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A2649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C4186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A2649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E3E3B0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3555B5" w:rsidRDefault="00744C77" w:rsidP="0036036B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>:</w:t>
      </w:r>
      <w:r w:rsidR="00DF06CE">
        <w:rPr>
          <w:b/>
          <w:bCs/>
          <w:sz w:val="24"/>
          <w:szCs w:val="24"/>
        </w:rPr>
        <w:t xml:space="preserve"> </w:t>
      </w:r>
      <w:r w:rsidR="00583B2B">
        <w:rPr>
          <w:b/>
          <w:bCs/>
          <w:sz w:val="24"/>
          <w:szCs w:val="24"/>
        </w:rPr>
        <w:t>Qu</w:t>
      </w:r>
      <w:r w:rsidR="00583B2B" w:rsidRPr="00583B2B">
        <w:rPr>
          <w:b/>
          <w:bCs/>
          <w:sz w:val="24"/>
          <w:szCs w:val="24"/>
        </w:rPr>
        <w:t>ản</w:t>
      </w:r>
      <w:r w:rsidR="00583B2B">
        <w:rPr>
          <w:b/>
          <w:bCs/>
          <w:sz w:val="24"/>
          <w:szCs w:val="24"/>
        </w:rPr>
        <w:t xml:space="preserve"> l</w:t>
      </w:r>
      <w:r w:rsidR="00583B2B" w:rsidRPr="00583B2B">
        <w:rPr>
          <w:b/>
          <w:bCs/>
          <w:sz w:val="24"/>
          <w:szCs w:val="24"/>
        </w:rPr>
        <w:t>ý</w:t>
      </w:r>
      <w:r w:rsidR="00583B2B">
        <w:rPr>
          <w:b/>
          <w:bCs/>
          <w:sz w:val="24"/>
          <w:szCs w:val="24"/>
        </w:rPr>
        <w:t xml:space="preserve"> d</w:t>
      </w:r>
      <w:r w:rsidR="00583B2B" w:rsidRPr="00583B2B">
        <w:rPr>
          <w:b/>
          <w:bCs/>
          <w:sz w:val="24"/>
          <w:szCs w:val="24"/>
        </w:rPr>
        <w:t>ự</w:t>
      </w:r>
      <w:r w:rsidR="00583B2B">
        <w:rPr>
          <w:b/>
          <w:bCs/>
          <w:sz w:val="24"/>
          <w:szCs w:val="24"/>
        </w:rPr>
        <w:t xml:space="preserve"> </w:t>
      </w:r>
      <w:r w:rsidR="00583B2B" w:rsidRPr="00583B2B">
        <w:rPr>
          <w:b/>
          <w:bCs/>
          <w:sz w:val="24"/>
          <w:szCs w:val="24"/>
        </w:rPr>
        <w:t>án</w:t>
      </w:r>
      <w:r w:rsidR="00583B2B">
        <w:rPr>
          <w:b/>
          <w:bCs/>
          <w:sz w:val="24"/>
          <w:szCs w:val="24"/>
        </w:rPr>
        <w:t xml:space="preserve"> </w:t>
      </w:r>
      <w:r w:rsidR="0036036B">
        <w:rPr>
          <w:b/>
          <w:bCs/>
          <w:sz w:val="24"/>
          <w:szCs w:val="24"/>
        </w:rPr>
        <w:t>c</w:t>
      </w:r>
      <w:r w:rsidR="0036036B" w:rsidRPr="0036036B">
        <w:rPr>
          <w:b/>
          <w:bCs/>
          <w:sz w:val="24"/>
          <w:szCs w:val="24"/>
        </w:rPr>
        <w:t>ô</w:t>
      </w:r>
      <w:r w:rsidR="0036036B">
        <w:rPr>
          <w:b/>
          <w:bCs/>
          <w:sz w:val="24"/>
          <w:szCs w:val="24"/>
        </w:rPr>
        <w:t>ng nghi</w:t>
      </w:r>
      <w:r w:rsidR="0036036B" w:rsidRPr="0036036B">
        <w:rPr>
          <w:b/>
          <w:bCs/>
          <w:sz w:val="24"/>
          <w:szCs w:val="24"/>
        </w:rPr>
        <w:t>ệp</w:t>
      </w:r>
      <w:r w:rsidR="00583B2B">
        <w:rPr>
          <w:b/>
          <w:bCs/>
          <w:sz w:val="24"/>
          <w:szCs w:val="24"/>
        </w:rPr>
        <w:t xml:space="preserve"> </w:t>
      </w:r>
      <w:r w:rsidR="00DF06CE">
        <w:rPr>
          <w:b/>
          <w:bCs/>
          <w:sz w:val="24"/>
          <w:szCs w:val="24"/>
        </w:rPr>
        <w:t xml:space="preserve"> </w:t>
      </w:r>
      <w:r w:rsidR="00FE7C8F">
        <w:rPr>
          <w:b/>
          <w:bCs/>
          <w:sz w:val="24"/>
          <w:szCs w:val="24"/>
        </w:rPr>
        <w:t>(</w:t>
      </w:r>
      <w:r w:rsidR="00583B2B" w:rsidRPr="00583B2B">
        <w:rPr>
          <w:bCs/>
          <w:sz w:val="24"/>
          <w:szCs w:val="24"/>
        </w:rPr>
        <w:t xml:space="preserve">Investment </w:t>
      </w:r>
      <w:r w:rsidR="00583B2B" w:rsidRPr="00583B2B">
        <w:rPr>
          <w:lang w:val="it-IT"/>
        </w:rPr>
        <w:t>project managemen</w:t>
      </w:r>
      <w:r w:rsidR="00583B2B" w:rsidRPr="006214EF">
        <w:rPr>
          <w:lang w:val="it-IT"/>
        </w:rPr>
        <w:t>t</w:t>
      </w:r>
      <w:r w:rsidR="00583B2B">
        <w:rPr>
          <w:lang w:val="it-IT"/>
        </w:rPr>
        <w:t>)</w:t>
      </w:r>
      <w:r w:rsidR="00583B2B" w:rsidRPr="006214EF">
        <w:rPr>
          <w:lang w:val="it-IT"/>
        </w:rPr>
        <w:t xml:space="preserve"> </w:t>
      </w:r>
    </w:p>
    <w:p w:rsidR="00744C77" w:rsidRPr="009D5FEA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9D5FEA">
        <w:rPr>
          <w:b/>
          <w:sz w:val="24"/>
          <w:szCs w:val="24"/>
        </w:rPr>
        <w:t xml:space="preserve"> </w:t>
      </w:r>
      <w:r w:rsidR="00194F9E" w:rsidRPr="00194F9E">
        <w:rPr>
          <w:b/>
          <w:sz w:val="24"/>
          <w:szCs w:val="24"/>
        </w:rPr>
        <w:t>7070209</w:t>
      </w:r>
    </w:p>
    <w:p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FE7C8F">
        <w:rPr>
          <w:b/>
          <w:bCs/>
          <w:color w:val="000000"/>
          <w:sz w:val="24"/>
          <w:szCs w:val="24"/>
        </w:rPr>
        <w:t xml:space="preserve"> 3 (3-0-6); </w:t>
      </w:r>
      <w:r w:rsidR="001D45D9">
        <w:rPr>
          <w:b/>
          <w:bCs/>
          <w:color w:val="000000"/>
          <w:sz w:val="24"/>
          <w:szCs w:val="24"/>
        </w:rPr>
        <w:t>Học trong 16 tuần</w:t>
      </w:r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90106B">
        <w:rPr>
          <w:sz w:val="24"/>
          <w:szCs w:val="24"/>
        </w:rPr>
        <w:t xml:space="preserve"> 35</w:t>
      </w:r>
      <w:r w:rsidR="00094ECB">
        <w:rPr>
          <w:sz w:val="24"/>
          <w:szCs w:val="24"/>
        </w:rPr>
        <w:tab/>
      </w:r>
      <w:r w:rsidR="00094ECB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 xml:space="preserve">; </w:t>
      </w:r>
      <w:r w:rsidR="000D075E" w:rsidRPr="003555B5">
        <w:rPr>
          <w:sz w:val="24"/>
          <w:szCs w:val="24"/>
          <w:lang w:val="vi-VN"/>
        </w:rPr>
        <w:t>Bài tập:</w:t>
      </w:r>
      <w:r w:rsidR="0090106B">
        <w:rPr>
          <w:sz w:val="24"/>
          <w:szCs w:val="24"/>
        </w:rPr>
        <w:t xml:space="preserve"> 8</w:t>
      </w:r>
      <w:r w:rsidR="00094ECB">
        <w:rPr>
          <w:sz w:val="24"/>
          <w:szCs w:val="24"/>
        </w:rPr>
        <w:tab/>
      </w:r>
      <w:r w:rsidR="00094ECB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;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90106B">
        <w:rPr>
          <w:sz w:val="24"/>
          <w:szCs w:val="24"/>
        </w:rPr>
        <w:t>: 2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3555B5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94ECB">
        <w:rPr>
          <w:sz w:val="24"/>
          <w:szCs w:val="24"/>
          <w:lang w:val="vi-VN"/>
        </w:rPr>
        <w:t>:</w:t>
      </w:r>
      <w:r w:rsidR="00094ECB">
        <w:rPr>
          <w:sz w:val="24"/>
          <w:szCs w:val="24"/>
        </w:rPr>
        <w:t xml:space="preserve"> 0</w:t>
      </w:r>
      <w:r w:rsidR="00094ECB">
        <w:rPr>
          <w:sz w:val="24"/>
          <w:szCs w:val="24"/>
        </w:rPr>
        <w:tab/>
      </w:r>
      <w:r w:rsidR="00094ECB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; 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094ECB">
        <w:rPr>
          <w:sz w:val="24"/>
          <w:szCs w:val="24"/>
        </w:rPr>
        <w:t xml:space="preserve"> 0</w:t>
      </w:r>
      <w:r w:rsidR="00094ECB">
        <w:rPr>
          <w:sz w:val="24"/>
          <w:szCs w:val="24"/>
        </w:rPr>
        <w:tab/>
      </w:r>
      <w:r w:rsidR="00094ECB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; 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FE7C8F">
        <w:rPr>
          <w:sz w:val="24"/>
          <w:szCs w:val="24"/>
        </w:rPr>
        <w:t xml:space="preserve"> 90</w:t>
      </w:r>
      <w:r w:rsidR="00210206" w:rsidRPr="003555B5">
        <w:rPr>
          <w:sz w:val="24"/>
          <w:szCs w:val="24"/>
        </w:rPr>
        <w:t>;</w:t>
      </w:r>
    </w:p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6447AD" w:rsidP="0036036B">
      <w:pPr>
        <w:pStyle w:val="BodyText2"/>
        <w:tabs>
          <w:tab w:val="left" w:pos="5670"/>
        </w:tabs>
        <w:spacing w:before="120" w:after="0" w:line="240" w:lineRule="auto"/>
        <w:ind w:firstLine="567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</w:t>
      </w:r>
      <w:r w:rsidR="0036036B">
        <w:rPr>
          <w:b/>
          <w:sz w:val="24"/>
          <w:szCs w:val="24"/>
        </w:rPr>
        <w:t>g</w:t>
      </w:r>
      <w:r w:rsidR="003F5908" w:rsidRPr="003555B5">
        <w:rPr>
          <w:b/>
          <w:sz w:val="24"/>
          <w:szCs w:val="24"/>
        </w:rPr>
        <w:t xml:space="preserve">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744C77" w:rsidRPr="004F013A" w:rsidRDefault="006447AD" w:rsidP="0036036B">
      <w:pPr>
        <w:pStyle w:val="BodyText2"/>
        <w:spacing w:before="120" w:after="0" w:line="240" w:lineRule="auto"/>
        <w:ind w:firstLine="567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474D3A">
        <w:rPr>
          <w:b/>
          <w:sz w:val="24"/>
          <w:szCs w:val="24"/>
        </w:rPr>
        <w:t xml:space="preserve"> QTDN mỏ</w:t>
      </w:r>
    </w:p>
    <w:p w:rsidR="00744C77" w:rsidRPr="003555B5" w:rsidRDefault="006447AD" w:rsidP="0036036B">
      <w:pPr>
        <w:pStyle w:val="BodyText2"/>
        <w:spacing w:before="120" w:after="0" w:line="240" w:lineRule="auto"/>
        <w:ind w:firstLine="567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</w:t>
      </w:r>
      <w:r w:rsidR="00474D3A">
        <w:rPr>
          <w:b/>
          <w:sz w:val="24"/>
          <w:szCs w:val="24"/>
        </w:rPr>
        <w:t>a: Kinh tế &amp; QTKD</w:t>
      </w:r>
    </w:p>
    <w:p w:rsidR="00583B2B" w:rsidRDefault="00744C77" w:rsidP="00583B2B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 xml:space="preserve">học </w:t>
      </w:r>
      <w:r w:rsidR="00B716EA">
        <w:rPr>
          <w:b/>
          <w:bCs/>
          <w:color w:val="000000"/>
          <w:sz w:val="24"/>
          <w:szCs w:val="24"/>
        </w:rPr>
        <w:t>ti</w:t>
      </w:r>
      <w:r w:rsidR="00B716EA" w:rsidRPr="00B716EA">
        <w:rPr>
          <w:b/>
          <w:bCs/>
          <w:color w:val="000000"/>
          <w:sz w:val="24"/>
          <w:szCs w:val="24"/>
        </w:rPr>
        <w:t>ê</w:t>
      </w:r>
      <w:r w:rsidR="00B716EA">
        <w:rPr>
          <w:b/>
          <w:bCs/>
          <w:color w:val="000000"/>
          <w:sz w:val="24"/>
          <w:szCs w:val="24"/>
        </w:rPr>
        <w:t>n quy</w:t>
      </w:r>
      <w:r w:rsidR="00B716EA" w:rsidRPr="00B716EA">
        <w:rPr>
          <w:b/>
          <w:bCs/>
          <w:color w:val="000000"/>
          <w:sz w:val="24"/>
          <w:szCs w:val="24"/>
        </w:rPr>
        <w:t>ết</w:t>
      </w:r>
      <w:r w:rsidR="00B716EA">
        <w:rPr>
          <w:b/>
          <w:bCs/>
          <w:color w:val="000000"/>
          <w:sz w:val="24"/>
          <w:szCs w:val="24"/>
        </w:rPr>
        <w:t xml:space="preserve">: </w:t>
      </w:r>
    </w:p>
    <w:p w:rsidR="00744C77" w:rsidRDefault="00744C77" w:rsidP="00583B2B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914A0F" w:rsidRDefault="00372DAF" w:rsidP="005C7C3E">
      <w:pPr>
        <w:pStyle w:val="BodyText2"/>
        <w:spacing w:before="240" w:after="0" w:line="240" w:lineRule="auto"/>
        <w:ind w:firstLine="360"/>
        <w:jc w:val="both"/>
        <w:rPr>
          <w:bCs/>
          <w:color w:val="000000"/>
          <w:sz w:val="24"/>
          <w:szCs w:val="24"/>
        </w:rPr>
      </w:pPr>
      <w:r w:rsidRPr="0036036B">
        <w:rPr>
          <w:bCs/>
          <w:color w:val="000000"/>
          <w:sz w:val="24"/>
          <w:szCs w:val="24"/>
        </w:rPr>
        <w:t xml:space="preserve">Sinh viên nắm được các kiến thức cơ bản về </w:t>
      </w:r>
      <w:r w:rsidR="0036036B">
        <w:rPr>
          <w:bCs/>
          <w:color w:val="000000"/>
          <w:sz w:val="24"/>
          <w:szCs w:val="24"/>
        </w:rPr>
        <w:t>qu</w:t>
      </w:r>
      <w:r w:rsidR="0036036B" w:rsidRPr="0036036B">
        <w:rPr>
          <w:bCs/>
          <w:color w:val="000000"/>
          <w:sz w:val="24"/>
          <w:szCs w:val="24"/>
        </w:rPr>
        <w:t>ản</w:t>
      </w:r>
      <w:r w:rsidR="0036036B">
        <w:rPr>
          <w:bCs/>
          <w:color w:val="000000"/>
          <w:sz w:val="24"/>
          <w:szCs w:val="24"/>
        </w:rPr>
        <w:t xml:space="preserve"> l</w:t>
      </w:r>
      <w:r w:rsidR="0036036B" w:rsidRPr="0036036B">
        <w:rPr>
          <w:bCs/>
          <w:color w:val="000000"/>
          <w:sz w:val="24"/>
          <w:szCs w:val="24"/>
        </w:rPr>
        <w:t>ý</w:t>
      </w:r>
      <w:r w:rsidR="0036036B">
        <w:rPr>
          <w:bCs/>
          <w:color w:val="000000"/>
          <w:sz w:val="24"/>
          <w:szCs w:val="24"/>
        </w:rPr>
        <w:t xml:space="preserve"> d</w:t>
      </w:r>
      <w:r w:rsidR="0036036B" w:rsidRPr="0036036B">
        <w:rPr>
          <w:bCs/>
          <w:color w:val="000000"/>
          <w:sz w:val="24"/>
          <w:szCs w:val="24"/>
        </w:rPr>
        <w:t>ự</w:t>
      </w:r>
      <w:r w:rsidR="0036036B">
        <w:rPr>
          <w:bCs/>
          <w:color w:val="000000"/>
          <w:sz w:val="24"/>
          <w:szCs w:val="24"/>
        </w:rPr>
        <w:t xml:space="preserve"> </w:t>
      </w:r>
      <w:r w:rsidR="0036036B" w:rsidRPr="0036036B">
        <w:rPr>
          <w:bCs/>
          <w:color w:val="000000"/>
          <w:sz w:val="24"/>
          <w:szCs w:val="24"/>
        </w:rPr>
        <w:t>án</w:t>
      </w:r>
      <w:r w:rsidR="0036036B">
        <w:rPr>
          <w:bCs/>
          <w:color w:val="000000"/>
          <w:sz w:val="24"/>
          <w:szCs w:val="24"/>
        </w:rPr>
        <w:t xml:space="preserve"> </w:t>
      </w:r>
      <w:r w:rsidRPr="0036036B">
        <w:rPr>
          <w:bCs/>
          <w:color w:val="000000"/>
          <w:sz w:val="24"/>
          <w:szCs w:val="24"/>
        </w:rPr>
        <w:t xml:space="preserve">và </w:t>
      </w:r>
      <w:r w:rsidR="00914A0F" w:rsidRPr="00914A0F">
        <w:rPr>
          <w:bCs/>
          <w:color w:val="000000"/>
          <w:sz w:val="24"/>
          <w:szCs w:val="24"/>
        </w:rPr>
        <w:t>ứng</w:t>
      </w:r>
      <w:r w:rsidR="00914A0F">
        <w:rPr>
          <w:bCs/>
          <w:color w:val="000000"/>
          <w:sz w:val="24"/>
          <w:szCs w:val="24"/>
        </w:rPr>
        <w:t xml:space="preserve"> d</w:t>
      </w:r>
      <w:r w:rsidR="00914A0F" w:rsidRPr="00914A0F">
        <w:rPr>
          <w:bCs/>
          <w:color w:val="000000"/>
          <w:sz w:val="24"/>
          <w:szCs w:val="24"/>
        </w:rPr>
        <w:t>ụng</w:t>
      </w:r>
      <w:r w:rsidR="00914A0F">
        <w:rPr>
          <w:bCs/>
          <w:color w:val="000000"/>
          <w:sz w:val="24"/>
          <w:szCs w:val="24"/>
        </w:rPr>
        <w:t xml:space="preserve"> ph</w:t>
      </w:r>
      <w:r w:rsidR="00914A0F" w:rsidRPr="00914A0F">
        <w:rPr>
          <w:bCs/>
          <w:color w:val="000000"/>
          <w:sz w:val="24"/>
          <w:szCs w:val="24"/>
        </w:rPr>
        <w:t>ần</w:t>
      </w:r>
      <w:r w:rsidR="00914A0F">
        <w:rPr>
          <w:bCs/>
          <w:color w:val="000000"/>
          <w:sz w:val="24"/>
          <w:szCs w:val="24"/>
        </w:rPr>
        <w:t xml:space="preserve"> m</w:t>
      </w:r>
      <w:r w:rsidR="00914A0F" w:rsidRPr="00914A0F">
        <w:rPr>
          <w:bCs/>
          <w:color w:val="000000"/>
          <w:sz w:val="24"/>
          <w:szCs w:val="24"/>
        </w:rPr>
        <w:t>ềm</w:t>
      </w:r>
      <w:r w:rsidR="00914A0F">
        <w:rPr>
          <w:bCs/>
          <w:color w:val="000000"/>
          <w:sz w:val="24"/>
          <w:szCs w:val="24"/>
        </w:rPr>
        <w:t xml:space="preserve"> Microsoft Project  đ</w:t>
      </w:r>
      <w:r w:rsidR="00914A0F" w:rsidRPr="00914A0F">
        <w:rPr>
          <w:bCs/>
          <w:color w:val="000000"/>
          <w:sz w:val="24"/>
          <w:szCs w:val="24"/>
        </w:rPr>
        <w:t>ể</w:t>
      </w:r>
      <w:r w:rsidR="00914A0F">
        <w:rPr>
          <w:bCs/>
          <w:color w:val="000000"/>
          <w:sz w:val="24"/>
          <w:szCs w:val="24"/>
        </w:rPr>
        <w:t xml:space="preserve"> qu</w:t>
      </w:r>
      <w:r w:rsidR="00914A0F" w:rsidRPr="00914A0F">
        <w:rPr>
          <w:bCs/>
          <w:color w:val="000000"/>
          <w:sz w:val="24"/>
          <w:szCs w:val="24"/>
        </w:rPr>
        <w:t>ản</w:t>
      </w:r>
      <w:r w:rsidR="00914A0F">
        <w:rPr>
          <w:bCs/>
          <w:color w:val="000000"/>
          <w:sz w:val="24"/>
          <w:szCs w:val="24"/>
        </w:rPr>
        <w:t xml:space="preserve"> l</w:t>
      </w:r>
      <w:r w:rsidR="00914A0F" w:rsidRPr="00914A0F">
        <w:rPr>
          <w:bCs/>
          <w:color w:val="000000"/>
          <w:sz w:val="24"/>
          <w:szCs w:val="24"/>
        </w:rPr>
        <w:t>ý</w:t>
      </w:r>
      <w:r w:rsidR="00914A0F">
        <w:rPr>
          <w:bCs/>
          <w:color w:val="000000"/>
          <w:sz w:val="24"/>
          <w:szCs w:val="24"/>
        </w:rPr>
        <w:t xml:space="preserve"> d</w:t>
      </w:r>
      <w:r w:rsidR="00914A0F" w:rsidRPr="00914A0F">
        <w:rPr>
          <w:bCs/>
          <w:color w:val="000000"/>
          <w:sz w:val="24"/>
          <w:szCs w:val="24"/>
        </w:rPr>
        <w:t>ự</w:t>
      </w:r>
      <w:r w:rsidR="00914A0F">
        <w:rPr>
          <w:bCs/>
          <w:color w:val="000000"/>
          <w:sz w:val="24"/>
          <w:szCs w:val="24"/>
        </w:rPr>
        <w:t xml:space="preserve"> </w:t>
      </w:r>
      <w:r w:rsidR="00914A0F" w:rsidRPr="00914A0F">
        <w:rPr>
          <w:bCs/>
          <w:color w:val="000000"/>
          <w:sz w:val="24"/>
          <w:szCs w:val="24"/>
        </w:rPr>
        <w:t>án</w:t>
      </w:r>
      <w:r w:rsidR="00914A0F">
        <w:rPr>
          <w:bCs/>
          <w:color w:val="000000"/>
          <w:sz w:val="24"/>
          <w:szCs w:val="24"/>
        </w:rPr>
        <w:t>.</w:t>
      </w:r>
    </w:p>
    <w:p w:rsidR="00744C77" w:rsidRPr="00914A0F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914A0F">
        <w:rPr>
          <w:b/>
          <w:bCs/>
          <w:lang w:val="vi-VN"/>
        </w:rPr>
        <w:t>Kiến thức</w:t>
      </w:r>
    </w:p>
    <w:p w:rsidR="00B60C95" w:rsidRPr="00914A0F" w:rsidRDefault="00EA3522" w:rsidP="00914A0F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 w:rsidRPr="00914A0F">
        <w:t xml:space="preserve">Những kiến thức cơ bản về </w:t>
      </w:r>
      <w:r w:rsidR="00914A0F" w:rsidRPr="00914A0F">
        <w:t>đầu</w:t>
      </w:r>
      <w:r w:rsidR="00914A0F">
        <w:t xml:space="preserve"> t</w:t>
      </w:r>
      <w:r w:rsidR="00914A0F" w:rsidRPr="00914A0F">
        <w:t>ư</w:t>
      </w:r>
      <w:r w:rsidR="00914A0F">
        <w:t>, d</w:t>
      </w:r>
      <w:r w:rsidR="00914A0F" w:rsidRPr="00914A0F">
        <w:t>ự</w:t>
      </w:r>
      <w:r w:rsidR="00914A0F">
        <w:t xml:space="preserve"> </w:t>
      </w:r>
      <w:r w:rsidR="00914A0F" w:rsidRPr="00914A0F">
        <w:t>án</w:t>
      </w:r>
      <w:r w:rsidR="00914A0F">
        <w:t xml:space="preserve"> </w:t>
      </w:r>
      <w:r w:rsidR="00914A0F" w:rsidRPr="00914A0F">
        <w:t>đầu</w:t>
      </w:r>
      <w:r w:rsidR="00914A0F">
        <w:t xml:space="preserve"> t</w:t>
      </w:r>
      <w:r w:rsidR="00914A0F" w:rsidRPr="00914A0F">
        <w:t>ư</w:t>
      </w:r>
      <w:r w:rsidR="00914A0F">
        <w:t xml:space="preserve"> v</w:t>
      </w:r>
      <w:r w:rsidR="00914A0F" w:rsidRPr="00914A0F">
        <w:t>à</w:t>
      </w:r>
      <w:r w:rsidR="00914A0F">
        <w:t xml:space="preserve"> qu</w:t>
      </w:r>
      <w:r w:rsidR="00914A0F" w:rsidRPr="00914A0F">
        <w:t>ản</w:t>
      </w:r>
      <w:r w:rsidR="00914A0F">
        <w:t xml:space="preserve"> l</w:t>
      </w:r>
      <w:r w:rsidR="00914A0F" w:rsidRPr="00914A0F">
        <w:t>ý</w:t>
      </w:r>
      <w:r w:rsidR="00914A0F">
        <w:t xml:space="preserve"> d</w:t>
      </w:r>
      <w:r w:rsidR="00914A0F" w:rsidRPr="00914A0F">
        <w:t>ự</w:t>
      </w:r>
      <w:r w:rsidR="00914A0F">
        <w:t xml:space="preserve"> </w:t>
      </w:r>
      <w:r w:rsidR="00914A0F" w:rsidRPr="00914A0F">
        <w:t>án</w:t>
      </w:r>
      <w:r w:rsidR="00914A0F">
        <w:t xml:space="preserve"> </w:t>
      </w:r>
      <w:r w:rsidR="00914A0F" w:rsidRPr="00914A0F">
        <w:t>đầu</w:t>
      </w:r>
      <w:r w:rsidR="00914A0F">
        <w:t xml:space="preserve"> t</w:t>
      </w:r>
      <w:r w:rsidR="00914A0F" w:rsidRPr="00914A0F">
        <w:t>ư</w:t>
      </w:r>
      <w:r w:rsidR="00914A0F">
        <w:t xml:space="preserve">. </w:t>
      </w:r>
    </w:p>
    <w:p w:rsidR="00EA3522" w:rsidRPr="00914A0F" w:rsidRDefault="00E04D21" w:rsidP="00E04D21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N</w:t>
      </w:r>
      <w:r w:rsidRPr="00E04D21">
        <w:t>ội</w:t>
      </w:r>
      <w:r>
        <w:t xml:space="preserve"> dung c</w:t>
      </w:r>
      <w:r w:rsidRPr="00E04D21">
        <w:t>ơ</w:t>
      </w:r>
      <w:r>
        <w:t xml:space="preserve"> b</w:t>
      </w:r>
      <w:r w:rsidRPr="00E04D21">
        <w:t>ản</w:t>
      </w:r>
      <w:r>
        <w:t xml:space="preserve"> v</w:t>
      </w:r>
      <w:r w:rsidRPr="00E04D21">
        <w:t>ề</w:t>
      </w:r>
      <w:r>
        <w:t xml:space="preserve"> l</w:t>
      </w:r>
      <w:r w:rsidRPr="00E04D21">
        <w:t>ập</w:t>
      </w:r>
      <w:r>
        <w:t xml:space="preserve"> k</w:t>
      </w:r>
      <w:r w:rsidRPr="00E04D21">
        <w:t>ế</w:t>
      </w:r>
      <w:r>
        <w:t xml:space="preserve"> ho</w:t>
      </w:r>
      <w:r w:rsidRPr="00E04D21">
        <w:t>ạch</w:t>
      </w:r>
      <w:r>
        <w:t xml:space="preserve"> d</w:t>
      </w:r>
      <w:r w:rsidRPr="00E04D21">
        <w:t>ự</w:t>
      </w:r>
      <w:r>
        <w:t xml:space="preserve"> </w:t>
      </w:r>
      <w:r w:rsidRPr="00E04D21">
        <w:t>án</w:t>
      </w:r>
      <w:r>
        <w:t xml:space="preserve"> v</w:t>
      </w:r>
      <w:r w:rsidRPr="00E04D21">
        <w:t>à</w:t>
      </w:r>
      <w:r>
        <w:t xml:space="preserve"> ph</w:t>
      </w:r>
      <w:r w:rsidRPr="00E04D21">
        <w:t>â</w:t>
      </w:r>
      <w:r>
        <w:t>n t</w:t>
      </w:r>
      <w:r w:rsidRPr="00E04D21">
        <w:t>ác</w:t>
      </w:r>
      <w:r>
        <w:t>h c</w:t>
      </w:r>
      <w:r w:rsidRPr="00E04D21">
        <w:t>ô</w:t>
      </w:r>
      <w:r>
        <w:t>ng vi</w:t>
      </w:r>
      <w:r w:rsidRPr="00E04D21">
        <w:t>ệc</w:t>
      </w:r>
      <w:r>
        <w:t xml:space="preserve"> c</w:t>
      </w:r>
      <w:r w:rsidRPr="00E04D21">
        <w:t>ủa</w:t>
      </w:r>
      <w:r>
        <w:t xml:space="preserve"> d</w:t>
      </w:r>
      <w:r w:rsidRPr="00E04D21">
        <w:t>ự</w:t>
      </w:r>
      <w:r>
        <w:t xml:space="preserve"> </w:t>
      </w:r>
      <w:r w:rsidRPr="00E04D21">
        <w:t>án</w:t>
      </w:r>
    </w:p>
    <w:p w:rsidR="00EA3522" w:rsidRPr="00914A0F" w:rsidRDefault="00E04D21" w:rsidP="00E04D21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N</w:t>
      </w:r>
      <w:r w:rsidRPr="00E04D21">
        <w:t>ắm</w:t>
      </w:r>
      <w:r>
        <w:t xml:space="preserve"> </w:t>
      </w:r>
      <w:r w:rsidRPr="00E04D21">
        <w:t>được</w:t>
      </w:r>
      <w:r>
        <w:t xml:space="preserve"> nh</w:t>
      </w:r>
      <w:r w:rsidRPr="00E04D21">
        <w:t>ững</w:t>
      </w:r>
      <w:r>
        <w:t xml:space="preserve"> v</w:t>
      </w:r>
      <w:r w:rsidRPr="00E04D21">
        <w:t>ấn</w:t>
      </w:r>
      <w:r>
        <w:t xml:space="preserve"> </w:t>
      </w:r>
      <w:r w:rsidRPr="00E04D21">
        <w:t>đề</w:t>
      </w:r>
      <w:r w:rsidR="00864970">
        <w:t xml:space="preserve"> </w:t>
      </w:r>
      <w:r>
        <w:t>chung</w:t>
      </w:r>
      <w:r w:rsidR="00864970">
        <w:t xml:space="preserve"> </w:t>
      </w:r>
      <w:r>
        <w:t>v</w:t>
      </w:r>
      <w:r w:rsidRPr="00E04D21">
        <w:t>ề</w:t>
      </w:r>
      <w:r>
        <w:t xml:space="preserve"> qu</w:t>
      </w:r>
      <w:r w:rsidRPr="00E04D21">
        <w:t>ản</w:t>
      </w:r>
      <w:r>
        <w:t xml:space="preserve"> l</w:t>
      </w:r>
      <w:r w:rsidRPr="00E04D21">
        <w:t>ý</w:t>
      </w:r>
      <w:r>
        <w:t xml:space="preserve"> th</w:t>
      </w:r>
      <w:r w:rsidRPr="00E04D21">
        <w:t>ời</w:t>
      </w:r>
      <w:r>
        <w:t xml:space="preserve"> gian v</w:t>
      </w:r>
      <w:r w:rsidRPr="00E04D21">
        <w:t>à</w:t>
      </w:r>
      <w:r>
        <w:t xml:space="preserve"> ti</w:t>
      </w:r>
      <w:r w:rsidRPr="00E04D21">
        <w:t>ến</w:t>
      </w:r>
      <w:r>
        <w:t xml:space="preserve"> </w:t>
      </w:r>
      <w:r w:rsidRPr="00E04D21">
        <w:t>độ</w:t>
      </w:r>
      <w:r>
        <w:t xml:space="preserve"> d</w:t>
      </w:r>
      <w:r w:rsidRPr="00E04D21">
        <w:t>ự</w:t>
      </w:r>
      <w:r>
        <w:t xml:space="preserve"> </w:t>
      </w:r>
      <w:r w:rsidRPr="00E04D21">
        <w:t>án</w:t>
      </w:r>
      <w:r>
        <w:t>, ph</w:t>
      </w:r>
      <w:r w:rsidRPr="00E04D21">
        <w:t>â</w:t>
      </w:r>
      <w:r>
        <w:t>n ph</w:t>
      </w:r>
      <w:r w:rsidRPr="00E04D21">
        <w:t>ối</w:t>
      </w:r>
      <w:r>
        <w:t xml:space="preserve"> ngu</w:t>
      </w:r>
      <w:r w:rsidRPr="00E04D21">
        <w:t>ồn</w:t>
      </w:r>
      <w:r>
        <w:t xml:space="preserve"> l</w:t>
      </w:r>
      <w:r w:rsidRPr="00E04D21">
        <w:t>ực</w:t>
      </w:r>
      <w:r>
        <w:t xml:space="preserve"> c</w:t>
      </w:r>
      <w:r w:rsidRPr="00E04D21">
        <w:t>ủa</w:t>
      </w:r>
      <w:r>
        <w:t xml:space="preserve"> d</w:t>
      </w:r>
      <w:r w:rsidRPr="00E04D21">
        <w:t>ự</w:t>
      </w:r>
      <w:r>
        <w:t xml:space="preserve"> </w:t>
      </w:r>
      <w:r w:rsidRPr="00E04D21">
        <w:t>án</w:t>
      </w:r>
      <w:r>
        <w:t>, qu</w:t>
      </w:r>
      <w:r w:rsidRPr="00E04D21">
        <w:t>ản</w:t>
      </w:r>
      <w:r>
        <w:t xml:space="preserve"> l</w:t>
      </w:r>
      <w:r w:rsidRPr="00E04D21">
        <w:t>ý</w:t>
      </w:r>
      <w:r>
        <w:t xml:space="preserve"> chi ph</w:t>
      </w:r>
      <w:r w:rsidRPr="00E04D21">
        <w:t>í</w:t>
      </w:r>
      <w:r>
        <w:t xml:space="preserve"> d</w:t>
      </w:r>
      <w:r w:rsidRPr="00E04D21">
        <w:t>ự</w:t>
      </w:r>
      <w:r>
        <w:t xml:space="preserve"> </w:t>
      </w:r>
      <w:r w:rsidRPr="00E04D21">
        <w:t>án</w:t>
      </w:r>
      <w:r>
        <w:t>.</w:t>
      </w:r>
    </w:p>
    <w:p w:rsidR="00EA3522" w:rsidRPr="00914A0F" w:rsidRDefault="00864970" w:rsidP="00864970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N</w:t>
      </w:r>
      <w:r w:rsidRPr="00864970">
        <w:t>ắm</w:t>
      </w:r>
      <w:r>
        <w:t xml:space="preserve"> </w:t>
      </w:r>
      <w:r w:rsidRPr="00864970">
        <w:t>được</w:t>
      </w:r>
      <w:r>
        <w:t xml:space="preserve"> c</w:t>
      </w:r>
      <w:r w:rsidRPr="00864970">
        <w:t>ác</w:t>
      </w:r>
      <w:r>
        <w:t xml:space="preserve"> ph</w:t>
      </w:r>
      <w:r w:rsidRPr="00864970">
        <w:t>ươ</w:t>
      </w:r>
      <w:r>
        <w:t>ng ph</w:t>
      </w:r>
      <w:r w:rsidRPr="00864970">
        <w:t>áp</w:t>
      </w:r>
      <w:r>
        <w:t>, lo</w:t>
      </w:r>
      <w:r w:rsidRPr="00864970">
        <w:t>ại</w:t>
      </w:r>
      <w:r>
        <w:t xml:space="preserve"> h</w:t>
      </w:r>
      <w:r w:rsidRPr="00864970">
        <w:t>ình</w:t>
      </w:r>
      <w:r>
        <w:t>, b</w:t>
      </w:r>
      <w:r w:rsidRPr="00864970">
        <w:t>áo</w:t>
      </w:r>
      <w:r>
        <w:t xml:space="preserve"> c</w:t>
      </w:r>
      <w:r w:rsidRPr="00864970">
        <w:t>áo</w:t>
      </w:r>
      <w:r>
        <w:t xml:space="preserve"> gi</w:t>
      </w:r>
      <w:r w:rsidRPr="00864970">
        <w:t>ám</w:t>
      </w:r>
      <w:r>
        <w:t xml:space="preserve"> s</w:t>
      </w:r>
      <w:r w:rsidRPr="00864970">
        <w:t>át</w:t>
      </w:r>
      <w:r>
        <w:t xml:space="preserve"> c</w:t>
      </w:r>
      <w:r w:rsidRPr="00864970">
        <w:t>ũng</w:t>
      </w:r>
      <w:r>
        <w:t xml:space="preserve"> nh</w:t>
      </w:r>
      <w:r w:rsidRPr="00864970">
        <w:t>ư</w:t>
      </w:r>
      <w:r>
        <w:t xml:space="preserve"> c</w:t>
      </w:r>
      <w:r w:rsidRPr="00864970">
        <w:t>ác</w:t>
      </w:r>
      <w:r>
        <w:t xml:space="preserve"> b</w:t>
      </w:r>
      <w:r w:rsidRPr="00864970">
        <w:t>ước</w:t>
      </w:r>
      <w:r>
        <w:t xml:space="preserve"> ti</w:t>
      </w:r>
      <w:r w:rsidRPr="00864970">
        <w:t>ến</w:t>
      </w:r>
      <w:r>
        <w:t xml:space="preserve"> h</w:t>
      </w:r>
      <w:r w:rsidRPr="00864970">
        <w:t>ành</w:t>
      </w:r>
      <w:r>
        <w:t xml:space="preserve"> </w:t>
      </w:r>
      <w:r w:rsidRPr="00864970">
        <w:t>đánh</w:t>
      </w:r>
      <w:r>
        <w:t xml:space="preserve"> gi</w:t>
      </w:r>
      <w:r w:rsidRPr="00864970">
        <w:t>á</w:t>
      </w:r>
      <w:r>
        <w:t xml:space="preserve"> d</w:t>
      </w:r>
      <w:r w:rsidRPr="00864970">
        <w:t>ự</w:t>
      </w:r>
      <w:r>
        <w:t xml:space="preserve"> </w:t>
      </w:r>
      <w:r w:rsidRPr="00864970">
        <w:t>án</w:t>
      </w:r>
      <w:r>
        <w:t>.</w:t>
      </w:r>
    </w:p>
    <w:p w:rsidR="00EA3522" w:rsidRPr="00914A0F" w:rsidRDefault="00864970" w:rsidP="00864970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Hi</w:t>
      </w:r>
      <w:r w:rsidRPr="00864970">
        <w:t>ểu</w:t>
      </w:r>
      <w:r>
        <w:t xml:space="preserve"> bi</w:t>
      </w:r>
      <w:r w:rsidRPr="00864970">
        <w:t>ết</w:t>
      </w:r>
      <w:r>
        <w:t xml:space="preserve"> </w:t>
      </w:r>
      <w:r w:rsidRPr="00864970">
        <w:t>được</w:t>
      </w:r>
      <w:r>
        <w:t xml:space="preserve"> c</w:t>
      </w:r>
      <w:r w:rsidRPr="00864970">
        <w:t>ác</w:t>
      </w:r>
      <w:r>
        <w:t xml:space="preserve"> ti</w:t>
      </w:r>
      <w:r w:rsidRPr="00864970">
        <w:t>ện</w:t>
      </w:r>
      <w:r>
        <w:t xml:space="preserve"> </w:t>
      </w:r>
      <w:r w:rsidRPr="00864970">
        <w:t>ích</w:t>
      </w:r>
      <w:r>
        <w:t xml:space="preserve"> c</w:t>
      </w:r>
      <w:r w:rsidRPr="00864970">
        <w:t>ơ</w:t>
      </w:r>
      <w:r>
        <w:t xml:space="preserve"> b</w:t>
      </w:r>
      <w:r w:rsidRPr="00864970">
        <w:t>ản</w:t>
      </w:r>
      <w:r>
        <w:t xml:space="preserve"> c</w:t>
      </w:r>
      <w:r w:rsidRPr="00864970">
        <w:t>ủa</w:t>
      </w:r>
      <w:r>
        <w:t xml:space="preserve"> ph</w:t>
      </w:r>
      <w:r w:rsidRPr="00864970">
        <w:t>ần</w:t>
      </w:r>
      <w:r>
        <w:t xml:space="preserve"> m</w:t>
      </w:r>
      <w:r w:rsidRPr="00864970">
        <w:t>ềm</w:t>
      </w:r>
      <w:r>
        <w:t xml:space="preserve"> Microsoft Project </w:t>
      </w:r>
      <w:r w:rsidRPr="00864970">
        <w:t>để</w:t>
      </w:r>
      <w:r>
        <w:t xml:space="preserve"> c</w:t>
      </w:r>
      <w:r w:rsidRPr="00864970">
        <w:t>ó</w:t>
      </w:r>
      <w:r>
        <w:t xml:space="preserve"> th</w:t>
      </w:r>
      <w:r w:rsidRPr="00864970">
        <w:t>ể</w:t>
      </w:r>
      <w:r>
        <w:t xml:space="preserve"> </w:t>
      </w:r>
      <w:r w:rsidRPr="00864970">
        <w:t>ứng</w:t>
      </w:r>
      <w:r>
        <w:t xml:space="preserve"> d</w:t>
      </w:r>
      <w:r w:rsidRPr="00864970">
        <w:t>ụng</w:t>
      </w:r>
      <w:r>
        <w:t xml:space="preserve"> d</w:t>
      </w:r>
      <w:r w:rsidRPr="00864970">
        <w:t>ễ</w:t>
      </w:r>
      <w:r>
        <w:t xml:space="preserve"> d</w:t>
      </w:r>
      <w:r w:rsidRPr="00864970">
        <w:t>àng</w:t>
      </w:r>
      <w:r>
        <w:t xml:space="preserve"> trong qu</w:t>
      </w:r>
      <w:r w:rsidRPr="00864970">
        <w:t>ản</w:t>
      </w:r>
      <w:r>
        <w:t xml:space="preserve"> l</w:t>
      </w:r>
      <w:r w:rsidRPr="00864970">
        <w:t>ý</w:t>
      </w:r>
      <w:r>
        <w:t xml:space="preserve"> d</w:t>
      </w:r>
      <w:r w:rsidRPr="00864970">
        <w:t>ự</w:t>
      </w:r>
      <w:r>
        <w:t xml:space="preserve"> </w:t>
      </w:r>
      <w:r w:rsidRPr="00864970">
        <w:t>án</w:t>
      </w:r>
    </w:p>
    <w:p w:rsidR="00744C77" w:rsidRPr="00914A0F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914A0F">
        <w:rPr>
          <w:b/>
          <w:bCs/>
          <w:lang w:val="vi-VN"/>
        </w:rPr>
        <w:t>Kỹ năng</w:t>
      </w:r>
    </w:p>
    <w:p w:rsidR="002C1CA4" w:rsidRPr="002C1CA4" w:rsidRDefault="002C1CA4" w:rsidP="00D41D0C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</w:rPr>
      </w:pPr>
      <w:r w:rsidRPr="002C1CA4">
        <w:t>Xây dựng được bản kế hoạch cho một dự án đầu tư.</w:t>
      </w:r>
    </w:p>
    <w:p w:rsidR="00D41D0C" w:rsidRPr="00914A0F" w:rsidRDefault="00602658" w:rsidP="002C1CA4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 w:rsidRPr="00914A0F">
        <w:rPr>
          <w:lang w:val="nl-NL"/>
        </w:rPr>
        <w:t xml:space="preserve"> </w:t>
      </w:r>
      <w:r w:rsidR="002C1CA4">
        <w:rPr>
          <w:lang w:val="nl-NL"/>
        </w:rPr>
        <w:t>Gi</w:t>
      </w:r>
      <w:r w:rsidR="002C1CA4" w:rsidRPr="002C1CA4">
        <w:rPr>
          <w:lang w:val="nl-NL"/>
        </w:rPr>
        <w:t>ải</w:t>
      </w:r>
      <w:r w:rsidR="002C1CA4">
        <w:rPr>
          <w:lang w:val="nl-NL"/>
        </w:rPr>
        <w:t xml:space="preserve"> quy</w:t>
      </w:r>
      <w:r w:rsidR="002C1CA4" w:rsidRPr="002C1CA4">
        <w:rPr>
          <w:lang w:val="nl-NL"/>
        </w:rPr>
        <w:t>ết</w:t>
      </w:r>
      <w:r w:rsidR="002C1CA4">
        <w:rPr>
          <w:lang w:val="nl-NL"/>
        </w:rPr>
        <w:t xml:space="preserve"> </w:t>
      </w:r>
      <w:r w:rsidR="002C1CA4" w:rsidRPr="002C1CA4">
        <w:rPr>
          <w:lang w:val="nl-NL"/>
        </w:rPr>
        <w:t>được</w:t>
      </w:r>
      <w:r w:rsidR="002C1CA4">
        <w:rPr>
          <w:lang w:val="nl-NL"/>
        </w:rPr>
        <w:t xml:space="preserve"> m</w:t>
      </w:r>
      <w:r w:rsidR="002C1CA4" w:rsidRPr="002C1CA4">
        <w:rPr>
          <w:lang w:val="nl-NL"/>
        </w:rPr>
        <w:t>ột</w:t>
      </w:r>
      <w:r w:rsidR="002C1CA4">
        <w:rPr>
          <w:lang w:val="nl-NL"/>
        </w:rPr>
        <w:t xml:space="preserve"> s</w:t>
      </w:r>
      <w:r w:rsidR="002C1CA4" w:rsidRPr="002C1CA4">
        <w:rPr>
          <w:lang w:val="nl-NL"/>
        </w:rPr>
        <w:t>ố</w:t>
      </w:r>
      <w:r w:rsidR="002C1CA4">
        <w:rPr>
          <w:lang w:val="nl-NL"/>
        </w:rPr>
        <w:t xml:space="preserve"> v</w:t>
      </w:r>
      <w:r w:rsidR="002C1CA4" w:rsidRPr="002C1CA4">
        <w:rPr>
          <w:lang w:val="nl-NL"/>
        </w:rPr>
        <w:t>ấn</w:t>
      </w:r>
      <w:r w:rsidR="002C1CA4">
        <w:rPr>
          <w:lang w:val="nl-NL"/>
        </w:rPr>
        <w:t xml:space="preserve"> </w:t>
      </w:r>
      <w:r w:rsidR="002C1CA4" w:rsidRPr="002C1CA4">
        <w:rPr>
          <w:lang w:val="nl-NL"/>
        </w:rPr>
        <w:t>đề</w:t>
      </w:r>
      <w:r w:rsidR="002C1CA4">
        <w:rPr>
          <w:lang w:val="nl-NL"/>
        </w:rPr>
        <w:t xml:space="preserve"> li</w:t>
      </w:r>
      <w:r w:rsidR="002C1CA4" w:rsidRPr="002C1CA4">
        <w:rPr>
          <w:lang w:val="nl-NL"/>
        </w:rPr>
        <w:t>ê</w:t>
      </w:r>
      <w:r w:rsidR="002C1CA4">
        <w:rPr>
          <w:lang w:val="nl-NL"/>
        </w:rPr>
        <w:t xml:space="preserve">n quan </w:t>
      </w:r>
      <w:r w:rsidR="002C1CA4" w:rsidRPr="002C1CA4">
        <w:rPr>
          <w:lang w:val="nl-NL"/>
        </w:rPr>
        <w:t>đến</w:t>
      </w:r>
      <w:r w:rsidR="002C1CA4">
        <w:rPr>
          <w:lang w:val="nl-NL"/>
        </w:rPr>
        <w:t xml:space="preserve"> qu</w:t>
      </w:r>
      <w:r w:rsidR="002C1CA4" w:rsidRPr="002C1CA4">
        <w:rPr>
          <w:lang w:val="nl-NL"/>
        </w:rPr>
        <w:t>ản</w:t>
      </w:r>
      <w:r w:rsidR="002C1CA4">
        <w:rPr>
          <w:lang w:val="nl-NL"/>
        </w:rPr>
        <w:t xml:space="preserve"> l</w:t>
      </w:r>
      <w:r w:rsidR="002C1CA4" w:rsidRPr="002C1CA4">
        <w:rPr>
          <w:lang w:val="nl-NL"/>
        </w:rPr>
        <w:t>ý</w:t>
      </w:r>
      <w:r w:rsidR="002C1CA4">
        <w:rPr>
          <w:lang w:val="nl-NL"/>
        </w:rPr>
        <w:t xml:space="preserve"> d</w:t>
      </w:r>
      <w:r w:rsidR="002C1CA4" w:rsidRPr="002C1CA4">
        <w:rPr>
          <w:lang w:val="nl-NL"/>
        </w:rPr>
        <w:t>ự</w:t>
      </w:r>
      <w:r w:rsidR="002C1CA4">
        <w:rPr>
          <w:lang w:val="nl-NL"/>
        </w:rPr>
        <w:t xml:space="preserve"> </w:t>
      </w:r>
      <w:r w:rsidR="002C1CA4" w:rsidRPr="002C1CA4">
        <w:rPr>
          <w:lang w:val="nl-NL"/>
        </w:rPr>
        <w:t>án</w:t>
      </w:r>
      <w:r w:rsidR="002C1CA4">
        <w:rPr>
          <w:lang w:val="nl-NL"/>
        </w:rPr>
        <w:t>: ph</w:t>
      </w:r>
      <w:r w:rsidR="002C1CA4" w:rsidRPr="002C1CA4">
        <w:rPr>
          <w:lang w:val="nl-NL"/>
        </w:rPr>
        <w:t>â</w:t>
      </w:r>
      <w:r w:rsidR="002C1CA4">
        <w:rPr>
          <w:lang w:val="nl-NL"/>
        </w:rPr>
        <w:t>n ph</w:t>
      </w:r>
      <w:r w:rsidR="002C1CA4" w:rsidRPr="002C1CA4">
        <w:rPr>
          <w:lang w:val="nl-NL"/>
        </w:rPr>
        <w:t>ối</w:t>
      </w:r>
      <w:r w:rsidR="002C1CA4">
        <w:rPr>
          <w:lang w:val="nl-NL"/>
        </w:rPr>
        <w:t xml:space="preserve"> ngu</w:t>
      </w:r>
      <w:r w:rsidR="002C1CA4" w:rsidRPr="002C1CA4">
        <w:rPr>
          <w:lang w:val="nl-NL"/>
        </w:rPr>
        <w:t>ồn</w:t>
      </w:r>
      <w:r w:rsidR="002C1CA4">
        <w:rPr>
          <w:lang w:val="nl-NL"/>
        </w:rPr>
        <w:t xml:space="preserve"> l</w:t>
      </w:r>
      <w:r w:rsidR="002C1CA4" w:rsidRPr="002C1CA4">
        <w:rPr>
          <w:lang w:val="nl-NL"/>
        </w:rPr>
        <w:t>ực</w:t>
      </w:r>
      <w:r w:rsidR="002C1CA4">
        <w:rPr>
          <w:lang w:val="nl-NL"/>
        </w:rPr>
        <w:t xml:space="preserve"> h</w:t>
      </w:r>
      <w:r w:rsidR="002C1CA4" w:rsidRPr="002C1CA4">
        <w:rPr>
          <w:lang w:val="nl-NL"/>
        </w:rPr>
        <w:t>ạn</w:t>
      </w:r>
      <w:r w:rsidR="002C1CA4">
        <w:rPr>
          <w:lang w:val="nl-NL"/>
        </w:rPr>
        <w:t xml:space="preserve"> ch</w:t>
      </w:r>
      <w:r w:rsidR="002C1CA4" w:rsidRPr="002C1CA4">
        <w:rPr>
          <w:lang w:val="nl-NL"/>
        </w:rPr>
        <w:t>ế</w:t>
      </w:r>
      <w:r w:rsidR="002C1CA4">
        <w:rPr>
          <w:lang w:val="nl-NL"/>
        </w:rPr>
        <w:t xml:space="preserve"> c</w:t>
      </w:r>
      <w:r w:rsidR="002C1CA4" w:rsidRPr="002C1CA4">
        <w:rPr>
          <w:lang w:val="nl-NL"/>
        </w:rPr>
        <w:t>ủa</w:t>
      </w:r>
      <w:r w:rsidR="002C1CA4">
        <w:rPr>
          <w:lang w:val="nl-NL"/>
        </w:rPr>
        <w:t xml:space="preserve"> d</w:t>
      </w:r>
      <w:r w:rsidR="002C1CA4" w:rsidRPr="002C1CA4">
        <w:rPr>
          <w:lang w:val="nl-NL"/>
        </w:rPr>
        <w:t>ự</w:t>
      </w:r>
      <w:r w:rsidR="002C1CA4">
        <w:rPr>
          <w:lang w:val="nl-NL"/>
        </w:rPr>
        <w:t xml:space="preserve"> </w:t>
      </w:r>
      <w:r w:rsidR="002C1CA4" w:rsidRPr="002C1CA4">
        <w:rPr>
          <w:lang w:val="nl-NL"/>
        </w:rPr>
        <w:t>án</w:t>
      </w:r>
      <w:r w:rsidR="002C1CA4">
        <w:rPr>
          <w:lang w:val="nl-NL"/>
        </w:rPr>
        <w:t>, l</w:t>
      </w:r>
      <w:r w:rsidR="002C1CA4" w:rsidRPr="002C1CA4">
        <w:rPr>
          <w:lang w:val="nl-NL"/>
        </w:rPr>
        <w:t>ựa</w:t>
      </w:r>
      <w:r w:rsidR="002C1CA4">
        <w:rPr>
          <w:lang w:val="nl-NL"/>
        </w:rPr>
        <w:t xml:space="preserve"> ch</w:t>
      </w:r>
      <w:r w:rsidR="002C1CA4" w:rsidRPr="002C1CA4">
        <w:rPr>
          <w:lang w:val="nl-NL"/>
        </w:rPr>
        <w:t>ọn</w:t>
      </w:r>
      <w:r w:rsidR="002C1CA4">
        <w:rPr>
          <w:lang w:val="nl-NL"/>
        </w:rPr>
        <w:t xml:space="preserve"> ti</w:t>
      </w:r>
      <w:r w:rsidR="002C1CA4" w:rsidRPr="002C1CA4">
        <w:rPr>
          <w:lang w:val="nl-NL"/>
        </w:rPr>
        <w:t>ến</w:t>
      </w:r>
      <w:r w:rsidR="002C1CA4">
        <w:rPr>
          <w:lang w:val="nl-NL"/>
        </w:rPr>
        <w:t xml:space="preserve"> </w:t>
      </w:r>
      <w:r w:rsidR="002C1CA4" w:rsidRPr="002C1CA4">
        <w:rPr>
          <w:lang w:val="nl-NL"/>
        </w:rPr>
        <w:t>độ</w:t>
      </w:r>
      <w:r w:rsidR="002C1CA4">
        <w:rPr>
          <w:lang w:val="nl-NL"/>
        </w:rPr>
        <w:t xml:space="preserve"> c</w:t>
      </w:r>
      <w:r w:rsidR="002C1CA4" w:rsidRPr="002C1CA4">
        <w:rPr>
          <w:lang w:val="nl-NL"/>
        </w:rPr>
        <w:t>ủa</w:t>
      </w:r>
      <w:r w:rsidR="002C1CA4">
        <w:rPr>
          <w:lang w:val="nl-NL"/>
        </w:rPr>
        <w:t xml:space="preserve"> d</w:t>
      </w:r>
      <w:r w:rsidR="002C1CA4" w:rsidRPr="002C1CA4">
        <w:rPr>
          <w:lang w:val="nl-NL"/>
        </w:rPr>
        <w:t>ự</w:t>
      </w:r>
      <w:r w:rsidR="002C1CA4">
        <w:rPr>
          <w:lang w:val="nl-NL"/>
        </w:rPr>
        <w:t xml:space="preserve"> </w:t>
      </w:r>
      <w:r w:rsidR="002C1CA4" w:rsidRPr="002C1CA4">
        <w:rPr>
          <w:lang w:val="nl-NL"/>
        </w:rPr>
        <w:t>án</w:t>
      </w:r>
      <w:r w:rsidR="002C1CA4">
        <w:rPr>
          <w:lang w:val="nl-NL"/>
        </w:rPr>
        <w:t xml:space="preserve"> v</w:t>
      </w:r>
      <w:r w:rsidR="002C1CA4" w:rsidRPr="002C1CA4">
        <w:rPr>
          <w:lang w:val="nl-NL"/>
        </w:rPr>
        <w:t>ới</w:t>
      </w:r>
      <w:r w:rsidR="002C1CA4">
        <w:rPr>
          <w:lang w:val="nl-NL"/>
        </w:rPr>
        <w:t xml:space="preserve"> chi ph</w:t>
      </w:r>
      <w:r w:rsidR="002C1CA4" w:rsidRPr="002C1CA4">
        <w:rPr>
          <w:lang w:val="nl-NL"/>
        </w:rPr>
        <w:t>í</w:t>
      </w:r>
      <w:r w:rsidR="002C1CA4">
        <w:rPr>
          <w:lang w:val="nl-NL"/>
        </w:rPr>
        <w:t xml:space="preserve"> h</w:t>
      </w:r>
      <w:r w:rsidR="002C1CA4" w:rsidRPr="002C1CA4">
        <w:rPr>
          <w:lang w:val="nl-NL"/>
        </w:rPr>
        <w:t>ợp</w:t>
      </w:r>
      <w:r w:rsidR="002C1CA4">
        <w:rPr>
          <w:lang w:val="nl-NL"/>
        </w:rPr>
        <w:t xml:space="preserve"> l</w:t>
      </w:r>
      <w:r w:rsidR="002C1CA4" w:rsidRPr="002C1CA4">
        <w:rPr>
          <w:lang w:val="nl-NL"/>
        </w:rPr>
        <w:t>ý</w:t>
      </w:r>
      <w:r w:rsidR="002C1CA4">
        <w:rPr>
          <w:lang w:val="nl-NL"/>
        </w:rPr>
        <w:t>,...</w:t>
      </w:r>
    </w:p>
    <w:p w:rsidR="00D41D0C" w:rsidRPr="00914A0F" w:rsidRDefault="00602658" w:rsidP="00D41D0C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</w:rPr>
      </w:pPr>
      <w:r w:rsidRPr="00914A0F">
        <w:rPr>
          <w:lang w:val="nl-NL"/>
        </w:rPr>
        <w:t xml:space="preserve"> </w:t>
      </w:r>
      <w:r w:rsidR="00D41D0C" w:rsidRPr="00914A0F">
        <w:rPr>
          <w:lang w:val="nl-NL"/>
        </w:rPr>
        <w:t>Kỹ năng làm việc nhóm</w:t>
      </w:r>
    </w:p>
    <w:p w:rsidR="00D41D0C" w:rsidRPr="00914A0F" w:rsidRDefault="00602658" w:rsidP="00D41D0C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</w:rPr>
      </w:pPr>
      <w:r w:rsidRPr="00914A0F">
        <w:rPr>
          <w:lang w:val="nl-NL"/>
        </w:rPr>
        <w:t xml:space="preserve"> </w:t>
      </w:r>
      <w:r w:rsidR="00D41D0C" w:rsidRPr="00914A0F">
        <w:rPr>
          <w:lang w:val="nl-NL"/>
        </w:rPr>
        <w:t>Kỹ năng giao tiếp</w:t>
      </w:r>
    </w:p>
    <w:p w:rsidR="00D41D0C" w:rsidRPr="00914A0F" w:rsidRDefault="00602658" w:rsidP="00D41D0C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</w:rPr>
      </w:pPr>
      <w:r w:rsidRPr="00914A0F">
        <w:rPr>
          <w:lang w:val="nl-NL"/>
        </w:rPr>
        <w:t xml:space="preserve"> </w:t>
      </w:r>
      <w:r w:rsidR="00D41D0C" w:rsidRPr="00914A0F">
        <w:rPr>
          <w:lang w:val="nl-NL"/>
        </w:rPr>
        <w:t>Kỹ năng thuyết trình</w:t>
      </w:r>
    </w:p>
    <w:p w:rsidR="00744C77" w:rsidRPr="003555B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14A0F">
        <w:rPr>
          <w:b/>
          <w:bCs/>
          <w:color w:val="000000"/>
          <w:sz w:val="24"/>
          <w:szCs w:val="24"/>
        </w:rPr>
        <w:t>T</w:t>
      </w:r>
      <w:r w:rsidR="00744C77" w:rsidRPr="00914A0F">
        <w:rPr>
          <w:b/>
          <w:bCs/>
          <w:color w:val="000000"/>
          <w:sz w:val="24"/>
          <w:szCs w:val="24"/>
        </w:rPr>
        <w:t>ó</w:t>
      </w:r>
      <w:r w:rsidR="00744C77" w:rsidRPr="003555B5">
        <w:rPr>
          <w:b/>
          <w:bCs/>
          <w:color w:val="000000"/>
          <w:sz w:val="24"/>
          <w:szCs w:val="24"/>
        </w:rPr>
        <w:t>m tắt nội dung học phần</w:t>
      </w:r>
    </w:p>
    <w:p w:rsidR="00457ABE" w:rsidRDefault="00015AB1" w:rsidP="005C7C3E">
      <w:pPr>
        <w:pStyle w:val="BodyText2"/>
        <w:spacing w:before="120" w:after="0" w:line="240" w:lineRule="auto"/>
        <w:ind w:firstLine="567"/>
        <w:jc w:val="both"/>
        <w:rPr>
          <w:bCs/>
          <w:sz w:val="24"/>
          <w:szCs w:val="24"/>
        </w:rPr>
      </w:pPr>
      <w:r w:rsidRPr="002C1CA4">
        <w:rPr>
          <w:bCs/>
          <w:sz w:val="24"/>
          <w:szCs w:val="24"/>
        </w:rPr>
        <w:lastRenderedPageBreak/>
        <w:t>Môn học</w:t>
      </w:r>
      <w:r w:rsidR="00E05838">
        <w:rPr>
          <w:bCs/>
          <w:sz w:val="24"/>
          <w:szCs w:val="24"/>
        </w:rPr>
        <w:t xml:space="preserve"> “Qu</w:t>
      </w:r>
      <w:r w:rsidR="00E05838" w:rsidRPr="00E05838">
        <w:rPr>
          <w:bCs/>
          <w:sz w:val="24"/>
          <w:szCs w:val="24"/>
        </w:rPr>
        <w:t>ản</w:t>
      </w:r>
      <w:r w:rsidR="00E05838">
        <w:rPr>
          <w:bCs/>
          <w:sz w:val="24"/>
          <w:szCs w:val="24"/>
        </w:rPr>
        <w:t xml:space="preserve"> l</w:t>
      </w:r>
      <w:r w:rsidR="00E05838" w:rsidRPr="00E05838">
        <w:rPr>
          <w:bCs/>
          <w:sz w:val="24"/>
          <w:szCs w:val="24"/>
        </w:rPr>
        <w:t>ý</w:t>
      </w:r>
      <w:r w:rsidR="00E05838">
        <w:rPr>
          <w:bCs/>
          <w:sz w:val="24"/>
          <w:szCs w:val="24"/>
        </w:rPr>
        <w:t xml:space="preserve"> d</w:t>
      </w:r>
      <w:r w:rsidR="00E05838" w:rsidRPr="00E05838">
        <w:rPr>
          <w:bCs/>
          <w:sz w:val="24"/>
          <w:szCs w:val="24"/>
        </w:rPr>
        <w:t>ự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án</w:t>
      </w:r>
      <w:r w:rsidR="00E05838">
        <w:rPr>
          <w:bCs/>
          <w:sz w:val="24"/>
          <w:szCs w:val="24"/>
        </w:rPr>
        <w:t xml:space="preserve"> c</w:t>
      </w:r>
      <w:r w:rsidR="00E05838" w:rsidRPr="00E05838">
        <w:rPr>
          <w:bCs/>
          <w:sz w:val="24"/>
          <w:szCs w:val="24"/>
        </w:rPr>
        <w:t>ô</w:t>
      </w:r>
      <w:r w:rsidR="00E05838">
        <w:rPr>
          <w:bCs/>
          <w:sz w:val="24"/>
          <w:szCs w:val="24"/>
        </w:rPr>
        <w:t>ng nghi</w:t>
      </w:r>
      <w:r w:rsidR="00E05838" w:rsidRPr="00E05838">
        <w:rPr>
          <w:bCs/>
          <w:sz w:val="24"/>
          <w:szCs w:val="24"/>
        </w:rPr>
        <w:t>ệp</w:t>
      </w:r>
      <w:r w:rsidR="00E05838">
        <w:rPr>
          <w:bCs/>
          <w:sz w:val="24"/>
          <w:szCs w:val="24"/>
        </w:rPr>
        <w:t>”</w:t>
      </w:r>
      <w:r w:rsidRPr="002C1CA4">
        <w:rPr>
          <w:bCs/>
          <w:sz w:val="24"/>
          <w:szCs w:val="24"/>
        </w:rPr>
        <w:t xml:space="preserve"> cung cấp những </w:t>
      </w:r>
      <w:r w:rsidR="00457ABE">
        <w:rPr>
          <w:bCs/>
          <w:sz w:val="24"/>
          <w:szCs w:val="24"/>
        </w:rPr>
        <w:t>ki</w:t>
      </w:r>
      <w:r w:rsidR="00457ABE" w:rsidRPr="00457ABE">
        <w:rPr>
          <w:bCs/>
          <w:sz w:val="24"/>
          <w:szCs w:val="24"/>
        </w:rPr>
        <w:t>ến</w:t>
      </w:r>
      <w:r w:rsidR="00457ABE">
        <w:rPr>
          <w:bCs/>
          <w:sz w:val="24"/>
          <w:szCs w:val="24"/>
        </w:rPr>
        <w:t xml:space="preserve"> th</w:t>
      </w:r>
      <w:r w:rsidR="00457ABE" w:rsidRPr="00457ABE">
        <w:rPr>
          <w:bCs/>
          <w:sz w:val="24"/>
          <w:szCs w:val="24"/>
        </w:rPr>
        <w:t>ứ</w:t>
      </w:r>
      <w:r w:rsidR="00457ABE">
        <w:rPr>
          <w:bCs/>
          <w:sz w:val="24"/>
          <w:szCs w:val="24"/>
        </w:rPr>
        <w:t>c</w:t>
      </w:r>
      <w:r w:rsidRPr="002C1CA4">
        <w:rPr>
          <w:bCs/>
          <w:sz w:val="24"/>
          <w:szCs w:val="24"/>
        </w:rPr>
        <w:t xml:space="preserve"> cơ bản về </w:t>
      </w:r>
      <w:r w:rsidR="00457ABE">
        <w:rPr>
          <w:bCs/>
          <w:sz w:val="24"/>
          <w:szCs w:val="24"/>
        </w:rPr>
        <w:t>qu</w:t>
      </w:r>
      <w:r w:rsidR="00457ABE" w:rsidRPr="00457ABE">
        <w:rPr>
          <w:bCs/>
          <w:sz w:val="24"/>
          <w:szCs w:val="24"/>
        </w:rPr>
        <w:t>ản</w:t>
      </w:r>
      <w:r w:rsidR="00457ABE">
        <w:rPr>
          <w:bCs/>
          <w:sz w:val="24"/>
          <w:szCs w:val="24"/>
        </w:rPr>
        <w:t xml:space="preserve"> l</w:t>
      </w:r>
      <w:r w:rsidR="00457ABE" w:rsidRPr="00457ABE">
        <w:rPr>
          <w:bCs/>
          <w:sz w:val="24"/>
          <w:szCs w:val="24"/>
        </w:rPr>
        <w:t>ý</w:t>
      </w:r>
      <w:r w:rsidR="00457ABE">
        <w:rPr>
          <w:bCs/>
          <w:sz w:val="24"/>
          <w:szCs w:val="24"/>
        </w:rPr>
        <w:t xml:space="preserve"> d</w:t>
      </w:r>
      <w:r w:rsidR="00457ABE" w:rsidRPr="00457ABE">
        <w:rPr>
          <w:bCs/>
          <w:sz w:val="24"/>
          <w:szCs w:val="24"/>
        </w:rPr>
        <w:t>ự</w:t>
      </w:r>
      <w:r w:rsidR="00457ABE">
        <w:rPr>
          <w:bCs/>
          <w:sz w:val="24"/>
          <w:szCs w:val="24"/>
        </w:rPr>
        <w:t xml:space="preserve"> </w:t>
      </w:r>
      <w:r w:rsidR="00457ABE" w:rsidRPr="00457ABE">
        <w:rPr>
          <w:bCs/>
          <w:sz w:val="24"/>
          <w:szCs w:val="24"/>
        </w:rPr>
        <w:t>án</w:t>
      </w:r>
      <w:r w:rsidR="00457ABE">
        <w:rPr>
          <w:bCs/>
          <w:sz w:val="24"/>
          <w:szCs w:val="24"/>
        </w:rPr>
        <w:t xml:space="preserve"> c</w:t>
      </w:r>
      <w:r w:rsidR="00457ABE" w:rsidRPr="00457ABE">
        <w:rPr>
          <w:bCs/>
          <w:sz w:val="24"/>
          <w:szCs w:val="24"/>
        </w:rPr>
        <w:t>ô</w:t>
      </w:r>
      <w:r w:rsidR="00457ABE">
        <w:rPr>
          <w:bCs/>
          <w:sz w:val="24"/>
          <w:szCs w:val="24"/>
        </w:rPr>
        <w:t>ng nghi</w:t>
      </w:r>
      <w:r w:rsidR="00457ABE" w:rsidRPr="00457ABE">
        <w:rPr>
          <w:bCs/>
          <w:sz w:val="24"/>
          <w:szCs w:val="24"/>
        </w:rPr>
        <w:t>ệp</w:t>
      </w:r>
      <w:r w:rsidR="00457ABE">
        <w:rPr>
          <w:bCs/>
          <w:sz w:val="24"/>
          <w:szCs w:val="24"/>
        </w:rPr>
        <w:t xml:space="preserve">. </w:t>
      </w:r>
      <w:r w:rsidR="00E05838">
        <w:rPr>
          <w:bCs/>
          <w:sz w:val="24"/>
          <w:szCs w:val="24"/>
        </w:rPr>
        <w:t>Ngo</w:t>
      </w:r>
      <w:r w:rsidR="00E05838" w:rsidRPr="00E05838">
        <w:rPr>
          <w:bCs/>
          <w:sz w:val="24"/>
          <w:szCs w:val="24"/>
        </w:rPr>
        <w:t>ài</w:t>
      </w:r>
      <w:r w:rsidR="00E05838">
        <w:rPr>
          <w:bCs/>
          <w:sz w:val="24"/>
          <w:szCs w:val="24"/>
        </w:rPr>
        <w:t xml:space="preserve"> ph</w:t>
      </w:r>
      <w:r w:rsidR="00E05838" w:rsidRPr="00E05838">
        <w:rPr>
          <w:bCs/>
          <w:sz w:val="24"/>
          <w:szCs w:val="24"/>
        </w:rPr>
        <w:t>ần</w:t>
      </w:r>
      <w:r w:rsidR="00E05838">
        <w:rPr>
          <w:bCs/>
          <w:sz w:val="24"/>
          <w:szCs w:val="24"/>
        </w:rPr>
        <w:t xml:space="preserve"> nh</w:t>
      </w:r>
      <w:r w:rsidR="00E05838" w:rsidRPr="00E05838">
        <w:rPr>
          <w:bCs/>
          <w:sz w:val="24"/>
          <w:szCs w:val="24"/>
        </w:rPr>
        <w:t>ững</w:t>
      </w:r>
      <w:r w:rsidR="00E05838">
        <w:rPr>
          <w:bCs/>
          <w:sz w:val="24"/>
          <w:szCs w:val="24"/>
        </w:rPr>
        <w:t xml:space="preserve"> v</w:t>
      </w:r>
      <w:r w:rsidR="00E05838" w:rsidRPr="00E05838">
        <w:rPr>
          <w:bCs/>
          <w:sz w:val="24"/>
          <w:szCs w:val="24"/>
        </w:rPr>
        <w:t>ấn</w:t>
      </w:r>
      <w:r w:rsidR="00E05838">
        <w:rPr>
          <w:bCs/>
          <w:sz w:val="24"/>
          <w:szCs w:val="24"/>
        </w:rPr>
        <w:t xml:space="preserve"> đ</w:t>
      </w:r>
      <w:r w:rsidR="00E05838" w:rsidRPr="00E05838">
        <w:rPr>
          <w:bCs/>
          <w:sz w:val="24"/>
          <w:szCs w:val="24"/>
        </w:rPr>
        <w:t>ề</w:t>
      </w:r>
      <w:r w:rsidR="00E05838">
        <w:rPr>
          <w:bCs/>
          <w:sz w:val="24"/>
          <w:szCs w:val="24"/>
        </w:rPr>
        <w:t xml:space="preserve"> chung v</w:t>
      </w:r>
      <w:r w:rsidR="00E05838" w:rsidRPr="00E05838">
        <w:rPr>
          <w:bCs/>
          <w:sz w:val="24"/>
          <w:szCs w:val="24"/>
        </w:rPr>
        <w:t>ề</w:t>
      </w:r>
      <w:r w:rsidR="00E05838">
        <w:rPr>
          <w:bCs/>
          <w:sz w:val="24"/>
          <w:szCs w:val="24"/>
        </w:rPr>
        <w:t xml:space="preserve"> đ</w:t>
      </w:r>
      <w:r w:rsidR="00E05838" w:rsidRPr="00E05838">
        <w:rPr>
          <w:bCs/>
          <w:sz w:val="24"/>
          <w:szCs w:val="24"/>
        </w:rPr>
        <w:t>ầu</w:t>
      </w:r>
      <w:r w:rsidR="00E05838">
        <w:rPr>
          <w:bCs/>
          <w:sz w:val="24"/>
          <w:szCs w:val="24"/>
        </w:rPr>
        <w:t xml:space="preserve"> t</w:t>
      </w:r>
      <w:r w:rsidR="00E05838" w:rsidRPr="00E05838">
        <w:rPr>
          <w:bCs/>
          <w:sz w:val="24"/>
          <w:szCs w:val="24"/>
        </w:rPr>
        <w:t>ư</w:t>
      </w:r>
      <w:r w:rsidR="00E05838">
        <w:rPr>
          <w:bCs/>
          <w:sz w:val="24"/>
          <w:szCs w:val="24"/>
        </w:rPr>
        <w:t>, d</w:t>
      </w:r>
      <w:r w:rsidR="00E05838" w:rsidRPr="00E05838">
        <w:rPr>
          <w:bCs/>
          <w:sz w:val="24"/>
          <w:szCs w:val="24"/>
        </w:rPr>
        <w:t>ự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án</w:t>
      </w:r>
      <w:r w:rsidR="00E05838">
        <w:rPr>
          <w:bCs/>
          <w:sz w:val="24"/>
          <w:szCs w:val="24"/>
        </w:rPr>
        <w:t xml:space="preserve"> đầu t</w:t>
      </w:r>
      <w:r w:rsidR="00E05838" w:rsidRPr="00E05838">
        <w:rPr>
          <w:bCs/>
          <w:sz w:val="24"/>
          <w:szCs w:val="24"/>
        </w:rPr>
        <w:t>ư</w:t>
      </w:r>
      <w:r w:rsidR="00E05838">
        <w:rPr>
          <w:bCs/>
          <w:sz w:val="24"/>
          <w:szCs w:val="24"/>
        </w:rPr>
        <w:t>, qu</w:t>
      </w:r>
      <w:r w:rsidR="00E05838" w:rsidRPr="00E05838">
        <w:rPr>
          <w:bCs/>
          <w:sz w:val="24"/>
          <w:szCs w:val="24"/>
        </w:rPr>
        <w:t>ản</w:t>
      </w:r>
      <w:r w:rsidR="00E05838">
        <w:rPr>
          <w:bCs/>
          <w:sz w:val="24"/>
          <w:szCs w:val="24"/>
        </w:rPr>
        <w:t xml:space="preserve"> l</w:t>
      </w:r>
      <w:r w:rsidR="00E05838" w:rsidRPr="00E05838">
        <w:rPr>
          <w:bCs/>
          <w:sz w:val="24"/>
          <w:szCs w:val="24"/>
        </w:rPr>
        <w:t>ý</w:t>
      </w:r>
      <w:r w:rsidR="00E05838">
        <w:rPr>
          <w:bCs/>
          <w:sz w:val="24"/>
          <w:szCs w:val="24"/>
        </w:rPr>
        <w:t xml:space="preserve"> d</w:t>
      </w:r>
      <w:r w:rsidR="00E05838" w:rsidRPr="00E05838">
        <w:rPr>
          <w:bCs/>
          <w:sz w:val="24"/>
          <w:szCs w:val="24"/>
        </w:rPr>
        <w:t>ự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án</w:t>
      </w:r>
      <w:r w:rsidR="00E05838">
        <w:rPr>
          <w:bCs/>
          <w:sz w:val="24"/>
          <w:szCs w:val="24"/>
        </w:rPr>
        <w:t xml:space="preserve"> đ</w:t>
      </w:r>
      <w:r w:rsidR="00E05838" w:rsidRPr="00E05838">
        <w:rPr>
          <w:bCs/>
          <w:sz w:val="24"/>
          <w:szCs w:val="24"/>
        </w:rPr>
        <w:t>ầu</w:t>
      </w:r>
      <w:r w:rsidR="00E05838">
        <w:rPr>
          <w:bCs/>
          <w:sz w:val="24"/>
          <w:szCs w:val="24"/>
        </w:rPr>
        <w:t xml:space="preserve"> t</w:t>
      </w:r>
      <w:r w:rsidR="00E05838" w:rsidRPr="00E05838">
        <w:rPr>
          <w:bCs/>
          <w:sz w:val="24"/>
          <w:szCs w:val="24"/>
        </w:rPr>
        <w:t>ư</w:t>
      </w:r>
      <w:r w:rsidR="00E05838">
        <w:rPr>
          <w:bCs/>
          <w:sz w:val="24"/>
          <w:szCs w:val="24"/>
        </w:rPr>
        <w:t>, n</w:t>
      </w:r>
      <w:r w:rsidR="00457ABE" w:rsidRPr="00457ABE">
        <w:rPr>
          <w:bCs/>
          <w:sz w:val="24"/>
          <w:szCs w:val="24"/>
        </w:rPr>
        <w:t>ội</w:t>
      </w:r>
      <w:r w:rsidR="00457ABE">
        <w:rPr>
          <w:bCs/>
          <w:sz w:val="24"/>
          <w:szCs w:val="24"/>
        </w:rPr>
        <w:t xml:space="preserve"> dung c</w:t>
      </w:r>
      <w:r w:rsidR="00457ABE" w:rsidRPr="00457ABE">
        <w:rPr>
          <w:bCs/>
          <w:sz w:val="24"/>
          <w:szCs w:val="24"/>
        </w:rPr>
        <w:t>ủa</w:t>
      </w:r>
      <w:r w:rsidR="00457ABE">
        <w:rPr>
          <w:bCs/>
          <w:sz w:val="24"/>
          <w:szCs w:val="24"/>
        </w:rPr>
        <w:t xml:space="preserve"> m</w:t>
      </w:r>
      <w:r w:rsidR="00457ABE" w:rsidRPr="00457ABE">
        <w:rPr>
          <w:bCs/>
          <w:sz w:val="24"/>
          <w:szCs w:val="24"/>
        </w:rPr>
        <w:t>ô</w:t>
      </w:r>
      <w:r w:rsidR="00457ABE">
        <w:rPr>
          <w:bCs/>
          <w:sz w:val="24"/>
          <w:szCs w:val="24"/>
        </w:rPr>
        <w:t>n h</w:t>
      </w:r>
      <w:r w:rsidR="00457ABE" w:rsidRPr="00457ABE">
        <w:rPr>
          <w:bCs/>
          <w:sz w:val="24"/>
          <w:szCs w:val="24"/>
        </w:rPr>
        <w:t>ọc</w:t>
      </w:r>
      <w:r w:rsidR="00457ABE">
        <w:rPr>
          <w:bCs/>
          <w:sz w:val="24"/>
          <w:szCs w:val="24"/>
        </w:rPr>
        <w:t xml:space="preserve"> t</w:t>
      </w:r>
      <w:r w:rsidR="00457ABE" w:rsidRPr="00457ABE">
        <w:rPr>
          <w:bCs/>
          <w:sz w:val="24"/>
          <w:szCs w:val="24"/>
        </w:rPr>
        <w:t>ập</w:t>
      </w:r>
      <w:r w:rsidR="00457ABE">
        <w:rPr>
          <w:bCs/>
          <w:sz w:val="24"/>
          <w:szCs w:val="24"/>
        </w:rPr>
        <w:t xml:space="preserve"> trung v</w:t>
      </w:r>
      <w:r w:rsidR="00457ABE" w:rsidRPr="00457ABE">
        <w:rPr>
          <w:bCs/>
          <w:sz w:val="24"/>
          <w:szCs w:val="24"/>
        </w:rPr>
        <w:t>ào</w:t>
      </w:r>
      <w:r w:rsidR="00457ABE">
        <w:rPr>
          <w:bCs/>
          <w:sz w:val="24"/>
          <w:szCs w:val="24"/>
        </w:rPr>
        <w:t xml:space="preserve"> c</w:t>
      </w:r>
      <w:r w:rsidR="00457ABE" w:rsidRPr="00457ABE">
        <w:rPr>
          <w:bCs/>
          <w:sz w:val="24"/>
          <w:szCs w:val="24"/>
        </w:rPr>
        <w:t>ô</w:t>
      </w:r>
      <w:r w:rsidR="00457ABE">
        <w:rPr>
          <w:bCs/>
          <w:sz w:val="24"/>
          <w:szCs w:val="24"/>
        </w:rPr>
        <w:t>ng t</w:t>
      </w:r>
      <w:r w:rsidR="00457ABE" w:rsidRPr="00457ABE">
        <w:rPr>
          <w:bCs/>
          <w:sz w:val="24"/>
          <w:szCs w:val="24"/>
        </w:rPr>
        <w:t>ác</w:t>
      </w:r>
      <w:r w:rsidR="00457ABE">
        <w:rPr>
          <w:bCs/>
          <w:sz w:val="24"/>
          <w:szCs w:val="24"/>
        </w:rPr>
        <w:t xml:space="preserve"> qu</w:t>
      </w:r>
      <w:r w:rsidR="00457ABE" w:rsidRPr="00457ABE">
        <w:rPr>
          <w:bCs/>
          <w:sz w:val="24"/>
          <w:szCs w:val="24"/>
        </w:rPr>
        <w:t>ản</w:t>
      </w:r>
      <w:r w:rsidR="00457ABE">
        <w:rPr>
          <w:bCs/>
          <w:sz w:val="24"/>
          <w:szCs w:val="24"/>
        </w:rPr>
        <w:t xml:space="preserve"> l</w:t>
      </w:r>
      <w:r w:rsidR="00457ABE" w:rsidRPr="00457ABE">
        <w:rPr>
          <w:bCs/>
          <w:sz w:val="24"/>
          <w:szCs w:val="24"/>
        </w:rPr>
        <w:t>ý</w:t>
      </w:r>
      <w:r w:rsidR="00457ABE">
        <w:rPr>
          <w:bCs/>
          <w:sz w:val="24"/>
          <w:szCs w:val="24"/>
        </w:rPr>
        <w:t xml:space="preserve"> d</w:t>
      </w:r>
      <w:r w:rsidR="00457ABE" w:rsidRPr="00457ABE">
        <w:rPr>
          <w:bCs/>
          <w:sz w:val="24"/>
          <w:szCs w:val="24"/>
        </w:rPr>
        <w:t>ự</w:t>
      </w:r>
      <w:r w:rsidR="00457ABE">
        <w:rPr>
          <w:bCs/>
          <w:sz w:val="24"/>
          <w:szCs w:val="24"/>
        </w:rPr>
        <w:t xml:space="preserve"> </w:t>
      </w:r>
      <w:r w:rsidR="00457ABE" w:rsidRPr="00457ABE">
        <w:rPr>
          <w:bCs/>
          <w:sz w:val="24"/>
          <w:szCs w:val="24"/>
        </w:rPr>
        <w:t>án</w:t>
      </w:r>
      <w:r w:rsidR="00457ABE">
        <w:rPr>
          <w:bCs/>
          <w:sz w:val="24"/>
          <w:szCs w:val="24"/>
        </w:rPr>
        <w:t xml:space="preserve"> theo 3 </w:t>
      </w:r>
      <w:r w:rsidR="00E05838">
        <w:rPr>
          <w:bCs/>
          <w:sz w:val="24"/>
          <w:szCs w:val="24"/>
        </w:rPr>
        <w:t xml:space="preserve">giai </w:t>
      </w:r>
      <w:r w:rsidR="00E05838" w:rsidRPr="00E05838">
        <w:rPr>
          <w:bCs/>
          <w:sz w:val="24"/>
          <w:szCs w:val="24"/>
        </w:rPr>
        <w:t>đoạn</w:t>
      </w:r>
      <w:r w:rsidR="00E05838">
        <w:rPr>
          <w:bCs/>
          <w:sz w:val="24"/>
          <w:szCs w:val="24"/>
        </w:rPr>
        <w:t xml:space="preserve"> l</w:t>
      </w:r>
      <w:r w:rsidR="00E05838" w:rsidRPr="00E05838">
        <w:rPr>
          <w:bCs/>
          <w:sz w:val="24"/>
          <w:szCs w:val="24"/>
        </w:rPr>
        <w:t>à</w:t>
      </w:r>
      <w:r w:rsidR="00E05838">
        <w:rPr>
          <w:bCs/>
          <w:sz w:val="24"/>
          <w:szCs w:val="24"/>
        </w:rPr>
        <w:t>: l</w:t>
      </w:r>
      <w:r w:rsidR="00E05838" w:rsidRPr="00E05838">
        <w:rPr>
          <w:bCs/>
          <w:sz w:val="24"/>
          <w:szCs w:val="24"/>
        </w:rPr>
        <w:t>ập</w:t>
      </w:r>
      <w:r w:rsidR="00E05838">
        <w:rPr>
          <w:bCs/>
          <w:sz w:val="24"/>
          <w:szCs w:val="24"/>
        </w:rPr>
        <w:t xml:space="preserve"> k</w:t>
      </w:r>
      <w:r w:rsidR="00E05838" w:rsidRPr="00E05838">
        <w:rPr>
          <w:bCs/>
          <w:sz w:val="24"/>
          <w:szCs w:val="24"/>
        </w:rPr>
        <w:t>ế</w:t>
      </w:r>
      <w:r w:rsidR="00E05838">
        <w:rPr>
          <w:bCs/>
          <w:sz w:val="24"/>
          <w:szCs w:val="24"/>
        </w:rPr>
        <w:t xml:space="preserve"> ho</w:t>
      </w:r>
      <w:r w:rsidR="00E05838" w:rsidRPr="00E05838">
        <w:rPr>
          <w:bCs/>
          <w:sz w:val="24"/>
          <w:szCs w:val="24"/>
        </w:rPr>
        <w:t>ạch</w:t>
      </w:r>
      <w:r w:rsidR="00E05838">
        <w:rPr>
          <w:bCs/>
          <w:sz w:val="24"/>
          <w:szCs w:val="24"/>
        </w:rPr>
        <w:t xml:space="preserve"> d</w:t>
      </w:r>
      <w:r w:rsidR="00E05838" w:rsidRPr="00E05838">
        <w:rPr>
          <w:bCs/>
          <w:sz w:val="24"/>
          <w:szCs w:val="24"/>
        </w:rPr>
        <w:t>ự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án</w:t>
      </w:r>
      <w:r w:rsidR="00E05838">
        <w:rPr>
          <w:bCs/>
          <w:sz w:val="24"/>
          <w:szCs w:val="24"/>
        </w:rPr>
        <w:t xml:space="preserve">; </w:t>
      </w:r>
      <w:r w:rsidR="00E05838" w:rsidRPr="00E05838">
        <w:rPr>
          <w:bCs/>
          <w:sz w:val="24"/>
          <w:szCs w:val="24"/>
        </w:rPr>
        <w:t>đ</w:t>
      </w:r>
      <w:r w:rsidR="00E05838">
        <w:rPr>
          <w:bCs/>
          <w:sz w:val="24"/>
          <w:szCs w:val="24"/>
        </w:rPr>
        <w:t>i</w:t>
      </w:r>
      <w:r w:rsidR="00E05838" w:rsidRPr="00E05838">
        <w:rPr>
          <w:bCs/>
          <w:sz w:val="24"/>
          <w:szCs w:val="24"/>
        </w:rPr>
        <w:t>ều</w:t>
      </w:r>
      <w:r w:rsidR="00E05838">
        <w:rPr>
          <w:bCs/>
          <w:sz w:val="24"/>
          <w:szCs w:val="24"/>
        </w:rPr>
        <w:t xml:space="preserve"> ph</w:t>
      </w:r>
      <w:r w:rsidR="00E05838" w:rsidRPr="00E05838">
        <w:rPr>
          <w:bCs/>
          <w:sz w:val="24"/>
          <w:szCs w:val="24"/>
        </w:rPr>
        <w:t>ối</w:t>
      </w:r>
      <w:r w:rsidR="00E05838">
        <w:rPr>
          <w:bCs/>
          <w:sz w:val="24"/>
          <w:szCs w:val="24"/>
        </w:rPr>
        <w:t xml:space="preserve"> th</w:t>
      </w:r>
      <w:r w:rsidR="00E05838" w:rsidRPr="00E05838">
        <w:rPr>
          <w:bCs/>
          <w:sz w:val="24"/>
          <w:szCs w:val="24"/>
        </w:rPr>
        <w:t>ực</w:t>
      </w:r>
      <w:r w:rsidR="00E05838">
        <w:rPr>
          <w:bCs/>
          <w:sz w:val="24"/>
          <w:szCs w:val="24"/>
        </w:rPr>
        <w:t xml:space="preserve"> hi</w:t>
      </w:r>
      <w:r w:rsidR="00E05838" w:rsidRPr="00E05838">
        <w:rPr>
          <w:bCs/>
          <w:sz w:val="24"/>
          <w:szCs w:val="24"/>
        </w:rPr>
        <w:t>ện</w:t>
      </w:r>
      <w:r w:rsidR="00E05838">
        <w:rPr>
          <w:bCs/>
          <w:sz w:val="24"/>
          <w:szCs w:val="24"/>
        </w:rPr>
        <w:t xml:space="preserve"> d</w:t>
      </w:r>
      <w:r w:rsidR="00E05838" w:rsidRPr="00E05838">
        <w:rPr>
          <w:bCs/>
          <w:sz w:val="24"/>
          <w:szCs w:val="24"/>
        </w:rPr>
        <w:t>ự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án</w:t>
      </w:r>
      <w:r w:rsidR="00E05838">
        <w:rPr>
          <w:bCs/>
          <w:sz w:val="24"/>
          <w:szCs w:val="24"/>
        </w:rPr>
        <w:t xml:space="preserve"> (n</w:t>
      </w:r>
      <w:r w:rsidR="00E05838" w:rsidRPr="00E05838">
        <w:rPr>
          <w:bCs/>
          <w:sz w:val="24"/>
          <w:szCs w:val="24"/>
        </w:rPr>
        <w:t>ội</w:t>
      </w:r>
      <w:r w:rsidR="00E05838">
        <w:rPr>
          <w:bCs/>
          <w:sz w:val="24"/>
          <w:szCs w:val="24"/>
        </w:rPr>
        <w:t xml:space="preserve"> dung ch</w:t>
      </w:r>
      <w:r w:rsidR="00E05838" w:rsidRPr="00E05838">
        <w:rPr>
          <w:bCs/>
          <w:sz w:val="24"/>
          <w:szCs w:val="24"/>
        </w:rPr>
        <w:t>ủ</w:t>
      </w:r>
      <w:r w:rsidR="00E05838">
        <w:rPr>
          <w:bCs/>
          <w:sz w:val="24"/>
          <w:szCs w:val="24"/>
        </w:rPr>
        <w:t xml:space="preserve"> y</w:t>
      </w:r>
      <w:r w:rsidR="00E05838" w:rsidRPr="00E05838">
        <w:rPr>
          <w:bCs/>
          <w:sz w:val="24"/>
          <w:szCs w:val="24"/>
        </w:rPr>
        <w:t>ếu</w:t>
      </w:r>
      <w:r w:rsidR="00E05838">
        <w:rPr>
          <w:bCs/>
          <w:sz w:val="24"/>
          <w:szCs w:val="24"/>
        </w:rPr>
        <w:t xml:space="preserve"> l</w:t>
      </w:r>
      <w:r w:rsidR="00E05838" w:rsidRPr="00E05838">
        <w:rPr>
          <w:bCs/>
          <w:sz w:val="24"/>
          <w:szCs w:val="24"/>
        </w:rPr>
        <w:t>à</w:t>
      </w:r>
      <w:r w:rsidR="00E05838">
        <w:rPr>
          <w:bCs/>
          <w:sz w:val="24"/>
          <w:szCs w:val="24"/>
        </w:rPr>
        <w:t xml:space="preserve"> qu</w:t>
      </w:r>
      <w:r w:rsidR="00E05838" w:rsidRPr="00E05838">
        <w:rPr>
          <w:bCs/>
          <w:sz w:val="24"/>
          <w:szCs w:val="24"/>
        </w:rPr>
        <w:t>ản</w:t>
      </w:r>
      <w:r w:rsidR="00E05838">
        <w:rPr>
          <w:bCs/>
          <w:sz w:val="24"/>
          <w:szCs w:val="24"/>
        </w:rPr>
        <w:t xml:space="preserve"> l</w:t>
      </w:r>
      <w:r w:rsidR="00E05838" w:rsidRPr="00E05838">
        <w:rPr>
          <w:bCs/>
          <w:sz w:val="24"/>
          <w:szCs w:val="24"/>
        </w:rPr>
        <w:t>ý</w:t>
      </w:r>
      <w:r w:rsidR="00E05838">
        <w:rPr>
          <w:bCs/>
          <w:sz w:val="24"/>
          <w:szCs w:val="24"/>
        </w:rPr>
        <w:t xml:space="preserve"> th</w:t>
      </w:r>
      <w:r w:rsidR="00E05838" w:rsidRPr="00E05838">
        <w:rPr>
          <w:bCs/>
          <w:sz w:val="24"/>
          <w:szCs w:val="24"/>
        </w:rPr>
        <w:t>ời</w:t>
      </w:r>
      <w:r w:rsidR="00E05838">
        <w:rPr>
          <w:bCs/>
          <w:sz w:val="24"/>
          <w:szCs w:val="24"/>
        </w:rPr>
        <w:t xml:space="preserve"> gian v</w:t>
      </w:r>
      <w:r w:rsidR="00E05838" w:rsidRPr="00E05838">
        <w:rPr>
          <w:bCs/>
          <w:sz w:val="24"/>
          <w:szCs w:val="24"/>
        </w:rPr>
        <w:t>à</w:t>
      </w:r>
      <w:r w:rsidR="00E05838">
        <w:rPr>
          <w:bCs/>
          <w:sz w:val="24"/>
          <w:szCs w:val="24"/>
        </w:rPr>
        <w:t xml:space="preserve"> ti</w:t>
      </w:r>
      <w:r w:rsidR="00E05838" w:rsidRPr="00E05838">
        <w:rPr>
          <w:bCs/>
          <w:sz w:val="24"/>
          <w:szCs w:val="24"/>
        </w:rPr>
        <w:t>ến</w:t>
      </w:r>
      <w:r w:rsidR="00E05838">
        <w:rPr>
          <w:bCs/>
          <w:sz w:val="24"/>
          <w:szCs w:val="24"/>
        </w:rPr>
        <w:t xml:space="preserve"> đ</w:t>
      </w:r>
      <w:r w:rsidR="00E05838" w:rsidRPr="00E05838">
        <w:rPr>
          <w:bCs/>
          <w:sz w:val="24"/>
          <w:szCs w:val="24"/>
        </w:rPr>
        <w:t>ộ</w:t>
      </w:r>
      <w:r w:rsidR="00E05838">
        <w:rPr>
          <w:bCs/>
          <w:sz w:val="24"/>
          <w:szCs w:val="24"/>
        </w:rPr>
        <w:t>, chi ph</w:t>
      </w:r>
      <w:r w:rsidR="00E05838" w:rsidRPr="00E05838">
        <w:rPr>
          <w:bCs/>
          <w:sz w:val="24"/>
          <w:szCs w:val="24"/>
        </w:rPr>
        <w:t>í</w:t>
      </w:r>
      <w:r w:rsidR="00E05838">
        <w:rPr>
          <w:bCs/>
          <w:sz w:val="24"/>
          <w:szCs w:val="24"/>
        </w:rPr>
        <w:t>,…); gi</w:t>
      </w:r>
      <w:r w:rsidR="00E05838" w:rsidRPr="00E05838">
        <w:rPr>
          <w:bCs/>
          <w:sz w:val="24"/>
          <w:szCs w:val="24"/>
        </w:rPr>
        <w:t>ám</w:t>
      </w:r>
      <w:r w:rsidR="00E05838">
        <w:rPr>
          <w:bCs/>
          <w:sz w:val="24"/>
          <w:szCs w:val="24"/>
        </w:rPr>
        <w:t xml:space="preserve"> s</w:t>
      </w:r>
      <w:r w:rsidR="00E05838" w:rsidRPr="00E05838">
        <w:rPr>
          <w:bCs/>
          <w:sz w:val="24"/>
          <w:szCs w:val="24"/>
        </w:rPr>
        <w:t>át</w:t>
      </w:r>
      <w:r w:rsidR="00E05838">
        <w:rPr>
          <w:bCs/>
          <w:sz w:val="24"/>
          <w:szCs w:val="24"/>
        </w:rPr>
        <w:t xml:space="preserve"> v</w:t>
      </w:r>
      <w:r w:rsidR="00E05838" w:rsidRPr="00E05838">
        <w:rPr>
          <w:bCs/>
          <w:sz w:val="24"/>
          <w:szCs w:val="24"/>
        </w:rPr>
        <w:t>à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đánh</w:t>
      </w:r>
      <w:r w:rsidR="00E05838">
        <w:rPr>
          <w:bCs/>
          <w:sz w:val="24"/>
          <w:szCs w:val="24"/>
        </w:rPr>
        <w:t xml:space="preserve"> gi</w:t>
      </w:r>
      <w:r w:rsidR="00E05838" w:rsidRPr="00E05838">
        <w:rPr>
          <w:bCs/>
          <w:sz w:val="24"/>
          <w:szCs w:val="24"/>
        </w:rPr>
        <w:t>á</w:t>
      </w:r>
      <w:r w:rsidR="00E05838">
        <w:rPr>
          <w:bCs/>
          <w:sz w:val="24"/>
          <w:szCs w:val="24"/>
        </w:rPr>
        <w:t xml:space="preserve"> d</w:t>
      </w:r>
      <w:r w:rsidR="00E05838" w:rsidRPr="00E05838">
        <w:rPr>
          <w:bCs/>
          <w:sz w:val="24"/>
          <w:szCs w:val="24"/>
        </w:rPr>
        <w:t>ự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án</w:t>
      </w:r>
      <w:r w:rsidR="00E05838">
        <w:rPr>
          <w:bCs/>
          <w:sz w:val="24"/>
          <w:szCs w:val="24"/>
        </w:rPr>
        <w:t>. B</w:t>
      </w:r>
      <w:r w:rsidR="00E05838" w:rsidRPr="00E05838">
        <w:rPr>
          <w:bCs/>
          <w:sz w:val="24"/>
          <w:szCs w:val="24"/>
        </w:rPr>
        <w:t>ê</w:t>
      </w:r>
      <w:r w:rsidR="00E05838">
        <w:rPr>
          <w:bCs/>
          <w:sz w:val="24"/>
          <w:szCs w:val="24"/>
        </w:rPr>
        <w:t>n c</w:t>
      </w:r>
      <w:r w:rsidR="00E05838" w:rsidRPr="00E05838">
        <w:rPr>
          <w:bCs/>
          <w:sz w:val="24"/>
          <w:szCs w:val="24"/>
        </w:rPr>
        <w:t>ạnh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đó</w:t>
      </w:r>
      <w:r w:rsidR="00E05838">
        <w:rPr>
          <w:bCs/>
          <w:sz w:val="24"/>
          <w:szCs w:val="24"/>
        </w:rPr>
        <w:t>, m</w:t>
      </w:r>
      <w:r w:rsidR="00E05838" w:rsidRPr="00E05838">
        <w:rPr>
          <w:bCs/>
          <w:sz w:val="24"/>
          <w:szCs w:val="24"/>
        </w:rPr>
        <w:t>ô</w:t>
      </w:r>
      <w:r w:rsidR="00E05838">
        <w:rPr>
          <w:bCs/>
          <w:sz w:val="24"/>
          <w:szCs w:val="24"/>
        </w:rPr>
        <w:t>n h</w:t>
      </w:r>
      <w:r w:rsidR="00E05838" w:rsidRPr="00E05838">
        <w:rPr>
          <w:bCs/>
          <w:sz w:val="24"/>
          <w:szCs w:val="24"/>
        </w:rPr>
        <w:t>ọc</w:t>
      </w:r>
      <w:r w:rsidR="00E05838">
        <w:rPr>
          <w:bCs/>
          <w:sz w:val="24"/>
          <w:szCs w:val="24"/>
        </w:rPr>
        <w:t xml:space="preserve"> c</w:t>
      </w:r>
      <w:r w:rsidR="00E05838" w:rsidRPr="00E05838">
        <w:rPr>
          <w:bCs/>
          <w:sz w:val="24"/>
          <w:szCs w:val="24"/>
        </w:rPr>
        <w:t>òn</w:t>
      </w:r>
      <w:r w:rsidR="00E05838">
        <w:rPr>
          <w:bCs/>
          <w:sz w:val="24"/>
          <w:szCs w:val="24"/>
        </w:rPr>
        <w:t xml:space="preserve"> gi</w:t>
      </w:r>
      <w:r w:rsidR="00E05838" w:rsidRPr="00E05838">
        <w:rPr>
          <w:bCs/>
          <w:sz w:val="24"/>
          <w:szCs w:val="24"/>
        </w:rPr>
        <w:t>ới</w:t>
      </w:r>
      <w:r w:rsidR="00E05838">
        <w:rPr>
          <w:bCs/>
          <w:sz w:val="24"/>
          <w:szCs w:val="24"/>
        </w:rPr>
        <w:t xml:space="preserve"> thi</w:t>
      </w:r>
      <w:r w:rsidR="00E05838" w:rsidRPr="00E05838">
        <w:rPr>
          <w:bCs/>
          <w:sz w:val="24"/>
          <w:szCs w:val="24"/>
        </w:rPr>
        <w:t>ệu</w:t>
      </w:r>
      <w:r w:rsidR="00E05838">
        <w:rPr>
          <w:bCs/>
          <w:sz w:val="24"/>
          <w:szCs w:val="24"/>
        </w:rPr>
        <w:t xml:space="preserve"> m</w:t>
      </w:r>
      <w:r w:rsidR="00E05838" w:rsidRPr="00E05838">
        <w:rPr>
          <w:bCs/>
          <w:sz w:val="24"/>
          <w:szCs w:val="24"/>
        </w:rPr>
        <w:t>ột</w:t>
      </w:r>
      <w:r w:rsidR="00E05838">
        <w:rPr>
          <w:bCs/>
          <w:sz w:val="24"/>
          <w:szCs w:val="24"/>
        </w:rPr>
        <w:t xml:space="preserve"> s</w:t>
      </w:r>
      <w:r w:rsidR="00E05838" w:rsidRPr="00E05838">
        <w:rPr>
          <w:bCs/>
          <w:sz w:val="24"/>
          <w:szCs w:val="24"/>
        </w:rPr>
        <w:t>ố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ứng</w:t>
      </w:r>
      <w:r w:rsidR="00E05838">
        <w:rPr>
          <w:bCs/>
          <w:sz w:val="24"/>
          <w:szCs w:val="24"/>
        </w:rPr>
        <w:t xml:space="preserve"> d</w:t>
      </w:r>
      <w:r w:rsidR="00E05838" w:rsidRPr="00E05838">
        <w:rPr>
          <w:bCs/>
          <w:sz w:val="24"/>
          <w:szCs w:val="24"/>
        </w:rPr>
        <w:t>ụng</w:t>
      </w:r>
      <w:r w:rsidR="00E05838">
        <w:rPr>
          <w:bCs/>
          <w:sz w:val="24"/>
          <w:szCs w:val="24"/>
        </w:rPr>
        <w:t xml:space="preserve"> c</w:t>
      </w:r>
      <w:r w:rsidR="00E05838" w:rsidRPr="00E05838">
        <w:rPr>
          <w:bCs/>
          <w:sz w:val="24"/>
          <w:szCs w:val="24"/>
        </w:rPr>
        <w:t>ủa</w:t>
      </w:r>
      <w:r w:rsidR="00E05838">
        <w:rPr>
          <w:bCs/>
          <w:sz w:val="24"/>
          <w:szCs w:val="24"/>
        </w:rPr>
        <w:t xml:space="preserve"> ph</w:t>
      </w:r>
      <w:r w:rsidR="00E05838" w:rsidRPr="00E05838">
        <w:rPr>
          <w:bCs/>
          <w:sz w:val="24"/>
          <w:szCs w:val="24"/>
        </w:rPr>
        <w:t>ầm</w:t>
      </w:r>
      <w:r w:rsidR="00E05838">
        <w:rPr>
          <w:bCs/>
          <w:sz w:val="24"/>
          <w:szCs w:val="24"/>
        </w:rPr>
        <w:t xml:space="preserve"> m</w:t>
      </w:r>
      <w:r w:rsidR="00E05838" w:rsidRPr="00E05838">
        <w:rPr>
          <w:bCs/>
          <w:sz w:val="24"/>
          <w:szCs w:val="24"/>
        </w:rPr>
        <w:t>ềm</w:t>
      </w:r>
      <w:r w:rsidR="00E05838">
        <w:rPr>
          <w:bCs/>
          <w:sz w:val="24"/>
          <w:szCs w:val="24"/>
        </w:rPr>
        <w:t xml:space="preserve"> Microsoft Project trong qu</w:t>
      </w:r>
      <w:r w:rsidR="00E05838" w:rsidRPr="00E05838">
        <w:rPr>
          <w:bCs/>
          <w:sz w:val="24"/>
          <w:szCs w:val="24"/>
        </w:rPr>
        <w:t>ản</w:t>
      </w:r>
      <w:r w:rsidR="00E05838">
        <w:rPr>
          <w:bCs/>
          <w:sz w:val="24"/>
          <w:szCs w:val="24"/>
        </w:rPr>
        <w:t xml:space="preserve"> l</w:t>
      </w:r>
      <w:r w:rsidR="00E05838" w:rsidRPr="00E05838">
        <w:rPr>
          <w:bCs/>
          <w:sz w:val="24"/>
          <w:szCs w:val="24"/>
        </w:rPr>
        <w:t>ý</w:t>
      </w:r>
      <w:r w:rsidR="00E05838">
        <w:rPr>
          <w:bCs/>
          <w:sz w:val="24"/>
          <w:szCs w:val="24"/>
        </w:rPr>
        <w:t xml:space="preserve"> d</w:t>
      </w:r>
      <w:r w:rsidR="00E05838" w:rsidRPr="00E05838">
        <w:rPr>
          <w:bCs/>
          <w:sz w:val="24"/>
          <w:szCs w:val="24"/>
        </w:rPr>
        <w:t>ự</w:t>
      </w:r>
      <w:r w:rsidR="00E05838">
        <w:rPr>
          <w:bCs/>
          <w:sz w:val="24"/>
          <w:szCs w:val="24"/>
        </w:rPr>
        <w:t xml:space="preserve"> </w:t>
      </w:r>
      <w:r w:rsidR="00E05838" w:rsidRPr="00E05838">
        <w:rPr>
          <w:bCs/>
          <w:sz w:val="24"/>
          <w:szCs w:val="24"/>
        </w:rPr>
        <w:t>án</w:t>
      </w:r>
      <w:r w:rsidR="00E05838">
        <w:rPr>
          <w:bCs/>
          <w:sz w:val="24"/>
          <w:szCs w:val="24"/>
        </w:rPr>
        <w:t>.</w:t>
      </w:r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8C2966" w:rsidRDefault="009F7BF6" w:rsidP="008C2966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Nh</w:t>
            </w:r>
            <w:r w:rsidRPr="009F7BF6">
              <w:rPr>
                <w:b/>
                <w:bCs/>
              </w:rPr>
              <w:t>ững</w:t>
            </w:r>
            <w:r>
              <w:rPr>
                <w:b/>
                <w:bCs/>
              </w:rPr>
              <w:t xml:space="preserve"> vấn đ</w:t>
            </w:r>
            <w:r w:rsidRPr="009F7BF6">
              <w:rPr>
                <w:b/>
                <w:bCs/>
              </w:rPr>
              <w:t>ề</w:t>
            </w:r>
            <w:r>
              <w:rPr>
                <w:b/>
                <w:bCs/>
              </w:rPr>
              <w:t xml:space="preserve"> chung v</w:t>
            </w:r>
            <w:r w:rsidRPr="009F7BF6">
              <w:rPr>
                <w:b/>
                <w:bCs/>
              </w:rPr>
              <w:t>ề</w:t>
            </w:r>
            <w:r>
              <w:rPr>
                <w:b/>
                <w:bCs/>
              </w:rPr>
              <w:t xml:space="preserve"> đ</w:t>
            </w:r>
            <w:r w:rsidRPr="009F7BF6">
              <w:rPr>
                <w:b/>
                <w:bCs/>
              </w:rPr>
              <w:t>ầu</w:t>
            </w:r>
            <w:r>
              <w:rPr>
                <w:b/>
                <w:bCs/>
              </w:rPr>
              <w:t xml:space="preserve"> t</w:t>
            </w:r>
            <w:r w:rsidRPr="009F7BF6">
              <w:rPr>
                <w:b/>
                <w:bCs/>
              </w:rPr>
              <w:t>ư</w:t>
            </w:r>
            <w:r>
              <w:rPr>
                <w:b/>
                <w:bCs/>
              </w:rPr>
              <w:t>, d</w:t>
            </w:r>
            <w:r w:rsidRPr="009F7BF6"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</w:t>
            </w:r>
            <w:r w:rsidRPr="009F7BF6">
              <w:rPr>
                <w:b/>
                <w:bCs/>
              </w:rPr>
              <w:t>án</w:t>
            </w:r>
            <w:r>
              <w:rPr>
                <w:b/>
                <w:bCs/>
              </w:rPr>
              <w:t xml:space="preserve"> đ</w:t>
            </w:r>
            <w:r w:rsidRPr="009F7BF6">
              <w:rPr>
                <w:b/>
                <w:bCs/>
              </w:rPr>
              <w:t>ầu</w:t>
            </w:r>
            <w:r>
              <w:rPr>
                <w:b/>
                <w:bCs/>
              </w:rPr>
              <w:t xml:space="preserve"> t</w:t>
            </w:r>
            <w:r w:rsidRPr="009F7BF6">
              <w:rPr>
                <w:b/>
                <w:bCs/>
              </w:rPr>
              <w:t>ư</w:t>
            </w:r>
            <w:r>
              <w:rPr>
                <w:b/>
                <w:bCs/>
              </w:rPr>
              <w:t xml:space="preserve"> v</w:t>
            </w:r>
            <w:r w:rsidRPr="009F7BF6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qu</w:t>
            </w:r>
            <w:r w:rsidRPr="009F7BF6">
              <w:rPr>
                <w:b/>
                <w:bCs/>
              </w:rPr>
              <w:t>ản</w:t>
            </w:r>
            <w:r>
              <w:rPr>
                <w:b/>
                <w:bCs/>
              </w:rPr>
              <w:t xml:space="preserve"> l</w:t>
            </w:r>
            <w:r w:rsidRPr="009F7BF6">
              <w:rPr>
                <w:b/>
                <w:bCs/>
              </w:rPr>
              <w:t>ý</w:t>
            </w:r>
            <w:r>
              <w:rPr>
                <w:b/>
                <w:bCs/>
              </w:rPr>
              <w:t xml:space="preserve"> d</w:t>
            </w:r>
            <w:r w:rsidRPr="009F7BF6"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</w:t>
            </w:r>
            <w:r w:rsidRPr="009F7BF6">
              <w:rPr>
                <w:b/>
                <w:bCs/>
              </w:rPr>
              <w:t>án</w:t>
            </w:r>
            <w:r>
              <w:rPr>
                <w:b/>
                <w:bCs/>
              </w:rPr>
              <w:t xml:space="preserve"> đ</w:t>
            </w:r>
            <w:r w:rsidRPr="009F7BF6">
              <w:rPr>
                <w:b/>
                <w:bCs/>
              </w:rPr>
              <w:t>ầu</w:t>
            </w:r>
            <w:r>
              <w:rPr>
                <w:b/>
                <w:bCs/>
              </w:rPr>
              <w:t xml:space="preserve">t </w:t>
            </w:r>
            <w:r w:rsidRPr="009F7BF6">
              <w:rPr>
                <w:b/>
                <w:bCs/>
              </w:rPr>
              <w:t>ư</w:t>
            </w:r>
          </w:p>
        </w:tc>
        <w:tc>
          <w:tcPr>
            <w:tcW w:w="992" w:type="dxa"/>
            <w:vAlign w:val="center"/>
          </w:tcPr>
          <w:p w:rsidR="003B73BB" w:rsidRPr="0052152A" w:rsidRDefault="00E058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3B73BB" w:rsidRPr="009A07BB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5E015F" w:rsidRDefault="009F7BF6" w:rsidP="005E015F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Đ</w:t>
            </w:r>
            <w:r w:rsidRPr="009F7BF6">
              <w:rPr>
                <w:bCs/>
              </w:rPr>
              <w:t>ầu</w:t>
            </w:r>
            <w:r>
              <w:rPr>
                <w:bCs/>
              </w:rPr>
              <w:t xml:space="preserve"> t</w:t>
            </w:r>
            <w:r w:rsidRPr="009F7BF6">
              <w:rPr>
                <w:bCs/>
              </w:rPr>
              <w:t>ư</w:t>
            </w:r>
          </w:p>
        </w:tc>
        <w:tc>
          <w:tcPr>
            <w:tcW w:w="992" w:type="dxa"/>
            <w:vAlign w:val="center"/>
          </w:tcPr>
          <w:p w:rsidR="003B73BB" w:rsidRPr="00A319A4" w:rsidRDefault="00E058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E015F" w:rsidRPr="003555B5">
        <w:tc>
          <w:tcPr>
            <w:tcW w:w="1408" w:type="dxa"/>
            <w:vAlign w:val="center"/>
          </w:tcPr>
          <w:p w:rsidR="005E015F" w:rsidRPr="005E015F" w:rsidRDefault="005E015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="005E015F" w:rsidRDefault="009F7BF6" w:rsidP="009F7BF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Pr="009F7BF6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9F7BF6">
              <w:rPr>
                <w:bCs/>
              </w:rPr>
              <w:t>án</w:t>
            </w:r>
            <w:r>
              <w:rPr>
                <w:bCs/>
              </w:rPr>
              <w:t xml:space="preserve"> đ</w:t>
            </w:r>
            <w:r w:rsidRPr="009F7BF6">
              <w:rPr>
                <w:bCs/>
              </w:rPr>
              <w:t>ầu</w:t>
            </w:r>
            <w:r>
              <w:rPr>
                <w:bCs/>
              </w:rPr>
              <w:t xml:space="preserve"> t</w:t>
            </w:r>
            <w:r w:rsidRPr="009F7BF6">
              <w:rPr>
                <w:bCs/>
              </w:rPr>
              <w:t>ư</w:t>
            </w:r>
          </w:p>
        </w:tc>
        <w:tc>
          <w:tcPr>
            <w:tcW w:w="992" w:type="dxa"/>
            <w:vAlign w:val="center"/>
          </w:tcPr>
          <w:p w:rsidR="005E015F" w:rsidRPr="00A319A4" w:rsidRDefault="00E058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5E015F" w:rsidRPr="003555B5" w:rsidRDefault="005E015F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5E015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3B73BB" w:rsidRPr="003555B5" w:rsidRDefault="009F7BF6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Qu</w:t>
            </w:r>
            <w:r w:rsidRPr="009F7BF6">
              <w:rPr>
                <w:bCs/>
              </w:rPr>
              <w:t>ản</w:t>
            </w:r>
            <w:r>
              <w:rPr>
                <w:bCs/>
              </w:rPr>
              <w:t xml:space="preserve"> l</w:t>
            </w:r>
            <w:r w:rsidRPr="009F7BF6">
              <w:rPr>
                <w:bCs/>
              </w:rPr>
              <w:t>ý</w:t>
            </w:r>
            <w:r>
              <w:rPr>
                <w:bCs/>
              </w:rPr>
              <w:t xml:space="preserve"> d</w:t>
            </w:r>
            <w:r w:rsidRPr="009F7BF6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9F7BF6">
              <w:rPr>
                <w:bCs/>
              </w:rPr>
              <w:t>án</w:t>
            </w:r>
            <w:r>
              <w:rPr>
                <w:bCs/>
              </w:rPr>
              <w:t xml:space="preserve"> đ</w:t>
            </w:r>
            <w:r w:rsidRPr="009F7BF6">
              <w:rPr>
                <w:bCs/>
              </w:rPr>
              <w:t>ầu</w:t>
            </w:r>
            <w:r>
              <w:rPr>
                <w:bCs/>
              </w:rPr>
              <w:t xml:space="preserve"> t</w:t>
            </w:r>
            <w:r w:rsidRPr="009F7BF6">
              <w:rPr>
                <w:bCs/>
              </w:rPr>
              <w:t>ư</w:t>
            </w:r>
          </w:p>
        </w:tc>
        <w:tc>
          <w:tcPr>
            <w:tcW w:w="992" w:type="dxa"/>
            <w:vAlign w:val="center"/>
          </w:tcPr>
          <w:p w:rsidR="003B73BB" w:rsidRPr="00A319A4" w:rsidRDefault="00E058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8E5FEF" w:rsidRDefault="005519A3" w:rsidP="008E5FEF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5519A3">
              <w:rPr>
                <w:b/>
                <w:bCs/>
              </w:rPr>
              <w:t>ập</w:t>
            </w:r>
            <w:r>
              <w:rPr>
                <w:b/>
                <w:bCs/>
              </w:rPr>
              <w:t xml:space="preserve"> k</w:t>
            </w:r>
            <w:r w:rsidRPr="005519A3">
              <w:rPr>
                <w:b/>
                <w:bCs/>
              </w:rPr>
              <w:t>ế</w:t>
            </w:r>
            <w:r>
              <w:rPr>
                <w:b/>
                <w:bCs/>
              </w:rPr>
              <w:t xml:space="preserve"> ho</w:t>
            </w:r>
            <w:r w:rsidRPr="005519A3">
              <w:rPr>
                <w:b/>
                <w:bCs/>
              </w:rPr>
              <w:t>ạch</w:t>
            </w:r>
            <w:r>
              <w:rPr>
                <w:b/>
                <w:bCs/>
              </w:rPr>
              <w:t xml:space="preserve"> d</w:t>
            </w:r>
            <w:r w:rsidRPr="005519A3"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</w:t>
            </w:r>
            <w:r w:rsidRPr="005519A3">
              <w:rPr>
                <w:b/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EE3756" w:rsidRPr="003555B5" w:rsidRDefault="00043B9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D368C2" w:rsidRDefault="005519A3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Kh</w:t>
            </w:r>
            <w:r w:rsidRPr="005519A3">
              <w:rPr>
                <w:bCs/>
              </w:rPr>
              <w:t>ái</w:t>
            </w:r>
            <w:r>
              <w:rPr>
                <w:bCs/>
              </w:rPr>
              <w:t xml:space="preserve"> ni</w:t>
            </w:r>
            <w:r w:rsidRPr="005519A3">
              <w:rPr>
                <w:bCs/>
              </w:rPr>
              <w:t>ệm</w:t>
            </w:r>
            <w:r>
              <w:rPr>
                <w:bCs/>
              </w:rPr>
              <w:t>, t</w:t>
            </w:r>
            <w:r w:rsidRPr="005519A3">
              <w:rPr>
                <w:bCs/>
              </w:rPr>
              <w:t>ác</w:t>
            </w:r>
            <w:r>
              <w:rPr>
                <w:bCs/>
              </w:rPr>
              <w:t xml:space="preserve"> d</w:t>
            </w:r>
            <w:r w:rsidRPr="005519A3">
              <w:rPr>
                <w:bCs/>
              </w:rPr>
              <w:t>ụng</w:t>
            </w:r>
            <w:r>
              <w:rPr>
                <w:bCs/>
              </w:rPr>
              <w:t xml:space="preserve"> v</w:t>
            </w:r>
            <w:r w:rsidRPr="005519A3">
              <w:rPr>
                <w:bCs/>
              </w:rPr>
              <w:t>à</w:t>
            </w:r>
            <w:r>
              <w:rPr>
                <w:bCs/>
              </w:rPr>
              <w:t xml:space="preserve"> n</w:t>
            </w:r>
            <w:r w:rsidRPr="005519A3">
              <w:rPr>
                <w:bCs/>
              </w:rPr>
              <w:t>ội</w:t>
            </w:r>
            <w:r>
              <w:rPr>
                <w:bCs/>
              </w:rPr>
              <w:t xml:space="preserve"> dung c</w:t>
            </w:r>
            <w:r w:rsidRPr="005519A3">
              <w:rPr>
                <w:bCs/>
              </w:rPr>
              <w:t>ủa</w:t>
            </w:r>
            <w:r>
              <w:rPr>
                <w:bCs/>
              </w:rPr>
              <w:t xml:space="preserve"> k</w:t>
            </w:r>
            <w:r w:rsidRPr="005519A3">
              <w:rPr>
                <w:bCs/>
              </w:rPr>
              <w:t>ế</w:t>
            </w:r>
            <w:r>
              <w:rPr>
                <w:bCs/>
              </w:rPr>
              <w:t xml:space="preserve"> ho</w:t>
            </w:r>
            <w:r w:rsidRPr="005519A3">
              <w:rPr>
                <w:bCs/>
              </w:rPr>
              <w:t>ạch</w:t>
            </w:r>
            <w:r>
              <w:rPr>
                <w:bCs/>
              </w:rPr>
              <w:t xml:space="preserve"> d</w:t>
            </w:r>
            <w:r w:rsidRPr="005519A3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5519A3">
              <w:rPr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EE3756" w:rsidRPr="00144E1B" w:rsidRDefault="00E058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D368C2" w:rsidRDefault="005519A3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Ph</w:t>
            </w:r>
            <w:r w:rsidRPr="005519A3">
              <w:rPr>
                <w:bCs/>
              </w:rPr>
              <w:t>â</w:t>
            </w:r>
            <w:r>
              <w:rPr>
                <w:bCs/>
              </w:rPr>
              <w:t>n t</w:t>
            </w:r>
            <w:r w:rsidRPr="005519A3">
              <w:rPr>
                <w:bCs/>
              </w:rPr>
              <w:t>ác</w:t>
            </w:r>
            <w:r>
              <w:rPr>
                <w:bCs/>
              </w:rPr>
              <w:t>h c</w:t>
            </w:r>
            <w:r w:rsidRPr="005519A3">
              <w:rPr>
                <w:bCs/>
              </w:rPr>
              <w:t>ô</w:t>
            </w:r>
            <w:r>
              <w:rPr>
                <w:bCs/>
              </w:rPr>
              <w:t>ng vi</w:t>
            </w:r>
            <w:r w:rsidRPr="005519A3">
              <w:rPr>
                <w:bCs/>
              </w:rPr>
              <w:t>ệc</w:t>
            </w:r>
            <w:r>
              <w:rPr>
                <w:bCs/>
              </w:rPr>
              <w:t xml:space="preserve"> c</w:t>
            </w:r>
            <w:r w:rsidRPr="005519A3">
              <w:rPr>
                <w:bCs/>
              </w:rPr>
              <w:t>ủa</w:t>
            </w:r>
            <w:r>
              <w:rPr>
                <w:bCs/>
              </w:rPr>
              <w:t xml:space="preserve"> d</w:t>
            </w:r>
            <w:r w:rsidRPr="005519A3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5519A3">
              <w:rPr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EE3756" w:rsidRPr="00144E1B" w:rsidRDefault="00E058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43B9A" w:rsidRPr="003555B5">
        <w:tc>
          <w:tcPr>
            <w:tcW w:w="1408" w:type="dxa"/>
            <w:vAlign w:val="center"/>
          </w:tcPr>
          <w:p w:rsidR="00043B9A" w:rsidRPr="003555B5" w:rsidRDefault="00043B9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043B9A" w:rsidRDefault="00043B9A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Th</w:t>
            </w:r>
            <w:r w:rsidRPr="00043B9A">
              <w:rPr>
                <w:bCs/>
              </w:rPr>
              <w:t>ảo</w:t>
            </w:r>
            <w:r>
              <w:rPr>
                <w:bCs/>
              </w:rPr>
              <w:t xml:space="preserve"> lu</w:t>
            </w:r>
            <w:r w:rsidRPr="00043B9A">
              <w:rPr>
                <w:bCs/>
              </w:rPr>
              <w:t>ận</w:t>
            </w:r>
          </w:p>
        </w:tc>
        <w:tc>
          <w:tcPr>
            <w:tcW w:w="992" w:type="dxa"/>
            <w:vAlign w:val="center"/>
          </w:tcPr>
          <w:p w:rsidR="00043B9A" w:rsidRDefault="00043B9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043B9A" w:rsidRPr="003555B5" w:rsidRDefault="00043B9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3555B5" w:rsidRDefault="00C84C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C84C76" w:rsidRPr="006B3FFE" w:rsidRDefault="005519A3" w:rsidP="005519A3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Qu</w:t>
            </w:r>
            <w:r w:rsidRPr="005519A3">
              <w:rPr>
                <w:b/>
                <w:bCs/>
              </w:rPr>
              <w:t>ản</w:t>
            </w:r>
            <w:r>
              <w:rPr>
                <w:b/>
                <w:bCs/>
              </w:rPr>
              <w:t xml:space="preserve"> l</w:t>
            </w:r>
            <w:r w:rsidRPr="005519A3">
              <w:rPr>
                <w:b/>
                <w:bCs/>
              </w:rPr>
              <w:t>ý</w:t>
            </w:r>
            <w:r>
              <w:rPr>
                <w:b/>
                <w:bCs/>
              </w:rPr>
              <w:t xml:space="preserve"> th</w:t>
            </w:r>
            <w:r w:rsidRPr="005519A3">
              <w:rPr>
                <w:b/>
                <w:bCs/>
              </w:rPr>
              <w:t>ời</w:t>
            </w:r>
            <w:r>
              <w:rPr>
                <w:b/>
                <w:bCs/>
              </w:rPr>
              <w:t xml:space="preserve"> gian v</w:t>
            </w:r>
            <w:r w:rsidRPr="005519A3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ti</w:t>
            </w:r>
            <w:r w:rsidRPr="005519A3">
              <w:rPr>
                <w:b/>
                <w:bCs/>
              </w:rPr>
              <w:t>ến</w:t>
            </w:r>
            <w:r>
              <w:rPr>
                <w:b/>
                <w:bCs/>
              </w:rPr>
              <w:t xml:space="preserve"> đ</w:t>
            </w:r>
            <w:r w:rsidRPr="005519A3">
              <w:rPr>
                <w:b/>
                <w:bCs/>
              </w:rPr>
              <w:t>ộ</w:t>
            </w:r>
            <w:r>
              <w:rPr>
                <w:b/>
                <w:bCs/>
              </w:rPr>
              <w:t xml:space="preserve"> c</w:t>
            </w:r>
            <w:r w:rsidRPr="005519A3">
              <w:rPr>
                <w:b/>
                <w:bCs/>
              </w:rPr>
              <w:t>ủa</w:t>
            </w:r>
            <w:r>
              <w:rPr>
                <w:b/>
                <w:bCs/>
              </w:rPr>
              <w:t xml:space="preserve"> d</w:t>
            </w:r>
            <w:r w:rsidRPr="005519A3"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</w:t>
            </w:r>
            <w:r w:rsidRPr="005519A3">
              <w:rPr>
                <w:b/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C84C76" w:rsidRPr="003555B5" w:rsidRDefault="00043B9A" w:rsidP="0052152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7B6251">
              <w:rPr>
                <w:bCs/>
                <w:lang w:val="nl-NL"/>
              </w:rPr>
              <w:t>3.1</w:t>
            </w:r>
          </w:p>
        </w:tc>
        <w:tc>
          <w:tcPr>
            <w:tcW w:w="4683" w:type="dxa"/>
            <w:vAlign w:val="center"/>
          </w:tcPr>
          <w:p w:rsidR="00C84C76" w:rsidRDefault="005519A3" w:rsidP="005519A3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M</w:t>
            </w:r>
            <w:r w:rsidRPr="005519A3">
              <w:rPr>
                <w:bCs/>
              </w:rPr>
              <w:t>ột</w:t>
            </w:r>
            <w:r>
              <w:rPr>
                <w:bCs/>
              </w:rPr>
              <w:t xml:space="preserve"> s</w:t>
            </w:r>
            <w:r w:rsidRPr="005519A3">
              <w:rPr>
                <w:bCs/>
              </w:rPr>
              <w:t>ố</w:t>
            </w:r>
            <w:r>
              <w:rPr>
                <w:bCs/>
              </w:rPr>
              <w:t xml:space="preserve"> v</w:t>
            </w:r>
            <w:r w:rsidRPr="005519A3">
              <w:rPr>
                <w:bCs/>
              </w:rPr>
              <w:t>ấn</w:t>
            </w:r>
            <w:r>
              <w:rPr>
                <w:bCs/>
              </w:rPr>
              <w:t xml:space="preserve"> đ</w:t>
            </w:r>
            <w:r w:rsidRPr="005519A3">
              <w:rPr>
                <w:bCs/>
              </w:rPr>
              <w:t>ề</w:t>
            </w:r>
            <w:r>
              <w:rPr>
                <w:bCs/>
              </w:rPr>
              <w:t xml:space="preserve"> chung v</w:t>
            </w:r>
            <w:r w:rsidRPr="005519A3">
              <w:rPr>
                <w:bCs/>
              </w:rPr>
              <w:t>ề</w:t>
            </w:r>
            <w:r>
              <w:rPr>
                <w:bCs/>
              </w:rPr>
              <w:t xml:space="preserve"> qu</w:t>
            </w:r>
            <w:r w:rsidRPr="005519A3">
              <w:rPr>
                <w:bCs/>
              </w:rPr>
              <w:t>ản</w:t>
            </w:r>
            <w:r>
              <w:rPr>
                <w:bCs/>
              </w:rPr>
              <w:t xml:space="preserve"> l</w:t>
            </w:r>
            <w:r w:rsidRPr="005519A3">
              <w:rPr>
                <w:bCs/>
              </w:rPr>
              <w:t>ý</w:t>
            </w:r>
            <w:r>
              <w:rPr>
                <w:bCs/>
              </w:rPr>
              <w:t xml:space="preserve"> th</w:t>
            </w:r>
            <w:r w:rsidRPr="005519A3">
              <w:rPr>
                <w:bCs/>
              </w:rPr>
              <w:t>ời</w:t>
            </w:r>
            <w:r>
              <w:rPr>
                <w:bCs/>
              </w:rPr>
              <w:t xml:space="preserve"> gian v</w:t>
            </w:r>
            <w:r w:rsidRPr="005519A3">
              <w:rPr>
                <w:bCs/>
              </w:rPr>
              <w:t>à</w:t>
            </w:r>
            <w:r>
              <w:rPr>
                <w:bCs/>
              </w:rPr>
              <w:t xml:space="preserve"> ti</w:t>
            </w:r>
            <w:r w:rsidRPr="005519A3">
              <w:rPr>
                <w:bCs/>
              </w:rPr>
              <w:t>ến</w:t>
            </w:r>
            <w:r>
              <w:rPr>
                <w:bCs/>
              </w:rPr>
              <w:t xml:space="preserve"> đ</w:t>
            </w:r>
            <w:r w:rsidRPr="005519A3">
              <w:rPr>
                <w:bCs/>
              </w:rPr>
              <w:t>ộ</w:t>
            </w:r>
          </w:p>
        </w:tc>
        <w:tc>
          <w:tcPr>
            <w:tcW w:w="992" w:type="dxa"/>
            <w:vAlign w:val="center"/>
          </w:tcPr>
          <w:p w:rsidR="00C84C76" w:rsidRPr="00BC722F" w:rsidRDefault="00043B9A" w:rsidP="00BC722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3.2</w:t>
            </w:r>
          </w:p>
        </w:tc>
        <w:tc>
          <w:tcPr>
            <w:tcW w:w="4683" w:type="dxa"/>
            <w:vAlign w:val="center"/>
          </w:tcPr>
          <w:p w:rsidR="00C84C76" w:rsidRDefault="005519A3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M</w:t>
            </w:r>
            <w:r w:rsidRPr="005519A3">
              <w:rPr>
                <w:bCs/>
              </w:rPr>
              <w:t>ạng</w:t>
            </w:r>
            <w:r>
              <w:rPr>
                <w:bCs/>
              </w:rPr>
              <w:t xml:space="preserve"> c</w:t>
            </w:r>
            <w:r w:rsidRPr="005519A3">
              <w:rPr>
                <w:bCs/>
              </w:rPr>
              <w:t>ô</w:t>
            </w:r>
            <w:r>
              <w:rPr>
                <w:bCs/>
              </w:rPr>
              <w:t>ng vi</w:t>
            </w:r>
            <w:r w:rsidRPr="005519A3">
              <w:rPr>
                <w:bCs/>
              </w:rPr>
              <w:t>ệc</w:t>
            </w:r>
          </w:p>
        </w:tc>
        <w:tc>
          <w:tcPr>
            <w:tcW w:w="992" w:type="dxa"/>
            <w:vAlign w:val="center"/>
          </w:tcPr>
          <w:p w:rsidR="00C84C76" w:rsidRPr="00BC722F" w:rsidRDefault="00E05838" w:rsidP="00BC722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3.3</w:t>
            </w:r>
          </w:p>
        </w:tc>
        <w:tc>
          <w:tcPr>
            <w:tcW w:w="4683" w:type="dxa"/>
            <w:vAlign w:val="center"/>
          </w:tcPr>
          <w:p w:rsidR="00C84C76" w:rsidRDefault="005519A3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</w:t>
            </w:r>
            <w:r w:rsidRPr="005519A3">
              <w:rPr>
                <w:bCs/>
              </w:rPr>
              <w:t>ỹ</w:t>
            </w:r>
            <w:r>
              <w:rPr>
                <w:bCs/>
              </w:rPr>
              <w:t xml:space="preserve"> thu</w:t>
            </w:r>
            <w:r w:rsidRPr="005519A3">
              <w:rPr>
                <w:bCs/>
              </w:rPr>
              <w:t>ật</w:t>
            </w:r>
            <w:r>
              <w:rPr>
                <w:bCs/>
              </w:rPr>
              <w:t xml:space="preserve"> t</w:t>
            </w:r>
            <w:r w:rsidRPr="005519A3">
              <w:rPr>
                <w:bCs/>
              </w:rPr>
              <w:t>ổng</w:t>
            </w:r>
            <w:r>
              <w:rPr>
                <w:bCs/>
              </w:rPr>
              <w:t xml:space="preserve"> quan v</w:t>
            </w:r>
            <w:r w:rsidRPr="005519A3">
              <w:rPr>
                <w:bCs/>
              </w:rPr>
              <w:t>à</w:t>
            </w:r>
            <w:r>
              <w:rPr>
                <w:bCs/>
              </w:rPr>
              <w:t xml:space="preserve"> </w:t>
            </w:r>
            <w:r w:rsidRPr="005519A3">
              <w:rPr>
                <w:bCs/>
              </w:rPr>
              <w:t>đánh</w:t>
            </w:r>
            <w:r>
              <w:rPr>
                <w:bCs/>
              </w:rPr>
              <w:t xml:space="preserve"> gi</w:t>
            </w:r>
            <w:r w:rsidRPr="005519A3">
              <w:rPr>
                <w:bCs/>
              </w:rPr>
              <w:t>á</w:t>
            </w:r>
            <w:r>
              <w:rPr>
                <w:bCs/>
              </w:rPr>
              <w:t xml:space="preserve"> d</w:t>
            </w:r>
            <w:r w:rsidRPr="005519A3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5519A3">
              <w:rPr>
                <w:bCs/>
              </w:rPr>
              <w:t>án</w:t>
            </w:r>
            <w:r>
              <w:rPr>
                <w:bCs/>
              </w:rPr>
              <w:t xml:space="preserve"> (P</w:t>
            </w:r>
            <w:r w:rsidRPr="005519A3">
              <w:rPr>
                <w:bCs/>
              </w:rPr>
              <w:t>ER</w:t>
            </w:r>
            <w:r>
              <w:rPr>
                <w:bCs/>
              </w:rPr>
              <w:t>T) v</w:t>
            </w:r>
            <w:r w:rsidRPr="005519A3">
              <w:rPr>
                <w:bCs/>
              </w:rPr>
              <w:t>à</w:t>
            </w:r>
            <w:r>
              <w:rPr>
                <w:bCs/>
              </w:rPr>
              <w:t xml:space="preserve"> ph</w:t>
            </w:r>
            <w:r w:rsidRPr="005519A3">
              <w:rPr>
                <w:bCs/>
              </w:rPr>
              <w:t>ươ</w:t>
            </w:r>
            <w:r>
              <w:rPr>
                <w:bCs/>
              </w:rPr>
              <w:t>ng ph</w:t>
            </w:r>
            <w:r w:rsidRPr="005519A3">
              <w:rPr>
                <w:bCs/>
              </w:rPr>
              <w:t>áp</w:t>
            </w:r>
            <w:r>
              <w:rPr>
                <w:bCs/>
              </w:rPr>
              <w:t xml:space="preserve"> đư</w:t>
            </w:r>
            <w:r w:rsidRPr="005519A3">
              <w:rPr>
                <w:bCs/>
              </w:rPr>
              <w:t>ờng</w:t>
            </w:r>
            <w:r>
              <w:rPr>
                <w:bCs/>
              </w:rPr>
              <w:t xml:space="preserve"> g</w:t>
            </w:r>
            <w:r w:rsidRPr="005519A3">
              <w:rPr>
                <w:bCs/>
              </w:rPr>
              <w:t>ă</w:t>
            </w:r>
            <w:r>
              <w:rPr>
                <w:bCs/>
              </w:rPr>
              <w:t>ng (CPM)</w:t>
            </w:r>
          </w:p>
        </w:tc>
        <w:tc>
          <w:tcPr>
            <w:tcW w:w="992" w:type="dxa"/>
            <w:vAlign w:val="center"/>
          </w:tcPr>
          <w:p w:rsidR="00C84C76" w:rsidRPr="00BC722F" w:rsidRDefault="00E05838" w:rsidP="00BC722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043B9A">
              <w:rPr>
                <w:bCs/>
              </w:rPr>
              <w:t>,5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3.4</w:t>
            </w:r>
          </w:p>
        </w:tc>
        <w:tc>
          <w:tcPr>
            <w:tcW w:w="4683" w:type="dxa"/>
            <w:vAlign w:val="center"/>
          </w:tcPr>
          <w:p w:rsidR="00C84C76" w:rsidRDefault="005519A3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Ph</w:t>
            </w:r>
            <w:r w:rsidRPr="005519A3">
              <w:rPr>
                <w:bCs/>
              </w:rPr>
              <w:t>ươ</w:t>
            </w:r>
            <w:r>
              <w:rPr>
                <w:bCs/>
              </w:rPr>
              <w:t>ng ph</w:t>
            </w:r>
            <w:r w:rsidRPr="005519A3">
              <w:rPr>
                <w:bCs/>
              </w:rPr>
              <w:t>áp</w:t>
            </w:r>
            <w:r>
              <w:rPr>
                <w:bCs/>
              </w:rPr>
              <w:t xml:space="preserve"> bi</w:t>
            </w:r>
            <w:r w:rsidRPr="005519A3">
              <w:rPr>
                <w:bCs/>
              </w:rPr>
              <w:t>ểu</w:t>
            </w:r>
            <w:r>
              <w:rPr>
                <w:bCs/>
              </w:rPr>
              <w:t xml:space="preserve"> đ</w:t>
            </w:r>
            <w:r w:rsidRPr="005519A3">
              <w:rPr>
                <w:bCs/>
              </w:rPr>
              <w:t>ồ</w:t>
            </w:r>
            <w:r>
              <w:rPr>
                <w:bCs/>
              </w:rPr>
              <w:t xml:space="preserve"> GANTT v</w:t>
            </w:r>
            <w:r w:rsidRPr="005519A3">
              <w:rPr>
                <w:bCs/>
              </w:rPr>
              <w:t>à</w:t>
            </w:r>
            <w:r>
              <w:rPr>
                <w:bCs/>
              </w:rPr>
              <w:t xml:space="preserve"> bi</w:t>
            </w:r>
            <w:r w:rsidRPr="005519A3">
              <w:rPr>
                <w:bCs/>
              </w:rPr>
              <w:t>ểu</w:t>
            </w:r>
            <w:r>
              <w:rPr>
                <w:bCs/>
              </w:rPr>
              <w:t xml:space="preserve"> đ</w:t>
            </w:r>
            <w:r w:rsidRPr="005519A3">
              <w:rPr>
                <w:bCs/>
              </w:rPr>
              <w:t>ồ</w:t>
            </w:r>
            <w:r>
              <w:rPr>
                <w:bCs/>
              </w:rPr>
              <w:t xml:space="preserve"> đư</w:t>
            </w:r>
            <w:r w:rsidRPr="005519A3">
              <w:rPr>
                <w:bCs/>
              </w:rPr>
              <w:t>ờng</w:t>
            </w:r>
            <w:r>
              <w:rPr>
                <w:bCs/>
              </w:rPr>
              <w:t xml:space="preserve"> ch</w:t>
            </w:r>
            <w:r w:rsidRPr="005519A3">
              <w:rPr>
                <w:bCs/>
              </w:rPr>
              <w:t>éo</w:t>
            </w:r>
          </w:p>
        </w:tc>
        <w:tc>
          <w:tcPr>
            <w:tcW w:w="992" w:type="dxa"/>
            <w:vAlign w:val="center"/>
          </w:tcPr>
          <w:p w:rsidR="00C84C76" w:rsidRPr="00BC722F" w:rsidRDefault="00043B9A" w:rsidP="00BC722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C84C76" w:rsidRPr="00BF71B3" w:rsidRDefault="00C84C76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BF71B3">
              <w:rPr>
                <w:bCs/>
              </w:rPr>
              <w:t>Bài tập chương 3</w:t>
            </w:r>
          </w:p>
        </w:tc>
        <w:tc>
          <w:tcPr>
            <w:tcW w:w="992" w:type="dxa"/>
            <w:vAlign w:val="center"/>
          </w:tcPr>
          <w:p w:rsidR="00C84C76" w:rsidRPr="00BF71B3" w:rsidRDefault="00043B9A" w:rsidP="00BC722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C84C76" w:rsidRPr="00BF71B3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C84C76" w:rsidRPr="00BF71B3" w:rsidRDefault="00C84C76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BF71B3">
              <w:rPr>
                <w:bCs/>
              </w:rPr>
              <w:t>Bài kiểm tra số 1</w:t>
            </w:r>
          </w:p>
        </w:tc>
        <w:tc>
          <w:tcPr>
            <w:tcW w:w="992" w:type="dxa"/>
            <w:vAlign w:val="center"/>
          </w:tcPr>
          <w:p w:rsidR="00C84C76" w:rsidRPr="00BF71B3" w:rsidRDefault="00BC722F" w:rsidP="00BC722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BF71B3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84C76" w:rsidRPr="00BF71B3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C2721" w:rsidRDefault="00C84C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7C2721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683" w:type="dxa"/>
            <w:vAlign w:val="center"/>
          </w:tcPr>
          <w:p w:rsidR="00C84C76" w:rsidRPr="007C2721" w:rsidRDefault="005519A3" w:rsidP="008C2966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Ph</w:t>
            </w:r>
            <w:r w:rsidRPr="005519A3">
              <w:rPr>
                <w:b/>
                <w:bCs/>
              </w:rPr>
              <w:t>â</w:t>
            </w:r>
            <w:r>
              <w:rPr>
                <w:b/>
                <w:bCs/>
              </w:rPr>
              <w:t>n ph</w:t>
            </w:r>
            <w:r w:rsidRPr="005519A3">
              <w:rPr>
                <w:b/>
                <w:bCs/>
              </w:rPr>
              <w:t>ối</w:t>
            </w:r>
            <w:r>
              <w:rPr>
                <w:b/>
                <w:bCs/>
              </w:rPr>
              <w:t xml:space="preserve"> c</w:t>
            </w:r>
            <w:r w:rsidRPr="005519A3">
              <w:rPr>
                <w:b/>
                <w:bCs/>
              </w:rPr>
              <w:t>ác</w:t>
            </w:r>
            <w:r>
              <w:rPr>
                <w:b/>
                <w:bCs/>
              </w:rPr>
              <w:t xml:space="preserve"> ngu</w:t>
            </w:r>
            <w:r w:rsidRPr="005519A3">
              <w:rPr>
                <w:b/>
                <w:bCs/>
              </w:rPr>
              <w:t>ồn</w:t>
            </w:r>
            <w:r>
              <w:rPr>
                <w:b/>
                <w:bCs/>
              </w:rPr>
              <w:t xml:space="preserve"> l</w:t>
            </w:r>
            <w:r w:rsidRPr="005519A3">
              <w:rPr>
                <w:b/>
                <w:bCs/>
              </w:rPr>
              <w:t>ực</w:t>
            </w:r>
            <w:r>
              <w:rPr>
                <w:b/>
                <w:bCs/>
              </w:rPr>
              <w:t xml:space="preserve"> c</w:t>
            </w:r>
            <w:r w:rsidRPr="005519A3">
              <w:rPr>
                <w:b/>
                <w:bCs/>
              </w:rPr>
              <w:t>ủa</w:t>
            </w:r>
            <w:r>
              <w:rPr>
                <w:b/>
                <w:bCs/>
              </w:rPr>
              <w:t xml:space="preserve"> d</w:t>
            </w:r>
            <w:r w:rsidRPr="005519A3"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</w:t>
            </w:r>
            <w:r w:rsidRPr="005519A3">
              <w:rPr>
                <w:b/>
                <w:bCs/>
              </w:rPr>
              <w:t>án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84C76" w:rsidRPr="003555B5" w:rsidRDefault="00043B9A" w:rsidP="0052152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:rsidR="00C84C76" w:rsidRDefault="00AD2A0D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Bi</w:t>
            </w:r>
            <w:r w:rsidRPr="00AD2A0D">
              <w:rPr>
                <w:bCs/>
              </w:rPr>
              <w:t>ểu</w:t>
            </w:r>
            <w:r>
              <w:rPr>
                <w:bCs/>
              </w:rPr>
              <w:t xml:space="preserve"> đ</w:t>
            </w:r>
            <w:r w:rsidRPr="00AD2A0D">
              <w:rPr>
                <w:bCs/>
              </w:rPr>
              <w:t>ồ</w:t>
            </w:r>
            <w:r>
              <w:rPr>
                <w:bCs/>
              </w:rPr>
              <w:t xml:space="preserve"> ph</w:t>
            </w:r>
            <w:r w:rsidRPr="00AD2A0D">
              <w:rPr>
                <w:bCs/>
              </w:rPr>
              <w:t>ụ</w:t>
            </w:r>
            <w:r>
              <w:rPr>
                <w:bCs/>
              </w:rPr>
              <w:t xml:space="preserve"> t</w:t>
            </w:r>
            <w:r w:rsidRPr="00AD2A0D">
              <w:rPr>
                <w:bCs/>
              </w:rPr>
              <w:t>ải</w:t>
            </w:r>
            <w:r>
              <w:rPr>
                <w:bCs/>
              </w:rPr>
              <w:t xml:space="preserve"> ngu</w:t>
            </w:r>
            <w:r w:rsidRPr="00AD2A0D">
              <w:rPr>
                <w:bCs/>
              </w:rPr>
              <w:t>ồn</w:t>
            </w:r>
            <w:r>
              <w:rPr>
                <w:bCs/>
              </w:rPr>
              <w:t xml:space="preserve"> l</w:t>
            </w:r>
            <w:r w:rsidRPr="00AD2A0D">
              <w:rPr>
                <w:bCs/>
              </w:rPr>
              <w:t>ực</w:t>
            </w:r>
            <w:r>
              <w:rPr>
                <w:bCs/>
              </w:rPr>
              <w:t xml:space="preserve"> v</w:t>
            </w:r>
            <w:r w:rsidRPr="00AD2A0D">
              <w:rPr>
                <w:bCs/>
              </w:rPr>
              <w:t>à</w:t>
            </w:r>
            <w:r>
              <w:rPr>
                <w:bCs/>
              </w:rPr>
              <w:t xml:space="preserve"> </w:t>
            </w:r>
            <w:r w:rsidRPr="00AD2A0D">
              <w:rPr>
                <w:bCs/>
              </w:rPr>
              <w:t>đ</w:t>
            </w:r>
            <w:r>
              <w:rPr>
                <w:bCs/>
              </w:rPr>
              <w:t>i</w:t>
            </w:r>
            <w:r w:rsidRPr="00AD2A0D">
              <w:rPr>
                <w:bCs/>
              </w:rPr>
              <w:t>ều</w:t>
            </w:r>
            <w:r>
              <w:rPr>
                <w:bCs/>
              </w:rPr>
              <w:t xml:space="preserve"> ch</w:t>
            </w:r>
            <w:r w:rsidRPr="00AD2A0D">
              <w:rPr>
                <w:bCs/>
              </w:rPr>
              <w:t>ỉnh</w:t>
            </w:r>
            <w:r>
              <w:rPr>
                <w:bCs/>
              </w:rPr>
              <w:t xml:space="preserve"> đ</w:t>
            </w:r>
            <w:r w:rsidRPr="00AD2A0D">
              <w:rPr>
                <w:bCs/>
              </w:rPr>
              <w:t>ều</w:t>
            </w:r>
            <w:r>
              <w:rPr>
                <w:bCs/>
              </w:rPr>
              <w:t xml:space="preserve"> ngu</w:t>
            </w:r>
            <w:r w:rsidRPr="00AD2A0D">
              <w:rPr>
                <w:bCs/>
              </w:rPr>
              <w:t>ồn</w:t>
            </w:r>
            <w:r>
              <w:rPr>
                <w:bCs/>
              </w:rPr>
              <w:t xml:space="preserve"> l</w:t>
            </w:r>
            <w:r w:rsidRPr="00AD2A0D">
              <w:rPr>
                <w:bCs/>
              </w:rPr>
              <w:t>ực</w:t>
            </w:r>
            <w:r w:rsidR="002A117E">
              <w:rPr>
                <w:bCs/>
              </w:rPr>
              <w:t xml:space="preserve"> c</w:t>
            </w:r>
            <w:r w:rsidR="002A117E" w:rsidRPr="002A117E">
              <w:rPr>
                <w:bCs/>
              </w:rPr>
              <w:t>ủa</w:t>
            </w:r>
            <w:r w:rsidR="002A117E">
              <w:rPr>
                <w:bCs/>
              </w:rPr>
              <w:t xml:space="preserve"> d</w:t>
            </w:r>
            <w:r w:rsidR="002A117E" w:rsidRPr="002A117E">
              <w:rPr>
                <w:bCs/>
              </w:rPr>
              <w:t>ự</w:t>
            </w:r>
            <w:r w:rsidR="002A117E">
              <w:rPr>
                <w:bCs/>
              </w:rPr>
              <w:t xml:space="preserve"> </w:t>
            </w:r>
            <w:r w:rsidR="002A117E" w:rsidRPr="002A117E">
              <w:rPr>
                <w:bCs/>
              </w:rPr>
              <w:t>án</w:t>
            </w:r>
            <w:r w:rsidR="002A117E">
              <w:rPr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84C76" w:rsidRPr="00F90B5A" w:rsidRDefault="00043B9A" w:rsidP="00F90B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4.2</w:t>
            </w:r>
          </w:p>
        </w:tc>
        <w:tc>
          <w:tcPr>
            <w:tcW w:w="4683" w:type="dxa"/>
            <w:vAlign w:val="center"/>
          </w:tcPr>
          <w:p w:rsidR="00C84C76" w:rsidRDefault="00AD2A0D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Ph</w:t>
            </w:r>
            <w:r w:rsidRPr="00AD2A0D">
              <w:rPr>
                <w:bCs/>
              </w:rPr>
              <w:t>â</w:t>
            </w:r>
            <w:r>
              <w:rPr>
                <w:bCs/>
              </w:rPr>
              <w:t>n ph</w:t>
            </w:r>
            <w:r w:rsidRPr="00AD2A0D">
              <w:rPr>
                <w:bCs/>
              </w:rPr>
              <w:t>ối</w:t>
            </w:r>
            <w:r>
              <w:rPr>
                <w:bCs/>
              </w:rPr>
              <w:t xml:space="preserve"> ngu</w:t>
            </w:r>
            <w:r w:rsidRPr="00AD2A0D">
              <w:rPr>
                <w:bCs/>
              </w:rPr>
              <w:t>ồn</w:t>
            </w:r>
            <w:r>
              <w:rPr>
                <w:bCs/>
              </w:rPr>
              <w:t xml:space="preserve"> l</w:t>
            </w:r>
            <w:r w:rsidRPr="00AD2A0D">
              <w:rPr>
                <w:bCs/>
              </w:rPr>
              <w:t>ực</w:t>
            </w:r>
            <w:r>
              <w:rPr>
                <w:bCs/>
              </w:rPr>
              <w:t xml:space="preserve"> c</w:t>
            </w:r>
            <w:r w:rsidRPr="00AD2A0D">
              <w:rPr>
                <w:bCs/>
              </w:rPr>
              <w:t>ủa</w:t>
            </w:r>
            <w:r>
              <w:rPr>
                <w:bCs/>
              </w:rPr>
              <w:t xml:space="preserve"> d</w:t>
            </w:r>
            <w:r w:rsidRPr="00AD2A0D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AD2A0D">
              <w:rPr>
                <w:bCs/>
              </w:rPr>
              <w:t>án</w:t>
            </w:r>
            <w:r>
              <w:rPr>
                <w:bCs/>
              </w:rPr>
              <w:t xml:space="preserve"> b</w:t>
            </w:r>
            <w:r w:rsidRPr="00AD2A0D">
              <w:rPr>
                <w:bCs/>
              </w:rPr>
              <w:t>ằng</w:t>
            </w:r>
            <w:r>
              <w:rPr>
                <w:bCs/>
              </w:rPr>
              <w:t xml:space="preserve"> ph</w:t>
            </w:r>
            <w:r w:rsidRPr="00AD2A0D">
              <w:rPr>
                <w:bCs/>
              </w:rPr>
              <w:t>ươ</w:t>
            </w:r>
            <w:r>
              <w:rPr>
                <w:bCs/>
              </w:rPr>
              <w:t>ng ph</w:t>
            </w:r>
            <w:r w:rsidRPr="00AD2A0D">
              <w:rPr>
                <w:bCs/>
              </w:rPr>
              <w:t>áp</w:t>
            </w:r>
            <w:r>
              <w:rPr>
                <w:bCs/>
              </w:rPr>
              <w:t xml:space="preserve"> </w:t>
            </w:r>
            <w:r w:rsidRPr="00AD2A0D">
              <w:rPr>
                <w:bCs/>
              </w:rPr>
              <w:t>ư</w:t>
            </w:r>
            <w:r>
              <w:rPr>
                <w:bCs/>
              </w:rPr>
              <w:t>u ti</w:t>
            </w:r>
            <w:r w:rsidRPr="00AD2A0D">
              <w:rPr>
                <w:bCs/>
              </w:rPr>
              <w:t>ê</w:t>
            </w:r>
            <w:r>
              <w:rPr>
                <w:bCs/>
              </w:rPr>
              <w:t>n</w:t>
            </w:r>
          </w:p>
        </w:tc>
        <w:tc>
          <w:tcPr>
            <w:tcW w:w="992" w:type="dxa"/>
            <w:vAlign w:val="center"/>
          </w:tcPr>
          <w:p w:rsidR="00C84C76" w:rsidRPr="00F90B5A" w:rsidRDefault="00043B9A" w:rsidP="00F90B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C84C76" w:rsidRDefault="00C84C76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 chương 4</w:t>
            </w:r>
          </w:p>
        </w:tc>
        <w:tc>
          <w:tcPr>
            <w:tcW w:w="992" w:type="dxa"/>
            <w:vAlign w:val="center"/>
          </w:tcPr>
          <w:p w:rsidR="00C84C76" w:rsidRPr="00F90B5A" w:rsidRDefault="00043B9A" w:rsidP="00F90B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CA0765" w:rsidRDefault="00C84C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CA0765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4683" w:type="dxa"/>
            <w:vAlign w:val="center"/>
          </w:tcPr>
          <w:p w:rsidR="00C84C76" w:rsidRPr="00CA0765" w:rsidRDefault="00AD2A0D" w:rsidP="008C2966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Qu</w:t>
            </w:r>
            <w:r w:rsidRPr="00AD2A0D">
              <w:rPr>
                <w:b/>
                <w:bCs/>
              </w:rPr>
              <w:t>ản</w:t>
            </w:r>
            <w:r>
              <w:rPr>
                <w:b/>
                <w:bCs/>
              </w:rPr>
              <w:t xml:space="preserve"> l</w:t>
            </w:r>
            <w:r w:rsidRPr="00AD2A0D">
              <w:rPr>
                <w:b/>
                <w:bCs/>
              </w:rPr>
              <w:t>ý</w:t>
            </w:r>
            <w:r>
              <w:rPr>
                <w:b/>
                <w:bCs/>
              </w:rPr>
              <w:t xml:space="preserve"> chi ph</w:t>
            </w:r>
            <w:r w:rsidRPr="00AD2A0D">
              <w:rPr>
                <w:b/>
                <w:bCs/>
              </w:rPr>
              <w:t>í</w:t>
            </w:r>
            <w:r>
              <w:rPr>
                <w:b/>
                <w:bCs/>
              </w:rPr>
              <w:t xml:space="preserve"> c</w:t>
            </w:r>
            <w:r w:rsidRPr="00AD2A0D">
              <w:rPr>
                <w:b/>
                <w:bCs/>
              </w:rPr>
              <w:t>ủa</w:t>
            </w:r>
            <w:r>
              <w:rPr>
                <w:b/>
                <w:bCs/>
              </w:rPr>
              <w:t xml:space="preserve"> d</w:t>
            </w:r>
            <w:r w:rsidRPr="00AD2A0D"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</w:t>
            </w:r>
            <w:r w:rsidRPr="00AD2A0D">
              <w:rPr>
                <w:b/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C84C76" w:rsidRPr="003555B5" w:rsidRDefault="0090106B" w:rsidP="0052152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5.1</w:t>
            </w:r>
          </w:p>
        </w:tc>
        <w:tc>
          <w:tcPr>
            <w:tcW w:w="4683" w:type="dxa"/>
            <w:vAlign w:val="center"/>
          </w:tcPr>
          <w:p w:rsidR="00C84C76" w:rsidRDefault="00AD2A0D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Kh</w:t>
            </w:r>
            <w:r w:rsidRPr="00AD2A0D">
              <w:rPr>
                <w:bCs/>
              </w:rPr>
              <w:t>ái</w:t>
            </w:r>
            <w:r>
              <w:rPr>
                <w:bCs/>
              </w:rPr>
              <w:t xml:space="preserve"> ni</w:t>
            </w:r>
            <w:r w:rsidRPr="00AD2A0D">
              <w:rPr>
                <w:bCs/>
              </w:rPr>
              <w:t>ệm</w:t>
            </w:r>
            <w:r>
              <w:rPr>
                <w:bCs/>
              </w:rPr>
              <w:t xml:space="preserve"> v</w:t>
            </w:r>
            <w:r w:rsidRPr="00AD2A0D">
              <w:rPr>
                <w:bCs/>
              </w:rPr>
              <w:t>à</w:t>
            </w:r>
            <w:r>
              <w:rPr>
                <w:bCs/>
              </w:rPr>
              <w:t xml:space="preserve"> t</w:t>
            </w:r>
            <w:r w:rsidRPr="00AD2A0D">
              <w:rPr>
                <w:bCs/>
              </w:rPr>
              <w:t>ác</w:t>
            </w:r>
            <w:r>
              <w:rPr>
                <w:bCs/>
              </w:rPr>
              <w:t xml:space="preserve"> d</w:t>
            </w:r>
            <w:r w:rsidRPr="00AD2A0D">
              <w:rPr>
                <w:bCs/>
              </w:rPr>
              <w:t>ụng</w:t>
            </w:r>
            <w:r>
              <w:rPr>
                <w:bCs/>
              </w:rPr>
              <w:t xml:space="preserve"> c</w:t>
            </w:r>
            <w:r w:rsidRPr="00AD2A0D">
              <w:rPr>
                <w:bCs/>
              </w:rPr>
              <w:t>ủa</w:t>
            </w:r>
            <w:r>
              <w:rPr>
                <w:bCs/>
              </w:rPr>
              <w:t xml:space="preserve"> qu</w:t>
            </w:r>
            <w:r w:rsidRPr="00AD2A0D">
              <w:rPr>
                <w:bCs/>
              </w:rPr>
              <w:t>ản</w:t>
            </w:r>
            <w:r>
              <w:rPr>
                <w:bCs/>
              </w:rPr>
              <w:t xml:space="preserve"> l</w:t>
            </w:r>
            <w:r w:rsidRPr="00AD2A0D">
              <w:rPr>
                <w:bCs/>
              </w:rPr>
              <w:t>ý</w:t>
            </w:r>
            <w:r>
              <w:rPr>
                <w:bCs/>
              </w:rPr>
              <w:t xml:space="preserve"> chi ph</w:t>
            </w:r>
            <w:r w:rsidRPr="00AD2A0D">
              <w:rPr>
                <w:bCs/>
              </w:rPr>
              <w:t>í</w:t>
            </w:r>
          </w:p>
        </w:tc>
        <w:tc>
          <w:tcPr>
            <w:tcW w:w="992" w:type="dxa"/>
            <w:vAlign w:val="center"/>
          </w:tcPr>
          <w:p w:rsidR="00C84C76" w:rsidRPr="00DD6742" w:rsidRDefault="00043B9A" w:rsidP="00DD674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5.2</w:t>
            </w:r>
          </w:p>
        </w:tc>
        <w:tc>
          <w:tcPr>
            <w:tcW w:w="4683" w:type="dxa"/>
            <w:vAlign w:val="center"/>
          </w:tcPr>
          <w:p w:rsidR="00C84C76" w:rsidRDefault="00AD2A0D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</w:t>
            </w:r>
            <w:r w:rsidRPr="00AD2A0D">
              <w:rPr>
                <w:bCs/>
              </w:rPr>
              <w:t>ế</w:t>
            </w:r>
            <w:r>
              <w:rPr>
                <w:bCs/>
              </w:rPr>
              <w:t xml:space="preserve"> ho</w:t>
            </w:r>
            <w:r w:rsidRPr="00AD2A0D">
              <w:rPr>
                <w:bCs/>
              </w:rPr>
              <w:t>ạch</w:t>
            </w:r>
            <w:r>
              <w:rPr>
                <w:bCs/>
              </w:rPr>
              <w:t xml:space="preserve"> chi ph</w:t>
            </w:r>
            <w:r w:rsidRPr="00AD2A0D">
              <w:rPr>
                <w:bCs/>
              </w:rPr>
              <w:t>í</w:t>
            </w:r>
            <w:r>
              <w:rPr>
                <w:bCs/>
              </w:rPr>
              <w:t xml:space="preserve"> c</w:t>
            </w:r>
            <w:r w:rsidRPr="00AD2A0D">
              <w:rPr>
                <w:bCs/>
              </w:rPr>
              <w:t>ực</w:t>
            </w:r>
            <w:r>
              <w:rPr>
                <w:bCs/>
              </w:rPr>
              <w:t xml:space="preserve"> ti</w:t>
            </w:r>
            <w:r w:rsidRPr="00AD2A0D">
              <w:rPr>
                <w:bCs/>
              </w:rPr>
              <w:t>ểu</w:t>
            </w:r>
          </w:p>
        </w:tc>
        <w:tc>
          <w:tcPr>
            <w:tcW w:w="992" w:type="dxa"/>
            <w:vAlign w:val="center"/>
          </w:tcPr>
          <w:p w:rsidR="00C84C76" w:rsidRPr="00DD6742" w:rsidRDefault="00043B9A" w:rsidP="00DD674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1,5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lastRenderedPageBreak/>
              <w:t>5.3</w:t>
            </w:r>
          </w:p>
        </w:tc>
        <w:tc>
          <w:tcPr>
            <w:tcW w:w="4683" w:type="dxa"/>
            <w:vAlign w:val="center"/>
          </w:tcPr>
          <w:p w:rsidR="00C84C76" w:rsidRDefault="00F839C1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</w:t>
            </w:r>
            <w:r w:rsidRPr="00F839C1">
              <w:rPr>
                <w:bCs/>
              </w:rPr>
              <w:t>ế</w:t>
            </w:r>
            <w:r>
              <w:rPr>
                <w:bCs/>
              </w:rPr>
              <w:t xml:space="preserve"> ho</w:t>
            </w:r>
            <w:r w:rsidRPr="00F839C1">
              <w:rPr>
                <w:bCs/>
              </w:rPr>
              <w:t>ạch</w:t>
            </w:r>
            <w:r>
              <w:rPr>
                <w:bCs/>
              </w:rPr>
              <w:t xml:space="preserve"> gi</w:t>
            </w:r>
            <w:r w:rsidRPr="00F839C1">
              <w:rPr>
                <w:bCs/>
              </w:rPr>
              <w:t>ảm</w:t>
            </w:r>
            <w:r>
              <w:rPr>
                <w:bCs/>
              </w:rPr>
              <w:t xml:space="preserve"> t</w:t>
            </w:r>
            <w:r w:rsidRPr="00F839C1">
              <w:rPr>
                <w:bCs/>
              </w:rPr>
              <w:t>ổng</w:t>
            </w:r>
            <w:r>
              <w:rPr>
                <w:bCs/>
              </w:rPr>
              <w:t xml:space="preserve"> chi ph</w:t>
            </w:r>
            <w:r w:rsidRPr="00F839C1">
              <w:rPr>
                <w:bCs/>
              </w:rPr>
              <w:t>í</w:t>
            </w:r>
            <w:r>
              <w:rPr>
                <w:bCs/>
              </w:rPr>
              <w:t xml:space="preserve"> c</w:t>
            </w:r>
            <w:r w:rsidRPr="00F839C1">
              <w:rPr>
                <w:bCs/>
              </w:rPr>
              <w:t>ủa</w:t>
            </w:r>
            <w:r>
              <w:rPr>
                <w:bCs/>
              </w:rPr>
              <w:t xml:space="preserve"> ph</w:t>
            </w:r>
            <w:r w:rsidRPr="00F839C1">
              <w:rPr>
                <w:bCs/>
              </w:rPr>
              <w:t>ươ</w:t>
            </w:r>
            <w:r>
              <w:rPr>
                <w:bCs/>
              </w:rPr>
              <w:t xml:space="preserve">ng </w:t>
            </w:r>
            <w:r w:rsidRPr="00F839C1">
              <w:rPr>
                <w:bCs/>
              </w:rPr>
              <w:t>án</w:t>
            </w:r>
            <w:r>
              <w:rPr>
                <w:bCs/>
              </w:rPr>
              <w:t xml:space="preserve"> đ</w:t>
            </w:r>
            <w:r w:rsidRPr="00F839C1">
              <w:rPr>
                <w:bCs/>
              </w:rPr>
              <w:t>ẩy</w:t>
            </w:r>
            <w:r>
              <w:rPr>
                <w:bCs/>
              </w:rPr>
              <w:t xml:space="preserve"> nhanh</w:t>
            </w:r>
          </w:p>
        </w:tc>
        <w:tc>
          <w:tcPr>
            <w:tcW w:w="992" w:type="dxa"/>
            <w:vAlign w:val="center"/>
          </w:tcPr>
          <w:p w:rsidR="00C84C76" w:rsidRPr="00DD6742" w:rsidRDefault="00043B9A" w:rsidP="00DD674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5.4</w:t>
            </w:r>
          </w:p>
        </w:tc>
        <w:tc>
          <w:tcPr>
            <w:tcW w:w="4683" w:type="dxa"/>
            <w:vAlign w:val="center"/>
          </w:tcPr>
          <w:p w:rsidR="00C84C76" w:rsidRDefault="00F839C1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Qu</w:t>
            </w:r>
            <w:r w:rsidRPr="00F839C1">
              <w:rPr>
                <w:bCs/>
              </w:rPr>
              <w:t>ản</w:t>
            </w:r>
            <w:r>
              <w:rPr>
                <w:bCs/>
              </w:rPr>
              <w:t xml:space="preserve"> l</w:t>
            </w:r>
            <w:r w:rsidRPr="00F839C1">
              <w:rPr>
                <w:bCs/>
              </w:rPr>
              <w:t>ý</w:t>
            </w:r>
            <w:r>
              <w:rPr>
                <w:bCs/>
              </w:rPr>
              <w:t xml:space="preserve"> d</w:t>
            </w:r>
            <w:r w:rsidRPr="00F839C1">
              <w:rPr>
                <w:bCs/>
              </w:rPr>
              <w:t>òng</w:t>
            </w:r>
            <w:r>
              <w:rPr>
                <w:bCs/>
              </w:rPr>
              <w:t xml:space="preserve"> chi ph</w:t>
            </w:r>
            <w:r w:rsidRPr="00F839C1">
              <w:rPr>
                <w:bCs/>
              </w:rPr>
              <w:t>í</w:t>
            </w:r>
            <w:r>
              <w:rPr>
                <w:bCs/>
              </w:rPr>
              <w:t xml:space="preserve"> c</w:t>
            </w:r>
            <w:r w:rsidRPr="00F839C1">
              <w:rPr>
                <w:bCs/>
              </w:rPr>
              <w:t>ủa</w:t>
            </w:r>
            <w:r>
              <w:rPr>
                <w:bCs/>
              </w:rPr>
              <w:t xml:space="preserve"> d</w:t>
            </w:r>
            <w:r w:rsidRPr="00F839C1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F839C1">
              <w:rPr>
                <w:bCs/>
              </w:rPr>
              <w:t>án</w:t>
            </w:r>
            <w:r>
              <w:rPr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84C76" w:rsidRPr="00DD6742" w:rsidRDefault="00043B9A" w:rsidP="00DD674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5.5</w:t>
            </w:r>
          </w:p>
        </w:tc>
        <w:tc>
          <w:tcPr>
            <w:tcW w:w="4683" w:type="dxa"/>
            <w:vAlign w:val="center"/>
          </w:tcPr>
          <w:p w:rsidR="00C84C76" w:rsidRDefault="00F839C1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Ki</w:t>
            </w:r>
            <w:r w:rsidRPr="00F839C1">
              <w:rPr>
                <w:bCs/>
              </w:rPr>
              <w:t>ểm</w:t>
            </w:r>
            <w:r>
              <w:rPr>
                <w:bCs/>
              </w:rPr>
              <w:t xml:space="preserve"> so</w:t>
            </w:r>
            <w:r w:rsidRPr="00F839C1">
              <w:rPr>
                <w:bCs/>
              </w:rPr>
              <w:t>át</w:t>
            </w:r>
            <w:r>
              <w:rPr>
                <w:bCs/>
              </w:rPr>
              <w:t xml:space="preserve"> chi ph</w:t>
            </w:r>
            <w:r w:rsidRPr="00F839C1">
              <w:rPr>
                <w:bCs/>
              </w:rPr>
              <w:t>í</w:t>
            </w:r>
            <w:r>
              <w:rPr>
                <w:bCs/>
              </w:rPr>
              <w:t xml:space="preserve"> c</w:t>
            </w:r>
            <w:r w:rsidRPr="00F839C1">
              <w:rPr>
                <w:bCs/>
              </w:rPr>
              <w:t>ủa</w:t>
            </w:r>
            <w:r>
              <w:rPr>
                <w:bCs/>
              </w:rPr>
              <w:t xml:space="preserve"> d</w:t>
            </w:r>
            <w:r w:rsidRPr="00F839C1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F839C1">
              <w:rPr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C84C76" w:rsidRPr="00DD6742" w:rsidRDefault="00043B9A" w:rsidP="00DD674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C84C76" w:rsidRDefault="00C84C76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 chương 5</w:t>
            </w:r>
          </w:p>
        </w:tc>
        <w:tc>
          <w:tcPr>
            <w:tcW w:w="992" w:type="dxa"/>
            <w:vAlign w:val="center"/>
          </w:tcPr>
          <w:p w:rsidR="00C84C76" w:rsidRPr="00DD6742" w:rsidRDefault="0090106B" w:rsidP="00DD674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6A3B9C" w:rsidRDefault="00C84C7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6A3B9C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4683" w:type="dxa"/>
            <w:vAlign w:val="center"/>
          </w:tcPr>
          <w:p w:rsidR="00C84C76" w:rsidRPr="006A3B9C" w:rsidRDefault="00F839C1" w:rsidP="008C2966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 w:rsidRPr="00F839C1">
              <w:rPr>
                <w:b/>
                <w:bCs/>
              </w:rPr>
              <w:t>ám</w:t>
            </w:r>
            <w:r>
              <w:rPr>
                <w:b/>
                <w:bCs/>
              </w:rPr>
              <w:t xml:space="preserve"> s</w:t>
            </w:r>
            <w:r w:rsidRPr="00F839C1">
              <w:rPr>
                <w:b/>
                <w:bCs/>
              </w:rPr>
              <w:t>át</w:t>
            </w:r>
            <w:r>
              <w:rPr>
                <w:b/>
                <w:bCs/>
              </w:rPr>
              <w:t xml:space="preserve"> v</w:t>
            </w:r>
            <w:r w:rsidRPr="00F839C1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</w:t>
            </w:r>
            <w:r w:rsidRPr="00F839C1">
              <w:rPr>
                <w:b/>
                <w:bCs/>
              </w:rPr>
              <w:t>đánh</w:t>
            </w:r>
            <w:r>
              <w:rPr>
                <w:b/>
                <w:bCs/>
              </w:rPr>
              <w:t xml:space="preserve"> gi</w:t>
            </w:r>
            <w:r w:rsidRPr="00F839C1">
              <w:rPr>
                <w:b/>
                <w:bCs/>
              </w:rPr>
              <w:t>á</w:t>
            </w:r>
            <w:r>
              <w:rPr>
                <w:b/>
                <w:bCs/>
              </w:rPr>
              <w:t xml:space="preserve"> d</w:t>
            </w:r>
            <w:r w:rsidRPr="00F839C1"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</w:t>
            </w:r>
            <w:r w:rsidRPr="00F839C1">
              <w:rPr>
                <w:b/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C84C76" w:rsidRPr="003555B5" w:rsidRDefault="00043B9A" w:rsidP="0052152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6.1</w:t>
            </w:r>
          </w:p>
        </w:tc>
        <w:tc>
          <w:tcPr>
            <w:tcW w:w="4683" w:type="dxa"/>
            <w:vAlign w:val="center"/>
          </w:tcPr>
          <w:p w:rsidR="00C84C76" w:rsidRPr="00602658" w:rsidRDefault="00F839C1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Gi</w:t>
            </w:r>
            <w:r w:rsidRPr="00F839C1">
              <w:rPr>
                <w:bCs/>
              </w:rPr>
              <w:t>ám</w:t>
            </w:r>
            <w:r>
              <w:rPr>
                <w:bCs/>
              </w:rPr>
              <w:t xml:space="preserve"> s</w:t>
            </w:r>
            <w:r w:rsidRPr="00F839C1">
              <w:rPr>
                <w:bCs/>
              </w:rPr>
              <w:t>át</w:t>
            </w:r>
            <w:r>
              <w:rPr>
                <w:bCs/>
              </w:rPr>
              <w:t xml:space="preserve"> d</w:t>
            </w:r>
            <w:r w:rsidRPr="00F839C1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F839C1">
              <w:rPr>
                <w:bCs/>
              </w:rPr>
              <w:t>án</w:t>
            </w:r>
          </w:p>
        </w:tc>
        <w:tc>
          <w:tcPr>
            <w:tcW w:w="992" w:type="dxa"/>
            <w:vAlign w:val="center"/>
          </w:tcPr>
          <w:p w:rsidR="00C84C76" w:rsidRPr="001A32D2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6.2</w:t>
            </w:r>
          </w:p>
        </w:tc>
        <w:tc>
          <w:tcPr>
            <w:tcW w:w="4683" w:type="dxa"/>
            <w:vAlign w:val="center"/>
          </w:tcPr>
          <w:p w:rsidR="00C84C76" w:rsidRPr="00602658" w:rsidRDefault="00F839C1" w:rsidP="00F839C1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839C1">
              <w:rPr>
                <w:bCs/>
              </w:rPr>
              <w:t>Đánh</w:t>
            </w:r>
            <w:r>
              <w:rPr>
                <w:bCs/>
              </w:rPr>
              <w:t xml:space="preserve"> gi</w:t>
            </w:r>
            <w:r w:rsidRPr="00F839C1">
              <w:rPr>
                <w:bCs/>
              </w:rPr>
              <w:t>á</w:t>
            </w:r>
            <w:r>
              <w:rPr>
                <w:bCs/>
              </w:rPr>
              <w:t xml:space="preserve"> d</w:t>
            </w:r>
            <w:r w:rsidRPr="00F839C1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F839C1">
              <w:rPr>
                <w:bCs/>
              </w:rPr>
              <w:t>án</w:t>
            </w:r>
            <w:r>
              <w:rPr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84C76" w:rsidRPr="001A32D2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84C76" w:rsidRPr="003555B5">
        <w:tc>
          <w:tcPr>
            <w:tcW w:w="1408" w:type="dxa"/>
            <w:vAlign w:val="center"/>
          </w:tcPr>
          <w:p w:rsidR="00C84C76" w:rsidRPr="007B6251" w:rsidRDefault="00C84C7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C84C76" w:rsidRDefault="00C84C76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kiểm tra số 2</w:t>
            </w:r>
          </w:p>
        </w:tc>
        <w:tc>
          <w:tcPr>
            <w:tcW w:w="992" w:type="dxa"/>
            <w:vAlign w:val="center"/>
          </w:tcPr>
          <w:p w:rsidR="00C84C76" w:rsidRPr="001A32D2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84C76" w:rsidRPr="003555B5" w:rsidRDefault="00C84C7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57348" w:rsidRPr="003555B5">
        <w:tc>
          <w:tcPr>
            <w:tcW w:w="1408" w:type="dxa"/>
            <w:vAlign w:val="center"/>
          </w:tcPr>
          <w:p w:rsidR="00557348" w:rsidRPr="0090106B" w:rsidRDefault="00F839C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90106B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4683" w:type="dxa"/>
            <w:vAlign w:val="center"/>
          </w:tcPr>
          <w:p w:rsidR="00557348" w:rsidRPr="0090106B" w:rsidRDefault="00F839C1" w:rsidP="008C2966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 w:rsidRPr="0090106B">
              <w:rPr>
                <w:b/>
                <w:bCs/>
              </w:rPr>
              <w:t xml:space="preserve">Ứng dụng Microsoft Project trong quản lý dự án </w:t>
            </w:r>
          </w:p>
        </w:tc>
        <w:tc>
          <w:tcPr>
            <w:tcW w:w="992" w:type="dxa"/>
            <w:vAlign w:val="center"/>
          </w:tcPr>
          <w:p w:rsidR="00557348" w:rsidRPr="0090106B" w:rsidRDefault="00043B9A" w:rsidP="001A32D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0106B"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557348" w:rsidRPr="003555B5" w:rsidRDefault="00557348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39C1" w:rsidRPr="003555B5">
        <w:tc>
          <w:tcPr>
            <w:tcW w:w="1408" w:type="dxa"/>
            <w:vAlign w:val="center"/>
          </w:tcPr>
          <w:p w:rsidR="00F839C1" w:rsidRPr="007B6251" w:rsidRDefault="000C3A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7.1</w:t>
            </w:r>
          </w:p>
        </w:tc>
        <w:tc>
          <w:tcPr>
            <w:tcW w:w="4683" w:type="dxa"/>
            <w:vAlign w:val="center"/>
          </w:tcPr>
          <w:p w:rsidR="00F839C1" w:rsidRDefault="000C3A47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X</w:t>
            </w:r>
            <w:r w:rsidRPr="000C3A47">
              <w:rPr>
                <w:bCs/>
              </w:rPr>
              <w:t>â</w:t>
            </w:r>
            <w:r>
              <w:rPr>
                <w:bCs/>
              </w:rPr>
              <w:t>y d</w:t>
            </w:r>
            <w:r w:rsidRPr="000C3A47">
              <w:rPr>
                <w:bCs/>
              </w:rPr>
              <w:t>ựng</w:t>
            </w:r>
            <w:r>
              <w:rPr>
                <w:bCs/>
              </w:rPr>
              <w:t xml:space="preserve"> bi</w:t>
            </w:r>
            <w:r w:rsidRPr="000C3A47">
              <w:rPr>
                <w:bCs/>
              </w:rPr>
              <w:t>ểu</w:t>
            </w:r>
            <w:r>
              <w:rPr>
                <w:bCs/>
              </w:rPr>
              <w:t xml:space="preserve"> đ</w:t>
            </w:r>
            <w:r w:rsidRPr="000C3A47">
              <w:rPr>
                <w:bCs/>
              </w:rPr>
              <w:t>ồ</w:t>
            </w:r>
            <w:r>
              <w:rPr>
                <w:bCs/>
              </w:rPr>
              <w:t xml:space="preserve"> GANTT v</w:t>
            </w:r>
            <w:r w:rsidRPr="000C3A47">
              <w:rPr>
                <w:bCs/>
              </w:rPr>
              <w:t>à</w:t>
            </w:r>
            <w:r>
              <w:rPr>
                <w:bCs/>
              </w:rPr>
              <w:t xml:space="preserve"> P</w:t>
            </w:r>
            <w:r w:rsidRPr="000C3A47">
              <w:rPr>
                <w:bCs/>
              </w:rPr>
              <w:t>ER</w:t>
            </w:r>
            <w:r>
              <w:rPr>
                <w:bCs/>
              </w:rPr>
              <w:t>T</w:t>
            </w:r>
          </w:p>
        </w:tc>
        <w:tc>
          <w:tcPr>
            <w:tcW w:w="992" w:type="dxa"/>
            <w:vAlign w:val="center"/>
          </w:tcPr>
          <w:p w:rsidR="00F839C1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F839C1" w:rsidRPr="003555B5" w:rsidRDefault="00F839C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39C1" w:rsidRPr="003555B5">
        <w:tc>
          <w:tcPr>
            <w:tcW w:w="1408" w:type="dxa"/>
            <w:vAlign w:val="center"/>
          </w:tcPr>
          <w:p w:rsidR="00F839C1" w:rsidRPr="007B6251" w:rsidRDefault="000C3A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7.2</w:t>
            </w:r>
          </w:p>
        </w:tc>
        <w:tc>
          <w:tcPr>
            <w:tcW w:w="4683" w:type="dxa"/>
            <w:vAlign w:val="center"/>
          </w:tcPr>
          <w:p w:rsidR="00F839C1" w:rsidRDefault="000C3A47" w:rsidP="008C296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Ph</w:t>
            </w:r>
            <w:r w:rsidRPr="000C3A47">
              <w:rPr>
                <w:bCs/>
              </w:rPr>
              <w:t>â</w:t>
            </w:r>
            <w:r>
              <w:rPr>
                <w:bCs/>
              </w:rPr>
              <w:t>n ph</w:t>
            </w:r>
            <w:r w:rsidRPr="000C3A47">
              <w:rPr>
                <w:bCs/>
              </w:rPr>
              <w:t>ối</w:t>
            </w:r>
            <w:r>
              <w:rPr>
                <w:bCs/>
              </w:rPr>
              <w:t xml:space="preserve"> ngu</w:t>
            </w:r>
            <w:r w:rsidRPr="000C3A47">
              <w:rPr>
                <w:bCs/>
              </w:rPr>
              <w:t>ồn</w:t>
            </w:r>
            <w:r>
              <w:rPr>
                <w:bCs/>
              </w:rPr>
              <w:t xml:space="preserve"> l</w:t>
            </w:r>
            <w:r w:rsidRPr="000C3A47">
              <w:rPr>
                <w:bCs/>
              </w:rPr>
              <w:t>ực</w:t>
            </w:r>
            <w:r>
              <w:rPr>
                <w:bCs/>
              </w:rPr>
              <w:t xml:space="preserve"> cho c</w:t>
            </w:r>
            <w:r w:rsidRPr="000C3A47">
              <w:rPr>
                <w:bCs/>
              </w:rPr>
              <w:t>ác</w:t>
            </w:r>
            <w:r>
              <w:rPr>
                <w:bCs/>
              </w:rPr>
              <w:t xml:space="preserve"> c</w:t>
            </w:r>
            <w:r w:rsidRPr="000C3A47">
              <w:rPr>
                <w:bCs/>
              </w:rPr>
              <w:t>ô</w:t>
            </w:r>
            <w:r>
              <w:rPr>
                <w:bCs/>
              </w:rPr>
              <w:t>ng vi</w:t>
            </w:r>
            <w:r w:rsidRPr="000C3A47">
              <w:rPr>
                <w:bCs/>
              </w:rPr>
              <w:t>ệc</w:t>
            </w:r>
          </w:p>
        </w:tc>
        <w:tc>
          <w:tcPr>
            <w:tcW w:w="992" w:type="dxa"/>
            <w:vAlign w:val="center"/>
          </w:tcPr>
          <w:p w:rsidR="00F839C1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F839C1" w:rsidRPr="003555B5" w:rsidRDefault="00F839C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3A47" w:rsidRPr="003555B5">
        <w:tc>
          <w:tcPr>
            <w:tcW w:w="1408" w:type="dxa"/>
            <w:vAlign w:val="center"/>
          </w:tcPr>
          <w:p w:rsidR="000C3A47" w:rsidRDefault="000C3A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7.3</w:t>
            </w:r>
          </w:p>
        </w:tc>
        <w:tc>
          <w:tcPr>
            <w:tcW w:w="4683" w:type="dxa"/>
            <w:vAlign w:val="center"/>
          </w:tcPr>
          <w:p w:rsidR="000C3A47" w:rsidRDefault="000C3A47" w:rsidP="000C3A47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L</w:t>
            </w:r>
            <w:r w:rsidRPr="000C3A47">
              <w:rPr>
                <w:bCs/>
              </w:rPr>
              <w:t>ư</w:t>
            </w:r>
            <w:r>
              <w:rPr>
                <w:bCs/>
              </w:rPr>
              <w:t>u gi</w:t>
            </w:r>
            <w:r w:rsidRPr="000C3A47">
              <w:rPr>
                <w:bCs/>
              </w:rPr>
              <w:t>ữ</w:t>
            </w:r>
            <w:r>
              <w:rPr>
                <w:bCs/>
              </w:rPr>
              <w:t xml:space="preserve">  b</w:t>
            </w:r>
            <w:r w:rsidRPr="000C3A47">
              <w:rPr>
                <w:bCs/>
              </w:rPr>
              <w:t>ản</w:t>
            </w:r>
            <w:r>
              <w:rPr>
                <w:bCs/>
              </w:rPr>
              <w:t xml:space="preserve"> c</w:t>
            </w:r>
            <w:r w:rsidRPr="000C3A47">
              <w:rPr>
                <w:bCs/>
              </w:rPr>
              <w:t>ơ</w:t>
            </w:r>
            <w:r>
              <w:rPr>
                <w:bCs/>
              </w:rPr>
              <w:t xml:space="preserve"> s</w:t>
            </w:r>
            <w:r w:rsidRPr="000C3A47">
              <w:rPr>
                <w:bCs/>
              </w:rPr>
              <w:t>ở</w:t>
            </w:r>
            <w:r>
              <w:rPr>
                <w:bCs/>
              </w:rPr>
              <w:t xml:space="preserve"> v</w:t>
            </w:r>
            <w:r w:rsidRPr="000C3A47">
              <w:rPr>
                <w:bCs/>
              </w:rPr>
              <w:t>à</w:t>
            </w:r>
            <w:r>
              <w:rPr>
                <w:bCs/>
              </w:rPr>
              <w:t xml:space="preserve"> b</w:t>
            </w:r>
            <w:r w:rsidRPr="000C3A47">
              <w:rPr>
                <w:bCs/>
              </w:rPr>
              <w:t>ản</w:t>
            </w:r>
            <w:r>
              <w:rPr>
                <w:bCs/>
              </w:rPr>
              <w:t xml:space="preserve"> hi</w:t>
            </w:r>
            <w:r w:rsidRPr="000C3A47">
              <w:rPr>
                <w:bCs/>
              </w:rPr>
              <w:t>ện</w:t>
            </w:r>
            <w:r>
              <w:rPr>
                <w:bCs/>
              </w:rPr>
              <w:t xml:space="preserve"> t</w:t>
            </w:r>
            <w:r w:rsidRPr="000C3A47">
              <w:rPr>
                <w:bCs/>
              </w:rPr>
              <w:t>ại</w:t>
            </w:r>
            <w:r>
              <w:rPr>
                <w:bCs/>
              </w:rPr>
              <w:t xml:space="preserve"> trong MP</w:t>
            </w:r>
          </w:p>
        </w:tc>
        <w:tc>
          <w:tcPr>
            <w:tcW w:w="992" w:type="dxa"/>
            <w:vAlign w:val="center"/>
          </w:tcPr>
          <w:p w:rsidR="000C3A47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C3A47" w:rsidRPr="003555B5" w:rsidRDefault="000C3A47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3A47" w:rsidRPr="003555B5">
        <w:tc>
          <w:tcPr>
            <w:tcW w:w="1408" w:type="dxa"/>
            <w:vAlign w:val="center"/>
          </w:tcPr>
          <w:p w:rsidR="000C3A47" w:rsidRDefault="000C3A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0C3A47" w:rsidRDefault="000C3A47" w:rsidP="000C3A47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Th</w:t>
            </w:r>
            <w:r w:rsidRPr="000C3A47">
              <w:rPr>
                <w:bCs/>
              </w:rPr>
              <w:t>ực</w:t>
            </w:r>
            <w:r>
              <w:rPr>
                <w:bCs/>
              </w:rPr>
              <w:t xml:space="preserve"> h</w:t>
            </w:r>
            <w:r w:rsidRPr="000C3A47">
              <w:rPr>
                <w:bCs/>
              </w:rPr>
              <w:t>ành</w:t>
            </w:r>
            <w:r>
              <w:rPr>
                <w:bCs/>
              </w:rPr>
              <w:t xml:space="preserve"> d</w:t>
            </w:r>
            <w:r w:rsidRPr="000C3A47">
              <w:rPr>
                <w:bCs/>
              </w:rPr>
              <w:t>ựa</w:t>
            </w:r>
            <w:r>
              <w:rPr>
                <w:bCs/>
              </w:rPr>
              <w:t xml:space="preserve"> tr</w:t>
            </w:r>
            <w:r w:rsidRPr="000C3A47">
              <w:rPr>
                <w:bCs/>
              </w:rPr>
              <w:t>ê</w:t>
            </w:r>
            <w:r>
              <w:rPr>
                <w:bCs/>
              </w:rPr>
              <w:t>n c</w:t>
            </w:r>
            <w:r w:rsidRPr="000C3A47">
              <w:rPr>
                <w:bCs/>
              </w:rPr>
              <w:t>ác</w:t>
            </w:r>
            <w:r>
              <w:rPr>
                <w:bCs/>
              </w:rPr>
              <w:t xml:space="preserve"> b</w:t>
            </w:r>
            <w:r w:rsidRPr="000C3A47">
              <w:rPr>
                <w:bCs/>
              </w:rPr>
              <w:t>ài</w:t>
            </w:r>
            <w:r>
              <w:rPr>
                <w:bCs/>
              </w:rPr>
              <w:t xml:space="preserve"> t</w:t>
            </w:r>
            <w:r w:rsidRPr="000C3A47">
              <w:rPr>
                <w:bCs/>
              </w:rPr>
              <w:t>ập</w:t>
            </w:r>
            <w:r>
              <w:rPr>
                <w:bCs/>
              </w:rPr>
              <w:t xml:space="preserve"> c</w:t>
            </w:r>
            <w:r w:rsidRPr="000C3A47">
              <w:rPr>
                <w:bCs/>
              </w:rPr>
              <w:t>ụ</w:t>
            </w:r>
            <w:r>
              <w:rPr>
                <w:bCs/>
              </w:rPr>
              <w:t xml:space="preserve"> th</w:t>
            </w:r>
            <w:r w:rsidRPr="000C3A47">
              <w:rPr>
                <w:bCs/>
              </w:rPr>
              <w:t>ể</w:t>
            </w:r>
          </w:p>
        </w:tc>
        <w:tc>
          <w:tcPr>
            <w:tcW w:w="992" w:type="dxa"/>
            <w:vAlign w:val="center"/>
          </w:tcPr>
          <w:p w:rsidR="000C3A47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C3A47" w:rsidRPr="003555B5" w:rsidRDefault="000C3A47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03021" w:rsidRPr="003555B5">
        <w:tc>
          <w:tcPr>
            <w:tcW w:w="1408" w:type="dxa"/>
            <w:vAlign w:val="center"/>
          </w:tcPr>
          <w:p w:rsidR="00F03021" w:rsidRDefault="00F0302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F03021" w:rsidRDefault="00F03021" w:rsidP="00F030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03021">
              <w:rPr>
                <w:bCs/>
              </w:rPr>
              <w:t>Ô</w:t>
            </w:r>
            <w:r>
              <w:rPr>
                <w:bCs/>
              </w:rPr>
              <w:t>n t</w:t>
            </w:r>
            <w:r w:rsidRPr="00F03021">
              <w:rPr>
                <w:bCs/>
              </w:rPr>
              <w:t>ập</w:t>
            </w:r>
          </w:p>
        </w:tc>
        <w:tc>
          <w:tcPr>
            <w:tcW w:w="992" w:type="dxa"/>
            <w:vAlign w:val="center"/>
          </w:tcPr>
          <w:p w:rsidR="00F03021" w:rsidRDefault="00043B9A" w:rsidP="001A32D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F03021" w:rsidRPr="003555B5" w:rsidRDefault="00F0302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:rsidR="00B4752A" w:rsidRPr="00B04E31" w:rsidRDefault="00B4752A" w:rsidP="00B4752A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B04E31">
        <w:rPr>
          <w:b/>
          <w:bCs/>
          <w:color w:val="000000"/>
          <w:sz w:val="24"/>
          <w:szCs w:val="24"/>
        </w:rPr>
        <w:t>Phương pháp giảng dạy</w:t>
      </w:r>
    </w:p>
    <w:p w:rsidR="00B4752A" w:rsidRPr="00B04E31" w:rsidRDefault="00B4752A" w:rsidP="00B4752A">
      <w:pPr>
        <w:pStyle w:val="BodyText2"/>
        <w:spacing w:before="120" w:after="0" w:line="240" w:lineRule="auto"/>
        <w:ind w:left="567"/>
        <w:jc w:val="both"/>
        <w:rPr>
          <w:bCs/>
        </w:rPr>
      </w:pPr>
      <w:r w:rsidRPr="00B04E31">
        <w:rPr>
          <w:bCs/>
          <w:color w:val="000000"/>
        </w:rPr>
        <w:t xml:space="preserve">- Giảng dạy lý thuyết kết hợp bài tập </w:t>
      </w:r>
    </w:p>
    <w:p w:rsidR="00B4752A" w:rsidRDefault="00B4752A" w:rsidP="00B4752A">
      <w:pPr>
        <w:pStyle w:val="ListParagraph"/>
        <w:spacing w:before="120"/>
        <w:ind w:left="567"/>
        <w:jc w:val="both"/>
      </w:pPr>
      <w:r w:rsidRPr="003555B5">
        <w:rPr>
          <w:lang w:val="vi-VN"/>
        </w:rPr>
        <w:t>-</w:t>
      </w:r>
      <w:r>
        <w:t xml:space="preserve"> Giảng dạy kết hợp với thực tế: Sinh viên được kết hợp giữa lý thuyết và thực tế quản lý </w:t>
      </w:r>
      <w:r w:rsidR="002A117E">
        <w:t>d</w:t>
      </w:r>
      <w:r w:rsidR="002A117E" w:rsidRPr="002A117E">
        <w:t>ự</w:t>
      </w:r>
      <w:r w:rsidR="002A117E">
        <w:t xml:space="preserve"> </w:t>
      </w:r>
      <w:r w:rsidR="002A117E" w:rsidRPr="002A117E">
        <w:t>án</w:t>
      </w:r>
      <w:r w:rsidR="002A117E">
        <w:t xml:space="preserve"> </w:t>
      </w:r>
      <w:r>
        <w:t>công nghiệp</w:t>
      </w:r>
    </w:p>
    <w:p w:rsidR="00B4752A" w:rsidRPr="003555B5" w:rsidRDefault="00B4752A" w:rsidP="00B4752A">
      <w:pPr>
        <w:pStyle w:val="ListParagraph"/>
        <w:spacing w:before="120"/>
        <w:ind w:left="567"/>
        <w:jc w:val="both"/>
        <w:rPr>
          <w:bCs/>
        </w:rPr>
      </w:pPr>
      <w:r w:rsidRPr="0090106B">
        <w:t>- Kết hợp giữa tổ chức làm việc theo nhóm và trình bày bài tập nhóm trên lớp và tổ chức thảo luận</w:t>
      </w:r>
    </w:p>
    <w:p w:rsidR="00FF303F" w:rsidRPr="003555B5" w:rsidRDefault="00FF303F" w:rsidP="00FF303F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FF303F" w:rsidRPr="003555B5" w:rsidRDefault="00FF303F" w:rsidP="00FF303F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FF303F" w:rsidRPr="003555B5" w:rsidRDefault="00FF303F" w:rsidP="00FF303F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:rsidR="00FF303F" w:rsidRPr="003555B5" w:rsidRDefault="00FF303F" w:rsidP="00FF303F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FF303F" w:rsidRPr="003555B5" w:rsidRDefault="00FF303F" w:rsidP="00FF303F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FF303F" w:rsidRPr="003555B5" w:rsidRDefault="00FF303F" w:rsidP="00FF303F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:rsidR="00FF303F" w:rsidRPr="003555B5" w:rsidRDefault="00FF303F" w:rsidP="00FF303F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27032" w:rsidRPr="003555B5" w:rsidRDefault="00727032" w:rsidP="00727032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27032" w:rsidRPr="003555B5" w:rsidRDefault="00727032" w:rsidP="00727032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727032" w:rsidRPr="003555B5" w:rsidRDefault="00727032" w:rsidP="00727032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727032" w:rsidRPr="003555B5" w:rsidTr="00602658">
        <w:tc>
          <w:tcPr>
            <w:tcW w:w="564" w:type="dxa"/>
            <w:shd w:val="clear" w:color="auto" w:fill="auto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27032" w:rsidRPr="003555B5" w:rsidTr="00602658">
        <w:tc>
          <w:tcPr>
            <w:tcW w:w="56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27032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Tinh thần học tập, trao đổi/thảo luận trên lớp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727032" w:rsidRPr="003555B5" w:rsidTr="00602658">
        <w:tc>
          <w:tcPr>
            <w:tcW w:w="56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27032" w:rsidRPr="003555B5" w:rsidTr="00602658">
        <w:tc>
          <w:tcPr>
            <w:tcW w:w="564" w:type="dxa"/>
            <w:vMerge w:val="restart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minh/trả lời các câu hỏi</w:t>
            </w:r>
          </w:p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27032" w:rsidRPr="003555B5" w:rsidTr="00602658">
        <w:tc>
          <w:tcPr>
            <w:tcW w:w="564" w:type="dxa"/>
            <w:vMerge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727032" w:rsidRPr="003555B5" w:rsidTr="00602658">
        <w:tc>
          <w:tcPr>
            <w:tcW w:w="56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(45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27032" w:rsidRPr="003555B5" w:rsidTr="00602658">
        <w:tc>
          <w:tcPr>
            <w:tcW w:w="56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( 75 hoặc 90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và 100% giờ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27032" w:rsidRPr="003555B5" w:rsidRDefault="00727032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2A117E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A117E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AE4A60" w:rsidRPr="002A117E" w:rsidTr="00AE4A60">
        <w:tc>
          <w:tcPr>
            <w:tcW w:w="9288" w:type="dxa"/>
            <w:shd w:val="clear" w:color="auto" w:fill="auto"/>
          </w:tcPr>
          <w:p w:rsidR="00AE4A60" w:rsidRPr="002A117E" w:rsidRDefault="00AE4A60" w:rsidP="002A117E">
            <w:pPr>
              <w:pStyle w:val="Default"/>
              <w:spacing w:before="120"/>
              <w:ind w:left="260" w:hanging="260"/>
              <w:jc w:val="both"/>
            </w:pPr>
            <w:r w:rsidRPr="002A117E">
              <w:t xml:space="preserve">[1] </w:t>
            </w:r>
            <w:r w:rsidR="002A117E" w:rsidRPr="002A117E">
              <w:t xml:space="preserve">Bài giảng </w:t>
            </w:r>
            <w:r w:rsidRPr="002A117E">
              <w:t xml:space="preserve"> </w:t>
            </w:r>
            <w:r w:rsidR="002A117E">
              <w:t>Qu</w:t>
            </w:r>
            <w:r w:rsidR="002A117E" w:rsidRPr="002A117E">
              <w:t>ản</w:t>
            </w:r>
            <w:r w:rsidR="002A117E">
              <w:t xml:space="preserve"> l</w:t>
            </w:r>
            <w:r w:rsidR="002A117E" w:rsidRPr="002A117E">
              <w:t>ý</w:t>
            </w:r>
            <w:r w:rsidR="002A117E">
              <w:t xml:space="preserve"> d</w:t>
            </w:r>
            <w:r w:rsidR="002A117E" w:rsidRPr="002A117E">
              <w:t>ự</w:t>
            </w:r>
            <w:r w:rsidR="002A117E">
              <w:t xml:space="preserve"> </w:t>
            </w:r>
            <w:r w:rsidR="002A117E" w:rsidRPr="002A117E">
              <w:t>án</w:t>
            </w:r>
            <w:r w:rsidR="002A117E">
              <w:t xml:space="preserve"> c</w:t>
            </w:r>
            <w:r w:rsidR="002A117E" w:rsidRPr="002A117E">
              <w:t>ô</w:t>
            </w:r>
            <w:r w:rsidR="002A117E">
              <w:t>ng nghi</w:t>
            </w:r>
            <w:r w:rsidR="002A117E" w:rsidRPr="002A117E">
              <w:t>ệp</w:t>
            </w:r>
            <w:r w:rsidRPr="002A117E">
              <w:t>. Trường Đại học Mỏ - Địa chất</w:t>
            </w:r>
          </w:p>
        </w:tc>
      </w:tr>
      <w:tr w:rsidR="00AE4A60" w:rsidRPr="002A117E" w:rsidTr="00AE4A60">
        <w:tc>
          <w:tcPr>
            <w:tcW w:w="9288" w:type="dxa"/>
            <w:shd w:val="clear" w:color="auto" w:fill="auto"/>
          </w:tcPr>
          <w:p w:rsidR="00AE4A60" w:rsidRPr="002A117E" w:rsidRDefault="00AE4A60" w:rsidP="002A117E">
            <w:pPr>
              <w:pStyle w:val="Default"/>
              <w:spacing w:before="120"/>
              <w:jc w:val="both"/>
            </w:pPr>
            <w:r w:rsidRPr="002A117E">
              <w:t xml:space="preserve">[2] Giáo trình </w:t>
            </w:r>
            <w:r w:rsidR="002A117E">
              <w:t>Qu</w:t>
            </w:r>
            <w:r w:rsidR="002A117E" w:rsidRPr="002A117E">
              <w:t>ản</w:t>
            </w:r>
            <w:r w:rsidR="002A117E">
              <w:t xml:space="preserve"> l</w:t>
            </w:r>
            <w:r w:rsidR="002A117E" w:rsidRPr="002A117E">
              <w:t>ý</w:t>
            </w:r>
            <w:r w:rsidR="002A117E">
              <w:t xml:space="preserve"> d</w:t>
            </w:r>
            <w:r w:rsidR="002A117E" w:rsidRPr="002A117E">
              <w:t>ự</w:t>
            </w:r>
            <w:r w:rsidR="002A117E">
              <w:t xml:space="preserve"> </w:t>
            </w:r>
            <w:r w:rsidR="002A117E" w:rsidRPr="002A117E">
              <w:t>án</w:t>
            </w:r>
            <w:r w:rsidR="002A117E">
              <w:t>. P</w:t>
            </w:r>
            <w:r w:rsidRPr="002A117E">
              <w:t>G</w:t>
            </w:r>
            <w:r w:rsidR="002A117E">
              <w:t>S.TS</w:t>
            </w:r>
            <w:r w:rsidRPr="002A117E">
              <w:t xml:space="preserve">. </w:t>
            </w:r>
            <w:r w:rsidR="002A117E">
              <w:t>T</w:t>
            </w:r>
            <w:r w:rsidR="002A117E" w:rsidRPr="002A117E">
              <w:t>ừ</w:t>
            </w:r>
            <w:r w:rsidR="002A117E">
              <w:t xml:space="preserve"> Quang Ph</w:t>
            </w:r>
            <w:r w:rsidR="002A117E" w:rsidRPr="002A117E">
              <w:t>ươ</w:t>
            </w:r>
            <w:r w:rsidR="002A117E">
              <w:t>ng</w:t>
            </w:r>
            <w:r w:rsidRPr="002A117E">
              <w:t>, NXB Đại học Kinh tế Quốc dân</w:t>
            </w:r>
          </w:p>
        </w:tc>
      </w:tr>
      <w:tr w:rsidR="00AE4A60" w:rsidRPr="003555B5" w:rsidTr="00AE4A60">
        <w:tc>
          <w:tcPr>
            <w:tcW w:w="9288" w:type="dxa"/>
            <w:shd w:val="clear" w:color="auto" w:fill="auto"/>
          </w:tcPr>
          <w:p w:rsidR="00AE4A60" w:rsidRPr="003555B5" w:rsidRDefault="00AE4A60" w:rsidP="00C3052F">
            <w:pPr>
              <w:pStyle w:val="Default"/>
              <w:spacing w:before="120"/>
              <w:jc w:val="both"/>
            </w:pPr>
            <w:r w:rsidRPr="002A117E">
              <w:t xml:space="preserve">[3]. </w:t>
            </w:r>
            <w:r w:rsidR="00C3052F">
              <w:t>Qu</w:t>
            </w:r>
            <w:r w:rsidR="00C3052F" w:rsidRPr="00C3052F">
              <w:t>ản</w:t>
            </w:r>
            <w:r w:rsidR="00C3052F">
              <w:t xml:space="preserve"> l</w:t>
            </w:r>
            <w:r w:rsidR="00C3052F" w:rsidRPr="00C3052F">
              <w:t>ý</w:t>
            </w:r>
            <w:r w:rsidR="00C3052F">
              <w:t xml:space="preserve"> d</w:t>
            </w:r>
            <w:r w:rsidR="00C3052F" w:rsidRPr="00C3052F">
              <w:t>ự</w:t>
            </w:r>
            <w:r w:rsidR="00C3052F">
              <w:t xml:space="preserve"> </w:t>
            </w:r>
            <w:r w:rsidR="00C3052F" w:rsidRPr="00C3052F">
              <w:t>án</w:t>
            </w:r>
            <w:r w:rsidR="00C3052F">
              <w:t xml:space="preserve"> đ</w:t>
            </w:r>
            <w:r w:rsidR="00C3052F" w:rsidRPr="00C3052F">
              <w:t>ầu</w:t>
            </w:r>
            <w:r w:rsidR="00C3052F">
              <w:t xml:space="preserve"> t</w:t>
            </w:r>
            <w:r w:rsidR="00C3052F" w:rsidRPr="00C3052F">
              <w:t>ư</w:t>
            </w:r>
            <w:r w:rsidR="00C3052F">
              <w:t xml:space="preserve"> x</w:t>
            </w:r>
            <w:r w:rsidR="00C3052F" w:rsidRPr="00C3052F">
              <w:t>â</w:t>
            </w:r>
            <w:r w:rsidR="00C3052F">
              <w:t>y d</w:t>
            </w:r>
            <w:r w:rsidR="00C3052F" w:rsidRPr="00C3052F">
              <w:t>ựng</w:t>
            </w:r>
            <w:r w:rsidR="00C3052F">
              <w:t xml:space="preserve"> b</w:t>
            </w:r>
            <w:r w:rsidR="00C3052F" w:rsidRPr="00C3052F">
              <w:t>ằng</w:t>
            </w:r>
            <w:r w:rsidR="00C3052F">
              <w:t xml:space="preserve"> ph</w:t>
            </w:r>
            <w:r w:rsidR="00C3052F" w:rsidRPr="00C3052F">
              <w:t>ần</w:t>
            </w:r>
            <w:r w:rsidR="00C3052F">
              <w:t xml:space="preserve"> m</w:t>
            </w:r>
            <w:r w:rsidR="00C3052F" w:rsidRPr="00C3052F">
              <w:t>ềm</w:t>
            </w:r>
            <w:r w:rsidR="00C3052F">
              <w:t xml:space="preserve"> Microsoft Project 2013, Nh</w:t>
            </w:r>
            <w:r w:rsidR="00C3052F" w:rsidRPr="00C3052F">
              <w:t>à</w:t>
            </w:r>
            <w:r w:rsidR="00C3052F">
              <w:t xml:space="preserve"> xu</w:t>
            </w:r>
            <w:r w:rsidR="00C3052F" w:rsidRPr="00C3052F">
              <w:t>ất</w:t>
            </w:r>
            <w:r w:rsidR="00C3052F">
              <w:t xml:space="preserve"> b</w:t>
            </w:r>
            <w:r w:rsidR="00C3052F" w:rsidRPr="00C3052F">
              <w:t>ản</w:t>
            </w:r>
            <w:r w:rsidR="00C3052F">
              <w:t xml:space="preserve"> x</w:t>
            </w:r>
            <w:r w:rsidR="00C3052F" w:rsidRPr="00C3052F">
              <w:t>â</w:t>
            </w:r>
            <w:r w:rsidR="00C3052F">
              <w:t>y d</w:t>
            </w:r>
            <w:r w:rsidR="00C3052F" w:rsidRPr="00C3052F">
              <w:t>ựng</w:t>
            </w:r>
          </w:p>
        </w:tc>
      </w:tr>
    </w:tbl>
    <w:p w:rsidR="00744C77" w:rsidRPr="003555B5" w:rsidRDefault="00744C77" w:rsidP="00C3052F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br w:type="page"/>
      </w:r>
      <w:r w:rsidR="007A7F11" w:rsidRPr="003555B5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64AE6" w:rsidRPr="003555B5" w:rsidTr="00602658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4AE6" w:rsidRPr="003555B5" w:rsidRDefault="00764AE6" w:rsidP="0060265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9D110A" w:rsidRPr="003555B5" w:rsidTr="002913A3">
        <w:trPr>
          <w:trHeight w:val="825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D110A" w:rsidRPr="008C2966" w:rsidRDefault="00EC4258" w:rsidP="0060265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1. </w:t>
            </w:r>
            <w:r w:rsidR="009D110A" w:rsidRPr="008C2966">
              <w:rPr>
                <w:b/>
                <w:bCs/>
              </w:rPr>
              <w:t>Những điều kiện phát triển công nghiệp mỏ Việt Nam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D110A" w:rsidRPr="0052152A" w:rsidRDefault="002913A3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7" w:type="dxa"/>
            <w:vAlign w:val="center"/>
          </w:tcPr>
          <w:p w:rsidR="009D110A" w:rsidRPr="00156A26" w:rsidRDefault="002913A3" w:rsidP="002913A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0A" w:rsidRPr="006F7D14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>Đọc toàn bộ chương 1 ở các nội dung liên quan trước các tiết học trên lớp</w:t>
            </w:r>
          </w:p>
        </w:tc>
      </w:tr>
      <w:tr w:rsidR="009D110A" w:rsidRPr="003555B5" w:rsidTr="00602658">
        <w:trPr>
          <w:trHeight w:val="1134"/>
        </w:trPr>
        <w:tc>
          <w:tcPr>
            <w:tcW w:w="830" w:type="dxa"/>
            <w:vMerge/>
            <w:shd w:val="clear" w:color="auto" w:fill="auto"/>
            <w:vAlign w:val="center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D110A" w:rsidRPr="005E015F" w:rsidRDefault="00EC425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1.1. </w:t>
            </w:r>
            <w:r w:rsidR="009D110A">
              <w:rPr>
                <w:bCs/>
              </w:rPr>
              <w:t>Khái niệm và phân ngành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D110A" w:rsidRPr="00A319A4" w:rsidRDefault="009D110A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  <w:p w:rsidR="009D110A" w:rsidRPr="003555B5" w:rsidRDefault="00EC425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1 từ trang 13-16</w:t>
            </w:r>
          </w:p>
        </w:tc>
      </w:tr>
      <w:tr w:rsidR="009D110A" w:rsidRPr="003555B5" w:rsidTr="00602658">
        <w:trPr>
          <w:trHeight w:val="1134"/>
        </w:trPr>
        <w:tc>
          <w:tcPr>
            <w:tcW w:w="830" w:type="dxa"/>
            <w:vMerge/>
            <w:shd w:val="clear" w:color="auto" w:fill="auto"/>
            <w:vAlign w:val="center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D110A" w:rsidRDefault="00EC425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1.2. </w:t>
            </w:r>
            <w:r w:rsidR="009D110A">
              <w:rPr>
                <w:bCs/>
              </w:rPr>
              <w:t>Vị trí và những điều kiện phát triển ngành công nghiệp mỏ Việt Nam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D110A" w:rsidRPr="00A319A4" w:rsidRDefault="000A45FA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17" w:type="dxa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</w:tc>
      </w:tr>
      <w:tr w:rsidR="009D110A" w:rsidRPr="003555B5" w:rsidTr="00602658">
        <w:trPr>
          <w:trHeight w:val="1134"/>
        </w:trPr>
        <w:tc>
          <w:tcPr>
            <w:tcW w:w="830" w:type="dxa"/>
            <w:vMerge/>
            <w:shd w:val="clear" w:color="auto" w:fill="auto"/>
            <w:vAlign w:val="center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D110A" w:rsidRPr="003555B5" w:rsidRDefault="00EC425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1.3. </w:t>
            </w:r>
            <w:r w:rsidR="009D110A">
              <w:rPr>
                <w:bCs/>
              </w:rPr>
              <w:t>Khái quát quá trình hình thành và phát triển ngành công nghiệp mỏ Việt Nam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D110A" w:rsidRPr="00A319A4" w:rsidRDefault="002913A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  <w:p w:rsidR="00EC4258" w:rsidRDefault="00EC425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Tìm hiểu thêm các tài liệu, số liệu liên quan trong các tài liệu khác</w:t>
            </w:r>
          </w:p>
          <w:p w:rsidR="00EC4258" w:rsidRPr="00EC4258" w:rsidRDefault="00EC4258" w:rsidP="00EC4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Đọc thêm ở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tài liệu [2] chương 1 từ trang 19-22</w:t>
            </w:r>
          </w:p>
        </w:tc>
      </w:tr>
      <w:tr w:rsidR="009D110A" w:rsidRPr="003555B5" w:rsidTr="00602658">
        <w:trPr>
          <w:trHeight w:val="1134"/>
        </w:trPr>
        <w:tc>
          <w:tcPr>
            <w:tcW w:w="830" w:type="dxa"/>
            <w:vMerge/>
            <w:shd w:val="clear" w:color="auto" w:fill="auto"/>
            <w:vAlign w:val="center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D110A" w:rsidRDefault="00EC425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1.4. </w:t>
            </w:r>
            <w:r w:rsidR="009D110A">
              <w:rPr>
                <w:bCs/>
              </w:rPr>
              <w:t>Định hướng và chiến lược phát triển ngành công nghiệp mỏ Việt Nam trong giai đoạn hiện nay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D110A" w:rsidRPr="00A319A4" w:rsidRDefault="000A45FA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17" w:type="dxa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D110A" w:rsidRPr="003555B5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0A" w:rsidRDefault="009D110A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  <w:p w:rsidR="009D110A" w:rsidRDefault="009D110A" w:rsidP="00B95E9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B95E9A">
              <w:rPr>
                <w:bCs/>
                <w:color w:val="000000"/>
                <w:sz w:val="24"/>
                <w:szCs w:val="24"/>
                <w:lang w:val="de-DE"/>
              </w:rPr>
              <w:t>văn bản Nhà nước hiện hành về chiến lược phát triển ngành công nghiệp mỏ (</w:t>
            </w:r>
            <w:r w:rsidR="00BF34AA">
              <w:rPr>
                <w:bCs/>
                <w:color w:val="000000"/>
                <w:sz w:val="24"/>
                <w:szCs w:val="24"/>
                <w:lang w:val="de-DE"/>
              </w:rPr>
              <w:t xml:space="preserve">VD: </w:t>
            </w:r>
            <w:r w:rsidR="00B95E9A">
              <w:rPr>
                <w:bCs/>
                <w:color w:val="000000"/>
                <w:sz w:val="24"/>
                <w:szCs w:val="24"/>
                <w:lang w:val="de-DE"/>
              </w:rPr>
              <w:t>QĐ 60/2012/QĐ-TTg về quy hoạch ngành than đến 2020 và triển vọng đến 2030...)</w:t>
            </w:r>
          </w:p>
        </w:tc>
      </w:tr>
      <w:tr w:rsidR="00EC4258" w:rsidRPr="003555B5" w:rsidTr="002913A3">
        <w:trPr>
          <w:trHeight w:val="585"/>
        </w:trPr>
        <w:tc>
          <w:tcPr>
            <w:tcW w:w="830" w:type="dxa"/>
            <w:vMerge/>
            <w:shd w:val="clear" w:color="auto" w:fill="auto"/>
            <w:vAlign w:val="center"/>
          </w:tcPr>
          <w:p w:rsidR="00EC4258" w:rsidRDefault="00EC425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EC4258" w:rsidRDefault="00EC425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 nhóm số 1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EC4258" w:rsidRPr="00A319A4" w:rsidRDefault="00EC4258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EC4258" w:rsidRPr="003555B5" w:rsidRDefault="002913A3" w:rsidP="002913A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C4258" w:rsidRPr="003555B5" w:rsidRDefault="00EC425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58" w:rsidRDefault="00EC425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Tìm hiểu, chuẩn bị tài liệu và dự kiến nội dung của bài tập nhóm số 1</w:t>
            </w:r>
          </w:p>
        </w:tc>
      </w:tr>
      <w:tr w:rsidR="002C24E3" w:rsidRPr="003555B5" w:rsidTr="002C24E3">
        <w:trPr>
          <w:trHeight w:val="71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    </w:t>
            </w: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C24E3" w:rsidRPr="008E5FEF" w:rsidRDefault="002C24E3" w:rsidP="0060265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Chương 2. </w:t>
            </w:r>
            <w:r w:rsidRPr="008E5FEF">
              <w:rPr>
                <w:b/>
                <w:bCs/>
              </w:rPr>
              <w:t>Cơ sở quản lý Nhà nước đối với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C24E3" w:rsidRPr="003555B5" w:rsidRDefault="002C24E3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17" w:type="dxa"/>
            <w:vAlign w:val="center"/>
          </w:tcPr>
          <w:p w:rsidR="002C24E3" w:rsidRPr="00156A26" w:rsidRDefault="002C24E3" w:rsidP="002C24E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>Đọc toàn bộ chương 2 ở các nội dung liên quan trước các tiết học trên lớp</w:t>
            </w:r>
          </w:p>
        </w:tc>
      </w:tr>
      <w:tr w:rsidR="002C24E3" w:rsidRPr="003555B5" w:rsidTr="00602658">
        <w:trPr>
          <w:trHeight w:val="828"/>
        </w:trPr>
        <w:tc>
          <w:tcPr>
            <w:tcW w:w="830" w:type="dxa"/>
            <w:vMerge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C24E3" w:rsidRPr="00D368C2" w:rsidRDefault="002C24E3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2.1. Khái niệm và chức năng quản lý Nhà nước đối với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C24E3" w:rsidRPr="00144E1B" w:rsidRDefault="002C24E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44E1B">
              <w:rPr>
                <w:bCs/>
              </w:rPr>
              <w:t>1</w:t>
            </w:r>
          </w:p>
        </w:tc>
        <w:tc>
          <w:tcPr>
            <w:tcW w:w="717" w:type="dxa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2.</w:t>
            </w:r>
          </w:p>
          <w:p w:rsidR="002C24E3" w:rsidRPr="003555B5" w:rsidRDefault="002C24E3" w:rsidP="004B1FC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4B1FCD">
              <w:rPr>
                <w:bCs/>
                <w:color w:val="000000"/>
                <w:sz w:val="24"/>
                <w:szCs w:val="24"/>
                <w:lang w:val="nl-NL"/>
              </w:rPr>
              <w:t>Tra cứu thêm nội dung</w:t>
            </w:r>
            <w:r w:rsidR="004B1FCD"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15 từ trang 325-330</w:t>
            </w:r>
          </w:p>
        </w:tc>
      </w:tr>
      <w:tr w:rsidR="002C24E3" w:rsidRPr="003555B5" w:rsidTr="00602658">
        <w:trPr>
          <w:trHeight w:val="828"/>
        </w:trPr>
        <w:tc>
          <w:tcPr>
            <w:tcW w:w="830" w:type="dxa"/>
            <w:vMerge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C24E3" w:rsidRPr="00D368C2" w:rsidRDefault="002C24E3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2.2. Bộ máy quản lý Nhà nước đối với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C24E3" w:rsidRPr="00144E1B" w:rsidRDefault="002C24E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44E1B">
              <w:rPr>
                <w:bCs/>
              </w:rPr>
              <w:t>1</w:t>
            </w:r>
          </w:p>
        </w:tc>
        <w:tc>
          <w:tcPr>
            <w:tcW w:w="717" w:type="dxa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2.</w:t>
            </w:r>
          </w:p>
          <w:p w:rsidR="002C24E3" w:rsidRDefault="002C24E3" w:rsidP="00431D7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4B1FCD">
              <w:rPr>
                <w:bCs/>
                <w:color w:val="000000"/>
                <w:sz w:val="24"/>
                <w:szCs w:val="24"/>
                <w:lang w:val="nl-NL"/>
              </w:rPr>
              <w:t>Tra cứu thêm nội dung</w:t>
            </w:r>
            <w:r w:rsidR="004B1FCD"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</w:t>
            </w:r>
            <w:r w:rsidR="00431D78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="004B1FCD">
              <w:rPr>
                <w:bCs/>
                <w:color w:val="000000"/>
                <w:sz w:val="24"/>
                <w:szCs w:val="24"/>
                <w:lang w:val="de-DE"/>
              </w:rPr>
              <w:t>] chương 16 từ trang 353-365</w:t>
            </w:r>
          </w:p>
        </w:tc>
      </w:tr>
      <w:tr w:rsidR="002C24E3" w:rsidRPr="003555B5" w:rsidTr="00602658">
        <w:trPr>
          <w:trHeight w:val="828"/>
        </w:trPr>
        <w:tc>
          <w:tcPr>
            <w:tcW w:w="830" w:type="dxa"/>
            <w:vMerge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C24E3" w:rsidRDefault="002C24E3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2.3. Vận dụng quy luật trong quản lý Nhà nước đối với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C24E3" w:rsidRPr="00144E1B" w:rsidRDefault="002C24E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2.</w:t>
            </w:r>
          </w:p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C24E3" w:rsidRPr="003555B5" w:rsidTr="00602658">
        <w:trPr>
          <w:trHeight w:val="828"/>
        </w:trPr>
        <w:tc>
          <w:tcPr>
            <w:tcW w:w="830" w:type="dxa"/>
            <w:vMerge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C24E3" w:rsidRDefault="002C24E3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2.4. Nguyên tắc và phương pháp quản lý Nhà nước đối với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C24E3" w:rsidRPr="00144E1B" w:rsidRDefault="002C24E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2.</w:t>
            </w:r>
          </w:p>
          <w:p w:rsidR="002C24E3" w:rsidRDefault="002C24E3" w:rsidP="00431D7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431D78">
              <w:rPr>
                <w:bCs/>
                <w:color w:val="000000"/>
                <w:sz w:val="24"/>
                <w:szCs w:val="24"/>
                <w:lang w:val="nl-NL"/>
              </w:rPr>
              <w:t>Tra cứu thêm nội dung</w:t>
            </w:r>
            <w:r w:rsidR="002639BB"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</w:t>
            </w:r>
            <w:r w:rsidR="00431D78">
              <w:rPr>
                <w:bCs/>
                <w:color w:val="000000"/>
                <w:sz w:val="24"/>
                <w:szCs w:val="24"/>
                <w:lang w:val="de-DE"/>
              </w:rPr>
              <w:t>] chương 15 từ trang 330-341</w:t>
            </w:r>
          </w:p>
        </w:tc>
      </w:tr>
      <w:tr w:rsidR="002C24E3" w:rsidRPr="003555B5" w:rsidTr="00602658">
        <w:trPr>
          <w:trHeight w:val="828"/>
        </w:trPr>
        <w:tc>
          <w:tcPr>
            <w:tcW w:w="830" w:type="dxa"/>
            <w:vMerge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C24E3" w:rsidRDefault="002C24E3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2.5. Công cụ sử dụng trong quản lý Nhà nước đối với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C24E3" w:rsidRPr="00144E1B" w:rsidRDefault="002C24E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2.</w:t>
            </w:r>
          </w:p>
          <w:p w:rsidR="002C24E3" w:rsidRDefault="002C24E3" w:rsidP="00431D7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431D78">
              <w:rPr>
                <w:bCs/>
                <w:color w:val="000000"/>
                <w:sz w:val="24"/>
                <w:szCs w:val="24"/>
                <w:lang w:val="nl-NL"/>
              </w:rPr>
              <w:t>Tra cứu thêm nội dung</w:t>
            </w:r>
            <w:r w:rsidR="002639BB"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</w:t>
            </w:r>
            <w:r w:rsidR="00431D78">
              <w:rPr>
                <w:bCs/>
                <w:color w:val="000000"/>
                <w:sz w:val="24"/>
                <w:szCs w:val="24"/>
                <w:lang w:val="de-DE"/>
              </w:rPr>
              <w:t>] chương 15 từ trang 330-341</w:t>
            </w:r>
          </w:p>
        </w:tc>
      </w:tr>
      <w:tr w:rsidR="002C24E3" w:rsidRPr="003555B5" w:rsidTr="00602658">
        <w:trPr>
          <w:trHeight w:val="828"/>
        </w:trPr>
        <w:tc>
          <w:tcPr>
            <w:tcW w:w="830" w:type="dxa"/>
            <w:vMerge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Làm bài tập nhóm số 1</w:t>
            </w:r>
          </w:p>
        </w:tc>
        <w:tc>
          <w:tcPr>
            <w:tcW w:w="872" w:type="dxa"/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Default="002C24E3" w:rsidP="002C24E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Phân công thực hiện các nội dung của bài tập nhóm số 1</w:t>
            </w:r>
          </w:p>
          <w:p w:rsidR="002C24E3" w:rsidRDefault="002C24E3" w:rsidP="002C24E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Nộp bài tập nhóm cho GV</w:t>
            </w:r>
          </w:p>
        </w:tc>
      </w:tr>
      <w:tr w:rsidR="002C24E3" w:rsidRPr="003555B5" w:rsidTr="002C24E3">
        <w:trPr>
          <w:trHeight w:val="529"/>
        </w:trPr>
        <w:tc>
          <w:tcPr>
            <w:tcW w:w="830" w:type="dxa"/>
            <w:vMerge/>
            <w:shd w:val="clear" w:color="auto" w:fill="auto"/>
            <w:vAlign w:val="center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nhóm số 2</w:t>
            </w:r>
          </w:p>
        </w:tc>
        <w:tc>
          <w:tcPr>
            <w:tcW w:w="872" w:type="dxa"/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C24E3" w:rsidRPr="003555B5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24E3" w:rsidRDefault="002C24E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Tìm hiểu, chuẩn bị tài liệu và dự kiến nội dung của bài tập nhóm số 2</w:t>
            </w:r>
          </w:p>
        </w:tc>
      </w:tr>
      <w:tr w:rsidR="003D2903" w:rsidRPr="003555B5" w:rsidTr="00602658">
        <w:trPr>
          <w:trHeight w:val="861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3D2903" w:rsidRPr="006B3FFE" w:rsidRDefault="003D2903" w:rsidP="0060265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3. </w:t>
            </w:r>
            <w:r w:rsidRPr="006B3FFE">
              <w:rPr>
                <w:b/>
                <w:bCs/>
              </w:rPr>
              <w:t>Quản lý tài sản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3D2903" w:rsidRPr="003555B5" w:rsidRDefault="003D2903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17" w:type="dxa"/>
            <w:vAlign w:val="center"/>
          </w:tcPr>
          <w:p w:rsidR="003D2903" w:rsidRPr="00AB25B1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3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3D2903" w:rsidRPr="003555B5" w:rsidTr="00602658">
        <w:trPr>
          <w:trHeight w:val="861"/>
        </w:trPr>
        <w:tc>
          <w:tcPr>
            <w:tcW w:w="830" w:type="dxa"/>
            <w:vMerge/>
            <w:shd w:val="clear" w:color="auto" w:fill="auto"/>
            <w:vAlign w:val="center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3D2903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3.1. </w:t>
            </w:r>
            <w:r w:rsidR="003D2903">
              <w:rPr>
                <w:bCs/>
              </w:rPr>
              <w:t>Khái niệm, phân loại và nhiệm vụ quản lý tài sản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3D2903" w:rsidRPr="00BC722F" w:rsidRDefault="003D290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3.</w:t>
            </w:r>
          </w:p>
        </w:tc>
      </w:tr>
      <w:tr w:rsidR="003D2903" w:rsidRPr="003555B5" w:rsidTr="00602658">
        <w:trPr>
          <w:trHeight w:val="547"/>
        </w:trPr>
        <w:tc>
          <w:tcPr>
            <w:tcW w:w="830" w:type="dxa"/>
            <w:vMerge/>
            <w:shd w:val="clear" w:color="auto" w:fill="auto"/>
            <w:vAlign w:val="center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3D2903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3.2. </w:t>
            </w:r>
            <w:r w:rsidR="003D2903">
              <w:rPr>
                <w:bCs/>
              </w:rPr>
              <w:t>Những đặc trưng về tài sản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3D2903" w:rsidRPr="00BC722F" w:rsidRDefault="003D290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903" w:rsidRPr="003555B5" w:rsidRDefault="003D2903" w:rsidP="00D050C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3.</w:t>
            </w:r>
          </w:p>
        </w:tc>
      </w:tr>
      <w:tr w:rsidR="003D2903" w:rsidRPr="003555B5" w:rsidTr="00602658">
        <w:trPr>
          <w:trHeight w:val="547"/>
        </w:trPr>
        <w:tc>
          <w:tcPr>
            <w:tcW w:w="830" w:type="dxa"/>
            <w:vMerge/>
            <w:shd w:val="clear" w:color="auto" w:fill="auto"/>
            <w:vAlign w:val="center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3D2903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3.3. </w:t>
            </w:r>
            <w:r w:rsidR="003D2903">
              <w:rPr>
                <w:bCs/>
              </w:rPr>
              <w:t>Tài sản cố định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3D2903" w:rsidRPr="00BC722F" w:rsidRDefault="003D2903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17" w:type="dxa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903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3.</w:t>
            </w:r>
          </w:p>
          <w:p w:rsidR="003D2903" w:rsidRPr="003555B5" w:rsidRDefault="003D2903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D050C0">
              <w:rPr>
                <w:bCs/>
                <w:color w:val="000000"/>
                <w:sz w:val="24"/>
                <w:szCs w:val="24"/>
                <w:lang w:val="nl-NL"/>
              </w:rPr>
              <w:t>Tìm kiếm và đọc các văn bản Nhà nước hiện hành về quản lý TSCĐ</w:t>
            </w:r>
          </w:p>
        </w:tc>
      </w:tr>
      <w:tr w:rsidR="00D050C0" w:rsidRPr="003555B5" w:rsidTr="00602658">
        <w:trPr>
          <w:trHeight w:val="547"/>
        </w:trPr>
        <w:tc>
          <w:tcPr>
            <w:tcW w:w="830" w:type="dxa"/>
            <w:vMerge/>
            <w:shd w:val="clear" w:color="auto" w:fill="auto"/>
            <w:vAlign w:val="center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3.4. </w:t>
            </w:r>
            <w:r w:rsidR="00D050C0">
              <w:rPr>
                <w:bCs/>
              </w:rPr>
              <w:t>Tài sản lưu động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BC722F" w:rsidRDefault="00D050C0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  <w:vAlign w:val="center"/>
          </w:tcPr>
          <w:p w:rsidR="00D050C0" w:rsidRPr="00B15798" w:rsidRDefault="00D050C0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3.</w:t>
            </w:r>
          </w:p>
        </w:tc>
      </w:tr>
      <w:tr w:rsidR="00D050C0" w:rsidRPr="003555B5" w:rsidTr="00602658">
        <w:trPr>
          <w:trHeight w:val="547"/>
        </w:trPr>
        <w:tc>
          <w:tcPr>
            <w:tcW w:w="830" w:type="dxa"/>
            <w:vMerge/>
            <w:shd w:val="clear" w:color="auto" w:fill="auto"/>
            <w:vAlign w:val="center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D050C0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 chương 3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BC722F" w:rsidRDefault="00D050C0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D050C0" w:rsidRDefault="00D050C0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Làm tất cả các bài tập trong chương 3 trong tài liệu [1] và bài tập được giao bổ sung (nếu có)</w:t>
            </w:r>
          </w:p>
        </w:tc>
      </w:tr>
      <w:tr w:rsidR="00D050C0" w:rsidRPr="003555B5" w:rsidTr="00602658">
        <w:trPr>
          <w:trHeight w:val="547"/>
        </w:trPr>
        <w:tc>
          <w:tcPr>
            <w:tcW w:w="830" w:type="dxa"/>
            <w:vMerge/>
            <w:shd w:val="clear" w:color="auto" w:fill="auto"/>
            <w:vAlign w:val="center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Làm bài tập nhóm số 2</w:t>
            </w:r>
          </w:p>
        </w:tc>
        <w:tc>
          <w:tcPr>
            <w:tcW w:w="872" w:type="dxa"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Phân công thực hiện các nội dung của bài tập nhóm số 2</w:t>
            </w: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Nộp bài tập nhóm cho GV</w:t>
            </w:r>
          </w:p>
        </w:tc>
      </w:tr>
      <w:tr w:rsidR="00D050C0" w:rsidRPr="003555B5" w:rsidTr="00602658">
        <w:trPr>
          <w:trHeight w:val="817"/>
        </w:trPr>
        <w:tc>
          <w:tcPr>
            <w:tcW w:w="830" w:type="dxa"/>
            <w:vMerge w:val="restart"/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050C0" w:rsidRPr="007C2721" w:rsidRDefault="00A45988" w:rsidP="0060265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Chương 4. </w:t>
            </w:r>
            <w:r w:rsidR="00D050C0" w:rsidRPr="007C2721">
              <w:rPr>
                <w:b/>
                <w:bCs/>
              </w:rPr>
              <w:t>Quản lý nhân lực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3555B5" w:rsidRDefault="007263CE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7" w:type="dxa"/>
            <w:vAlign w:val="center"/>
          </w:tcPr>
          <w:p w:rsidR="00D050C0" w:rsidRPr="003555B5" w:rsidRDefault="007263C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4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D050C0" w:rsidRPr="003555B5" w:rsidTr="00602658">
        <w:trPr>
          <w:trHeight w:val="817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4.1. </w:t>
            </w:r>
            <w:r w:rsidR="00D050C0">
              <w:rPr>
                <w:bCs/>
              </w:rPr>
              <w:t>Khái niệm và nội dung của quản lý Nhà nước về lao động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7263C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050C0" w:rsidRPr="003555B5" w:rsidTr="00602658">
        <w:trPr>
          <w:trHeight w:val="817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4.2. </w:t>
            </w:r>
            <w:r w:rsidR="00D050C0">
              <w:rPr>
                <w:bCs/>
              </w:rPr>
              <w:t>Những đặc trưng về lao động – tiền lương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7263C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050C0" w:rsidRPr="003555B5" w:rsidTr="00602658">
        <w:trPr>
          <w:trHeight w:val="635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4.3. </w:t>
            </w:r>
            <w:r w:rsidR="00D050C0">
              <w:rPr>
                <w:bCs/>
              </w:rPr>
              <w:t>Những xu thế phân công lao động – xã hội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7263C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17" w:type="dxa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  <w:p w:rsidR="007263CE" w:rsidRPr="003555B5" w:rsidRDefault="007263C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7,8</w:t>
            </w:r>
          </w:p>
        </w:tc>
      </w:tr>
      <w:tr w:rsidR="00D050C0" w:rsidRPr="003555B5" w:rsidTr="00602658">
        <w:trPr>
          <w:trHeight w:val="817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4.4. </w:t>
            </w:r>
            <w:r w:rsidR="00D050C0">
              <w:rPr>
                <w:bCs/>
              </w:rPr>
              <w:t>Tổ chức lao động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7263C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</w:tc>
      </w:tr>
      <w:tr w:rsidR="00D050C0" w:rsidRPr="003555B5" w:rsidTr="00602658">
        <w:trPr>
          <w:trHeight w:val="817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4.5. </w:t>
            </w:r>
            <w:r w:rsidR="00D050C0">
              <w:rPr>
                <w:bCs/>
              </w:rPr>
              <w:t>Năng suất lao động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7263C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Đọc thêm các văn bản hiện hành của Nhà nước về quản lý lao động</w:t>
            </w:r>
          </w:p>
        </w:tc>
      </w:tr>
      <w:tr w:rsidR="00D050C0" w:rsidRPr="003555B5" w:rsidTr="00602658">
        <w:trPr>
          <w:trHeight w:val="817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A4598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4.6. </w:t>
            </w:r>
            <w:r w:rsidR="00D050C0">
              <w:rPr>
                <w:bCs/>
              </w:rPr>
              <w:t>Tiền lương, tiền thưởng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7263C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17" w:type="dxa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D050C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  <w:p w:rsidR="00D050C0" w:rsidRDefault="00D050C0" w:rsidP="00D050C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Đọc thêm các văn bản hiện hành của Nhà nước về quản lý tiền lương</w:t>
            </w:r>
          </w:p>
        </w:tc>
      </w:tr>
      <w:tr w:rsidR="00D050C0" w:rsidRPr="003555B5" w:rsidTr="00602658">
        <w:trPr>
          <w:trHeight w:val="817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D050C0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 chương 4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D050C0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D050C0" w:rsidRPr="003555B5" w:rsidRDefault="007263C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Làm tất cả các bài tập trong chương 4 trong tài liệu [1] và bài tập được giao bổ sung (nếu có)</w:t>
            </w:r>
          </w:p>
        </w:tc>
      </w:tr>
      <w:tr w:rsidR="00D050C0" w:rsidRPr="003555B5" w:rsidTr="00602658">
        <w:trPr>
          <w:trHeight w:val="983"/>
        </w:trPr>
        <w:tc>
          <w:tcPr>
            <w:tcW w:w="830" w:type="dxa"/>
            <w:vMerge/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D050C0" w:rsidRDefault="00D050C0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Thuyết trình/thảo luận bài tập nhóm số 1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050C0" w:rsidRPr="00F90B5A" w:rsidRDefault="00D050C0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0C0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Chuẩn bị slide thuyết trình</w:t>
            </w:r>
          </w:p>
          <w:p w:rsidR="00D050C0" w:rsidRPr="003555B5" w:rsidRDefault="00D050C0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Chuẩn bị các nội dung trao đổi/thảo luận</w:t>
            </w:r>
          </w:p>
        </w:tc>
      </w:tr>
      <w:tr w:rsidR="000904C8" w:rsidRPr="003555B5" w:rsidTr="00602658">
        <w:trPr>
          <w:trHeight w:val="1062"/>
        </w:trPr>
        <w:tc>
          <w:tcPr>
            <w:tcW w:w="830" w:type="dxa"/>
            <w:vMerge w:val="restart"/>
            <w:shd w:val="clear" w:color="auto" w:fill="auto"/>
          </w:tcPr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0904C8" w:rsidRPr="00CA0765" w:rsidRDefault="007B0BA8" w:rsidP="0060265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Chương 5. </w:t>
            </w:r>
            <w:r w:rsidR="000904C8" w:rsidRPr="00CA0765">
              <w:rPr>
                <w:b/>
                <w:bCs/>
              </w:rPr>
              <w:t>Chi phí, giá thành, doanh thu và lợi nhuận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904C8" w:rsidRPr="003555B5" w:rsidRDefault="001C78DE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17" w:type="dxa"/>
            <w:vAlign w:val="center"/>
          </w:tcPr>
          <w:p w:rsidR="000904C8" w:rsidRPr="003555B5" w:rsidRDefault="001C78DE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4C8" w:rsidRPr="00B7146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5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0904C8" w:rsidRPr="003555B5" w:rsidTr="00602658">
        <w:trPr>
          <w:trHeight w:val="805"/>
        </w:trPr>
        <w:tc>
          <w:tcPr>
            <w:tcW w:w="830" w:type="dxa"/>
            <w:vMerge/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904C8" w:rsidRDefault="007B0BA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5.1. </w:t>
            </w:r>
            <w:r w:rsidR="000904C8">
              <w:rPr>
                <w:bCs/>
              </w:rPr>
              <w:t>Khái quát về chi phí, giá thành, doanh thu và lợi nhuận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904C8" w:rsidRPr="00DD6742" w:rsidRDefault="000904C8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  <w:vAlign w:val="center"/>
          </w:tcPr>
          <w:p w:rsidR="000904C8" w:rsidRPr="008E627C" w:rsidRDefault="000904C8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</w:tc>
      </w:tr>
      <w:tr w:rsidR="000904C8" w:rsidRPr="003555B5" w:rsidTr="00602658">
        <w:trPr>
          <w:trHeight w:val="1062"/>
        </w:trPr>
        <w:tc>
          <w:tcPr>
            <w:tcW w:w="830" w:type="dxa"/>
            <w:vMerge/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904C8" w:rsidRDefault="007B0BA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5.2. </w:t>
            </w:r>
            <w:r w:rsidR="000904C8">
              <w:rPr>
                <w:bCs/>
              </w:rPr>
              <w:t>Những đặc trưng về giá thành, giá, doanh thu và lợi nhuận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904C8" w:rsidRPr="00DD6742" w:rsidRDefault="00F77A56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  <w:vAlign w:val="center"/>
          </w:tcPr>
          <w:p w:rsidR="000904C8" w:rsidRPr="008E627C" w:rsidRDefault="000904C8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</w:tc>
      </w:tr>
      <w:tr w:rsidR="000904C8" w:rsidRPr="003555B5" w:rsidTr="00602658">
        <w:trPr>
          <w:trHeight w:val="1062"/>
        </w:trPr>
        <w:tc>
          <w:tcPr>
            <w:tcW w:w="830" w:type="dxa"/>
            <w:vMerge/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904C8" w:rsidRDefault="007B0BA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5.3. </w:t>
            </w:r>
            <w:r w:rsidR="000904C8">
              <w:rPr>
                <w:bCs/>
              </w:rPr>
              <w:t>Quản lý về giá thành sản phẩm trong công nghiệp mỏ – Hạ giá thành sản phẩm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904C8" w:rsidRPr="00DD6742" w:rsidRDefault="00F77A56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  <w:vAlign w:val="center"/>
          </w:tcPr>
          <w:p w:rsidR="000904C8" w:rsidRPr="008E627C" w:rsidRDefault="000904C8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</w:tc>
      </w:tr>
      <w:tr w:rsidR="000904C8" w:rsidRPr="003555B5" w:rsidTr="00602658">
        <w:trPr>
          <w:trHeight w:val="1062"/>
        </w:trPr>
        <w:tc>
          <w:tcPr>
            <w:tcW w:w="830" w:type="dxa"/>
            <w:vMerge/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904C8" w:rsidRDefault="007B0BA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5.4. </w:t>
            </w:r>
            <w:r w:rsidR="000904C8">
              <w:rPr>
                <w:bCs/>
              </w:rPr>
              <w:t>Quản lý về giá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904C8" w:rsidRPr="00DD6742" w:rsidRDefault="00F77A56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  <w:vAlign w:val="center"/>
          </w:tcPr>
          <w:p w:rsidR="000904C8" w:rsidRPr="008E627C" w:rsidRDefault="000904C8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  <w:p w:rsidR="000904C8" w:rsidRPr="003555B5" w:rsidRDefault="000904C8" w:rsidP="000904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Đọc thêm các văn bản hiện hành của Nhà nước về quản lý giá.</w:t>
            </w:r>
          </w:p>
        </w:tc>
      </w:tr>
      <w:tr w:rsidR="000904C8" w:rsidRPr="003555B5" w:rsidTr="00602658">
        <w:trPr>
          <w:trHeight w:val="1062"/>
        </w:trPr>
        <w:tc>
          <w:tcPr>
            <w:tcW w:w="830" w:type="dxa"/>
            <w:vMerge/>
            <w:shd w:val="clear" w:color="auto" w:fill="auto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904C8" w:rsidRDefault="007B0BA8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5.5. </w:t>
            </w:r>
            <w:r w:rsidR="000904C8">
              <w:rPr>
                <w:bCs/>
              </w:rPr>
              <w:t>Quản lý về lợi nhuận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904C8" w:rsidRPr="00DD6742" w:rsidRDefault="00F77A56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  <w:vAlign w:val="center"/>
          </w:tcPr>
          <w:p w:rsidR="000904C8" w:rsidRPr="008E627C" w:rsidRDefault="000904C8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4C8" w:rsidRPr="003555B5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  <w:p w:rsidR="000904C8" w:rsidRDefault="000904C8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Đọc thêm các văn bản hiện hành của Nhà nước về quản lý lợi nhuận.</w:t>
            </w:r>
          </w:p>
        </w:tc>
      </w:tr>
      <w:tr w:rsidR="001C78DE" w:rsidRPr="003555B5" w:rsidTr="00602658">
        <w:trPr>
          <w:trHeight w:val="883"/>
        </w:trPr>
        <w:tc>
          <w:tcPr>
            <w:tcW w:w="830" w:type="dxa"/>
            <w:vMerge/>
            <w:shd w:val="clear" w:color="auto" w:fill="auto"/>
          </w:tcPr>
          <w:p w:rsidR="001C78DE" w:rsidRPr="003555B5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C78DE" w:rsidRDefault="001C78DE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 chương 5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1C78DE" w:rsidRPr="00DD6742" w:rsidRDefault="001C78D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1C78DE" w:rsidRPr="003555B5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8DE" w:rsidRPr="003555B5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8DE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Làm tất cả các bài tập trong chương 5 trong tài liệu [1] và bài tập được giao bổ sung (nếu có)</w:t>
            </w:r>
          </w:p>
        </w:tc>
      </w:tr>
      <w:tr w:rsidR="001C78DE" w:rsidRPr="003555B5" w:rsidTr="00602658">
        <w:trPr>
          <w:trHeight w:val="940"/>
        </w:trPr>
        <w:tc>
          <w:tcPr>
            <w:tcW w:w="830" w:type="dxa"/>
            <w:vMerge/>
            <w:shd w:val="clear" w:color="auto" w:fill="auto"/>
          </w:tcPr>
          <w:p w:rsidR="001C78DE" w:rsidRPr="003555B5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C78DE" w:rsidRDefault="001C78DE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Thuyết trình/thảo luận bài tập nhóm số 2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1C78DE" w:rsidRPr="00DD6742" w:rsidRDefault="001C78DE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1C78DE" w:rsidRPr="003555B5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78DE" w:rsidRPr="003555B5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8DE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Chuẩn bị slide thuyết trình</w:t>
            </w:r>
          </w:p>
          <w:p w:rsidR="001C78DE" w:rsidRPr="003555B5" w:rsidRDefault="001C78DE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Chuẩn bị các nội dung trao đổi/thảo luận</w:t>
            </w:r>
          </w:p>
        </w:tc>
      </w:tr>
      <w:tr w:rsidR="0025149C" w:rsidRPr="003555B5" w:rsidTr="00602658">
        <w:trPr>
          <w:trHeight w:val="785"/>
        </w:trPr>
        <w:tc>
          <w:tcPr>
            <w:tcW w:w="830" w:type="dxa"/>
            <w:vMerge w:val="restart"/>
            <w:shd w:val="clear" w:color="auto" w:fill="auto"/>
          </w:tcPr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25149C" w:rsidRPr="006A3B9C" w:rsidRDefault="002C12DA" w:rsidP="0060265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6. </w:t>
            </w:r>
            <w:r w:rsidR="0025149C" w:rsidRPr="006A3B9C">
              <w:rPr>
                <w:b/>
                <w:bCs/>
              </w:rPr>
              <w:t>Quản lý đầu tư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5149C" w:rsidRPr="003555B5" w:rsidRDefault="002C12DA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17" w:type="dxa"/>
            <w:vAlign w:val="center"/>
          </w:tcPr>
          <w:p w:rsidR="0025149C" w:rsidRPr="00D22D76" w:rsidRDefault="0005280C" w:rsidP="006026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6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25149C" w:rsidRPr="003555B5" w:rsidTr="00602658">
        <w:trPr>
          <w:trHeight w:val="785"/>
        </w:trPr>
        <w:tc>
          <w:tcPr>
            <w:tcW w:w="830" w:type="dxa"/>
            <w:vMerge/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5149C" w:rsidRDefault="002C12DA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6.1. </w:t>
            </w:r>
            <w:r w:rsidR="0025149C">
              <w:rPr>
                <w:bCs/>
              </w:rPr>
              <w:t>Khái quát niệm và phân loại đầu tư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5149C" w:rsidRPr="001A32D2" w:rsidRDefault="0025149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  <w:vAlign w:val="center"/>
          </w:tcPr>
          <w:p w:rsidR="0025149C" w:rsidRDefault="0025149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6.</w:t>
            </w:r>
          </w:p>
          <w:p w:rsidR="0025149C" w:rsidRPr="003555B5" w:rsidRDefault="0025149C" w:rsidP="0025149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Đọc thêm các văn bản hiện hành của Nhà nước về quản lý đầu tư.</w:t>
            </w:r>
          </w:p>
        </w:tc>
      </w:tr>
      <w:tr w:rsidR="0025149C" w:rsidRPr="003555B5" w:rsidTr="00602658">
        <w:trPr>
          <w:trHeight w:val="785"/>
        </w:trPr>
        <w:tc>
          <w:tcPr>
            <w:tcW w:w="830" w:type="dxa"/>
            <w:vMerge/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5149C" w:rsidRDefault="002C12DA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6.2. </w:t>
            </w:r>
            <w:r w:rsidR="0025149C">
              <w:rPr>
                <w:bCs/>
              </w:rPr>
              <w:t>Chính sách đầu tư và quản lý Nhà nước về đầu tư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5149C" w:rsidRPr="001A32D2" w:rsidRDefault="002C12DA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  <w:vAlign w:val="center"/>
          </w:tcPr>
          <w:p w:rsidR="0025149C" w:rsidRDefault="0025149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6.</w:t>
            </w:r>
          </w:p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Đọc thêm các văn bản hiện hành của Nhà nước về quản lý đầu tư.</w:t>
            </w:r>
          </w:p>
        </w:tc>
      </w:tr>
      <w:tr w:rsidR="0025149C" w:rsidRPr="003555B5" w:rsidTr="00602658">
        <w:trPr>
          <w:trHeight w:val="785"/>
        </w:trPr>
        <w:tc>
          <w:tcPr>
            <w:tcW w:w="830" w:type="dxa"/>
            <w:vMerge/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5149C" w:rsidRDefault="002C12DA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6.3. </w:t>
            </w:r>
            <w:r w:rsidR="0025149C">
              <w:rPr>
                <w:bCs/>
              </w:rPr>
              <w:t>Những đặc trưng về đầu tư trong công nghiệp mỏ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5149C" w:rsidRPr="001A32D2" w:rsidRDefault="0025149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17" w:type="dxa"/>
            <w:vAlign w:val="center"/>
          </w:tcPr>
          <w:p w:rsidR="0025149C" w:rsidRDefault="0025149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25149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6.</w:t>
            </w:r>
          </w:p>
        </w:tc>
      </w:tr>
      <w:tr w:rsidR="0025149C" w:rsidRPr="003555B5" w:rsidTr="00602658">
        <w:trPr>
          <w:trHeight w:val="785"/>
        </w:trPr>
        <w:tc>
          <w:tcPr>
            <w:tcW w:w="830" w:type="dxa"/>
            <w:vMerge/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5149C" w:rsidRDefault="002C12DA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6.4. </w:t>
            </w:r>
            <w:r w:rsidR="0025149C">
              <w:rPr>
                <w:bCs/>
              </w:rPr>
              <w:t>Dự án đầu tư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5149C" w:rsidRPr="001A32D2" w:rsidRDefault="002C12DA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  <w:vAlign w:val="center"/>
          </w:tcPr>
          <w:p w:rsidR="0025149C" w:rsidRDefault="0025149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6.</w:t>
            </w:r>
          </w:p>
          <w:p w:rsidR="0025149C" w:rsidRPr="003555B5" w:rsidRDefault="0025149C" w:rsidP="0025149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Đọc thêm các văn bản Nhà nước hiện hành về quản lý dự án đầu tư</w:t>
            </w:r>
          </w:p>
        </w:tc>
      </w:tr>
      <w:tr w:rsidR="0025149C" w:rsidRPr="003555B5" w:rsidTr="0025149C">
        <w:trPr>
          <w:trHeight w:val="545"/>
        </w:trPr>
        <w:tc>
          <w:tcPr>
            <w:tcW w:w="830" w:type="dxa"/>
            <w:vMerge/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25149C" w:rsidRDefault="002C12DA" w:rsidP="0060265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6.5. </w:t>
            </w:r>
            <w:r w:rsidR="0025149C">
              <w:rPr>
                <w:bCs/>
              </w:rPr>
              <w:t>Hiệu quả đầu tư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25149C" w:rsidRPr="001A32D2" w:rsidRDefault="002C12DA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17" w:type="dxa"/>
            <w:vAlign w:val="center"/>
          </w:tcPr>
          <w:p w:rsidR="0025149C" w:rsidRDefault="0025149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5149C" w:rsidRPr="003555B5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49C" w:rsidRDefault="0025149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6.</w:t>
            </w:r>
          </w:p>
        </w:tc>
      </w:tr>
      <w:tr w:rsidR="0005280C" w:rsidRPr="003555B5" w:rsidTr="00602658">
        <w:trPr>
          <w:trHeight w:val="545"/>
        </w:trPr>
        <w:tc>
          <w:tcPr>
            <w:tcW w:w="830" w:type="dxa"/>
            <w:vMerge/>
            <w:shd w:val="clear" w:color="auto" w:fill="auto"/>
          </w:tcPr>
          <w:p w:rsidR="0005280C" w:rsidRPr="003555B5" w:rsidRDefault="0005280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05280C" w:rsidRPr="00A8078F" w:rsidRDefault="0005280C" w:rsidP="00602658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8078F">
              <w:rPr>
                <w:bCs/>
                <w:color w:val="000000"/>
                <w:sz w:val="24"/>
                <w:szCs w:val="24"/>
                <w:lang w:val="nl-NL"/>
              </w:rPr>
              <w:t>Bài tập chương 6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5280C" w:rsidRPr="00FD19C9" w:rsidRDefault="0005280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05280C" w:rsidRDefault="0005280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5280C" w:rsidRPr="003555B5" w:rsidRDefault="0005280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80C" w:rsidRPr="003555B5" w:rsidRDefault="0005280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Làm tất cả các bài tập trong chương 6 trong tài liệu [1] và bài tập được giao bổ sung (nếu có)</w:t>
            </w:r>
          </w:p>
        </w:tc>
      </w:tr>
      <w:tr w:rsidR="0005280C" w:rsidRPr="003555B5" w:rsidTr="00602658">
        <w:trPr>
          <w:trHeight w:val="487"/>
        </w:trPr>
        <w:tc>
          <w:tcPr>
            <w:tcW w:w="830" w:type="dxa"/>
            <w:vMerge/>
            <w:shd w:val="clear" w:color="auto" w:fill="auto"/>
          </w:tcPr>
          <w:p w:rsidR="0005280C" w:rsidRPr="003555B5" w:rsidRDefault="0005280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05280C" w:rsidRPr="00A8078F" w:rsidRDefault="0005280C" w:rsidP="00602658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5280C" w:rsidRPr="00FD19C9" w:rsidRDefault="0005280C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05280C" w:rsidRDefault="002C12DA" w:rsidP="0060265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5280C" w:rsidRPr="003555B5" w:rsidRDefault="0005280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80C" w:rsidRPr="003555B5" w:rsidRDefault="0005280C" w:rsidP="006026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C53616" w:rsidRPr="003555B5" w:rsidRDefault="00C53616">
      <w:pPr>
        <w:rPr>
          <w:i/>
          <w:color w:val="FF0000"/>
          <w:sz w:val="24"/>
          <w:szCs w:val="24"/>
          <w:u w:val="single"/>
        </w:rPr>
      </w:pPr>
    </w:p>
    <w:p w:rsidR="001D45D9" w:rsidRPr="00A25645" w:rsidRDefault="001D45D9" w:rsidP="001D45D9">
      <w:pPr>
        <w:jc w:val="both"/>
        <w:rPr>
          <w:b/>
          <w:i/>
          <w:color w:val="FF0000"/>
          <w:sz w:val="24"/>
          <w:szCs w:val="24"/>
          <w:u w:val="single"/>
        </w:rPr>
      </w:pPr>
    </w:p>
    <w:p w:rsidR="001D45D9" w:rsidRPr="00A25645" w:rsidRDefault="001D45D9" w:rsidP="001D45D9">
      <w:pPr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A54692" w:rsidTr="00B450A9">
        <w:trPr>
          <w:trHeight w:val="210"/>
        </w:trPr>
        <w:tc>
          <w:tcPr>
            <w:tcW w:w="4644" w:type="dxa"/>
          </w:tcPr>
          <w:p w:rsidR="00A54692" w:rsidRDefault="00A54692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hideMark/>
          </w:tcPr>
          <w:p w:rsidR="00A54692" w:rsidRDefault="00A54692" w:rsidP="00B450A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Hà nội, ngày     tháng     năm 2020</w:t>
            </w:r>
          </w:p>
        </w:tc>
      </w:tr>
      <w:tr w:rsidR="00A54692" w:rsidTr="00B450A9">
        <w:trPr>
          <w:trHeight w:val="210"/>
        </w:trPr>
        <w:tc>
          <w:tcPr>
            <w:tcW w:w="4644" w:type="dxa"/>
          </w:tcPr>
          <w:p w:rsidR="00A54692" w:rsidRDefault="00A54692" w:rsidP="00B450A9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KHOA</w:t>
            </w:r>
          </w:p>
          <w:p w:rsidR="00A54692" w:rsidRDefault="00A54692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A54692" w:rsidRDefault="00A54692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A54692" w:rsidRDefault="00A54692" w:rsidP="00B450A9">
            <w:pPr>
              <w:spacing w:before="12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TS. Bùi Thị Thu Thủy</w:t>
            </w:r>
          </w:p>
          <w:p w:rsidR="00A54692" w:rsidRDefault="00A54692" w:rsidP="00B450A9">
            <w:pPr>
              <w:spacing w:before="120"/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644" w:type="dxa"/>
          </w:tcPr>
          <w:p w:rsidR="00A54692" w:rsidRDefault="00A54692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BỘ MÔN</w:t>
            </w:r>
          </w:p>
          <w:p w:rsidR="00A54692" w:rsidRDefault="00A54692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A54692" w:rsidRDefault="00A54692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A54692" w:rsidRDefault="00A54692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Nguyễn Ngọc Khánh</w:t>
            </w:r>
          </w:p>
          <w:p w:rsidR="00A54692" w:rsidRDefault="00A54692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3555B5" w:rsidRDefault="009540AF" w:rsidP="00371248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  <w:bookmarkStart w:id="0" w:name="_GoBack"/>
      <w:bookmarkEnd w:id="0"/>
    </w:p>
    <w:sectPr w:rsidR="009540AF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816" w:rsidRDefault="00CD0816">
      <w:r>
        <w:separator/>
      </w:r>
    </w:p>
  </w:endnote>
  <w:endnote w:type="continuationSeparator" w:id="0">
    <w:p w:rsidR="00CD0816" w:rsidRDefault="00CD0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117E" w:rsidRDefault="002A117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117E" w:rsidRDefault="002A117E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117E" w:rsidRDefault="002A117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3DA4">
      <w:rPr>
        <w:rStyle w:val="PageNumber"/>
        <w:noProof/>
      </w:rPr>
      <w:t>1</w:t>
    </w:r>
    <w:r>
      <w:rPr>
        <w:rStyle w:val="PageNumber"/>
      </w:rPr>
      <w:fldChar w:fldCharType="end"/>
    </w:r>
  </w:p>
  <w:p w:rsidR="002A117E" w:rsidRDefault="002A117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816" w:rsidRDefault="00CD0816">
      <w:r>
        <w:separator/>
      </w:r>
    </w:p>
  </w:footnote>
  <w:footnote w:type="continuationSeparator" w:id="0">
    <w:p w:rsidR="00CD0816" w:rsidRDefault="00CD0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C8F"/>
    <w:rsid w:val="00000056"/>
    <w:rsid w:val="00015AB1"/>
    <w:rsid w:val="00023A6F"/>
    <w:rsid w:val="00026105"/>
    <w:rsid w:val="00043B9A"/>
    <w:rsid w:val="00050F17"/>
    <w:rsid w:val="0005280C"/>
    <w:rsid w:val="00061141"/>
    <w:rsid w:val="00065D49"/>
    <w:rsid w:val="0007126A"/>
    <w:rsid w:val="000904C8"/>
    <w:rsid w:val="00093FA3"/>
    <w:rsid w:val="00094ECB"/>
    <w:rsid w:val="00095A1D"/>
    <w:rsid w:val="000A45FA"/>
    <w:rsid w:val="000B22B4"/>
    <w:rsid w:val="000B239F"/>
    <w:rsid w:val="000C3A47"/>
    <w:rsid w:val="000D075E"/>
    <w:rsid w:val="000D6DC7"/>
    <w:rsid w:val="000F78FF"/>
    <w:rsid w:val="0010196D"/>
    <w:rsid w:val="001265BC"/>
    <w:rsid w:val="00144E1B"/>
    <w:rsid w:val="001471E8"/>
    <w:rsid w:val="00153B01"/>
    <w:rsid w:val="001915A3"/>
    <w:rsid w:val="00194F9E"/>
    <w:rsid w:val="001A32D2"/>
    <w:rsid w:val="001C78DE"/>
    <w:rsid w:val="001D45D9"/>
    <w:rsid w:val="001E1D60"/>
    <w:rsid w:val="001E4032"/>
    <w:rsid w:val="001F2CFE"/>
    <w:rsid w:val="00200F66"/>
    <w:rsid w:val="00202B9A"/>
    <w:rsid w:val="002055B6"/>
    <w:rsid w:val="00206D69"/>
    <w:rsid w:val="00210206"/>
    <w:rsid w:val="0022282F"/>
    <w:rsid w:val="002360EC"/>
    <w:rsid w:val="0025149C"/>
    <w:rsid w:val="002639BB"/>
    <w:rsid w:val="00290C2F"/>
    <w:rsid w:val="002913A3"/>
    <w:rsid w:val="00296F71"/>
    <w:rsid w:val="002A117E"/>
    <w:rsid w:val="002A7D7D"/>
    <w:rsid w:val="002B3774"/>
    <w:rsid w:val="002C10D5"/>
    <w:rsid w:val="002C12DA"/>
    <w:rsid w:val="002C1CA4"/>
    <w:rsid w:val="002C24E3"/>
    <w:rsid w:val="002D0EA7"/>
    <w:rsid w:val="002E2A37"/>
    <w:rsid w:val="002F3716"/>
    <w:rsid w:val="003409C3"/>
    <w:rsid w:val="003555B5"/>
    <w:rsid w:val="0036036B"/>
    <w:rsid w:val="00367502"/>
    <w:rsid w:val="00371248"/>
    <w:rsid w:val="00372DAF"/>
    <w:rsid w:val="003961B0"/>
    <w:rsid w:val="003B73BB"/>
    <w:rsid w:val="003D2903"/>
    <w:rsid w:val="003D6E53"/>
    <w:rsid w:val="003E0101"/>
    <w:rsid w:val="003F5908"/>
    <w:rsid w:val="003F7694"/>
    <w:rsid w:val="00411D38"/>
    <w:rsid w:val="004240DB"/>
    <w:rsid w:val="0042577A"/>
    <w:rsid w:val="00431774"/>
    <w:rsid w:val="00431D78"/>
    <w:rsid w:val="004377BB"/>
    <w:rsid w:val="004437C7"/>
    <w:rsid w:val="00457ABE"/>
    <w:rsid w:val="0047459D"/>
    <w:rsid w:val="00474D3A"/>
    <w:rsid w:val="00480354"/>
    <w:rsid w:val="0048413E"/>
    <w:rsid w:val="00487A21"/>
    <w:rsid w:val="004900EB"/>
    <w:rsid w:val="0049105F"/>
    <w:rsid w:val="004A21C9"/>
    <w:rsid w:val="004B0322"/>
    <w:rsid w:val="004B1FCD"/>
    <w:rsid w:val="004B2147"/>
    <w:rsid w:val="004C0F7D"/>
    <w:rsid w:val="004D085E"/>
    <w:rsid w:val="004F013A"/>
    <w:rsid w:val="004F3A63"/>
    <w:rsid w:val="0052152A"/>
    <w:rsid w:val="00534B5D"/>
    <w:rsid w:val="00551492"/>
    <w:rsid w:val="005519A3"/>
    <w:rsid w:val="00557348"/>
    <w:rsid w:val="005612E9"/>
    <w:rsid w:val="00575954"/>
    <w:rsid w:val="00583B2B"/>
    <w:rsid w:val="00584C68"/>
    <w:rsid w:val="005B25D6"/>
    <w:rsid w:val="005C7C3E"/>
    <w:rsid w:val="005E015F"/>
    <w:rsid w:val="00602658"/>
    <w:rsid w:val="00605401"/>
    <w:rsid w:val="0061018F"/>
    <w:rsid w:val="00612534"/>
    <w:rsid w:val="006406CA"/>
    <w:rsid w:val="00643DA4"/>
    <w:rsid w:val="006447AD"/>
    <w:rsid w:val="00654888"/>
    <w:rsid w:val="00665547"/>
    <w:rsid w:val="00693312"/>
    <w:rsid w:val="00695501"/>
    <w:rsid w:val="006A0E70"/>
    <w:rsid w:val="006A3B9C"/>
    <w:rsid w:val="006A5431"/>
    <w:rsid w:val="006A7A03"/>
    <w:rsid w:val="006B3FFE"/>
    <w:rsid w:val="006D03CF"/>
    <w:rsid w:val="006E5BAC"/>
    <w:rsid w:val="006E7991"/>
    <w:rsid w:val="00706291"/>
    <w:rsid w:val="007263CE"/>
    <w:rsid w:val="00727032"/>
    <w:rsid w:val="00733BDA"/>
    <w:rsid w:val="00744C77"/>
    <w:rsid w:val="00764AE6"/>
    <w:rsid w:val="0077772C"/>
    <w:rsid w:val="007976E0"/>
    <w:rsid w:val="007A7F11"/>
    <w:rsid w:val="007B0BA8"/>
    <w:rsid w:val="007B1760"/>
    <w:rsid w:val="007B6251"/>
    <w:rsid w:val="007B7392"/>
    <w:rsid w:val="007C2721"/>
    <w:rsid w:val="007C7EDD"/>
    <w:rsid w:val="007F7694"/>
    <w:rsid w:val="008543C1"/>
    <w:rsid w:val="00864970"/>
    <w:rsid w:val="00870612"/>
    <w:rsid w:val="00875E93"/>
    <w:rsid w:val="00887A49"/>
    <w:rsid w:val="008C1294"/>
    <w:rsid w:val="008C2966"/>
    <w:rsid w:val="008C4E59"/>
    <w:rsid w:val="008D09FC"/>
    <w:rsid w:val="008E5FEF"/>
    <w:rsid w:val="0090106B"/>
    <w:rsid w:val="009021A3"/>
    <w:rsid w:val="0090524F"/>
    <w:rsid w:val="00906656"/>
    <w:rsid w:val="0091264D"/>
    <w:rsid w:val="00914A0F"/>
    <w:rsid w:val="00926E23"/>
    <w:rsid w:val="00952045"/>
    <w:rsid w:val="009540AF"/>
    <w:rsid w:val="009A07BB"/>
    <w:rsid w:val="009A19F7"/>
    <w:rsid w:val="009C37E7"/>
    <w:rsid w:val="009D110A"/>
    <w:rsid w:val="009D205C"/>
    <w:rsid w:val="009D5FEA"/>
    <w:rsid w:val="009E0BE8"/>
    <w:rsid w:val="009E52A6"/>
    <w:rsid w:val="009E7EA4"/>
    <w:rsid w:val="009F7BF6"/>
    <w:rsid w:val="00A01BDF"/>
    <w:rsid w:val="00A029FB"/>
    <w:rsid w:val="00A26494"/>
    <w:rsid w:val="00A319A4"/>
    <w:rsid w:val="00A35151"/>
    <w:rsid w:val="00A45988"/>
    <w:rsid w:val="00A54692"/>
    <w:rsid w:val="00AD2A0D"/>
    <w:rsid w:val="00AE4A60"/>
    <w:rsid w:val="00AF63BA"/>
    <w:rsid w:val="00B23623"/>
    <w:rsid w:val="00B25A8C"/>
    <w:rsid w:val="00B400C8"/>
    <w:rsid w:val="00B4080E"/>
    <w:rsid w:val="00B4752A"/>
    <w:rsid w:val="00B51514"/>
    <w:rsid w:val="00B60C95"/>
    <w:rsid w:val="00B63516"/>
    <w:rsid w:val="00B63B15"/>
    <w:rsid w:val="00B65AB4"/>
    <w:rsid w:val="00B70013"/>
    <w:rsid w:val="00B716EA"/>
    <w:rsid w:val="00B90939"/>
    <w:rsid w:val="00B94BE5"/>
    <w:rsid w:val="00B95E9A"/>
    <w:rsid w:val="00B96712"/>
    <w:rsid w:val="00BA09EA"/>
    <w:rsid w:val="00BA0F72"/>
    <w:rsid w:val="00BA2A8D"/>
    <w:rsid w:val="00BA3CA9"/>
    <w:rsid w:val="00BA7C39"/>
    <w:rsid w:val="00BB0191"/>
    <w:rsid w:val="00BB1EEB"/>
    <w:rsid w:val="00BB2D88"/>
    <w:rsid w:val="00BC14B8"/>
    <w:rsid w:val="00BC2752"/>
    <w:rsid w:val="00BC722F"/>
    <w:rsid w:val="00BF34AA"/>
    <w:rsid w:val="00BF71B3"/>
    <w:rsid w:val="00C02961"/>
    <w:rsid w:val="00C21D98"/>
    <w:rsid w:val="00C22A72"/>
    <w:rsid w:val="00C2548B"/>
    <w:rsid w:val="00C3052F"/>
    <w:rsid w:val="00C41392"/>
    <w:rsid w:val="00C53616"/>
    <w:rsid w:val="00C54134"/>
    <w:rsid w:val="00C7326B"/>
    <w:rsid w:val="00C800FA"/>
    <w:rsid w:val="00C8287E"/>
    <w:rsid w:val="00C84C76"/>
    <w:rsid w:val="00CA0765"/>
    <w:rsid w:val="00CA7149"/>
    <w:rsid w:val="00CB0A27"/>
    <w:rsid w:val="00CC0C22"/>
    <w:rsid w:val="00CD0816"/>
    <w:rsid w:val="00CF50A3"/>
    <w:rsid w:val="00D050C0"/>
    <w:rsid w:val="00D15239"/>
    <w:rsid w:val="00D171C9"/>
    <w:rsid w:val="00D20B8C"/>
    <w:rsid w:val="00D368C2"/>
    <w:rsid w:val="00D41D0C"/>
    <w:rsid w:val="00D46C15"/>
    <w:rsid w:val="00D61127"/>
    <w:rsid w:val="00D63879"/>
    <w:rsid w:val="00DA409D"/>
    <w:rsid w:val="00DB389D"/>
    <w:rsid w:val="00DC3527"/>
    <w:rsid w:val="00DD6742"/>
    <w:rsid w:val="00DF06CE"/>
    <w:rsid w:val="00E04D21"/>
    <w:rsid w:val="00E05838"/>
    <w:rsid w:val="00E25CF8"/>
    <w:rsid w:val="00E46710"/>
    <w:rsid w:val="00E6594E"/>
    <w:rsid w:val="00EA3522"/>
    <w:rsid w:val="00EA472E"/>
    <w:rsid w:val="00EB143E"/>
    <w:rsid w:val="00EC06C9"/>
    <w:rsid w:val="00EC4258"/>
    <w:rsid w:val="00EE3756"/>
    <w:rsid w:val="00EE471D"/>
    <w:rsid w:val="00EE5D69"/>
    <w:rsid w:val="00F03021"/>
    <w:rsid w:val="00F0731C"/>
    <w:rsid w:val="00F26E9C"/>
    <w:rsid w:val="00F4451D"/>
    <w:rsid w:val="00F77A56"/>
    <w:rsid w:val="00F839C1"/>
    <w:rsid w:val="00F90B5A"/>
    <w:rsid w:val="00F96568"/>
    <w:rsid w:val="00FB5F7D"/>
    <w:rsid w:val="00FB745F"/>
    <w:rsid w:val="00FE7C8F"/>
    <w:rsid w:val="00FF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3726257-BB9A-45EA-9805-BE68EDF9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CH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71D85-22AD-4240-A16C-57F7E7529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</TotalTime>
  <Pages>8</Pages>
  <Words>1911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Grizli777</Company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CHIEUKTM</dc:creator>
  <cp:lastModifiedBy>Dao Anh Tuan</cp:lastModifiedBy>
  <cp:revision>3</cp:revision>
  <cp:lastPrinted>2015-12-03T10:52:00Z</cp:lastPrinted>
  <dcterms:created xsi:type="dcterms:W3CDTF">2018-08-16T09:47:00Z</dcterms:created>
  <dcterms:modified xsi:type="dcterms:W3CDTF">2020-04-11T14:22:00Z</dcterms:modified>
</cp:coreProperties>
</file>