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6CCAA008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4DB2A82A" w14:textId="77777777"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9F9C3E9" wp14:editId="7DDDA99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84018C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9EA2C0C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7A8AB91" w14:textId="77777777"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BBF1D7B" wp14:editId="2DDAD0A0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E7B059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346A4240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6B7C6817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EB22834" w14:textId="77777777" w:rsidR="00744C77" w:rsidRPr="003555B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</w:p>
    <w:p w14:paraId="33BD1175" w14:textId="77777777" w:rsidR="001B5545" w:rsidRDefault="001B5545" w:rsidP="001B5545">
      <w:pPr>
        <w:ind w:left="2160"/>
        <w:jc w:val="both"/>
        <w:rPr>
          <w:sz w:val="24"/>
          <w:szCs w:val="24"/>
        </w:rPr>
      </w:pPr>
      <w:r>
        <w:rPr>
          <w:sz w:val="24"/>
          <w:szCs w:val="24"/>
        </w:rPr>
        <w:t>- Thu hồi dầu khí tăng cường</w:t>
      </w:r>
    </w:p>
    <w:p w14:paraId="775382AD" w14:textId="77777777" w:rsidR="001B5545" w:rsidRDefault="004D3852" w:rsidP="001B5545">
      <w:pPr>
        <w:ind w:left="1440" w:firstLine="720"/>
        <w:jc w:val="both"/>
        <w:rPr>
          <w:sz w:val="24"/>
          <w:szCs w:val="24"/>
        </w:rPr>
      </w:pPr>
      <w:r>
        <w:rPr>
          <w:sz w:val="24"/>
          <w:szCs w:val="24"/>
        </w:rPr>
        <w:t>- Enhanced Oil R</w:t>
      </w:r>
      <w:r w:rsidR="001B5545">
        <w:rPr>
          <w:sz w:val="24"/>
          <w:szCs w:val="24"/>
        </w:rPr>
        <w:t>evovery (EOR)</w:t>
      </w:r>
    </w:p>
    <w:p w14:paraId="59C92A7F" w14:textId="5C65A546" w:rsidR="00744C77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1B5545">
        <w:rPr>
          <w:sz w:val="24"/>
          <w:szCs w:val="24"/>
        </w:rPr>
        <w:t xml:space="preserve"> </w:t>
      </w:r>
      <w:r w:rsidR="006960FF" w:rsidRPr="006960FF">
        <w:rPr>
          <w:sz w:val="24"/>
          <w:szCs w:val="24"/>
        </w:rPr>
        <w:t>7060431</w:t>
      </w:r>
    </w:p>
    <w:p w14:paraId="15702986" w14:textId="2F17D9C4" w:rsidR="00744C77" w:rsidRPr="00B71806" w:rsidRDefault="00744C77" w:rsidP="006960FF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1B5545">
        <w:rPr>
          <w:b/>
          <w:bCs/>
          <w:color w:val="000000"/>
          <w:sz w:val="24"/>
          <w:szCs w:val="24"/>
        </w:rPr>
        <w:t xml:space="preserve"> 2</w:t>
      </w:r>
      <w:r w:rsidR="006960FF">
        <w:rPr>
          <w:b/>
          <w:bCs/>
          <w:color w:val="000000"/>
          <w:sz w:val="24"/>
          <w:szCs w:val="24"/>
          <w:lang w:val="vi-VN"/>
        </w:rPr>
        <w:t xml:space="preserve"> </w:t>
      </w:r>
      <w:r w:rsidR="00F36F41">
        <w:rPr>
          <w:b/>
          <w:sz w:val="24"/>
          <w:szCs w:val="24"/>
        </w:rPr>
        <w:t>(</w:t>
      </w:r>
      <w:r w:rsidR="00F36F41">
        <w:rPr>
          <w:b/>
          <w:sz w:val="24"/>
          <w:szCs w:val="24"/>
          <w:lang w:val="vi-VN"/>
        </w:rPr>
        <w:t>1.6</w:t>
      </w:r>
      <w:r w:rsidR="00F36F41">
        <w:rPr>
          <w:b/>
          <w:sz w:val="24"/>
          <w:szCs w:val="24"/>
        </w:rPr>
        <w:t>-</w:t>
      </w:r>
      <w:r w:rsidR="00F36F41">
        <w:rPr>
          <w:b/>
          <w:sz w:val="24"/>
          <w:szCs w:val="24"/>
          <w:lang w:val="vi-VN"/>
        </w:rPr>
        <w:t>0.4</w:t>
      </w:r>
      <w:r w:rsidR="006960FF">
        <w:rPr>
          <w:b/>
          <w:sz w:val="24"/>
          <w:szCs w:val="24"/>
        </w:rPr>
        <w:t>-4)</w:t>
      </w:r>
      <w:r w:rsidR="00B71806">
        <w:rPr>
          <w:b/>
          <w:sz w:val="24"/>
          <w:szCs w:val="24"/>
          <w:lang w:val="vi-VN"/>
        </w:rPr>
        <w:t>, học trong 8 tuần</w:t>
      </w:r>
    </w:p>
    <w:p w14:paraId="0AF5B5ED" w14:textId="551C26DD" w:rsidR="006447AD" w:rsidRPr="0073584E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73584E">
        <w:rPr>
          <w:b/>
          <w:sz w:val="24"/>
          <w:szCs w:val="24"/>
          <w:lang w:val="vi-VN"/>
        </w:rPr>
        <w:t xml:space="preserve"> </w:t>
      </w:r>
      <w:r w:rsidR="00D765D7" w:rsidRPr="0073584E">
        <w:rPr>
          <w:b/>
          <w:sz w:val="24"/>
          <w:szCs w:val="24"/>
          <w:lang w:val="vi-VN"/>
        </w:rPr>
        <w:t>30</w:t>
      </w:r>
      <w:r w:rsidR="00D24ACE" w:rsidRPr="0073584E">
        <w:rPr>
          <w:b/>
          <w:sz w:val="24"/>
          <w:szCs w:val="24"/>
          <w:lang w:val="vi-VN"/>
        </w:rPr>
        <w:t xml:space="preserve"> </w:t>
      </w:r>
    </w:p>
    <w:p w14:paraId="2285BAD0" w14:textId="6636F4B3" w:rsidR="006960FF" w:rsidRPr="003555B5" w:rsidRDefault="006960FF" w:rsidP="006960FF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Pr="00A307EE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  <w:lang w:val="vi-VN"/>
        </w:rPr>
        <w:t xml:space="preserve">24 </w:t>
      </w:r>
      <w:r w:rsidRPr="003555B5">
        <w:rPr>
          <w:sz w:val="24"/>
          <w:szCs w:val="24"/>
          <w:lang w:val="vi-VN"/>
        </w:rPr>
        <w:t xml:space="preserve">; </w:t>
      </w:r>
      <w:r w:rsidR="00B71806">
        <w:rPr>
          <w:sz w:val="24"/>
          <w:szCs w:val="24"/>
          <w:lang w:val="vi-VN"/>
        </w:rPr>
        <w:t xml:space="preserve">                       </w:t>
      </w:r>
      <w:r w:rsidRPr="003555B5">
        <w:rPr>
          <w:sz w:val="24"/>
          <w:szCs w:val="24"/>
          <w:lang w:val="vi-VN"/>
        </w:rPr>
        <w:t>Bài tập:</w:t>
      </w:r>
      <w:r w:rsidRPr="00A307EE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  <w:lang w:val="vi-VN"/>
        </w:rPr>
        <w:t>6</w:t>
      </w:r>
      <w:r w:rsidRPr="003555B5">
        <w:rPr>
          <w:sz w:val="24"/>
          <w:szCs w:val="24"/>
          <w:lang w:val="vi-VN"/>
        </w:rPr>
        <w:t xml:space="preserve">; </w:t>
      </w:r>
      <w:r w:rsidR="00B71806">
        <w:rPr>
          <w:sz w:val="24"/>
          <w:szCs w:val="24"/>
          <w:lang w:val="vi-VN"/>
        </w:rPr>
        <w:t xml:space="preserve">                        </w:t>
      </w:r>
      <w:r w:rsidRPr="003555B5">
        <w:rPr>
          <w:sz w:val="24"/>
          <w:szCs w:val="24"/>
          <w:lang w:val="vi-VN"/>
        </w:rPr>
        <w:t>Thực hành</w:t>
      </w:r>
      <w:r w:rsidRPr="00A307EE">
        <w:rPr>
          <w:sz w:val="24"/>
          <w:szCs w:val="24"/>
          <w:lang w:val="vi-VN"/>
        </w:rPr>
        <w:t>: 0</w:t>
      </w:r>
      <w:r w:rsidRPr="003555B5">
        <w:rPr>
          <w:sz w:val="24"/>
          <w:szCs w:val="24"/>
          <w:lang w:val="vi-VN"/>
        </w:rPr>
        <w:t xml:space="preserve">; </w:t>
      </w:r>
    </w:p>
    <w:p w14:paraId="0F50FA13" w14:textId="40EC86D2" w:rsidR="00744C77" w:rsidRPr="006960FF" w:rsidRDefault="006960FF" w:rsidP="006960FF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311C5A">
        <w:rPr>
          <w:sz w:val="24"/>
          <w:szCs w:val="24"/>
          <w:lang w:val="vi-VN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B71806">
        <w:rPr>
          <w:sz w:val="24"/>
          <w:szCs w:val="24"/>
          <w:lang w:val="vi-VN"/>
        </w:rPr>
        <w:t xml:space="preserve">                             </w:t>
      </w:r>
      <w:r w:rsidRPr="003555B5">
        <w:rPr>
          <w:sz w:val="24"/>
          <w:szCs w:val="24"/>
          <w:lang w:val="vi-VN"/>
        </w:rPr>
        <w:t>Đồ án: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B71806">
        <w:rPr>
          <w:sz w:val="24"/>
          <w:szCs w:val="24"/>
          <w:lang w:val="vi-VN"/>
        </w:rPr>
        <w:t xml:space="preserve">                          </w:t>
      </w:r>
      <w:r w:rsidRPr="003555B5">
        <w:rPr>
          <w:sz w:val="24"/>
          <w:szCs w:val="24"/>
          <w:lang w:val="vi-VN"/>
        </w:rPr>
        <w:t>Tự học:</w:t>
      </w:r>
      <w:r>
        <w:rPr>
          <w:sz w:val="24"/>
          <w:szCs w:val="24"/>
          <w:lang w:val="vi-VN"/>
        </w:rPr>
        <w:t>60</w:t>
      </w:r>
      <w:r w:rsidRPr="00311C5A">
        <w:rPr>
          <w:sz w:val="24"/>
          <w:szCs w:val="24"/>
          <w:lang w:val="vi-VN"/>
        </w:rPr>
        <w:t>;</w:t>
      </w:r>
      <w:r w:rsidR="004A21C9" w:rsidRPr="006960FF">
        <w:rPr>
          <w:sz w:val="24"/>
          <w:szCs w:val="24"/>
          <w:lang w:val="vi-VN"/>
        </w:rPr>
        <w:t xml:space="preserve">    </w:t>
      </w:r>
    </w:p>
    <w:p w14:paraId="30966E7D" w14:textId="77777777" w:rsidR="00744C77" w:rsidRPr="00794FB4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94FB4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794FB4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794FB4">
        <w:rPr>
          <w:b/>
          <w:bCs/>
          <w:color w:val="000000"/>
          <w:sz w:val="24"/>
          <w:szCs w:val="24"/>
          <w:lang w:val="vi-VN"/>
        </w:rPr>
        <w:t>học phần</w:t>
      </w:r>
    </w:p>
    <w:p w14:paraId="1619851C" w14:textId="5CC85B6D" w:rsidR="003F5908" w:rsidRPr="00794FB4" w:rsidRDefault="00B04167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794FB4">
        <w:rPr>
          <w:b/>
          <w:sz w:val="24"/>
          <w:szCs w:val="24"/>
          <w:lang w:val="vi-VN"/>
        </w:rPr>
        <w:t xml:space="preserve"> </w:t>
      </w:r>
      <w:r w:rsidR="006447AD" w:rsidRPr="00794FB4">
        <w:rPr>
          <w:b/>
          <w:sz w:val="24"/>
          <w:szCs w:val="24"/>
          <w:lang w:val="vi-VN"/>
        </w:rPr>
        <w:t>2.1.</w:t>
      </w:r>
      <w:r w:rsidR="003555B5" w:rsidRPr="00794FB4">
        <w:rPr>
          <w:b/>
          <w:sz w:val="24"/>
          <w:szCs w:val="24"/>
          <w:lang w:val="vi-VN"/>
        </w:rPr>
        <w:t xml:space="preserve"> </w:t>
      </w:r>
      <w:r w:rsidR="003F5908" w:rsidRPr="00794FB4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794FB4">
        <w:rPr>
          <w:b/>
          <w:sz w:val="24"/>
          <w:szCs w:val="24"/>
          <w:lang w:val="vi-VN"/>
        </w:rPr>
        <w:t>Mã giảng viên</w:t>
      </w:r>
    </w:p>
    <w:p w14:paraId="6C143286" w14:textId="58440688" w:rsidR="003F590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794FB4">
        <w:rPr>
          <w:sz w:val="24"/>
          <w:szCs w:val="24"/>
          <w:lang w:val="vi-VN"/>
        </w:rPr>
        <w:t xml:space="preserve">1. </w:t>
      </w:r>
      <w:r w:rsidR="001B5545" w:rsidRPr="00794FB4">
        <w:rPr>
          <w:sz w:val="24"/>
          <w:szCs w:val="24"/>
          <w:lang w:val="vi-VN"/>
        </w:rPr>
        <w:t xml:space="preserve">PGS. </w:t>
      </w:r>
      <w:r w:rsidRPr="00794FB4">
        <w:rPr>
          <w:sz w:val="24"/>
          <w:szCs w:val="24"/>
          <w:lang w:val="vi-VN"/>
        </w:rPr>
        <w:t xml:space="preserve">TS. </w:t>
      </w:r>
      <w:r w:rsidR="001B5545" w:rsidRPr="00794FB4">
        <w:rPr>
          <w:sz w:val="24"/>
          <w:szCs w:val="24"/>
          <w:lang w:val="vi-VN"/>
        </w:rPr>
        <w:t>Lê Xuân Lân</w:t>
      </w:r>
      <w:r w:rsidR="006D03CF" w:rsidRPr="00794FB4">
        <w:rPr>
          <w:sz w:val="24"/>
          <w:szCs w:val="24"/>
          <w:lang w:val="vi-VN"/>
        </w:rPr>
        <w:tab/>
      </w:r>
      <w:r w:rsidR="001B5545" w:rsidRPr="00794FB4">
        <w:rPr>
          <w:sz w:val="24"/>
          <w:szCs w:val="24"/>
          <w:lang w:val="vi-VN"/>
        </w:rPr>
        <w:t>0604-01</w:t>
      </w:r>
    </w:p>
    <w:p w14:paraId="44BB8605" w14:textId="0480B03F" w:rsidR="00BE348C" w:rsidRPr="00BE348C" w:rsidRDefault="00BE348C" w:rsidP="00BE348C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Nguyễn Khắc Long</w:t>
      </w:r>
      <w:r>
        <w:rPr>
          <w:sz w:val="24"/>
          <w:szCs w:val="24"/>
        </w:rPr>
        <w:tab/>
        <w:t>0604-17</w:t>
      </w:r>
      <w:bookmarkStart w:id="0" w:name="_GoBack"/>
      <w:bookmarkEnd w:id="0"/>
    </w:p>
    <w:p w14:paraId="5DE33717" w14:textId="77777777" w:rsidR="00744C77" w:rsidRPr="00794FB4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794FB4">
        <w:rPr>
          <w:b/>
          <w:sz w:val="24"/>
          <w:szCs w:val="24"/>
          <w:lang w:val="vi-VN"/>
        </w:rPr>
        <w:t>2.2</w:t>
      </w:r>
      <w:r w:rsidR="003555B5" w:rsidRPr="00794FB4">
        <w:rPr>
          <w:b/>
          <w:sz w:val="24"/>
          <w:szCs w:val="24"/>
          <w:lang w:val="vi-VN"/>
        </w:rPr>
        <w:t xml:space="preserve">. </w:t>
      </w:r>
      <w:r w:rsidR="00744C77" w:rsidRPr="00794FB4">
        <w:rPr>
          <w:b/>
          <w:sz w:val="24"/>
          <w:szCs w:val="24"/>
          <w:lang w:val="vi-VN"/>
        </w:rPr>
        <w:t>Bộ môn:</w:t>
      </w:r>
      <w:r w:rsidR="004D3852" w:rsidRPr="00794FB4">
        <w:rPr>
          <w:b/>
          <w:sz w:val="24"/>
          <w:szCs w:val="24"/>
          <w:lang w:val="vi-VN"/>
        </w:rPr>
        <w:t xml:space="preserve"> Khoan – Khai Thác</w:t>
      </w:r>
    </w:p>
    <w:p w14:paraId="70C5434C" w14:textId="77777777" w:rsidR="00744C77" w:rsidRPr="00794FB4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794FB4">
        <w:rPr>
          <w:b/>
          <w:sz w:val="24"/>
          <w:szCs w:val="24"/>
          <w:lang w:val="vi-VN"/>
        </w:rPr>
        <w:t>2.3. Khoa:</w:t>
      </w:r>
      <w:r w:rsidR="004D3852" w:rsidRPr="00794FB4">
        <w:rPr>
          <w:b/>
          <w:sz w:val="24"/>
          <w:szCs w:val="24"/>
          <w:lang w:val="vi-VN"/>
        </w:rPr>
        <w:t xml:space="preserve"> Dầu Khí</w:t>
      </w:r>
    </w:p>
    <w:p w14:paraId="5AB3A18F" w14:textId="77777777" w:rsidR="00744C77" w:rsidRPr="00794FB4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94FB4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794FB4">
        <w:rPr>
          <w:b/>
          <w:bCs/>
          <w:color w:val="000000"/>
          <w:sz w:val="24"/>
          <w:szCs w:val="24"/>
          <w:lang w:val="vi-VN"/>
        </w:rPr>
        <w:t>học học phần</w:t>
      </w:r>
      <w:r w:rsidR="00BA09EA" w:rsidRPr="00794FB4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794FB4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3849DAF8" w14:textId="523A8EA5" w:rsidR="006D03CF" w:rsidRPr="00794FB4" w:rsidRDefault="006D03CF" w:rsidP="00F36F41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794FB4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4D3852" w:rsidRPr="00794FB4">
        <w:rPr>
          <w:b/>
          <w:bCs/>
          <w:color w:val="000000"/>
          <w:sz w:val="24"/>
          <w:szCs w:val="24"/>
          <w:lang w:val="vi-VN"/>
        </w:rPr>
        <w:t xml:space="preserve"> </w:t>
      </w:r>
      <w:r w:rsidR="004D3852" w:rsidRPr="00794FB4">
        <w:rPr>
          <w:sz w:val="24"/>
          <w:szCs w:val="24"/>
          <w:lang w:val="vi-VN"/>
        </w:rPr>
        <w:t>Kỹ thuật dầu khí đại cương (</w:t>
      </w:r>
      <w:r w:rsidR="00F36F41" w:rsidRPr="00F36F41">
        <w:rPr>
          <w:sz w:val="24"/>
          <w:szCs w:val="24"/>
          <w:lang w:val="vi-VN"/>
        </w:rPr>
        <w:t>7060423</w:t>
      </w:r>
      <w:r w:rsidR="004D3852" w:rsidRPr="00794FB4">
        <w:rPr>
          <w:sz w:val="24"/>
          <w:szCs w:val="24"/>
          <w:lang w:val="vi-VN"/>
        </w:rPr>
        <w:t>)</w:t>
      </w:r>
    </w:p>
    <w:p w14:paraId="4429A11D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0C169F91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5AF442D5" w14:textId="77777777" w:rsidR="00B60C95" w:rsidRPr="006960FF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6960FF">
        <w:rPr>
          <w:lang w:val="vi-VN"/>
        </w:rPr>
        <w:t>4.1.1.</w:t>
      </w:r>
      <w:r w:rsidR="00F94443" w:rsidRPr="006960FF">
        <w:rPr>
          <w:lang w:val="vi-VN"/>
        </w:rPr>
        <w:t xml:space="preserve"> Trang bị kiến thức về các cơ chế thu hồi dầu – khí.</w:t>
      </w:r>
    </w:p>
    <w:p w14:paraId="67B4D851" w14:textId="77777777" w:rsidR="00996B61" w:rsidRPr="006960FF" w:rsidRDefault="00996B61" w:rsidP="00B60C95">
      <w:pPr>
        <w:pStyle w:val="ListParagraph"/>
        <w:spacing w:before="120"/>
        <w:ind w:left="522"/>
        <w:jc w:val="both"/>
        <w:rPr>
          <w:lang w:val="vi-VN"/>
        </w:rPr>
      </w:pPr>
      <w:r w:rsidRPr="006960FF">
        <w:rPr>
          <w:lang w:val="vi-VN"/>
        </w:rPr>
        <w:t>4.1.2. Đi vào cụ thể các giải pháp hoá – lý.</w:t>
      </w:r>
    </w:p>
    <w:p w14:paraId="1FDB8DB2" w14:textId="77777777" w:rsidR="00996B61" w:rsidRPr="006960FF" w:rsidRDefault="00996B61" w:rsidP="00B60C95">
      <w:pPr>
        <w:pStyle w:val="ListParagraph"/>
        <w:spacing w:before="120"/>
        <w:ind w:left="522"/>
        <w:jc w:val="both"/>
        <w:rPr>
          <w:lang w:val="vi-VN"/>
        </w:rPr>
      </w:pPr>
      <w:r w:rsidRPr="006960FF">
        <w:rPr>
          <w:lang w:val="vi-VN"/>
        </w:rPr>
        <w:t>4.1.3. Các giải pháp ép khí.</w:t>
      </w:r>
    </w:p>
    <w:p w14:paraId="44D79937" w14:textId="77777777" w:rsidR="00996B61" w:rsidRPr="006960FF" w:rsidRDefault="00996B61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6960FF">
        <w:rPr>
          <w:lang w:val="vi-VN"/>
        </w:rPr>
        <w:t>4.1.4. Các phương pháp thu hồi sử dụng nhiệt.</w:t>
      </w:r>
    </w:p>
    <w:p w14:paraId="1E1DAB9F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734DC807" w14:textId="77777777" w:rsidR="00B60C95" w:rsidRPr="00794FB4" w:rsidRDefault="004D3852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794FB4">
        <w:rPr>
          <w:lang w:val="vi-VN"/>
        </w:rPr>
        <w:t>Nắm được các giải pháp thay đổi độ linh động các pha để gia tăng hiệu quả thay thế vĩ mô và các giải pháp tăng hiệu quả vi mô.</w:t>
      </w:r>
    </w:p>
    <w:p w14:paraId="09FFA982" w14:textId="77777777" w:rsidR="00B60C95" w:rsidRPr="006960FF" w:rsidRDefault="004D3852" w:rsidP="004D3852">
      <w:pPr>
        <w:spacing w:before="120"/>
        <w:ind w:left="426"/>
        <w:jc w:val="both"/>
        <w:rPr>
          <w:sz w:val="24"/>
          <w:szCs w:val="24"/>
          <w:lang w:val="vi-VN"/>
        </w:rPr>
      </w:pPr>
      <w:r w:rsidRPr="006960FF">
        <w:rPr>
          <w:bCs/>
          <w:sz w:val="24"/>
          <w:szCs w:val="24"/>
          <w:lang w:val="vi-VN"/>
        </w:rPr>
        <w:t>4.2.2.</w:t>
      </w:r>
      <w:r w:rsidRPr="006960FF">
        <w:rPr>
          <w:sz w:val="24"/>
          <w:szCs w:val="24"/>
          <w:lang w:val="vi-VN"/>
        </w:rPr>
        <w:t xml:space="preserve"> Nắm bản chất, ưu việt</w:t>
      </w:r>
      <w:r w:rsidR="00996B61" w:rsidRPr="006960FF">
        <w:rPr>
          <w:sz w:val="24"/>
          <w:szCs w:val="24"/>
          <w:lang w:val="vi-VN"/>
        </w:rPr>
        <w:t xml:space="preserve"> </w:t>
      </w:r>
      <w:r w:rsidRPr="006960FF">
        <w:rPr>
          <w:sz w:val="24"/>
          <w:szCs w:val="24"/>
          <w:lang w:val="vi-VN"/>
        </w:rPr>
        <w:t>- hạn chế, điều kiện áp dụng của các kỹ thuật dùng hoá chất, dùng khí và kỹ thuật gia tăng nhiệt độ để xử lý tầng chứa.</w:t>
      </w:r>
    </w:p>
    <w:p w14:paraId="3016A889" w14:textId="77777777" w:rsidR="004D3852" w:rsidRPr="006960FF" w:rsidRDefault="004D3852" w:rsidP="004D3852">
      <w:pPr>
        <w:spacing w:before="120"/>
        <w:ind w:left="426"/>
        <w:jc w:val="both"/>
        <w:rPr>
          <w:bCs/>
          <w:lang w:val="vi-VN"/>
        </w:rPr>
      </w:pPr>
      <w:r w:rsidRPr="006960FF">
        <w:rPr>
          <w:sz w:val="24"/>
          <w:szCs w:val="24"/>
          <w:lang w:val="vi-VN"/>
        </w:rPr>
        <w:t>4.2.3. Vận dụng linh hoạt các kiến thức đã học cho các điều kiện mỏ khác nhau.</w:t>
      </w:r>
    </w:p>
    <w:p w14:paraId="704C4E1B" w14:textId="77777777" w:rsidR="00744C77" w:rsidRPr="006960FF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6960FF">
        <w:rPr>
          <w:b/>
          <w:bCs/>
          <w:color w:val="000000"/>
          <w:sz w:val="24"/>
          <w:szCs w:val="24"/>
          <w:lang w:val="vi-VN"/>
        </w:rPr>
        <w:t>T</w:t>
      </w:r>
      <w:r w:rsidR="00744C77" w:rsidRPr="006960FF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3A5D66CF" w14:textId="77777777" w:rsidR="00744C77" w:rsidRPr="00B71806" w:rsidRDefault="004D3852" w:rsidP="004D3852">
      <w:pPr>
        <w:pStyle w:val="BodyText2"/>
        <w:spacing w:before="120" w:after="0" w:line="240" w:lineRule="auto"/>
        <w:ind w:left="360"/>
        <w:jc w:val="both"/>
        <w:rPr>
          <w:sz w:val="24"/>
          <w:szCs w:val="24"/>
          <w:lang w:val="vi-VN"/>
        </w:rPr>
      </w:pPr>
      <w:r w:rsidRPr="00B71806">
        <w:rPr>
          <w:sz w:val="24"/>
          <w:szCs w:val="24"/>
          <w:lang w:val="vi-VN"/>
        </w:rPr>
        <w:t>Tốc độ thu hồi và hệ số thu hồi; gia tăng thu hồi theo phương pháp hoá lý; Phương pháp sử dụng khí; Phương pháp cung cấp nhiệt năng.</w:t>
      </w:r>
    </w:p>
    <w:p w14:paraId="2C3DD690" w14:textId="77777777" w:rsidR="00996B61" w:rsidRPr="00B71806" w:rsidRDefault="00996B61" w:rsidP="004D3852">
      <w:pPr>
        <w:pStyle w:val="BodyText2"/>
        <w:spacing w:before="120" w:after="0" w:line="240" w:lineRule="auto"/>
        <w:ind w:left="360"/>
        <w:jc w:val="both"/>
        <w:rPr>
          <w:bCs/>
          <w:i/>
          <w:sz w:val="24"/>
          <w:szCs w:val="24"/>
          <w:lang w:val="vi-VN"/>
        </w:rPr>
      </w:pPr>
    </w:p>
    <w:p w14:paraId="77BEB5E3" w14:textId="77777777" w:rsidR="004877BE" w:rsidRPr="00B71806" w:rsidRDefault="004877BE" w:rsidP="00E71666">
      <w:pPr>
        <w:pStyle w:val="BodyText2"/>
        <w:spacing w:before="120" w:after="0" w:line="240" w:lineRule="auto"/>
        <w:jc w:val="both"/>
        <w:rPr>
          <w:bCs/>
          <w:i/>
          <w:sz w:val="24"/>
          <w:szCs w:val="24"/>
          <w:lang w:val="vi-VN"/>
        </w:rPr>
      </w:pPr>
    </w:p>
    <w:p w14:paraId="0E62AFF8" w14:textId="156FD694" w:rsidR="004D3852" w:rsidRPr="00B71806" w:rsidRDefault="009540AF" w:rsidP="004D385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B7180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7B057729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30582009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5755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284F6E6E" w14:textId="77777777">
        <w:tc>
          <w:tcPr>
            <w:tcW w:w="1408" w:type="dxa"/>
            <w:tcBorders>
              <w:top w:val="single" w:sz="4" w:space="0" w:color="auto"/>
            </w:tcBorders>
          </w:tcPr>
          <w:p w14:paraId="3FD1D009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F26D025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F0C0457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B0F62D5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2340AF" w:rsidRPr="003555B5" w14:paraId="51EB49DB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0A4C3EC4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2A109FA6" w14:textId="2A8F394E" w:rsidR="002340AF" w:rsidRPr="002340AF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</w:rPr>
              <w:t>T</w:t>
            </w:r>
            <w:r w:rsidRPr="002340AF">
              <w:rPr>
                <w:b/>
              </w:rPr>
              <w:t>ốc độ thu hồi và hệ số thu hồi</w:t>
            </w:r>
          </w:p>
        </w:tc>
        <w:tc>
          <w:tcPr>
            <w:tcW w:w="992" w:type="dxa"/>
            <w:vMerge w:val="restart"/>
            <w:vAlign w:val="center"/>
          </w:tcPr>
          <w:p w14:paraId="5AC970DB" w14:textId="36E9AEC7" w:rsidR="002340AF" w:rsidRPr="00B71806" w:rsidRDefault="00B7180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710E1DC9" w14:textId="77777777" w:rsidR="002340AF" w:rsidRPr="003555B5" w:rsidRDefault="002340AF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7CFB5B52" w14:textId="459992A4" w:rsidR="002340AF" w:rsidRPr="003555B5" w:rsidRDefault="002340AF" w:rsidP="00200F6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  <w:lang w:val="vi-VN"/>
              </w:rPr>
              <w:t>4.2.1</w:t>
            </w:r>
          </w:p>
        </w:tc>
      </w:tr>
      <w:tr w:rsidR="002340AF" w:rsidRPr="003555B5" w14:paraId="3219BCC2" w14:textId="77777777">
        <w:tc>
          <w:tcPr>
            <w:tcW w:w="1408" w:type="dxa"/>
            <w:vAlign w:val="center"/>
          </w:tcPr>
          <w:p w14:paraId="4A7D3425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40464443" w14:textId="013B45BB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</w:rPr>
            </w:pPr>
            <w:r>
              <w:t>Khái niệm về gia tăng tốc độ thu hồi và hệ số thu hồi.</w:t>
            </w:r>
          </w:p>
        </w:tc>
        <w:tc>
          <w:tcPr>
            <w:tcW w:w="992" w:type="dxa"/>
            <w:vMerge/>
            <w:vAlign w:val="center"/>
          </w:tcPr>
          <w:p w14:paraId="62B5897E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A2BEC6B" w14:textId="521E5776" w:rsidR="002340AF" w:rsidRPr="003555B5" w:rsidRDefault="002340AF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3555B5" w14:paraId="0D8458FC" w14:textId="77777777">
        <w:tc>
          <w:tcPr>
            <w:tcW w:w="1408" w:type="dxa"/>
            <w:vAlign w:val="center"/>
          </w:tcPr>
          <w:p w14:paraId="206B29EE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4A3465EE" w14:textId="63E7BCE2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</w:rPr>
            </w:pPr>
            <w:r>
              <w:t>Gia tăng tốc độ thu hồi</w:t>
            </w:r>
          </w:p>
        </w:tc>
        <w:tc>
          <w:tcPr>
            <w:tcW w:w="992" w:type="dxa"/>
            <w:vMerge/>
            <w:vAlign w:val="center"/>
          </w:tcPr>
          <w:p w14:paraId="57372677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9CB763F" w14:textId="315C59DC" w:rsidR="002340AF" w:rsidRPr="003555B5" w:rsidRDefault="002340AF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340AF" w:rsidRPr="003555B5" w14:paraId="60D9A3C0" w14:textId="77777777">
        <w:tc>
          <w:tcPr>
            <w:tcW w:w="1408" w:type="dxa"/>
            <w:vAlign w:val="center"/>
          </w:tcPr>
          <w:p w14:paraId="2202CABE" w14:textId="428A8725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14:paraId="6028A01B" w14:textId="1DAAF520" w:rsidR="002340AF" w:rsidRDefault="002340AF" w:rsidP="00E71666">
            <w:pPr>
              <w:pStyle w:val="ListParagraph"/>
              <w:spacing w:before="120"/>
              <w:ind w:left="0"/>
            </w:pPr>
            <w:r w:rsidRPr="00F91C26">
              <w:t>Gia tăng hệ số thu hồi</w:t>
            </w:r>
          </w:p>
        </w:tc>
        <w:tc>
          <w:tcPr>
            <w:tcW w:w="992" w:type="dxa"/>
            <w:vMerge/>
            <w:vAlign w:val="center"/>
          </w:tcPr>
          <w:p w14:paraId="119317C9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0423AE" w14:textId="77777777" w:rsidR="002340AF" w:rsidRPr="003555B5" w:rsidRDefault="002340AF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3555B5" w14:paraId="7EEE482F" w14:textId="77777777">
        <w:tc>
          <w:tcPr>
            <w:tcW w:w="1408" w:type="dxa"/>
            <w:vAlign w:val="center"/>
          </w:tcPr>
          <w:p w14:paraId="29566608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72951A5E" w14:textId="5542EC58" w:rsidR="002340AF" w:rsidRPr="002340AF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</w:rPr>
              <w:t>G</w:t>
            </w:r>
            <w:r w:rsidRPr="002340AF">
              <w:rPr>
                <w:b/>
              </w:rPr>
              <w:t>ia tăng thu hồi theo giải pháp hóa lý</w:t>
            </w:r>
          </w:p>
        </w:tc>
        <w:tc>
          <w:tcPr>
            <w:tcW w:w="992" w:type="dxa"/>
            <w:vMerge w:val="restart"/>
            <w:vAlign w:val="center"/>
          </w:tcPr>
          <w:p w14:paraId="5D2183B4" w14:textId="7338D436" w:rsidR="002340AF" w:rsidRPr="00B71806" w:rsidRDefault="00B71806" w:rsidP="002340AF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lang w:val="vi-VN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3FA19B11" w14:textId="77777777" w:rsidR="002340AF" w:rsidRDefault="00D83B0C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2340AF" w:rsidRPr="003555B5">
              <w:rPr>
                <w:bCs/>
              </w:rPr>
              <w:t>.2</w:t>
            </w:r>
          </w:p>
          <w:p w14:paraId="69C67E75" w14:textId="749BBAFB" w:rsidR="00D83B0C" w:rsidRPr="003555B5" w:rsidRDefault="00D83B0C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2340AF" w:rsidRPr="0073584E" w14:paraId="3E5951EA" w14:textId="77777777">
        <w:tc>
          <w:tcPr>
            <w:tcW w:w="1408" w:type="dxa"/>
            <w:vAlign w:val="center"/>
          </w:tcPr>
          <w:p w14:paraId="165432AE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3728FD93" w14:textId="19DB3C8A" w:rsidR="002340AF" w:rsidRPr="00794FB4" w:rsidRDefault="002340AF" w:rsidP="002340AF">
            <w:pPr>
              <w:jc w:val="both"/>
              <w:rPr>
                <w:sz w:val="24"/>
                <w:szCs w:val="24"/>
                <w:lang w:val="vi-VN"/>
              </w:rPr>
            </w:pPr>
            <w:r w:rsidRPr="00794FB4">
              <w:rPr>
                <w:sz w:val="24"/>
                <w:szCs w:val="24"/>
                <w:lang w:val="vi-VN"/>
              </w:rPr>
              <w:t>Khái niện sử dụng polimer: Chủ yếu giảm М</w:t>
            </w:r>
          </w:p>
        </w:tc>
        <w:tc>
          <w:tcPr>
            <w:tcW w:w="992" w:type="dxa"/>
            <w:vMerge/>
            <w:vAlign w:val="center"/>
          </w:tcPr>
          <w:p w14:paraId="3A94CB5E" w14:textId="77777777" w:rsidR="002340AF" w:rsidRPr="00794FB4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94A9C41" w14:textId="4CA5F2A7" w:rsidR="002340AF" w:rsidRPr="00794FB4" w:rsidRDefault="002340AF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73584E" w14:paraId="057BE837" w14:textId="77777777">
        <w:tc>
          <w:tcPr>
            <w:tcW w:w="1408" w:type="dxa"/>
            <w:vAlign w:val="center"/>
          </w:tcPr>
          <w:p w14:paraId="03A851DB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6B58FBD9" w14:textId="71A7B5C8" w:rsidR="002340AF" w:rsidRPr="00794FB4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94FB4">
              <w:rPr>
                <w:lang w:val="vi-VN"/>
              </w:rPr>
              <w:t>Sử dụng hoạt chất bề mặt</w:t>
            </w:r>
          </w:p>
        </w:tc>
        <w:tc>
          <w:tcPr>
            <w:tcW w:w="992" w:type="dxa"/>
            <w:vMerge/>
            <w:vAlign w:val="center"/>
          </w:tcPr>
          <w:p w14:paraId="4FC2A400" w14:textId="77777777" w:rsidR="002340AF" w:rsidRPr="00794FB4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91A6AB0" w14:textId="77777777" w:rsidR="002340AF" w:rsidRPr="00794FB4" w:rsidRDefault="002340AF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73584E" w14:paraId="332CA241" w14:textId="77777777">
        <w:tc>
          <w:tcPr>
            <w:tcW w:w="1408" w:type="dxa"/>
            <w:vAlign w:val="center"/>
          </w:tcPr>
          <w:p w14:paraId="2F1B87CB" w14:textId="525977AC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14:paraId="4E3551EF" w14:textId="27DC57F1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94FB4">
              <w:rPr>
                <w:lang w:val="vi-VN"/>
              </w:rPr>
              <w:t>Dùng H</w:t>
            </w:r>
            <w:r w:rsidRPr="00794FB4">
              <w:rPr>
                <w:vertAlign w:val="subscript"/>
                <w:lang w:val="vi-VN"/>
              </w:rPr>
              <w:t>2</w:t>
            </w:r>
            <w:r w:rsidRPr="00794FB4">
              <w:rPr>
                <w:lang w:val="vi-VN"/>
              </w:rPr>
              <w:t>SO</w:t>
            </w:r>
            <w:r w:rsidRPr="00794FB4">
              <w:rPr>
                <w:vertAlign w:val="subscript"/>
                <w:lang w:val="vi-VN"/>
              </w:rPr>
              <w:t>4</w:t>
            </w:r>
            <w:r w:rsidRPr="00794FB4">
              <w:rPr>
                <w:lang w:val="vi-VN"/>
              </w:rPr>
              <w:t>: Tương tác hoá học và nhiệt động</w:t>
            </w:r>
          </w:p>
        </w:tc>
        <w:tc>
          <w:tcPr>
            <w:tcW w:w="992" w:type="dxa"/>
            <w:vMerge/>
            <w:vAlign w:val="center"/>
          </w:tcPr>
          <w:p w14:paraId="6E9519D5" w14:textId="77777777" w:rsidR="002340AF" w:rsidRPr="00794FB4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90D02AD" w14:textId="77777777" w:rsidR="002340AF" w:rsidRPr="00794FB4" w:rsidRDefault="002340AF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E657C" w:rsidRPr="003555B5" w14:paraId="5E225C67" w14:textId="77777777">
        <w:tc>
          <w:tcPr>
            <w:tcW w:w="1408" w:type="dxa"/>
            <w:vAlign w:val="center"/>
          </w:tcPr>
          <w:p w14:paraId="7F5A4C54" w14:textId="077E51E1" w:rsidR="006E657C" w:rsidRDefault="006E657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2.4</w:t>
            </w:r>
          </w:p>
        </w:tc>
        <w:tc>
          <w:tcPr>
            <w:tcW w:w="4683" w:type="dxa"/>
            <w:vAlign w:val="center"/>
          </w:tcPr>
          <w:p w14:paraId="462F3E55" w14:textId="2B1C9F66" w:rsidR="006E657C" w:rsidRPr="00F91C26" w:rsidRDefault="006E657C" w:rsidP="00E71666">
            <w:pPr>
              <w:pStyle w:val="ListParagraph"/>
              <w:spacing w:before="120"/>
              <w:ind w:left="0"/>
            </w:pPr>
            <w:r>
              <w:t>É</w:t>
            </w:r>
            <w:r w:rsidRPr="00F91C26">
              <w:t>p dung dịch Na</w:t>
            </w:r>
            <w:r w:rsidRPr="00F91C26">
              <w:rPr>
                <w:vertAlign w:val="subscript"/>
              </w:rPr>
              <w:t>3</w:t>
            </w:r>
            <w:r w:rsidRPr="00F91C26">
              <w:t>PO</w:t>
            </w:r>
            <w:r w:rsidRPr="00F91C26">
              <w:rPr>
                <w:vertAlign w:val="subscript"/>
              </w:rPr>
              <w:t>4</w:t>
            </w:r>
          </w:p>
        </w:tc>
        <w:tc>
          <w:tcPr>
            <w:tcW w:w="992" w:type="dxa"/>
            <w:vAlign w:val="center"/>
          </w:tcPr>
          <w:p w14:paraId="1D771A9F" w14:textId="77777777" w:rsidR="006E657C" w:rsidRPr="003555B5" w:rsidRDefault="006E657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D451422" w14:textId="77777777" w:rsidR="006E657C" w:rsidRPr="003555B5" w:rsidRDefault="006E657C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E657C" w:rsidRPr="003555B5" w14:paraId="6265730F" w14:textId="77777777">
        <w:tc>
          <w:tcPr>
            <w:tcW w:w="1408" w:type="dxa"/>
            <w:vAlign w:val="center"/>
          </w:tcPr>
          <w:p w14:paraId="2B7C3E06" w14:textId="1417C9E8" w:rsidR="006E657C" w:rsidRDefault="006E657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2.5</w:t>
            </w:r>
          </w:p>
        </w:tc>
        <w:tc>
          <w:tcPr>
            <w:tcW w:w="4683" w:type="dxa"/>
            <w:vAlign w:val="center"/>
          </w:tcPr>
          <w:p w14:paraId="586434C9" w14:textId="2D25891A" w:rsidR="006E657C" w:rsidRPr="00F91C26" w:rsidRDefault="006E657C" w:rsidP="00E71666">
            <w:pPr>
              <w:pStyle w:val="ListParagraph"/>
              <w:spacing w:before="120"/>
              <w:ind w:left="0"/>
            </w:pPr>
            <w:r>
              <w:rPr>
                <w:lang w:val="nl-NL"/>
              </w:rPr>
              <w:t>Sử dụng sulphát Al  Al</w:t>
            </w:r>
            <w:r>
              <w:rPr>
                <w:vertAlign w:val="subscript"/>
                <w:lang w:val="nl-NL"/>
              </w:rPr>
              <w:t>2</w:t>
            </w:r>
            <w:r>
              <w:rPr>
                <w:lang w:val="nl-NL"/>
              </w:rPr>
              <w:t>(Al</w:t>
            </w:r>
            <w:r>
              <w:rPr>
                <w:vertAlign w:val="subscript"/>
                <w:lang w:val="nl-NL"/>
              </w:rPr>
              <w:t>2</w:t>
            </w:r>
            <w:r>
              <w:rPr>
                <w:lang w:val="nl-NL"/>
              </w:rPr>
              <w:t>O</w:t>
            </w:r>
            <w:r>
              <w:rPr>
                <w:vertAlign w:val="subscript"/>
                <w:lang w:val="nl-NL"/>
              </w:rPr>
              <w:t>3</w:t>
            </w:r>
            <w:r>
              <w:rPr>
                <w:lang w:val="nl-NL"/>
              </w:rPr>
              <w:t>)</w:t>
            </w:r>
          </w:p>
        </w:tc>
        <w:tc>
          <w:tcPr>
            <w:tcW w:w="992" w:type="dxa"/>
            <w:vAlign w:val="center"/>
          </w:tcPr>
          <w:p w14:paraId="1749DD3C" w14:textId="77777777" w:rsidR="006E657C" w:rsidRPr="003555B5" w:rsidRDefault="006E657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07B914F3" w14:textId="77777777" w:rsidR="006E657C" w:rsidRPr="003555B5" w:rsidRDefault="006E657C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E657C" w:rsidRPr="003555B5" w14:paraId="475679F0" w14:textId="77777777">
        <w:tc>
          <w:tcPr>
            <w:tcW w:w="1408" w:type="dxa"/>
            <w:vAlign w:val="center"/>
          </w:tcPr>
          <w:p w14:paraId="2F759012" w14:textId="6FA9805A" w:rsidR="006E657C" w:rsidRDefault="006E657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2.6</w:t>
            </w:r>
          </w:p>
        </w:tc>
        <w:tc>
          <w:tcPr>
            <w:tcW w:w="4683" w:type="dxa"/>
            <w:vAlign w:val="center"/>
          </w:tcPr>
          <w:p w14:paraId="4C24C7D9" w14:textId="1BB1296F" w:rsidR="006E657C" w:rsidRPr="00F91C26" w:rsidRDefault="006E657C" w:rsidP="00E71666">
            <w:pPr>
              <w:pStyle w:val="ListParagraph"/>
              <w:spacing w:before="120"/>
              <w:ind w:left="0"/>
            </w:pPr>
            <w:r w:rsidRPr="00F91C26">
              <w:rPr>
                <w:lang w:val="nl-NL"/>
              </w:rPr>
              <w:t>Sử dụng dung dịch mixen</w:t>
            </w:r>
          </w:p>
        </w:tc>
        <w:tc>
          <w:tcPr>
            <w:tcW w:w="992" w:type="dxa"/>
            <w:vAlign w:val="center"/>
          </w:tcPr>
          <w:p w14:paraId="3A13AA59" w14:textId="77777777" w:rsidR="006E657C" w:rsidRPr="003555B5" w:rsidRDefault="006E657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F7ADBFF" w14:textId="77777777" w:rsidR="006E657C" w:rsidRPr="003555B5" w:rsidRDefault="006E657C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E657C" w:rsidRPr="003555B5" w14:paraId="64B17910" w14:textId="77777777">
        <w:tc>
          <w:tcPr>
            <w:tcW w:w="1408" w:type="dxa"/>
            <w:vAlign w:val="center"/>
          </w:tcPr>
          <w:p w14:paraId="347640D3" w14:textId="54ADE9F1" w:rsidR="006E657C" w:rsidRDefault="006E657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2.7</w:t>
            </w:r>
          </w:p>
        </w:tc>
        <w:tc>
          <w:tcPr>
            <w:tcW w:w="4683" w:type="dxa"/>
            <w:vAlign w:val="center"/>
          </w:tcPr>
          <w:p w14:paraId="37A1ADC7" w14:textId="00966091" w:rsidR="006E657C" w:rsidRPr="00F91C26" w:rsidRDefault="006E657C" w:rsidP="00E71666">
            <w:pPr>
              <w:pStyle w:val="ListParagraph"/>
              <w:spacing w:before="120"/>
              <w:ind w:left="0"/>
            </w:pPr>
            <w:r w:rsidRPr="00F91C26">
              <w:rPr>
                <w:lang w:val="nl-NL"/>
              </w:rPr>
              <w:t>Ép NaOH</w:t>
            </w:r>
          </w:p>
        </w:tc>
        <w:tc>
          <w:tcPr>
            <w:tcW w:w="992" w:type="dxa"/>
            <w:vAlign w:val="center"/>
          </w:tcPr>
          <w:p w14:paraId="50947DF0" w14:textId="77777777" w:rsidR="006E657C" w:rsidRPr="003555B5" w:rsidRDefault="006E657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BB04770" w14:textId="77777777" w:rsidR="006E657C" w:rsidRPr="003555B5" w:rsidRDefault="006E657C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340AF" w:rsidRPr="003555B5" w14:paraId="08819F69" w14:textId="77777777">
        <w:tc>
          <w:tcPr>
            <w:tcW w:w="1408" w:type="dxa"/>
            <w:vAlign w:val="center"/>
          </w:tcPr>
          <w:p w14:paraId="7D882645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6B313048" w14:textId="53322EA9" w:rsidR="002340AF" w:rsidRPr="002340AF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lang w:val="nl-NL"/>
              </w:rPr>
              <w:t>C</w:t>
            </w:r>
            <w:r w:rsidRPr="002340AF">
              <w:rPr>
                <w:b/>
                <w:lang w:val="nl-NL"/>
              </w:rPr>
              <w:t>ác phương pháp khí</w:t>
            </w:r>
          </w:p>
        </w:tc>
        <w:tc>
          <w:tcPr>
            <w:tcW w:w="992" w:type="dxa"/>
            <w:vMerge w:val="restart"/>
            <w:vAlign w:val="center"/>
          </w:tcPr>
          <w:p w14:paraId="591626E0" w14:textId="2C2E2FEE" w:rsidR="002340AF" w:rsidRPr="00B71806" w:rsidRDefault="00B71806" w:rsidP="002340AF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2E9E4C48" w14:textId="77777777" w:rsidR="002340AF" w:rsidRDefault="00D83B0C" w:rsidP="00D83B0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41DE4ECB" w14:textId="09E14013" w:rsidR="00D83B0C" w:rsidRPr="003555B5" w:rsidRDefault="00D83B0C" w:rsidP="00D83B0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2340AF" w:rsidRPr="003555B5" w14:paraId="77879635" w14:textId="77777777">
        <w:tc>
          <w:tcPr>
            <w:tcW w:w="1408" w:type="dxa"/>
            <w:vAlign w:val="center"/>
          </w:tcPr>
          <w:p w14:paraId="3D1B908A" w14:textId="3ACEEF23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14:paraId="6584DBF1" w14:textId="179F8DFC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B27B5">
              <w:rPr>
                <w:lang w:val="nl-NL"/>
              </w:rPr>
              <w:t>Sử dụng CO</w:t>
            </w:r>
            <w:r w:rsidRPr="004B27B5">
              <w:rPr>
                <w:vertAlign w:val="subscript"/>
                <w:lang w:val="nl-NL"/>
              </w:rPr>
              <w:t>2</w:t>
            </w:r>
            <w:r w:rsidRPr="004B27B5">
              <w:rPr>
                <w:lang w:val="nl-NL"/>
              </w:rPr>
              <w:t>- Khái niệm</w:t>
            </w:r>
          </w:p>
        </w:tc>
        <w:tc>
          <w:tcPr>
            <w:tcW w:w="992" w:type="dxa"/>
            <w:vMerge/>
            <w:vAlign w:val="center"/>
          </w:tcPr>
          <w:p w14:paraId="34F69647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EFE095" w14:textId="3F93F914" w:rsidR="002340AF" w:rsidRPr="003555B5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3555B5" w14:paraId="10C252FB" w14:textId="77777777">
        <w:tc>
          <w:tcPr>
            <w:tcW w:w="1408" w:type="dxa"/>
            <w:vAlign w:val="center"/>
          </w:tcPr>
          <w:p w14:paraId="0C9078E7" w14:textId="2FB8EA5B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3.2</w:t>
            </w:r>
          </w:p>
        </w:tc>
        <w:tc>
          <w:tcPr>
            <w:tcW w:w="4683" w:type="dxa"/>
            <w:vAlign w:val="center"/>
          </w:tcPr>
          <w:p w14:paraId="1D7AE98C" w14:textId="7124B957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91C26">
              <w:t>Ép tác nhân HC</w:t>
            </w:r>
          </w:p>
        </w:tc>
        <w:tc>
          <w:tcPr>
            <w:tcW w:w="992" w:type="dxa"/>
            <w:vMerge/>
            <w:vAlign w:val="center"/>
          </w:tcPr>
          <w:p w14:paraId="0F5E591C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18D31F5" w14:textId="340EBB9D" w:rsidR="002340AF" w:rsidRPr="003555B5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73584E" w14:paraId="7431C4C0" w14:textId="77777777">
        <w:tc>
          <w:tcPr>
            <w:tcW w:w="1408" w:type="dxa"/>
            <w:vAlign w:val="center"/>
          </w:tcPr>
          <w:p w14:paraId="08A67E01" w14:textId="7478B71D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3.3</w:t>
            </w:r>
          </w:p>
        </w:tc>
        <w:tc>
          <w:tcPr>
            <w:tcW w:w="4683" w:type="dxa"/>
            <w:vAlign w:val="center"/>
          </w:tcPr>
          <w:p w14:paraId="763C9ABE" w14:textId="6FFE1E62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94FB4">
              <w:rPr>
                <w:lang w:val="vi-VN"/>
              </w:rPr>
              <w:t>Ép nitơ và khí cháy</w:t>
            </w:r>
          </w:p>
        </w:tc>
        <w:tc>
          <w:tcPr>
            <w:tcW w:w="992" w:type="dxa"/>
            <w:vMerge/>
            <w:vAlign w:val="center"/>
          </w:tcPr>
          <w:p w14:paraId="0E095593" w14:textId="77777777" w:rsidR="002340AF" w:rsidRPr="00794FB4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724A745" w14:textId="1D9BFA97" w:rsidR="002340AF" w:rsidRPr="003555B5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73584E" w14:paraId="2DEE7B1A" w14:textId="77777777">
        <w:tc>
          <w:tcPr>
            <w:tcW w:w="1408" w:type="dxa"/>
            <w:vAlign w:val="center"/>
          </w:tcPr>
          <w:p w14:paraId="6FCD3491" w14:textId="53C0DC13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3.4</w:t>
            </w:r>
          </w:p>
        </w:tc>
        <w:tc>
          <w:tcPr>
            <w:tcW w:w="4683" w:type="dxa"/>
            <w:vAlign w:val="center"/>
          </w:tcPr>
          <w:p w14:paraId="2E668C13" w14:textId="786F1B91" w:rsidR="002340AF" w:rsidRPr="00794FB4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94FB4">
              <w:rPr>
                <w:lang w:val="vi-VN"/>
              </w:rPr>
              <w:t>Cải thiện quá trình thay thế trộn lẫn</w:t>
            </w:r>
          </w:p>
        </w:tc>
        <w:tc>
          <w:tcPr>
            <w:tcW w:w="992" w:type="dxa"/>
            <w:vMerge/>
            <w:vAlign w:val="center"/>
          </w:tcPr>
          <w:p w14:paraId="2F186FDF" w14:textId="77777777" w:rsidR="002340AF" w:rsidRPr="00794FB4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78895FA" w14:textId="51981575" w:rsidR="002340AF" w:rsidRPr="00794FB4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73584E" w14:paraId="5C69F7E4" w14:textId="77777777">
        <w:tc>
          <w:tcPr>
            <w:tcW w:w="1408" w:type="dxa"/>
            <w:vAlign w:val="center"/>
          </w:tcPr>
          <w:p w14:paraId="75E0364D" w14:textId="28C79B5F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3.5</w:t>
            </w:r>
          </w:p>
        </w:tc>
        <w:tc>
          <w:tcPr>
            <w:tcW w:w="4683" w:type="dxa"/>
            <w:vAlign w:val="center"/>
          </w:tcPr>
          <w:p w14:paraId="35900EC6" w14:textId="4798D77E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94FB4">
              <w:rPr>
                <w:lang w:val="vi-VN"/>
              </w:rPr>
              <w:t>Ép khí nghèo trở lại các mỏ khí ngưng tụ</w:t>
            </w:r>
          </w:p>
        </w:tc>
        <w:tc>
          <w:tcPr>
            <w:tcW w:w="992" w:type="dxa"/>
            <w:vMerge/>
            <w:vAlign w:val="center"/>
          </w:tcPr>
          <w:p w14:paraId="7293A3DC" w14:textId="77777777" w:rsidR="002340AF" w:rsidRPr="00794FB4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5021846" w14:textId="77777777" w:rsidR="002340AF" w:rsidRPr="003555B5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3555B5" w14:paraId="7A14F6ED" w14:textId="77777777">
        <w:tc>
          <w:tcPr>
            <w:tcW w:w="1408" w:type="dxa"/>
            <w:vAlign w:val="center"/>
          </w:tcPr>
          <w:p w14:paraId="78073912" w14:textId="1F7CF57D" w:rsidR="002340AF" w:rsidRPr="002340AF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2340AF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482565CB" w14:textId="42A509E3" w:rsidR="002340AF" w:rsidRPr="002340AF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</w:rPr>
              <w:t>P</w:t>
            </w:r>
            <w:r w:rsidRPr="002340AF">
              <w:rPr>
                <w:b/>
              </w:rPr>
              <w:t>hương pháp nhiệt</w:t>
            </w:r>
          </w:p>
        </w:tc>
        <w:tc>
          <w:tcPr>
            <w:tcW w:w="992" w:type="dxa"/>
            <w:vMerge w:val="restart"/>
            <w:vAlign w:val="center"/>
          </w:tcPr>
          <w:p w14:paraId="5DBEF922" w14:textId="07B0E8E2" w:rsidR="002340AF" w:rsidRPr="00B71806" w:rsidRDefault="00B7180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2163CB2E" w14:textId="77777777" w:rsidR="002340AF" w:rsidRDefault="00D83B0C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  <w:p w14:paraId="026865C5" w14:textId="380C03C9" w:rsidR="00D83B0C" w:rsidRPr="003555B5" w:rsidRDefault="00D83B0C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4.2.3</w:t>
            </w:r>
          </w:p>
        </w:tc>
      </w:tr>
      <w:tr w:rsidR="002340AF" w:rsidRPr="0073584E" w14:paraId="258D9223" w14:textId="77777777">
        <w:tc>
          <w:tcPr>
            <w:tcW w:w="1408" w:type="dxa"/>
            <w:vAlign w:val="center"/>
          </w:tcPr>
          <w:p w14:paraId="3998278C" w14:textId="0C7678FC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</w:t>
            </w:r>
          </w:p>
        </w:tc>
        <w:tc>
          <w:tcPr>
            <w:tcW w:w="4683" w:type="dxa"/>
            <w:vAlign w:val="center"/>
          </w:tcPr>
          <w:p w14:paraId="1D320B8A" w14:textId="32DDE32D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94FB4">
              <w:rPr>
                <w:lang w:val="vi-VN"/>
              </w:rPr>
              <w:t xml:space="preserve">Tác dụng nhiệt động và hoá học </w:t>
            </w:r>
          </w:p>
        </w:tc>
        <w:tc>
          <w:tcPr>
            <w:tcW w:w="992" w:type="dxa"/>
            <w:vMerge/>
            <w:vAlign w:val="center"/>
          </w:tcPr>
          <w:p w14:paraId="23F17345" w14:textId="77777777" w:rsidR="002340AF" w:rsidRPr="00794FB4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0DFD225" w14:textId="77777777" w:rsidR="002340AF" w:rsidRPr="003555B5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3555B5" w14:paraId="31D5C585" w14:textId="77777777">
        <w:tc>
          <w:tcPr>
            <w:tcW w:w="1408" w:type="dxa"/>
            <w:vAlign w:val="center"/>
          </w:tcPr>
          <w:p w14:paraId="18EB523D" w14:textId="7E23D8F8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</w:t>
            </w:r>
          </w:p>
        </w:tc>
        <w:tc>
          <w:tcPr>
            <w:tcW w:w="4683" w:type="dxa"/>
            <w:vAlign w:val="center"/>
          </w:tcPr>
          <w:p w14:paraId="16BEA53C" w14:textId="2CB22DA9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91C26">
              <w:t>Thay thế bởi tác nhân mang nhiệt</w:t>
            </w:r>
          </w:p>
        </w:tc>
        <w:tc>
          <w:tcPr>
            <w:tcW w:w="992" w:type="dxa"/>
            <w:vMerge/>
            <w:vAlign w:val="center"/>
          </w:tcPr>
          <w:p w14:paraId="2AD5B5AE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A7A79B" w14:textId="77777777" w:rsidR="002340AF" w:rsidRPr="003555B5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340AF" w:rsidRPr="003555B5" w14:paraId="5EA5161D" w14:textId="77777777">
        <w:tc>
          <w:tcPr>
            <w:tcW w:w="1408" w:type="dxa"/>
            <w:vAlign w:val="center"/>
          </w:tcPr>
          <w:p w14:paraId="09AE7566" w14:textId="4047AC30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4.3</w:t>
            </w:r>
          </w:p>
        </w:tc>
        <w:tc>
          <w:tcPr>
            <w:tcW w:w="4683" w:type="dxa"/>
            <w:vAlign w:val="center"/>
          </w:tcPr>
          <w:p w14:paraId="04DA743E" w14:textId="6FFF939D" w:rsidR="002340AF" w:rsidRPr="003555B5" w:rsidRDefault="002340AF" w:rsidP="00E7166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91C26">
              <w:t>Đốt vỉa</w:t>
            </w:r>
          </w:p>
        </w:tc>
        <w:tc>
          <w:tcPr>
            <w:tcW w:w="992" w:type="dxa"/>
            <w:vMerge/>
            <w:vAlign w:val="center"/>
          </w:tcPr>
          <w:p w14:paraId="4BAA2C1D" w14:textId="77777777" w:rsidR="002340AF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A6B3A36" w14:textId="77777777" w:rsidR="002340AF" w:rsidRPr="003555B5" w:rsidRDefault="002340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3555B5" w14:paraId="50B4ADCA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61C6" w14:textId="082BF235" w:rsidR="001265BC" w:rsidRPr="004877BE" w:rsidRDefault="001265BC" w:rsidP="004877BE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</w:t>
            </w:r>
            <w:r w:rsidR="00B60C95"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 w:rsidR="004877BE">
              <w:rPr>
                <w:b/>
                <w:bCs/>
              </w:rPr>
              <w:t>B</w:t>
            </w:r>
            <w:r w:rsidR="004877BE">
              <w:rPr>
                <w:b/>
                <w:bCs/>
                <w:lang w:val="vi-VN"/>
              </w:rPr>
              <w:t>ài tập</w:t>
            </w:r>
          </w:p>
        </w:tc>
      </w:tr>
      <w:tr w:rsidR="00095A1D" w:rsidRPr="003555B5" w14:paraId="0AC9C395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3E7BF573" w14:textId="77777777" w:rsidR="001265BC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3484192A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AC638AC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31790536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2376D2EB" w14:textId="77777777">
        <w:tc>
          <w:tcPr>
            <w:tcW w:w="1408" w:type="dxa"/>
            <w:vAlign w:val="center"/>
          </w:tcPr>
          <w:p w14:paraId="7960F23C" w14:textId="77777777" w:rsidR="001265BC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739D01A" w14:textId="33BD9939" w:rsidR="001265BC" w:rsidRPr="003555B5" w:rsidRDefault="002340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/>
              </w:rPr>
              <w:t>Tính toán tốc độ thu hồi và hệ số thu hồi</w:t>
            </w:r>
          </w:p>
        </w:tc>
        <w:tc>
          <w:tcPr>
            <w:tcW w:w="992" w:type="dxa"/>
            <w:vAlign w:val="center"/>
          </w:tcPr>
          <w:p w14:paraId="1FF122EE" w14:textId="2262137F" w:rsidR="001265BC" w:rsidRPr="002340AF" w:rsidRDefault="00B7180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vi-VN"/>
              </w:rPr>
              <w:t>3</w:t>
            </w:r>
          </w:p>
        </w:tc>
        <w:tc>
          <w:tcPr>
            <w:tcW w:w="1979" w:type="dxa"/>
            <w:vAlign w:val="center"/>
          </w:tcPr>
          <w:p w14:paraId="00D5C1C2" w14:textId="77777777" w:rsidR="001265BC" w:rsidRPr="00F26E9C" w:rsidRDefault="00F26E9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4.1.1</w:t>
            </w:r>
          </w:p>
        </w:tc>
      </w:tr>
      <w:tr w:rsidR="00BA7C39" w:rsidRPr="003555B5" w14:paraId="569563E6" w14:textId="77777777">
        <w:tc>
          <w:tcPr>
            <w:tcW w:w="1408" w:type="dxa"/>
            <w:vAlign w:val="center"/>
          </w:tcPr>
          <w:p w14:paraId="15AE3358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6F471DC" w14:textId="68DC82AF" w:rsidR="001265BC" w:rsidRPr="002340AF" w:rsidRDefault="002340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2340AF">
              <w:rPr>
                <w:b/>
                <w:bCs/>
                <w:lang w:val="vi-VN"/>
              </w:rPr>
              <w:t>Tính toán ép khí</w:t>
            </w:r>
          </w:p>
        </w:tc>
        <w:tc>
          <w:tcPr>
            <w:tcW w:w="992" w:type="dxa"/>
            <w:vAlign w:val="center"/>
          </w:tcPr>
          <w:p w14:paraId="7AC0FC48" w14:textId="42AE2D97" w:rsidR="001265BC" w:rsidRPr="002340AF" w:rsidRDefault="00B7180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vi-VN"/>
              </w:rPr>
              <w:t>3</w:t>
            </w:r>
          </w:p>
        </w:tc>
        <w:tc>
          <w:tcPr>
            <w:tcW w:w="1979" w:type="dxa"/>
            <w:vAlign w:val="center"/>
          </w:tcPr>
          <w:p w14:paraId="589B3D8E" w14:textId="1561384E" w:rsidR="001265BC" w:rsidRPr="00D83B0C" w:rsidRDefault="00D83B0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83B0C">
              <w:rPr>
                <w:bCs/>
              </w:rPr>
              <w:t>4.1.3, 4.2.3</w:t>
            </w:r>
          </w:p>
        </w:tc>
      </w:tr>
    </w:tbl>
    <w:p w14:paraId="5A7DC224" w14:textId="77777777" w:rsidR="003F7694" w:rsidRPr="003555B5" w:rsidRDefault="003F7694" w:rsidP="003F7694">
      <w:pPr>
        <w:ind w:firstLine="648"/>
        <w:jc w:val="both"/>
        <w:rPr>
          <w:i/>
          <w:color w:val="FF0000"/>
          <w:sz w:val="24"/>
          <w:szCs w:val="24"/>
        </w:rPr>
      </w:pPr>
      <w:r w:rsidRPr="003555B5">
        <w:rPr>
          <w:i/>
          <w:color w:val="FF0000"/>
          <w:sz w:val="24"/>
          <w:szCs w:val="24"/>
        </w:rPr>
        <w:t xml:space="preserve"> </w:t>
      </w:r>
    </w:p>
    <w:p w14:paraId="258DB83F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48E20235" w14:textId="77777777" w:rsidR="00D171C9" w:rsidRPr="004D3852" w:rsidRDefault="003F7694" w:rsidP="004D3852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14:paraId="217B835F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1A6B9E5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2DA7413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47E606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="00996B61">
        <w:rPr>
          <w:bCs/>
          <w:color w:val="000000"/>
          <w:sz w:val="24"/>
          <w:szCs w:val="24"/>
        </w:rPr>
        <w:t xml:space="preserve"> đầy đủ</w:t>
      </w:r>
      <w:r w:rsidRPr="003555B5">
        <w:rPr>
          <w:bCs/>
          <w:color w:val="000000"/>
          <w:sz w:val="24"/>
          <w:szCs w:val="24"/>
        </w:rPr>
        <w:t xml:space="preserve"> bài tập và được đánh giá kết quả thực hiện.</w:t>
      </w:r>
    </w:p>
    <w:p w14:paraId="7F4545C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1F93C96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03A1441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5CBED703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204B7D10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0B0982AB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06E681E9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0976A253" w14:textId="77777777" w:rsidTr="00665547">
        <w:tc>
          <w:tcPr>
            <w:tcW w:w="564" w:type="dxa"/>
            <w:shd w:val="clear" w:color="auto" w:fill="auto"/>
          </w:tcPr>
          <w:p w14:paraId="54128C6E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6A2280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5E7A7F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3233A0B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608F9F8A" w14:textId="77777777" w:rsidTr="00F94443">
        <w:tc>
          <w:tcPr>
            <w:tcW w:w="564" w:type="dxa"/>
            <w:shd w:val="clear" w:color="auto" w:fill="auto"/>
            <w:vAlign w:val="center"/>
          </w:tcPr>
          <w:p w14:paraId="273DF3F7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EC50BD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864316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78D96" w14:textId="77777777" w:rsidR="00665547" w:rsidRPr="003555B5" w:rsidRDefault="00665547" w:rsidP="00F9444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336A1A2A" w14:textId="77777777" w:rsidTr="00F94443">
        <w:tc>
          <w:tcPr>
            <w:tcW w:w="564" w:type="dxa"/>
            <w:shd w:val="clear" w:color="auto" w:fill="auto"/>
            <w:vAlign w:val="center"/>
          </w:tcPr>
          <w:p w14:paraId="00E84847" w14:textId="77777777" w:rsidR="00665547" w:rsidRPr="003555B5" w:rsidRDefault="004D385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A2988C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56715B5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C8FEA0" w14:textId="77777777" w:rsidR="00665547" w:rsidRPr="003555B5" w:rsidRDefault="00665547" w:rsidP="004D385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4D3852">
              <w:rPr>
                <w:bCs/>
                <w:color w:val="000000"/>
                <w:sz w:val="24"/>
                <w:szCs w:val="24"/>
                <w:lang w:val="nl-NL"/>
              </w:rPr>
              <w:t xml:space="preserve"> (60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D35EA" w14:textId="77777777" w:rsidR="00665547" w:rsidRPr="003555B5" w:rsidRDefault="00F94443" w:rsidP="00F9444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14:paraId="6109B5D7" w14:textId="77777777" w:rsidTr="00F94443">
        <w:tc>
          <w:tcPr>
            <w:tcW w:w="564" w:type="dxa"/>
            <w:shd w:val="clear" w:color="auto" w:fill="auto"/>
            <w:vAlign w:val="center"/>
          </w:tcPr>
          <w:p w14:paraId="087A9407" w14:textId="77777777" w:rsidR="00665547" w:rsidRPr="003555B5" w:rsidRDefault="004D3852" w:rsidP="004D385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18D910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F02AEFD" w14:textId="77777777" w:rsidR="00665547" w:rsidRPr="003555B5" w:rsidRDefault="004D3852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 (60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74FFDEC6" w14:textId="77777777" w:rsidR="00665547" w:rsidRPr="003555B5" w:rsidRDefault="00665547" w:rsidP="004D385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17123AFB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16D7C23" w14:textId="77777777" w:rsidR="00665547" w:rsidRPr="003555B5" w:rsidRDefault="00665547" w:rsidP="00F9444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0401318" w14:textId="77777777" w:rsidR="00665547" w:rsidRPr="003555B5" w:rsidRDefault="00F94443" w:rsidP="00F9444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60%</w:t>
            </w:r>
          </w:p>
          <w:p w14:paraId="45296B64" w14:textId="77777777" w:rsidR="00665547" w:rsidRPr="003555B5" w:rsidRDefault="00665547" w:rsidP="00F9444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4C91E321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13C343A8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45072F44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3FAD1620" w14:textId="28B02253"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082192C3" w14:textId="5BF2F5E2" w:rsidR="00134CFF" w:rsidRPr="003E5CE9" w:rsidRDefault="00134CFF" w:rsidP="003E5CE9">
      <w:pPr>
        <w:pStyle w:val="BodyText2"/>
        <w:spacing w:after="0" w:line="240" w:lineRule="auto"/>
        <w:jc w:val="both"/>
        <w:rPr>
          <w:sz w:val="24"/>
          <w:szCs w:val="24"/>
          <w:lang w:val="vi-VN"/>
        </w:rPr>
      </w:pPr>
      <w:r w:rsidRPr="003E5CE9">
        <w:rPr>
          <w:sz w:val="24"/>
          <w:szCs w:val="24"/>
        </w:rPr>
        <w:t>[</w:t>
      </w:r>
      <w:r w:rsidR="009B22D5" w:rsidRPr="003E5CE9">
        <w:rPr>
          <w:sz w:val="24"/>
          <w:szCs w:val="24"/>
          <w:lang w:val="vi-VN"/>
        </w:rPr>
        <w:t>1</w:t>
      </w:r>
      <w:r w:rsidRPr="003E5CE9">
        <w:rPr>
          <w:sz w:val="24"/>
          <w:szCs w:val="24"/>
        </w:rPr>
        <w:t>] Lê Xuân Lân</w:t>
      </w:r>
      <w:r w:rsidRPr="003E5CE9">
        <w:rPr>
          <w:sz w:val="24"/>
          <w:szCs w:val="24"/>
          <w:lang w:val="vi-VN"/>
        </w:rPr>
        <w:t xml:space="preserve"> (</w:t>
      </w:r>
      <w:r w:rsidRPr="003E5CE9">
        <w:rPr>
          <w:sz w:val="24"/>
          <w:szCs w:val="24"/>
        </w:rPr>
        <w:t xml:space="preserve">2010 </w:t>
      </w:r>
      <w:r w:rsidRPr="003E5CE9">
        <w:rPr>
          <w:sz w:val="24"/>
          <w:szCs w:val="24"/>
          <w:lang w:val="vi-VN"/>
        </w:rPr>
        <w:t>),</w:t>
      </w:r>
      <w:r w:rsidRPr="003E5CE9">
        <w:rPr>
          <w:sz w:val="24"/>
          <w:szCs w:val="24"/>
        </w:rPr>
        <w:t xml:space="preserve"> Kỹ thuật mỏ dầu khí</w:t>
      </w:r>
      <w:r w:rsidRPr="003E5CE9">
        <w:rPr>
          <w:sz w:val="24"/>
          <w:szCs w:val="24"/>
          <w:lang w:val="vi-VN"/>
        </w:rPr>
        <w:t xml:space="preserve">, </w:t>
      </w:r>
      <w:r w:rsidRPr="003E5CE9">
        <w:rPr>
          <w:sz w:val="24"/>
          <w:szCs w:val="24"/>
        </w:rPr>
        <w:t>Trường Đại học Mỏ - Địa chất</w:t>
      </w:r>
      <w:r w:rsidRPr="003E5CE9">
        <w:rPr>
          <w:sz w:val="24"/>
          <w:szCs w:val="24"/>
          <w:lang w:val="vi-VN"/>
        </w:rPr>
        <w:t>.</w:t>
      </w:r>
    </w:p>
    <w:p w14:paraId="4F68D8AB" w14:textId="487AAA41" w:rsidR="00134CFF" w:rsidRPr="003E5CE9" w:rsidRDefault="009B22D5" w:rsidP="003E5CE9">
      <w:pPr>
        <w:pStyle w:val="BodyText2"/>
        <w:spacing w:after="0" w:line="240" w:lineRule="auto"/>
        <w:jc w:val="both"/>
        <w:rPr>
          <w:color w:val="000000"/>
          <w:sz w:val="24"/>
          <w:szCs w:val="24"/>
          <w:lang w:val="vi-VN"/>
        </w:rPr>
      </w:pPr>
      <w:r w:rsidRPr="003E5CE9">
        <w:rPr>
          <w:sz w:val="24"/>
          <w:szCs w:val="24"/>
          <w:lang w:val="vi-VN"/>
        </w:rPr>
        <w:t xml:space="preserve">[2] </w:t>
      </w:r>
      <w:r w:rsidR="00134CFF" w:rsidRPr="003E5CE9">
        <w:rPr>
          <w:color w:val="000000"/>
          <w:sz w:val="24"/>
          <w:szCs w:val="24"/>
          <w:lang w:val="vi-VN"/>
        </w:rPr>
        <w:t>Phan Từ Cơ (2007), Thuỷ động lực học, Khoa học kỹ thuật.</w:t>
      </w:r>
    </w:p>
    <w:p w14:paraId="2C150497" w14:textId="1A214DBB" w:rsidR="00134CFF" w:rsidRPr="003E5CE9" w:rsidRDefault="009B22D5" w:rsidP="003E5CE9">
      <w:pPr>
        <w:pStyle w:val="BodyText2"/>
        <w:spacing w:after="0" w:line="240" w:lineRule="auto"/>
        <w:jc w:val="both"/>
        <w:rPr>
          <w:color w:val="000000"/>
          <w:sz w:val="24"/>
          <w:szCs w:val="24"/>
          <w:lang w:val="vi-VN"/>
        </w:rPr>
      </w:pPr>
      <w:r w:rsidRPr="003E5CE9">
        <w:rPr>
          <w:sz w:val="24"/>
          <w:szCs w:val="24"/>
          <w:lang w:val="vi-VN"/>
        </w:rPr>
        <w:t xml:space="preserve">[3] </w:t>
      </w:r>
      <w:r w:rsidR="00134CFF" w:rsidRPr="003E5CE9">
        <w:rPr>
          <w:color w:val="000000"/>
          <w:sz w:val="24"/>
          <w:szCs w:val="24"/>
          <w:lang w:val="vi-VN"/>
        </w:rPr>
        <w:t>Lê Xuân Lân (2011), Dòng chảy chất lưu trong môi trường rỗng (giáo trình cao học), Đại học Mỏ - Địa Chất.</w:t>
      </w:r>
    </w:p>
    <w:p w14:paraId="26700BC6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B22D5">
        <w:rPr>
          <w:b/>
          <w:bCs/>
          <w:color w:val="000000"/>
          <w:sz w:val="24"/>
          <w:szCs w:val="24"/>
          <w:lang w:val="vi-VN"/>
        </w:rPr>
        <w:br w:type="page"/>
      </w:r>
      <w:r w:rsidR="007A7F11" w:rsidRPr="003555B5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14:paraId="338062C1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124"/>
        <w:gridCol w:w="994"/>
        <w:gridCol w:w="852"/>
        <w:gridCol w:w="3408"/>
      </w:tblGrid>
      <w:tr w:rsidR="006E657C" w:rsidRPr="003555B5" w14:paraId="40EB06D8" w14:textId="77777777" w:rsidTr="00147B39">
        <w:trPr>
          <w:trHeight w:val="282"/>
        </w:trPr>
        <w:tc>
          <w:tcPr>
            <w:tcW w:w="818" w:type="dxa"/>
            <w:shd w:val="clear" w:color="auto" w:fill="auto"/>
            <w:vAlign w:val="center"/>
          </w:tcPr>
          <w:p w14:paraId="5F5945F3" w14:textId="77777777" w:rsidR="004877BE" w:rsidRPr="003555B5" w:rsidRDefault="004877BE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24" w:type="dxa"/>
            <w:shd w:val="clear" w:color="auto" w:fill="auto"/>
            <w:vAlign w:val="center"/>
          </w:tcPr>
          <w:p w14:paraId="7EDD722F" w14:textId="77777777" w:rsidR="004877BE" w:rsidRPr="003555B5" w:rsidRDefault="004877BE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0727F65" w14:textId="77777777" w:rsidR="004877BE" w:rsidRPr="003555B5" w:rsidRDefault="004877BE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2" w:type="dxa"/>
            <w:vAlign w:val="center"/>
          </w:tcPr>
          <w:p w14:paraId="138E0529" w14:textId="77777777" w:rsidR="004877BE" w:rsidRPr="003555B5" w:rsidRDefault="004877BE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A68A39A" w14:textId="77777777" w:rsidR="004877BE" w:rsidRPr="003555B5" w:rsidRDefault="004877BE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E3A2D8" w14:textId="77777777" w:rsidR="004877BE" w:rsidRPr="003555B5" w:rsidRDefault="004877BE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6E657C" w:rsidRPr="0073584E" w14:paraId="00EA91E4" w14:textId="77777777" w:rsidTr="00147B39">
        <w:trPr>
          <w:trHeight w:val="2148"/>
        </w:trPr>
        <w:tc>
          <w:tcPr>
            <w:tcW w:w="818" w:type="dxa"/>
            <w:shd w:val="clear" w:color="auto" w:fill="auto"/>
            <w:vAlign w:val="center"/>
          </w:tcPr>
          <w:p w14:paraId="13726629" w14:textId="77777777" w:rsidR="004877BE" w:rsidRPr="003555B5" w:rsidRDefault="004877B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6C5F6A2" w14:textId="77777777" w:rsidR="004877BE" w:rsidRPr="003555B5" w:rsidRDefault="004877B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24" w:type="dxa"/>
            <w:shd w:val="clear" w:color="auto" w:fill="auto"/>
          </w:tcPr>
          <w:p w14:paraId="1393601F" w14:textId="1D921765" w:rsidR="004877BE" w:rsidRPr="006E657C" w:rsidRDefault="004877B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E6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6E657C" w:rsidRPr="00794FB4">
              <w:rPr>
                <w:b/>
                <w:sz w:val="24"/>
                <w:szCs w:val="24"/>
                <w:lang w:val="nl-NL"/>
              </w:rPr>
              <w:t xml:space="preserve"> Tốc độ thu hồi và hệ số thu hồi</w:t>
            </w:r>
          </w:p>
          <w:p w14:paraId="17DB52BE" w14:textId="50D80F97" w:rsidR="004877BE" w:rsidRPr="006E657C" w:rsidRDefault="004877B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E657C">
              <w:rPr>
                <w:bCs/>
                <w:color w:val="000000"/>
                <w:sz w:val="24"/>
                <w:szCs w:val="24"/>
                <w:lang w:val="nl-NL"/>
              </w:rPr>
              <w:t>1.1.</w:t>
            </w:r>
            <w:r w:rsidR="006E657C" w:rsidRPr="00794FB4">
              <w:rPr>
                <w:sz w:val="24"/>
                <w:szCs w:val="24"/>
                <w:lang w:val="nl-NL"/>
              </w:rPr>
              <w:t xml:space="preserve"> Khái niệm về gia tăng tốc độ thu hồi và hệ số thu hồi.</w:t>
            </w:r>
          </w:p>
          <w:p w14:paraId="5401EF74" w14:textId="432F4FB3" w:rsidR="004877BE" w:rsidRPr="006E657C" w:rsidRDefault="004877B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E657C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="006E657C" w:rsidRPr="006E657C">
              <w:rPr>
                <w:sz w:val="24"/>
                <w:szCs w:val="24"/>
              </w:rPr>
              <w:t>Gia tăng tốc độ thu hồi.</w:t>
            </w:r>
          </w:p>
          <w:p w14:paraId="2A00B5A7" w14:textId="488220C0" w:rsidR="004877BE" w:rsidRPr="006E657C" w:rsidRDefault="004877BE" w:rsidP="006E657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4" w:type="dxa"/>
            <w:shd w:val="clear" w:color="auto" w:fill="auto"/>
          </w:tcPr>
          <w:p w14:paraId="78459909" w14:textId="63A1B89E" w:rsidR="004877BE" w:rsidRPr="003555B5" w:rsidRDefault="00D765D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210CF884" w14:textId="77777777" w:rsidR="004877BE" w:rsidRPr="003555B5" w:rsidRDefault="004877B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2" w:type="dxa"/>
          </w:tcPr>
          <w:p w14:paraId="09A69861" w14:textId="77777777" w:rsidR="004877BE" w:rsidRPr="003555B5" w:rsidRDefault="004877B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2BA22" w14:textId="77777777" w:rsidR="004877BE" w:rsidRPr="003555B5" w:rsidRDefault="004877BE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1BC6CD6" w14:textId="1042BE55" w:rsidR="004877BE" w:rsidRPr="00147B39" w:rsidRDefault="00147B3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Đọc trước n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 </w:t>
            </w:r>
            <w:r w:rsidR="004877B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="004877BE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E47C4D9" w14:textId="4D16C3BE" w:rsidR="004877BE" w:rsidRPr="003555B5" w:rsidRDefault="00147B3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10103C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4877BE" w:rsidRPr="003555B5">
              <w:rPr>
                <w:bCs/>
                <w:color w:val="000000"/>
                <w:sz w:val="24"/>
                <w:szCs w:val="24"/>
                <w:lang w:val="de-DE"/>
              </w:rPr>
              <w:t>Tra cứu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các kĩ thuật thu hồi đang được sử dụng tại Việt Nam</w:t>
            </w:r>
          </w:p>
          <w:p w14:paraId="5A155F01" w14:textId="77777777" w:rsidR="004877BE" w:rsidRPr="003555B5" w:rsidRDefault="004877BE" w:rsidP="006E657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6E657C" w:rsidRPr="0073584E" w14:paraId="0072A9E2" w14:textId="77777777" w:rsidTr="00147B39">
        <w:trPr>
          <w:trHeight w:val="2504"/>
        </w:trPr>
        <w:tc>
          <w:tcPr>
            <w:tcW w:w="818" w:type="dxa"/>
            <w:shd w:val="clear" w:color="auto" w:fill="auto"/>
            <w:vAlign w:val="center"/>
          </w:tcPr>
          <w:p w14:paraId="41EB9A37" w14:textId="77777777" w:rsidR="004877BE" w:rsidRPr="003555B5" w:rsidRDefault="004877B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24" w:type="dxa"/>
            <w:shd w:val="clear" w:color="auto" w:fill="auto"/>
          </w:tcPr>
          <w:p w14:paraId="06880747" w14:textId="7E18F0E8" w:rsidR="004877BE" w:rsidRPr="00794FB4" w:rsidRDefault="00D83B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6E6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1</w:t>
            </w:r>
            <w:r w:rsidR="004877BE" w:rsidRPr="006E657C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6E657C" w:rsidRPr="00794FB4">
              <w:rPr>
                <w:b/>
                <w:sz w:val="24"/>
                <w:szCs w:val="24"/>
                <w:lang w:val="nl-NL"/>
              </w:rPr>
              <w:t xml:space="preserve"> Tốc độ thu hồi và hệ số thu hồi</w:t>
            </w:r>
          </w:p>
          <w:p w14:paraId="091159BA" w14:textId="7ABAF383" w:rsidR="006E657C" w:rsidRPr="006E657C" w:rsidRDefault="006E657C" w:rsidP="006E657C">
            <w:pPr>
              <w:jc w:val="both"/>
              <w:rPr>
                <w:sz w:val="24"/>
                <w:szCs w:val="24"/>
              </w:rPr>
            </w:pPr>
            <w:r w:rsidRPr="006E657C">
              <w:rPr>
                <w:sz w:val="24"/>
                <w:szCs w:val="24"/>
              </w:rPr>
              <w:t>1.3. Gia tăng hệ số thu hồi</w:t>
            </w:r>
          </w:p>
          <w:p w14:paraId="711CE438" w14:textId="77777777" w:rsidR="004877BE" w:rsidRP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E6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6E657C">
              <w:rPr>
                <w:b/>
                <w:sz w:val="24"/>
                <w:szCs w:val="24"/>
              </w:rPr>
              <w:t xml:space="preserve"> Gia tăng thu hồi theo giải pháp hóa lý</w:t>
            </w:r>
          </w:p>
          <w:p w14:paraId="5D18B7BF" w14:textId="6BE49C8C" w:rsidR="006E657C" w:rsidRP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6E657C">
              <w:rPr>
                <w:sz w:val="24"/>
                <w:szCs w:val="24"/>
              </w:rPr>
              <w:t>2.1. Khái niện sử dụng polimer</w:t>
            </w:r>
          </w:p>
          <w:p w14:paraId="3C568A84" w14:textId="5DBB94F2" w:rsidR="006E657C" w:rsidRP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6E657C">
              <w:rPr>
                <w:sz w:val="24"/>
                <w:szCs w:val="24"/>
              </w:rPr>
              <w:t>2.2. Sử dụng hoạt chất bề mặt</w:t>
            </w:r>
          </w:p>
          <w:p w14:paraId="2FF008B0" w14:textId="0072062E" w:rsidR="006E657C" w:rsidRP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4" w:type="dxa"/>
            <w:shd w:val="clear" w:color="auto" w:fill="auto"/>
          </w:tcPr>
          <w:p w14:paraId="268A1F15" w14:textId="241D161B" w:rsidR="004877BE" w:rsidRPr="00B71806" w:rsidRDefault="00B7180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852" w:type="dxa"/>
          </w:tcPr>
          <w:p w14:paraId="1BD725A0" w14:textId="22884282" w:rsidR="004877BE" w:rsidRPr="00B71806" w:rsidRDefault="00B7180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818F" w14:textId="776F491F" w:rsidR="00147B39" w:rsidRPr="002B51AF" w:rsidRDefault="00147B39" w:rsidP="00147B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10103C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2.1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2.2 của Chương 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="002B51A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4A14D23A" w14:textId="0FB6ABCE" w:rsidR="00147B39" w:rsidRPr="003555B5" w:rsidRDefault="00147B39" w:rsidP="00147B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58D1530" w14:textId="77777777" w:rsidR="004877BE" w:rsidRPr="003555B5" w:rsidRDefault="004877B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E657C" w:rsidRPr="0073584E" w14:paraId="52F60C3E" w14:textId="77777777" w:rsidTr="00147B39">
        <w:trPr>
          <w:trHeight w:val="2256"/>
        </w:trPr>
        <w:tc>
          <w:tcPr>
            <w:tcW w:w="818" w:type="dxa"/>
            <w:shd w:val="clear" w:color="auto" w:fill="auto"/>
            <w:vAlign w:val="center"/>
          </w:tcPr>
          <w:p w14:paraId="49EBF59A" w14:textId="77777777" w:rsidR="004877BE" w:rsidRPr="003555B5" w:rsidRDefault="004877B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24" w:type="dxa"/>
            <w:shd w:val="clear" w:color="auto" w:fill="auto"/>
          </w:tcPr>
          <w:p w14:paraId="456154F0" w14:textId="77777777" w:rsidR="006E657C" w:rsidRPr="00794FB4" w:rsidRDefault="00D83B0C" w:rsidP="006E657C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6E6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6E657C" w:rsidRPr="00794FB4">
              <w:rPr>
                <w:b/>
                <w:sz w:val="24"/>
                <w:szCs w:val="24"/>
                <w:lang w:val="nl-NL"/>
              </w:rPr>
              <w:t xml:space="preserve"> Gia tăng thu hồi theo giải pháp hóa lý</w:t>
            </w:r>
          </w:p>
          <w:p w14:paraId="1877478A" w14:textId="6BE0EBA0" w:rsidR="006E657C" w:rsidRPr="006E657C" w:rsidRDefault="002B51AF" w:rsidP="006E657C">
            <w:pPr>
              <w:jc w:val="both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2.4. É</w:t>
            </w:r>
            <w:r w:rsidR="006E657C" w:rsidRPr="006E657C">
              <w:rPr>
                <w:sz w:val="24"/>
                <w:szCs w:val="24"/>
              </w:rPr>
              <w:t>p dung dịch Na</w:t>
            </w:r>
            <w:r w:rsidR="006E657C" w:rsidRPr="006E657C">
              <w:rPr>
                <w:sz w:val="24"/>
                <w:szCs w:val="24"/>
                <w:vertAlign w:val="subscript"/>
              </w:rPr>
              <w:t>3</w:t>
            </w:r>
            <w:r w:rsidR="006E657C" w:rsidRPr="006E657C">
              <w:rPr>
                <w:sz w:val="24"/>
                <w:szCs w:val="24"/>
              </w:rPr>
              <w:t>PO</w:t>
            </w:r>
            <w:r w:rsidR="006E657C" w:rsidRPr="006E657C">
              <w:rPr>
                <w:sz w:val="24"/>
                <w:szCs w:val="24"/>
                <w:vertAlign w:val="subscript"/>
              </w:rPr>
              <w:t>4</w:t>
            </w:r>
          </w:p>
          <w:p w14:paraId="33003048" w14:textId="08F2B1C1" w:rsidR="006E657C" w:rsidRPr="006E657C" w:rsidRDefault="002B51AF" w:rsidP="006E657C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2.5. </w:t>
            </w:r>
            <w:r w:rsidR="006E657C" w:rsidRPr="006E657C">
              <w:rPr>
                <w:sz w:val="24"/>
                <w:szCs w:val="24"/>
                <w:lang w:val="nl-NL"/>
              </w:rPr>
              <w:t>Sử dụng sulphát Al  Al</w:t>
            </w:r>
            <w:r w:rsidR="006E657C" w:rsidRPr="006E657C">
              <w:rPr>
                <w:sz w:val="24"/>
                <w:szCs w:val="24"/>
                <w:vertAlign w:val="subscript"/>
                <w:lang w:val="nl-NL"/>
              </w:rPr>
              <w:t>2</w:t>
            </w:r>
            <w:r w:rsidR="006E657C" w:rsidRPr="006E657C">
              <w:rPr>
                <w:sz w:val="24"/>
                <w:szCs w:val="24"/>
                <w:lang w:val="nl-NL"/>
              </w:rPr>
              <w:t>(Al</w:t>
            </w:r>
            <w:r w:rsidR="006E657C" w:rsidRPr="006E657C">
              <w:rPr>
                <w:sz w:val="24"/>
                <w:szCs w:val="24"/>
                <w:vertAlign w:val="subscript"/>
                <w:lang w:val="nl-NL"/>
              </w:rPr>
              <w:t>2</w:t>
            </w:r>
            <w:r w:rsidR="006E657C" w:rsidRPr="006E657C">
              <w:rPr>
                <w:sz w:val="24"/>
                <w:szCs w:val="24"/>
                <w:lang w:val="nl-NL"/>
              </w:rPr>
              <w:t>O</w:t>
            </w:r>
            <w:r w:rsidR="006E657C" w:rsidRPr="006E657C">
              <w:rPr>
                <w:sz w:val="24"/>
                <w:szCs w:val="24"/>
                <w:vertAlign w:val="subscript"/>
                <w:lang w:val="nl-NL"/>
              </w:rPr>
              <w:t>3</w:t>
            </w:r>
            <w:r w:rsidR="006E657C" w:rsidRPr="006E657C">
              <w:rPr>
                <w:sz w:val="24"/>
                <w:szCs w:val="24"/>
                <w:lang w:val="nl-NL"/>
              </w:rPr>
              <w:t>)</w:t>
            </w:r>
          </w:p>
          <w:p w14:paraId="29490802" w14:textId="77777777" w:rsidR="006E657C" w:rsidRPr="006E657C" w:rsidRDefault="006E657C" w:rsidP="006E657C">
            <w:pPr>
              <w:jc w:val="both"/>
              <w:rPr>
                <w:sz w:val="24"/>
                <w:szCs w:val="24"/>
                <w:lang w:val="nl-NL"/>
              </w:rPr>
            </w:pPr>
            <w:r w:rsidRPr="006E657C">
              <w:rPr>
                <w:sz w:val="24"/>
                <w:szCs w:val="24"/>
                <w:lang w:val="nl-NL"/>
              </w:rPr>
              <w:t>2.6. Sử dụng dung dịch mixen</w:t>
            </w:r>
          </w:p>
          <w:p w14:paraId="789B62DE" w14:textId="630A1C8F" w:rsidR="004877BE" w:rsidRPr="00147B39" w:rsidRDefault="00147B39" w:rsidP="00147B39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2.7. Ép NaOH</w:t>
            </w:r>
          </w:p>
        </w:tc>
        <w:tc>
          <w:tcPr>
            <w:tcW w:w="994" w:type="dxa"/>
            <w:shd w:val="clear" w:color="auto" w:fill="auto"/>
          </w:tcPr>
          <w:p w14:paraId="7C2CDF26" w14:textId="3D053515" w:rsidR="004877BE" w:rsidRPr="003555B5" w:rsidRDefault="00D765D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2" w:type="dxa"/>
          </w:tcPr>
          <w:p w14:paraId="6079A26C" w14:textId="77777777" w:rsidR="004877BE" w:rsidRPr="003555B5" w:rsidRDefault="004877B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28B1" w14:textId="59BC4B78" w:rsidR="00330235" w:rsidRDefault="00330235" w:rsidP="0033023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2B51AF">
              <w:rPr>
                <w:bCs/>
                <w:color w:val="000000"/>
                <w:sz w:val="24"/>
                <w:szCs w:val="24"/>
                <w:lang w:val="de-DE"/>
              </w:rPr>
              <w:t xml:space="preserve"> Đọc trước chương 7</w:t>
            </w:r>
            <w:r w:rsidR="0010103C">
              <w:rPr>
                <w:bCs/>
                <w:color w:val="000000"/>
                <w:sz w:val="24"/>
                <w:szCs w:val="24"/>
                <w:lang w:val="de-DE"/>
              </w:rPr>
              <w:t xml:space="preserve"> tài liệu </w:t>
            </w:r>
            <w:r w:rsidR="0010103C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="0010103C">
              <w:rPr>
                <w:bCs/>
                <w:color w:val="000000"/>
                <w:sz w:val="24"/>
                <w:szCs w:val="24"/>
                <w:lang w:val="de-DE"/>
              </w:rPr>
              <w:t xml:space="preserve"> để hiểu rõ hơn về các cơ chế thay thế khi ép hoá chất</w:t>
            </w:r>
            <w:r w:rsidR="002B51A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0D8B5366" w14:textId="49338D30" w:rsidR="00330235" w:rsidRPr="00330235" w:rsidRDefault="00330235" w:rsidP="0033023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250706E" w14:textId="210D9A5A" w:rsidR="004877BE" w:rsidRPr="00147B39" w:rsidRDefault="004877B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6E657C" w:rsidRPr="0073584E" w14:paraId="0D45A205" w14:textId="77777777" w:rsidTr="00147B39">
        <w:trPr>
          <w:trHeight w:val="70"/>
        </w:trPr>
        <w:tc>
          <w:tcPr>
            <w:tcW w:w="818" w:type="dxa"/>
            <w:shd w:val="clear" w:color="auto" w:fill="auto"/>
            <w:vAlign w:val="center"/>
          </w:tcPr>
          <w:p w14:paraId="44409006" w14:textId="350B27A7" w:rsidR="004877BE" w:rsidRPr="003555B5" w:rsidRDefault="00D83B0C" w:rsidP="00147B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24" w:type="dxa"/>
            <w:shd w:val="clear" w:color="auto" w:fill="auto"/>
          </w:tcPr>
          <w:p w14:paraId="2DE40BF4" w14:textId="77777777" w:rsid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6E657C">
              <w:rPr>
                <w:b/>
                <w:bCs/>
                <w:color w:val="000000"/>
                <w:sz w:val="24"/>
                <w:szCs w:val="24"/>
                <w:lang w:val="vi-VN"/>
              </w:rPr>
              <w:t>Chương 3:</w:t>
            </w:r>
            <w:r w:rsidRPr="006E657C">
              <w:rPr>
                <w:b/>
                <w:sz w:val="24"/>
                <w:szCs w:val="24"/>
                <w:lang w:val="nl-NL"/>
              </w:rPr>
              <w:t xml:space="preserve"> Các phương pháp khí</w:t>
            </w:r>
          </w:p>
          <w:p w14:paraId="20AB6D14" w14:textId="77777777" w:rsidR="006E657C" w:rsidRDefault="006E657C" w:rsidP="006E657C">
            <w:pPr>
              <w:jc w:val="both"/>
              <w:rPr>
                <w:sz w:val="24"/>
                <w:szCs w:val="24"/>
                <w:lang w:val="nl-NL"/>
              </w:rPr>
            </w:pPr>
            <w:r w:rsidRPr="004B27B5">
              <w:rPr>
                <w:sz w:val="24"/>
                <w:szCs w:val="24"/>
                <w:lang w:val="nl-NL"/>
              </w:rPr>
              <w:t>3.1. Sử dụng CO</w:t>
            </w:r>
            <w:r w:rsidRPr="004B27B5">
              <w:rPr>
                <w:sz w:val="24"/>
                <w:szCs w:val="24"/>
                <w:vertAlign w:val="subscript"/>
                <w:lang w:val="nl-NL"/>
              </w:rPr>
              <w:t>2</w:t>
            </w:r>
            <w:r w:rsidRPr="004B27B5">
              <w:rPr>
                <w:sz w:val="24"/>
                <w:szCs w:val="24"/>
                <w:lang w:val="nl-NL"/>
              </w:rPr>
              <w:t>- Khái niệm</w:t>
            </w:r>
          </w:p>
          <w:p w14:paraId="6B845F25" w14:textId="41827615" w:rsidR="006E657C" w:rsidRPr="006E657C" w:rsidRDefault="006E657C" w:rsidP="006E65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Ép tác nhân HC</w:t>
            </w:r>
          </w:p>
          <w:p w14:paraId="7BE2066D" w14:textId="322AC590" w:rsidR="006E657C" w:rsidRP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4" w:type="dxa"/>
            <w:shd w:val="clear" w:color="auto" w:fill="auto"/>
          </w:tcPr>
          <w:p w14:paraId="291D720B" w14:textId="2BC940E3" w:rsidR="004877BE" w:rsidRPr="00B71806" w:rsidRDefault="00B7180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852" w:type="dxa"/>
          </w:tcPr>
          <w:p w14:paraId="69ACDFF1" w14:textId="35CD44AA" w:rsidR="004877BE" w:rsidRPr="00B71806" w:rsidRDefault="00B7180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F51C5" w14:textId="00B61724" w:rsidR="00147B39" w:rsidRPr="003555B5" w:rsidRDefault="0010103C" w:rsidP="00147B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Đọc thêm tập VI của giáo trình khai thác</w:t>
            </w:r>
          </w:p>
          <w:p w14:paraId="5D93A78A" w14:textId="77777777" w:rsidR="00147B39" w:rsidRDefault="00147B39" w:rsidP="00147B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A503905" w14:textId="4C40EE25" w:rsidR="00147B39" w:rsidRPr="003555B5" w:rsidRDefault="00147B39" w:rsidP="00147B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10103C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</w:t>
            </w:r>
            <w:r w:rsidR="002B51AF">
              <w:rPr>
                <w:bCs/>
                <w:color w:val="000000"/>
                <w:sz w:val="24"/>
                <w:szCs w:val="24"/>
                <w:lang w:val="de-DE"/>
              </w:rPr>
              <w:t>7.3, 7.4 của Chương 7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[2].</w:t>
            </w:r>
          </w:p>
          <w:p w14:paraId="3F968A55" w14:textId="77777777" w:rsidR="004877BE" w:rsidRPr="003555B5" w:rsidRDefault="004877B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E657C" w:rsidRPr="0073584E" w14:paraId="573C8C55" w14:textId="77777777" w:rsidTr="00147B39">
        <w:trPr>
          <w:trHeight w:val="70"/>
        </w:trPr>
        <w:tc>
          <w:tcPr>
            <w:tcW w:w="818" w:type="dxa"/>
            <w:shd w:val="clear" w:color="auto" w:fill="auto"/>
            <w:vAlign w:val="center"/>
          </w:tcPr>
          <w:p w14:paraId="378DE985" w14:textId="0E913325" w:rsidR="00D83B0C" w:rsidRDefault="00D83B0C" w:rsidP="00147B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124" w:type="dxa"/>
            <w:shd w:val="clear" w:color="auto" w:fill="auto"/>
          </w:tcPr>
          <w:p w14:paraId="44F8DED1" w14:textId="77777777" w:rsidR="00D83B0C" w:rsidRDefault="00D83B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6E6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="006E657C" w:rsidRPr="006E657C">
              <w:rPr>
                <w:b/>
                <w:sz w:val="24"/>
                <w:szCs w:val="24"/>
                <w:lang w:val="nl-NL"/>
              </w:rPr>
              <w:t xml:space="preserve"> Các phương pháp khí</w:t>
            </w:r>
          </w:p>
          <w:p w14:paraId="37598A46" w14:textId="77777777" w:rsidR="006E657C" w:rsidRPr="00794FB4" w:rsidRDefault="006E657C" w:rsidP="006E657C">
            <w:pPr>
              <w:jc w:val="both"/>
              <w:rPr>
                <w:sz w:val="24"/>
                <w:szCs w:val="24"/>
                <w:lang w:val="nl-NL"/>
              </w:rPr>
            </w:pPr>
            <w:r w:rsidRPr="00794FB4">
              <w:rPr>
                <w:sz w:val="24"/>
                <w:szCs w:val="24"/>
                <w:lang w:val="nl-NL"/>
              </w:rPr>
              <w:t>3.3. Ép nitơ và khí cháy</w:t>
            </w:r>
          </w:p>
          <w:p w14:paraId="011A7766" w14:textId="77777777" w:rsidR="006E657C" w:rsidRPr="00794FB4" w:rsidRDefault="006E657C" w:rsidP="006E657C">
            <w:pPr>
              <w:jc w:val="both"/>
              <w:rPr>
                <w:sz w:val="24"/>
                <w:szCs w:val="24"/>
                <w:lang w:val="nl-NL"/>
              </w:rPr>
            </w:pPr>
            <w:r w:rsidRPr="00794FB4">
              <w:rPr>
                <w:sz w:val="24"/>
                <w:szCs w:val="24"/>
                <w:lang w:val="nl-NL"/>
              </w:rPr>
              <w:t>3.4. Cải thiện quá trình thay thế trộn lẫn</w:t>
            </w:r>
          </w:p>
          <w:p w14:paraId="6206BBA5" w14:textId="5ADE2DA7" w:rsidR="006E657C" w:rsidRPr="00794FB4" w:rsidRDefault="006E657C" w:rsidP="00147B39">
            <w:pPr>
              <w:jc w:val="both"/>
              <w:rPr>
                <w:sz w:val="24"/>
                <w:szCs w:val="24"/>
                <w:lang w:val="nl-NL"/>
              </w:rPr>
            </w:pPr>
            <w:r w:rsidRPr="00794FB4">
              <w:rPr>
                <w:sz w:val="24"/>
                <w:szCs w:val="24"/>
                <w:lang w:val="nl-NL"/>
              </w:rPr>
              <w:t>3.5. Ép khí nghèo trở lại các mỏ khí ngưng tụ</w:t>
            </w:r>
          </w:p>
          <w:p w14:paraId="5A446A4F" w14:textId="0178F4AD" w:rsidR="006E657C" w:rsidRP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4" w:type="dxa"/>
            <w:shd w:val="clear" w:color="auto" w:fill="auto"/>
          </w:tcPr>
          <w:p w14:paraId="0DAF2E1F" w14:textId="7362B388" w:rsidR="00D83B0C" w:rsidRPr="003555B5" w:rsidRDefault="00D765D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2" w:type="dxa"/>
          </w:tcPr>
          <w:p w14:paraId="14891170" w14:textId="77777777" w:rsidR="00D83B0C" w:rsidRPr="003555B5" w:rsidRDefault="00D83B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A293" w14:textId="2A85B8F5" w:rsidR="00147B39" w:rsidRPr="003555B5" w:rsidRDefault="00147B39" w:rsidP="00147B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10103C"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về: các loại khí ép vỉa.</w:t>
            </w:r>
          </w:p>
          <w:p w14:paraId="696EB5AD" w14:textId="77777777" w:rsidR="00D83B0C" w:rsidRPr="003555B5" w:rsidRDefault="00D83B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E657C" w:rsidRPr="0073584E" w14:paraId="4D7351DD" w14:textId="77777777" w:rsidTr="00147B39">
        <w:trPr>
          <w:trHeight w:val="2260"/>
        </w:trPr>
        <w:tc>
          <w:tcPr>
            <w:tcW w:w="818" w:type="dxa"/>
            <w:shd w:val="clear" w:color="auto" w:fill="auto"/>
            <w:vAlign w:val="center"/>
          </w:tcPr>
          <w:p w14:paraId="6C71D202" w14:textId="7363C192" w:rsidR="00D83B0C" w:rsidRDefault="00D83B0C" w:rsidP="00147B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3124" w:type="dxa"/>
            <w:shd w:val="clear" w:color="auto" w:fill="auto"/>
          </w:tcPr>
          <w:p w14:paraId="26720F78" w14:textId="77777777" w:rsidR="00D83B0C" w:rsidRPr="00794FB4" w:rsidRDefault="00D83B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6E6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="006E657C" w:rsidRPr="00794FB4">
              <w:rPr>
                <w:b/>
                <w:sz w:val="24"/>
                <w:szCs w:val="24"/>
                <w:lang w:val="nl-NL"/>
              </w:rPr>
              <w:t xml:space="preserve"> Phương pháp nhiệt</w:t>
            </w:r>
          </w:p>
          <w:p w14:paraId="00C82346" w14:textId="77777777" w:rsidR="006E657C" w:rsidRPr="00794FB4" w:rsidRDefault="006E657C" w:rsidP="006E657C">
            <w:pPr>
              <w:jc w:val="both"/>
              <w:rPr>
                <w:sz w:val="24"/>
                <w:szCs w:val="24"/>
                <w:lang w:val="nl-NL"/>
              </w:rPr>
            </w:pPr>
            <w:r w:rsidRPr="00794FB4">
              <w:rPr>
                <w:sz w:val="24"/>
                <w:szCs w:val="24"/>
                <w:lang w:val="nl-NL"/>
              </w:rPr>
              <w:t>4.1. Tác dụng nhiệt động và hoá học của phương pháp</w:t>
            </w:r>
          </w:p>
          <w:p w14:paraId="50D28554" w14:textId="77777777" w:rsidR="006E657C" w:rsidRPr="00F91C26" w:rsidRDefault="006E657C" w:rsidP="006E657C">
            <w:pPr>
              <w:jc w:val="both"/>
              <w:rPr>
                <w:sz w:val="24"/>
                <w:szCs w:val="24"/>
              </w:rPr>
            </w:pPr>
            <w:r w:rsidRPr="00F91C26">
              <w:rPr>
                <w:sz w:val="24"/>
                <w:szCs w:val="24"/>
              </w:rPr>
              <w:t>4.2. Thay thế bởi tác nhân mang nhiệt</w:t>
            </w:r>
          </w:p>
          <w:p w14:paraId="3AB870F7" w14:textId="5180F259" w:rsidR="006E657C" w:rsidRPr="00F91C26" w:rsidRDefault="00147B39" w:rsidP="006E65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 Đốt vỉa</w:t>
            </w:r>
          </w:p>
          <w:p w14:paraId="65928013" w14:textId="47166087" w:rsidR="006E657C" w:rsidRPr="006E657C" w:rsidRDefault="006E657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4" w:type="dxa"/>
            <w:shd w:val="clear" w:color="auto" w:fill="auto"/>
          </w:tcPr>
          <w:p w14:paraId="404841BA" w14:textId="6E21FC7C" w:rsidR="00D83B0C" w:rsidRPr="003555B5" w:rsidRDefault="00D765D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2" w:type="dxa"/>
          </w:tcPr>
          <w:p w14:paraId="2F0E5AD5" w14:textId="77777777" w:rsidR="00D83B0C" w:rsidRPr="003555B5" w:rsidRDefault="00D83B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559B" w14:textId="27CE57E5" w:rsidR="00147B39" w:rsidRPr="003555B5" w:rsidRDefault="0010103C" w:rsidP="00147B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147B39">
              <w:rPr>
                <w:bCs/>
                <w:color w:val="000000"/>
                <w:sz w:val="24"/>
                <w:szCs w:val="24"/>
                <w:lang w:val="de-DE"/>
              </w:rPr>
              <w:t>Tra cứu nội dung về các mỏ khai thác sử dụng phương pháp nhiệt trên thế giới: điều kiện sử dụng và công nghệ.</w:t>
            </w:r>
          </w:p>
          <w:p w14:paraId="54BF642F" w14:textId="77777777" w:rsidR="00D83B0C" w:rsidRPr="003555B5" w:rsidRDefault="00D83B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436543B4" w14:textId="77777777" w:rsidR="00C53616" w:rsidRPr="00794FB4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p w14:paraId="1EE31879" w14:textId="77777777" w:rsidR="009540AF" w:rsidRPr="00794FB4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73584E" w14:paraId="6E95E6B2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92EA9C2" w14:textId="77777777" w:rsidR="009540AF" w:rsidRPr="00794FB4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5E333C1C" w14:textId="77777777" w:rsidR="009540AF" w:rsidRPr="00794FB4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94FB4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9540AF" w:rsidRPr="003555B5" w14:paraId="65AD19A9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7C0236B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711B70F2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44C8F324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6C249666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52AABD97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7B38317A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5CF1D8A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3CBE6321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14:paraId="3A48127B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5DA40" w14:textId="77777777" w:rsidR="00DD288C" w:rsidRDefault="00DD288C">
      <w:r>
        <w:separator/>
      </w:r>
    </w:p>
  </w:endnote>
  <w:endnote w:type="continuationSeparator" w:id="0">
    <w:p w14:paraId="2FEE24E0" w14:textId="77777777" w:rsidR="00DD288C" w:rsidRDefault="00DD2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E8C6D" w14:textId="77777777" w:rsidR="00147B39" w:rsidRDefault="00147B3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8DF82E" w14:textId="77777777" w:rsidR="00147B39" w:rsidRDefault="00147B3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CE9EA" w14:textId="77777777" w:rsidR="00147B39" w:rsidRDefault="00147B3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71806">
      <w:rPr>
        <w:rStyle w:val="PageNumber"/>
        <w:noProof/>
      </w:rPr>
      <w:t>4</w:t>
    </w:r>
    <w:r>
      <w:rPr>
        <w:rStyle w:val="PageNumber"/>
      </w:rPr>
      <w:fldChar w:fldCharType="end"/>
    </w:r>
  </w:p>
  <w:p w14:paraId="249670AE" w14:textId="77777777" w:rsidR="00147B39" w:rsidRDefault="00147B39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6D2C7" w14:textId="77777777" w:rsidR="00DD288C" w:rsidRDefault="00DD288C">
      <w:r>
        <w:separator/>
      </w:r>
    </w:p>
  </w:footnote>
  <w:footnote w:type="continuationSeparator" w:id="0">
    <w:p w14:paraId="086C323E" w14:textId="77777777" w:rsidR="00DD288C" w:rsidRDefault="00DD2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26105"/>
    <w:rsid w:val="00061141"/>
    <w:rsid w:val="00065D49"/>
    <w:rsid w:val="00095A1D"/>
    <w:rsid w:val="000B22B4"/>
    <w:rsid w:val="000D075E"/>
    <w:rsid w:val="000D6DC7"/>
    <w:rsid w:val="000F78FF"/>
    <w:rsid w:val="0010103C"/>
    <w:rsid w:val="001265BC"/>
    <w:rsid w:val="00134CFF"/>
    <w:rsid w:val="001471E8"/>
    <w:rsid w:val="00147B39"/>
    <w:rsid w:val="001915A3"/>
    <w:rsid w:val="001B5545"/>
    <w:rsid w:val="001F2CFE"/>
    <w:rsid w:val="00200F66"/>
    <w:rsid w:val="00210206"/>
    <w:rsid w:val="002340AF"/>
    <w:rsid w:val="002360EC"/>
    <w:rsid w:val="00290C2F"/>
    <w:rsid w:val="00296F71"/>
    <w:rsid w:val="002A7D7D"/>
    <w:rsid w:val="002B3774"/>
    <w:rsid w:val="002B51AF"/>
    <w:rsid w:val="002C378E"/>
    <w:rsid w:val="002D056E"/>
    <w:rsid w:val="00330235"/>
    <w:rsid w:val="003409C3"/>
    <w:rsid w:val="003555B5"/>
    <w:rsid w:val="00367502"/>
    <w:rsid w:val="003961B0"/>
    <w:rsid w:val="003B73BB"/>
    <w:rsid w:val="003E0101"/>
    <w:rsid w:val="003E5CE9"/>
    <w:rsid w:val="003F5908"/>
    <w:rsid w:val="003F7694"/>
    <w:rsid w:val="004240DB"/>
    <w:rsid w:val="0042577A"/>
    <w:rsid w:val="004377BB"/>
    <w:rsid w:val="004437C7"/>
    <w:rsid w:val="0047459D"/>
    <w:rsid w:val="0048413E"/>
    <w:rsid w:val="004877BE"/>
    <w:rsid w:val="004900EB"/>
    <w:rsid w:val="0049105F"/>
    <w:rsid w:val="004A21C9"/>
    <w:rsid w:val="004B2147"/>
    <w:rsid w:val="004D085E"/>
    <w:rsid w:val="004D3852"/>
    <w:rsid w:val="004F013A"/>
    <w:rsid w:val="00533306"/>
    <w:rsid w:val="00534B5D"/>
    <w:rsid w:val="00551492"/>
    <w:rsid w:val="00575954"/>
    <w:rsid w:val="0061018F"/>
    <w:rsid w:val="00612534"/>
    <w:rsid w:val="00625B5C"/>
    <w:rsid w:val="006406CA"/>
    <w:rsid w:val="006447AD"/>
    <w:rsid w:val="00654888"/>
    <w:rsid w:val="00665547"/>
    <w:rsid w:val="00695501"/>
    <w:rsid w:val="006960FF"/>
    <w:rsid w:val="006A0E70"/>
    <w:rsid w:val="006A5431"/>
    <w:rsid w:val="006D03CF"/>
    <w:rsid w:val="006E5BAC"/>
    <w:rsid w:val="006E657C"/>
    <w:rsid w:val="006F1177"/>
    <w:rsid w:val="00733BDA"/>
    <w:rsid w:val="0073584E"/>
    <w:rsid w:val="00744C77"/>
    <w:rsid w:val="0077772C"/>
    <w:rsid w:val="00794FB4"/>
    <w:rsid w:val="007A7F11"/>
    <w:rsid w:val="007B1760"/>
    <w:rsid w:val="007B7392"/>
    <w:rsid w:val="007C7EDD"/>
    <w:rsid w:val="007F7694"/>
    <w:rsid w:val="008543C1"/>
    <w:rsid w:val="00875E93"/>
    <w:rsid w:val="008C1294"/>
    <w:rsid w:val="008C4E59"/>
    <w:rsid w:val="008D09FC"/>
    <w:rsid w:val="0090524F"/>
    <w:rsid w:val="0091264D"/>
    <w:rsid w:val="00926E23"/>
    <w:rsid w:val="00952045"/>
    <w:rsid w:val="009540AF"/>
    <w:rsid w:val="00996B61"/>
    <w:rsid w:val="009A19F7"/>
    <w:rsid w:val="009B22D5"/>
    <w:rsid w:val="009C37E7"/>
    <w:rsid w:val="009D205C"/>
    <w:rsid w:val="009E0BE8"/>
    <w:rsid w:val="009E52A6"/>
    <w:rsid w:val="00A01BDF"/>
    <w:rsid w:val="00A029FB"/>
    <w:rsid w:val="00A35151"/>
    <w:rsid w:val="00B04167"/>
    <w:rsid w:val="00B23623"/>
    <w:rsid w:val="00B25A8C"/>
    <w:rsid w:val="00B400C8"/>
    <w:rsid w:val="00B51514"/>
    <w:rsid w:val="00B60C95"/>
    <w:rsid w:val="00B63516"/>
    <w:rsid w:val="00B65AB4"/>
    <w:rsid w:val="00B71806"/>
    <w:rsid w:val="00B90939"/>
    <w:rsid w:val="00B94BE5"/>
    <w:rsid w:val="00B96712"/>
    <w:rsid w:val="00BA09EA"/>
    <w:rsid w:val="00BA0F72"/>
    <w:rsid w:val="00BA2A8D"/>
    <w:rsid w:val="00BA7C39"/>
    <w:rsid w:val="00BC2752"/>
    <w:rsid w:val="00BE348C"/>
    <w:rsid w:val="00C02961"/>
    <w:rsid w:val="00C2548B"/>
    <w:rsid w:val="00C41392"/>
    <w:rsid w:val="00C53616"/>
    <w:rsid w:val="00C54134"/>
    <w:rsid w:val="00C7326B"/>
    <w:rsid w:val="00C8287E"/>
    <w:rsid w:val="00CA7149"/>
    <w:rsid w:val="00CB0A27"/>
    <w:rsid w:val="00D15239"/>
    <w:rsid w:val="00D171C9"/>
    <w:rsid w:val="00D20B8C"/>
    <w:rsid w:val="00D24ACE"/>
    <w:rsid w:val="00D46C15"/>
    <w:rsid w:val="00D61127"/>
    <w:rsid w:val="00D63879"/>
    <w:rsid w:val="00D765D7"/>
    <w:rsid w:val="00D83B0C"/>
    <w:rsid w:val="00DA409D"/>
    <w:rsid w:val="00DC3527"/>
    <w:rsid w:val="00DD288C"/>
    <w:rsid w:val="00E25CF8"/>
    <w:rsid w:val="00E46710"/>
    <w:rsid w:val="00E6594E"/>
    <w:rsid w:val="00E71666"/>
    <w:rsid w:val="00EA472E"/>
    <w:rsid w:val="00EB143E"/>
    <w:rsid w:val="00EC06C9"/>
    <w:rsid w:val="00EE3756"/>
    <w:rsid w:val="00EE5D69"/>
    <w:rsid w:val="00F0731C"/>
    <w:rsid w:val="00F21D56"/>
    <w:rsid w:val="00F26E9C"/>
    <w:rsid w:val="00F36F41"/>
    <w:rsid w:val="00F4451D"/>
    <w:rsid w:val="00F75249"/>
    <w:rsid w:val="00F94443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6C242F"/>
  <w15:docId w15:val="{CA972B01-E051-EE4C-B387-9AD9FAC3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69A74-EA26-4F99-97B2-62C4040F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4</TotalTime>
  <Pages>5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9</cp:revision>
  <cp:lastPrinted>2015-12-03T10:52:00Z</cp:lastPrinted>
  <dcterms:created xsi:type="dcterms:W3CDTF">2018-08-17T02:53:00Z</dcterms:created>
  <dcterms:modified xsi:type="dcterms:W3CDTF">2020-03-30T09:53:00Z</dcterms:modified>
</cp:coreProperties>
</file>