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27E98EA1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A472C51" w14:textId="77777777" w:rsidR="00744C77" w:rsidRPr="003555B5" w:rsidRDefault="0091763A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171F86B5" wp14:editId="2F7F995C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77BDE4B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260BA5EF" w14:textId="77777777" w:rsidR="00744C77" w:rsidRPr="003555B5" w:rsidRDefault="0091763A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4D2B1C76" wp14:editId="09EFC3F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461170EF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6264E60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69992A4" w14:textId="77777777" w:rsidR="007C615E" w:rsidRPr="008D3ED6" w:rsidRDefault="00744C77" w:rsidP="008D3ED6">
      <w:pPr>
        <w:pStyle w:val="BodyText2"/>
        <w:numPr>
          <w:ilvl w:val="0"/>
          <w:numId w:val="6"/>
        </w:numPr>
        <w:spacing w:after="100" w:afterAutospacing="1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8D3ED6">
        <w:rPr>
          <w:b/>
          <w:bCs/>
          <w:sz w:val="24"/>
          <w:szCs w:val="24"/>
        </w:rPr>
        <w:t xml:space="preserve">: </w:t>
      </w:r>
      <w:r w:rsidR="00BE13D3" w:rsidRPr="008D3ED6">
        <w:rPr>
          <w:b/>
          <w:bCs/>
          <w:sz w:val="24"/>
          <w:szCs w:val="24"/>
        </w:rPr>
        <w:t xml:space="preserve">Thu </w:t>
      </w:r>
      <w:proofErr w:type="spellStart"/>
      <w:r w:rsidR="00BE13D3" w:rsidRPr="008D3ED6">
        <w:rPr>
          <w:b/>
          <w:bCs/>
          <w:sz w:val="24"/>
          <w:szCs w:val="24"/>
        </w:rPr>
        <w:t>gom</w:t>
      </w:r>
      <w:proofErr w:type="spellEnd"/>
      <w:r w:rsidR="00BE13D3" w:rsidRPr="008D3ED6">
        <w:rPr>
          <w:b/>
          <w:bCs/>
          <w:sz w:val="24"/>
          <w:szCs w:val="24"/>
        </w:rPr>
        <w:t xml:space="preserve">, </w:t>
      </w:r>
      <w:proofErr w:type="spellStart"/>
      <w:r w:rsidR="00BE13D3" w:rsidRPr="008D3ED6">
        <w:rPr>
          <w:b/>
          <w:bCs/>
          <w:sz w:val="24"/>
          <w:szCs w:val="24"/>
        </w:rPr>
        <w:t>xử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proofErr w:type="spellStart"/>
      <w:r w:rsidR="00BE13D3" w:rsidRPr="008D3ED6">
        <w:rPr>
          <w:b/>
          <w:bCs/>
          <w:sz w:val="24"/>
          <w:szCs w:val="24"/>
        </w:rPr>
        <w:t>lý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proofErr w:type="spellStart"/>
      <w:r w:rsidR="00BE13D3" w:rsidRPr="008D3ED6">
        <w:rPr>
          <w:b/>
          <w:bCs/>
          <w:sz w:val="24"/>
          <w:szCs w:val="24"/>
        </w:rPr>
        <w:t>và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proofErr w:type="spellStart"/>
      <w:r w:rsidR="00BE13D3" w:rsidRPr="008D3ED6">
        <w:rPr>
          <w:b/>
          <w:bCs/>
          <w:sz w:val="24"/>
          <w:szCs w:val="24"/>
        </w:rPr>
        <w:t>vận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proofErr w:type="spellStart"/>
      <w:r w:rsidR="00BE13D3" w:rsidRPr="008D3ED6">
        <w:rPr>
          <w:b/>
          <w:bCs/>
          <w:sz w:val="24"/>
          <w:szCs w:val="24"/>
        </w:rPr>
        <w:t>chuyển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proofErr w:type="spellStart"/>
      <w:r w:rsidR="00BE13D3" w:rsidRPr="008D3ED6">
        <w:rPr>
          <w:b/>
          <w:bCs/>
          <w:sz w:val="24"/>
          <w:szCs w:val="24"/>
        </w:rPr>
        <w:t>chất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proofErr w:type="spellStart"/>
      <w:r w:rsidR="00BE13D3" w:rsidRPr="008D3ED6">
        <w:rPr>
          <w:b/>
          <w:bCs/>
          <w:sz w:val="24"/>
          <w:szCs w:val="24"/>
        </w:rPr>
        <w:t>lưu</w:t>
      </w:r>
      <w:proofErr w:type="spellEnd"/>
      <w:r w:rsidR="00BE13D3" w:rsidRPr="008D3ED6">
        <w:rPr>
          <w:b/>
          <w:bCs/>
          <w:sz w:val="24"/>
          <w:szCs w:val="24"/>
        </w:rPr>
        <w:t xml:space="preserve"> </w:t>
      </w:r>
      <w:r w:rsidR="008D3ED6" w:rsidRPr="008D3ED6">
        <w:rPr>
          <w:b/>
          <w:bCs/>
          <w:sz w:val="24"/>
          <w:szCs w:val="24"/>
          <w:lang w:val="vi-VN"/>
        </w:rPr>
        <w:t>(</w:t>
      </w:r>
      <w:r w:rsidR="00490391" w:rsidRPr="008D3ED6">
        <w:rPr>
          <w:b/>
          <w:bCs/>
          <w:sz w:val="24"/>
          <w:szCs w:val="24"/>
        </w:rPr>
        <w:t>Hydrocarbon collection</w:t>
      </w:r>
      <w:r w:rsidR="00ED1DE5" w:rsidRPr="008D3ED6">
        <w:rPr>
          <w:b/>
          <w:bCs/>
          <w:sz w:val="24"/>
          <w:szCs w:val="24"/>
        </w:rPr>
        <w:t xml:space="preserve">, </w:t>
      </w:r>
      <w:r w:rsidR="00490391" w:rsidRPr="008D3ED6">
        <w:rPr>
          <w:b/>
          <w:bCs/>
          <w:sz w:val="24"/>
          <w:szCs w:val="24"/>
        </w:rPr>
        <w:t xml:space="preserve">transportation and </w:t>
      </w:r>
      <w:r w:rsidR="008D3ED6" w:rsidRPr="008D3ED6">
        <w:rPr>
          <w:b/>
          <w:bCs/>
          <w:sz w:val="24"/>
          <w:szCs w:val="24"/>
        </w:rPr>
        <w:t>processing</w:t>
      </w:r>
      <w:r w:rsidR="008D3ED6" w:rsidRPr="008D3ED6">
        <w:rPr>
          <w:b/>
          <w:bCs/>
          <w:sz w:val="24"/>
          <w:szCs w:val="24"/>
          <w:lang w:val="vi-VN"/>
        </w:rPr>
        <w:t>)</w:t>
      </w:r>
    </w:p>
    <w:p w14:paraId="6C9B6847" w14:textId="77777777" w:rsidR="007C615E" w:rsidRPr="00BF4473" w:rsidRDefault="00BF4473" w:rsidP="007C615E">
      <w:pPr>
        <w:rPr>
          <w:color w:val="000000"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ab/>
      </w:r>
      <w:r w:rsidR="00744C77" w:rsidRPr="003555B5">
        <w:rPr>
          <w:b/>
          <w:sz w:val="24"/>
          <w:szCs w:val="24"/>
          <w:lang w:val="vi-VN"/>
        </w:rPr>
        <w:t>Mã số học phần:</w:t>
      </w:r>
      <w:r w:rsidR="007C615E" w:rsidRPr="00BF4473">
        <w:rPr>
          <w:b/>
          <w:sz w:val="24"/>
          <w:szCs w:val="24"/>
          <w:lang w:val="vi-VN"/>
        </w:rPr>
        <w:t xml:space="preserve"> </w:t>
      </w:r>
      <w:r w:rsidRPr="00BF4473">
        <w:rPr>
          <w:bCs/>
          <w:sz w:val="24"/>
          <w:szCs w:val="24"/>
          <w:lang w:val="vi-VN"/>
        </w:rPr>
        <w:t>7060430</w:t>
      </w:r>
    </w:p>
    <w:p w14:paraId="20FC6FAB" w14:textId="77777777" w:rsidR="00744C77" w:rsidRPr="00BF4473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rFonts w:asciiTheme="minorHAnsi" w:hAnsiTheme="minorHAnsi"/>
          <w:sz w:val="24"/>
          <w:szCs w:val="24"/>
          <w:lang w:val="vi-VN"/>
        </w:rPr>
      </w:pPr>
      <w:r w:rsidRPr="00BF4473">
        <w:rPr>
          <w:b/>
          <w:bCs/>
          <w:color w:val="000000"/>
          <w:sz w:val="24"/>
          <w:szCs w:val="24"/>
          <w:lang w:val="vi-VN"/>
        </w:rPr>
        <w:t>Số tín chỉ học phần:</w:t>
      </w:r>
      <w:r w:rsidR="00ED1DE5" w:rsidRPr="00BF4473">
        <w:rPr>
          <w:b/>
          <w:bCs/>
          <w:color w:val="000000"/>
          <w:sz w:val="24"/>
          <w:szCs w:val="24"/>
          <w:lang w:val="vi-VN"/>
        </w:rPr>
        <w:t xml:space="preserve"> </w:t>
      </w:r>
      <w:r w:rsidR="00CF46AF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2</w:t>
      </w:r>
      <w:r w:rsidR="00BF4473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 xml:space="preserve"> </w:t>
      </w:r>
      <w:r w:rsidR="008D3ED6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(2</w:t>
      </w:r>
      <w:r w:rsidR="005274A7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-</w:t>
      </w:r>
      <w:r w:rsidR="00B25A52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0</w:t>
      </w:r>
      <w:r w:rsidR="005274A7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-</w:t>
      </w:r>
      <w:r w:rsidR="00CF46AF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4</w:t>
      </w:r>
      <w:r w:rsidR="00BF4473" w:rsidRPr="00BF4473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)</w:t>
      </w:r>
      <w:r w:rsidR="008D3ED6">
        <w:rPr>
          <w:rFonts w:asciiTheme="majorHAnsi" w:eastAsia="Calibri" w:hAnsiTheme="majorHAnsi" w:cstheme="majorHAnsi"/>
          <w:b/>
          <w:bCs/>
          <w:sz w:val="23"/>
          <w:szCs w:val="23"/>
          <w:lang w:val="vi-VN"/>
        </w:rPr>
        <w:t>, học trong 8 tuần</w:t>
      </w:r>
    </w:p>
    <w:p w14:paraId="0F54C0FA" w14:textId="77777777" w:rsidR="00BF4473" w:rsidRPr="00BF4473" w:rsidRDefault="00744C77" w:rsidP="006447AD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BF4473">
        <w:rPr>
          <w:b/>
          <w:sz w:val="24"/>
          <w:szCs w:val="24"/>
          <w:lang w:val="vi-VN"/>
        </w:rPr>
        <w:t xml:space="preserve"> </w:t>
      </w:r>
      <w:r w:rsidR="00BF4473" w:rsidRPr="00BF4473">
        <w:rPr>
          <w:b/>
          <w:lang w:val="vi-VN"/>
        </w:rPr>
        <w:t>30</w:t>
      </w:r>
    </w:p>
    <w:p w14:paraId="417BDFBB" w14:textId="77777777" w:rsidR="00BF4473" w:rsidRDefault="001404E8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Lý thuyết: </w:t>
      </w:r>
      <w:r w:rsidR="008D3ED6">
        <w:rPr>
          <w:sz w:val="24"/>
          <w:szCs w:val="24"/>
          <w:lang w:val="vi-VN"/>
        </w:rPr>
        <w:t>30</w:t>
      </w:r>
      <w:r>
        <w:rPr>
          <w:sz w:val="24"/>
          <w:szCs w:val="24"/>
          <w:lang w:val="vi-VN"/>
        </w:rPr>
        <w:t xml:space="preserve">; </w:t>
      </w:r>
      <w:r w:rsidR="008D3ED6">
        <w:rPr>
          <w:sz w:val="24"/>
          <w:szCs w:val="24"/>
          <w:lang w:val="vi-VN"/>
        </w:rPr>
        <w:t xml:space="preserve">                    </w:t>
      </w:r>
      <w:r>
        <w:rPr>
          <w:sz w:val="24"/>
          <w:szCs w:val="24"/>
          <w:lang w:val="vi-VN"/>
        </w:rPr>
        <w:t xml:space="preserve">Bài tập </w:t>
      </w:r>
      <w:r w:rsidR="005274A7" w:rsidRPr="005274A7">
        <w:rPr>
          <w:sz w:val="24"/>
          <w:szCs w:val="24"/>
          <w:lang w:val="vi-VN"/>
        </w:rPr>
        <w:t xml:space="preserve">: </w:t>
      </w:r>
      <w:r w:rsidR="008D3ED6">
        <w:rPr>
          <w:sz w:val="24"/>
          <w:szCs w:val="24"/>
          <w:lang w:val="vi-VN"/>
        </w:rPr>
        <w:t>0</w:t>
      </w:r>
      <w:r w:rsidR="005274A7" w:rsidRPr="005274A7">
        <w:rPr>
          <w:sz w:val="24"/>
          <w:szCs w:val="24"/>
          <w:lang w:val="vi-VN"/>
        </w:rPr>
        <w:t>;</w:t>
      </w:r>
      <w:r w:rsidR="008D3ED6">
        <w:rPr>
          <w:sz w:val="24"/>
          <w:szCs w:val="24"/>
          <w:lang w:val="vi-VN"/>
        </w:rPr>
        <w:t xml:space="preserve">                </w:t>
      </w:r>
      <w:r w:rsidR="005274A7" w:rsidRPr="005274A7">
        <w:rPr>
          <w:sz w:val="24"/>
          <w:szCs w:val="24"/>
          <w:lang w:val="vi-VN"/>
        </w:rPr>
        <w:t xml:space="preserve"> Thực hành: 0; </w:t>
      </w:r>
    </w:p>
    <w:p w14:paraId="4842E984" w14:textId="77777777" w:rsidR="006447AD" w:rsidRPr="00BF4473" w:rsidRDefault="005274A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5274A7">
        <w:rPr>
          <w:sz w:val="24"/>
          <w:szCs w:val="24"/>
          <w:lang w:val="vi-VN"/>
        </w:rPr>
        <w:t>Thực tập:</w:t>
      </w:r>
      <w:r w:rsidR="001404E8" w:rsidRPr="00BF4473">
        <w:rPr>
          <w:sz w:val="24"/>
          <w:szCs w:val="24"/>
          <w:lang w:val="vi-VN"/>
        </w:rPr>
        <w:t>0</w:t>
      </w:r>
      <w:r w:rsidRPr="005274A7">
        <w:rPr>
          <w:sz w:val="24"/>
          <w:szCs w:val="24"/>
          <w:lang w:val="vi-VN"/>
        </w:rPr>
        <w:t xml:space="preserve">; </w:t>
      </w:r>
      <w:r w:rsidR="008D3ED6">
        <w:rPr>
          <w:sz w:val="24"/>
          <w:szCs w:val="24"/>
          <w:lang w:val="vi-VN"/>
        </w:rPr>
        <w:t xml:space="preserve">                        </w:t>
      </w:r>
      <w:r w:rsidRPr="005274A7">
        <w:rPr>
          <w:sz w:val="24"/>
          <w:szCs w:val="24"/>
          <w:lang w:val="vi-VN"/>
        </w:rPr>
        <w:t xml:space="preserve">Đồ án : </w:t>
      </w:r>
      <w:r w:rsidR="00380E4D" w:rsidRPr="00BF4473">
        <w:rPr>
          <w:sz w:val="24"/>
          <w:szCs w:val="24"/>
          <w:lang w:val="vi-VN"/>
        </w:rPr>
        <w:t>0</w:t>
      </w:r>
      <w:r w:rsidRPr="005274A7">
        <w:rPr>
          <w:sz w:val="24"/>
          <w:szCs w:val="24"/>
          <w:lang w:val="vi-VN"/>
        </w:rPr>
        <w:t>;</w:t>
      </w:r>
      <w:r w:rsidR="008D3ED6">
        <w:rPr>
          <w:sz w:val="24"/>
          <w:szCs w:val="24"/>
          <w:lang w:val="vi-VN"/>
        </w:rPr>
        <w:t xml:space="preserve">                   </w:t>
      </w:r>
      <w:r w:rsidRPr="005274A7">
        <w:rPr>
          <w:sz w:val="24"/>
          <w:szCs w:val="24"/>
          <w:lang w:val="vi-VN"/>
        </w:rPr>
        <w:t xml:space="preserve"> Tự học: </w:t>
      </w:r>
      <w:r w:rsidR="00380E4D" w:rsidRPr="00BF4473">
        <w:rPr>
          <w:sz w:val="24"/>
          <w:szCs w:val="24"/>
          <w:lang w:val="vi-VN"/>
        </w:rPr>
        <w:t>60</w:t>
      </w:r>
    </w:p>
    <w:p w14:paraId="4A054BF6" w14:textId="77777777" w:rsidR="00744C77" w:rsidRPr="00DF703E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F703E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DF703E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DF703E">
        <w:rPr>
          <w:b/>
          <w:bCs/>
          <w:color w:val="000000"/>
          <w:sz w:val="24"/>
          <w:szCs w:val="24"/>
          <w:lang w:val="vi-VN"/>
        </w:rPr>
        <w:t>học phần</w:t>
      </w:r>
      <w:r w:rsidR="005274A7" w:rsidRPr="008D3ED6">
        <w:rPr>
          <w:color w:val="000000"/>
          <w:sz w:val="24"/>
          <w:szCs w:val="24"/>
          <w:lang w:val="vi-VN"/>
        </w:rPr>
        <w:t xml:space="preserve"> </w:t>
      </w:r>
    </w:p>
    <w:p w14:paraId="4840027F" w14:textId="77777777" w:rsidR="003F5908" w:rsidRPr="00DF703E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DF703E">
        <w:rPr>
          <w:b/>
          <w:sz w:val="24"/>
          <w:szCs w:val="24"/>
          <w:lang w:val="vi-VN"/>
        </w:rPr>
        <w:t>2.1.</w:t>
      </w:r>
      <w:r w:rsidR="003F5908" w:rsidRPr="00DF703E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DF703E">
        <w:rPr>
          <w:b/>
          <w:sz w:val="24"/>
          <w:szCs w:val="24"/>
          <w:lang w:val="vi-VN"/>
        </w:rPr>
        <w:t>Mã giảng viên</w:t>
      </w:r>
    </w:p>
    <w:p w14:paraId="5AAC8BB7" w14:textId="77777777" w:rsidR="003F5908" w:rsidRPr="004A363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4A3638">
        <w:rPr>
          <w:sz w:val="24"/>
          <w:szCs w:val="24"/>
          <w:lang w:val="vi-VN"/>
        </w:rPr>
        <w:t>1.T</w:t>
      </w:r>
      <w:r w:rsidR="00BE13D3" w:rsidRPr="004A3638">
        <w:rPr>
          <w:sz w:val="24"/>
          <w:szCs w:val="24"/>
          <w:lang w:val="vi-VN"/>
        </w:rPr>
        <w:t>h.S Vũ Thiết Thạch</w:t>
      </w:r>
      <w:r w:rsidR="006D03CF" w:rsidRPr="004A3638">
        <w:rPr>
          <w:sz w:val="24"/>
          <w:szCs w:val="24"/>
          <w:lang w:val="vi-VN"/>
        </w:rPr>
        <w:tab/>
      </w:r>
      <w:r w:rsidR="00A01BDF" w:rsidRPr="004A3638">
        <w:rPr>
          <w:sz w:val="24"/>
          <w:szCs w:val="24"/>
          <w:lang w:val="vi-VN"/>
        </w:rPr>
        <w:t>040</w:t>
      </w:r>
      <w:r w:rsidR="004A3638" w:rsidRPr="004A3638">
        <w:rPr>
          <w:sz w:val="24"/>
          <w:szCs w:val="24"/>
          <w:lang w:val="vi-VN"/>
        </w:rPr>
        <w:t>6</w:t>
      </w:r>
      <w:r w:rsidR="00A01BDF" w:rsidRPr="004A3638">
        <w:rPr>
          <w:sz w:val="24"/>
          <w:szCs w:val="24"/>
          <w:lang w:val="vi-VN"/>
        </w:rPr>
        <w:t>-0</w:t>
      </w:r>
      <w:r w:rsidR="00ED1DE5" w:rsidRPr="004A3638">
        <w:rPr>
          <w:sz w:val="24"/>
          <w:szCs w:val="24"/>
          <w:lang w:val="vi-VN"/>
        </w:rPr>
        <w:t>4</w:t>
      </w:r>
    </w:p>
    <w:p w14:paraId="2878D38F" w14:textId="77777777" w:rsidR="00ED1DE5" w:rsidRPr="004A3638" w:rsidRDefault="008A3B5B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4A3638">
        <w:rPr>
          <w:sz w:val="24"/>
          <w:szCs w:val="24"/>
          <w:lang w:val="vi-VN"/>
        </w:rPr>
        <w:t xml:space="preserve">2. </w:t>
      </w:r>
      <w:r w:rsidRPr="006D271A">
        <w:rPr>
          <w:sz w:val="24"/>
          <w:szCs w:val="24"/>
          <w:lang w:val="fr-FR"/>
        </w:rPr>
        <w:t xml:space="preserve">TS. </w:t>
      </w:r>
      <w:r w:rsidR="00ED1DE5" w:rsidRPr="004A3638">
        <w:rPr>
          <w:sz w:val="24"/>
          <w:szCs w:val="24"/>
          <w:lang w:val="vi-VN"/>
        </w:rPr>
        <w:t>Lê Quang Duyến</w:t>
      </w:r>
      <w:r w:rsidR="00ED1DE5" w:rsidRPr="004A3638">
        <w:rPr>
          <w:sz w:val="24"/>
          <w:szCs w:val="24"/>
          <w:lang w:val="vi-VN"/>
        </w:rPr>
        <w:tab/>
        <w:t>040</w:t>
      </w:r>
      <w:r w:rsidR="004A3638" w:rsidRPr="006D271A">
        <w:rPr>
          <w:sz w:val="24"/>
          <w:szCs w:val="24"/>
          <w:lang w:val="fr-FR"/>
        </w:rPr>
        <w:t>6</w:t>
      </w:r>
      <w:r w:rsidR="00ED1DE5" w:rsidRPr="004A3638">
        <w:rPr>
          <w:sz w:val="24"/>
          <w:szCs w:val="24"/>
          <w:lang w:val="vi-VN"/>
        </w:rPr>
        <w:t>-07</w:t>
      </w:r>
    </w:p>
    <w:p w14:paraId="3E58D3E4" w14:textId="77777777" w:rsidR="00ED1DE5" w:rsidRPr="004A3638" w:rsidRDefault="008A3B5B" w:rsidP="00ED1DE5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4A3638">
        <w:rPr>
          <w:sz w:val="24"/>
          <w:szCs w:val="24"/>
          <w:lang w:val="vi-VN"/>
        </w:rPr>
        <w:t>3</w:t>
      </w:r>
      <w:r w:rsidR="00ED1DE5" w:rsidRPr="004A3638">
        <w:rPr>
          <w:sz w:val="24"/>
          <w:szCs w:val="24"/>
          <w:lang w:val="vi-VN"/>
        </w:rPr>
        <w:t xml:space="preserve">. </w:t>
      </w:r>
      <w:r w:rsidRPr="004A3638">
        <w:rPr>
          <w:sz w:val="24"/>
          <w:szCs w:val="24"/>
          <w:lang w:val="vi-VN"/>
        </w:rPr>
        <w:t xml:space="preserve">GV. </w:t>
      </w:r>
      <w:r w:rsidR="00ED1DE5" w:rsidRPr="004A3638">
        <w:rPr>
          <w:sz w:val="24"/>
          <w:szCs w:val="24"/>
          <w:lang w:val="vi-VN"/>
        </w:rPr>
        <w:t>Tống Trần Anh</w:t>
      </w:r>
      <w:r w:rsidR="00ED1DE5" w:rsidRPr="004A3638">
        <w:rPr>
          <w:sz w:val="24"/>
          <w:szCs w:val="24"/>
          <w:lang w:val="vi-VN"/>
        </w:rPr>
        <w:tab/>
        <w:t>040</w:t>
      </w:r>
      <w:r w:rsidR="004A3638" w:rsidRPr="004A3638">
        <w:rPr>
          <w:sz w:val="24"/>
          <w:szCs w:val="24"/>
          <w:lang w:val="vi-VN"/>
        </w:rPr>
        <w:t>6</w:t>
      </w:r>
      <w:r w:rsidR="00ED1DE5" w:rsidRPr="004A3638">
        <w:rPr>
          <w:sz w:val="24"/>
          <w:szCs w:val="24"/>
          <w:lang w:val="vi-VN"/>
        </w:rPr>
        <w:t>-20</w:t>
      </w:r>
    </w:p>
    <w:p w14:paraId="70C59B7B" w14:textId="77777777" w:rsidR="004A3638" w:rsidRPr="004A3638" w:rsidRDefault="004A3638" w:rsidP="004A3638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4A3638">
        <w:rPr>
          <w:sz w:val="24"/>
          <w:szCs w:val="24"/>
          <w:lang w:val="vi-VN"/>
        </w:rPr>
        <w:t>4. GV.Trần Hữu Kiên</w:t>
      </w:r>
      <w:r w:rsidRPr="004A3638">
        <w:rPr>
          <w:sz w:val="24"/>
          <w:szCs w:val="24"/>
          <w:lang w:val="vi-VN"/>
        </w:rPr>
        <w:tab/>
        <w:t>0406-21</w:t>
      </w:r>
    </w:p>
    <w:p w14:paraId="67EAACBA" w14:textId="77777777" w:rsidR="004A3638" w:rsidRPr="004A3638" w:rsidRDefault="004A3638" w:rsidP="004A3638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4A3638">
        <w:rPr>
          <w:sz w:val="24"/>
          <w:szCs w:val="24"/>
          <w:lang w:val="vi-VN"/>
        </w:rPr>
        <w:t>5. Th.S Doãn Thị Trâm</w:t>
      </w:r>
      <w:r w:rsidRPr="004A3638">
        <w:rPr>
          <w:sz w:val="24"/>
          <w:szCs w:val="24"/>
          <w:lang w:val="vi-VN"/>
        </w:rPr>
        <w:tab/>
        <w:t>0406-09</w:t>
      </w:r>
    </w:p>
    <w:p w14:paraId="30F13CE7" w14:textId="77777777" w:rsidR="00744C77" w:rsidRPr="005274A7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5274A7">
        <w:rPr>
          <w:b/>
          <w:sz w:val="24"/>
          <w:szCs w:val="24"/>
          <w:lang w:val="vi-VN"/>
        </w:rPr>
        <w:t>2.2</w:t>
      </w:r>
      <w:r w:rsidR="003555B5" w:rsidRPr="005274A7">
        <w:rPr>
          <w:b/>
          <w:sz w:val="24"/>
          <w:szCs w:val="24"/>
          <w:lang w:val="vi-VN"/>
        </w:rPr>
        <w:t xml:space="preserve">. </w:t>
      </w:r>
      <w:r w:rsidR="00744C77" w:rsidRPr="005274A7">
        <w:rPr>
          <w:b/>
          <w:sz w:val="24"/>
          <w:szCs w:val="24"/>
          <w:lang w:val="vi-VN"/>
        </w:rPr>
        <w:t>Bộ môn:</w:t>
      </w:r>
      <w:r w:rsidR="005274A7" w:rsidRPr="005274A7">
        <w:rPr>
          <w:lang w:val="vi-VN"/>
        </w:rPr>
        <w:t xml:space="preserve"> </w:t>
      </w:r>
      <w:r w:rsidR="005274A7" w:rsidRPr="005274A7">
        <w:rPr>
          <w:b/>
          <w:sz w:val="24"/>
          <w:szCs w:val="24"/>
          <w:lang w:val="vi-VN"/>
        </w:rPr>
        <w:t xml:space="preserve">Khoan – Khai thác </w:t>
      </w:r>
    </w:p>
    <w:p w14:paraId="31BA41E3" w14:textId="77777777" w:rsidR="00744C77" w:rsidRPr="00BE13D3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5274A7">
        <w:rPr>
          <w:b/>
          <w:sz w:val="24"/>
          <w:szCs w:val="24"/>
          <w:lang w:val="vi-VN"/>
        </w:rPr>
        <w:t>2.3. Khoa:</w:t>
      </w:r>
      <w:r w:rsidR="005274A7" w:rsidRPr="00BE13D3">
        <w:rPr>
          <w:b/>
          <w:sz w:val="24"/>
          <w:szCs w:val="24"/>
          <w:lang w:val="vi-VN"/>
        </w:rPr>
        <w:t>Dầu khí</w:t>
      </w:r>
    </w:p>
    <w:p w14:paraId="517E5E61" w14:textId="77777777" w:rsidR="00744C77" w:rsidRPr="005274A7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274A7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5274A7">
        <w:rPr>
          <w:b/>
          <w:bCs/>
          <w:color w:val="000000"/>
          <w:sz w:val="24"/>
          <w:szCs w:val="24"/>
          <w:lang w:val="vi-VN"/>
        </w:rPr>
        <w:t>học học phần</w:t>
      </w:r>
      <w:r w:rsidR="008A3B5B" w:rsidRPr="008A3B5B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5274A7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77F7A2ED" w14:textId="77777777" w:rsidR="006D03CF" w:rsidRPr="005274A7" w:rsidRDefault="006D03CF" w:rsidP="00BF4473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5274A7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5274A7" w:rsidRPr="005274A7">
        <w:rPr>
          <w:spacing w:val="-4"/>
          <w:sz w:val="24"/>
          <w:szCs w:val="24"/>
          <w:lang w:val="vi-VN"/>
        </w:rPr>
        <w:t xml:space="preserve"> </w:t>
      </w:r>
      <w:r w:rsidR="008A3B5B" w:rsidRPr="004A3638">
        <w:rPr>
          <w:spacing w:val="-4"/>
          <w:sz w:val="24"/>
          <w:szCs w:val="24"/>
          <w:lang w:val="vi-VN"/>
        </w:rPr>
        <w:t>C</w:t>
      </w:r>
      <w:r w:rsidR="00BE13D3" w:rsidRPr="004A3638">
        <w:rPr>
          <w:spacing w:val="-4"/>
          <w:sz w:val="24"/>
          <w:szCs w:val="24"/>
          <w:lang w:val="vi-VN"/>
        </w:rPr>
        <w:t>ông nghệ khai thác dầu khí (</w:t>
      </w:r>
      <w:r w:rsidR="00BF4473" w:rsidRPr="00BF4473">
        <w:rPr>
          <w:spacing w:val="-4"/>
          <w:sz w:val="24"/>
          <w:szCs w:val="24"/>
          <w:lang w:val="vi-VN"/>
        </w:rPr>
        <w:t>7060402</w:t>
      </w:r>
      <w:r w:rsidR="00BE13D3" w:rsidRPr="004A3638">
        <w:rPr>
          <w:spacing w:val="-4"/>
          <w:sz w:val="24"/>
          <w:szCs w:val="24"/>
          <w:lang w:val="vi-VN"/>
        </w:rPr>
        <w:t>)</w:t>
      </w:r>
      <w:r w:rsidR="00380E4D" w:rsidRPr="004A3638">
        <w:rPr>
          <w:sz w:val="24"/>
          <w:szCs w:val="24"/>
          <w:lang w:val="nl-NL"/>
        </w:rPr>
        <w:t>.</w:t>
      </w:r>
    </w:p>
    <w:p w14:paraId="72324951" w14:textId="77777777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8D3ED6">
        <w:rPr>
          <w:b/>
          <w:bCs/>
          <w:color w:val="000000"/>
          <w:sz w:val="24"/>
          <w:szCs w:val="24"/>
          <w:lang w:val="vi-VN"/>
        </w:rPr>
        <w:t>Không</w:t>
      </w:r>
    </w:p>
    <w:p w14:paraId="0E33A5EF" w14:textId="77777777" w:rsidR="00BE13D3" w:rsidRPr="00BE13D3" w:rsidRDefault="00744C77" w:rsidP="00380E4D">
      <w:pPr>
        <w:pStyle w:val="BodyText2"/>
        <w:numPr>
          <w:ilvl w:val="0"/>
          <w:numId w:val="6"/>
        </w:numPr>
        <w:spacing w:before="240" w:after="0" w:line="276" w:lineRule="auto"/>
        <w:ind w:left="360" w:firstLine="0"/>
        <w:jc w:val="both"/>
        <w:rPr>
          <w:bCs/>
          <w:color w:val="000000"/>
          <w:sz w:val="24"/>
          <w:szCs w:val="24"/>
        </w:rPr>
      </w:pPr>
      <w:proofErr w:type="spellStart"/>
      <w:r w:rsidRPr="00380E4D">
        <w:rPr>
          <w:b/>
          <w:bCs/>
          <w:color w:val="000000"/>
          <w:sz w:val="24"/>
          <w:szCs w:val="24"/>
        </w:rPr>
        <w:t>Mục</w:t>
      </w:r>
      <w:proofErr w:type="spellEnd"/>
      <w:r w:rsidRPr="00380E4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0E4D">
        <w:rPr>
          <w:b/>
          <w:bCs/>
          <w:color w:val="000000"/>
          <w:sz w:val="24"/>
          <w:szCs w:val="24"/>
        </w:rPr>
        <w:t>tiêu</w:t>
      </w:r>
      <w:proofErr w:type="spellEnd"/>
      <w:r w:rsidRPr="00380E4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0E4D">
        <w:rPr>
          <w:b/>
          <w:bCs/>
          <w:color w:val="000000"/>
          <w:sz w:val="24"/>
          <w:szCs w:val="24"/>
        </w:rPr>
        <w:t>của</w:t>
      </w:r>
      <w:proofErr w:type="spellEnd"/>
      <w:r w:rsidRPr="00380E4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0E4D">
        <w:rPr>
          <w:b/>
          <w:bCs/>
          <w:color w:val="000000"/>
          <w:sz w:val="24"/>
          <w:szCs w:val="24"/>
        </w:rPr>
        <w:t>học</w:t>
      </w:r>
      <w:proofErr w:type="spellEnd"/>
      <w:r w:rsidRPr="00380E4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80E4D">
        <w:rPr>
          <w:b/>
          <w:bCs/>
          <w:color w:val="000000"/>
          <w:sz w:val="24"/>
          <w:szCs w:val="24"/>
        </w:rPr>
        <w:t>phần</w:t>
      </w:r>
      <w:proofErr w:type="spellEnd"/>
      <w:r w:rsidR="005274A7" w:rsidRPr="00380E4D">
        <w:rPr>
          <w:b/>
          <w:bCs/>
          <w:color w:val="000000"/>
          <w:sz w:val="24"/>
          <w:szCs w:val="24"/>
        </w:rPr>
        <w:t xml:space="preserve">: </w:t>
      </w:r>
    </w:p>
    <w:p w14:paraId="6E717EE3" w14:textId="77777777" w:rsidR="00925867" w:rsidRDefault="008A3B5B" w:rsidP="00925867">
      <w:pPr>
        <w:pStyle w:val="BodyText2"/>
        <w:spacing w:before="240" w:line="240" w:lineRule="auto"/>
        <w:ind w:left="360" w:firstLine="360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Cung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cấp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cho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người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học</w:t>
      </w:r>
      <w:proofErr w:type="spellEnd"/>
      <w:r>
        <w:rPr>
          <w:bCs/>
          <w:color w:val="000000"/>
          <w:sz w:val="24"/>
          <w:szCs w:val="24"/>
        </w:rPr>
        <w:t>:</w:t>
      </w:r>
    </w:p>
    <w:p w14:paraId="131DCC18" w14:textId="77777777" w:rsidR="00925867" w:rsidRDefault="00925867" w:rsidP="00925867">
      <w:pPr>
        <w:pStyle w:val="BodyText2"/>
        <w:numPr>
          <w:ilvl w:val="0"/>
          <w:numId w:val="8"/>
        </w:numPr>
        <w:spacing w:before="240" w:line="240" w:lineRule="auto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S</w:t>
      </w:r>
      <w:r w:rsidRPr="00BE13D3">
        <w:rPr>
          <w:bCs/>
          <w:color w:val="000000"/>
          <w:sz w:val="24"/>
          <w:szCs w:val="24"/>
        </w:rPr>
        <w:t>ơ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đồ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dòng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từ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miệng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giếng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khai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Pr="00BE13D3">
        <w:rPr>
          <w:bCs/>
          <w:color w:val="000000"/>
          <w:sz w:val="24"/>
          <w:szCs w:val="24"/>
        </w:rPr>
        <w:t>thác</w:t>
      </w:r>
      <w:proofErr w:type="spellEnd"/>
      <w:r w:rsidRPr="00BE13D3"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tới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trạm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phân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phối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sản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phẩm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thô</w:t>
      </w:r>
      <w:proofErr w:type="spellEnd"/>
    </w:p>
    <w:p w14:paraId="792B717C" w14:textId="77777777" w:rsidR="00925867" w:rsidRDefault="008A3B5B" w:rsidP="00925867">
      <w:pPr>
        <w:pStyle w:val="BodyText2"/>
        <w:numPr>
          <w:ilvl w:val="0"/>
          <w:numId w:val="8"/>
        </w:numPr>
        <w:spacing w:before="240" w:line="240" w:lineRule="auto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C</w:t>
      </w:r>
      <w:r w:rsidR="00BE13D3" w:rsidRPr="00BE13D3">
        <w:rPr>
          <w:bCs/>
          <w:color w:val="000000"/>
          <w:sz w:val="24"/>
          <w:szCs w:val="24"/>
        </w:rPr>
        <w:t>ông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nghệ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>
        <w:rPr>
          <w:bCs/>
          <w:color w:val="000000"/>
          <w:sz w:val="24"/>
          <w:szCs w:val="24"/>
        </w:rPr>
        <w:t>và</w:t>
      </w:r>
      <w:proofErr w:type="spellEnd"/>
      <w:r w:rsidR="00925867">
        <w:rPr>
          <w:bCs/>
          <w:color w:val="000000"/>
          <w:sz w:val="24"/>
          <w:szCs w:val="24"/>
        </w:rPr>
        <w:t xml:space="preserve"> </w:t>
      </w:r>
      <w:proofErr w:type="spellStart"/>
      <w:r w:rsidR="00925867">
        <w:rPr>
          <w:bCs/>
          <w:color w:val="000000"/>
          <w:sz w:val="24"/>
          <w:szCs w:val="24"/>
        </w:rPr>
        <w:t>p</w:t>
      </w:r>
      <w:r w:rsidR="00925867" w:rsidRPr="00BE13D3">
        <w:rPr>
          <w:bCs/>
          <w:color w:val="000000"/>
          <w:sz w:val="24"/>
          <w:szCs w:val="24"/>
        </w:rPr>
        <w:t>hương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pháp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cất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chứa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tạm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thời</w:t>
      </w:r>
      <w:proofErr w:type="spellEnd"/>
      <w:r w:rsidR="00925867">
        <w:rPr>
          <w:bCs/>
          <w:color w:val="000000"/>
          <w:sz w:val="24"/>
          <w:szCs w:val="24"/>
        </w:rPr>
        <w:t xml:space="preserve">, </w:t>
      </w:r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tách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pha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, </w:t>
      </w:r>
      <w:proofErr w:type="spellStart"/>
      <w:r w:rsidR="00BE13D3" w:rsidRPr="00BE13D3">
        <w:rPr>
          <w:bCs/>
          <w:color w:val="000000"/>
          <w:sz w:val="24"/>
          <w:szCs w:val="24"/>
        </w:rPr>
        <w:t>xử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lý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vận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chuyển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chất</w:t>
      </w:r>
      <w:proofErr w:type="spellEnd"/>
      <w:r w:rsidR="00925867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925867" w:rsidRPr="00BE13D3">
        <w:rPr>
          <w:bCs/>
          <w:color w:val="000000"/>
          <w:sz w:val="24"/>
          <w:szCs w:val="24"/>
        </w:rPr>
        <w:t>lưu</w:t>
      </w:r>
      <w:proofErr w:type="spellEnd"/>
    </w:p>
    <w:p w14:paraId="12AD87CD" w14:textId="77777777" w:rsidR="00380E4D" w:rsidRPr="00380E4D" w:rsidRDefault="008A3B5B" w:rsidP="00925867">
      <w:pPr>
        <w:pStyle w:val="BodyText2"/>
        <w:numPr>
          <w:ilvl w:val="0"/>
          <w:numId w:val="8"/>
        </w:numPr>
        <w:spacing w:before="240" w:line="240" w:lineRule="auto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Tính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</w:t>
      </w:r>
      <w:r w:rsidR="00BE13D3" w:rsidRPr="00BE13D3">
        <w:rPr>
          <w:bCs/>
          <w:color w:val="000000"/>
          <w:sz w:val="24"/>
          <w:szCs w:val="24"/>
        </w:rPr>
        <w:t>oán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công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nghệ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cho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các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quá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trình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tách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pha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, </w:t>
      </w:r>
      <w:proofErr w:type="spellStart"/>
      <w:r w:rsidR="00BE13D3" w:rsidRPr="00BE13D3">
        <w:rPr>
          <w:bCs/>
          <w:color w:val="000000"/>
          <w:sz w:val="24"/>
          <w:szCs w:val="24"/>
        </w:rPr>
        <w:t>xử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lý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, </w:t>
      </w:r>
      <w:proofErr w:type="spellStart"/>
      <w:r w:rsidR="00BE13D3" w:rsidRPr="00BE13D3">
        <w:rPr>
          <w:bCs/>
          <w:color w:val="000000"/>
          <w:sz w:val="24"/>
          <w:szCs w:val="24"/>
        </w:rPr>
        <w:t>vận</w:t>
      </w:r>
      <w:proofErr w:type="spellEnd"/>
      <w:r w:rsidR="00BE13D3" w:rsidRPr="00BE13D3">
        <w:rPr>
          <w:bCs/>
          <w:color w:val="000000"/>
          <w:sz w:val="24"/>
          <w:szCs w:val="24"/>
        </w:rPr>
        <w:t xml:space="preserve"> </w:t>
      </w:r>
      <w:proofErr w:type="spellStart"/>
      <w:r w:rsidR="00BE13D3" w:rsidRPr="00BE13D3">
        <w:rPr>
          <w:bCs/>
          <w:color w:val="000000"/>
          <w:sz w:val="24"/>
          <w:szCs w:val="24"/>
        </w:rPr>
        <w:t>chuyển</w:t>
      </w:r>
      <w:proofErr w:type="spellEnd"/>
      <w:r w:rsidR="00380E4D" w:rsidRPr="00380E4D">
        <w:rPr>
          <w:bCs/>
          <w:color w:val="000000"/>
          <w:sz w:val="24"/>
          <w:szCs w:val="24"/>
        </w:rPr>
        <w:t>.</w:t>
      </w:r>
    </w:p>
    <w:p w14:paraId="263F90BA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6F9FED75" w14:textId="77777777" w:rsidR="000E7875" w:rsidRPr="000E7875" w:rsidRDefault="008A3B5B" w:rsidP="000E7875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925867">
        <w:rPr>
          <w:lang w:val="vi-VN"/>
        </w:rPr>
        <w:t>S</w:t>
      </w:r>
      <w:r w:rsidR="00BE13D3" w:rsidRPr="00BE13D3">
        <w:rPr>
          <w:bCs/>
          <w:color w:val="000000"/>
          <w:lang w:val="vi-VN"/>
        </w:rPr>
        <w:t>ơ đồ dòng từ miệng giếng khai thác tới trạm phân phối sản phẩm</w:t>
      </w:r>
    </w:p>
    <w:p w14:paraId="6565A30E" w14:textId="77777777" w:rsidR="00BE13D3" w:rsidRPr="00BE13D3" w:rsidRDefault="00925867" w:rsidP="000E7875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925867">
        <w:rPr>
          <w:bCs/>
          <w:color w:val="000000"/>
          <w:lang w:val="vi-VN"/>
        </w:rPr>
        <w:t>C</w:t>
      </w:r>
      <w:r w:rsidR="00BE13D3" w:rsidRPr="00BE13D3">
        <w:rPr>
          <w:bCs/>
          <w:color w:val="000000"/>
          <w:lang w:val="vi-VN"/>
        </w:rPr>
        <w:t>ông nghệ tách pha, xử lý dầu – khí - nước</w:t>
      </w:r>
      <w:r w:rsidR="00BE13D3" w:rsidRPr="00D524C9">
        <w:rPr>
          <w:lang w:val="vi-VN"/>
        </w:rPr>
        <w:t xml:space="preserve"> </w:t>
      </w:r>
    </w:p>
    <w:p w14:paraId="072D2C2D" w14:textId="77777777" w:rsidR="00925867" w:rsidRPr="00925867" w:rsidRDefault="00925867" w:rsidP="000E7875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925867">
        <w:rPr>
          <w:lang w:val="vi-VN"/>
        </w:rPr>
        <w:t>T</w:t>
      </w:r>
      <w:r w:rsidRPr="00BE13D3">
        <w:rPr>
          <w:bCs/>
          <w:color w:val="000000"/>
          <w:lang w:val="vi-VN"/>
        </w:rPr>
        <w:t>ính toán công nghệ cho các quá trình</w:t>
      </w:r>
      <w:r w:rsidRPr="00925867">
        <w:rPr>
          <w:bCs/>
          <w:color w:val="000000"/>
          <w:lang w:val="vi-VN"/>
        </w:rPr>
        <w:t>, cất chứa tạm thời</w:t>
      </w:r>
      <w:r w:rsidRPr="00BE13D3">
        <w:rPr>
          <w:bCs/>
          <w:color w:val="000000"/>
          <w:lang w:val="vi-VN"/>
        </w:rPr>
        <w:t xml:space="preserve"> tách pha, xử lý, vận chuyển</w:t>
      </w:r>
      <w:r w:rsidRPr="00925867">
        <w:rPr>
          <w:bCs/>
          <w:color w:val="000000"/>
          <w:lang w:val="vi-VN"/>
        </w:rPr>
        <w:t xml:space="preserve"> </w:t>
      </w:r>
    </w:p>
    <w:p w14:paraId="6B0476E3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2551D9AD" w14:textId="77777777" w:rsidR="00B60C95" w:rsidRPr="000E7875" w:rsidRDefault="00925867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925867">
        <w:rPr>
          <w:lang w:val="vi-VN"/>
        </w:rPr>
        <w:lastRenderedPageBreak/>
        <w:t xml:space="preserve"> </w:t>
      </w:r>
      <w:r w:rsidR="00ED1DE5">
        <w:rPr>
          <w:lang w:val="vi-VN"/>
        </w:rPr>
        <w:t>Phân biệt, sử dụng</w:t>
      </w:r>
      <w:r w:rsidR="000E7875" w:rsidRPr="000E7875">
        <w:rPr>
          <w:lang w:val="nl-NL"/>
        </w:rPr>
        <w:t xml:space="preserve"> các </w:t>
      </w:r>
      <w:r w:rsidR="00D524C9">
        <w:rPr>
          <w:lang w:val="nl-NL"/>
        </w:rPr>
        <w:t>quy trình công nghệ</w:t>
      </w:r>
      <w:r w:rsidR="000E7875" w:rsidRPr="000E7875">
        <w:rPr>
          <w:lang w:val="nl-NL"/>
        </w:rPr>
        <w:t xml:space="preserve"> trong</w:t>
      </w:r>
      <w:r w:rsidR="00D524C9">
        <w:rPr>
          <w:lang w:val="nl-NL"/>
        </w:rPr>
        <w:t xml:space="preserve"> </w:t>
      </w:r>
      <w:r w:rsidR="00BE13D3">
        <w:rPr>
          <w:lang w:val="nl-NL"/>
        </w:rPr>
        <w:t xml:space="preserve">việc </w:t>
      </w:r>
      <w:r w:rsidR="00D524C9">
        <w:rPr>
          <w:lang w:val="nl-NL"/>
        </w:rPr>
        <w:t xml:space="preserve">thực hiện </w:t>
      </w:r>
      <w:r w:rsidR="00BE13D3">
        <w:rPr>
          <w:lang w:val="nl-NL"/>
        </w:rPr>
        <w:t xml:space="preserve">tách cũng như xử lý </w:t>
      </w:r>
      <w:r w:rsidR="00BE13D3" w:rsidRPr="00BE13D3">
        <w:rPr>
          <w:bCs/>
          <w:color w:val="000000"/>
          <w:lang w:val="vi-VN"/>
        </w:rPr>
        <w:t>xử lý dầu – khí - nước</w:t>
      </w:r>
      <w:r w:rsidR="00B60C95" w:rsidRPr="003555B5">
        <w:rPr>
          <w:lang w:val="vi-VN"/>
        </w:rPr>
        <w:t>.</w:t>
      </w:r>
    </w:p>
    <w:p w14:paraId="50189B63" w14:textId="77777777" w:rsidR="000E7875" w:rsidRPr="000E7875" w:rsidRDefault="00925867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925867">
        <w:rPr>
          <w:lang w:val="vi-VN"/>
        </w:rPr>
        <w:t xml:space="preserve"> </w:t>
      </w:r>
      <w:r w:rsidR="00ED1DE5" w:rsidRPr="00ED1DE5">
        <w:rPr>
          <w:lang w:val="vi-VN"/>
        </w:rPr>
        <w:t>T</w:t>
      </w:r>
      <w:r w:rsidR="00BE13D3">
        <w:rPr>
          <w:lang w:val="nl-NL"/>
        </w:rPr>
        <w:t>hiết kế</w:t>
      </w:r>
      <w:r w:rsidR="00D524C9">
        <w:rPr>
          <w:lang w:val="nl-NL"/>
        </w:rPr>
        <w:t xml:space="preserve"> </w:t>
      </w:r>
      <w:r w:rsidR="00ED1DE5">
        <w:rPr>
          <w:lang w:val="nl-NL"/>
        </w:rPr>
        <w:t>cơ bản</w:t>
      </w:r>
      <w:r w:rsidR="00D524C9">
        <w:rPr>
          <w:lang w:val="nl-NL"/>
        </w:rPr>
        <w:t xml:space="preserve"> </w:t>
      </w:r>
      <w:r w:rsidR="00BE13D3">
        <w:rPr>
          <w:lang w:val="nl-NL"/>
        </w:rPr>
        <w:t>các hệ thống thu gom</w:t>
      </w:r>
      <w:r w:rsidR="00D524C9">
        <w:rPr>
          <w:lang w:val="nl-NL"/>
        </w:rPr>
        <w:t>.</w:t>
      </w:r>
    </w:p>
    <w:p w14:paraId="5B0E0120" w14:textId="77777777" w:rsidR="00D524C9" w:rsidRPr="005F2F1A" w:rsidRDefault="00ED1DE5" w:rsidP="00D524C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lang w:val="nl-NL"/>
        </w:rPr>
      </w:pPr>
      <w:r w:rsidRPr="00ED1DE5">
        <w:rPr>
          <w:lang w:val="vi-VN"/>
        </w:rPr>
        <w:t xml:space="preserve"> </w:t>
      </w:r>
      <w:r>
        <w:rPr>
          <w:lang w:val="nl-NL"/>
        </w:rPr>
        <w:t>X</w:t>
      </w:r>
      <w:r w:rsidR="00D524C9" w:rsidRPr="005F2F1A">
        <w:rPr>
          <w:lang w:val="nl-NL"/>
        </w:rPr>
        <w:t xml:space="preserve">ử lý các tình huống xảy ra trong quá trình </w:t>
      </w:r>
      <w:r w:rsidR="00BE13D3">
        <w:rPr>
          <w:lang w:val="nl-NL"/>
        </w:rPr>
        <w:t>vận chuyển và thu gom dầu khí</w:t>
      </w:r>
    </w:p>
    <w:p w14:paraId="434E1280" w14:textId="77777777" w:rsidR="00744C77" w:rsidRPr="00766E9D" w:rsidRDefault="00BA09EA" w:rsidP="005F2F1A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nl-NL"/>
        </w:rPr>
      </w:pPr>
      <w:r w:rsidRPr="005F2F1A">
        <w:rPr>
          <w:b/>
          <w:bCs/>
          <w:color w:val="000000"/>
          <w:sz w:val="24"/>
          <w:szCs w:val="24"/>
          <w:lang w:val="vi-VN"/>
        </w:rPr>
        <w:t>T</w:t>
      </w:r>
      <w:r w:rsidR="00744C77" w:rsidRPr="005F2F1A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2528853B" w14:textId="77777777" w:rsidR="00380E4D" w:rsidRPr="00874F1E" w:rsidRDefault="00925867" w:rsidP="00380E4D">
      <w:pPr>
        <w:spacing w:line="276" w:lineRule="auto"/>
        <w:ind w:firstLine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nl-NL"/>
        </w:rPr>
        <w:t>Bao gồm: T</w:t>
      </w:r>
      <w:r w:rsidR="00BE13D3" w:rsidRPr="00BE13D3">
        <w:rPr>
          <w:sz w:val="24"/>
          <w:szCs w:val="24"/>
          <w:lang w:val="vi-VN"/>
        </w:rPr>
        <w:t>ổng quan về công tác thu gom xử lý, vận chuyển, cất chứa</w:t>
      </w:r>
      <w:r>
        <w:rPr>
          <w:sz w:val="24"/>
          <w:szCs w:val="24"/>
          <w:lang w:val="vi-VN"/>
        </w:rPr>
        <w:t>;</w:t>
      </w:r>
      <w:r w:rsidRPr="00925867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vi-VN"/>
        </w:rPr>
        <w:t>Tách pha lỏng khí; Làm sạch</w:t>
      </w:r>
      <w:r w:rsidR="00BE13D3" w:rsidRPr="00BE13D3">
        <w:rPr>
          <w:sz w:val="24"/>
          <w:szCs w:val="24"/>
          <w:lang w:val="vi-VN"/>
        </w:rPr>
        <w:t xml:space="preserve"> chất lưu; Vận chuyển bằng đường ống</w:t>
      </w:r>
      <w:r w:rsidR="00380E4D" w:rsidRPr="00874F1E">
        <w:rPr>
          <w:sz w:val="24"/>
          <w:szCs w:val="24"/>
          <w:lang w:val="vi-VN"/>
        </w:rPr>
        <w:t>.</w:t>
      </w:r>
    </w:p>
    <w:p w14:paraId="1E8BDBE9" w14:textId="77777777" w:rsidR="00296F71" w:rsidRPr="00380E4D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380E4D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76804B50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5FC18F39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3BD1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18F3ECDE" w14:textId="77777777">
        <w:tc>
          <w:tcPr>
            <w:tcW w:w="1408" w:type="dxa"/>
            <w:tcBorders>
              <w:top w:val="single" w:sz="4" w:space="0" w:color="auto"/>
            </w:tcBorders>
          </w:tcPr>
          <w:p w14:paraId="1FA076CB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9FA119A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822234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5066F5E3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B33FA" w:rsidRPr="003555B5" w14:paraId="5EEFD3E2" w14:textId="77777777" w:rsidTr="00895E5A">
        <w:trPr>
          <w:trHeight w:val="548"/>
        </w:trPr>
        <w:tc>
          <w:tcPr>
            <w:tcW w:w="1408" w:type="dxa"/>
            <w:vAlign w:val="center"/>
          </w:tcPr>
          <w:p w14:paraId="60D2CD99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</w:tcPr>
          <w:p w14:paraId="12265554" w14:textId="77777777" w:rsidR="000B33FA" w:rsidRPr="003E0779" w:rsidRDefault="000B33FA" w:rsidP="00C75029">
            <w:pPr>
              <w:jc w:val="center"/>
              <w:rPr>
                <w:sz w:val="24"/>
                <w:szCs w:val="24"/>
              </w:rPr>
            </w:pPr>
            <w:r w:rsidRPr="003E0779">
              <w:rPr>
                <w:sz w:val="24"/>
                <w:szCs w:val="24"/>
              </w:rPr>
              <w:t>TỔNG QUAN VỀ CÔNG TÁC THU GOM TẠI MỎ</w:t>
            </w:r>
          </w:p>
          <w:p w14:paraId="63A43CD3" w14:textId="77777777" w:rsidR="000B33FA" w:rsidRPr="00BD7C67" w:rsidRDefault="000B33FA" w:rsidP="00C7502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EBE452B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54704648" w14:textId="77777777" w:rsidR="000B33FA" w:rsidRPr="003555B5" w:rsidRDefault="000B33FA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14:paraId="724512D1" w14:textId="77777777" w:rsidR="000B33FA" w:rsidRPr="003555B5" w:rsidRDefault="000B33FA" w:rsidP="005F2F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B33FA" w:rsidRPr="003555B5" w14:paraId="5133F316" w14:textId="77777777" w:rsidTr="00401E47">
        <w:tc>
          <w:tcPr>
            <w:tcW w:w="1408" w:type="dxa"/>
            <w:vAlign w:val="center"/>
          </w:tcPr>
          <w:p w14:paraId="31A07DF6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678F2">
              <w:t>1.1.</w:t>
            </w:r>
          </w:p>
        </w:tc>
        <w:tc>
          <w:tcPr>
            <w:tcW w:w="4683" w:type="dxa"/>
          </w:tcPr>
          <w:p w14:paraId="750D1FAE" w14:textId="77777777" w:rsidR="000B33FA" w:rsidRPr="00BD7C67" w:rsidRDefault="000B33FA" w:rsidP="003E7139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BD7C67">
              <w:rPr>
                <w:sz w:val="24"/>
                <w:szCs w:val="24"/>
              </w:rPr>
              <w:t>Toàn</w:t>
            </w:r>
            <w:proofErr w:type="spellEnd"/>
            <w:r w:rsidRPr="00BD7C67">
              <w:rPr>
                <w:sz w:val="24"/>
                <w:szCs w:val="24"/>
              </w:rPr>
              <w:t xml:space="preserve"> </w:t>
            </w:r>
            <w:proofErr w:type="spellStart"/>
            <w:r w:rsidRPr="00BD7C67">
              <w:rPr>
                <w:sz w:val="24"/>
                <w:szCs w:val="24"/>
              </w:rPr>
              <w:t>cảnh</w:t>
            </w:r>
            <w:proofErr w:type="spellEnd"/>
            <w:r w:rsidRPr="00BD7C67">
              <w:rPr>
                <w:sz w:val="24"/>
                <w:szCs w:val="24"/>
              </w:rPr>
              <w:t xml:space="preserve"> </w:t>
            </w:r>
            <w:proofErr w:type="spellStart"/>
            <w:r w:rsidRPr="00BD7C67">
              <w:rPr>
                <w:sz w:val="24"/>
                <w:szCs w:val="24"/>
              </w:rPr>
              <w:t>về</w:t>
            </w:r>
            <w:proofErr w:type="spellEnd"/>
            <w:r w:rsidRPr="00BD7C67">
              <w:rPr>
                <w:sz w:val="24"/>
                <w:szCs w:val="24"/>
              </w:rPr>
              <w:t xml:space="preserve"> </w:t>
            </w:r>
            <w:proofErr w:type="spellStart"/>
            <w:r w:rsidRPr="00BD7C67">
              <w:rPr>
                <w:sz w:val="24"/>
                <w:szCs w:val="24"/>
              </w:rPr>
              <w:t>hệ</w:t>
            </w:r>
            <w:proofErr w:type="spellEnd"/>
            <w:r w:rsidRPr="00BD7C67">
              <w:rPr>
                <w:sz w:val="24"/>
                <w:szCs w:val="24"/>
              </w:rPr>
              <w:t xml:space="preserve"> </w:t>
            </w:r>
            <w:proofErr w:type="spellStart"/>
            <w:r w:rsidRPr="00BD7C67">
              <w:rPr>
                <w:sz w:val="24"/>
                <w:szCs w:val="24"/>
              </w:rPr>
              <w:t>thống</w:t>
            </w:r>
            <w:proofErr w:type="spellEnd"/>
            <w:r w:rsidRPr="00BD7C67">
              <w:rPr>
                <w:sz w:val="24"/>
                <w:szCs w:val="24"/>
              </w:rPr>
              <w:t xml:space="preserve"> </w:t>
            </w:r>
            <w:proofErr w:type="spellStart"/>
            <w:r w:rsidRPr="00BD7C67">
              <w:rPr>
                <w:sz w:val="24"/>
                <w:szCs w:val="24"/>
              </w:rPr>
              <w:t>thu</w:t>
            </w:r>
            <w:proofErr w:type="spellEnd"/>
            <w:r w:rsidRPr="00BD7C67">
              <w:rPr>
                <w:sz w:val="24"/>
                <w:szCs w:val="24"/>
              </w:rPr>
              <w:t xml:space="preserve"> </w:t>
            </w:r>
            <w:proofErr w:type="spellStart"/>
            <w:r w:rsidRPr="00BD7C67">
              <w:rPr>
                <w:sz w:val="24"/>
                <w:szCs w:val="24"/>
              </w:rPr>
              <w:t>gom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38543D6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A881253" w14:textId="77777777" w:rsidR="000B33FA" w:rsidRPr="003555B5" w:rsidRDefault="000B33FA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B33FA" w:rsidRPr="00EB2D1E" w14:paraId="19B1E411" w14:textId="77777777" w:rsidTr="00BA1E8E">
        <w:tc>
          <w:tcPr>
            <w:tcW w:w="1408" w:type="dxa"/>
            <w:vAlign w:val="center"/>
          </w:tcPr>
          <w:p w14:paraId="5101736D" w14:textId="77777777" w:rsidR="000B33FA" w:rsidRPr="003555B5" w:rsidRDefault="000B33FA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524C9">
              <w:rPr>
                <w:lang w:val="vi-VN"/>
              </w:rPr>
              <w:t>1.2.</w:t>
            </w:r>
          </w:p>
        </w:tc>
        <w:tc>
          <w:tcPr>
            <w:tcW w:w="4683" w:type="dxa"/>
          </w:tcPr>
          <w:p w14:paraId="3FB5EDAC" w14:textId="77777777" w:rsidR="000B33FA" w:rsidRPr="00C75029" w:rsidRDefault="000B33FA" w:rsidP="00C75029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C75029">
              <w:rPr>
                <w:sz w:val="24"/>
                <w:szCs w:val="24"/>
                <w:lang w:val="vi-VN"/>
              </w:rPr>
              <w:t>Sơ đồ các thiết bị và công trình</w:t>
            </w:r>
          </w:p>
        </w:tc>
        <w:tc>
          <w:tcPr>
            <w:tcW w:w="992" w:type="dxa"/>
            <w:vMerge/>
            <w:vAlign w:val="center"/>
          </w:tcPr>
          <w:p w14:paraId="416BA77E" w14:textId="77777777" w:rsidR="000B33FA" w:rsidRPr="00972C34" w:rsidRDefault="000B33FA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A05559A" w14:textId="77777777" w:rsidR="000B33FA" w:rsidRPr="008A3B5B" w:rsidRDefault="000B33FA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B33FA" w:rsidRPr="00C75029" w14:paraId="21E43A85" w14:textId="77777777" w:rsidTr="00BA1E8E">
        <w:tc>
          <w:tcPr>
            <w:tcW w:w="1408" w:type="dxa"/>
            <w:vAlign w:val="center"/>
          </w:tcPr>
          <w:p w14:paraId="588721F6" w14:textId="77777777" w:rsidR="000B33FA" w:rsidRPr="00C75029" w:rsidRDefault="000B33FA" w:rsidP="003E7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</w:tcPr>
          <w:p w14:paraId="532EC6A3" w14:textId="77777777" w:rsidR="000B33FA" w:rsidRPr="00C75029" w:rsidRDefault="000B33FA" w:rsidP="00C75029">
            <w:pPr>
              <w:spacing w:line="276" w:lineRule="auto"/>
              <w:jc w:val="both"/>
              <w:rPr>
                <w:sz w:val="24"/>
                <w:szCs w:val="24"/>
                <w:lang w:val="vi-VN"/>
              </w:rPr>
            </w:pPr>
            <w:r w:rsidRPr="00C75029">
              <w:rPr>
                <w:sz w:val="24"/>
                <w:szCs w:val="24"/>
                <w:lang w:val="vi-VN"/>
              </w:rPr>
              <w:t>Các công đoạn cơ bản.</w:t>
            </w:r>
          </w:p>
        </w:tc>
        <w:tc>
          <w:tcPr>
            <w:tcW w:w="992" w:type="dxa"/>
            <w:vMerge/>
            <w:vAlign w:val="center"/>
          </w:tcPr>
          <w:p w14:paraId="4487471D" w14:textId="77777777" w:rsidR="000B33FA" w:rsidRPr="00C75029" w:rsidRDefault="000B33FA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4BFEC98" w14:textId="77777777" w:rsidR="000B33FA" w:rsidRPr="003555B5" w:rsidRDefault="000B33FA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B33FA" w:rsidRPr="003555B5" w14:paraId="391B220F" w14:textId="77777777" w:rsidTr="00401E47">
        <w:tc>
          <w:tcPr>
            <w:tcW w:w="1408" w:type="dxa"/>
            <w:vAlign w:val="center"/>
          </w:tcPr>
          <w:p w14:paraId="4BA5B5BD" w14:textId="77777777" w:rsidR="000B33FA" w:rsidRPr="008F356F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</w:tcPr>
          <w:p w14:paraId="2F3A010F" w14:textId="77777777" w:rsidR="000B33FA" w:rsidRPr="008A7F09" w:rsidRDefault="000B33FA" w:rsidP="008A7F09">
            <w:pPr>
              <w:rPr>
                <w:lang w:val="vi-VN"/>
              </w:rPr>
            </w:pPr>
            <w:r w:rsidRPr="00C75029">
              <w:rPr>
                <w:sz w:val="24"/>
                <w:szCs w:val="24"/>
                <w:lang w:val="vi-VN"/>
              </w:rPr>
              <w:t>CÔNG NGHỆ XỬ LÝ SƠ BỘ</w:t>
            </w:r>
          </w:p>
        </w:tc>
        <w:tc>
          <w:tcPr>
            <w:tcW w:w="992" w:type="dxa"/>
            <w:vMerge w:val="restart"/>
            <w:vAlign w:val="center"/>
          </w:tcPr>
          <w:p w14:paraId="5F47576B" w14:textId="77777777" w:rsidR="000B33FA" w:rsidRPr="00C75029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4EF17BD6" w14:textId="77777777" w:rsidR="000B33FA" w:rsidRPr="008A7F09" w:rsidRDefault="000B33FA" w:rsidP="00ED1DE5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2128A406" w14:textId="77777777" w:rsidR="000B33FA" w:rsidRDefault="000B33FA" w:rsidP="008A7F0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2</w:t>
            </w:r>
            <w:r w:rsidRPr="003555B5">
              <w:rPr>
                <w:bCs/>
                <w:lang w:val="vi-VN"/>
              </w:rPr>
              <w:t>.1</w:t>
            </w:r>
          </w:p>
          <w:p w14:paraId="2F294782" w14:textId="77777777" w:rsidR="000B33FA" w:rsidRPr="00ED1DE5" w:rsidRDefault="000B33FA" w:rsidP="008A7F0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14:paraId="5DA90B16" w14:textId="77777777" w:rsidR="000B33FA" w:rsidRPr="00B25A52" w:rsidRDefault="000B33FA" w:rsidP="008A7F09">
            <w:pPr>
              <w:jc w:val="center"/>
              <w:rPr>
                <w:bCs/>
              </w:rPr>
            </w:pPr>
          </w:p>
        </w:tc>
      </w:tr>
      <w:tr w:rsidR="000B33FA" w:rsidRPr="00EB2D1E" w14:paraId="5187CEA8" w14:textId="77777777" w:rsidTr="006508AD">
        <w:tc>
          <w:tcPr>
            <w:tcW w:w="1408" w:type="dxa"/>
            <w:vAlign w:val="center"/>
          </w:tcPr>
          <w:p w14:paraId="60F675D6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2.1</w:t>
            </w:r>
          </w:p>
        </w:tc>
        <w:tc>
          <w:tcPr>
            <w:tcW w:w="4683" w:type="dxa"/>
          </w:tcPr>
          <w:p w14:paraId="6A136B28" w14:textId="77777777" w:rsidR="000B33FA" w:rsidRPr="00C75029" w:rsidRDefault="000B33FA" w:rsidP="00761C74">
            <w:pPr>
              <w:rPr>
                <w:lang w:val="vi-VN"/>
              </w:rPr>
            </w:pPr>
            <w:r w:rsidRPr="00C75029">
              <w:rPr>
                <w:lang w:val="vi-VN"/>
              </w:rPr>
              <w:t>Mục đích, cơ chế và phương pháp tách pha</w:t>
            </w:r>
          </w:p>
        </w:tc>
        <w:tc>
          <w:tcPr>
            <w:tcW w:w="992" w:type="dxa"/>
            <w:vMerge/>
            <w:vAlign w:val="center"/>
          </w:tcPr>
          <w:p w14:paraId="0602C443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32FF2F1" w14:textId="77777777" w:rsidR="000B33FA" w:rsidRPr="003555B5" w:rsidRDefault="000B33FA" w:rsidP="008A7F09">
            <w:pPr>
              <w:jc w:val="center"/>
              <w:rPr>
                <w:bCs/>
                <w:lang w:val="vi-VN"/>
              </w:rPr>
            </w:pPr>
          </w:p>
        </w:tc>
      </w:tr>
      <w:tr w:rsidR="000B33FA" w:rsidRPr="00EB2D1E" w14:paraId="03C7B7FA" w14:textId="77777777" w:rsidTr="002311B7">
        <w:tc>
          <w:tcPr>
            <w:tcW w:w="1408" w:type="dxa"/>
            <w:vAlign w:val="center"/>
          </w:tcPr>
          <w:p w14:paraId="620FEB54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2.2</w:t>
            </w:r>
          </w:p>
        </w:tc>
        <w:tc>
          <w:tcPr>
            <w:tcW w:w="4683" w:type="dxa"/>
          </w:tcPr>
          <w:p w14:paraId="17C3EFBA" w14:textId="77777777" w:rsidR="000B33FA" w:rsidRPr="00C75029" w:rsidRDefault="000B33FA" w:rsidP="00761C74">
            <w:pPr>
              <w:rPr>
                <w:lang w:val="vi-VN"/>
              </w:rPr>
            </w:pPr>
            <w:r w:rsidRPr="00C75029">
              <w:rPr>
                <w:lang w:val="vi-VN"/>
              </w:rPr>
              <w:t>Tính toán quá trình tách</w:t>
            </w:r>
          </w:p>
        </w:tc>
        <w:tc>
          <w:tcPr>
            <w:tcW w:w="992" w:type="dxa"/>
            <w:vMerge/>
            <w:vAlign w:val="center"/>
          </w:tcPr>
          <w:p w14:paraId="52D06FDC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21603B17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380E4D" w14:paraId="4F8BBD51" w14:textId="77777777" w:rsidTr="002311B7">
        <w:tc>
          <w:tcPr>
            <w:tcW w:w="1408" w:type="dxa"/>
            <w:vAlign w:val="center"/>
          </w:tcPr>
          <w:p w14:paraId="1FE9A466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5F0CE9">
              <w:t>2.3</w:t>
            </w:r>
          </w:p>
        </w:tc>
        <w:tc>
          <w:tcPr>
            <w:tcW w:w="4683" w:type="dxa"/>
          </w:tcPr>
          <w:p w14:paraId="6154A7D5" w14:textId="77777777" w:rsidR="000B33FA" w:rsidRPr="005F0CE9" w:rsidRDefault="000B33FA" w:rsidP="00761C74">
            <w:proofErr w:type="spellStart"/>
            <w:r w:rsidRPr="005F0CE9">
              <w:t>Thiết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bị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tách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pha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07B77ADD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24F113A7" w14:textId="77777777" w:rsidR="000B33FA" w:rsidRDefault="000B33FA" w:rsidP="008A7F09">
            <w:pPr>
              <w:jc w:val="center"/>
            </w:pPr>
          </w:p>
        </w:tc>
      </w:tr>
      <w:tr w:rsidR="000B33FA" w:rsidRPr="003555B5" w14:paraId="4E4F9514" w14:textId="77777777" w:rsidTr="002311B7">
        <w:tc>
          <w:tcPr>
            <w:tcW w:w="1408" w:type="dxa"/>
            <w:vAlign w:val="center"/>
          </w:tcPr>
          <w:p w14:paraId="3EEAA97D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5F0CE9">
              <w:t>2.4</w:t>
            </w:r>
          </w:p>
        </w:tc>
        <w:tc>
          <w:tcPr>
            <w:tcW w:w="4683" w:type="dxa"/>
          </w:tcPr>
          <w:p w14:paraId="4B74EAD0" w14:textId="77777777" w:rsidR="000B33FA" w:rsidRDefault="000B33FA" w:rsidP="00761C74">
            <w:proofErr w:type="spellStart"/>
            <w:r w:rsidRPr="005F0CE9">
              <w:t>Tính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toán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công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nghệ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thiết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bị</w:t>
            </w:r>
            <w:proofErr w:type="spellEnd"/>
            <w:r w:rsidRPr="005F0CE9">
              <w:t xml:space="preserve"> </w:t>
            </w:r>
            <w:proofErr w:type="spellStart"/>
            <w:r w:rsidRPr="005F0CE9">
              <w:t>tách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F611590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</w:tcPr>
          <w:p w14:paraId="2A8513A6" w14:textId="77777777" w:rsidR="000B33FA" w:rsidRDefault="000B33FA" w:rsidP="008A7F09">
            <w:pPr>
              <w:jc w:val="center"/>
            </w:pPr>
          </w:p>
        </w:tc>
      </w:tr>
      <w:tr w:rsidR="000B33FA" w:rsidRPr="003555B5" w14:paraId="0C86CF3F" w14:textId="77777777" w:rsidTr="00863DC9">
        <w:tc>
          <w:tcPr>
            <w:tcW w:w="1408" w:type="dxa"/>
            <w:vAlign w:val="center"/>
          </w:tcPr>
          <w:p w14:paraId="5E170EEF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</w:tcPr>
          <w:p w14:paraId="35A4CB87" w14:textId="77777777" w:rsidR="000B33FA" w:rsidRPr="00E90709" w:rsidRDefault="000B33FA" w:rsidP="00BE16AC">
            <w:r w:rsidRPr="003E0779">
              <w:rPr>
                <w:sz w:val="24"/>
                <w:szCs w:val="24"/>
              </w:rPr>
              <w:t>NHŨ TƯƠNG DẦU</w:t>
            </w:r>
          </w:p>
        </w:tc>
        <w:tc>
          <w:tcPr>
            <w:tcW w:w="992" w:type="dxa"/>
            <w:vMerge w:val="restart"/>
            <w:vAlign w:val="center"/>
          </w:tcPr>
          <w:p w14:paraId="0E20D8AE" w14:textId="77777777" w:rsidR="000B33FA" w:rsidRPr="00C75029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1D254E80" w14:textId="77777777" w:rsidR="000B33FA" w:rsidRPr="008A7F09" w:rsidRDefault="000B33FA" w:rsidP="00ED1DE5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3B413C52" w14:textId="77777777" w:rsidR="000B33FA" w:rsidRDefault="000B33FA" w:rsidP="008A7F09">
            <w:pPr>
              <w:jc w:val="center"/>
            </w:pPr>
            <w:r w:rsidRPr="00036098">
              <w:rPr>
                <w:bCs/>
                <w:lang w:val="vi-VN"/>
              </w:rPr>
              <w:t>4.</w:t>
            </w:r>
            <w:r w:rsidRPr="00036098">
              <w:rPr>
                <w:bCs/>
              </w:rPr>
              <w:t>2</w:t>
            </w:r>
            <w:r w:rsidRPr="00036098">
              <w:rPr>
                <w:bCs/>
                <w:lang w:val="vi-VN"/>
              </w:rPr>
              <w:t>.1</w:t>
            </w:r>
          </w:p>
          <w:p w14:paraId="50B3FBFE" w14:textId="77777777" w:rsidR="000B33FA" w:rsidRPr="00ED1DE5" w:rsidRDefault="000B33FA" w:rsidP="00ED1DE5">
            <w:pPr>
              <w:jc w:val="center"/>
            </w:pPr>
          </w:p>
          <w:p w14:paraId="23D70FD3" w14:textId="77777777" w:rsidR="000B33FA" w:rsidRPr="003555B5" w:rsidRDefault="000B33FA" w:rsidP="008A7F09">
            <w:pPr>
              <w:jc w:val="center"/>
              <w:rPr>
                <w:bCs/>
              </w:rPr>
            </w:pPr>
          </w:p>
        </w:tc>
      </w:tr>
      <w:tr w:rsidR="000B33FA" w:rsidRPr="00EB2D1E" w14:paraId="7A3FF8EC" w14:textId="77777777" w:rsidTr="00AE6BFD">
        <w:tc>
          <w:tcPr>
            <w:tcW w:w="1408" w:type="dxa"/>
            <w:vAlign w:val="center"/>
          </w:tcPr>
          <w:p w14:paraId="2AC96334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3.1</w:t>
            </w:r>
          </w:p>
        </w:tc>
        <w:tc>
          <w:tcPr>
            <w:tcW w:w="4683" w:type="dxa"/>
          </w:tcPr>
          <w:p w14:paraId="0AEF8807" w14:textId="77777777" w:rsidR="000B33FA" w:rsidRPr="00C75029" w:rsidRDefault="000B33FA" w:rsidP="00364B3F">
            <w:pPr>
              <w:rPr>
                <w:lang w:val="vi-VN"/>
              </w:rPr>
            </w:pPr>
            <w:r w:rsidRPr="00C75029">
              <w:rPr>
                <w:lang w:val="vi-VN"/>
              </w:rPr>
              <w:t>Sự hình thành nhũ khi khai thác, vận chuyển</w:t>
            </w:r>
          </w:p>
        </w:tc>
        <w:tc>
          <w:tcPr>
            <w:tcW w:w="992" w:type="dxa"/>
            <w:vMerge/>
            <w:vAlign w:val="center"/>
          </w:tcPr>
          <w:p w14:paraId="2242289F" w14:textId="77777777" w:rsidR="000B33FA" w:rsidRPr="008F356F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5F1D1874" w14:textId="77777777" w:rsidR="000B33FA" w:rsidRPr="006D271A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EB2D1E" w14:paraId="3F26E080" w14:textId="77777777" w:rsidTr="00AE6BFD">
        <w:tc>
          <w:tcPr>
            <w:tcW w:w="1408" w:type="dxa"/>
            <w:vAlign w:val="center"/>
          </w:tcPr>
          <w:p w14:paraId="033D6D53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3.2</w:t>
            </w:r>
          </w:p>
        </w:tc>
        <w:tc>
          <w:tcPr>
            <w:tcW w:w="4683" w:type="dxa"/>
          </w:tcPr>
          <w:p w14:paraId="6697B8BB" w14:textId="77777777" w:rsidR="000B33FA" w:rsidRPr="00C75029" w:rsidRDefault="000B33FA" w:rsidP="00364B3F">
            <w:pPr>
              <w:rPr>
                <w:lang w:val="vi-VN"/>
              </w:rPr>
            </w:pPr>
            <w:r w:rsidRPr="00C75029">
              <w:rPr>
                <w:lang w:val="vi-VN"/>
              </w:rPr>
              <w:t>Các tính chất của nhũ</w:t>
            </w:r>
          </w:p>
        </w:tc>
        <w:tc>
          <w:tcPr>
            <w:tcW w:w="992" w:type="dxa"/>
            <w:vMerge/>
            <w:vAlign w:val="center"/>
          </w:tcPr>
          <w:p w14:paraId="6596C4E3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640C18F8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EB2D1E" w14:paraId="349CFF9C" w14:textId="77777777" w:rsidTr="00AE6BFD">
        <w:tc>
          <w:tcPr>
            <w:tcW w:w="1408" w:type="dxa"/>
            <w:vAlign w:val="center"/>
          </w:tcPr>
          <w:p w14:paraId="517F5262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3.3</w:t>
            </w:r>
          </w:p>
        </w:tc>
        <w:tc>
          <w:tcPr>
            <w:tcW w:w="4683" w:type="dxa"/>
          </w:tcPr>
          <w:p w14:paraId="1C88692C" w14:textId="77777777" w:rsidR="000B33FA" w:rsidRPr="00C75029" w:rsidRDefault="000B33FA" w:rsidP="00364B3F">
            <w:pPr>
              <w:rPr>
                <w:lang w:val="vi-VN"/>
              </w:rPr>
            </w:pPr>
            <w:r w:rsidRPr="00C75029">
              <w:rPr>
                <w:lang w:val="vi-VN"/>
              </w:rPr>
              <w:t>Hoá chất tạo nhũ, phá nhũ</w:t>
            </w:r>
          </w:p>
        </w:tc>
        <w:tc>
          <w:tcPr>
            <w:tcW w:w="992" w:type="dxa"/>
            <w:vMerge/>
            <w:vAlign w:val="center"/>
          </w:tcPr>
          <w:p w14:paraId="38378238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448B71E4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EB2D1E" w14:paraId="30B3E7DD" w14:textId="77777777" w:rsidTr="00AE6BFD">
        <w:tc>
          <w:tcPr>
            <w:tcW w:w="1408" w:type="dxa"/>
            <w:vAlign w:val="center"/>
          </w:tcPr>
          <w:p w14:paraId="0606DDF7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3.1</w:t>
            </w:r>
          </w:p>
        </w:tc>
        <w:tc>
          <w:tcPr>
            <w:tcW w:w="4683" w:type="dxa"/>
          </w:tcPr>
          <w:p w14:paraId="507DFB7C" w14:textId="77777777" w:rsidR="000B33FA" w:rsidRPr="00C75029" w:rsidRDefault="000B33FA" w:rsidP="00364B3F">
            <w:pPr>
              <w:rPr>
                <w:lang w:val="vi-VN"/>
              </w:rPr>
            </w:pPr>
            <w:r w:rsidRPr="00C75029">
              <w:rPr>
                <w:lang w:val="vi-VN"/>
              </w:rPr>
              <w:t>Sự hình thành nhũ khi khai thác, vận chuyển</w:t>
            </w:r>
          </w:p>
        </w:tc>
        <w:tc>
          <w:tcPr>
            <w:tcW w:w="992" w:type="dxa"/>
            <w:vMerge/>
            <w:vAlign w:val="center"/>
          </w:tcPr>
          <w:p w14:paraId="0C25AB14" w14:textId="77777777" w:rsidR="000B33FA" w:rsidRPr="008F356F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1C20C861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8F356F" w14:paraId="37075E05" w14:textId="77777777" w:rsidTr="00863DC9">
        <w:tc>
          <w:tcPr>
            <w:tcW w:w="1408" w:type="dxa"/>
            <w:vAlign w:val="center"/>
          </w:tcPr>
          <w:p w14:paraId="00D2CCBA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</w:rPr>
              <w:t>4</w:t>
            </w:r>
            <w:r w:rsidRPr="008F356F">
              <w:rPr>
                <w:lang w:val="vi-VN"/>
              </w:rPr>
              <w:t>.</w:t>
            </w:r>
          </w:p>
        </w:tc>
        <w:tc>
          <w:tcPr>
            <w:tcW w:w="4683" w:type="dxa"/>
          </w:tcPr>
          <w:p w14:paraId="32049AF7" w14:textId="77777777" w:rsidR="000B33FA" w:rsidRPr="008F356F" w:rsidRDefault="000B33FA" w:rsidP="002951DB">
            <w:pPr>
              <w:tabs>
                <w:tab w:val="left" w:pos="174"/>
              </w:tabs>
              <w:ind w:left="294"/>
              <w:jc w:val="center"/>
              <w:rPr>
                <w:lang w:val="vi-VN"/>
              </w:rPr>
            </w:pPr>
            <w:r w:rsidRPr="00C75029">
              <w:rPr>
                <w:sz w:val="24"/>
                <w:szCs w:val="24"/>
                <w:lang w:val="vi-VN"/>
              </w:rPr>
              <w:t xml:space="preserve">XỬ LÝ CHẤT LỎNG DẦU – NƯỚC  </w:t>
            </w:r>
          </w:p>
          <w:p w14:paraId="75B9D3B0" w14:textId="77777777" w:rsidR="000B33FA" w:rsidRPr="008F356F" w:rsidRDefault="000B33FA" w:rsidP="00C75029">
            <w:pPr>
              <w:rPr>
                <w:lang w:val="vi-VN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4FB0A19" w14:textId="77777777" w:rsidR="000B33FA" w:rsidRPr="008A7F09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Merge w:val="restart"/>
            <w:vAlign w:val="center"/>
          </w:tcPr>
          <w:p w14:paraId="5DBF4CC1" w14:textId="77777777" w:rsidR="000B33FA" w:rsidRPr="008A7F09" w:rsidRDefault="000B33FA" w:rsidP="00ED1DE5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0EF062B4" w14:textId="77777777" w:rsidR="000B33FA" w:rsidRPr="008F356F" w:rsidRDefault="000B33FA" w:rsidP="00925867">
            <w:pPr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4.2.3</w:t>
            </w:r>
          </w:p>
        </w:tc>
      </w:tr>
      <w:tr w:rsidR="000B33FA" w:rsidRPr="008F356F" w14:paraId="13765A9F" w14:textId="77777777" w:rsidTr="00863DC9">
        <w:tc>
          <w:tcPr>
            <w:tcW w:w="1408" w:type="dxa"/>
            <w:vAlign w:val="center"/>
          </w:tcPr>
          <w:p w14:paraId="30AEBC5C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117A8">
              <w:t>4.1</w:t>
            </w:r>
          </w:p>
        </w:tc>
        <w:tc>
          <w:tcPr>
            <w:tcW w:w="4683" w:type="dxa"/>
          </w:tcPr>
          <w:p w14:paraId="3A7CE765" w14:textId="77777777" w:rsidR="000B33FA" w:rsidRPr="00D117A8" w:rsidRDefault="000B33FA" w:rsidP="0079367E">
            <w:proofErr w:type="spellStart"/>
            <w:r w:rsidRPr="00D117A8">
              <w:t>Phương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pháp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hóa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học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64C5DC97" w14:textId="77777777" w:rsidR="000B33FA" w:rsidRPr="008F356F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5AC70F6" w14:textId="77777777" w:rsidR="000B33FA" w:rsidRPr="00925867" w:rsidRDefault="000B33FA" w:rsidP="00925867">
            <w:pPr>
              <w:jc w:val="center"/>
            </w:pPr>
          </w:p>
        </w:tc>
      </w:tr>
      <w:tr w:rsidR="000B33FA" w:rsidRPr="00380E4D" w14:paraId="6DAE84C9" w14:textId="77777777" w:rsidTr="00F75B88">
        <w:tc>
          <w:tcPr>
            <w:tcW w:w="1408" w:type="dxa"/>
            <w:vAlign w:val="center"/>
          </w:tcPr>
          <w:p w14:paraId="3E7F43A7" w14:textId="77777777" w:rsidR="000B33FA" w:rsidRPr="008F356F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17A8">
              <w:t>4.2</w:t>
            </w:r>
          </w:p>
        </w:tc>
        <w:tc>
          <w:tcPr>
            <w:tcW w:w="4683" w:type="dxa"/>
          </w:tcPr>
          <w:p w14:paraId="335338DB" w14:textId="77777777" w:rsidR="000B33FA" w:rsidRPr="00D117A8" w:rsidRDefault="000B33FA" w:rsidP="0079367E">
            <w:proofErr w:type="spellStart"/>
            <w:r w:rsidRPr="00D117A8">
              <w:t>Phương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pháp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vật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lý</w:t>
            </w:r>
            <w:proofErr w:type="spellEnd"/>
            <w:r w:rsidRPr="00D117A8">
              <w:t xml:space="preserve">: </w:t>
            </w:r>
            <w:proofErr w:type="spellStart"/>
            <w:r w:rsidRPr="00D117A8">
              <w:t>Điện</w:t>
            </w:r>
            <w:proofErr w:type="spellEnd"/>
            <w:r w:rsidRPr="00D117A8">
              <w:t xml:space="preserve"> - </w:t>
            </w:r>
            <w:proofErr w:type="spellStart"/>
            <w:r w:rsidRPr="00D117A8">
              <w:t>nhiệt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1AB90593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47178DFA" w14:textId="77777777" w:rsidR="000B33FA" w:rsidRDefault="000B33FA" w:rsidP="008A7F09">
            <w:pPr>
              <w:jc w:val="center"/>
            </w:pPr>
          </w:p>
        </w:tc>
      </w:tr>
      <w:tr w:rsidR="000B33FA" w:rsidRPr="00EB2D1E" w14:paraId="303CD5BF" w14:textId="77777777" w:rsidTr="00F75B88">
        <w:tc>
          <w:tcPr>
            <w:tcW w:w="1408" w:type="dxa"/>
            <w:vAlign w:val="center"/>
          </w:tcPr>
          <w:p w14:paraId="5B291279" w14:textId="77777777" w:rsidR="000B33FA" w:rsidRPr="003555B5" w:rsidRDefault="000B33F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4.3</w:t>
            </w:r>
          </w:p>
        </w:tc>
        <w:tc>
          <w:tcPr>
            <w:tcW w:w="4683" w:type="dxa"/>
          </w:tcPr>
          <w:p w14:paraId="51B684BF" w14:textId="77777777" w:rsidR="000B33FA" w:rsidRPr="00C75029" w:rsidRDefault="000B33FA" w:rsidP="0079367E">
            <w:pPr>
              <w:rPr>
                <w:lang w:val="vi-VN"/>
              </w:rPr>
            </w:pPr>
            <w:r w:rsidRPr="00C75029">
              <w:rPr>
                <w:lang w:val="vi-VN"/>
              </w:rPr>
              <w:t>Phương pháp cơ học: Lực ly tâm, phân ly trọng lực</w:t>
            </w:r>
          </w:p>
        </w:tc>
        <w:tc>
          <w:tcPr>
            <w:tcW w:w="992" w:type="dxa"/>
            <w:vMerge/>
            <w:vAlign w:val="center"/>
          </w:tcPr>
          <w:p w14:paraId="620F7697" w14:textId="77777777" w:rsidR="000B33FA" w:rsidRPr="00972C34" w:rsidRDefault="000B33F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06456B95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3555B5" w14:paraId="3590788D" w14:textId="77777777" w:rsidTr="00F75B88">
        <w:tc>
          <w:tcPr>
            <w:tcW w:w="1408" w:type="dxa"/>
            <w:vAlign w:val="center"/>
          </w:tcPr>
          <w:p w14:paraId="28E0D715" w14:textId="77777777" w:rsidR="000B33FA" w:rsidRPr="003555B5" w:rsidRDefault="000B33FA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17A8">
              <w:t>4.4</w:t>
            </w:r>
          </w:p>
        </w:tc>
        <w:tc>
          <w:tcPr>
            <w:tcW w:w="4683" w:type="dxa"/>
          </w:tcPr>
          <w:p w14:paraId="54A7FA2C" w14:textId="77777777" w:rsidR="000B33FA" w:rsidRPr="00D117A8" w:rsidRDefault="000B33FA" w:rsidP="0079367E">
            <w:proofErr w:type="spellStart"/>
            <w:r w:rsidRPr="00D117A8">
              <w:t>Phương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pháp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lọc</w:t>
            </w:r>
            <w:proofErr w:type="spellEnd"/>
            <w:r w:rsidRPr="00D117A8">
              <w:t xml:space="preserve">- </w:t>
            </w:r>
            <w:proofErr w:type="spellStart"/>
            <w:r w:rsidRPr="00D117A8">
              <w:t>rửa</w:t>
            </w:r>
            <w:proofErr w:type="spellEnd"/>
            <w:r w:rsidRPr="00D117A8">
              <w:t xml:space="preserve">, </w:t>
            </w:r>
            <w:proofErr w:type="spellStart"/>
            <w:r w:rsidRPr="00D117A8">
              <w:t>sủi</w:t>
            </w:r>
            <w:proofErr w:type="spellEnd"/>
            <w:r w:rsidRPr="00D117A8">
              <w:t xml:space="preserve"> </w:t>
            </w:r>
            <w:proofErr w:type="spellStart"/>
            <w:r w:rsidRPr="00D117A8">
              <w:t>bọt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4B355701" w14:textId="77777777" w:rsidR="000B33FA" w:rsidRPr="00972C34" w:rsidRDefault="000B33FA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</w:tcPr>
          <w:p w14:paraId="5857A637" w14:textId="77777777" w:rsidR="000B33FA" w:rsidRDefault="000B33FA" w:rsidP="008A7F09">
            <w:pPr>
              <w:jc w:val="center"/>
            </w:pPr>
          </w:p>
        </w:tc>
      </w:tr>
      <w:tr w:rsidR="000B33FA" w:rsidRPr="00EB2D1E" w14:paraId="3CDC3F54" w14:textId="77777777" w:rsidTr="00F75B88">
        <w:tc>
          <w:tcPr>
            <w:tcW w:w="1408" w:type="dxa"/>
            <w:vAlign w:val="center"/>
          </w:tcPr>
          <w:p w14:paraId="026D9AA2" w14:textId="77777777" w:rsidR="000B33FA" w:rsidRPr="003555B5" w:rsidRDefault="000B33FA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4.5</w:t>
            </w:r>
          </w:p>
        </w:tc>
        <w:tc>
          <w:tcPr>
            <w:tcW w:w="4683" w:type="dxa"/>
          </w:tcPr>
          <w:p w14:paraId="41D1F16C" w14:textId="77777777" w:rsidR="000B33FA" w:rsidRPr="00C75029" w:rsidRDefault="000B33FA" w:rsidP="0079367E">
            <w:pPr>
              <w:rPr>
                <w:lang w:val="vi-VN"/>
              </w:rPr>
            </w:pPr>
            <w:r w:rsidRPr="00C75029">
              <w:rPr>
                <w:lang w:val="vi-VN"/>
              </w:rPr>
              <w:t>Nhiệm vụ, yêu cầu và công nghệ xử lý dầu</w:t>
            </w:r>
          </w:p>
        </w:tc>
        <w:tc>
          <w:tcPr>
            <w:tcW w:w="992" w:type="dxa"/>
            <w:vMerge/>
            <w:vAlign w:val="center"/>
          </w:tcPr>
          <w:p w14:paraId="2E279B66" w14:textId="77777777" w:rsidR="000B33FA" w:rsidRPr="00972C34" w:rsidRDefault="000B33FA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40815665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0B33FA" w:rsidRPr="00EB2D1E" w14:paraId="5A3ABEEC" w14:textId="77777777" w:rsidTr="00F75B88">
        <w:tc>
          <w:tcPr>
            <w:tcW w:w="1408" w:type="dxa"/>
            <w:vAlign w:val="center"/>
          </w:tcPr>
          <w:p w14:paraId="68763CCD" w14:textId="77777777" w:rsidR="000B33FA" w:rsidRPr="003555B5" w:rsidRDefault="000B33FA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4.6</w:t>
            </w:r>
          </w:p>
        </w:tc>
        <w:tc>
          <w:tcPr>
            <w:tcW w:w="4683" w:type="dxa"/>
          </w:tcPr>
          <w:p w14:paraId="1B0762A9" w14:textId="77777777" w:rsidR="000B33FA" w:rsidRPr="00C75029" w:rsidRDefault="000B33FA" w:rsidP="0079367E">
            <w:pPr>
              <w:rPr>
                <w:lang w:val="vi-VN"/>
              </w:rPr>
            </w:pPr>
            <w:r w:rsidRPr="00C75029">
              <w:rPr>
                <w:lang w:val="vi-VN"/>
              </w:rPr>
              <w:t>Nhiệm vụ và công nghệ xử lý nước ở mỏ: Thải ra biển, ép vỉa, dùng sinh hoạt.</w:t>
            </w:r>
          </w:p>
        </w:tc>
        <w:tc>
          <w:tcPr>
            <w:tcW w:w="992" w:type="dxa"/>
            <w:vMerge/>
            <w:vAlign w:val="center"/>
          </w:tcPr>
          <w:p w14:paraId="0560AD3D" w14:textId="77777777" w:rsidR="000B33FA" w:rsidRPr="00972C34" w:rsidRDefault="000B33FA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68E2A758" w14:textId="77777777" w:rsidR="000B33FA" w:rsidRPr="008A3B5B" w:rsidRDefault="000B33FA" w:rsidP="008A7F09">
            <w:pPr>
              <w:jc w:val="center"/>
              <w:rPr>
                <w:lang w:val="vi-VN"/>
              </w:rPr>
            </w:pPr>
          </w:p>
        </w:tc>
      </w:tr>
      <w:tr w:rsidR="004A3638" w:rsidRPr="00380E4D" w14:paraId="79F8F50D" w14:textId="77777777" w:rsidTr="003E7139">
        <w:tc>
          <w:tcPr>
            <w:tcW w:w="1408" w:type="dxa"/>
            <w:vAlign w:val="center"/>
          </w:tcPr>
          <w:p w14:paraId="1ABB496A" w14:textId="77777777" w:rsidR="004A3638" w:rsidRPr="003555B5" w:rsidRDefault="004A3638" w:rsidP="00C750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/>
                <w:bCs/>
                <w:lang w:val="nl-NL"/>
              </w:rPr>
              <w:lastRenderedPageBreak/>
              <w:t xml:space="preserve">Chương </w:t>
            </w:r>
            <w:r>
              <w:rPr>
                <w:b/>
                <w:bCs/>
              </w:rPr>
              <w:t>5</w:t>
            </w:r>
            <w:r w:rsidRPr="008F356F">
              <w:rPr>
                <w:lang w:val="vi-VN"/>
              </w:rPr>
              <w:t>.</w:t>
            </w:r>
          </w:p>
        </w:tc>
        <w:tc>
          <w:tcPr>
            <w:tcW w:w="4683" w:type="dxa"/>
          </w:tcPr>
          <w:p w14:paraId="1DFC2DA5" w14:textId="77777777" w:rsidR="004A3638" w:rsidRPr="00C75029" w:rsidRDefault="004A3638" w:rsidP="004A3638">
            <w:pPr>
              <w:tabs>
                <w:tab w:val="left" w:pos="174"/>
              </w:tabs>
              <w:ind w:left="294"/>
              <w:rPr>
                <w:sz w:val="24"/>
                <w:szCs w:val="24"/>
                <w:lang w:val="vi-VN"/>
              </w:rPr>
            </w:pPr>
            <w:r w:rsidRPr="00C75029">
              <w:rPr>
                <w:sz w:val="24"/>
                <w:szCs w:val="24"/>
                <w:lang w:val="vi-VN"/>
              </w:rPr>
              <w:t>XỬ LÝ KHÍ</w:t>
            </w:r>
          </w:p>
          <w:p w14:paraId="6E6FC704" w14:textId="77777777" w:rsidR="004A3638" w:rsidRPr="002951DB" w:rsidRDefault="004A3638" w:rsidP="002951DB">
            <w:pPr>
              <w:rPr>
                <w:lang w:val="vi-VN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132C782" w14:textId="77777777" w:rsidR="004A3638" w:rsidRPr="008A7F09" w:rsidRDefault="004A3638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241CA52A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380E4D" w14:paraId="71BE9F7E" w14:textId="77777777" w:rsidTr="003E7139">
        <w:tc>
          <w:tcPr>
            <w:tcW w:w="1408" w:type="dxa"/>
            <w:vAlign w:val="center"/>
          </w:tcPr>
          <w:p w14:paraId="5EDDE7C9" w14:textId="77777777" w:rsidR="004A3638" w:rsidRPr="008A7F09" w:rsidRDefault="004A3638" w:rsidP="003E7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75029">
              <w:rPr>
                <w:lang w:val="vi-VN"/>
              </w:rPr>
              <w:t>5.1</w:t>
            </w:r>
            <w:r>
              <w:t xml:space="preserve"> </w:t>
            </w:r>
          </w:p>
        </w:tc>
        <w:tc>
          <w:tcPr>
            <w:tcW w:w="4683" w:type="dxa"/>
          </w:tcPr>
          <w:p w14:paraId="0211F1CD" w14:textId="77777777" w:rsidR="004A3638" w:rsidRPr="00C75029" w:rsidRDefault="004A3638" w:rsidP="00993F12">
            <w:pPr>
              <w:rPr>
                <w:lang w:val="vi-VN"/>
              </w:rPr>
            </w:pPr>
            <w:r w:rsidRPr="00C75029">
              <w:rPr>
                <w:lang w:val="vi-VN"/>
              </w:rPr>
              <w:t>Nhiệm vụ, mục đích xử lý đồng hành và khí thiên nhiên</w:t>
            </w:r>
          </w:p>
        </w:tc>
        <w:tc>
          <w:tcPr>
            <w:tcW w:w="992" w:type="dxa"/>
            <w:vMerge/>
            <w:vAlign w:val="center"/>
          </w:tcPr>
          <w:p w14:paraId="0575E88B" w14:textId="77777777" w:rsidR="004A3638" w:rsidRPr="00972C34" w:rsidRDefault="004A3638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766D047" w14:textId="77777777" w:rsidR="004A3638" w:rsidRPr="008A7F09" w:rsidRDefault="004A3638" w:rsidP="008A7F09">
            <w:pPr>
              <w:pStyle w:val="ListParagraph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4.1.</w:t>
            </w:r>
            <w:r>
              <w:rPr>
                <w:bCs/>
              </w:rPr>
              <w:t>2</w:t>
            </w:r>
          </w:p>
          <w:p w14:paraId="5E50EB9B" w14:textId="77777777" w:rsidR="004A3638" w:rsidRPr="003555B5" w:rsidRDefault="004A3638" w:rsidP="00ED1DE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4.2.3</w:t>
            </w:r>
          </w:p>
          <w:p w14:paraId="616B7043" w14:textId="77777777" w:rsidR="004A3638" w:rsidRPr="008A7F09" w:rsidRDefault="004A3638" w:rsidP="008A7F09">
            <w:pPr>
              <w:jc w:val="center"/>
              <w:rPr>
                <w:bCs/>
              </w:rPr>
            </w:pPr>
          </w:p>
        </w:tc>
      </w:tr>
      <w:tr w:rsidR="004A3638" w:rsidRPr="00EB2D1E" w14:paraId="3C7EB2AB" w14:textId="77777777" w:rsidTr="00133A08">
        <w:tc>
          <w:tcPr>
            <w:tcW w:w="1408" w:type="dxa"/>
            <w:vAlign w:val="center"/>
          </w:tcPr>
          <w:p w14:paraId="38F986DB" w14:textId="77777777" w:rsidR="004A3638" w:rsidRPr="003555B5" w:rsidRDefault="004A3638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5.2</w:t>
            </w:r>
          </w:p>
        </w:tc>
        <w:tc>
          <w:tcPr>
            <w:tcW w:w="4683" w:type="dxa"/>
          </w:tcPr>
          <w:p w14:paraId="57B7508E" w14:textId="77777777" w:rsidR="004A3638" w:rsidRPr="00C75029" w:rsidRDefault="004A3638" w:rsidP="00993F12">
            <w:pPr>
              <w:rPr>
                <w:lang w:val="vi-VN"/>
              </w:rPr>
            </w:pPr>
            <w:r w:rsidRPr="00C75029">
              <w:rPr>
                <w:lang w:val="vi-VN"/>
              </w:rPr>
              <w:t>Kỹ thuật hấp thụ lỏng</w:t>
            </w:r>
          </w:p>
        </w:tc>
        <w:tc>
          <w:tcPr>
            <w:tcW w:w="992" w:type="dxa"/>
            <w:vMerge/>
            <w:vAlign w:val="center"/>
          </w:tcPr>
          <w:p w14:paraId="2E9A3EFD" w14:textId="77777777" w:rsidR="004A3638" w:rsidRPr="00972C34" w:rsidRDefault="004A3638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6E6F3CDC" w14:textId="77777777" w:rsidR="004A3638" w:rsidRPr="008A3B5B" w:rsidRDefault="004A3638" w:rsidP="008A7F09">
            <w:pPr>
              <w:jc w:val="center"/>
              <w:rPr>
                <w:lang w:val="vi-VN"/>
              </w:rPr>
            </w:pPr>
          </w:p>
        </w:tc>
      </w:tr>
      <w:tr w:rsidR="004A3638" w:rsidRPr="00EB2D1E" w14:paraId="0CADE72C" w14:textId="77777777" w:rsidTr="00133A08">
        <w:tc>
          <w:tcPr>
            <w:tcW w:w="1408" w:type="dxa"/>
            <w:vAlign w:val="center"/>
          </w:tcPr>
          <w:p w14:paraId="63990F94" w14:textId="77777777" w:rsidR="004A3638" w:rsidRPr="003555B5" w:rsidRDefault="004A3638" w:rsidP="003E7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5.3</w:t>
            </w:r>
          </w:p>
        </w:tc>
        <w:tc>
          <w:tcPr>
            <w:tcW w:w="4683" w:type="dxa"/>
          </w:tcPr>
          <w:p w14:paraId="01F78938" w14:textId="77777777" w:rsidR="004A3638" w:rsidRPr="00C75029" w:rsidRDefault="004A3638" w:rsidP="00993F12">
            <w:pPr>
              <w:rPr>
                <w:lang w:val="vi-VN"/>
              </w:rPr>
            </w:pPr>
            <w:r w:rsidRPr="00C75029">
              <w:rPr>
                <w:lang w:val="vi-VN"/>
              </w:rPr>
              <w:t>Kỹ thuật hấp phụ rắn và màng lọc</w:t>
            </w:r>
          </w:p>
        </w:tc>
        <w:tc>
          <w:tcPr>
            <w:tcW w:w="992" w:type="dxa"/>
            <w:vMerge/>
            <w:vAlign w:val="center"/>
          </w:tcPr>
          <w:p w14:paraId="1057E4C4" w14:textId="77777777" w:rsidR="004A3638" w:rsidRPr="00972C34" w:rsidRDefault="004A3638" w:rsidP="003E71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16EFE842" w14:textId="77777777" w:rsidR="004A3638" w:rsidRPr="008A3B5B" w:rsidRDefault="004A3638" w:rsidP="008A7F09">
            <w:pPr>
              <w:jc w:val="center"/>
              <w:rPr>
                <w:lang w:val="vi-VN"/>
              </w:rPr>
            </w:pPr>
          </w:p>
        </w:tc>
      </w:tr>
      <w:tr w:rsidR="004A3638" w:rsidRPr="003555B5" w14:paraId="406A05C3" w14:textId="77777777" w:rsidTr="00133A08">
        <w:tc>
          <w:tcPr>
            <w:tcW w:w="1408" w:type="dxa"/>
            <w:vAlign w:val="center"/>
          </w:tcPr>
          <w:p w14:paraId="068A497F" w14:textId="77777777" w:rsidR="004A3638" w:rsidRPr="00E7409B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E5C92">
              <w:t>5.4</w:t>
            </w:r>
          </w:p>
        </w:tc>
        <w:tc>
          <w:tcPr>
            <w:tcW w:w="4683" w:type="dxa"/>
          </w:tcPr>
          <w:p w14:paraId="02323DB2" w14:textId="77777777" w:rsidR="004A3638" w:rsidRPr="003E5C92" w:rsidRDefault="004A3638" w:rsidP="00993F12">
            <w:proofErr w:type="spellStart"/>
            <w:r w:rsidRPr="003E5C92">
              <w:t>Kỹ</w:t>
            </w:r>
            <w:proofErr w:type="spellEnd"/>
            <w:r w:rsidRPr="003E5C92">
              <w:t xml:space="preserve"> </w:t>
            </w:r>
            <w:proofErr w:type="spellStart"/>
            <w:r w:rsidRPr="003E5C92">
              <w:t>thuật</w:t>
            </w:r>
            <w:proofErr w:type="spellEnd"/>
            <w:r w:rsidRPr="003E5C92">
              <w:t xml:space="preserve"> </w:t>
            </w:r>
            <w:proofErr w:type="spellStart"/>
            <w:r w:rsidRPr="003E5C92">
              <w:t>tách</w:t>
            </w:r>
            <w:proofErr w:type="spellEnd"/>
            <w:r w:rsidRPr="003E5C92">
              <w:t xml:space="preserve"> ở </w:t>
            </w:r>
            <w:proofErr w:type="spellStart"/>
            <w:r w:rsidRPr="003E5C92">
              <w:t>nhiệt</w:t>
            </w:r>
            <w:proofErr w:type="spellEnd"/>
            <w:r w:rsidRPr="003E5C92">
              <w:t xml:space="preserve"> </w:t>
            </w:r>
            <w:proofErr w:type="spellStart"/>
            <w:r w:rsidRPr="003E5C92">
              <w:t>độ</w:t>
            </w:r>
            <w:proofErr w:type="spellEnd"/>
            <w:r w:rsidRPr="003E5C92">
              <w:t xml:space="preserve"> </w:t>
            </w:r>
            <w:proofErr w:type="spellStart"/>
            <w:r w:rsidRPr="003E5C92">
              <w:t>thấp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C757DC0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</w:tcPr>
          <w:p w14:paraId="22660F69" w14:textId="77777777" w:rsidR="004A3638" w:rsidRDefault="004A3638" w:rsidP="008A7F09">
            <w:pPr>
              <w:jc w:val="center"/>
            </w:pPr>
          </w:p>
        </w:tc>
      </w:tr>
      <w:tr w:rsidR="004A3638" w:rsidRPr="00EB2D1E" w14:paraId="4C3A1953" w14:textId="77777777" w:rsidTr="00133A08">
        <w:tc>
          <w:tcPr>
            <w:tcW w:w="1408" w:type="dxa"/>
            <w:vAlign w:val="center"/>
          </w:tcPr>
          <w:p w14:paraId="3E6BE2C8" w14:textId="77777777" w:rsidR="004A3638" w:rsidRPr="003555B5" w:rsidRDefault="004A36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5.5</w:t>
            </w:r>
          </w:p>
        </w:tc>
        <w:tc>
          <w:tcPr>
            <w:tcW w:w="4683" w:type="dxa"/>
          </w:tcPr>
          <w:p w14:paraId="4BE7DD6F" w14:textId="77777777" w:rsidR="004A3638" w:rsidRPr="00C75029" w:rsidRDefault="004A3638" w:rsidP="00993F12">
            <w:pPr>
              <w:rPr>
                <w:lang w:val="vi-VN"/>
              </w:rPr>
            </w:pPr>
            <w:r w:rsidRPr="00C75029">
              <w:rPr>
                <w:lang w:val="vi-VN"/>
              </w:rPr>
              <w:t>Kỹ thuật dùng máy nén</w:t>
            </w:r>
          </w:p>
        </w:tc>
        <w:tc>
          <w:tcPr>
            <w:tcW w:w="992" w:type="dxa"/>
            <w:vMerge/>
            <w:vAlign w:val="center"/>
          </w:tcPr>
          <w:p w14:paraId="1926CFCE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00FEDB92" w14:textId="77777777" w:rsidR="004A3638" w:rsidRPr="008A3B5B" w:rsidRDefault="004A3638" w:rsidP="008A7F09">
            <w:pPr>
              <w:jc w:val="center"/>
              <w:rPr>
                <w:lang w:val="vi-VN"/>
              </w:rPr>
            </w:pPr>
          </w:p>
        </w:tc>
      </w:tr>
      <w:tr w:rsidR="004A3638" w:rsidRPr="00EB2D1E" w14:paraId="27D0FDE3" w14:textId="77777777" w:rsidTr="00133A08">
        <w:tc>
          <w:tcPr>
            <w:tcW w:w="1408" w:type="dxa"/>
            <w:vAlign w:val="center"/>
          </w:tcPr>
          <w:p w14:paraId="6BEA6236" w14:textId="77777777" w:rsidR="004A3638" w:rsidRPr="003555B5" w:rsidRDefault="004A36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5.6</w:t>
            </w:r>
          </w:p>
        </w:tc>
        <w:tc>
          <w:tcPr>
            <w:tcW w:w="4683" w:type="dxa"/>
          </w:tcPr>
          <w:p w14:paraId="19C6ADDA" w14:textId="77777777" w:rsidR="004A3638" w:rsidRPr="00C75029" w:rsidRDefault="004A3638" w:rsidP="00993F12">
            <w:pPr>
              <w:rPr>
                <w:lang w:val="vi-VN"/>
              </w:rPr>
            </w:pPr>
            <w:r w:rsidRPr="00C75029">
              <w:rPr>
                <w:lang w:val="vi-VN"/>
              </w:rPr>
              <w:t>Kỹ thuật ổn định HC</w:t>
            </w:r>
          </w:p>
        </w:tc>
        <w:tc>
          <w:tcPr>
            <w:tcW w:w="992" w:type="dxa"/>
            <w:vMerge/>
            <w:vAlign w:val="center"/>
          </w:tcPr>
          <w:p w14:paraId="76083DF6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353E084B" w14:textId="77777777" w:rsidR="004A3638" w:rsidRPr="008A3B5B" w:rsidRDefault="004A3638" w:rsidP="008A7F09">
            <w:pPr>
              <w:jc w:val="center"/>
              <w:rPr>
                <w:lang w:val="vi-VN"/>
              </w:rPr>
            </w:pPr>
          </w:p>
        </w:tc>
      </w:tr>
      <w:tr w:rsidR="004A3638" w:rsidRPr="008F356F" w14:paraId="3BA2AECB" w14:textId="77777777" w:rsidTr="00D74640">
        <w:tc>
          <w:tcPr>
            <w:tcW w:w="1408" w:type="dxa"/>
            <w:vAlign w:val="center"/>
          </w:tcPr>
          <w:p w14:paraId="17A8C2BC" w14:textId="77777777" w:rsidR="004A3638" w:rsidRPr="003555B5" w:rsidRDefault="004A3638" w:rsidP="00C7502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</w:rPr>
              <w:t>6</w:t>
            </w:r>
          </w:p>
        </w:tc>
        <w:tc>
          <w:tcPr>
            <w:tcW w:w="4683" w:type="dxa"/>
          </w:tcPr>
          <w:p w14:paraId="404374E6" w14:textId="77777777" w:rsidR="004A3638" w:rsidRPr="00C75029" w:rsidRDefault="004A3638" w:rsidP="002951DB">
            <w:pPr>
              <w:jc w:val="center"/>
              <w:rPr>
                <w:sz w:val="24"/>
                <w:szCs w:val="24"/>
                <w:lang w:val="vi-VN"/>
              </w:rPr>
            </w:pPr>
            <w:r w:rsidRPr="00C75029">
              <w:rPr>
                <w:sz w:val="24"/>
                <w:szCs w:val="24"/>
                <w:lang w:val="vi-VN"/>
              </w:rPr>
              <w:t>TỔNG QUAN VỀ ỐNG CÔNG NGHỆ VÀ ỐNG VẬN CHUYỂN</w:t>
            </w:r>
          </w:p>
          <w:p w14:paraId="76E863C8" w14:textId="77777777" w:rsidR="004A3638" w:rsidRPr="008F356F" w:rsidRDefault="004A3638" w:rsidP="002951DB">
            <w:pPr>
              <w:rPr>
                <w:lang w:val="vi-VN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48F3C1" w14:textId="77777777" w:rsidR="004A3638" w:rsidRPr="008A7F09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25BC15F2" w14:textId="77777777" w:rsidR="004A3638" w:rsidRPr="003555B5" w:rsidRDefault="004A3638" w:rsidP="008A7F0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0B33FA" w14:paraId="4C9C819E" w14:textId="77777777" w:rsidTr="00D74640">
        <w:tc>
          <w:tcPr>
            <w:tcW w:w="1408" w:type="dxa"/>
            <w:vAlign w:val="center"/>
          </w:tcPr>
          <w:p w14:paraId="6B187F54" w14:textId="77777777" w:rsidR="004A3638" w:rsidRPr="003555B5" w:rsidRDefault="004A36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A58C7">
              <w:t>6.1</w:t>
            </w:r>
          </w:p>
        </w:tc>
        <w:tc>
          <w:tcPr>
            <w:tcW w:w="4683" w:type="dxa"/>
          </w:tcPr>
          <w:p w14:paraId="25D9B4B3" w14:textId="77777777" w:rsidR="004A3638" w:rsidRPr="00DA58C7" w:rsidRDefault="004A3638" w:rsidP="00FC6FE4">
            <w:proofErr w:type="spellStart"/>
            <w:r w:rsidRPr="00DA58C7">
              <w:t>Phân</w:t>
            </w:r>
            <w:proofErr w:type="spellEnd"/>
            <w:r w:rsidRPr="00DA58C7">
              <w:t xml:space="preserve"> </w:t>
            </w:r>
            <w:proofErr w:type="spellStart"/>
            <w:r w:rsidRPr="00DA58C7">
              <w:t>loại</w:t>
            </w:r>
            <w:proofErr w:type="spellEnd"/>
            <w:r w:rsidRPr="00DA58C7">
              <w:t xml:space="preserve"> </w:t>
            </w:r>
            <w:proofErr w:type="spellStart"/>
            <w:r w:rsidRPr="00DA58C7">
              <w:t>đường</w:t>
            </w:r>
            <w:proofErr w:type="spellEnd"/>
            <w:r w:rsidRPr="00DA58C7">
              <w:t xml:space="preserve"> </w:t>
            </w:r>
            <w:proofErr w:type="spellStart"/>
            <w:r w:rsidRPr="00DA58C7">
              <w:t>ống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2BF6022F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7BE7FAC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B33FA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0B33FA">
              <w:rPr>
                <w:bCs/>
                <w:lang w:val="vi-VN"/>
              </w:rPr>
              <w:t>.2</w:t>
            </w:r>
          </w:p>
          <w:p w14:paraId="02349E9D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B33FA">
              <w:rPr>
                <w:bCs/>
                <w:lang w:val="vi-VN"/>
              </w:rPr>
              <w:t>4.2.2</w:t>
            </w:r>
          </w:p>
          <w:p w14:paraId="37B59832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B33FA">
              <w:rPr>
                <w:bCs/>
                <w:lang w:val="vi-VN"/>
              </w:rPr>
              <w:t>4.2.3</w:t>
            </w:r>
          </w:p>
        </w:tc>
      </w:tr>
      <w:tr w:rsidR="004A3638" w:rsidRPr="001C7053" w14:paraId="0BEC1A2E" w14:textId="77777777" w:rsidTr="00D74640">
        <w:tc>
          <w:tcPr>
            <w:tcW w:w="1408" w:type="dxa"/>
            <w:vAlign w:val="center"/>
          </w:tcPr>
          <w:p w14:paraId="2B2577DF" w14:textId="77777777" w:rsidR="004A3638" w:rsidRPr="003555B5" w:rsidRDefault="004A363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C75029">
              <w:rPr>
                <w:lang w:val="vi-VN"/>
              </w:rPr>
              <w:t>6.2</w:t>
            </w:r>
          </w:p>
        </w:tc>
        <w:tc>
          <w:tcPr>
            <w:tcW w:w="4683" w:type="dxa"/>
          </w:tcPr>
          <w:p w14:paraId="577467F3" w14:textId="77777777" w:rsidR="004A3638" w:rsidRPr="00C75029" w:rsidRDefault="004A3638" w:rsidP="00FC6FE4">
            <w:pPr>
              <w:rPr>
                <w:lang w:val="vi-VN"/>
              </w:rPr>
            </w:pPr>
            <w:r w:rsidRPr="00C75029">
              <w:rPr>
                <w:lang w:val="vi-VN"/>
              </w:rPr>
              <w:t>Xây dựng đường ống: Khảo sát, tính toán, công nghệ, xây lắp</w:t>
            </w:r>
          </w:p>
        </w:tc>
        <w:tc>
          <w:tcPr>
            <w:tcW w:w="992" w:type="dxa"/>
            <w:vMerge/>
            <w:vAlign w:val="center"/>
          </w:tcPr>
          <w:p w14:paraId="27C4A920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E98EDEB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1C7053" w14:paraId="25800CC8" w14:textId="77777777" w:rsidTr="00D74640">
        <w:tc>
          <w:tcPr>
            <w:tcW w:w="1408" w:type="dxa"/>
            <w:vAlign w:val="center"/>
          </w:tcPr>
          <w:p w14:paraId="7BB506F6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C75029">
              <w:rPr>
                <w:lang w:val="vi-VN"/>
              </w:rPr>
              <w:t>6.3</w:t>
            </w:r>
          </w:p>
        </w:tc>
        <w:tc>
          <w:tcPr>
            <w:tcW w:w="4683" w:type="dxa"/>
          </w:tcPr>
          <w:p w14:paraId="6AD90AAB" w14:textId="77777777" w:rsidR="004A3638" w:rsidRPr="00C75029" w:rsidRDefault="004A3638" w:rsidP="00FC6FE4">
            <w:pPr>
              <w:rPr>
                <w:lang w:val="vi-VN"/>
              </w:rPr>
            </w:pPr>
            <w:r w:rsidRPr="00C75029">
              <w:rPr>
                <w:lang w:val="vi-VN"/>
              </w:rPr>
              <w:t>Chọn vật liệu, tính toán bền và nhiệt</w:t>
            </w:r>
          </w:p>
        </w:tc>
        <w:tc>
          <w:tcPr>
            <w:tcW w:w="992" w:type="dxa"/>
            <w:vMerge/>
            <w:vAlign w:val="center"/>
          </w:tcPr>
          <w:p w14:paraId="237B3357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86D55C4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2951DB" w14:paraId="17D9E2C0" w14:textId="77777777" w:rsidTr="00D74640">
        <w:tc>
          <w:tcPr>
            <w:tcW w:w="1408" w:type="dxa"/>
            <w:vAlign w:val="center"/>
          </w:tcPr>
          <w:p w14:paraId="3C77208F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0B33FA">
              <w:rPr>
                <w:b/>
                <w:bCs/>
                <w:lang w:val="vi-VN"/>
              </w:rPr>
              <w:t>7</w:t>
            </w:r>
          </w:p>
        </w:tc>
        <w:tc>
          <w:tcPr>
            <w:tcW w:w="4683" w:type="dxa"/>
          </w:tcPr>
          <w:p w14:paraId="4128E7DD" w14:textId="77777777" w:rsidR="004A3638" w:rsidRPr="008F356F" w:rsidRDefault="004A3638" w:rsidP="002F77CF">
            <w:pPr>
              <w:rPr>
                <w:lang w:val="vi-VN"/>
              </w:rPr>
            </w:pPr>
            <w:r w:rsidRPr="002951DB">
              <w:rPr>
                <w:sz w:val="24"/>
                <w:szCs w:val="24"/>
                <w:lang w:val="vi-VN"/>
              </w:rPr>
              <w:t>TÍNH TOÁN THỦY LỰC CHO ĐƯỜNG ỐNG</w:t>
            </w:r>
          </w:p>
        </w:tc>
        <w:tc>
          <w:tcPr>
            <w:tcW w:w="992" w:type="dxa"/>
            <w:vMerge w:val="restart"/>
            <w:vAlign w:val="center"/>
          </w:tcPr>
          <w:p w14:paraId="5953E1ED" w14:textId="77777777" w:rsidR="004A3638" w:rsidRPr="008A7F09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020F165F" w14:textId="77777777" w:rsidR="004A3638" w:rsidRPr="003555B5" w:rsidRDefault="004A3638" w:rsidP="005F2F1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C75029" w14:paraId="024FB249" w14:textId="77777777" w:rsidTr="00D74640">
        <w:tc>
          <w:tcPr>
            <w:tcW w:w="1408" w:type="dxa"/>
            <w:vAlign w:val="center"/>
          </w:tcPr>
          <w:p w14:paraId="1CDCA7FC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C75029">
              <w:rPr>
                <w:lang w:val="vi-VN"/>
              </w:rPr>
              <w:t>7.1</w:t>
            </w:r>
          </w:p>
        </w:tc>
        <w:tc>
          <w:tcPr>
            <w:tcW w:w="4683" w:type="dxa"/>
          </w:tcPr>
          <w:p w14:paraId="58253CEC" w14:textId="77777777" w:rsidR="004A3638" w:rsidRPr="00C75029" w:rsidRDefault="004A3638" w:rsidP="00DC047D">
            <w:pPr>
              <w:rPr>
                <w:lang w:val="vi-VN"/>
              </w:rPr>
            </w:pPr>
            <w:r w:rsidRPr="00C75029">
              <w:rPr>
                <w:lang w:val="vi-VN"/>
              </w:rPr>
              <w:t>Phân loại chất lưu theo tính chất lưu biến</w:t>
            </w:r>
          </w:p>
        </w:tc>
        <w:tc>
          <w:tcPr>
            <w:tcW w:w="992" w:type="dxa"/>
            <w:vMerge/>
            <w:vAlign w:val="center"/>
          </w:tcPr>
          <w:p w14:paraId="279F036D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A533056" w14:textId="77777777" w:rsidR="004A3638" w:rsidRDefault="004A3638" w:rsidP="008A7F09">
            <w:pPr>
              <w:jc w:val="center"/>
            </w:pPr>
            <w:r w:rsidRPr="00FB766B">
              <w:rPr>
                <w:bCs/>
              </w:rPr>
              <w:t>4.1.3</w:t>
            </w:r>
          </w:p>
          <w:p w14:paraId="04720E84" w14:textId="77777777" w:rsidR="004A3638" w:rsidRDefault="004A3638" w:rsidP="008A7F0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14:paraId="26A38511" w14:textId="77777777" w:rsidR="004A3638" w:rsidRPr="003555B5" w:rsidRDefault="004A3638" w:rsidP="008A7F0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4.2.3</w:t>
            </w:r>
          </w:p>
          <w:p w14:paraId="6A34AFF8" w14:textId="77777777" w:rsidR="004A3638" w:rsidRPr="003555B5" w:rsidRDefault="004A3638" w:rsidP="008A7F0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380E4D" w14:paraId="3192958D" w14:textId="77777777" w:rsidTr="004D12D7">
        <w:tc>
          <w:tcPr>
            <w:tcW w:w="1408" w:type="dxa"/>
            <w:vAlign w:val="center"/>
          </w:tcPr>
          <w:p w14:paraId="4677514B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435294">
              <w:t>7.2</w:t>
            </w:r>
          </w:p>
        </w:tc>
        <w:tc>
          <w:tcPr>
            <w:tcW w:w="4683" w:type="dxa"/>
          </w:tcPr>
          <w:p w14:paraId="6A767B9E" w14:textId="77777777" w:rsidR="004A3638" w:rsidRPr="00435294" w:rsidRDefault="004A3638" w:rsidP="00DC047D">
            <w:proofErr w:type="spellStart"/>
            <w:r w:rsidRPr="00435294">
              <w:t>Tính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toán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cho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chất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lỏng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Newtơn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14:paraId="5E715748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3D2E3ACD" w14:textId="77777777" w:rsidR="004A3638" w:rsidRDefault="004A3638" w:rsidP="008A7F09">
            <w:pPr>
              <w:pStyle w:val="ListParagraph"/>
              <w:ind w:left="0"/>
              <w:jc w:val="center"/>
            </w:pPr>
          </w:p>
        </w:tc>
      </w:tr>
      <w:tr w:rsidR="004A3638" w:rsidRPr="00380E4D" w14:paraId="3A775680" w14:textId="77777777" w:rsidTr="004D12D7">
        <w:tc>
          <w:tcPr>
            <w:tcW w:w="1408" w:type="dxa"/>
            <w:vAlign w:val="center"/>
          </w:tcPr>
          <w:p w14:paraId="5F801C36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435294">
              <w:t>7.3</w:t>
            </w:r>
          </w:p>
        </w:tc>
        <w:tc>
          <w:tcPr>
            <w:tcW w:w="4683" w:type="dxa"/>
          </w:tcPr>
          <w:p w14:paraId="50C7233A" w14:textId="77777777" w:rsidR="004A3638" w:rsidRPr="00435294" w:rsidRDefault="004A3638" w:rsidP="00DC047D">
            <w:proofErr w:type="spellStart"/>
            <w:r w:rsidRPr="00435294">
              <w:t>Tính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toán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cho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chất</w:t>
            </w:r>
            <w:proofErr w:type="spellEnd"/>
            <w:r w:rsidRPr="00435294">
              <w:t xml:space="preserve"> </w:t>
            </w:r>
            <w:proofErr w:type="spellStart"/>
            <w:r w:rsidRPr="00435294">
              <w:t>lỏng</w:t>
            </w:r>
            <w:proofErr w:type="spellEnd"/>
            <w:r w:rsidRPr="00435294">
              <w:t xml:space="preserve"> Bingham</w:t>
            </w:r>
          </w:p>
        </w:tc>
        <w:tc>
          <w:tcPr>
            <w:tcW w:w="992" w:type="dxa"/>
            <w:vMerge/>
            <w:vAlign w:val="center"/>
          </w:tcPr>
          <w:p w14:paraId="029F3939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3162E852" w14:textId="77777777" w:rsidR="004A3638" w:rsidRDefault="004A3638" w:rsidP="008A7F09">
            <w:pPr>
              <w:pStyle w:val="ListParagraph"/>
              <w:ind w:left="0"/>
              <w:jc w:val="center"/>
            </w:pPr>
          </w:p>
        </w:tc>
      </w:tr>
      <w:tr w:rsidR="004A3638" w:rsidRPr="006D271A" w14:paraId="6B9F67B8" w14:textId="77777777" w:rsidTr="004D12D7">
        <w:tc>
          <w:tcPr>
            <w:tcW w:w="1408" w:type="dxa"/>
            <w:vAlign w:val="center"/>
          </w:tcPr>
          <w:p w14:paraId="0F3E4CA3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C75029">
              <w:rPr>
                <w:lang w:val="vi-VN"/>
              </w:rPr>
              <w:t>7.4</w:t>
            </w:r>
          </w:p>
        </w:tc>
        <w:tc>
          <w:tcPr>
            <w:tcW w:w="4683" w:type="dxa"/>
          </w:tcPr>
          <w:p w14:paraId="640EBE69" w14:textId="77777777" w:rsidR="004A3638" w:rsidRPr="00C75029" w:rsidRDefault="004A3638" w:rsidP="00DC047D">
            <w:pPr>
              <w:rPr>
                <w:lang w:val="vi-VN"/>
              </w:rPr>
            </w:pPr>
            <w:r w:rsidRPr="00C75029">
              <w:rPr>
                <w:lang w:val="vi-VN"/>
              </w:rPr>
              <w:t>Tính toán cho khí thực</w:t>
            </w:r>
          </w:p>
        </w:tc>
        <w:tc>
          <w:tcPr>
            <w:tcW w:w="992" w:type="dxa"/>
            <w:vMerge/>
            <w:vAlign w:val="center"/>
          </w:tcPr>
          <w:p w14:paraId="24ABC100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6C17E454" w14:textId="77777777" w:rsidR="004A3638" w:rsidRPr="008A3B5B" w:rsidRDefault="004A3638" w:rsidP="008A7F09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4A3638" w:rsidRPr="001C7053" w14:paraId="0D5394BE" w14:textId="77777777" w:rsidTr="004D12D7">
        <w:tc>
          <w:tcPr>
            <w:tcW w:w="1408" w:type="dxa"/>
            <w:vAlign w:val="center"/>
          </w:tcPr>
          <w:p w14:paraId="5D5AEBC3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C75029">
              <w:rPr>
                <w:lang w:val="vi-VN"/>
              </w:rPr>
              <w:t>7.5</w:t>
            </w:r>
          </w:p>
        </w:tc>
        <w:tc>
          <w:tcPr>
            <w:tcW w:w="4683" w:type="dxa"/>
          </w:tcPr>
          <w:p w14:paraId="041383AA" w14:textId="77777777" w:rsidR="004A3638" w:rsidRPr="00C75029" w:rsidRDefault="004A3638" w:rsidP="00DC047D">
            <w:pPr>
              <w:rPr>
                <w:lang w:val="vi-VN"/>
              </w:rPr>
            </w:pPr>
            <w:r w:rsidRPr="00C75029">
              <w:rPr>
                <w:lang w:val="vi-VN"/>
              </w:rPr>
              <w:t>Tính toán cho hỗn hợp lỏng – khí</w:t>
            </w:r>
          </w:p>
        </w:tc>
        <w:tc>
          <w:tcPr>
            <w:tcW w:w="992" w:type="dxa"/>
            <w:vMerge/>
            <w:vAlign w:val="center"/>
          </w:tcPr>
          <w:p w14:paraId="7BAED2D7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</w:tcPr>
          <w:p w14:paraId="7CDB8A3F" w14:textId="77777777" w:rsidR="004A3638" w:rsidRPr="008A3B5B" w:rsidRDefault="004A3638" w:rsidP="008A7F09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4A3638" w:rsidRPr="001C7053" w14:paraId="23CC9C9C" w14:textId="77777777" w:rsidTr="00D74640">
        <w:tc>
          <w:tcPr>
            <w:tcW w:w="1408" w:type="dxa"/>
            <w:vAlign w:val="center"/>
          </w:tcPr>
          <w:p w14:paraId="5A7DE841" w14:textId="77777777" w:rsidR="004A3638" w:rsidRPr="008F356F" w:rsidRDefault="004A3638" w:rsidP="00BA7C3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C75029">
              <w:rPr>
                <w:lang w:val="vi-VN"/>
              </w:rPr>
              <w:t>7.6</w:t>
            </w:r>
          </w:p>
        </w:tc>
        <w:tc>
          <w:tcPr>
            <w:tcW w:w="4683" w:type="dxa"/>
          </w:tcPr>
          <w:p w14:paraId="2B43FE66" w14:textId="77777777" w:rsidR="004A3638" w:rsidRPr="00C75029" w:rsidRDefault="004A3638" w:rsidP="00DC047D">
            <w:pPr>
              <w:rPr>
                <w:lang w:val="vi-VN"/>
              </w:rPr>
            </w:pPr>
            <w:r w:rsidRPr="00C75029">
              <w:rPr>
                <w:lang w:val="vi-VN"/>
              </w:rPr>
              <w:t>Nâng cao khả năng vận chuyển bằng đường ống</w:t>
            </w:r>
          </w:p>
        </w:tc>
        <w:tc>
          <w:tcPr>
            <w:tcW w:w="992" w:type="dxa"/>
            <w:vMerge/>
            <w:vAlign w:val="center"/>
          </w:tcPr>
          <w:p w14:paraId="6A836166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D3C77CC" w14:textId="77777777" w:rsidR="004A3638" w:rsidRPr="003555B5" w:rsidRDefault="004A3638" w:rsidP="008A7F0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A3638" w:rsidRPr="001C7053" w14:paraId="5FBD50C5" w14:textId="77777777" w:rsidTr="00D74640">
        <w:tc>
          <w:tcPr>
            <w:tcW w:w="1408" w:type="dxa"/>
            <w:vAlign w:val="center"/>
          </w:tcPr>
          <w:p w14:paraId="7BA0DBCB" w14:textId="77777777" w:rsidR="004A3638" w:rsidRPr="008F356F" w:rsidRDefault="004A3638" w:rsidP="00C75029">
            <w:pPr>
              <w:pStyle w:val="ListParagraph"/>
              <w:spacing w:before="120"/>
              <w:ind w:left="0"/>
              <w:jc w:val="center"/>
              <w:rPr>
                <w:lang w:val="vi-VN"/>
              </w:rPr>
            </w:pPr>
            <w:r w:rsidRPr="00C75029">
              <w:rPr>
                <w:lang w:val="vi-VN"/>
              </w:rPr>
              <w:t xml:space="preserve"> 7.1</w:t>
            </w:r>
          </w:p>
        </w:tc>
        <w:tc>
          <w:tcPr>
            <w:tcW w:w="4683" w:type="dxa"/>
          </w:tcPr>
          <w:p w14:paraId="651CF3C1" w14:textId="77777777" w:rsidR="004A3638" w:rsidRPr="00C75029" w:rsidRDefault="004A3638" w:rsidP="00DC047D">
            <w:pPr>
              <w:rPr>
                <w:lang w:val="vi-VN"/>
              </w:rPr>
            </w:pPr>
            <w:r w:rsidRPr="00C75029">
              <w:rPr>
                <w:lang w:val="vi-VN"/>
              </w:rPr>
              <w:t>Phân loại chất lưu theo tính chất lưu biến</w:t>
            </w:r>
          </w:p>
        </w:tc>
        <w:tc>
          <w:tcPr>
            <w:tcW w:w="992" w:type="dxa"/>
            <w:vMerge/>
            <w:vAlign w:val="center"/>
          </w:tcPr>
          <w:p w14:paraId="22C01A71" w14:textId="77777777" w:rsidR="004A3638" w:rsidRPr="00972C34" w:rsidRDefault="004A363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EC32709" w14:textId="77777777" w:rsidR="004A3638" w:rsidRPr="003555B5" w:rsidRDefault="004A3638" w:rsidP="008A7F0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7CD080DC" w14:textId="77777777" w:rsidR="00744C77" w:rsidRPr="006B2E29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  <w:lang w:val="vi-VN"/>
        </w:rPr>
      </w:pPr>
      <w:r w:rsidRPr="006B2E29">
        <w:rPr>
          <w:b/>
          <w:bCs/>
          <w:color w:val="000000"/>
          <w:sz w:val="24"/>
          <w:szCs w:val="24"/>
          <w:lang w:val="vi-VN"/>
        </w:rPr>
        <w:t>Phương pháp giảng dạy</w:t>
      </w:r>
    </w:p>
    <w:p w14:paraId="65EC7C51" w14:textId="77777777" w:rsidR="00D171C9" w:rsidRPr="00380E4D" w:rsidRDefault="003F7694" w:rsidP="00296F71">
      <w:pPr>
        <w:pStyle w:val="ListParagraph"/>
        <w:spacing w:before="120"/>
        <w:ind w:left="567" w:hanging="238"/>
        <w:jc w:val="both"/>
        <w:rPr>
          <w:bCs/>
          <w:lang w:val="vi-VN"/>
        </w:rPr>
      </w:pPr>
      <w:r w:rsidRPr="00380E4D">
        <w:rPr>
          <w:bCs/>
          <w:color w:val="000000"/>
          <w:lang w:val="vi-VN"/>
        </w:rPr>
        <w:t xml:space="preserve">- Giảng dạy lý thuyết kết hợp bài tập </w:t>
      </w:r>
    </w:p>
    <w:p w14:paraId="3C6A2E21" w14:textId="77777777" w:rsidR="00E7409B" w:rsidRPr="00380E4D" w:rsidRDefault="00296F71" w:rsidP="00E7409B">
      <w:pPr>
        <w:pStyle w:val="ListParagraph"/>
        <w:spacing w:before="120"/>
        <w:ind w:left="567" w:hanging="238"/>
        <w:jc w:val="both"/>
        <w:rPr>
          <w:lang w:val="vi-VN"/>
        </w:rPr>
      </w:pPr>
      <w:r w:rsidRPr="003555B5">
        <w:rPr>
          <w:lang w:val="vi-VN"/>
        </w:rPr>
        <w:t>-</w:t>
      </w:r>
      <w:r w:rsidR="00E7409B" w:rsidRPr="00380E4D">
        <w:rPr>
          <w:lang w:val="vi-VN"/>
        </w:rPr>
        <w:t xml:space="preserve"> </w:t>
      </w:r>
      <w:r w:rsidR="00ED1DE5" w:rsidRPr="00C45509">
        <w:rPr>
          <w:lang w:val="vi-VN"/>
        </w:rPr>
        <w:t xml:space="preserve">Giảng viên </w:t>
      </w:r>
      <w:r w:rsidR="00ED1DE5" w:rsidRPr="00815ACF">
        <w:rPr>
          <w:lang w:val="vi-VN"/>
        </w:rPr>
        <w:t>cho phiếu học tập để</w:t>
      </w:r>
      <w:r w:rsidR="00ED1DE5" w:rsidRPr="00C45509">
        <w:rPr>
          <w:lang w:val="vi-VN"/>
        </w:rPr>
        <w:t xml:space="preserve"> chuẩn bị ở nhà. Đến lớp, giảng viên giảng bài,</w:t>
      </w:r>
      <w:r w:rsidR="00ED1DE5" w:rsidRPr="00815ACF">
        <w:rPr>
          <w:lang w:val="vi-VN"/>
        </w:rPr>
        <w:t xml:space="preserve"> kiểm tra phần chuẩn bị bài của sinh viên.</w:t>
      </w:r>
    </w:p>
    <w:p w14:paraId="507887BF" w14:textId="77777777" w:rsidR="00744C77" w:rsidRPr="00ED1DE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ED1DE5">
        <w:rPr>
          <w:b/>
          <w:bCs/>
          <w:color w:val="000000"/>
          <w:sz w:val="24"/>
          <w:szCs w:val="24"/>
          <w:lang w:val="vi-VN"/>
        </w:rPr>
        <w:t>Nhiệm vụ của sinh viên</w:t>
      </w:r>
    </w:p>
    <w:p w14:paraId="3AFC8979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14:paraId="0532ADB1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8A3B5B">
        <w:rPr>
          <w:bCs/>
          <w:color w:val="000000"/>
          <w:sz w:val="24"/>
          <w:szCs w:val="24"/>
          <w:lang w:val="vi-VN"/>
        </w:rPr>
        <w:t>Có mặt</w:t>
      </w:r>
      <w:r w:rsidRPr="008A3B5B">
        <w:rPr>
          <w:bCs/>
          <w:color w:val="000000"/>
          <w:sz w:val="24"/>
          <w:szCs w:val="24"/>
          <w:lang w:val="vi-VN"/>
        </w:rPr>
        <w:t xml:space="preserve"> tối thiểu 80% số tiết học lý thuyết.</w:t>
      </w:r>
    </w:p>
    <w:p w14:paraId="043E24C3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8A3B5B">
        <w:rPr>
          <w:bCs/>
          <w:color w:val="000000"/>
          <w:sz w:val="24"/>
          <w:szCs w:val="24"/>
          <w:lang w:val="vi-VN"/>
        </w:rPr>
        <w:t>Hoàn thành</w:t>
      </w:r>
      <w:r w:rsidRPr="008A3B5B">
        <w:rPr>
          <w:bCs/>
          <w:color w:val="000000"/>
          <w:sz w:val="24"/>
          <w:szCs w:val="24"/>
          <w:lang w:val="vi-VN"/>
        </w:rPr>
        <w:t xml:space="preserve"> đầy đủ 100% giờ thực hành/thí nghiệm/thực tập và có báo cáo kết quả.</w:t>
      </w:r>
    </w:p>
    <w:p w14:paraId="5F150EED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8A3B5B">
        <w:rPr>
          <w:bCs/>
          <w:color w:val="000000"/>
          <w:sz w:val="24"/>
          <w:szCs w:val="24"/>
          <w:lang w:val="vi-VN"/>
        </w:rPr>
        <w:t>Hoàn thành</w:t>
      </w:r>
      <w:r w:rsidRPr="008A3B5B">
        <w:rPr>
          <w:bCs/>
          <w:color w:val="000000"/>
          <w:sz w:val="24"/>
          <w:szCs w:val="24"/>
          <w:lang w:val="vi-VN"/>
        </w:rPr>
        <w:t xml:space="preserve"> đầy đủ các bài tập nhóm/ bài tập và được đánh giá kết quả thực hiện.</w:t>
      </w:r>
    </w:p>
    <w:p w14:paraId="45EA7BE1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>- Tham dự kiểm tra giữa học kỳ.</w:t>
      </w:r>
    </w:p>
    <w:p w14:paraId="4F9F4226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>- Tham dự thi kết thúc học phần</w:t>
      </w:r>
      <w:r w:rsidR="000F78FF" w:rsidRPr="008A3B5B">
        <w:rPr>
          <w:bCs/>
          <w:color w:val="000000"/>
          <w:sz w:val="24"/>
          <w:szCs w:val="24"/>
          <w:lang w:val="vi-VN"/>
        </w:rPr>
        <w:t xml:space="preserve"> (bắt buộc)</w:t>
      </w:r>
      <w:r w:rsidRPr="008A3B5B">
        <w:rPr>
          <w:bCs/>
          <w:color w:val="000000"/>
          <w:sz w:val="24"/>
          <w:szCs w:val="24"/>
          <w:lang w:val="vi-VN"/>
        </w:rPr>
        <w:t>.</w:t>
      </w:r>
    </w:p>
    <w:p w14:paraId="2BB99CB9" w14:textId="77777777" w:rsidR="00744C77" w:rsidRPr="008A3B5B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8A3B5B">
        <w:rPr>
          <w:bCs/>
          <w:color w:val="000000"/>
          <w:sz w:val="24"/>
          <w:szCs w:val="24"/>
          <w:lang w:val="vi-VN"/>
        </w:rPr>
        <w:t xml:space="preserve">- Chủ động </w:t>
      </w:r>
      <w:r w:rsidR="002B3774" w:rsidRPr="008A3B5B">
        <w:rPr>
          <w:bCs/>
          <w:color w:val="000000"/>
          <w:sz w:val="24"/>
          <w:szCs w:val="24"/>
          <w:lang w:val="vi-VN"/>
        </w:rPr>
        <w:t xml:space="preserve">chuẩn bị các nội dung và </w:t>
      </w:r>
      <w:r w:rsidRPr="008A3B5B">
        <w:rPr>
          <w:bCs/>
          <w:color w:val="000000"/>
          <w:sz w:val="24"/>
          <w:szCs w:val="24"/>
          <w:lang w:val="vi-VN"/>
        </w:rPr>
        <w:t>thực hiện giờ tự học</w:t>
      </w:r>
      <w:r w:rsidR="002B3774" w:rsidRPr="008A3B5B">
        <w:rPr>
          <w:bCs/>
          <w:color w:val="000000"/>
          <w:sz w:val="24"/>
          <w:szCs w:val="24"/>
          <w:lang w:val="vi-VN"/>
        </w:rPr>
        <w:t xml:space="preserve"> theo mục 11</w:t>
      </w:r>
      <w:r w:rsidRPr="008A3B5B">
        <w:rPr>
          <w:bCs/>
          <w:color w:val="000000"/>
          <w:sz w:val="24"/>
          <w:szCs w:val="24"/>
          <w:lang w:val="vi-VN"/>
        </w:rPr>
        <w:t>.</w:t>
      </w:r>
    </w:p>
    <w:p w14:paraId="0ABE34C9" w14:textId="77777777" w:rsidR="00744C77" w:rsidRPr="008A3B5B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A3B5B">
        <w:rPr>
          <w:b/>
          <w:bCs/>
          <w:color w:val="000000"/>
          <w:sz w:val="24"/>
          <w:szCs w:val="24"/>
          <w:lang w:val="vi-VN"/>
        </w:rPr>
        <w:t>Đánh gi</w:t>
      </w:r>
      <w:r w:rsidR="009540AF" w:rsidRPr="008A3B5B">
        <w:rPr>
          <w:b/>
          <w:bCs/>
          <w:color w:val="000000"/>
          <w:sz w:val="24"/>
          <w:szCs w:val="24"/>
          <w:lang w:val="vi-VN"/>
        </w:rPr>
        <w:t>á kết quả học tập của sinh viên</w:t>
      </w:r>
    </w:p>
    <w:p w14:paraId="3DFBB2C0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7C053E46" w14:textId="77777777" w:rsidR="006B2E29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7032EB0E" w14:textId="77777777" w:rsidR="00BA7C39" w:rsidRPr="003555B5" w:rsidRDefault="00BA7C39" w:rsidP="00ED1DE5">
      <w:pPr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lastRenderedPageBreak/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028B2223" w14:textId="77777777" w:rsidTr="00665547">
        <w:tc>
          <w:tcPr>
            <w:tcW w:w="564" w:type="dxa"/>
            <w:shd w:val="clear" w:color="auto" w:fill="auto"/>
          </w:tcPr>
          <w:p w14:paraId="6C705A04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2D3A34E1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D0B6518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29321CE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5021DFE6" w14:textId="77777777" w:rsidTr="00665547">
        <w:tc>
          <w:tcPr>
            <w:tcW w:w="564" w:type="dxa"/>
            <w:shd w:val="clear" w:color="auto" w:fill="auto"/>
            <w:vAlign w:val="center"/>
          </w:tcPr>
          <w:p w14:paraId="2EA93AE2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D44C35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207169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FB1A0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1C7053" w14:paraId="78577E3F" w14:textId="77777777" w:rsidTr="00665547">
        <w:tc>
          <w:tcPr>
            <w:tcW w:w="564" w:type="dxa"/>
            <w:shd w:val="clear" w:color="auto" w:fill="auto"/>
            <w:vAlign w:val="center"/>
          </w:tcPr>
          <w:p w14:paraId="3E97493B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CE12BA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53BF7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E51B5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0B33FA" w14:paraId="343C683E" w14:textId="77777777" w:rsidTr="00665547">
        <w:tc>
          <w:tcPr>
            <w:tcW w:w="564" w:type="dxa"/>
            <w:shd w:val="clear" w:color="auto" w:fill="auto"/>
            <w:vAlign w:val="center"/>
          </w:tcPr>
          <w:p w14:paraId="4F933152" w14:textId="77777777" w:rsidR="00665547" w:rsidRPr="003555B5" w:rsidRDefault="00E740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CD7E92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6217AF1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A4FB38" w14:textId="77777777" w:rsidR="00665547" w:rsidRPr="003555B5" w:rsidRDefault="00665547" w:rsidP="00F56A4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</w:t>
            </w:r>
            <w:r w:rsidR="000B33FA">
              <w:rPr>
                <w:bCs/>
                <w:color w:val="000000"/>
                <w:sz w:val="24"/>
                <w:szCs w:val="24"/>
                <w:lang w:val="nl-NL"/>
              </w:rPr>
              <w:t>hi viết, vấn đáp/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F56A45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="00E7409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66277" w14:textId="77777777" w:rsidR="00665547" w:rsidRPr="003555B5" w:rsidRDefault="00E740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2048CA41" w14:textId="77777777" w:rsidTr="00665547">
        <w:tc>
          <w:tcPr>
            <w:tcW w:w="564" w:type="dxa"/>
            <w:shd w:val="clear" w:color="auto" w:fill="auto"/>
            <w:vAlign w:val="center"/>
          </w:tcPr>
          <w:p w14:paraId="0C77D37D" w14:textId="77777777" w:rsidR="00665547" w:rsidRPr="003555B5" w:rsidRDefault="006B2E29" w:rsidP="006B2E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BF9286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08F7731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0B33FA">
              <w:rPr>
                <w:bCs/>
                <w:color w:val="000000"/>
                <w:sz w:val="24"/>
                <w:szCs w:val="24"/>
                <w:lang w:val="nl-NL"/>
              </w:rPr>
              <w:t>Thi viết ,vấn đáp/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E7409B">
              <w:rPr>
                <w:bCs/>
                <w:color w:val="000000"/>
                <w:sz w:val="24"/>
                <w:szCs w:val="24"/>
                <w:lang w:val="nl-NL"/>
              </w:rPr>
              <w:t xml:space="preserve">90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ADC7E2D" w14:textId="77777777" w:rsidR="00665547" w:rsidRPr="003555B5" w:rsidRDefault="00665547" w:rsidP="000B33F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7E142F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7D3B80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383D8EF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142620F1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15CA8868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15DFC2DE" w14:textId="023F1FE9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4AB7E385" w14:textId="5F278580" w:rsidR="00EB2D1E" w:rsidRPr="00484647" w:rsidRDefault="00EB2D1E" w:rsidP="00EB2D1E">
      <w:pPr>
        <w:pStyle w:val="BodyText2"/>
        <w:spacing w:before="240" w:after="0" w:line="240" w:lineRule="auto"/>
        <w:jc w:val="both"/>
        <w:rPr>
          <w:sz w:val="24"/>
          <w:szCs w:val="24"/>
          <w:lang w:val="vi-VN"/>
        </w:rPr>
      </w:pPr>
      <w:r w:rsidRPr="00484647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484647">
        <w:rPr>
          <w:sz w:val="24"/>
          <w:szCs w:val="24"/>
        </w:rPr>
        <w:t xml:space="preserve">[1] Lê </w:t>
      </w:r>
      <w:proofErr w:type="spellStart"/>
      <w:r w:rsidRPr="00484647">
        <w:rPr>
          <w:sz w:val="24"/>
          <w:szCs w:val="24"/>
        </w:rPr>
        <w:t>Xuân</w:t>
      </w:r>
      <w:proofErr w:type="spellEnd"/>
      <w:r w:rsidRPr="00484647">
        <w:rPr>
          <w:sz w:val="24"/>
          <w:szCs w:val="24"/>
        </w:rPr>
        <w:t xml:space="preserve"> </w:t>
      </w:r>
      <w:proofErr w:type="spellStart"/>
      <w:r w:rsidRPr="00484647">
        <w:rPr>
          <w:sz w:val="24"/>
          <w:szCs w:val="24"/>
        </w:rPr>
        <w:t>Lân</w:t>
      </w:r>
      <w:proofErr w:type="spellEnd"/>
      <w:r w:rsidRPr="00484647">
        <w:rPr>
          <w:sz w:val="24"/>
          <w:szCs w:val="24"/>
        </w:rPr>
        <w:t xml:space="preserve"> (2005), </w:t>
      </w:r>
      <w:r w:rsidRPr="00484647">
        <w:rPr>
          <w:i/>
          <w:sz w:val="24"/>
          <w:szCs w:val="24"/>
        </w:rPr>
        <w:t xml:space="preserve">Thu </w:t>
      </w:r>
      <w:proofErr w:type="spellStart"/>
      <w:r w:rsidRPr="00484647">
        <w:rPr>
          <w:i/>
          <w:sz w:val="24"/>
          <w:szCs w:val="24"/>
        </w:rPr>
        <w:t>gom</w:t>
      </w:r>
      <w:proofErr w:type="spellEnd"/>
      <w:r w:rsidRPr="00484647">
        <w:rPr>
          <w:i/>
          <w:sz w:val="24"/>
          <w:szCs w:val="24"/>
        </w:rPr>
        <w:t xml:space="preserve">- </w:t>
      </w:r>
      <w:proofErr w:type="spellStart"/>
      <w:r w:rsidRPr="00484647">
        <w:rPr>
          <w:i/>
          <w:sz w:val="24"/>
          <w:szCs w:val="24"/>
        </w:rPr>
        <w:t>Xử</w:t>
      </w:r>
      <w:proofErr w:type="spellEnd"/>
      <w:r w:rsidRPr="00484647">
        <w:rPr>
          <w:i/>
          <w:sz w:val="24"/>
          <w:szCs w:val="24"/>
        </w:rPr>
        <w:t xml:space="preserve"> </w:t>
      </w:r>
      <w:proofErr w:type="spellStart"/>
      <w:r w:rsidRPr="00484647">
        <w:rPr>
          <w:i/>
          <w:sz w:val="24"/>
          <w:szCs w:val="24"/>
        </w:rPr>
        <w:t>lý</w:t>
      </w:r>
      <w:proofErr w:type="spellEnd"/>
      <w:r w:rsidRPr="00484647">
        <w:rPr>
          <w:i/>
          <w:sz w:val="24"/>
          <w:szCs w:val="24"/>
        </w:rPr>
        <w:t xml:space="preserve"> </w:t>
      </w:r>
      <w:proofErr w:type="spellStart"/>
      <w:r w:rsidRPr="00484647">
        <w:rPr>
          <w:i/>
          <w:sz w:val="24"/>
          <w:szCs w:val="24"/>
        </w:rPr>
        <w:t>dầu</w:t>
      </w:r>
      <w:proofErr w:type="spellEnd"/>
      <w:r w:rsidRPr="00484647">
        <w:rPr>
          <w:i/>
          <w:sz w:val="24"/>
          <w:szCs w:val="24"/>
        </w:rPr>
        <w:t xml:space="preserve"> – </w:t>
      </w:r>
      <w:proofErr w:type="spellStart"/>
      <w:r w:rsidRPr="00484647">
        <w:rPr>
          <w:i/>
          <w:sz w:val="24"/>
          <w:szCs w:val="24"/>
        </w:rPr>
        <w:t>khí</w:t>
      </w:r>
      <w:proofErr w:type="spellEnd"/>
      <w:r w:rsidRPr="00484647">
        <w:rPr>
          <w:i/>
          <w:sz w:val="24"/>
          <w:szCs w:val="24"/>
        </w:rPr>
        <w:t xml:space="preserve"> - </w:t>
      </w:r>
      <w:proofErr w:type="spellStart"/>
      <w:proofErr w:type="gramStart"/>
      <w:r w:rsidRPr="00484647">
        <w:rPr>
          <w:i/>
          <w:sz w:val="24"/>
          <w:szCs w:val="24"/>
        </w:rPr>
        <w:t>nước</w:t>
      </w:r>
      <w:proofErr w:type="spellEnd"/>
      <w:r w:rsidRPr="00484647">
        <w:rPr>
          <w:i/>
          <w:sz w:val="24"/>
          <w:szCs w:val="24"/>
        </w:rPr>
        <w:t xml:space="preserve">, </w:t>
      </w:r>
      <w:r w:rsidRPr="00484647">
        <w:rPr>
          <w:sz w:val="24"/>
          <w:szCs w:val="24"/>
        </w:rPr>
        <w:t xml:space="preserve"> </w:t>
      </w:r>
      <w:proofErr w:type="spellStart"/>
      <w:r w:rsidRPr="00484647">
        <w:rPr>
          <w:sz w:val="24"/>
          <w:szCs w:val="24"/>
        </w:rPr>
        <w:t>Trường</w:t>
      </w:r>
      <w:proofErr w:type="spellEnd"/>
      <w:proofErr w:type="gramEnd"/>
      <w:r w:rsidRPr="00484647">
        <w:rPr>
          <w:sz w:val="24"/>
          <w:szCs w:val="24"/>
        </w:rPr>
        <w:t xml:space="preserve"> </w:t>
      </w:r>
      <w:proofErr w:type="spellStart"/>
      <w:r w:rsidRPr="00484647">
        <w:rPr>
          <w:sz w:val="24"/>
          <w:szCs w:val="24"/>
        </w:rPr>
        <w:t>Đại</w:t>
      </w:r>
      <w:proofErr w:type="spellEnd"/>
      <w:r w:rsidRPr="00484647">
        <w:rPr>
          <w:sz w:val="24"/>
          <w:szCs w:val="24"/>
        </w:rPr>
        <w:t xml:space="preserve"> </w:t>
      </w:r>
      <w:proofErr w:type="spellStart"/>
      <w:r w:rsidRPr="00484647">
        <w:rPr>
          <w:sz w:val="24"/>
          <w:szCs w:val="24"/>
        </w:rPr>
        <w:t>học</w:t>
      </w:r>
      <w:proofErr w:type="spellEnd"/>
      <w:r w:rsidRPr="00484647">
        <w:rPr>
          <w:sz w:val="24"/>
          <w:szCs w:val="24"/>
        </w:rPr>
        <w:t xml:space="preserve"> </w:t>
      </w:r>
      <w:proofErr w:type="spellStart"/>
      <w:r w:rsidRPr="00484647">
        <w:rPr>
          <w:sz w:val="24"/>
          <w:szCs w:val="24"/>
        </w:rPr>
        <w:t>Mỏ</w:t>
      </w:r>
      <w:proofErr w:type="spellEnd"/>
      <w:r w:rsidRPr="00484647">
        <w:rPr>
          <w:sz w:val="24"/>
          <w:szCs w:val="24"/>
        </w:rPr>
        <w:t xml:space="preserve"> - </w:t>
      </w:r>
      <w:proofErr w:type="spellStart"/>
      <w:r w:rsidRPr="00484647">
        <w:rPr>
          <w:sz w:val="24"/>
          <w:szCs w:val="24"/>
        </w:rPr>
        <w:t>Địa</w:t>
      </w:r>
      <w:proofErr w:type="spellEnd"/>
      <w:r w:rsidRPr="00484647">
        <w:rPr>
          <w:sz w:val="24"/>
          <w:szCs w:val="24"/>
        </w:rPr>
        <w:t xml:space="preserve"> </w:t>
      </w:r>
      <w:proofErr w:type="spellStart"/>
      <w:r w:rsidRPr="00484647">
        <w:rPr>
          <w:sz w:val="24"/>
          <w:szCs w:val="24"/>
        </w:rPr>
        <w:t>chất</w:t>
      </w:r>
      <w:proofErr w:type="spellEnd"/>
      <w:r w:rsidRPr="00484647">
        <w:rPr>
          <w:sz w:val="24"/>
          <w:szCs w:val="24"/>
          <w:lang w:val="vi-VN"/>
        </w:rPr>
        <w:t>.</w:t>
      </w:r>
    </w:p>
    <w:p w14:paraId="0A3960D6" w14:textId="24C5E503" w:rsidR="001C7053" w:rsidRPr="00484647" w:rsidRDefault="00596D5E" w:rsidP="00EB2D1E">
      <w:pPr>
        <w:pStyle w:val="BodyText2"/>
        <w:spacing w:before="240" w:after="0" w:line="240" w:lineRule="auto"/>
        <w:jc w:val="both"/>
        <w:rPr>
          <w:sz w:val="24"/>
          <w:szCs w:val="24"/>
          <w:lang w:val="vi-VN"/>
        </w:rPr>
      </w:pPr>
      <w:r w:rsidRPr="00484647">
        <w:rPr>
          <w:sz w:val="24"/>
          <w:szCs w:val="24"/>
        </w:rPr>
        <w:t>[</w:t>
      </w:r>
      <w:r w:rsidRPr="00484647">
        <w:rPr>
          <w:sz w:val="24"/>
          <w:szCs w:val="24"/>
          <w:lang w:val="vi-VN"/>
        </w:rPr>
        <w:t>2</w:t>
      </w:r>
      <w:r w:rsidRPr="00484647">
        <w:rPr>
          <w:sz w:val="24"/>
          <w:szCs w:val="24"/>
        </w:rPr>
        <w:t xml:space="preserve">] </w:t>
      </w:r>
      <w:r w:rsidR="00DD6447" w:rsidRPr="00484647">
        <w:rPr>
          <w:sz w:val="24"/>
          <w:szCs w:val="24"/>
          <w:lang w:val="vi-VN"/>
        </w:rPr>
        <w:t xml:space="preserve">Michael J. Economides, </w:t>
      </w:r>
      <w:proofErr w:type="gramStart"/>
      <w:r w:rsidR="00DD6447" w:rsidRPr="00484647">
        <w:rPr>
          <w:sz w:val="24"/>
          <w:szCs w:val="24"/>
          <w:lang w:val="vi-VN"/>
        </w:rPr>
        <w:t>A.Daniel</w:t>
      </w:r>
      <w:proofErr w:type="gramEnd"/>
      <w:r w:rsidR="00DD6447" w:rsidRPr="00484647">
        <w:rPr>
          <w:sz w:val="24"/>
          <w:szCs w:val="24"/>
          <w:lang w:val="vi-VN"/>
        </w:rPr>
        <w:t xml:space="preserve"> Hill, Christine Ehlig</w:t>
      </w:r>
      <w:r w:rsidR="00DD6447" w:rsidRPr="00484647">
        <w:rPr>
          <w:sz w:val="24"/>
          <w:szCs w:val="24"/>
          <w:lang w:val="vi-VN"/>
        </w:rPr>
        <w:t xml:space="preserve"> (1994), </w:t>
      </w:r>
      <w:r w:rsidR="00DD6447" w:rsidRPr="00484647">
        <w:rPr>
          <w:sz w:val="24"/>
          <w:szCs w:val="24"/>
          <w:lang w:val="vi-VN"/>
        </w:rPr>
        <w:t>Economiedes "Petroleum production system"</w:t>
      </w:r>
      <w:r w:rsidR="00DD6447" w:rsidRPr="00484647">
        <w:rPr>
          <w:sz w:val="24"/>
          <w:szCs w:val="24"/>
          <w:lang w:val="vi-VN"/>
        </w:rPr>
        <w:t xml:space="preserve">, </w:t>
      </w:r>
      <w:r w:rsidR="00DD6447" w:rsidRPr="00484647">
        <w:rPr>
          <w:sz w:val="24"/>
          <w:szCs w:val="24"/>
          <w:lang w:val="vi-VN"/>
        </w:rPr>
        <w:t>Prentice Hall PTR</w:t>
      </w:r>
      <w:r w:rsidR="00DD6447" w:rsidRPr="00484647">
        <w:rPr>
          <w:sz w:val="24"/>
          <w:szCs w:val="24"/>
          <w:lang w:val="vi-VN"/>
        </w:rPr>
        <w:t xml:space="preserve">. </w:t>
      </w:r>
    </w:p>
    <w:p w14:paraId="1F5EAB3F" w14:textId="0DDC4CA8" w:rsidR="00132377" w:rsidRPr="00484647" w:rsidRDefault="00596D5E" w:rsidP="00EB2D1E">
      <w:pPr>
        <w:pStyle w:val="BodyText2"/>
        <w:spacing w:before="240" w:after="0" w:line="240" w:lineRule="auto"/>
        <w:jc w:val="both"/>
        <w:rPr>
          <w:sz w:val="24"/>
          <w:szCs w:val="24"/>
          <w:lang w:val="vi-VN"/>
        </w:rPr>
      </w:pPr>
      <w:r w:rsidRPr="00484647">
        <w:rPr>
          <w:sz w:val="24"/>
          <w:szCs w:val="24"/>
        </w:rPr>
        <w:t>[</w:t>
      </w:r>
      <w:r w:rsidRPr="00484647">
        <w:rPr>
          <w:sz w:val="24"/>
          <w:szCs w:val="24"/>
          <w:lang w:val="vi-VN"/>
        </w:rPr>
        <w:t>3</w:t>
      </w:r>
      <w:r w:rsidRPr="00484647">
        <w:rPr>
          <w:sz w:val="24"/>
          <w:szCs w:val="24"/>
        </w:rPr>
        <w:t xml:space="preserve">] </w:t>
      </w:r>
      <w:r w:rsidR="00DD6447" w:rsidRPr="00484647">
        <w:rPr>
          <w:sz w:val="24"/>
          <w:szCs w:val="24"/>
          <w:lang w:val="vi-VN"/>
        </w:rPr>
        <w:t>TS. Phùng Đình Thực, TS. Dương Danh Lam, Lê Bá Tuấn, Nguyễn Văn Cảnh</w:t>
      </w:r>
      <w:r w:rsidR="00DD6447" w:rsidRPr="00484647">
        <w:rPr>
          <w:sz w:val="24"/>
          <w:szCs w:val="24"/>
          <w:lang w:val="vi-VN"/>
        </w:rPr>
        <w:t xml:space="preserve"> (1999), </w:t>
      </w:r>
      <w:r w:rsidR="00DD6447" w:rsidRPr="00484647">
        <w:rPr>
          <w:sz w:val="24"/>
          <w:szCs w:val="24"/>
          <w:lang w:val="vi-VN"/>
        </w:rPr>
        <w:t>Công nghệ và kỹ thuật khai thác dầu khí</w:t>
      </w:r>
      <w:r w:rsidR="00DD6447" w:rsidRPr="00484647">
        <w:rPr>
          <w:sz w:val="24"/>
          <w:szCs w:val="24"/>
          <w:lang w:val="vi-VN"/>
        </w:rPr>
        <w:t xml:space="preserve">, NXB </w:t>
      </w:r>
      <w:r w:rsidR="00DD6447" w:rsidRPr="00484647">
        <w:rPr>
          <w:sz w:val="24"/>
          <w:szCs w:val="24"/>
          <w:lang w:val="vi-VN"/>
        </w:rPr>
        <w:t>Giáo dục</w:t>
      </w:r>
      <w:r w:rsidR="00DD6447" w:rsidRPr="00484647">
        <w:rPr>
          <w:sz w:val="24"/>
          <w:szCs w:val="24"/>
          <w:lang w:val="vi-VN"/>
        </w:rPr>
        <w:t>.</w:t>
      </w:r>
    </w:p>
    <w:p w14:paraId="40DD72C5" w14:textId="77777777" w:rsidR="00DD6447" w:rsidRDefault="00DD6447" w:rsidP="00EB2D1E">
      <w:pPr>
        <w:pStyle w:val="BodyText2"/>
        <w:spacing w:before="240" w:after="0" w:line="240" w:lineRule="auto"/>
        <w:jc w:val="both"/>
        <w:rPr>
          <w:lang w:val="vi-VN"/>
        </w:rPr>
      </w:pPr>
    </w:p>
    <w:p w14:paraId="3BE7A9DF" w14:textId="77777777" w:rsidR="00EB2D1E" w:rsidRPr="00EB2D1E" w:rsidRDefault="00EB2D1E" w:rsidP="00EB2D1E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</w:p>
    <w:p w14:paraId="22180888" w14:textId="366F3F7B" w:rsidR="00744C77" w:rsidRPr="00132377" w:rsidRDefault="007A7F11" w:rsidP="00132377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bookmarkStart w:id="0" w:name="_GoBack"/>
      <w:bookmarkEnd w:id="0"/>
      <w:r w:rsidRPr="00132377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14:paraId="0F0C19A8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="00172ED9">
        <w:rPr>
          <w:b/>
          <w:bCs/>
          <w:color w:val="000000"/>
          <w:sz w:val="24"/>
          <w:szCs w:val="24"/>
        </w:rPr>
        <w:t xml:space="preserve"> </w:t>
      </w:r>
      <w:r w:rsidRPr="003555B5">
        <w:rPr>
          <w:b/>
          <w:bCs/>
          <w:color w:val="000000"/>
          <w:sz w:val="24"/>
          <w:szCs w:val="24"/>
        </w:rPr>
        <w:t>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1005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067"/>
        <w:gridCol w:w="872"/>
        <w:gridCol w:w="717"/>
        <w:gridCol w:w="846"/>
        <w:gridCol w:w="3700"/>
      </w:tblGrid>
      <w:tr w:rsidR="00744C77" w:rsidRPr="006D271A" w14:paraId="23D9C775" w14:textId="77777777" w:rsidTr="006B2E29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14:paraId="5E410A1C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067" w:type="dxa"/>
            <w:shd w:val="clear" w:color="auto" w:fill="auto"/>
            <w:vAlign w:val="center"/>
          </w:tcPr>
          <w:p w14:paraId="002DCA57" w14:textId="77777777" w:rsidR="00744C77" w:rsidRPr="006B2E29" w:rsidRDefault="00744C77" w:rsidP="006B2E2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color w:val="000000"/>
                <w:sz w:val="20"/>
                <w:szCs w:val="20"/>
                <w:lang w:val="nl-NL"/>
              </w:rPr>
            </w:pPr>
            <w:r w:rsidRPr="006B2E29">
              <w:rPr>
                <w:bCs/>
                <w:color w:val="000000"/>
                <w:sz w:val="20"/>
                <w:szCs w:val="20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B809E0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A5FBEE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762B74C3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C2B5CAA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268EE17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6C67DF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6D271A" w14:paraId="022BBE59" w14:textId="77777777" w:rsidTr="001F62ED">
        <w:trPr>
          <w:trHeight w:val="944"/>
        </w:trPr>
        <w:tc>
          <w:tcPr>
            <w:tcW w:w="851" w:type="dxa"/>
            <w:shd w:val="clear" w:color="auto" w:fill="auto"/>
            <w:vAlign w:val="center"/>
          </w:tcPr>
          <w:p w14:paraId="74C58720" w14:textId="77777777" w:rsidR="00D63879" w:rsidRPr="003555B5" w:rsidRDefault="00D63879" w:rsidP="00172E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067" w:type="dxa"/>
            <w:shd w:val="clear" w:color="auto" w:fill="auto"/>
          </w:tcPr>
          <w:p w14:paraId="58DDDC98" w14:textId="77777777" w:rsidR="00665261" w:rsidRDefault="00815FC8" w:rsidP="00ED1DE5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1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TỔNG QUAN VỀ CÔNG TÁC THU GOM TẠI MỎ</w:t>
            </w:r>
          </w:p>
          <w:p w14:paraId="5264AABB" w14:textId="77777777" w:rsidR="006D271A" w:rsidRPr="00815FC8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2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CÔNG NGHỆ XỬ LÝ SƠ BỘ</w:t>
            </w:r>
          </w:p>
          <w:p w14:paraId="7AF696E8" w14:textId="77777777" w:rsidR="00D63879" w:rsidRPr="006B2E29" w:rsidRDefault="00D63879" w:rsidP="00ED1DE5">
            <w:pPr>
              <w:pStyle w:val="BodyText2"/>
              <w:tabs>
                <w:tab w:val="center" w:pos="1064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61082D5A" w14:textId="77777777" w:rsidR="00D63879" w:rsidRPr="003555B5" w:rsidRDefault="006D271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11C0C544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2B5C86F0" w14:textId="77777777" w:rsidR="00D63879" w:rsidRPr="003555B5" w:rsidRDefault="00BC275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7B178BC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0E718C15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B58E" w14:textId="77777777" w:rsidR="006D271A" w:rsidRPr="00815ACF" w:rsidRDefault="00ED1DE5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+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>Nghiên cứu kỹ chương 1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>,2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 trong tài liệu </w:t>
            </w: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[1]</w:t>
            </w:r>
          </w:p>
          <w:p w14:paraId="699CDDB4" w14:textId="77777777" w:rsidR="006D271A" w:rsidRPr="00172ED9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+Tra cứu nội dung 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mục </w:t>
            </w: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16 trong tài liệu tham khảo [2].</w:t>
            </w:r>
          </w:p>
          <w:p w14:paraId="41F2296B" w14:textId="77777777" w:rsidR="00D63879" w:rsidRPr="00ED1DE5" w:rsidRDefault="00D63879" w:rsidP="003006D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D63879" w:rsidRPr="006D271A" w14:paraId="20C4968C" w14:textId="77777777" w:rsidTr="001F62ED">
        <w:trPr>
          <w:trHeight w:val="1034"/>
        </w:trPr>
        <w:tc>
          <w:tcPr>
            <w:tcW w:w="851" w:type="dxa"/>
            <w:shd w:val="clear" w:color="auto" w:fill="auto"/>
            <w:vAlign w:val="center"/>
          </w:tcPr>
          <w:p w14:paraId="633212F4" w14:textId="77777777" w:rsidR="00D63879" w:rsidRPr="003555B5" w:rsidRDefault="00D63879" w:rsidP="001F62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067" w:type="dxa"/>
            <w:shd w:val="clear" w:color="auto" w:fill="auto"/>
          </w:tcPr>
          <w:p w14:paraId="130E0472" w14:textId="77777777" w:rsidR="006D271A" w:rsidRDefault="00815FC8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2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CÔNG NGHỆ XỬ LÝ SƠ BỘ</w:t>
            </w:r>
          </w:p>
          <w:p w14:paraId="1BCD3FD1" w14:textId="77777777" w:rsidR="006D271A" w:rsidRPr="00815FC8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 xml:space="preserve"> Chương 3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NHŨ TƯƠNG DẦU</w:t>
            </w:r>
          </w:p>
          <w:p w14:paraId="2C15E375" w14:textId="77777777" w:rsidR="00D63879" w:rsidRPr="006B2E29" w:rsidRDefault="00D63879" w:rsidP="00172ED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5EC3D1A0" w14:textId="77777777" w:rsidR="00D63879" w:rsidRPr="003555B5" w:rsidRDefault="006D2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14:paraId="194DC3F7" w14:textId="77777777" w:rsidR="00D63879" w:rsidRPr="003555B5" w:rsidRDefault="00B25A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763903A" w14:textId="77777777" w:rsidR="00D63879" w:rsidRPr="003555B5" w:rsidRDefault="00E2708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0F570" w14:textId="77777777" w:rsidR="00172ED9" w:rsidRPr="00815ACF" w:rsidRDefault="00172ED9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+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>Nghiên cứu kỹ chương 2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>, 3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 trong tài liệu </w:t>
            </w: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[1]</w:t>
            </w:r>
          </w:p>
          <w:p w14:paraId="36F48089" w14:textId="77777777" w:rsidR="00C4042C" w:rsidRPr="00172ED9" w:rsidRDefault="00C4042C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+Tra cứu nội dung </w:t>
            </w:r>
            <w:r w:rsidR="003006DE">
              <w:rPr>
                <w:bCs/>
                <w:color w:val="000000"/>
                <w:sz w:val="20"/>
                <w:szCs w:val="20"/>
                <w:lang w:val="nl-NL"/>
              </w:rPr>
              <w:t xml:space="preserve">mục </w:t>
            </w:r>
            <w:r w:rsidR="00EB5984" w:rsidRPr="00172ED9">
              <w:rPr>
                <w:bCs/>
                <w:color w:val="000000"/>
                <w:sz w:val="20"/>
                <w:szCs w:val="20"/>
                <w:lang w:val="nl-NL"/>
              </w:rPr>
              <w:t>16</w:t>
            </w: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 trong</w:t>
            </w:r>
            <w:r w:rsidR="00EB5984"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 tài liệu tham khảo</w:t>
            </w: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 [2].</w:t>
            </w:r>
          </w:p>
          <w:p w14:paraId="5CF3E01C" w14:textId="77777777" w:rsidR="00EB5984" w:rsidRPr="00172ED9" w:rsidRDefault="00EB5984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  <w:p w14:paraId="12E971EF" w14:textId="77777777" w:rsidR="00E27082" w:rsidRPr="00172ED9" w:rsidRDefault="00E27082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C4042C" w:rsidRPr="006D271A" w14:paraId="53576FF6" w14:textId="77777777" w:rsidTr="001F62ED">
        <w:trPr>
          <w:trHeight w:val="1781"/>
        </w:trPr>
        <w:tc>
          <w:tcPr>
            <w:tcW w:w="851" w:type="dxa"/>
            <w:shd w:val="clear" w:color="auto" w:fill="auto"/>
            <w:vAlign w:val="center"/>
          </w:tcPr>
          <w:p w14:paraId="30D03F98" w14:textId="77777777" w:rsidR="00C4042C" w:rsidRPr="003555B5" w:rsidRDefault="00C4042C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3067" w:type="dxa"/>
            <w:shd w:val="clear" w:color="auto" w:fill="auto"/>
          </w:tcPr>
          <w:p w14:paraId="40246FAD" w14:textId="77777777" w:rsidR="00815FC8" w:rsidRPr="00815FC8" w:rsidRDefault="00815FC8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3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NHŨ TƯƠNG DẦU</w:t>
            </w:r>
          </w:p>
          <w:p w14:paraId="50DD284C" w14:textId="77777777" w:rsidR="006D271A" w:rsidRPr="00815FC8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4.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 xml:space="preserve">XỬ LÝ CHẤT LỎNG DẦU – NƯỚC  </w:t>
            </w:r>
          </w:p>
          <w:p w14:paraId="4F5FCD64" w14:textId="77777777" w:rsidR="00C4042C" w:rsidRPr="006B2E29" w:rsidRDefault="00C4042C" w:rsidP="00172ED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295750BE" w14:textId="77777777" w:rsidR="00C4042C" w:rsidRPr="003555B5" w:rsidRDefault="006D271A" w:rsidP="00B25A5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14:paraId="15C15394" w14:textId="77777777" w:rsidR="00C4042C" w:rsidRPr="003555B5" w:rsidRDefault="00B25A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4B02457" w14:textId="77777777" w:rsidR="00C4042C" w:rsidRPr="003555B5" w:rsidRDefault="00E2708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F3B2" w14:textId="77777777" w:rsidR="00172ED9" w:rsidRPr="00815ACF" w:rsidRDefault="00172ED9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+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>Nghiên cứu kỹ chương 3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>,4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 trong tài liệu </w:t>
            </w: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[1]</w:t>
            </w:r>
          </w:p>
          <w:p w14:paraId="0F87E88E" w14:textId="77777777" w:rsidR="00C4042C" w:rsidRDefault="00C4042C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+ Đọc kỹ chương 4 trong tài liệu tham khảo [3].</w:t>
            </w:r>
          </w:p>
          <w:p w14:paraId="6BF150D9" w14:textId="77777777" w:rsidR="006D271A" w:rsidRPr="00172ED9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+ Đọc thêm 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mục </w:t>
            </w: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14 : trong tài liệu tham khảo [2]</w:t>
            </w:r>
          </w:p>
          <w:p w14:paraId="23B776B1" w14:textId="77777777" w:rsidR="006D271A" w:rsidRPr="00172ED9" w:rsidRDefault="006D271A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  <w:p w14:paraId="50512078" w14:textId="77777777" w:rsidR="00C4042C" w:rsidRPr="00172ED9" w:rsidRDefault="00C4042C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815FC8" w:rsidRPr="006D271A" w14:paraId="1D91118A" w14:textId="77777777" w:rsidTr="006B2E29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5C6F1E6F" w14:textId="77777777" w:rsidR="00815FC8" w:rsidRDefault="00D1108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067" w:type="dxa"/>
            <w:shd w:val="clear" w:color="auto" w:fill="auto"/>
          </w:tcPr>
          <w:p w14:paraId="2DEF8202" w14:textId="77777777" w:rsidR="00815FC8" w:rsidRPr="00815FC8" w:rsidRDefault="00815FC8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5.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XỬ LÝ KHÍ</w:t>
            </w:r>
          </w:p>
          <w:p w14:paraId="585B5FF7" w14:textId="77777777" w:rsidR="006D271A" w:rsidRPr="00815FC8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6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TỔNG QUAN VỀ ỐNG CÔNG NGHỆ VÀ ỐNG VẬN CHUYỂN</w:t>
            </w:r>
          </w:p>
          <w:p w14:paraId="447D6D62" w14:textId="77777777" w:rsidR="00815FC8" w:rsidRPr="006B2E29" w:rsidRDefault="00815FC8" w:rsidP="00172ED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1ADA1C99" w14:textId="77777777" w:rsidR="00815FC8" w:rsidRDefault="006D2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14:paraId="3C87E4D0" w14:textId="77777777" w:rsidR="00815FC8" w:rsidRDefault="00EB598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461C120" w14:textId="77777777" w:rsidR="00815FC8" w:rsidRDefault="00EB598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BFFD" w14:textId="77777777" w:rsidR="00172ED9" w:rsidRPr="00815ACF" w:rsidRDefault="00172ED9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+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>Nghiên cứu kỹ chương 5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>, 6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 trong tài liệu </w:t>
            </w: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[1]</w:t>
            </w:r>
          </w:p>
          <w:p w14:paraId="69E4452B" w14:textId="77777777" w:rsidR="00DF35DF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+ Đọc thêm chương: Natural gas trong tài liệu tham khảo [2]</w:t>
            </w:r>
          </w:p>
          <w:p w14:paraId="753E70FD" w14:textId="77777777" w:rsidR="00EB5984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 </w:t>
            </w:r>
            <w:r w:rsidR="00EB5984"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+ Đọc thêm </w:t>
            </w:r>
            <w:r w:rsidR="003006DE">
              <w:rPr>
                <w:bCs/>
                <w:color w:val="000000"/>
                <w:sz w:val="20"/>
                <w:szCs w:val="20"/>
                <w:lang w:val="nl-NL"/>
              </w:rPr>
              <w:t>mục</w:t>
            </w:r>
            <w:r w:rsidR="00665261">
              <w:rPr>
                <w:bCs/>
                <w:color w:val="000000"/>
                <w:sz w:val="20"/>
                <w:szCs w:val="20"/>
                <w:lang w:val="nl-NL"/>
              </w:rPr>
              <w:t xml:space="preserve"> 10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>, 16</w:t>
            </w:r>
            <w:r w:rsidR="00665261">
              <w:rPr>
                <w:bCs/>
                <w:color w:val="000000"/>
                <w:sz w:val="20"/>
                <w:szCs w:val="20"/>
                <w:lang w:val="nl-NL"/>
              </w:rPr>
              <w:t xml:space="preserve"> </w:t>
            </w:r>
            <w:r w:rsidR="00EB5984"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trong tài liệu tham khảo [2] </w:t>
            </w:r>
          </w:p>
          <w:p w14:paraId="7781891A" w14:textId="77777777" w:rsidR="00DF35DF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  <w:p w14:paraId="3F759990" w14:textId="77777777" w:rsidR="00815FC8" w:rsidRPr="00172ED9" w:rsidRDefault="00815FC8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</w:tr>
      <w:tr w:rsidR="00815FC8" w:rsidRPr="00EB2D1E" w14:paraId="59CA79A5" w14:textId="77777777" w:rsidTr="006B2E29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615AA802" w14:textId="77777777" w:rsidR="00815FC8" w:rsidRDefault="00D1108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067" w:type="dxa"/>
            <w:shd w:val="clear" w:color="auto" w:fill="auto"/>
          </w:tcPr>
          <w:p w14:paraId="6DEC3C80" w14:textId="77777777" w:rsidR="00815FC8" w:rsidRPr="00815FC8" w:rsidRDefault="00815FC8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6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TỔNG QUAN VỀ ỐNG CÔNG NGHỆ VÀ ỐNG VẬN CHUYỂN</w:t>
            </w:r>
          </w:p>
          <w:p w14:paraId="1AD9EA4C" w14:textId="77777777" w:rsidR="006D271A" w:rsidRPr="00815FC8" w:rsidRDefault="006D271A" w:rsidP="006D271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7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TÍNH TOÁN THỦY LỰC CHO ĐƯỜNG ỐNG</w:t>
            </w:r>
          </w:p>
          <w:p w14:paraId="34FE1963" w14:textId="77777777" w:rsidR="00815FC8" w:rsidRPr="00815FC8" w:rsidRDefault="00815FC8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1320B226" w14:textId="77777777" w:rsidR="00815FC8" w:rsidRPr="008D3ED6" w:rsidRDefault="008D3ED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717" w:type="dxa"/>
          </w:tcPr>
          <w:p w14:paraId="685F24B5" w14:textId="77777777" w:rsidR="00815FC8" w:rsidRDefault="006D2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51029D8" w14:textId="77777777" w:rsidR="00815FC8" w:rsidRDefault="00EB598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20122" w14:textId="77777777" w:rsidR="00172ED9" w:rsidRPr="00815ACF" w:rsidRDefault="00172ED9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+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>Nghiên cứu kỹ chương 6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>, 7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 trong tài liệu </w:t>
            </w: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[1]</w:t>
            </w:r>
          </w:p>
          <w:p w14:paraId="4B9261FF" w14:textId="77777777" w:rsidR="00DF35DF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+ Đọc thêm </w:t>
            </w:r>
            <w:r w:rsidR="003006DE">
              <w:rPr>
                <w:bCs/>
                <w:color w:val="000000"/>
                <w:sz w:val="20"/>
                <w:szCs w:val="20"/>
                <w:lang w:val="nl-NL"/>
              </w:rPr>
              <w:t xml:space="preserve">mục </w:t>
            </w:r>
            <w:r w:rsidR="006D271A">
              <w:rPr>
                <w:bCs/>
                <w:color w:val="000000"/>
                <w:sz w:val="20"/>
                <w:szCs w:val="20"/>
                <w:lang w:val="nl-NL"/>
              </w:rPr>
              <w:t xml:space="preserve">11, </w:t>
            </w:r>
            <w:r w:rsidR="00665261">
              <w:rPr>
                <w:bCs/>
                <w:color w:val="000000"/>
                <w:sz w:val="20"/>
                <w:szCs w:val="20"/>
                <w:lang w:val="nl-NL"/>
              </w:rPr>
              <w:t>16</w:t>
            </w: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 trong tài liệu tham khảo [2]</w:t>
            </w:r>
          </w:p>
          <w:p w14:paraId="49C65C29" w14:textId="77777777" w:rsidR="00815FC8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 xml:space="preserve"> + Chuẩn bị bài tập tính toán bền nhiệt tài liệu [1]</w:t>
            </w:r>
          </w:p>
        </w:tc>
      </w:tr>
      <w:tr w:rsidR="00815FC8" w:rsidRPr="00EB2D1E" w14:paraId="29ADF69D" w14:textId="77777777" w:rsidTr="006B2E29">
        <w:trPr>
          <w:trHeight w:val="70"/>
        </w:trPr>
        <w:tc>
          <w:tcPr>
            <w:tcW w:w="851" w:type="dxa"/>
            <w:shd w:val="clear" w:color="auto" w:fill="auto"/>
            <w:vAlign w:val="center"/>
          </w:tcPr>
          <w:p w14:paraId="47A9863C" w14:textId="77777777" w:rsidR="00815FC8" w:rsidRDefault="00D1108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067" w:type="dxa"/>
            <w:shd w:val="clear" w:color="auto" w:fill="auto"/>
          </w:tcPr>
          <w:p w14:paraId="4D8F76BA" w14:textId="77777777" w:rsidR="00815FC8" w:rsidRPr="00815FC8" w:rsidRDefault="00815FC8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>Chương 7</w:t>
            </w:r>
            <w:r w:rsidRPr="00815FC8">
              <w:rPr>
                <w:bCs/>
                <w:color w:val="000000"/>
                <w:sz w:val="20"/>
                <w:szCs w:val="20"/>
                <w:lang w:val="nl-NL"/>
              </w:rPr>
              <w:tab/>
              <w:t>TÍNH TOÁN THỦY LỰC CHO ĐƯỜNG ỐNG</w:t>
            </w:r>
          </w:p>
          <w:p w14:paraId="13CA89A0" w14:textId="77777777" w:rsidR="00815FC8" w:rsidRPr="00815FC8" w:rsidRDefault="00815FC8" w:rsidP="00665261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5C0E809C" w14:textId="77777777" w:rsidR="00815FC8" w:rsidRDefault="006D2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3368D76F" w14:textId="77777777" w:rsidR="00815FC8" w:rsidRDefault="006D271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81D9357" w14:textId="77777777" w:rsidR="00815FC8" w:rsidRDefault="00EB5984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5E88" w14:textId="77777777" w:rsidR="00172ED9" w:rsidRPr="00815ACF" w:rsidRDefault="00172ED9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+</w:t>
            </w: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Nghiên cứu kỹ chương 7 trong tài liệu </w:t>
            </w:r>
            <w:r w:rsidRPr="00815ACF">
              <w:rPr>
                <w:bCs/>
                <w:color w:val="000000"/>
                <w:sz w:val="20"/>
                <w:szCs w:val="20"/>
                <w:lang w:val="nl-NL"/>
              </w:rPr>
              <w:t>[1]</w:t>
            </w:r>
          </w:p>
          <w:p w14:paraId="7FF9266C" w14:textId="77777777" w:rsidR="00DF35DF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+ Nghiên cứu nội dung chương 6</w:t>
            </w:r>
            <w:r w:rsidR="00172ED9">
              <w:rPr>
                <w:bCs/>
                <w:color w:val="000000"/>
                <w:sz w:val="20"/>
                <w:szCs w:val="20"/>
                <w:lang w:val="nl-NL"/>
              </w:rPr>
              <w:t xml:space="preserve"> </w:t>
            </w: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trong tài liệu tham khảo [3];</w:t>
            </w:r>
          </w:p>
          <w:p w14:paraId="14440515" w14:textId="77777777" w:rsidR="00DF35DF" w:rsidRPr="00172ED9" w:rsidRDefault="003006DE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bCs/>
                <w:color w:val="000000"/>
                <w:sz w:val="20"/>
                <w:szCs w:val="20"/>
                <w:lang w:val="nl-NL"/>
              </w:rPr>
              <w:t xml:space="preserve">+ Nghiên cứu nội dung mục </w:t>
            </w:r>
            <w:r w:rsidR="00DF35DF" w:rsidRPr="00172ED9">
              <w:rPr>
                <w:bCs/>
                <w:color w:val="000000"/>
                <w:sz w:val="20"/>
                <w:szCs w:val="20"/>
                <w:lang w:val="nl-NL"/>
              </w:rPr>
              <w:t>11 trong tài liệu tham khảo [2]</w:t>
            </w:r>
          </w:p>
          <w:p w14:paraId="1083C1C9" w14:textId="77777777" w:rsidR="00815FC8" w:rsidRPr="00172ED9" w:rsidRDefault="00DF35DF" w:rsidP="00172ED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0"/>
                <w:szCs w:val="20"/>
                <w:lang w:val="nl-NL"/>
              </w:rPr>
            </w:pPr>
            <w:r w:rsidRPr="00172ED9">
              <w:rPr>
                <w:bCs/>
                <w:color w:val="000000"/>
                <w:sz w:val="20"/>
                <w:szCs w:val="20"/>
                <w:lang w:val="nl-NL"/>
              </w:rPr>
              <w:t>+ Chuẩn bị bài tập tính toán thủy lực trong tài liệu tham khảo [1]</w:t>
            </w:r>
          </w:p>
        </w:tc>
      </w:tr>
    </w:tbl>
    <w:p w14:paraId="11DAC087" w14:textId="77777777" w:rsidR="00C53616" w:rsidRPr="00AA2C97" w:rsidRDefault="00C53616">
      <w:pPr>
        <w:rPr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EB2D1E" w14:paraId="2FC0DA70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018A634" w14:textId="77777777" w:rsidR="009540AF" w:rsidRPr="00380E4D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1CACE459" w14:textId="77777777" w:rsidR="009540AF" w:rsidRPr="00380E4D" w:rsidRDefault="009540AF" w:rsidP="009D7B0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380E4D">
              <w:rPr>
                <w:sz w:val="24"/>
                <w:szCs w:val="24"/>
                <w:lang w:val="nl-NL"/>
              </w:rPr>
              <w:t>Hà nội, ngày … tháng … năm 20</w:t>
            </w:r>
            <w:r w:rsidR="009D7B05">
              <w:rPr>
                <w:sz w:val="24"/>
                <w:szCs w:val="24"/>
                <w:lang w:val="nl-NL"/>
              </w:rPr>
              <w:t>16</w:t>
            </w:r>
          </w:p>
        </w:tc>
      </w:tr>
      <w:tr w:rsidR="009540AF" w:rsidRPr="003555B5" w14:paraId="17C61A8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488C5B2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5E14EA52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636E2F84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1521D218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4D858EDA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25F3DAD9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19D24" w14:textId="77777777" w:rsidR="00B94698" w:rsidRDefault="00B94698">
      <w:r>
        <w:separator/>
      </w:r>
    </w:p>
  </w:endnote>
  <w:endnote w:type="continuationSeparator" w:id="0">
    <w:p w14:paraId="6F986B6F" w14:textId="77777777" w:rsidR="00B94698" w:rsidRDefault="00B9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FA0B" w14:textId="77777777" w:rsidR="004377BB" w:rsidRDefault="009D1D1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DF2553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F18D7" w14:textId="77777777" w:rsidR="004377BB" w:rsidRDefault="009D1D1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483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C8EC5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DF499" w14:textId="77777777" w:rsidR="00B94698" w:rsidRDefault="00B94698">
      <w:r>
        <w:separator/>
      </w:r>
    </w:p>
  </w:footnote>
  <w:footnote w:type="continuationSeparator" w:id="0">
    <w:p w14:paraId="267589C1" w14:textId="77777777" w:rsidR="00B94698" w:rsidRDefault="00B94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F1E59"/>
    <w:multiLevelType w:val="multilevel"/>
    <w:tmpl w:val="E49829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6FD46BC7"/>
    <w:multiLevelType w:val="hybridMultilevel"/>
    <w:tmpl w:val="AB80B8DA"/>
    <w:lvl w:ilvl="0" w:tplc="F9FE30C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26105"/>
    <w:rsid w:val="00041946"/>
    <w:rsid w:val="00061141"/>
    <w:rsid w:val="00065D49"/>
    <w:rsid w:val="000837A9"/>
    <w:rsid w:val="00095A1D"/>
    <w:rsid w:val="000B22B4"/>
    <w:rsid w:val="000B33FA"/>
    <w:rsid w:val="000D075E"/>
    <w:rsid w:val="000D6DC7"/>
    <w:rsid w:val="000E7875"/>
    <w:rsid w:val="000F183E"/>
    <w:rsid w:val="000F78FF"/>
    <w:rsid w:val="00120BB0"/>
    <w:rsid w:val="001265BC"/>
    <w:rsid w:val="00132377"/>
    <w:rsid w:val="001404E8"/>
    <w:rsid w:val="001471E8"/>
    <w:rsid w:val="00172ED9"/>
    <w:rsid w:val="00191472"/>
    <w:rsid w:val="001915A3"/>
    <w:rsid w:val="001C7053"/>
    <w:rsid w:val="001F2CFE"/>
    <w:rsid w:val="001F62ED"/>
    <w:rsid w:val="00200F66"/>
    <w:rsid w:val="00210206"/>
    <w:rsid w:val="002360EC"/>
    <w:rsid w:val="002615DB"/>
    <w:rsid w:val="00272584"/>
    <w:rsid w:val="00290C2F"/>
    <w:rsid w:val="002951DB"/>
    <w:rsid w:val="00296F71"/>
    <w:rsid w:val="002A7D7D"/>
    <w:rsid w:val="002B13F7"/>
    <w:rsid w:val="002B3774"/>
    <w:rsid w:val="002B483D"/>
    <w:rsid w:val="002C378E"/>
    <w:rsid w:val="003006DE"/>
    <w:rsid w:val="00327E7F"/>
    <w:rsid w:val="003409C3"/>
    <w:rsid w:val="003555B5"/>
    <w:rsid w:val="00367502"/>
    <w:rsid w:val="00380E4D"/>
    <w:rsid w:val="003961B0"/>
    <w:rsid w:val="003B73BB"/>
    <w:rsid w:val="003D44F6"/>
    <w:rsid w:val="003E0101"/>
    <w:rsid w:val="003F5908"/>
    <w:rsid w:val="003F7694"/>
    <w:rsid w:val="004240DB"/>
    <w:rsid w:val="0042577A"/>
    <w:rsid w:val="004377BB"/>
    <w:rsid w:val="004437C7"/>
    <w:rsid w:val="0047459D"/>
    <w:rsid w:val="0048413E"/>
    <w:rsid w:val="00484647"/>
    <w:rsid w:val="004900EB"/>
    <w:rsid w:val="00490391"/>
    <w:rsid w:val="0049105F"/>
    <w:rsid w:val="004A21C9"/>
    <w:rsid w:val="004A3638"/>
    <w:rsid w:val="004B2147"/>
    <w:rsid w:val="004D085E"/>
    <w:rsid w:val="004F013A"/>
    <w:rsid w:val="005274A7"/>
    <w:rsid w:val="00534B5D"/>
    <w:rsid w:val="00537B1F"/>
    <w:rsid w:val="00551492"/>
    <w:rsid w:val="00575954"/>
    <w:rsid w:val="00596D5E"/>
    <w:rsid w:val="005A1ABF"/>
    <w:rsid w:val="005F2F1A"/>
    <w:rsid w:val="0061018F"/>
    <w:rsid w:val="00612534"/>
    <w:rsid w:val="00625B5C"/>
    <w:rsid w:val="006406CA"/>
    <w:rsid w:val="006447AD"/>
    <w:rsid w:val="00654888"/>
    <w:rsid w:val="00665261"/>
    <w:rsid w:val="00665547"/>
    <w:rsid w:val="00695501"/>
    <w:rsid w:val="006A0E70"/>
    <w:rsid w:val="006A5431"/>
    <w:rsid w:val="006B0107"/>
    <w:rsid w:val="006B2E29"/>
    <w:rsid w:val="006D03CF"/>
    <w:rsid w:val="006D07E3"/>
    <w:rsid w:val="006D271A"/>
    <w:rsid w:val="006D7C5C"/>
    <w:rsid w:val="006E5BAC"/>
    <w:rsid w:val="00733BDA"/>
    <w:rsid w:val="00744C77"/>
    <w:rsid w:val="00766E9D"/>
    <w:rsid w:val="0077772C"/>
    <w:rsid w:val="007A7F11"/>
    <w:rsid w:val="007B1760"/>
    <w:rsid w:val="007B7392"/>
    <w:rsid w:val="007C615E"/>
    <w:rsid w:val="007C7EDD"/>
    <w:rsid w:val="007F7694"/>
    <w:rsid w:val="00815FC8"/>
    <w:rsid w:val="008543C1"/>
    <w:rsid w:val="00875E93"/>
    <w:rsid w:val="008A3B5B"/>
    <w:rsid w:val="008A7F09"/>
    <w:rsid w:val="008C1294"/>
    <w:rsid w:val="008C4E59"/>
    <w:rsid w:val="008D09FC"/>
    <w:rsid w:val="008D3ED6"/>
    <w:rsid w:val="008F356F"/>
    <w:rsid w:val="0090524F"/>
    <w:rsid w:val="0091264D"/>
    <w:rsid w:val="0091763A"/>
    <w:rsid w:val="00925867"/>
    <w:rsid w:val="00926E23"/>
    <w:rsid w:val="00930CC6"/>
    <w:rsid w:val="00950E4F"/>
    <w:rsid w:val="00952045"/>
    <w:rsid w:val="009540AF"/>
    <w:rsid w:val="00972C34"/>
    <w:rsid w:val="009A19F7"/>
    <w:rsid w:val="009C37E7"/>
    <w:rsid w:val="009D1D16"/>
    <w:rsid w:val="009D205C"/>
    <w:rsid w:val="009D7B05"/>
    <w:rsid w:val="009E0BE8"/>
    <w:rsid w:val="009E52A6"/>
    <w:rsid w:val="00A01BDF"/>
    <w:rsid w:val="00A029FB"/>
    <w:rsid w:val="00A1635C"/>
    <w:rsid w:val="00A35151"/>
    <w:rsid w:val="00AA2C97"/>
    <w:rsid w:val="00B07F7B"/>
    <w:rsid w:val="00B23623"/>
    <w:rsid w:val="00B25A52"/>
    <w:rsid w:val="00B25A8C"/>
    <w:rsid w:val="00B400C8"/>
    <w:rsid w:val="00B51514"/>
    <w:rsid w:val="00B60C95"/>
    <w:rsid w:val="00B63516"/>
    <w:rsid w:val="00B65AB4"/>
    <w:rsid w:val="00B87D40"/>
    <w:rsid w:val="00B90939"/>
    <w:rsid w:val="00B94698"/>
    <w:rsid w:val="00B94BE5"/>
    <w:rsid w:val="00B96712"/>
    <w:rsid w:val="00BA09EA"/>
    <w:rsid w:val="00BA0F72"/>
    <w:rsid w:val="00BA2A8D"/>
    <w:rsid w:val="00BA7C39"/>
    <w:rsid w:val="00BC2752"/>
    <w:rsid w:val="00BE13D3"/>
    <w:rsid w:val="00BF4473"/>
    <w:rsid w:val="00C02961"/>
    <w:rsid w:val="00C2548B"/>
    <w:rsid w:val="00C30CFB"/>
    <w:rsid w:val="00C4042C"/>
    <w:rsid w:val="00C41392"/>
    <w:rsid w:val="00C53616"/>
    <w:rsid w:val="00C54134"/>
    <w:rsid w:val="00C7326B"/>
    <w:rsid w:val="00C75029"/>
    <w:rsid w:val="00C8287E"/>
    <w:rsid w:val="00CA7149"/>
    <w:rsid w:val="00CB0A27"/>
    <w:rsid w:val="00CF46AF"/>
    <w:rsid w:val="00D11086"/>
    <w:rsid w:val="00D15239"/>
    <w:rsid w:val="00D171C9"/>
    <w:rsid w:val="00D20B8C"/>
    <w:rsid w:val="00D46C15"/>
    <w:rsid w:val="00D524C9"/>
    <w:rsid w:val="00D61127"/>
    <w:rsid w:val="00D63879"/>
    <w:rsid w:val="00D759AD"/>
    <w:rsid w:val="00DA409D"/>
    <w:rsid w:val="00DC3527"/>
    <w:rsid w:val="00DD6447"/>
    <w:rsid w:val="00DF35DF"/>
    <w:rsid w:val="00DF703E"/>
    <w:rsid w:val="00E25CF8"/>
    <w:rsid w:val="00E27082"/>
    <w:rsid w:val="00E46710"/>
    <w:rsid w:val="00E6594E"/>
    <w:rsid w:val="00E7409B"/>
    <w:rsid w:val="00EA472E"/>
    <w:rsid w:val="00EB143E"/>
    <w:rsid w:val="00EB2D1E"/>
    <w:rsid w:val="00EB5984"/>
    <w:rsid w:val="00EC06C9"/>
    <w:rsid w:val="00ED1DE5"/>
    <w:rsid w:val="00EE3756"/>
    <w:rsid w:val="00EE5D69"/>
    <w:rsid w:val="00F0731C"/>
    <w:rsid w:val="00F26E9C"/>
    <w:rsid w:val="00F4451D"/>
    <w:rsid w:val="00F56A45"/>
    <w:rsid w:val="00F96568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3016"/>
  <w15:docId w15:val="{CA972B01-E051-EE4C-B387-9AD9FAC3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33473-B28A-054D-B6D9-644E0F58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2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10</cp:revision>
  <cp:lastPrinted>2015-12-03T10:52:00Z</cp:lastPrinted>
  <dcterms:created xsi:type="dcterms:W3CDTF">2018-08-17T02:50:00Z</dcterms:created>
  <dcterms:modified xsi:type="dcterms:W3CDTF">2020-03-30T03:38:00Z</dcterms:modified>
</cp:coreProperties>
</file>