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6740D3A4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79B4092B" w14:textId="77777777" w:rsidR="00744C77" w:rsidRPr="003555B5" w:rsidRDefault="00FD1E9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 wp14:anchorId="6C4EFBCF" wp14:editId="2D1F2963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ECF734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0AD0B7F3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042DAC8A" w14:textId="77777777" w:rsidR="00744C77" w:rsidRPr="003555B5" w:rsidRDefault="00FD1E9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1F83981A" wp14:editId="166EEED2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045B61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3D042C8B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642DB4E6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360EEBDF" w14:textId="799802A3" w:rsidR="007807C5" w:rsidRPr="0087366E" w:rsidRDefault="00744C77" w:rsidP="0087366E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  <w:r w:rsidR="0087366E" w:rsidRPr="0087366E">
        <w:rPr>
          <w:b/>
          <w:bCs/>
          <w:sz w:val="24"/>
          <w:szCs w:val="24"/>
        </w:rPr>
        <w:t>Kỹ thuật mỏ dầu khí</w:t>
      </w:r>
      <w:r w:rsidR="0087366E" w:rsidRPr="0087366E">
        <w:rPr>
          <w:b/>
          <w:bCs/>
          <w:sz w:val="24"/>
          <w:szCs w:val="24"/>
          <w:lang w:val="vi-VN"/>
        </w:rPr>
        <w:t xml:space="preserve"> (</w:t>
      </w:r>
      <w:r w:rsidR="0087366E" w:rsidRPr="0087366E">
        <w:rPr>
          <w:b/>
          <w:bCs/>
          <w:sz w:val="24"/>
          <w:szCs w:val="24"/>
        </w:rPr>
        <w:t>Hydrocarbon reservoir engineering</w:t>
      </w:r>
      <w:r w:rsidR="0087366E" w:rsidRPr="0087366E">
        <w:rPr>
          <w:b/>
          <w:bCs/>
          <w:sz w:val="24"/>
          <w:szCs w:val="24"/>
          <w:lang w:val="vi-VN"/>
        </w:rPr>
        <w:t>)</w:t>
      </w:r>
    </w:p>
    <w:p w14:paraId="757B97EF" w14:textId="3A9F445D" w:rsidR="00744C77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7807C5">
        <w:rPr>
          <w:sz w:val="24"/>
          <w:szCs w:val="24"/>
        </w:rPr>
        <w:t xml:space="preserve"> </w:t>
      </w:r>
      <w:r w:rsidR="00414F64" w:rsidRPr="00414F64">
        <w:rPr>
          <w:b/>
          <w:sz w:val="24"/>
          <w:szCs w:val="24"/>
        </w:rPr>
        <w:t>7060427</w:t>
      </w:r>
    </w:p>
    <w:p w14:paraId="2180A86F" w14:textId="7C9B2FE6" w:rsidR="00744C77" w:rsidRPr="00270512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  <w:lang w:val="vi-VN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1C7AB1">
        <w:rPr>
          <w:b/>
          <w:bCs/>
          <w:color w:val="000000"/>
          <w:sz w:val="24"/>
          <w:szCs w:val="24"/>
        </w:rPr>
        <w:t xml:space="preserve"> </w:t>
      </w:r>
      <w:r w:rsidR="007807C5">
        <w:rPr>
          <w:b/>
          <w:bCs/>
          <w:color w:val="000000"/>
          <w:sz w:val="24"/>
          <w:szCs w:val="24"/>
        </w:rPr>
        <w:t>3</w:t>
      </w:r>
      <w:r w:rsidR="001C7AB1">
        <w:rPr>
          <w:b/>
          <w:bCs/>
          <w:color w:val="000000"/>
          <w:sz w:val="24"/>
          <w:szCs w:val="24"/>
        </w:rPr>
        <w:t xml:space="preserve"> (</w:t>
      </w:r>
      <w:r w:rsidR="00FB161A">
        <w:rPr>
          <w:b/>
          <w:bCs/>
          <w:color w:val="000000"/>
          <w:sz w:val="24"/>
          <w:szCs w:val="24"/>
          <w:lang w:val="vi-VN"/>
        </w:rPr>
        <w:t>3</w:t>
      </w:r>
      <w:r w:rsidR="00FB161A">
        <w:rPr>
          <w:b/>
          <w:bCs/>
          <w:color w:val="000000"/>
          <w:sz w:val="24"/>
          <w:szCs w:val="24"/>
        </w:rPr>
        <w:t xml:space="preserve"> - </w:t>
      </w:r>
      <w:r w:rsidR="00FB161A">
        <w:rPr>
          <w:b/>
          <w:bCs/>
          <w:color w:val="000000"/>
          <w:sz w:val="24"/>
          <w:szCs w:val="24"/>
          <w:lang w:val="vi-VN"/>
        </w:rPr>
        <w:t>0</w:t>
      </w:r>
      <w:r w:rsidR="001C7AB1">
        <w:rPr>
          <w:b/>
          <w:bCs/>
          <w:color w:val="000000"/>
          <w:sz w:val="24"/>
          <w:szCs w:val="24"/>
        </w:rPr>
        <w:t xml:space="preserve"> - </w:t>
      </w:r>
      <w:r w:rsidR="001C7AB1">
        <w:rPr>
          <w:b/>
          <w:bCs/>
          <w:color w:val="000000"/>
          <w:sz w:val="24"/>
          <w:szCs w:val="24"/>
          <w:lang w:val="vi-VN"/>
        </w:rPr>
        <w:t>6</w:t>
      </w:r>
      <w:r w:rsidR="003C610A">
        <w:rPr>
          <w:b/>
          <w:bCs/>
          <w:color w:val="000000"/>
          <w:sz w:val="24"/>
          <w:szCs w:val="24"/>
        </w:rPr>
        <w:t>)</w:t>
      </w:r>
      <w:r w:rsidR="00270512">
        <w:rPr>
          <w:b/>
          <w:bCs/>
          <w:color w:val="000000"/>
          <w:sz w:val="24"/>
          <w:szCs w:val="24"/>
          <w:lang w:val="vi-VN"/>
        </w:rPr>
        <w:t xml:space="preserve"> , học trong 16 tuần</w:t>
      </w:r>
    </w:p>
    <w:p w14:paraId="5FCA607F" w14:textId="77777777" w:rsidR="006447AD" w:rsidRPr="00270512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270512">
        <w:rPr>
          <w:b/>
          <w:sz w:val="24"/>
          <w:szCs w:val="24"/>
          <w:lang w:val="vi-VN"/>
        </w:rPr>
        <w:t xml:space="preserve"> </w:t>
      </w:r>
      <w:r w:rsidR="003373B6" w:rsidRPr="00270512">
        <w:rPr>
          <w:b/>
          <w:sz w:val="24"/>
          <w:szCs w:val="24"/>
          <w:lang w:val="vi-VN"/>
        </w:rPr>
        <w:t xml:space="preserve"> 45</w:t>
      </w:r>
    </w:p>
    <w:p w14:paraId="7994B474" w14:textId="2AFD054B" w:rsidR="001C7AB1" w:rsidRPr="003555B5" w:rsidRDefault="001C7AB1" w:rsidP="001C7AB1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thuyết:</w:t>
      </w:r>
      <w:r w:rsidRPr="00A307EE">
        <w:rPr>
          <w:sz w:val="24"/>
          <w:szCs w:val="24"/>
          <w:lang w:val="vi-VN"/>
        </w:rPr>
        <w:t xml:space="preserve"> </w:t>
      </w:r>
      <w:r w:rsidR="00FB161A">
        <w:rPr>
          <w:sz w:val="24"/>
          <w:szCs w:val="24"/>
          <w:lang w:val="vi-VN"/>
        </w:rPr>
        <w:t>45</w:t>
      </w:r>
      <w:r>
        <w:rPr>
          <w:sz w:val="24"/>
          <w:szCs w:val="24"/>
          <w:lang w:val="vi-VN"/>
        </w:rPr>
        <w:t xml:space="preserve"> </w:t>
      </w:r>
      <w:r w:rsidRPr="003555B5">
        <w:rPr>
          <w:sz w:val="24"/>
          <w:szCs w:val="24"/>
          <w:lang w:val="vi-VN"/>
        </w:rPr>
        <w:t>;</w:t>
      </w:r>
      <w:r w:rsidR="0087366E">
        <w:rPr>
          <w:sz w:val="24"/>
          <w:szCs w:val="24"/>
          <w:lang w:val="vi-VN"/>
        </w:rPr>
        <w:t xml:space="preserve">            </w:t>
      </w:r>
      <w:r w:rsidRPr="003555B5">
        <w:rPr>
          <w:sz w:val="24"/>
          <w:szCs w:val="24"/>
          <w:lang w:val="vi-VN"/>
        </w:rPr>
        <w:t xml:space="preserve"> Bài tập:</w:t>
      </w:r>
      <w:r w:rsidRPr="00A307EE">
        <w:rPr>
          <w:sz w:val="24"/>
          <w:szCs w:val="24"/>
          <w:lang w:val="vi-VN"/>
        </w:rPr>
        <w:t xml:space="preserve"> </w:t>
      </w:r>
      <w:r w:rsidR="00FB161A">
        <w:rPr>
          <w:sz w:val="24"/>
          <w:szCs w:val="24"/>
          <w:lang w:val="vi-VN"/>
        </w:rPr>
        <w:t>0</w:t>
      </w:r>
      <w:r w:rsidRPr="003555B5">
        <w:rPr>
          <w:sz w:val="24"/>
          <w:szCs w:val="24"/>
          <w:lang w:val="vi-VN"/>
        </w:rPr>
        <w:t xml:space="preserve">; </w:t>
      </w:r>
      <w:r w:rsidR="0087366E">
        <w:rPr>
          <w:sz w:val="24"/>
          <w:szCs w:val="24"/>
          <w:lang w:val="vi-VN"/>
        </w:rPr>
        <w:t xml:space="preserve">              </w:t>
      </w:r>
      <w:r w:rsidRPr="003555B5">
        <w:rPr>
          <w:sz w:val="24"/>
          <w:szCs w:val="24"/>
          <w:lang w:val="vi-VN"/>
        </w:rPr>
        <w:t>Thực hành</w:t>
      </w:r>
      <w:r w:rsidRPr="00A307EE">
        <w:rPr>
          <w:sz w:val="24"/>
          <w:szCs w:val="24"/>
          <w:lang w:val="vi-VN"/>
        </w:rPr>
        <w:t>: 0</w:t>
      </w:r>
      <w:r w:rsidRPr="003555B5">
        <w:rPr>
          <w:sz w:val="24"/>
          <w:szCs w:val="24"/>
          <w:lang w:val="vi-VN"/>
        </w:rPr>
        <w:t xml:space="preserve">; </w:t>
      </w:r>
    </w:p>
    <w:p w14:paraId="58DBB5C8" w14:textId="7975FD85" w:rsidR="001C7AB1" w:rsidRPr="00A307EE" w:rsidRDefault="001C7AB1" w:rsidP="001C7AB1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  <w:lang w:val="vi-VN"/>
        </w:rPr>
      </w:pPr>
      <w:r w:rsidRPr="00311C5A">
        <w:rPr>
          <w:sz w:val="24"/>
          <w:szCs w:val="24"/>
          <w:lang w:val="vi-VN"/>
        </w:rPr>
        <w:t xml:space="preserve">       T</w:t>
      </w:r>
      <w:r w:rsidRPr="003555B5">
        <w:rPr>
          <w:sz w:val="24"/>
          <w:szCs w:val="24"/>
          <w:lang w:val="vi-VN"/>
        </w:rPr>
        <w:t>hực tập:</w:t>
      </w:r>
      <w:r w:rsidRPr="00311C5A">
        <w:rPr>
          <w:sz w:val="24"/>
          <w:szCs w:val="24"/>
          <w:lang w:val="vi-VN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87366E">
        <w:rPr>
          <w:sz w:val="24"/>
          <w:szCs w:val="24"/>
          <w:lang w:val="vi-VN"/>
        </w:rPr>
        <w:t xml:space="preserve">                   </w:t>
      </w:r>
      <w:r w:rsidRPr="003555B5">
        <w:rPr>
          <w:sz w:val="24"/>
          <w:szCs w:val="24"/>
          <w:lang w:val="vi-VN"/>
        </w:rPr>
        <w:t>Đồ án:</w:t>
      </w:r>
      <w:r w:rsidRPr="00311C5A">
        <w:rPr>
          <w:sz w:val="24"/>
          <w:szCs w:val="24"/>
          <w:lang w:val="vi-VN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87366E">
        <w:rPr>
          <w:sz w:val="24"/>
          <w:szCs w:val="24"/>
          <w:lang w:val="vi-VN"/>
        </w:rPr>
        <w:t xml:space="preserve">                  </w:t>
      </w:r>
      <w:r w:rsidRPr="003555B5">
        <w:rPr>
          <w:sz w:val="24"/>
          <w:szCs w:val="24"/>
          <w:lang w:val="vi-VN"/>
        </w:rPr>
        <w:t>Tự học:</w:t>
      </w:r>
      <w:r>
        <w:rPr>
          <w:sz w:val="24"/>
          <w:szCs w:val="24"/>
          <w:lang w:val="vi-VN"/>
        </w:rPr>
        <w:t xml:space="preserve"> 90</w:t>
      </w:r>
      <w:r w:rsidRPr="00311C5A">
        <w:rPr>
          <w:sz w:val="24"/>
          <w:szCs w:val="24"/>
          <w:lang w:val="vi-VN"/>
        </w:rPr>
        <w:t>;</w:t>
      </w:r>
    </w:p>
    <w:p w14:paraId="71D26FE4" w14:textId="77777777" w:rsidR="00744C77" w:rsidRPr="001C7AB1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C7AB1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1C7AB1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1C7AB1">
        <w:rPr>
          <w:b/>
          <w:bCs/>
          <w:color w:val="000000"/>
          <w:sz w:val="24"/>
          <w:szCs w:val="24"/>
          <w:lang w:val="vi-VN"/>
        </w:rPr>
        <w:t>học phần</w:t>
      </w:r>
    </w:p>
    <w:p w14:paraId="311B7FFB" w14:textId="77777777" w:rsidR="003F5908" w:rsidRPr="0087366E" w:rsidRDefault="003373B6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1C7AB1">
        <w:rPr>
          <w:b/>
          <w:sz w:val="24"/>
          <w:szCs w:val="24"/>
          <w:lang w:val="vi-VN"/>
        </w:rPr>
        <w:t xml:space="preserve"> </w:t>
      </w:r>
      <w:r w:rsidR="006447AD" w:rsidRPr="0087366E">
        <w:rPr>
          <w:b/>
          <w:sz w:val="24"/>
          <w:szCs w:val="24"/>
          <w:lang w:val="vi-VN"/>
        </w:rPr>
        <w:t>2.1.</w:t>
      </w:r>
      <w:r w:rsidR="003555B5" w:rsidRPr="0087366E">
        <w:rPr>
          <w:b/>
          <w:sz w:val="24"/>
          <w:szCs w:val="24"/>
          <w:lang w:val="vi-VN"/>
        </w:rPr>
        <w:t xml:space="preserve"> </w:t>
      </w:r>
      <w:r w:rsidR="003F5908" w:rsidRPr="0087366E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87366E">
        <w:rPr>
          <w:b/>
          <w:sz w:val="24"/>
          <w:szCs w:val="24"/>
          <w:lang w:val="vi-VN"/>
        </w:rPr>
        <w:t>Mã giảng viên</w:t>
      </w:r>
    </w:p>
    <w:p w14:paraId="0709874B" w14:textId="09A07F1F" w:rsidR="003F5908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87366E">
        <w:rPr>
          <w:sz w:val="24"/>
          <w:szCs w:val="24"/>
          <w:lang w:val="vi-VN"/>
        </w:rPr>
        <w:t xml:space="preserve">1. </w:t>
      </w:r>
      <w:r w:rsidR="007807C5" w:rsidRPr="0087366E">
        <w:rPr>
          <w:sz w:val="24"/>
          <w:szCs w:val="24"/>
          <w:lang w:val="vi-VN"/>
        </w:rPr>
        <w:t>PGS.TS. Lê Xuân Lân</w:t>
      </w:r>
      <w:r w:rsidR="006D03CF" w:rsidRPr="0087366E">
        <w:rPr>
          <w:sz w:val="24"/>
          <w:szCs w:val="24"/>
          <w:lang w:val="vi-VN"/>
        </w:rPr>
        <w:tab/>
      </w:r>
      <w:r w:rsidR="007807C5" w:rsidRPr="0087366E">
        <w:rPr>
          <w:sz w:val="24"/>
          <w:szCs w:val="24"/>
          <w:lang w:val="vi-VN"/>
        </w:rPr>
        <w:t>0604-01</w:t>
      </w:r>
    </w:p>
    <w:p w14:paraId="6D398853" w14:textId="46A844D6" w:rsidR="00127EB6" w:rsidRPr="00127EB6" w:rsidRDefault="00127EB6" w:rsidP="00127EB6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2. ThS. Nguyễn Văn Thành</w:t>
      </w:r>
      <w:r>
        <w:rPr>
          <w:sz w:val="24"/>
          <w:szCs w:val="24"/>
        </w:rPr>
        <w:tab/>
        <w:t>0604-12</w:t>
      </w:r>
      <w:bookmarkStart w:id="0" w:name="_GoBack"/>
      <w:bookmarkEnd w:id="0"/>
    </w:p>
    <w:p w14:paraId="13980A30" w14:textId="77777777" w:rsidR="00744C77" w:rsidRPr="0087366E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87366E">
        <w:rPr>
          <w:b/>
          <w:sz w:val="24"/>
          <w:szCs w:val="24"/>
          <w:lang w:val="vi-VN"/>
        </w:rPr>
        <w:t>2.2</w:t>
      </w:r>
      <w:r w:rsidR="003555B5" w:rsidRPr="0087366E">
        <w:rPr>
          <w:b/>
          <w:sz w:val="24"/>
          <w:szCs w:val="24"/>
          <w:lang w:val="vi-VN"/>
        </w:rPr>
        <w:t xml:space="preserve">. </w:t>
      </w:r>
      <w:r w:rsidR="00744C77" w:rsidRPr="0087366E">
        <w:rPr>
          <w:b/>
          <w:sz w:val="24"/>
          <w:szCs w:val="24"/>
          <w:lang w:val="vi-VN"/>
        </w:rPr>
        <w:t>Bộ môn:</w:t>
      </w:r>
      <w:r w:rsidR="007807C5" w:rsidRPr="0087366E">
        <w:rPr>
          <w:b/>
          <w:sz w:val="24"/>
          <w:szCs w:val="24"/>
          <w:lang w:val="vi-VN"/>
        </w:rPr>
        <w:t xml:space="preserve"> Khoan – Khai thác</w:t>
      </w:r>
    </w:p>
    <w:p w14:paraId="4ACB80EB" w14:textId="77777777" w:rsidR="00744C77" w:rsidRPr="0087366E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87366E">
        <w:rPr>
          <w:b/>
          <w:sz w:val="24"/>
          <w:szCs w:val="24"/>
          <w:lang w:val="vi-VN"/>
        </w:rPr>
        <w:t>2.3. Khoa:</w:t>
      </w:r>
      <w:r w:rsidR="007807C5" w:rsidRPr="0087366E">
        <w:rPr>
          <w:b/>
          <w:sz w:val="24"/>
          <w:szCs w:val="24"/>
          <w:lang w:val="vi-VN"/>
        </w:rPr>
        <w:t xml:space="preserve"> Dầu khí</w:t>
      </w:r>
    </w:p>
    <w:p w14:paraId="7C1D9B06" w14:textId="77777777" w:rsidR="00744C77" w:rsidRPr="0087366E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87366E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87366E">
        <w:rPr>
          <w:b/>
          <w:bCs/>
          <w:color w:val="000000"/>
          <w:sz w:val="24"/>
          <w:szCs w:val="24"/>
          <w:lang w:val="vi-VN"/>
        </w:rPr>
        <w:t>học học phần</w:t>
      </w:r>
      <w:r w:rsidR="00BA09EA" w:rsidRPr="0087366E">
        <w:rPr>
          <w:b/>
          <w:bCs/>
          <w:color w:val="000000"/>
          <w:sz w:val="24"/>
          <w:szCs w:val="24"/>
          <w:lang w:val="vi-VN"/>
        </w:rPr>
        <w:t xml:space="preserve"> </w:t>
      </w:r>
      <w:r w:rsidR="006D03CF" w:rsidRPr="0087366E">
        <w:rPr>
          <w:b/>
          <w:bCs/>
          <w:color w:val="000000"/>
          <w:sz w:val="24"/>
          <w:szCs w:val="24"/>
          <w:lang w:val="vi-VN"/>
        </w:rPr>
        <w:t>(mã số học phần)</w:t>
      </w:r>
    </w:p>
    <w:p w14:paraId="16D1255A" w14:textId="01643FCF" w:rsidR="006D03CF" w:rsidRPr="001C7AB1" w:rsidRDefault="006D03CF" w:rsidP="001C7AB1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sz w:val="24"/>
          <w:szCs w:val="24"/>
          <w:lang w:val="vi-VN"/>
        </w:rPr>
      </w:pPr>
      <w:r w:rsidRPr="0087366E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7807C5" w:rsidRPr="0087366E">
        <w:rPr>
          <w:b/>
          <w:bCs/>
          <w:color w:val="000000"/>
          <w:sz w:val="24"/>
          <w:szCs w:val="24"/>
          <w:lang w:val="vi-VN"/>
        </w:rPr>
        <w:t xml:space="preserve"> </w:t>
      </w:r>
      <w:r w:rsidR="001C7AB1" w:rsidRPr="001C7AB1">
        <w:rPr>
          <w:sz w:val="24"/>
          <w:szCs w:val="24"/>
          <w:lang w:val="vi-VN"/>
        </w:rPr>
        <w:t>Địa chất dầu khí đại cương (7060206</w:t>
      </w:r>
      <w:r w:rsidR="003373B6" w:rsidRPr="001C7AB1">
        <w:rPr>
          <w:sz w:val="24"/>
          <w:szCs w:val="24"/>
          <w:lang w:val="vi-VN"/>
        </w:rPr>
        <w:t>)</w:t>
      </w:r>
      <w:r w:rsidR="007807C5" w:rsidRPr="001C7AB1">
        <w:rPr>
          <w:sz w:val="24"/>
          <w:szCs w:val="24"/>
          <w:lang w:val="vi-VN"/>
        </w:rPr>
        <w:t xml:space="preserve">, </w:t>
      </w:r>
      <w:r w:rsidR="001C7AB1">
        <w:rPr>
          <w:sz w:val="24"/>
          <w:szCs w:val="24"/>
          <w:lang w:val="vi-VN"/>
        </w:rPr>
        <w:t xml:space="preserve">Vật lí vỉa dầu khí </w:t>
      </w:r>
      <w:r w:rsidR="001C7AB1" w:rsidRPr="007B0FD7">
        <w:rPr>
          <w:sz w:val="24"/>
          <w:szCs w:val="24"/>
          <w:lang w:val="vi-VN"/>
        </w:rPr>
        <w:t>(</w:t>
      </w:r>
      <w:r w:rsidR="001C7AB1" w:rsidRPr="000B6751">
        <w:rPr>
          <w:sz w:val="24"/>
          <w:szCs w:val="24"/>
          <w:lang w:val="vi-VN"/>
        </w:rPr>
        <w:t>7060225</w:t>
      </w:r>
      <w:r w:rsidR="001C7AB1" w:rsidRPr="007B0FD7">
        <w:rPr>
          <w:sz w:val="24"/>
          <w:szCs w:val="24"/>
          <w:lang w:val="vi-VN"/>
        </w:rPr>
        <w:t>)</w:t>
      </w:r>
    </w:p>
    <w:p w14:paraId="70929E05" w14:textId="340CA5E7"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 w:rsidR="007807C5">
        <w:rPr>
          <w:b/>
          <w:bCs/>
          <w:color w:val="000000"/>
          <w:sz w:val="24"/>
          <w:szCs w:val="24"/>
        </w:rPr>
        <w:t xml:space="preserve"> </w:t>
      </w:r>
      <w:r w:rsidR="0087366E">
        <w:rPr>
          <w:b/>
          <w:bCs/>
          <w:color w:val="000000"/>
          <w:sz w:val="24"/>
          <w:szCs w:val="24"/>
          <w:lang w:val="vi-VN"/>
        </w:rPr>
        <w:t>Không</w:t>
      </w:r>
    </w:p>
    <w:p w14:paraId="43C52C17" w14:textId="77777777" w:rsidR="00744C77" w:rsidRPr="006F48FF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14:paraId="7E393502" w14:textId="77777777" w:rsidR="006F48FF" w:rsidRPr="006F48FF" w:rsidRDefault="006F48FF" w:rsidP="006F48FF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Trang b</w:t>
      </w:r>
      <w:r w:rsidRPr="006F48FF">
        <w:rPr>
          <w:bCs/>
          <w:color w:val="000000"/>
          <w:sz w:val="24"/>
          <w:szCs w:val="24"/>
        </w:rPr>
        <w:t>ị</w:t>
      </w:r>
      <w:r>
        <w:rPr>
          <w:bCs/>
          <w:color w:val="000000"/>
          <w:sz w:val="24"/>
          <w:szCs w:val="24"/>
        </w:rPr>
        <w:t xml:space="preserve"> cho sinh vi</w:t>
      </w:r>
      <w:r w:rsidRPr="006F48FF">
        <w:rPr>
          <w:bCs/>
          <w:color w:val="000000"/>
          <w:sz w:val="24"/>
          <w:szCs w:val="24"/>
        </w:rPr>
        <w:t>ên</w:t>
      </w:r>
      <w:r>
        <w:rPr>
          <w:bCs/>
          <w:color w:val="000000"/>
          <w:sz w:val="24"/>
          <w:szCs w:val="24"/>
        </w:rPr>
        <w:t xml:space="preserve"> nh</w:t>
      </w:r>
      <w:r w:rsidRPr="006F48FF">
        <w:rPr>
          <w:bCs/>
          <w:color w:val="000000"/>
          <w:sz w:val="24"/>
          <w:szCs w:val="24"/>
        </w:rPr>
        <w:t>ững</w:t>
      </w:r>
      <w:r>
        <w:rPr>
          <w:bCs/>
          <w:color w:val="000000"/>
          <w:sz w:val="24"/>
          <w:szCs w:val="24"/>
        </w:rPr>
        <w:t xml:space="preserve"> ki</w:t>
      </w:r>
      <w:r w:rsidRPr="006F48FF">
        <w:rPr>
          <w:bCs/>
          <w:color w:val="000000"/>
          <w:sz w:val="24"/>
          <w:szCs w:val="24"/>
        </w:rPr>
        <w:t>ến</w:t>
      </w:r>
      <w:r>
        <w:rPr>
          <w:bCs/>
          <w:color w:val="000000"/>
          <w:sz w:val="24"/>
          <w:szCs w:val="24"/>
        </w:rPr>
        <w:t xml:space="preserve"> th</w:t>
      </w:r>
      <w:r w:rsidRPr="006F48FF">
        <w:rPr>
          <w:bCs/>
          <w:color w:val="000000"/>
          <w:sz w:val="24"/>
          <w:szCs w:val="24"/>
        </w:rPr>
        <w:t>ức</w:t>
      </w:r>
      <w:r>
        <w:rPr>
          <w:bCs/>
          <w:color w:val="000000"/>
          <w:sz w:val="24"/>
          <w:szCs w:val="24"/>
        </w:rPr>
        <w:t xml:space="preserve"> c</w:t>
      </w:r>
      <w:r w:rsidRPr="006F48FF">
        <w:rPr>
          <w:bCs/>
          <w:color w:val="000000"/>
          <w:sz w:val="24"/>
          <w:szCs w:val="24"/>
        </w:rPr>
        <w:t>ơ</w:t>
      </w:r>
      <w:r>
        <w:rPr>
          <w:bCs/>
          <w:color w:val="000000"/>
          <w:sz w:val="24"/>
          <w:szCs w:val="24"/>
        </w:rPr>
        <w:t xml:space="preserve"> b</w:t>
      </w:r>
      <w:r w:rsidRPr="006F48FF">
        <w:rPr>
          <w:bCs/>
          <w:color w:val="000000"/>
          <w:sz w:val="24"/>
          <w:szCs w:val="24"/>
        </w:rPr>
        <w:t>ản</w:t>
      </w:r>
      <w:r>
        <w:rPr>
          <w:bCs/>
          <w:color w:val="000000"/>
          <w:sz w:val="24"/>
          <w:szCs w:val="24"/>
        </w:rPr>
        <w:t xml:space="preserve"> v</w:t>
      </w:r>
      <w:r w:rsidRPr="006F48FF">
        <w:rPr>
          <w:bCs/>
          <w:color w:val="000000"/>
          <w:sz w:val="24"/>
          <w:szCs w:val="24"/>
        </w:rPr>
        <w:t>ề</w:t>
      </w:r>
      <w:r w:rsidR="00A7508E">
        <w:rPr>
          <w:bCs/>
          <w:color w:val="000000"/>
          <w:sz w:val="24"/>
          <w:szCs w:val="24"/>
        </w:rPr>
        <w:t xml:space="preserve"> k</w:t>
      </w:r>
      <w:r w:rsidR="00A7508E" w:rsidRPr="00A7508E">
        <w:rPr>
          <w:bCs/>
          <w:color w:val="000000"/>
          <w:sz w:val="24"/>
          <w:szCs w:val="24"/>
        </w:rPr>
        <w:t>ỹ</w:t>
      </w:r>
      <w:r w:rsidR="00A7508E">
        <w:rPr>
          <w:bCs/>
          <w:color w:val="000000"/>
          <w:sz w:val="24"/>
          <w:szCs w:val="24"/>
        </w:rPr>
        <w:t xml:space="preserve"> thu</w:t>
      </w:r>
      <w:r w:rsidR="00A7508E" w:rsidRPr="00A7508E">
        <w:rPr>
          <w:bCs/>
          <w:color w:val="000000"/>
          <w:sz w:val="24"/>
          <w:szCs w:val="24"/>
        </w:rPr>
        <w:t>ật</w:t>
      </w:r>
      <w:r w:rsidR="00A7508E">
        <w:rPr>
          <w:bCs/>
          <w:color w:val="000000"/>
          <w:sz w:val="24"/>
          <w:szCs w:val="24"/>
        </w:rPr>
        <w:t xml:space="preserve"> m</w:t>
      </w:r>
      <w:r w:rsidR="00A7508E" w:rsidRPr="00A7508E">
        <w:rPr>
          <w:bCs/>
          <w:color w:val="000000"/>
          <w:sz w:val="24"/>
          <w:szCs w:val="24"/>
        </w:rPr>
        <w:t>ỏ</w:t>
      </w:r>
      <w:r w:rsidR="00A7508E">
        <w:rPr>
          <w:bCs/>
          <w:color w:val="000000"/>
          <w:sz w:val="24"/>
          <w:szCs w:val="24"/>
        </w:rPr>
        <w:t>.</w:t>
      </w:r>
    </w:p>
    <w:p w14:paraId="73B398F1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14:paraId="4BFF4245" w14:textId="77777777" w:rsidR="00226633" w:rsidRPr="00FD1E93" w:rsidRDefault="00612534" w:rsidP="00A7508E">
      <w:pPr>
        <w:ind w:left="360"/>
        <w:jc w:val="both"/>
        <w:rPr>
          <w:sz w:val="24"/>
          <w:szCs w:val="24"/>
          <w:lang w:val="vi-VN"/>
        </w:rPr>
      </w:pPr>
      <w:r w:rsidRPr="00FD1E93">
        <w:rPr>
          <w:sz w:val="24"/>
          <w:szCs w:val="24"/>
          <w:lang w:val="vi-VN"/>
        </w:rPr>
        <w:t>4.1.1</w:t>
      </w:r>
      <w:r w:rsidR="00226633" w:rsidRPr="00FD1E93">
        <w:rPr>
          <w:sz w:val="24"/>
          <w:szCs w:val="24"/>
          <w:lang w:val="vi-VN"/>
        </w:rPr>
        <w:t xml:space="preserve"> Nắm được tính chất của các loại hình mỏ và sự chi phối của nó đến quá trình phát triển mỏ.</w:t>
      </w:r>
    </w:p>
    <w:p w14:paraId="1A9E407D" w14:textId="77777777" w:rsidR="00226633" w:rsidRPr="00FD1E93" w:rsidRDefault="00226633" w:rsidP="00A7508E">
      <w:pPr>
        <w:ind w:left="360"/>
        <w:jc w:val="both"/>
        <w:rPr>
          <w:sz w:val="24"/>
          <w:szCs w:val="24"/>
          <w:lang w:val="vi-VN"/>
        </w:rPr>
      </w:pPr>
      <w:r w:rsidRPr="00FD1E93">
        <w:rPr>
          <w:sz w:val="24"/>
          <w:szCs w:val="24"/>
          <w:lang w:val="vi-VN"/>
        </w:rPr>
        <w:t>4.1.2 Nắm được lý thuyết dòng chảy qua môi trường rỗng và xác định các tham số dòng chảy theo kỹ thuật nghiên cứu thuỷ động.</w:t>
      </w:r>
    </w:p>
    <w:p w14:paraId="441CB2B5" w14:textId="77777777" w:rsidR="00226633" w:rsidRPr="00FD1E93" w:rsidRDefault="00226633" w:rsidP="00A7508E">
      <w:pPr>
        <w:ind w:left="360"/>
        <w:jc w:val="both"/>
        <w:rPr>
          <w:sz w:val="24"/>
          <w:szCs w:val="24"/>
          <w:lang w:val="vi-VN"/>
        </w:rPr>
      </w:pPr>
      <w:r w:rsidRPr="00FD1E93">
        <w:rPr>
          <w:sz w:val="24"/>
          <w:szCs w:val="24"/>
          <w:lang w:val="vi-VN"/>
        </w:rPr>
        <w:t>4.1.3 Biết kỹ thuật xác định thu hồi theo giá trị giảm áp, theo lượng nước ngập và lượng nước ép.</w:t>
      </w:r>
    </w:p>
    <w:p w14:paraId="1C00A58B" w14:textId="77777777" w:rsidR="00E90E1D" w:rsidRPr="003C610A" w:rsidRDefault="00E90E1D" w:rsidP="00A7508E">
      <w:pPr>
        <w:ind w:left="360"/>
        <w:jc w:val="both"/>
        <w:rPr>
          <w:sz w:val="24"/>
          <w:szCs w:val="24"/>
          <w:lang w:val="vi-VN"/>
        </w:rPr>
      </w:pPr>
      <w:r w:rsidRPr="003C610A">
        <w:rPr>
          <w:sz w:val="24"/>
          <w:szCs w:val="24"/>
          <w:lang w:val="vi-VN"/>
        </w:rPr>
        <w:t>4.1.4 Nắm được lý thuyết về phương pháp thay thế không trộn lẫn</w:t>
      </w:r>
    </w:p>
    <w:p w14:paraId="5FDB8C87" w14:textId="77777777" w:rsidR="00B60C95" w:rsidRPr="003C610A" w:rsidRDefault="00226633" w:rsidP="00A7508E">
      <w:pPr>
        <w:ind w:firstLine="360"/>
        <w:jc w:val="both"/>
        <w:rPr>
          <w:sz w:val="24"/>
          <w:szCs w:val="24"/>
          <w:lang w:val="vi-VN"/>
        </w:rPr>
      </w:pPr>
      <w:r w:rsidRPr="003C610A">
        <w:rPr>
          <w:sz w:val="24"/>
          <w:szCs w:val="24"/>
          <w:lang w:val="vi-VN"/>
        </w:rPr>
        <w:t>4.1.</w:t>
      </w:r>
      <w:r w:rsidR="00E90E1D" w:rsidRPr="003C610A">
        <w:rPr>
          <w:sz w:val="24"/>
          <w:szCs w:val="24"/>
          <w:lang w:val="vi-VN"/>
        </w:rPr>
        <w:t>5</w:t>
      </w:r>
      <w:r w:rsidRPr="003C610A">
        <w:rPr>
          <w:sz w:val="24"/>
          <w:szCs w:val="24"/>
          <w:lang w:val="vi-VN"/>
        </w:rPr>
        <w:t xml:space="preserve"> Có được khái niệm cơ bản về mô hình mỏ và mô hình khai thác.</w:t>
      </w:r>
    </w:p>
    <w:p w14:paraId="04AAF861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14:paraId="2E0752D8" w14:textId="77777777" w:rsidR="00B60C95" w:rsidRPr="00FD1E93" w:rsidRDefault="00A7508E" w:rsidP="003373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FD1E93">
        <w:rPr>
          <w:bCs/>
          <w:lang w:val="vi-VN"/>
        </w:rPr>
        <w:t xml:space="preserve">Tính toán </w:t>
      </w:r>
      <w:r w:rsidR="00931EFA" w:rsidRPr="00FD1E93">
        <w:rPr>
          <w:bCs/>
          <w:lang w:val="vi-VN"/>
        </w:rPr>
        <w:t>trữ lượng dầu theo cả hai phương pháp là thể tích và cân bằng vật chất</w:t>
      </w:r>
      <w:r w:rsidRPr="00FD1E93">
        <w:rPr>
          <w:bCs/>
          <w:lang w:val="vi-VN"/>
        </w:rPr>
        <w:t>.</w:t>
      </w:r>
    </w:p>
    <w:p w14:paraId="6A01E562" w14:textId="77777777" w:rsidR="00931EFA" w:rsidRPr="003C610A" w:rsidRDefault="00931EFA" w:rsidP="003373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3C610A">
        <w:rPr>
          <w:bCs/>
          <w:lang w:val="vi-VN"/>
        </w:rPr>
        <w:t>Chuyển đổi đơn vị giữa các hệ đơn vị khác nhau.</w:t>
      </w:r>
    </w:p>
    <w:p w14:paraId="65C9D44A" w14:textId="77777777" w:rsidR="00931EFA" w:rsidRPr="003C610A" w:rsidRDefault="00931EFA" w:rsidP="003373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3C610A">
        <w:rPr>
          <w:bCs/>
          <w:lang w:val="vi-VN"/>
        </w:rPr>
        <w:t xml:space="preserve">Tính toán chỉ số năng suất giếng PI. </w:t>
      </w:r>
    </w:p>
    <w:p w14:paraId="0AE2061C" w14:textId="77777777" w:rsidR="00931EFA" w:rsidRPr="003C610A" w:rsidRDefault="00931EFA" w:rsidP="003373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3C610A">
        <w:rPr>
          <w:bCs/>
          <w:lang w:val="vi-VN"/>
        </w:rPr>
        <w:t>Xác định các giá trị áp suất ban đầu, độ thấm, độ nhiễm bẩn dựa trên tài liệu thử giếng.</w:t>
      </w:r>
    </w:p>
    <w:p w14:paraId="1C1110E1" w14:textId="77777777" w:rsidR="00931EFA" w:rsidRPr="003C610A" w:rsidRDefault="00931EFA" w:rsidP="003373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3C610A">
        <w:rPr>
          <w:bCs/>
          <w:lang w:val="vi-VN"/>
        </w:rPr>
        <w:lastRenderedPageBreak/>
        <w:t>Lựa chọn phương pháp bơm ép hợp lý cho mỏ.</w:t>
      </w:r>
    </w:p>
    <w:p w14:paraId="55C13DC3" w14:textId="77777777" w:rsidR="00931EFA" w:rsidRPr="003C610A" w:rsidRDefault="00931EFA" w:rsidP="003373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3C610A">
        <w:rPr>
          <w:bCs/>
          <w:lang w:val="vi-VN"/>
        </w:rPr>
        <w:t>Nắm được các tính toán cơ bản cho quá trình mô hình mỏ.</w:t>
      </w:r>
    </w:p>
    <w:p w14:paraId="716B3A41" w14:textId="77777777" w:rsidR="00744C77" w:rsidRPr="003C610A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3C610A">
        <w:rPr>
          <w:b/>
          <w:bCs/>
          <w:color w:val="000000"/>
          <w:sz w:val="24"/>
          <w:szCs w:val="24"/>
          <w:lang w:val="vi-VN"/>
        </w:rPr>
        <w:t>T</w:t>
      </w:r>
      <w:r w:rsidR="00744C77" w:rsidRPr="003C610A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39A6B657" w14:textId="77777777" w:rsidR="00A7508E" w:rsidRPr="003C610A" w:rsidRDefault="00A7508E" w:rsidP="00A7508E">
      <w:pPr>
        <w:ind w:left="360"/>
        <w:jc w:val="both"/>
        <w:rPr>
          <w:lang w:val="vi-VN"/>
        </w:rPr>
      </w:pPr>
      <w:r w:rsidRPr="003C610A">
        <w:rPr>
          <w:lang w:val="vi-VN"/>
        </w:rPr>
        <w:t>Tổng quan về mỏ dầu – khí; Các cơ chế khai thác và đặc tính mỏ; Dòng chảy ổn định trong môi trường rỗng; Dòng chảy hướng tâm; Kỹ thuật thử giếng; xâm lấn nước tự nhiên vào mỏ; Mô hình mỏ và mô hình khai thác.</w:t>
      </w:r>
    </w:p>
    <w:p w14:paraId="4BAE02A5" w14:textId="77777777" w:rsidR="00296F71" w:rsidRPr="003C610A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3C610A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6DA84204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103"/>
        <w:gridCol w:w="738"/>
        <w:gridCol w:w="1979"/>
      </w:tblGrid>
      <w:tr w:rsidR="001265BC" w:rsidRPr="003555B5" w14:paraId="7F6F5624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77A1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14:paraId="6CBC0E40" w14:textId="77777777" w:rsidTr="00931EFA">
        <w:tc>
          <w:tcPr>
            <w:tcW w:w="1242" w:type="dxa"/>
            <w:tcBorders>
              <w:top w:val="single" w:sz="4" w:space="0" w:color="auto"/>
            </w:tcBorders>
          </w:tcPr>
          <w:p w14:paraId="6D48B09D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18AC7BE3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738" w:type="dxa"/>
            <w:tcBorders>
              <w:top w:val="single" w:sz="4" w:space="0" w:color="auto"/>
            </w:tcBorders>
          </w:tcPr>
          <w:p w14:paraId="2C1968E4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65D9B9DC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14:paraId="067FEE54" w14:textId="77777777" w:rsidTr="00931EFA">
        <w:trPr>
          <w:trHeight w:val="548"/>
        </w:trPr>
        <w:tc>
          <w:tcPr>
            <w:tcW w:w="1242" w:type="dxa"/>
            <w:vAlign w:val="center"/>
          </w:tcPr>
          <w:p w14:paraId="057BAB95" w14:textId="77777777"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103" w:type="dxa"/>
            <w:vAlign w:val="center"/>
          </w:tcPr>
          <w:p w14:paraId="74723031" w14:textId="77777777" w:rsidR="003B73BB" w:rsidRPr="00C70188" w:rsidRDefault="00A7508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70188">
              <w:rPr>
                <w:b/>
                <w:bCs/>
              </w:rPr>
              <w:t>Tổng quan về mỏ và khai thác</w:t>
            </w:r>
          </w:p>
        </w:tc>
        <w:tc>
          <w:tcPr>
            <w:tcW w:w="738" w:type="dxa"/>
            <w:vAlign w:val="center"/>
          </w:tcPr>
          <w:p w14:paraId="5BAFC96D" w14:textId="35B563EA" w:rsidR="003B73BB" w:rsidRPr="0087366E" w:rsidRDefault="0087366E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</w:t>
            </w:r>
          </w:p>
        </w:tc>
        <w:tc>
          <w:tcPr>
            <w:tcW w:w="1979" w:type="dxa"/>
            <w:vAlign w:val="center"/>
          </w:tcPr>
          <w:p w14:paraId="01CF3DBB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931EFA" w:rsidRPr="003555B5" w14:paraId="67CF5C17" w14:textId="77777777" w:rsidTr="00931EFA">
        <w:tc>
          <w:tcPr>
            <w:tcW w:w="1242" w:type="dxa"/>
            <w:vAlign w:val="center"/>
          </w:tcPr>
          <w:p w14:paraId="74E6B341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5103" w:type="dxa"/>
            <w:vAlign w:val="center"/>
          </w:tcPr>
          <w:p w14:paraId="5177B1EC" w14:textId="77777777" w:rsidR="00931EFA" w:rsidRPr="003555B5" w:rsidRDefault="00931EFA" w:rsidP="00B53A5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F709FF">
              <w:t>Khái niệm về mỏ dầu khí: Các tích tụ, mỏ, năng lượng tự nhiên, dầu khí tại chỗ và thu hồi.</w:t>
            </w:r>
          </w:p>
        </w:tc>
        <w:tc>
          <w:tcPr>
            <w:tcW w:w="738" w:type="dxa"/>
            <w:vMerge w:val="restart"/>
            <w:vAlign w:val="center"/>
          </w:tcPr>
          <w:p w14:paraId="77F19C3F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0B042436" w14:textId="77777777" w:rsidR="00931EFA" w:rsidRPr="003555B5" w:rsidRDefault="00931EFA" w:rsidP="00DA225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14:paraId="38EDE0E4" w14:textId="77777777" w:rsidR="00931EFA" w:rsidRPr="003555B5" w:rsidRDefault="00931EFA" w:rsidP="00DA2250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2</w:t>
            </w:r>
            <w:r w:rsidRPr="003555B5">
              <w:rPr>
                <w:bCs/>
              </w:rPr>
              <w:t>.</w:t>
            </w:r>
            <w:r>
              <w:rPr>
                <w:bCs/>
              </w:rPr>
              <w:t>1</w:t>
            </w:r>
          </w:p>
          <w:p w14:paraId="18D96A4A" w14:textId="77777777" w:rsidR="00931EFA" w:rsidRPr="003555B5" w:rsidRDefault="00931EFA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31EFA" w:rsidRPr="003555B5" w14:paraId="5AC41887" w14:textId="77777777" w:rsidTr="00931EFA">
        <w:tc>
          <w:tcPr>
            <w:tcW w:w="1242" w:type="dxa"/>
            <w:vAlign w:val="center"/>
          </w:tcPr>
          <w:p w14:paraId="190CDBF0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5103" w:type="dxa"/>
            <w:vAlign w:val="center"/>
          </w:tcPr>
          <w:p w14:paraId="1D5E4A26" w14:textId="77777777" w:rsidR="00931EFA" w:rsidRPr="003555B5" w:rsidRDefault="00931EFA" w:rsidP="00B53A5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F709FF">
              <w:t>Khái niệm về khai thác dầu khí: Hệ thống dòng chảy và cơ chế khai thác</w:t>
            </w:r>
          </w:p>
        </w:tc>
        <w:tc>
          <w:tcPr>
            <w:tcW w:w="738" w:type="dxa"/>
            <w:vMerge/>
            <w:vAlign w:val="center"/>
          </w:tcPr>
          <w:p w14:paraId="454F63FA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1BB554D" w14:textId="77777777" w:rsidR="00931EFA" w:rsidRPr="003555B5" w:rsidRDefault="00931EF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31EFA" w:rsidRPr="003555B5" w14:paraId="78E3F3DC" w14:textId="77777777" w:rsidTr="00931EFA">
        <w:tc>
          <w:tcPr>
            <w:tcW w:w="1242" w:type="dxa"/>
            <w:vAlign w:val="center"/>
          </w:tcPr>
          <w:p w14:paraId="2FEDDDAB" w14:textId="77777777" w:rsidR="00931EFA" w:rsidRPr="003039BF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5103" w:type="dxa"/>
            <w:vAlign w:val="center"/>
          </w:tcPr>
          <w:p w14:paraId="535DAECE" w14:textId="77777777" w:rsidR="00931EFA" w:rsidRPr="00F709FF" w:rsidRDefault="00931EFA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Phân loại mỏ theo tính chất pha hydrocarbon</w:t>
            </w:r>
          </w:p>
        </w:tc>
        <w:tc>
          <w:tcPr>
            <w:tcW w:w="738" w:type="dxa"/>
            <w:vMerge/>
            <w:vAlign w:val="center"/>
          </w:tcPr>
          <w:p w14:paraId="4C07EBD4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6EEF96F" w14:textId="77777777" w:rsidR="00931EFA" w:rsidRPr="003555B5" w:rsidRDefault="00931EFA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31EFA" w:rsidRPr="003555B5" w14:paraId="770319FF" w14:textId="77777777" w:rsidTr="00931EFA">
        <w:tc>
          <w:tcPr>
            <w:tcW w:w="1242" w:type="dxa"/>
            <w:vAlign w:val="center"/>
          </w:tcPr>
          <w:p w14:paraId="5C0F2546" w14:textId="77777777" w:rsidR="00931EFA" w:rsidRPr="003039BF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5103" w:type="dxa"/>
            <w:vAlign w:val="center"/>
          </w:tcPr>
          <w:p w14:paraId="4C15CD10" w14:textId="77777777" w:rsidR="00931EFA" w:rsidRPr="00F709FF" w:rsidRDefault="00931EFA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Tính chất các pha: của đá, PVT của dầu khí</w:t>
            </w:r>
          </w:p>
        </w:tc>
        <w:tc>
          <w:tcPr>
            <w:tcW w:w="738" w:type="dxa"/>
            <w:vMerge/>
            <w:vAlign w:val="center"/>
          </w:tcPr>
          <w:p w14:paraId="7B68C875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DDF350C" w14:textId="77777777" w:rsidR="00931EFA" w:rsidRPr="003555B5" w:rsidRDefault="00931EFA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31EFA" w:rsidRPr="003555B5" w14:paraId="0D41CD5D" w14:textId="77777777" w:rsidTr="00931EFA">
        <w:tc>
          <w:tcPr>
            <w:tcW w:w="1242" w:type="dxa"/>
            <w:vAlign w:val="center"/>
          </w:tcPr>
          <w:p w14:paraId="4D094997" w14:textId="77777777" w:rsidR="00931EFA" w:rsidRPr="003039BF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5103" w:type="dxa"/>
            <w:vAlign w:val="center"/>
          </w:tcPr>
          <w:p w14:paraId="78590CBB" w14:textId="77777777" w:rsidR="00931EFA" w:rsidRPr="00F709FF" w:rsidRDefault="00931EFA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Tương tác vật lý giữa các pha: Năng lượng bề mặt, tẩm ướt, mao dẫn</w:t>
            </w:r>
          </w:p>
        </w:tc>
        <w:tc>
          <w:tcPr>
            <w:tcW w:w="738" w:type="dxa"/>
            <w:vMerge/>
            <w:vAlign w:val="center"/>
          </w:tcPr>
          <w:p w14:paraId="0B4A4AD6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C25B29C" w14:textId="77777777" w:rsidR="00931EFA" w:rsidRPr="003555B5" w:rsidRDefault="00931EFA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31EFA" w:rsidRPr="003555B5" w14:paraId="37C7F431" w14:textId="77777777" w:rsidTr="00931EFA">
        <w:tc>
          <w:tcPr>
            <w:tcW w:w="1242" w:type="dxa"/>
            <w:vAlign w:val="center"/>
          </w:tcPr>
          <w:p w14:paraId="30700F3A" w14:textId="77777777" w:rsidR="00931EFA" w:rsidRPr="003039BF" w:rsidRDefault="00931EFA" w:rsidP="003039B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1.6</w:t>
            </w:r>
          </w:p>
        </w:tc>
        <w:tc>
          <w:tcPr>
            <w:tcW w:w="5103" w:type="dxa"/>
            <w:vAlign w:val="center"/>
          </w:tcPr>
          <w:p w14:paraId="5604DE83" w14:textId="77777777" w:rsidR="00931EFA" w:rsidRPr="003039BF" w:rsidRDefault="00931EFA" w:rsidP="00B53A56">
            <w:pPr>
              <w:jc w:val="both"/>
              <w:rPr>
                <w:sz w:val="24"/>
                <w:szCs w:val="24"/>
              </w:rPr>
            </w:pPr>
            <w:r w:rsidRPr="00F709FF">
              <w:rPr>
                <w:sz w:val="24"/>
                <w:szCs w:val="24"/>
              </w:rPr>
              <w:t>Cân bằng vật chất khi thu hồi: Phương trình cân bằng vật chất, các ứng dụng.</w:t>
            </w:r>
          </w:p>
        </w:tc>
        <w:tc>
          <w:tcPr>
            <w:tcW w:w="738" w:type="dxa"/>
            <w:vMerge/>
            <w:vAlign w:val="center"/>
          </w:tcPr>
          <w:p w14:paraId="13D93B82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FCC9DA1" w14:textId="77777777" w:rsidR="00931EFA" w:rsidRPr="003555B5" w:rsidRDefault="00931EFA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A2250" w:rsidRPr="003555B5" w14:paraId="5A5FEEAB" w14:textId="77777777" w:rsidTr="00931EFA">
        <w:tc>
          <w:tcPr>
            <w:tcW w:w="1242" w:type="dxa"/>
            <w:vAlign w:val="center"/>
          </w:tcPr>
          <w:p w14:paraId="0CEFD951" w14:textId="77777777" w:rsidR="00DA2250" w:rsidRPr="003555B5" w:rsidRDefault="00DA225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5103" w:type="dxa"/>
            <w:vAlign w:val="center"/>
          </w:tcPr>
          <w:p w14:paraId="68709FE9" w14:textId="77777777" w:rsidR="00DA2250" w:rsidRPr="00C70188" w:rsidRDefault="00DA225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70188">
              <w:rPr>
                <w:b/>
                <w:bCs/>
              </w:rPr>
              <w:t>Cơ chế khai thác và đặc tính của mỏ</w:t>
            </w:r>
          </w:p>
        </w:tc>
        <w:tc>
          <w:tcPr>
            <w:tcW w:w="738" w:type="dxa"/>
            <w:vAlign w:val="center"/>
          </w:tcPr>
          <w:p w14:paraId="43B3A348" w14:textId="0B6E4C86" w:rsidR="00DA2250" w:rsidRPr="0087366E" w:rsidRDefault="0087366E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7366E">
              <w:rPr>
                <w:bCs/>
                <w:lang w:val="vi-VN"/>
              </w:rPr>
              <w:t>5</w:t>
            </w:r>
          </w:p>
        </w:tc>
        <w:tc>
          <w:tcPr>
            <w:tcW w:w="1979" w:type="dxa"/>
            <w:vAlign w:val="center"/>
          </w:tcPr>
          <w:p w14:paraId="5D8BE1BD" w14:textId="77777777" w:rsidR="00DA2250" w:rsidRPr="003555B5" w:rsidRDefault="00DA2250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31EFA" w:rsidRPr="003555B5" w14:paraId="6900A067" w14:textId="77777777" w:rsidTr="00931EFA">
        <w:tc>
          <w:tcPr>
            <w:tcW w:w="1242" w:type="dxa"/>
            <w:vAlign w:val="center"/>
          </w:tcPr>
          <w:p w14:paraId="2D53FC40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5103" w:type="dxa"/>
            <w:vAlign w:val="center"/>
          </w:tcPr>
          <w:p w14:paraId="0A00ECD5" w14:textId="77777777" w:rsidR="00931EFA" w:rsidRPr="00FD1E93" w:rsidRDefault="00931EFA" w:rsidP="00B53A56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D1E93">
              <w:rPr>
                <w:lang w:val="vi-VN"/>
              </w:rPr>
              <w:t>Khái niệm về phát triển mỏ: Sơ đồ, các giai đoạn, các cơ chế khai thác các loại mỏ.</w:t>
            </w:r>
          </w:p>
        </w:tc>
        <w:tc>
          <w:tcPr>
            <w:tcW w:w="738" w:type="dxa"/>
            <w:vMerge w:val="restart"/>
            <w:vAlign w:val="center"/>
          </w:tcPr>
          <w:p w14:paraId="608A6917" w14:textId="77777777" w:rsidR="00931EFA" w:rsidRPr="00FD1E93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38EE7CA9" w14:textId="77777777" w:rsidR="00931EFA" w:rsidRPr="00E90E1D" w:rsidRDefault="00931EFA" w:rsidP="00931EFA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4.1.1</w:t>
            </w:r>
          </w:p>
          <w:p w14:paraId="3031290D" w14:textId="77777777" w:rsidR="00931EFA" w:rsidRPr="003555B5" w:rsidRDefault="00931EF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31EFA" w:rsidRPr="00021956" w14:paraId="11CF1D9E" w14:textId="77777777" w:rsidTr="00931EFA">
        <w:tc>
          <w:tcPr>
            <w:tcW w:w="1242" w:type="dxa"/>
            <w:vAlign w:val="center"/>
          </w:tcPr>
          <w:p w14:paraId="58167099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5103" w:type="dxa"/>
            <w:vAlign w:val="center"/>
          </w:tcPr>
          <w:p w14:paraId="6FEA8DF9" w14:textId="77777777" w:rsidR="00931EFA" w:rsidRPr="00FD1E93" w:rsidRDefault="00931EFA" w:rsidP="00B53A56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D1E93">
              <w:rPr>
                <w:lang w:val="vi-VN"/>
              </w:rPr>
              <w:t>Đặc tính các mỏ khi khai thác: Khí thô, khí ngưng tụ, dầu điểm bọt, mỏ mũ khí, cơ chế nước tự nhiên.</w:t>
            </w:r>
          </w:p>
        </w:tc>
        <w:tc>
          <w:tcPr>
            <w:tcW w:w="738" w:type="dxa"/>
            <w:vMerge/>
            <w:vAlign w:val="center"/>
          </w:tcPr>
          <w:p w14:paraId="145574FB" w14:textId="77777777" w:rsidR="00931EFA" w:rsidRPr="00FD1E93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D758DD6" w14:textId="77777777" w:rsidR="00931EFA" w:rsidRPr="00FD1E93" w:rsidRDefault="00931EFA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A2250" w:rsidRPr="003555B5" w14:paraId="5E1DF0CC" w14:textId="77777777" w:rsidTr="00931EFA">
        <w:tc>
          <w:tcPr>
            <w:tcW w:w="1242" w:type="dxa"/>
            <w:vAlign w:val="center"/>
          </w:tcPr>
          <w:p w14:paraId="51AFE5D4" w14:textId="77777777" w:rsidR="00DA2250" w:rsidRPr="003555B5" w:rsidRDefault="00DA225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5103" w:type="dxa"/>
            <w:vAlign w:val="center"/>
          </w:tcPr>
          <w:p w14:paraId="6410CF07" w14:textId="77777777" w:rsidR="00DA2250" w:rsidRPr="00C70188" w:rsidRDefault="00DA2250" w:rsidP="00C7018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70188">
              <w:rPr>
                <w:b/>
                <w:bCs/>
              </w:rPr>
              <w:t>Dòng thấm ổn định của chất lưu trong đá chứa</w:t>
            </w:r>
          </w:p>
        </w:tc>
        <w:tc>
          <w:tcPr>
            <w:tcW w:w="738" w:type="dxa"/>
            <w:vAlign w:val="center"/>
          </w:tcPr>
          <w:p w14:paraId="73E337A6" w14:textId="707517C9" w:rsidR="00DA2250" w:rsidRPr="0087366E" w:rsidRDefault="0087366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Cs/>
                <w:lang w:val="vi-VN"/>
              </w:rPr>
              <w:t>5</w:t>
            </w:r>
          </w:p>
        </w:tc>
        <w:tc>
          <w:tcPr>
            <w:tcW w:w="1979" w:type="dxa"/>
            <w:vAlign w:val="center"/>
          </w:tcPr>
          <w:p w14:paraId="6EDAE206" w14:textId="77777777" w:rsidR="00DA2250" w:rsidRPr="003555B5" w:rsidRDefault="00DA2250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31EFA" w:rsidRPr="003555B5" w14:paraId="75838066" w14:textId="77777777" w:rsidTr="00931EFA">
        <w:tc>
          <w:tcPr>
            <w:tcW w:w="1242" w:type="dxa"/>
            <w:vAlign w:val="center"/>
          </w:tcPr>
          <w:p w14:paraId="3DAB9C40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3.1</w:t>
            </w:r>
            <w:r w:rsidRPr="003555B5">
              <w:rPr>
                <w:bCs/>
                <w:lang w:val="vi-VN"/>
              </w:rPr>
              <w:t>.</w:t>
            </w:r>
          </w:p>
        </w:tc>
        <w:tc>
          <w:tcPr>
            <w:tcW w:w="5103" w:type="dxa"/>
            <w:vAlign w:val="center"/>
          </w:tcPr>
          <w:p w14:paraId="7B960A6E" w14:textId="77777777" w:rsidR="00931EFA" w:rsidRPr="00FD1E93" w:rsidRDefault="00931EFA" w:rsidP="00B53A56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D1E93">
              <w:rPr>
                <w:lang w:val="vi-VN"/>
              </w:rPr>
              <w:t>Phân loại dòng thấm: Theo loại hình chất lưu, theo hình học, theo sự thay đổi thế năng áp suất.</w:t>
            </w:r>
          </w:p>
        </w:tc>
        <w:tc>
          <w:tcPr>
            <w:tcW w:w="738" w:type="dxa"/>
            <w:vMerge w:val="restart"/>
            <w:vAlign w:val="center"/>
          </w:tcPr>
          <w:p w14:paraId="461B0D3B" w14:textId="77777777" w:rsidR="00931EFA" w:rsidRPr="00FD1E93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6D7603C" w14:textId="77777777" w:rsidR="00931EFA" w:rsidRPr="00931EFA" w:rsidRDefault="00931EFA" w:rsidP="00931EFA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</w:t>
            </w:r>
            <w:r>
              <w:rPr>
                <w:bCs/>
              </w:rPr>
              <w:t>2</w:t>
            </w:r>
          </w:p>
          <w:p w14:paraId="5F93A26E" w14:textId="77777777" w:rsidR="00931EFA" w:rsidRPr="00931EFA" w:rsidRDefault="00931EFA" w:rsidP="00931EFA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2</w:t>
            </w:r>
            <w:r w:rsidRPr="003555B5">
              <w:rPr>
                <w:bCs/>
                <w:lang w:val="vi-VN"/>
              </w:rPr>
              <w:t>.</w:t>
            </w:r>
            <w:r>
              <w:rPr>
                <w:bCs/>
              </w:rPr>
              <w:t>2</w:t>
            </w:r>
          </w:p>
          <w:p w14:paraId="3DCB3E7D" w14:textId="77777777" w:rsidR="00931EFA" w:rsidRPr="00931EFA" w:rsidRDefault="00931EFA" w:rsidP="00931EFA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2</w:t>
            </w:r>
            <w:r w:rsidRPr="003555B5">
              <w:rPr>
                <w:bCs/>
                <w:lang w:val="vi-VN"/>
              </w:rPr>
              <w:t>.</w:t>
            </w:r>
            <w:r>
              <w:rPr>
                <w:bCs/>
              </w:rPr>
              <w:t>3</w:t>
            </w:r>
          </w:p>
          <w:p w14:paraId="392903CC" w14:textId="77777777" w:rsidR="00931EFA" w:rsidRPr="003555B5" w:rsidRDefault="00931EF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31EFA" w:rsidRPr="003555B5" w14:paraId="52E180E4" w14:textId="77777777" w:rsidTr="00931EFA">
        <w:tc>
          <w:tcPr>
            <w:tcW w:w="1242" w:type="dxa"/>
            <w:vAlign w:val="center"/>
          </w:tcPr>
          <w:p w14:paraId="50E1BA58" w14:textId="77777777" w:rsidR="00931EFA" w:rsidRPr="00C70188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5103" w:type="dxa"/>
            <w:vAlign w:val="center"/>
          </w:tcPr>
          <w:p w14:paraId="7EB6B461" w14:textId="77777777" w:rsidR="00931EFA" w:rsidRPr="003555B5" w:rsidRDefault="00931EFA" w:rsidP="00B53A56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709FF">
              <w:t>Định luật Darcy</w:t>
            </w:r>
            <w:r>
              <w:t>.</w:t>
            </w:r>
          </w:p>
        </w:tc>
        <w:tc>
          <w:tcPr>
            <w:tcW w:w="738" w:type="dxa"/>
            <w:vMerge/>
            <w:vAlign w:val="center"/>
          </w:tcPr>
          <w:p w14:paraId="4232FB74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8E561B0" w14:textId="77777777" w:rsidR="00931EFA" w:rsidRPr="003555B5" w:rsidRDefault="00931EFA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31EFA" w:rsidRPr="003555B5" w14:paraId="1B80579B" w14:textId="77777777" w:rsidTr="00931EFA">
        <w:tc>
          <w:tcPr>
            <w:tcW w:w="1242" w:type="dxa"/>
            <w:vAlign w:val="center"/>
          </w:tcPr>
          <w:p w14:paraId="301A9082" w14:textId="77777777" w:rsidR="00931EFA" w:rsidRPr="00C70188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5103" w:type="dxa"/>
            <w:vAlign w:val="center"/>
          </w:tcPr>
          <w:p w14:paraId="0626915D" w14:textId="77777777" w:rsidR="00931EFA" w:rsidRPr="003555B5" w:rsidRDefault="00931EFA" w:rsidP="00B53A56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709FF">
              <w:t>Hệ thống dòng chảy ổn định: chảy thẳng, hướng tâm, qua khe nứt và ống mao dẫn</w:t>
            </w:r>
            <w:r>
              <w:t>.</w:t>
            </w:r>
          </w:p>
        </w:tc>
        <w:tc>
          <w:tcPr>
            <w:tcW w:w="738" w:type="dxa"/>
            <w:vMerge/>
            <w:vAlign w:val="center"/>
          </w:tcPr>
          <w:p w14:paraId="10A350DD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461EAFA" w14:textId="77777777" w:rsidR="00931EFA" w:rsidRPr="003555B5" w:rsidRDefault="00931EFA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31EFA" w:rsidRPr="003555B5" w14:paraId="5217D749" w14:textId="77777777" w:rsidTr="00931EFA">
        <w:tc>
          <w:tcPr>
            <w:tcW w:w="1242" w:type="dxa"/>
            <w:vAlign w:val="center"/>
          </w:tcPr>
          <w:p w14:paraId="25ADA688" w14:textId="77777777" w:rsidR="00931EFA" w:rsidRPr="00C70188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5103" w:type="dxa"/>
            <w:vAlign w:val="center"/>
          </w:tcPr>
          <w:p w14:paraId="11DA855A" w14:textId="77777777" w:rsidR="00931EFA" w:rsidRPr="003555B5" w:rsidRDefault="00931EFA" w:rsidP="00B53A56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709FF">
              <w:t>Chỉ số năng suất và kích thích giếng: Các giải pháp gia tăng chỉ số năng suất giếng</w:t>
            </w:r>
            <w:r>
              <w:t>.</w:t>
            </w:r>
          </w:p>
        </w:tc>
        <w:tc>
          <w:tcPr>
            <w:tcW w:w="738" w:type="dxa"/>
            <w:vMerge/>
            <w:vAlign w:val="center"/>
          </w:tcPr>
          <w:p w14:paraId="073A8E4A" w14:textId="77777777" w:rsidR="00931EFA" w:rsidRPr="003555B5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C715006" w14:textId="77777777" w:rsidR="00931EFA" w:rsidRPr="003555B5" w:rsidRDefault="00931EFA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A2250" w:rsidRPr="00042C9D" w14:paraId="4DE04349" w14:textId="77777777" w:rsidTr="00931EFA"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14:paraId="77AAF4F1" w14:textId="77777777" w:rsidR="00DA2250" w:rsidRPr="00042C9D" w:rsidRDefault="00DA225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</w:t>
            </w:r>
            <w:r w:rsidRPr="00042C9D">
              <w:rPr>
                <w:b/>
                <w:bCs/>
              </w:rPr>
              <w:t>ương</w:t>
            </w:r>
            <w:r>
              <w:rPr>
                <w:b/>
                <w:bCs/>
              </w:rPr>
              <w:t xml:space="preserve"> 4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7483B131" w14:textId="77777777" w:rsidR="00DA2250" w:rsidRPr="00042C9D" w:rsidRDefault="00DA225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Pr="00042C9D">
              <w:rPr>
                <w:b/>
                <w:bCs/>
              </w:rPr>
              <w:t>òng</w:t>
            </w:r>
            <w:r>
              <w:rPr>
                <w:b/>
                <w:bCs/>
              </w:rPr>
              <w:t xml:space="preserve"> th</w:t>
            </w:r>
            <w:r w:rsidRPr="00042C9D">
              <w:rPr>
                <w:b/>
                <w:bCs/>
              </w:rPr>
              <w:t>ấm</w:t>
            </w:r>
            <w:r>
              <w:rPr>
                <w:b/>
                <w:bCs/>
              </w:rPr>
              <w:t xml:space="preserve"> h</w:t>
            </w:r>
            <w:r w:rsidRPr="00042C9D">
              <w:rPr>
                <w:b/>
                <w:bCs/>
              </w:rPr>
              <w:t>ướng</w:t>
            </w:r>
            <w:r>
              <w:rPr>
                <w:b/>
                <w:bCs/>
              </w:rPr>
              <w:t xml:space="preserve"> t</w:t>
            </w:r>
            <w:r w:rsidRPr="00042C9D">
              <w:rPr>
                <w:b/>
                <w:bCs/>
              </w:rPr>
              <w:t>â</w:t>
            </w:r>
            <w:r>
              <w:rPr>
                <w:b/>
                <w:bCs/>
              </w:rPr>
              <w:t>m qua m</w:t>
            </w:r>
            <w:r w:rsidRPr="00042C9D">
              <w:rPr>
                <w:b/>
                <w:bCs/>
              </w:rPr>
              <w:t>ôi</w:t>
            </w:r>
            <w:r>
              <w:rPr>
                <w:b/>
                <w:bCs/>
              </w:rPr>
              <w:t xml:space="preserve"> tr</w:t>
            </w:r>
            <w:r w:rsidRPr="00042C9D">
              <w:rPr>
                <w:b/>
                <w:bCs/>
              </w:rPr>
              <w:t>ường</w:t>
            </w:r>
            <w:r>
              <w:rPr>
                <w:b/>
                <w:bCs/>
              </w:rPr>
              <w:t xml:space="preserve"> r</w:t>
            </w:r>
            <w:r w:rsidRPr="00042C9D">
              <w:rPr>
                <w:b/>
                <w:bCs/>
              </w:rPr>
              <w:t>ỗng</w:t>
            </w:r>
          </w:p>
        </w:tc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7B319783" w14:textId="456683EC" w:rsidR="00DA2250" w:rsidRPr="0087366E" w:rsidRDefault="0087366E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7366E">
              <w:rPr>
                <w:bCs/>
                <w:lang w:val="vi-VN"/>
              </w:rPr>
              <w:t>6</w:t>
            </w:r>
          </w:p>
        </w:tc>
        <w:tc>
          <w:tcPr>
            <w:tcW w:w="1979" w:type="dxa"/>
            <w:vAlign w:val="center"/>
          </w:tcPr>
          <w:p w14:paraId="388E8064" w14:textId="77777777" w:rsidR="00DA2250" w:rsidRPr="00042C9D" w:rsidRDefault="00DA225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931EFA" w:rsidRPr="00042C9D" w14:paraId="6CA83B85" w14:textId="77777777" w:rsidTr="00931EFA">
        <w:tc>
          <w:tcPr>
            <w:tcW w:w="1242" w:type="dxa"/>
            <w:vAlign w:val="center"/>
          </w:tcPr>
          <w:p w14:paraId="2F8221E2" w14:textId="77777777" w:rsidR="00931EFA" w:rsidRPr="00042C9D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42C9D">
              <w:rPr>
                <w:bCs/>
              </w:rPr>
              <w:t>4.1</w:t>
            </w:r>
          </w:p>
        </w:tc>
        <w:tc>
          <w:tcPr>
            <w:tcW w:w="5103" w:type="dxa"/>
            <w:vAlign w:val="center"/>
          </w:tcPr>
          <w:p w14:paraId="2E5AB731" w14:textId="77777777" w:rsidR="00931EFA" w:rsidRPr="00042C9D" w:rsidRDefault="00931EFA" w:rsidP="00B53A56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709FF">
              <w:t>Phương trình vi phân tổng quát của dòng</w:t>
            </w:r>
          </w:p>
        </w:tc>
        <w:tc>
          <w:tcPr>
            <w:tcW w:w="738" w:type="dxa"/>
            <w:vMerge w:val="restart"/>
            <w:vAlign w:val="center"/>
          </w:tcPr>
          <w:p w14:paraId="69328F57" w14:textId="77777777" w:rsidR="00931EFA" w:rsidRPr="00042C9D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53B1F3D1" w14:textId="77777777" w:rsidR="00E90E1D" w:rsidRPr="00931EFA" w:rsidRDefault="00E90E1D" w:rsidP="00E90E1D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</w:t>
            </w:r>
            <w:r>
              <w:rPr>
                <w:bCs/>
              </w:rPr>
              <w:t>2</w:t>
            </w:r>
          </w:p>
          <w:p w14:paraId="6CE37263" w14:textId="77777777" w:rsidR="00931EFA" w:rsidRPr="00042C9D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931EFA" w:rsidRPr="00042C9D" w14:paraId="0DA1E444" w14:textId="77777777" w:rsidTr="00931EFA">
        <w:tc>
          <w:tcPr>
            <w:tcW w:w="1242" w:type="dxa"/>
            <w:vAlign w:val="center"/>
          </w:tcPr>
          <w:p w14:paraId="0D004B64" w14:textId="77777777" w:rsidR="00931EFA" w:rsidRPr="00042C9D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5103" w:type="dxa"/>
            <w:vAlign w:val="center"/>
          </w:tcPr>
          <w:p w14:paraId="5F58E85C" w14:textId="77777777" w:rsidR="00931EFA" w:rsidRPr="00042C9D" w:rsidRDefault="00931EFA" w:rsidP="00B53A5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F709FF">
              <w:t>Tuyến tính hoá và lời giải cho chất lưu không chịu nén</w:t>
            </w:r>
          </w:p>
        </w:tc>
        <w:tc>
          <w:tcPr>
            <w:tcW w:w="738" w:type="dxa"/>
            <w:vMerge/>
            <w:vAlign w:val="center"/>
          </w:tcPr>
          <w:p w14:paraId="70D6F1A1" w14:textId="77777777" w:rsidR="00931EFA" w:rsidRPr="00042C9D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1009006" w14:textId="77777777" w:rsidR="00931EFA" w:rsidRPr="00042C9D" w:rsidRDefault="00931EFA" w:rsidP="00BA7C3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931EFA" w:rsidRPr="00042C9D" w14:paraId="3987EB66" w14:textId="77777777" w:rsidTr="00931EFA">
        <w:tc>
          <w:tcPr>
            <w:tcW w:w="1242" w:type="dxa"/>
            <w:vAlign w:val="center"/>
          </w:tcPr>
          <w:p w14:paraId="16BEAD05" w14:textId="77777777" w:rsidR="00931EFA" w:rsidRPr="00042C9D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4.3</w:t>
            </w:r>
          </w:p>
        </w:tc>
        <w:tc>
          <w:tcPr>
            <w:tcW w:w="5103" w:type="dxa"/>
            <w:vAlign w:val="center"/>
          </w:tcPr>
          <w:p w14:paraId="2C004D28" w14:textId="77777777" w:rsidR="00931EFA" w:rsidRPr="00042C9D" w:rsidRDefault="00931EFA" w:rsidP="00B53A5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F709FF">
              <w:t>Dạng không thứ nguyên và các lời giải</w:t>
            </w:r>
          </w:p>
        </w:tc>
        <w:tc>
          <w:tcPr>
            <w:tcW w:w="738" w:type="dxa"/>
            <w:vMerge/>
            <w:vAlign w:val="center"/>
          </w:tcPr>
          <w:p w14:paraId="229CB96F" w14:textId="77777777" w:rsidR="00931EFA" w:rsidRPr="00042C9D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1829480" w14:textId="77777777" w:rsidR="00931EFA" w:rsidRPr="00042C9D" w:rsidRDefault="00931EFA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931EFA" w:rsidRPr="00042C9D" w14:paraId="112CA5D3" w14:textId="77777777" w:rsidTr="00931EFA">
        <w:tc>
          <w:tcPr>
            <w:tcW w:w="1242" w:type="dxa"/>
            <w:vAlign w:val="center"/>
          </w:tcPr>
          <w:p w14:paraId="2E5E71B6" w14:textId="77777777" w:rsidR="00931EFA" w:rsidRPr="00042C9D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5103" w:type="dxa"/>
            <w:vAlign w:val="center"/>
          </w:tcPr>
          <w:p w14:paraId="783D1BCB" w14:textId="77777777" w:rsidR="00931EFA" w:rsidRPr="00042C9D" w:rsidRDefault="00931EFA" w:rsidP="00B53A5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F709FF">
              <w:t>Tuyến tính hoá và lời giải cho chất lưu chịu nén</w:t>
            </w:r>
          </w:p>
        </w:tc>
        <w:tc>
          <w:tcPr>
            <w:tcW w:w="738" w:type="dxa"/>
            <w:vMerge/>
            <w:vAlign w:val="center"/>
          </w:tcPr>
          <w:p w14:paraId="5B60424A" w14:textId="77777777" w:rsidR="00931EFA" w:rsidRPr="00042C9D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6DC015A" w14:textId="77777777" w:rsidR="00931EFA" w:rsidRPr="00042C9D" w:rsidRDefault="00931EFA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931EFA" w:rsidRPr="00042C9D" w14:paraId="0327C6BE" w14:textId="77777777" w:rsidTr="00931EFA">
        <w:tc>
          <w:tcPr>
            <w:tcW w:w="1242" w:type="dxa"/>
            <w:vAlign w:val="center"/>
          </w:tcPr>
          <w:p w14:paraId="78E2581B" w14:textId="77777777" w:rsidR="00931EFA" w:rsidRPr="00042C9D" w:rsidRDefault="00931E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42C9D">
              <w:rPr>
                <w:bCs/>
              </w:rPr>
              <w:t>4.5</w:t>
            </w:r>
          </w:p>
        </w:tc>
        <w:tc>
          <w:tcPr>
            <w:tcW w:w="5103" w:type="dxa"/>
            <w:vAlign w:val="center"/>
          </w:tcPr>
          <w:p w14:paraId="1E5AF674" w14:textId="77777777" w:rsidR="00931EFA" w:rsidRPr="00042C9D" w:rsidRDefault="00931EFA" w:rsidP="00B53A56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709FF">
              <w:t>Phương trình của dòng hai pha</w:t>
            </w:r>
          </w:p>
        </w:tc>
        <w:tc>
          <w:tcPr>
            <w:tcW w:w="738" w:type="dxa"/>
            <w:vMerge/>
            <w:vAlign w:val="center"/>
          </w:tcPr>
          <w:p w14:paraId="22AD7052" w14:textId="77777777" w:rsidR="00931EFA" w:rsidRPr="00042C9D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2BACBC2" w14:textId="77777777" w:rsidR="00931EFA" w:rsidRPr="00042C9D" w:rsidRDefault="00931E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DA2250" w:rsidRPr="00042C9D" w14:paraId="3438868E" w14:textId="77777777" w:rsidTr="00931EFA">
        <w:tc>
          <w:tcPr>
            <w:tcW w:w="1242" w:type="dxa"/>
            <w:vAlign w:val="center"/>
          </w:tcPr>
          <w:p w14:paraId="280024D7" w14:textId="77777777" w:rsidR="00DA2250" w:rsidRPr="00B53A56" w:rsidRDefault="00DA225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B53A56">
              <w:rPr>
                <w:b/>
                <w:bCs/>
              </w:rPr>
              <w:t>Chương 5</w:t>
            </w:r>
          </w:p>
        </w:tc>
        <w:tc>
          <w:tcPr>
            <w:tcW w:w="5103" w:type="dxa"/>
            <w:vAlign w:val="center"/>
          </w:tcPr>
          <w:p w14:paraId="28922054" w14:textId="77777777" w:rsidR="00DA2250" w:rsidRPr="00B53A56" w:rsidRDefault="00DA225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B53A56">
              <w:rPr>
                <w:b/>
                <w:bCs/>
              </w:rPr>
              <w:t>Kỹ thuật thử giếng</w:t>
            </w:r>
          </w:p>
        </w:tc>
        <w:tc>
          <w:tcPr>
            <w:tcW w:w="738" w:type="dxa"/>
            <w:vAlign w:val="center"/>
          </w:tcPr>
          <w:p w14:paraId="08EF074B" w14:textId="0D078EF3" w:rsidR="00DA2250" w:rsidRPr="0087366E" w:rsidRDefault="0087366E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7366E">
              <w:rPr>
                <w:bCs/>
                <w:lang w:val="vi-VN"/>
              </w:rPr>
              <w:t>5</w:t>
            </w:r>
          </w:p>
        </w:tc>
        <w:tc>
          <w:tcPr>
            <w:tcW w:w="1979" w:type="dxa"/>
            <w:vAlign w:val="center"/>
          </w:tcPr>
          <w:p w14:paraId="54F77461" w14:textId="77777777" w:rsidR="00DA2250" w:rsidRPr="00042C9D" w:rsidRDefault="00DA2250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E90E1D" w:rsidRPr="00042C9D" w14:paraId="7983D885" w14:textId="77777777" w:rsidTr="00931EFA">
        <w:tc>
          <w:tcPr>
            <w:tcW w:w="1242" w:type="dxa"/>
            <w:vAlign w:val="center"/>
          </w:tcPr>
          <w:p w14:paraId="778EBCD7" w14:textId="77777777" w:rsidR="00E90E1D" w:rsidRPr="00B53A56" w:rsidRDefault="00E90E1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5103" w:type="dxa"/>
            <w:vAlign w:val="center"/>
          </w:tcPr>
          <w:p w14:paraId="39EF7A58" w14:textId="77777777" w:rsidR="00E90E1D" w:rsidRPr="00042C9D" w:rsidRDefault="00E90E1D" w:rsidP="00B53A56">
            <w:pPr>
              <w:jc w:val="both"/>
              <w:rPr>
                <w:sz w:val="24"/>
                <w:szCs w:val="24"/>
              </w:rPr>
            </w:pPr>
            <w:r w:rsidRPr="00F709FF">
              <w:rPr>
                <w:sz w:val="24"/>
                <w:szCs w:val="24"/>
              </w:rPr>
              <w:t>Thử vỉa và thử giếng</w:t>
            </w:r>
          </w:p>
        </w:tc>
        <w:tc>
          <w:tcPr>
            <w:tcW w:w="738" w:type="dxa"/>
            <w:vMerge w:val="restart"/>
            <w:vAlign w:val="center"/>
          </w:tcPr>
          <w:p w14:paraId="33354DB9" w14:textId="77777777" w:rsidR="00E90E1D" w:rsidRPr="00042C9D" w:rsidRDefault="00E90E1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EF37E30" w14:textId="77777777" w:rsidR="00E90E1D" w:rsidRPr="00931EFA" w:rsidRDefault="00E90E1D" w:rsidP="00E90E1D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</w:t>
            </w:r>
            <w:r>
              <w:rPr>
                <w:bCs/>
              </w:rPr>
              <w:t>3</w:t>
            </w:r>
          </w:p>
          <w:p w14:paraId="7E3CB1F4" w14:textId="77777777" w:rsidR="00E90E1D" w:rsidRPr="00E90E1D" w:rsidRDefault="00E90E1D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E90E1D">
              <w:rPr>
                <w:bCs/>
              </w:rPr>
              <w:t>4.2.4</w:t>
            </w:r>
          </w:p>
        </w:tc>
      </w:tr>
      <w:tr w:rsidR="00E90E1D" w:rsidRPr="00042C9D" w14:paraId="431AB7D2" w14:textId="77777777" w:rsidTr="00931EFA">
        <w:tc>
          <w:tcPr>
            <w:tcW w:w="1242" w:type="dxa"/>
            <w:vAlign w:val="center"/>
          </w:tcPr>
          <w:p w14:paraId="52166252" w14:textId="77777777" w:rsidR="00E90E1D" w:rsidRPr="00B53A56" w:rsidRDefault="00E90E1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B53A56">
              <w:rPr>
                <w:bCs/>
              </w:rPr>
              <w:t>5.2</w:t>
            </w:r>
          </w:p>
        </w:tc>
        <w:tc>
          <w:tcPr>
            <w:tcW w:w="5103" w:type="dxa"/>
            <w:vAlign w:val="center"/>
          </w:tcPr>
          <w:p w14:paraId="3FC6D54E" w14:textId="77777777" w:rsidR="00E90E1D" w:rsidRPr="00042C9D" w:rsidRDefault="00E90E1D" w:rsidP="00B53A56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709FF">
              <w:t>Nguyên lý xếp chồng và áp dụng</w:t>
            </w:r>
          </w:p>
        </w:tc>
        <w:tc>
          <w:tcPr>
            <w:tcW w:w="738" w:type="dxa"/>
            <w:vMerge/>
            <w:vAlign w:val="center"/>
          </w:tcPr>
          <w:p w14:paraId="49F1F24B" w14:textId="77777777" w:rsidR="00E90E1D" w:rsidRPr="00042C9D" w:rsidRDefault="00E90E1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1E902BB" w14:textId="77777777" w:rsidR="00E90E1D" w:rsidRPr="00042C9D" w:rsidRDefault="00E90E1D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E90E1D" w:rsidRPr="00042C9D" w14:paraId="153C3A72" w14:textId="77777777" w:rsidTr="00931EFA">
        <w:tc>
          <w:tcPr>
            <w:tcW w:w="1242" w:type="dxa"/>
            <w:vAlign w:val="center"/>
          </w:tcPr>
          <w:p w14:paraId="730ABEBD" w14:textId="77777777" w:rsidR="00E90E1D" w:rsidRPr="00B53A56" w:rsidRDefault="00E90E1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5103" w:type="dxa"/>
            <w:vAlign w:val="center"/>
          </w:tcPr>
          <w:p w14:paraId="7E44557D" w14:textId="77777777" w:rsidR="00E90E1D" w:rsidRPr="00042C9D" w:rsidRDefault="00E90E1D" w:rsidP="00B53A5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F709FF">
              <w:t>Thử giếng dầu theo kỹ thuật hồi áp: Lý tưởng, thực tế, kỹ thuật</w:t>
            </w:r>
          </w:p>
        </w:tc>
        <w:tc>
          <w:tcPr>
            <w:tcW w:w="738" w:type="dxa"/>
            <w:vMerge/>
            <w:vAlign w:val="center"/>
          </w:tcPr>
          <w:p w14:paraId="1E908DEE" w14:textId="77777777" w:rsidR="00E90E1D" w:rsidRPr="00042C9D" w:rsidRDefault="00E90E1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AA19E22" w14:textId="77777777" w:rsidR="00E90E1D" w:rsidRPr="00042C9D" w:rsidRDefault="00E90E1D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90E1D" w:rsidRPr="00042C9D" w14:paraId="72B5D482" w14:textId="77777777" w:rsidTr="00931EFA">
        <w:tc>
          <w:tcPr>
            <w:tcW w:w="1242" w:type="dxa"/>
            <w:vAlign w:val="center"/>
          </w:tcPr>
          <w:p w14:paraId="429AF4D1" w14:textId="77777777" w:rsidR="00E90E1D" w:rsidRPr="00B53A56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5.4</w:t>
            </w:r>
          </w:p>
        </w:tc>
        <w:tc>
          <w:tcPr>
            <w:tcW w:w="5103" w:type="dxa"/>
            <w:vAlign w:val="center"/>
          </w:tcPr>
          <w:p w14:paraId="4DAEC1C1" w14:textId="77777777" w:rsidR="00E90E1D" w:rsidRPr="00F709FF" w:rsidRDefault="00E90E1D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Thử giếng theo kỹ thuật giảm áp:  Một tốc độ, nhiều tốc độ</w:t>
            </w:r>
          </w:p>
        </w:tc>
        <w:tc>
          <w:tcPr>
            <w:tcW w:w="738" w:type="dxa"/>
            <w:vMerge/>
            <w:vAlign w:val="center"/>
          </w:tcPr>
          <w:p w14:paraId="444BDC0F" w14:textId="77777777" w:rsidR="00E90E1D" w:rsidRPr="00042C9D" w:rsidRDefault="00E90E1D" w:rsidP="0028434E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D460836" w14:textId="77777777" w:rsidR="00E90E1D" w:rsidRPr="00042C9D" w:rsidRDefault="00E90E1D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90E1D" w:rsidRPr="00042C9D" w14:paraId="7390F27E" w14:textId="77777777" w:rsidTr="00931EFA">
        <w:tc>
          <w:tcPr>
            <w:tcW w:w="1242" w:type="dxa"/>
            <w:vAlign w:val="center"/>
          </w:tcPr>
          <w:p w14:paraId="44A677B6" w14:textId="77777777" w:rsidR="00E90E1D" w:rsidRPr="00B53A56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5.5</w:t>
            </w:r>
          </w:p>
        </w:tc>
        <w:tc>
          <w:tcPr>
            <w:tcW w:w="5103" w:type="dxa"/>
            <w:vAlign w:val="center"/>
          </w:tcPr>
          <w:p w14:paraId="414B5DF4" w14:textId="77777777" w:rsidR="00E90E1D" w:rsidRPr="00F709FF" w:rsidRDefault="00E90E1D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Các kỹ thuật thử giếng khí</w:t>
            </w:r>
          </w:p>
        </w:tc>
        <w:tc>
          <w:tcPr>
            <w:tcW w:w="738" w:type="dxa"/>
            <w:vMerge/>
            <w:vAlign w:val="center"/>
          </w:tcPr>
          <w:p w14:paraId="03603582" w14:textId="77777777" w:rsidR="00E90E1D" w:rsidRPr="00042C9D" w:rsidRDefault="00E90E1D" w:rsidP="0028434E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CF163DE" w14:textId="77777777" w:rsidR="00E90E1D" w:rsidRPr="00042C9D" w:rsidRDefault="00E90E1D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A2250" w:rsidRPr="00042C9D" w14:paraId="2F30A871" w14:textId="77777777" w:rsidTr="00931EFA">
        <w:tc>
          <w:tcPr>
            <w:tcW w:w="1242" w:type="dxa"/>
            <w:vAlign w:val="center"/>
          </w:tcPr>
          <w:p w14:paraId="1AB3CA7B" w14:textId="77777777" w:rsidR="00DA2250" w:rsidRPr="00B53A56" w:rsidRDefault="00DA2250" w:rsidP="0028434E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B53A56">
              <w:rPr>
                <w:b/>
                <w:bCs/>
              </w:rPr>
              <w:t>Chương 6</w:t>
            </w:r>
          </w:p>
        </w:tc>
        <w:tc>
          <w:tcPr>
            <w:tcW w:w="5103" w:type="dxa"/>
            <w:vAlign w:val="center"/>
          </w:tcPr>
          <w:p w14:paraId="7E6B8A26" w14:textId="77777777" w:rsidR="00DA2250" w:rsidRPr="00B53A56" w:rsidRDefault="00DA2250" w:rsidP="0028434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B53A56">
              <w:rPr>
                <w:b/>
              </w:rPr>
              <w:t>Xâm lấn nước tự nhiên vào mỏ</w:t>
            </w:r>
          </w:p>
        </w:tc>
        <w:tc>
          <w:tcPr>
            <w:tcW w:w="738" w:type="dxa"/>
            <w:vAlign w:val="center"/>
          </w:tcPr>
          <w:p w14:paraId="7E9FE038" w14:textId="06646CAE" w:rsidR="00DA2250" w:rsidRPr="0087366E" w:rsidRDefault="0087366E" w:rsidP="0028434E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7366E">
              <w:rPr>
                <w:bCs/>
                <w:lang w:val="vi-VN"/>
              </w:rPr>
              <w:t>3</w:t>
            </w:r>
          </w:p>
        </w:tc>
        <w:tc>
          <w:tcPr>
            <w:tcW w:w="1979" w:type="dxa"/>
            <w:vAlign w:val="center"/>
          </w:tcPr>
          <w:p w14:paraId="5669AD78" w14:textId="77777777" w:rsidR="00DA2250" w:rsidRPr="00042C9D" w:rsidRDefault="00DA2250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90E1D" w:rsidRPr="00042C9D" w14:paraId="75C984EE" w14:textId="77777777" w:rsidTr="00931EFA">
        <w:tc>
          <w:tcPr>
            <w:tcW w:w="1242" w:type="dxa"/>
            <w:vAlign w:val="center"/>
          </w:tcPr>
          <w:p w14:paraId="78BAB457" w14:textId="77777777" w:rsidR="00E90E1D" w:rsidRPr="00B53A56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6.1</w:t>
            </w:r>
          </w:p>
        </w:tc>
        <w:tc>
          <w:tcPr>
            <w:tcW w:w="5103" w:type="dxa"/>
            <w:vAlign w:val="center"/>
          </w:tcPr>
          <w:p w14:paraId="2DA55DC6" w14:textId="77777777" w:rsidR="00E90E1D" w:rsidRPr="00F709FF" w:rsidRDefault="00E90E1D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Mô hình ổn định</w:t>
            </w:r>
          </w:p>
        </w:tc>
        <w:tc>
          <w:tcPr>
            <w:tcW w:w="738" w:type="dxa"/>
            <w:vMerge w:val="restart"/>
            <w:vAlign w:val="center"/>
          </w:tcPr>
          <w:p w14:paraId="3C0B4B9F" w14:textId="77777777" w:rsidR="00E90E1D" w:rsidRPr="00042C9D" w:rsidRDefault="00E90E1D" w:rsidP="0028434E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860F2AC" w14:textId="77777777" w:rsidR="00E90E1D" w:rsidRPr="00931EFA" w:rsidRDefault="00E90E1D" w:rsidP="00E90E1D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</w:t>
            </w:r>
            <w:r>
              <w:rPr>
                <w:bCs/>
              </w:rPr>
              <w:t>3</w:t>
            </w:r>
          </w:p>
          <w:p w14:paraId="5A4A7724" w14:textId="77777777" w:rsidR="00E90E1D" w:rsidRPr="00042C9D" w:rsidRDefault="00E90E1D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90E1D" w:rsidRPr="00042C9D" w14:paraId="7D292316" w14:textId="77777777" w:rsidTr="00931EFA">
        <w:tc>
          <w:tcPr>
            <w:tcW w:w="1242" w:type="dxa"/>
            <w:vAlign w:val="center"/>
          </w:tcPr>
          <w:p w14:paraId="4EFD8B08" w14:textId="77777777" w:rsidR="00E90E1D" w:rsidRPr="00B53A56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6.2</w:t>
            </w:r>
          </w:p>
        </w:tc>
        <w:tc>
          <w:tcPr>
            <w:tcW w:w="5103" w:type="dxa"/>
            <w:vAlign w:val="center"/>
          </w:tcPr>
          <w:p w14:paraId="6FCB9363" w14:textId="77777777" w:rsidR="00E90E1D" w:rsidRPr="00F709FF" w:rsidRDefault="00E90E1D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Mô hình chưa ổn định</w:t>
            </w:r>
          </w:p>
        </w:tc>
        <w:tc>
          <w:tcPr>
            <w:tcW w:w="738" w:type="dxa"/>
            <w:vMerge/>
            <w:vAlign w:val="center"/>
          </w:tcPr>
          <w:p w14:paraId="6FE222DD" w14:textId="77777777" w:rsidR="00E90E1D" w:rsidRPr="00042C9D" w:rsidRDefault="00E90E1D" w:rsidP="0028434E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16079B0" w14:textId="77777777" w:rsidR="00E90E1D" w:rsidRPr="00042C9D" w:rsidRDefault="00E90E1D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90E1D" w:rsidRPr="00042C9D" w14:paraId="3560423D" w14:textId="77777777" w:rsidTr="00931EFA">
        <w:tc>
          <w:tcPr>
            <w:tcW w:w="1242" w:type="dxa"/>
            <w:vAlign w:val="center"/>
          </w:tcPr>
          <w:p w14:paraId="2E33EE24" w14:textId="77777777" w:rsidR="00E90E1D" w:rsidRPr="00B53A56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6.3</w:t>
            </w:r>
          </w:p>
        </w:tc>
        <w:tc>
          <w:tcPr>
            <w:tcW w:w="5103" w:type="dxa"/>
            <w:vAlign w:val="center"/>
          </w:tcPr>
          <w:p w14:paraId="1943AB54" w14:textId="77777777" w:rsidR="00E90E1D" w:rsidRPr="00F709FF" w:rsidRDefault="00E90E1D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Mô hình giả ổn định</w:t>
            </w:r>
          </w:p>
        </w:tc>
        <w:tc>
          <w:tcPr>
            <w:tcW w:w="738" w:type="dxa"/>
            <w:vMerge/>
            <w:vAlign w:val="center"/>
          </w:tcPr>
          <w:p w14:paraId="54107D99" w14:textId="77777777" w:rsidR="00E90E1D" w:rsidRPr="00042C9D" w:rsidRDefault="00E90E1D" w:rsidP="0028434E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7AF2662" w14:textId="77777777" w:rsidR="00E90E1D" w:rsidRPr="00042C9D" w:rsidRDefault="00E90E1D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A2250" w:rsidRPr="00042C9D" w14:paraId="1E85EE19" w14:textId="77777777" w:rsidTr="00931EFA">
        <w:tc>
          <w:tcPr>
            <w:tcW w:w="1242" w:type="dxa"/>
            <w:vAlign w:val="center"/>
          </w:tcPr>
          <w:p w14:paraId="48D9E052" w14:textId="77777777" w:rsidR="00DA2250" w:rsidRPr="00B53A56" w:rsidRDefault="00DA2250" w:rsidP="0028434E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B53A56">
              <w:rPr>
                <w:b/>
                <w:bCs/>
              </w:rPr>
              <w:t>Chương 7</w:t>
            </w:r>
          </w:p>
        </w:tc>
        <w:tc>
          <w:tcPr>
            <w:tcW w:w="5103" w:type="dxa"/>
            <w:vAlign w:val="center"/>
          </w:tcPr>
          <w:p w14:paraId="697F9289" w14:textId="77777777" w:rsidR="00DA2250" w:rsidRPr="00B53A56" w:rsidRDefault="00DA2250" w:rsidP="0028434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>
              <w:rPr>
                <w:b/>
              </w:rPr>
              <w:t>Thay th</w:t>
            </w:r>
            <w:r w:rsidRPr="00B53A56">
              <w:rPr>
                <w:b/>
              </w:rPr>
              <w:t>ế</w:t>
            </w:r>
            <w:r>
              <w:rPr>
                <w:b/>
              </w:rPr>
              <w:t xml:space="preserve"> kh</w:t>
            </w:r>
            <w:r w:rsidRPr="00B53A56">
              <w:rPr>
                <w:b/>
              </w:rPr>
              <w:t>ô</w:t>
            </w:r>
            <w:r>
              <w:rPr>
                <w:b/>
              </w:rPr>
              <w:t>ng tr</w:t>
            </w:r>
            <w:r w:rsidRPr="00B53A56">
              <w:rPr>
                <w:b/>
              </w:rPr>
              <w:t>ộn</w:t>
            </w:r>
            <w:r>
              <w:rPr>
                <w:b/>
              </w:rPr>
              <w:t xml:space="preserve"> l</w:t>
            </w:r>
            <w:r w:rsidRPr="00B53A56">
              <w:rPr>
                <w:b/>
              </w:rPr>
              <w:t>ẫn</w:t>
            </w:r>
          </w:p>
        </w:tc>
        <w:tc>
          <w:tcPr>
            <w:tcW w:w="738" w:type="dxa"/>
            <w:vAlign w:val="center"/>
          </w:tcPr>
          <w:p w14:paraId="5E258F6C" w14:textId="739549DE" w:rsidR="00DA2250" w:rsidRPr="0087366E" w:rsidRDefault="0087366E" w:rsidP="0028434E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7366E">
              <w:rPr>
                <w:bCs/>
                <w:lang w:val="vi-VN"/>
              </w:rPr>
              <w:t>5</w:t>
            </w:r>
          </w:p>
        </w:tc>
        <w:tc>
          <w:tcPr>
            <w:tcW w:w="1979" w:type="dxa"/>
            <w:vAlign w:val="center"/>
          </w:tcPr>
          <w:p w14:paraId="61FC1386" w14:textId="77777777" w:rsidR="00DA2250" w:rsidRPr="00042C9D" w:rsidRDefault="00DA2250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90E1D" w:rsidRPr="00042C9D" w14:paraId="011304C5" w14:textId="77777777" w:rsidTr="00931EFA">
        <w:tc>
          <w:tcPr>
            <w:tcW w:w="1242" w:type="dxa"/>
            <w:vAlign w:val="center"/>
          </w:tcPr>
          <w:p w14:paraId="130BF693" w14:textId="77777777" w:rsidR="00E90E1D" w:rsidRPr="00B53A56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7.1</w:t>
            </w:r>
          </w:p>
        </w:tc>
        <w:tc>
          <w:tcPr>
            <w:tcW w:w="5103" w:type="dxa"/>
            <w:vAlign w:val="center"/>
          </w:tcPr>
          <w:p w14:paraId="4CFF0F70" w14:textId="77777777" w:rsidR="00E90E1D" w:rsidRPr="00F709FF" w:rsidRDefault="00E90E1D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Thay thế trộn lẫn và không trộn lẫn</w:t>
            </w:r>
          </w:p>
        </w:tc>
        <w:tc>
          <w:tcPr>
            <w:tcW w:w="738" w:type="dxa"/>
            <w:vMerge w:val="restart"/>
            <w:vAlign w:val="center"/>
          </w:tcPr>
          <w:p w14:paraId="700011B4" w14:textId="77777777" w:rsidR="00E90E1D" w:rsidRPr="0087366E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4DB4144F" w14:textId="77777777" w:rsidR="00E90E1D" w:rsidRDefault="00561AFE" w:rsidP="0028434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  <w:p w14:paraId="107C0686" w14:textId="77777777" w:rsidR="00561AFE" w:rsidRPr="00042C9D" w:rsidRDefault="00561AFE" w:rsidP="0028434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4.2.5</w:t>
            </w:r>
          </w:p>
        </w:tc>
      </w:tr>
      <w:tr w:rsidR="00E90E1D" w:rsidRPr="00042C9D" w14:paraId="4DD97823" w14:textId="77777777" w:rsidTr="00931EFA">
        <w:tc>
          <w:tcPr>
            <w:tcW w:w="1242" w:type="dxa"/>
            <w:vAlign w:val="center"/>
          </w:tcPr>
          <w:p w14:paraId="51AAB4FC" w14:textId="77777777" w:rsidR="00E90E1D" w:rsidRPr="00B53A56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7.2</w:t>
            </w:r>
          </w:p>
        </w:tc>
        <w:tc>
          <w:tcPr>
            <w:tcW w:w="5103" w:type="dxa"/>
            <w:vAlign w:val="center"/>
          </w:tcPr>
          <w:p w14:paraId="1CEE02F7" w14:textId="77777777" w:rsidR="00E90E1D" w:rsidRPr="00F709FF" w:rsidRDefault="00E90E1D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Các giả định vật lý</w:t>
            </w:r>
          </w:p>
        </w:tc>
        <w:tc>
          <w:tcPr>
            <w:tcW w:w="738" w:type="dxa"/>
            <w:vMerge/>
            <w:vAlign w:val="center"/>
          </w:tcPr>
          <w:p w14:paraId="71F46D62" w14:textId="77777777" w:rsidR="00E90E1D" w:rsidRPr="0087366E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9153685" w14:textId="77777777" w:rsidR="00E90E1D" w:rsidRPr="00042C9D" w:rsidRDefault="00E90E1D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90E1D" w:rsidRPr="00042C9D" w14:paraId="0DB3A196" w14:textId="77777777" w:rsidTr="00931EFA">
        <w:tc>
          <w:tcPr>
            <w:tcW w:w="1242" w:type="dxa"/>
            <w:vAlign w:val="center"/>
          </w:tcPr>
          <w:p w14:paraId="2AE2BF2B" w14:textId="77777777" w:rsidR="00E90E1D" w:rsidRPr="00B53A56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7.3</w:t>
            </w:r>
          </w:p>
        </w:tc>
        <w:tc>
          <w:tcPr>
            <w:tcW w:w="5103" w:type="dxa"/>
            <w:vAlign w:val="center"/>
          </w:tcPr>
          <w:p w14:paraId="57CC900A" w14:textId="77777777" w:rsidR="00E90E1D" w:rsidRPr="00F709FF" w:rsidRDefault="00E90E1D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Thay thế khuyếch tán</w:t>
            </w:r>
          </w:p>
        </w:tc>
        <w:tc>
          <w:tcPr>
            <w:tcW w:w="738" w:type="dxa"/>
            <w:vMerge/>
            <w:vAlign w:val="center"/>
          </w:tcPr>
          <w:p w14:paraId="5DBEAB0B" w14:textId="77777777" w:rsidR="00E90E1D" w:rsidRPr="0087366E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6B4B5E9" w14:textId="77777777" w:rsidR="00E90E1D" w:rsidRPr="00042C9D" w:rsidRDefault="00E90E1D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90E1D" w:rsidRPr="00042C9D" w14:paraId="33EB4975" w14:textId="77777777" w:rsidTr="00931EFA">
        <w:tc>
          <w:tcPr>
            <w:tcW w:w="1242" w:type="dxa"/>
            <w:vAlign w:val="center"/>
          </w:tcPr>
          <w:p w14:paraId="3F4AA75F" w14:textId="77777777" w:rsidR="00E90E1D" w:rsidRPr="00B53A56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7.4</w:t>
            </w:r>
          </w:p>
        </w:tc>
        <w:tc>
          <w:tcPr>
            <w:tcW w:w="5103" w:type="dxa"/>
            <w:vAlign w:val="center"/>
          </w:tcPr>
          <w:p w14:paraId="2E03C3FA" w14:textId="77777777" w:rsidR="00E90E1D" w:rsidRPr="00F709FF" w:rsidRDefault="00E90E1D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Thay thế phân ly</w:t>
            </w:r>
          </w:p>
        </w:tc>
        <w:tc>
          <w:tcPr>
            <w:tcW w:w="738" w:type="dxa"/>
            <w:vMerge/>
            <w:vAlign w:val="center"/>
          </w:tcPr>
          <w:p w14:paraId="618206D7" w14:textId="77777777" w:rsidR="00E90E1D" w:rsidRPr="0087366E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44D48B6" w14:textId="77777777" w:rsidR="00E90E1D" w:rsidRPr="00042C9D" w:rsidRDefault="00E90E1D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90E1D" w:rsidRPr="00042C9D" w14:paraId="7C88B8F2" w14:textId="77777777" w:rsidTr="00931EFA">
        <w:tc>
          <w:tcPr>
            <w:tcW w:w="1242" w:type="dxa"/>
            <w:vAlign w:val="center"/>
          </w:tcPr>
          <w:p w14:paraId="646DD116" w14:textId="77777777" w:rsidR="00E90E1D" w:rsidRPr="00B53A56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7.5</w:t>
            </w:r>
          </w:p>
        </w:tc>
        <w:tc>
          <w:tcPr>
            <w:tcW w:w="5103" w:type="dxa"/>
            <w:vAlign w:val="center"/>
          </w:tcPr>
          <w:p w14:paraId="63FB330C" w14:textId="77777777" w:rsidR="00E90E1D" w:rsidRPr="00F709FF" w:rsidRDefault="00E90E1D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Thay thế trong vùng mao dẫn</w:t>
            </w:r>
          </w:p>
        </w:tc>
        <w:tc>
          <w:tcPr>
            <w:tcW w:w="738" w:type="dxa"/>
            <w:vMerge/>
            <w:vAlign w:val="center"/>
          </w:tcPr>
          <w:p w14:paraId="36E24F71" w14:textId="77777777" w:rsidR="00E90E1D" w:rsidRPr="0087366E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30E7419" w14:textId="77777777" w:rsidR="00E90E1D" w:rsidRPr="00042C9D" w:rsidRDefault="00E90E1D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90E1D" w:rsidRPr="00042C9D" w14:paraId="6D38A1A6" w14:textId="77777777" w:rsidTr="00931EFA">
        <w:tc>
          <w:tcPr>
            <w:tcW w:w="1242" w:type="dxa"/>
            <w:vAlign w:val="center"/>
          </w:tcPr>
          <w:p w14:paraId="242C2243" w14:textId="77777777" w:rsidR="00E90E1D" w:rsidRPr="00B53A56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7.6</w:t>
            </w:r>
          </w:p>
        </w:tc>
        <w:tc>
          <w:tcPr>
            <w:tcW w:w="5103" w:type="dxa"/>
            <w:vAlign w:val="center"/>
          </w:tcPr>
          <w:p w14:paraId="4C2B320A" w14:textId="77777777" w:rsidR="00E90E1D" w:rsidRPr="00F709FF" w:rsidRDefault="00E90E1D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Thay thế trong vỉa phân lớp</w:t>
            </w:r>
          </w:p>
        </w:tc>
        <w:tc>
          <w:tcPr>
            <w:tcW w:w="738" w:type="dxa"/>
            <w:vMerge/>
            <w:vAlign w:val="center"/>
          </w:tcPr>
          <w:p w14:paraId="302B9156" w14:textId="77777777" w:rsidR="00E90E1D" w:rsidRPr="0087366E" w:rsidRDefault="00E90E1D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27352B5" w14:textId="77777777" w:rsidR="00E90E1D" w:rsidRPr="00042C9D" w:rsidRDefault="00E90E1D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A2250" w:rsidRPr="00042C9D" w14:paraId="1A349450" w14:textId="77777777" w:rsidTr="00931EFA">
        <w:tc>
          <w:tcPr>
            <w:tcW w:w="1242" w:type="dxa"/>
            <w:vAlign w:val="center"/>
          </w:tcPr>
          <w:p w14:paraId="309E4A7A" w14:textId="77777777" w:rsidR="00DA2250" w:rsidRPr="00B53A56" w:rsidRDefault="00DA2250" w:rsidP="0028434E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B53A56">
              <w:rPr>
                <w:b/>
                <w:bCs/>
              </w:rPr>
              <w:t>Chương 8</w:t>
            </w:r>
          </w:p>
        </w:tc>
        <w:tc>
          <w:tcPr>
            <w:tcW w:w="5103" w:type="dxa"/>
            <w:vAlign w:val="center"/>
          </w:tcPr>
          <w:p w14:paraId="439BF6D2" w14:textId="77777777" w:rsidR="00DA2250" w:rsidRPr="00F709FF" w:rsidRDefault="00DA2250" w:rsidP="0028434E">
            <w:pPr>
              <w:pStyle w:val="ListParagraph"/>
              <w:spacing w:before="120"/>
              <w:ind w:left="0"/>
              <w:jc w:val="center"/>
            </w:pPr>
            <w:r w:rsidRPr="00B53A56">
              <w:rPr>
                <w:b/>
              </w:rPr>
              <w:t>Mô hình mỏ và mô hình khai thác</w:t>
            </w:r>
          </w:p>
        </w:tc>
        <w:tc>
          <w:tcPr>
            <w:tcW w:w="738" w:type="dxa"/>
            <w:vAlign w:val="center"/>
          </w:tcPr>
          <w:p w14:paraId="5158C196" w14:textId="134B6F6D" w:rsidR="00DA2250" w:rsidRPr="0087366E" w:rsidRDefault="0087366E" w:rsidP="0028434E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87366E">
              <w:rPr>
                <w:bCs/>
                <w:lang w:val="vi-VN"/>
              </w:rPr>
              <w:t>5</w:t>
            </w:r>
          </w:p>
        </w:tc>
        <w:tc>
          <w:tcPr>
            <w:tcW w:w="1979" w:type="dxa"/>
            <w:vAlign w:val="center"/>
          </w:tcPr>
          <w:p w14:paraId="55077587" w14:textId="77777777" w:rsidR="00DA2250" w:rsidRPr="00042C9D" w:rsidRDefault="00DA2250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61AFE" w:rsidRPr="00042C9D" w14:paraId="40B9F21D" w14:textId="77777777" w:rsidTr="00931EFA">
        <w:tc>
          <w:tcPr>
            <w:tcW w:w="1242" w:type="dxa"/>
            <w:vAlign w:val="center"/>
          </w:tcPr>
          <w:p w14:paraId="6E2A737D" w14:textId="77777777" w:rsidR="00561AFE" w:rsidRPr="00B53A56" w:rsidRDefault="00561AFE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8.1</w:t>
            </w:r>
          </w:p>
        </w:tc>
        <w:tc>
          <w:tcPr>
            <w:tcW w:w="5103" w:type="dxa"/>
            <w:vAlign w:val="center"/>
          </w:tcPr>
          <w:p w14:paraId="6D9D659D" w14:textId="77777777" w:rsidR="00561AFE" w:rsidRPr="00F709FF" w:rsidRDefault="00561AFE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Mô hình và sơ đồ tính toán</w:t>
            </w:r>
          </w:p>
        </w:tc>
        <w:tc>
          <w:tcPr>
            <w:tcW w:w="738" w:type="dxa"/>
            <w:vMerge w:val="restart"/>
            <w:vAlign w:val="center"/>
          </w:tcPr>
          <w:p w14:paraId="4A5024C1" w14:textId="77777777" w:rsidR="00561AFE" w:rsidRPr="00042C9D" w:rsidRDefault="00561AFE" w:rsidP="0028434E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7F9EEF87" w14:textId="77777777" w:rsidR="00561AFE" w:rsidRDefault="00561AFE" w:rsidP="00561AF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0F581212" w14:textId="77777777" w:rsidR="00561AFE" w:rsidRPr="00042C9D" w:rsidRDefault="00561AFE" w:rsidP="00561AF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4.2.6</w:t>
            </w:r>
          </w:p>
        </w:tc>
      </w:tr>
      <w:tr w:rsidR="00561AFE" w:rsidRPr="00042C9D" w14:paraId="67A96A16" w14:textId="77777777" w:rsidTr="00931EFA">
        <w:tc>
          <w:tcPr>
            <w:tcW w:w="1242" w:type="dxa"/>
            <w:vAlign w:val="center"/>
          </w:tcPr>
          <w:p w14:paraId="388A1781" w14:textId="77777777" w:rsidR="00561AFE" w:rsidRPr="00B53A56" w:rsidRDefault="00561AFE" w:rsidP="0028434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8.2</w:t>
            </w:r>
          </w:p>
        </w:tc>
        <w:tc>
          <w:tcPr>
            <w:tcW w:w="5103" w:type="dxa"/>
            <w:vAlign w:val="center"/>
          </w:tcPr>
          <w:p w14:paraId="24B488F4" w14:textId="77777777" w:rsidR="00561AFE" w:rsidRPr="00F709FF" w:rsidRDefault="00561AFE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Mô hình vỉa</w:t>
            </w:r>
          </w:p>
        </w:tc>
        <w:tc>
          <w:tcPr>
            <w:tcW w:w="738" w:type="dxa"/>
            <w:vMerge/>
            <w:vAlign w:val="center"/>
          </w:tcPr>
          <w:p w14:paraId="3CF6D15B" w14:textId="77777777" w:rsidR="00561AFE" w:rsidRPr="00042C9D" w:rsidRDefault="00561AFE" w:rsidP="0028434E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3CA6C4B" w14:textId="77777777" w:rsidR="00561AFE" w:rsidRPr="00042C9D" w:rsidRDefault="00561AFE" w:rsidP="0028434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61AFE" w:rsidRPr="00042C9D" w14:paraId="0FB844A7" w14:textId="77777777" w:rsidTr="00931EFA">
        <w:tc>
          <w:tcPr>
            <w:tcW w:w="1242" w:type="dxa"/>
            <w:vAlign w:val="center"/>
          </w:tcPr>
          <w:p w14:paraId="6957BCF5" w14:textId="77777777" w:rsidR="00561AFE" w:rsidRPr="00B53A56" w:rsidRDefault="00561AF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8.3</w:t>
            </w:r>
          </w:p>
        </w:tc>
        <w:tc>
          <w:tcPr>
            <w:tcW w:w="5103" w:type="dxa"/>
            <w:vAlign w:val="center"/>
          </w:tcPr>
          <w:p w14:paraId="65F90394" w14:textId="77777777" w:rsidR="00561AFE" w:rsidRPr="00F709FF" w:rsidRDefault="00561AFE" w:rsidP="00B53A56">
            <w:pPr>
              <w:pStyle w:val="ListParagraph"/>
              <w:spacing w:before="120"/>
              <w:ind w:left="0"/>
              <w:jc w:val="both"/>
            </w:pPr>
            <w:r w:rsidRPr="00F709FF">
              <w:t>Mô hình khai thác</w:t>
            </w:r>
          </w:p>
        </w:tc>
        <w:tc>
          <w:tcPr>
            <w:tcW w:w="738" w:type="dxa"/>
            <w:vMerge/>
            <w:vAlign w:val="center"/>
          </w:tcPr>
          <w:p w14:paraId="1D0B3948" w14:textId="77777777" w:rsidR="00561AFE" w:rsidRPr="00042C9D" w:rsidRDefault="00561AF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2A143F1" w14:textId="77777777" w:rsidR="00561AFE" w:rsidRPr="00042C9D" w:rsidRDefault="00561AFE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2B2E74D0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14:paraId="3044279B" w14:textId="77777777" w:rsidR="00D171C9" w:rsidRPr="003555B5" w:rsidRDefault="003F769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Giảng dạy lý thuyết kết hợp bài tập </w:t>
      </w:r>
    </w:p>
    <w:p w14:paraId="41B02932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14:paraId="1E292C5F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2C97FDBF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5DEE5BEE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14:paraId="1C49A79C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50AFBF99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015625B4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14:paraId="60F12B0D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14:paraId="1F0D8890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653CBE66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666130D6" w14:textId="77777777" w:rsidR="00744C77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>Sinh viên được đánh giá tích lũy học phần như sau:</w:t>
      </w:r>
    </w:p>
    <w:p w14:paraId="399B5D28" w14:textId="77777777" w:rsidR="00937F45" w:rsidRDefault="00937F45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</w:p>
    <w:p w14:paraId="18519216" w14:textId="77777777" w:rsidR="003373B6" w:rsidRDefault="003373B6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</w:p>
    <w:p w14:paraId="0C5E2592" w14:textId="77777777" w:rsidR="003373B6" w:rsidRDefault="003373B6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</w:p>
    <w:p w14:paraId="12D401C5" w14:textId="77777777" w:rsidR="003373B6" w:rsidRDefault="003373B6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</w:p>
    <w:p w14:paraId="6A54B117" w14:textId="77777777" w:rsidR="00937F45" w:rsidRPr="003555B5" w:rsidRDefault="00937F45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</w:p>
    <w:p w14:paraId="4E1AA6FB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7E3F00F7" w14:textId="77777777" w:rsidTr="00665547">
        <w:tc>
          <w:tcPr>
            <w:tcW w:w="564" w:type="dxa"/>
            <w:shd w:val="clear" w:color="auto" w:fill="auto"/>
          </w:tcPr>
          <w:p w14:paraId="6F84CD0A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54BADB03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1F70EEF7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4A8C2A49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5736DCCD" w14:textId="77777777" w:rsidTr="00665547">
        <w:tc>
          <w:tcPr>
            <w:tcW w:w="564" w:type="dxa"/>
            <w:shd w:val="clear" w:color="auto" w:fill="auto"/>
            <w:vAlign w:val="center"/>
          </w:tcPr>
          <w:p w14:paraId="52150AC0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C4A4DE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199A7A5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535D8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021956" w14:paraId="667C6185" w14:textId="77777777" w:rsidTr="00665547">
        <w:tc>
          <w:tcPr>
            <w:tcW w:w="564" w:type="dxa"/>
            <w:shd w:val="clear" w:color="auto" w:fill="auto"/>
            <w:vAlign w:val="center"/>
          </w:tcPr>
          <w:p w14:paraId="6EC1947D" w14:textId="77777777" w:rsidR="00665547" w:rsidRPr="003555B5" w:rsidRDefault="00937F45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36A6E75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1C397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14:paraId="56D5AEE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A4772A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25DA6784" w14:textId="77777777" w:rsidTr="00665547">
        <w:tc>
          <w:tcPr>
            <w:tcW w:w="564" w:type="dxa"/>
            <w:shd w:val="clear" w:color="auto" w:fill="auto"/>
            <w:vAlign w:val="center"/>
          </w:tcPr>
          <w:p w14:paraId="4CB60E4C" w14:textId="77777777" w:rsidR="00665547" w:rsidRPr="003555B5" w:rsidRDefault="003373B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F4F516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20F397F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18CE32" w14:textId="77777777" w:rsidR="00665547" w:rsidRPr="003555B5" w:rsidRDefault="003373B6" w:rsidP="003373B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60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B1F3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4A989E09" w14:textId="77777777" w:rsidTr="00665547">
        <w:tc>
          <w:tcPr>
            <w:tcW w:w="564" w:type="dxa"/>
            <w:shd w:val="clear" w:color="auto" w:fill="auto"/>
            <w:vAlign w:val="center"/>
          </w:tcPr>
          <w:p w14:paraId="46C1EC33" w14:textId="77777777" w:rsidR="00665547" w:rsidRPr="003555B5" w:rsidRDefault="003373B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88F31A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487188D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3373B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3373B6">
              <w:rPr>
                <w:bCs/>
                <w:color w:val="000000"/>
                <w:sz w:val="24"/>
                <w:szCs w:val="24"/>
                <w:lang w:val="nl-NL"/>
              </w:rPr>
              <w:t xml:space="preserve">90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469ACB5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3B7877EA" w14:textId="77777777"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179D30A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045FB4E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66AB098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5BF3A8FE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2DA6FD6E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7A5520AD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2ED38423" w14:textId="72CF0407" w:rsidR="00744C77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33DB1D63" w14:textId="6A5A25F8" w:rsidR="00AE66DD" w:rsidRDefault="00AE66DD" w:rsidP="00AE66DD">
      <w:pPr>
        <w:spacing w:line="276" w:lineRule="auto"/>
        <w:jc w:val="both"/>
        <w:rPr>
          <w:lang w:val="vi-VN"/>
        </w:rPr>
      </w:pPr>
      <w:r w:rsidRPr="003555B5">
        <w:t xml:space="preserve">[1] </w:t>
      </w:r>
      <w:r w:rsidRPr="00AE66DD">
        <w:t>Lê Xuân Lân</w:t>
      </w:r>
      <w:r>
        <w:rPr>
          <w:lang w:val="vi-VN"/>
        </w:rPr>
        <w:t xml:space="preserve"> (2005), </w:t>
      </w:r>
      <w:r w:rsidRPr="00AE66DD">
        <w:rPr>
          <w:lang w:val="vi-VN"/>
        </w:rPr>
        <w:t>Công nghệ mỏ dầu khí</w:t>
      </w:r>
      <w:r>
        <w:rPr>
          <w:lang w:val="vi-VN"/>
        </w:rPr>
        <w:t xml:space="preserve">, </w:t>
      </w:r>
      <w:r w:rsidRPr="00AE66DD">
        <w:rPr>
          <w:lang w:val="vi-VN"/>
        </w:rPr>
        <w:t>Đại học Mỏ - Địa chất</w:t>
      </w:r>
      <w:r>
        <w:rPr>
          <w:lang w:val="vi-VN"/>
        </w:rPr>
        <w:t>.</w:t>
      </w:r>
    </w:p>
    <w:p w14:paraId="1F6F9AA0" w14:textId="786260F5" w:rsidR="00984BF6" w:rsidRDefault="00B91975" w:rsidP="00AE66DD">
      <w:pPr>
        <w:spacing w:line="276" w:lineRule="auto"/>
        <w:jc w:val="both"/>
        <w:rPr>
          <w:lang w:val="vi-VN"/>
        </w:rPr>
      </w:pPr>
      <w:r w:rsidRPr="00B91975">
        <w:rPr>
          <w:lang w:val="vi-VN"/>
        </w:rPr>
        <w:t xml:space="preserve">[2] </w:t>
      </w:r>
      <w:r w:rsidR="00984BF6" w:rsidRPr="00984BF6">
        <w:rPr>
          <w:lang w:val="vi-VN"/>
        </w:rPr>
        <w:t>Lê Xuân Lân</w:t>
      </w:r>
      <w:r w:rsidR="00984BF6">
        <w:rPr>
          <w:lang w:val="vi-VN"/>
        </w:rPr>
        <w:t xml:space="preserve"> (2010), </w:t>
      </w:r>
      <w:r w:rsidR="00330AD0" w:rsidRPr="00330AD0">
        <w:rPr>
          <w:lang w:val="vi-VN"/>
        </w:rPr>
        <w:t>Thuỷ động lực học</w:t>
      </w:r>
      <w:r w:rsidR="00330AD0">
        <w:rPr>
          <w:lang w:val="vi-VN"/>
        </w:rPr>
        <w:t xml:space="preserve">, </w:t>
      </w:r>
      <w:r w:rsidR="00330AD0" w:rsidRPr="00AE66DD">
        <w:rPr>
          <w:lang w:val="vi-VN"/>
        </w:rPr>
        <w:t>Đại học Mỏ - Địa chất</w:t>
      </w:r>
      <w:r w:rsidR="00330AD0">
        <w:rPr>
          <w:lang w:val="vi-VN"/>
        </w:rPr>
        <w:t>.</w:t>
      </w:r>
    </w:p>
    <w:p w14:paraId="40183771" w14:textId="44B4A269" w:rsidR="00021956" w:rsidRDefault="00B91975" w:rsidP="00AE66DD">
      <w:pPr>
        <w:spacing w:line="276" w:lineRule="auto"/>
        <w:jc w:val="both"/>
        <w:rPr>
          <w:lang w:val="vi-VN"/>
        </w:rPr>
      </w:pPr>
      <w:r w:rsidRPr="003555B5">
        <w:t>[</w:t>
      </w:r>
      <w:r>
        <w:rPr>
          <w:lang w:val="vi-VN"/>
        </w:rPr>
        <w:t>3</w:t>
      </w:r>
      <w:r w:rsidRPr="003555B5">
        <w:t xml:space="preserve">] </w:t>
      </w:r>
      <w:r w:rsidR="00021956" w:rsidRPr="00021956">
        <w:rPr>
          <w:lang w:val="vi-VN"/>
        </w:rPr>
        <w:t>Michael J. Economides, A.Daniel Hill, Christine Ehlig- Economiedes</w:t>
      </w:r>
      <w:r w:rsidR="00021956">
        <w:rPr>
          <w:lang w:val="vi-VN"/>
        </w:rPr>
        <w:t xml:space="preserve"> (1994),</w:t>
      </w:r>
      <w:r w:rsidRPr="003555B5">
        <w:t xml:space="preserve"> </w:t>
      </w:r>
      <w:r w:rsidR="00021956" w:rsidRPr="00021956">
        <w:rPr>
          <w:lang w:val="vi-VN"/>
        </w:rPr>
        <w:t>Economiedes "Petroleum production system"</w:t>
      </w:r>
      <w:r w:rsidR="00021956">
        <w:rPr>
          <w:lang w:val="vi-VN"/>
        </w:rPr>
        <w:t xml:space="preserve">, </w:t>
      </w:r>
      <w:r w:rsidR="00021956" w:rsidRPr="00021956">
        <w:rPr>
          <w:lang w:val="vi-VN"/>
        </w:rPr>
        <w:t>Prentice Hall PTR</w:t>
      </w:r>
      <w:r w:rsidR="00021956">
        <w:rPr>
          <w:lang w:val="vi-VN"/>
        </w:rPr>
        <w:t>.</w:t>
      </w:r>
    </w:p>
    <w:p w14:paraId="1012E79D" w14:textId="2D3EF19F" w:rsidR="007453C3" w:rsidRPr="00AE66DD" w:rsidRDefault="00B91975" w:rsidP="00AE66DD">
      <w:pPr>
        <w:spacing w:line="276" w:lineRule="auto"/>
        <w:jc w:val="both"/>
        <w:rPr>
          <w:lang w:val="vi-VN"/>
        </w:rPr>
      </w:pPr>
      <w:r w:rsidRPr="00B91975">
        <w:rPr>
          <w:lang w:val="vi-VN"/>
        </w:rPr>
        <w:t>[</w:t>
      </w:r>
      <w:r>
        <w:rPr>
          <w:lang w:val="vi-VN"/>
        </w:rPr>
        <w:t>4</w:t>
      </w:r>
      <w:r w:rsidRPr="00B91975">
        <w:rPr>
          <w:lang w:val="vi-VN"/>
        </w:rPr>
        <w:t xml:space="preserve">] </w:t>
      </w:r>
      <w:r w:rsidR="007453C3" w:rsidRPr="007453C3">
        <w:rPr>
          <w:lang w:val="vi-VN"/>
        </w:rPr>
        <w:t>Lê Xuân Lân</w:t>
      </w:r>
      <w:r w:rsidR="007453C3">
        <w:rPr>
          <w:lang w:val="vi-VN"/>
        </w:rPr>
        <w:t xml:space="preserve"> (2010), </w:t>
      </w:r>
      <w:r w:rsidR="007453C3" w:rsidRPr="007453C3">
        <w:rPr>
          <w:lang w:val="vi-VN"/>
        </w:rPr>
        <w:t xml:space="preserve">Giáo trình kỹ thuật mỏ dầu </w:t>
      </w:r>
      <w:r w:rsidR="007453C3">
        <w:rPr>
          <w:lang w:val="vi-VN"/>
        </w:rPr>
        <w:t>–</w:t>
      </w:r>
      <w:r w:rsidR="007453C3" w:rsidRPr="007453C3">
        <w:rPr>
          <w:lang w:val="vi-VN"/>
        </w:rPr>
        <w:t xml:space="preserve"> khí</w:t>
      </w:r>
      <w:r w:rsidR="007453C3">
        <w:rPr>
          <w:lang w:val="vi-VN"/>
        </w:rPr>
        <w:t xml:space="preserve">, </w:t>
      </w:r>
      <w:r w:rsidR="007453C3" w:rsidRPr="007453C3">
        <w:rPr>
          <w:lang w:val="vi-VN"/>
        </w:rPr>
        <w:t>Đại học Mỏ - Địa chất</w:t>
      </w:r>
      <w:r w:rsidR="007453C3">
        <w:rPr>
          <w:lang w:val="vi-VN"/>
        </w:rPr>
        <w:t>.</w:t>
      </w:r>
    </w:p>
    <w:p w14:paraId="726AB304" w14:textId="6E448627" w:rsidR="00AE66DD" w:rsidRPr="00AE66DD" w:rsidRDefault="00B91975" w:rsidP="00AE66DD">
      <w:pPr>
        <w:spacing w:line="276" w:lineRule="auto"/>
        <w:jc w:val="both"/>
        <w:rPr>
          <w:lang w:val="vi-VN"/>
        </w:rPr>
      </w:pPr>
      <w:r w:rsidRPr="00B91975">
        <w:rPr>
          <w:lang w:val="vi-VN"/>
        </w:rPr>
        <w:t>[</w:t>
      </w:r>
      <w:r>
        <w:rPr>
          <w:lang w:val="vi-VN"/>
        </w:rPr>
        <w:t>5</w:t>
      </w:r>
      <w:r w:rsidRPr="00B91975">
        <w:rPr>
          <w:lang w:val="vi-VN"/>
        </w:rPr>
        <w:t xml:space="preserve">] </w:t>
      </w:r>
      <w:r w:rsidR="00AE66DD" w:rsidRPr="00AE66DD">
        <w:rPr>
          <w:sz w:val="24"/>
          <w:szCs w:val="24"/>
          <w:lang w:val="vi-VN"/>
        </w:rPr>
        <w:t>Lê Xuân Lân</w:t>
      </w:r>
      <w:r>
        <w:rPr>
          <w:sz w:val="24"/>
          <w:szCs w:val="24"/>
          <w:lang w:val="vi-VN"/>
        </w:rPr>
        <w:t xml:space="preserve"> (</w:t>
      </w:r>
      <w:r w:rsidRPr="00AE66DD">
        <w:rPr>
          <w:sz w:val="24"/>
          <w:szCs w:val="24"/>
          <w:lang w:val="vi-VN"/>
        </w:rPr>
        <w:t>2001</w:t>
      </w:r>
      <w:r>
        <w:rPr>
          <w:sz w:val="24"/>
          <w:szCs w:val="24"/>
          <w:lang w:val="vi-VN"/>
        </w:rPr>
        <w:t>),</w:t>
      </w:r>
      <w:r w:rsidR="00AE66DD" w:rsidRPr="00AE66DD">
        <w:rPr>
          <w:sz w:val="24"/>
          <w:szCs w:val="24"/>
          <w:lang w:val="vi-VN"/>
        </w:rPr>
        <w:t xml:space="preserve"> Kỹ thuật mỏ dầu khí</w:t>
      </w:r>
      <w:r>
        <w:rPr>
          <w:sz w:val="24"/>
          <w:szCs w:val="24"/>
          <w:lang w:val="vi-VN"/>
        </w:rPr>
        <w:t>,</w:t>
      </w:r>
      <w:r w:rsidR="00AE66DD" w:rsidRPr="00AE66DD">
        <w:rPr>
          <w:sz w:val="24"/>
          <w:szCs w:val="24"/>
          <w:lang w:val="vi-VN"/>
        </w:rPr>
        <w:t xml:space="preserve"> Trường Đại học Mỏ - Địa chất</w:t>
      </w:r>
      <w:r>
        <w:rPr>
          <w:sz w:val="24"/>
          <w:szCs w:val="24"/>
          <w:lang w:val="vi-VN"/>
        </w:rPr>
        <w:t>.</w:t>
      </w:r>
    </w:p>
    <w:p w14:paraId="3A4CDF73" w14:textId="77777777" w:rsidR="00312BEF" w:rsidRPr="00AE66DD" w:rsidRDefault="00744C77" w:rsidP="00561AFE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AE66DD">
        <w:rPr>
          <w:b/>
          <w:bCs/>
          <w:color w:val="000000"/>
          <w:sz w:val="24"/>
          <w:szCs w:val="24"/>
          <w:lang w:val="vi-VN"/>
        </w:rPr>
        <w:br w:type="page"/>
      </w:r>
      <w:r w:rsidR="007A7F11" w:rsidRPr="00AE66DD">
        <w:rPr>
          <w:b/>
          <w:bCs/>
          <w:color w:val="000000"/>
          <w:sz w:val="24"/>
          <w:szCs w:val="24"/>
          <w:lang w:val="vi-VN"/>
        </w:rPr>
        <w:lastRenderedPageBreak/>
        <w:t>Hướng dẫn tự học của học phần</w:t>
      </w:r>
    </w:p>
    <w:p w14:paraId="32251C70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3555B5" w14:paraId="4763A252" w14:textId="77777777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54C0D079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040A9F5B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6902107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024FE183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4D8B1B82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6CAB178D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7AB37E72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06CFED" w14:textId="77777777"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3555B5" w14:paraId="13839000" w14:textId="77777777" w:rsidTr="0091264D">
        <w:trPr>
          <w:trHeight w:val="8387"/>
        </w:trPr>
        <w:tc>
          <w:tcPr>
            <w:tcW w:w="830" w:type="dxa"/>
            <w:shd w:val="clear" w:color="auto" w:fill="auto"/>
            <w:vAlign w:val="center"/>
          </w:tcPr>
          <w:p w14:paraId="5456FADB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561AFE">
              <w:rPr>
                <w:b/>
                <w:bCs/>
                <w:color w:val="000000"/>
                <w:sz w:val="24"/>
                <w:szCs w:val="24"/>
                <w:lang w:val="nl-NL"/>
              </w:rPr>
              <w:t>+2</w:t>
            </w:r>
          </w:p>
          <w:p w14:paraId="27E27FF2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14:paraId="37533F55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E2FAD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Chương 1:</w:t>
            </w:r>
            <w:r w:rsidR="003E1F6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D</w:t>
            </w:r>
            <w:r w:rsidR="003E1F6F" w:rsidRPr="003E1F6F">
              <w:rPr>
                <w:b/>
                <w:bCs/>
                <w:color w:val="000000"/>
                <w:sz w:val="24"/>
                <w:szCs w:val="24"/>
                <w:lang w:val="nl-NL"/>
              </w:rPr>
              <w:t>ầu</w:t>
            </w:r>
            <w:r w:rsidR="003E1F6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kh</w:t>
            </w:r>
            <w:r w:rsidR="003E1F6F" w:rsidRPr="003E1F6F">
              <w:rPr>
                <w:b/>
                <w:bCs/>
                <w:color w:val="000000"/>
                <w:sz w:val="24"/>
                <w:szCs w:val="24"/>
                <w:lang w:val="nl-NL"/>
              </w:rPr>
              <w:t>í</w:t>
            </w:r>
            <w:r w:rsidR="003E1F6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="003E1F6F" w:rsidRPr="003E1F6F">
              <w:rPr>
                <w:b/>
                <w:bCs/>
                <w:color w:val="000000"/>
                <w:sz w:val="24"/>
                <w:szCs w:val="24"/>
                <w:lang w:val="nl-NL"/>
              </w:rPr>
              <w:t>ự</w:t>
            </w:r>
            <w:r w:rsidR="003E1F6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nhi</w:t>
            </w:r>
            <w:r w:rsidR="003E1F6F" w:rsidRPr="003E1F6F">
              <w:rPr>
                <w:b/>
                <w:bCs/>
                <w:color w:val="000000"/>
                <w:sz w:val="24"/>
                <w:szCs w:val="24"/>
                <w:lang w:val="nl-NL"/>
              </w:rPr>
              <w:t>ê</w:t>
            </w:r>
            <w:r w:rsidR="003E1F6F">
              <w:rPr>
                <w:b/>
                <w:bCs/>
                <w:color w:val="000000"/>
                <w:sz w:val="24"/>
                <w:szCs w:val="24"/>
                <w:lang w:val="nl-NL"/>
              </w:rPr>
              <w:t>n</w:t>
            </w:r>
          </w:p>
          <w:p w14:paraId="0FB1603F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1.1.</w:t>
            </w:r>
            <w:r w:rsidR="003E1F6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3E1F6F" w:rsidRPr="00FD1E93">
              <w:rPr>
                <w:sz w:val="24"/>
                <w:szCs w:val="24"/>
                <w:lang w:val="nl-NL"/>
              </w:rPr>
              <w:t>Khái niệm về mỏ dầu khí: Các tích tụ, mỏ, năng lượng tự nhiên, dầu khí tại chỗ và thu hồi.</w:t>
            </w:r>
          </w:p>
          <w:p w14:paraId="22C6057D" w14:textId="77777777" w:rsidR="00D63879" w:rsidRPr="003555B5" w:rsidRDefault="003E1F6F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Pr="003C610A">
              <w:rPr>
                <w:sz w:val="24"/>
                <w:szCs w:val="24"/>
                <w:lang w:val="nl-NL"/>
              </w:rPr>
              <w:t>Khái niệm về khai thác dầu khí: Hệ thống dòng chảy và cơ chế khai thác</w:t>
            </w:r>
          </w:p>
          <w:p w14:paraId="21CD5385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1.3.</w:t>
            </w:r>
            <w:r w:rsidR="003E1F6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3E1F6F" w:rsidRPr="003C610A">
              <w:rPr>
                <w:sz w:val="24"/>
                <w:szCs w:val="24"/>
                <w:lang w:val="nl-NL"/>
              </w:rPr>
              <w:t>Phân loại mỏ theo tính chất pha hydrocarbon</w:t>
            </w:r>
          </w:p>
          <w:p w14:paraId="5D09D740" w14:textId="77777777" w:rsidR="00D63879" w:rsidRPr="003C610A" w:rsidRDefault="00EF669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1.4 </w:t>
            </w:r>
            <w:r w:rsidRPr="003C610A">
              <w:rPr>
                <w:sz w:val="24"/>
                <w:szCs w:val="24"/>
                <w:lang w:val="nl-NL"/>
              </w:rPr>
              <w:t>Tính chất các pha: của đá, PVT của dầu khí</w:t>
            </w:r>
          </w:p>
          <w:p w14:paraId="5D93AC75" w14:textId="77777777" w:rsidR="00EF6691" w:rsidRPr="003C610A" w:rsidRDefault="00EF669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3C610A">
              <w:rPr>
                <w:sz w:val="24"/>
                <w:szCs w:val="24"/>
                <w:lang w:val="nl-NL"/>
              </w:rPr>
              <w:t>1.5 Tương tác vật lý giữa các pha: Năng lượng bề mặt, tẩm ướt, mao dẫn</w:t>
            </w:r>
          </w:p>
          <w:p w14:paraId="054BE82A" w14:textId="77777777" w:rsidR="00EF6691" w:rsidRPr="003555B5" w:rsidRDefault="00EF669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C610A">
              <w:rPr>
                <w:sz w:val="24"/>
                <w:szCs w:val="24"/>
                <w:lang w:val="nl-NL"/>
              </w:rPr>
              <w:t>1.6 Cân bằng vật chất khi thu hồi: Phương trình cân bằng vật chất, các ứng dụng.</w:t>
            </w:r>
          </w:p>
        </w:tc>
        <w:tc>
          <w:tcPr>
            <w:tcW w:w="872" w:type="dxa"/>
            <w:shd w:val="clear" w:color="auto" w:fill="auto"/>
          </w:tcPr>
          <w:p w14:paraId="4C1636B3" w14:textId="4E6F0758" w:rsidR="00D63879" w:rsidRPr="00FB161A" w:rsidRDefault="00564E18" w:rsidP="000C194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FB161A"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717" w:type="dxa"/>
          </w:tcPr>
          <w:p w14:paraId="0B3D47A6" w14:textId="6DF3A17E" w:rsidR="00D63879" w:rsidRPr="0087366E" w:rsidRDefault="0087366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8F25DE2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150871E2" w14:textId="77777777" w:rsidR="00D63879" w:rsidRPr="003555B5" w:rsidRDefault="00D63879" w:rsidP="00E3548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5A939" w14:textId="77777777" w:rsidR="003B6360" w:rsidRDefault="00E3548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Nghi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ứu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ội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dung ch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ương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1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ủa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E620F5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12BEF">
              <w:rPr>
                <w:bCs/>
                <w:color w:val="FF0000"/>
                <w:sz w:val="24"/>
                <w:szCs w:val="24"/>
                <w:lang w:val="de-DE"/>
              </w:rPr>
              <w:t xml:space="preserve"> </w:t>
            </w:r>
          </w:p>
          <w:p w14:paraId="74399312" w14:textId="77777777" w:rsidR="00D63879" w:rsidRPr="003B6360" w:rsidRDefault="003B636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3B6360">
              <w:rPr>
                <w:bCs/>
                <w:sz w:val="24"/>
                <w:szCs w:val="24"/>
                <w:lang w:val="de-DE"/>
              </w:rPr>
              <w:t xml:space="preserve">Tham khảo </w:t>
            </w:r>
            <w:r w:rsidR="00E35485" w:rsidRPr="003B6360">
              <w:rPr>
                <w:bCs/>
                <w:sz w:val="24"/>
                <w:szCs w:val="24"/>
                <w:lang w:val="de-DE"/>
              </w:rPr>
              <w:t xml:space="preserve">tài liệu </w:t>
            </w:r>
            <w:r w:rsidRPr="003B6360">
              <w:rPr>
                <w:bCs/>
                <w:sz w:val="24"/>
                <w:szCs w:val="24"/>
                <w:lang w:val="de-DE"/>
              </w:rPr>
              <w:t xml:space="preserve">[2], </w:t>
            </w:r>
            <w:r w:rsidR="00E35485" w:rsidRPr="003B6360">
              <w:rPr>
                <w:bCs/>
                <w:sz w:val="24"/>
                <w:szCs w:val="24"/>
                <w:lang w:val="de-DE"/>
              </w:rPr>
              <w:t>[5].</w:t>
            </w:r>
          </w:p>
          <w:p w14:paraId="5FCC0F8D" w14:textId="77777777" w:rsidR="00E35485" w:rsidRDefault="00E3548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Chu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ẩn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b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ị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b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ập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ph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ần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ính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to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án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ượng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d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ầu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ại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ỗ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b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ằng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ph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ương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ph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áp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ể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ích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v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ân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b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ằng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v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ật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ất</w:t>
            </w:r>
            <w:r w:rsidR="007A523A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14:paraId="327D7F25" w14:textId="77777777" w:rsidR="007A523A" w:rsidRPr="003555B5" w:rsidRDefault="007A523A" w:rsidP="007A52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li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3].</w:t>
            </w:r>
          </w:p>
        </w:tc>
      </w:tr>
      <w:tr w:rsidR="00D63879" w:rsidRPr="003555B5" w14:paraId="031B7FD2" w14:textId="77777777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39381682" w14:textId="77777777" w:rsidR="00D63879" w:rsidRPr="003555B5" w:rsidRDefault="00561AF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3+4</w:t>
            </w:r>
          </w:p>
        </w:tc>
        <w:tc>
          <w:tcPr>
            <w:tcW w:w="2345" w:type="dxa"/>
            <w:shd w:val="clear" w:color="auto" w:fill="auto"/>
          </w:tcPr>
          <w:p w14:paraId="37C45025" w14:textId="77777777" w:rsidR="00D63879" w:rsidRPr="003555B5" w:rsidRDefault="00564E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E2FAD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Chương 2: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C610A">
              <w:rPr>
                <w:b/>
                <w:bCs/>
                <w:lang w:val="nl-NL"/>
              </w:rPr>
              <w:t>Cơ chế khai thác và đặc tính của mỏ</w:t>
            </w:r>
          </w:p>
          <w:p w14:paraId="014369E5" w14:textId="77777777" w:rsidR="00D63879" w:rsidRPr="003555B5" w:rsidRDefault="00564E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2.1. </w:t>
            </w:r>
            <w:r w:rsidRPr="00FD1E93">
              <w:rPr>
                <w:sz w:val="24"/>
                <w:szCs w:val="24"/>
                <w:lang w:val="nl-NL"/>
              </w:rPr>
              <w:t>Khái niệm về phát triển mỏ: Sơ đồ, các giai đoạn, các cơ chế khai thác các loại mỏ.</w:t>
            </w:r>
          </w:p>
          <w:p w14:paraId="1242307D" w14:textId="77777777" w:rsidR="00D63879" w:rsidRPr="00FD1E93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2.2. </w:t>
            </w:r>
            <w:r w:rsidR="00564E18" w:rsidRPr="00FD1E93">
              <w:rPr>
                <w:sz w:val="24"/>
                <w:szCs w:val="24"/>
                <w:lang w:val="nl-NL"/>
              </w:rPr>
              <w:t>Đặc tính các mỏ khi khai thác: Khí thô, khí ngưng tụ, dầu điểm bọt, mỏ mũ khí, cơ chế nước tự nhiên.</w:t>
            </w:r>
          </w:p>
          <w:p w14:paraId="104AEB07" w14:textId="77777777" w:rsidR="00561AFE" w:rsidRPr="003555B5" w:rsidRDefault="00561AF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252732B0" w14:textId="1984E166" w:rsidR="00D63879" w:rsidRPr="00FB161A" w:rsidRDefault="00564E18" w:rsidP="000C194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FB161A"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717" w:type="dxa"/>
          </w:tcPr>
          <w:p w14:paraId="6BD0628A" w14:textId="7F53F105" w:rsidR="00D63879" w:rsidRPr="0087366E" w:rsidRDefault="0087366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4612D1A" w14:textId="77777777" w:rsidR="00D63879" w:rsidRPr="003555B5" w:rsidRDefault="00564E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BFBF7" w14:textId="77777777" w:rsidR="000C1940" w:rsidRDefault="000C1940" w:rsidP="000C1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Nghi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ứu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ội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dung ch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ương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7A523A"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ủa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E620F5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12BEF">
              <w:rPr>
                <w:bCs/>
                <w:color w:val="FF0000"/>
                <w:sz w:val="24"/>
                <w:szCs w:val="24"/>
                <w:lang w:val="de-DE"/>
              </w:rPr>
              <w:t xml:space="preserve"> </w:t>
            </w:r>
          </w:p>
          <w:p w14:paraId="59CDEB13" w14:textId="77777777" w:rsidR="000C1940" w:rsidRPr="003B6360" w:rsidRDefault="000C1940" w:rsidP="000C1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3B6360">
              <w:rPr>
                <w:bCs/>
                <w:sz w:val="24"/>
                <w:szCs w:val="24"/>
                <w:lang w:val="de-DE"/>
              </w:rPr>
              <w:t>Tham khảo tài liệu [2], [5].</w:t>
            </w:r>
          </w:p>
          <w:p w14:paraId="4BC02885" w14:textId="77777777" w:rsidR="003B6360" w:rsidRDefault="000C1940" w:rsidP="000C1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Chu</w:t>
            </w:r>
            <w:r w:rsidRPr="000C1940">
              <w:rPr>
                <w:bCs/>
                <w:color w:val="000000"/>
                <w:sz w:val="24"/>
                <w:szCs w:val="24"/>
                <w:lang w:val="nl-NL"/>
              </w:rPr>
              <w:t>ẩn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0C1940">
              <w:rPr>
                <w:bCs/>
                <w:color w:val="000000"/>
                <w:sz w:val="24"/>
                <w:szCs w:val="24"/>
                <w:lang w:val="nl-NL"/>
              </w:rPr>
              <w:t>ị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0C1940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0C1940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0C1940">
              <w:rPr>
                <w:bCs/>
                <w:color w:val="000000"/>
                <w:sz w:val="24"/>
                <w:szCs w:val="24"/>
                <w:lang w:val="nl-NL"/>
              </w:rPr>
              <w:t>ính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to</w:t>
            </w:r>
            <w:r w:rsidRPr="000C1940">
              <w:rPr>
                <w:bCs/>
                <w:color w:val="000000"/>
                <w:sz w:val="24"/>
                <w:szCs w:val="24"/>
                <w:lang w:val="nl-NL"/>
              </w:rPr>
              <w:t>án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</w:t>
            </w:r>
            <w:r w:rsidRPr="000C1940">
              <w:rPr>
                <w:bCs/>
                <w:color w:val="000000"/>
                <w:sz w:val="24"/>
                <w:szCs w:val="24"/>
                <w:lang w:val="nl-NL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th</w:t>
            </w:r>
            <w:r w:rsidRPr="000C1940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 s</w:t>
            </w:r>
            <w:r w:rsidRPr="000C1940">
              <w:rPr>
                <w:bCs/>
                <w:color w:val="000000"/>
                <w:sz w:val="24"/>
                <w:szCs w:val="24"/>
                <w:lang w:val="nl-NL"/>
              </w:rPr>
              <w:t>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cho t</w:t>
            </w:r>
            <w:r w:rsidRPr="000C1940">
              <w:rPr>
                <w:bCs/>
                <w:color w:val="000000"/>
                <w:sz w:val="24"/>
                <w:szCs w:val="24"/>
                <w:lang w:val="nl-NL"/>
              </w:rPr>
              <w:t>ừng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lo</w:t>
            </w:r>
            <w:r w:rsidRPr="000C1940">
              <w:rPr>
                <w:bCs/>
                <w:color w:val="000000"/>
                <w:sz w:val="24"/>
                <w:szCs w:val="24"/>
                <w:lang w:val="nl-NL"/>
              </w:rPr>
              <w:t>ại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m</w:t>
            </w:r>
            <w:r w:rsidRPr="000C1940">
              <w:rPr>
                <w:bCs/>
                <w:color w:val="000000"/>
                <w:sz w:val="24"/>
                <w:szCs w:val="24"/>
                <w:lang w:val="nl-NL"/>
              </w:rPr>
              <w:t>ỏ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25DF5062" w14:textId="77777777" w:rsidR="007A523A" w:rsidRPr="003555B5" w:rsidRDefault="007A523A" w:rsidP="000C1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li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3].</w:t>
            </w:r>
          </w:p>
        </w:tc>
      </w:tr>
      <w:tr w:rsidR="00CE2FAD" w:rsidRPr="003555B5" w14:paraId="7330853A" w14:textId="77777777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510341F4" w14:textId="77777777" w:rsidR="00CE2FAD" w:rsidRPr="003555B5" w:rsidRDefault="00561AF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5+6</w:t>
            </w:r>
          </w:p>
        </w:tc>
        <w:tc>
          <w:tcPr>
            <w:tcW w:w="2345" w:type="dxa"/>
            <w:shd w:val="clear" w:color="auto" w:fill="auto"/>
          </w:tcPr>
          <w:p w14:paraId="0505FCFF" w14:textId="77777777" w:rsidR="00CE2FAD" w:rsidRPr="003555B5" w:rsidRDefault="00CE2F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E2FAD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Chương 3: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C610A">
              <w:rPr>
                <w:b/>
                <w:bCs/>
                <w:lang w:val="nl-NL"/>
              </w:rPr>
              <w:t>Dòng thấm ổn định của chất lưu trong đá chứa</w:t>
            </w:r>
          </w:p>
          <w:p w14:paraId="51C77477" w14:textId="77777777" w:rsidR="00CE2FAD" w:rsidRPr="003555B5" w:rsidRDefault="00CE2F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3.1. </w:t>
            </w:r>
            <w:r w:rsidRPr="00FD1E93">
              <w:rPr>
                <w:sz w:val="24"/>
                <w:szCs w:val="24"/>
                <w:lang w:val="nl-NL"/>
              </w:rPr>
              <w:t>Phân loại dòng thấm: Theo loại hình chất lưu, theo hình học, theo sự thay đổi thế năng áp suất.</w:t>
            </w:r>
          </w:p>
          <w:p w14:paraId="6BCBCB0D" w14:textId="77777777" w:rsidR="00CE2FAD" w:rsidRPr="003555B5" w:rsidRDefault="00CE2F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3.2. </w:t>
            </w:r>
            <w:r w:rsidRPr="00FD1E93">
              <w:rPr>
                <w:sz w:val="24"/>
                <w:szCs w:val="24"/>
                <w:lang w:val="nl-NL"/>
              </w:rPr>
              <w:t>Định luật Darcy</w:t>
            </w:r>
            <w:r w:rsidRPr="00FD1E93">
              <w:rPr>
                <w:lang w:val="nl-NL"/>
              </w:rPr>
              <w:t>.</w:t>
            </w:r>
          </w:p>
          <w:p w14:paraId="0439990E" w14:textId="77777777" w:rsidR="00CE2FAD" w:rsidRPr="00FD1E93" w:rsidRDefault="00CE2F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3.3. </w:t>
            </w:r>
            <w:r w:rsidRPr="00FD1E93">
              <w:rPr>
                <w:sz w:val="24"/>
                <w:szCs w:val="24"/>
                <w:lang w:val="nl-NL"/>
              </w:rPr>
              <w:t>Hệ thống dòng chảy ổn định: chảy thẳng, hướng tâm, qua khe nứt và ống mao dẫn</w:t>
            </w:r>
            <w:r w:rsidRPr="00FD1E93">
              <w:rPr>
                <w:lang w:val="nl-NL"/>
              </w:rPr>
              <w:t xml:space="preserve">. </w:t>
            </w:r>
          </w:p>
          <w:p w14:paraId="30B14DC8" w14:textId="77777777" w:rsidR="00CE2FAD" w:rsidRPr="003555B5" w:rsidRDefault="00CE2F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C610A">
              <w:rPr>
                <w:lang w:val="nl-NL"/>
              </w:rPr>
              <w:t xml:space="preserve">3.4. </w:t>
            </w:r>
            <w:r w:rsidRPr="003C610A">
              <w:rPr>
                <w:sz w:val="24"/>
                <w:szCs w:val="24"/>
                <w:lang w:val="nl-NL"/>
              </w:rPr>
              <w:t>Chỉ số năng suất và kích thích giếng: Các giải pháp gia tăng chỉ số năng suất giếng</w:t>
            </w:r>
            <w:r w:rsidRPr="003C610A">
              <w:rPr>
                <w:lang w:val="nl-NL"/>
              </w:rPr>
              <w:t>.</w:t>
            </w:r>
          </w:p>
        </w:tc>
        <w:tc>
          <w:tcPr>
            <w:tcW w:w="872" w:type="dxa"/>
            <w:shd w:val="clear" w:color="auto" w:fill="auto"/>
          </w:tcPr>
          <w:p w14:paraId="1D01C521" w14:textId="1D259397" w:rsidR="00CE2FAD" w:rsidRPr="00FB161A" w:rsidRDefault="00CE2FAD" w:rsidP="000C194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FB161A"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717" w:type="dxa"/>
          </w:tcPr>
          <w:p w14:paraId="67F443CD" w14:textId="77777777" w:rsidR="00CE2FAD" w:rsidRPr="003555B5" w:rsidRDefault="000C1940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0D9EDE2" w14:textId="77777777" w:rsidR="00CE2FAD" w:rsidRPr="003555B5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7CBD8" w14:textId="77777777" w:rsidR="00EC552A" w:rsidRDefault="00EC552A" w:rsidP="00EC55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Nghi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ứu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ội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dung ch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ương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7A523A">
              <w:rPr>
                <w:bCs/>
                <w:color w:val="000000"/>
                <w:sz w:val="24"/>
                <w:szCs w:val="24"/>
                <w:lang w:val="de-DE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ủa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E620F5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12BEF">
              <w:rPr>
                <w:bCs/>
                <w:color w:val="FF0000"/>
                <w:sz w:val="24"/>
                <w:szCs w:val="24"/>
                <w:lang w:val="de-DE"/>
              </w:rPr>
              <w:t xml:space="preserve"> </w:t>
            </w:r>
          </w:p>
          <w:p w14:paraId="6BA40804" w14:textId="77777777" w:rsidR="00EC552A" w:rsidRPr="003B6360" w:rsidRDefault="00EC552A" w:rsidP="00EC552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3B6360">
              <w:rPr>
                <w:bCs/>
                <w:sz w:val="24"/>
                <w:szCs w:val="24"/>
                <w:lang w:val="de-DE"/>
              </w:rPr>
              <w:t>Tham khảo tài liệu [2], [5].</w:t>
            </w:r>
          </w:p>
          <w:p w14:paraId="0ED46689" w14:textId="77777777" w:rsidR="003B6360" w:rsidRDefault="00EC552A" w:rsidP="00D7094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Xem l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ại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chuy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ển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đổi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gi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ữa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ệ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đơn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v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ị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kh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nhau, chu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ẩn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ị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ính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to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án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ch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ỉ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s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n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ăng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su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ất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gi</w:t>
            </w:r>
            <w:r w:rsidRPr="00EC552A">
              <w:rPr>
                <w:bCs/>
                <w:color w:val="000000"/>
                <w:sz w:val="24"/>
                <w:szCs w:val="24"/>
                <w:lang w:val="nl-NL"/>
              </w:rPr>
              <w:t>ếng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PI.</w:t>
            </w:r>
          </w:p>
          <w:p w14:paraId="056E4A99" w14:textId="77777777" w:rsidR="007A523A" w:rsidRPr="003555B5" w:rsidRDefault="007A523A" w:rsidP="00D7094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li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3].</w:t>
            </w:r>
          </w:p>
        </w:tc>
      </w:tr>
      <w:tr w:rsidR="00CE2FAD" w:rsidRPr="003555B5" w14:paraId="79C6C61B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2774045F" w14:textId="77777777" w:rsidR="00CE2FAD" w:rsidRPr="00CE2FAD" w:rsidRDefault="000C1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7+8</w:t>
            </w:r>
          </w:p>
        </w:tc>
        <w:tc>
          <w:tcPr>
            <w:tcW w:w="2345" w:type="dxa"/>
            <w:shd w:val="clear" w:color="auto" w:fill="auto"/>
          </w:tcPr>
          <w:p w14:paraId="28D8858F" w14:textId="77777777" w:rsidR="00CE2FAD" w:rsidRPr="003C610A" w:rsidRDefault="00CE2F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CE2FAD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Chương 4:</w:t>
            </w:r>
            <w:r w:rsidRPr="00CE2FAD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C610A">
              <w:rPr>
                <w:b/>
                <w:bCs/>
                <w:lang w:val="nl-NL"/>
              </w:rPr>
              <w:t>Dòng thấm hướng tâm qua môi trường rỗng.</w:t>
            </w:r>
          </w:p>
          <w:p w14:paraId="158878A6" w14:textId="77777777" w:rsidR="00CE2FAD" w:rsidRPr="003C610A" w:rsidRDefault="00CE2F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3C610A">
              <w:rPr>
                <w:bCs/>
                <w:lang w:val="nl-NL"/>
              </w:rPr>
              <w:t xml:space="preserve">4.1. </w:t>
            </w:r>
            <w:r w:rsidRPr="003C610A">
              <w:rPr>
                <w:sz w:val="24"/>
                <w:szCs w:val="24"/>
                <w:lang w:val="nl-NL"/>
              </w:rPr>
              <w:t>Phương trình vi phân tổng quát của dòng</w:t>
            </w:r>
          </w:p>
          <w:p w14:paraId="2F892689" w14:textId="77777777" w:rsidR="00CE2FAD" w:rsidRPr="003C610A" w:rsidRDefault="00CE2F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3C610A">
              <w:rPr>
                <w:bCs/>
                <w:lang w:val="nl-NL"/>
              </w:rPr>
              <w:t xml:space="preserve">4.2. </w:t>
            </w:r>
            <w:r w:rsidRPr="003C610A">
              <w:rPr>
                <w:sz w:val="24"/>
                <w:szCs w:val="24"/>
                <w:lang w:val="nl-NL"/>
              </w:rPr>
              <w:t>Tuyến tính hoá và lời giải cho chất lưu không chịu nén</w:t>
            </w:r>
          </w:p>
          <w:p w14:paraId="3B983262" w14:textId="77777777" w:rsidR="00CE2FAD" w:rsidRPr="003C610A" w:rsidRDefault="00CE2F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3C610A">
              <w:rPr>
                <w:bCs/>
                <w:lang w:val="nl-NL"/>
              </w:rPr>
              <w:t xml:space="preserve">4.3. </w:t>
            </w:r>
            <w:r w:rsidRPr="003C610A">
              <w:rPr>
                <w:sz w:val="24"/>
                <w:szCs w:val="24"/>
                <w:lang w:val="nl-NL"/>
              </w:rPr>
              <w:t>Dạng không thứ nguyên và các lời giải</w:t>
            </w:r>
          </w:p>
          <w:p w14:paraId="58D1A08F" w14:textId="77777777" w:rsidR="00CE2FAD" w:rsidRPr="003C610A" w:rsidRDefault="00CE2F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3C610A">
              <w:rPr>
                <w:bCs/>
                <w:lang w:val="nl-NL"/>
              </w:rPr>
              <w:t xml:space="preserve">4.4. </w:t>
            </w:r>
            <w:r w:rsidRPr="003C610A">
              <w:rPr>
                <w:sz w:val="24"/>
                <w:szCs w:val="24"/>
                <w:lang w:val="nl-NL"/>
              </w:rPr>
              <w:t>Tuyến tính hoá và lời giải cho chất lưu chịu nén</w:t>
            </w:r>
          </w:p>
          <w:p w14:paraId="7D09684F" w14:textId="77777777" w:rsidR="00CE2FAD" w:rsidRPr="00CE2FAD" w:rsidRDefault="00CE2F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4.5. </w:t>
            </w:r>
            <w:r w:rsidRPr="00F709FF">
              <w:rPr>
                <w:sz w:val="24"/>
                <w:szCs w:val="24"/>
              </w:rPr>
              <w:t>Phương trình của dòng hai pha</w:t>
            </w:r>
          </w:p>
        </w:tc>
        <w:tc>
          <w:tcPr>
            <w:tcW w:w="872" w:type="dxa"/>
            <w:shd w:val="clear" w:color="auto" w:fill="auto"/>
          </w:tcPr>
          <w:p w14:paraId="6CF3A126" w14:textId="05963937" w:rsidR="00CE2FAD" w:rsidRPr="00FB161A" w:rsidRDefault="00CE2FAD" w:rsidP="000C194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FB161A"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717" w:type="dxa"/>
          </w:tcPr>
          <w:p w14:paraId="597A11C9" w14:textId="77777777" w:rsidR="00CE2FAD" w:rsidRPr="003555B5" w:rsidRDefault="000C1940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B0923E9" w14:textId="77777777" w:rsidR="00CE2FAD" w:rsidRPr="003555B5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37DF4" w14:textId="77777777" w:rsidR="007A523A" w:rsidRDefault="007A523A" w:rsidP="007A52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Nghi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ứu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ội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dung ch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ương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4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ủa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E620F5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12BEF">
              <w:rPr>
                <w:bCs/>
                <w:color w:val="FF0000"/>
                <w:sz w:val="24"/>
                <w:szCs w:val="24"/>
                <w:lang w:val="de-DE"/>
              </w:rPr>
              <w:t xml:space="preserve"> </w:t>
            </w:r>
          </w:p>
          <w:p w14:paraId="48F3F173" w14:textId="77777777" w:rsidR="007A523A" w:rsidRPr="003B6360" w:rsidRDefault="007A523A" w:rsidP="007A52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3B6360">
              <w:rPr>
                <w:bCs/>
                <w:sz w:val="24"/>
                <w:szCs w:val="24"/>
                <w:lang w:val="de-DE"/>
              </w:rPr>
              <w:t>Tham khảo tài liệu [2], [5].</w:t>
            </w:r>
          </w:p>
          <w:p w14:paraId="5182B3A0" w14:textId="77777777" w:rsidR="003B6360" w:rsidRPr="00312BEF" w:rsidRDefault="003B6360" w:rsidP="00312B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  <w:lang w:val="de-DE"/>
              </w:rPr>
            </w:pPr>
          </w:p>
          <w:p w14:paraId="1E31DBB7" w14:textId="77777777" w:rsidR="00CE2FAD" w:rsidRPr="003555B5" w:rsidRDefault="00CE2FA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E2FAD" w:rsidRPr="003555B5" w14:paraId="0064E071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59AAF6B6" w14:textId="77777777" w:rsidR="00CE2FAD" w:rsidRDefault="000C1940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9+10</w:t>
            </w:r>
          </w:p>
        </w:tc>
        <w:tc>
          <w:tcPr>
            <w:tcW w:w="2345" w:type="dxa"/>
            <w:shd w:val="clear" w:color="auto" w:fill="auto"/>
          </w:tcPr>
          <w:p w14:paraId="0EC79C88" w14:textId="77777777" w:rsidR="00CE2FAD" w:rsidRPr="003C610A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CE2FAD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Chương 5:</w:t>
            </w:r>
            <w:r w:rsidRPr="003C610A">
              <w:rPr>
                <w:b/>
                <w:bCs/>
                <w:lang w:val="nl-NL"/>
              </w:rPr>
              <w:t>Kỹ thuật thử giếng</w:t>
            </w:r>
          </w:p>
          <w:p w14:paraId="1ACCBCEA" w14:textId="77777777" w:rsidR="00CE2FAD" w:rsidRPr="003C610A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3C610A">
              <w:rPr>
                <w:bCs/>
                <w:lang w:val="nl-NL"/>
              </w:rPr>
              <w:t xml:space="preserve">5.1. </w:t>
            </w:r>
            <w:r w:rsidRPr="003C610A">
              <w:rPr>
                <w:sz w:val="24"/>
                <w:szCs w:val="24"/>
                <w:lang w:val="nl-NL"/>
              </w:rPr>
              <w:t>Thử vỉa và thử giếng</w:t>
            </w:r>
          </w:p>
          <w:p w14:paraId="3B7816A1" w14:textId="77777777" w:rsidR="00CE2FAD" w:rsidRPr="003C610A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3C610A">
              <w:rPr>
                <w:bCs/>
                <w:lang w:val="nl-NL"/>
              </w:rPr>
              <w:t xml:space="preserve">5.2. </w:t>
            </w:r>
            <w:r w:rsidRPr="003C610A">
              <w:rPr>
                <w:sz w:val="24"/>
                <w:szCs w:val="24"/>
                <w:lang w:val="nl-NL"/>
              </w:rPr>
              <w:t>Nguyên lý xếp chồng và áp dụng</w:t>
            </w:r>
          </w:p>
          <w:p w14:paraId="0908EC1E" w14:textId="77777777" w:rsidR="00CE2FAD" w:rsidRPr="003C610A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3C610A">
              <w:rPr>
                <w:bCs/>
                <w:lang w:val="nl-NL"/>
              </w:rPr>
              <w:t xml:space="preserve">5.3. </w:t>
            </w:r>
            <w:r w:rsidRPr="003C610A">
              <w:rPr>
                <w:sz w:val="24"/>
                <w:szCs w:val="24"/>
                <w:lang w:val="nl-NL"/>
              </w:rPr>
              <w:t>Thử giếng dầu theo kỹ thuật hồi áp: Lý tưởng, thực tế, kỹ thuật</w:t>
            </w:r>
          </w:p>
          <w:p w14:paraId="3656F545" w14:textId="77777777" w:rsidR="00CE2FAD" w:rsidRPr="003C610A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3C610A">
              <w:rPr>
                <w:bCs/>
                <w:lang w:val="nl-NL"/>
              </w:rPr>
              <w:t xml:space="preserve">5.4. </w:t>
            </w:r>
            <w:r w:rsidRPr="003C610A">
              <w:rPr>
                <w:sz w:val="24"/>
                <w:szCs w:val="24"/>
                <w:lang w:val="nl-NL"/>
              </w:rPr>
              <w:t xml:space="preserve">Thử giếng theo kỹ thuật giảm áp:  Một tốc độ, nhiều tốc </w:t>
            </w:r>
            <w:r w:rsidRPr="003C610A">
              <w:rPr>
                <w:sz w:val="24"/>
                <w:szCs w:val="24"/>
                <w:lang w:val="nl-NL"/>
              </w:rPr>
              <w:lastRenderedPageBreak/>
              <w:t>độ</w:t>
            </w:r>
          </w:p>
          <w:p w14:paraId="410C1EA6" w14:textId="77777777" w:rsidR="00CE2FAD" w:rsidRPr="00CE2FAD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3C610A">
              <w:rPr>
                <w:sz w:val="24"/>
                <w:szCs w:val="24"/>
                <w:lang w:val="nl-NL"/>
              </w:rPr>
              <w:t>5.5. Các kỹ thuật thử giếng khí</w:t>
            </w:r>
          </w:p>
        </w:tc>
        <w:tc>
          <w:tcPr>
            <w:tcW w:w="872" w:type="dxa"/>
            <w:shd w:val="clear" w:color="auto" w:fill="auto"/>
          </w:tcPr>
          <w:p w14:paraId="0900A432" w14:textId="5E65553C" w:rsidR="00CE2FAD" w:rsidRPr="00FB161A" w:rsidRDefault="00CE2FAD" w:rsidP="000C194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  <w:r w:rsidR="00FB161A"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717" w:type="dxa"/>
          </w:tcPr>
          <w:p w14:paraId="78A7B620" w14:textId="77777777" w:rsidR="00CE2FAD" w:rsidRPr="003555B5" w:rsidRDefault="000C1940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502F105" w14:textId="77777777" w:rsidR="00CE2FAD" w:rsidRPr="003555B5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52F58" w14:textId="77777777" w:rsidR="007A523A" w:rsidRDefault="007A523A" w:rsidP="007A52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Nghi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ứu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ội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dung ch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ương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5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ủa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E620F5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12BEF">
              <w:rPr>
                <w:bCs/>
                <w:color w:val="FF0000"/>
                <w:sz w:val="24"/>
                <w:szCs w:val="24"/>
                <w:lang w:val="de-DE"/>
              </w:rPr>
              <w:t xml:space="preserve"> </w:t>
            </w:r>
          </w:p>
          <w:p w14:paraId="2F563DB4" w14:textId="77777777" w:rsidR="007A523A" w:rsidRDefault="007A523A" w:rsidP="007A52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3B6360">
              <w:rPr>
                <w:bCs/>
                <w:sz w:val="24"/>
                <w:szCs w:val="24"/>
                <w:lang w:val="de-DE"/>
              </w:rPr>
              <w:t>Tham khảo tài liệu [2], [5].</w:t>
            </w:r>
          </w:p>
          <w:p w14:paraId="1A89EA40" w14:textId="77777777" w:rsidR="007A523A" w:rsidRPr="003B6360" w:rsidRDefault="007A523A" w:rsidP="007A52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Chu</w:t>
            </w:r>
            <w:r w:rsidRPr="007A523A">
              <w:rPr>
                <w:bCs/>
                <w:sz w:val="24"/>
                <w:szCs w:val="24"/>
                <w:lang w:val="de-DE"/>
              </w:rPr>
              <w:t>ẩn</w:t>
            </w:r>
            <w:r>
              <w:rPr>
                <w:bCs/>
                <w:sz w:val="24"/>
                <w:szCs w:val="24"/>
                <w:lang w:val="de-DE"/>
              </w:rPr>
              <w:t xml:space="preserve"> b</w:t>
            </w:r>
            <w:r w:rsidRPr="007A523A">
              <w:rPr>
                <w:bCs/>
                <w:sz w:val="24"/>
                <w:szCs w:val="24"/>
                <w:lang w:val="de-DE"/>
              </w:rPr>
              <w:t>ị</w:t>
            </w:r>
            <w:r>
              <w:rPr>
                <w:bCs/>
                <w:sz w:val="24"/>
                <w:szCs w:val="24"/>
                <w:lang w:val="de-DE"/>
              </w:rPr>
              <w:t xml:space="preserve"> b</w:t>
            </w:r>
            <w:r w:rsidRPr="007A523A">
              <w:rPr>
                <w:bCs/>
                <w:sz w:val="24"/>
                <w:szCs w:val="24"/>
                <w:lang w:val="de-DE"/>
              </w:rPr>
              <w:t>ài</w:t>
            </w:r>
            <w:r>
              <w:rPr>
                <w:bCs/>
                <w:sz w:val="24"/>
                <w:szCs w:val="24"/>
                <w:lang w:val="de-DE"/>
              </w:rPr>
              <w:t xml:space="preserve"> t</w:t>
            </w:r>
            <w:r w:rsidRPr="007A523A">
              <w:rPr>
                <w:bCs/>
                <w:sz w:val="24"/>
                <w:szCs w:val="24"/>
                <w:lang w:val="de-DE"/>
              </w:rPr>
              <w:t>ập</w:t>
            </w:r>
            <w:r>
              <w:rPr>
                <w:bCs/>
                <w:sz w:val="24"/>
                <w:szCs w:val="24"/>
                <w:lang w:val="de-DE"/>
              </w:rPr>
              <w:t xml:space="preserve"> x</w:t>
            </w:r>
            <w:r w:rsidRPr="007A523A">
              <w:rPr>
                <w:bCs/>
                <w:sz w:val="24"/>
                <w:szCs w:val="24"/>
                <w:lang w:val="de-DE"/>
              </w:rPr>
              <w:t>ác</w:t>
            </w:r>
            <w:r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7A523A">
              <w:rPr>
                <w:bCs/>
                <w:sz w:val="24"/>
                <w:szCs w:val="24"/>
                <w:lang w:val="de-DE"/>
              </w:rPr>
              <w:t>định</w:t>
            </w:r>
            <w:r>
              <w:rPr>
                <w:bCs/>
                <w:sz w:val="24"/>
                <w:szCs w:val="24"/>
                <w:lang w:val="de-DE"/>
              </w:rPr>
              <w:t xml:space="preserve"> c</w:t>
            </w:r>
            <w:r w:rsidRPr="007A523A">
              <w:rPr>
                <w:bCs/>
                <w:sz w:val="24"/>
                <w:szCs w:val="24"/>
                <w:lang w:val="de-DE"/>
              </w:rPr>
              <w:t>ác</w:t>
            </w:r>
            <w:r>
              <w:rPr>
                <w:bCs/>
                <w:sz w:val="24"/>
                <w:szCs w:val="24"/>
                <w:lang w:val="de-DE"/>
              </w:rPr>
              <w:t xml:space="preserve"> th</w:t>
            </w:r>
            <w:r w:rsidRPr="007A523A">
              <w:rPr>
                <w:bCs/>
                <w:sz w:val="24"/>
                <w:szCs w:val="24"/>
                <w:lang w:val="de-DE"/>
              </w:rPr>
              <w:t>ô</w:t>
            </w:r>
            <w:r>
              <w:rPr>
                <w:bCs/>
                <w:sz w:val="24"/>
                <w:szCs w:val="24"/>
                <w:lang w:val="de-DE"/>
              </w:rPr>
              <w:t>ng s</w:t>
            </w:r>
            <w:r w:rsidRPr="007A523A">
              <w:rPr>
                <w:bCs/>
                <w:sz w:val="24"/>
                <w:szCs w:val="24"/>
                <w:lang w:val="de-DE"/>
              </w:rPr>
              <w:t>ố</w:t>
            </w:r>
            <w:r>
              <w:rPr>
                <w:bCs/>
                <w:sz w:val="24"/>
                <w:szCs w:val="24"/>
                <w:lang w:val="de-DE"/>
              </w:rPr>
              <w:t xml:space="preserve"> c</w:t>
            </w:r>
            <w:r w:rsidRPr="007A523A">
              <w:rPr>
                <w:bCs/>
                <w:sz w:val="24"/>
                <w:szCs w:val="24"/>
                <w:lang w:val="de-DE"/>
              </w:rPr>
              <w:t>ủa</w:t>
            </w:r>
            <w:r>
              <w:rPr>
                <w:bCs/>
                <w:sz w:val="24"/>
                <w:szCs w:val="24"/>
                <w:lang w:val="de-DE"/>
              </w:rPr>
              <w:t xml:space="preserve"> gi</w:t>
            </w:r>
            <w:r w:rsidRPr="007A523A">
              <w:rPr>
                <w:bCs/>
                <w:sz w:val="24"/>
                <w:szCs w:val="24"/>
                <w:lang w:val="de-DE"/>
              </w:rPr>
              <w:t>ếng</w:t>
            </w:r>
            <w:r>
              <w:rPr>
                <w:bCs/>
                <w:sz w:val="24"/>
                <w:szCs w:val="24"/>
                <w:lang w:val="de-DE"/>
              </w:rPr>
              <w:t xml:space="preserve"> d</w:t>
            </w:r>
            <w:r w:rsidRPr="007A523A">
              <w:rPr>
                <w:bCs/>
                <w:sz w:val="24"/>
                <w:szCs w:val="24"/>
                <w:lang w:val="de-DE"/>
              </w:rPr>
              <w:t>ựa</w:t>
            </w:r>
            <w:r>
              <w:rPr>
                <w:bCs/>
                <w:sz w:val="24"/>
                <w:szCs w:val="24"/>
                <w:lang w:val="de-DE"/>
              </w:rPr>
              <w:t xml:space="preserve"> tr</w:t>
            </w:r>
            <w:r w:rsidRPr="007A523A">
              <w:rPr>
                <w:bCs/>
                <w:sz w:val="24"/>
                <w:szCs w:val="24"/>
                <w:lang w:val="de-DE"/>
              </w:rPr>
              <w:t>ê</w:t>
            </w:r>
            <w:r>
              <w:rPr>
                <w:bCs/>
                <w:sz w:val="24"/>
                <w:szCs w:val="24"/>
                <w:lang w:val="de-DE"/>
              </w:rPr>
              <w:t>n t</w:t>
            </w:r>
            <w:r w:rsidRPr="007A523A">
              <w:rPr>
                <w:bCs/>
                <w:sz w:val="24"/>
                <w:szCs w:val="24"/>
                <w:lang w:val="de-DE"/>
              </w:rPr>
              <w:t>ài</w:t>
            </w:r>
            <w:r>
              <w:rPr>
                <w:bCs/>
                <w:sz w:val="24"/>
                <w:szCs w:val="24"/>
                <w:lang w:val="de-DE"/>
              </w:rPr>
              <w:t xml:space="preserve"> li</w:t>
            </w:r>
            <w:r w:rsidRPr="007A523A">
              <w:rPr>
                <w:bCs/>
                <w:sz w:val="24"/>
                <w:szCs w:val="24"/>
                <w:lang w:val="de-DE"/>
              </w:rPr>
              <w:t>ệu</w:t>
            </w:r>
            <w:r>
              <w:rPr>
                <w:bCs/>
                <w:sz w:val="24"/>
                <w:szCs w:val="24"/>
                <w:lang w:val="de-DE"/>
              </w:rPr>
              <w:t xml:space="preserve"> th</w:t>
            </w:r>
            <w:r w:rsidRPr="007A523A">
              <w:rPr>
                <w:bCs/>
                <w:sz w:val="24"/>
                <w:szCs w:val="24"/>
                <w:lang w:val="de-DE"/>
              </w:rPr>
              <w:t>ử</w:t>
            </w:r>
            <w:r>
              <w:rPr>
                <w:bCs/>
                <w:sz w:val="24"/>
                <w:szCs w:val="24"/>
                <w:lang w:val="de-DE"/>
              </w:rPr>
              <w:t xml:space="preserve"> gi</w:t>
            </w:r>
            <w:r w:rsidRPr="007A523A">
              <w:rPr>
                <w:bCs/>
                <w:sz w:val="24"/>
                <w:szCs w:val="24"/>
                <w:lang w:val="de-DE"/>
              </w:rPr>
              <w:t>ếng</w:t>
            </w:r>
            <w:r>
              <w:rPr>
                <w:bCs/>
                <w:sz w:val="24"/>
                <w:szCs w:val="24"/>
                <w:lang w:val="de-DE"/>
              </w:rPr>
              <w:t>.</w:t>
            </w:r>
          </w:p>
          <w:p w14:paraId="37EC5425" w14:textId="77777777" w:rsidR="003B6360" w:rsidRPr="003555B5" w:rsidRDefault="001C3DDE" w:rsidP="003B63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li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tham kh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D70949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3]</w:t>
            </w:r>
            <w:r w:rsidR="00E620F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CE2FAD" w:rsidRPr="003555B5" w14:paraId="4A506CB1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39031017" w14:textId="77777777" w:rsidR="00CE2FAD" w:rsidRDefault="000C1940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</w:t>
            </w:r>
          </w:p>
        </w:tc>
        <w:tc>
          <w:tcPr>
            <w:tcW w:w="2345" w:type="dxa"/>
            <w:shd w:val="clear" w:color="auto" w:fill="auto"/>
          </w:tcPr>
          <w:p w14:paraId="458D0F4F" w14:textId="77777777" w:rsidR="00CE2FAD" w:rsidRPr="003C610A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lang w:val="nl-NL"/>
              </w:rPr>
            </w:pPr>
            <w:r w:rsidRPr="003C610A">
              <w:rPr>
                <w:b/>
                <w:u w:val="single"/>
                <w:lang w:val="nl-NL"/>
              </w:rPr>
              <w:t>Chương 6:</w:t>
            </w:r>
            <w:r w:rsidRPr="003C610A">
              <w:rPr>
                <w:b/>
                <w:lang w:val="nl-NL"/>
              </w:rPr>
              <w:t xml:space="preserve"> Xâm lấn nước tự nhiên vào mỏ</w:t>
            </w:r>
          </w:p>
          <w:p w14:paraId="4F912077" w14:textId="77777777" w:rsidR="00CE2FAD" w:rsidRPr="003C610A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lang w:val="nl-NL"/>
              </w:rPr>
            </w:pPr>
            <w:r w:rsidRPr="003C610A">
              <w:rPr>
                <w:lang w:val="nl-NL"/>
              </w:rPr>
              <w:t xml:space="preserve">6.1. </w:t>
            </w:r>
            <w:r w:rsidRPr="003C610A">
              <w:rPr>
                <w:sz w:val="24"/>
                <w:szCs w:val="24"/>
                <w:lang w:val="nl-NL"/>
              </w:rPr>
              <w:t>Mô hình ổn định</w:t>
            </w:r>
          </w:p>
          <w:p w14:paraId="0D975C1C" w14:textId="77777777" w:rsidR="00CE2FAD" w:rsidRPr="003C610A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lang w:val="nl-NL"/>
              </w:rPr>
            </w:pPr>
            <w:r w:rsidRPr="003C610A">
              <w:rPr>
                <w:lang w:val="nl-NL"/>
              </w:rPr>
              <w:t xml:space="preserve">6.2. </w:t>
            </w:r>
            <w:r w:rsidRPr="003C610A">
              <w:rPr>
                <w:sz w:val="24"/>
                <w:szCs w:val="24"/>
                <w:lang w:val="nl-NL"/>
              </w:rPr>
              <w:t>Mô hình chưa ổn định</w:t>
            </w:r>
          </w:p>
          <w:p w14:paraId="02B560B6" w14:textId="77777777" w:rsidR="00CE2FAD" w:rsidRPr="003C610A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lang w:val="nl-NL"/>
              </w:rPr>
            </w:pPr>
            <w:r w:rsidRPr="003C610A">
              <w:rPr>
                <w:lang w:val="nl-NL"/>
              </w:rPr>
              <w:t xml:space="preserve">6.3. </w:t>
            </w:r>
            <w:r w:rsidRPr="003C610A">
              <w:rPr>
                <w:sz w:val="24"/>
                <w:szCs w:val="24"/>
                <w:lang w:val="nl-NL"/>
              </w:rPr>
              <w:t>Mô hình giả ổn định</w:t>
            </w:r>
          </w:p>
        </w:tc>
        <w:tc>
          <w:tcPr>
            <w:tcW w:w="872" w:type="dxa"/>
            <w:shd w:val="clear" w:color="auto" w:fill="auto"/>
          </w:tcPr>
          <w:p w14:paraId="034BE4FC" w14:textId="1773B8D8" w:rsidR="00CE2FAD" w:rsidRPr="0087366E" w:rsidRDefault="00FB161A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717" w:type="dxa"/>
          </w:tcPr>
          <w:p w14:paraId="119C5A3D" w14:textId="77777777" w:rsidR="00CE2FAD" w:rsidRPr="003555B5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63E9399" w14:textId="77777777" w:rsidR="00CE2FAD" w:rsidRPr="003555B5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124B4" w14:textId="77777777" w:rsidR="007A523A" w:rsidRDefault="007A523A" w:rsidP="007A52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Nghi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ứu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ội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dung ch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ương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6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ủa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. </w:t>
            </w:r>
            <w:r w:rsidRPr="00312BEF">
              <w:rPr>
                <w:bCs/>
                <w:color w:val="FF0000"/>
                <w:sz w:val="24"/>
                <w:szCs w:val="24"/>
                <w:lang w:val="de-DE"/>
              </w:rPr>
              <w:t xml:space="preserve"> </w:t>
            </w:r>
          </w:p>
          <w:p w14:paraId="3BD9BFAB" w14:textId="77777777" w:rsidR="007A523A" w:rsidRDefault="007A523A" w:rsidP="007A52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3B6360">
              <w:rPr>
                <w:bCs/>
                <w:sz w:val="24"/>
                <w:szCs w:val="24"/>
                <w:lang w:val="de-DE"/>
              </w:rPr>
              <w:t>Tham khảo tài liệu [2], [5].</w:t>
            </w:r>
          </w:p>
          <w:p w14:paraId="2B9AD864" w14:textId="77777777" w:rsidR="003B6360" w:rsidRPr="00312BEF" w:rsidRDefault="003B6360" w:rsidP="00312B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  <w:lang w:val="de-DE"/>
              </w:rPr>
            </w:pPr>
          </w:p>
          <w:p w14:paraId="6E6C42ED" w14:textId="77777777" w:rsidR="00CE2FAD" w:rsidRPr="003555B5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E2FAD" w:rsidRPr="003555B5" w14:paraId="2715C1BD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0A66A00A" w14:textId="77777777" w:rsidR="00CE2FAD" w:rsidRPr="00CE2FAD" w:rsidRDefault="000C1940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</w:t>
            </w:r>
          </w:p>
        </w:tc>
        <w:tc>
          <w:tcPr>
            <w:tcW w:w="2345" w:type="dxa"/>
            <w:shd w:val="clear" w:color="auto" w:fill="auto"/>
          </w:tcPr>
          <w:p w14:paraId="1E165C07" w14:textId="77777777" w:rsidR="00CE2FAD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</w:rPr>
            </w:pPr>
            <w:r w:rsidRPr="00CE2FAD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Chương 7: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/>
              </w:rPr>
              <w:t>Thay th</w:t>
            </w:r>
            <w:r w:rsidRPr="00B53A56">
              <w:rPr>
                <w:b/>
              </w:rPr>
              <w:t>ế</w:t>
            </w:r>
            <w:r>
              <w:rPr>
                <w:b/>
              </w:rPr>
              <w:t xml:space="preserve"> kh</w:t>
            </w:r>
            <w:r w:rsidRPr="00B53A56">
              <w:rPr>
                <w:b/>
              </w:rPr>
              <w:t>ô</w:t>
            </w:r>
            <w:r>
              <w:rPr>
                <w:b/>
              </w:rPr>
              <w:t>ng tr</w:t>
            </w:r>
            <w:r w:rsidRPr="00B53A56">
              <w:rPr>
                <w:b/>
              </w:rPr>
              <w:t>ộn</w:t>
            </w:r>
            <w:r>
              <w:rPr>
                <w:b/>
              </w:rPr>
              <w:t xml:space="preserve"> l</w:t>
            </w:r>
            <w:r w:rsidRPr="00B53A56">
              <w:rPr>
                <w:b/>
              </w:rPr>
              <w:t>ẫn</w:t>
            </w:r>
          </w:p>
          <w:p w14:paraId="5AD53B74" w14:textId="77777777" w:rsidR="00CE2FAD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t xml:space="preserve">7.1. </w:t>
            </w:r>
            <w:r w:rsidRPr="00F709FF">
              <w:rPr>
                <w:sz w:val="24"/>
                <w:szCs w:val="24"/>
              </w:rPr>
              <w:t>Thay thế trộn lẫn và không trộn lẫn</w:t>
            </w:r>
          </w:p>
          <w:p w14:paraId="4156B2D9" w14:textId="77777777" w:rsidR="00CE2FAD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t xml:space="preserve">7.2. </w:t>
            </w:r>
            <w:r w:rsidRPr="00F709FF">
              <w:rPr>
                <w:sz w:val="24"/>
                <w:szCs w:val="24"/>
              </w:rPr>
              <w:t>Các giả định vật lý</w:t>
            </w:r>
          </w:p>
          <w:p w14:paraId="36180347" w14:textId="77777777" w:rsidR="00CE2FAD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t>7.3.</w:t>
            </w:r>
            <w:r w:rsidRPr="00F709FF">
              <w:rPr>
                <w:sz w:val="24"/>
                <w:szCs w:val="24"/>
              </w:rPr>
              <w:t>Thay thế khuyếch tán</w:t>
            </w:r>
          </w:p>
          <w:p w14:paraId="52428978" w14:textId="77777777" w:rsidR="00CE2FAD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 xml:space="preserve">7.4. </w:t>
            </w:r>
            <w:r w:rsidRPr="00F709FF">
              <w:rPr>
                <w:sz w:val="24"/>
                <w:szCs w:val="24"/>
              </w:rPr>
              <w:t>Thay thế phân ly</w:t>
            </w:r>
          </w:p>
          <w:p w14:paraId="5DA08FCB" w14:textId="77777777" w:rsidR="00CE2FAD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7.5. </w:t>
            </w:r>
            <w:r w:rsidRPr="00F709FF">
              <w:rPr>
                <w:sz w:val="24"/>
                <w:szCs w:val="24"/>
              </w:rPr>
              <w:t>Thay thế trong vùng mao dẫn</w:t>
            </w:r>
          </w:p>
          <w:p w14:paraId="73B9385C" w14:textId="77777777" w:rsidR="00CE2FAD" w:rsidRPr="00CE2FAD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</w:rPr>
              <w:t xml:space="preserve">7.6. </w:t>
            </w:r>
            <w:r w:rsidRPr="00F709FF">
              <w:rPr>
                <w:sz w:val="24"/>
                <w:szCs w:val="24"/>
              </w:rPr>
              <w:t>Thay thế trong vỉa phân lớp</w:t>
            </w:r>
          </w:p>
        </w:tc>
        <w:tc>
          <w:tcPr>
            <w:tcW w:w="872" w:type="dxa"/>
            <w:shd w:val="clear" w:color="auto" w:fill="auto"/>
          </w:tcPr>
          <w:p w14:paraId="23B4048E" w14:textId="4073F9AD" w:rsidR="00CE2FAD" w:rsidRPr="0087366E" w:rsidRDefault="00FB161A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717" w:type="dxa"/>
          </w:tcPr>
          <w:p w14:paraId="4C1F7B0D" w14:textId="77777777" w:rsidR="00CE2FAD" w:rsidRPr="00CE2FAD" w:rsidRDefault="00CE2FAD" w:rsidP="00B35B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E2FAD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6EC075CA" w14:textId="77777777" w:rsidR="00CE2FAD" w:rsidRPr="003555B5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3BEF1" w14:textId="77777777" w:rsidR="00CE2FAD" w:rsidRDefault="00312BEF" w:rsidP="003B63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Nghi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ứu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ội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dung ch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ương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7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ủa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7A523A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3B71076E" w14:textId="77777777" w:rsidR="003B6360" w:rsidRPr="003B6360" w:rsidRDefault="003B6360" w:rsidP="003B63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3B6360">
              <w:rPr>
                <w:bCs/>
                <w:sz w:val="24"/>
                <w:szCs w:val="24"/>
                <w:lang w:val="de-DE"/>
              </w:rPr>
              <w:t>Tham khảo tài liệu [2], [5].</w:t>
            </w:r>
          </w:p>
          <w:p w14:paraId="7A36E5AB" w14:textId="77777777" w:rsidR="003B6360" w:rsidRPr="003555B5" w:rsidRDefault="003B6360" w:rsidP="003B63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E2FAD" w:rsidRPr="003555B5" w14:paraId="1C43E0EB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08B649CD" w14:textId="77777777" w:rsidR="00CE2FAD" w:rsidRDefault="000C1940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2345" w:type="dxa"/>
            <w:shd w:val="clear" w:color="auto" w:fill="auto"/>
          </w:tcPr>
          <w:p w14:paraId="543A04A7" w14:textId="77777777" w:rsidR="00CE2FAD" w:rsidRPr="003C610A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lang w:val="nl-NL"/>
              </w:rPr>
            </w:pPr>
            <w:r w:rsidRPr="00CE2FAD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Chương 8: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C610A">
              <w:rPr>
                <w:b/>
                <w:lang w:val="nl-NL"/>
              </w:rPr>
              <w:t>Mô hình mỏ và mô hình khai thác</w:t>
            </w:r>
          </w:p>
          <w:p w14:paraId="50D169F0" w14:textId="77777777" w:rsidR="00CE2FAD" w:rsidRPr="003C610A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lang w:val="nl-NL"/>
              </w:rPr>
            </w:pPr>
            <w:r w:rsidRPr="003C610A">
              <w:rPr>
                <w:lang w:val="nl-NL"/>
              </w:rPr>
              <w:t xml:space="preserve">8.1. </w:t>
            </w:r>
            <w:r w:rsidRPr="003C610A">
              <w:rPr>
                <w:sz w:val="24"/>
                <w:szCs w:val="24"/>
                <w:lang w:val="nl-NL"/>
              </w:rPr>
              <w:t>Mô hình và sơ đồ tính toán</w:t>
            </w:r>
          </w:p>
          <w:p w14:paraId="0CD9EBEA" w14:textId="77777777" w:rsidR="00CE2FAD" w:rsidRPr="003C610A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lang w:val="nl-NL"/>
              </w:rPr>
            </w:pPr>
            <w:r w:rsidRPr="003C610A">
              <w:rPr>
                <w:lang w:val="nl-NL"/>
              </w:rPr>
              <w:t xml:space="preserve">8.2. </w:t>
            </w:r>
            <w:r w:rsidRPr="003C610A">
              <w:rPr>
                <w:sz w:val="24"/>
                <w:szCs w:val="24"/>
                <w:lang w:val="nl-NL"/>
              </w:rPr>
              <w:t>Mô hình vỉa</w:t>
            </w:r>
          </w:p>
          <w:p w14:paraId="1F3C2DAD" w14:textId="77777777" w:rsidR="00CE2FAD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C610A">
              <w:rPr>
                <w:lang w:val="nl-NL"/>
              </w:rPr>
              <w:t xml:space="preserve">8.3. </w:t>
            </w:r>
            <w:r w:rsidRPr="003C610A">
              <w:rPr>
                <w:sz w:val="24"/>
                <w:szCs w:val="24"/>
                <w:lang w:val="nl-NL"/>
              </w:rPr>
              <w:t>Mô hình khai thác</w:t>
            </w:r>
          </w:p>
        </w:tc>
        <w:tc>
          <w:tcPr>
            <w:tcW w:w="872" w:type="dxa"/>
            <w:shd w:val="clear" w:color="auto" w:fill="auto"/>
          </w:tcPr>
          <w:p w14:paraId="62B10C21" w14:textId="08F43F56" w:rsidR="00CE2FAD" w:rsidRPr="00FB161A" w:rsidRDefault="00FB161A" w:rsidP="00312BE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717" w:type="dxa"/>
          </w:tcPr>
          <w:p w14:paraId="3D2B365D" w14:textId="77777777" w:rsidR="00CE2FAD" w:rsidRPr="003555B5" w:rsidRDefault="000C1940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DD16899" w14:textId="77777777" w:rsidR="00CE2FAD" w:rsidRPr="003555B5" w:rsidRDefault="00E35485" w:rsidP="0028434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6951E" w14:textId="77777777" w:rsidR="00312BEF" w:rsidRDefault="00312BEF" w:rsidP="00312B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Nghi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ứu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ội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dung ch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ương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8 c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ủa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E35485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7A523A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02B36A15" w14:textId="77777777" w:rsidR="003B6360" w:rsidRPr="003B6360" w:rsidRDefault="007A523A" w:rsidP="003B63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Tham khảo tài liệu </w:t>
            </w:r>
            <w:r w:rsidR="003B6360" w:rsidRPr="003B6360">
              <w:rPr>
                <w:bCs/>
                <w:sz w:val="24"/>
                <w:szCs w:val="24"/>
                <w:lang w:val="de-DE"/>
              </w:rPr>
              <w:t>[2], [5].</w:t>
            </w:r>
          </w:p>
          <w:p w14:paraId="37F9545D" w14:textId="77777777" w:rsidR="003B6360" w:rsidRPr="00312BEF" w:rsidRDefault="003B6360" w:rsidP="00312BE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FF0000"/>
                <w:sz w:val="24"/>
                <w:szCs w:val="24"/>
                <w:lang w:val="de-DE"/>
              </w:rPr>
            </w:pPr>
          </w:p>
          <w:p w14:paraId="7326381F" w14:textId="77777777" w:rsidR="00CE2FAD" w:rsidRPr="003555B5" w:rsidRDefault="00CE2FAD" w:rsidP="002843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73186153" w14:textId="77777777" w:rsidR="00C53616" w:rsidRPr="003555B5" w:rsidRDefault="00C53616">
      <w:pPr>
        <w:rPr>
          <w:i/>
          <w:color w:val="FF0000"/>
          <w:sz w:val="24"/>
          <w:szCs w:val="24"/>
          <w:u w:val="single"/>
        </w:rPr>
      </w:pPr>
    </w:p>
    <w:p w14:paraId="095A91B6" w14:textId="77777777"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 w14:paraId="1DEFEF7E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72949D99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4A6EF669" w14:textId="77777777" w:rsidR="009540AF" w:rsidRPr="003555B5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 tháng … năm 20…</w:t>
            </w:r>
          </w:p>
        </w:tc>
      </w:tr>
      <w:tr w:rsidR="009540AF" w:rsidRPr="003555B5" w14:paraId="58A5FA0A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18C363FB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1ADF584C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054B135C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2C32694B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24FE36EB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478D9296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1D3D6DB2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72762A32" w14:textId="77777777"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p w14:paraId="3A3DB4D4" w14:textId="77777777" w:rsidR="00575954" w:rsidRPr="003555B5" w:rsidRDefault="00575954">
      <w:pPr>
        <w:rPr>
          <w:sz w:val="24"/>
          <w:szCs w:val="24"/>
        </w:rPr>
      </w:pPr>
    </w:p>
    <w:sectPr w:rsidR="00575954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B84A0" w14:textId="77777777" w:rsidR="00D57E2B" w:rsidRDefault="00D57E2B">
      <w:r>
        <w:separator/>
      </w:r>
    </w:p>
  </w:endnote>
  <w:endnote w:type="continuationSeparator" w:id="0">
    <w:p w14:paraId="1DD8956E" w14:textId="77777777" w:rsidR="00D57E2B" w:rsidRDefault="00D5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EB916" w14:textId="77777777" w:rsidR="004377BB" w:rsidRDefault="00B0547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5F470E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FEBFB" w14:textId="77777777" w:rsidR="004377BB" w:rsidRDefault="00B0547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161A">
      <w:rPr>
        <w:rStyle w:val="PageNumber"/>
        <w:noProof/>
      </w:rPr>
      <w:t>1</w:t>
    </w:r>
    <w:r>
      <w:rPr>
        <w:rStyle w:val="PageNumber"/>
      </w:rPr>
      <w:fldChar w:fldCharType="end"/>
    </w:r>
  </w:p>
  <w:p w14:paraId="28DCB43B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65A2F" w14:textId="77777777" w:rsidR="00D57E2B" w:rsidRDefault="00D57E2B">
      <w:r>
        <w:separator/>
      </w:r>
    </w:p>
  </w:footnote>
  <w:footnote w:type="continuationSeparator" w:id="0">
    <w:p w14:paraId="1FC630FA" w14:textId="77777777" w:rsidR="00D57E2B" w:rsidRDefault="00D5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6" w15:restartNumberingAfterBreak="0">
    <w:nsid w:val="73D61841"/>
    <w:multiLevelType w:val="hybridMultilevel"/>
    <w:tmpl w:val="278EB4C8"/>
    <w:lvl w:ilvl="0" w:tplc="9DDA5DC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78E"/>
    <w:rsid w:val="00000056"/>
    <w:rsid w:val="00021956"/>
    <w:rsid w:val="00026105"/>
    <w:rsid w:val="00042C9D"/>
    <w:rsid w:val="00047DBD"/>
    <w:rsid w:val="00061141"/>
    <w:rsid w:val="00065D49"/>
    <w:rsid w:val="00071166"/>
    <w:rsid w:val="00095A1D"/>
    <w:rsid w:val="000A2251"/>
    <w:rsid w:val="000B22B4"/>
    <w:rsid w:val="000C1940"/>
    <w:rsid w:val="000D075E"/>
    <w:rsid w:val="000D6DC7"/>
    <w:rsid w:val="000F78FF"/>
    <w:rsid w:val="001265BC"/>
    <w:rsid w:val="00127EB6"/>
    <w:rsid w:val="00132402"/>
    <w:rsid w:val="001471E8"/>
    <w:rsid w:val="001915A3"/>
    <w:rsid w:val="001C3DDE"/>
    <w:rsid w:val="001C7AB1"/>
    <w:rsid w:val="001D60FD"/>
    <w:rsid w:val="001F2CFE"/>
    <w:rsid w:val="00200F66"/>
    <w:rsid w:val="00210206"/>
    <w:rsid w:val="00226633"/>
    <w:rsid w:val="002360EC"/>
    <w:rsid w:val="00236787"/>
    <w:rsid w:val="00270512"/>
    <w:rsid w:val="00290C2F"/>
    <w:rsid w:val="00296F71"/>
    <w:rsid w:val="002A7D7D"/>
    <w:rsid w:val="002B3774"/>
    <w:rsid w:val="002C378E"/>
    <w:rsid w:val="003039BF"/>
    <w:rsid w:val="00312BEF"/>
    <w:rsid w:val="00330AD0"/>
    <w:rsid w:val="003373B6"/>
    <w:rsid w:val="003409C3"/>
    <w:rsid w:val="003555B5"/>
    <w:rsid w:val="00367502"/>
    <w:rsid w:val="00391558"/>
    <w:rsid w:val="003961B0"/>
    <w:rsid w:val="003B6360"/>
    <w:rsid w:val="003B73BB"/>
    <w:rsid w:val="003C610A"/>
    <w:rsid w:val="003E0101"/>
    <w:rsid w:val="003E1F6F"/>
    <w:rsid w:val="003F5908"/>
    <w:rsid w:val="003F7694"/>
    <w:rsid w:val="00414F64"/>
    <w:rsid w:val="004240DB"/>
    <w:rsid w:val="0042577A"/>
    <w:rsid w:val="004377BB"/>
    <w:rsid w:val="004437C7"/>
    <w:rsid w:val="0047459D"/>
    <w:rsid w:val="0048413E"/>
    <w:rsid w:val="004900EB"/>
    <w:rsid w:val="0049105F"/>
    <w:rsid w:val="004A21C9"/>
    <w:rsid w:val="004B2147"/>
    <w:rsid w:val="004D085E"/>
    <w:rsid w:val="004F013A"/>
    <w:rsid w:val="00534B5D"/>
    <w:rsid w:val="00551492"/>
    <w:rsid w:val="00561AFE"/>
    <w:rsid w:val="00564E18"/>
    <w:rsid w:val="00575954"/>
    <w:rsid w:val="005F4D7C"/>
    <w:rsid w:val="0061018F"/>
    <w:rsid w:val="00612534"/>
    <w:rsid w:val="00625B5C"/>
    <w:rsid w:val="006406CA"/>
    <w:rsid w:val="006447AD"/>
    <w:rsid w:val="00654888"/>
    <w:rsid w:val="00665547"/>
    <w:rsid w:val="006905F0"/>
    <w:rsid w:val="00695501"/>
    <w:rsid w:val="006A0E70"/>
    <w:rsid w:val="006A5431"/>
    <w:rsid w:val="006D03CF"/>
    <w:rsid w:val="006D0F36"/>
    <w:rsid w:val="006E5BAC"/>
    <w:rsid w:val="006F48FF"/>
    <w:rsid w:val="00726270"/>
    <w:rsid w:val="00733BDA"/>
    <w:rsid w:val="00744C77"/>
    <w:rsid w:val="007453C3"/>
    <w:rsid w:val="0077772C"/>
    <w:rsid w:val="007807C5"/>
    <w:rsid w:val="007A523A"/>
    <w:rsid w:val="007A7F11"/>
    <w:rsid w:val="007B1760"/>
    <w:rsid w:val="007B7392"/>
    <w:rsid w:val="007C7EDD"/>
    <w:rsid w:val="007E7BC4"/>
    <w:rsid w:val="007F3346"/>
    <w:rsid w:val="007F7694"/>
    <w:rsid w:val="008437D9"/>
    <w:rsid w:val="008543C1"/>
    <w:rsid w:val="008661C1"/>
    <w:rsid w:val="0087366E"/>
    <w:rsid w:val="00875E93"/>
    <w:rsid w:val="008C1294"/>
    <w:rsid w:val="008C24E6"/>
    <w:rsid w:val="008C4E59"/>
    <w:rsid w:val="008D09FC"/>
    <w:rsid w:val="009011DD"/>
    <w:rsid w:val="0090524F"/>
    <w:rsid w:val="0091264D"/>
    <w:rsid w:val="00924FEB"/>
    <w:rsid w:val="00926E23"/>
    <w:rsid w:val="00931EFA"/>
    <w:rsid w:val="00937F45"/>
    <w:rsid w:val="00945B45"/>
    <w:rsid w:val="00952045"/>
    <w:rsid w:val="009540AF"/>
    <w:rsid w:val="00984BF6"/>
    <w:rsid w:val="0099425D"/>
    <w:rsid w:val="009A19F7"/>
    <w:rsid w:val="009C37E7"/>
    <w:rsid w:val="009D205C"/>
    <w:rsid w:val="009E0BE8"/>
    <w:rsid w:val="009E52A6"/>
    <w:rsid w:val="00A01BDF"/>
    <w:rsid w:val="00A029FB"/>
    <w:rsid w:val="00A35151"/>
    <w:rsid w:val="00A7508E"/>
    <w:rsid w:val="00AE66DD"/>
    <w:rsid w:val="00B05478"/>
    <w:rsid w:val="00B23623"/>
    <w:rsid w:val="00B25A8C"/>
    <w:rsid w:val="00B400C8"/>
    <w:rsid w:val="00B51514"/>
    <w:rsid w:val="00B53A56"/>
    <w:rsid w:val="00B60C95"/>
    <w:rsid w:val="00B63516"/>
    <w:rsid w:val="00B65AB4"/>
    <w:rsid w:val="00B7302F"/>
    <w:rsid w:val="00B90939"/>
    <w:rsid w:val="00B91975"/>
    <w:rsid w:val="00B94BE5"/>
    <w:rsid w:val="00B96712"/>
    <w:rsid w:val="00BA09EA"/>
    <w:rsid w:val="00BA0F72"/>
    <w:rsid w:val="00BA2A8D"/>
    <w:rsid w:val="00BA7C39"/>
    <w:rsid w:val="00BC2752"/>
    <w:rsid w:val="00BF7872"/>
    <w:rsid w:val="00C02961"/>
    <w:rsid w:val="00C2548B"/>
    <w:rsid w:val="00C41392"/>
    <w:rsid w:val="00C53616"/>
    <w:rsid w:val="00C54134"/>
    <w:rsid w:val="00C569C7"/>
    <w:rsid w:val="00C70188"/>
    <w:rsid w:val="00C7326B"/>
    <w:rsid w:val="00C8287E"/>
    <w:rsid w:val="00CA7149"/>
    <w:rsid w:val="00CB0A27"/>
    <w:rsid w:val="00CE2FAD"/>
    <w:rsid w:val="00D15239"/>
    <w:rsid w:val="00D171C9"/>
    <w:rsid w:val="00D20B8C"/>
    <w:rsid w:val="00D46C15"/>
    <w:rsid w:val="00D57E2B"/>
    <w:rsid w:val="00D61127"/>
    <w:rsid w:val="00D63879"/>
    <w:rsid w:val="00D70949"/>
    <w:rsid w:val="00DA2250"/>
    <w:rsid w:val="00DA409D"/>
    <w:rsid w:val="00DB21AD"/>
    <w:rsid w:val="00DB6506"/>
    <w:rsid w:val="00DC3527"/>
    <w:rsid w:val="00DF77B1"/>
    <w:rsid w:val="00E25CF8"/>
    <w:rsid w:val="00E35485"/>
    <w:rsid w:val="00E46710"/>
    <w:rsid w:val="00E620F5"/>
    <w:rsid w:val="00E6594E"/>
    <w:rsid w:val="00E90E1D"/>
    <w:rsid w:val="00EA472E"/>
    <w:rsid w:val="00EB143E"/>
    <w:rsid w:val="00EC06C9"/>
    <w:rsid w:val="00EC552A"/>
    <w:rsid w:val="00EE3756"/>
    <w:rsid w:val="00EE5D69"/>
    <w:rsid w:val="00EF6691"/>
    <w:rsid w:val="00F0731C"/>
    <w:rsid w:val="00F26E9C"/>
    <w:rsid w:val="00F4451D"/>
    <w:rsid w:val="00F96568"/>
    <w:rsid w:val="00FB161A"/>
    <w:rsid w:val="00FB5F7D"/>
    <w:rsid w:val="00FB745F"/>
    <w:rsid w:val="00FD1E93"/>
    <w:rsid w:val="00FF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00840"/>
  <w15:docId w15:val="{CA972B01-E051-EE4C-B387-9AD9FAC3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318B2-B2E6-4B2E-9CA4-1818CFDA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12</TotalTime>
  <Pages>7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ADMIN</cp:lastModifiedBy>
  <cp:revision>12</cp:revision>
  <cp:lastPrinted>2020-03-30T09:39:00Z</cp:lastPrinted>
  <dcterms:created xsi:type="dcterms:W3CDTF">2018-08-17T01:53:00Z</dcterms:created>
  <dcterms:modified xsi:type="dcterms:W3CDTF">2020-03-30T09:41:00Z</dcterms:modified>
</cp:coreProperties>
</file>