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6FB14249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4E63CF13" w14:textId="77777777" w:rsidR="00744C77" w:rsidRPr="003555B5" w:rsidRDefault="002C378E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05C497ED" wp14:editId="62050AEE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7C9EEE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BJUjli3QAAAAkBAAAPAAAAAAAA&#10;AAAAAAAAACAEAABkcnMvZG93bnJldi54bWxQSwUGAAAAAAQABADzAAAAKgUAAAAA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660BE7D7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71CA0F13" w14:textId="77777777" w:rsidR="00744C77" w:rsidRPr="003555B5" w:rsidRDefault="002C378E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76813043" wp14:editId="5525787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DEB284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7E48EA6B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4E560D78" w14:textId="77777777"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72FBBB59" w14:textId="493B6241" w:rsidR="000375A8" w:rsidRPr="005C2D5B" w:rsidRDefault="00744C77" w:rsidP="005C2D5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5C2D5B">
        <w:rPr>
          <w:b/>
          <w:bCs/>
          <w:sz w:val="24"/>
          <w:szCs w:val="24"/>
        </w:rPr>
        <w:t>:</w:t>
      </w:r>
      <w:r w:rsidR="000375A8" w:rsidRPr="005C2D5B">
        <w:rPr>
          <w:sz w:val="24"/>
          <w:szCs w:val="24"/>
        </w:rPr>
        <w:t xml:space="preserve"> </w:t>
      </w:r>
      <w:r w:rsidR="000375A8" w:rsidRPr="005C2D5B">
        <w:rPr>
          <w:b/>
          <w:sz w:val="24"/>
          <w:szCs w:val="24"/>
        </w:rPr>
        <w:t>Kỹ thuật khai thác mỏ dầu khí</w:t>
      </w:r>
      <w:r w:rsidR="005C2D5B" w:rsidRPr="005C2D5B">
        <w:rPr>
          <w:b/>
          <w:sz w:val="24"/>
          <w:szCs w:val="24"/>
          <w:lang w:val="vi-VN"/>
        </w:rPr>
        <w:t xml:space="preserve"> (</w:t>
      </w:r>
      <w:r w:rsidR="000375A8" w:rsidRPr="005C2D5B">
        <w:rPr>
          <w:b/>
          <w:sz w:val="24"/>
          <w:szCs w:val="24"/>
        </w:rPr>
        <w:t xml:space="preserve">Introduction to development engineering for  hydrocarbon </w:t>
      </w:r>
      <w:r w:rsidR="005C2D5B" w:rsidRPr="005C2D5B">
        <w:rPr>
          <w:b/>
          <w:sz w:val="24"/>
          <w:szCs w:val="24"/>
        </w:rPr>
        <w:t>reservoir</w:t>
      </w:r>
      <w:r w:rsidR="005C2D5B" w:rsidRPr="005C2D5B">
        <w:rPr>
          <w:b/>
          <w:sz w:val="24"/>
          <w:szCs w:val="24"/>
          <w:lang w:val="vi-VN"/>
        </w:rPr>
        <w:t>)</w:t>
      </w:r>
    </w:p>
    <w:p w14:paraId="3E4F3A38" w14:textId="380B37AF" w:rsidR="00744C77" w:rsidRPr="003555B5" w:rsidRDefault="00744C77" w:rsidP="00375FED">
      <w:pPr>
        <w:pStyle w:val="BodyText2"/>
        <w:spacing w:before="240" w:after="0" w:line="240" w:lineRule="auto"/>
        <w:ind w:left="360" w:firstLine="351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0375A8" w:rsidRPr="000375A8">
        <w:rPr>
          <w:b/>
          <w:sz w:val="24"/>
          <w:szCs w:val="24"/>
        </w:rPr>
        <w:t xml:space="preserve"> </w:t>
      </w:r>
      <w:r w:rsidR="00B452D6" w:rsidRPr="00B452D6">
        <w:rPr>
          <w:sz w:val="24"/>
          <w:szCs w:val="24"/>
        </w:rPr>
        <w:t>7060425</w:t>
      </w:r>
    </w:p>
    <w:p w14:paraId="00795DF9" w14:textId="6B2C84FF" w:rsidR="00744C77" w:rsidRPr="00B022EA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  <w:lang w:val="vi-VN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0375A8">
        <w:rPr>
          <w:b/>
          <w:bCs/>
          <w:color w:val="000000"/>
          <w:sz w:val="24"/>
          <w:szCs w:val="24"/>
        </w:rPr>
        <w:t xml:space="preserve"> 2</w:t>
      </w:r>
      <w:r w:rsidR="005C2D5B">
        <w:rPr>
          <w:b/>
          <w:sz w:val="24"/>
          <w:szCs w:val="24"/>
        </w:rPr>
        <w:t>(</w:t>
      </w:r>
      <w:r w:rsidR="005C2D5B">
        <w:rPr>
          <w:b/>
          <w:sz w:val="24"/>
          <w:szCs w:val="24"/>
          <w:lang w:val="vi-VN"/>
        </w:rPr>
        <w:t>1.6</w:t>
      </w:r>
      <w:r w:rsidR="005C2D5B">
        <w:rPr>
          <w:b/>
          <w:sz w:val="24"/>
          <w:szCs w:val="24"/>
        </w:rPr>
        <w:t>-</w:t>
      </w:r>
      <w:r w:rsidR="005C2D5B">
        <w:rPr>
          <w:b/>
          <w:sz w:val="24"/>
          <w:szCs w:val="24"/>
          <w:lang w:val="vi-VN"/>
        </w:rPr>
        <w:t>0.4</w:t>
      </w:r>
      <w:r w:rsidR="005C2D5B" w:rsidRPr="00F83CB1">
        <w:rPr>
          <w:b/>
          <w:sz w:val="24"/>
          <w:szCs w:val="24"/>
        </w:rPr>
        <w:t>-4)</w:t>
      </w:r>
      <w:r w:rsidR="00B022EA">
        <w:rPr>
          <w:b/>
          <w:sz w:val="24"/>
          <w:szCs w:val="24"/>
          <w:lang w:val="vi-VN"/>
        </w:rPr>
        <w:t>, học trong 8 tuần</w:t>
      </w:r>
    </w:p>
    <w:p w14:paraId="4B16D4F3" w14:textId="498FFFE5" w:rsidR="006447AD" w:rsidRPr="00B022EA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  <w:lang w:val="vi-VN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B022EA">
        <w:rPr>
          <w:b/>
          <w:sz w:val="24"/>
          <w:szCs w:val="24"/>
          <w:lang w:val="vi-VN"/>
        </w:rPr>
        <w:t xml:space="preserve"> </w:t>
      </w:r>
      <w:r w:rsidR="00B452D6">
        <w:rPr>
          <w:b/>
          <w:sz w:val="24"/>
          <w:szCs w:val="24"/>
          <w:lang w:val="vi-VN"/>
        </w:rPr>
        <w:t>30</w:t>
      </w:r>
    </w:p>
    <w:p w14:paraId="73451B19" w14:textId="4E46962E" w:rsidR="00B452D6" w:rsidRPr="003555B5" w:rsidRDefault="00B452D6" w:rsidP="00B452D6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Lý thuyết:</w:t>
      </w:r>
      <w:r w:rsidRPr="00A307EE">
        <w:rPr>
          <w:sz w:val="24"/>
          <w:szCs w:val="24"/>
          <w:lang w:val="vi-VN"/>
        </w:rPr>
        <w:t xml:space="preserve"> </w:t>
      </w:r>
      <w:r>
        <w:rPr>
          <w:sz w:val="24"/>
          <w:szCs w:val="24"/>
          <w:lang w:val="vi-VN"/>
        </w:rPr>
        <w:t xml:space="preserve">24 </w:t>
      </w:r>
      <w:r w:rsidRPr="003555B5">
        <w:rPr>
          <w:sz w:val="24"/>
          <w:szCs w:val="24"/>
          <w:lang w:val="vi-VN"/>
        </w:rPr>
        <w:t xml:space="preserve">; </w:t>
      </w:r>
      <w:r w:rsidR="005C2D5B">
        <w:rPr>
          <w:sz w:val="24"/>
          <w:szCs w:val="24"/>
          <w:lang w:val="vi-VN"/>
        </w:rPr>
        <w:t xml:space="preserve">             </w:t>
      </w:r>
      <w:r w:rsidRPr="003555B5">
        <w:rPr>
          <w:sz w:val="24"/>
          <w:szCs w:val="24"/>
          <w:lang w:val="vi-VN"/>
        </w:rPr>
        <w:t>Bài tập:</w:t>
      </w:r>
      <w:r w:rsidRPr="00A307EE">
        <w:rPr>
          <w:sz w:val="24"/>
          <w:szCs w:val="24"/>
          <w:lang w:val="vi-VN"/>
        </w:rPr>
        <w:t xml:space="preserve"> </w:t>
      </w:r>
      <w:r>
        <w:rPr>
          <w:sz w:val="24"/>
          <w:szCs w:val="24"/>
          <w:lang w:val="vi-VN"/>
        </w:rPr>
        <w:t>6</w:t>
      </w:r>
      <w:r w:rsidRPr="003555B5">
        <w:rPr>
          <w:sz w:val="24"/>
          <w:szCs w:val="24"/>
          <w:lang w:val="vi-VN"/>
        </w:rPr>
        <w:t xml:space="preserve">; </w:t>
      </w:r>
      <w:r w:rsidR="005C2D5B">
        <w:rPr>
          <w:sz w:val="24"/>
          <w:szCs w:val="24"/>
          <w:lang w:val="vi-VN"/>
        </w:rPr>
        <w:t xml:space="preserve">                 </w:t>
      </w:r>
      <w:r w:rsidRPr="003555B5">
        <w:rPr>
          <w:sz w:val="24"/>
          <w:szCs w:val="24"/>
          <w:lang w:val="vi-VN"/>
        </w:rPr>
        <w:t>Thực hành</w:t>
      </w:r>
      <w:r w:rsidRPr="00A307EE">
        <w:rPr>
          <w:sz w:val="24"/>
          <w:szCs w:val="24"/>
          <w:lang w:val="vi-VN"/>
        </w:rPr>
        <w:t>: 0</w:t>
      </w:r>
      <w:r w:rsidRPr="003555B5">
        <w:rPr>
          <w:sz w:val="24"/>
          <w:szCs w:val="24"/>
          <w:lang w:val="vi-VN"/>
        </w:rPr>
        <w:t xml:space="preserve">; </w:t>
      </w:r>
    </w:p>
    <w:p w14:paraId="3D2D74F6" w14:textId="5D9A28A6" w:rsidR="00B452D6" w:rsidRPr="00A307EE" w:rsidRDefault="00B452D6" w:rsidP="00B452D6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  <w:lang w:val="vi-VN"/>
        </w:rPr>
      </w:pPr>
      <w:r w:rsidRPr="00311C5A">
        <w:rPr>
          <w:sz w:val="24"/>
          <w:szCs w:val="24"/>
          <w:lang w:val="vi-VN"/>
        </w:rPr>
        <w:t xml:space="preserve">       T</w:t>
      </w:r>
      <w:r w:rsidRPr="003555B5">
        <w:rPr>
          <w:sz w:val="24"/>
          <w:szCs w:val="24"/>
          <w:lang w:val="vi-VN"/>
        </w:rPr>
        <w:t>hực tập:</w:t>
      </w:r>
      <w:r w:rsidRPr="00311C5A">
        <w:rPr>
          <w:sz w:val="24"/>
          <w:szCs w:val="24"/>
          <w:lang w:val="vi-VN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  <w:r w:rsidR="005C2D5B">
        <w:rPr>
          <w:sz w:val="24"/>
          <w:szCs w:val="24"/>
          <w:lang w:val="vi-VN"/>
        </w:rPr>
        <w:t xml:space="preserve">                 </w:t>
      </w:r>
      <w:r w:rsidRPr="003555B5">
        <w:rPr>
          <w:sz w:val="24"/>
          <w:szCs w:val="24"/>
          <w:lang w:val="vi-VN"/>
        </w:rPr>
        <w:t>Đồ án:</w:t>
      </w:r>
      <w:r w:rsidRPr="00311C5A">
        <w:rPr>
          <w:sz w:val="24"/>
          <w:szCs w:val="24"/>
          <w:lang w:val="vi-VN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  <w:r w:rsidR="005C2D5B">
        <w:rPr>
          <w:sz w:val="24"/>
          <w:szCs w:val="24"/>
          <w:lang w:val="vi-VN"/>
        </w:rPr>
        <w:t xml:space="preserve">                    </w:t>
      </w:r>
      <w:r w:rsidRPr="003555B5">
        <w:rPr>
          <w:sz w:val="24"/>
          <w:szCs w:val="24"/>
          <w:lang w:val="vi-VN"/>
        </w:rPr>
        <w:t>Tự học:</w:t>
      </w:r>
      <w:r>
        <w:rPr>
          <w:sz w:val="24"/>
          <w:szCs w:val="24"/>
          <w:lang w:val="vi-VN"/>
        </w:rPr>
        <w:t>60</w:t>
      </w:r>
      <w:r w:rsidRPr="00311C5A">
        <w:rPr>
          <w:sz w:val="24"/>
          <w:szCs w:val="24"/>
          <w:lang w:val="vi-VN"/>
        </w:rPr>
        <w:t>;</w:t>
      </w:r>
    </w:p>
    <w:p w14:paraId="48C7354A" w14:textId="77777777" w:rsidR="00744C77" w:rsidRPr="007B0FD7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7B0FD7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7B0FD7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7B0FD7">
        <w:rPr>
          <w:b/>
          <w:bCs/>
          <w:color w:val="000000"/>
          <w:sz w:val="24"/>
          <w:szCs w:val="24"/>
          <w:lang w:val="vi-VN"/>
        </w:rPr>
        <w:t>học phần</w:t>
      </w:r>
    </w:p>
    <w:p w14:paraId="1D54462E" w14:textId="77777777" w:rsidR="003F5908" w:rsidRPr="007B0FD7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7B0FD7">
        <w:rPr>
          <w:b/>
          <w:sz w:val="24"/>
          <w:szCs w:val="24"/>
          <w:lang w:val="vi-VN"/>
        </w:rPr>
        <w:t>2.1.</w:t>
      </w:r>
      <w:r w:rsidR="003555B5" w:rsidRPr="007B0FD7">
        <w:rPr>
          <w:b/>
          <w:sz w:val="24"/>
          <w:szCs w:val="24"/>
          <w:lang w:val="vi-VN"/>
        </w:rPr>
        <w:t xml:space="preserve"> </w:t>
      </w:r>
      <w:r w:rsidR="003F5908" w:rsidRPr="007B0FD7">
        <w:rPr>
          <w:b/>
          <w:sz w:val="24"/>
          <w:szCs w:val="24"/>
          <w:lang w:val="vi-VN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7B0FD7">
        <w:rPr>
          <w:b/>
          <w:sz w:val="24"/>
          <w:szCs w:val="24"/>
          <w:lang w:val="vi-VN"/>
        </w:rPr>
        <w:t>Mã giảng viên</w:t>
      </w:r>
    </w:p>
    <w:p w14:paraId="45151493" w14:textId="0BB67262" w:rsidR="003F5908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 w:rsidRPr="007B0FD7">
        <w:rPr>
          <w:sz w:val="24"/>
          <w:szCs w:val="24"/>
          <w:lang w:val="vi-VN"/>
        </w:rPr>
        <w:t xml:space="preserve">1. </w:t>
      </w:r>
      <w:r w:rsidR="000375A8" w:rsidRPr="007B0FD7">
        <w:rPr>
          <w:sz w:val="24"/>
          <w:szCs w:val="24"/>
          <w:lang w:val="vi-VN"/>
        </w:rPr>
        <w:t xml:space="preserve">PGS. </w:t>
      </w:r>
      <w:r w:rsidRPr="007B0FD7">
        <w:rPr>
          <w:sz w:val="24"/>
          <w:szCs w:val="24"/>
          <w:lang w:val="vi-VN"/>
        </w:rPr>
        <w:t xml:space="preserve">TS. </w:t>
      </w:r>
      <w:r w:rsidR="000375A8" w:rsidRPr="007B0FD7">
        <w:rPr>
          <w:sz w:val="24"/>
          <w:szCs w:val="24"/>
          <w:lang w:val="vi-VN"/>
        </w:rPr>
        <w:t>Lê Xuân Lân</w:t>
      </w:r>
      <w:r w:rsidR="006D03CF" w:rsidRPr="007B0FD7">
        <w:rPr>
          <w:sz w:val="24"/>
          <w:szCs w:val="24"/>
          <w:lang w:val="vi-VN"/>
        </w:rPr>
        <w:tab/>
      </w:r>
      <w:r w:rsidR="000375A8" w:rsidRPr="007B0FD7">
        <w:rPr>
          <w:sz w:val="24"/>
          <w:szCs w:val="24"/>
          <w:lang w:val="vi-VN"/>
        </w:rPr>
        <w:t>0604-01</w:t>
      </w:r>
    </w:p>
    <w:p w14:paraId="714EDB63" w14:textId="00B26050" w:rsidR="00E935BD" w:rsidRPr="00E935BD" w:rsidRDefault="00E935BD" w:rsidP="00E935BD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2. ThS. Nguyễn Văn Thành</w:t>
      </w:r>
      <w:r>
        <w:rPr>
          <w:sz w:val="24"/>
          <w:szCs w:val="24"/>
        </w:rPr>
        <w:tab/>
        <w:t>0604-12</w:t>
      </w:r>
      <w:bookmarkStart w:id="0" w:name="_GoBack"/>
      <w:bookmarkEnd w:id="0"/>
    </w:p>
    <w:p w14:paraId="54C31847" w14:textId="2C689574" w:rsidR="00744C77" w:rsidRPr="007B0FD7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  <w:lang w:val="vi-VN"/>
        </w:rPr>
      </w:pPr>
      <w:r w:rsidRPr="007B0FD7">
        <w:rPr>
          <w:b/>
          <w:sz w:val="24"/>
          <w:szCs w:val="24"/>
          <w:lang w:val="vi-VN"/>
        </w:rPr>
        <w:t>2.2</w:t>
      </w:r>
      <w:r w:rsidR="003555B5" w:rsidRPr="007B0FD7">
        <w:rPr>
          <w:b/>
          <w:sz w:val="24"/>
          <w:szCs w:val="24"/>
          <w:lang w:val="vi-VN"/>
        </w:rPr>
        <w:t xml:space="preserve">. </w:t>
      </w:r>
      <w:r w:rsidR="00744C77" w:rsidRPr="007B0FD7">
        <w:rPr>
          <w:b/>
          <w:sz w:val="24"/>
          <w:szCs w:val="24"/>
          <w:lang w:val="vi-VN"/>
        </w:rPr>
        <w:t>Bộ môn:</w:t>
      </w:r>
      <w:r w:rsidR="00375FED" w:rsidRPr="007B0FD7">
        <w:rPr>
          <w:sz w:val="24"/>
          <w:szCs w:val="24"/>
          <w:lang w:val="vi-VN"/>
        </w:rPr>
        <w:t xml:space="preserve"> </w:t>
      </w:r>
      <w:r w:rsidR="00375FED" w:rsidRPr="007B0FD7">
        <w:rPr>
          <w:b/>
          <w:sz w:val="24"/>
          <w:szCs w:val="24"/>
          <w:lang w:val="vi-VN"/>
        </w:rPr>
        <w:t>Khoan – Khai thác</w:t>
      </w:r>
    </w:p>
    <w:p w14:paraId="5B874391" w14:textId="14B62DF7" w:rsidR="00744C77" w:rsidRPr="007B0FD7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  <w:lang w:val="vi-VN"/>
        </w:rPr>
      </w:pPr>
      <w:r w:rsidRPr="007B0FD7">
        <w:rPr>
          <w:b/>
          <w:sz w:val="24"/>
          <w:szCs w:val="24"/>
          <w:lang w:val="vi-VN"/>
        </w:rPr>
        <w:t>2.3. Khoa:</w:t>
      </w:r>
      <w:r w:rsidR="00375FED" w:rsidRPr="007B0FD7">
        <w:rPr>
          <w:sz w:val="24"/>
          <w:szCs w:val="24"/>
          <w:lang w:val="vi-VN"/>
        </w:rPr>
        <w:t xml:space="preserve"> </w:t>
      </w:r>
      <w:r w:rsidR="00375FED" w:rsidRPr="007B0FD7">
        <w:rPr>
          <w:b/>
          <w:sz w:val="24"/>
          <w:szCs w:val="24"/>
          <w:lang w:val="vi-VN"/>
        </w:rPr>
        <w:t>Dầu khí</w:t>
      </w:r>
    </w:p>
    <w:p w14:paraId="6F380177" w14:textId="77777777" w:rsidR="00744C77" w:rsidRPr="007B0FD7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7B0FD7">
        <w:rPr>
          <w:b/>
          <w:bCs/>
          <w:color w:val="000000"/>
          <w:sz w:val="24"/>
          <w:szCs w:val="24"/>
          <w:lang w:val="vi-VN"/>
        </w:rPr>
        <w:t xml:space="preserve">Điều kiện </w:t>
      </w:r>
      <w:r w:rsidR="00DA409D" w:rsidRPr="007B0FD7">
        <w:rPr>
          <w:b/>
          <w:bCs/>
          <w:color w:val="000000"/>
          <w:sz w:val="24"/>
          <w:szCs w:val="24"/>
          <w:lang w:val="vi-VN"/>
        </w:rPr>
        <w:t>học học phần</w:t>
      </w:r>
      <w:r w:rsidR="00BA09EA" w:rsidRPr="007B0FD7">
        <w:rPr>
          <w:b/>
          <w:bCs/>
          <w:color w:val="000000"/>
          <w:sz w:val="24"/>
          <w:szCs w:val="24"/>
          <w:lang w:val="vi-VN"/>
        </w:rPr>
        <w:t xml:space="preserve"> </w:t>
      </w:r>
      <w:r w:rsidR="006D03CF" w:rsidRPr="007B0FD7">
        <w:rPr>
          <w:b/>
          <w:bCs/>
          <w:color w:val="000000"/>
          <w:sz w:val="24"/>
          <w:szCs w:val="24"/>
          <w:lang w:val="vi-VN"/>
        </w:rPr>
        <w:t>(mã số học phần)</w:t>
      </w:r>
    </w:p>
    <w:p w14:paraId="529D32BB" w14:textId="460A5261" w:rsidR="006D03CF" w:rsidRPr="007B0FD7" w:rsidRDefault="006D03CF" w:rsidP="000B6751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7B0FD7">
        <w:rPr>
          <w:b/>
          <w:bCs/>
          <w:color w:val="000000"/>
          <w:sz w:val="24"/>
          <w:szCs w:val="24"/>
          <w:lang w:val="vi-VN"/>
        </w:rPr>
        <w:t>Môn học tiên quyết:</w:t>
      </w:r>
      <w:r w:rsidR="00375FED" w:rsidRPr="007B0FD7">
        <w:rPr>
          <w:b/>
          <w:bCs/>
          <w:color w:val="000000"/>
          <w:sz w:val="24"/>
          <w:szCs w:val="24"/>
          <w:lang w:val="vi-VN"/>
        </w:rPr>
        <w:t xml:space="preserve"> </w:t>
      </w:r>
      <w:r w:rsidR="00375FED" w:rsidRPr="007B0FD7">
        <w:rPr>
          <w:sz w:val="24"/>
          <w:szCs w:val="24"/>
          <w:lang w:val="vi-VN"/>
        </w:rPr>
        <w:t xml:space="preserve">Địa chất dầu </w:t>
      </w:r>
      <w:r w:rsidR="000B6751">
        <w:rPr>
          <w:sz w:val="24"/>
          <w:szCs w:val="24"/>
          <w:lang w:val="vi-VN"/>
        </w:rPr>
        <w:t xml:space="preserve">khí đại cương </w:t>
      </w:r>
      <w:r w:rsidR="00375FED" w:rsidRPr="007B0FD7">
        <w:rPr>
          <w:sz w:val="24"/>
          <w:szCs w:val="24"/>
          <w:lang w:val="vi-VN"/>
        </w:rPr>
        <w:t>(</w:t>
      </w:r>
      <w:r w:rsidR="000B6751" w:rsidRPr="000B6751">
        <w:rPr>
          <w:sz w:val="24"/>
          <w:szCs w:val="24"/>
          <w:lang w:val="vi-VN"/>
        </w:rPr>
        <w:t>7060206</w:t>
      </w:r>
      <w:r w:rsidR="00375FED" w:rsidRPr="007B0FD7">
        <w:rPr>
          <w:sz w:val="24"/>
          <w:szCs w:val="24"/>
          <w:lang w:val="vi-VN"/>
        </w:rPr>
        <w:t>)</w:t>
      </w:r>
    </w:p>
    <w:p w14:paraId="73B01D8D" w14:textId="489052D5" w:rsidR="006D03CF" w:rsidRPr="007B0FD7" w:rsidRDefault="006D03CF" w:rsidP="000B6751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7B0FD7">
        <w:rPr>
          <w:b/>
          <w:bCs/>
          <w:color w:val="000000"/>
          <w:sz w:val="24"/>
          <w:szCs w:val="24"/>
          <w:lang w:val="vi-VN"/>
        </w:rPr>
        <w:t>Môn học học trước:</w:t>
      </w:r>
      <w:r w:rsidR="00375FED" w:rsidRPr="007B0FD7">
        <w:rPr>
          <w:b/>
          <w:bCs/>
          <w:color w:val="000000"/>
          <w:sz w:val="24"/>
          <w:szCs w:val="24"/>
          <w:lang w:val="vi-VN"/>
        </w:rPr>
        <w:t xml:space="preserve"> </w:t>
      </w:r>
      <w:r w:rsidR="000B6751">
        <w:rPr>
          <w:sz w:val="24"/>
          <w:szCs w:val="24"/>
          <w:lang w:val="vi-VN"/>
        </w:rPr>
        <w:t xml:space="preserve">Vật lí vỉa dầu khí </w:t>
      </w:r>
      <w:r w:rsidR="00375FED" w:rsidRPr="007B0FD7">
        <w:rPr>
          <w:sz w:val="24"/>
          <w:szCs w:val="24"/>
          <w:lang w:val="vi-VN"/>
        </w:rPr>
        <w:t>(</w:t>
      </w:r>
      <w:r w:rsidR="000B6751" w:rsidRPr="000B6751">
        <w:rPr>
          <w:sz w:val="24"/>
          <w:szCs w:val="24"/>
          <w:lang w:val="vi-VN"/>
        </w:rPr>
        <w:t>7060225</w:t>
      </w:r>
      <w:r w:rsidR="00375FED" w:rsidRPr="007B0FD7">
        <w:rPr>
          <w:sz w:val="24"/>
          <w:szCs w:val="24"/>
          <w:lang w:val="vi-VN"/>
        </w:rPr>
        <w:t>)</w:t>
      </w:r>
    </w:p>
    <w:p w14:paraId="466AA076" w14:textId="4EFC3EE0" w:rsidR="00744C77" w:rsidRPr="003555B5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</w:p>
    <w:p w14:paraId="039A9AA0" w14:textId="372BE235"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14:paraId="5D2A91BD" w14:textId="71DFAFB4" w:rsidR="00B60C95" w:rsidRPr="00B452D6" w:rsidRDefault="00371927" w:rsidP="00371927">
      <w:pPr>
        <w:tabs>
          <w:tab w:val="left" w:pos="174"/>
        </w:tabs>
        <w:ind w:left="294"/>
        <w:rPr>
          <w:sz w:val="24"/>
          <w:szCs w:val="24"/>
          <w:lang w:val="vi-VN"/>
        </w:rPr>
      </w:pPr>
      <w:r w:rsidRPr="00B452D6">
        <w:rPr>
          <w:lang w:val="vi-VN"/>
        </w:rPr>
        <w:t xml:space="preserve">   </w:t>
      </w:r>
      <w:r w:rsidRPr="00B452D6">
        <w:rPr>
          <w:sz w:val="24"/>
          <w:szCs w:val="24"/>
          <w:lang w:val="vi-VN"/>
        </w:rPr>
        <w:t>4.1.1. Khả năng di dưỡng của đá chứa và tính chất pvt của chất lưu.</w:t>
      </w:r>
    </w:p>
    <w:p w14:paraId="79ABFC4A" w14:textId="36F9671C" w:rsidR="00FE54A3" w:rsidRDefault="00FE54A3" w:rsidP="00B60C95">
      <w:pPr>
        <w:pStyle w:val="ListParagraph"/>
        <w:spacing w:before="120"/>
        <w:ind w:left="522"/>
        <w:jc w:val="both"/>
        <w:rPr>
          <w:lang w:val="vi-VN"/>
        </w:rPr>
      </w:pPr>
      <w:r>
        <w:rPr>
          <w:lang w:val="vi-VN"/>
        </w:rPr>
        <w:t>4.1.2.</w:t>
      </w:r>
      <w:r w:rsidR="00371927">
        <w:rPr>
          <w:lang w:val="vi-VN"/>
        </w:rPr>
        <w:t xml:space="preserve"> Dự đoán lượng chất lưu tại chỗ bằng phương pháp cân bằng vật chất.</w:t>
      </w:r>
    </w:p>
    <w:p w14:paraId="0A2A21EF" w14:textId="3DA46D13" w:rsidR="00FE54A3" w:rsidRDefault="00FE54A3" w:rsidP="00B60C95">
      <w:pPr>
        <w:pStyle w:val="ListParagraph"/>
        <w:spacing w:before="120"/>
        <w:ind w:left="522"/>
        <w:jc w:val="both"/>
        <w:rPr>
          <w:lang w:val="vi-VN"/>
        </w:rPr>
      </w:pPr>
      <w:r>
        <w:rPr>
          <w:lang w:val="vi-VN"/>
        </w:rPr>
        <w:t>4.1.3.</w:t>
      </w:r>
      <w:r w:rsidR="00371927">
        <w:rPr>
          <w:lang w:val="vi-VN"/>
        </w:rPr>
        <w:t xml:space="preserve"> Các kĩ thuật thu hồi chất lưu.</w:t>
      </w:r>
    </w:p>
    <w:p w14:paraId="22FF4749" w14:textId="34D1F9D5" w:rsidR="00FE54A3" w:rsidRDefault="00FE54A3" w:rsidP="00FE54A3">
      <w:pPr>
        <w:pStyle w:val="ListParagraph"/>
        <w:spacing w:before="120"/>
        <w:ind w:left="522"/>
        <w:jc w:val="both"/>
        <w:rPr>
          <w:lang w:val="vi-VN"/>
        </w:rPr>
      </w:pPr>
      <w:r>
        <w:rPr>
          <w:lang w:val="vi-VN"/>
        </w:rPr>
        <w:t>4.1.4.</w:t>
      </w:r>
      <w:r w:rsidR="00371927">
        <w:rPr>
          <w:lang w:val="vi-VN"/>
        </w:rPr>
        <w:t xml:space="preserve"> Phương trình dòng chảy chất lưu trong môi trường rỗng.</w:t>
      </w:r>
    </w:p>
    <w:p w14:paraId="766A345F" w14:textId="47FDB4F0" w:rsidR="00371927" w:rsidRPr="00FE54A3" w:rsidRDefault="00371927" w:rsidP="00FE54A3">
      <w:pPr>
        <w:pStyle w:val="ListParagraph"/>
        <w:spacing w:before="120"/>
        <w:ind w:left="522"/>
        <w:jc w:val="both"/>
        <w:rPr>
          <w:lang w:val="vi-VN"/>
        </w:rPr>
      </w:pPr>
      <w:r>
        <w:rPr>
          <w:lang w:val="vi-VN"/>
        </w:rPr>
        <w:t>4.1.5. Các phương án phát triển mỏ hợp lý.</w:t>
      </w:r>
    </w:p>
    <w:p w14:paraId="4525E08B" w14:textId="1469ACFB"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</w:p>
    <w:p w14:paraId="59240904" w14:textId="67F95315" w:rsidR="00B60C95" w:rsidRPr="007B0FD7" w:rsidRDefault="00FE54A3" w:rsidP="00B60C9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7B0FD7">
        <w:rPr>
          <w:lang w:val="vi-VN"/>
        </w:rPr>
        <w:t>Nắm được các phương pháp tính toán trữ lượng chất lưu và kỹ thuật thu hồi</w:t>
      </w:r>
      <w:r w:rsidR="00371927" w:rsidRPr="007B0FD7">
        <w:rPr>
          <w:lang w:val="vi-VN"/>
        </w:rPr>
        <w:t>.</w:t>
      </w:r>
    </w:p>
    <w:p w14:paraId="567AB418" w14:textId="62F53D05" w:rsidR="00B60C95" w:rsidRPr="007B0FD7" w:rsidRDefault="00FE54A3" w:rsidP="00B60C9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7B0FD7">
        <w:rPr>
          <w:lang w:val="vi-VN"/>
        </w:rPr>
        <w:t>Nắm được lý thuyết dòng thấm đơn pha, đa pha và các ứng dụng</w:t>
      </w:r>
      <w:r w:rsidR="00371927" w:rsidRPr="007B0FD7">
        <w:rPr>
          <w:lang w:val="vi-VN"/>
        </w:rPr>
        <w:t>.</w:t>
      </w:r>
    </w:p>
    <w:p w14:paraId="3C5BEE29" w14:textId="4073E9D9" w:rsidR="00B60C95" w:rsidRPr="00B452D6" w:rsidRDefault="00FE54A3" w:rsidP="00FE54A3">
      <w:pPr>
        <w:spacing w:before="120"/>
        <w:ind w:left="426"/>
        <w:jc w:val="both"/>
        <w:rPr>
          <w:bCs/>
          <w:lang w:val="vi-VN"/>
        </w:rPr>
      </w:pPr>
      <w:r w:rsidRPr="00B452D6">
        <w:rPr>
          <w:bCs/>
          <w:sz w:val="24"/>
          <w:szCs w:val="24"/>
          <w:lang w:val="vi-VN"/>
        </w:rPr>
        <w:t xml:space="preserve">4.2.3. </w:t>
      </w:r>
      <w:r w:rsidRPr="00B452D6">
        <w:rPr>
          <w:sz w:val="24"/>
          <w:szCs w:val="24"/>
          <w:lang w:val="vi-VN"/>
        </w:rPr>
        <w:t>Biết nhiệm vụ cơ bản khi thiết lâp một dự án phát triển mỏ.</w:t>
      </w:r>
    </w:p>
    <w:p w14:paraId="2DCC74E3" w14:textId="77777777" w:rsidR="00744C77" w:rsidRPr="00B452D6" w:rsidRDefault="00BA09EA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B452D6">
        <w:rPr>
          <w:b/>
          <w:bCs/>
          <w:color w:val="000000"/>
          <w:sz w:val="24"/>
          <w:szCs w:val="24"/>
          <w:lang w:val="vi-VN"/>
        </w:rPr>
        <w:t>T</w:t>
      </w:r>
      <w:r w:rsidR="00744C77" w:rsidRPr="00B452D6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14:paraId="2DBC7FED" w14:textId="6B133553" w:rsidR="00375FED" w:rsidRPr="00B452D6" w:rsidRDefault="00375FED" w:rsidP="00371927">
      <w:pPr>
        <w:pStyle w:val="BodyText2"/>
        <w:spacing w:before="120" w:after="0" w:line="240" w:lineRule="auto"/>
        <w:ind w:firstLine="260"/>
        <w:jc w:val="both"/>
        <w:rPr>
          <w:sz w:val="24"/>
          <w:szCs w:val="24"/>
          <w:lang w:val="vi-VN"/>
        </w:rPr>
      </w:pPr>
      <w:r w:rsidRPr="00B452D6">
        <w:rPr>
          <w:sz w:val="24"/>
          <w:szCs w:val="24"/>
          <w:lang w:val="vi-VN"/>
        </w:rPr>
        <w:t>Hệ thống khai thác dầu khí; Tính chất đá chứa và chất lưu; Thể tích chất lưu tại chỗ, Kỹ thuật thu hồi; Dòng chảy trong môi trường rộng; Nghiên cứu thuỷ động lực; Phương án phát triển mỏ.</w:t>
      </w:r>
    </w:p>
    <w:p w14:paraId="5E5BD443" w14:textId="77777777" w:rsidR="00296F71" w:rsidRPr="00B452D6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B452D6">
        <w:rPr>
          <w:b/>
          <w:bCs/>
          <w:color w:val="000000"/>
          <w:sz w:val="24"/>
          <w:szCs w:val="24"/>
          <w:lang w:val="vi-VN"/>
        </w:rPr>
        <w:lastRenderedPageBreak/>
        <w:t>Cấu trúc nội dung học phần</w:t>
      </w:r>
    </w:p>
    <w:p w14:paraId="03EB03AE" w14:textId="77777777"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 w14:paraId="0DF29CDE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EEEB" w14:textId="77777777"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3555B5" w14:paraId="3A5451F5" w14:textId="77777777">
        <w:tc>
          <w:tcPr>
            <w:tcW w:w="1408" w:type="dxa"/>
            <w:tcBorders>
              <w:top w:val="single" w:sz="4" w:space="0" w:color="auto"/>
            </w:tcBorders>
          </w:tcPr>
          <w:p w14:paraId="2F78AEEA" w14:textId="77777777"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43DB1EAD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8349A41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250E8D6D" w14:textId="77777777"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963463" w:rsidRPr="003555B5" w14:paraId="6E7C7CC2" w14:textId="77777777" w:rsidTr="003F7694">
        <w:trPr>
          <w:trHeight w:val="548"/>
        </w:trPr>
        <w:tc>
          <w:tcPr>
            <w:tcW w:w="1408" w:type="dxa"/>
            <w:vAlign w:val="center"/>
          </w:tcPr>
          <w:p w14:paraId="4FD90928" w14:textId="77777777" w:rsidR="00963463" w:rsidRPr="003555B5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5441259D" w14:textId="3225CAB3" w:rsidR="00963463" w:rsidRPr="009F22D0" w:rsidRDefault="00963463" w:rsidP="009F22D0">
            <w:pPr>
              <w:tabs>
                <w:tab w:val="left" w:pos="174"/>
              </w:tabs>
              <w:ind w:left="29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</w:t>
            </w:r>
            <w:r w:rsidRPr="009F22D0">
              <w:rPr>
                <w:b/>
                <w:sz w:val="24"/>
                <w:szCs w:val="24"/>
              </w:rPr>
              <w:t>hả nă</w:t>
            </w:r>
            <w:r>
              <w:rPr>
                <w:b/>
                <w:sz w:val="24"/>
                <w:szCs w:val="24"/>
              </w:rPr>
              <w:t xml:space="preserve">ng di dưỡng của đá chứa và tính </w:t>
            </w:r>
            <w:r w:rsidRPr="009F22D0">
              <w:rPr>
                <w:b/>
                <w:sz w:val="24"/>
                <w:szCs w:val="24"/>
              </w:rPr>
              <w:t>chất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F22D0">
              <w:rPr>
                <w:b/>
                <w:sz w:val="24"/>
                <w:szCs w:val="24"/>
              </w:rPr>
              <w:t>pvt của chất lưu</w:t>
            </w:r>
          </w:p>
        </w:tc>
        <w:tc>
          <w:tcPr>
            <w:tcW w:w="992" w:type="dxa"/>
            <w:vMerge w:val="restart"/>
            <w:vAlign w:val="center"/>
          </w:tcPr>
          <w:p w14:paraId="624CC8F5" w14:textId="39E5753B" w:rsidR="00963463" w:rsidRPr="005C2D5B" w:rsidRDefault="005C2D5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5</w:t>
            </w:r>
          </w:p>
        </w:tc>
        <w:tc>
          <w:tcPr>
            <w:tcW w:w="1979" w:type="dxa"/>
            <w:vMerge w:val="restart"/>
            <w:vAlign w:val="center"/>
          </w:tcPr>
          <w:p w14:paraId="288A0248" w14:textId="77777777" w:rsidR="00963463" w:rsidRPr="009F22D0" w:rsidRDefault="00963463" w:rsidP="009F22D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F22D0">
              <w:rPr>
                <w:bCs/>
                <w:lang w:val="vi-VN"/>
              </w:rPr>
              <w:t>4.1.1</w:t>
            </w:r>
          </w:p>
          <w:p w14:paraId="36C63F70" w14:textId="3BD5DF2C" w:rsidR="00963463" w:rsidRPr="009F22D0" w:rsidRDefault="00963463" w:rsidP="00200F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63463" w:rsidRPr="003555B5" w14:paraId="5BC1C7E0" w14:textId="77777777" w:rsidTr="009F22D0">
        <w:trPr>
          <w:trHeight w:val="358"/>
        </w:trPr>
        <w:tc>
          <w:tcPr>
            <w:tcW w:w="1408" w:type="dxa"/>
            <w:vAlign w:val="center"/>
          </w:tcPr>
          <w:p w14:paraId="38CB0CD9" w14:textId="77777777" w:rsidR="00963463" w:rsidRPr="003555B5" w:rsidRDefault="00963463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14:paraId="60B8A9BC" w14:textId="4CE6A278" w:rsidR="00963463" w:rsidRPr="009F22D0" w:rsidRDefault="00963463" w:rsidP="009F22D0">
            <w:pPr>
              <w:jc w:val="both"/>
              <w:rPr>
                <w:sz w:val="24"/>
                <w:szCs w:val="24"/>
              </w:rPr>
            </w:pPr>
            <w:r w:rsidRPr="00C8095D">
              <w:rPr>
                <w:sz w:val="24"/>
                <w:szCs w:val="24"/>
              </w:rPr>
              <w:t>Khả năng tàng chứa của đá: Độ rỗng, độ bão hoà.</w:t>
            </w:r>
          </w:p>
        </w:tc>
        <w:tc>
          <w:tcPr>
            <w:tcW w:w="992" w:type="dxa"/>
            <w:vMerge/>
            <w:vAlign w:val="center"/>
          </w:tcPr>
          <w:p w14:paraId="27548763" w14:textId="77777777" w:rsidR="00963463" w:rsidRPr="009F22D0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E047323" w14:textId="235FAD59" w:rsidR="00963463" w:rsidRPr="009F22D0" w:rsidRDefault="00963463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63463" w:rsidRPr="003555B5" w14:paraId="524D9D1B" w14:textId="77777777">
        <w:tc>
          <w:tcPr>
            <w:tcW w:w="1408" w:type="dxa"/>
            <w:vAlign w:val="center"/>
          </w:tcPr>
          <w:p w14:paraId="341DC520" w14:textId="77777777" w:rsidR="00963463" w:rsidRPr="003555B5" w:rsidRDefault="00963463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14:paraId="752033EA" w14:textId="3F8C2FDE" w:rsidR="00963463" w:rsidRPr="009F22D0" w:rsidRDefault="00963463" w:rsidP="009F22D0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C8095D">
              <w:t>Tính thấm của đá: Hệ 1 pha, Hệ nhiều pha</w:t>
            </w:r>
          </w:p>
        </w:tc>
        <w:tc>
          <w:tcPr>
            <w:tcW w:w="992" w:type="dxa"/>
            <w:vMerge/>
            <w:vAlign w:val="center"/>
          </w:tcPr>
          <w:p w14:paraId="6F74894C" w14:textId="77777777" w:rsidR="00963463" w:rsidRPr="009F22D0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4C41B06" w14:textId="4CE401E1" w:rsidR="00963463" w:rsidRPr="009F22D0" w:rsidRDefault="00963463" w:rsidP="00200F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63463" w:rsidRPr="009376A4" w14:paraId="0C9EC5B7" w14:textId="77777777">
        <w:tc>
          <w:tcPr>
            <w:tcW w:w="1408" w:type="dxa"/>
            <w:vAlign w:val="center"/>
          </w:tcPr>
          <w:p w14:paraId="10B5172B" w14:textId="5A8A036F" w:rsidR="00963463" w:rsidRPr="003555B5" w:rsidRDefault="0096346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1.3</w:t>
            </w:r>
          </w:p>
        </w:tc>
        <w:tc>
          <w:tcPr>
            <w:tcW w:w="4683" w:type="dxa"/>
            <w:vAlign w:val="center"/>
          </w:tcPr>
          <w:p w14:paraId="0E4680B3" w14:textId="46681F4C" w:rsidR="00963463" w:rsidRPr="009F22D0" w:rsidRDefault="00963463" w:rsidP="009F22D0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7B0FD7">
              <w:rPr>
                <w:lang w:val="vi-VN"/>
              </w:rPr>
              <w:t>Tính chất PVT của dầu - nước</w:t>
            </w:r>
          </w:p>
        </w:tc>
        <w:tc>
          <w:tcPr>
            <w:tcW w:w="992" w:type="dxa"/>
            <w:vMerge/>
            <w:vAlign w:val="center"/>
          </w:tcPr>
          <w:p w14:paraId="41C40FB8" w14:textId="77777777" w:rsidR="00963463" w:rsidRPr="007B0FD7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199BE4A1" w14:textId="77777777" w:rsidR="00963463" w:rsidRPr="009F22D0" w:rsidRDefault="00963463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63463" w:rsidRPr="009376A4" w14:paraId="570A1905" w14:textId="77777777">
        <w:tc>
          <w:tcPr>
            <w:tcW w:w="1408" w:type="dxa"/>
            <w:vAlign w:val="center"/>
          </w:tcPr>
          <w:p w14:paraId="370E9A88" w14:textId="7BB297CE" w:rsidR="00963463" w:rsidRPr="003555B5" w:rsidRDefault="0096346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1.4</w:t>
            </w:r>
          </w:p>
        </w:tc>
        <w:tc>
          <w:tcPr>
            <w:tcW w:w="4683" w:type="dxa"/>
            <w:vAlign w:val="center"/>
          </w:tcPr>
          <w:p w14:paraId="464B1CB0" w14:textId="35460589" w:rsidR="00963463" w:rsidRPr="009F22D0" w:rsidRDefault="00963463" w:rsidP="009F22D0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7B0FD7">
              <w:rPr>
                <w:lang w:val="vi-VN"/>
              </w:rPr>
              <w:t>Phương trình trạng thái của chất khí</w:t>
            </w:r>
          </w:p>
        </w:tc>
        <w:tc>
          <w:tcPr>
            <w:tcW w:w="992" w:type="dxa"/>
            <w:vMerge/>
            <w:vAlign w:val="center"/>
          </w:tcPr>
          <w:p w14:paraId="4A985824" w14:textId="77777777" w:rsidR="00963463" w:rsidRPr="007B0FD7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517A2C80" w14:textId="77777777" w:rsidR="00963463" w:rsidRPr="009F22D0" w:rsidRDefault="00963463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63463" w:rsidRPr="003555B5" w14:paraId="29B0368C" w14:textId="77777777">
        <w:tc>
          <w:tcPr>
            <w:tcW w:w="1408" w:type="dxa"/>
            <w:vAlign w:val="center"/>
          </w:tcPr>
          <w:p w14:paraId="0690EC2E" w14:textId="77777777" w:rsidR="00963463" w:rsidRPr="003555B5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00C14C40" w14:textId="57ED2C52" w:rsidR="00963463" w:rsidRPr="009F22D0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</w:rPr>
              <w:t>C</w:t>
            </w:r>
            <w:r w:rsidRPr="009F22D0">
              <w:rPr>
                <w:b/>
              </w:rPr>
              <w:t>hất lưu tại chỗ</w:t>
            </w:r>
          </w:p>
        </w:tc>
        <w:tc>
          <w:tcPr>
            <w:tcW w:w="992" w:type="dxa"/>
            <w:vMerge w:val="restart"/>
            <w:vAlign w:val="center"/>
          </w:tcPr>
          <w:p w14:paraId="1296D4D2" w14:textId="50E28372" w:rsidR="00963463" w:rsidRPr="005C2D5B" w:rsidRDefault="005C2D5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5</w:t>
            </w:r>
          </w:p>
        </w:tc>
        <w:tc>
          <w:tcPr>
            <w:tcW w:w="1979" w:type="dxa"/>
            <w:vMerge w:val="restart"/>
            <w:vAlign w:val="center"/>
          </w:tcPr>
          <w:p w14:paraId="3F6F3E27" w14:textId="44EB4BE0" w:rsidR="00963463" w:rsidRPr="009F22D0" w:rsidRDefault="008040ED" w:rsidP="00BA7C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4.1.2, 4.2.1</w:t>
            </w:r>
          </w:p>
        </w:tc>
      </w:tr>
      <w:tr w:rsidR="00963463" w:rsidRPr="009376A4" w14:paraId="6AE2C27E" w14:textId="77777777" w:rsidTr="009F22D0">
        <w:trPr>
          <w:trHeight w:val="446"/>
        </w:trPr>
        <w:tc>
          <w:tcPr>
            <w:tcW w:w="1408" w:type="dxa"/>
            <w:vAlign w:val="center"/>
          </w:tcPr>
          <w:p w14:paraId="682968E1" w14:textId="77777777" w:rsidR="00963463" w:rsidRPr="003555B5" w:rsidRDefault="0096346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14:paraId="17A97FA5" w14:textId="5DB752F4" w:rsidR="00963463" w:rsidRPr="007B0FD7" w:rsidRDefault="00963463" w:rsidP="009F22D0">
            <w:pPr>
              <w:spacing w:line="276" w:lineRule="auto"/>
              <w:jc w:val="both"/>
              <w:rPr>
                <w:sz w:val="24"/>
                <w:szCs w:val="24"/>
                <w:lang w:val="vi-VN"/>
              </w:rPr>
            </w:pPr>
            <w:r w:rsidRPr="007B0FD7">
              <w:rPr>
                <w:sz w:val="24"/>
                <w:szCs w:val="24"/>
                <w:lang w:val="vi-VN"/>
              </w:rPr>
              <w:t>Sự tồn tại các chất lưu trong mỏ</w:t>
            </w:r>
          </w:p>
        </w:tc>
        <w:tc>
          <w:tcPr>
            <w:tcW w:w="992" w:type="dxa"/>
            <w:vMerge/>
            <w:vAlign w:val="center"/>
          </w:tcPr>
          <w:p w14:paraId="5C9292BD" w14:textId="77777777" w:rsidR="00963463" w:rsidRPr="007B0FD7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7E144688" w14:textId="54B82D7C" w:rsidR="00963463" w:rsidRPr="007B0FD7" w:rsidRDefault="00963463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63463" w:rsidRPr="00FA5A08" w14:paraId="1F394C01" w14:textId="77777777" w:rsidTr="009F22D0">
        <w:trPr>
          <w:trHeight w:val="566"/>
        </w:trPr>
        <w:tc>
          <w:tcPr>
            <w:tcW w:w="1408" w:type="dxa"/>
            <w:vAlign w:val="center"/>
          </w:tcPr>
          <w:p w14:paraId="184C5BFA" w14:textId="77777777" w:rsidR="00963463" w:rsidRPr="003555B5" w:rsidRDefault="0096346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14:paraId="44715791" w14:textId="212C31DD" w:rsidR="00963463" w:rsidRPr="007B0FD7" w:rsidRDefault="00963463" w:rsidP="009F22D0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7B0FD7">
              <w:rPr>
                <w:lang w:val="vi-VN"/>
              </w:rPr>
              <w:t>Năng lượng tự nhiên: Áp suất, nhiệt độ, các dạng năng lượng.</w:t>
            </w:r>
          </w:p>
        </w:tc>
        <w:tc>
          <w:tcPr>
            <w:tcW w:w="992" w:type="dxa"/>
            <w:vMerge/>
            <w:vAlign w:val="center"/>
          </w:tcPr>
          <w:p w14:paraId="4B393609" w14:textId="77777777" w:rsidR="00963463" w:rsidRPr="007B0FD7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6CDAC15F" w14:textId="77777777" w:rsidR="00963463" w:rsidRPr="007B0FD7" w:rsidRDefault="00963463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63463" w:rsidRPr="00FA5A08" w14:paraId="198B8E5F" w14:textId="77777777">
        <w:tc>
          <w:tcPr>
            <w:tcW w:w="1408" w:type="dxa"/>
            <w:vAlign w:val="center"/>
          </w:tcPr>
          <w:p w14:paraId="6533FFB9" w14:textId="0D76BBEA" w:rsidR="00963463" w:rsidRPr="003555B5" w:rsidRDefault="0096346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2.3</w:t>
            </w:r>
          </w:p>
        </w:tc>
        <w:tc>
          <w:tcPr>
            <w:tcW w:w="4683" w:type="dxa"/>
            <w:vAlign w:val="center"/>
          </w:tcPr>
          <w:p w14:paraId="16E64F60" w14:textId="35D65688" w:rsidR="00963463" w:rsidRPr="007B0FD7" w:rsidRDefault="00963463" w:rsidP="009F22D0">
            <w:pPr>
              <w:spacing w:line="276" w:lineRule="auto"/>
              <w:jc w:val="both"/>
              <w:rPr>
                <w:sz w:val="24"/>
                <w:szCs w:val="24"/>
                <w:lang w:val="vi-VN"/>
              </w:rPr>
            </w:pPr>
            <w:r w:rsidRPr="007B0FD7">
              <w:rPr>
                <w:sz w:val="24"/>
                <w:szCs w:val="24"/>
                <w:lang w:val="vi-VN"/>
              </w:rPr>
              <w:t>Phương pháp xác định chất lưu tại chỗ theo phương pháp thể tích</w:t>
            </w:r>
          </w:p>
        </w:tc>
        <w:tc>
          <w:tcPr>
            <w:tcW w:w="992" w:type="dxa"/>
            <w:vMerge/>
            <w:vAlign w:val="center"/>
          </w:tcPr>
          <w:p w14:paraId="1C7FD052" w14:textId="77777777" w:rsidR="00963463" w:rsidRPr="007B0FD7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6E67A756" w14:textId="77777777" w:rsidR="00963463" w:rsidRPr="007B0FD7" w:rsidRDefault="00963463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63463" w:rsidRPr="00FA5A08" w14:paraId="36248B9B" w14:textId="77777777">
        <w:tc>
          <w:tcPr>
            <w:tcW w:w="1408" w:type="dxa"/>
            <w:vAlign w:val="center"/>
          </w:tcPr>
          <w:p w14:paraId="0884D853" w14:textId="1F13C013" w:rsidR="00963463" w:rsidRPr="003555B5" w:rsidRDefault="0096346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2.4</w:t>
            </w:r>
          </w:p>
        </w:tc>
        <w:tc>
          <w:tcPr>
            <w:tcW w:w="4683" w:type="dxa"/>
            <w:vAlign w:val="center"/>
          </w:tcPr>
          <w:p w14:paraId="6B6BA0CC" w14:textId="067785A6" w:rsidR="00963463" w:rsidRPr="007B0FD7" w:rsidRDefault="00963463" w:rsidP="009F22D0">
            <w:pPr>
              <w:spacing w:line="276" w:lineRule="auto"/>
              <w:jc w:val="both"/>
              <w:rPr>
                <w:sz w:val="24"/>
                <w:szCs w:val="24"/>
                <w:lang w:val="vi-VN"/>
              </w:rPr>
            </w:pPr>
            <w:r w:rsidRPr="007B0FD7">
              <w:rPr>
                <w:sz w:val="24"/>
                <w:szCs w:val="24"/>
                <w:lang w:val="vi-VN"/>
              </w:rPr>
              <w:t>Phương pháp cân bằng vật chất</w:t>
            </w:r>
          </w:p>
        </w:tc>
        <w:tc>
          <w:tcPr>
            <w:tcW w:w="992" w:type="dxa"/>
            <w:vMerge/>
            <w:vAlign w:val="center"/>
          </w:tcPr>
          <w:p w14:paraId="1B04983D" w14:textId="77777777" w:rsidR="00963463" w:rsidRPr="007B0FD7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1A5125D1" w14:textId="77777777" w:rsidR="00963463" w:rsidRPr="007B0FD7" w:rsidRDefault="00963463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63463" w:rsidRPr="003555B5" w14:paraId="39B5C058" w14:textId="77777777">
        <w:tc>
          <w:tcPr>
            <w:tcW w:w="1408" w:type="dxa"/>
            <w:vAlign w:val="center"/>
          </w:tcPr>
          <w:p w14:paraId="6E1F2D08" w14:textId="53BC57FE" w:rsidR="00963463" w:rsidRPr="003555B5" w:rsidRDefault="0096346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2.5</w:t>
            </w:r>
          </w:p>
        </w:tc>
        <w:tc>
          <w:tcPr>
            <w:tcW w:w="4683" w:type="dxa"/>
            <w:vAlign w:val="center"/>
          </w:tcPr>
          <w:p w14:paraId="3D0F73D5" w14:textId="6F392042" w:rsidR="00963463" w:rsidRPr="009F22D0" w:rsidRDefault="00963463" w:rsidP="009F22D0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C8095D">
              <w:t>Phân cấp trữ lượn</w:t>
            </w:r>
            <w:r>
              <w:t>g</w:t>
            </w:r>
          </w:p>
        </w:tc>
        <w:tc>
          <w:tcPr>
            <w:tcW w:w="992" w:type="dxa"/>
            <w:vMerge/>
            <w:vAlign w:val="center"/>
          </w:tcPr>
          <w:p w14:paraId="14DB89D3" w14:textId="77777777" w:rsidR="00963463" w:rsidRPr="009F22D0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5431627" w14:textId="77777777" w:rsidR="00963463" w:rsidRPr="009F22D0" w:rsidRDefault="00963463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63463" w:rsidRPr="003555B5" w14:paraId="702B6753" w14:textId="77777777">
        <w:tc>
          <w:tcPr>
            <w:tcW w:w="1408" w:type="dxa"/>
            <w:vAlign w:val="center"/>
          </w:tcPr>
          <w:p w14:paraId="74258AD1" w14:textId="77777777" w:rsidR="00963463" w:rsidRPr="003555B5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5F4B6691" w14:textId="2520B5AE" w:rsidR="00963463" w:rsidRPr="009F22D0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</w:rPr>
              <w:t>K</w:t>
            </w:r>
            <w:r w:rsidRPr="009F22D0">
              <w:rPr>
                <w:b/>
              </w:rPr>
              <w:t>ỹ thuật thu hồi chất lưu</w:t>
            </w:r>
          </w:p>
        </w:tc>
        <w:tc>
          <w:tcPr>
            <w:tcW w:w="992" w:type="dxa"/>
            <w:vMerge w:val="restart"/>
            <w:vAlign w:val="center"/>
          </w:tcPr>
          <w:p w14:paraId="6AAA9F37" w14:textId="6358D6BF" w:rsidR="00963463" w:rsidRPr="005C2D5B" w:rsidRDefault="005C2D5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5</w:t>
            </w:r>
          </w:p>
        </w:tc>
        <w:tc>
          <w:tcPr>
            <w:tcW w:w="1979" w:type="dxa"/>
            <w:vMerge w:val="restart"/>
            <w:vAlign w:val="center"/>
          </w:tcPr>
          <w:p w14:paraId="2EAAF951" w14:textId="78A720F3" w:rsidR="008040ED" w:rsidRPr="009F22D0" w:rsidRDefault="008040ED" w:rsidP="008040ED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4.1.2, 4.2.2</w:t>
            </w:r>
          </w:p>
        </w:tc>
      </w:tr>
      <w:tr w:rsidR="00963463" w:rsidRPr="00FA5A08" w14:paraId="416485B1" w14:textId="77777777">
        <w:tc>
          <w:tcPr>
            <w:tcW w:w="1408" w:type="dxa"/>
            <w:vAlign w:val="center"/>
          </w:tcPr>
          <w:p w14:paraId="4C27BF42" w14:textId="25D99611" w:rsidR="00963463" w:rsidRPr="003555B5" w:rsidRDefault="0096346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3.1</w:t>
            </w:r>
          </w:p>
        </w:tc>
        <w:tc>
          <w:tcPr>
            <w:tcW w:w="4683" w:type="dxa"/>
            <w:vAlign w:val="center"/>
          </w:tcPr>
          <w:p w14:paraId="2BE1143B" w14:textId="4A56D6D4" w:rsidR="00963463" w:rsidRPr="007B0FD7" w:rsidRDefault="00963463" w:rsidP="00963463">
            <w:pPr>
              <w:spacing w:line="276" w:lineRule="auto"/>
              <w:jc w:val="both"/>
              <w:rPr>
                <w:sz w:val="24"/>
                <w:szCs w:val="24"/>
                <w:lang w:val="vi-VN"/>
              </w:rPr>
            </w:pPr>
            <w:r w:rsidRPr="007B0FD7">
              <w:rPr>
                <w:sz w:val="24"/>
                <w:szCs w:val="24"/>
                <w:lang w:val="vi-VN"/>
              </w:rPr>
              <w:t>Tốc độ thu hồi và hệ số thu hồi</w:t>
            </w:r>
          </w:p>
        </w:tc>
        <w:tc>
          <w:tcPr>
            <w:tcW w:w="992" w:type="dxa"/>
            <w:vMerge/>
            <w:vAlign w:val="center"/>
          </w:tcPr>
          <w:p w14:paraId="74D1D952" w14:textId="77777777" w:rsidR="00963463" w:rsidRPr="007B0FD7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318B2057" w14:textId="6250B5A7" w:rsidR="00963463" w:rsidRPr="007B0FD7" w:rsidRDefault="00963463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63463" w:rsidRPr="00FA5A08" w14:paraId="28A9E990" w14:textId="77777777">
        <w:tc>
          <w:tcPr>
            <w:tcW w:w="1408" w:type="dxa"/>
            <w:vAlign w:val="center"/>
          </w:tcPr>
          <w:p w14:paraId="689A7D1B" w14:textId="3F113F16" w:rsidR="00963463" w:rsidRPr="003555B5" w:rsidRDefault="0096346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3.2</w:t>
            </w:r>
          </w:p>
        </w:tc>
        <w:tc>
          <w:tcPr>
            <w:tcW w:w="4683" w:type="dxa"/>
            <w:vAlign w:val="center"/>
          </w:tcPr>
          <w:p w14:paraId="09BE6222" w14:textId="73E3EAE8" w:rsidR="00963463" w:rsidRPr="007B0FD7" w:rsidRDefault="00963463" w:rsidP="00963463">
            <w:pPr>
              <w:spacing w:line="276" w:lineRule="auto"/>
              <w:jc w:val="both"/>
              <w:rPr>
                <w:sz w:val="24"/>
                <w:szCs w:val="24"/>
                <w:lang w:val="vi-VN"/>
              </w:rPr>
            </w:pPr>
            <w:r w:rsidRPr="007B0FD7">
              <w:rPr>
                <w:sz w:val="24"/>
                <w:szCs w:val="24"/>
                <w:lang w:val="vi-VN"/>
              </w:rPr>
              <w:t>Các cơ chế thu hồi</w:t>
            </w:r>
          </w:p>
        </w:tc>
        <w:tc>
          <w:tcPr>
            <w:tcW w:w="992" w:type="dxa"/>
            <w:vMerge/>
            <w:vAlign w:val="center"/>
          </w:tcPr>
          <w:p w14:paraId="67C7665A" w14:textId="77777777" w:rsidR="00963463" w:rsidRPr="007B0FD7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67AE66C8" w14:textId="77777777" w:rsidR="00963463" w:rsidRPr="009F22D0" w:rsidRDefault="00963463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63463" w:rsidRPr="00FA5A08" w14:paraId="24F50037" w14:textId="77777777">
        <w:tc>
          <w:tcPr>
            <w:tcW w:w="1408" w:type="dxa"/>
            <w:vAlign w:val="center"/>
          </w:tcPr>
          <w:p w14:paraId="5125AE42" w14:textId="13AE10ED" w:rsidR="00963463" w:rsidRPr="003555B5" w:rsidRDefault="0096346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3.3</w:t>
            </w:r>
          </w:p>
        </w:tc>
        <w:tc>
          <w:tcPr>
            <w:tcW w:w="4683" w:type="dxa"/>
            <w:vAlign w:val="center"/>
          </w:tcPr>
          <w:p w14:paraId="2D9AF757" w14:textId="0741C130" w:rsidR="00963463" w:rsidRPr="007B0FD7" w:rsidRDefault="00963463" w:rsidP="00963463">
            <w:pPr>
              <w:spacing w:line="276" w:lineRule="auto"/>
              <w:jc w:val="both"/>
              <w:rPr>
                <w:sz w:val="24"/>
                <w:szCs w:val="24"/>
                <w:lang w:val="vi-VN"/>
              </w:rPr>
            </w:pPr>
            <w:r w:rsidRPr="007B0FD7">
              <w:rPr>
                <w:sz w:val="24"/>
                <w:szCs w:val="24"/>
                <w:lang w:val="vi-VN"/>
              </w:rPr>
              <w:t>Hiệu quả thay thế và kỹ thuật gia tăng hệ số thu hồi</w:t>
            </w:r>
          </w:p>
        </w:tc>
        <w:tc>
          <w:tcPr>
            <w:tcW w:w="992" w:type="dxa"/>
            <w:vMerge/>
            <w:vAlign w:val="center"/>
          </w:tcPr>
          <w:p w14:paraId="2D0F8485" w14:textId="77777777" w:rsidR="00963463" w:rsidRPr="007B0FD7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475BB9D5" w14:textId="77777777" w:rsidR="00963463" w:rsidRPr="009F22D0" w:rsidRDefault="00963463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63463" w:rsidRPr="003555B5" w14:paraId="4565A80D" w14:textId="77777777">
        <w:tc>
          <w:tcPr>
            <w:tcW w:w="1408" w:type="dxa"/>
            <w:vAlign w:val="center"/>
          </w:tcPr>
          <w:p w14:paraId="65EDA35D" w14:textId="0BE1649D" w:rsidR="00963463" w:rsidRPr="009F22D0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9F22D0">
              <w:rPr>
                <w:b/>
                <w:bCs/>
                <w:lang w:val="vi-VN"/>
              </w:rPr>
              <w:t>Chương 4</w:t>
            </w:r>
          </w:p>
        </w:tc>
        <w:tc>
          <w:tcPr>
            <w:tcW w:w="4683" w:type="dxa"/>
            <w:vAlign w:val="center"/>
          </w:tcPr>
          <w:p w14:paraId="68A10412" w14:textId="31D32C77" w:rsidR="00963463" w:rsidRPr="007B0FD7" w:rsidRDefault="00963463" w:rsidP="00963463">
            <w:pPr>
              <w:jc w:val="center"/>
              <w:rPr>
                <w:b/>
                <w:sz w:val="24"/>
                <w:szCs w:val="24"/>
                <w:lang w:val="vi-VN"/>
              </w:rPr>
            </w:pPr>
            <w:r w:rsidRPr="007B0FD7">
              <w:rPr>
                <w:b/>
                <w:sz w:val="24"/>
                <w:szCs w:val="24"/>
                <w:lang w:val="vi-VN"/>
              </w:rPr>
              <w:t>Dòng chảy trong môi trưỡng rỗng và kỹ thuật nghiên cứu thủy động trong giếng</w:t>
            </w:r>
          </w:p>
        </w:tc>
        <w:tc>
          <w:tcPr>
            <w:tcW w:w="992" w:type="dxa"/>
            <w:vMerge w:val="restart"/>
            <w:vAlign w:val="center"/>
          </w:tcPr>
          <w:p w14:paraId="042605DA" w14:textId="61B7FF4B" w:rsidR="00963463" w:rsidRPr="005C2D5B" w:rsidRDefault="005C2D5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5</w:t>
            </w:r>
          </w:p>
        </w:tc>
        <w:tc>
          <w:tcPr>
            <w:tcW w:w="1979" w:type="dxa"/>
            <w:vMerge w:val="restart"/>
            <w:vAlign w:val="center"/>
          </w:tcPr>
          <w:p w14:paraId="41BB3178" w14:textId="3EA7FDAB" w:rsidR="00963463" w:rsidRPr="009F22D0" w:rsidRDefault="008040ED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4.1.3</w:t>
            </w:r>
          </w:p>
        </w:tc>
      </w:tr>
      <w:tr w:rsidR="00963463" w:rsidRPr="00FA5A08" w14:paraId="6F9D5466" w14:textId="77777777">
        <w:tc>
          <w:tcPr>
            <w:tcW w:w="1408" w:type="dxa"/>
            <w:vAlign w:val="center"/>
          </w:tcPr>
          <w:p w14:paraId="0C2473C1" w14:textId="17CC1716" w:rsidR="00963463" w:rsidRPr="003555B5" w:rsidRDefault="0096346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</w:t>
            </w:r>
          </w:p>
        </w:tc>
        <w:tc>
          <w:tcPr>
            <w:tcW w:w="4683" w:type="dxa"/>
            <w:vAlign w:val="center"/>
          </w:tcPr>
          <w:p w14:paraId="6D7960AB" w14:textId="6830B40B" w:rsidR="00963463" w:rsidRPr="009F22D0" w:rsidRDefault="00963463" w:rsidP="00963463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7B0FD7">
              <w:rPr>
                <w:lang w:val="vi-VN"/>
              </w:rPr>
              <w:t>Khái niệm về dòng chảy trong môi trường rỗng và định luật Darcy</w:t>
            </w:r>
          </w:p>
        </w:tc>
        <w:tc>
          <w:tcPr>
            <w:tcW w:w="992" w:type="dxa"/>
            <w:vMerge/>
            <w:vAlign w:val="center"/>
          </w:tcPr>
          <w:p w14:paraId="647E6ABE" w14:textId="77777777" w:rsidR="00963463" w:rsidRPr="007B0FD7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60D1E725" w14:textId="77777777" w:rsidR="00963463" w:rsidRPr="009F22D0" w:rsidRDefault="00963463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63463" w:rsidRPr="00FA5A08" w14:paraId="189C1F2F" w14:textId="77777777">
        <w:tc>
          <w:tcPr>
            <w:tcW w:w="1408" w:type="dxa"/>
            <w:vAlign w:val="center"/>
          </w:tcPr>
          <w:p w14:paraId="269B5004" w14:textId="0B9E694F" w:rsidR="00963463" w:rsidRPr="003555B5" w:rsidRDefault="0096346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4.2</w:t>
            </w:r>
          </w:p>
        </w:tc>
        <w:tc>
          <w:tcPr>
            <w:tcW w:w="4683" w:type="dxa"/>
            <w:vAlign w:val="center"/>
          </w:tcPr>
          <w:p w14:paraId="2F597B93" w14:textId="7BE4EFA0" w:rsidR="00963463" w:rsidRPr="009F22D0" w:rsidRDefault="00963463" w:rsidP="00963463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7B0FD7">
              <w:rPr>
                <w:lang w:val="vi-VN"/>
              </w:rPr>
              <w:t>Phương trình tổng quát của dòng khuyếch tán hướng tâm</w:t>
            </w:r>
          </w:p>
        </w:tc>
        <w:tc>
          <w:tcPr>
            <w:tcW w:w="992" w:type="dxa"/>
            <w:vMerge/>
            <w:vAlign w:val="center"/>
          </w:tcPr>
          <w:p w14:paraId="16E6933E" w14:textId="77777777" w:rsidR="00963463" w:rsidRPr="007B0FD7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26AB6706" w14:textId="77777777" w:rsidR="00963463" w:rsidRPr="009F22D0" w:rsidRDefault="00963463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63463" w:rsidRPr="00FA5A08" w14:paraId="0AD9F286" w14:textId="77777777">
        <w:tc>
          <w:tcPr>
            <w:tcW w:w="1408" w:type="dxa"/>
            <w:vAlign w:val="center"/>
          </w:tcPr>
          <w:p w14:paraId="28D0297E" w14:textId="573AA5A8" w:rsidR="00963463" w:rsidRPr="003555B5" w:rsidRDefault="0096346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4.3</w:t>
            </w:r>
          </w:p>
        </w:tc>
        <w:tc>
          <w:tcPr>
            <w:tcW w:w="4683" w:type="dxa"/>
            <w:vAlign w:val="center"/>
          </w:tcPr>
          <w:p w14:paraId="54D49333" w14:textId="0CBC2681" w:rsidR="00963463" w:rsidRPr="009F22D0" w:rsidRDefault="00963463" w:rsidP="00963463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7B0FD7">
              <w:rPr>
                <w:lang w:val="vi-VN"/>
              </w:rPr>
              <w:t>Dòng chảy của dầu - nước</w:t>
            </w:r>
          </w:p>
        </w:tc>
        <w:tc>
          <w:tcPr>
            <w:tcW w:w="992" w:type="dxa"/>
            <w:vMerge/>
            <w:vAlign w:val="center"/>
          </w:tcPr>
          <w:p w14:paraId="7A1FEFDA" w14:textId="77777777" w:rsidR="00963463" w:rsidRPr="007B0FD7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364186B7" w14:textId="77777777" w:rsidR="00963463" w:rsidRPr="009F22D0" w:rsidRDefault="00963463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63463" w:rsidRPr="003555B5" w14:paraId="2E63370E" w14:textId="77777777" w:rsidTr="00963463">
        <w:trPr>
          <w:trHeight w:val="188"/>
        </w:trPr>
        <w:tc>
          <w:tcPr>
            <w:tcW w:w="1408" w:type="dxa"/>
            <w:vAlign w:val="center"/>
          </w:tcPr>
          <w:p w14:paraId="65817CCF" w14:textId="7FF21371" w:rsidR="00963463" w:rsidRPr="003555B5" w:rsidRDefault="0096346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4.4</w:t>
            </w:r>
          </w:p>
        </w:tc>
        <w:tc>
          <w:tcPr>
            <w:tcW w:w="4683" w:type="dxa"/>
            <w:vAlign w:val="center"/>
          </w:tcPr>
          <w:p w14:paraId="339DEC9D" w14:textId="729901EC" w:rsidR="00963463" w:rsidRPr="009F22D0" w:rsidRDefault="00963463" w:rsidP="00963463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C8095D">
              <w:t>Dòng chảy của khí</w:t>
            </w:r>
          </w:p>
        </w:tc>
        <w:tc>
          <w:tcPr>
            <w:tcW w:w="992" w:type="dxa"/>
            <w:vMerge/>
            <w:vAlign w:val="center"/>
          </w:tcPr>
          <w:p w14:paraId="4C8B0D97" w14:textId="77777777" w:rsidR="00963463" w:rsidRPr="009F22D0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D95296F" w14:textId="77777777" w:rsidR="00963463" w:rsidRPr="009F22D0" w:rsidRDefault="00963463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63463" w:rsidRPr="00FA5A08" w14:paraId="041CD302" w14:textId="77777777" w:rsidTr="00963463">
        <w:trPr>
          <w:trHeight w:val="350"/>
        </w:trPr>
        <w:tc>
          <w:tcPr>
            <w:tcW w:w="1408" w:type="dxa"/>
            <w:vAlign w:val="center"/>
          </w:tcPr>
          <w:p w14:paraId="0EC4DF79" w14:textId="04E0C818" w:rsidR="00963463" w:rsidRPr="003555B5" w:rsidRDefault="0096346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4.5</w:t>
            </w:r>
          </w:p>
        </w:tc>
        <w:tc>
          <w:tcPr>
            <w:tcW w:w="4683" w:type="dxa"/>
            <w:vAlign w:val="center"/>
          </w:tcPr>
          <w:p w14:paraId="31BDCE8B" w14:textId="3D732909" w:rsidR="00963463" w:rsidRPr="009F22D0" w:rsidRDefault="00963463" w:rsidP="00963463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7B0FD7">
              <w:rPr>
                <w:lang w:val="vi-VN"/>
              </w:rPr>
              <w:t>Các phương pháp nghiên cứu thủy động khi khoan và khai thác</w:t>
            </w:r>
          </w:p>
        </w:tc>
        <w:tc>
          <w:tcPr>
            <w:tcW w:w="992" w:type="dxa"/>
            <w:vMerge/>
            <w:vAlign w:val="center"/>
          </w:tcPr>
          <w:p w14:paraId="59A97D11" w14:textId="77777777" w:rsidR="00963463" w:rsidRPr="007B0FD7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562FD575" w14:textId="77777777" w:rsidR="00963463" w:rsidRPr="009F22D0" w:rsidRDefault="00963463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63463" w:rsidRPr="003555B5" w14:paraId="095FE602" w14:textId="77777777">
        <w:tc>
          <w:tcPr>
            <w:tcW w:w="1408" w:type="dxa"/>
            <w:vAlign w:val="center"/>
          </w:tcPr>
          <w:p w14:paraId="04BE0CEC" w14:textId="2200BA61" w:rsidR="00963463" w:rsidRPr="009F22D0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9F22D0">
              <w:rPr>
                <w:b/>
                <w:bCs/>
                <w:lang w:val="vi-VN"/>
              </w:rPr>
              <w:t>Chương 5</w:t>
            </w:r>
          </w:p>
        </w:tc>
        <w:tc>
          <w:tcPr>
            <w:tcW w:w="4683" w:type="dxa"/>
            <w:vAlign w:val="center"/>
          </w:tcPr>
          <w:p w14:paraId="0A027C20" w14:textId="59D26D3E" w:rsidR="00963463" w:rsidRPr="009F22D0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7B0FD7">
              <w:rPr>
                <w:b/>
                <w:lang w:val="vi-VN"/>
              </w:rPr>
              <w:t>Phương án phát triển mỏ</w:t>
            </w:r>
          </w:p>
        </w:tc>
        <w:tc>
          <w:tcPr>
            <w:tcW w:w="992" w:type="dxa"/>
            <w:vMerge w:val="restart"/>
            <w:vAlign w:val="center"/>
          </w:tcPr>
          <w:p w14:paraId="1C60888E" w14:textId="598CDD4C" w:rsidR="00963463" w:rsidRPr="005C2D5B" w:rsidRDefault="005C2D5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4</w:t>
            </w:r>
          </w:p>
        </w:tc>
        <w:tc>
          <w:tcPr>
            <w:tcW w:w="1979" w:type="dxa"/>
            <w:vMerge w:val="restart"/>
            <w:vAlign w:val="center"/>
          </w:tcPr>
          <w:p w14:paraId="3E637A84" w14:textId="6246A459" w:rsidR="00963463" w:rsidRPr="009F22D0" w:rsidRDefault="008040ED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4.1.4, 4.1.5, 4.2.3</w:t>
            </w:r>
          </w:p>
        </w:tc>
      </w:tr>
      <w:tr w:rsidR="00963463" w:rsidRPr="00FA5A08" w14:paraId="5E8AFABF" w14:textId="77777777">
        <w:tc>
          <w:tcPr>
            <w:tcW w:w="1408" w:type="dxa"/>
            <w:vAlign w:val="center"/>
          </w:tcPr>
          <w:p w14:paraId="30468835" w14:textId="3E6905E1" w:rsidR="00963463" w:rsidRDefault="0096346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5.1</w:t>
            </w:r>
          </w:p>
        </w:tc>
        <w:tc>
          <w:tcPr>
            <w:tcW w:w="4683" w:type="dxa"/>
            <w:vAlign w:val="center"/>
          </w:tcPr>
          <w:p w14:paraId="1CE4344C" w14:textId="273F5229" w:rsidR="00963463" w:rsidRPr="003555B5" w:rsidRDefault="00963463" w:rsidP="00963463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7B0FD7">
              <w:rPr>
                <w:lang w:val="vi-VN"/>
              </w:rPr>
              <w:t>Khái niệm về phương án và nội dung chính của phương án</w:t>
            </w:r>
          </w:p>
        </w:tc>
        <w:tc>
          <w:tcPr>
            <w:tcW w:w="992" w:type="dxa"/>
            <w:vMerge/>
            <w:vAlign w:val="center"/>
          </w:tcPr>
          <w:p w14:paraId="79B70652" w14:textId="77777777" w:rsidR="00963463" w:rsidRPr="007B0FD7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7D7A7943" w14:textId="77777777" w:rsidR="00963463" w:rsidRPr="009F22D0" w:rsidRDefault="00963463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63463" w:rsidRPr="003555B5" w14:paraId="5FC0ADD3" w14:textId="77777777">
        <w:tc>
          <w:tcPr>
            <w:tcW w:w="1408" w:type="dxa"/>
            <w:vAlign w:val="center"/>
          </w:tcPr>
          <w:p w14:paraId="604199EA" w14:textId="5E135550" w:rsidR="00963463" w:rsidRDefault="0096346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5.2</w:t>
            </w:r>
          </w:p>
        </w:tc>
        <w:tc>
          <w:tcPr>
            <w:tcW w:w="4683" w:type="dxa"/>
            <w:vAlign w:val="center"/>
          </w:tcPr>
          <w:p w14:paraId="4FBA8FBB" w14:textId="088738E9" w:rsidR="00963463" w:rsidRPr="003555B5" w:rsidRDefault="00963463" w:rsidP="00963463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C8095D">
              <w:t>Sơ đồ phát triển</w:t>
            </w:r>
          </w:p>
        </w:tc>
        <w:tc>
          <w:tcPr>
            <w:tcW w:w="992" w:type="dxa"/>
            <w:vMerge/>
            <w:vAlign w:val="center"/>
          </w:tcPr>
          <w:p w14:paraId="4328DE16" w14:textId="77777777" w:rsidR="00963463" w:rsidRPr="003555B5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1DCD414" w14:textId="77777777" w:rsidR="00963463" w:rsidRPr="009F22D0" w:rsidRDefault="00963463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63463" w:rsidRPr="00FA5A08" w14:paraId="5D5FD32F" w14:textId="77777777">
        <w:tc>
          <w:tcPr>
            <w:tcW w:w="1408" w:type="dxa"/>
            <w:vAlign w:val="center"/>
          </w:tcPr>
          <w:p w14:paraId="312064D2" w14:textId="26BCD054" w:rsidR="00963463" w:rsidRDefault="0096346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5.3</w:t>
            </w:r>
          </w:p>
        </w:tc>
        <w:tc>
          <w:tcPr>
            <w:tcW w:w="4683" w:type="dxa"/>
            <w:vAlign w:val="center"/>
          </w:tcPr>
          <w:p w14:paraId="42C88ED3" w14:textId="32CE7429" w:rsidR="00963463" w:rsidRPr="003555B5" w:rsidRDefault="00963463" w:rsidP="00963463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7B0FD7">
              <w:rPr>
                <w:lang w:val="vi-VN"/>
              </w:rPr>
              <w:t>Các giai đoạn phát triển</w:t>
            </w:r>
          </w:p>
        </w:tc>
        <w:tc>
          <w:tcPr>
            <w:tcW w:w="992" w:type="dxa"/>
            <w:vMerge/>
            <w:vAlign w:val="center"/>
          </w:tcPr>
          <w:p w14:paraId="231C19E2" w14:textId="77777777" w:rsidR="00963463" w:rsidRPr="007B0FD7" w:rsidRDefault="0096346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0819B5CB" w14:textId="77777777" w:rsidR="00963463" w:rsidRPr="009F22D0" w:rsidRDefault="00963463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265BC" w:rsidRPr="003555B5" w14:paraId="1B19541B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9BA35" w14:textId="08C89BAD" w:rsidR="001265BC" w:rsidRPr="003555B5" w:rsidRDefault="001265BC" w:rsidP="00371927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3555B5">
              <w:rPr>
                <w:b/>
                <w:bCs/>
              </w:rPr>
              <w:t>6.</w:t>
            </w:r>
            <w:r w:rsidR="00B60C95" w:rsidRPr="003555B5">
              <w:rPr>
                <w:b/>
                <w:bCs/>
                <w:lang w:val="vi-VN"/>
              </w:rPr>
              <w:t>2</w:t>
            </w:r>
            <w:r w:rsidRPr="003555B5">
              <w:rPr>
                <w:b/>
                <w:bCs/>
              </w:rPr>
              <w:t xml:space="preserve">. </w:t>
            </w:r>
            <w:r w:rsidR="00371927">
              <w:rPr>
                <w:b/>
                <w:bCs/>
              </w:rPr>
              <w:t>Bài tập</w:t>
            </w:r>
          </w:p>
        </w:tc>
      </w:tr>
      <w:tr w:rsidR="00095A1D" w:rsidRPr="003555B5" w14:paraId="02956788" w14:textId="77777777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35BC42E9" w14:textId="77777777" w:rsidR="001265BC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</w:rPr>
              <w:lastRenderedPageBreak/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14:paraId="125FB9D7" w14:textId="77777777" w:rsidR="001265BC" w:rsidRPr="003555B5" w:rsidRDefault="001265B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D6934BC" w14:textId="77777777" w:rsidR="001265BC" w:rsidRPr="003555B5" w:rsidRDefault="001265B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14:paraId="48190303" w14:textId="77777777" w:rsidR="001265BC" w:rsidRPr="003555B5" w:rsidRDefault="001265B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14:paraId="226DC849" w14:textId="77777777">
        <w:tc>
          <w:tcPr>
            <w:tcW w:w="1408" w:type="dxa"/>
            <w:vAlign w:val="center"/>
          </w:tcPr>
          <w:p w14:paraId="38B16CED" w14:textId="77777777" w:rsidR="001265BC" w:rsidRPr="003555B5" w:rsidRDefault="00B60C9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1</w:t>
            </w:r>
          </w:p>
        </w:tc>
        <w:tc>
          <w:tcPr>
            <w:tcW w:w="4683" w:type="dxa"/>
            <w:vAlign w:val="center"/>
          </w:tcPr>
          <w:p w14:paraId="09AC9380" w14:textId="6A8E9C19" w:rsidR="001265BC" w:rsidRPr="003555B5" w:rsidRDefault="00963463" w:rsidP="00963463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t>Xác định lượng chất lưu tại chỗ bằng p</w:t>
            </w:r>
            <w:r w:rsidRPr="00C8095D">
              <w:t>hương pháp cân bằng vật chất</w:t>
            </w:r>
          </w:p>
        </w:tc>
        <w:tc>
          <w:tcPr>
            <w:tcW w:w="992" w:type="dxa"/>
            <w:vAlign w:val="center"/>
          </w:tcPr>
          <w:p w14:paraId="3CA33FFC" w14:textId="31FFE17D" w:rsidR="001265BC" w:rsidRPr="005C2D5B" w:rsidRDefault="009F22D0" w:rsidP="009F22D0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5C2D5B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5DDA8002" w14:textId="77777777" w:rsidR="001265BC" w:rsidRPr="00F26E9C" w:rsidRDefault="00F26E9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26E9C">
              <w:rPr>
                <w:bCs/>
              </w:rPr>
              <w:t>4.1.1</w:t>
            </w:r>
          </w:p>
        </w:tc>
      </w:tr>
      <w:tr w:rsidR="00BA7C39" w:rsidRPr="003555B5" w14:paraId="740F5F71" w14:textId="77777777">
        <w:tc>
          <w:tcPr>
            <w:tcW w:w="1408" w:type="dxa"/>
            <w:vAlign w:val="center"/>
          </w:tcPr>
          <w:p w14:paraId="7AED0CB6" w14:textId="77777777" w:rsidR="001265BC" w:rsidRPr="003555B5" w:rsidRDefault="001265B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730D8C5D" w14:textId="07077B75" w:rsidR="001265BC" w:rsidRPr="003555B5" w:rsidRDefault="00963463" w:rsidP="00963463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Tính toán hệ số thu hồi</w:t>
            </w:r>
          </w:p>
        </w:tc>
        <w:tc>
          <w:tcPr>
            <w:tcW w:w="992" w:type="dxa"/>
            <w:vAlign w:val="center"/>
          </w:tcPr>
          <w:p w14:paraId="69CEBB80" w14:textId="407A540C" w:rsidR="001265BC" w:rsidRPr="005C2D5B" w:rsidRDefault="009F22D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5C2D5B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3AFC171C" w14:textId="11CAA3D9" w:rsidR="001265BC" w:rsidRPr="008040ED" w:rsidRDefault="008040E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040ED">
              <w:rPr>
                <w:bCs/>
              </w:rPr>
              <w:t>4.1.2</w:t>
            </w:r>
          </w:p>
        </w:tc>
      </w:tr>
      <w:tr w:rsidR="00BA7C39" w:rsidRPr="003555B5" w14:paraId="15E31A5A" w14:textId="77777777">
        <w:tc>
          <w:tcPr>
            <w:tcW w:w="1408" w:type="dxa"/>
            <w:vAlign w:val="center"/>
          </w:tcPr>
          <w:p w14:paraId="4676F708" w14:textId="77777777" w:rsidR="00B60C95" w:rsidRPr="003555B5" w:rsidRDefault="00B60C9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5CEFCDAA" w14:textId="7CDEDE65" w:rsidR="00B60C95" w:rsidRPr="003555B5" w:rsidRDefault="00963463" w:rsidP="00963463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Tính toán thuỷ động</w:t>
            </w:r>
          </w:p>
        </w:tc>
        <w:tc>
          <w:tcPr>
            <w:tcW w:w="992" w:type="dxa"/>
            <w:vAlign w:val="center"/>
          </w:tcPr>
          <w:p w14:paraId="76B1D1D7" w14:textId="2FF72FD2" w:rsidR="00B60C95" w:rsidRPr="005C2D5B" w:rsidRDefault="009F22D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5C2D5B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1ECC1234" w14:textId="4969B6E0" w:rsidR="00B60C95" w:rsidRPr="008040ED" w:rsidRDefault="008040ED" w:rsidP="00BA7C39">
            <w:pPr>
              <w:pStyle w:val="ListParagraph"/>
              <w:ind w:left="0"/>
              <w:jc w:val="center"/>
              <w:rPr>
                <w:bCs/>
              </w:rPr>
            </w:pPr>
            <w:r w:rsidRPr="008040ED">
              <w:rPr>
                <w:bCs/>
              </w:rPr>
              <w:t>4.2.2</w:t>
            </w:r>
          </w:p>
        </w:tc>
      </w:tr>
    </w:tbl>
    <w:p w14:paraId="70C2C6A6" w14:textId="77777777" w:rsidR="00375FED" w:rsidRPr="00375FED" w:rsidRDefault="00744C77" w:rsidP="00296F71">
      <w:pPr>
        <w:pStyle w:val="BodyText2"/>
        <w:numPr>
          <w:ilvl w:val="0"/>
          <w:numId w:val="6"/>
        </w:numPr>
        <w:spacing w:before="120" w:after="0" w:line="240" w:lineRule="auto"/>
        <w:ind w:left="567" w:hanging="238"/>
        <w:jc w:val="both"/>
        <w:rPr>
          <w:bCs/>
        </w:rPr>
      </w:pPr>
      <w:r w:rsidRPr="00375FED">
        <w:rPr>
          <w:b/>
          <w:bCs/>
          <w:color w:val="000000"/>
          <w:sz w:val="24"/>
          <w:szCs w:val="24"/>
        </w:rPr>
        <w:t>Phương pháp giảng dạy</w:t>
      </w:r>
      <w:r w:rsidR="006A5431" w:rsidRPr="00375FED">
        <w:rPr>
          <w:b/>
          <w:bCs/>
          <w:color w:val="000000"/>
          <w:sz w:val="24"/>
          <w:szCs w:val="24"/>
        </w:rPr>
        <w:t xml:space="preserve"> </w:t>
      </w:r>
    </w:p>
    <w:p w14:paraId="598AECAC" w14:textId="19914CF5" w:rsidR="00D171C9" w:rsidRPr="00963463" w:rsidRDefault="00963463" w:rsidP="00963463">
      <w:pPr>
        <w:pStyle w:val="BodyText2"/>
        <w:spacing w:before="120" w:after="0" w:line="240" w:lineRule="auto"/>
        <w:jc w:val="both"/>
        <w:rPr>
          <w:bCs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   </w:t>
      </w:r>
      <w:r w:rsidR="003F7694" w:rsidRPr="00963463">
        <w:rPr>
          <w:bCs/>
          <w:color w:val="000000"/>
          <w:sz w:val="24"/>
          <w:szCs w:val="24"/>
        </w:rPr>
        <w:t xml:space="preserve">- Giảng dạy lý thuyết kết hợp bài tập </w:t>
      </w:r>
    </w:p>
    <w:p w14:paraId="27785F15" w14:textId="5AF584B5"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  <w:r w:rsidR="009540AF" w:rsidRPr="003555B5">
        <w:rPr>
          <w:b/>
          <w:bCs/>
          <w:color w:val="000000"/>
          <w:sz w:val="24"/>
          <w:szCs w:val="24"/>
        </w:rPr>
        <w:t xml:space="preserve"> </w:t>
      </w:r>
    </w:p>
    <w:p w14:paraId="4FE47894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14:paraId="0AF29857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14:paraId="61202D2D" w14:textId="4DCC8C05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bài tập và được đánh giá kết quả thực hiện.</w:t>
      </w:r>
    </w:p>
    <w:p w14:paraId="2A720DF6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14:paraId="748E5E72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14:paraId="14CA3194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14:paraId="2BDCBF7A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14:paraId="4EAA7473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14:paraId="7C424467" w14:textId="77777777"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15472173" w14:textId="77777777"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14:paraId="3D1ECDA8" w14:textId="77777777" w:rsidTr="00665547">
        <w:tc>
          <w:tcPr>
            <w:tcW w:w="564" w:type="dxa"/>
            <w:shd w:val="clear" w:color="auto" w:fill="auto"/>
          </w:tcPr>
          <w:p w14:paraId="64DB0055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40A8A8A0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2159E39C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107D9737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14:paraId="43EF57D3" w14:textId="77777777" w:rsidTr="00665547">
        <w:tc>
          <w:tcPr>
            <w:tcW w:w="564" w:type="dxa"/>
            <w:shd w:val="clear" w:color="auto" w:fill="auto"/>
            <w:vAlign w:val="center"/>
          </w:tcPr>
          <w:p w14:paraId="61C4741B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8A713FD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4CB6A521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E9C320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3555B5" w14:paraId="222ACA88" w14:textId="77777777" w:rsidTr="00665547">
        <w:tc>
          <w:tcPr>
            <w:tcW w:w="564" w:type="dxa"/>
            <w:shd w:val="clear" w:color="auto" w:fill="auto"/>
            <w:vAlign w:val="center"/>
          </w:tcPr>
          <w:p w14:paraId="2EFAF1EC" w14:textId="6B0118BD" w:rsidR="00665547" w:rsidRPr="003555B5" w:rsidRDefault="00375FED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C1FB450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17554924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E3A918" w14:textId="21E066D2" w:rsidR="00665547" w:rsidRPr="003555B5" w:rsidRDefault="00665547" w:rsidP="00375FED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375FED">
              <w:rPr>
                <w:bCs/>
                <w:color w:val="000000"/>
                <w:sz w:val="24"/>
                <w:szCs w:val="24"/>
                <w:lang w:val="nl-NL"/>
              </w:rPr>
              <w:t xml:space="preserve"> (60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ACE57" w14:textId="175EA810" w:rsidR="00665547" w:rsidRPr="003555B5" w:rsidRDefault="00375FE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3555B5" w14:paraId="4FF47CB5" w14:textId="77777777" w:rsidTr="00665547">
        <w:tc>
          <w:tcPr>
            <w:tcW w:w="564" w:type="dxa"/>
            <w:shd w:val="clear" w:color="auto" w:fill="auto"/>
            <w:vAlign w:val="center"/>
          </w:tcPr>
          <w:p w14:paraId="091A0CBE" w14:textId="285C6997" w:rsidR="00665547" w:rsidRPr="003555B5" w:rsidRDefault="00375FED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7679A1B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6C8FE9C7" w14:textId="684E1A95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375FED">
              <w:rPr>
                <w:bCs/>
                <w:color w:val="000000"/>
                <w:sz w:val="24"/>
                <w:szCs w:val="24"/>
                <w:lang w:val="nl-NL"/>
              </w:rPr>
              <w:t xml:space="preserve"> (60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68086DAD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14:paraId="266485C1" w14:textId="77777777" w:rsidR="00665547" w:rsidRPr="003555B5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796BF2E9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3D52BE85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2A63C11F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164CE336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14:paraId="1EB5464B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2B565D26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14:paraId="2B405399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14:paraId="185D24B6" w14:textId="0581F772" w:rsidR="00E329DF" w:rsidRPr="00C624F2" w:rsidRDefault="00C624F2" w:rsidP="009376A4">
      <w:pPr>
        <w:spacing w:line="276" w:lineRule="auto"/>
        <w:jc w:val="both"/>
        <w:rPr>
          <w:sz w:val="24"/>
          <w:szCs w:val="24"/>
          <w:lang w:val="pt-BR"/>
        </w:rPr>
      </w:pPr>
      <w:r>
        <w:rPr>
          <w:sz w:val="24"/>
          <w:szCs w:val="24"/>
        </w:rPr>
        <w:t>[</w:t>
      </w:r>
      <w:r w:rsidR="001F1818">
        <w:rPr>
          <w:sz w:val="24"/>
          <w:szCs w:val="24"/>
          <w:lang w:val="vi-VN"/>
        </w:rPr>
        <w:t>1</w:t>
      </w:r>
      <w:r>
        <w:rPr>
          <w:sz w:val="24"/>
          <w:szCs w:val="24"/>
        </w:rPr>
        <w:t xml:space="preserve">] </w:t>
      </w:r>
      <w:r w:rsidR="009376A4" w:rsidRPr="009376A4">
        <w:rPr>
          <w:sz w:val="24"/>
          <w:szCs w:val="24"/>
        </w:rPr>
        <w:t>Lê Xuân Lân</w:t>
      </w:r>
      <w:r w:rsidR="009376A4">
        <w:rPr>
          <w:sz w:val="24"/>
          <w:szCs w:val="24"/>
          <w:lang w:val="vi-VN"/>
        </w:rPr>
        <w:t xml:space="preserve"> (2017), </w:t>
      </w:r>
      <w:r w:rsidR="009376A4" w:rsidRPr="009376A4">
        <w:rPr>
          <w:sz w:val="24"/>
          <w:szCs w:val="24"/>
          <w:lang w:val="vi-VN"/>
        </w:rPr>
        <w:t>Công nghệ mỏ dầu khí</w:t>
      </w:r>
      <w:r w:rsidR="009376A4">
        <w:rPr>
          <w:sz w:val="24"/>
          <w:szCs w:val="24"/>
          <w:lang w:val="vi-VN"/>
        </w:rPr>
        <w:t xml:space="preserve">, </w:t>
      </w:r>
      <w:r w:rsidR="009376A4" w:rsidRPr="009376A4">
        <w:rPr>
          <w:sz w:val="24"/>
          <w:szCs w:val="24"/>
          <w:lang w:val="vi-VN"/>
        </w:rPr>
        <w:t>Khoa học kỹ thuật</w:t>
      </w:r>
      <w:r w:rsidR="00E329DF" w:rsidRPr="00C8095D">
        <w:rPr>
          <w:sz w:val="24"/>
          <w:szCs w:val="24"/>
          <w:lang w:val="pt-BR"/>
        </w:rPr>
        <w:t>.</w:t>
      </w:r>
    </w:p>
    <w:p w14:paraId="162020DF" w14:textId="7204FD41" w:rsidR="00E329DF" w:rsidRPr="008E1453" w:rsidRDefault="00C624F2" w:rsidP="00FA5A08">
      <w:pPr>
        <w:spacing w:line="276" w:lineRule="auto"/>
        <w:jc w:val="both"/>
        <w:rPr>
          <w:sz w:val="24"/>
          <w:szCs w:val="24"/>
          <w:lang w:val="pt-BR"/>
        </w:rPr>
      </w:pPr>
      <w:r w:rsidRPr="008E1453">
        <w:rPr>
          <w:sz w:val="24"/>
          <w:szCs w:val="24"/>
          <w:lang w:val="pt-BR"/>
        </w:rPr>
        <w:t>[</w:t>
      </w:r>
      <w:r w:rsidR="001F1818">
        <w:rPr>
          <w:sz w:val="24"/>
          <w:szCs w:val="24"/>
          <w:lang w:val="vi-VN"/>
        </w:rPr>
        <w:t>2</w:t>
      </w:r>
      <w:r w:rsidRPr="008E1453">
        <w:rPr>
          <w:sz w:val="24"/>
          <w:szCs w:val="24"/>
          <w:lang w:val="pt-BR"/>
        </w:rPr>
        <w:t xml:space="preserve">] </w:t>
      </w:r>
      <w:r w:rsidR="00FA5A08" w:rsidRPr="008E1453">
        <w:rPr>
          <w:sz w:val="24"/>
          <w:szCs w:val="24"/>
          <w:lang w:val="pt-BR"/>
        </w:rPr>
        <w:t>Phan Từ Cơ</w:t>
      </w:r>
      <w:r w:rsidR="00FA5A08">
        <w:rPr>
          <w:sz w:val="24"/>
          <w:szCs w:val="24"/>
          <w:lang w:val="vi-VN"/>
        </w:rPr>
        <w:t xml:space="preserve"> (2007), </w:t>
      </w:r>
      <w:r w:rsidR="00FA5A08" w:rsidRPr="00FA5A08">
        <w:rPr>
          <w:sz w:val="24"/>
          <w:szCs w:val="24"/>
          <w:lang w:val="vi-VN"/>
        </w:rPr>
        <w:t>Thuỷ động lực học</w:t>
      </w:r>
      <w:r w:rsidR="00FA5A08">
        <w:rPr>
          <w:sz w:val="24"/>
          <w:szCs w:val="24"/>
          <w:lang w:val="vi-VN"/>
        </w:rPr>
        <w:t xml:space="preserve">, </w:t>
      </w:r>
      <w:r w:rsidR="00FA5A08" w:rsidRPr="00FA5A08">
        <w:rPr>
          <w:sz w:val="24"/>
          <w:szCs w:val="24"/>
          <w:lang w:val="vi-VN"/>
        </w:rPr>
        <w:t>Khoa học kỹ thuật</w:t>
      </w:r>
      <w:r w:rsidR="00E329DF" w:rsidRPr="008E1453">
        <w:rPr>
          <w:sz w:val="24"/>
          <w:szCs w:val="24"/>
          <w:lang w:val="pt-BR"/>
        </w:rPr>
        <w:t>.</w:t>
      </w:r>
    </w:p>
    <w:p w14:paraId="4A784FB8" w14:textId="4761D201" w:rsidR="00E329DF" w:rsidRPr="008E1453" w:rsidRDefault="00C624F2" w:rsidP="008E1453">
      <w:pPr>
        <w:spacing w:line="276" w:lineRule="auto"/>
        <w:jc w:val="both"/>
        <w:rPr>
          <w:sz w:val="24"/>
          <w:szCs w:val="24"/>
          <w:lang w:val="pt-BR"/>
        </w:rPr>
      </w:pPr>
      <w:r w:rsidRPr="008E1453">
        <w:rPr>
          <w:sz w:val="24"/>
          <w:szCs w:val="24"/>
          <w:lang w:val="pt-BR"/>
        </w:rPr>
        <w:t>[</w:t>
      </w:r>
      <w:r w:rsidR="001F1818">
        <w:rPr>
          <w:sz w:val="24"/>
          <w:szCs w:val="24"/>
          <w:lang w:val="vi-VN"/>
        </w:rPr>
        <w:t>3</w:t>
      </w:r>
      <w:r w:rsidRPr="008E1453">
        <w:rPr>
          <w:sz w:val="24"/>
          <w:szCs w:val="24"/>
          <w:lang w:val="pt-BR"/>
        </w:rPr>
        <w:t xml:space="preserve">] </w:t>
      </w:r>
      <w:r w:rsidR="008E1453" w:rsidRPr="008E1453">
        <w:rPr>
          <w:sz w:val="24"/>
          <w:szCs w:val="24"/>
          <w:lang w:val="pt-BR"/>
        </w:rPr>
        <w:t>Lê Xuân Lân</w:t>
      </w:r>
      <w:r w:rsidR="008E1453">
        <w:rPr>
          <w:sz w:val="24"/>
          <w:szCs w:val="24"/>
          <w:lang w:val="vi-VN"/>
        </w:rPr>
        <w:t xml:space="preserve"> (2001), </w:t>
      </w:r>
      <w:r w:rsidR="008E1453" w:rsidRPr="008E1453">
        <w:rPr>
          <w:sz w:val="24"/>
          <w:szCs w:val="24"/>
          <w:lang w:val="vi-VN"/>
        </w:rPr>
        <w:t>Dòng chảy chất lưu trong môi trường rỗng (giáo trình cao học)</w:t>
      </w:r>
      <w:r w:rsidR="008E1453">
        <w:rPr>
          <w:sz w:val="24"/>
          <w:szCs w:val="24"/>
          <w:lang w:val="vi-VN"/>
        </w:rPr>
        <w:t xml:space="preserve">, </w:t>
      </w:r>
      <w:r w:rsidR="008E1453" w:rsidRPr="008E1453">
        <w:rPr>
          <w:sz w:val="24"/>
          <w:szCs w:val="24"/>
          <w:lang w:val="vi-VN"/>
        </w:rPr>
        <w:t>Đại học Mỏ - Địa Chất</w:t>
      </w:r>
      <w:r w:rsidR="00E329DF" w:rsidRPr="008E1453">
        <w:rPr>
          <w:sz w:val="24"/>
          <w:szCs w:val="24"/>
          <w:lang w:val="pt-BR"/>
        </w:rPr>
        <w:t>.</w:t>
      </w:r>
    </w:p>
    <w:p w14:paraId="7C33A705" w14:textId="77777777" w:rsidR="00744C77" w:rsidRPr="003555B5" w:rsidRDefault="00744C77" w:rsidP="00E329DF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 w:rsidRPr="008E1453">
        <w:rPr>
          <w:b/>
          <w:bCs/>
          <w:color w:val="000000"/>
          <w:sz w:val="24"/>
          <w:szCs w:val="24"/>
          <w:lang w:val="pt-BR"/>
        </w:rPr>
        <w:br w:type="page"/>
      </w:r>
      <w:r w:rsidR="007A7F11" w:rsidRPr="003555B5">
        <w:rPr>
          <w:b/>
          <w:bCs/>
          <w:color w:val="000000"/>
          <w:sz w:val="24"/>
          <w:szCs w:val="24"/>
        </w:rPr>
        <w:lastRenderedPageBreak/>
        <w:t>Hướng dẫn tự học của học phần</w:t>
      </w:r>
    </w:p>
    <w:p w14:paraId="649B7296" w14:textId="77777777"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8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828"/>
        <w:gridCol w:w="994"/>
        <w:gridCol w:w="710"/>
        <w:gridCol w:w="3102"/>
      </w:tblGrid>
      <w:tr w:rsidR="0018371A" w:rsidRPr="003555B5" w14:paraId="353B3A22" w14:textId="77777777" w:rsidTr="0018371A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3A87C36D" w14:textId="77777777" w:rsidR="0018371A" w:rsidRPr="003555B5" w:rsidRDefault="0018371A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828" w:type="dxa"/>
            <w:shd w:val="clear" w:color="auto" w:fill="auto"/>
            <w:vAlign w:val="center"/>
          </w:tcPr>
          <w:p w14:paraId="05610BC3" w14:textId="77777777" w:rsidR="0018371A" w:rsidRPr="0018371A" w:rsidRDefault="0018371A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770CDF2D" w14:textId="77777777" w:rsidR="0018371A" w:rsidRPr="003555B5" w:rsidRDefault="0018371A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0" w:type="dxa"/>
            <w:vAlign w:val="center"/>
          </w:tcPr>
          <w:p w14:paraId="43DAA90C" w14:textId="77777777" w:rsidR="0018371A" w:rsidRPr="003555B5" w:rsidRDefault="0018371A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36941A2F" w14:textId="77777777" w:rsidR="0018371A" w:rsidRPr="003555B5" w:rsidRDefault="0018371A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1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78F426" w14:textId="77777777" w:rsidR="0018371A" w:rsidRPr="003555B5" w:rsidRDefault="0018371A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18371A" w:rsidRPr="009376A4" w14:paraId="02265DD0" w14:textId="77777777" w:rsidTr="00E922DC">
        <w:trPr>
          <w:trHeight w:val="3568"/>
        </w:trPr>
        <w:tc>
          <w:tcPr>
            <w:tcW w:w="830" w:type="dxa"/>
            <w:shd w:val="clear" w:color="auto" w:fill="auto"/>
            <w:vAlign w:val="center"/>
          </w:tcPr>
          <w:p w14:paraId="3C320C82" w14:textId="77777777" w:rsidR="0018371A" w:rsidRPr="003555B5" w:rsidRDefault="0018371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6716AF1E" w14:textId="77777777" w:rsidR="0018371A" w:rsidRPr="003555B5" w:rsidRDefault="0018371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8" w:type="dxa"/>
            <w:shd w:val="clear" w:color="auto" w:fill="auto"/>
          </w:tcPr>
          <w:p w14:paraId="6C48EE35" w14:textId="46135B70" w:rsidR="0018371A" w:rsidRPr="0018371A" w:rsidRDefault="0018371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/>
                <w:bCs/>
                <w:color w:val="000000"/>
                <w:sz w:val="24"/>
                <w:szCs w:val="24"/>
                <w:lang w:val="nl-NL"/>
              </w:rPr>
              <w:t>Chương 1:</w:t>
            </w:r>
            <w:r w:rsidRPr="007B0FD7">
              <w:rPr>
                <w:b/>
                <w:sz w:val="24"/>
                <w:szCs w:val="24"/>
                <w:lang w:val="nl-NL"/>
              </w:rPr>
              <w:t xml:space="preserve"> Khả năng di dưỡng của đá chứa và tính chất pvt của chất lưu</w:t>
            </w:r>
          </w:p>
          <w:p w14:paraId="44E75F10" w14:textId="457FF352" w:rsidR="0018371A" w:rsidRPr="0018371A" w:rsidRDefault="0018371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Cs/>
                <w:color w:val="000000"/>
                <w:sz w:val="24"/>
                <w:szCs w:val="24"/>
                <w:lang w:val="nl-NL"/>
              </w:rPr>
              <w:t>1.1.</w:t>
            </w:r>
            <w:r w:rsidRPr="007B0FD7">
              <w:rPr>
                <w:sz w:val="24"/>
                <w:szCs w:val="24"/>
                <w:lang w:val="nl-NL"/>
              </w:rPr>
              <w:t xml:space="preserve"> Khả năng tàng chứa của đá: Độ rỗng, độ bão hoà.</w:t>
            </w:r>
          </w:p>
          <w:p w14:paraId="7B36D3BB" w14:textId="74BE3B61" w:rsidR="0018371A" w:rsidRPr="0018371A" w:rsidRDefault="0018371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Cs/>
                <w:color w:val="000000"/>
                <w:sz w:val="24"/>
                <w:szCs w:val="24"/>
                <w:lang w:val="nl-NL"/>
              </w:rPr>
              <w:t xml:space="preserve">1.2. </w:t>
            </w:r>
            <w:r w:rsidRPr="007B0FD7">
              <w:rPr>
                <w:sz w:val="24"/>
                <w:szCs w:val="24"/>
                <w:lang w:val="nl-NL"/>
              </w:rPr>
              <w:t>Tính thấm của đá: Hệ 1 pha, Hệ nhiều pha</w:t>
            </w:r>
          </w:p>
          <w:p w14:paraId="0165B4DC" w14:textId="2D38916F" w:rsidR="0018371A" w:rsidRPr="0018371A" w:rsidRDefault="0018371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Cs/>
                <w:color w:val="000000"/>
                <w:sz w:val="24"/>
                <w:szCs w:val="24"/>
                <w:lang w:val="nl-NL"/>
              </w:rPr>
              <w:t xml:space="preserve">1.3. </w:t>
            </w:r>
            <w:r w:rsidRPr="007B0FD7">
              <w:rPr>
                <w:sz w:val="24"/>
                <w:szCs w:val="24"/>
                <w:lang w:val="nl-NL"/>
              </w:rPr>
              <w:t>Tính chất PVT của dầu - nước</w:t>
            </w:r>
          </w:p>
          <w:p w14:paraId="35D7FC38" w14:textId="1CCE2D1F" w:rsidR="0018371A" w:rsidRPr="0018371A" w:rsidRDefault="0018371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Cs/>
                <w:color w:val="000000"/>
                <w:sz w:val="24"/>
                <w:szCs w:val="24"/>
                <w:lang w:val="nl-NL"/>
              </w:rPr>
              <w:t xml:space="preserve">1.4. </w:t>
            </w:r>
            <w:r w:rsidRPr="007B0FD7">
              <w:rPr>
                <w:sz w:val="24"/>
                <w:szCs w:val="24"/>
                <w:lang w:val="nl-NL"/>
              </w:rPr>
              <w:t>Phương trình trạng thái của chất khí.</w:t>
            </w:r>
          </w:p>
        </w:tc>
        <w:tc>
          <w:tcPr>
            <w:tcW w:w="994" w:type="dxa"/>
            <w:shd w:val="clear" w:color="auto" w:fill="auto"/>
          </w:tcPr>
          <w:p w14:paraId="39F3AED6" w14:textId="0B48BA0B" w:rsidR="0018371A" w:rsidRPr="00E922DC" w:rsidRDefault="00E922D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922DC">
              <w:rPr>
                <w:b/>
                <w:bCs/>
                <w:color w:val="000000"/>
                <w:sz w:val="24"/>
                <w:szCs w:val="24"/>
                <w:lang w:val="nl-NL"/>
              </w:rPr>
              <w:t>10</w:t>
            </w:r>
          </w:p>
          <w:p w14:paraId="5487196A" w14:textId="77777777" w:rsidR="0018371A" w:rsidRPr="00E922DC" w:rsidRDefault="0018371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0" w:type="dxa"/>
          </w:tcPr>
          <w:p w14:paraId="5DE6D0E5" w14:textId="77777777" w:rsidR="0018371A" w:rsidRPr="00E922DC" w:rsidRDefault="0018371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922DC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7F8D9" w14:textId="391318EE" w:rsidR="0018371A" w:rsidRPr="003555B5" w:rsidRDefault="003B705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107FE4">
              <w:rPr>
                <w:bCs/>
                <w:color w:val="000000"/>
                <w:sz w:val="24"/>
                <w:szCs w:val="24"/>
                <w:lang w:val="nl-NL"/>
              </w:rPr>
              <w:t>Đọc trước t</w:t>
            </w:r>
            <w:r w:rsidR="0018371A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 w:rsidR="00107FE4">
              <w:rPr>
                <w:b/>
                <w:bCs/>
                <w:color w:val="000000"/>
                <w:sz w:val="24"/>
                <w:szCs w:val="24"/>
                <w:lang w:val="nl-NL"/>
              </w:rPr>
              <w:t>[2</w:t>
            </w:r>
            <w:r w:rsidR="0018371A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="00107FE4">
              <w:rPr>
                <w:bCs/>
                <w:color w:val="000000"/>
                <w:sz w:val="24"/>
                <w:szCs w:val="24"/>
                <w:lang w:val="nl-NL"/>
              </w:rPr>
              <w:t>, n</w:t>
            </w:r>
            <w:r w:rsidR="0018371A" w:rsidRPr="003555B5">
              <w:rPr>
                <w:bCs/>
                <w:color w:val="000000"/>
                <w:sz w:val="24"/>
                <w:szCs w:val="24"/>
                <w:lang w:val="nl-NL"/>
              </w:rPr>
              <w:t>ội dung Chương</w:t>
            </w:r>
            <w:r w:rsidR="00107FE4">
              <w:rPr>
                <w:bCs/>
                <w:color w:val="000000"/>
                <w:sz w:val="24"/>
                <w:szCs w:val="24"/>
                <w:lang w:val="nl-NL"/>
              </w:rPr>
              <w:t xml:space="preserve"> I: Tổng quan về mỏ dầu khí.</w:t>
            </w:r>
          </w:p>
          <w:p w14:paraId="44BFF9F8" w14:textId="19347B1A" w:rsidR="0018371A" w:rsidRPr="00E922DC" w:rsidRDefault="003B705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107FE4">
              <w:rPr>
                <w:bCs/>
                <w:color w:val="000000"/>
                <w:sz w:val="24"/>
                <w:szCs w:val="24"/>
                <w:lang w:val="nl-NL"/>
              </w:rPr>
              <w:t>Ôn tập nội dung</w:t>
            </w:r>
            <w:r w:rsidR="002A0AE7">
              <w:rPr>
                <w:bCs/>
                <w:color w:val="000000"/>
                <w:sz w:val="24"/>
                <w:szCs w:val="24"/>
                <w:lang w:val="nl-NL"/>
              </w:rPr>
              <w:t xml:space="preserve"> chương I:  của tài liệu học phần</w:t>
            </w:r>
            <w:r w:rsidR="00107FE4">
              <w:rPr>
                <w:bCs/>
                <w:color w:val="000000"/>
                <w:sz w:val="24"/>
                <w:szCs w:val="24"/>
                <w:lang w:val="nl-NL"/>
              </w:rPr>
              <w:t xml:space="preserve"> Tính chất vật lý tầng chứa.</w:t>
            </w:r>
          </w:p>
          <w:p w14:paraId="48370778" w14:textId="49F90DBE" w:rsidR="0018371A" w:rsidRPr="00E922DC" w:rsidRDefault="0018371A" w:rsidP="00B4563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18371A" w:rsidRPr="009376A4" w14:paraId="65F7CDA7" w14:textId="77777777" w:rsidTr="0018371A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14E9B887" w14:textId="77777777" w:rsidR="0018371A" w:rsidRPr="003555B5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828" w:type="dxa"/>
            <w:shd w:val="clear" w:color="auto" w:fill="auto"/>
          </w:tcPr>
          <w:p w14:paraId="6558BCDA" w14:textId="31322F67" w:rsidR="0018371A" w:rsidRPr="0018371A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2: </w:t>
            </w:r>
            <w:r w:rsidRPr="007B0FD7">
              <w:rPr>
                <w:b/>
                <w:sz w:val="24"/>
                <w:szCs w:val="24"/>
                <w:lang w:val="nl-NL"/>
              </w:rPr>
              <w:t>Chất lưu tại chỗ</w:t>
            </w:r>
          </w:p>
          <w:p w14:paraId="1851F5AD" w14:textId="3B4C76C8" w:rsidR="0018371A" w:rsidRPr="0018371A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Cs/>
                <w:color w:val="000000"/>
                <w:sz w:val="24"/>
                <w:szCs w:val="24"/>
                <w:lang w:val="nl-NL"/>
              </w:rPr>
              <w:t>2.1.</w:t>
            </w:r>
            <w:r w:rsidRPr="007B0FD7">
              <w:rPr>
                <w:sz w:val="24"/>
                <w:szCs w:val="24"/>
                <w:lang w:val="nl-NL"/>
              </w:rPr>
              <w:t xml:space="preserve"> Sự tồn tại các chất lưu trong mỏ</w:t>
            </w:r>
          </w:p>
          <w:p w14:paraId="1B4AB8B4" w14:textId="03F7C35C" w:rsidR="0018371A" w:rsidRPr="0018371A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Cs/>
                <w:color w:val="000000"/>
                <w:sz w:val="24"/>
                <w:szCs w:val="24"/>
                <w:lang w:val="nl-NL"/>
              </w:rPr>
              <w:t>2.2.</w:t>
            </w:r>
            <w:r w:rsidRPr="007B0FD7">
              <w:rPr>
                <w:sz w:val="24"/>
                <w:szCs w:val="24"/>
                <w:lang w:val="nl-NL"/>
              </w:rPr>
              <w:t xml:space="preserve"> Năng lượng tự nhiên: Áp suất, nhiệt độ, các dạng năng lượng.</w:t>
            </w:r>
          </w:p>
        </w:tc>
        <w:tc>
          <w:tcPr>
            <w:tcW w:w="994" w:type="dxa"/>
            <w:shd w:val="clear" w:color="auto" w:fill="auto"/>
          </w:tcPr>
          <w:p w14:paraId="1C9C967A" w14:textId="6669F66F" w:rsidR="0018371A" w:rsidRPr="00E922DC" w:rsidRDefault="00E922D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922DC"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0" w:type="dxa"/>
          </w:tcPr>
          <w:p w14:paraId="3E458BEE" w14:textId="0648B6CF" w:rsidR="0018371A" w:rsidRPr="00E922DC" w:rsidRDefault="00E922D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922DC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E064B" w14:textId="1C8A71CD" w:rsidR="00E922DC" w:rsidRDefault="003B7057" w:rsidP="00E922D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="00107FE4">
              <w:rPr>
                <w:bCs/>
                <w:color w:val="000000"/>
                <w:sz w:val="24"/>
                <w:szCs w:val="24"/>
                <w:lang w:val="de-DE"/>
              </w:rPr>
              <w:t>Tra cứu nội dung về các dạng năng lượng tự nhiên của mỏ.</w:t>
            </w:r>
          </w:p>
          <w:p w14:paraId="2F8605FC" w14:textId="03F31AC1" w:rsidR="00E922DC" w:rsidRPr="003555B5" w:rsidRDefault="002A0AE7" w:rsidP="00E922DC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-Làm bài tập số 2</w:t>
            </w:r>
            <w:r w:rsidR="00107FE4">
              <w:rPr>
                <w:bCs/>
                <w:color w:val="000000"/>
                <w:sz w:val="24"/>
                <w:szCs w:val="24"/>
                <w:lang w:val="de-DE"/>
              </w:rPr>
              <w:t>.1, 1.2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của Chương 2</w:t>
            </w:r>
            <w:r w:rsidR="00E922DC"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, tài liệu </w:t>
            </w:r>
            <w:r w:rsidR="00E922DC"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[2]</w:t>
            </w:r>
            <w:r w:rsidR="00E922DC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14:paraId="1F10E397" w14:textId="77777777" w:rsidR="0018371A" w:rsidRPr="003555B5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18371A" w:rsidRPr="009376A4" w14:paraId="2897FE69" w14:textId="77777777" w:rsidTr="0018371A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6E99698A" w14:textId="77777777" w:rsidR="0018371A" w:rsidRPr="003555B5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828" w:type="dxa"/>
            <w:shd w:val="clear" w:color="auto" w:fill="auto"/>
          </w:tcPr>
          <w:p w14:paraId="0E72C63A" w14:textId="63059BE6" w:rsidR="0018371A" w:rsidRPr="0018371A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/>
                <w:bCs/>
                <w:color w:val="000000"/>
                <w:sz w:val="24"/>
                <w:szCs w:val="24"/>
                <w:lang w:val="nl-NL"/>
              </w:rPr>
              <w:t>Chương 2:</w:t>
            </w:r>
            <w:r w:rsidRPr="007B0FD7">
              <w:rPr>
                <w:b/>
                <w:sz w:val="24"/>
                <w:szCs w:val="24"/>
                <w:lang w:val="nl-NL"/>
              </w:rPr>
              <w:t xml:space="preserve"> Chất lưu tại chỗ</w:t>
            </w:r>
          </w:p>
          <w:p w14:paraId="642B528B" w14:textId="49FBDD8C" w:rsidR="0018371A" w:rsidRPr="0018371A" w:rsidRDefault="0018371A" w:rsidP="003663B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Cs/>
                <w:color w:val="000000"/>
                <w:sz w:val="24"/>
                <w:szCs w:val="24"/>
                <w:lang w:val="nl-NL"/>
              </w:rPr>
              <w:t>2.3.</w:t>
            </w:r>
            <w:r w:rsidRPr="007B0FD7">
              <w:rPr>
                <w:sz w:val="24"/>
                <w:szCs w:val="24"/>
                <w:lang w:val="nl-NL"/>
              </w:rPr>
              <w:t xml:space="preserve"> Phương pháp xác định chất lưu tại chỗ theo phương pháp thể tích</w:t>
            </w:r>
          </w:p>
          <w:p w14:paraId="3B37B410" w14:textId="21A091EB" w:rsidR="0018371A" w:rsidRPr="0018371A" w:rsidRDefault="0018371A" w:rsidP="003663B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Cs/>
                <w:color w:val="000000"/>
                <w:sz w:val="24"/>
                <w:szCs w:val="24"/>
                <w:lang w:val="nl-NL"/>
              </w:rPr>
              <w:t>2.4.</w:t>
            </w:r>
            <w:r w:rsidRPr="007B0FD7">
              <w:rPr>
                <w:sz w:val="24"/>
                <w:szCs w:val="24"/>
                <w:lang w:val="nl-NL"/>
              </w:rPr>
              <w:t xml:space="preserve"> Phương pháp cân bằng vật chất</w:t>
            </w:r>
          </w:p>
          <w:p w14:paraId="4A3DB8CC" w14:textId="7DBA111F" w:rsidR="0018371A" w:rsidRPr="0018371A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Cs/>
                <w:color w:val="000000"/>
                <w:sz w:val="24"/>
                <w:szCs w:val="24"/>
                <w:lang w:val="nl-NL"/>
              </w:rPr>
              <w:t>2.5.</w:t>
            </w:r>
            <w:r w:rsidRPr="0018371A">
              <w:rPr>
                <w:sz w:val="24"/>
                <w:szCs w:val="24"/>
              </w:rPr>
              <w:t xml:space="preserve"> Phân cấp trữ lượng</w:t>
            </w:r>
          </w:p>
        </w:tc>
        <w:tc>
          <w:tcPr>
            <w:tcW w:w="994" w:type="dxa"/>
            <w:shd w:val="clear" w:color="auto" w:fill="auto"/>
          </w:tcPr>
          <w:p w14:paraId="3CE73869" w14:textId="5CF611BA" w:rsidR="0018371A" w:rsidRPr="00E922DC" w:rsidRDefault="00E922D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922DC"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0" w:type="dxa"/>
          </w:tcPr>
          <w:p w14:paraId="0D6BE6DE" w14:textId="6712FDA3" w:rsidR="0018371A" w:rsidRPr="00E922DC" w:rsidRDefault="00E922D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922DC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0893E" w14:textId="7AD962BA" w:rsidR="00E922DC" w:rsidRDefault="00E922DC" w:rsidP="00E922DC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-Tìm hiểu </w:t>
            </w:r>
            <w:r w:rsidR="00107FE4">
              <w:rPr>
                <w:bCs/>
                <w:color w:val="000000"/>
                <w:sz w:val="24"/>
                <w:szCs w:val="24"/>
                <w:lang w:val="de-DE"/>
              </w:rPr>
              <w:t>về các dạng của phương trình cân bằng vật chất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trong tài liệu </w:t>
            </w:r>
            <w:r w:rsidR="00107FE4">
              <w:rPr>
                <w:b/>
                <w:bCs/>
                <w:color w:val="000000"/>
                <w:sz w:val="24"/>
                <w:szCs w:val="24"/>
                <w:lang w:val="de-DE"/>
              </w:rPr>
              <w:t>[2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14:paraId="43A06060" w14:textId="0EDD539E" w:rsidR="00E922DC" w:rsidRPr="003555B5" w:rsidRDefault="002A0AE7" w:rsidP="00E922DC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-Làm bài tập số 2.3, 2.4, 2.5</w:t>
            </w:r>
            <w:r w:rsidR="00107FE4">
              <w:rPr>
                <w:bCs/>
                <w:color w:val="000000"/>
                <w:sz w:val="24"/>
                <w:szCs w:val="24"/>
                <w:lang w:val="de-DE"/>
              </w:rPr>
              <w:t xml:space="preserve"> của Chương 2</w:t>
            </w:r>
            <w:r w:rsidR="00E922DC"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, tài liệu </w:t>
            </w:r>
            <w:r w:rsidR="00E922DC"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[2]</w:t>
            </w:r>
            <w:r w:rsidR="00E922DC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14:paraId="1D28281F" w14:textId="77777777" w:rsidR="0018371A" w:rsidRPr="003555B5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18371A" w:rsidRPr="009376A4" w14:paraId="3AC5D75A" w14:textId="77777777" w:rsidTr="0018371A">
        <w:trPr>
          <w:trHeight w:val="70"/>
        </w:trPr>
        <w:tc>
          <w:tcPr>
            <w:tcW w:w="830" w:type="dxa"/>
            <w:shd w:val="clear" w:color="auto" w:fill="auto"/>
          </w:tcPr>
          <w:p w14:paraId="6A07D11E" w14:textId="072386F4" w:rsidR="0018371A" w:rsidRPr="003555B5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828" w:type="dxa"/>
            <w:shd w:val="clear" w:color="auto" w:fill="auto"/>
          </w:tcPr>
          <w:p w14:paraId="1D28C052" w14:textId="325F7FF6" w:rsidR="0018371A" w:rsidRPr="0018371A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/>
                <w:bCs/>
                <w:color w:val="000000"/>
                <w:sz w:val="24"/>
                <w:szCs w:val="24"/>
                <w:lang w:val="nl-NL"/>
              </w:rPr>
              <w:t>Chương 3:</w:t>
            </w:r>
            <w:r w:rsidRPr="007B0FD7">
              <w:rPr>
                <w:b/>
                <w:sz w:val="24"/>
                <w:szCs w:val="24"/>
                <w:lang w:val="nl-NL"/>
              </w:rPr>
              <w:t xml:space="preserve"> Kỹ thuật thu hồi chất lưu</w:t>
            </w:r>
          </w:p>
          <w:p w14:paraId="3F66C44F" w14:textId="3EE29AFC" w:rsidR="0018371A" w:rsidRPr="0018371A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Cs/>
                <w:color w:val="000000"/>
                <w:sz w:val="24"/>
                <w:szCs w:val="24"/>
                <w:lang w:val="nl-NL"/>
              </w:rPr>
              <w:t>3.1.</w:t>
            </w:r>
            <w:r w:rsidRPr="007B0FD7">
              <w:rPr>
                <w:sz w:val="24"/>
                <w:szCs w:val="24"/>
                <w:lang w:val="nl-NL"/>
              </w:rPr>
              <w:t xml:space="preserve"> Tốc độ thu hồi và hệ số thu hồi</w:t>
            </w:r>
          </w:p>
          <w:p w14:paraId="7ED13CFC" w14:textId="668129CC" w:rsidR="0018371A" w:rsidRPr="0018371A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Cs/>
                <w:color w:val="000000"/>
                <w:sz w:val="24"/>
                <w:szCs w:val="24"/>
                <w:lang w:val="nl-NL"/>
              </w:rPr>
              <w:t>3.2.</w:t>
            </w:r>
            <w:r w:rsidRPr="007B0FD7">
              <w:rPr>
                <w:sz w:val="24"/>
                <w:szCs w:val="24"/>
                <w:lang w:val="nl-NL"/>
              </w:rPr>
              <w:t xml:space="preserve"> Các cơ chế thu hồi</w:t>
            </w:r>
          </w:p>
          <w:p w14:paraId="48EE56F9" w14:textId="6D0D5129" w:rsidR="0018371A" w:rsidRPr="0018371A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Cs/>
                <w:color w:val="000000"/>
                <w:sz w:val="24"/>
                <w:szCs w:val="24"/>
                <w:lang w:val="nl-NL"/>
              </w:rPr>
              <w:t>3.3.</w:t>
            </w:r>
            <w:r w:rsidRPr="007B0FD7">
              <w:rPr>
                <w:sz w:val="24"/>
                <w:szCs w:val="24"/>
                <w:lang w:val="nl-NL"/>
              </w:rPr>
              <w:t xml:space="preserve"> Hiệu quả thay thế và kỹ thuật gia tăng hệ số thu hồi</w:t>
            </w:r>
          </w:p>
        </w:tc>
        <w:tc>
          <w:tcPr>
            <w:tcW w:w="994" w:type="dxa"/>
            <w:shd w:val="clear" w:color="auto" w:fill="auto"/>
          </w:tcPr>
          <w:p w14:paraId="7A8B5795" w14:textId="5E9933B9" w:rsidR="0018371A" w:rsidRPr="00E922DC" w:rsidRDefault="00E922D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922DC">
              <w:rPr>
                <w:b/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0" w:type="dxa"/>
          </w:tcPr>
          <w:p w14:paraId="4EABFA1F" w14:textId="3662346C" w:rsidR="0018371A" w:rsidRPr="00E922DC" w:rsidRDefault="00E922D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922DC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EA7BD" w14:textId="73B32646" w:rsidR="0018371A" w:rsidRPr="003555B5" w:rsidRDefault="003B7057" w:rsidP="00107FE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922DC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="00107FE4">
              <w:rPr>
                <w:b/>
                <w:bCs/>
                <w:color w:val="000000"/>
                <w:sz w:val="24"/>
                <w:szCs w:val="24"/>
                <w:lang w:val="nl-NL"/>
              </w:rPr>
              <w:t>[2</w:t>
            </w:r>
            <w:r w:rsidR="00E922DC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="00E922DC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Nội dung từng mục của Chương </w:t>
            </w:r>
            <w:r w:rsidR="00DC5F88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="00107FE4">
              <w:rPr>
                <w:bCs/>
                <w:color w:val="000000"/>
                <w:sz w:val="24"/>
                <w:szCs w:val="24"/>
                <w:lang w:val="nl-NL"/>
              </w:rPr>
              <w:t>: Các cơ chế khai thác mỏ dầu – khí.</w:t>
            </w:r>
          </w:p>
        </w:tc>
      </w:tr>
      <w:tr w:rsidR="0018371A" w:rsidRPr="009376A4" w14:paraId="052C05AA" w14:textId="77777777" w:rsidTr="0018371A">
        <w:trPr>
          <w:trHeight w:val="70"/>
        </w:trPr>
        <w:tc>
          <w:tcPr>
            <w:tcW w:w="830" w:type="dxa"/>
            <w:shd w:val="clear" w:color="auto" w:fill="auto"/>
          </w:tcPr>
          <w:p w14:paraId="4836F42C" w14:textId="00416DE9" w:rsidR="0018371A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828" w:type="dxa"/>
            <w:shd w:val="clear" w:color="auto" w:fill="auto"/>
          </w:tcPr>
          <w:p w14:paraId="055B4A50" w14:textId="0B0878E1" w:rsidR="0018371A" w:rsidRPr="0018371A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/>
                <w:bCs/>
                <w:color w:val="000000"/>
                <w:sz w:val="24"/>
                <w:szCs w:val="24"/>
                <w:lang w:val="nl-NL"/>
              </w:rPr>
              <w:t>Chương 4:</w:t>
            </w:r>
            <w:r w:rsidRPr="007B0FD7">
              <w:rPr>
                <w:b/>
                <w:sz w:val="24"/>
                <w:szCs w:val="24"/>
                <w:lang w:val="nl-NL"/>
              </w:rPr>
              <w:t xml:space="preserve"> Dòng chảy trong môi trưỡng rỗng và kỹ thuật nghiên cứu thủy động trong giếng</w:t>
            </w:r>
          </w:p>
          <w:p w14:paraId="1A3EA08D" w14:textId="46AEBBEF" w:rsidR="0018371A" w:rsidRPr="0018371A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Cs/>
                <w:color w:val="000000"/>
                <w:sz w:val="24"/>
                <w:szCs w:val="24"/>
                <w:lang w:val="nl-NL"/>
              </w:rPr>
              <w:t>4.1.</w:t>
            </w:r>
            <w:r w:rsidRPr="007B0FD7">
              <w:rPr>
                <w:sz w:val="24"/>
                <w:szCs w:val="24"/>
                <w:lang w:val="nl-NL"/>
              </w:rPr>
              <w:t xml:space="preserve"> Khái niệm về dòng chảy trong môi trường rỗng và định luật Darcy</w:t>
            </w:r>
          </w:p>
          <w:p w14:paraId="378AD6C8" w14:textId="624FE212" w:rsidR="0018371A" w:rsidRPr="0018371A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Cs/>
                <w:color w:val="000000"/>
                <w:sz w:val="24"/>
                <w:szCs w:val="24"/>
                <w:lang w:val="nl-NL"/>
              </w:rPr>
              <w:t>4.2.</w:t>
            </w:r>
            <w:r w:rsidRPr="007B0FD7">
              <w:rPr>
                <w:sz w:val="24"/>
                <w:szCs w:val="24"/>
                <w:lang w:val="nl-NL"/>
              </w:rPr>
              <w:t xml:space="preserve"> Phương trình tổng quát của dòng khuyếch tán </w:t>
            </w:r>
            <w:r w:rsidRPr="007B0FD7">
              <w:rPr>
                <w:sz w:val="24"/>
                <w:szCs w:val="24"/>
                <w:lang w:val="nl-NL"/>
              </w:rPr>
              <w:lastRenderedPageBreak/>
              <w:t>hướng tâm</w:t>
            </w:r>
          </w:p>
          <w:p w14:paraId="181CC95E" w14:textId="6D08CAB1" w:rsidR="0018371A" w:rsidRPr="0018371A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Cs/>
                <w:color w:val="000000"/>
                <w:sz w:val="24"/>
                <w:szCs w:val="24"/>
                <w:lang w:val="nl-NL"/>
              </w:rPr>
              <w:t>4.3.</w:t>
            </w:r>
            <w:r w:rsidRPr="007B0FD7">
              <w:rPr>
                <w:sz w:val="24"/>
                <w:szCs w:val="24"/>
                <w:lang w:val="nl-NL"/>
              </w:rPr>
              <w:t xml:space="preserve"> Dòng chảy của dầu - nước</w:t>
            </w:r>
          </w:p>
          <w:p w14:paraId="14D9D49C" w14:textId="1A517AB3" w:rsidR="0018371A" w:rsidRPr="0018371A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Cs/>
                <w:color w:val="000000"/>
                <w:sz w:val="24"/>
                <w:szCs w:val="24"/>
                <w:lang w:val="nl-NL"/>
              </w:rPr>
              <w:t>4.4.</w:t>
            </w:r>
            <w:r w:rsidRPr="007B0FD7">
              <w:rPr>
                <w:sz w:val="24"/>
                <w:szCs w:val="24"/>
                <w:lang w:val="nl-NL"/>
              </w:rPr>
              <w:t xml:space="preserve"> Dòng chảy của khí</w:t>
            </w:r>
          </w:p>
          <w:p w14:paraId="7F421A2A" w14:textId="0A4C572B" w:rsidR="0018371A" w:rsidRPr="0018371A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Cs/>
                <w:color w:val="000000"/>
                <w:sz w:val="24"/>
                <w:szCs w:val="24"/>
                <w:lang w:val="nl-NL"/>
              </w:rPr>
              <w:t>4.5.</w:t>
            </w:r>
            <w:r w:rsidRPr="007B0FD7">
              <w:rPr>
                <w:sz w:val="24"/>
                <w:szCs w:val="24"/>
                <w:lang w:val="nl-NL"/>
              </w:rPr>
              <w:t xml:space="preserve"> Các phương pháp nghiên cứu thủy động khi khoan và khai thác</w:t>
            </w:r>
          </w:p>
        </w:tc>
        <w:tc>
          <w:tcPr>
            <w:tcW w:w="994" w:type="dxa"/>
            <w:shd w:val="clear" w:color="auto" w:fill="auto"/>
          </w:tcPr>
          <w:p w14:paraId="25F2C9D3" w14:textId="7081E282" w:rsidR="0018371A" w:rsidRPr="00E922DC" w:rsidRDefault="00E922D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922DC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710" w:type="dxa"/>
          </w:tcPr>
          <w:p w14:paraId="6E357433" w14:textId="41DB75CF" w:rsidR="0018371A" w:rsidRPr="00E922DC" w:rsidRDefault="00E922D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922DC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6BE2E" w14:textId="3E885854" w:rsidR="003B7057" w:rsidRDefault="003B7057" w:rsidP="003B705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="00107FE4">
              <w:rPr>
                <w:bCs/>
                <w:color w:val="000000"/>
                <w:sz w:val="24"/>
                <w:szCs w:val="24"/>
                <w:lang w:val="de-DE"/>
              </w:rPr>
              <w:t xml:space="preserve">Tra cứu nội dung về phân loại dòng chảy trong </w:t>
            </w:r>
            <w:r w:rsidR="00DC5F88">
              <w:rPr>
                <w:bCs/>
                <w:color w:val="000000"/>
                <w:sz w:val="24"/>
                <w:szCs w:val="24"/>
                <w:lang w:val="de-DE"/>
              </w:rPr>
              <w:t xml:space="preserve">chương 4, </w:t>
            </w:r>
            <w:r w:rsidR="00107FE4">
              <w:rPr>
                <w:bCs/>
                <w:color w:val="000000"/>
                <w:sz w:val="24"/>
                <w:szCs w:val="24"/>
                <w:lang w:val="de-DE"/>
              </w:rPr>
              <w:t xml:space="preserve">tài liệu </w:t>
            </w:r>
            <w:r w:rsidR="00DC5F88">
              <w:rPr>
                <w:b/>
                <w:bCs/>
                <w:color w:val="000000"/>
                <w:sz w:val="24"/>
                <w:szCs w:val="24"/>
                <w:lang w:val="de-DE"/>
              </w:rPr>
              <w:t>[2</w:t>
            </w:r>
            <w:r w:rsidR="00107FE4"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</w:t>
            </w:r>
            <w:r w:rsidR="00107FE4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14:paraId="7A9E15D1" w14:textId="6D13D5C5" w:rsidR="00E922DC" w:rsidRPr="003555B5" w:rsidRDefault="00E922DC" w:rsidP="00E922DC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 w:rsidR="003B7057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107FE4">
              <w:rPr>
                <w:bCs/>
                <w:color w:val="000000"/>
                <w:sz w:val="24"/>
                <w:szCs w:val="24"/>
                <w:lang w:val="de-DE"/>
              </w:rPr>
              <w:t>Làm bài tập số 4.2, 4.3 của Chương 4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,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[2]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14:paraId="0860D084" w14:textId="77777777" w:rsidR="0018371A" w:rsidRPr="003555B5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18371A" w:rsidRPr="009376A4" w14:paraId="1D1E2FD7" w14:textId="77777777" w:rsidTr="0018371A">
        <w:trPr>
          <w:trHeight w:val="70"/>
        </w:trPr>
        <w:tc>
          <w:tcPr>
            <w:tcW w:w="830" w:type="dxa"/>
            <w:shd w:val="clear" w:color="auto" w:fill="auto"/>
          </w:tcPr>
          <w:p w14:paraId="10EFC699" w14:textId="03BE195A" w:rsidR="0018371A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828" w:type="dxa"/>
            <w:shd w:val="clear" w:color="auto" w:fill="auto"/>
          </w:tcPr>
          <w:p w14:paraId="3C0AC5A0" w14:textId="2A010B6C" w:rsidR="0018371A" w:rsidRPr="0018371A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5: </w:t>
            </w:r>
            <w:r w:rsidRPr="007B0FD7">
              <w:rPr>
                <w:b/>
                <w:sz w:val="24"/>
                <w:szCs w:val="24"/>
                <w:lang w:val="nl-NL"/>
              </w:rPr>
              <w:t>Phương án phát triển mỏ</w:t>
            </w:r>
          </w:p>
          <w:p w14:paraId="044C66B1" w14:textId="5504D0B8" w:rsidR="0018371A" w:rsidRPr="0018371A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Cs/>
                <w:color w:val="000000"/>
                <w:sz w:val="24"/>
                <w:szCs w:val="24"/>
                <w:lang w:val="nl-NL"/>
              </w:rPr>
              <w:t>5.1.</w:t>
            </w:r>
            <w:r w:rsidRPr="007B0FD7">
              <w:rPr>
                <w:sz w:val="24"/>
                <w:szCs w:val="24"/>
                <w:lang w:val="nl-NL"/>
              </w:rPr>
              <w:t xml:space="preserve"> Khái niệm về phương án và nội dung chính của phương án</w:t>
            </w:r>
          </w:p>
          <w:p w14:paraId="04C96627" w14:textId="43AF762A" w:rsidR="0018371A" w:rsidRPr="0018371A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Cs/>
                <w:color w:val="000000"/>
                <w:sz w:val="24"/>
                <w:szCs w:val="24"/>
                <w:lang w:val="nl-NL"/>
              </w:rPr>
              <w:t>5.2.</w:t>
            </w:r>
            <w:r w:rsidRPr="007B0FD7">
              <w:rPr>
                <w:sz w:val="24"/>
                <w:szCs w:val="24"/>
                <w:lang w:val="nl-NL"/>
              </w:rPr>
              <w:t xml:space="preserve"> Sơ đồ phát triển</w:t>
            </w:r>
          </w:p>
          <w:p w14:paraId="59A28D8F" w14:textId="4C8D40A2" w:rsidR="0018371A" w:rsidRPr="0018371A" w:rsidRDefault="00183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8371A">
              <w:rPr>
                <w:bCs/>
                <w:color w:val="000000"/>
                <w:sz w:val="24"/>
                <w:szCs w:val="24"/>
                <w:lang w:val="nl-NL"/>
              </w:rPr>
              <w:t>5.3.</w:t>
            </w:r>
            <w:r w:rsidRPr="007B0FD7">
              <w:rPr>
                <w:sz w:val="24"/>
                <w:szCs w:val="24"/>
                <w:lang w:val="nl-NL"/>
              </w:rPr>
              <w:t xml:space="preserve"> Các giai đoạn phát triển</w:t>
            </w:r>
          </w:p>
        </w:tc>
        <w:tc>
          <w:tcPr>
            <w:tcW w:w="994" w:type="dxa"/>
            <w:shd w:val="clear" w:color="auto" w:fill="auto"/>
          </w:tcPr>
          <w:p w14:paraId="4C1D86B5" w14:textId="1B436549" w:rsidR="0018371A" w:rsidRPr="00E922DC" w:rsidRDefault="00E922D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922DC">
              <w:rPr>
                <w:b/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0" w:type="dxa"/>
          </w:tcPr>
          <w:p w14:paraId="23C5ACD7" w14:textId="03916841" w:rsidR="0018371A" w:rsidRPr="00E922DC" w:rsidRDefault="00E922D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922DC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32FC8" w14:textId="6A66403B" w:rsidR="00107FE4" w:rsidRDefault="00107FE4" w:rsidP="00107FE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Ôn tập lại nội dung 2.3 chương 2, 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[2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để nắm chắc về đặc tính của từng loại mỏ.</w:t>
            </w:r>
          </w:p>
          <w:p w14:paraId="02694F91" w14:textId="116D8BD1" w:rsidR="0018371A" w:rsidRPr="003555B5" w:rsidRDefault="003B7057" w:rsidP="00107FE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107FE4">
              <w:rPr>
                <w:bCs/>
                <w:color w:val="000000"/>
                <w:sz w:val="24"/>
                <w:szCs w:val="24"/>
                <w:lang w:val="nl-NL"/>
              </w:rPr>
              <w:t xml:space="preserve">Đọc trước nội dung chương 9 tài liệu </w:t>
            </w:r>
            <w:r w:rsidR="00107FE4">
              <w:rPr>
                <w:b/>
                <w:bCs/>
                <w:color w:val="000000"/>
                <w:sz w:val="24"/>
                <w:szCs w:val="24"/>
                <w:lang w:val="nl-NL"/>
              </w:rPr>
              <w:t>[2</w:t>
            </w:r>
            <w:r w:rsidR="00107FE4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="00107FE4">
              <w:rPr>
                <w:bCs/>
                <w:color w:val="000000"/>
                <w:sz w:val="24"/>
                <w:szCs w:val="24"/>
                <w:lang w:val="nl-NL"/>
              </w:rPr>
              <w:t xml:space="preserve">. </w:t>
            </w:r>
          </w:p>
        </w:tc>
      </w:tr>
    </w:tbl>
    <w:p w14:paraId="52E35B6E" w14:textId="020C466F" w:rsidR="00C53616" w:rsidRPr="007B0FD7" w:rsidRDefault="00C53616">
      <w:pPr>
        <w:rPr>
          <w:i/>
          <w:color w:val="FF0000"/>
          <w:sz w:val="24"/>
          <w:szCs w:val="24"/>
          <w:u w:val="single"/>
          <w:lang w:val="nl-NL"/>
        </w:rPr>
      </w:pPr>
    </w:p>
    <w:p w14:paraId="78FFB06E" w14:textId="77777777" w:rsidR="009540AF" w:rsidRPr="007B0FD7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9376A4" w14:paraId="1A560EF1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04206739" w14:textId="77777777" w:rsidR="009540AF" w:rsidRPr="007B0FD7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14:paraId="6A24A18A" w14:textId="77777777" w:rsidR="009540AF" w:rsidRPr="007B0FD7" w:rsidRDefault="009540AF" w:rsidP="00D46C15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7B0FD7">
              <w:rPr>
                <w:sz w:val="24"/>
                <w:szCs w:val="24"/>
                <w:lang w:val="nl-NL"/>
              </w:rPr>
              <w:t>Hà nội, ngày … tháng … năm 20…</w:t>
            </w:r>
          </w:p>
        </w:tc>
      </w:tr>
      <w:tr w:rsidR="009540AF" w:rsidRPr="003555B5" w14:paraId="2CF6E5F3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7287E4ED" w14:textId="77777777" w:rsidR="009540AF" w:rsidRPr="003555B5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14:paraId="62664CD6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099E8796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14:paraId="21C430CE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7E9101DC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1C014983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786DF257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5A1504B0" w14:textId="1E9548FD" w:rsidR="00744C77" w:rsidRPr="003555B5" w:rsidRDefault="00744C77" w:rsidP="00375FED">
      <w:pPr>
        <w:spacing w:before="60"/>
        <w:jc w:val="both"/>
        <w:rPr>
          <w:i/>
          <w:color w:val="FF0000"/>
          <w:sz w:val="24"/>
          <w:szCs w:val="24"/>
        </w:rPr>
      </w:pPr>
    </w:p>
    <w:p w14:paraId="7361B0B2" w14:textId="77777777" w:rsidR="00575954" w:rsidRPr="003555B5" w:rsidRDefault="00575954">
      <w:pPr>
        <w:rPr>
          <w:sz w:val="24"/>
          <w:szCs w:val="24"/>
        </w:rPr>
      </w:pPr>
    </w:p>
    <w:sectPr w:rsidR="00575954" w:rsidRPr="003555B5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EAE355" w14:textId="77777777" w:rsidR="00071126" w:rsidRDefault="00071126">
      <w:r>
        <w:separator/>
      </w:r>
    </w:p>
  </w:endnote>
  <w:endnote w:type="continuationSeparator" w:id="0">
    <w:p w14:paraId="31BA6F8D" w14:textId="77777777" w:rsidR="00071126" w:rsidRDefault="00071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1F7DF1" w14:textId="77777777" w:rsidR="002A0AE7" w:rsidRDefault="002A0AE7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12F4F4E" w14:textId="77777777" w:rsidR="002A0AE7" w:rsidRDefault="002A0AE7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16C052" w14:textId="77777777" w:rsidR="002A0AE7" w:rsidRDefault="002A0AE7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022EA">
      <w:rPr>
        <w:rStyle w:val="PageNumber"/>
        <w:noProof/>
      </w:rPr>
      <w:t>1</w:t>
    </w:r>
    <w:r>
      <w:rPr>
        <w:rStyle w:val="PageNumber"/>
      </w:rPr>
      <w:fldChar w:fldCharType="end"/>
    </w:r>
  </w:p>
  <w:p w14:paraId="21DCCF53" w14:textId="77777777" w:rsidR="002A0AE7" w:rsidRDefault="002A0AE7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51B64D" w14:textId="77777777" w:rsidR="00071126" w:rsidRDefault="00071126">
      <w:r>
        <w:separator/>
      </w:r>
    </w:p>
  </w:footnote>
  <w:footnote w:type="continuationSeparator" w:id="0">
    <w:p w14:paraId="1DDC1850" w14:textId="77777777" w:rsidR="00071126" w:rsidRDefault="000711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22E5F"/>
    <w:multiLevelType w:val="hybridMultilevel"/>
    <w:tmpl w:val="AFFAA062"/>
    <w:lvl w:ilvl="0" w:tplc="486004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53B831CC">
      <w:numFmt w:val="none"/>
      <w:lvlText w:val=""/>
      <w:lvlJc w:val="left"/>
      <w:pPr>
        <w:tabs>
          <w:tab w:val="num" w:pos="360"/>
        </w:tabs>
      </w:pPr>
    </w:lvl>
    <w:lvl w:ilvl="2" w:tplc="BF2EEE80">
      <w:numFmt w:val="none"/>
      <w:lvlText w:val=""/>
      <w:lvlJc w:val="left"/>
      <w:pPr>
        <w:tabs>
          <w:tab w:val="num" w:pos="360"/>
        </w:tabs>
      </w:pPr>
    </w:lvl>
    <w:lvl w:ilvl="3" w:tplc="6CD215E6">
      <w:numFmt w:val="none"/>
      <w:lvlText w:val=""/>
      <w:lvlJc w:val="left"/>
      <w:pPr>
        <w:tabs>
          <w:tab w:val="num" w:pos="360"/>
        </w:tabs>
      </w:pPr>
    </w:lvl>
    <w:lvl w:ilvl="4" w:tplc="776AAA24">
      <w:numFmt w:val="none"/>
      <w:lvlText w:val=""/>
      <w:lvlJc w:val="left"/>
      <w:pPr>
        <w:tabs>
          <w:tab w:val="num" w:pos="360"/>
        </w:tabs>
      </w:pPr>
    </w:lvl>
    <w:lvl w:ilvl="5" w:tplc="BEE29066">
      <w:numFmt w:val="none"/>
      <w:lvlText w:val=""/>
      <w:lvlJc w:val="left"/>
      <w:pPr>
        <w:tabs>
          <w:tab w:val="num" w:pos="360"/>
        </w:tabs>
      </w:pPr>
    </w:lvl>
    <w:lvl w:ilvl="6" w:tplc="44A6E810">
      <w:numFmt w:val="none"/>
      <w:lvlText w:val=""/>
      <w:lvlJc w:val="left"/>
      <w:pPr>
        <w:tabs>
          <w:tab w:val="num" w:pos="360"/>
        </w:tabs>
      </w:pPr>
    </w:lvl>
    <w:lvl w:ilvl="7" w:tplc="49B8A992">
      <w:numFmt w:val="none"/>
      <w:lvlText w:val=""/>
      <w:lvlJc w:val="left"/>
      <w:pPr>
        <w:tabs>
          <w:tab w:val="num" w:pos="360"/>
        </w:tabs>
      </w:pPr>
    </w:lvl>
    <w:lvl w:ilvl="8" w:tplc="EDCE8100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50741"/>
    <w:multiLevelType w:val="hybridMultilevel"/>
    <w:tmpl w:val="C5A6E4D6"/>
    <w:lvl w:ilvl="0" w:tplc="9A46E0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A9103652">
      <w:numFmt w:val="none"/>
      <w:lvlText w:val=""/>
      <w:lvlJc w:val="left"/>
      <w:pPr>
        <w:tabs>
          <w:tab w:val="num" w:pos="360"/>
        </w:tabs>
      </w:pPr>
    </w:lvl>
    <w:lvl w:ilvl="2" w:tplc="3DA8B20C">
      <w:numFmt w:val="none"/>
      <w:lvlText w:val=""/>
      <w:lvlJc w:val="left"/>
      <w:pPr>
        <w:tabs>
          <w:tab w:val="num" w:pos="360"/>
        </w:tabs>
      </w:pPr>
    </w:lvl>
    <w:lvl w:ilvl="3" w:tplc="F83E2A98">
      <w:numFmt w:val="none"/>
      <w:lvlText w:val=""/>
      <w:lvlJc w:val="left"/>
      <w:pPr>
        <w:tabs>
          <w:tab w:val="num" w:pos="360"/>
        </w:tabs>
      </w:pPr>
    </w:lvl>
    <w:lvl w:ilvl="4" w:tplc="8FD69EFC">
      <w:numFmt w:val="none"/>
      <w:lvlText w:val=""/>
      <w:lvlJc w:val="left"/>
      <w:pPr>
        <w:tabs>
          <w:tab w:val="num" w:pos="360"/>
        </w:tabs>
      </w:pPr>
    </w:lvl>
    <w:lvl w:ilvl="5" w:tplc="995E11B2">
      <w:numFmt w:val="none"/>
      <w:lvlText w:val=""/>
      <w:lvlJc w:val="left"/>
      <w:pPr>
        <w:tabs>
          <w:tab w:val="num" w:pos="360"/>
        </w:tabs>
      </w:pPr>
    </w:lvl>
    <w:lvl w:ilvl="6" w:tplc="18F24F80">
      <w:numFmt w:val="none"/>
      <w:lvlText w:val=""/>
      <w:lvlJc w:val="left"/>
      <w:pPr>
        <w:tabs>
          <w:tab w:val="num" w:pos="360"/>
        </w:tabs>
      </w:pPr>
    </w:lvl>
    <w:lvl w:ilvl="7" w:tplc="5D086D0C">
      <w:numFmt w:val="none"/>
      <w:lvlText w:val=""/>
      <w:lvlJc w:val="left"/>
      <w:pPr>
        <w:tabs>
          <w:tab w:val="num" w:pos="360"/>
        </w:tabs>
      </w:pPr>
    </w:lvl>
    <w:lvl w:ilvl="8" w:tplc="F0F0E11C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271E5F"/>
    <w:multiLevelType w:val="hybridMultilevel"/>
    <w:tmpl w:val="5676581E"/>
    <w:lvl w:ilvl="0" w:tplc="9DDA5DC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6"/>
  </w:num>
  <w:num w:numId="7">
    <w:abstractNumId w:val="2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378E"/>
    <w:rsid w:val="00000056"/>
    <w:rsid w:val="00026105"/>
    <w:rsid w:val="000375A8"/>
    <w:rsid w:val="00061141"/>
    <w:rsid w:val="00065D49"/>
    <w:rsid w:val="00071126"/>
    <w:rsid w:val="00085971"/>
    <w:rsid w:val="00095A1D"/>
    <w:rsid w:val="000B22B4"/>
    <w:rsid w:val="000B6751"/>
    <w:rsid w:val="000D075E"/>
    <w:rsid w:val="000D6DC7"/>
    <w:rsid w:val="000F78FF"/>
    <w:rsid w:val="00107FE4"/>
    <w:rsid w:val="001265BC"/>
    <w:rsid w:val="0013747E"/>
    <w:rsid w:val="001471E8"/>
    <w:rsid w:val="0018371A"/>
    <w:rsid w:val="001915A3"/>
    <w:rsid w:val="001F1818"/>
    <w:rsid w:val="001F2CFE"/>
    <w:rsid w:val="00200F66"/>
    <w:rsid w:val="00210206"/>
    <w:rsid w:val="002360EC"/>
    <w:rsid w:val="00290C2F"/>
    <w:rsid w:val="00296F71"/>
    <w:rsid w:val="002A0AE7"/>
    <w:rsid w:val="002A7D7D"/>
    <w:rsid w:val="002B3774"/>
    <w:rsid w:val="002C378E"/>
    <w:rsid w:val="003409C3"/>
    <w:rsid w:val="003555B5"/>
    <w:rsid w:val="003663BC"/>
    <w:rsid w:val="00367502"/>
    <w:rsid w:val="00371927"/>
    <w:rsid w:val="00375FED"/>
    <w:rsid w:val="003961B0"/>
    <w:rsid w:val="003B7057"/>
    <w:rsid w:val="003B73BB"/>
    <w:rsid w:val="003E0101"/>
    <w:rsid w:val="003E0A05"/>
    <w:rsid w:val="003F5908"/>
    <w:rsid w:val="003F7694"/>
    <w:rsid w:val="004240DB"/>
    <w:rsid w:val="0042577A"/>
    <w:rsid w:val="00430608"/>
    <w:rsid w:val="004377BB"/>
    <w:rsid w:val="004437C7"/>
    <w:rsid w:val="0047459D"/>
    <w:rsid w:val="0048413E"/>
    <w:rsid w:val="004900EB"/>
    <w:rsid w:val="0049105F"/>
    <w:rsid w:val="004A21C9"/>
    <w:rsid w:val="004A68EB"/>
    <w:rsid w:val="004B2147"/>
    <w:rsid w:val="004D085E"/>
    <w:rsid w:val="004E4F66"/>
    <w:rsid w:val="004F013A"/>
    <w:rsid w:val="00534B5D"/>
    <w:rsid w:val="00551492"/>
    <w:rsid w:val="00575954"/>
    <w:rsid w:val="005C2D5B"/>
    <w:rsid w:val="005E26A5"/>
    <w:rsid w:val="0061018F"/>
    <w:rsid w:val="00612534"/>
    <w:rsid w:val="00625B5C"/>
    <w:rsid w:val="006406CA"/>
    <w:rsid w:val="006447AD"/>
    <w:rsid w:val="00654888"/>
    <w:rsid w:val="00665547"/>
    <w:rsid w:val="00695501"/>
    <w:rsid w:val="006A0E70"/>
    <w:rsid w:val="006A5431"/>
    <w:rsid w:val="006D03CF"/>
    <w:rsid w:val="006E5BAC"/>
    <w:rsid w:val="00733BDA"/>
    <w:rsid w:val="00744C77"/>
    <w:rsid w:val="00770642"/>
    <w:rsid w:val="0077772C"/>
    <w:rsid w:val="007A7F11"/>
    <w:rsid w:val="007B0FD7"/>
    <w:rsid w:val="007B1760"/>
    <w:rsid w:val="007B7392"/>
    <w:rsid w:val="007C7EDD"/>
    <w:rsid w:val="007F7694"/>
    <w:rsid w:val="008040ED"/>
    <w:rsid w:val="008543C1"/>
    <w:rsid w:val="00875E93"/>
    <w:rsid w:val="008C1294"/>
    <w:rsid w:val="008C1CE7"/>
    <w:rsid w:val="008C4E59"/>
    <w:rsid w:val="008D09FC"/>
    <w:rsid w:val="008E1453"/>
    <w:rsid w:val="0090524F"/>
    <w:rsid w:val="0091264D"/>
    <w:rsid w:val="00926E23"/>
    <w:rsid w:val="009376A4"/>
    <w:rsid w:val="00952045"/>
    <w:rsid w:val="009540AF"/>
    <w:rsid w:val="00963463"/>
    <w:rsid w:val="009947CE"/>
    <w:rsid w:val="009A19F7"/>
    <w:rsid w:val="009C37E7"/>
    <w:rsid w:val="009D205C"/>
    <w:rsid w:val="009E0BE8"/>
    <w:rsid w:val="009E52A6"/>
    <w:rsid w:val="009F22D0"/>
    <w:rsid w:val="00A01BDF"/>
    <w:rsid w:val="00A029FB"/>
    <w:rsid w:val="00A35151"/>
    <w:rsid w:val="00A641CF"/>
    <w:rsid w:val="00A7725E"/>
    <w:rsid w:val="00B022EA"/>
    <w:rsid w:val="00B23623"/>
    <w:rsid w:val="00B25A8C"/>
    <w:rsid w:val="00B400C8"/>
    <w:rsid w:val="00B452D6"/>
    <w:rsid w:val="00B4563C"/>
    <w:rsid w:val="00B51514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C2752"/>
    <w:rsid w:val="00C02961"/>
    <w:rsid w:val="00C2548B"/>
    <w:rsid w:val="00C41392"/>
    <w:rsid w:val="00C53616"/>
    <w:rsid w:val="00C54134"/>
    <w:rsid w:val="00C624F2"/>
    <w:rsid w:val="00C7326B"/>
    <w:rsid w:val="00C8287E"/>
    <w:rsid w:val="00CA7149"/>
    <w:rsid w:val="00CB0A27"/>
    <w:rsid w:val="00D15239"/>
    <w:rsid w:val="00D171C9"/>
    <w:rsid w:val="00D20B8C"/>
    <w:rsid w:val="00D46C15"/>
    <w:rsid w:val="00D61127"/>
    <w:rsid w:val="00D63879"/>
    <w:rsid w:val="00DA409D"/>
    <w:rsid w:val="00DC3527"/>
    <w:rsid w:val="00DC5F88"/>
    <w:rsid w:val="00E12EF8"/>
    <w:rsid w:val="00E25CF8"/>
    <w:rsid w:val="00E329DF"/>
    <w:rsid w:val="00E46710"/>
    <w:rsid w:val="00E6594E"/>
    <w:rsid w:val="00E922DC"/>
    <w:rsid w:val="00E935BD"/>
    <w:rsid w:val="00EA472E"/>
    <w:rsid w:val="00EB143E"/>
    <w:rsid w:val="00EC06C9"/>
    <w:rsid w:val="00EE3756"/>
    <w:rsid w:val="00EE5D69"/>
    <w:rsid w:val="00F0731C"/>
    <w:rsid w:val="00F26E9C"/>
    <w:rsid w:val="00F4451D"/>
    <w:rsid w:val="00F96568"/>
    <w:rsid w:val="00FA5A08"/>
    <w:rsid w:val="00FB5F7D"/>
    <w:rsid w:val="00FB745F"/>
    <w:rsid w:val="00FE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9BEF23"/>
  <w15:docId w15:val="{CA972B01-E051-EE4C-B387-9AD9FAC35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00DC7-E704-4AB0-B7B8-CFC4C2C7E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</Template>
  <TotalTime>2</TotalTime>
  <Pages>5</Pages>
  <Words>1021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ADMIN</cp:lastModifiedBy>
  <cp:revision>10</cp:revision>
  <cp:lastPrinted>2015-12-03T10:52:00Z</cp:lastPrinted>
  <dcterms:created xsi:type="dcterms:W3CDTF">2018-08-17T02:15:00Z</dcterms:created>
  <dcterms:modified xsi:type="dcterms:W3CDTF">2020-03-30T09:43:00Z</dcterms:modified>
</cp:coreProperties>
</file>