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19D34AE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346B1513" w14:textId="77777777"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64BC2FC" wp14:editId="53842459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B145698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64AACC8" w14:textId="77777777"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0F734C44" wp14:editId="55418FB0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59ED3604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7C3E16D5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4FEF258" w14:textId="77777777" w:rsidR="00744C77" w:rsidRPr="00196B22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>:</w:t>
      </w:r>
    </w:p>
    <w:p w14:paraId="73A41BAB" w14:textId="77777777" w:rsidR="00196B22" w:rsidRDefault="00196B22" w:rsidP="00196B22">
      <w:pPr>
        <w:pStyle w:val="BodyText2"/>
        <w:spacing w:before="240" w:after="0" w:line="240" w:lineRule="auto"/>
        <w:ind w:left="2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F91C26">
        <w:rPr>
          <w:sz w:val="24"/>
          <w:szCs w:val="24"/>
        </w:rPr>
        <w:t>Kỹ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thuật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khai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thác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khí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thiên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nhiên</w:t>
      </w:r>
      <w:proofErr w:type="spellEnd"/>
    </w:p>
    <w:p w14:paraId="79C65924" w14:textId="36D3704E" w:rsidR="00196B22" w:rsidRPr="003555B5" w:rsidRDefault="00196B22" w:rsidP="00196B22">
      <w:pPr>
        <w:pStyle w:val="BodyText2"/>
        <w:spacing w:before="240" w:after="0" w:line="240" w:lineRule="auto"/>
        <w:ind w:left="216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- </w:t>
      </w:r>
      <w:r w:rsidR="00DD1767">
        <w:rPr>
          <w:sz w:val="24"/>
          <w:szCs w:val="24"/>
        </w:rPr>
        <w:t xml:space="preserve">Natural Gas </w:t>
      </w:r>
      <w:proofErr w:type="spellStart"/>
      <w:r w:rsidR="00DD1767">
        <w:rPr>
          <w:sz w:val="24"/>
          <w:szCs w:val="24"/>
        </w:rPr>
        <w:t>Prodution</w:t>
      </w:r>
      <w:proofErr w:type="spellEnd"/>
      <w:r w:rsidR="00DD1767">
        <w:rPr>
          <w:sz w:val="24"/>
          <w:szCs w:val="24"/>
        </w:rPr>
        <w:t xml:space="preserve"> E</w:t>
      </w:r>
      <w:r w:rsidRPr="00F91C26">
        <w:rPr>
          <w:sz w:val="24"/>
          <w:szCs w:val="24"/>
        </w:rPr>
        <w:t>ngineering</w:t>
      </w:r>
    </w:p>
    <w:p w14:paraId="4956BB2E" w14:textId="318FFDAA" w:rsidR="00744C77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</w:t>
      </w:r>
      <w:r w:rsidR="00196B22">
        <w:rPr>
          <w:b/>
          <w:sz w:val="24"/>
          <w:szCs w:val="24"/>
          <w:lang w:val="vi-VN"/>
        </w:rPr>
        <w:t xml:space="preserve">: </w:t>
      </w:r>
      <w:r w:rsidR="004F3831" w:rsidRPr="004F3831">
        <w:rPr>
          <w:sz w:val="24"/>
          <w:szCs w:val="24"/>
        </w:rPr>
        <w:t>7060424</w:t>
      </w:r>
    </w:p>
    <w:p w14:paraId="1F57AC5A" w14:textId="6AF3D954" w:rsidR="00744C77" w:rsidRPr="000A6C6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96B22">
        <w:rPr>
          <w:b/>
          <w:bCs/>
          <w:color w:val="000000"/>
          <w:sz w:val="24"/>
          <w:szCs w:val="24"/>
        </w:rPr>
        <w:t xml:space="preserve"> </w:t>
      </w:r>
      <w:r w:rsidR="00E40A00" w:rsidRPr="000A6C65">
        <w:rPr>
          <w:b/>
          <w:bCs/>
          <w:color w:val="000000"/>
          <w:sz w:val="24"/>
          <w:szCs w:val="24"/>
        </w:rPr>
        <w:t>2</w:t>
      </w:r>
      <w:r w:rsidR="000A6C65" w:rsidRPr="000A6C65">
        <w:rPr>
          <w:b/>
          <w:bCs/>
          <w:color w:val="000000"/>
          <w:sz w:val="24"/>
          <w:szCs w:val="24"/>
          <w:lang w:val="vi-VN"/>
        </w:rPr>
        <w:t xml:space="preserve"> </w:t>
      </w:r>
      <w:r w:rsidR="000A6C65" w:rsidRPr="000A6C65">
        <w:rPr>
          <w:b/>
          <w:bCs/>
          <w:color w:val="000000"/>
          <w:sz w:val="24"/>
          <w:szCs w:val="24"/>
        </w:rPr>
        <w:t>(</w:t>
      </w:r>
      <w:r w:rsidR="000A6C65" w:rsidRPr="000A6C65">
        <w:rPr>
          <w:b/>
          <w:bCs/>
          <w:color w:val="000000"/>
          <w:sz w:val="24"/>
          <w:szCs w:val="24"/>
          <w:lang w:val="vi-VN"/>
        </w:rPr>
        <w:t>1.6</w:t>
      </w:r>
      <w:r w:rsidR="000A6C65" w:rsidRPr="000A6C65">
        <w:rPr>
          <w:b/>
          <w:bCs/>
          <w:color w:val="000000"/>
          <w:sz w:val="24"/>
          <w:szCs w:val="24"/>
        </w:rPr>
        <w:t>-</w:t>
      </w:r>
      <w:r w:rsidR="000A6C65" w:rsidRPr="000A6C65">
        <w:rPr>
          <w:b/>
          <w:bCs/>
          <w:color w:val="000000"/>
          <w:sz w:val="24"/>
          <w:szCs w:val="24"/>
          <w:lang w:val="vi-VN"/>
        </w:rPr>
        <w:t>0.4</w:t>
      </w:r>
      <w:r w:rsidR="000A6C65" w:rsidRPr="000A6C65">
        <w:rPr>
          <w:b/>
          <w:bCs/>
          <w:color w:val="000000"/>
          <w:sz w:val="24"/>
          <w:szCs w:val="24"/>
        </w:rPr>
        <w:t>-4)</w:t>
      </w:r>
      <w:r w:rsidR="000A6C65">
        <w:rPr>
          <w:b/>
          <w:bCs/>
          <w:color w:val="000000"/>
          <w:sz w:val="24"/>
          <w:szCs w:val="24"/>
          <w:lang w:val="vi-VN"/>
        </w:rPr>
        <w:t>, học trong 8 tuần</w:t>
      </w:r>
    </w:p>
    <w:p w14:paraId="017BCDF8" w14:textId="56B26B4B" w:rsidR="006447AD" w:rsidRPr="00281246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281246">
        <w:rPr>
          <w:b/>
          <w:sz w:val="24"/>
          <w:szCs w:val="24"/>
          <w:lang w:val="vi-VN"/>
        </w:rPr>
        <w:t xml:space="preserve"> </w:t>
      </w:r>
      <w:r w:rsidR="00A21DB3" w:rsidRPr="00281246">
        <w:rPr>
          <w:b/>
          <w:sz w:val="24"/>
          <w:szCs w:val="24"/>
          <w:lang w:val="vi-VN"/>
        </w:rPr>
        <w:t>30</w:t>
      </w:r>
      <w:r w:rsidR="00A307EE" w:rsidRPr="00281246">
        <w:rPr>
          <w:b/>
          <w:sz w:val="24"/>
          <w:szCs w:val="24"/>
          <w:lang w:val="vi-VN"/>
        </w:rPr>
        <w:t xml:space="preserve"> </w:t>
      </w:r>
    </w:p>
    <w:p w14:paraId="29AB64BF" w14:textId="1FDB2228" w:rsidR="00A307EE" w:rsidRPr="003555B5" w:rsidRDefault="00A307EE" w:rsidP="00A307EE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Pr="00A307EE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  <w:lang w:val="vi-VN"/>
        </w:rPr>
        <w:t xml:space="preserve">24 </w:t>
      </w:r>
      <w:r w:rsidRPr="003555B5">
        <w:rPr>
          <w:sz w:val="24"/>
          <w:szCs w:val="24"/>
          <w:lang w:val="vi-VN"/>
        </w:rPr>
        <w:t>;</w:t>
      </w:r>
      <w:r w:rsidR="000A6C65">
        <w:rPr>
          <w:sz w:val="24"/>
          <w:szCs w:val="24"/>
          <w:lang w:val="vi-VN"/>
        </w:rPr>
        <w:t xml:space="preserve">           </w:t>
      </w:r>
      <w:r w:rsidRPr="003555B5">
        <w:rPr>
          <w:sz w:val="24"/>
          <w:szCs w:val="24"/>
          <w:lang w:val="vi-VN"/>
        </w:rPr>
        <w:t xml:space="preserve"> Bài tập:</w:t>
      </w:r>
      <w:r w:rsidRPr="00A307EE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  <w:lang w:val="vi-VN"/>
        </w:rPr>
        <w:t>6</w:t>
      </w:r>
      <w:r w:rsidRPr="003555B5">
        <w:rPr>
          <w:sz w:val="24"/>
          <w:szCs w:val="24"/>
          <w:lang w:val="vi-VN"/>
        </w:rPr>
        <w:t>;</w:t>
      </w:r>
      <w:r w:rsidR="000A6C65">
        <w:rPr>
          <w:sz w:val="24"/>
          <w:szCs w:val="24"/>
          <w:lang w:val="vi-VN"/>
        </w:rPr>
        <w:t xml:space="preserve">                     </w:t>
      </w:r>
      <w:r w:rsidRPr="003555B5">
        <w:rPr>
          <w:sz w:val="24"/>
          <w:szCs w:val="24"/>
          <w:lang w:val="vi-VN"/>
        </w:rPr>
        <w:t xml:space="preserve"> Thực hành</w:t>
      </w:r>
      <w:r w:rsidRPr="00A307EE">
        <w:rPr>
          <w:sz w:val="24"/>
          <w:szCs w:val="24"/>
          <w:lang w:val="vi-VN"/>
        </w:rPr>
        <w:t>: 0</w:t>
      </w:r>
      <w:r w:rsidRPr="003555B5">
        <w:rPr>
          <w:sz w:val="24"/>
          <w:szCs w:val="24"/>
          <w:lang w:val="vi-VN"/>
        </w:rPr>
        <w:t xml:space="preserve">; </w:t>
      </w:r>
    </w:p>
    <w:p w14:paraId="4E6F94C7" w14:textId="653F82C9" w:rsidR="00A307EE" w:rsidRPr="00A307EE" w:rsidRDefault="00A307EE" w:rsidP="00A307E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311C5A">
        <w:rPr>
          <w:sz w:val="24"/>
          <w:szCs w:val="24"/>
          <w:lang w:val="vi-VN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0A6C65">
        <w:rPr>
          <w:sz w:val="24"/>
          <w:szCs w:val="24"/>
          <w:lang w:val="vi-VN"/>
        </w:rPr>
        <w:t xml:space="preserve">                 </w:t>
      </w:r>
      <w:r w:rsidRPr="003555B5">
        <w:rPr>
          <w:sz w:val="24"/>
          <w:szCs w:val="24"/>
          <w:lang w:val="vi-VN"/>
        </w:rPr>
        <w:t>Đồ án: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0A6C65">
        <w:rPr>
          <w:sz w:val="24"/>
          <w:szCs w:val="24"/>
          <w:lang w:val="vi-VN"/>
        </w:rPr>
        <w:t xml:space="preserve">                        </w:t>
      </w:r>
      <w:r w:rsidRPr="003555B5">
        <w:rPr>
          <w:sz w:val="24"/>
          <w:szCs w:val="24"/>
          <w:lang w:val="vi-VN"/>
        </w:rPr>
        <w:t>Tự học:</w:t>
      </w:r>
      <w:r>
        <w:rPr>
          <w:sz w:val="24"/>
          <w:szCs w:val="24"/>
          <w:lang w:val="vi-VN"/>
        </w:rPr>
        <w:t>60</w:t>
      </w:r>
      <w:r w:rsidRPr="00311C5A">
        <w:rPr>
          <w:sz w:val="24"/>
          <w:szCs w:val="24"/>
          <w:lang w:val="vi-VN"/>
        </w:rPr>
        <w:t>;</w:t>
      </w:r>
    </w:p>
    <w:p w14:paraId="64EBC41C" w14:textId="77777777" w:rsidR="00744C77" w:rsidRPr="00402A31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402A31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402A31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402A31">
        <w:rPr>
          <w:b/>
          <w:bCs/>
          <w:color w:val="000000"/>
          <w:sz w:val="24"/>
          <w:szCs w:val="24"/>
          <w:lang w:val="vi-VN"/>
        </w:rPr>
        <w:t>học phần</w:t>
      </w:r>
    </w:p>
    <w:p w14:paraId="43CF4F67" w14:textId="77777777" w:rsidR="003F5908" w:rsidRPr="00402A31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402A31">
        <w:rPr>
          <w:b/>
          <w:sz w:val="24"/>
          <w:szCs w:val="24"/>
          <w:lang w:val="vi-VN"/>
        </w:rPr>
        <w:t>2.1.</w:t>
      </w:r>
      <w:r w:rsidR="003555B5" w:rsidRPr="00402A31">
        <w:rPr>
          <w:b/>
          <w:sz w:val="24"/>
          <w:szCs w:val="24"/>
          <w:lang w:val="vi-VN"/>
        </w:rPr>
        <w:t xml:space="preserve"> </w:t>
      </w:r>
      <w:r w:rsidR="003F5908" w:rsidRPr="00402A31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402A31">
        <w:rPr>
          <w:b/>
          <w:sz w:val="24"/>
          <w:szCs w:val="24"/>
          <w:lang w:val="vi-VN"/>
        </w:rPr>
        <w:t>Mã giảng viên</w:t>
      </w:r>
    </w:p>
    <w:p w14:paraId="03260C39" w14:textId="77777777" w:rsidR="003F5908" w:rsidRPr="00402A31" w:rsidRDefault="003F5908" w:rsidP="00196B22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402A31">
        <w:rPr>
          <w:sz w:val="24"/>
          <w:szCs w:val="24"/>
          <w:lang w:val="vi-VN"/>
        </w:rPr>
        <w:t xml:space="preserve">1. </w:t>
      </w:r>
      <w:r w:rsidR="00196B22" w:rsidRPr="00402A31">
        <w:rPr>
          <w:sz w:val="24"/>
          <w:szCs w:val="24"/>
          <w:lang w:val="vi-VN"/>
        </w:rPr>
        <w:t xml:space="preserve">PGS. </w:t>
      </w:r>
      <w:r w:rsidRPr="00402A31">
        <w:rPr>
          <w:sz w:val="24"/>
          <w:szCs w:val="24"/>
          <w:lang w:val="vi-VN"/>
        </w:rPr>
        <w:t xml:space="preserve">TS. </w:t>
      </w:r>
      <w:r w:rsidR="00196B22" w:rsidRPr="00402A31">
        <w:rPr>
          <w:sz w:val="24"/>
          <w:szCs w:val="24"/>
          <w:lang w:val="vi-VN"/>
        </w:rPr>
        <w:t>Lê Xuân Lân</w:t>
      </w:r>
      <w:r w:rsidR="006D03CF" w:rsidRPr="00402A31">
        <w:rPr>
          <w:sz w:val="24"/>
          <w:szCs w:val="24"/>
          <w:lang w:val="vi-VN"/>
        </w:rPr>
        <w:tab/>
      </w:r>
      <w:r w:rsidR="00196B22" w:rsidRPr="00402A31">
        <w:rPr>
          <w:sz w:val="24"/>
          <w:szCs w:val="24"/>
          <w:lang w:val="vi-VN"/>
        </w:rPr>
        <w:t>0604-01</w:t>
      </w:r>
    </w:p>
    <w:p w14:paraId="65AF861A" w14:textId="77777777" w:rsidR="00744C77" w:rsidRPr="00402A31" w:rsidRDefault="00196B22" w:rsidP="00196B22">
      <w:pPr>
        <w:pStyle w:val="BodyText2"/>
        <w:spacing w:before="120" w:after="0" w:line="240" w:lineRule="auto"/>
        <w:jc w:val="both"/>
        <w:rPr>
          <w:b/>
          <w:sz w:val="24"/>
          <w:szCs w:val="24"/>
          <w:lang w:val="vi-VN"/>
        </w:rPr>
      </w:pPr>
      <w:r w:rsidRPr="00402A31">
        <w:rPr>
          <w:b/>
          <w:sz w:val="24"/>
          <w:szCs w:val="24"/>
          <w:lang w:val="vi-VN"/>
        </w:rPr>
        <w:t xml:space="preserve">      </w:t>
      </w:r>
      <w:r w:rsidR="006447AD" w:rsidRPr="00402A31">
        <w:rPr>
          <w:b/>
          <w:sz w:val="24"/>
          <w:szCs w:val="24"/>
          <w:lang w:val="vi-VN"/>
        </w:rPr>
        <w:t>2.2</w:t>
      </w:r>
      <w:r w:rsidR="003555B5" w:rsidRPr="00402A31">
        <w:rPr>
          <w:b/>
          <w:sz w:val="24"/>
          <w:szCs w:val="24"/>
          <w:lang w:val="vi-VN"/>
        </w:rPr>
        <w:t xml:space="preserve">. </w:t>
      </w:r>
      <w:r w:rsidR="00744C77" w:rsidRPr="00402A31">
        <w:rPr>
          <w:b/>
          <w:sz w:val="24"/>
          <w:szCs w:val="24"/>
          <w:lang w:val="vi-VN"/>
        </w:rPr>
        <w:t>Bộ môn:</w:t>
      </w:r>
      <w:r w:rsidRPr="00402A31">
        <w:rPr>
          <w:b/>
          <w:sz w:val="24"/>
          <w:szCs w:val="24"/>
          <w:lang w:val="vi-VN"/>
        </w:rPr>
        <w:t xml:space="preserve"> Khoan – Khai thác</w:t>
      </w:r>
    </w:p>
    <w:p w14:paraId="19B87169" w14:textId="77777777" w:rsidR="00744C77" w:rsidRPr="00402A31" w:rsidRDefault="00196B22" w:rsidP="00196B22">
      <w:pPr>
        <w:pStyle w:val="BodyText2"/>
        <w:tabs>
          <w:tab w:val="num" w:pos="520"/>
        </w:tabs>
        <w:spacing w:before="120" w:after="0" w:line="240" w:lineRule="auto"/>
        <w:jc w:val="both"/>
        <w:rPr>
          <w:sz w:val="24"/>
          <w:szCs w:val="24"/>
          <w:lang w:val="vi-VN"/>
        </w:rPr>
      </w:pPr>
      <w:r w:rsidRPr="00402A31">
        <w:rPr>
          <w:b/>
          <w:sz w:val="24"/>
          <w:szCs w:val="24"/>
          <w:lang w:val="vi-VN"/>
        </w:rPr>
        <w:t xml:space="preserve">      </w:t>
      </w:r>
      <w:r w:rsidR="006447AD" w:rsidRPr="00402A31">
        <w:rPr>
          <w:b/>
          <w:sz w:val="24"/>
          <w:szCs w:val="24"/>
          <w:lang w:val="vi-VN"/>
        </w:rPr>
        <w:t>2.3. Khoa:</w:t>
      </w:r>
      <w:r w:rsidRPr="00402A31">
        <w:rPr>
          <w:b/>
          <w:sz w:val="24"/>
          <w:szCs w:val="24"/>
          <w:lang w:val="vi-VN"/>
        </w:rPr>
        <w:t xml:space="preserve"> Dầu Khí</w:t>
      </w:r>
    </w:p>
    <w:p w14:paraId="53E38B15" w14:textId="77777777" w:rsidR="00744C77" w:rsidRPr="00402A31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402A31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402A31">
        <w:rPr>
          <w:b/>
          <w:bCs/>
          <w:color w:val="000000"/>
          <w:sz w:val="24"/>
          <w:szCs w:val="24"/>
          <w:lang w:val="vi-VN"/>
        </w:rPr>
        <w:t>học học phần</w:t>
      </w:r>
      <w:r w:rsidR="00BA09EA" w:rsidRPr="00402A31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402A31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5B5B7879" w14:textId="0795A72E" w:rsidR="006D03CF" w:rsidRPr="00402A31" w:rsidRDefault="006D03CF" w:rsidP="00A307EE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402A31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196B22" w:rsidRPr="00402A31">
        <w:rPr>
          <w:sz w:val="24"/>
          <w:szCs w:val="24"/>
          <w:lang w:val="vi-VN"/>
        </w:rPr>
        <w:t xml:space="preserve"> Kỹ thuật mỏ dầu khí (</w:t>
      </w:r>
      <w:r w:rsidR="00A307EE" w:rsidRPr="00A307EE">
        <w:rPr>
          <w:sz w:val="24"/>
          <w:szCs w:val="24"/>
          <w:lang w:val="vi-VN"/>
        </w:rPr>
        <w:t>7060427</w:t>
      </w:r>
      <w:r w:rsidR="00196B22" w:rsidRPr="00402A31">
        <w:rPr>
          <w:sz w:val="24"/>
          <w:szCs w:val="24"/>
          <w:lang w:val="vi-VN"/>
        </w:rPr>
        <w:t>) hoặc Kỹ thuật Khai thác mỏ dầu khí (</w:t>
      </w:r>
      <w:r w:rsidR="00A307EE" w:rsidRPr="00A307EE">
        <w:rPr>
          <w:sz w:val="24"/>
          <w:szCs w:val="24"/>
          <w:lang w:val="vi-VN"/>
        </w:rPr>
        <w:t>7060425</w:t>
      </w:r>
      <w:r w:rsidR="00196B22" w:rsidRPr="00402A31">
        <w:rPr>
          <w:sz w:val="24"/>
          <w:szCs w:val="24"/>
          <w:lang w:val="vi-VN"/>
        </w:rPr>
        <w:t>).</w:t>
      </w:r>
    </w:p>
    <w:p w14:paraId="5F299D9C" w14:textId="28C15A9A" w:rsidR="006D03CF" w:rsidRPr="00402A31" w:rsidRDefault="006D03CF" w:rsidP="00A307EE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402A31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196B22" w:rsidRPr="00402A31">
        <w:rPr>
          <w:b/>
          <w:bCs/>
          <w:color w:val="000000"/>
          <w:sz w:val="24"/>
          <w:szCs w:val="24"/>
          <w:lang w:val="vi-VN"/>
        </w:rPr>
        <w:t xml:space="preserve"> </w:t>
      </w:r>
      <w:r w:rsidR="00196B22" w:rsidRPr="00402A31">
        <w:rPr>
          <w:bCs/>
          <w:color w:val="000000"/>
          <w:sz w:val="24"/>
          <w:szCs w:val="24"/>
          <w:lang w:val="vi-VN"/>
        </w:rPr>
        <w:t>Kỹ thuật dầu khí đại cương (</w:t>
      </w:r>
      <w:r w:rsidR="003B208F">
        <w:rPr>
          <w:bCs/>
          <w:color w:val="000000"/>
          <w:sz w:val="24"/>
          <w:szCs w:val="24"/>
          <w:lang w:val="vi-VN"/>
        </w:rPr>
        <w:t>7060423</w:t>
      </w:r>
      <w:r w:rsidR="00196B22" w:rsidRPr="00402A31">
        <w:rPr>
          <w:bCs/>
          <w:color w:val="000000"/>
          <w:sz w:val="24"/>
          <w:szCs w:val="24"/>
          <w:lang w:val="vi-VN"/>
        </w:rPr>
        <w:t>)</w:t>
      </w:r>
    </w:p>
    <w:p w14:paraId="5A9059D7" w14:textId="77777777" w:rsidR="00744C77" w:rsidRPr="00402A31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402A31">
        <w:rPr>
          <w:b/>
          <w:bCs/>
          <w:color w:val="000000"/>
          <w:sz w:val="24"/>
          <w:szCs w:val="24"/>
          <w:lang w:val="vi-VN"/>
        </w:rPr>
        <w:t>Mục tiêu của học phần</w:t>
      </w:r>
      <w:r w:rsidR="00196B22" w:rsidRPr="00402A31">
        <w:rPr>
          <w:b/>
          <w:bCs/>
          <w:color w:val="000000"/>
          <w:sz w:val="24"/>
          <w:szCs w:val="24"/>
          <w:lang w:val="vi-VN"/>
        </w:rPr>
        <w:t>:</w:t>
      </w:r>
    </w:p>
    <w:p w14:paraId="65AB3FCA" w14:textId="77777777" w:rsidR="005F74D3" w:rsidRPr="00402A31" w:rsidRDefault="00196B22" w:rsidP="00196B22">
      <w:pPr>
        <w:ind w:left="360" w:firstLine="360"/>
        <w:jc w:val="both"/>
        <w:rPr>
          <w:sz w:val="24"/>
          <w:szCs w:val="24"/>
          <w:lang w:val="vi-VN"/>
        </w:rPr>
      </w:pPr>
      <w:r w:rsidRPr="00402A31">
        <w:rPr>
          <w:sz w:val="24"/>
          <w:szCs w:val="24"/>
          <w:lang w:val="vi-VN"/>
        </w:rPr>
        <w:t>- Nắm được các đặc điểm trong dây chuyền sản xuất k</w:t>
      </w:r>
      <w:r w:rsidR="005F74D3" w:rsidRPr="00402A31">
        <w:rPr>
          <w:sz w:val="24"/>
          <w:szCs w:val="24"/>
          <w:lang w:val="vi-VN"/>
        </w:rPr>
        <w:t>hí thô</w:t>
      </w:r>
    </w:p>
    <w:p w14:paraId="3EA58926" w14:textId="77777777" w:rsidR="00196B22" w:rsidRPr="00402A31" w:rsidRDefault="00196B22" w:rsidP="00196B22">
      <w:pPr>
        <w:ind w:left="360"/>
        <w:jc w:val="both"/>
        <w:rPr>
          <w:sz w:val="24"/>
          <w:szCs w:val="24"/>
          <w:lang w:val="vi-VN"/>
        </w:rPr>
      </w:pPr>
      <w:r w:rsidRPr="00402A31">
        <w:rPr>
          <w:sz w:val="24"/>
          <w:szCs w:val="24"/>
          <w:lang w:val="vi-VN"/>
        </w:rPr>
        <w:tab/>
        <w:t>- Biết cách thực hiện các tính toán công nghệ thuộc lĩnh vực khai thác khí.</w:t>
      </w:r>
    </w:p>
    <w:p w14:paraId="6F8B41A8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4C62B57A" w14:textId="191ACBD2" w:rsidR="00B60C95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A307EE">
        <w:rPr>
          <w:lang w:val="vi-VN"/>
        </w:rPr>
        <w:t>4.1.1.</w:t>
      </w:r>
      <w:r w:rsidR="005E62EF">
        <w:rPr>
          <w:lang w:val="vi-VN"/>
        </w:rPr>
        <w:t xml:space="preserve"> Nguồn gốc và tính chất của khí tự nhiên</w:t>
      </w:r>
    </w:p>
    <w:p w14:paraId="7ECD4CDA" w14:textId="01E0D331" w:rsidR="005E62EF" w:rsidRDefault="005E62EF" w:rsidP="00B60C95">
      <w:pPr>
        <w:pStyle w:val="ListParagraph"/>
        <w:spacing w:before="120"/>
        <w:ind w:left="522"/>
        <w:jc w:val="both"/>
        <w:rPr>
          <w:lang w:val="vi-VN"/>
        </w:rPr>
      </w:pPr>
      <w:r>
        <w:rPr>
          <w:lang w:val="vi-VN"/>
        </w:rPr>
        <w:t>4.1.2. Phương trình trạng thái của khí thực, khí lý tưởng</w:t>
      </w:r>
    </w:p>
    <w:p w14:paraId="2912C263" w14:textId="158BD483" w:rsidR="005E62EF" w:rsidRPr="00402A31" w:rsidRDefault="005E62EF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>
        <w:rPr>
          <w:lang w:val="vi-VN"/>
        </w:rPr>
        <w:t xml:space="preserve">4.1.3. </w:t>
      </w:r>
      <w:r w:rsidRPr="00402A31">
        <w:rPr>
          <w:bCs/>
          <w:lang w:val="vi-VN"/>
        </w:rPr>
        <w:t>Các giai đoạn phát triển mỏ khí</w:t>
      </w:r>
    </w:p>
    <w:p w14:paraId="56D4E95B" w14:textId="49755C6E" w:rsidR="005E62EF" w:rsidRPr="00A307EE" w:rsidRDefault="005E62EF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A307EE">
        <w:rPr>
          <w:bCs/>
          <w:lang w:val="vi-VN"/>
        </w:rPr>
        <w:t>4.1.4. Kỹ thuật thu gom – xử lý khí</w:t>
      </w:r>
    </w:p>
    <w:p w14:paraId="01D8F572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7B4CCE02" w14:textId="0DA2A147" w:rsidR="00B60C95" w:rsidRPr="00402A31" w:rsidRDefault="005E62EF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402A31">
        <w:rPr>
          <w:bCs/>
          <w:lang w:val="vi-VN"/>
        </w:rPr>
        <w:t>Nắm được các loại dòng chảy trong giếng khí</w:t>
      </w:r>
    </w:p>
    <w:p w14:paraId="0C2B0082" w14:textId="7BC5EFBD" w:rsidR="007E78ED" w:rsidRPr="005E62EF" w:rsidRDefault="005F74D3" w:rsidP="005F74D3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lang w:val="vi-VN"/>
        </w:rPr>
      </w:pPr>
      <w:r w:rsidRPr="005E62EF">
        <w:rPr>
          <w:lang w:val="nl-NL"/>
        </w:rPr>
        <w:t>Phân biệt dây chuyền sản xuất khí thô và dầu thô</w:t>
      </w:r>
      <w:r w:rsidRPr="005E62EF">
        <w:rPr>
          <w:lang w:val="vi-VN"/>
        </w:rPr>
        <w:t xml:space="preserve"> </w:t>
      </w:r>
    </w:p>
    <w:p w14:paraId="68BF1F91" w14:textId="499AE877" w:rsidR="007E78ED" w:rsidRPr="00A307EE" w:rsidRDefault="005E62EF" w:rsidP="005E62EF">
      <w:pPr>
        <w:spacing w:before="120"/>
        <w:ind w:left="426"/>
        <w:jc w:val="both"/>
        <w:rPr>
          <w:bCs/>
          <w:sz w:val="24"/>
          <w:szCs w:val="24"/>
          <w:lang w:val="vi-VN"/>
        </w:rPr>
      </w:pPr>
      <w:r w:rsidRPr="00A307EE">
        <w:rPr>
          <w:bCs/>
          <w:sz w:val="24"/>
          <w:szCs w:val="24"/>
          <w:lang w:val="vi-VN"/>
        </w:rPr>
        <w:t>4.2.3. Phát triển hợp lý mỏ khí</w:t>
      </w:r>
    </w:p>
    <w:p w14:paraId="170C3A2E" w14:textId="4453B27A" w:rsidR="005E62EF" w:rsidRPr="00A307EE" w:rsidRDefault="005E62EF" w:rsidP="005E62EF">
      <w:pPr>
        <w:spacing w:before="120"/>
        <w:ind w:left="426"/>
        <w:jc w:val="both"/>
        <w:rPr>
          <w:bCs/>
          <w:sz w:val="24"/>
          <w:szCs w:val="24"/>
          <w:lang w:val="vi-VN"/>
        </w:rPr>
      </w:pPr>
      <w:r w:rsidRPr="00A307EE">
        <w:rPr>
          <w:bCs/>
          <w:sz w:val="24"/>
          <w:szCs w:val="24"/>
          <w:lang w:val="vi-VN"/>
        </w:rPr>
        <w:t>4.2.4. Tính toán được các thông số để xây dựng đường ống vận chuyển khí</w:t>
      </w:r>
    </w:p>
    <w:p w14:paraId="3667B151" w14:textId="77777777" w:rsidR="005E62EF" w:rsidRPr="00A307EE" w:rsidRDefault="005E62EF" w:rsidP="005E62EF">
      <w:pPr>
        <w:spacing w:before="120"/>
        <w:ind w:left="426"/>
        <w:jc w:val="both"/>
        <w:rPr>
          <w:bCs/>
          <w:sz w:val="24"/>
          <w:szCs w:val="24"/>
          <w:lang w:val="vi-VN"/>
        </w:rPr>
      </w:pPr>
    </w:p>
    <w:p w14:paraId="072ADB31" w14:textId="77777777" w:rsidR="007E78ED" w:rsidRPr="000A6C6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0A6C65">
        <w:rPr>
          <w:b/>
          <w:bCs/>
          <w:color w:val="000000"/>
          <w:sz w:val="24"/>
          <w:szCs w:val="24"/>
          <w:lang w:val="vi-VN"/>
        </w:rPr>
        <w:t>T</w:t>
      </w:r>
      <w:r w:rsidR="00744C77" w:rsidRPr="000A6C65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12278E4B" w14:textId="77777777" w:rsidR="00744C77" w:rsidRPr="00281246" w:rsidRDefault="007E78ED" w:rsidP="007E78ED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vi-VN"/>
        </w:rPr>
      </w:pPr>
      <w:r w:rsidRPr="00281246">
        <w:rPr>
          <w:sz w:val="24"/>
          <w:szCs w:val="24"/>
          <w:lang w:val="vi-VN"/>
        </w:rPr>
        <w:t>Nguồn gốc- tính chất của khí tự nhiên; Kỹ thuật khai thác mỏ khí; Kỹ thuật giếng khí; Thu gom - Xử lý khí; Vận chuyển khí.</w:t>
      </w:r>
    </w:p>
    <w:p w14:paraId="128A7C29" w14:textId="77777777" w:rsidR="00296F71" w:rsidRPr="00281246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28124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65C9EB1D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proofErr w:type="spellStart"/>
      <w:r w:rsidRPr="003555B5">
        <w:rPr>
          <w:b/>
          <w:bCs/>
          <w:lang w:val="nl-NL"/>
        </w:rPr>
        <w:t>Bảng</w:t>
      </w:r>
      <w:proofErr w:type="spellEnd"/>
      <w:r w:rsidRPr="003555B5">
        <w:rPr>
          <w:b/>
          <w:bCs/>
          <w:lang w:val="nl-NL"/>
        </w:rPr>
        <w:t xml:space="preserve">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5195389F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968C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4AFC0547" w14:textId="77777777">
        <w:tc>
          <w:tcPr>
            <w:tcW w:w="1408" w:type="dxa"/>
            <w:tcBorders>
              <w:top w:val="single" w:sz="4" w:space="0" w:color="auto"/>
            </w:tcBorders>
          </w:tcPr>
          <w:p w14:paraId="64AA1BB4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CF5B077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7FAA89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4BE136D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529C2" w:rsidRPr="003555B5" w14:paraId="55DD211E" w14:textId="77777777" w:rsidTr="00E25149">
        <w:trPr>
          <w:trHeight w:val="610"/>
        </w:trPr>
        <w:tc>
          <w:tcPr>
            <w:tcW w:w="1408" w:type="dxa"/>
            <w:vAlign w:val="center"/>
          </w:tcPr>
          <w:p w14:paraId="416355FA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1AE621DA" w14:textId="2BE1910B" w:rsidR="000529C2" w:rsidRPr="00E25149" w:rsidRDefault="000529C2" w:rsidP="00031158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>
              <w:rPr>
                <w:b/>
              </w:rPr>
              <w:t>N</w:t>
            </w:r>
            <w:r w:rsidRPr="00E25149">
              <w:rPr>
                <w:b/>
              </w:rPr>
              <w:t>guồn</w:t>
            </w:r>
            <w:proofErr w:type="spellEnd"/>
            <w:r w:rsidRPr="00E25149">
              <w:rPr>
                <w:b/>
              </w:rPr>
              <w:t xml:space="preserve"> </w:t>
            </w:r>
            <w:proofErr w:type="spellStart"/>
            <w:r w:rsidRPr="00E25149">
              <w:rPr>
                <w:b/>
              </w:rPr>
              <w:t>gốc</w:t>
            </w:r>
            <w:proofErr w:type="spellEnd"/>
            <w:r w:rsidRPr="00E25149">
              <w:rPr>
                <w:b/>
              </w:rPr>
              <w:t xml:space="preserve"> </w:t>
            </w:r>
            <w:proofErr w:type="spellStart"/>
            <w:r w:rsidRPr="00E25149">
              <w:rPr>
                <w:b/>
              </w:rPr>
              <w:t>và</w:t>
            </w:r>
            <w:proofErr w:type="spellEnd"/>
            <w:r w:rsidRPr="00E25149">
              <w:rPr>
                <w:b/>
              </w:rPr>
              <w:t xml:space="preserve"> </w:t>
            </w:r>
            <w:proofErr w:type="spellStart"/>
            <w:r w:rsidRPr="00E25149">
              <w:rPr>
                <w:b/>
              </w:rPr>
              <w:t>tính</w:t>
            </w:r>
            <w:proofErr w:type="spellEnd"/>
            <w:r w:rsidRPr="00E25149">
              <w:rPr>
                <w:b/>
              </w:rPr>
              <w:t xml:space="preserve"> </w:t>
            </w:r>
            <w:proofErr w:type="spellStart"/>
            <w:r w:rsidRPr="00E25149">
              <w:rPr>
                <w:b/>
              </w:rPr>
              <w:t>chất</w:t>
            </w:r>
            <w:proofErr w:type="spellEnd"/>
            <w:r w:rsidRPr="00E25149">
              <w:rPr>
                <w:b/>
              </w:rPr>
              <w:t xml:space="preserve"> </w:t>
            </w:r>
            <w:proofErr w:type="spellStart"/>
            <w:r w:rsidRPr="00E25149">
              <w:rPr>
                <w:b/>
              </w:rPr>
              <w:t>khí</w:t>
            </w:r>
            <w:proofErr w:type="spellEnd"/>
            <w:r w:rsidRPr="00E25149">
              <w:rPr>
                <w:b/>
              </w:rPr>
              <w:t xml:space="preserve"> </w:t>
            </w:r>
            <w:proofErr w:type="spellStart"/>
            <w:r w:rsidRPr="00E25149">
              <w:rPr>
                <w:b/>
              </w:rPr>
              <w:t>tự</w:t>
            </w:r>
            <w:proofErr w:type="spellEnd"/>
            <w:r w:rsidRPr="00E25149">
              <w:rPr>
                <w:b/>
              </w:rPr>
              <w:t xml:space="preserve"> </w:t>
            </w:r>
            <w:proofErr w:type="spellStart"/>
            <w:r w:rsidRPr="00E25149">
              <w:rPr>
                <w:b/>
              </w:rPr>
              <w:t>nhiên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09AD6D5C" w14:textId="158AECA1" w:rsidR="000529C2" w:rsidRPr="000A6C65" w:rsidRDefault="000A6C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074F0E6E" w14:textId="77777777" w:rsidR="000529C2" w:rsidRPr="003555B5" w:rsidRDefault="000529C2" w:rsidP="00E2514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5D4908A2" w14:textId="55639AD8" w:rsidR="000529C2" w:rsidRPr="003555B5" w:rsidRDefault="000529C2" w:rsidP="00200F6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529C2" w:rsidRPr="003555B5" w14:paraId="71DA63E2" w14:textId="77777777" w:rsidTr="00E25149">
        <w:tc>
          <w:tcPr>
            <w:tcW w:w="1408" w:type="dxa"/>
            <w:vAlign w:val="center"/>
          </w:tcPr>
          <w:p w14:paraId="1F4C55D1" w14:textId="77777777" w:rsidR="000529C2" w:rsidRPr="003555B5" w:rsidRDefault="000529C2" w:rsidP="00E2514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4E84E534" w14:textId="597319CC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t>Nguồn</w:t>
            </w:r>
            <w:proofErr w:type="spellEnd"/>
            <w:r>
              <w:t xml:space="preserve"> </w:t>
            </w:r>
            <w:proofErr w:type="spellStart"/>
            <w:r>
              <w:t>gốc</w:t>
            </w:r>
            <w:proofErr w:type="spellEnd"/>
            <w:r>
              <w:t xml:space="preserve">, </w:t>
            </w:r>
            <w:proofErr w:type="spellStart"/>
            <w:r>
              <w:t>thành</w:t>
            </w:r>
            <w:proofErr w:type="spellEnd"/>
            <w:r>
              <w:t xml:space="preserve"> </w:t>
            </w:r>
            <w:proofErr w:type="spellStart"/>
            <w:r>
              <w:t>phần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5B59D128" w14:textId="77777777" w:rsidR="000529C2" w:rsidRPr="003555B5" w:rsidRDefault="000529C2" w:rsidP="00E2514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8E6305E" w14:textId="4AC87576" w:rsidR="000529C2" w:rsidRPr="003555B5" w:rsidRDefault="000529C2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281246" w14:paraId="5958D5C4" w14:textId="77777777">
        <w:tc>
          <w:tcPr>
            <w:tcW w:w="1408" w:type="dxa"/>
            <w:vAlign w:val="center"/>
          </w:tcPr>
          <w:p w14:paraId="6236B7DB" w14:textId="24D05AE2" w:rsidR="000529C2" w:rsidRPr="00E25149" w:rsidRDefault="000529C2" w:rsidP="00E2514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683835FB" w14:textId="7E6A2B88" w:rsidR="000529C2" w:rsidRPr="00402A31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02A31">
              <w:rPr>
                <w:lang w:val="vi-VN"/>
              </w:rPr>
              <w:t>Các tính chất vật lý</w:t>
            </w:r>
          </w:p>
        </w:tc>
        <w:tc>
          <w:tcPr>
            <w:tcW w:w="992" w:type="dxa"/>
            <w:vMerge/>
            <w:vAlign w:val="center"/>
          </w:tcPr>
          <w:p w14:paraId="4F7BCDD3" w14:textId="77777777" w:rsidR="000529C2" w:rsidRPr="00402A31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B940A37" w14:textId="263F78B4" w:rsidR="000529C2" w:rsidRPr="00402A31" w:rsidRDefault="000529C2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73D6BE22" w14:textId="77777777">
        <w:tc>
          <w:tcPr>
            <w:tcW w:w="1408" w:type="dxa"/>
            <w:vAlign w:val="center"/>
          </w:tcPr>
          <w:p w14:paraId="05B328D3" w14:textId="1735917B" w:rsidR="000529C2" w:rsidRPr="003555B5" w:rsidRDefault="000529C2" w:rsidP="00E2514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14:paraId="4531D722" w14:textId="4DEB69B9" w:rsidR="000529C2" w:rsidRPr="00E25149" w:rsidRDefault="000529C2" w:rsidP="00031158">
            <w:pPr>
              <w:pStyle w:val="ListParagraph"/>
              <w:spacing w:before="120"/>
              <w:ind w:left="0"/>
              <w:rPr>
                <w:lang w:val="vi-VN"/>
              </w:rPr>
            </w:pPr>
            <w:proofErr w:type="spellStart"/>
            <w:r>
              <w:t>Tính</w:t>
            </w:r>
            <w:proofErr w:type="spellEnd"/>
            <w:r>
              <w:t xml:space="preserve"> </w:t>
            </w:r>
            <w:proofErr w:type="spellStart"/>
            <w:r>
              <w:t>chất</w:t>
            </w:r>
            <w:proofErr w:type="spellEnd"/>
            <w:r>
              <w:t xml:space="preserve"> </w:t>
            </w:r>
            <w:proofErr w:type="spellStart"/>
            <w:r>
              <w:t>nhiệt</w:t>
            </w:r>
            <w:proofErr w:type="spellEnd"/>
            <w:r>
              <w:t xml:space="preserve"> </w:t>
            </w:r>
            <w:proofErr w:type="spellStart"/>
            <w:r>
              <w:t>động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2416FAD6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0A1A229" w14:textId="77777777" w:rsidR="000529C2" w:rsidRPr="003555B5" w:rsidRDefault="000529C2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58B1B085" w14:textId="77777777">
        <w:tc>
          <w:tcPr>
            <w:tcW w:w="1408" w:type="dxa"/>
            <w:vAlign w:val="center"/>
          </w:tcPr>
          <w:p w14:paraId="400DAEB9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67F4C5F9" w14:textId="409AD159" w:rsidR="000529C2" w:rsidRPr="00E25149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Kỹ thuật khai thác mỏ khí</w:t>
            </w:r>
          </w:p>
        </w:tc>
        <w:tc>
          <w:tcPr>
            <w:tcW w:w="992" w:type="dxa"/>
            <w:vMerge w:val="restart"/>
            <w:vAlign w:val="center"/>
          </w:tcPr>
          <w:p w14:paraId="345BC856" w14:textId="7E3C3C80" w:rsidR="000529C2" w:rsidRPr="005B2FBD" w:rsidRDefault="000A6C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40214DC7" w14:textId="3E60D0AA" w:rsidR="000529C2" w:rsidRPr="003555B5" w:rsidRDefault="000529C2" w:rsidP="005B2FBD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1.3, 4.2.3</w:t>
            </w:r>
          </w:p>
        </w:tc>
      </w:tr>
      <w:tr w:rsidR="000529C2" w:rsidRPr="00281246" w14:paraId="4AEA8743" w14:textId="77777777">
        <w:tc>
          <w:tcPr>
            <w:tcW w:w="1408" w:type="dxa"/>
            <w:vAlign w:val="center"/>
          </w:tcPr>
          <w:p w14:paraId="33CDC75E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78662DF2" w14:textId="3B3D1CFB" w:rsidR="000529C2" w:rsidRPr="00402A31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02A31">
              <w:rPr>
                <w:lang w:val="vi-VN"/>
              </w:rPr>
              <w:t>Dự báo giá trị công nghiệp của mỏ</w:t>
            </w:r>
          </w:p>
        </w:tc>
        <w:tc>
          <w:tcPr>
            <w:tcW w:w="992" w:type="dxa"/>
            <w:vMerge/>
            <w:vAlign w:val="center"/>
          </w:tcPr>
          <w:p w14:paraId="02FDA417" w14:textId="77777777" w:rsidR="000529C2" w:rsidRPr="00402A31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78CAD8B" w14:textId="1D8AE9C2" w:rsidR="000529C2" w:rsidRPr="00402A31" w:rsidRDefault="000529C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70CE6AFF" w14:textId="77777777">
        <w:tc>
          <w:tcPr>
            <w:tcW w:w="1408" w:type="dxa"/>
            <w:vAlign w:val="center"/>
          </w:tcPr>
          <w:p w14:paraId="2253F70C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0A395BCF" w14:textId="51596B14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t>Dòng</w:t>
            </w:r>
            <w:proofErr w:type="spellEnd"/>
            <w:r>
              <w:t xml:space="preserve"> </w:t>
            </w:r>
            <w:proofErr w:type="spellStart"/>
            <w:r>
              <w:t>chảy</w:t>
            </w:r>
            <w:proofErr w:type="spellEnd"/>
            <w:r>
              <w:t xml:space="preserve"> </w:t>
            </w:r>
            <w:proofErr w:type="spellStart"/>
            <w:r>
              <w:t>vào</w:t>
            </w:r>
            <w:proofErr w:type="spellEnd"/>
            <w:r>
              <w:t xml:space="preserve"> </w:t>
            </w:r>
            <w:proofErr w:type="spellStart"/>
            <w:r>
              <w:t>giếng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5583BC82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9E3BCCA" w14:textId="77777777" w:rsidR="000529C2" w:rsidRPr="003555B5" w:rsidRDefault="000529C2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529C2" w:rsidRPr="00281246" w14:paraId="65FD7BB3" w14:textId="77777777">
        <w:tc>
          <w:tcPr>
            <w:tcW w:w="1408" w:type="dxa"/>
            <w:vAlign w:val="center"/>
          </w:tcPr>
          <w:p w14:paraId="3306F2AB" w14:textId="487F5D71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14:paraId="2C9850DB" w14:textId="6AEEA5ED" w:rsidR="000529C2" w:rsidRPr="00402A31" w:rsidRDefault="000529C2" w:rsidP="00031158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02A31">
              <w:rPr>
                <w:lang w:val="vi-VN"/>
              </w:rPr>
              <w:t>Phát triển hợp lý các mỏ khí</w:t>
            </w:r>
          </w:p>
        </w:tc>
        <w:tc>
          <w:tcPr>
            <w:tcW w:w="992" w:type="dxa"/>
            <w:vMerge/>
            <w:vAlign w:val="center"/>
          </w:tcPr>
          <w:p w14:paraId="6A62A704" w14:textId="77777777" w:rsidR="000529C2" w:rsidRPr="00402A31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5AE2CE7" w14:textId="77777777" w:rsidR="000529C2" w:rsidRPr="00402A31" w:rsidRDefault="000529C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670A9C41" w14:textId="77777777">
        <w:tc>
          <w:tcPr>
            <w:tcW w:w="1408" w:type="dxa"/>
            <w:vAlign w:val="center"/>
          </w:tcPr>
          <w:p w14:paraId="39EB9BC4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1EC39408" w14:textId="7894524D" w:rsidR="000529C2" w:rsidRPr="00E25149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Kỹ thuật giếng khí</w:t>
            </w:r>
          </w:p>
        </w:tc>
        <w:tc>
          <w:tcPr>
            <w:tcW w:w="992" w:type="dxa"/>
            <w:vMerge w:val="restart"/>
            <w:vAlign w:val="center"/>
          </w:tcPr>
          <w:p w14:paraId="5012CAFA" w14:textId="16DED628" w:rsidR="000529C2" w:rsidRPr="005B2FBD" w:rsidRDefault="000A6C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7C01AB03" w14:textId="12E38B39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4.1.2, 4.2.1</w:t>
            </w:r>
          </w:p>
        </w:tc>
      </w:tr>
      <w:tr w:rsidR="000529C2" w:rsidRPr="00281246" w14:paraId="1CB21ADE" w14:textId="77777777">
        <w:tc>
          <w:tcPr>
            <w:tcW w:w="1408" w:type="dxa"/>
            <w:vAlign w:val="center"/>
          </w:tcPr>
          <w:p w14:paraId="1D1967B8" w14:textId="060B15A6" w:rsidR="000529C2" w:rsidRPr="003555B5" w:rsidRDefault="000529C2" w:rsidP="00E2514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14:paraId="72ACCC37" w14:textId="2C67144A" w:rsidR="000529C2" w:rsidRPr="00402A31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02A31">
              <w:rPr>
                <w:lang w:val="vi-VN"/>
              </w:rPr>
              <w:t>Cấu trúc và hoàn thiện giếng</w:t>
            </w:r>
          </w:p>
        </w:tc>
        <w:tc>
          <w:tcPr>
            <w:tcW w:w="992" w:type="dxa"/>
            <w:vMerge/>
            <w:vAlign w:val="center"/>
          </w:tcPr>
          <w:p w14:paraId="6A235A08" w14:textId="77777777" w:rsidR="000529C2" w:rsidRPr="00402A31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941CF14" w14:textId="69964D46" w:rsidR="000529C2" w:rsidRPr="00402A31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190CE8A1" w14:textId="77777777">
        <w:tc>
          <w:tcPr>
            <w:tcW w:w="1408" w:type="dxa"/>
            <w:vAlign w:val="center"/>
          </w:tcPr>
          <w:p w14:paraId="0BB23379" w14:textId="724A24E5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3.2</w:t>
            </w:r>
          </w:p>
        </w:tc>
        <w:tc>
          <w:tcPr>
            <w:tcW w:w="4683" w:type="dxa"/>
            <w:vAlign w:val="center"/>
          </w:tcPr>
          <w:p w14:paraId="4E6D5324" w14:textId="469B850F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proofErr w:type="spellStart"/>
            <w:r>
              <w:t>Dòng</w:t>
            </w:r>
            <w:proofErr w:type="spellEnd"/>
            <w:r>
              <w:t xml:space="preserve"> </w:t>
            </w:r>
            <w:proofErr w:type="spellStart"/>
            <w:r>
              <w:t>chảy</w:t>
            </w:r>
            <w:proofErr w:type="spellEnd"/>
            <w:r>
              <w:t xml:space="preserve"> </w:t>
            </w:r>
            <w:proofErr w:type="spellStart"/>
            <w:r>
              <w:t>tro</w:t>
            </w:r>
            <w:r w:rsidRPr="00F91C26">
              <w:t>ng</w:t>
            </w:r>
            <w:proofErr w:type="spellEnd"/>
            <w:r w:rsidRPr="00F91C26">
              <w:t xml:space="preserve"> </w:t>
            </w:r>
            <w:proofErr w:type="spellStart"/>
            <w:r w:rsidRPr="00F91C26">
              <w:t>ống</w:t>
            </w:r>
            <w:proofErr w:type="spellEnd"/>
            <w:r w:rsidRPr="00F91C26">
              <w:t xml:space="preserve"> </w:t>
            </w:r>
            <w:proofErr w:type="spellStart"/>
            <w:r w:rsidRPr="00F91C26">
              <w:t>nâng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531B7008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EA5C895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4CDFF125" w14:textId="77777777">
        <w:tc>
          <w:tcPr>
            <w:tcW w:w="1408" w:type="dxa"/>
            <w:vAlign w:val="center"/>
          </w:tcPr>
          <w:p w14:paraId="4D673F4D" w14:textId="217649BF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3.3</w:t>
            </w:r>
          </w:p>
        </w:tc>
        <w:tc>
          <w:tcPr>
            <w:tcW w:w="4683" w:type="dxa"/>
            <w:vAlign w:val="center"/>
          </w:tcPr>
          <w:p w14:paraId="0CF453ED" w14:textId="06ACFC6B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proofErr w:type="spellStart"/>
            <w:r w:rsidRPr="00F91C26">
              <w:t>Lưu</w:t>
            </w:r>
            <w:proofErr w:type="spellEnd"/>
            <w:r w:rsidRPr="00F91C26">
              <w:t xml:space="preserve"> </w:t>
            </w:r>
            <w:proofErr w:type="spellStart"/>
            <w:r w:rsidRPr="00F91C26">
              <w:t>lượng</w:t>
            </w:r>
            <w:proofErr w:type="spellEnd"/>
            <w:r w:rsidRPr="00F91C26">
              <w:t xml:space="preserve"> </w:t>
            </w:r>
            <w:proofErr w:type="spellStart"/>
            <w:r w:rsidRPr="00F91C26">
              <w:t>khai</w:t>
            </w:r>
            <w:proofErr w:type="spellEnd"/>
            <w:r w:rsidRPr="00F91C26">
              <w:t xml:space="preserve"> </w:t>
            </w:r>
            <w:proofErr w:type="spellStart"/>
            <w:r w:rsidRPr="00F91C26">
              <w:t>thác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1444749B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13A190E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35231AE0" w14:textId="77777777">
        <w:tc>
          <w:tcPr>
            <w:tcW w:w="1408" w:type="dxa"/>
            <w:vAlign w:val="center"/>
          </w:tcPr>
          <w:p w14:paraId="253BE3DC" w14:textId="0E6B3FE8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/>
                <w:bCs/>
                <w:lang w:val="nl-NL"/>
              </w:rPr>
              <w:t>Chương</w:t>
            </w:r>
            <w:r>
              <w:rPr>
                <w:b/>
                <w:bCs/>
                <w:lang w:val="nl-NL"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14:paraId="05A12F70" w14:textId="72D025A0" w:rsidR="000529C2" w:rsidRPr="005B2FBD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Thu gom – xử lý</w:t>
            </w:r>
          </w:p>
        </w:tc>
        <w:tc>
          <w:tcPr>
            <w:tcW w:w="992" w:type="dxa"/>
            <w:vMerge w:val="restart"/>
            <w:vAlign w:val="center"/>
          </w:tcPr>
          <w:p w14:paraId="13A59E3A" w14:textId="5C5715F4" w:rsidR="000529C2" w:rsidRPr="000A6C65" w:rsidRDefault="000A6C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53B3D5EF" w14:textId="586D1DFA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</w:tc>
      </w:tr>
      <w:tr w:rsidR="000529C2" w:rsidRPr="003555B5" w14:paraId="0585A9E1" w14:textId="77777777">
        <w:tc>
          <w:tcPr>
            <w:tcW w:w="1408" w:type="dxa"/>
            <w:vAlign w:val="center"/>
          </w:tcPr>
          <w:p w14:paraId="4C01A78B" w14:textId="4718DAEA" w:rsidR="000529C2" w:rsidRPr="003555B5" w:rsidRDefault="000529C2" w:rsidP="005B2FBD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</w:t>
            </w:r>
          </w:p>
        </w:tc>
        <w:tc>
          <w:tcPr>
            <w:tcW w:w="4683" w:type="dxa"/>
            <w:vAlign w:val="center"/>
          </w:tcPr>
          <w:p w14:paraId="76856AF1" w14:textId="6C229148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Tách pha</w:t>
            </w:r>
          </w:p>
        </w:tc>
        <w:tc>
          <w:tcPr>
            <w:tcW w:w="992" w:type="dxa"/>
            <w:vMerge/>
            <w:vAlign w:val="center"/>
          </w:tcPr>
          <w:p w14:paraId="77648B85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4963C7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09648A93" w14:textId="77777777">
        <w:tc>
          <w:tcPr>
            <w:tcW w:w="1408" w:type="dxa"/>
            <w:vAlign w:val="center"/>
          </w:tcPr>
          <w:p w14:paraId="0339C2D4" w14:textId="1F930E63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</w:t>
            </w:r>
          </w:p>
        </w:tc>
        <w:tc>
          <w:tcPr>
            <w:tcW w:w="4683" w:type="dxa"/>
            <w:vAlign w:val="center"/>
          </w:tcPr>
          <w:p w14:paraId="59F3DE8F" w14:textId="078448FE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Khử chua – khử ẩm</w:t>
            </w:r>
          </w:p>
        </w:tc>
        <w:tc>
          <w:tcPr>
            <w:tcW w:w="992" w:type="dxa"/>
            <w:vMerge/>
            <w:vAlign w:val="center"/>
          </w:tcPr>
          <w:p w14:paraId="7BADFFD8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D3D07E3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6DD172FF" w14:textId="77777777">
        <w:tc>
          <w:tcPr>
            <w:tcW w:w="1408" w:type="dxa"/>
            <w:vAlign w:val="center"/>
          </w:tcPr>
          <w:p w14:paraId="2D4D2E91" w14:textId="679BBB76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4.3</w:t>
            </w:r>
          </w:p>
        </w:tc>
        <w:tc>
          <w:tcPr>
            <w:tcW w:w="4683" w:type="dxa"/>
            <w:vAlign w:val="center"/>
          </w:tcPr>
          <w:p w14:paraId="050045A6" w14:textId="4F09857B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Đo kiểm</w:t>
            </w:r>
          </w:p>
        </w:tc>
        <w:tc>
          <w:tcPr>
            <w:tcW w:w="992" w:type="dxa"/>
            <w:vMerge/>
            <w:vAlign w:val="center"/>
          </w:tcPr>
          <w:p w14:paraId="767CA407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6AD9FA0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5FD3067B" w14:textId="77777777">
        <w:tc>
          <w:tcPr>
            <w:tcW w:w="1408" w:type="dxa"/>
            <w:vAlign w:val="center"/>
          </w:tcPr>
          <w:p w14:paraId="5A310C6C" w14:textId="5C73935A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4.4</w:t>
            </w:r>
          </w:p>
        </w:tc>
        <w:tc>
          <w:tcPr>
            <w:tcW w:w="4683" w:type="dxa"/>
            <w:vAlign w:val="center"/>
          </w:tcPr>
          <w:p w14:paraId="26B662AD" w14:textId="7673A5AD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Cất chứa ngầm</w:t>
            </w:r>
          </w:p>
        </w:tc>
        <w:tc>
          <w:tcPr>
            <w:tcW w:w="992" w:type="dxa"/>
            <w:vMerge/>
            <w:vAlign w:val="center"/>
          </w:tcPr>
          <w:p w14:paraId="3DF45FB7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08B34A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327F7819" w14:textId="77777777">
        <w:tc>
          <w:tcPr>
            <w:tcW w:w="1408" w:type="dxa"/>
            <w:vAlign w:val="center"/>
          </w:tcPr>
          <w:p w14:paraId="1106A3D9" w14:textId="412294F5" w:rsidR="000529C2" w:rsidRPr="005B2FBD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4683" w:type="dxa"/>
            <w:vAlign w:val="center"/>
          </w:tcPr>
          <w:p w14:paraId="46C867BE" w14:textId="16F9FE01" w:rsidR="000529C2" w:rsidRPr="005B2FBD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Vận chuyển khí bằng đường ống</w:t>
            </w:r>
          </w:p>
        </w:tc>
        <w:tc>
          <w:tcPr>
            <w:tcW w:w="992" w:type="dxa"/>
            <w:vMerge w:val="restart"/>
            <w:vAlign w:val="center"/>
          </w:tcPr>
          <w:p w14:paraId="1140BF70" w14:textId="4BA311D5" w:rsidR="000529C2" w:rsidRPr="000A6C65" w:rsidRDefault="000A6C6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A6C65">
              <w:rPr>
                <w:bCs/>
                <w:lang w:val="vi-VN"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7BFCF63D" w14:textId="6D23D65C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</w:tc>
      </w:tr>
      <w:tr w:rsidR="000529C2" w:rsidRPr="003555B5" w14:paraId="20A0928D" w14:textId="77777777">
        <w:tc>
          <w:tcPr>
            <w:tcW w:w="1408" w:type="dxa"/>
            <w:vAlign w:val="center"/>
          </w:tcPr>
          <w:p w14:paraId="47E1D1A8" w14:textId="66B94BB3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5.1</w:t>
            </w:r>
          </w:p>
        </w:tc>
        <w:tc>
          <w:tcPr>
            <w:tcW w:w="4683" w:type="dxa"/>
            <w:vAlign w:val="center"/>
          </w:tcPr>
          <w:p w14:paraId="3D3503FB" w14:textId="5BBAE657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Đường ống dẫn khí</w:t>
            </w:r>
          </w:p>
        </w:tc>
        <w:tc>
          <w:tcPr>
            <w:tcW w:w="992" w:type="dxa"/>
            <w:vMerge/>
            <w:vAlign w:val="center"/>
          </w:tcPr>
          <w:p w14:paraId="35E687E1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F79874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694BB792" w14:textId="77777777">
        <w:tc>
          <w:tcPr>
            <w:tcW w:w="1408" w:type="dxa"/>
            <w:vAlign w:val="center"/>
          </w:tcPr>
          <w:p w14:paraId="59A84A47" w14:textId="6D9A03EA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5.2</w:t>
            </w:r>
          </w:p>
        </w:tc>
        <w:tc>
          <w:tcPr>
            <w:tcW w:w="4683" w:type="dxa"/>
            <w:vAlign w:val="center"/>
          </w:tcPr>
          <w:p w14:paraId="28366AA6" w14:textId="74BE3345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Máy nén khí</w:t>
            </w:r>
          </w:p>
        </w:tc>
        <w:tc>
          <w:tcPr>
            <w:tcW w:w="992" w:type="dxa"/>
            <w:vMerge/>
            <w:vAlign w:val="center"/>
          </w:tcPr>
          <w:p w14:paraId="4AA62883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6D0AFF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281246" w14:paraId="2F73A477" w14:textId="77777777">
        <w:tc>
          <w:tcPr>
            <w:tcW w:w="1408" w:type="dxa"/>
            <w:vAlign w:val="center"/>
          </w:tcPr>
          <w:p w14:paraId="73978D96" w14:textId="48952BCE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5.3</w:t>
            </w:r>
          </w:p>
        </w:tc>
        <w:tc>
          <w:tcPr>
            <w:tcW w:w="4683" w:type="dxa"/>
            <w:vAlign w:val="center"/>
          </w:tcPr>
          <w:p w14:paraId="181FA0AA" w14:textId="0A763877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Khảo sát, tính toán bền nhiệt</w:t>
            </w:r>
          </w:p>
        </w:tc>
        <w:tc>
          <w:tcPr>
            <w:tcW w:w="992" w:type="dxa"/>
            <w:vMerge/>
            <w:vAlign w:val="center"/>
          </w:tcPr>
          <w:p w14:paraId="10636643" w14:textId="77777777" w:rsidR="000529C2" w:rsidRPr="00402A31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056DD46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29C2" w:rsidRPr="003555B5" w14:paraId="050D75F7" w14:textId="77777777">
        <w:tc>
          <w:tcPr>
            <w:tcW w:w="1408" w:type="dxa"/>
            <w:vAlign w:val="center"/>
          </w:tcPr>
          <w:p w14:paraId="02D0E270" w14:textId="1DBE6B29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5.4</w:t>
            </w:r>
          </w:p>
        </w:tc>
        <w:tc>
          <w:tcPr>
            <w:tcW w:w="4683" w:type="dxa"/>
            <w:vAlign w:val="center"/>
          </w:tcPr>
          <w:p w14:paraId="228B975D" w14:textId="184B7FA7" w:rsidR="000529C2" w:rsidRPr="003555B5" w:rsidRDefault="000529C2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Tính toán thuỷ lực</w:t>
            </w:r>
          </w:p>
        </w:tc>
        <w:tc>
          <w:tcPr>
            <w:tcW w:w="992" w:type="dxa"/>
            <w:vMerge/>
            <w:vAlign w:val="center"/>
          </w:tcPr>
          <w:p w14:paraId="603A98DC" w14:textId="77777777" w:rsidR="000529C2" w:rsidRPr="003555B5" w:rsidRDefault="000529C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3072B1B" w14:textId="77777777" w:rsidR="000529C2" w:rsidRPr="003555B5" w:rsidRDefault="000529C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B2FBD" w:rsidRPr="003555B5" w14:paraId="0CB9E48D" w14:textId="77777777" w:rsidTr="005B2FBD">
        <w:trPr>
          <w:trHeight w:val="402"/>
        </w:trPr>
        <w:tc>
          <w:tcPr>
            <w:tcW w:w="9062" w:type="dxa"/>
            <w:gridSpan w:val="4"/>
            <w:vAlign w:val="center"/>
          </w:tcPr>
          <w:p w14:paraId="04069CCC" w14:textId="5335C47D" w:rsidR="005B2FBD" w:rsidRPr="005B2FBD" w:rsidRDefault="005B2FBD" w:rsidP="005B2FBD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5B2FBD">
              <w:rPr>
                <w:b/>
                <w:bCs/>
                <w:lang w:val="vi-VN"/>
              </w:rPr>
              <w:t>6.2. Bài Tập</w:t>
            </w:r>
          </w:p>
        </w:tc>
      </w:tr>
      <w:tr w:rsidR="005B2FBD" w:rsidRPr="003555B5" w14:paraId="64E76032" w14:textId="77777777">
        <w:tc>
          <w:tcPr>
            <w:tcW w:w="1408" w:type="dxa"/>
            <w:vAlign w:val="center"/>
          </w:tcPr>
          <w:p w14:paraId="475D4B27" w14:textId="70FC2940" w:rsidR="005B2FBD" w:rsidRPr="005B2FBD" w:rsidRDefault="005B2FB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5B2FBD">
              <w:rPr>
                <w:b/>
                <w:bCs/>
                <w:lang w:val="vi-VN"/>
              </w:rPr>
              <w:t>Chương 2</w:t>
            </w:r>
          </w:p>
        </w:tc>
        <w:tc>
          <w:tcPr>
            <w:tcW w:w="4683" w:type="dxa"/>
            <w:vAlign w:val="center"/>
          </w:tcPr>
          <w:p w14:paraId="6118E504" w14:textId="78FB39F6" w:rsidR="005B2FBD" w:rsidRDefault="005B2FBD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Tính toán trữ lượng mỏ khí</w:t>
            </w:r>
          </w:p>
        </w:tc>
        <w:tc>
          <w:tcPr>
            <w:tcW w:w="992" w:type="dxa"/>
            <w:vAlign w:val="center"/>
          </w:tcPr>
          <w:p w14:paraId="1316C018" w14:textId="0FBE8F5A" w:rsidR="005B2FBD" w:rsidRPr="000A6C65" w:rsidRDefault="005B2FB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A6C6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6AD412F0" w14:textId="1D1C1A3D" w:rsidR="005B2FBD" w:rsidRPr="003555B5" w:rsidRDefault="00AE015C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4.2.3, 4.1.3</w:t>
            </w:r>
          </w:p>
        </w:tc>
      </w:tr>
      <w:tr w:rsidR="005B2FBD" w:rsidRPr="003555B5" w14:paraId="42DF268B" w14:textId="77777777">
        <w:tc>
          <w:tcPr>
            <w:tcW w:w="1408" w:type="dxa"/>
            <w:vAlign w:val="center"/>
          </w:tcPr>
          <w:p w14:paraId="45391312" w14:textId="429CAFB8" w:rsidR="005B2FBD" w:rsidRPr="005B2FBD" w:rsidRDefault="005B2FB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5B2FBD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399D7A0C" w14:textId="1366E8A5" w:rsidR="005B2FBD" w:rsidRDefault="00031158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</w:t>
            </w:r>
            <w:r w:rsidR="005B2FBD">
              <w:rPr>
                <w:bCs/>
                <w:lang w:val="vi-VN"/>
              </w:rPr>
              <w:t>ính toán tách pha khí</w:t>
            </w:r>
          </w:p>
        </w:tc>
        <w:tc>
          <w:tcPr>
            <w:tcW w:w="992" w:type="dxa"/>
            <w:vAlign w:val="center"/>
          </w:tcPr>
          <w:p w14:paraId="695FF666" w14:textId="1C8E30CF" w:rsidR="005B2FBD" w:rsidRPr="000A6C65" w:rsidRDefault="005B2FB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A6C6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17C914E" w14:textId="5A276702" w:rsidR="005B2FBD" w:rsidRPr="003555B5" w:rsidRDefault="00AE015C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4.2.2</w:t>
            </w:r>
          </w:p>
        </w:tc>
      </w:tr>
      <w:tr w:rsidR="005B2FBD" w:rsidRPr="003555B5" w14:paraId="2F2E04A1" w14:textId="77777777">
        <w:tc>
          <w:tcPr>
            <w:tcW w:w="1408" w:type="dxa"/>
            <w:vAlign w:val="center"/>
          </w:tcPr>
          <w:p w14:paraId="6C913A26" w14:textId="053EC0EE" w:rsidR="005B2FBD" w:rsidRPr="005B2FBD" w:rsidRDefault="005B2FB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5B2FBD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4683" w:type="dxa"/>
            <w:vAlign w:val="center"/>
          </w:tcPr>
          <w:p w14:paraId="1A70B65F" w14:textId="3DB2CF11" w:rsidR="005B2FBD" w:rsidRDefault="005B2FBD" w:rsidP="000311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Tính toán đường ống vận chuyển khí</w:t>
            </w:r>
          </w:p>
        </w:tc>
        <w:tc>
          <w:tcPr>
            <w:tcW w:w="992" w:type="dxa"/>
            <w:vAlign w:val="center"/>
          </w:tcPr>
          <w:p w14:paraId="71112A02" w14:textId="15F3491F" w:rsidR="005B2FBD" w:rsidRPr="000A6C65" w:rsidRDefault="005B2FB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A6C6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3A858437" w14:textId="2331E420" w:rsidR="005B2FBD" w:rsidRPr="003555B5" w:rsidRDefault="00AE015C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4.2.4</w:t>
            </w:r>
          </w:p>
        </w:tc>
      </w:tr>
    </w:tbl>
    <w:p w14:paraId="77BD8000" w14:textId="77777777" w:rsidR="00D1076A" w:rsidRPr="00D1076A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proofErr w:type="spellStart"/>
      <w:r w:rsidRPr="00D1076A">
        <w:rPr>
          <w:b/>
          <w:bCs/>
          <w:color w:val="000000"/>
          <w:sz w:val="24"/>
          <w:szCs w:val="24"/>
        </w:rPr>
        <w:t>Phương</w:t>
      </w:r>
      <w:proofErr w:type="spellEnd"/>
      <w:r w:rsidRPr="00D1076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1076A">
        <w:rPr>
          <w:b/>
          <w:bCs/>
          <w:color w:val="000000"/>
          <w:sz w:val="24"/>
          <w:szCs w:val="24"/>
        </w:rPr>
        <w:t>pháp</w:t>
      </w:r>
      <w:proofErr w:type="spellEnd"/>
      <w:r w:rsidRPr="00D1076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1076A">
        <w:rPr>
          <w:b/>
          <w:bCs/>
          <w:color w:val="000000"/>
          <w:sz w:val="24"/>
          <w:szCs w:val="24"/>
        </w:rPr>
        <w:t>giảng</w:t>
      </w:r>
      <w:proofErr w:type="spellEnd"/>
      <w:r w:rsidRPr="00D1076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1076A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D1076A">
        <w:rPr>
          <w:b/>
          <w:bCs/>
          <w:color w:val="000000"/>
          <w:sz w:val="24"/>
          <w:szCs w:val="24"/>
        </w:rPr>
        <w:t xml:space="preserve"> </w:t>
      </w:r>
    </w:p>
    <w:p w14:paraId="3BE47989" w14:textId="77777777" w:rsidR="00D171C9" w:rsidRPr="005F74D3" w:rsidRDefault="003F7694" w:rsidP="005F74D3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</w:rPr>
      </w:pPr>
      <w:r w:rsidRPr="005F74D3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5F74D3">
        <w:rPr>
          <w:bCs/>
          <w:color w:val="000000"/>
          <w:sz w:val="24"/>
          <w:szCs w:val="24"/>
        </w:rPr>
        <w:t>Giảng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  <w:proofErr w:type="spellStart"/>
      <w:r w:rsidRPr="005F74D3">
        <w:rPr>
          <w:bCs/>
          <w:color w:val="000000"/>
          <w:sz w:val="24"/>
          <w:szCs w:val="24"/>
        </w:rPr>
        <w:t>dạy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  <w:proofErr w:type="spellStart"/>
      <w:r w:rsidRPr="005F74D3">
        <w:rPr>
          <w:bCs/>
          <w:color w:val="000000"/>
          <w:sz w:val="24"/>
          <w:szCs w:val="24"/>
        </w:rPr>
        <w:t>lý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  <w:proofErr w:type="spellStart"/>
      <w:r w:rsidRPr="005F74D3">
        <w:rPr>
          <w:bCs/>
          <w:color w:val="000000"/>
          <w:sz w:val="24"/>
          <w:szCs w:val="24"/>
        </w:rPr>
        <w:t>thuyết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  <w:proofErr w:type="spellStart"/>
      <w:r w:rsidRPr="005F74D3">
        <w:rPr>
          <w:bCs/>
          <w:color w:val="000000"/>
          <w:sz w:val="24"/>
          <w:szCs w:val="24"/>
        </w:rPr>
        <w:t>kết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  <w:proofErr w:type="spellStart"/>
      <w:r w:rsidRPr="005F74D3">
        <w:rPr>
          <w:bCs/>
          <w:color w:val="000000"/>
          <w:sz w:val="24"/>
          <w:szCs w:val="24"/>
        </w:rPr>
        <w:t>hợp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  <w:proofErr w:type="spellStart"/>
      <w:r w:rsidRPr="005F74D3">
        <w:rPr>
          <w:bCs/>
          <w:color w:val="000000"/>
          <w:sz w:val="24"/>
          <w:szCs w:val="24"/>
        </w:rPr>
        <w:t>bài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  <w:proofErr w:type="spellStart"/>
      <w:r w:rsidRPr="005F74D3">
        <w:rPr>
          <w:bCs/>
          <w:color w:val="000000"/>
          <w:sz w:val="24"/>
          <w:szCs w:val="24"/>
        </w:rPr>
        <w:t>tập</w:t>
      </w:r>
      <w:proofErr w:type="spellEnd"/>
      <w:r w:rsidRPr="005F74D3">
        <w:rPr>
          <w:bCs/>
          <w:color w:val="000000"/>
          <w:sz w:val="24"/>
          <w:szCs w:val="24"/>
        </w:rPr>
        <w:t xml:space="preserve"> </w:t>
      </w:r>
    </w:p>
    <w:p w14:paraId="47174839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633A892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57AD4E5A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2EA3A5B8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57194135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7EE78563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12F51FD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60D2BB0A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0F5E6339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33114D76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39D573D8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4CCA065A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66605063" w14:textId="77777777" w:rsidTr="00665547">
        <w:tc>
          <w:tcPr>
            <w:tcW w:w="564" w:type="dxa"/>
            <w:shd w:val="clear" w:color="auto" w:fill="auto"/>
          </w:tcPr>
          <w:p w14:paraId="7D627F36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6B736A0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DB76346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F687BB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7014B7EB" w14:textId="77777777" w:rsidTr="00665547">
        <w:tc>
          <w:tcPr>
            <w:tcW w:w="564" w:type="dxa"/>
            <w:shd w:val="clear" w:color="auto" w:fill="auto"/>
            <w:vAlign w:val="center"/>
          </w:tcPr>
          <w:p w14:paraId="17F8C580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DBD89A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B57AB4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53BA0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01176F52" w14:textId="77777777" w:rsidTr="00665547">
        <w:tc>
          <w:tcPr>
            <w:tcW w:w="564" w:type="dxa"/>
            <w:shd w:val="clear" w:color="auto" w:fill="auto"/>
            <w:vAlign w:val="center"/>
          </w:tcPr>
          <w:p w14:paraId="65E0AB9A" w14:textId="77777777" w:rsidR="00665547" w:rsidRPr="003555B5" w:rsidRDefault="00B4473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7242F4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4235913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10418C" w14:textId="77777777" w:rsidR="00665547" w:rsidRPr="003555B5" w:rsidRDefault="00B44731" w:rsidP="00B4473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 (60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F608A" w14:textId="7DD4DAB2" w:rsidR="00665547" w:rsidRPr="003555B5" w:rsidRDefault="001841B8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14:paraId="1BFC6393" w14:textId="77777777" w:rsidTr="001841B8">
        <w:tc>
          <w:tcPr>
            <w:tcW w:w="564" w:type="dxa"/>
            <w:shd w:val="clear" w:color="auto" w:fill="auto"/>
            <w:vAlign w:val="center"/>
          </w:tcPr>
          <w:p w14:paraId="7B164074" w14:textId="77777777" w:rsidR="00665547" w:rsidRPr="003555B5" w:rsidRDefault="00B4473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FB38DA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464E8AF3" w14:textId="77777777" w:rsidR="00665547" w:rsidRPr="003555B5" w:rsidRDefault="00B44731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 (60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4E355E19" w14:textId="77777777" w:rsidR="00665547" w:rsidRPr="003555B5" w:rsidRDefault="00665547" w:rsidP="00B4473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7067CC68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9199E20" w14:textId="77777777" w:rsidR="00665547" w:rsidRPr="003555B5" w:rsidRDefault="00665547" w:rsidP="001841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6D424A4" w14:textId="27C24758" w:rsidR="00665547" w:rsidRPr="003555B5" w:rsidRDefault="001841B8" w:rsidP="001841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60%</w:t>
            </w:r>
          </w:p>
          <w:p w14:paraId="538E7A73" w14:textId="6FD4DBE7" w:rsidR="00665547" w:rsidRPr="003555B5" w:rsidRDefault="00665547" w:rsidP="001841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3C84B10E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498937D5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302FC6BD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33E80AC4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662EE533" w14:textId="6A3D22FD" w:rsidR="00281246" w:rsidRDefault="00281246" w:rsidP="00894EE6">
      <w:pPr>
        <w:spacing w:line="276" w:lineRule="auto"/>
        <w:jc w:val="both"/>
        <w:rPr>
          <w:sz w:val="24"/>
          <w:szCs w:val="24"/>
        </w:rPr>
      </w:pPr>
    </w:p>
    <w:p w14:paraId="4674361A" w14:textId="0BCBBC08" w:rsidR="00281246" w:rsidRPr="000A64B7" w:rsidRDefault="00281246" w:rsidP="00894EE6">
      <w:pPr>
        <w:spacing w:line="276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>[</w:t>
      </w:r>
      <w:r>
        <w:rPr>
          <w:sz w:val="24"/>
          <w:szCs w:val="24"/>
          <w:lang w:val="vi-VN"/>
        </w:rPr>
        <w:t>1</w:t>
      </w:r>
      <w:r>
        <w:rPr>
          <w:sz w:val="24"/>
          <w:szCs w:val="24"/>
        </w:rPr>
        <w:t xml:space="preserve">] </w:t>
      </w:r>
      <w:r w:rsidRPr="00F91C26">
        <w:rPr>
          <w:sz w:val="24"/>
          <w:szCs w:val="24"/>
        </w:rPr>
        <w:t xml:space="preserve">Lê </w:t>
      </w:r>
      <w:proofErr w:type="spellStart"/>
      <w:r w:rsidRPr="00F91C26">
        <w:rPr>
          <w:sz w:val="24"/>
          <w:szCs w:val="24"/>
        </w:rPr>
        <w:t>Xuân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Lân</w:t>
      </w:r>
      <w:proofErr w:type="spellEnd"/>
      <w:r>
        <w:rPr>
          <w:sz w:val="24"/>
          <w:szCs w:val="24"/>
          <w:lang w:val="vi-VN"/>
        </w:rPr>
        <w:t xml:space="preserve"> (</w:t>
      </w:r>
      <w:r w:rsidRPr="00F91C26">
        <w:rPr>
          <w:sz w:val="24"/>
          <w:szCs w:val="24"/>
        </w:rPr>
        <w:t>2005</w:t>
      </w:r>
      <w:r>
        <w:rPr>
          <w:sz w:val="24"/>
          <w:szCs w:val="24"/>
          <w:lang w:val="vi-VN"/>
        </w:rPr>
        <w:t xml:space="preserve">), </w:t>
      </w:r>
      <w:r w:rsidRPr="00F91C26">
        <w:rPr>
          <w:sz w:val="24"/>
          <w:szCs w:val="24"/>
        </w:rPr>
        <w:t xml:space="preserve">Thu </w:t>
      </w:r>
      <w:proofErr w:type="spellStart"/>
      <w:r w:rsidRPr="00F91C26">
        <w:rPr>
          <w:sz w:val="24"/>
          <w:szCs w:val="24"/>
        </w:rPr>
        <w:t>gom</w:t>
      </w:r>
      <w:proofErr w:type="spellEnd"/>
      <w:r w:rsidRPr="00F91C26">
        <w:rPr>
          <w:sz w:val="24"/>
          <w:szCs w:val="24"/>
        </w:rPr>
        <w:t xml:space="preserve">- </w:t>
      </w:r>
      <w:proofErr w:type="spellStart"/>
      <w:r w:rsidRPr="00F91C26">
        <w:rPr>
          <w:sz w:val="24"/>
          <w:szCs w:val="24"/>
        </w:rPr>
        <w:t>xử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lý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dầu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khí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nước</w:t>
      </w:r>
      <w:proofErr w:type="spellEnd"/>
      <w:r w:rsidRPr="00F91C26">
        <w:rPr>
          <w:sz w:val="24"/>
          <w:szCs w:val="24"/>
        </w:rPr>
        <w:t>,</w:t>
      </w:r>
      <w:r w:rsidR="007A6B73">
        <w:rPr>
          <w:sz w:val="24"/>
          <w:szCs w:val="24"/>
          <w:lang w:val="vi-VN"/>
        </w:rPr>
        <w:t xml:space="preserve"> </w:t>
      </w:r>
      <w:proofErr w:type="spellStart"/>
      <w:r w:rsidRPr="00F91C26">
        <w:rPr>
          <w:sz w:val="24"/>
          <w:szCs w:val="24"/>
        </w:rPr>
        <w:t>Đại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học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Mỏ</w:t>
      </w:r>
      <w:proofErr w:type="spellEnd"/>
      <w:r w:rsidRPr="00F91C26">
        <w:rPr>
          <w:sz w:val="24"/>
          <w:szCs w:val="24"/>
        </w:rPr>
        <w:t xml:space="preserve"> - </w:t>
      </w:r>
      <w:proofErr w:type="spellStart"/>
      <w:r w:rsidRPr="00F91C26">
        <w:rPr>
          <w:sz w:val="24"/>
          <w:szCs w:val="24"/>
        </w:rPr>
        <w:t>Địa</w:t>
      </w:r>
      <w:proofErr w:type="spellEnd"/>
      <w:r w:rsidRPr="00F91C26">
        <w:rPr>
          <w:sz w:val="24"/>
          <w:szCs w:val="24"/>
        </w:rPr>
        <w:t xml:space="preserve"> </w:t>
      </w:r>
      <w:proofErr w:type="spellStart"/>
      <w:r w:rsidRPr="00F91C26">
        <w:rPr>
          <w:sz w:val="24"/>
          <w:szCs w:val="24"/>
        </w:rPr>
        <w:t>chất</w:t>
      </w:r>
      <w:proofErr w:type="spellEnd"/>
      <w:r>
        <w:rPr>
          <w:sz w:val="24"/>
          <w:szCs w:val="24"/>
          <w:lang w:val="vi-VN"/>
        </w:rPr>
        <w:t>.</w:t>
      </w:r>
    </w:p>
    <w:p w14:paraId="1228FA1B" w14:textId="77777777" w:rsidR="00A9424A" w:rsidRDefault="00894EE6" w:rsidP="00A9424A">
      <w:pPr>
        <w:spacing w:line="276" w:lineRule="auto"/>
        <w:jc w:val="both"/>
        <w:rPr>
          <w:sz w:val="24"/>
          <w:szCs w:val="24"/>
          <w:lang w:val="vi-VN"/>
        </w:rPr>
      </w:pPr>
      <w:r w:rsidRPr="000A64B7">
        <w:rPr>
          <w:sz w:val="24"/>
          <w:szCs w:val="24"/>
          <w:lang w:val="vi-VN"/>
        </w:rPr>
        <w:t>[2]</w:t>
      </w:r>
      <w:r w:rsidR="005E62EF" w:rsidRPr="000A64B7">
        <w:rPr>
          <w:sz w:val="24"/>
          <w:szCs w:val="24"/>
          <w:lang w:val="vi-VN"/>
        </w:rPr>
        <w:t xml:space="preserve"> Lê Xuân Lân</w:t>
      </w:r>
      <w:r w:rsidR="000A64B7">
        <w:rPr>
          <w:sz w:val="24"/>
          <w:szCs w:val="24"/>
          <w:lang w:val="vi-VN"/>
        </w:rPr>
        <w:t xml:space="preserve"> (</w:t>
      </w:r>
      <w:r w:rsidR="000A64B7" w:rsidRPr="000A64B7">
        <w:rPr>
          <w:sz w:val="24"/>
          <w:szCs w:val="24"/>
          <w:lang w:val="vi-VN"/>
        </w:rPr>
        <w:t>2011</w:t>
      </w:r>
      <w:r w:rsidR="000A64B7">
        <w:rPr>
          <w:sz w:val="24"/>
          <w:szCs w:val="24"/>
          <w:lang w:val="vi-VN"/>
        </w:rPr>
        <w:t>0),</w:t>
      </w:r>
      <w:r w:rsidR="005E62EF" w:rsidRPr="000A64B7">
        <w:rPr>
          <w:sz w:val="24"/>
          <w:szCs w:val="24"/>
          <w:lang w:val="vi-VN"/>
        </w:rPr>
        <w:t xml:space="preserve"> Kỹ thuật mỏ dầu khí</w:t>
      </w:r>
      <w:r w:rsidR="00BB620A">
        <w:rPr>
          <w:sz w:val="24"/>
          <w:szCs w:val="24"/>
          <w:lang w:val="vi-VN"/>
        </w:rPr>
        <w:t>,</w:t>
      </w:r>
      <w:r w:rsidR="005E62EF" w:rsidRPr="000A64B7">
        <w:rPr>
          <w:sz w:val="24"/>
          <w:szCs w:val="24"/>
          <w:lang w:val="vi-VN"/>
        </w:rPr>
        <w:t xml:space="preserve"> Trường Đại học Mỏ - Địa chất</w:t>
      </w:r>
      <w:r w:rsidR="00A9424A">
        <w:rPr>
          <w:sz w:val="24"/>
          <w:szCs w:val="24"/>
          <w:lang w:val="vi-VN"/>
        </w:rPr>
        <w:t>.</w:t>
      </w:r>
    </w:p>
    <w:p w14:paraId="48D1E4B8" w14:textId="2E4476D8" w:rsidR="005E62EF" w:rsidRPr="007D50BD" w:rsidRDefault="00894EE6" w:rsidP="00894EE6">
      <w:pPr>
        <w:spacing w:line="276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pt-BR"/>
        </w:rPr>
        <w:t>[</w:t>
      </w:r>
      <w:r w:rsidR="00F23C45">
        <w:rPr>
          <w:sz w:val="24"/>
          <w:szCs w:val="24"/>
          <w:lang w:val="vi-VN"/>
        </w:rPr>
        <w:t>3</w:t>
      </w:r>
      <w:r>
        <w:rPr>
          <w:sz w:val="24"/>
          <w:szCs w:val="24"/>
          <w:lang w:val="pt-BR"/>
        </w:rPr>
        <w:t xml:space="preserve">] </w:t>
      </w:r>
      <w:proofErr w:type="spellStart"/>
      <w:r w:rsidR="007D50BD" w:rsidRPr="007D50BD">
        <w:rPr>
          <w:sz w:val="24"/>
          <w:szCs w:val="24"/>
          <w:lang w:val="pt-BR"/>
        </w:rPr>
        <w:t>Phùng</w:t>
      </w:r>
      <w:proofErr w:type="spellEnd"/>
      <w:r w:rsidR="007D50BD" w:rsidRPr="007D50BD">
        <w:rPr>
          <w:sz w:val="24"/>
          <w:szCs w:val="24"/>
          <w:lang w:val="pt-BR"/>
        </w:rPr>
        <w:t xml:space="preserve"> </w:t>
      </w:r>
      <w:proofErr w:type="spellStart"/>
      <w:r w:rsidR="007D50BD" w:rsidRPr="007D50BD">
        <w:rPr>
          <w:sz w:val="24"/>
          <w:szCs w:val="24"/>
          <w:lang w:val="pt-BR"/>
        </w:rPr>
        <w:t>Đình</w:t>
      </w:r>
      <w:proofErr w:type="spellEnd"/>
      <w:r w:rsidR="007D50BD" w:rsidRPr="007D50BD">
        <w:rPr>
          <w:sz w:val="24"/>
          <w:szCs w:val="24"/>
          <w:lang w:val="pt-BR"/>
        </w:rPr>
        <w:t xml:space="preserve"> </w:t>
      </w:r>
      <w:proofErr w:type="spellStart"/>
      <w:r w:rsidR="007D50BD" w:rsidRPr="007D50BD">
        <w:rPr>
          <w:sz w:val="24"/>
          <w:szCs w:val="24"/>
          <w:lang w:val="pt-BR"/>
        </w:rPr>
        <w:t>Thực</w:t>
      </w:r>
      <w:proofErr w:type="spellEnd"/>
      <w:r w:rsidR="007D50BD" w:rsidRPr="007D50BD">
        <w:rPr>
          <w:sz w:val="24"/>
          <w:szCs w:val="24"/>
          <w:lang w:val="pt-BR"/>
        </w:rPr>
        <w:t xml:space="preserve"> </w:t>
      </w:r>
      <w:proofErr w:type="spellStart"/>
      <w:r w:rsidR="007D50BD" w:rsidRPr="007D50BD">
        <w:rPr>
          <w:sz w:val="24"/>
          <w:szCs w:val="24"/>
          <w:lang w:val="pt-BR"/>
        </w:rPr>
        <w:t>và</w:t>
      </w:r>
      <w:proofErr w:type="spellEnd"/>
      <w:r w:rsidR="007D50BD" w:rsidRPr="007D50BD">
        <w:rPr>
          <w:sz w:val="24"/>
          <w:szCs w:val="24"/>
          <w:lang w:val="pt-BR"/>
        </w:rPr>
        <w:t xml:space="preserve"> </w:t>
      </w:r>
      <w:proofErr w:type="spellStart"/>
      <w:r w:rsidR="007D50BD" w:rsidRPr="007D50BD">
        <w:rPr>
          <w:sz w:val="24"/>
          <w:szCs w:val="24"/>
          <w:lang w:val="pt-BR"/>
        </w:rPr>
        <w:t>nkk</w:t>
      </w:r>
      <w:proofErr w:type="spellEnd"/>
      <w:r w:rsidR="007D50BD">
        <w:rPr>
          <w:sz w:val="24"/>
          <w:szCs w:val="24"/>
          <w:lang w:val="vi-VN"/>
        </w:rPr>
        <w:t xml:space="preserve"> (1999), </w:t>
      </w:r>
      <w:r w:rsidR="007D50BD" w:rsidRPr="007D50BD">
        <w:rPr>
          <w:sz w:val="24"/>
          <w:szCs w:val="24"/>
          <w:lang w:val="vi-VN"/>
        </w:rPr>
        <w:t>Công nghệ và kỹ thuật khai thác dầu khí</w:t>
      </w:r>
      <w:r w:rsidR="007D50BD">
        <w:rPr>
          <w:sz w:val="24"/>
          <w:szCs w:val="24"/>
          <w:lang w:val="vi-VN"/>
        </w:rPr>
        <w:t xml:space="preserve">,  NXB </w:t>
      </w:r>
      <w:r w:rsidR="007D50BD" w:rsidRPr="007D50BD">
        <w:rPr>
          <w:sz w:val="24"/>
          <w:szCs w:val="24"/>
          <w:lang w:val="vi-VN"/>
        </w:rPr>
        <w:t>Giáo dục</w:t>
      </w:r>
      <w:r w:rsidR="007D50BD">
        <w:rPr>
          <w:sz w:val="24"/>
          <w:szCs w:val="24"/>
          <w:lang w:val="vi-VN"/>
        </w:rPr>
        <w:t>.</w:t>
      </w:r>
    </w:p>
    <w:p w14:paraId="23ADCD41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F52DF6">
        <w:rPr>
          <w:b/>
          <w:bCs/>
          <w:color w:val="000000"/>
          <w:sz w:val="24"/>
          <w:szCs w:val="24"/>
          <w:lang w:val="vi-VN"/>
        </w:rPr>
        <w:br w:type="page"/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5DA7F33B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260"/>
        <w:gridCol w:w="957"/>
        <w:gridCol w:w="381"/>
        <w:gridCol w:w="336"/>
        <w:gridCol w:w="3700"/>
        <w:gridCol w:w="392"/>
      </w:tblGrid>
      <w:tr w:rsidR="00AC7D30" w:rsidRPr="003555B5" w14:paraId="09831918" w14:textId="77777777" w:rsidTr="00A21DB3">
        <w:trPr>
          <w:gridAfter w:val="1"/>
          <w:wAfter w:w="392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0F2AF641" w14:textId="77777777" w:rsidR="00AC7D30" w:rsidRPr="003555B5" w:rsidRDefault="00AC7D30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7E35CA97" w14:textId="77777777" w:rsidR="00AC7D30" w:rsidRPr="003555B5" w:rsidRDefault="00AC7D30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70A9FEC9" w14:textId="77777777" w:rsidR="00AC7D30" w:rsidRPr="003555B5" w:rsidRDefault="00AC7D30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14:paraId="44A04FA4" w14:textId="77777777" w:rsidR="00AC7D30" w:rsidRPr="003555B5" w:rsidRDefault="00AC7D30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551C32B3" w14:textId="77777777" w:rsidR="00AC7D30" w:rsidRPr="003555B5" w:rsidRDefault="00AC7D30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AE72A" w14:textId="77777777" w:rsidR="00AC7D30" w:rsidRPr="003555B5" w:rsidRDefault="00AC7D30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AC7D30" w:rsidRPr="003555B5" w14:paraId="44D3337A" w14:textId="77777777" w:rsidTr="000529C2">
        <w:trPr>
          <w:gridAfter w:val="1"/>
          <w:wAfter w:w="392" w:type="dxa"/>
          <w:trHeight w:val="2716"/>
        </w:trPr>
        <w:tc>
          <w:tcPr>
            <w:tcW w:w="830" w:type="dxa"/>
            <w:shd w:val="clear" w:color="auto" w:fill="auto"/>
            <w:vAlign w:val="center"/>
          </w:tcPr>
          <w:p w14:paraId="0566513D" w14:textId="77777777" w:rsidR="00AC7D30" w:rsidRPr="003555B5" w:rsidRDefault="00AC7D30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41474862" w14:textId="77777777" w:rsidR="00AC7D30" w:rsidRPr="003555B5" w:rsidRDefault="00AC7D30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60" w:type="dxa"/>
            <w:shd w:val="clear" w:color="auto" w:fill="auto"/>
          </w:tcPr>
          <w:p w14:paraId="66B0AC6B" w14:textId="51D9A3F3" w:rsidR="00AC7D30" w:rsidRPr="00DD1767" w:rsidRDefault="00706CE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DD1767" w:rsidRPr="00402A31">
              <w:rPr>
                <w:b/>
                <w:sz w:val="24"/>
                <w:szCs w:val="24"/>
                <w:lang w:val="nl-NL"/>
              </w:rPr>
              <w:t xml:space="preserve"> Nguồn gốc và tính chất khí tự nhiên</w:t>
            </w:r>
          </w:p>
          <w:p w14:paraId="2F1FCC4D" w14:textId="77777777" w:rsidR="00A21DB3" w:rsidRPr="00402A31" w:rsidRDefault="00A21DB3" w:rsidP="00A21DB3">
            <w:pPr>
              <w:pStyle w:val="ListParagraph"/>
              <w:spacing w:before="120"/>
              <w:ind w:left="0"/>
              <w:rPr>
                <w:bCs/>
                <w:lang w:val="nl-NL"/>
              </w:rPr>
            </w:pPr>
            <w:r w:rsidRPr="003555B5">
              <w:rPr>
                <w:bCs/>
                <w:lang w:val="vi-VN"/>
              </w:rPr>
              <w:t>1.1</w:t>
            </w:r>
            <w:r w:rsidRPr="00402A31">
              <w:rPr>
                <w:lang w:val="nl-NL"/>
              </w:rPr>
              <w:t>Nguồn gốc, thành phần</w:t>
            </w:r>
          </w:p>
          <w:p w14:paraId="71ED7159" w14:textId="77777777" w:rsidR="00A21DB3" w:rsidRPr="00A21DB3" w:rsidRDefault="00A21DB3" w:rsidP="00A21DB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1.2</w:t>
            </w:r>
            <w:r>
              <w:rPr>
                <w:bCs/>
                <w:lang w:val="vi-VN"/>
              </w:rPr>
              <w:t xml:space="preserve"> </w:t>
            </w:r>
            <w:r w:rsidRPr="00402A31">
              <w:rPr>
                <w:lang w:val="nl-NL"/>
              </w:rPr>
              <w:t>Các tính chất vật lý</w:t>
            </w:r>
          </w:p>
          <w:p w14:paraId="5081453A" w14:textId="3D225932" w:rsidR="00A21DB3" w:rsidRPr="00A21DB3" w:rsidRDefault="00A21DB3" w:rsidP="00A21DB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21DB3">
              <w:rPr>
                <w:bCs/>
                <w:sz w:val="24"/>
                <w:szCs w:val="24"/>
                <w:lang w:val="vi-VN"/>
              </w:rPr>
              <w:t>1.3</w:t>
            </w:r>
            <w:proofErr w:type="spellStart"/>
            <w:r w:rsidRPr="00A21DB3">
              <w:rPr>
                <w:sz w:val="24"/>
                <w:szCs w:val="24"/>
              </w:rPr>
              <w:t>Tính</w:t>
            </w:r>
            <w:proofErr w:type="spellEnd"/>
            <w:r w:rsidRPr="00A21DB3">
              <w:rPr>
                <w:sz w:val="24"/>
                <w:szCs w:val="24"/>
              </w:rPr>
              <w:t xml:space="preserve"> </w:t>
            </w:r>
            <w:proofErr w:type="spellStart"/>
            <w:r w:rsidRPr="00A21DB3">
              <w:rPr>
                <w:sz w:val="24"/>
                <w:szCs w:val="24"/>
              </w:rPr>
              <w:t>chất</w:t>
            </w:r>
            <w:proofErr w:type="spellEnd"/>
            <w:r w:rsidRPr="00A21DB3">
              <w:rPr>
                <w:sz w:val="24"/>
                <w:szCs w:val="24"/>
              </w:rPr>
              <w:t xml:space="preserve"> </w:t>
            </w:r>
            <w:proofErr w:type="spellStart"/>
            <w:r w:rsidRPr="00A21DB3">
              <w:rPr>
                <w:sz w:val="24"/>
                <w:szCs w:val="24"/>
              </w:rPr>
              <w:t>nhiệt</w:t>
            </w:r>
            <w:proofErr w:type="spellEnd"/>
            <w:r w:rsidRPr="00A21DB3">
              <w:rPr>
                <w:sz w:val="24"/>
                <w:szCs w:val="24"/>
              </w:rPr>
              <w:t xml:space="preserve"> </w:t>
            </w:r>
            <w:proofErr w:type="spellStart"/>
            <w:r w:rsidRPr="00A21DB3">
              <w:rPr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957" w:type="dxa"/>
            <w:shd w:val="clear" w:color="auto" w:fill="auto"/>
          </w:tcPr>
          <w:p w14:paraId="0A49B3E4" w14:textId="27D06697" w:rsidR="00AC7D30" w:rsidRPr="003555B5" w:rsidRDefault="000529C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4886E1EF" w14:textId="77777777" w:rsidR="00AC7D30" w:rsidRPr="003555B5" w:rsidRDefault="00AC7D30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799658D3" w14:textId="77777777" w:rsidR="00AC7D30" w:rsidRPr="003555B5" w:rsidRDefault="00AC7D30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209C7" w14:textId="77777777" w:rsidR="00AC7D30" w:rsidRPr="003555B5" w:rsidRDefault="00AC7D30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DC36E" w14:textId="30D5ED02" w:rsidR="00AC7D30" w:rsidRPr="003555B5" w:rsidRDefault="00AC7D30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DD1767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Chương</w:t>
            </w:r>
            <w:r w:rsidR="00DD1767">
              <w:rPr>
                <w:bCs/>
                <w:color w:val="000000"/>
                <w:sz w:val="24"/>
                <w:szCs w:val="24"/>
                <w:lang w:val="nl-NL"/>
              </w:rPr>
              <w:t xml:space="preserve"> 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38958BBB" w14:textId="77777777" w:rsidR="00AC7D30" w:rsidRPr="003555B5" w:rsidRDefault="00AC7D30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7E8B798A" w14:textId="47B6539B" w:rsidR="00DD1767" w:rsidRDefault="00DD1767" w:rsidP="00DD17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  <w:r w:rsidR="006B6092">
              <w:rPr>
                <w:bCs/>
                <w:color w:val="000000"/>
                <w:sz w:val="24"/>
                <w:szCs w:val="24"/>
                <w:lang w:val="nl-NL"/>
              </w:rPr>
              <w:t>: Nội dung Chương 1,2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5C1E51E2" w14:textId="24986A66" w:rsidR="00DD1767" w:rsidRPr="003555B5" w:rsidRDefault="00DD1767" w:rsidP="00DD17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0B89E998" w14:textId="08A8D8CB" w:rsidR="00AC7D30" w:rsidRPr="003555B5" w:rsidRDefault="00AC7D30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C7D30" w:rsidRPr="00281246" w14:paraId="3A78F02F" w14:textId="77777777" w:rsidTr="00A21DB3">
        <w:trPr>
          <w:gridAfter w:val="1"/>
          <w:wAfter w:w="392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56A9F31" w14:textId="77777777" w:rsidR="00AC7D30" w:rsidRPr="003555B5" w:rsidRDefault="00AC7D3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60" w:type="dxa"/>
            <w:shd w:val="clear" w:color="auto" w:fill="auto"/>
          </w:tcPr>
          <w:p w14:paraId="166A0CC5" w14:textId="0F950732" w:rsidR="00AC7D30" w:rsidRDefault="00706C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DD1767" w:rsidRPr="00DD1767">
              <w:rPr>
                <w:b/>
                <w:bCs/>
                <w:sz w:val="24"/>
                <w:szCs w:val="24"/>
                <w:lang w:val="vi-VN"/>
              </w:rPr>
              <w:t xml:space="preserve"> Kỹ thuật khai thác mỏ khí</w:t>
            </w:r>
          </w:p>
          <w:p w14:paraId="7E437886" w14:textId="23457BB8" w:rsidR="00A21DB3" w:rsidRPr="00402A31" w:rsidRDefault="00A21D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402A31">
              <w:rPr>
                <w:sz w:val="24"/>
                <w:szCs w:val="24"/>
                <w:lang w:val="vi-VN"/>
              </w:rPr>
              <w:t>2.1. Dự báo giá trị công nghiệp của mỏ</w:t>
            </w:r>
          </w:p>
          <w:p w14:paraId="1792C64E" w14:textId="2CB628DD" w:rsidR="00AC7D30" w:rsidRPr="00A21DB3" w:rsidRDefault="00A21D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A21DB3">
              <w:rPr>
                <w:sz w:val="24"/>
                <w:szCs w:val="24"/>
              </w:rPr>
              <w:t xml:space="preserve">2.2. </w:t>
            </w:r>
            <w:proofErr w:type="spellStart"/>
            <w:r w:rsidRPr="00A21DB3">
              <w:rPr>
                <w:sz w:val="24"/>
                <w:szCs w:val="24"/>
              </w:rPr>
              <w:t>Dòng</w:t>
            </w:r>
            <w:proofErr w:type="spellEnd"/>
            <w:r w:rsidRPr="00A21DB3">
              <w:rPr>
                <w:sz w:val="24"/>
                <w:szCs w:val="24"/>
              </w:rPr>
              <w:t xml:space="preserve"> </w:t>
            </w:r>
            <w:proofErr w:type="spellStart"/>
            <w:r w:rsidRPr="00A21DB3">
              <w:rPr>
                <w:sz w:val="24"/>
                <w:szCs w:val="24"/>
              </w:rPr>
              <w:t>chảy</w:t>
            </w:r>
            <w:proofErr w:type="spellEnd"/>
            <w:r w:rsidRPr="00A21DB3">
              <w:rPr>
                <w:sz w:val="24"/>
                <w:szCs w:val="24"/>
              </w:rPr>
              <w:t xml:space="preserve"> </w:t>
            </w:r>
            <w:proofErr w:type="spellStart"/>
            <w:r w:rsidRPr="00A21DB3">
              <w:rPr>
                <w:sz w:val="24"/>
                <w:szCs w:val="24"/>
              </w:rPr>
              <w:t>vào</w:t>
            </w:r>
            <w:proofErr w:type="spellEnd"/>
            <w:r w:rsidRPr="00A21DB3">
              <w:rPr>
                <w:sz w:val="24"/>
                <w:szCs w:val="24"/>
              </w:rPr>
              <w:t xml:space="preserve"> </w:t>
            </w:r>
            <w:proofErr w:type="spellStart"/>
            <w:r w:rsidRPr="00A21DB3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957" w:type="dxa"/>
            <w:shd w:val="clear" w:color="auto" w:fill="auto"/>
          </w:tcPr>
          <w:p w14:paraId="74CE6DFB" w14:textId="75D14593" w:rsidR="00AC7D30" w:rsidRPr="003555B5" w:rsidRDefault="00A766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14:paraId="2E5E399C" w14:textId="6DE11F14" w:rsidR="00AC7D30" w:rsidRPr="000A6C65" w:rsidRDefault="000A6C6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6DC0" w14:textId="02613914" w:rsidR="00AC7D30" w:rsidRDefault="00AC7D30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D1767">
              <w:rPr>
                <w:bCs/>
                <w:color w:val="000000"/>
                <w:sz w:val="24"/>
                <w:szCs w:val="24"/>
                <w:lang w:val="nl-NL"/>
              </w:rPr>
              <w:t>Đọc trước file trình chiếu được phát</w:t>
            </w:r>
          </w:p>
          <w:p w14:paraId="4162FE2E" w14:textId="0D64BE9C" w:rsidR="00DD1767" w:rsidRPr="00402A31" w:rsidRDefault="00DD1767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trước các bài tập trong chương I của tài liệu </w:t>
            </w:r>
            <w:r w:rsidRPr="00402A31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</w:p>
          <w:p w14:paraId="18DCDCA7" w14:textId="05BE1ABF" w:rsidR="00AC7D30" w:rsidRPr="003555B5" w:rsidRDefault="00AC7D30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54AAE0A5" w14:textId="77777777" w:rsidR="00AC7D30" w:rsidRPr="003555B5" w:rsidRDefault="00AC7D3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C7D30" w:rsidRPr="003555B5" w14:paraId="04C56F94" w14:textId="77777777" w:rsidTr="00A21DB3">
        <w:trPr>
          <w:gridAfter w:val="1"/>
          <w:wAfter w:w="392" w:type="dxa"/>
          <w:trHeight w:val="1278"/>
        </w:trPr>
        <w:tc>
          <w:tcPr>
            <w:tcW w:w="830" w:type="dxa"/>
            <w:shd w:val="clear" w:color="auto" w:fill="auto"/>
            <w:vAlign w:val="center"/>
          </w:tcPr>
          <w:p w14:paraId="4CA31789" w14:textId="77777777" w:rsidR="00AC7D30" w:rsidRPr="003555B5" w:rsidRDefault="00AC7D3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60" w:type="dxa"/>
            <w:shd w:val="clear" w:color="auto" w:fill="auto"/>
          </w:tcPr>
          <w:p w14:paraId="27CAC228" w14:textId="6F052DAF" w:rsidR="00AC7D30" w:rsidRDefault="00706C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DD1767" w:rsidRPr="00DD1767">
              <w:rPr>
                <w:b/>
                <w:bCs/>
                <w:sz w:val="24"/>
                <w:szCs w:val="24"/>
                <w:lang w:val="vi-VN"/>
              </w:rPr>
              <w:t xml:space="preserve"> Kỹ thuật khai thác mỏ khí</w:t>
            </w:r>
          </w:p>
          <w:p w14:paraId="634A5FC1" w14:textId="1A2A1C4E" w:rsidR="00A21DB3" w:rsidRPr="00A21DB3" w:rsidRDefault="00A21D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02A31">
              <w:rPr>
                <w:sz w:val="24"/>
                <w:szCs w:val="24"/>
                <w:lang w:val="vi-VN"/>
              </w:rPr>
              <w:t>2.3. Phát triển hợp lý các mỏ khí</w:t>
            </w:r>
          </w:p>
          <w:p w14:paraId="3748552B" w14:textId="77777777" w:rsidR="00AC7D30" w:rsidRDefault="00706C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="00DD1767" w:rsidRPr="00DD1767">
              <w:rPr>
                <w:b/>
                <w:bCs/>
                <w:sz w:val="24"/>
                <w:szCs w:val="24"/>
                <w:lang w:val="vi-VN"/>
              </w:rPr>
              <w:t xml:space="preserve"> Kỹ thuật giếng khí</w:t>
            </w:r>
          </w:p>
          <w:p w14:paraId="553FBDCB" w14:textId="4924AB1C" w:rsidR="000529C2" w:rsidRPr="000529C2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402A31">
              <w:rPr>
                <w:sz w:val="24"/>
                <w:szCs w:val="24"/>
                <w:lang w:val="nl-NL"/>
              </w:rPr>
              <w:t>3.1. Dòng chảy trong ống nâng</w:t>
            </w:r>
          </w:p>
          <w:p w14:paraId="391FF9A7" w14:textId="0D1C9312" w:rsidR="00A21DB3" w:rsidRPr="00DD1767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 xml:space="preserve">3.2. </w:t>
            </w:r>
            <w:proofErr w:type="spellStart"/>
            <w:r w:rsidRPr="000529C2">
              <w:rPr>
                <w:sz w:val="24"/>
                <w:szCs w:val="24"/>
              </w:rPr>
              <w:t>Lưu</w:t>
            </w:r>
            <w:proofErr w:type="spellEnd"/>
            <w:r w:rsidRPr="000529C2">
              <w:rPr>
                <w:sz w:val="24"/>
                <w:szCs w:val="24"/>
              </w:rPr>
              <w:t xml:space="preserve"> </w:t>
            </w:r>
            <w:proofErr w:type="spellStart"/>
            <w:r w:rsidRPr="000529C2">
              <w:rPr>
                <w:sz w:val="24"/>
                <w:szCs w:val="24"/>
              </w:rPr>
              <w:t>lượng</w:t>
            </w:r>
            <w:proofErr w:type="spellEnd"/>
            <w:r w:rsidRPr="000529C2">
              <w:rPr>
                <w:sz w:val="24"/>
                <w:szCs w:val="24"/>
              </w:rPr>
              <w:t xml:space="preserve"> </w:t>
            </w:r>
            <w:proofErr w:type="spellStart"/>
            <w:r w:rsidRPr="000529C2">
              <w:rPr>
                <w:sz w:val="24"/>
                <w:szCs w:val="24"/>
              </w:rPr>
              <w:t>khai</w:t>
            </w:r>
            <w:proofErr w:type="spellEnd"/>
            <w:r w:rsidRPr="000529C2">
              <w:rPr>
                <w:sz w:val="24"/>
                <w:szCs w:val="24"/>
              </w:rPr>
              <w:t xml:space="preserve"> </w:t>
            </w:r>
            <w:proofErr w:type="spellStart"/>
            <w:r w:rsidRPr="000529C2">
              <w:rPr>
                <w:sz w:val="24"/>
                <w:szCs w:val="24"/>
              </w:rPr>
              <w:t>thác</w:t>
            </w:r>
            <w:proofErr w:type="spellEnd"/>
          </w:p>
        </w:tc>
        <w:tc>
          <w:tcPr>
            <w:tcW w:w="957" w:type="dxa"/>
            <w:shd w:val="clear" w:color="auto" w:fill="auto"/>
          </w:tcPr>
          <w:p w14:paraId="1AB94F5E" w14:textId="4F1CDCEF" w:rsidR="00AC7D30" w:rsidRPr="003555B5" w:rsidRDefault="00A766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14:paraId="52267881" w14:textId="65C6BCE1" w:rsidR="00AC7D30" w:rsidRPr="000A6C65" w:rsidRDefault="000A6C6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3D25" w14:textId="5ED942FD" w:rsidR="00AC7D30" w:rsidRDefault="00DD1767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+Ôn tập nội dung Công nghệ khai thác  đã học ở học phần Kỹ thuật dầu khí đại cương</w:t>
            </w:r>
            <w:r w:rsidR="00C912A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4FEBC577" w14:textId="03B893D4" w:rsidR="00C912AB" w:rsidRPr="00C912AB" w:rsidRDefault="00C912AB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</w:rPr>
              <w:t>[2]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: nội dung chương</w:t>
            </w:r>
            <w:r w:rsidR="006B6092">
              <w:rPr>
                <w:bCs/>
                <w:color w:val="000000"/>
                <w:sz w:val="24"/>
                <w:szCs w:val="24"/>
                <w:lang w:val="vi-VN"/>
              </w:rPr>
              <w:t xml:space="preserve">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</w:t>
            </w:r>
          </w:p>
          <w:p w14:paraId="2A4DC684" w14:textId="77777777" w:rsidR="00AC7D30" w:rsidRPr="003555B5" w:rsidRDefault="00AC7D30" w:rsidP="00DD17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C7D30" w:rsidRPr="00281246" w14:paraId="7959D3C9" w14:textId="77777777" w:rsidTr="00A21DB3">
        <w:trPr>
          <w:gridAfter w:val="1"/>
          <w:wAfter w:w="392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32D6A39" w14:textId="2303531A" w:rsidR="00AC7D30" w:rsidRDefault="00AC7D30" w:rsidP="00B630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260" w:type="dxa"/>
            <w:shd w:val="clear" w:color="auto" w:fill="auto"/>
          </w:tcPr>
          <w:p w14:paraId="53AA61FA" w14:textId="51D22E79" w:rsidR="00AC7D30" w:rsidRDefault="00706C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0529C2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DD1767" w:rsidRPr="00DD1767">
              <w:rPr>
                <w:b/>
                <w:bCs/>
                <w:sz w:val="24"/>
                <w:szCs w:val="24"/>
                <w:lang w:val="vi-VN"/>
              </w:rPr>
              <w:t xml:space="preserve"> Kỹ thuật giếng khí</w:t>
            </w:r>
          </w:p>
          <w:p w14:paraId="074DC355" w14:textId="758EDC27" w:rsidR="000529C2" w:rsidRPr="006B0A3D" w:rsidRDefault="006B0A3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6B0A3D">
              <w:rPr>
                <w:bCs/>
                <w:sz w:val="24"/>
                <w:szCs w:val="24"/>
                <w:lang w:val="vi-VN"/>
              </w:rPr>
              <w:t xml:space="preserve">3.3. </w:t>
            </w:r>
            <w:r w:rsidRPr="00402A31">
              <w:rPr>
                <w:sz w:val="24"/>
                <w:szCs w:val="24"/>
                <w:lang w:val="nl-NL"/>
              </w:rPr>
              <w:t>Lưu lượng khai thác</w:t>
            </w:r>
          </w:p>
          <w:p w14:paraId="6C0E0B39" w14:textId="77777777" w:rsidR="000529C2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Pr="00DD1767">
              <w:rPr>
                <w:b/>
                <w:bCs/>
                <w:sz w:val="24"/>
                <w:szCs w:val="24"/>
                <w:lang w:val="vi-VN"/>
              </w:rPr>
              <w:t>Thu gom – xử lý</w:t>
            </w:r>
          </w:p>
          <w:p w14:paraId="00228848" w14:textId="3BAD7C2B" w:rsidR="006B0A3D" w:rsidRPr="006B0A3D" w:rsidRDefault="00C912A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vi-VN"/>
              </w:rPr>
            </w:pPr>
            <w:r>
              <w:rPr>
                <w:bCs/>
                <w:sz w:val="24"/>
                <w:szCs w:val="24"/>
                <w:lang w:val="vi-VN"/>
              </w:rPr>
              <w:t xml:space="preserve">4.1. Tách </w:t>
            </w:r>
            <w:r w:rsidR="006B0A3D" w:rsidRPr="006B0A3D">
              <w:rPr>
                <w:bCs/>
                <w:sz w:val="24"/>
                <w:szCs w:val="24"/>
                <w:lang w:val="vi-VN"/>
              </w:rPr>
              <w:t>pha</w:t>
            </w:r>
          </w:p>
          <w:p w14:paraId="4050F0E3" w14:textId="512525A6" w:rsidR="006B0A3D" w:rsidRPr="006B0A3D" w:rsidRDefault="006B0A3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B0A3D">
              <w:rPr>
                <w:bCs/>
                <w:sz w:val="24"/>
                <w:szCs w:val="24"/>
                <w:lang w:val="vi-VN"/>
              </w:rPr>
              <w:t>4.2. Khử chua – khử ẩm</w:t>
            </w:r>
          </w:p>
        </w:tc>
        <w:tc>
          <w:tcPr>
            <w:tcW w:w="957" w:type="dxa"/>
            <w:shd w:val="clear" w:color="auto" w:fill="auto"/>
          </w:tcPr>
          <w:p w14:paraId="7C3608AE" w14:textId="2BB0EA1C" w:rsidR="00AC7D30" w:rsidRPr="003555B5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gridSpan w:val="2"/>
          </w:tcPr>
          <w:p w14:paraId="3FF801B5" w14:textId="75F3BFAA" w:rsidR="00AC7D30" w:rsidRPr="003555B5" w:rsidRDefault="00706C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4826" w14:textId="40644E4B" w:rsidR="00AC7D30" w:rsidRPr="003555B5" w:rsidRDefault="00AC7D30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DD1767">
              <w:rPr>
                <w:bCs/>
                <w:color w:val="000000"/>
                <w:sz w:val="24"/>
                <w:szCs w:val="24"/>
                <w:lang w:val="nl-NL"/>
              </w:rPr>
              <w:t>: Nội dung Ch</w:t>
            </w:r>
            <w:r w:rsidR="00C912AB">
              <w:rPr>
                <w:bCs/>
                <w:color w:val="000000"/>
                <w:sz w:val="24"/>
                <w:szCs w:val="24"/>
                <w:lang w:val="vi-VN"/>
              </w:rPr>
              <w:t>ương 4</w:t>
            </w:r>
            <w:r w:rsidR="00DD1767">
              <w:rPr>
                <w:bCs/>
                <w:color w:val="000000"/>
                <w:sz w:val="24"/>
                <w:szCs w:val="24"/>
                <w:lang w:val="vi-VN"/>
              </w:rPr>
              <w:t>, cố gắng đọc hiểu các thuật ngữ chuyên ngành bằng tiếng Anh.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28665865" w14:textId="77777777" w:rsidR="00AC7D30" w:rsidRPr="003555B5" w:rsidRDefault="00AC7D30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C7D30" w:rsidRPr="00281246" w14:paraId="1048C988" w14:textId="77777777" w:rsidTr="00A21DB3">
        <w:trPr>
          <w:gridAfter w:val="1"/>
          <w:wAfter w:w="392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5562808" w14:textId="715CEC5D" w:rsidR="00AC7D30" w:rsidRPr="003555B5" w:rsidRDefault="00AC7D30" w:rsidP="00B630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260" w:type="dxa"/>
            <w:shd w:val="clear" w:color="auto" w:fill="auto"/>
          </w:tcPr>
          <w:p w14:paraId="19222E5E" w14:textId="77777777" w:rsidR="00AC7D30" w:rsidRDefault="00706C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4</w:t>
            </w:r>
            <w:r w:rsidR="00DD1767"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DD1767" w:rsidRPr="00DD1767">
              <w:rPr>
                <w:b/>
                <w:bCs/>
                <w:sz w:val="24"/>
                <w:szCs w:val="24"/>
                <w:lang w:val="vi-VN"/>
              </w:rPr>
              <w:t>Thu gom – xử lý</w:t>
            </w:r>
          </w:p>
          <w:p w14:paraId="70B997C5" w14:textId="77777777" w:rsidR="006B0A3D" w:rsidRDefault="006B0A3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vi-VN"/>
              </w:rPr>
            </w:pPr>
            <w:r>
              <w:rPr>
                <w:bCs/>
                <w:sz w:val="24"/>
                <w:szCs w:val="24"/>
                <w:lang w:val="vi-VN"/>
              </w:rPr>
              <w:t>4.3. Đo kiểm</w:t>
            </w:r>
          </w:p>
          <w:p w14:paraId="754A7546" w14:textId="11AD21E5" w:rsidR="006B0A3D" w:rsidRPr="006B0A3D" w:rsidRDefault="006B0A3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vi-VN"/>
              </w:rPr>
              <w:t>4.4. Cất chứa ngầm</w:t>
            </w:r>
          </w:p>
        </w:tc>
        <w:tc>
          <w:tcPr>
            <w:tcW w:w="957" w:type="dxa"/>
            <w:shd w:val="clear" w:color="auto" w:fill="auto"/>
          </w:tcPr>
          <w:p w14:paraId="4481EB60" w14:textId="224530CE" w:rsidR="00AC7D30" w:rsidRPr="003555B5" w:rsidRDefault="00A766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14:paraId="472F9FE9" w14:textId="4E1DDDC2" w:rsidR="00AC7D30" w:rsidRPr="000A6C65" w:rsidRDefault="000A6C6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146F" w14:textId="39FA0663" w:rsidR="00AC7D30" w:rsidRPr="003555B5" w:rsidRDefault="00DD1767" w:rsidP="00DD17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+Ôn tập nội dung về hệ thống thu gom xử lý khí đã học ở học phần Thu gom, xử lý và vận chuyển chất lưu</w:t>
            </w:r>
          </w:p>
        </w:tc>
      </w:tr>
      <w:tr w:rsidR="00B63044" w:rsidRPr="00281246" w14:paraId="17A60461" w14:textId="77777777" w:rsidTr="00A21DB3">
        <w:trPr>
          <w:gridAfter w:val="1"/>
          <w:wAfter w:w="392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0D1D74D4" w14:textId="5702C684" w:rsidR="00B63044" w:rsidRDefault="00B63044" w:rsidP="00B630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260" w:type="dxa"/>
            <w:shd w:val="clear" w:color="auto" w:fill="auto"/>
          </w:tcPr>
          <w:p w14:paraId="05500DE7" w14:textId="77777777" w:rsidR="00B63044" w:rsidRDefault="00706C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5</w:t>
            </w:r>
            <w:r w:rsidR="00DD1767" w:rsidRPr="00DD176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DD1767" w:rsidRPr="00DD1767">
              <w:rPr>
                <w:b/>
                <w:bCs/>
                <w:sz w:val="24"/>
                <w:szCs w:val="24"/>
                <w:lang w:val="vi-VN"/>
              </w:rPr>
              <w:t>Vận chuyển khí bằng đường ống</w:t>
            </w:r>
          </w:p>
          <w:p w14:paraId="6932A5F5" w14:textId="785F7747" w:rsidR="000529C2" w:rsidRPr="000529C2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0529C2">
              <w:rPr>
                <w:bCs/>
                <w:sz w:val="24"/>
                <w:szCs w:val="24"/>
                <w:lang w:val="vi-VN"/>
              </w:rPr>
              <w:t xml:space="preserve">6.1. Đường ống dẫn </w:t>
            </w:r>
            <w:r w:rsidRPr="000529C2">
              <w:rPr>
                <w:bCs/>
                <w:sz w:val="24"/>
                <w:szCs w:val="24"/>
                <w:lang w:val="vi-VN"/>
              </w:rPr>
              <w:lastRenderedPageBreak/>
              <w:t>khí</w:t>
            </w:r>
          </w:p>
          <w:p w14:paraId="776FB143" w14:textId="016FC60C" w:rsidR="000529C2" w:rsidRPr="000529C2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0529C2">
              <w:rPr>
                <w:bCs/>
                <w:sz w:val="24"/>
                <w:szCs w:val="24"/>
                <w:lang w:val="vi-VN"/>
              </w:rPr>
              <w:t>6.2. Máy nén khí</w:t>
            </w:r>
          </w:p>
          <w:p w14:paraId="12F03E12" w14:textId="380D7986" w:rsidR="000529C2" w:rsidRPr="000529C2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0529C2">
              <w:rPr>
                <w:bCs/>
                <w:sz w:val="24"/>
                <w:szCs w:val="24"/>
                <w:lang w:val="vi-VN"/>
              </w:rPr>
              <w:t>6.3. Khảo sát, tính toán bền nhiệt</w:t>
            </w:r>
          </w:p>
          <w:p w14:paraId="3E179898" w14:textId="77FBE83D" w:rsidR="000529C2" w:rsidRPr="00DD1767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529C2">
              <w:rPr>
                <w:bCs/>
                <w:sz w:val="24"/>
                <w:szCs w:val="24"/>
                <w:lang w:val="vi-VN"/>
              </w:rPr>
              <w:t>6.4. Tính toán thuỷ lực</w:t>
            </w:r>
          </w:p>
        </w:tc>
        <w:tc>
          <w:tcPr>
            <w:tcW w:w="957" w:type="dxa"/>
            <w:shd w:val="clear" w:color="auto" w:fill="auto"/>
          </w:tcPr>
          <w:p w14:paraId="2A45E62C" w14:textId="7378FC97" w:rsidR="00B63044" w:rsidRPr="003555B5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717" w:type="dxa"/>
            <w:gridSpan w:val="2"/>
          </w:tcPr>
          <w:p w14:paraId="569BEF7D" w14:textId="2182E646" w:rsidR="00B63044" w:rsidRPr="003555B5" w:rsidRDefault="000529C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4086" w14:textId="4C01D3F3" w:rsidR="00B63044" w:rsidRPr="003555B5" w:rsidRDefault="00B63044" w:rsidP="00B630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  <w:r w:rsidR="00DD1767">
              <w:rPr>
                <w:bCs/>
                <w:color w:val="000000"/>
                <w:sz w:val="24"/>
                <w:szCs w:val="24"/>
                <w:lang w:val="de-DE"/>
              </w:rPr>
              <w:t xml:space="preserve"> các đường ống dẫn khí, công nghệ vận chuyển.</w:t>
            </w:r>
          </w:p>
          <w:p w14:paraId="549E5601" w14:textId="0F5FD796" w:rsidR="00B63044" w:rsidRPr="00C912AB" w:rsidRDefault="00C912AB" w:rsidP="00AC7D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+Đọc trước tài liệu </w:t>
            </w:r>
            <w:r w:rsidRPr="00402A31">
              <w:rPr>
                <w:b/>
                <w:bCs/>
                <w:color w:val="000000"/>
                <w:sz w:val="24"/>
                <w:szCs w:val="24"/>
                <w:lang w:val="de-DE"/>
              </w:rPr>
              <w:t>[5]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: nội dung chương 7</w:t>
            </w:r>
          </w:p>
          <w:p w14:paraId="373F6F85" w14:textId="457E1D7E" w:rsidR="00B63044" w:rsidRPr="003555B5" w:rsidRDefault="00B63044" w:rsidP="00DD176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1085B" w:rsidRPr="00281246" w14:paraId="064DDEEE" w14:textId="77777777" w:rsidTr="00E108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428" w:type="dxa"/>
            <w:gridSpan w:val="4"/>
            <w:shd w:val="clear" w:color="auto" w:fill="auto"/>
          </w:tcPr>
          <w:p w14:paraId="314DC425" w14:textId="77777777" w:rsidR="00E1085B" w:rsidRPr="00402A31" w:rsidRDefault="00E1085B" w:rsidP="000529C2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428" w:type="dxa"/>
            <w:gridSpan w:val="3"/>
            <w:shd w:val="clear" w:color="auto" w:fill="auto"/>
          </w:tcPr>
          <w:p w14:paraId="7391A557" w14:textId="77777777" w:rsidR="00E1085B" w:rsidRPr="00402A31" w:rsidRDefault="00E1085B" w:rsidP="000529C2">
            <w:pPr>
              <w:spacing w:before="120"/>
              <w:jc w:val="center"/>
              <w:rPr>
                <w:sz w:val="24"/>
                <w:szCs w:val="24"/>
                <w:lang w:val="de-DE"/>
              </w:rPr>
            </w:pPr>
          </w:p>
          <w:p w14:paraId="0F6A911E" w14:textId="77777777" w:rsidR="00E1085B" w:rsidRPr="00402A31" w:rsidRDefault="00E1085B" w:rsidP="000529C2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  <w:r w:rsidRPr="00402A31">
              <w:rPr>
                <w:sz w:val="24"/>
                <w:szCs w:val="24"/>
                <w:lang w:val="de-DE"/>
              </w:rPr>
              <w:t>Hà nội, ngày … tháng … năm 20…</w:t>
            </w:r>
          </w:p>
        </w:tc>
      </w:tr>
      <w:tr w:rsidR="00E1085B" w:rsidRPr="00281246" w14:paraId="3C96784B" w14:textId="77777777" w:rsidTr="00E108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428" w:type="dxa"/>
            <w:gridSpan w:val="4"/>
            <w:shd w:val="clear" w:color="auto" w:fill="auto"/>
          </w:tcPr>
          <w:p w14:paraId="4E45BA1F" w14:textId="77777777" w:rsidR="00E1085B" w:rsidRPr="00402A31" w:rsidRDefault="00E1085B" w:rsidP="000529C2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428" w:type="dxa"/>
            <w:gridSpan w:val="3"/>
            <w:shd w:val="clear" w:color="auto" w:fill="auto"/>
          </w:tcPr>
          <w:p w14:paraId="64020569" w14:textId="77777777" w:rsidR="00E1085B" w:rsidRPr="00402A31" w:rsidRDefault="00E1085B" w:rsidP="000529C2">
            <w:pPr>
              <w:spacing w:before="120"/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E1085B" w:rsidRPr="003555B5" w14:paraId="18161FEC" w14:textId="77777777" w:rsidTr="00E108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428" w:type="dxa"/>
            <w:gridSpan w:val="4"/>
            <w:shd w:val="clear" w:color="auto" w:fill="auto"/>
          </w:tcPr>
          <w:p w14:paraId="746DF852" w14:textId="77777777" w:rsidR="00E1085B" w:rsidRPr="003555B5" w:rsidRDefault="00E1085B" w:rsidP="000529C2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39DC53E8" w14:textId="77777777" w:rsidR="00E1085B" w:rsidRPr="003555B5" w:rsidRDefault="00E1085B" w:rsidP="000529C2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428" w:type="dxa"/>
            <w:gridSpan w:val="3"/>
            <w:shd w:val="clear" w:color="auto" w:fill="auto"/>
          </w:tcPr>
          <w:p w14:paraId="548BB755" w14:textId="77777777" w:rsidR="00E1085B" w:rsidRPr="003555B5" w:rsidRDefault="00E1085B" w:rsidP="000529C2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0F051FBC" w14:textId="77777777" w:rsidR="00E1085B" w:rsidRPr="003555B5" w:rsidRDefault="00E1085B" w:rsidP="000529C2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529F1955" w14:textId="77777777" w:rsidR="00E1085B" w:rsidRPr="003555B5" w:rsidRDefault="00E1085B" w:rsidP="000529C2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C9BA7E6" w14:textId="77777777" w:rsidR="00E1085B" w:rsidRPr="003555B5" w:rsidRDefault="00E1085B" w:rsidP="000529C2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A84EA1D" w14:textId="77777777" w:rsidR="00E1085B" w:rsidRPr="003555B5" w:rsidRDefault="00E1085B" w:rsidP="000529C2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473278A9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23EF5" w14:textId="77777777" w:rsidR="009E151D" w:rsidRDefault="009E151D">
      <w:r>
        <w:separator/>
      </w:r>
    </w:p>
  </w:endnote>
  <w:endnote w:type="continuationSeparator" w:id="0">
    <w:p w14:paraId="01BF9605" w14:textId="77777777" w:rsidR="009E151D" w:rsidRDefault="009E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C716C" w14:textId="77777777" w:rsidR="00C912AB" w:rsidRDefault="00C912A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47E9DE" w14:textId="77777777" w:rsidR="00C912AB" w:rsidRDefault="00C912A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EDD4D" w14:textId="77777777" w:rsidR="00C912AB" w:rsidRDefault="00C912A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6C65">
      <w:rPr>
        <w:rStyle w:val="PageNumber"/>
        <w:noProof/>
      </w:rPr>
      <w:t>5</w:t>
    </w:r>
    <w:r>
      <w:rPr>
        <w:rStyle w:val="PageNumber"/>
      </w:rPr>
      <w:fldChar w:fldCharType="end"/>
    </w:r>
  </w:p>
  <w:p w14:paraId="3F9CAA57" w14:textId="77777777" w:rsidR="00C912AB" w:rsidRDefault="00C912A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CFC9F" w14:textId="77777777" w:rsidR="009E151D" w:rsidRDefault="009E151D">
      <w:r>
        <w:separator/>
      </w:r>
    </w:p>
  </w:footnote>
  <w:footnote w:type="continuationSeparator" w:id="0">
    <w:p w14:paraId="3D640B81" w14:textId="77777777" w:rsidR="009E151D" w:rsidRDefault="009E1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26105"/>
    <w:rsid w:val="00031158"/>
    <w:rsid w:val="000529C2"/>
    <w:rsid w:val="00061141"/>
    <w:rsid w:val="00065D49"/>
    <w:rsid w:val="00067B40"/>
    <w:rsid w:val="00095A1D"/>
    <w:rsid w:val="000A64B7"/>
    <w:rsid w:val="000A6C65"/>
    <w:rsid w:val="000B22B4"/>
    <w:rsid w:val="000D075E"/>
    <w:rsid w:val="000D6DC7"/>
    <w:rsid w:val="000F78FF"/>
    <w:rsid w:val="001265BC"/>
    <w:rsid w:val="001471E8"/>
    <w:rsid w:val="001841B8"/>
    <w:rsid w:val="001915A3"/>
    <w:rsid w:val="00196B22"/>
    <w:rsid w:val="001F2CFE"/>
    <w:rsid w:val="00200F66"/>
    <w:rsid w:val="00210206"/>
    <w:rsid w:val="002360EC"/>
    <w:rsid w:val="00281246"/>
    <w:rsid w:val="00290C2F"/>
    <w:rsid w:val="00296F71"/>
    <w:rsid w:val="002A7D7D"/>
    <w:rsid w:val="002B355E"/>
    <w:rsid w:val="002B3774"/>
    <w:rsid w:val="002C378E"/>
    <w:rsid w:val="00314C87"/>
    <w:rsid w:val="003409C3"/>
    <w:rsid w:val="003555B5"/>
    <w:rsid w:val="00367502"/>
    <w:rsid w:val="003961B0"/>
    <w:rsid w:val="003B208F"/>
    <w:rsid w:val="003B73BB"/>
    <w:rsid w:val="003E0101"/>
    <w:rsid w:val="003F5908"/>
    <w:rsid w:val="003F7694"/>
    <w:rsid w:val="00402A31"/>
    <w:rsid w:val="004240DB"/>
    <w:rsid w:val="0042577A"/>
    <w:rsid w:val="004377BB"/>
    <w:rsid w:val="004437C7"/>
    <w:rsid w:val="0047459D"/>
    <w:rsid w:val="0048413E"/>
    <w:rsid w:val="004900EB"/>
    <w:rsid w:val="0049105F"/>
    <w:rsid w:val="004A21C9"/>
    <w:rsid w:val="004B2147"/>
    <w:rsid w:val="004D085E"/>
    <w:rsid w:val="004F013A"/>
    <w:rsid w:val="004F3831"/>
    <w:rsid w:val="00534B5D"/>
    <w:rsid w:val="00551492"/>
    <w:rsid w:val="00575954"/>
    <w:rsid w:val="005B2FBD"/>
    <w:rsid w:val="005E62EF"/>
    <w:rsid w:val="005F74D3"/>
    <w:rsid w:val="0061018F"/>
    <w:rsid w:val="00612534"/>
    <w:rsid w:val="00625B5C"/>
    <w:rsid w:val="006406CA"/>
    <w:rsid w:val="006447AD"/>
    <w:rsid w:val="00654888"/>
    <w:rsid w:val="006607D2"/>
    <w:rsid w:val="00665547"/>
    <w:rsid w:val="00695501"/>
    <w:rsid w:val="006A0E70"/>
    <w:rsid w:val="006A5431"/>
    <w:rsid w:val="006B0A3D"/>
    <w:rsid w:val="006B6092"/>
    <w:rsid w:val="006D03CF"/>
    <w:rsid w:val="006E5BAC"/>
    <w:rsid w:val="00706CEA"/>
    <w:rsid w:val="00733BDA"/>
    <w:rsid w:val="00744C77"/>
    <w:rsid w:val="0077772C"/>
    <w:rsid w:val="007A6B73"/>
    <w:rsid w:val="007A7F11"/>
    <w:rsid w:val="007B1760"/>
    <w:rsid w:val="007B7392"/>
    <w:rsid w:val="007C7EDD"/>
    <w:rsid w:val="007D50BD"/>
    <w:rsid w:val="007E78ED"/>
    <w:rsid w:val="007F7694"/>
    <w:rsid w:val="008543C1"/>
    <w:rsid w:val="00875E93"/>
    <w:rsid w:val="00894EE6"/>
    <w:rsid w:val="008C1294"/>
    <w:rsid w:val="008C4E59"/>
    <w:rsid w:val="008D09FC"/>
    <w:rsid w:val="0090524F"/>
    <w:rsid w:val="0091264D"/>
    <w:rsid w:val="009255C3"/>
    <w:rsid w:val="00926E23"/>
    <w:rsid w:val="00952045"/>
    <w:rsid w:val="009540AF"/>
    <w:rsid w:val="00997700"/>
    <w:rsid w:val="009A19F7"/>
    <w:rsid w:val="009C37E7"/>
    <w:rsid w:val="009D205C"/>
    <w:rsid w:val="009E0BE8"/>
    <w:rsid w:val="009E151D"/>
    <w:rsid w:val="009E52A6"/>
    <w:rsid w:val="00A01BDF"/>
    <w:rsid w:val="00A029FB"/>
    <w:rsid w:val="00A21DB3"/>
    <w:rsid w:val="00A26A30"/>
    <w:rsid w:val="00A307EE"/>
    <w:rsid w:val="00A35151"/>
    <w:rsid w:val="00A766B7"/>
    <w:rsid w:val="00A9424A"/>
    <w:rsid w:val="00AC7D30"/>
    <w:rsid w:val="00AE015C"/>
    <w:rsid w:val="00B23623"/>
    <w:rsid w:val="00B25A8C"/>
    <w:rsid w:val="00B400C8"/>
    <w:rsid w:val="00B44731"/>
    <w:rsid w:val="00B51514"/>
    <w:rsid w:val="00B60C95"/>
    <w:rsid w:val="00B63044"/>
    <w:rsid w:val="00B63516"/>
    <w:rsid w:val="00B65AB4"/>
    <w:rsid w:val="00B762A1"/>
    <w:rsid w:val="00B90939"/>
    <w:rsid w:val="00B94BE5"/>
    <w:rsid w:val="00B96712"/>
    <w:rsid w:val="00BA09EA"/>
    <w:rsid w:val="00BA0F72"/>
    <w:rsid w:val="00BA2A8D"/>
    <w:rsid w:val="00BA7C39"/>
    <w:rsid w:val="00BB620A"/>
    <w:rsid w:val="00BC2752"/>
    <w:rsid w:val="00C02961"/>
    <w:rsid w:val="00C2548B"/>
    <w:rsid w:val="00C41392"/>
    <w:rsid w:val="00C53616"/>
    <w:rsid w:val="00C54134"/>
    <w:rsid w:val="00C7326B"/>
    <w:rsid w:val="00C8287E"/>
    <w:rsid w:val="00C912AB"/>
    <w:rsid w:val="00CA7149"/>
    <w:rsid w:val="00CB0A27"/>
    <w:rsid w:val="00D1076A"/>
    <w:rsid w:val="00D15239"/>
    <w:rsid w:val="00D171C9"/>
    <w:rsid w:val="00D20B8C"/>
    <w:rsid w:val="00D46C15"/>
    <w:rsid w:val="00D61127"/>
    <w:rsid w:val="00D63879"/>
    <w:rsid w:val="00DA409D"/>
    <w:rsid w:val="00DB4A42"/>
    <w:rsid w:val="00DC210F"/>
    <w:rsid w:val="00DC3527"/>
    <w:rsid w:val="00DD1767"/>
    <w:rsid w:val="00E1085B"/>
    <w:rsid w:val="00E25149"/>
    <w:rsid w:val="00E25CF8"/>
    <w:rsid w:val="00E3171A"/>
    <w:rsid w:val="00E40A00"/>
    <w:rsid w:val="00E46710"/>
    <w:rsid w:val="00E6594E"/>
    <w:rsid w:val="00EA472E"/>
    <w:rsid w:val="00EB143E"/>
    <w:rsid w:val="00EC06C9"/>
    <w:rsid w:val="00EE3756"/>
    <w:rsid w:val="00EE5D69"/>
    <w:rsid w:val="00F0731C"/>
    <w:rsid w:val="00F23C45"/>
    <w:rsid w:val="00F26E9C"/>
    <w:rsid w:val="00F4451D"/>
    <w:rsid w:val="00F52DF6"/>
    <w:rsid w:val="00F83CB1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095155"/>
  <w15:docId w15:val="{CA972B01-E051-EE4C-B387-9AD9FAC3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2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20A4E-4CF8-424A-85FA-67B3BDEC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3</TotalTime>
  <Pages>5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13</cp:revision>
  <cp:lastPrinted>2015-12-03T10:52:00Z</cp:lastPrinted>
  <dcterms:created xsi:type="dcterms:W3CDTF">2018-08-17T02:03:00Z</dcterms:created>
  <dcterms:modified xsi:type="dcterms:W3CDTF">2020-03-30T03:08:00Z</dcterms:modified>
</cp:coreProperties>
</file>