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786CAF83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6994F9FC" w14:textId="77777777" w:rsidR="00744C77" w:rsidRPr="003555B5" w:rsidRDefault="00F33FC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62BD87E5">
                <v:line id="Straight Connector 1" o:spid="_x0000_s1027" style="position:absolute;left:0;text-align:left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34717EF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96DE811" w14:textId="77777777" w:rsidR="00744C77" w:rsidRPr="003555B5" w:rsidRDefault="00F33FC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4F4B61DE">
                <v:line id="Straight Connector 4" o:spid="_x0000_s1026" style="position:absolute;left:0;text-align:left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7C961E89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61E67FB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787C58C" w14:textId="77777777" w:rsidR="00A7069D" w:rsidRPr="007868FD" w:rsidRDefault="00744C77" w:rsidP="007868F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63802">
        <w:rPr>
          <w:b/>
          <w:bCs/>
          <w:sz w:val="24"/>
          <w:szCs w:val="24"/>
        </w:rPr>
        <w:t xml:space="preserve">: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Khoan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khảo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sát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công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trình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và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giếng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kỹ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>thuật</w:t>
      </w:r>
      <w:proofErr w:type="spellEnd"/>
      <w:r w:rsidR="00A7069D" w:rsidRPr="007868FD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</w:p>
    <w:p w14:paraId="2EB282FF" w14:textId="77777777" w:rsidR="00A7069D" w:rsidRDefault="00A7069D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  <w:r w:rsidRPr="004B27B5"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                            </w:t>
      </w:r>
      <w:r w:rsidRPr="004B27B5">
        <w:rPr>
          <w:rFonts w:eastAsia="Arial Unicode MS"/>
          <w:color w:val="000000"/>
          <w:sz w:val="24"/>
          <w:szCs w:val="24"/>
          <w:u w:color="000000"/>
          <w:lang w:val="sv-SE"/>
        </w:rPr>
        <w:tab/>
      </w:r>
      <w:r>
        <w:rPr>
          <w:rFonts w:eastAsia="Arial Unicode MS"/>
          <w:color w:val="000000"/>
          <w:sz w:val="24"/>
          <w:szCs w:val="24"/>
          <w:u w:color="000000"/>
          <w:lang w:val="sv-SE"/>
        </w:rPr>
        <w:t xml:space="preserve"> </w:t>
      </w:r>
      <w:r w:rsidR="007868FD">
        <w:rPr>
          <w:rFonts w:eastAsia="Arial Unicode MS"/>
          <w:color w:val="000000"/>
          <w:sz w:val="24"/>
          <w:szCs w:val="24"/>
          <w:u w:color="000000"/>
        </w:rPr>
        <w:t>(</w:t>
      </w:r>
      <w:r w:rsidRPr="00C8095D">
        <w:rPr>
          <w:rFonts w:eastAsia="Arial Unicode MS"/>
          <w:color w:val="000000"/>
          <w:sz w:val="24"/>
          <w:szCs w:val="24"/>
          <w:u w:color="000000"/>
        </w:rPr>
        <w:t>Drilling for surveying geotechnical and controlled wells</w:t>
      </w:r>
      <w:r w:rsidR="007868FD">
        <w:rPr>
          <w:rFonts w:eastAsia="Arial Unicode MS"/>
          <w:color w:val="000000"/>
          <w:sz w:val="24"/>
          <w:szCs w:val="24"/>
          <w:u w:color="000000"/>
        </w:rPr>
        <w:t>)</w:t>
      </w:r>
    </w:p>
    <w:p w14:paraId="59D646E8" w14:textId="77777777" w:rsidR="008240BA" w:rsidRPr="00C8095D" w:rsidRDefault="008240BA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</w:p>
    <w:p w14:paraId="11584349" w14:textId="77777777" w:rsidR="00433C36" w:rsidRDefault="00744C77" w:rsidP="00A7069D">
      <w:pPr>
        <w:pStyle w:val="ListParagraph"/>
        <w:outlineLvl w:val="0"/>
        <w:rPr>
          <w:b/>
        </w:rPr>
      </w:pPr>
      <w:r w:rsidRPr="003555B5">
        <w:rPr>
          <w:b/>
          <w:lang w:val="vi-VN"/>
        </w:rPr>
        <w:t>Mã số học phần</w:t>
      </w:r>
      <w:r w:rsidR="004C1A90">
        <w:rPr>
          <w:b/>
        </w:rPr>
        <w:t xml:space="preserve">: </w:t>
      </w:r>
      <w:r w:rsidR="00336F1A">
        <w:rPr>
          <w:rFonts w:eastAsia="Arial Unicode MS"/>
          <w:b/>
          <w:color w:val="000000"/>
          <w:u w:color="000000"/>
        </w:rPr>
        <w:t>7060417</w:t>
      </w:r>
    </w:p>
    <w:p w14:paraId="021A0869" w14:textId="77777777" w:rsidR="00744C77" w:rsidRPr="003555B5" w:rsidRDefault="00744C77" w:rsidP="00433C36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433C36">
        <w:rPr>
          <w:b/>
          <w:bCs/>
          <w:color w:val="000000"/>
          <w:sz w:val="24"/>
          <w:szCs w:val="24"/>
        </w:rPr>
        <w:t xml:space="preserve"> </w:t>
      </w:r>
      <w:r w:rsidR="004C1A90">
        <w:rPr>
          <w:b/>
          <w:bCs/>
          <w:color w:val="000000"/>
          <w:sz w:val="24"/>
          <w:szCs w:val="24"/>
        </w:rPr>
        <w:t>2</w:t>
      </w:r>
      <w:r w:rsidR="00211395">
        <w:rPr>
          <w:b/>
          <w:bCs/>
          <w:color w:val="000000"/>
          <w:sz w:val="24"/>
          <w:szCs w:val="24"/>
        </w:rPr>
        <w:t xml:space="preserve"> (2-0-4</w:t>
      </w:r>
      <w:proofErr w:type="gramStart"/>
      <w:r w:rsidR="00211395">
        <w:rPr>
          <w:b/>
          <w:bCs/>
          <w:color w:val="000000"/>
          <w:sz w:val="24"/>
          <w:szCs w:val="24"/>
        </w:rPr>
        <w:t>)</w:t>
      </w:r>
      <w:r w:rsidR="00211395" w:rsidRPr="00211395">
        <w:rPr>
          <w:b/>
        </w:rPr>
        <w:t xml:space="preserve"> </w:t>
      </w:r>
      <w:r w:rsidR="00211395" w:rsidRPr="00211395">
        <w:rPr>
          <w:b/>
          <w:sz w:val="24"/>
          <w:szCs w:val="24"/>
        </w:rPr>
        <w:t>)</w:t>
      </w:r>
      <w:proofErr w:type="gramEnd"/>
      <w:r w:rsidR="00211395" w:rsidRPr="00211395">
        <w:rPr>
          <w:b/>
          <w:sz w:val="24"/>
          <w:szCs w:val="24"/>
        </w:rPr>
        <w:t xml:space="preserve">, </w:t>
      </w:r>
      <w:proofErr w:type="spellStart"/>
      <w:r w:rsidR="00211395" w:rsidRPr="00211395">
        <w:rPr>
          <w:b/>
          <w:sz w:val="24"/>
          <w:szCs w:val="24"/>
        </w:rPr>
        <w:t>học</w:t>
      </w:r>
      <w:proofErr w:type="spellEnd"/>
      <w:r w:rsidR="00211395" w:rsidRPr="00211395">
        <w:rPr>
          <w:b/>
          <w:sz w:val="24"/>
          <w:szCs w:val="24"/>
        </w:rPr>
        <w:t xml:space="preserve"> </w:t>
      </w:r>
      <w:proofErr w:type="spellStart"/>
      <w:r w:rsidR="00211395" w:rsidRPr="00211395">
        <w:rPr>
          <w:b/>
          <w:sz w:val="24"/>
          <w:szCs w:val="24"/>
        </w:rPr>
        <w:t>trong</w:t>
      </w:r>
      <w:proofErr w:type="spellEnd"/>
      <w:r w:rsidR="00211395" w:rsidRPr="00211395">
        <w:rPr>
          <w:b/>
          <w:sz w:val="24"/>
          <w:szCs w:val="24"/>
        </w:rPr>
        <w:t xml:space="preserve"> 6 </w:t>
      </w:r>
      <w:proofErr w:type="spellStart"/>
      <w:r w:rsidR="00211395" w:rsidRPr="00211395">
        <w:rPr>
          <w:b/>
          <w:sz w:val="24"/>
          <w:szCs w:val="24"/>
        </w:rPr>
        <w:t>tuần</w:t>
      </w:r>
      <w:proofErr w:type="spellEnd"/>
    </w:p>
    <w:p w14:paraId="3BC16329" w14:textId="77777777" w:rsidR="006447AD" w:rsidRDefault="00744C77" w:rsidP="00CF7B1F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tbl>
      <w:tblPr>
        <w:tblStyle w:val="TableGrid"/>
        <w:tblW w:w="8907" w:type="dxa"/>
        <w:tblInd w:w="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2964"/>
        <w:gridCol w:w="2970"/>
      </w:tblGrid>
      <w:tr w:rsidR="00CF7B1F" w:rsidRPr="00CF7B1F" w14:paraId="03272825" w14:textId="77777777" w:rsidTr="00CF7B1F">
        <w:trPr>
          <w:trHeight w:val="350"/>
        </w:trPr>
        <w:tc>
          <w:tcPr>
            <w:tcW w:w="2973" w:type="dxa"/>
          </w:tcPr>
          <w:p w14:paraId="1CE226D5" w14:textId="63BF1BE3" w:rsidR="00CF7B1F" w:rsidRPr="00CF7B1F" w:rsidRDefault="00CF7B1F" w:rsidP="00B1031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Lý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7B1F">
              <w:rPr>
                <w:sz w:val="24"/>
                <w:szCs w:val="24"/>
              </w:rPr>
              <w:t>thuyết</w:t>
            </w:r>
            <w:proofErr w:type="spellEnd"/>
            <w:r w:rsidRPr="00CF7B1F">
              <w:rPr>
                <w:sz w:val="24"/>
                <w:szCs w:val="24"/>
              </w:rPr>
              <w:t xml:space="preserve"> :</w:t>
            </w:r>
            <w:proofErr w:type="gramEnd"/>
            <w:r w:rsidR="00B10311">
              <w:rPr>
                <w:sz w:val="24"/>
                <w:szCs w:val="24"/>
              </w:rPr>
              <w:t xml:space="preserve"> 30</w:t>
            </w:r>
          </w:p>
        </w:tc>
        <w:tc>
          <w:tcPr>
            <w:tcW w:w="2964" w:type="dxa"/>
          </w:tcPr>
          <w:p w14:paraId="2AF87A58" w14:textId="77777777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Bài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r w:rsidRPr="00CF7B1F">
              <w:rPr>
                <w:sz w:val="24"/>
                <w:szCs w:val="24"/>
              </w:rPr>
              <w:t>tập</w:t>
            </w:r>
            <w:proofErr w:type="spellEnd"/>
            <w:r w:rsidRPr="00CF7B1F">
              <w:rPr>
                <w:sz w:val="24"/>
                <w:szCs w:val="24"/>
              </w:rPr>
              <w:t>: 0</w:t>
            </w:r>
          </w:p>
        </w:tc>
        <w:tc>
          <w:tcPr>
            <w:tcW w:w="2970" w:type="dxa"/>
          </w:tcPr>
          <w:p w14:paraId="197A47F4" w14:textId="77777777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Thực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r w:rsidRPr="00CF7B1F">
              <w:rPr>
                <w:sz w:val="24"/>
                <w:szCs w:val="24"/>
              </w:rPr>
              <w:t>hành</w:t>
            </w:r>
            <w:proofErr w:type="spellEnd"/>
            <w:r w:rsidRPr="00CF7B1F">
              <w:rPr>
                <w:sz w:val="24"/>
                <w:szCs w:val="24"/>
              </w:rPr>
              <w:t xml:space="preserve"> :0</w:t>
            </w:r>
          </w:p>
        </w:tc>
      </w:tr>
      <w:tr w:rsidR="00CF7B1F" w:rsidRPr="00CB21F6" w14:paraId="0FDF42F7" w14:textId="77777777" w:rsidTr="00CF7B1F">
        <w:trPr>
          <w:trHeight w:val="601"/>
        </w:trPr>
        <w:tc>
          <w:tcPr>
            <w:tcW w:w="2973" w:type="dxa"/>
          </w:tcPr>
          <w:p w14:paraId="103BD861" w14:textId="77777777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Thực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7B1F">
              <w:rPr>
                <w:sz w:val="24"/>
                <w:szCs w:val="24"/>
              </w:rPr>
              <w:t>tập</w:t>
            </w:r>
            <w:proofErr w:type="spellEnd"/>
            <w:r w:rsidRPr="00CF7B1F">
              <w:rPr>
                <w:sz w:val="24"/>
                <w:szCs w:val="24"/>
              </w:rPr>
              <w:t xml:space="preserve"> :</w:t>
            </w:r>
            <w:proofErr w:type="gramEnd"/>
            <w:r w:rsidRPr="00CF7B1F">
              <w:rPr>
                <w:sz w:val="24"/>
                <w:szCs w:val="24"/>
              </w:rPr>
              <w:t xml:space="preserve"> 0</w:t>
            </w:r>
          </w:p>
        </w:tc>
        <w:tc>
          <w:tcPr>
            <w:tcW w:w="2964" w:type="dxa"/>
          </w:tcPr>
          <w:p w14:paraId="62E8B8E9" w14:textId="77777777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Đồ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r w:rsidRPr="00CF7B1F">
              <w:rPr>
                <w:sz w:val="24"/>
                <w:szCs w:val="24"/>
              </w:rPr>
              <w:t>án</w:t>
            </w:r>
            <w:proofErr w:type="spellEnd"/>
            <w:r w:rsidRPr="00CF7B1F">
              <w:rPr>
                <w:sz w:val="24"/>
                <w:szCs w:val="24"/>
              </w:rPr>
              <w:t>: 0</w:t>
            </w:r>
          </w:p>
        </w:tc>
        <w:tc>
          <w:tcPr>
            <w:tcW w:w="2970" w:type="dxa"/>
          </w:tcPr>
          <w:p w14:paraId="150AB1EA" w14:textId="412B9344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CF7B1F">
              <w:rPr>
                <w:sz w:val="24"/>
                <w:szCs w:val="24"/>
              </w:rPr>
              <w:t>Tự</w:t>
            </w:r>
            <w:proofErr w:type="spellEnd"/>
            <w:r w:rsidRPr="00CF7B1F">
              <w:rPr>
                <w:sz w:val="24"/>
                <w:szCs w:val="24"/>
              </w:rPr>
              <w:t xml:space="preserve"> </w:t>
            </w:r>
            <w:proofErr w:type="spellStart"/>
            <w:r w:rsidRPr="00CF7B1F">
              <w:rPr>
                <w:sz w:val="24"/>
                <w:szCs w:val="24"/>
              </w:rPr>
              <w:t>học</w:t>
            </w:r>
            <w:proofErr w:type="spellEnd"/>
            <w:r w:rsidRPr="00CF7B1F">
              <w:rPr>
                <w:sz w:val="24"/>
                <w:szCs w:val="24"/>
              </w:rPr>
              <w:t xml:space="preserve">: </w:t>
            </w:r>
            <w:r w:rsidR="00B10311">
              <w:rPr>
                <w:sz w:val="24"/>
                <w:szCs w:val="24"/>
              </w:rPr>
              <w:t>60</w:t>
            </w:r>
          </w:p>
          <w:p w14:paraId="56582DBB" w14:textId="77777777" w:rsidR="00CF7B1F" w:rsidRPr="00CF7B1F" w:rsidRDefault="00CF7B1F" w:rsidP="00CF7B1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484F14EA" w14:textId="77777777" w:rsidR="00CF7B1F" w:rsidRPr="003555B5" w:rsidRDefault="00CF7B1F" w:rsidP="00CF7B1F">
      <w:pPr>
        <w:pStyle w:val="BodyText2"/>
        <w:spacing w:after="0" w:line="240" w:lineRule="auto"/>
        <w:jc w:val="both"/>
        <w:rPr>
          <w:b/>
          <w:sz w:val="24"/>
          <w:szCs w:val="24"/>
        </w:rPr>
      </w:pPr>
    </w:p>
    <w:p w14:paraId="38CFE13B" w14:textId="77777777" w:rsidR="00744C77" w:rsidRPr="003555B5" w:rsidRDefault="00744C77" w:rsidP="00CF7B1F">
      <w:pPr>
        <w:pStyle w:val="BodyText2"/>
        <w:numPr>
          <w:ilvl w:val="0"/>
          <w:numId w:val="6"/>
        </w:numPr>
        <w:spacing w:after="0" w:line="240" w:lineRule="auto"/>
        <w:ind w:left="426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433C36">
        <w:rPr>
          <w:b/>
          <w:bCs/>
          <w:color w:val="000000"/>
          <w:sz w:val="24"/>
          <w:szCs w:val="24"/>
        </w:rPr>
        <w:t xml:space="preserve"> </w:t>
      </w:r>
    </w:p>
    <w:p w14:paraId="1A005BC5" w14:textId="77777777"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viên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dạy</w:t>
      </w:r>
      <w:proofErr w:type="spellEnd"/>
      <w:r w:rsidR="003F5908" w:rsidRPr="003555B5">
        <w:rPr>
          <w:b/>
          <w:sz w:val="24"/>
          <w:szCs w:val="24"/>
        </w:rPr>
        <w:t>:</w:t>
      </w:r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14:paraId="1ACD450C" w14:textId="77777777" w:rsidR="003F5908" w:rsidRPr="003555B5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</w:t>
      </w:r>
      <w:proofErr w:type="spellStart"/>
      <w:r w:rsidR="00433C36">
        <w:rPr>
          <w:sz w:val="24"/>
          <w:szCs w:val="24"/>
        </w:rPr>
        <w:t>GVC.</w:t>
      </w:r>
      <w:r w:rsidRPr="003555B5">
        <w:rPr>
          <w:sz w:val="24"/>
          <w:szCs w:val="24"/>
        </w:rPr>
        <w:t>T</w:t>
      </w:r>
      <w:r w:rsidR="00433C36">
        <w:rPr>
          <w:sz w:val="24"/>
          <w:szCs w:val="24"/>
        </w:rPr>
        <w:t>hS</w:t>
      </w:r>
      <w:proofErr w:type="spellEnd"/>
      <w:r w:rsidR="00433C36">
        <w:rPr>
          <w:sz w:val="24"/>
          <w:szCs w:val="24"/>
        </w:rPr>
        <w:t xml:space="preserve">. </w:t>
      </w:r>
      <w:proofErr w:type="spellStart"/>
      <w:r w:rsidR="00433C36">
        <w:rPr>
          <w:sz w:val="24"/>
          <w:szCs w:val="24"/>
        </w:rPr>
        <w:t>Hồ</w:t>
      </w:r>
      <w:proofErr w:type="spellEnd"/>
      <w:r w:rsidR="00433C36">
        <w:rPr>
          <w:sz w:val="24"/>
          <w:szCs w:val="24"/>
        </w:rPr>
        <w:t xml:space="preserve"> </w:t>
      </w:r>
      <w:proofErr w:type="spellStart"/>
      <w:r w:rsidR="00433C36">
        <w:rPr>
          <w:sz w:val="24"/>
          <w:szCs w:val="24"/>
        </w:rPr>
        <w:t>Quốc</w:t>
      </w:r>
      <w:proofErr w:type="spellEnd"/>
      <w:r w:rsidR="00433C36">
        <w:rPr>
          <w:sz w:val="24"/>
          <w:szCs w:val="24"/>
        </w:rPr>
        <w:t xml:space="preserve"> </w:t>
      </w:r>
      <w:proofErr w:type="spellStart"/>
      <w:r w:rsidR="00433C36">
        <w:rPr>
          <w:sz w:val="24"/>
          <w:szCs w:val="24"/>
        </w:rPr>
        <w:t>Hoa</w:t>
      </w:r>
      <w:proofErr w:type="spellEnd"/>
      <w:r w:rsidR="006D03CF" w:rsidRPr="003555B5">
        <w:rPr>
          <w:sz w:val="24"/>
          <w:szCs w:val="24"/>
        </w:rPr>
        <w:tab/>
      </w:r>
      <w:r w:rsidR="00433C36">
        <w:rPr>
          <w:sz w:val="24"/>
          <w:szCs w:val="24"/>
        </w:rPr>
        <w:t>0604-03</w:t>
      </w:r>
    </w:p>
    <w:p w14:paraId="4FDEA4D7" w14:textId="77777777" w:rsidR="003F5908" w:rsidRPr="00FC6AFF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2. TS. </w:t>
      </w:r>
      <w:proofErr w:type="spellStart"/>
      <w:r w:rsidR="00433C36">
        <w:rPr>
          <w:sz w:val="24"/>
          <w:szCs w:val="24"/>
        </w:rPr>
        <w:t>Nguyễn</w:t>
      </w:r>
      <w:proofErr w:type="spellEnd"/>
      <w:r w:rsidR="00433C36">
        <w:rPr>
          <w:sz w:val="24"/>
          <w:szCs w:val="24"/>
        </w:rPr>
        <w:t xml:space="preserve"> </w:t>
      </w:r>
      <w:proofErr w:type="spellStart"/>
      <w:r w:rsidR="00433C36">
        <w:rPr>
          <w:sz w:val="24"/>
          <w:szCs w:val="24"/>
        </w:rPr>
        <w:t>Trần</w:t>
      </w:r>
      <w:proofErr w:type="spellEnd"/>
      <w:r w:rsidR="00433C36">
        <w:rPr>
          <w:sz w:val="24"/>
          <w:szCs w:val="24"/>
        </w:rPr>
        <w:t xml:space="preserve"> </w:t>
      </w:r>
      <w:proofErr w:type="spellStart"/>
      <w:r w:rsidR="00433C36">
        <w:rPr>
          <w:sz w:val="24"/>
          <w:szCs w:val="24"/>
        </w:rPr>
        <w:t>Tuân</w:t>
      </w:r>
      <w:proofErr w:type="spellEnd"/>
      <w:r w:rsidR="006D03CF" w:rsidRPr="003555B5">
        <w:rPr>
          <w:sz w:val="24"/>
          <w:szCs w:val="24"/>
        </w:rPr>
        <w:tab/>
      </w:r>
      <w:r w:rsidR="00FC6AFF" w:rsidRPr="00FC6AFF">
        <w:rPr>
          <w:sz w:val="24"/>
          <w:szCs w:val="24"/>
        </w:rPr>
        <w:t>0604</w:t>
      </w:r>
      <w:r w:rsidR="00A01BDF" w:rsidRPr="00FC6AFF">
        <w:rPr>
          <w:sz w:val="24"/>
          <w:szCs w:val="24"/>
        </w:rPr>
        <w:t>-</w:t>
      </w:r>
      <w:r w:rsidR="00FC6AFF" w:rsidRPr="00FC6AFF">
        <w:rPr>
          <w:sz w:val="24"/>
          <w:szCs w:val="24"/>
        </w:rPr>
        <w:t>1</w:t>
      </w:r>
      <w:r w:rsidR="00A01BDF" w:rsidRPr="00FC6AFF">
        <w:rPr>
          <w:sz w:val="24"/>
          <w:szCs w:val="24"/>
        </w:rPr>
        <w:t>3</w:t>
      </w:r>
    </w:p>
    <w:p w14:paraId="2B66B0E3" w14:textId="77777777" w:rsidR="003F5908" w:rsidRPr="00FC6AFF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FC6AFF">
        <w:rPr>
          <w:sz w:val="24"/>
          <w:szCs w:val="24"/>
        </w:rPr>
        <w:t xml:space="preserve">3. </w:t>
      </w:r>
      <w:proofErr w:type="spellStart"/>
      <w:r w:rsidRPr="00FC6AFF">
        <w:rPr>
          <w:sz w:val="24"/>
          <w:szCs w:val="24"/>
        </w:rPr>
        <w:t>Ths</w:t>
      </w:r>
      <w:proofErr w:type="spellEnd"/>
      <w:r w:rsidRPr="00FC6AFF">
        <w:rPr>
          <w:sz w:val="24"/>
          <w:szCs w:val="24"/>
        </w:rPr>
        <w:t xml:space="preserve">. </w:t>
      </w:r>
      <w:proofErr w:type="spellStart"/>
      <w:r w:rsidRPr="00FC6AFF">
        <w:rPr>
          <w:sz w:val="24"/>
          <w:szCs w:val="24"/>
        </w:rPr>
        <w:t>Tr</w:t>
      </w:r>
      <w:r w:rsidR="00433C36" w:rsidRPr="00FC6AFF">
        <w:rPr>
          <w:sz w:val="24"/>
          <w:szCs w:val="24"/>
        </w:rPr>
        <w:t>ương</w:t>
      </w:r>
      <w:proofErr w:type="spellEnd"/>
      <w:r w:rsidR="00433C36" w:rsidRPr="00FC6AFF">
        <w:rPr>
          <w:sz w:val="24"/>
          <w:szCs w:val="24"/>
        </w:rPr>
        <w:t xml:space="preserve"> </w:t>
      </w:r>
      <w:proofErr w:type="spellStart"/>
      <w:r w:rsidR="00433C36" w:rsidRPr="00FC6AFF">
        <w:rPr>
          <w:sz w:val="24"/>
          <w:szCs w:val="24"/>
        </w:rPr>
        <w:t>Văn</w:t>
      </w:r>
      <w:proofErr w:type="spellEnd"/>
      <w:r w:rsidR="00433C36" w:rsidRPr="00FC6AFF">
        <w:rPr>
          <w:sz w:val="24"/>
          <w:szCs w:val="24"/>
        </w:rPr>
        <w:t xml:space="preserve"> </w:t>
      </w:r>
      <w:proofErr w:type="spellStart"/>
      <w:r w:rsidR="00433C36" w:rsidRPr="00FC6AFF">
        <w:rPr>
          <w:sz w:val="24"/>
          <w:szCs w:val="24"/>
        </w:rPr>
        <w:t>Từ</w:t>
      </w:r>
      <w:proofErr w:type="spellEnd"/>
      <w:r w:rsidR="006D03CF" w:rsidRPr="00FC6AFF">
        <w:rPr>
          <w:sz w:val="24"/>
          <w:szCs w:val="24"/>
        </w:rPr>
        <w:tab/>
      </w:r>
      <w:r w:rsidR="00FC6AFF" w:rsidRPr="00FC6AFF">
        <w:rPr>
          <w:sz w:val="24"/>
          <w:szCs w:val="24"/>
        </w:rPr>
        <w:t>0604-17</w:t>
      </w:r>
    </w:p>
    <w:p w14:paraId="1D9CB3B5" w14:textId="77777777"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433C36">
        <w:rPr>
          <w:b/>
          <w:sz w:val="24"/>
          <w:szCs w:val="24"/>
        </w:rPr>
        <w:t xml:space="preserve"> </w:t>
      </w:r>
      <w:proofErr w:type="spellStart"/>
      <w:r w:rsidR="00433C36">
        <w:rPr>
          <w:b/>
          <w:sz w:val="24"/>
          <w:szCs w:val="24"/>
        </w:rPr>
        <w:t>Khoan-Khai</w:t>
      </w:r>
      <w:proofErr w:type="spellEnd"/>
      <w:r w:rsidR="00433C36">
        <w:rPr>
          <w:b/>
          <w:sz w:val="24"/>
          <w:szCs w:val="24"/>
        </w:rPr>
        <w:t xml:space="preserve"> </w:t>
      </w:r>
      <w:proofErr w:type="spellStart"/>
      <w:r w:rsidR="00433C36">
        <w:rPr>
          <w:b/>
          <w:sz w:val="24"/>
          <w:szCs w:val="24"/>
        </w:rPr>
        <w:t>Thác</w:t>
      </w:r>
      <w:proofErr w:type="spellEnd"/>
    </w:p>
    <w:p w14:paraId="1FA6E5EC" w14:textId="77777777" w:rsidR="00744C77" w:rsidRPr="003555B5" w:rsidRDefault="00433C36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proofErr w:type="spellStart"/>
      <w:r>
        <w:rPr>
          <w:b/>
          <w:sz w:val="24"/>
          <w:szCs w:val="24"/>
        </w:rPr>
        <w:t>Dầu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Khí</w:t>
      </w:r>
      <w:proofErr w:type="spellEnd"/>
    </w:p>
    <w:p w14:paraId="60CF46EE" w14:textId="77777777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0AE0FB25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433C3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Khoan</w:t>
      </w:r>
      <w:proofErr w:type="spellEnd"/>
      <w:r w:rsidR="00A7069D" w:rsidRPr="00FF7AAC">
        <w:rPr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thăm</w:t>
      </w:r>
      <w:proofErr w:type="spellEnd"/>
      <w:r w:rsidR="00A7069D" w:rsidRPr="00FF7AAC">
        <w:rPr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dò</w:t>
      </w:r>
      <w:proofErr w:type="spellEnd"/>
      <w:r w:rsidR="00A7069D" w:rsidRPr="00FF7AAC">
        <w:rPr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khoáng</w:t>
      </w:r>
      <w:proofErr w:type="spellEnd"/>
      <w:r w:rsidR="00A7069D" w:rsidRPr="00FF7AAC">
        <w:rPr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sản</w:t>
      </w:r>
      <w:proofErr w:type="spellEnd"/>
      <w:r w:rsidR="00A7069D" w:rsidRPr="00FF7AAC">
        <w:rPr>
          <w:sz w:val="24"/>
          <w:szCs w:val="24"/>
        </w:rPr>
        <w:t xml:space="preserve"> </w:t>
      </w:r>
      <w:proofErr w:type="spellStart"/>
      <w:r w:rsidR="00A7069D" w:rsidRPr="00FF7AAC">
        <w:rPr>
          <w:sz w:val="24"/>
          <w:szCs w:val="24"/>
        </w:rPr>
        <w:t>rắn</w:t>
      </w:r>
      <w:proofErr w:type="spellEnd"/>
      <w:r w:rsidR="00A7069D" w:rsidRPr="00FF7AAC">
        <w:rPr>
          <w:sz w:val="24"/>
          <w:szCs w:val="24"/>
        </w:rPr>
        <w:t xml:space="preserve"> (</w:t>
      </w:r>
      <w:r w:rsidR="00336F1A">
        <w:rPr>
          <w:sz w:val="24"/>
          <w:szCs w:val="24"/>
        </w:rPr>
        <w:t>7060419</w:t>
      </w:r>
      <w:r w:rsidR="00A7069D" w:rsidRPr="00FF7AAC">
        <w:rPr>
          <w:sz w:val="24"/>
          <w:szCs w:val="24"/>
        </w:rPr>
        <w:t>)</w:t>
      </w:r>
    </w:p>
    <w:p w14:paraId="740F7662" w14:textId="4B2B8C82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14:paraId="103D736F" w14:textId="77777777" w:rsidR="00EA3382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2082171C" w14:textId="77777777" w:rsidR="00744C77" w:rsidRPr="003555B5" w:rsidRDefault="00EA3382" w:rsidP="00EA3382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proofErr w:type="spellStart"/>
      <w:r>
        <w:rPr>
          <w:rFonts w:eastAsia="Arial Unicode MS"/>
          <w:color w:val="000000"/>
          <w:sz w:val="24"/>
          <w:szCs w:val="24"/>
          <w:u w:color="000000"/>
        </w:rPr>
        <w:t>Sinh</w:t>
      </w:r>
      <w:proofErr w:type="spellEnd"/>
      <w:r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eastAsia="Arial Unicode MS"/>
          <w:color w:val="000000"/>
          <w:sz w:val="24"/>
          <w:szCs w:val="24"/>
          <w:u w:color="000000"/>
        </w:rPr>
        <w:t>viên</w:t>
      </w:r>
      <w:proofErr w:type="spellEnd"/>
      <w:r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>
        <w:rPr>
          <w:rFonts w:eastAsia="Arial Unicode MS"/>
          <w:color w:val="000000"/>
          <w:sz w:val="24"/>
          <w:szCs w:val="24"/>
          <w:u w:color="000000"/>
        </w:rPr>
        <w:t>nắm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được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khảo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sát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ĐCCT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="001624D5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="001624D5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="001624D5">
        <w:rPr>
          <w:rFonts w:eastAsia="Arial Unicode MS"/>
          <w:color w:val="000000"/>
          <w:sz w:val="24"/>
          <w:szCs w:val="24"/>
          <w:u w:color="000000"/>
        </w:rPr>
        <w:t>loại</w:t>
      </w:r>
      <w:proofErr w:type="spellEnd"/>
      <w:r w:rsidR="001624D5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kỹ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thuật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để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có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thể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vận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dụng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vào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thiết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kế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trình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có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sử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dụng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dạng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trên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>.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39BD3FF9" w14:textId="77777777" w:rsidR="00744C77" w:rsidRPr="00433C3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2C4C1324" w14:textId="77777777" w:rsidR="00433C36" w:rsidRPr="00FC6AFF" w:rsidRDefault="00BD1C62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4.1.1 </w:t>
      </w:r>
      <w:r w:rsidR="00211395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C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ác kiến thức cơ bản về mục đích, chức năng của giếng khoan khảo sát ĐCCT</w:t>
      </w:r>
      <w:r w:rsidR="00554F7C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</w:t>
      </w:r>
    </w:p>
    <w:p w14:paraId="7D872431" w14:textId="77777777" w:rsidR="00F25421" w:rsidRPr="00FC6AFF" w:rsidRDefault="00BA56CF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4.1.2 </w:t>
      </w:r>
      <w:r w:rsidR="00211395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Q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uy trình</w:t>
      </w:r>
      <w:r w:rsidR="00A832B0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kỹ thuật để thực hiện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các thí nghiệm hiện trường trong giếng khoan khảo sát công trình</w:t>
      </w:r>
    </w:p>
    <w:p w14:paraId="44845D04" w14:textId="77777777" w:rsidR="002B25C3" w:rsidRPr="00FC6AFF" w:rsidRDefault="00D65F51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4.1.3 </w:t>
      </w:r>
      <w:r w:rsidR="00211395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C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ác loại mẫu</w:t>
      </w:r>
      <w:r w:rsidR="00A832B0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trong khoan khảo sát ĐCCT</w:t>
      </w:r>
    </w:p>
    <w:p w14:paraId="24F14DFA" w14:textId="77777777" w:rsidR="00D65F51" w:rsidRPr="00FC6AFF" w:rsidRDefault="00211395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4.1.4 C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ấu tạo</w:t>
      </w:r>
      <w:r w:rsidR="00A832B0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, phạm vi sử dụng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các loại ống mẫu</w:t>
      </w:r>
      <w:r w:rsidR="00A832B0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trong khoan khảo sát ĐCCT</w:t>
      </w:r>
      <w:r w:rsidR="00433C36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ab/>
      </w:r>
    </w:p>
    <w:p w14:paraId="58493C65" w14:textId="77777777" w:rsidR="00744C77" w:rsidRPr="00FC6AFF" w:rsidRDefault="00D65F51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4.1.5</w:t>
      </w:r>
      <w:r w:rsidR="00211395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Q</w:t>
      </w:r>
      <w:r w:rsidR="002B25C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uy trình lấy, bảo quản và vận chuyển mẫu nguyên dạng</w:t>
      </w:r>
      <w:r w:rsidR="00433C36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ab/>
      </w:r>
    </w:p>
    <w:p w14:paraId="0C9EE0F6" w14:textId="77777777" w:rsidR="00D65F51" w:rsidRPr="00FC6AFF" w:rsidRDefault="00D65F51" w:rsidP="005B100D">
      <w:pPr>
        <w:ind w:firstLine="720"/>
        <w:outlineLvl w:val="0"/>
        <w:rPr>
          <w:rFonts w:eastAsia="Arial Unicode MS"/>
          <w:color w:val="000000"/>
          <w:sz w:val="24"/>
          <w:szCs w:val="24"/>
          <w:u w:color="000000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4.1.6 </w:t>
      </w:r>
      <w:r w:rsidR="00211395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P</w:t>
      </w:r>
      <w:r w:rsidR="008D4E0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>hân loại</w:t>
      </w:r>
      <w:r w:rsidR="00A832B0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các</w:t>
      </w:r>
      <w:r w:rsidR="008D4E03"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 giếng khoan đường kính lớn</w:t>
      </w:r>
    </w:p>
    <w:p w14:paraId="4628F0EB" w14:textId="77777777" w:rsidR="00D65F51" w:rsidRPr="00FC6AFF" w:rsidRDefault="00D65F51" w:rsidP="005B100D">
      <w:pPr>
        <w:ind w:firstLine="720"/>
        <w:outlineLvl w:val="0"/>
        <w:rPr>
          <w:bCs/>
          <w:sz w:val="24"/>
          <w:szCs w:val="24"/>
          <w:lang w:val="vi-VN"/>
        </w:rPr>
      </w:pPr>
      <w:r w:rsidRPr="00FC6AFF">
        <w:rPr>
          <w:rFonts w:eastAsia="Arial Unicode MS"/>
          <w:color w:val="000000"/>
          <w:sz w:val="24"/>
          <w:szCs w:val="24"/>
          <w:u w:color="000000"/>
          <w:lang w:val="vi-VN"/>
        </w:rPr>
        <w:t xml:space="preserve">4.1.7 </w:t>
      </w:r>
      <w:r w:rsidR="00211395" w:rsidRPr="00FC6AFF">
        <w:rPr>
          <w:bCs/>
          <w:sz w:val="24"/>
          <w:szCs w:val="24"/>
          <w:lang w:val="vi-VN"/>
        </w:rPr>
        <w:t>Q</w:t>
      </w:r>
      <w:r w:rsidR="008D4E03" w:rsidRPr="00FC6AFF">
        <w:rPr>
          <w:bCs/>
          <w:sz w:val="24"/>
          <w:szCs w:val="24"/>
          <w:lang w:val="vi-VN"/>
        </w:rPr>
        <w:t>uy trình công nghệ</w:t>
      </w:r>
      <w:r w:rsidR="00A832B0" w:rsidRPr="00FC6AFF">
        <w:rPr>
          <w:bCs/>
          <w:sz w:val="24"/>
          <w:szCs w:val="24"/>
          <w:lang w:val="vi-VN"/>
        </w:rPr>
        <w:t xml:space="preserve"> thi công</w:t>
      </w:r>
      <w:r w:rsidR="008D4E03" w:rsidRPr="00FC6AFF">
        <w:rPr>
          <w:bCs/>
          <w:sz w:val="24"/>
          <w:szCs w:val="24"/>
          <w:lang w:val="vi-VN"/>
        </w:rPr>
        <w:t xml:space="preserve"> giếng đường kính lớn</w:t>
      </w:r>
      <w:r w:rsidR="00A832B0" w:rsidRPr="00FC6AFF">
        <w:rPr>
          <w:bCs/>
          <w:sz w:val="24"/>
          <w:szCs w:val="24"/>
          <w:lang w:val="vi-VN"/>
        </w:rPr>
        <w:t xml:space="preserve"> bằng các phương pháp khoan xoay</w:t>
      </w:r>
    </w:p>
    <w:p w14:paraId="2BAF4003" w14:textId="77777777" w:rsidR="00D65F51" w:rsidRPr="00FC6AFF" w:rsidRDefault="00D65F51" w:rsidP="005B100D">
      <w:pPr>
        <w:ind w:firstLine="720"/>
        <w:outlineLvl w:val="0"/>
        <w:rPr>
          <w:bCs/>
          <w:sz w:val="24"/>
          <w:szCs w:val="24"/>
          <w:lang w:val="vi-VN"/>
        </w:rPr>
      </w:pPr>
      <w:r w:rsidRPr="00FC6AFF">
        <w:rPr>
          <w:bCs/>
          <w:sz w:val="24"/>
          <w:szCs w:val="24"/>
          <w:lang w:val="vi-VN"/>
        </w:rPr>
        <w:t xml:space="preserve">4.1.8 </w:t>
      </w:r>
      <w:r w:rsidR="00211395" w:rsidRPr="00FC6AFF">
        <w:rPr>
          <w:bCs/>
          <w:sz w:val="24"/>
          <w:szCs w:val="24"/>
          <w:lang w:val="vi-VN"/>
        </w:rPr>
        <w:t>Q</w:t>
      </w:r>
      <w:r w:rsidR="00A832B0" w:rsidRPr="00FC6AFF">
        <w:rPr>
          <w:bCs/>
          <w:sz w:val="24"/>
          <w:szCs w:val="24"/>
          <w:lang w:val="vi-VN"/>
        </w:rPr>
        <w:t>uy trình công nghệ thi công giếng đường kính lớn bằng</w:t>
      </w:r>
      <w:r w:rsidR="008D4E03" w:rsidRPr="00FC6AFF">
        <w:rPr>
          <w:bCs/>
          <w:sz w:val="24"/>
          <w:szCs w:val="24"/>
          <w:lang w:val="vi-VN"/>
        </w:rPr>
        <w:t xml:space="preserve"> phương pháp khoan Mở rộng </w:t>
      </w:r>
      <w:r w:rsidR="00A832B0" w:rsidRPr="00FC6AFF">
        <w:rPr>
          <w:bCs/>
          <w:sz w:val="24"/>
          <w:szCs w:val="24"/>
          <w:lang w:val="vi-VN"/>
        </w:rPr>
        <w:t>thành</w:t>
      </w:r>
    </w:p>
    <w:p w14:paraId="7D37885B" w14:textId="77777777" w:rsidR="00D65F51" w:rsidRPr="00FC6AFF" w:rsidRDefault="00211395" w:rsidP="005B100D">
      <w:pPr>
        <w:ind w:firstLine="720"/>
        <w:outlineLvl w:val="0"/>
        <w:rPr>
          <w:bCs/>
          <w:sz w:val="24"/>
          <w:szCs w:val="24"/>
          <w:lang w:val="vi-VN"/>
        </w:rPr>
      </w:pPr>
      <w:r w:rsidRPr="00FC6AFF">
        <w:rPr>
          <w:bCs/>
          <w:sz w:val="24"/>
          <w:szCs w:val="24"/>
          <w:lang w:val="vi-VN"/>
        </w:rPr>
        <w:lastRenderedPageBreak/>
        <w:t>4.1.9 Q</w:t>
      </w:r>
      <w:r w:rsidR="00A832B0" w:rsidRPr="00FC6AFF">
        <w:rPr>
          <w:bCs/>
          <w:sz w:val="24"/>
          <w:szCs w:val="24"/>
          <w:lang w:val="vi-VN"/>
        </w:rPr>
        <w:t>uy trình công nghệ thi công giếng đường kính lớn bằng</w:t>
      </w:r>
      <w:r w:rsidR="008D4E03" w:rsidRPr="00FC6AFF">
        <w:rPr>
          <w:bCs/>
          <w:sz w:val="24"/>
          <w:szCs w:val="24"/>
          <w:lang w:val="vi-VN"/>
        </w:rPr>
        <w:t xml:space="preserve"> phương pháp khoan Đập cáp</w:t>
      </w:r>
    </w:p>
    <w:p w14:paraId="56770005" w14:textId="77777777" w:rsidR="005B100D" w:rsidRPr="00FC6AFF" w:rsidRDefault="005B100D" w:rsidP="005B100D">
      <w:pPr>
        <w:ind w:firstLine="720"/>
        <w:outlineLvl w:val="0"/>
        <w:rPr>
          <w:bCs/>
          <w:sz w:val="24"/>
          <w:szCs w:val="24"/>
          <w:lang w:val="vi-VN"/>
        </w:rPr>
      </w:pPr>
      <w:r w:rsidRPr="00FC6AFF">
        <w:rPr>
          <w:bCs/>
          <w:sz w:val="24"/>
          <w:szCs w:val="24"/>
          <w:lang w:val="vi-VN"/>
        </w:rPr>
        <w:t xml:space="preserve">4.1.10 </w:t>
      </w:r>
      <w:r w:rsidR="00211395" w:rsidRPr="00FC6AFF">
        <w:rPr>
          <w:bCs/>
          <w:sz w:val="24"/>
          <w:szCs w:val="24"/>
          <w:lang w:val="vi-VN"/>
        </w:rPr>
        <w:t>C</w:t>
      </w:r>
      <w:r w:rsidR="008D4E03" w:rsidRPr="00FC6AFF">
        <w:rPr>
          <w:bCs/>
          <w:sz w:val="24"/>
          <w:szCs w:val="24"/>
          <w:lang w:val="vi-VN"/>
        </w:rPr>
        <w:t>ông nghệ khoan thi công đường hầm giao thông và xây dựng hạ tầng kĩ thuật các thành phố lớn của hãng HERRENKNECHT Cộng hòa Liên bang Đức</w:t>
      </w:r>
    </w:p>
    <w:p w14:paraId="2E48AE7D" w14:textId="77777777" w:rsidR="005B100D" w:rsidRPr="00FC6AFF" w:rsidRDefault="005B100D" w:rsidP="005B100D">
      <w:pPr>
        <w:ind w:firstLine="720"/>
        <w:outlineLvl w:val="0"/>
        <w:rPr>
          <w:bCs/>
          <w:sz w:val="24"/>
          <w:szCs w:val="24"/>
          <w:lang w:val="vi-VN"/>
        </w:rPr>
      </w:pPr>
      <w:r w:rsidRPr="00FC6AFF">
        <w:rPr>
          <w:bCs/>
          <w:sz w:val="24"/>
          <w:szCs w:val="24"/>
          <w:lang w:val="vi-VN"/>
        </w:rPr>
        <w:t xml:space="preserve">4.1.11 </w:t>
      </w:r>
      <w:r w:rsidR="00211395" w:rsidRPr="00FC6AFF">
        <w:rPr>
          <w:bCs/>
          <w:sz w:val="24"/>
          <w:szCs w:val="24"/>
          <w:lang w:val="vi-VN"/>
        </w:rPr>
        <w:t>C</w:t>
      </w:r>
      <w:r w:rsidR="008D4E03" w:rsidRPr="00FC6AFF">
        <w:rPr>
          <w:bCs/>
          <w:sz w:val="24"/>
          <w:szCs w:val="24"/>
          <w:lang w:val="vi-VN"/>
        </w:rPr>
        <w:t>ấu tạo và đặc tính kĩ thuật một số</w:t>
      </w:r>
      <w:r w:rsidR="00EA41F7" w:rsidRPr="00FC6AFF">
        <w:rPr>
          <w:bCs/>
          <w:sz w:val="24"/>
          <w:szCs w:val="24"/>
          <w:lang w:val="vi-VN"/>
        </w:rPr>
        <w:t xml:space="preserve"> loại</w:t>
      </w:r>
      <w:r w:rsidR="008D4E03" w:rsidRPr="00FC6AFF">
        <w:rPr>
          <w:bCs/>
          <w:sz w:val="24"/>
          <w:szCs w:val="24"/>
          <w:lang w:val="vi-VN"/>
        </w:rPr>
        <w:t xml:space="preserve"> thiết bị khoan đường kính lớn</w:t>
      </w:r>
    </w:p>
    <w:p w14:paraId="355AAFC0" w14:textId="77777777" w:rsidR="005B100D" w:rsidRPr="00FC6AFF" w:rsidRDefault="005B100D" w:rsidP="00BD1C62">
      <w:pPr>
        <w:outlineLvl w:val="0"/>
        <w:rPr>
          <w:bCs/>
          <w:sz w:val="24"/>
          <w:szCs w:val="24"/>
          <w:lang w:val="vi-VN"/>
        </w:rPr>
      </w:pPr>
    </w:p>
    <w:p w14:paraId="73153762" w14:textId="77777777" w:rsidR="005B100D" w:rsidRPr="00EA3382" w:rsidRDefault="005B100D" w:rsidP="005B100D">
      <w:pPr>
        <w:pStyle w:val="ListParagraph"/>
        <w:numPr>
          <w:ilvl w:val="1"/>
          <w:numId w:val="1"/>
        </w:numPr>
        <w:outlineLvl w:val="0"/>
        <w:rPr>
          <w:b/>
          <w:bCs/>
        </w:rPr>
      </w:pPr>
      <w:proofErr w:type="spellStart"/>
      <w:r w:rsidRPr="00EA3382">
        <w:rPr>
          <w:b/>
          <w:bCs/>
        </w:rPr>
        <w:t>Kỹ</w:t>
      </w:r>
      <w:proofErr w:type="spellEnd"/>
      <w:r w:rsidRPr="00EA3382">
        <w:rPr>
          <w:b/>
          <w:bCs/>
        </w:rPr>
        <w:t xml:space="preserve"> </w:t>
      </w:r>
      <w:proofErr w:type="spellStart"/>
      <w:r w:rsidRPr="00EA3382">
        <w:rPr>
          <w:b/>
          <w:bCs/>
        </w:rPr>
        <w:t>năng</w:t>
      </w:r>
      <w:proofErr w:type="spellEnd"/>
    </w:p>
    <w:p w14:paraId="0FFA9441" w14:textId="77777777" w:rsidR="004C1A90" w:rsidRPr="00EA3382" w:rsidRDefault="004C1A90" w:rsidP="004C1A90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proofErr w:type="spellStart"/>
      <w:r w:rsidRPr="00EA3382">
        <w:rPr>
          <w:bCs/>
        </w:rPr>
        <w:t>Biết</w:t>
      </w:r>
      <w:proofErr w:type="spellEnd"/>
      <w:r w:rsidR="00DD3A53">
        <w:rPr>
          <w:bCs/>
        </w:rPr>
        <w:t xml:space="preserve"> </w:t>
      </w:r>
      <w:proofErr w:type="spellStart"/>
      <w:r w:rsidR="00DD3A53">
        <w:rPr>
          <w:bCs/>
        </w:rPr>
        <w:t>tính</w:t>
      </w:r>
      <w:proofErr w:type="spellEnd"/>
      <w:r w:rsidR="00DD3A53">
        <w:rPr>
          <w:bCs/>
        </w:rPr>
        <w:t xml:space="preserve"> </w:t>
      </w:r>
      <w:proofErr w:type="spellStart"/>
      <w:r w:rsidR="00DD3A53">
        <w:rPr>
          <w:bCs/>
        </w:rPr>
        <w:t>toán</w:t>
      </w:r>
      <w:proofErr w:type="spellEnd"/>
      <w:r w:rsidR="00DD3A53">
        <w:rPr>
          <w:bCs/>
        </w:rPr>
        <w:t>,</w:t>
      </w:r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lựa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chọn</w:t>
      </w:r>
      <w:proofErr w:type="spellEnd"/>
      <w:r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các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loại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ống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mẫu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nguyên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dạng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khi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khoan</w:t>
      </w:r>
      <w:proofErr w:type="spellEnd"/>
      <w:r w:rsidR="00EA41F7" w:rsidRPr="00EA3382">
        <w:rPr>
          <w:bCs/>
        </w:rPr>
        <w:t xml:space="preserve"> qua </w:t>
      </w:r>
      <w:proofErr w:type="spellStart"/>
      <w:r w:rsidR="00EA41F7" w:rsidRPr="00EA3382">
        <w:rPr>
          <w:bCs/>
        </w:rPr>
        <w:t>các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lớp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đất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đá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khác</w:t>
      </w:r>
      <w:proofErr w:type="spellEnd"/>
      <w:r w:rsidR="00EA41F7" w:rsidRPr="00EA3382">
        <w:rPr>
          <w:bCs/>
        </w:rPr>
        <w:t xml:space="preserve"> </w:t>
      </w:r>
      <w:proofErr w:type="spellStart"/>
      <w:r w:rsidR="00EA41F7" w:rsidRPr="00EA3382">
        <w:rPr>
          <w:bCs/>
        </w:rPr>
        <w:t>nhau</w:t>
      </w:r>
      <w:proofErr w:type="spellEnd"/>
      <w:r w:rsidR="00EA41F7" w:rsidRPr="00EA3382">
        <w:rPr>
          <w:bCs/>
        </w:rPr>
        <w:t xml:space="preserve"> </w:t>
      </w:r>
      <w:r w:rsidRPr="00EA3382">
        <w:rPr>
          <w:bCs/>
        </w:rPr>
        <w:t xml:space="preserve"> </w:t>
      </w:r>
    </w:p>
    <w:p w14:paraId="1B163996" w14:textId="77777777" w:rsidR="004C1A90" w:rsidRPr="00EA3382" w:rsidRDefault="004C1A90" w:rsidP="005B100D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proofErr w:type="spellStart"/>
      <w:r w:rsidRPr="00EA3382">
        <w:rPr>
          <w:bCs/>
        </w:rPr>
        <w:t>Biết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cách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tính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toán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chế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độ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công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nghệ</w:t>
      </w:r>
      <w:proofErr w:type="spellEnd"/>
      <w:r w:rsidR="00490BD1" w:rsidRPr="00EA3382">
        <w:rPr>
          <w:bCs/>
        </w:rPr>
        <w:t xml:space="preserve">, </w:t>
      </w:r>
      <w:proofErr w:type="spellStart"/>
      <w:r w:rsidR="00490BD1" w:rsidRPr="00EA3382">
        <w:rPr>
          <w:bCs/>
        </w:rPr>
        <w:t>thiết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lập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quy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trình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lấy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mẫu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nguyên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dạng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sử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dụng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các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loại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ống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mẫu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khác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nhau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trong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thi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công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giếng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khoan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khảo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sát</w:t>
      </w:r>
      <w:proofErr w:type="spellEnd"/>
      <w:r w:rsidR="00490BD1" w:rsidRPr="00EA3382">
        <w:rPr>
          <w:bCs/>
        </w:rPr>
        <w:t xml:space="preserve"> ĐCCT</w:t>
      </w:r>
    </w:p>
    <w:p w14:paraId="3EABFD45" w14:textId="77777777" w:rsidR="008B4F76" w:rsidRPr="00EA3382" w:rsidRDefault="008B4F76" w:rsidP="005B100D">
      <w:pPr>
        <w:pStyle w:val="ListParagraph"/>
        <w:numPr>
          <w:ilvl w:val="2"/>
          <w:numId w:val="1"/>
        </w:numPr>
        <w:outlineLvl w:val="0"/>
        <w:rPr>
          <w:b/>
          <w:bCs/>
        </w:rPr>
      </w:pPr>
      <w:proofErr w:type="spellStart"/>
      <w:r w:rsidRPr="00EA3382">
        <w:rPr>
          <w:bCs/>
        </w:rPr>
        <w:t>Biết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lựa</w:t>
      </w:r>
      <w:proofErr w:type="spellEnd"/>
      <w:r w:rsidRPr="00EA3382">
        <w:rPr>
          <w:bCs/>
        </w:rPr>
        <w:t xml:space="preserve"> </w:t>
      </w:r>
      <w:proofErr w:type="spellStart"/>
      <w:r w:rsidRPr="00EA3382">
        <w:rPr>
          <w:bCs/>
        </w:rPr>
        <w:t>chọn</w:t>
      </w:r>
      <w:proofErr w:type="spellEnd"/>
      <w:r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dụng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cụ</w:t>
      </w:r>
      <w:proofErr w:type="spellEnd"/>
      <w:r w:rsidR="00490BD1" w:rsidRPr="00EA3382">
        <w:rPr>
          <w:bCs/>
        </w:rPr>
        <w:t xml:space="preserve">, </w:t>
      </w:r>
      <w:proofErr w:type="spellStart"/>
      <w:r w:rsidR="00490BD1" w:rsidRPr="00EA3382">
        <w:rPr>
          <w:bCs/>
        </w:rPr>
        <w:t>thiết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bị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và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tính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toán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chế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độ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công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nghệ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với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các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phương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pháp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khoan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khác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nhau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khi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thi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công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giếng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đường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kính</w:t>
      </w:r>
      <w:proofErr w:type="spellEnd"/>
      <w:r w:rsidR="00490BD1" w:rsidRPr="00EA3382">
        <w:rPr>
          <w:bCs/>
        </w:rPr>
        <w:t xml:space="preserve"> </w:t>
      </w:r>
      <w:proofErr w:type="spellStart"/>
      <w:r w:rsidR="00490BD1" w:rsidRPr="00EA3382">
        <w:rPr>
          <w:bCs/>
        </w:rPr>
        <w:t>lớn</w:t>
      </w:r>
      <w:proofErr w:type="spellEnd"/>
    </w:p>
    <w:p w14:paraId="6720085F" w14:textId="77777777" w:rsidR="005B100D" w:rsidRPr="005B100D" w:rsidRDefault="005B100D" w:rsidP="005B100D">
      <w:pPr>
        <w:pStyle w:val="ListParagraph"/>
        <w:numPr>
          <w:ilvl w:val="0"/>
          <w:numId w:val="1"/>
        </w:numPr>
        <w:spacing w:after="121" w:line="259" w:lineRule="auto"/>
        <w:ind w:right="3293"/>
      </w:pPr>
      <w:r>
        <w:rPr>
          <w:bCs/>
        </w:rPr>
        <w:t xml:space="preserve"> </w:t>
      </w:r>
      <w:proofErr w:type="spellStart"/>
      <w:r w:rsidRPr="005B100D">
        <w:rPr>
          <w:b/>
        </w:rPr>
        <w:t>Tóm</w:t>
      </w:r>
      <w:proofErr w:type="spellEnd"/>
      <w:r w:rsidRPr="005B100D">
        <w:rPr>
          <w:b/>
        </w:rPr>
        <w:t xml:space="preserve"> </w:t>
      </w:r>
      <w:proofErr w:type="spellStart"/>
      <w:r w:rsidRPr="005B100D">
        <w:rPr>
          <w:b/>
        </w:rPr>
        <w:t>tắt</w:t>
      </w:r>
      <w:proofErr w:type="spellEnd"/>
      <w:r w:rsidRPr="005B100D">
        <w:rPr>
          <w:b/>
        </w:rPr>
        <w:t xml:space="preserve"> </w:t>
      </w:r>
      <w:proofErr w:type="spellStart"/>
      <w:r w:rsidRPr="005B100D">
        <w:rPr>
          <w:b/>
        </w:rPr>
        <w:t>nội</w:t>
      </w:r>
      <w:proofErr w:type="spellEnd"/>
      <w:r w:rsidRPr="005B100D">
        <w:rPr>
          <w:b/>
        </w:rPr>
        <w:t xml:space="preserve"> dung </w:t>
      </w:r>
      <w:proofErr w:type="spellStart"/>
      <w:r w:rsidRPr="005B100D">
        <w:rPr>
          <w:b/>
        </w:rPr>
        <w:t>học</w:t>
      </w:r>
      <w:proofErr w:type="spellEnd"/>
      <w:r w:rsidRPr="005B100D">
        <w:rPr>
          <w:b/>
        </w:rPr>
        <w:t xml:space="preserve"> </w:t>
      </w:r>
      <w:proofErr w:type="spellStart"/>
      <w:r w:rsidRPr="005B100D">
        <w:rPr>
          <w:b/>
        </w:rPr>
        <w:t>phần</w:t>
      </w:r>
      <w:proofErr w:type="spellEnd"/>
      <w:r w:rsidRPr="005B100D">
        <w:rPr>
          <w:b/>
        </w:rPr>
        <w:t xml:space="preserve"> </w:t>
      </w:r>
    </w:p>
    <w:p w14:paraId="52EE0937" w14:textId="77777777" w:rsidR="00A7069D" w:rsidRPr="00C8095D" w:rsidRDefault="00A7069D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Bài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giảng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được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cấu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thành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từ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3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phần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cơ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bản</w:t>
      </w:r>
      <w:proofErr w:type="spellEnd"/>
    </w:p>
    <w:p w14:paraId="10E4619E" w14:textId="77777777" w:rsidR="00A7069D" w:rsidRPr="00C8095D" w:rsidRDefault="00A7069D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  <w:r w:rsidRPr="00C8095D">
        <w:rPr>
          <w:rFonts w:eastAsia="Arial Unicode MS"/>
          <w:color w:val="000000"/>
          <w:sz w:val="24"/>
          <w:szCs w:val="24"/>
          <w:u w:color="000000"/>
        </w:rPr>
        <w:tab/>
      </w:r>
      <w:r w:rsidRPr="00C8095D">
        <w:rPr>
          <w:rFonts w:eastAsia="Arial Unicode MS"/>
          <w:color w:val="000000"/>
          <w:sz w:val="24"/>
          <w:szCs w:val="24"/>
          <w:u w:color="000000"/>
        </w:rPr>
        <w:tab/>
        <w:t xml:space="preserve">*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Phân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tích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khái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niệm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"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kỹ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thuật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";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Phân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loại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kỹ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thuật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tổng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quan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về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kỹ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thuật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ở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Việt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Nam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hiện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nay.</w:t>
      </w:r>
    </w:p>
    <w:p w14:paraId="2481ADB0" w14:textId="77777777" w:rsidR="00A7069D" w:rsidRPr="00C8095D" w:rsidRDefault="00A7069D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  <w:r w:rsidRPr="00C8095D">
        <w:rPr>
          <w:rFonts w:eastAsia="Arial Unicode MS"/>
          <w:color w:val="000000"/>
          <w:sz w:val="24"/>
          <w:szCs w:val="24"/>
          <w:u w:color="000000"/>
        </w:rPr>
        <w:tab/>
      </w:r>
      <w:r w:rsidRPr="00C8095D">
        <w:rPr>
          <w:rFonts w:eastAsia="Arial Unicode MS"/>
          <w:color w:val="000000"/>
          <w:sz w:val="24"/>
          <w:szCs w:val="24"/>
          <w:u w:color="000000"/>
        </w:rPr>
        <w:tab/>
        <w:t xml:space="preserve">*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khảo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sát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ĐCCT: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Đặc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điểm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mục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đích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của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khảo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sát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ĐCCT;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loại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thiết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bị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,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dụng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cụ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lấy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mẫu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nguyên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dạng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>.</w:t>
      </w:r>
    </w:p>
    <w:p w14:paraId="1DF0F0C3" w14:textId="77777777" w:rsidR="00A7069D" w:rsidRPr="00C8095D" w:rsidRDefault="00A7069D" w:rsidP="00A7069D">
      <w:pPr>
        <w:outlineLvl w:val="0"/>
        <w:rPr>
          <w:rFonts w:eastAsia="Arial Unicode MS"/>
          <w:color w:val="000000"/>
          <w:sz w:val="24"/>
          <w:szCs w:val="24"/>
          <w:u w:color="000000"/>
        </w:rPr>
      </w:pPr>
      <w:r w:rsidRPr="00C8095D">
        <w:rPr>
          <w:rFonts w:eastAsia="Arial Unicode MS"/>
          <w:color w:val="000000"/>
          <w:sz w:val="24"/>
          <w:szCs w:val="24"/>
          <w:u w:color="000000"/>
        </w:rPr>
        <w:tab/>
      </w:r>
      <w:r w:rsidRPr="00C8095D">
        <w:rPr>
          <w:rFonts w:eastAsia="Arial Unicode MS"/>
          <w:color w:val="000000"/>
          <w:sz w:val="24"/>
          <w:szCs w:val="24"/>
          <w:u w:color="000000"/>
        </w:rPr>
        <w:tab/>
        <w:t xml:space="preserve">*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các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giếng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khoan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có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đường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kính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lớn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: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Dụng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cụ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,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thiết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bị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và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qui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trình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công</w:t>
      </w:r>
      <w:proofErr w:type="spellEnd"/>
      <w:r w:rsidRPr="00C8095D">
        <w:rPr>
          <w:rFonts w:eastAsia="Arial Unicode MS"/>
          <w:color w:val="000000"/>
          <w:sz w:val="24"/>
          <w:szCs w:val="24"/>
          <w:u w:color="000000"/>
        </w:rPr>
        <w:t xml:space="preserve"> </w:t>
      </w:r>
      <w:proofErr w:type="spellStart"/>
      <w:r w:rsidRPr="00C8095D">
        <w:rPr>
          <w:rFonts w:eastAsia="Arial Unicode MS"/>
          <w:color w:val="000000"/>
          <w:sz w:val="24"/>
          <w:szCs w:val="24"/>
          <w:u w:color="000000"/>
        </w:rPr>
        <w:t>nghệ</w:t>
      </w:r>
      <w:proofErr w:type="spellEnd"/>
    </w:p>
    <w:p w14:paraId="3F5128AE" w14:textId="77777777" w:rsidR="00744C77" w:rsidRDefault="00744C77" w:rsidP="00A7069D">
      <w:pPr>
        <w:outlineLvl w:val="0"/>
        <w:rPr>
          <w:rFonts w:eastAsia="Arial Unicode MS"/>
          <w:color w:val="000000"/>
          <w:u w:color="000000"/>
        </w:rPr>
      </w:pPr>
    </w:p>
    <w:p w14:paraId="27926BC3" w14:textId="77777777" w:rsidR="005B100D" w:rsidRPr="005B100D" w:rsidRDefault="005B100D" w:rsidP="005B100D">
      <w:pPr>
        <w:numPr>
          <w:ilvl w:val="0"/>
          <w:numId w:val="1"/>
        </w:numPr>
        <w:spacing w:after="91" w:line="259" w:lineRule="auto"/>
        <w:ind w:right="3293"/>
      </w:pPr>
      <w:proofErr w:type="spellStart"/>
      <w:r>
        <w:rPr>
          <w:b/>
        </w:rPr>
        <w:t>Cấu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trúc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nội</w:t>
      </w:r>
      <w:proofErr w:type="spellEnd"/>
      <w:r>
        <w:rPr>
          <w:b/>
        </w:rPr>
        <w:t xml:space="preserve"> dung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 xml:space="preserve"> </w:t>
      </w:r>
    </w:p>
    <w:p w14:paraId="373CD56F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 xml:space="preserve">. </w:t>
      </w:r>
      <w:proofErr w:type="spellStart"/>
      <w:r w:rsidR="004A21C9" w:rsidRPr="003555B5">
        <w:rPr>
          <w:b/>
          <w:bCs/>
          <w:lang w:val="nl-NL"/>
        </w:rPr>
        <w:t>Nội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dung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học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820"/>
        <w:gridCol w:w="855"/>
        <w:gridCol w:w="1979"/>
      </w:tblGrid>
      <w:tr w:rsidR="001265BC" w:rsidRPr="003555B5" w14:paraId="043BD3B7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C2A4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5B6F0AAB" w14:textId="77777777" w:rsidTr="00705A30">
        <w:tc>
          <w:tcPr>
            <w:tcW w:w="1408" w:type="dxa"/>
            <w:tcBorders>
              <w:top w:val="single" w:sz="4" w:space="0" w:color="auto"/>
            </w:tcBorders>
          </w:tcPr>
          <w:p w14:paraId="0635C78F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83575A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15EEF35E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0AFB0803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277BB" w:rsidRPr="003555B5" w14:paraId="04BC81E4" w14:textId="77777777" w:rsidTr="00EA3382">
        <w:tc>
          <w:tcPr>
            <w:tcW w:w="1408" w:type="dxa"/>
            <w:tcBorders>
              <w:top w:val="single" w:sz="4" w:space="0" w:color="auto"/>
            </w:tcBorders>
          </w:tcPr>
          <w:p w14:paraId="4DF92912" w14:textId="77777777" w:rsidR="00E277BB" w:rsidRPr="003555B5" w:rsidRDefault="00E27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>
              <w:rPr>
                <w:b/>
                <w:bCs/>
                <w:i/>
              </w:rPr>
              <w:t>Phần</w:t>
            </w:r>
            <w:proofErr w:type="spellEnd"/>
            <w:r>
              <w:rPr>
                <w:b/>
                <w:bCs/>
                <w:i/>
              </w:rPr>
              <w:t xml:space="preserve"> 1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</w:tcBorders>
          </w:tcPr>
          <w:p w14:paraId="6AA98768" w14:textId="77777777" w:rsidR="00E277BB" w:rsidRPr="003555B5" w:rsidRDefault="00E27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E277BB">
              <w:rPr>
                <w:rFonts w:eastAsia="Arial Unicode MS"/>
                <w:b/>
                <w:color w:val="000000"/>
                <w:u w:color="000000"/>
              </w:rPr>
              <w:t>CÔNG NGHỆ KHOAN KHẢO SÁT ĐỊA CHẤT CÔNG TRÌNH</w:t>
            </w:r>
          </w:p>
        </w:tc>
      </w:tr>
      <w:tr w:rsidR="002B25C3" w:rsidRPr="003555B5" w14:paraId="4FB79821" w14:textId="77777777" w:rsidTr="00EA3382">
        <w:trPr>
          <w:trHeight w:val="548"/>
        </w:trPr>
        <w:tc>
          <w:tcPr>
            <w:tcW w:w="1408" w:type="dxa"/>
            <w:vAlign w:val="center"/>
          </w:tcPr>
          <w:p w14:paraId="4ECFCAE3" w14:textId="77777777" w:rsidR="002B25C3" w:rsidRPr="003555B5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820" w:type="dxa"/>
            <w:vAlign w:val="center"/>
          </w:tcPr>
          <w:p w14:paraId="14A7561C" w14:textId="77777777" w:rsidR="002B25C3" w:rsidRPr="00E277BB" w:rsidRDefault="002B25C3" w:rsidP="00A7069D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E277BB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>GIẾNG KHOAN KHẢO SÁT ĐỊA CHẤT CÔNG TRÌNH</w:t>
            </w:r>
          </w:p>
        </w:tc>
        <w:tc>
          <w:tcPr>
            <w:tcW w:w="855" w:type="dxa"/>
            <w:vAlign w:val="center"/>
          </w:tcPr>
          <w:p w14:paraId="729F3C5F" w14:textId="77777777" w:rsidR="002B25C3" w:rsidRPr="003555B5" w:rsidRDefault="00B0795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61DBFE4C" w14:textId="77777777" w:rsidR="002B25C3" w:rsidRPr="008B4F76" w:rsidRDefault="002B25C3" w:rsidP="008B4F76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</w:p>
        </w:tc>
      </w:tr>
      <w:tr w:rsidR="002B25C3" w:rsidRPr="003555B5" w14:paraId="30AA791C" w14:textId="77777777" w:rsidTr="00EA3382">
        <w:tc>
          <w:tcPr>
            <w:tcW w:w="1408" w:type="dxa"/>
            <w:vAlign w:val="center"/>
          </w:tcPr>
          <w:p w14:paraId="515400C1" w14:textId="77777777" w:rsidR="002B25C3" w:rsidRPr="003555B5" w:rsidRDefault="002B25C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1.1</w:t>
            </w:r>
          </w:p>
        </w:tc>
        <w:tc>
          <w:tcPr>
            <w:tcW w:w="4820" w:type="dxa"/>
            <w:vAlign w:val="center"/>
          </w:tcPr>
          <w:p w14:paraId="1EADD2FE" w14:textId="77777777" w:rsidR="002B25C3" w:rsidRPr="00FC6AFF" w:rsidRDefault="002B25C3" w:rsidP="00A7069D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Giếng khoan khảo sát địa chất công trình (Mụcđích, chức năng...)</w:t>
            </w:r>
          </w:p>
        </w:tc>
        <w:tc>
          <w:tcPr>
            <w:tcW w:w="855" w:type="dxa"/>
            <w:vAlign w:val="center"/>
          </w:tcPr>
          <w:p w14:paraId="0D841CD0" w14:textId="77777777" w:rsidR="002B25C3" w:rsidRPr="00FC6AFF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052166E" w14:textId="77777777" w:rsidR="00490BD1" w:rsidRDefault="002B25C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08333CA7" w14:textId="77777777" w:rsidR="002B25C3" w:rsidRPr="00490BD1" w:rsidRDefault="00490BD1" w:rsidP="00490BD1">
            <w:r>
              <w:t xml:space="preserve">          4.2.2</w:t>
            </w:r>
          </w:p>
        </w:tc>
      </w:tr>
      <w:tr w:rsidR="002B25C3" w:rsidRPr="007D0A70" w14:paraId="0261D78B" w14:textId="77777777" w:rsidTr="00EA3382">
        <w:tc>
          <w:tcPr>
            <w:tcW w:w="1408" w:type="dxa"/>
            <w:vAlign w:val="center"/>
          </w:tcPr>
          <w:p w14:paraId="16F4E19E" w14:textId="77777777" w:rsidR="002B25C3" w:rsidRPr="003555B5" w:rsidRDefault="002B25C3" w:rsidP="0013324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</w:t>
            </w:r>
            <w:r>
              <w:rPr>
                <w:rFonts w:eastAsia="Arial Unicode MS"/>
                <w:color w:val="000000"/>
                <w:u w:color="000000"/>
              </w:rPr>
              <w:t>2</w:t>
            </w:r>
          </w:p>
        </w:tc>
        <w:tc>
          <w:tcPr>
            <w:tcW w:w="4820" w:type="dxa"/>
            <w:vAlign w:val="center"/>
          </w:tcPr>
          <w:p w14:paraId="4B8037F3" w14:textId="77777777" w:rsidR="002B25C3" w:rsidRPr="00FC6AFF" w:rsidRDefault="002B25C3" w:rsidP="00554F7C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phương pháp khoan khảo sát địa chất công trình</w:t>
            </w:r>
          </w:p>
        </w:tc>
        <w:tc>
          <w:tcPr>
            <w:tcW w:w="855" w:type="dxa"/>
            <w:vAlign w:val="center"/>
          </w:tcPr>
          <w:p w14:paraId="10EF3F0B" w14:textId="77777777" w:rsidR="002B25C3" w:rsidRPr="00FC6AFF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55253B3" w14:textId="77777777" w:rsidR="002B25C3" w:rsidRPr="003555B5" w:rsidRDefault="002B25C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25C3" w:rsidRPr="003555B5" w14:paraId="50B53636" w14:textId="77777777" w:rsidTr="00EA3382">
        <w:tc>
          <w:tcPr>
            <w:tcW w:w="1408" w:type="dxa"/>
            <w:vAlign w:val="center"/>
          </w:tcPr>
          <w:p w14:paraId="7E9696FB" w14:textId="77777777" w:rsidR="002B25C3" w:rsidRPr="003555B5" w:rsidRDefault="002B25C3" w:rsidP="0013324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</w:rPr>
              <w:t>1.</w:t>
            </w:r>
            <w:r>
              <w:rPr>
                <w:rFonts w:eastAsia="Arial Unicode MS"/>
                <w:color w:val="000000"/>
                <w:u w:color="000000"/>
              </w:rPr>
              <w:t>3</w:t>
            </w:r>
          </w:p>
        </w:tc>
        <w:tc>
          <w:tcPr>
            <w:tcW w:w="4820" w:type="dxa"/>
            <w:vAlign w:val="center"/>
          </w:tcPr>
          <w:p w14:paraId="722B10D2" w14:textId="77777777" w:rsidR="002B25C3" w:rsidRPr="00FC6AFF" w:rsidRDefault="002B25C3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thí nghiệm hiện trường tiến hành trong các giếng khoan khảo sát ĐCCT</w:t>
            </w:r>
          </w:p>
        </w:tc>
        <w:tc>
          <w:tcPr>
            <w:tcW w:w="855" w:type="dxa"/>
            <w:vAlign w:val="center"/>
          </w:tcPr>
          <w:p w14:paraId="79313FF2" w14:textId="77777777" w:rsidR="002B25C3" w:rsidRPr="00FC6AFF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16F2A43" w14:textId="77777777" w:rsidR="002B25C3" w:rsidRPr="002B25C3" w:rsidRDefault="002B25C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2B25C3" w:rsidRPr="003555B5" w14:paraId="4A7AF1F1" w14:textId="77777777" w:rsidTr="00705A30">
        <w:tc>
          <w:tcPr>
            <w:tcW w:w="1408" w:type="dxa"/>
            <w:vAlign w:val="center"/>
          </w:tcPr>
          <w:p w14:paraId="52EDA8C8" w14:textId="77777777" w:rsidR="002B25C3" w:rsidRPr="000F6E83" w:rsidRDefault="002B25C3" w:rsidP="00133242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1.3.1</w:t>
            </w:r>
          </w:p>
        </w:tc>
        <w:tc>
          <w:tcPr>
            <w:tcW w:w="4820" w:type="dxa"/>
            <w:vAlign w:val="center"/>
          </w:tcPr>
          <w:p w14:paraId="0270E178" w14:textId="77777777" w:rsidR="002B25C3" w:rsidRPr="00C8095D" w:rsidRDefault="002B25C3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Thí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nghiệm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xuyên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tiêu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chuẩ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SPT</w:t>
            </w:r>
          </w:p>
        </w:tc>
        <w:tc>
          <w:tcPr>
            <w:tcW w:w="855" w:type="dxa"/>
            <w:vAlign w:val="center"/>
          </w:tcPr>
          <w:p w14:paraId="3F865FC8" w14:textId="77777777" w:rsidR="002B25C3" w:rsidRPr="003555B5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115556D" w14:textId="77777777" w:rsidR="002B25C3" w:rsidRPr="003555B5" w:rsidRDefault="002B25C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25C3" w:rsidRPr="003555B5" w14:paraId="32E80DC6" w14:textId="77777777" w:rsidTr="00705A30">
        <w:tc>
          <w:tcPr>
            <w:tcW w:w="1408" w:type="dxa"/>
            <w:vAlign w:val="center"/>
          </w:tcPr>
          <w:p w14:paraId="69A07EFE" w14:textId="77777777" w:rsidR="002B25C3" w:rsidRPr="000F6E83" w:rsidRDefault="002B25C3" w:rsidP="00133242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>
              <w:rPr>
                <w:rFonts w:eastAsia="Arial Unicode MS"/>
                <w:color w:val="000000"/>
                <w:u w:color="000000"/>
              </w:rPr>
              <w:t>1.3.2</w:t>
            </w:r>
          </w:p>
        </w:tc>
        <w:tc>
          <w:tcPr>
            <w:tcW w:w="4820" w:type="dxa"/>
            <w:vAlign w:val="center"/>
          </w:tcPr>
          <w:p w14:paraId="4D34CB50" w14:textId="77777777" w:rsidR="002B25C3" w:rsidRPr="00C8095D" w:rsidRDefault="002B25C3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Thí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nghiệm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cắt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cánh</w:t>
            </w:r>
            <w:proofErr w:type="spellEnd"/>
          </w:p>
        </w:tc>
        <w:tc>
          <w:tcPr>
            <w:tcW w:w="855" w:type="dxa"/>
            <w:vAlign w:val="center"/>
          </w:tcPr>
          <w:p w14:paraId="7D688B42" w14:textId="77777777" w:rsidR="002B25C3" w:rsidRPr="003555B5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EB362F5" w14:textId="77777777" w:rsidR="002B25C3" w:rsidRPr="003555B5" w:rsidRDefault="002B25C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B25C3" w:rsidRPr="003555B5" w14:paraId="3994D746" w14:textId="77777777" w:rsidTr="00705A30">
        <w:tc>
          <w:tcPr>
            <w:tcW w:w="1408" w:type="dxa"/>
            <w:vAlign w:val="center"/>
          </w:tcPr>
          <w:p w14:paraId="0B652453" w14:textId="77777777" w:rsidR="002B25C3" w:rsidRPr="000F6E83" w:rsidRDefault="002B25C3" w:rsidP="00133242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</w:t>
            </w:r>
            <w:r>
              <w:rPr>
                <w:rFonts w:eastAsia="Arial Unicode MS"/>
                <w:color w:val="000000"/>
                <w:u w:color="000000"/>
              </w:rPr>
              <w:t>.3.3</w:t>
            </w:r>
          </w:p>
        </w:tc>
        <w:tc>
          <w:tcPr>
            <w:tcW w:w="4820" w:type="dxa"/>
            <w:vAlign w:val="center"/>
          </w:tcPr>
          <w:p w14:paraId="422F2AE4" w14:textId="77777777" w:rsidR="002B25C3" w:rsidRPr="00C8095D" w:rsidRDefault="002B25C3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Thí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nghiệ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nén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hông</w:t>
            </w:r>
            <w:proofErr w:type="spellEnd"/>
          </w:p>
        </w:tc>
        <w:tc>
          <w:tcPr>
            <w:tcW w:w="855" w:type="dxa"/>
            <w:vAlign w:val="center"/>
          </w:tcPr>
          <w:p w14:paraId="268D4326" w14:textId="77777777" w:rsidR="002B25C3" w:rsidRPr="003555B5" w:rsidRDefault="002B25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455C5E0" w14:textId="77777777" w:rsidR="002B25C3" w:rsidRPr="003555B5" w:rsidRDefault="002B25C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0CF7DEFF" w14:textId="77777777" w:rsidTr="00705A30">
        <w:tc>
          <w:tcPr>
            <w:tcW w:w="1408" w:type="dxa"/>
            <w:vAlign w:val="center"/>
          </w:tcPr>
          <w:p w14:paraId="1E137B6A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820" w:type="dxa"/>
            <w:vAlign w:val="center"/>
          </w:tcPr>
          <w:p w14:paraId="6C7242F5" w14:textId="77777777" w:rsidR="00EE3756" w:rsidRPr="003555B5" w:rsidRDefault="00A7069D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CÔNG TÁC LẤY MẪU ĐẤT</w:t>
            </w:r>
          </w:p>
        </w:tc>
        <w:tc>
          <w:tcPr>
            <w:tcW w:w="855" w:type="dxa"/>
            <w:vAlign w:val="center"/>
          </w:tcPr>
          <w:p w14:paraId="767FACB5" w14:textId="77777777" w:rsidR="00EE3756" w:rsidRPr="003555B5" w:rsidRDefault="00707E8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t>6</w:t>
            </w:r>
          </w:p>
        </w:tc>
        <w:tc>
          <w:tcPr>
            <w:tcW w:w="1979" w:type="dxa"/>
            <w:vAlign w:val="center"/>
          </w:tcPr>
          <w:p w14:paraId="1B1197C3" w14:textId="77777777" w:rsidR="00EE3756" w:rsidRPr="003555B5" w:rsidRDefault="00EE3756" w:rsidP="008B4F7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56CF" w:rsidRPr="003555B5" w14:paraId="299EF9C1" w14:textId="77777777" w:rsidTr="00705A30">
        <w:tc>
          <w:tcPr>
            <w:tcW w:w="1408" w:type="dxa"/>
            <w:vAlign w:val="center"/>
          </w:tcPr>
          <w:p w14:paraId="1C32973C" w14:textId="77777777" w:rsidR="00BA56CF" w:rsidRPr="00133242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820" w:type="dxa"/>
            <w:vAlign w:val="center"/>
          </w:tcPr>
          <w:p w14:paraId="5BE08DEB" w14:textId="77777777" w:rsidR="00BA56CF" w:rsidRPr="00133242" w:rsidRDefault="00A7069D" w:rsidP="00241411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Các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loại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mẫu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đất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đá</w:t>
            </w:r>
            <w:proofErr w:type="spellEnd"/>
          </w:p>
        </w:tc>
        <w:tc>
          <w:tcPr>
            <w:tcW w:w="855" w:type="dxa"/>
            <w:vAlign w:val="center"/>
          </w:tcPr>
          <w:p w14:paraId="50B16841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0F9776E" w14:textId="77777777" w:rsidR="00EA41F7" w:rsidRDefault="002B25C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rFonts w:eastAsia="Arial Unicode MS"/>
                <w:color w:val="000000"/>
                <w:u w:color="000000"/>
              </w:rPr>
              <w:t>4.1.3</w:t>
            </w:r>
          </w:p>
          <w:p w14:paraId="3D678D6E" w14:textId="77777777" w:rsidR="00EA41F7" w:rsidRDefault="00EA41F7" w:rsidP="00EA41F7"/>
          <w:p w14:paraId="48A97FF7" w14:textId="77777777" w:rsidR="008B4F76" w:rsidRPr="00EA41F7" w:rsidRDefault="00EA41F7" w:rsidP="00EA41F7">
            <w:r>
              <w:t xml:space="preserve">          4.2.1</w:t>
            </w:r>
          </w:p>
        </w:tc>
      </w:tr>
      <w:tr w:rsidR="00BA56CF" w:rsidRPr="003555B5" w14:paraId="62DFCB8E" w14:textId="77777777" w:rsidTr="00705A30">
        <w:tc>
          <w:tcPr>
            <w:tcW w:w="1408" w:type="dxa"/>
            <w:vAlign w:val="center"/>
          </w:tcPr>
          <w:p w14:paraId="52E01E7B" w14:textId="77777777" w:rsidR="00BA56CF" w:rsidRPr="00133242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2.1.1</w:t>
            </w:r>
          </w:p>
        </w:tc>
        <w:tc>
          <w:tcPr>
            <w:tcW w:w="4820" w:type="dxa"/>
            <w:vAlign w:val="center"/>
          </w:tcPr>
          <w:p w14:paraId="7AFE2574" w14:textId="77777777" w:rsidR="00BA56CF" w:rsidRPr="00133242" w:rsidRDefault="00A7069D" w:rsidP="00241411">
            <w:pPr>
              <w:pStyle w:val="ListParagraph"/>
              <w:spacing w:before="120"/>
              <w:ind w:left="0"/>
              <w:rPr>
                <w:bCs/>
              </w:rPr>
            </w:pP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Mẫu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xáo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động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(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Mẫu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đất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lưu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>)</w:t>
            </w:r>
          </w:p>
        </w:tc>
        <w:tc>
          <w:tcPr>
            <w:tcW w:w="855" w:type="dxa"/>
            <w:vAlign w:val="center"/>
          </w:tcPr>
          <w:p w14:paraId="02EFCC01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71F564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56CF" w:rsidRPr="003555B5" w14:paraId="0FCB7F9A" w14:textId="77777777" w:rsidTr="00705A30">
        <w:tc>
          <w:tcPr>
            <w:tcW w:w="1408" w:type="dxa"/>
            <w:vAlign w:val="center"/>
          </w:tcPr>
          <w:p w14:paraId="3E90E958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2.1.2</w:t>
            </w:r>
          </w:p>
        </w:tc>
        <w:tc>
          <w:tcPr>
            <w:tcW w:w="4820" w:type="dxa"/>
            <w:vAlign w:val="center"/>
          </w:tcPr>
          <w:p w14:paraId="585497E1" w14:textId="77777777" w:rsidR="00BA56CF" w:rsidRPr="003555B5" w:rsidRDefault="00A7069D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Mẫu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nguyên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dạng</w:t>
            </w:r>
            <w:proofErr w:type="spellEnd"/>
          </w:p>
        </w:tc>
        <w:tc>
          <w:tcPr>
            <w:tcW w:w="855" w:type="dxa"/>
            <w:vAlign w:val="center"/>
          </w:tcPr>
          <w:p w14:paraId="40537472" w14:textId="77777777" w:rsidR="00BA56CF" w:rsidRPr="003555B5" w:rsidRDefault="00BA56C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CA70DDB" w14:textId="77777777" w:rsidR="00BA56CF" w:rsidRPr="003555B5" w:rsidRDefault="00BA56CF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65F51" w:rsidRPr="003555B5" w14:paraId="26B7AE79" w14:textId="77777777" w:rsidTr="00705A30">
        <w:tc>
          <w:tcPr>
            <w:tcW w:w="1408" w:type="dxa"/>
            <w:vAlign w:val="center"/>
          </w:tcPr>
          <w:p w14:paraId="0CEADFC9" w14:textId="77777777" w:rsidR="00D65F51" w:rsidRPr="003555B5" w:rsidRDefault="00D65F51" w:rsidP="00133242">
            <w:pPr>
              <w:jc w:val="center"/>
              <w:outlineLvl w:val="0"/>
              <w:rPr>
                <w:bCs/>
                <w:lang w:val="vi-VN"/>
              </w:rPr>
            </w:pPr>
            <w:r>
              <w:rPr>
                <w:rFonts w:eastAsia="Arial Unicode MS"/>
                <w:color w:val="000000"/>
                <w:sz w:val="24"/>
                <w:szCs w:val="24"/>
                <w:u w:color="000000"/>
                <w:lang w:val="sv-SE"/>
              </w:rPr>
              <w:t>2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.2</w:t>
            </w:r>
          </w:p>
        </w:tc>
        <w:tc>
          <w:tcPr>
            <w:tcW w:w="4820" w:type="dxa"/>
            <w:vAlign w:val="center"/>
          </w:tcPr>
          <w:p w14:paraId="2997D546" w14:textId="77777777" w:rsidR="00D65F51" w:rsidRPr="00FC6AFF" w:rsidRDefault="00A7069D" w:rsidP="00241411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loại ống mẫu nguyên dạng</w:t>
            </w:r>
          </w:p>
        </w:tc>
        <w:tc>
          <w:tcPr>
            <w:tcW w:w="855" w:type="dxa"/>
            <w:vAlign w:val="center"/>
          </w:tcPr>
          <w:p w14:paraId="40DD9B32" w14:textId="77777777" w:rsidR="00D65F51" w:rsidRPr="00FC6AFF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097B2EB" w14:textId="77777777" w:rsidR="008B4F76" w:rsidRPr="003555B5" w:rsidRDefault="002B25C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rFonts w:eastAsia="Arial Unicode MS"/>
                <w:color w:val="000000"/>
                <w:u w:color="000000"/>
              </w:rPr>
              <w:t>4.1.4</w:t>
            </w:r>
          </w:p>
        </w:tc>
      </w:tr>
      <w:tr w:rsidR="00D65F51" w:rsidRPr="007D0A70" w14:paraId="7201E9CA" w14:textId="77777777" w:rsidTr="00705A30">
        <w:tc>
          <w:tcPr>
            <w:tcW w:w="1408" w:type="dxa"/>
            <w:vAlign w:val="center"/>
          </w:tcPr>
          <w:p w14:paraId="6FAD2E46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0F6E83">
              <w:rPr>
                <w:rFonts w:eastAsia="Arial Unicode MS"/>
                <w:color w:val="000000"/>
                <w:u w:color="000000"/>
              </w:rPr>
              <w:t>2.1</w:t>
            </w:r>
          </w:p>
        </w:tc>
        <w:tc>
          <w:tcPr>
            <w:tcW w:w="4820" w:type="dxa"/>
            <w:vAlign w:val="center"/>
          </w:tcPr>
          <w:p w14:paraId="61D516DC" w14:textId="77777777" w:rsidR="00D65F51" w:rsidRPr="003555B5" w:rsidRDefault="00A7069D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vi-VN"/>
              </w:rPr>
              <w:t xml:space="preserve">Nguyên tắc chung khi thiết kế ống mẫu nguyên </w:t>
            </w:r>
            <w:r w:rsidRPr="00FC6AFF">
              <w:rPr>
                <w:rFonts w:eastAsia="Arial Unicode MS"/>
                <w:color w:val="000000"/>
                <w:u w:color="000000"/>
                <w:lang w:val="vi-VN"/>
              </w:rPr>
              <w:lastRenderedPageBreak/>
              <w:t>dạng</w:t>
            </w:r>
          </w:p>
        </w:tc>
        <w:tc>
          <w:tcPr>
            <w:tcW w:w="855" w:type="dxa"/>
            <w:vAlign w:val="center"/>
          </w:tcPr>
          <w:p w14:paraId="46DAD142" w14:textId="77777777" w:rsidR="00D65F51" w:rsidRPr="00FC6AFF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39ABAED" w14:textId="77777777" w:rsidR="00D65F51" w:rsidRPr="00FC6AFF" w:rsidRDefault="00D65F51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65F51" w:rsidRPr="007D0A70" w14:paraId="29B9E7DE" w14:textId="77777777" w:rsidTr="00705A30">
        <w:tc>
          <w:tcPr>
            <w:tcW w:w="1408" w:type="dxa"/>
            <w:vAlign w:val="center"/>
          </w:tcPr>
          <w:p w14:paraId="4E72E677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rFonts w:eastAsia="Arial Unicode MS"/>
                <w:color w:val="000000"/>
                <w:u w:color="000000"/>
                <w:lang w:val="sv-SE"/>
              </w:rPr>
              <w:t>2</w:t>
            </w:r>
            <w:r w:rsidRPr="000F6E83">
              <w:rPr>
                <w:rFonts w:eastAsia="Arial Unicode MS"/>
                <w:color w:val="000000"/>
                <w:u w:color="000000"/>
              </w:rPr>
              <w:t>.2.2</w:t>
            </w:r>
          </w:p>
        </w:tc>
        <w:tc>
          <w:tcPr>
            <w:tcW w:w="4820" w:type="dxa"/>
            <w:vAlign w:val="center"/>
          </w:tcPr>
          <w:p w14:paraId="29003547" w14:textId="77777777" w:rsidR="00D65F51" w:rsidRPr="00FC6AFF" w:rsidRDefault="00A7069D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vi-VN"/>
              </w:rPr>
              <w:t>Ống lấy mẫu hình trụ bửa đôi</w:t>
            </w:r>
          </w:p>
        </w:tc>
        <w:tc>
          <w:tcPr>
            <w:tcW w:w="855" w:type="dxa"/>
            <w:vAlign w:val="center"/>
          </w:tcPr>
          <w:p w14:paraId="0808BAAA" w14:textId="77777777" w:rsidR="00D65F51" w:rsidRPr="00FC6AFF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1EDC560" w14:textId="77777777" w:rsidR="00D65F51" w:rsidRPr="00FC6AFF" w:rsidRDefault="00D65F51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65F51" w:rsidRPr="003555B5" w14:paraId="6E3D01C5" w14:textId="77777777" w:rsidTr="00705A30">
        <w:tc>
          <w:tcPr>
            <w:tcW w:w="1408" w:type="dxa"/>
            <w:vAlign w:val="center"/>
          </w:tcPr>
          <w:p w14:paraId="5C00EA04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0F6E83">
              <w:rPr>
                <w:rFonts w:eastAsia="Arial Unicode MS"/>
                <w:color w:val="000000"/>
                <w:u w:color="000000"/>
              </w:rPr>
              <w:t>2.3</w:t>
            </w:r>
          </w:p>
        </w:tc>
        <w:tc>
          <w:tcPr>
            <w:tcW w:w="4820" w:type="dxa"/>
            <w:vAlign w:val="center"/>
          </w:tcPr>
          <w:p w14:paraId="2A1E8867" w14:textId="77777777" w:rsidR="00D65F51" w:rsidRPr="003555B5" w:rsidRDefault="00A7069D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Gàu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vét</w:t>
            </w:r>
            <w:proofErr w:type="spellEnd"/>
            <w:r w:rsidRPr="00C8095D">
              <w:rPr>
                <w:rFonts w:eastAsia="Arial Unicode MS"/>
                <w:color w:val="000000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u w:color="000000"/>
              </w:rPr>
              <w:t>mẫu</w:t>
            </w:r>
            <w:proofErr w:type="spellEnd"/>
          </w:p>
        </w:tc>
        <w:tc>
          <w:tcPr>
            <w:tcW w:w="855" w:type="dxa"/>
            <w:vAlign w:val="center"/>
          </w:tcPr>
          <w:p w14:paraId="70638EF0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66F7DE1" w14:textId="77777777" w:rsidR="00D65F51" w:rsidRPr="003555B5" w:rsidRDefault="00D65F51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65F51" w:rsidRPr="007D0A70" w14:paraId="455E5772" w14:textId="77777777" w:rsidTr="00705A30">
        <w:tc>
          <w:tcPr>
            <w:tcW w:w="1408" w:type="dxa"/>
            <w:vAlign w:val="center"/>
          </w:tcPr>
          <w:p w14:paraId="3579C506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0F6E83">
              <w:rPr>
                <w:rFonts w:eastAsia="Arial Unicode MS"/>
                <w:color w:val="000000"/>
                <w:u w:color="000000"/>
              </w:rPr>
              <w:t>2.4</w:t>
            </w:r>
          </w:p>
        </w:tc>
        <w:tc>
          <w:tcPr>
            <w:tcW w:w="4820" w:type="dxa"/>
            <w:vAlign w:val="center"/>
          </w:tcPr>
          <w:p w14:paraId="1B8844BC" w14:textId="77777777" w:rsidR="00D65F51" w:rsidRPr="003555B5" w:rsidRDefault="00A7069D" w:rsidP="00241411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vi-VN"/>
              </w:rPr>
              <w:t>Ống lấy mẫu có lò xo</w:t>
            </w:r>
          </w:p>
        </w:tc>
        <w:tc>
          <w:tcPr>
            <w:tcW w:w="855" w:type="dxa"/>
            <w:vAlign w:val="center"/>
          </w:tcPr>
          <w:p w14:paraId="55C193B2" w14:textId="77777777" w:rsidR="00D65F51" w:rsidRPr="00FC6AFF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E4C04BA" w14:textId="77777777" w:rsidR="00D65F51" w:rsidRPr="00FC6AFF" w:rsidRDefault="00D65F51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7069D" w:rsidRPr="003555B5" w14:paraId="6D5E9998" w14:textId="77777777" w:rsidTr="00705A30">
        <w:tc>
          <w:tcPr>
            <w:tcW w:w="1408" w:type="dxa"/>
            <w:vAlign w:val="center"/>
          </w:tcPr>
          <w:p w14:paraId="4F4D7E44" w14:textId="77777777" w:rsidR="00A7069D" w:rsidRPr="000F6E83" w:rsidRDefault="00A7069D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  <w:lang w:val="sv-SE"/>
              </w:rPr>
            </w:pPr>
            <w:r>
              <w:rPr>
                <w:rFonts w:eastAsia="Arial Unicode MS"/>
                <w:color w:val="000000"/>
                <w:u w:color="000000"/>
              </w:rPr>
              <w:t>2.2.5</w:t>
            </w:r>
          </w:p>
        </w:tc>
        <w:tc>
          <w:tcPr>
            <w:tcW w:w="4820" w:type="dxa"/>
            <w:vAlign w:val="center"/>
          </w:tcPr>
          <w:p w14:paraId="6AF1C5FA" w14:textId="77777777" w:rsidR="00A7069D" w:rsidRPr="00A7069D" w:rsidRDefault="00A7069D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Ống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mẫ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u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pittông</w:t>
            </w:r>
            <w:proofErr w:type="spellEnd"/>
          </w:p>
        </w:tc>
        <w:tc>
          <w:tcPr>
            <w:tcW w:w="855" w:type="dxa"/>
            <w:vAlign w:val="center"/>
          </w:tcPr>
          <w:p w14:paraId="5844E867" w14:textId="77777777" w:rsidR="00A7069D" w:rsidRPr="003555B5" w:rsidRDefault="00A706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6949680" w14:textId="77777777" w:rsidR="00A7069D" w:rsidRPr="003555B5" w:rsidRDefault="00EA41F7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t>4.2.1</w:t>
            </w:r>
          </w:p>
        </w:tc>
      </w:tr>
      <w:tr w:rsidR="00A7069D" w:rsidRPr="003555B5" w14:paraId="209DB2C8" w14:textId="77777777" w:rsidTr="00705A30">
        <w:tc>
          <w:tcPr>
            <w:tcW w:w="1408" w:type="dxa"/>
            <w:vAlign w:val="center"/>
          </w:tcPr>
          <w:p w14:paraId="6137480A" w14:textId="77777777" w:rsidR="00A7069D" w:rsidRPr="000F6E83" w:rsidRDefault="00A7069D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  <w:lang w:val="sv-SE"/>
              </w:rPr>
            </w:pPr>
            <w:r>
              <w:rPr>
                <w:rFonts w:eastAsia="Arial Unicode MS"/>
                <w:color w:val="000000"/>
                <w:u w:color="000000"/>
              </w:rPr>
              <w:t>2.2.6</w:t>
            </w:r>
          </w:p>
        </w:tc>
        <w:tc>
          <w:tcPr>
            <w:tcW w:w="4820" w:type="dxa"/>
            <w:vAlign w:val="center"/>
          </w:tcPr>
          <w:p w14:paraId="20D39029" w14:textId="77777777" w:rsidR="00A7069D" w:rsidRPr="00A7069D" w:rsidRDefault="00A7069D" w:rsidP="00A7069D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Ống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mẫ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u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kép</w:t>
            </w:r>
            <w:proofErr w:type="spellEnd"/>
          </w:p>
        </w:tc>
        <w:tc>
          <w:tcPr>
            <w:tcW w:w="855" w:type="dxa"/>
            <w:vAlign w:val="center"/>
          </w:tcPr>
          <w:p w14:paraId="6F4E3747" w14:textId="77777777" w:rsidR="00A7069D" w:rsidRPr="003555B5" w:rsidRDefault="00A7069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6AB9C73" w14:textId="77777777" w:rsidR="00A7069D" w:rsidRPr="003555B5" w:rsidRDefault="00A7069D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65F51" w:rsidRPr="003555B5" w14:paraId="21E47CCE" w14:textId="77777777" w:rsidTr="00705A30">
        <w:tc>
          <w:tcPr>
            <w:tcW w:w="1408" w:type="dxa"/>
            <w:vAlign w:val="center"/>
          </w:tcPr>
          <w:p w14:paraId="5CE075AD" w14:textId="77777777" w:rsidR="00D65F51" w:rsidRPr="003555B5" w:rsidRDefault="00D65F5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0F6E83">
              <w:rPr>
                <w:rFonts w:eastAsia="Arial Unicode MS"/>
                <w:color w:val="000000"/>
                <w:u w:color="000000"/>
              </w:rPr>
              <w:t>3</w:t>
            </w:r>
          </w:p>
        </w:tc>
        <w:tc>
          <w:tcPr>
            <w:tcW w:w="4820" w:type="dxa"/>
            <w:vAlign w:val="center"/>
          </w:tcPr>
          <w:p w14:paraId="2A0F5194" w14:textId="77777777" w:rsidR="00D65F51" w:rsidRPr="00FC6AFF" w:rsidRDefault="00E277BB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Quy trình lấy mẫu, bảo quản và vận chuyển mẫu nguyên dạng</w:t>
            </w:r>
          </w:p>
        </w:tc>
        <w:tc>
          <w:tcPr>
            <w:tcW w:w="855" w:type="dxa"/>
            <w:vAlign w:val="center"/>
          </w:tcPr>
          <w:p w14:paraId="28B96B8A" w14:textId="77777777" w:rsidR="00D65F51" w:rsidRPr="00FC6AFF" w:rsidRDefault="00D65F5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14:paraId="6C5F5FA0" w14:textId="77777777" w:rsidR="008B4F76" w:rsidRPr="003555B5" w:rsidRDefault="002B25C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rFonts w:eastAsia="Arial Unicode MS"/>
                <w:color w:val="000000"/>
                <w:u w:color="000000"/>
              </w:rPr>
              <w:t>4.1.5</w:t>
            </w:r>
          </w:p>
        </w:tc>
      </w:tr>
      <w:tr w:rsidR="00E277BB" w:rsidRPr="007D0A70" w14:paraId="26B31CD3" w14:textId="77777777" w:rsidTr="00EA3382">
        <w:tc>
          <w:tcPr>
            <w:tcW w:w="1408" w:type="dxa"/>
            <w:vAlign w:val="center"/>
          </w:tcPr>
          <w:p w14:paraId="5594B217" w14:textId="77777777" w:rsidR="00E277BB" w:rsidRPr="003555B5" w:rsidRDefault="00E27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proofErr w:type="spellStart"/>
            <w:r>
              <w:rPr>
                <w:b/>
                <w:bCs/>
                <w:lang w:val="nl-NL"/>
              </w:rPr>
              <w:t>Phần</w:t>
            </w:r>
            <w:proofErr w:type="spellEnd"/>
            <w:r>
              <w:rPr>
                <w:b/>
                <w:bCs/>
                <w:lang w:val="nl-NL"/>
              </w:rPr>
              <w:t xml:space="preserve"> 2</w:t>
            </w:r>
          </w:p>
        </w:tc>
        <w:tc>
          <w:tcPr>
            <w:tcW w:w="7654" w:type="dxa"/>
            <w:gridSpan w:val="3"/>
            <w:vAlign w:val="center"/>
          </w:tcPr>
          <w:p w14:paraId="44811298" w14:textId="77777777" w:rsidR="00E277BB" w:rsidRPr="00FC6AFF" w:rsidRDefault="00E277BB" w:rsidP="008B4F7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CÔNG NGHỆ KHOAN CÁC GIẾNG ĐƯỜNG KÍNH LỚN</w:t>
            </w:r>
          </w:p>
        </w:tc>
      </w:tr>
      <w:tr w:rsidR="00BA7C39" w:rsidRPr="003555B5" w14:paraId="1C262DAC" w14:textId="77777777" w:rsidTr="00705A30">
        <w:tc>
          <w:tcPr>
            <w:tcW w:w="1408" w:type="dxa"/>
            <w:vAlign w:val="center"/>
          </w:tcPr>
          <w:p w14:paraId="406588B1" w14:textId="77777777" w:rsidR="00EE3756" w:rsidRPr="00E277BB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="00E277BB">
              <w:rPr>
                <w:b/>
                <w:bCs/>
                <w:lang w:val="vi-VN"/>
              </w:rPr>
              <w:t>1</w:t>
            </w:r>
          </w:p>
        </w:tc>
        <w:tc>
          <w:tcPr>
            <w:tcW w:w="4820" w:type="dxa"/>
            <w:vAlign w:val="center"/>
          </w:tcPr>
          <w:p w14:paraId="1239D76E" w14:textId="77777777" w:rsidR="00EE3756" w:rsidRPr="00E277BB" w:rsidRDefault="00E277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E277BB">
              <w:rPr>
                <w:rFonts w:eastAsia="Arial Unicode MS"/>
                <w:b/>
                <w:color w:val="000000"/>
                <w:u w:color="000000"/>
              </w:rPr>
              <w:t>PHÂN LOẠI CÁC PHƯƠNG PHÁP KHOAN</w:t>
            </w:r>
          </w:p>
        </w:tc>
        <w:tc>
          <w:tcPr>
            <w:tcW w:w="855" w:type="dxa"/>
            <w:vAlign w:val="center"/>
          </w:tcPr>
          <w:p w14:paraId="500A445E" w14:textId="77777777" w:rsidR="00EE3756" w:rsidRPr="00B0795F" w:rsidRDefault="004877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0795F">
              <w:rPr>
                <w:b/>
              </w:rPr>
              <w:t>1</w:t>
            </w:r>
          </w:p>
        </w:tc>
        <w:tc>
          <w:tcPr>
            <w:tcW w:w="1979" w:type="dxa"/>
            <w:vAlign w:val="center"/>
          </w:tcPr>
          <w:p w14:paraId="34EDA6D6" w14:textId="77777777" w:rsidR="00EE3756" w:rsidRPr="003555B5" w:rsidRDefault="00EE3756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61917F16" w14:textId="77777777" w:rsidTr="00705A30">
        <w:tc>
          <w:tcPr>
            <w:tcW w:w="1408" w:type="dxa"/>
            <w:vAlign w:val="center"/>
          </w:tcPr>
          <w:p w14:paraId="7FB2CF5C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1.1</w:t>
            </w:r>
          </w:p>
        </w:tc>
        <w:tc>
          <w:tcPr>
            <w:tcW w:w="4820" w:type="dxa"/>
            <w:vAlign w:val="center"/>
          </w:tcPr>
          <w:p w14:paraId="09C9FF40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Phân loại các giếng khoan theo mục đích</w:t>
            </w:r>
          </w:p>
        </w:tc>
        <w:tc>
          <w:tcPr>
            <w:tcW w:w="855" w:type="dxa"/>
            <w:vAlign w:val="center"/>
          </w:tcPr>
          <w:p w14:paraId="2551F36C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3F4406A" w14:textId="77777777" w:rsidR="00490BD1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rFonts w:eastAsia="Arial Unicode MS"/>
                <w:color w:val="000000"/>
                <w:u w:color="000000"/>
              </w:rPr>
              <w:t>4.1.6</w:t>
            </w:r>
          </w:p>
          <w:p w14:paraId="5C57F59A" w14:textId="77777777" w:rsidR="00490BD1" w:rsidRDefault="00490BD1" w:rsidP="00490BD1"/>
          <w:p w14:paraId="3575FFA5" w14:textId="77777777" w:rsidR="00490BD1" w:rsidRDefault="00490BD1" w:rsidP="00490BD1"/>
          <w:p w14:paraId="0ADD2999" w14:textId="77777777" w:rsidR="008D4E03" w:rsidRPr="00490BD1" w:rsidRDefault="00490BD1" w:rsidP="00490BD1">
            <w:r>
              <w:t xml:space="preserve">          4.2.3</w:t>
            </w:r>
          </w:p>
        </w:tc>
      </w:tr>
      <w:tr w:rsidR="008D4E03" w:rsidRPr="007D0A70" w14:paraId="2F93C6BE" w14:textId="77777777" w:rsidTr="00705A30">
        <w:tc>
          <w:tcPr>
            <w:tcW w:w="1408" w:type="dxa"/>
            <w:vAlign w:val="center"/>
          </w:tcPr>
          <w:p w14:paraId="25C56B26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1.1.1.</w:t>
            </w:r>
          </w:p>
        </w:tc>
        <w:tc>
          <w:tcPr>
            <w:tcW w:w="4820" w:type="dxa"/>
            <w:vAlign w:val="center"/>
          </w:tcPr>
          <w:p w14:paraId="21AC69D2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loại giếng thăm dò và khảo sát địa chất</w:t>
            </w:r>
          </w:p>
        </w:tc>
        <w:tc>
          <w:tcPr>
            <w:tcW w:w="855" w:type="dxa"/>
            <w:vAlign w:val="center"/>
          </w:tcPr>
          <w:p w14:paraId="6E646F09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E048CA1" w14:textId="77777777" w:rsidR="008D4E03" w:rsidRPr="00FC6AFF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7D0A70" w14:paraId="28A0B43B" w14:textId="77777777" w:rsidTr="00705A30">
        <w:tc>
          <w:tcPr>
            <w:tcW w:w="1408" w:type="dxa"/>
            <w:vAlign w:val="center"/>
          </w:tcPr>
          <w:p w14:paraId="533C4116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1.1.2.</w:t>
            </w:r>
          </w:p>
        </w:tc>
        <w:tc>
          <w:tcPr>
            <w:tcW w:w="4820" w:type="dxa"/>
            <w:vAlign w:val="center"/>
          </w:tcPr>
          <w:p w14:paraId="4999CF92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loại giếng khai thác</w:t>
            </w:r>
          </w:p>
        </w:tc>
        <w:tc>
          <w:tcPr>
            <w:tcW w:w="855" w:type="dxa"/>
            <w:vAlign w:val="center"/>
          </w:tcPr>
          <w:p w14:paraId="2CBCE111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5131886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7D0A70" w14:paraId="28DFA98E" w14:textId="77777777" w:rsidTr="00705A30">
        <w:tc>
          <w:tcPr>
            <w:tcW w:w="1408" w:type="dxa"/>
            <w:vAlign w:val="center"/>
          </w:tcPr>
          <w:p w14:paraId="382F1653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1.1.3.</w:t>
            </w:r>
          </w:p>
        </w:tc>
        <w:tc>
          <w:tcPr>
            <w:tcW w:w="4820" w:type="dxa"/>
            <w:vAlign w:val="center"/>
          </w:tcPr>
          <w:p w14:paraId="01782E4C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Các loại giếng kỹ thuật</w:t>
            </w:r>
          </w:p>
        </w:tc>
        <w:tc>
          <w:tcPr>
            <w:tcW w:w="855" w:type="dxa"/>
            <w:vAlign w:val="center"/>
          </w:tcPr>
          <w:p w14:paraId="7A94B94D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695B8CF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09C8B62F" w14:textId="77777777" w:rsidTr="00705A30">
        <w:tc>
          <w:tcPr>
            <w:tcW w:w="1408" w:type="dxa"/>
            <w:vAlign w:val="center"/>
          </w:tcPr>
          <w:p w14:paraId="27786396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1.2.1.</w:t>
            </w:r>
          </w:p>
        </w:tc>
        <w:tc>
          <w:tcPr>
            <w:tcW w:w="4820" w:type="dxa"/>
            <w:vAlign w:val="center"/>
          </w:tcPr>
          <w:p w14:paraId="50913168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xoay</w:t>
            </w:r>
            <w:proofErr w:type="spellEnd"/>
          </w:p>
        </w:tc>
        <w:tc>
          <w:tcPr>
            <w:tcW w:w="855" w:type="dxa"/>
            <w:vAlign w:val="center"/>
          </w:tcPr>
          <w:p w14:paraId="6D213A4C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EC65572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75A5F3A0" w14:textId="77777777" w:rsidTr="00705A30">
        <w:tc>
          <w:tcPr>
            <w:tcW w:w="1408" w:type="dxa"/>
            <w:vAlign w:val="center"/>
          </w:tcPr>
          <w:p w14:paraId="7401CC4A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1.2.2.</w:t>
            </w:r>
          </w:p>
        </w:tc>
        <w:tc>
          <w:tcPr>
            <w:tcW w:w="4820" w:type="dxa"/>
            <w:vAlign w:val="center"/>
          </w:tcPr>
          <w:p w14:paraId="04071AF6" w14:textId="77777777" w:rsidR="008D4E03" w:rsidRPr="00705A30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</w:t>
            </w:r>
            <w:proofErr w:type="spellEnd"/>
          </w:p>
        </w:tc>
        <w:tc>
          <w:tcPr>
            <w:tcW w:w="855" w:type="dxa"/>
            <w:vAlign w:val="center"/>
          </w:tcPr>
          <w:p w14:paraId="1FA20E62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70E963A" w14:textId="77777777" w:rsidR="008D4E03" w:rsidRPr="00D65F51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7D0A70" w14:paraId="116821BB" w14:textId="77777777" w:rsidTr="00705A30">
        <w:tc>
          <w:tcPr>
            <w:tcW w:w="1408" w:type="dxa"/>
            <w:vAlign w:val="center"/>
          </w:tcPr>
          <w:p w14:paraId="7A80490B" w14:textId="77777777" w:rsidR="008D4E03" w:rsidRPr="003555B5" w:rsidRDefault="008D4E03" w:rsidP="00E277BB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1.2.3.</w:t>
            </w:r>
          </w:p>
        </w:tc>
        <w:tc>
          <w:tcPr>
            <w:tcW w:w="4820" w:type="dxa"/>
            <w:vAlign w:val="center"/>
          </w:tcPr>
          <w:p w14:paraId="267F1805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Phương pháp khoan xoay đập</w:t>
            </w:r>
          </w:p>
        </w:tc>
        <w:tc>
          <w:tcPr>
            <w:tcW w:w="855" w:type="dxa"/>
            <w:vAlign w:val="center"/>
          </w:tcPr>
          <w:p w14:paraId="74C93661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6381AC7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21295DFE" w14:textId="77777777" w:rsidTr="00705A30">
        <w:tc>
          <w:tcPr>
            <w:tcW w:w="1408" w:type="dxa"/>
            <w:vAlign w:val="center"/>
          </w:tcPr>
          <w:p w14:paraId="62E2C9D0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rFonts w:eastAsia="Arial Unicode MS"/>
                <w:color w:val="000000"/>
                <w:u w:color="000000"/>
              </w:rPr>
              <w:t>1.2.4.</w:t>
            </w:r>
          </w:p>
        </w:tc>
        <w:tc>
          <w:tcPr>
            <w:tcW w:w="4820" w:type="dxa"/>
            <w:vAlign w:val="center"/>
          </w:tcPr>
          <w:p w14:paraId="31652A52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rung</w:t>
            </w:r>
          </w:p>
        </w:tc>
        <w:tc>
          <w:tcPr>
            <w:tcW w:w="855" w:type="dxa"/>
            <w:vAlign w:val="center"/>
          </w:tcPr>
          <w:p w14:paraId="11156C00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DDCF82A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6E072BAF" w14:textId="77777777" w:rsidTr="00705A30">
        <w:tc>
          <w:tcPr>
            <w:tcW w:w="1408" w:type="dxa"/>
            <w:vAlign w:val="center"/>
          </w:tcPr>
          <w:p w14:paraId="4B07A121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1.2.5.</w:t>
            </w:r>
          </w:p>
        </w:tc>
        <w:tc>
          <w:tcPr>
            <w:tcW w:w="4820" w:type="dxa"/>
            <w:vAlign w:val="center"/>
          </w:tcPr>
          <w:p w14:paraId="7EBD503E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nố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</w:p>
        </w:tc>
        <w:tc>
          <w:tcPr>
            <w:tcW w:w="855" w:type="dxa"/>
            <w:vAlign w:val="center"/>
          </w:tcPr>
          <w:p w14:paraId="3FBC51E2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69E3294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408A6018" w14:textId="77777777" w:rsidTr="00705A30">
        <w:tc>
          <w:tcPr>
            <w:tcW w:w="1408" w:type="dxa"/>
            <w:vAlign w:val="center"/>
          </w:tcPr>
          <w:p w14:paraId="2423C333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1.2.6.</w:t>
            </w:r>
          </w:p>
        </w:tc>
        <w:tc>
          <w:tcPr>
            <w:tcW w:w="4820" w:type="dxa"/>
            <w:vAlign w:val="center"/>
          </w:tcPr>
          <w:p w14:paraId="0B04414A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thuỷ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lự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c</w:t>
            </w:r>
            <w:proofErr w:type="spellEnd"/>
          </w:p>
        </w:tc>
        <w:tc>
          <w:tcPr>
            <w:tcW w:w="855" w:type="dxa"/>
            <w:vAlign w:val="center"/>
          </w:tcPr>
          <w:p w14:paraId="3D496B7B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AD1EFB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123932BA" w14:textId="77777777" w:rsidTr="00705A30">
        <w:tc>
          <w:tcPr>
            <w:tcW w:w="1408" w:type="dxa"/>
            <w:vAlign w:val="center"/>
          </w:tcPr>
          <w:p w14:paraId="17955B8D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1.2.7.</w:t>
            </w:r>
          </w:p>
        </w:tc>
        <w:tc>
          <w:tcPr>
            <w:tcW w:w="4820" w:type="dxa"/>
            <w:vAlign w:val="center"/>
          </w:tcPr>
          <w:p w14:paraId="57E5FA1A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nhiệ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t</w:t>
            </w:r>
            <w:proofErr w:type="spellEnd"/>
          </w:p>
        </w:tc>
        <w:tc>
          <w:tcPr>
            <w:tcW w:w="855" w:type="dxa"/>
            <w:vAlign w:val="center"/>
          </w:tcPr>
          <w:p w14:paraId="2CB89508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03A28BA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7879658C" w14:textId="77777777" w:rsidTr="00705A30">
        <w:tc>
          <w:tcPr>
            <w:tcW w:w="1408" w:type="dxa"/>
            <w:vAlign w:val="center"/>
          </w:tcPr>
          <w:p w14:paraId="375BC42A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1.2.8.</w:t>
            </w:r>
          </w:p>
        </w:tc>
        <w:tc>
          <w:tcPr>
            <w:tcW w:w="4820" w:type="dxa"/>
            <w:vAlign w:val="center"/>
          </w:tcPr>
          <w:p w14:paraId="56815ABF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nhiệ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t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cơ</w:t>
            </w:r>
            <w:proofErr w:type="spellEnd"/>
          </w:p>
        </w:tc>
        <w:tc>
          <w:tcPr>
            <w:tcW w:w="855" w:type="dxa"/>
            <w:vAlign w:val="center"/>
          </w:tcPr>
          <w:p w14:paraId="3B8322E9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DF1019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4BCE855F" w14:textId="77777777" w:rsidTr="00705A30">
        <w:tc>
          <w:tcPr>
            <w:tcW w:w="1408" w:type="dxa"/>
            <w:vAlign w:val="center"/>
          </w:tcPr>
          <w:p w14:paraId="64399D39" w14:textId="77777777" w:rsidR="008D4E03" w:rsidRPr="00696617" w:rsidRDefault="008D4E03" w:rsidP="00E277BB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>
              <w:rPr>
                <w:rFonts w:eastAsia="Arial Unicode MS"/>
                <w:b/>
                <w:color w:val="000000"/>
                <w:u w:color="000000"/>
              </w:rPr>
              <w:t>Chương</w:t>
            </w:r>
            <w:proofErr w:type="spellEnd"/>
            <w:r>
              <w:rPr>
                <w:rFonts w:eastAsia="Arial Unicode MS"/>
                <w:b/>
                <w:color w:val="000000"/>
                <w:u w:color="000000"/>
              </w:rPr>
              <w:t xml:space="preserve"> 2</w:t>
            </w:r>
          </w:p>
        </w:tc>
        <w:tc>
          <w:tcPr>
            <w:tcW w:w="4820" w:type="dxa"/>
            <w:vAlign w:val="center"/>
          </w:tcPr>
          <w:p w14:paraId="11518D2B" w14:textId="77777777" w:rsidR="008D4E03" w:rsidRPr="00E277BB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C6AFF">
              <w:rPr>
                <w:rFonts w:eastAsia="Arial Unicode MS"/>
                <w:b/>
                <w:color w:val="000000"/>
                <w:u w:color="000000"/>
                <w:lang w:val="vi-VN"/>
              </w:rPr>
              <w:t>PHƯƠNG PHÁP KHOAN XOAY CÁC GIẾNG ĐƯỜNG KÍNH LỚN</w:t>
            </w:r>
          </w:p>
        </w:tc>
        <w:tc>
          <w:tcPr>
            <w:tcW w:w="855" w:type="dxa"/>
            <w:vAlign w:val="center"/>
          </w:tcPr>
          <w:p w14:paraId="00A16EF6" w14:textId="77777777" w:rsidR="008D4E03" w:rsidRPr="00B0795F" w:rsidRDefault="00B0795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0795F">
              <w:rPr>
                <w:b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4C2A79A8" w14:textId="77777777" w:rsidR="00EA3382" w:rsidRDefault="008D4E03" w:rsidP="008D4E03">
            <w:pPr>
              <w:pStyle w:val="ListParagraph"/>
              <w:ind w:left="0"/>
              <w:jc w:val="center"/>
            </w:pPr>
            <w:r>
              <w:rPr>
                <w:bCs/>
              </w:rPr>
              <w:t xml:space="preserve">4.1.7 </w:t>
            </w:r>
          </w:p>
          <w:p w14:paraId="1489F4E8" w14:textId="77777777" w:rsidR="00EA3382" w:rsidRDefault="00EA3382" w:rsidP="00EA3382"/>
          <w:p w14:paraId="0B85232E" w14:textId="77777777" w:rsidR="00EA3382" w:rsidRDefault="00EA3382" w:rsidP="00EA3382"/>
          <w:p w14:paraId="0DA34659" w14:textId="77777777" w:rsidR="008D4E03" w:rsidRPr="00EA3382" w:rsidRDefault="00EA3382" w:rsidP="00EA3382">
            <w:r>
              <w:t xml:space="preserve">         4.2.3</w:t>
            </w:r>
          </w:p>
        </w:tc>
      </w:tr>
      <w:tr w:rsidR="008D4E03" w:rsidRPr="007D0A70" w14:paraId="597C31B5" w14:textId="77777777" w:rsidTr="00705A30">
        <w:tc>
          <w:tcPr>
            <w:tcW w:w="1408" w:type="dxa"/>
            <w:vAlign w:val="center"/>
          </w:tcPr>
          <w:p w14:paraId="4CDF5A76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2.1</w:t>
            </w:r>
          </w:p>
        </w:tc>
        <w:tc>
          <w:tcPr>
            <w:tcW w:w="4820" w:type="dxa"/>
            <w:vAlign w:val="center"/>
          </w:tcPr>
          <w:p w14:paraId="2F9E4F9D" w14:textId="77777777" w:rsidR="008D4E03" w:rsidRPr="00FC6AFF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vi-VN"/>
              </w:rPr>
              <w:t>Khoan xoay có bơm rửa</w:t>
            </w:r>
          </w:p>
        </w:tc>
        <w:tc>
          <w:tcPr>
            <w:tcW w:w="855" w:type="dxa"/>
            <w:vAlign w:val="center"/>
          </w:tcPr>
          <w:p w14:paraId="6760FF57" w14:textId="77777777" w:rsidR="008D4E03" w:rsidRPr="00FC6AFF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F30AD7C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4341D9DA" w14:textId="77777777" w:rsidTr="00705A30">
        <w:tc>
          <w:tcPr>
            <w:tcW w:w="1408" w:type="dxa"/>
            <w:vAlign w:val="center"/>
          </w:tcPr>
          <w:p w14:paraId="0C8BC76C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2.1.1.</w:t>
            </w:r>
          </w:p>
        </w:tc>
        <w:tc>
          <w:tcPr>
            <w:tcW w:w="4820" w:type="dxa"/>
            <w:vAlign w:val="center"/>
          </w:tcPr>
          <w:p w14:paraId="696E2577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xoay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rửa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thuậ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</w:t>
            </w:r>
            <w:proofErr w:type="spellEnd"/>
          </w:p>
        </w:tc>
        <w:tc>
          <w:tcPr>
            <w:tcW w:w="855" w:type="dxa"/>
            <w:vAlign w:val="center"/>
          </w:tcPr>
          <w:p w14:paraId="41A03F0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B9E4ECD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29425620" w14:textId="77777777" w:rsidTr="00705A30">
        <w:tc>
          <w:tcPr>
            <w:tcW w:w="1408" w:type="dxa"/>
            <w:vAlign w:val="center"/>
          </w:tcPr>
          <w:p w14:paraId="504F4FB2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2.1.2.</w:t>
            </w:r>
          </w:p>
        </w:tc>
        <w:tc>
          <w:tcPr>
            <w:tcW w:w="4820" w:type="dxa"/>
            <w:vAlign w:val="center"/>
          </w:tcPr>
          <w:p w14:paraId="0DB12ECB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xoay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rửa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ngượ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c</w:t>
            </w:r>
            <w:proofErr w:type="spellEnd"/>
          </w:p>
        </w:tc>
        <w:tc>
          <w:tcPr>
            <w:tcW w:w="855" w:type="dxa"/>
            <w:vAlign w:val="center"/>
          </w:tcPr>
          <w:p w14:paraId="615CCE07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058C9CB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023FD382" w14:textId="77777777" w:rsidTr="00705A30">
        <w:tc>
          <w:tcPr>
            <w:tcW w:w="1408" w:type="dxa"/>
            <w:vAlign w:val="center"/>
          </w:tcPr>
          <w:p w14:paraId="70EEDA3F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rFonts w:eastAsia="Arial Unicode MS"/>
                <w:color w:val="000000"/>
                <w:u w:color="000000"/>
              </w:rPr>
              <w:t>2.2.</w:t>
            </w:r>
          </w:p>
        </w:tc>
        <w:tc>
          <w:tcPr>
            <w:tcW w:w="4820" w:type="dxa"/>
            <w:vAlign w:val="center"/>
          </w:tcPr>
          <w:p w14:paraId="16378DD0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xoay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không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bơm</w:t>
            </w:r>
            <w:proofErr w:type="spellEnd"/>
          </w:p>
        </w:tc>
        <w:tc>
          <w:tcPr>
            <w:tcW w:w="855" w:type="dxa"/>
            <w:vAlign w:val="center"/>
          </w:tcPr>
          <w:p w14:paraId="6C481FD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5F9FBDB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67E0FE79" w14:textId="77777777" w:rsidTr="00705A30">
        <w:tc>
          <w:tcPr>
            <w:tcW w:w="1408" w:type="dxa"/>
            <w:vAlign w:val="center"/>
          </w:tcPr>
          <w:p w14:paraId="65A1D89F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2.2.1.</w:t>
            </w:r>
          </w:p>
        </w:tc>
        <w:tc>
          <w:tcPr>
            <w:tcW w:w="4820" w:type="dxa"/>
            <w:vAlign w:val="center"/>
          </w:tcPr>
          <w:p w14:paraId="0D004706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bằng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guồng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xoắ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</w:t>
            </w:r>
            <w:proofErr w:type="spellEnd"/>
          </w:p>
        </w:tc>
        <w:tc>
          <w:tcPr>
            <w:tcW w:w="855" w:type="dxa"/>
            <w:vAlign w:val="center"/>
          </w:tcPr>
          <w:p w14:paraId="5EB173F0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8B9B852" w14:textId="77777777" w:rsidR="008D4E03" w:rsidRPr="003555B5" w:rsidRDefault="008D4E03" w:rsidP="008B4F7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D4E03" w:rsidRPr="003555B5" w14:paraId="690B137F" w14:textId="77777777" w:rsidTr="00705A30">
        <w:tc>
          <w:tcPr>
            <w:tcW w:w="1408" w:type="dxa"/>
            <w:vAlign w:val="center"/>
          </w:tcPr>
          <w:p w14:paraId="3D8F5C3F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2.2.2.</w:t>
            </w:r>
          </w:p>
        </w:tc>
        <w:tc>
          <w:tcPr>
            <w:tcW w:w="4820" w:type="dxa"/>
            <w:vAlign w:val="center"/>
          </w:tcPr>
          <w:p w14:paraId="3FD2B321" w14:textId="77777777" w:rsidR="008D4E03" w:rsidRPr="00E277BB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bằ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gàu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</w:p>
        </w:tc>
        <w:tc>
          <w:tcPr>
            <w:tcW w:w="855" w:type="dxa"/>
            <w:vAlign w:val="center"/>
          </w:tcPr>
          <w:p w14:paraId="112ED57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CBF7C29" w14:textId="77777777" w:rsidR="008D4E03" w:rsidRPr="005B100D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277BB" w:rsidRPr="003555B5" w14:paraId="56FB891B" w14:textId="77777777" w:rsidTr="00705A30">
        <w:tc>
          <w:tcPr>
            <w:tcW w:w="1408" w:type="dxa"/>
            <w:vAlign w:val="center"/>
          </w:tcPr>
          <w:p w14:paraId="68F7F0D6" w14:textId="77777777" w:rsidR="00E277BB" w:rsidRPr="00E277BB" w:rsidRDefault="00E277BB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proofErr w:type="spellStart"/>
            <w:r w:rsidRPr="00E277BB">
              <w:rPr>
                <w:rFonts w:eastAsia="Arial Unicode MS"/>
                <w:b/>
                <w:color w:val="000000"/>
                <w:u w:color="000000"/>
              </w:rPr>
              <w:t>Chương</w:t>
            </w:r>
            <w:proofErr w:type="spellEnd"/>
            <w:r w:rsidRPr="00E277BB">
              <w:rPr>
                <w:rFonts w:eastAsia="Arial Unicode MS"/>
                <w:b/>
                <w:color w:val="000000"/>
                <w:u w:color="000000"/>
              </w:rPr>
              <w:t xml:space="preserve"> 3</w:t>
            </w:r>
          </w:p>
        </w:tc>
        <w:tc>
          <w:tcPr>
            <w:tcW w:w="4820" w:type="dxa"/>
            <w:vAlign w:val="center"/>
          </w:tcPr>
          <w:p w14:paraId="0ADF2BB2" w14:textId="77777777" w:rsidR="00E277BB" w:rsidRPr="00E277BB" w:rsidRDefault="00E277BB" w:rsidP="00E277BB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E277BB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>PHƯƠNG PHÁP KHOAN MỞ RỘNG THÀNH</w:t>
            </w:r>
          </w:p>
        </w:tc>
        <w:tc>
          <w:tcPr>
            <w:tcW w:w="855" w:type="dxa"/>
            <w:vAlign w:val="center"/>
          </w:tcPr>
          <w:p w14:paraId="2E9BF8FF" w14:textId="77777777" w:rsidR="00E277BB" w:rsidRPr="003555B5" w:rsidRDefault="002113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30AC245B" w14:textId="77777777" w:rsidR="00E277BB" w:rsidRDefault="00E277BB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1F31DE84" w14:textId="77777777" w:rsidTr="00705A30">
        <w:tc>
          <w:tcPr>
            <w:tcW w:w="1408" w:type="dxa"/>
            <w:vAlign w:val="center"/>
          </w:tcPr>
          <w:p w14:paraId="0AC7A6AE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3.1.</w:t>
            </w:r>
          </w:p>
        </w:tc>
        <w:tc>
          <w:tcPr>
            <w:tcW w:w="4820" w:type="dxa"/>
            <w:vAlign w:val="center"/>
          </w:tcPr>
          <w:p w14:paraId="28521AD5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Các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loại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rộ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</w:p>
        </w:tc>
        <w:tc>
          <w:tcPr>
            <w:tcW w:w="855" w:type="dxa"/>
            <w:vAlign w:val="center"/>
          </w:tcPr>
          <w:p w14:paraId="70DC2B01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96AA618" w14:textId="77777777" w:rsidR="00EA3382" w:rsidRDefault="008D4E03" w:rsidP="008D4E0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4.1.8 </w:t>
            </w:r>
          </w:p>
          <w:p w14:paraId="1B72D3BE" w14:textId="77777777" w:rsidR="008D4E03" w:rsidRPr="00EA3382" w:rsidRDefault="00EA3382" w:rsidP="00EA3382">
            <w:r>
              <w:t xml:space="preserve">          4.2.3</w:t>
            </w:r>
          </w:p>
        </w:tc>
      </w:tr>
      <w:tr w:rsidR="008D4E03" w:rsidRPr="003555B5" w14:paraId="29872DC1" w14:textId="77777777" w:rsidTr="00705A30">
        <w:tc>
          <w:tcPr>
            <w:tcW w:w="1408" w:type="dxa"/>
            <w:vAlign w:val="center"/>
          </w:tcPr>
          <w:p w14:paraId="57323429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3.1.1.</w:t>
            </w:r>
          </w:p>
        </w:tc>
        <w:tc>
          <w:tcPr>
            <w:tcW w:w="4820" w:type="dxa"/>
            <w:vAlign w:val="center"/>
          </w:tcPr>
          <w:p w14:paraId="3C07EA4D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gắn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cứng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vào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huỷ</w:t>
            </w:r>
            <w:proofErr w:type="spellEnd"/>
          </w:p>
        </w:tc>
        <w:tc>
          <w:tcPr>
            <w:tcW w:w="855" w:type="dxa"/>
            <w:vAlign w:val="center"/>
          </w:tcPr>
          <w:p w14:paraId="16B46AE9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2762571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0A51A63E" w14:textId="77777777" w:rsidTr="00705A30">
        <w:tc>
          <w:tcPr>
            <w:tcW w:w="1408" w:type="dxa"/>
            <w:vAlign w:val="center"/>
          </w:tcPr>
          <w:p w14:paraId="41F30673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3.1.2.</w:t>
            </w:r>
          </w:p>
        </w:tc>
        <w:tc>
          <w:tcPr>
            <w:tcW w:w="4820" w:type="dxa"/>
            <w:vAlign w:val="center"/>
          </w:tcPr>
          <w:p w14:paraId="234B529B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gắn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vào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huỷ</w:t>
            </w:r>
            <w:proofErr w:type="spellEnd"/>
          </w:p>
        </w:tc>
        <w:tc>
          <w:tcPr>
            <w:tcW w:w="855" w:type="dxa"/>
            <w:vAlign w:val="center"/>
          </w:tcPr>
          <w:p w14:paraId="1BACBC35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CBD0410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2A7ED616" w14:textId="77777777" w:rsidTr="00705A30">
        <w:tc>
          <w:tcPr>
            <w:tcW w:w="1408" w:type="dxa"/>
            <w:vAlign w:val="center"/>
          </w:tcPr>
          <w:p w14:paraId="7963567C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3.1.3.</w:t>
            </w:r>
          </w:p>
        </w:tc>
        <w:tc>
          <w:tcPr>
            <w:tcW w:w="4820" w:type="dxa"/>
            <w:vAlign w:val="center"/>
          </w:tcPr>
          <w:p w14:paraId="72F9DB90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hoạt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đơn</w:t>
            </w:r>
            <w:proofErr w:type="spellEnd"/>
          </w:p>
        </w:tc>
        <w:tc>
          <w:tcPr>
            <w:tcW w:w="855" w:type="dxa"/>
            <w:vAlign w:val="center"/>
          </w:tcPr>
          <w:p w14:paraId="766921B7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A3F53CE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2288A024" w14:textId="77777777" w:rsidTr="00705A30">
        <w:tc>
          <w:tcPr>
            <w:tcW w:w="1408" w:type="dxa"/>
            <w:vAlign w:val="center"/>
          </w:tcPr>
          <w:p w14:paraId="5EE7D212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lastRenderedPageBreak/>
              <w:t>3.1.4.</w:t>
            </w:r>
          </w:p>
        </w:tc>
        <w:tc>
          <w:tcPr>
            <w:tcW w:w="4820" w:type="dxa"/>
            <w:vAlign w:val="center"/>
          </w:tcPr>
          <w:p w14:paraId="7E72F2B3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rộng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hoạt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nhiều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lầ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</w:t>
            </w:r>
            <w:proofErr w:type="spellEnd"/>
          </w:p>
        </w:tc>
        <w:tc>
          <w:tcPr>
            <w:tcW w:w="855" w:type="dxa"/>
            <w:vAlign w:val="center"/>
          </w:tcPr>
          <w:p w14:paraId="1AD5A807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19BD6B5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1909CA79" w14:textId="77777777" w:rsidTr="00705A30">
        <w:tc>
          <w:tcPr>
            <w:tcW w:w="1408" w:type="dxa"/>
            <w:vAlign w:val="center"/>
          </w:tcPr>
          <w:p w14:paraId="6E745C5E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3.2.</w:t>
            </w:r>
          </w:p>
        </w:tc>
        <w:tc>
          <w:tcPr>
            <w:tcW w:w="4820" w:type="dxa"/>
            <w:vAlign w:val="center"/>
          </w:tcPr>
          <w:p w14:paraId="01087372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Quy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trình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công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nghệ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.</w:t>
            </w:r>
          </w:p>
        </w:tc>
        <w:tc>
          <w:tcPr>
            <w:tcW w:w="855" w:type="dxa"/>
            <w:vAlign w:val="center"/>
          </w:tcPr>
          <w:p w14:paraId="3C41821B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29074C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277BB" w:rsidRPr="003555B5" w14:paraId="4E920A18" w14:textId="77777777" w:rsidTr="00705A30">
        <w:tc>
          <w:tcPr>
            <w:tcW w:w="1408" w:type="dxa"/>
            <w:vAlign w:val="center"/>
          </w:tcPr>
          <w:p w14:paraId="27A951F6" w14:textId="77777777" w:rsidR="00E277BB" w:rsidRPr="002B25C3" w:rsidRDefault="002B25C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proofErr w:type="spellStart"/>
            <w:r w:rsidRPr="002B25C3">
              <w:rPr>
                <w:rFonts w:eastAsia="Arial Unicode MS"/>
                <w:b/>
                <w:color w:val="000000"/>
                <w:u w:color="000000"/>
              </w:rPr>
              <w:t>Chương</w:t>
            </w:r>
            <w:proofErr w:type="spellEnd"/>
            <w:r w:rsidRPr="002B25C3">
              <w:rPr>
                <w:rFonts w:eastAsia="Arial Unicode MS"/>
                <w:b/>
                <w:color w:val="000000"/>
                <w:u w:color="000000"/>
              </w:rPr>
              <w:t xml:space="preserve"> 4</w:t>
            </w:r>
          </w:p>
        </w:tc>
        <w:tc>
          <w:tcPr>
            <w:tcW w:w="4820" w:type="dxa"/>
            <w:vAlign w:val="center"/>
          </w:tcPr>
          <w:p w14:paraId="25BA0137" w14:textId="77777777" w:rsidR="00E277BB" w:rsidRPr="008D4E03" w:rsidRDefault="002B25C3" w:rsidP="002B25C3">
            <w:pPr>
              <w:jc w:val="center"/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8D4E03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>KHOAN ĐẬP CÁP</w:t>
            </w:r>
          </w:p>
        </w:tc>
        <w:tc>
          <w:tcPr>
            <w:tcW w:w="855" w:type="dxa"/>
            <w:vAlign w:val="center"/>
          </w:tcPr>
          <w:p w14:paraId="6BCD7352" w14:textId="77777777" w:rsidR="00E277BB" w:rsidRPr="003555B5" w:rsidRDefault="004877C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43CDF08C" w14:textId="77777777" w:rsidR="00E277BB" w:rsidRDefault="00E277BB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7C466F8D" w14:textId="77777777" w:rsidTr="00705A30">
        <w:tc>
          <w:tcPr>
            <w:tcW w:w="1408" w:type="dxa"/>
            <w:vAlign w:val="center"/>
          </w:tcPr>
          <w:p w14:paraId="539A0F63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4.1</w:t>
            </w:r>
          </w:p>
        </w:tc>
        <w:tc>
          <w:tcPr>
            <w:tcW w:w="4820" w:type="dxa"/>
            <w:vAlign w:val="center"/>
          </w:tcPr>
          <w:p w14:paraId="584D2C8B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Phương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xác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định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đại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lượng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ngập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sâu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của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phá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huỷ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sau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một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lần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</w:t>
            </w:r>
            <w:proofErr w:type="spellEnd"/>
          </w:p>
        </w:tc>
        <w:tc>
          <w:tcPr>
            <w:tcW w:w="855" w:type="dxa"/>
            <w:vAlign w:val="center"/>
          </w:tcPr>
          <w:p w14:paraId="23B2B9B3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A8ABC68" w14:textId="77777777" w:rsidR="00EA3382" w:rsidRDefault="008D4E03" w:rsidP="008D4E0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4.1.9 </w:t>
            </w:r>
          </w:p>
          <w:p w14:paraId="576A93FB" w14:textId="77777777" w:rsidR="00EA3382" w:rsidRDefault="00EA3382" w:rsidP="00EA3382"/>
          <w:p w14:paraId="2EBBF8D9" w14:textId="77777777" w:rsidR="008D4E03" w:rsidRPr="00EA3382" w:rsidRDefault="00EA3382" w:rsidP="00EA3382">
            <w:r>
              <w:t xml:space="preserve">          4.2.3</w:t>
            </w:r>
          </w:p>
        </w:tc>
      </w:tr>
      <w:tr w:rsidR="008D4E03" w:rsidRPr="003555B5" w14:paraId="23FF9E68" w14:textId="77777777" w:rsidTr="00705A30">
        <w:tc>
          <w:tcPr>
            <w:tcW w:w="1408" w:type="dxa"/>
            <w:vAlign w:val="center"/>
          </w:tcPr>
          <w:p w14:paraId="35326271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4.2</w:t>
            </w:r>
          </w:p>
        </w:tc>
        <w:tc>
          <w:tcPr>
            <w:tcW w:w="4820" w:type="dxa"/>
            <w:vAlign w:val="center"/>
          </w:tcPr>
          <w:p w14:paraId="68F76A61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Cấu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tạo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của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</w:t>
            </w:r>
            <w:proofErr w:type="spellEnd"/>
          </w:p>
        </w:tc>
        <w:tc>
          <w:tcPr>
            <w:tcW w:w="855" w:type="dxa"/>
            <w:vAlign w:val="center"/>
          </w:tcPr>
          <w:p w14:paraId="76B90990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3B0E2F5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77045C80" w14:textId="77777777" w:rsidTr="00705A30">
        <w:tc>
          <w:tcPr>
            <w:tcW w:w="1408" w:type="dxa"/>
            <w:vAlign w:val="center"/>
          </w:tcPr>
          <w:p w14:paraId="206CC79C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4.2.1.</w:t>
            </w:r>
          </w:p>
        </w:tc>
        <w:tc>
          <w:tcPr>
            <w:tcW w:w="4820" w:type="dxa"/>
            <w:vAlign w:val="center"/>
          </w:tcPr>
          <w:p w14:paraId="08327E9F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Cốc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</w:t>
            </w:r>
            <w:proofErr w:type="spellEnd"/>
          </w:p>
        </w:tc>
        <w:tc>
          <w:tcPr>
            <w:tcW w:w="855" w:type="dxa"/>
            <w:vAlign w:val="center"/>
          </w:tcPr>
          <w:p w14:paraId="1430502A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C8009CA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2E326881" w14:textId="77777777" w:rsidTr="00705A30">
        <w:tc>
          <w:tcPr>
            <w:tcW w:w="1408" w:type="dxa"/>
            <w:vAlign w:val="center"/>
          </w:tcPr>
          <w:p w14:paraId="7D5D9DB2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4.2.2.</w:t>
            </w:r>
          </w:p>
        </w:tc>
        <w:tc>
          <w:tcPr>
            <w:tcW w:w="4820" w:type="dxa"/>
            <w:vAlign w:val="center"/>
          </w:tcPr>
          <w:p w14:paraId="0B77B7F8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Ố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múc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mùn</w:t>
            </w:r>
            <w:proofErr w:type="spellEnd"/>
          </w:p>
        </w:tc>
        <w:tc>
          <w:tcPr>
            <w:tcW w:w="855" w:type="dxa"/>
            <w:vAlign w:val="center"/>
          </w:tcPr>
          <w:p w14:paraId="0AD953C7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E6FB2FD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372E444E" w14:textId="77777777" w:rsidTr="00705A30">
        <w:tc>
          <w:tcPr>
            <w:tcW w:w="1408" w:type="dxa"/>
            <w:vAlign w:val="center"/>
          </w:tcPr>
          <w:p w14:paraId="5EDFF979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4.2.3.</w:t>
            </w:r>
          </w:p>
        </w:tc>
        <w:tc>
          <w:tcPr>
            <w:tcW w:w="4820" w:type="dxa"/>
            <w:vAlign w:val="center"/>
          </w:tcPr>
          <w:p w14:paraId="51728447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Choòng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đậ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p</w:t>
            </w:r>
            <w:proofErr w:type="spellEnd"/>
          </w:p>
        </w:tc>
        <w:tc>
          <w:tcPr>
            <w:tcW w:w="855" w:type="dxa"/>
            <w:vAlign w:val="center"/>
          </w:tcPr>
          <w:p w14:paraId="31497228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9AD449E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5F753828" w14:textId="77777777" w:rsidTr="00705A30">
        <w:tc>
          <w:tcPr>
            <w:tcW w:w="1408" w:type="dxa"/>
            <w:vAlign w:val="center"/>
          </w:tcPr>
          <w:p w14:paraId="04FF3530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4.2.4.</w:t>
            </w:r>
          </w:p>
        </w:tc>
        <w:tc>
          <w:tcPr>
            <w:tcW w:w="4820" w:type="dxa"/>
            <w:vAlign w:val="center"/>
          </w:tcPr>
          <w:p w14:paraId="4DA8258A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Gàu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ngoạ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</w:t>
            </w:r>
            <w:proofErr w:type="spellEnd"/>
          </w:p>
        </w:tc>
        <w:tc>
          <w:tcPr>
            <w:tcW w:w="855" w:type="dxa"/>
            <w:vAlign w:val="center"/>
          </w:tcPr>
          <w:p w14:paraId="46B4F45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70E0226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2F51A69B" w14:textId="77777777" w:rsidTr="00705A30">
        <w:tc>
          <w:tcPr>
            <w:tcW w:w="1408" w:type="dxa"/>
            <w:vAlign w:val="center"/>
          </w:tcPr>
          <w:p w14:paraId="2EF833E5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4.3</w:t>
            </w:r>
          </w:p>
        </w:tc>
        <w:tc>
          <w:tcPr>
            <w:tcW w:w="4820" w:type="dxa"/>
            <w:vAlign w:val="center"/>
          </w:tcPr>
          <w:p w14:paraId="02EB981C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Quy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trình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công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nghệ</w:t>
            </w:r>
            <w:proofErr w:type="spellEnd"/>
          </w:p>
        </w:tc>
        <w:tc>
          <w:tcPr>
            <w:tcW w:w="855" w:type="dxa"/>
            <w:vAlign w:val="center"/>
          </w:tcPr>
          <w:p w14:paraId="23371B5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4201EFE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277BB" w:rsidRPr="003555B5" w14:paraId="2413F562" w14:textId="77777777" w:rsidTr="00705A30">
        <w:tc>
          <w:tcPr>
            <w:tcW w:w="1408" w:type="dxa"/>
            <w:vAlign w:val="center"/>
          </w:tcPr>
          <w:p w14:paraId="6A7141DA" w14:textId="77777777" w:rsidR="00E277BB" w:rsidRPr="002B25C3" w:rsidRDefault="002B25C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proofErr w:type="spellStart"/>
            <w:r w:rsidRPr="002B25C3">
              <w:rPr>
                <w:rFonts w:eastAsia="Arial Unicode MS"/>
                <w:b/>
                <w:color w:val="000000"/>
                <w:u w:color="000000"/>
              </w:rPr>
              <w:t>Chương</w:t>
            </w:r>
            <w:proofErr w:type="spellEnd"/>
            <w:r w:rsidRPr="002B25C3">
              <w:rPr>
                <w:rFonts w:eastAsia="Arial Unicode MS"/>
                <w:b/>
                <w:color w:val="000000"/>
                <w:u w:color="000000"/>
              </w:rPr>
              <w:t xml:space="preserve"> 5</w:t>
            </w:r>
          </w:p>
        </w:tc>
        <w:tc>
          <w:tcPr>
            <w:tcW w:w="4820" w:type="dxa"/>
            <w:vAlign w:val="center"/>
          </w:tcPr>
          <w:p w14:paraId="15F83538" w14:textId="77777777" w:rsidR="002B25C3" w:rsidRPr="002B25C3" w:rsidRDefault="002B25C3" w:rsidP="002B25C3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2B25C3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 xml:space="preserve">CÔNG NGHỆ KHOAN THI CÔNG ĐƯỜNG HẦM </w:t>
            </w:r>
          </w:p>
          <w:p w14:paraId="6E1E63D5" w14:textId="77777777" w:rsidR="00E277BB" w:rsidRPr="002B25C3" w:rsidRDefault="002B25C3" w:rsidP="002B25C3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2B25C3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>ĐƯỜNG KÍNH LỚN VÀ NHỎ</w:t>
            </w:r>
          </w:p>
        </w:tc>
        <w:tc>
          <w:tcPr>
            <w:tcW w:w="855" w:type="dxa"/>
            <w:vAlign w:val="center"/>
          </w:tcPr>
          <w:p w14:paraId="1EE8CEF4" w14:textId="77777777" w:rsidR="00E277BB" w:rsidRPr="003555B5" w:rsidRDefault="0021139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645821C2" w14:textId="77777777" w:rsidR="00E277BB" w:rsidRDefault="00E277BB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118084EF" w14:textId="77777777" w:rsidTr="00705A30">
        <w:tc>
          <w:tcPr>
            <w:tcW w:w="1408" w:type="dxa"/>
            <w:vAlign w:val="center"/>
          </w:tcPr>
          <w:p w14:paraId="2CB96547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5.1</w:t>
            </w:r>
          </w:p>
        </w:tc>
        <w:tc>
          <w:tcPr>
            <w:tcW w:w="4820" w:type="dxa"/>
            <w:vAlign w:val="center"/>
          </w:tcPr>
          <w:p w14:paraId="5F6F22DE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Phạm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vi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sử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dụ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</w:p>
        </w:tc>
        <w:tc>
          <w:tcPr>
            <w:tcW w:w="855" w:type="dxa"/>
            <w:vAlign w:val="center"/>
          </w:tcPr>
          <w:p w14:paraId="459982D4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D3CD33D" w14:textId="77777777" w:rsidR="008D4E03" w:rsidRDefault="008D4E03" w:rsidP="008D4E0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4.1.10 </w:t>
            </w:r>
          </w:p>
        </w:tc>
      </w:tr>
      <w:tr w:rsidR="008D4E03" w:rsidRPr="003555B5" w14:paraId="59C1E323" w14:textId="77777777" w:rsidTr="00705A30">
        <w:tc>
          <w:tcPr>
            <w:tcW w:w="1408" w:type="dxa"/>
            <w:vAlign w:val="center"/>
          </w:tcPr>
          <w:p w14:paraId="0A787A07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5.2</w:t>
            </w:r>
          </w:p>
        </w:tc>
        <w:tc>
          <w:tcPr>
            <w:tcW w:w="4820" w:type="dxa"/>
            <w:vAlign w:val="center"/>
          </w:tcPr>
          <w:p w14:paraId="4AEE10AB" w14:textId="77777777" w:rsidR="008D4E03" w:rsidRPr="00C8095D" w:rsidRDefault="008D4E03" w:rsidP="002B25C3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Công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nghệ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đường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kính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lớn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và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nhỏ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phục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vụ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thi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công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đường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hầm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giao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thông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và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xây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dựng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cơ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sở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hạ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tầng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kỹ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thuật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các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thành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phố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lớn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của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hãng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HERRENKNECHT </w:t>
            </w:r>
          </w:p>
          <w:p w14:paraId="2A025DD1" w14:textId="77777777" w:rsidR="008D4E03" w:rsidRPr="00C8095D" w:rsidRDefault="008D4E03" w:rsidP="002B25C3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Cộng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hoà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Liên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bang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Đứ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c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37D5F1C5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5A8DA0D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277BB" w:rsidRPr="003555B5" w14:paraId="6ED92299" w14:textId="77777777" w:rsidTr="00705A30">
        <w:tc>
          <w:tcPr>
            <w:tcW w:w="1408" w:type="dxa"/>
            <w:vAlign w:val="center"/>
          </w:tcPr>
          <w:p w14:paraId="7E339B50" w14:textId="77777777" w:rsidR="00E277BB" w:rsidRPr="002B25C3" w:rsidRDefault="002B25C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b/>
                <w:color w:val="000000"/>
                <w:u w:color="000000"/>
              </w:rPr>
            </w:pPr>
            <w:proofErr w:type="spellStart"/>
            <w:r w:rsidRPr="002B25C3">
              <w:rPr>
                <w:rFonts w:eastAsia="Arial Unicode MS"/>
                <w:b/>
                <w:color w:val="000000"/>
                <w:u w:color="000000"/>
              </w:rPr>
              <w:t>Chương</w:t>
            </w:r>
            <w:proofErr w:type="spellEnd"/>
            <w:r w:rsidRPr="002B25C3">
              <w:rPr>
                <w:rFonts w:eastAsia="Arial Unicode MS"/>
                <w:b/>
                <w:color w:val="000000"/>
                <w:u w:color="000000"/>
              </w:rPr>
              <w:t xml:space="preserve"> 6</w:t>
            </w:r>
          </w:p>
        </w:tc>
        <w:tc>
          <w:tcPr>
            <w:tcW w:w="4820" w:type="dxa"/>
            <w:vAlign w:val="center"/>
          </w:tcPr>
          <w:p w14:paraId="1CDA57F5" w14:textId="77777777" w:rsidR="00E277BB" w:rsidRPr="002B25C3" w:rsidRDefault="002B25C3" w:rsidP="002B25C3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</w:pPr>
            <w:r w:rsidRPr="002B25C3">
              <w:rPr>
                <w:rFonts w:eastAsia="Arial Unicode MS"/>
                <w:b/>
                <w:color w:val="000000"/>
                <w:sz w:val="24"/>
                <w:szCs w:val="24"/>
                <w:u w:color="000000"/>
              </w:rPr>
              <w:t>MỘT SỐ LOẠI THIẾT BỊ KHOAN ĐƯỜNG KÍNH LỚN</w:t>
            </w:r>
          </w:p>
        </w:tc>
        <w:tc>
          <w:tcPr>
            <w:tcW w:w="855" w:type="dxa"/>
            <w:vAlign w:val="center"/>
          </w:tcPr>
          <w:p w14:paraId="7F6D0A46" w14:textId="77777777" w:rsidR="00E277BB" w:rsidRPr="003555B5" w:rsidRDefault="00D712F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15300915" w14:textId="77777777" w:rsidR="00E277BB" w:rsidRDefault="00E277BB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3E68B69C" w14:textId="77777777" w:rsidTr="00705A30">
        <w:tc>
          <w:tcPr>
            <w:tcW w:w="1408" w:type="dxa"/>
            <w:vAlign w:val="center"/>
          </w:tcPr>
          <w:p w14:paraId="1B113BB9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6.1</w:t>
            </w:r>
          </w:p>
        </w:tc>
        <w:tc>
          <w:tcPr>
            <w:tcW w:w="4820" w:type="dxa"/>
            <w:vAlign w:val="center"/>
          </w:tcPr>
          <w:p w14:paraId="7F2CF0A9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ED-5500</w:t>
            </w:r>
          </w:p>
        </w:tc>
        <w:tc>
          <w:tcPr>
            <w:tcW w:w="855" w:type="dxa"/>
            <w:vAlign w:val="center"/>
          </w:tcPr>
          <w:p w14:paraId="7A197608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3DD20DD0" w14:textId="77777777" w:rsidR="008D4E03" w:rsidRDefault="008D4E03" w:rsidP="008D4E0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4.1.11 </w:t>
            </w:r>
          </w:p>
        </w:tc>
      </w:tr>
      <w:tr w:rsidR="008D4E03" w:rsidRPr="003555B5" w14:paraId="379EB017" w14:textId="77777777" w:rsidTr="00705A30">
        <w:tc>
          <w:tcPr>
            <w:tcW w:w="1408" w:type="dxa"/>
            <w:vAlign w:val="center"/>
          </w:tcPr>
          <w:p w14:paraId="5232548A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6.2</w:t>
            </w:r>
          </w:p>
        </w:tc>
        <w:tc>
          <w:tcPr>
            <w:tcW w:w="4820" w:type="dxa"/>
            <w:vAlign w:val="center"/>
          </w:tcPr>
          <w:p w14:paraId="6FE2121D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ED-4000</w:t>
            </w:r>
          </w:p>
        </w:tc>
        <w:tc>
          <w:tcPr>
            <w:tcW w:w="855" w:type="dxa"/>
            <w:vAlign w:val="center"/>
          </w:tcPr>
          <w:p w14:paraId="4EDDD686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F7BB36A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23A3DF51" w14:textId="77777777" w:rsidTr="00705A30">
        <w:tc>
          <w:tcPr>
            <w:tcW w:w="1408" w:type="dxa"/>
            <w:vAlign w:val="center"/>
          </w:tcPr>
          <w:p w14:paraId="5DD6403D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6.3</w:t>
            </w:r>
          </w:p>
        </w:tc>
        <w:tc>
          <w:tcPr>
            <w:tcW w:w="4820" w:type="dxa"/>
            <w:vAlign w:val="center"/>
          </w:tcPr>
          <w:p w14:paraId="7F6B54D9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KH.125-3</w:t>
            </w:r>
          </w:p>
        </w:tc>
        <w:tc>
          <w:tcPr>
            <w:tcW w:w="855" w:type="dxa"/>
            <w:vAlign w:val="center"/>
          </w:tcPr>
          <w:p w14:paraId="53A3103A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1B2639A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1C922ACA" w14:textId="77777777" w:rsidTr="00705A30">
        <w:tc>
          <w:tcPr>
            <w:tcW w:w="1408" w:type="dxa"/>
            <w:vAlign w:val="center"/>
          </w:tcPr>
          <w:p w14:paraId="60BAEE21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6.4</w:t>
            </w:r>
          </w:p>
        </w:tc>
        <w:tc>
          <w:tcPr>
            <w:tcW w:w="4820" w:type="dxa"/>
            <w:vAlign w:val="center"/>
          </w:tcPr>
          <w:p w14:paraId="7E4E61AB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TRC-15</w:t>
            </w:r>
          </w:p>
        </w:tc>
        <w:tc>
          <w:tcPr>
            <w:tcW w:w="855" w:type="dxa"/>
            <w:vAlign w:val="center"/>
          </w:tcPr>
          <w:p w14:paraId="2005DCBA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BF18BF0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60CF4AFB" w14:textId="77777777" w:rsidTr="00705A30">
        <w:tc>
          <w:tcPr>
            <w:tcW w:w="1408" w:type="dxa"/>
            <w:vAlign w:val="center"/>
          </w:tcPr>
          <w:p w14:paraId="2E804E7E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6.5</w:t>
            </w:r>
          </w:p>
        </w:tc>
        <w:tc>
          <w:tcPr>
            <w:tcW w:w="4820" w:type="dxa"/>
            <w:vAlign w:val="center"/>
          </w:tcPr>
          <w:p w14:paraId="0B4FF9B7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TH-55</w:t>
            </w:r>
          </w:p>
        </w:tc>
        <w:tc>
          <w:tcPr>
            <w:tcW w:w="855" w:type="dxa"/>
            <w:vAlign w:val="center"/>
          </w:tcPr>
          <w:p w14:paraId="162B8EF7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0185706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6114F6A7" w14:textId="77777777" w:rsidTr="00705A30">
        <w:tc>
          <w:tcPr>
            <w:tcW w:w="1408" w:type="dxa"/>
            <w:vAlign w:val="center"/>
          </w:tcPr>
          <w:p w14:paraId="0B7C7C2B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6.6</w:t>
            </w:r>
          </w:p>
        </w:tc>
        <w:tc>
          <w:tcPr>
            <w:tcW w:w="4820" w:type="dxa"/>
            <w:vAlign w:val="center"/>
          </w:tcPr>
          <w:p w14:paraId="41B43033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SD-307</w:t>
            </w:r>
          </w:p>
        </w:tc>
        <w:tc>
          <w:tcPr>
            <w:tcW w:w="855" w:type="dxa"/>
            <w:vAlign w:val="center"/>
          </w:tcPr>
          <w:p w14:paraId="38A9DF4E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E897D0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1AADCB5B" w14:textId="77777777" w:rsidTr="00705A30">
        <w:tc>
          <w:tcPr>
            <w:tcW w:w="1408" w:type="dxa"/>
            <w:vAlign w:val="center"/>
          </w:tcPr>
          <w:p w14:paraId="7C475AAD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6.7</w:t>
            </w:r>
          </w:p>
        </w:tc>
        <w:tc>
          <w:tcPr>
            <w:tcW w:w="4820" w:type="dxa"/>
            <w:vAlign w:val="center"/>
          </w:tcPr>
          <w:p w14:paraId="586EA245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QJ250-1</w:t>
            </w:r>
          </w:p>
        </w:tc>
        <w:tc>
          <w:tcPr>
            <w:tcW w:w="855" w:type="dxa"/>
            <w:vAlign w:val="center"/>
          </w:tcPr>
          <w:p w14:paraId="275421FC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A8901E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D4E03" w:rsidRPr="003555B5" w14:paraId="6E0EB6D3" w14:textId="77777777" w:rsidTr="00705A30">
        <w:tc>
          <w:tcPr>
            <w:tcW w:w="1408" w:type="dxa"/>
            <w:vAlign w:val="center"/>
          </w:tcPr>
          <w:p w14:paraId="185F3096" w14:textId="77777777" w:rsidR="008D4E03" w:rsidRPr="00C8095D" w:rsidRDefault="008D4E03" w:rsidP="00BA7C39">
            <w:pPr>
              <w:pStyle w:val="ListParagraph"/>
              <w:spacing w:before="120"/>
              <w:ind w:left="0"/>
              <w:jc w:val="center"/>
              <w:rPr>
                <w:rFonts w:eastAsia="Arial Unicode MS"/>
                <w:color w:val="000000"/>
                <w:u w:color="000000"/>
              </w:rPr>
            </w:pPr>
            <w:r w:rsidRPr="00C8095D">
              <w:rPr>
                <w:rFonts w:eastAsia="Arial Unicode MS"/>
                <w:color w:val="000000"/>
                <w:u w:color="000000"/>
              </w:rPr>
              <w:t>6.8</w:t>
            </w:r>
          </w:p>
        </w:tc>
        <w:tc>
          <w:tcPr>
            <w:tcW w:w="4820" w:type="dxa"/>
            <w:vAlign w:val="center"/>
          </w:tcPr>
          <w:p w14:paraId="16D7ABC2" w14:textId="77777777" w:rsidR="008D4E03" w:rsidRPr="00C8095D" w:rsidRDefault="008D4E03" w:rsidP="00E277BB">
            <w:pPr>
              <w:jc w:val="both"/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</w:rPr>
            </w:pP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BM500-RT3-ST</w:t>
            </w:r>
          </w:p>
        </w:tc>
        <w:tc>
          <w:tcPr>
            <w:tcW w:w="855" w:type="dxa"/>
            <w:vAlign w:val="center"/>
          </w:tcPr>
          <w:p w14:paraId="6AE4ECF8" w14:textId="77777777" w:rsidR="008D4E03" w:rsidRPr="003555B5" w:rsidRDefault="008D4E0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63C879" w14:textId="77777777" w:rsidR="008D4E03" w:rsidRDefault="008D4E03" w:rsidP="008B4F7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4E76261E" w14:textId="77777777" w:rsidR="00744C77" w:rsidRPr="008B4F76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8B4F76">
        <w:rPr>
          <w:b/>
          <w:bCs/>
          <w:color w:val="000000"/>
          <w:sz w:val="24"/>
          <w:szCs w:val="24"/>
        </w:rPr>
        <w:t>: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25A11E1F" w14:textId="77777777" w:rsidR="008B4F76" w:rsidRDefault="008B4F76" w:rsidP="008B4F76">
      <w:pPr>
        <w:spacing w:before="120"/>
        <w:jc w:val="both"/>
        <w:rPr>
          <w:bCs/>
          <w:color w:val="000000"/>
        </w:rPr>
      </w:pPr>
      <w:r w:rsidRPr="008B4F76">
        <w:rPr>
          <w:bCs/>
          <w:color w:val="000000"/>
        </w:rPr>
        <w:t xml:space="preserve">- </w:t>
      </w:r>
      <w:proofErr w:type="spellStart"/>
      <w:r w:rsidRPr="008B4F76">
        <w:rPr>
          <w:bCs/>
          <w:color w:val="000000"/>
        </w:rPr>
        <w:t>Giảng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dạy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lý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thuyết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kết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hợp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bài</w:t>
      </w:r>
      <w:proofErr w:type="spellEnd"/>
      <w:r w:rsidRPr="008B4F76">
        <w:rPr>
          <w:bCs/>
          <w:color w:val="000000"/>
        </w:rPr>
        <w:t xml:space="preserve"> </w:t>
      </w:r>
      <w:proofErr w:type="spellStart"/>
      <w:r w:rsidRPr="008B4F76">
        <w:rPr>
          <w:bCs/>
          <w:color w:val="000000"/>
        </w:rPr>
        <w:t>tập</w:t>
      </w:r>
      <w:proofErr w:type="spellEnd"/>
      <w:r w:rsidRPr="008B4F76">
        <w:rPr>
          <w:bCs/>
          <w:color w:val="000000"/>
        </w:rPr>
        <w:t xml:space="preserve"> </w:t>
      </w:r>
    </w:p>
    <w:p w14:paraId="310D6135" w14:textId="77777777" w:rsidR="00B67CB5" w:rsidRPr="008B4F76" w:rsidRDefault="00B67CB5" w:rsidP="008B4F76">
      <w:pPr>
        <w:spacing w:before="120"/>
        <w:jc w:val="both"/>
        <w:rPr>
          <w:bCs/>
        </w:rPr>
      </w:pPr>
      <w:r>
        <w:rPr>
          <w:bCs/>
          <w:color w:val="000000"/>
        </w:rPr>
        <w:t xml:space="preserve">- </w:t>
      </w:r>
      <w:proofErr w:type="spellStart"/>
      <w:r>
        <w:rPr>
          <w:bCs/>
          <w:color w:val="000000"/>
        </w:rPr>
        <w:t>làm</w:t>
      </w:r>
      <w:proofErr w:type="spellEnd"/>
      <w:r>
        <w:rPr>
          <w:bCs/>
          <w:color w:val="000000"/>
        </w:rPr>
        <w:t xml:space="preserve"> 01 </w:t>
      </w:r>
      <w:proofErr w:type="spellStart"/>
      <w:r>
        <w:rPr>
          <w:bCs/>
          <w:color w:val="000000"/>
        </w:rPr>
        <w:t>bài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tập</w:t>
      </w:r>
      <w:proofErr w:type="spellEnd"/>
      <w:r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lớn</w:t>
      </w:r>
      <w:proofErr w:type="spellEnd"/>
    </w:p>
    <w:p w14:paraId="6956EED7" w14:textId="77777777" w:rsidR="008B4F76" w:rsidRPr="008B4F76" w:rsidRDefault="008B4F76" w:rsidP="008B4F76">
      <w:pPr>
        <w:spacing w:before="120"/>
        <w:jc w:val="both"/>
      </w:pPr>
      <w:r w:rsidRPr="008B4F76">
        <w:rPr>
          <w:lang w:val="vi-VN"/>
        </w:rPr>
        <w:t>-</w:t>
      </w:r>
      <w:r>
        <w:t xml:space="preserve"> Xen </w:t>
      </w:r>
      <w:proofErr w:type="spellStart"/>
      <w:r>
        <w:t>kẽ</w:t>
      </w:r>
      <w:proofErr w:type="spellEnd"/>
      <w:r>
        <w:t xml:space="preserve"> 10% </w:t>
      </w:r>
      <w:proofErr w:type="spellStart"/>
      <w:r>
        <w:t>đến</w:t>
      </w:r>
      <w:proofErr w:type="spellEnd"/>
      <w:r>
        <w:t xml:space="preserve"> 20%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 w:rsidR="00241411">
        <w:t>học</w:t>
      </w:r>
      <w:proofErr w:type="spellEnd"/>
      <w:r w:rsidR="00241411"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 w:rsidR="00241411">
        <w:t>tại</w:t>
      </w:r>
      <w:proofErr w:type="spellEnd"/>
      <w:r w:rsidR="00241411">
        <w:t xml:space="preserve"> </w:t>
      </w:r>
      <w:proofErr w:type="spellStart"/>
      <w:r w:rsidR="00241411">
        <w:t>bãi</w:t>
      </w:r>
      <w:proofErr w:type="spellEnd"/>
      <w:r w:rsidR="00241411">
        <w:t xml:space="preserve"> </w:t>
      </w:r>
      <w:proofErr w:type="spellStart"/>
      <w:r w:rsidR="00241411">
        <w:t>thực</w:t>
      </w:r>
      <w:proofErr w:type="spellEnd"/>
      <w:r w:rsidR="00241411">
        <w:t xml:space="preserve"> </w:t>
      </w:r>
      <w:proofErr w:type="spellStart"/>
      <w:r w:rsidR="00241411">
        <w:t>tập</w:t>
      </w:r>
      <w:proofErr w:type="spellEnd"/>
      <w:r w:rsidR="00241411">
        <w:t xml:space="preserve"> </w:t>
      </w:r>
      <w:proofErr w:type="spellStart"/>
      <w:r w:rsidR="00241411">
        <w:t>khoan</w:t>
      </w:r>
      <w:proofErr w:type="spellEnd"/>
    </w:p>
    <w:p w14:paraId="47159DF9" w14:textId="77777777" w:rsidR="008B4F76" w:rsidRPr="003555B5" w:rsidRDefault="008B4F76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8B4F76">
        <w:rPr>
          <w:b/>
          <w:bCs/>
          <w:color w:val="000000"/>
        </w:rPr>
        <w:t>Nhiệm</w:t>
      </w:r>
      <w:proofErr w:type="spellEnd"/>
      <w:r w:rsidRPr="008B4F76">
        <w:rPr>
          <w:b/>
          <w:bCs/>
          <w:color w:val="000000"/>
        </w:rPr>
        <w:t xml:space="preserve"> </w:t>
      </w:r>
      <w:proofErr w:type="spellStart"/>
      <w:r w:rsidRPr="008B4F76">
        <w:rPr>
          <w:b/>
          <w:bCs/>
          <w:color w:val="000000"/>
        </w:rPr>
        <w:t>vụ</w:t>
      </w:r>
      <w:proofErr w:type="spellEnd"/>
      <w:r w:rsidRPr="008B4F76">
        <w:rPr>
          <w:b/>
          <w:bCs/>
          <w:color w:val="000000"/>
        </w:rPr>
        <w:t xml:space="preserve"> </w:t>
      </w:r>
      <w:proofErr w:type="spellStart"/>
      <w:r w:rsidRPr="008B4F76">
        <w:rPr>
          <w:b/>
          <w:bCs/>
          <w:color w:val="000000"/>
        </w:rPr>
        <w:t>của</w:t>
      </w:r>
      <w:proofErr w:type="spellEnd"/>
      <w:r w:rsidRPr="008B4F76">
        <w:rPr>
          <w:b/>
          <w:bCs/>
          <w:color w:val="000000"/>
        </w:rPr>
        <w:t xml:space="preserve"> </w:t>
      </w:r>
      <w:proofErr w:type="spellStart"/>
      <w:r w:rsidRPr="008B4F76">
        <w:rPr>
          <w:b/>
          <w:bCs/>
          <w:color w:val="000000"/>
        </w:rPr>
        <w:t>sinh</w:t>
      </w:r>
      <w:proofErr w:type="spellEnd"/>
      <w:r w:rsidRPr="008B4F76">
        <w:rPr>
          <w:b/>
          <w:bCs/>
          <w:color w:val="000000"/>
        </w:rPr>
        <w:t xml:space="preserve"> </w:t>
      </w:r>
      <w:proofErr w:type="spellStart"/>
      <w:r w:rsidRPr="008B4F76">
        <w:rPr>
          <w:b/>
          <w:bCs/>
          <w:color w:val="000000"/>
        </w:rPr>
        <w:t>viên</w:t>
      </w:r>
      <w:proofErr w:type="spellEnd"/>
    </w:p>
    <w:p w14:paraId="235A3A9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7858FB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39E80EF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1691FFC1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A0D5E8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DF09C4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42A899BA" w14:textId="77777777" w:rsidR="00696617" w:rsidRPr="003555B5" w:rsidRDefault="00744C77" w:rsidP="008B4F76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8B4F76">
        <w:rPr>
          <w:bCs/>
          <w:color w:val="000000"/>
          <w:sz w:val="24"/>
          <w:szCs w:val="24"/>
        </w:rPr>
        <w:t xml:space="preserve"> </w:t>
      </w:r>
      <w:proofErr w:type="spellStart"/>
      <w:r w:rsidR="008B4F76">
        <w:rPr>
          <w:bCs/>
          <w:color w:val="000000"/>
          <w:sz w:val="24"/>
          <w:szCs w:val="24"/>
        </w:rPr>
        <w:t>theo</w:t>
      </w:r>
      <w:proofErr w:type="spellEnd"/>
      <w:r w:rsidR="008B4F76">
        <w:rPr>
          <w:bCs/>
          <w:color w:val="000000"/>
          <w:sz w:val="24"/>
          <w:szCs w:val="24"/>
        </w:rPr>
        <w:t xml:space="preserve"> </w:t>
      </w:r>
      <w:proofErr w:type="spellStart"/>
      <w:r w:rsidR="008B4F76">
        <w:rPr>
          <w:bCs/>
          <w:color w:val="000000"/>
          <w:sz w:val="24"/>
          <w:szCs w:val="24"/>
        </w:rPr>
        <w:t>mục</w:t>
      </w:r>
      <w:proofErr w:type="spellEnd"/>
      <w:r w:rsidR="008B4F76">
        <w:rPr>
          <w:bCs/>
          <w:color w:val="000000"/>
          <w:sz w:val="24"/>
          <w:szCs w:val="24"/>
        </w:rPr>
        <w:t xml:space="preserve"> 11.</w:t>
      </w:r>
    </w:p>
    <w:p w14:paraId="591E3C20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77F5835E" w14:textId="77777777" w:rsidR="00696617" w:rsidRPr="00532AC1" w:rsidRDefault="00744C77" w:rsidP="00532AC1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20BDB4FF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28D55A41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159EF433" w14:textId="77777777" w:rsidTr="00665547">
        <w:tc>
          <w:tcPr>
            <w:tcW w:w="564" w:type="dxa"/>
            <w:shd w:val="clear" w:color="auto" w:fill="auto"/>
          </w:tcPr>
          <w:p w14:paraId="1BF42B4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12C4CE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1B902B0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04CF0928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694EBCCC" w14:textId="77777777" w:rsidTr="00665547">
        <w:tc>
          <w:tcPr>
            <w:tcW w:w="564" w:type="dxa"/>
            <w:shd w:val="clear" w:color="auto" w:fill="auto"/>
            <w:vAlign w:val="center"/>
          </w:tcPr>
          <w:p w14:paraId="0E0B0E40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92E748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6639DF0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2E390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36025701" w14:textId="77777777" w:rsidTr="00696617">
        <w:trPr>
          <w:trHeight w:val="233"/>
        </w:trPr>
        <w:tc>
          <w:tcPr>
            <w:tcW w:w="564" w:type="dxa"/>
            <w:shd w:val="clear" w:color="auto" w:fill="auto"/>
            <w:vAlign w:val="center"/>
          </w:tcPr>
          <w:p w14:paraId="0CADD69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40E620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48EF3" w14:textId="77777777" w:rsidR="00665547" w:rsidRPr="003555B5" w:rsidRDefault="001624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lớn</w:t>
            </w:r>
            <w:proofErr w:type="spellEnd"/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7CCE4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03D09A05" w14:textId="77777777" w:rsidTr="00665547">
        <w:tc>
          <w:tcPr>
            <w:tcW w:w="564" w:type="dxa"/>
            <w:shd w:val="clear" w:color="auto" w:fill="auto"/>
            <w:vAlign w:val="center"/>
          </w:tcPr>
          <w:p w14:paraId="12D099B5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7A56E26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507F86E3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proofErr w:type="gram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proofErr w:type="gram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69F8F" w14:textId="77777777" w:rsidR="00C216BA" w:rsidRPr="003555B5" w:rsidRDefault="00C216BA" w:rsidP="001624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="001624D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="001624D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041CC5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13310390" w14:textId="77777777" w:rsidTr="00EA3382">
        <w:tc>
          <w:tcPr>
            <w:tcW w:w="7458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B16D3B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5B87235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24C2C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C216BA" w:rsidRPr="003555B5" w14:paraId="0E016CF2" w14:textId="77777777" w:rsidTr="00EA3382">
        <w:tc>
          <w:tcPr>
            <w:tcW w:w="7458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625B0A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8386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216BA" w:rsidRPr="003555B5" w14:paraId="77FC82AE" w14:textId="77777777" w:rsidTr="00665547">
        <w:tc>
          <w:tcPr>
            <w:tcW w:w="564" w:type="dxa"/>
            <w:shd w:val="clear" w:color="auto" w:fill="auto"/>
            <w:vAlign w:val="center"/>
          </w:tcPr>
          <w:p w14:paraId="67BD3B68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9CE729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5B5CFCB0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60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1956E241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80%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100%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giờ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353283D2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DF7EF92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BAE9D89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4DE8761" w14:textId="77777777" w:rsidR="00C216BA" w:rsidRPr="003555B5" w:rsidRDefault="00C216BA" w:rsidP="00C216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D2E4360" w14:textId="77777777" w:rsidR="00744C77" w:rsidRPr="003555B5" w:rsidRDefault="00744C77" w:rsidP="005B100D">
      <w:pPr>
        <w:pStyle w:val="BodyText2"/>
        <w:numPr>
          <w:ilvl w:val="1"/>
          <w:numId w:val="1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62DB7E95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99409A0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5F41FD64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113179F4" w14:textId="651A4453" w:rsidR="00431487" w:rsidRPr="004D3147" w:rsidRDefault="00431487" w:rsidP="00431487">
      <w:pPr>
        <w:jc w:val="both"/>
        <w:outlineLvl w:val="0"/>
        <w:rPr>
          <w:rFonts w:eastAsia="Arial Unicode MS"/>
          <w:bCs/>
          <w:color w:val="000000"/>
          <w:u w:color="000000"/>
          <w:lang w:val="vi-VN"/>
        </w:rPr>
      </w:pPr>
      <w:bookmarkStart w:id="0" w:name="_GoBack"/>
      <w:r w:rsidRPr="004D3147">
        <w:rPr>
          <w:rFonts w:eastAsia="Arial Unicode MS"/>
          <w:bCs/>
          <w:color w:val="000000"/>
          <w:u w:color="000000"/>
          <w:lang w:val="sv-SE"/>
        </w:rPr>
        <w:t xml:space="preserve">[1].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Hồ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Quốc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Hoa,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Phạm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Quang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Hiệu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,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Nguyễn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Duy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Tuấn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,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Nguyễn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Thế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Vinh</w:t>
      </w:r>
      <w:r w:rsidRPr="004D3147">
        <w:rPr>
          <w:rFonts w:eastAsia="Arial Unicode MS"/>
          <w:bCs/>
          <w:color w:val="000000"/>
          <w:u w:color="000000"/>
          <w:lang w:val="vi-VN"/>
        </w:rPr>
        <w:t xml:space="preserve"> (</w:t>
      </w:r>
      <w:r w:rsidRPr="004D3147">
        <w:rPr>
          <w:rFonts w:eastAsia="Arial Unicode MS"/>
          <w:bCs/>
          <w:color w:val="000000"/>
          <w:u w:color="000000"/>
          <w:lang w:val="sv-SE"/>
        </w:rPr>
        <w:t>2011</w:t>
      </w:r>
      <w:r w:rsidRPr="004D3147">
        <w:rPr>
          <w:rFonts w:eastAsia="Arial Unicode MS"/>
          <w:bCs/>
          <w:color w:val="000000"/>
          <w:u w:color="000000"/>
          <w:lang w:val="vi-VN"/>
        </w:rPr>
        <w:t>),</w:t>
      </w:r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Khoan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Khảo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sát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công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trình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và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Giếng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kỹ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thuật</w:t>
      </w:r>
      <w:proofErr w:type="spellEnd"/>
      <w:r w:rsidR="00071ED6" w:rsidRPr="004D3147">
        <w:rPr>
          <w:rFonts w:eastAsia="Arial Unicode MS"/>
          <w:bCs/>
          <w:color w:val="000000"/>
          <w:u w:color="000000"/>
          <w:lang w:val="vi-VN"/>
        </w:rPr>
        <w:t>,</w:t>
      </w:r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Đại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học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Mỏ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-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Địa</w:t>
      </w:r>
      <w:proofErr w:type="spellEnd"/>
      <w:r w:rsidRPr="004D3147">
        <w:rPr>
          <w:rFonts w:eastAsia="Arial Unicode MS"/>
          <w:bCs/>
          <w:color w:val="000000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u w:color="000000"/>
          <w:lang w:val="sv-SE"/>
        </w:rPr>
        <w:t>chất</w:t>
      </w:r>
      <w:proofErr w:type="spellEnd"/>
      <w:r w:rsidR="00700428" w:rsidRPr="004D3147">
        <w:rPr>
          <w:rFonts w:eastAsia="Arial Unicode MS"/>
          <w:bCs/>
          <w:color w:val="000000"/>
          <w:u w:color="000000"/>
          <w:lang w:val="vi-VN"/>
        </w:rPr>
        <w:t>.</w:t>
      </w:r>
    </w:p>
    <w:p w14:paraId="1C1EC456" w14:textId="5B80806B" w:rsidR="00431487" w:rsidRPr="004D3147" w:rsidRDefault="00700428" w:rsidP="00AC11DF">
      <w:pPr>
        <w:jc w:val="both"/>
        <w:outlineLvl w:val="0"/>
        <w:rPr>
          <w:rFonts w:eastAsia="Arial Unicode MS"/>
          <w:bCs/>
          <w:color w:val="000000"/>
          <w:sz w:val="24"/>
          <w:szCs w:val="24"/>
          <w:u w:color="000000"/>
          <w:lang w:val="vi-VN"/>
        </w:rPr>
      </w:pPr>
      <w:r w:rsidRPr="004D3147">
        <w:rPr>
          <w:bCs/>
          <w:lang w:val="sv-SE"/>
        </w:rPr>
        <w:t xml:space="preserve">2]. </w:t>
      </w:r>
      <w:proofErr w:type="spellStart"/>
      <w:r w:rsidRPr="004D3147">
        <w:rPr>
          <w:bCs/>
          <w:lang w:val="sv-SE"/>
        </w:rPr>
        <w:t>Hồ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Quốc</w:t>
      </w:r>
      <w:proofErr w:type="spellEnd"/>
      <w:r w:rsidRPr="004D3147">
        <w:rPr>
          <w:bCs/>
          <w:lang w:val="sv-SE"/>
        </w:rPr>
        <w:t xml:space="preserve"> Hoa, </w:t>
      </w:r>
      <w:proofErr w:type="spellStart"/>
      <w:r w:rsidRPr="004D3147">
        <w:rPr>
          <w:bCs/>
          <w:lang w:val="sv-SE"/>
        </w:rPr>
        <w:t>Trương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Văn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Từ</w:t>
      </w:r>
      <w:proofErr w:type="spellEnd"/>
      <w:r w:rsidRPr="004D3147">
        <w:rPr>
          <w:bCs/>
          <w:lang w:val="sv-SE"/>
        </w:rPr>
        <w:t xml:space="preserve">, </w:t>
      </w:r>
      <w:proofErr w:type="spellStart"/>
      <w:r w:rsidRPr="004D3147">
        <w:rPr>
          <w:bCs/>
          <w:lang w:val="sv-SE"/>
        </w:rPr>
        <w:t>Nguyễn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Khắc</w:t>
      </w:r>
      <w:proofErr w:type="spellEnd"/>
      <w:r w:rsidRPr="004D3147">
        <w:rPr>
          <w:bCs/>
          <w:lang w:val="sv-SE"/>
        </w:rPr>
        <w:t xml:space="preserve"> Long</w:t>
      </w:r>
      <w:r w:rsidRPr="004D3147">
        <w:rPr>
          <w:bCs/>
          <w:lang w:val="vi-VN"/>
        </w:rPr>
        <w:t xml:space="preserve"> (</w:t>
      </w:r>
      <w:r w:rsidRPr="004D3147">
        <w:rPr>
          <w:bCs/>
          <w:lang w:val="sv-SE"/>
        </w:rPr>
        <w:t>2015</w:t>
      </w:r>
      <w:r w:rsidRPr="004D3147">
        <w:rPr>
          <w:bCs/>
          <w:lang w:val="vi-VN"/>
        </w:rPr>
        <w:t xml:space="preserve">), </w:t>
      </w:r>
      <w:proofErr w:type="spellStart"/>
      <w:r w:rsidRPr="004D3147">
        <w:rPr>
          <w:bCs/>
          <w:lang w:val="sv-SE"/>
        </w:rPr>
        <w:t>Giáo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trình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kỹ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thuật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khoan</w:t>
      </w:r>
      <w:proofErr w:type="spellEnd"/>
      <w:r w:rsidRPr="004D3147">
        <w:rPr>
          <w:bCs/>
          <w:lang w:val="sv-SE"/>
        </w:rPr>
        <w:t xml:space="preserve">. </w:t>
      </w:r>
      <w:proofErr w:type="spellStart"/>
      <w:r w:rsidRPr="004D3147">
        <w:rPr>
          <w:bCs/>
          <w:lang w:val="sv-SE"/>
        </w:rPr>
        <w:t>Đại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học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Mỏ</w:t>
      </w:r>
      <w:proofErr w:type="spellEnd"/>
      <w:r w:rsidRPr="004D3147">
        <w:rPr>
          <w:bCs/>
          <w:lang w:val="sv-SE"/>
        </w:rPr>
        <w:t xml:space="preserve"> - </w:t>
      </w:r>
      <w:proofErr w:type="spellStart"/>
      <w:r w:rsidRPr="004D3147">
        <w:rPr>
          <w:bCs/>
          <w:lang w:val="sv-SE"/>
        </w:rPr>
        <w:t>Địa</w:t>
      </w:r>
      <w:proofErr w:type="spellEnd"/>
      <w:r w:rsidRPr="004D3147">
        <w:rPr>
          <w:bCs/>
          <w:lang w:val="sv-SE"/>
        </w:rPr>
        <w:t xml:space="preserve"> </w:t>
      </w:r>
      <w:proofErr w:type="spellStart"/>
      <w:r w:rsidRPr="004D3147">
        <w:rPr>
          <w:bCs/>
          <w:lang w:val="sv-SE"/>
        </w:rPr>
        <w:t>Chất</w:t>
      </w:r>
      <w:proofErr w:type="spellEnd"/>
      <w:r w:rsidRPr="004D3147">
        <w:rPr>
          <w:bCs/>
          <w:lang w:val="vi-VN"/>
        </w:rPr>
        <w:t>.</w:t>
      </w:r>
    </w:p>
    <w:p w14:paraId="2CA3CDFE" w14:textId="4D0DED49" w:rsidR="00696617" w:rsidRPr="004D3147" w:rsidRDefault="006436E5" w:rsidP="00AC11DF">
      <w:pPr>
        <w:jc w:val="both"/>
        <w:outlineLvl w:val="0"/>
        <w:rPr>
          <w:rFonts w:eastAsia="Arial Unicode MS"/>
          <w:bCs/>
          <w:color w:val="000000"/>
          <w:sz w:val="24"/>
          <w:szCs w:val="24"/>
          <w:u w:color="000000"/>
          <w:lang w:val="sv-SE"/>
        </w:rPr>
      </w:pP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[3</w:t>
      </w:r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].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Vũ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Đình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Hiền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Phạm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Quang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Hiệu</w:t>
      </w:r>
      <w:proofErr w:type="spellEnd"/>
      <w:r w:rsidR="00AC11DF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 (2002),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Bài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giảng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cơ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sở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khoan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Đại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học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Mỏ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-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Địa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chất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.</w:t>
      </w:r>
    </w:p>
    <w:p w14:paraId="232241B2" w14:textId="2F04857E" w:rsidR="00696617" w:rsidRPr="004D3147" w:rsidRDefault="006436E5" w:rsidP="004E1E3A">
      <w:pPr>
        <w:jc w:val="both"/>
        <w:outlineLvl w:val="0"/>
        <w:rPr>
          <w:rFonts w:eastAsia="Arial Unicode MS"/>
          <w:bCs/>
          <w:color w:val="000000"/>
          <w:sz w:val="24"/>
          <w:szCs w:val="24"/>
          <w:u w:color="000000"/>
          <w:lang w:val="sv-SE"/>
        </w:rPr>
      </w:pP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[4</w:t>
      </w:r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].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Trương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Biên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Vũ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Đình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Hiền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Trần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Văn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Bản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,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Cấn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Văn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Ngư</w:t>
      </w:r>
      <w:proofErr w:type="spellEnd"/>
      <w:r w:rsidR="004E1E3A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 (1998),</w:t>
      </w:r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Công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nghệ khoan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thăm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dò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lấy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mẫu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.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Nhà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Xuất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bản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Giao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thông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Vận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tải</w:t>
      </w:r>
      <w:proofErr w:type="spellEnd"/>
      <w:r w:rsidR="00696617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.</w:t>
      </w:r>
    </w:p>
    <w:p w14:paraId="313B18CF" w14:textId="2DD22C7C" w:rsidR="00B67CB5" w:rsidRPr="004D3147" w:rsidRDefault="00B67CB5" w:rsidP="00B67CB5">
      <w:pPr>
        <w:outlineLvl w:val="0"/>
        <w:rPr>
          <w:rFonts w:eastAsia="Arial Unicode MS"/>
          <w:bCs/>
          <w:color w:val="000000"/>
          <w:sz w:val="24"/>
          <w:szCs w:val="24"/>
          <w:u w:color="000000"/>
          <w:lang w:val="sv-SE"/>
        </w:rPr>
      </w:pP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[</w:t>
      </w:r>
      <w:r w:rsidR="007D0A70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5</w:t>
      </w: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].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Trần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Thanh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Giám</w:t>
      </w:r>
      <w:proofErr w:type="spellEnd"/>
      <w:r w:rsidR="007D0A70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 (</w:t>
      </w:r>
      <w:r w:rsidR="007D0A70"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1999</w:t>
      </w:r>
      <w:r w:rsidR="007D0A70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),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Địa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kỹ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thuật</w:t>
      </w:r>
      <w:proofErr w:type="spellEnd"/>
      <w:r w:rsidR="007D0A70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,</w:t>
      </w: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Nhà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xuất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bản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xây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dựng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>.</w:t>
      </w:r>
    </w:p>
    <w:p w14:paraId="43338DAC" w14:textId="6345F595" w:rsidR="00B67CB5" w:rsidRPr="004D3147" w:rsidRDefault="00B67CB5" w:rsidP="00B67CB5">
      <w:pPr>
        <w:outlineLvl w:val="0"/>
        <w:rPr>
          <w:rFonts w:eastAsia="Arial Unicode MS"/>
          <w:bCs/>
          <w:color w:val="000000"/>
          <w:sz w:val="24"/>
          <w:szCs w:val="24"/>
          <w:u w:color="000000"/>
        </w:rPr>
      </w:pPr>
      <w:r w:rsidRPr="004D3147">
        <w:rPr>
          <w:rFonts w:eastAsia="Arial Unicode MS"/>
          <w:bCs/>
          <w:color w:val="000000"/>
          <w:sz w:val="24"/>
          <w:szCs w:val="24"/>
          <w:u w:color="000000"/>
          <w:lang w:val="sv-SE"/>
        </w:rPr>
        <w:t xml:space="preserve"> </w:t>
      </w:r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[</w:t>
      </w:r>
      <w:r w:rsidR="00E52D4B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6</w:t>
      </w:r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]. R. whitlow</w:t>
      </w:r>
      <w:r w:rsidR="00E52D4B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 (</w:t>
      </w:r>
      <w:r w:rsidR="00E52D4B" w:rsidRPr="004D3147">
        <w:rPr>
          <w:rFonts w:eastAsia="Arial Unicode MS"/>
          <w:bCs/>
          <w:color w:val="000000"/>
          <w:sz w:val="24"/>
          <w:szCs w:val="24"/>
          <w:u w:color="000000"/>
        </w:rPr>
        <w:t>1997</w:t>
      </w:r>
      <w:r w:rsidR="00E52D4B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),</w:t>
      </w:r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Cơ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học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đất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.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Tập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hai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.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Nhà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xuất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bản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giáo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dục</w:t>
      </w:r>
      <w:proofErr w:type="spellEnd"/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>.</w:t>
      </w:r>
    </w:p>
    <w:p w14:paraId="2BCEDC79" w14:textId="66C5B8E8" w:rsidR="00B67CB5" w:rsidRPr="004D3147" w:rsidRDefault="00D342F4" w:rsidP="00B67CB5">
      <w:pPr>
        <w:outlineLvl w:val="0"/>
        <w:rPr>
          <w:rFonts w:eastAsia="Arial Unicode MS"/>
          <w:bCs/>
          <w:color w:val="000000"/>
          <w:sz w:val="24"/>
          <w:szCs w:val="24"/>
          <w:u w:color="000000"/>
          <w:lang w:val="vi-VN"/>
        </w:rPr>
      </w:pPr>
      <w:r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[</w:t>
      </w:r>
      <w:r w:rsidR="00D8121C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7</w:t>
      </w:r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].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Trần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Văn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Việt</w:t>
      </w:r>
      <w:proofErr w:type="spellEnd"/>
      <w:r w:rsidR="00614F14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 xml:space="preserve"> (</w:t>
      </w:r>
      <w:r w:rsidR="00614F14" w:rsidRPr="004D3147">
        <w:rPr>
          <w:rFonts w:eastAsia="Arial Unicode MS"/>
          <w:bCs/>
          <w:color w:val="000000"/>
          <w:sz w:val="24"/>
          <w:szCs w:val="24"/>
          <w:u w:color="000000"/>
        </w:rPr>
        <w:t>2004</w:t>
      </w:r>
      <w:r w:rsidR="00614F14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),</w:t>
      </w:r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Cẩm nang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dùng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cho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kỹ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sư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địa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kỹ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thuật</w:t>
      </w:r>
      <w:proofErr w:type="spellEnd"/>
      <w:r w:rsidR="00FC1A31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,</w:t>
      </w:r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Nhà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xuất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bản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xây</w:t>
      </w:r>
      <w:proofErr w:type="spellEnd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 xml:space="preserve"> </w:t>
      </w:r>
      <w:proofErr w:type="spellStart"/>
      <w:r w:rsidR="00B67CB5" w:rsidRPr="004D3147">
        <w:rPr>
          <w:rFonts w:eastAsia="Arial Unicode MS"/>
          <w:bCs/>
          <w:color w:val="000000"/>
          <w:sz w:val="24"/>
          <w:szCs w:val="24"/>
          <w:u w:color="000000"/>
        </w:rPr>
        <w:t>dựng</w:t>
      </w:r>
      <w:proofErr w:type="spellEnd"/>
      <w:r w:rsidR="00603F21" w:rsidRPr="004D3147">
        <w:rPr>
          <w:rFonts w:eastAsia="Arial Unicode MS"/>
          <w:bCs/>
          <w:color w:val="000000"/>
          <w:sz w:val="24"/>
          <w:szCs w:val="24"/>
          <w:u w:color="000000"/>
          <w:lang w:val="vi-VN"/>
        </w:rPr>
        <w:t>.</w:t>
      </w:r>
    </w:p>
    <w:bookmarkEnd w:id="0"/>
    <w:p w14:paraId="39ECD165" w14:textId="77777777" w:rsidR="00696617" w:rsidRDefault="00696617" w:rsidP="00696617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</w:p>
    <w:p w14:paraId="4D29D573" w14:textId="77777777" w:rsidR="00744C77" w:rsidRPr="003555B5" w:rsidRDefault="00744C77" w:rsidP="005B100D">
      <w:pPr>
        <w:pStyle w:val="BodyText2"/>
        <w:numPr>
          <w:ilvl w:val="0"/>
          <w:numId w:val="1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696617">
        <w:br w:type="page"/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58EE7ABC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14:paraId="6AE557E1" w14:textId="77777777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4FE775F5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2345" w:type="dxa"/>
            <w:shd w:val="clear" w:color="auto" w:fill="auto"/>
            <w:vAlign w:val="center"/>
          </w:tcPr>
          <w:p w14:paraId="7DA514E9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872" w:type="dxa"/>
            <w:shd w:val="clear" w:color="auto" w:fill="auto"/>
            <w:vAlign w:val="center"/>
          </w:tcPr>
          <w:p w14:paraId="412037D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7" w:type="dxa"/>
            <w:vAlign w:val="center"/>
          </w:tcPr>
          <w:p w14:paraId="0C0AFD1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1C9B0D0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034EB01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</w:p>
          <w:p w14:paraId="7CC5215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proofErr w:type="gram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proofErr w:type="gram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9CE40B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21144D" w:rsidRPr="007D0A70" w14:paraId="2265CA01" w14:textId="77777777" w:rsidTr="0021144D">
        <w:trPr>
          <w:trHeight w:val="1718"/>
        </w:trPr>
        <w:tc>
          <w:tcPr>
            <w:tcW w:w="830" w:type="dxa"/>
            <w:shd w:val="clear" w:color="auto" w:fill="auto"/>
          </w:tcPr>
          <w:p w14:paraId="7B69436D" w14:textId="77777777" w:rsidR="0021144D" w:rsidRPr="003555B5" w:rsidRDefault="0021144D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104CB3FF" w14:textId="77777777" w:rsidR="0021144D" w:rsidRPr="00FC6AFF" w:rsidRDefault="0021144D" w:rsidP="0021144D">
            <w:pPr>
              <w:jc w:val="center"/>
              <w:outlineLvl w:val="0"/>
              <w:rPr>
                <w:rFonts w:eastAsia="Arial Unicode MS"/>
                <w:b/>
                <w:color w:val="000000"/>
                <w:u w:color="000000"/>
                <w:lang w:val="nl-NL"/>
              </w:rPr>
            </w:pPr>
            <w:proofErr w:type="spellStart"/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Phần</w:t>
            </w:r>
            <w:proofErr w:type="spellEnd"/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 xml:space="preserve"> 1</w:t>
            </w:r>
          </w:p>
          <w:p w14:paraId="69A1F9CD" w14:textId="77777777" w:rsidR="0021144D" w:rsidRPr="00FC6AFF" w:rsidRDefault="0021144D" w:rsidP="00C216BA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CÔNG NGHỆ KHOAN KHẢO SÁT ĐỊA CHẤT CÔNG TRÌNH</w:t>
            </w:r>
          </w:p>
        </w:tc>
        <w:tc>
          <w:tcPr>
            <w:tcW w:w="872" w:type="dxa"/>
            <w:shd w:val="clear" w:color="auto" w:fill="auto"/>
          </w:tcPr>
          <w:p w14:paraId="05F92836" w14:textId="77777777" w:rsidR="0021144D" w:rsidRPr="00FC6AFF" w:rsidRDefault="002114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428840F6" w14:textId="77777777" w:rsidR="0021144D" w:rsidRPr="003555B5" w:rsidRDefault="002114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030F0B1" w14:textId="77777777" w:rsidR="0021144D" w:rsidRPr="003555B5" w:rsidRDefault="002114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E692D" w14:textId="77777777" w:rsidR="0021144D" w:rsidRDefault="0021144D" w:rsidP="00C216B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7D0A70" w14:paraId="51484401" w14:textId="77777777" w:rsidTr="00C216BA">
        <w:trPr>
          <w:trHeight w:val="4175"/>
        </w:trPr>
        <w:tc>
          <w:tcPr>
            <w:tcW w:w="830" w:type="dxa"/>
            <w:shd w:val="clear" w:color="auto" w:fill="auto"/>
          </w:tcPr>
          <w:p w14:paraId="36034462" w14:textId="77777777" w:rsidR="00D63879" w:rsidRPr="003555B5" w:rsidRDefault="00D63879" w:rsidP="00C216B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36632A09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15506B39" w14:textId="77777777" w:rsidR="0021144D" w:rsidRPr="00FC6AFF" w:rsidRDefault="0021144D" w:rsidP="00C216BA">
            <w:pPr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CHƯƠNG 1: </w:t>
            </w:r>
          </w:p>
          <w:p w14:paraId="492E15EA" w14:textId="77777777" w:rsidR="00C216BA" w:rsidRPr="00FC6AFF" w:rsidRDefault="0021144D" w:rsidP="00C216BA">
            <w:pPr>
              <w:rPr>
                <w:rFonts w:eastAsia="Arial Unicode MS"/>
                <w:b/>
                <w:sz w:val="24"/>
                <w:szCs w:val="24"/>
                <w:lang w:val="nl-NL"/>
              </w:rPr>
            </w:pPr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GIẾNG KHOAN KHẢO SÁT ĐỊA CHẤT CÔNG TRÌNH</w:t>
            </w:r>
            <w:r w:rsidRPr="00FC6AFF">
              <w:rPr>
                <w:rFonts w:eastAsia="Arial Unicode MS"/>
                <w:b/>
                <w:sz w:val="24"/>
                <w:szCs w:val="24"/>
                <w:lang w:val="nl-NL"/>
              </w:rPr>
              <w:t xml:space="preserve"> </w:t>
            </w:r>
          </w:p>
          <w:p w14:paraId="080B924B" w14:textId="77777777" w:rsidR="00C216BA" w:rsidRPr="00FC6AFF" w:rsidRDefault="004A2A9F" w:rsidP="004A2A9F">
            <w:pPr>
              <w:rPr>
                <w:rFonts w:eastAsia="Arial Unicode MS"/>
                <w:color w:val="000000"/>
                <w:u w:color="000000"/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</w:t>
            </w:r>
            <w:proofErr w:type="gram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</w:t>
            </w:r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Giếng</w:t>
            </w:r>
            <w:proofErr w:type="gram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khoan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khảo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sát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địa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chất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công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trình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(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Mụcđích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,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chức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năng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...)</w:t>
            </w:r>
          </w:p>
          <w:p w14:paraId="3EF80A62" w14:textId="77777777" w:rsidR="0021144D" w:rsidRPr="00FC6AFF" w:rsidRDefault="004A2A9F" w:rsidP="004A2A9F">
            <w:pPr>
              <w:rPr>
                <w:rFonts w:eastAsia="Arial Unicode MS"/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</w:t>
            </w:r>
            <w:proofErr w:type="gram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</w:t>
            </w:r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Các</w:t>
            </w:r>
            <w:proofErr w:type="gram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phương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pháp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khoan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khảo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sát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địa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chất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công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trình</w:t>
            </w:r>
            <w:proofErr w:type="spellEnd"/>
          </w:p>
          <w:p w14:paraId="4CB321D9" w14:textId="77777777" w:rsidR="00D63879" w:rsidRPr="00FC6AFF" w:rsidRDefault="004A2A9F" w:rsidP="00ED00AA">
            <w:pPr>
              <w:rPr>
                <w:rFonts w:eastAsia="Arial Unicode MS"/>
                <w:color w:val="000000"/>
                <w:u w:color="000000"/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</w:t>
            </w:r>
            <w:proofErr w:type="gram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</w:t>
            </w:r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Các</w:t>
            </w:r>
            <w:proofErr w:type="gram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thí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nghiệm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hiện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trường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tiến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hành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trong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các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giếng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khoan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khảo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>sát</w:t>
            </w:r>
            <w:proofErr w:type="spellEnd"/>
            <w:r w:rsidR="0021144D"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ĐCCT</w:t>
            </w:r>
          </w:p>
          <w:p w14:paraId="0F267048" w14:textId="77777777" w:rsidR="00ED00AA" w:rsidRPr="00FC6AFF" w:rsidRDefault="00ED00AA" w:rsidP="00ED00AA">
            <w:pPr>
              <w:rPr>
                <w:rFonts w:eastAsia="Arial Unicode MS"/>
                <w:color w:val="000000"/>
                <w:u w:color="000000"/>
                <w:lang w:val="nl-NL"/>
              </w:rPr>
            </w:pPr>
          </w:p>
          <w:p w14:paraId="50AE2397" w14:textId="77777777" w:rsidR="00ED00AA" w:rsidRPr="00FC6AFF" w:rsidRDefault="00ED00AA" w:rsidP="00ED00AA">
            <w:pPr>
              <w:rPr>
                <w:rFonts w:eastAsia="Arial Unicode MS"/>
                <w:color w:val="000000"/>
                <w:u w:color="000000"/>
                <w:lang w:val="nl-NL"/>
              </w:rPr>
            </w:pPr>
          </w:p>
          <w:p w14:paraId="439842DA" w14:textId="77777777" w:rsidR="00ED00AA" w:rsidRPr="00FC6AFF" w:rsidRDefault="00ED00AA" w:rsidP="00ED00AA">
            <w:pPr>
              <w:rPr>
                <w:rFonts w:eastAsia="Arial Unicode MS"/>
                <w:color w:val="000000"/>
                <w:u w:color="000000"/>
                <w:lang w:val="nl-NL"/>
              </w:rPr>
            </w:pPr>
          </w:p>
          <w:p w14:paraId="43498DB8" w14:textId="77777777" w:rsidR="00ED00AA" w:rsidRPr="00FC6AFF" w:rsidRDefault="00ED00AA" w:rsidP="00ED00AA">
            <w:pPr>
              <w:rPr>
                <w:rFonts w:eastAsia="Arial Unicode MS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7CEB497" w14:textId="77777777" w:rsidR="00C216BA" w:rsidRDefault="00B8224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>12</w:t>
            </w:r>
          </w:p>
          <w:p w14:paraId="4FF30282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38B42698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239683D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1F60CFE4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0142EAD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014F7C51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160DE41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5C3B519C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AB6A57C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BF781C0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61399EAE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A8963D5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03C7CE6E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234702BE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640F003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34449DC0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47648F90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77E465B8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101F3EF4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19BEDAE7" w14:textId="77777777" w:rsidR="00C216BA" w:rsidRPr="00C216BA" w:rsidRDefault="00C216BA" w:rsidP="00C216BA">
            <w:pPr>
              <w:rPr>
                <w:lang w:val="nl-NL"/>
              </w:rPr>
            </w:pPr>
          </w:p>
          <w:p w14:paraId="49E0959A" w14:textId="77777777" w:rsidR="00D63879" w:rsidRPr="00C216BA" w:rsidRDefault="00D63879" w:rsidP="00C216BA">
            <w:pPr>
              <w:rPr>
                <w:lang w:val="nl-NL"/>
              </w:rPr>
            </w:pPr>
          </w:p>
        </w:tc>
        <w:tc>
          <w:tcPr>
            <w:tcW w:w="717" w:type="dxa"/>
          </w:tcPr>
          <w:p w14:paraId="47D80BF0" w14:textId="77777777" w:rsidR="00D63879" w:rsidRPr="003555B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64ECB9B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7E5D5D8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A5D3" w14:textId="77777777" w:rsidR="00B82243" w:rsidRDefault="006436E5" w:rsidP="001624D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Đọc</w:t>
            </w:r>
            <w:proofErr w:type="spellEnd"/>
            <w:r w:rsidR="00532AC1">
              <w:rPr>
                <w:bCs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spellStart"/>
            <w:r w:rsidR="00532AC1">
              <w:rPr>
                <w:bCs/>
                <w:color w:val="000000"/>
                <w:sz w:val="24"/>
                <w:szCs w:val="24"/>
                <w:lang w:val="de-DE"/>
              </w:rPr>
              <w:t>nghiên</w:t>
            </w:r>
            <w:proofErr w:type="spellEnd"/>
            <w:r w:rsidR="00532AC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532AC1">
              <w:rPr>
                <w:bCs/>
                <w:color w:val="000000"/>
                <w:sz w:val="24"/>
                <w:szCs w:val="24"/>
                <w:lang w:val="de-DE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ED00AA"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 w:rsidR="00ED00A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="00ED00AA"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 w:rsidR="00ED00A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ED00AA">
              <w:rPr>
                <w:b/>
                <w:bCs/>
                <w:color w:val="000000"/>
                <w:sz w:val="24"/>
                <w:szCs w:val="24"/>
                <w:lang w:val="de-DE"/>
              </w:rPr>
              <w:t>[1]</w:t>
            </w:r>
            <w:r w:rsidR="00ED00AA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4F6B47C6" w14:textId="77777777" w:rsidR="00D63879" w:rsidRDefault="00ED00AA" w:rsidP="001624D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[7]</w:t>
            </w:r>
            <w:r w:rsidR="001624D5">
              <w:rPr>
                <w:b/>
                <w:bCs/>
                <w:color w:val="000000"/>
                <w:sz w:val="24"/>
                <w:szCs w:val="24"/>
                <w:lang w:val="de-DE"/>
              </w:rPr>
              <w:t>; [8]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de-DE"/>
              </w:rPr>
              <w:t>[9].</w:t>
            </w:r>
          </w:p>
          <w:p w14:paraId="61AD52A4" w14:textId="77777777" w:rsidR="00CE2B40" w:rsidRPr="00CE2B40" w:rsidRDefault="00CE2B40" w:rsidP="001624D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proofErr w:type="spellStart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>Đặc</w:t>
            </w:r>
            <w:proofErr w:type="spellEnd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>biệt</w:t>
            </w:r>
            <w:proofErr w:type="spellEnd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>chú</w:t>
            </w:r>
            <w:proofErr w:type="spellEnd"/>
            <w:r w:rsidRPr="00CE2B40">
              <w:rPr>
                <w:bCs/>
                <w:color w:val="000000"/>
                <w:sz w:val="24"/>
                <w:szCs w:val="24"/>
                <w:lang w:val="de-DE"/>
              </w:rPr>
              <w:t xml:space="preserve"> ý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mảng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kiến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đích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chức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năng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giếng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sát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ĐCCT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thí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nghiệm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hiện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trường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liên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quan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de-DE"/>
              </w:rPr>
              <w:t>nó</w:t>
            </w:r>
            <w:proofErr w:type="spellEnd"/>
          </w:p>
        </w:tc>
      </w:tr>
      <w:tr w:rsidR="00D63879" w:rsidRPr="007D0A70" w14:paraId="059DC697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5C65BFD1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467C8C84" w14:textId="77777777" w:rsidR="00590D31" w:rsidRPr="00FC6AFF" w:rsidRDefault="00590D31" w:rsidP="00590D31">
            <w:pPr>
              <w:rPr>
                <w:rFonts w:eastAsia="Arial Unicode MS"/>
                <w:b/>
                <w:color w:val="000000"/>
                <w:u w:color="000000"/>
                <w:lang w:val="nl-NL"/>
              </w:rPr>
            </w:pPr>
            <w:proofErr w:type="spellStart"/>
            <w:r w:rsidRPr="00590D31">
              <w:rPr>
                <w:b/>
                <w:bCs/>
                <w:lang w:val="nl-NL"/>
              </w:rPr>
              <w:t>Chương</w:t>
            </w:r>
            <w:proofErr w:type="spellEnd"/>
            <w:r w:rsidRPr="00590D31">
              <w:rPr>
                <w:b/>
                <w:bCs/>
                <w:lang w:val="nl-NL"/>
              </w:rPr>
              <w:t xml:space="preserve"> </w:t>
            </w:r>
            <w:proofErr w:type="gramStart"/>
            <w:r w:rsidRPr="00590D31">
              <w:rPr>
                <w:b/>
                <w:bCs/>
                <w:lang w:val="vi-VN"/>
              </w:rPr>
              <w:t>2</w:t>
            </w:r>
            <w:r w:rsidRPr="00FC6AFF">
              <w:rPr>
                <w:b/>
                <w:bCs/>
                <w:lang w:val="nl-NL"/>
              </w:rPr>
              <w:t xml:space="preserve"> :</w:t>
            </w:r>
            <w:proofErr w:type="gramEnd"/>
            <w:r w:rsidRPr="00FC6AFF">
              <w:rPr>
                <w:b/>
                <w:bCs/>
                <w:lang w:val="nl-NL"/>
              </w:rPr>
              <w:t xml:space="preserve"> </w:t>
            </w:r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CÔNG TÁC LẤY MẪU ĐẤT</w:t>
            </w:r>
          </w:p>
          <w:p w14:paraId="33278AC1" w14:textId="77777777" w:rsidR="00590D31" w:rsidRPr="00FC6AFF" w:rsidRDefault="00590D31" w:rsidP="00590D31">
            <w:pPr>
              <w:rPr>
                <w:lang w:val="nl-NL"/>
              </w:rPr>
            </w:pPr>
            <w:r w:rsidRPr="00FC6AFF">
              <w:rPr>
                <w:bCs/>
                <w:lang w:val="nl-NL"/>
              </w:rPr>
              <w:t>2.1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đất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đá</w:t>
            </w:r>
            <w:proofErr w:type="spellEnd"/>
          </w:p>
          <w:p w14:paraId="0F02F00C" w14:textId="77777777" w:rsidR="00590D31" w:rsidRPr="00FC6AFF" w:rsidRDefault="00590D31" w:rsidP="00590D31">
            <w:pPr>
              <w:rPr>
                <w:lang w:val="nl-NL"/>
              </w:rPr>
            </w:pPr>
            <w:r w:rsidRPr="00FC6AFF">
              <w:rPr>
                <w:bCs/>
                <w:lang w:val="nl-NL"/>
              </w:rPr>
              <w:t>2.1.1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xáo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động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(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đất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lưu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)</w:t>
            </w:r>
          </w:p>
          <w:p w14:paraId="7EBFBF57" w14:textId="77777777" w:rsidR="00590D31" w:rsidRPr="00FC6AFF" w:rsidRDefault="00590D31" w:rsidP="00590D31">
            <w:pPr>
              <w:rPr>
                <w:lang w:val="nl-NL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2.1.2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nguyên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dạng</w:t>
            </w:r>
            <w:proofErr w:type="spellEnd"/>
          </w:p>
          <w:p w14:paraId="1D1C7BA5" w14:textId="77777777" w:rsidR="00590D31" w:rsidRPr="00FC6AFF" w:rsidRDefault="00590D31" w:rsidP="00590D31">
            <w:pPr>
              <w:rPr>
                <w:lang w:val="nl-NL"/>
              </w:rPr>
            </w:pPr>
            <w:r>
              <w:rPr>
                <w:rFonts w:eastAsia="Arial Unicode MS"/>
                <w:color w:val="000000"/>
                <w:sz w:val="24"/>
                <w:szCs w:val="24"/>
                <w:u w:color="000000"/>
                <w:lang w:val="sv-SE"/>
              </w:rPr>
              <w:t>2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.2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nguyên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dạng</w:t>
            </w:r>
            <w:proofErr w:type="spellEnd"/>
          </w:p>
          <w:p w14:paraId="68C03956" w14:textId="77777777" w:rsidR="00590D31" w:rsidRPr="00FC6AFF" w:rsidRDefault="00590D31" w:rsidP="00590D31">
            <w:pPr>
              <w:rPr>
                <w:lang w:val="nl-NL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2.1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Nguyên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tắc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chung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khi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thiết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kế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lastRenderedPageBreak/>
              <w:t>ống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nguyên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dạng</w:t>
            </w:r>
            <w:proofErr w:type="spellEnd"/>
          </w:p>
          <w:p w14:paraId="316494A0" w14:textId="77777777" w:rsidR="00590D31" w:rsidRPr="00FC6AFF" w:rsidRDefault="00590D31" w:rsidP="00590D31">
            <w:pPr>
              <w:rPr>
                <w:lang w:val="nl-NL"/>
              </w:rPr>
            </w:pPr>
            <w:r>
              <w:rPr>
                <w:rFonts w:eastAsia="Arial Unicode MS"/>
                <w:color w:val="000000"/>
                <w:u w:color="000000"/>
                <w:lang w:val="sv-SE"/>
              </w:rPr>
              <w:t>2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.2.2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lấy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hình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trụ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bửa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đôi</w:t>
            </w:r>
            <w:proofErr w:type="spellEnd"/>
          </w:p>
          <w:p w14:paraId="7AA685AE" w14:textId="77777777" w:rsidR="00590D31" w:rsidRPr="00FC6AFF" w:rsidRDefault="00590D31" w:rsidP="00590D31">
            <w:pPr>
              <w:rPr>
                <w:lang w:val="nl-NL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2.3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Gàu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vét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</w:p>
          <w:p w14:paraId="61634FF5" w14:textId="77777777" w:rsidR="00590D31" w:rsidRPr="00FC6AFF" w:rsidRDefault="00590D31" w:rsidP="00590D31">
            <w:pPr>
              <w:rPr>
                <w:lang w:val="nl-NL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2.4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lấy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có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lò</w:t>
            </w:r>
            <w:proofErr w:type="spellEnd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xo</w:t>
            </w:r>
            <w:proofErr w:type="spellEnd"/>
          </w:p>
          <w:p w14:paraId="39FF4BA3" w14:textId="77777777" w:rsidR="00590D31" w:rsidRPr="00FC6AFF" w:rsidRDefault="00590D31" w:rsidP="00590D31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2.2.5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pittông</w:t>
            </w:r>
            <w:proofErr w:type="spellEnd"/>
          </w:p>
          <w:p w14:paraId="120579B2" w14:textId="77777777" w:rsidR="00590D31" w:rsidRPr="00FC6AFF" w:rsidRDefault="00590D31" w:rsidP="00590D31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2.2.6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kép</w:t>
            </w:r>
            <w:proofErr w:type="spellEnd"/>
          </w:p>
          <w:p w14:paraId="771A4E18" w14:textId="77777777" w:rsidR="00D63879" w:rsidRPr="00FC6AFF" w:rsidRDefault="00590D31" w:rsidP="00590D31">
            <w:pPr>
              <w:rPr>
                <w:lang w:val="nl-NL"/>
              </w:rPr>
            </w:pPr>
            <w:r w:rsidRPr="000F6E83">
              <w:rPr>
                <w:rFonts w:eastAsia="Arial Unicode MS"/>
                <w:color w:val="000000"/>
                <w:u w:color="000000"/>
                <w:lang w:val="sv-SE"/>
              </w:rPr>
              <w:t>2.</w:t>
            </w: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Quy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trình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lấy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,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bảo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quản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vận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chuyển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mẫu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nguyên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dạng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4732E3E8" w14:textId="77777777" w:rsidR="00D63879" w:rsidRPr="003555B5" w:rsidRDefault="00B8224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717" w:type="dxa"/>
          </w:tcPr>
          <w:p w14:paraId="065E186C" w14:textId="77777777" w:rsidR="00D63879" w:rsidRPr="003555B5" w:rsidRDefault="00C216B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B5A96">
              <w:rPr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2DB923E" w14:textId="77777777" w:rsidR="00D63879" w:rsidRPr="003555B5" w:rsidRDefault="00BB5A9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3868" w14:textId="77777777" w:rsidR="006436E5" w:rsidRPr="00B82243" w:rsidRDefault="006436E5" w:rsidP="00ED00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B82243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proofErr w:type="spellEnd"/>
            <w:r w:rsidR="00532AC1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="00532AC1" w:rsidRPr="00B82243"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 w:rsidR="00532AC1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532AC1" w:rsidRPr="00B82243"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[1].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="00ED00AA" w:rsidRPr="00B8224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1624D5" w:rsidRPr="00B82243">
              <w:rPr>
                <w:bCs/>
                <w:color w:val="000000"/>
                <w:sz w:val="24"/>
                <w:szCs w:val="24"/>
                <w:lang w:val="de-DE"/>
              </w:rPr>
              <w:t xml:space="preserve">[7]; [8] </w:t>
            </w:r>
            <w:proofErr w:type="spellStart"/>
            <w:r w:rsidR="001624D5" w:rsidRPr="00B82243">
              <w:rPr>
                <w:bCs/>
                <w:color w:val="000000"/>
                <w:sz w:val="24"/>
                <w:szCs w:val="24"/>
                <w:lang w:val="de-DE"/>
              </w:rPr>
              <w:t>và</w:t>
            </w:r>
            <w:proofErr w:type="spellEnd"/>
            <w:r w:rsidR="001624D5" w:rsidRPr="00B82243">
              <w:rPr>
                <w:bCs/>
                <w:color w:val="000000"/>
                <w:sz w:val="24"/>
                <w:szCs w:val="24"/>
                <w:lang w:val="de-DE"/>
              </w:rPr>
              <w:t xml:space="preserve"> [9].</w:t>
            </w:r>
          </w:p>
          <w:p w14:paraId="642EA620" w14:textId="77777777" w:rsidR="00CE2B40" w:rsidRPr="00B82243" w:rsidRDefault="00CE2B40" w:rsidP="00ED00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14:paraId="6CA80A3D" w14:textId="77777777" w:rsidR="00CE2B40" w:rsidRPr="00CE2B40" w:rsidRDefault="00CE2B40" w:rsidP="00ED00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CE2B40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ặc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biệt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lưu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ý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cấu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tạo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đặc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biệt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ống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mẫu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nguyên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gramStart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(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thân</w:t>
            </w:r>
            <w:proofErr w:type="spellEnd"/>
            <w:proofErr w:type="gram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lưỡi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cắt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đầu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nối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>...)</w:t>
            </w:r>
          </w:p>
        </w:tc>
      </w:tr>
      <w:tr w:rsidR="00590D31" w:rsidRPr="007D0A70" w14:paraId="6AF38CFB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10D84F39" w14:textId="77777777" w:rsidR="00590D31" w:rsidRPr="003555B5" w:rsidRDefault="00590D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5563F24E" w14:textId="77777777" w:rsidR="00590D31" w:rsidRPr="003555B5" w:rsidRDefault="00590D31" w:rsidP="00590D31">
            <w:pPr>
              <w:outlineLvl w:val="0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r w:rsidRPr="00590D3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gramStart"/>
            <w:r w:rsidRPr="00590D31">
              <w:rPr>
                <w:b/>
                <w:bCs/>
                <w:color w:val="000000"/>
                <w:sz w:val="24"/>
                <w:szCs w:val="24"/>
                <w:lang w:val="nl-NL"/>
              </w:rPr>
              <w:t>2 :</w:t>
            </w:r>
            <w:proofErr w:type="gram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CÔNG NGHỆ KHOAN CÁC GIẾNG ĐƯỜNG KÍNH LỚN</w:t>
            </w:r>
          </w:p>
        </w:tc>
        <w:tc>
          <w:tcPr>
            <w:tcW w:w="872" w:type="dxa"/>
            <w:shd w:val="clear" w:color="auto" w:fill="auto"/>
          </w:tcPr>
          <w:p w14:paraId="765387CE" w14:textId="77777777" w:rsidR="00590D31" w:rsidRDefault="00590D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7D8DD222" w14:textId="77777777" w:rsidR="00590D31" w:rsidRDefault="00590D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4C35C8F" w14:textId="77777777" w:rsidR="00590D31" w:rsidRDefault="00590D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2BDAF" w14:textId="77777777" w:rsidR="00590D31" w:rsidRDefault="00590D3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7D0A70" w14:paraId="73A37290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1C74720C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3A47E963" w14:textId="77777777" w:rsidR="004E1F47" w:rsidRPr="00FC6AFF" w:rsidRDefault="00590D31" w:rsidP="00590D31">
            <w:pPr>
              <w:outlineLvl w:val="0"/>
              <w:rPr>
                <w:rFonts w:eastAsia="Arial Unicode MS"/>
                <w:b/>
                <w:color w:val="000000"/>
                <w:u w:color="000000"/>
                <w:lang w:val="nl-NL"/>
              </w:rPr>
            </w:pPr>
            <w:proofErr w:type="spellStart"/>
            <w:r w:rsidRPr="00590D31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590D3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C6AFF">
              <w:rPr>
                <w:rFonts w:eastAsia="Arial Unicode MS"/>
                <w:b/>
                <w:color w:val="000000"/>
                <w:u w:color="000000"/>
                <w:lang w:val="nl-NL"/>
              </w:rPr>
              <w:t>PHÂN LOẠI CÁC PHƯƠNG PHÁP KHOAN:</w:t>
            </w:r>
          </w:p>
          <w:p w14:paraId="73D14930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1.1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Phân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giếng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theo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mục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đích</w:t>
            </w:r>
            <w:proofErr w:type="spellEnd"/>
          </w:p>
          <w:p w14:paraId="3EF1A88E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1.1.1.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giếng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thăm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dò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khảo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sát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địa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chất</w:t>
            </w:r>
            <w:proofErr w:type="spellEnd"/>
          </w:p>
          <w:p w14:paraId="57DC1BA3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1.1.2.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giếng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khai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thác</w:t>
            </w:r>
            <w:proofErr w:type="spellEnd"/>
          </w:p>
          <w:p w14:paraId="321D2411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1.1.3.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giếng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kỹ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thuật</w:t>
            </w:r>
            <w:proofErr w:type="spellEnd"/>
          </w:p>
          <w:p w14:paraId="22FD7093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</w:p>
          <w:p w14:paraId="6FD48D6B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48422FCA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1.2.3.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2E304435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1.2.4.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rung</w:t>
            </w:r>
            <w:proofErr w:type="spellEnd"/>
          </w:p>
          <w:p w14:paraId="0CB56758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1.2.5.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nống</w:t>
            </w:r>
            <w:proofErr w:type="spellEnd"/>
          </w:p>
          <w:p w14:paraId="264A5664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1.2.6.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thuỷ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lực</w:t>
            </w:r>
            <w:proofErr w:type="spellEnd"/>
          </w:p>
          <w:p w14:paraId="0CE0EF61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1.2.7.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nhiệt</w:t>
            </w:r>
            <w:proofErr w:type="spellEnd"/>
          </w:p>
          <w:p w14:paraId="2C4C26CB" w14:textId="77777777" w:rsidR="004E1F47" w:rsidRPr="00FC6AFF" w:rsidRDefault="004E1F47" w:rsidP="004E1F47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1.2.8.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nhiệt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cơ</w:t>
            </w:r>
            <w:proofErr w:type="spellEnd"/>
          </w:p>
          <w:p w14:paraId="00790953" w14:textId="77777777" w:rsidR="00BB5A96" w:rsidRDefault="00BB5A96" w:rsidP="00BB5A9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868FD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CHƯƠNG 2:</w:t>
            </w:r>
            <w:r w:rsidRPr="007868FD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r w:rsidRPr="007868FD">
              <w:rPr>
                <w:rFonts w:eastAsia="Arial Unicode MS"/>
                <w:b/>
                <w:color w:val="000000"/>
                <w:u w:color="000000"/>
                <w:lang w:val="nl-NL"/>
              </w:rPr>
              <w:lastRenderedPageBreak/>
              <w:t xml:space="preserve">PHƯƠNG PHÁP KHOAN XOAY CÁC GIẾNG ĐƯỜNG KÍNH </w:t>
            </w:r>
            <w:proofErr w:type="gramStart"/>
            <w:r w:rsidRPr="007868FD">
              <w:rPr>
                <w:rFonts w:eastAsia="Arial Unicode MS"/>
                <w:b/>
                <w:color w:val="000000"/>
                <w:u w:color="000000"/>
                <w:lang w:val="nl-NL"/>
              </w:rPr>
              <w:t>LỚN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</w:t>
            </w:r>
            <w:proofErr w:type="gramEnd"/>
          </w:p>
          <w:p w14:paraId="3E6764E2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2.1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có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bơm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rửa</w:t>
            </w:r>
            <w:proofErr w:type="spellEnd"/>
          </w:p>
          <w:p w14:paraId="1F9600A1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2.1.1.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rửa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thuận</w:t>
            </w:r>
            <w:proofErr w:type="spellEnd"/>
          </w:p>
          <w:p w14:paraId="58A2ED37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2.1.2.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rửa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ngược</w:t>
            </w:r>
            <w:proofErr w:type="spellEnd"/>
          </w:p>
          <w:p w14:paraId="7D7330D1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xoay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bơm</w:t>
            </w:r>
            <w:proofErr w:type="spellEnd"/>
          </w:p>
          <w:p w14:paraId="4724B9F6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2.2.1.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bằng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guồng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xoắn</w:t>
            </w:r>
            <w:proofErr w:type="spellEnd"/>
          </w:p>
          <w:p w14:paraId="66FEEBE8" w14:textId="77777777" w:rsidR="00BB5A96" w:rsidRPr="00194B80" w:rsidRDefault="00BB5A96" w:rsidP="00BB5A96">
            <w:r w:rsidRPr="00C8095D">
              <w:rPr>
                <w:rFonts w:eastAsia="Arial Unicode MS"/>
                <w:color w:val="000000"/>
                <w:u w:color="000000"/>
              </w:rPr>
              <w:t>2.2.2.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bằ</w:t>
            </w:r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ng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gàu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</w:p>
          <w:p w14:paraId="5CACFF71" w14:textId="77777777" w:rsidR="00590D31" w:rsidRPr="003555B5" w:rsidRDefault="00590D31" w:rsidP="00590D31">
            <w:pPr>
              <w:outlineLvl w:val="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3D07BEC" w14:textId="77777777" w:rsidR="00D63879" w:rsidRPr="003555B5" w:rsidRDefault="00B8224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17" w:type="dxa"/>
          </w:tcPr>
          <w:p w14:paraId="202EFFD4" w14:textId="77777777" w:rsidR="00D63879" w:rsidRPr="003555B5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6191B7E" w14:textId="77777777" w:rsidR="00D63879" w:rsidRPr="003555B5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08272" w14:textId="77777777" w:rsidR="00B82243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ED00A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61D928CD" w14:textId="77777777" w:rsidR="006436E5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D00AA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[5] </w:t>
            </w:r>
            <w:proofErr w:type="spellStart"/>
            <w:r w:rsidR="00ED00AA"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 w:rsidR="00ED00A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ED00AA">
              <w:rPr>
                <w:b/>
                <w:bCs/>
                <w:color w:val="000000"/>
                <w:sz w:val="24"/>
                <w:szCs w:val="24"/>
                <w:lang w:val="nl-NL"/>
              </w:rPr>
              <w:t>[6].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62FF350F" w14:textId="77777777" w:rsidR="00BB5A96" w:rsidRPr="006436E5" w:rsidRDefault="00BB5A96" w:rsidP="00BB5A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lang w:val="nl-NL"/>
              </w:rPr>
              <w:t>Tìm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hiểu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sâu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hơn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về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công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nghệ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khoan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cọc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nhồi</w:t>
            </w:r>
            <w:proofErr w:type="spellEnd"/>
          </w:p>
        </w:tc>
      </w:tr>
      <w:tr w:rsidR="00D63879" w:rsidRPr="007D0A70" w14:paraId="1E7B3389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606EF0A7" w14:textId="77777777" w:rsidR="00D63879" w:rsidRPr="003555B5" w:rsidRDefault="00C216BA" w:rsidP="006436E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1B1317B4" w14:textId="77777777" w:rsidR="00BB5A96" w:rsidRPr="00FC6AFF" w:rsidRDefault="00BB5A96" w:rsidP="00BB5A96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proofErr w:type="spell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Chương</w:t>
            </w:r>
            <w:proofErr w:type="spell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gram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3 :</w:t>
            </w:r>
            <w:proofErr w:type="gram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PHƯƠNG PHÁP KHOAN MỞ RỘNG THÀNH:</w:t>
            </w:r>
          </w:p>
          <w:p w14:paraId="4681107C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loại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</w:p>
          <w:p w14:paraId="60623272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3.1.1.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gắn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cứng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huỷ</w:t>
            </w:r>
            <w:proofErr w:type="spellEnd"/>
          </w:p>
          <w:p w14:paraId="3236319B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3.1.2.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gắn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huỷ</w:t>
            </w:r>
            <w:proofErr w:type="spellEnd"/>
          </w:p>
          <w:p w14:paraId="6419DA41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3.1.3.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hoạt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đơn</w:t>
            </w:r>
            <w:proofErr w:type="spellEnd"/>
          </w:p>
          <w:p w14:paraId="4ED6CC60" w14:textId="77777777" w:rsidR="00BB5A96" w:rsidRPr="00FC6AFF" w:rsidRDefault="00BB5A96" w:rsidP="00BB5A96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3.1.4.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rộng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hoạt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nhiều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lần</w:t>
            </w:r>
            <w:proofErr w:type="spellEnd"/>
          </w:p>
          <w:p w14:paraId="216B53C5" w14:textId="77777777" w:rsidR="00BB5A96" w:rsidRPr="00FC6AFF" w:rsidRDefault="00BB5A96" w:rsidP="00BB5A96">
            <w:pPr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3.2.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Quy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trình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nghệ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.</w:t>
            </w:r>
          </w:p>
          <w:p w14:paraId="2D797EB0" w14:textId="77777777" w:rsidR="00A40690" w:rsidRPr="00FC6AFF" w:rsidRDefault="00A40690" w:rsidP="00BB5A96">
            <w:pPr>
              <w:rPr>
                <w:lang w:val="nl-NL"/>
              </w:rPr>
            </w:pPr>
          </w:p>
          <w:p w14:paraId="28FE02C6" w14:textId="77777777" w:rsidR="00A40690" w:rsidRPr="00FC6AFF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proofErr w:type="spell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Chương</w:t>
            </w:r>
            <w:proofErr w:type="spell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gram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4 :</w:t>
            </w:r>
            <w:proofErr w:type="gram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KHOAN ĐẬP CÁP:</w:t>
            </w:r>
          </w:p>
          <w:p w14:paraId="33BD41CB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4.1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Phương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định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đại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lượng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ngập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sâu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của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phá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huỷ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sau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một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lần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7E91D6BE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4.2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Cấu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tạo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của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3BE83A99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4.2.1.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Cốc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571CD7EC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4.2.2.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Ống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múc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mùn</w:t>
            </w:r>
            <w:proofErr w:type="spellEnd"/>
          </w:p>
          <w:p w14:paraId="0894587F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4.2.3.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Choòng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đập</w:t>
            </w:r>
            <w:proofErr w:type="spellEnd"/>
          </w:p>
          <w:p w14:paraId="3E13B8DC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lastRenderedPageBreak/>
              <w:t>4.2.4.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Gàu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ngoạm</w:t>
            </w:r>
            <w:proofErr w:type="spellEnd"/>
          </w:p>
          <w:p w14:paraId="15A796A8" w14:textId="77777777" w:rsidR="00A40690" w:rsidRPr="00FC6AFF" w:rsidRDefault="00A40690" w:rsidP="00A40690">
            <w:pPr>
              <w:rPr>
                <w:lang w:val="nl-NL"/>
              </w:rPr>
            </w:pPr>
            <w:r w:rsidRPr="00FC6AFF">
              <w:rPr>
                <w:rFonts w:eastAsia="Arial Unicode MS"/>
                <w:color w:val="000000"/>
                <w:u w:color="000000"/>
                <w:lang w:val="nl-NL"/>
              </w:rPr>
              <w:t>4.3</w:t>
            </w: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Quy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trình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nghệ</w:t>
            </w:r>
            <w:proofErr w:type="spellEnd"/>
          </w:p>
          <w:p w14:paraId="594B707D" w14:textId="77777777" w:rsidR="004E1F47" w:rsidRPr="003555B5" w:rsidRDefault="004E1F47" w:rsidP="00BB5A96">
            <w:pPr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3E2753DC" w14:textId="77777777" w:rsidR="00D63879" w:rsidRPr="003555B5" w:rsidRDefault="00B8224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717" w:type="dxa"/>
          </w:tcPr>
          <w:p w14:paraId="05C900B5" w14:textId="77777777" w:rsidR="00D63879" w:rsidRPr="003555B5" w:rsidRDefault="00BB5A9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B2CD4CF" w14:textId="77777777" w:rsidR="00D63879" w:rsidRPr="003555B5" w:rsidRDefault="006436E5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CAD64" w14:textId="77777777" w:rsidR="00BB5A96" w:rsidRDefault="00BB5A96" w:rsidP="00BB5A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2243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7FC4A4E6" w14:textId="77777777" w:rsidR="00A40690" w:rsidRDefault="00BB5A96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[5]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[6].</w:t>
            </w:r>
          </w:p>
          <w:p w14:paraId="35F70803" w14:textId="77777777" w:rsidR="00C94088" w:rsidRDefault="00C94088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0FB29B0" w14:textId="77777777" w:rsidR="005E70B0" w:rsidRPr="00A40690" w:rsidRDefault="00A40690" w:rsidP="00A40690">
            <w:pPr>
              <w:rPr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lớn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cọc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nhồi</w:t>
            </w:r>
            <w:proofErr w:type="spellEnd"/>
          </w:p>
        </w:tc>
      </w:tr>
      <w:tr w:rsidR="00A40690" w:rsidRPr="007D0A70" w14:paraId="76C99845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7774C623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55E235D5" w14:textId="77777777" w:rsidR="00A40690" w:rsidRPr="00FC6AFF" w:rsidRDefault="00A40690" w:rsidP="00A40690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proofErr w:type="spell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Chương</w:t>
            </w:r>
            <w:proofErr w:type="spell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gram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5 :</w:t>
            </w:r>
            <w:proofErr w:type="gram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CÔNG NGHỆ KHOAN THI CÔNG ĐƯỜNG HẦM </w:t>
            </w:r>
          </w:p>
          <w:p w14:paraId="623815CD" w14:textId="77777777" w:rsidR="00A40690" w:rsidRPr="00FC6AFF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ĐƯỜNG KÍNH LỚN VÀ NHỎ</w:t>
            </w:r>
          </w:p>
          <w:p w14:paraId="1CA9491E" w14:textId="77777777" w:rsidR="00A40690" w:rsidRPr="00FC6AFF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5.1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Phạm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vi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sử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dụng</w:t>
            </w:r>
            <w:proofErr w:type="spellEnd"/>
          </w:p>
          <w:p w14:paraId="2566D01A" w14:textId="77777777" w:rsidR="00A40690" w:rsidRPr="00FC6AFF" w:rsidRDefault="00A40690" w:rsidP="00A40690">
            <w:pPr>
              <w:outlineLvl w:val="0"/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</w:pPr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5.2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nghệ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khoan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đường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kính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lớn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nhỏ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phục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vụ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thi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đường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hầm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giao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thông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và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xây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dựng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cơ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sở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hạ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tầng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kỹ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thuật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các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thành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phố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lớn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của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hãng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HERRENKNECHT 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Cộng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hoà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Liên</w:t>
            </w:r>
            <w:proofErr w:type="spellEnd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 xml:space="preserve"> bang </w:t>
            </w:r>
            <w:proofErr w:type="spellStart"/>
            <w:r w:rsidRPr="00FC6AFF">
              <w:rPr>
                <w:rFonts w:eastAsia="Arial Unicode MS"/>
                <w:color w:val="000000"/>
                <w:sz w:val="24"/>
                <w:szCs w:val="24"/>
                <w:u w:color="000000"/>
                <w:lang w:val="nl-NL"/>
              </w:rPr>
              <w:t>Đức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744A44DE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6040E72B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4F13377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23B7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[1] </w:t>
            </w:r>
          </w:p>
          <w:p w14:paraId="3176E1E6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8C4F3CC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kiến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thức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khoan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đường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hầm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một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hãng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khác</w:t>
            </w:r>
            <w:proofErr w:type="spellEnd"/>
          </w:p>
        </w:tc>
      </w:tr>
      <w:tr w:rsidR="00A40690" w:rsidRPr="007D0A70" w14:paraId="5D1A8A40" w14:textId="77777777" w:rsidTr="00C216BA">
        <w:trPr>
          <w:trHeight w:val="70"/>
        </w:trPr>
        <w:tc>
          <w:tcPr>
            <w:tcW w:w="830" w:type="dxa"/>
            <w:shd w:val="clear" w:color="auto" w:fill="auto"/>
          </w:tcPr>
          <w:p w14:paraId="2EE393FE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14:paraId="6BB133BD" w14:textId="77777777" w:rsidR="00A40690" w:rsidRPr="00FC6AFF" w:rsidRDefault="00A40690" w:rsidP="00A40690">
            <w:pPr>
              <w:outlineLvl w:val="0"/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</w:pPr>
            <w:proofErr w:type="spell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Chương</w:t>
            </w:r>
            <w:proofErr w:type="spell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</w:t>
            </w:r>
            <w:proofErr w:type="gramStart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>6 :</w:t>
            </w:r>
            <w:proofErr w:type="gramEnd"/>
            <w:r w:rsidRPr="00FC6AFF">
              <w:rPr>
                <w:rFonts w:eastAsia="Arial Unicode MS"/>
                <w:b/>
                <w:color w:val="000000"/>
                <w:sz w:val="24"/>
                <w:szCs w:val="24"/>
                <w:u w:color="000000"/>
                <w:lang w:val="nl-NL"/>
              </w:rPr>
              <w:t xml:space="preserve"> MỘT SỐ LOẠI THIẾT BỊ KHOAN ĐƯỜNG KÍNH LỚN</w:t>
            </w:r>
          </w:p>
          <w:p w14:paraId="081AC9E8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6.1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ED-5500</w:t>
            </w:r>
          </w:p>
          <w:p w14:paraId="06C080A8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6.2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ED-4000</w:t>
            </w:r>
          </w:p>
          <w:p w14:paraId="2214696D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6.3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KH.125-3</w:t>
            </w:r>
          </w:p>
          <w:p w14:paraId="041D3D83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6.4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TRC-15</w:t>
            </w:r>
          </w:p>
          <w:p w14:paraId="70CD85EE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6.5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 w:rsidRPr="00C8095D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TH-55</w:t>
            </w:r>
          </w:p>
          <w:p w14:paraId="1797F645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6.6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SD-307</w:t>
            </w:r>
          </w:p>
          <w:p w14:paraId="3BCF83D1" w14:textId="77777777" w:rsidR="00A40690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6.7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QJ250-1</w:t>
            </w:r>
          </w:p>
          <w:p w14:paraId="2300BF18" w14:textId="77777777" w:rsidR="00A40690" w:rsidRPr="004E1F47" w:rsidRDefault="00A40690" w:rsidP="00A40690">
            <w:r w:rsidRPr="00C8095D">
              <w:rPr>
                <w:rFonts w:eastAsia="Arial Unicode MS"/>
                <w:color w:val="000000"/>
                <w:u w:color="000000"/>
              </w:rPr>
              <w:t>6.8</w:t>
            </w:r>
            <w:r w:rsidRPr="00194B80"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Máy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>khoan</w:t>
            </w:r>
            <w:proofErr w:type="spellEnd"/>
            <w:r>
              <w:rPr>
                <w:rFonts w:eastAsia="Arial Unicode MS"/>
                <w:color w:val="000000"/>
                <w:sz w:val="24"/>
                <w:szCs w:val="24"/>
                <w:u w:color="000000"/>
              </w:rPr>
              <w:t xml:space="preserve"> BM500-RT3-ST</w:t>
            </w:r>
          </w:p>
        </w:tc>
        <w:tc>
          <w:tcPr>
            <w:tcW w:w="872" w:type="dxa"/>
            <w:shd w:val="clear" w:color="auto" w:fill="auto"/>
          </w:tcPr>
          <w:p w14:paraId="6EAFD136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69F9E81F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34ACF7E" w14:textId="77777777" w:rsidR="00A40690" w:rsidRDefault="00B82243" w:rsidP="00A4069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6F3A2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Nghiên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94088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1DBD660B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60085D2" w14:textId="77777777" w:rsidR="00A40690" w:rsidRDefault="00A40690" w:rsidP="00A4069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Chú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ý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nguyên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hoạt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động</w:t>
            </w:r>
            <w:proofErr w:type="spellEnd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>đặc</w:t>
            </w:r>
            <w:proofErr w:type="spellEnd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>tính</w:t>
            </w:r>
            <w:proofErr w:type="spellEnd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>kỹ</w:t>
            </w:r>
            <w:proofErr w:type="spellEnd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C94088">
              <w:rPr>
                <w:bCs/>
                <w:color w:val="000000"/>
                <w:sz w:val="24"/>
                <w:szCs w:val="24"/>
                <w:lang w:val="nl-NL"/>
              </w:rPr>
              <w:t>thuật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và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phạm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vi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sử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dụng</w:t>
            </w:r>
            <w:proofErr w:type="spellEnd"/>
          </w:p>
        </w:tc>
      </w:tr>
    </w:tbl>
    <w:p w14:paraId="5E36A598" w14:textId="77777777" w:rsidR="00C53616" w:rsidRPr="00FC6AFF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717BAB15" w14:textId="77777777" w:rsidR="009540AF" w:rsidRPr="00FC6AFF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7D0A70" w14:paraId="7BA0719D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05F2FED" w14:textId="77777777" w:rsidR="009540AF" w:rsidRPr="00FC6AFF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4EBE7522" w14:textId="77777777" w:rsidR="009540AF" w:rsidRPr="00FC6AFF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proofErr w:type="spellStart"/>
            <w:r w:rsidRPr="00FC6AFF">
              <w:rPr>
                <w:sz w:val="24"/>
                <w:szCs w:val="24"/>
                <w:lang w:val="nl-NL"/>
              </w:rPr>
              <w:t>Hà</w:t>
            </w:r>
            <w:proofErr w:type="spellEnd"/>
            <w:r w:rsidRPr="00FC6AFF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FC6AFF">
              <w:rPr>
                <w:sz w:val="24"/>
                <w:szCs w:val="24"/>
                <w:lang w:val="nl-NL"/>
              </w:rPr>
              <w:t>nội</w:t>
            </w:r>
            <w:proofErr w:type="spellEnd"/>
            <w:r w:rsidRPr="00FC6AFF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FC6AFF">
              <w:rPr>
                <w:sz w:val="24"/>
                <w:szCs w:val="24"/>
                <w:lang w:val="nl-NL"/>
              </w:rPr>
              <w:t>ngày</w:t>
            </w:r>
            <w:proofErr w:type="spellEnd"/>
            <w:r w:rsidRPr="00FC6AFF">
              <w:rPr>
                <w:sz w:val="24"/>
                <w:szCs w:val="24"/>
                <w:lang w:val="nl-NL"/>
              </w:rPr>
              <w:t xml:space="preserve"> … </w:t>
            </w:r>
            <w:proofErr w:type="spellStart"/>
            <w:r w:rsidRPr="00FC6AFF">
              <w:rPr>
                <w:sz w:val="24"/>
                <w:szCs w:val="24"/>
                <w:lang w:val="nl-NL"/>
              </w:rPr>
              <w:t>tháng</w:t>
            </w:r>
            <w:proofErr w:type="spellEnd"/>
            <w:r w:rsidRPr="00FC6AFF">
              <w:rPr>
                <w:sz w:val="24"/>
                <w:szCs w:val="24"/>
                <w:lang w:val="nl-NL"/>
              </w:rPr>
              <w:t xml:space="preserve"> … </w:t>
            </w:r>
            <w:proofErr w:type="spellStart"/>
            <w:r w:rsidRPr="00FC6AFF">
              <w:rPr>
                <w:sz w:val="24"/>
                <w:szCs w:val="24"/>
                <w:lang w:val="nl-NL"/>
              </w:rPr>
              <w:t>năm</w:t>
            </w:r>
            <w:proofErr w:type="spellEnd"/>
            <w:r w:rsidRPr="00FC6AFF">
              <w:rPr>
                <w:sz w:val="24"/>
                <w:szCs w:val="24"/>
                <w:lang w:val="nl-NL"/>
              </w:rPr>
              <w:t xml:space="preserve"> 20…</w:t>
            </w:r>
          </w:p>
        </w:tc>
      </w:tr>
      <w:tr w:rsidR="009540AF" w:rsidRPr="003555B5" w14:paraId="165FCFD9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5339330" w14:textId="77777777" w:rsidR="009540AF" w:rsidRPr="00E21253" w:rsidRDefault="00E21253" w:rsidP="00E21253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</w:tc>
        <w:tc>
          <w:tcPr>
            <w:tcW w:w="4644" w:type="dxa"/>
            <w:shd w:val="clear" w:color="auto" w:fill="auto"/>
          </w:tcPr>
          <w:p w14:paraId="36A27BB8" w14:textId="77777777" w:rsidR="009540AF" w:rsidRPr="003555B5" w:rsidRDefault="00CE2B40" w:rsidP="00CE2B40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  <w:p w14:paraId="12710F2C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74B56888" w14:textId="77777777" w:rsidR="009540AF" w:rsidRPr="00C83750" w:rsidRDefault="009540AF" w:rsidP="00C83750">
      <w:pPr>
        <w:rPr>
          <w:sz w:val="24"/>
          <w:szCs w:val="24"/>
        </w:rPr>
      </w:pPr>
    </w:p>
    <w:sectPr w:rsidR="009540AF" w:rsidRPr="00C83750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5C4CC" w14:textId="77777777" w:rsidR="00F33FCF" w:rsidRDefault="00F33FCF">
      <w:r>
        <w:separator/>
      </w:r>
    </w:p>
  </w:endnote>
  <w:endnote w:type="continuationSeparator" w:id="0">
    <w:p w14:paraId="3E1BDBB7" w14:textId="77777777" w:rsidR="00F33FCF" w:rsidRDefault="00F33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ED973" w14:textId="77777777" w:rsidR="00B82243" w:rsidRDefault="00A34DC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822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58E957" w14:textId="77777777" w:rsidR="00B82243" w:rsidRDefault="00B8224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060DC" w14:textId="77777777" w:rsidR="00B82243" w:rsidRDefault="00A34DC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8224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6F0B">
      <w:rPr>
        <w:rStyle w:val="PageNumber"/>
        <w:noProof/>
      </w:rPr>
      <w:t>9</w:t>
    </w:r>
    <w:r>
      <w:rPr>
        <w:rStyle w:val="PageNumber"/>
      </w:rPr>
      <w:fldChar w:fldCharType="end"/>
    </w:r>
  </w:p>
  <w:p w14:paraId="3260CD1C" w14:textId="77777777" w:rsidR="00B82243" w:rsidRDefault="00B8224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CAE016" w14:textId="77777777" w:rsidR="00F33FCF" w:rsidRDefault="00F33FCF">
      <w:r>
        <w:separator/>
      </w:r>
    </w:p>
  </w:footnote>
  <w:footnote w:type="continuationSeparator" w:id="0">
    <w:p w14:paraId="1C8875AF" w14:textId="77777777" w:rsidR="00F33FCF" w:rsidRDefault="00F33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F0836"/>
    <w:multiLevelType w:val="multilevel"/>
    <w:tmpl w:val="812E5172"/>
    <w:lvl w:ilvl="0">
      <w:start w:val="1"/>
      <w:numFmt w:val="decimal"/>
      <w:lvlText w:val="%1."/>
      <w:lvlJc w:val="left"/>
      <w:pPr>
        <w:ind w:left="6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27A93"/>
    <w:multiLevelType w:val="multilevel"/>
    <w:tmpl w:val="67D27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F4F0614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43E3B1B"/>
    <w:multiLevelType w:val="hybridMultilevel"/>
    <w:tmpl w:val="279C0BD8"/>
    <w:lvl w:ilvl="0" w:tplc="60D670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26105"/>
    <w:rsid w:val="00061141"/>
    <w:rsid w:val="00065D49"/>
    <w:rsid w:val="00071ED6"/>
    <w:rsid w:val="00095A1D"/>
    <w:rsid w:val="000B22B4"/>
    <w:rsid w:val="000D075E"/>
    <w:rsid w:val="000D1D16"/>
    <w:rsid w:val="000D6DC7"/>
    <w:rsid w:val="000F18B4"/>
    <w:rsid w:val="000F78FF"/>
    <w:rsid w:val="00112907"/>
    <w:rsid w:val="001265BC"/>
    <w:rsid w:val="00133242"/>
    <w:rsid w:val="001471E8"/>
    <w:rsid w:val="001624D5"/>
    <w:rsid w:val="001915A3"/>
    <w:rsid w:val="001D1098"/>
    <w:rsid w:val="001D51A1"/>
    <w:rsid w:val="001F2CFE"/>
    <w:rsid w:val="00200F66"/>
    <w:rsid w:val="00207FA6"/>
    <w:rsid w:val="00210206"/>
    <w:rsid w:val="00211395"/>
    <w:rsid w:val="0021144D"/>
    <w:rsid w:val="002301D3"/>
    <w:rsid w:val="002360EC"/>
    <w:rsid w:val="00241411"/>
    <w:rsid w:val="00290C2F"/>
    <w:rsid w:val="00296F71"/>
    <w:rsid w:val="002A7D7D"/>
    <w:rsid w:val="002B25C3"/>
    <w:rsid w:val="002B3774"/>
    <w:rsid w:val="002C378E"/>
    <w:rsid w:val="00336F1A"/>
    <w:rsid w:val="003409C3"/>
    <w:rsid w:val="003555B5"/>
    <w:rsid w:val="00367502"/>
    <w:rsid w:val="00386203"/>
    <w:rsid w:val="003961B0"/>
    <w:rsid w:val="003B73BB"/>
    <w:rsid w:val="003C0538"/>
    <w:rsid w:val="003C2187"/>
    <w:rsid w:val="003E0101"/>
    <w:rsid w:val="003F5908"/>
    <w:rsid w:val="003F7694"/>
    <w:rsid w:val="004240DB"/>
    <w:rsid w:val="0042577A"/>
    <w:rsid w:val="00431487"/>
    <w:rsid w:val="00433C36"/>
    <w:rsid w:val="004377BB"/>
    <w:rsid w:val="004437C7"/>
    <w:rsid w:val="0047459D"/>
    <w:rsid w:val="0048413E"/>
    <w:rsid w:val="004877C3"/>
    <w:rsid w:val="004900EB"/>
    <w:rsid w:val="00490BD1"/>
    <w:rsid w:val="0049105F"/>
    <w:rsid w:val="004A21C9"/>
    <w:rsid w:val="004A2A9F"/>
    <w:rsid w:val="004B2147"/>
    <w:rsid w:val="004C1A90"/>
    <w:rsid w:val="004D085E"/>
    <w:rsid w:val="004D3147"/>
    <w:rsid w:val="004E1E3A"/>
    <w:rsid w:val="004E1F47"/>
    <w:rsid w:val="004F013A"/>
    <w:rsid w:val="00532AC1"/>
    <w:rsid w:val="00534B5D"/>
    <w:rsid w:val="00551492"/>
    <w:rsid w:val="00554F7C"/>
    <w:rsid w:val="00575954"/>
    <w:rsid w:val="00590D31"/>
    <w:rsid w:val="005B100D"/>
    <w:rsid w:val="005E70B0"/>
    <w:rsid w:val="00603F21"/>
    <w:rsid w:val="0061018F"/>
    <w:rsid w:val="00612534"/>
    <w:rsid w:val="00614F14"/>
    <w:rsid w:val="00625B5C"/>
    <w:rsid w:val="006406CA"/>
    <w:rsid w:val="006436E5"/>
    <w:rsid w:val="006447AD"/>
    <w:rsid w:val="00654888"/>
    <w:rsid w:val="00665547"/>
    <w:rsid w:val="00695501"/>
    <w:rsid w:val="00696617"/>
    <w:rsid w:val="006A0E70"/>
    <w:rsid w:val="006A5431"/>
    <w:rsid w:val="006C6FCF"/>
    <w:rsid w:val="006D03CF"/>
    <w:rsid w:val="006E5BAC"/>
    <w:rsid w:val="00700428"/>
    <w:rsid w:val="00705A30"/>
    <w:rsid w:val="00707E8C"/>
    <w:rsid w:val="007231A9"/>
    <w:rsid w:val="00733BDA"/>
    <w:rsid w:val="00744C77"/>
    <w:rsid w:val="0077772C"/>
    <w:rsid w:val="007868FD"/>
    <w:rsid w:val="007A7F11"/>
    <w:rsid w:val="007B1760"/>
    <w:rsid w:val="007B7392"/>
    <w:rsid w:val="007C7EDD"/>
    <w:rsid w:val="007D0A70"/>
    <w:rsid w:val="007F7694"/>
    <w:rsid w:val="008240BA"/>
    <w:rsid w:val="008543C1"/>
    <w:rsid w:val="00875E93"/>
    <w:rsid w:val="008A3D3F"/>
    <w:rsid w:val="008B4F76"/>
    <w:rsid w:val="008C1294"/>
    <w:rsid w:val="008C4E59"/>
    <w:rsid w:val="008D09FC"/>
    <w:rsid w:val="008D4E03"/>
    <w:rsid w:val="0090524F"/>
    <w:rsid w:val="0091264D"/>
    <w:rsid w:val="00926E23"/>
    <w:rsid w:val="00952045"/>
    <w:rsid w:val="009540AF"/>
    <w:rsid w:val="00963802"/>
    <w:rsid w:val="009A19F7"/>
    <w:rsid w:val="009C37E7"/>
    <w:rsid w:val="009D205C"/>
    <w:rsid w:val="009E0BE8"/>
    <w:rsid w:val="009E52A6"/>
    <w:rsid w:val="00A01BDF"/>
    <w:rsid w:val="00A029FB"/>
    <w:rsid w:val="00A34DCC"/>
    <w:rsid w:val="00A35151"/>
    <w:rsid w:val="00A40690"/>
    <w:rsid w:val="00A66DDD"/>
    <w:rsid w:val="00A7069D"/>
    <w:rsid w:val="00A832B0"/>
    <w:rsid w:val="00AC11DF"/>
    <w:rsid w:val="00B0795F"/>
    <w:rsid w:val="00B10311"/>
    <w:rsid w:val="00B23623"/>
    <w:rsid w:val="00B25708"/>
    <w:rsid w:val="00B25A8C"/>
    <w:rsid w:val="00B400C8"/>
    <w:rsid w:val="00B51514"/>
    <w:rsid w:val="00B60C95"/>
    <w:rsid w:val="00B63516"/>
    <w:rsid w:val="00B65AB4"/>
    <w:rsid w:val="00B67CB5"/>
    <w:rsid w:val="00B82243"/>
    <w:rsid w:val="00B90939"/>
    <w:rsid w:val="00B94BE5"/>
    <w:rsid w:val="00B96712"/>
    <w:rsid w:val="00BA09EA"/>
    <w:rsid w:val="00BA0F72"/>
    <w:rsid w:val="00BA2A8D"/>
    <w:rsid w:val="00BA56CF"/>
    <w:rsid w:val="00BA7C39"/>
    <w:rsid w:val="00BB5A96"/>
    <w:rsid w:val="00BC2752"/>
    <w:rsid w:val="00BD1C62"/>
    <w:rsid w:val="00C02961"/>
    <w:rsid w:val="00C216BA"/>
    <w:rsid w:val="00C2548B"/>
    <w:rsid w:val="00C41392"/>
    <w:rsid w:val="00C437E8"/>
    <w:rsid w:val="00C53616"/>
    <w:rsid w:val="00C54134"/>
    <w:rsid w:val="00C61F4A"/>
    <w:rsid w:val="00C707D8"/>
    <w:rsid w:val="00C7326B"/>
    <w:rsid w:val="00C735C5"/>
    <w:rsid w:val="00C8287E"/>
    <w:rsid w:val="00C83750"/>
    <w:rsid w:val="00C94088"/>
    <w:rsid w:val="00CA7149"/>
    <w:rsid w:val="00CB0A27"/>
    <w:rsid w:val="00CE2B40"/>
    <w:rsid w:val="00CE6F0B"/>
    <w:rsid w:val="00CF7B1F"/>
    <w:rsid w:val="00D15239"/>
    <w:rsid w:val="00D171C9"/>
    <w:rsid w:val="00D20B8C"/>
    <w:rsid w:val="00D219D0"/>
    <w:rsid w:val="00D3122D"/>
    <w:rsid w:val="00D342F4"/>
    <w:rsid w:val="00D46C15"/>
    <w:rsid w:val="00D5723B"/>
    <w:rsid w:val="00D61127"/>
    <w:rsid w:val="00D63879"/>
    <w:rsid w:val="00D65F51"/>
    <w:rsid w:val="00D712F0"/>
    <w:rsid w:val="00D73B02"/>
    <w:rsid w:val="00D8121C"/>
    <w:rsid w:val="00DA409D"/>
    <w:rsid w:val="00DC3527"/>
    <w:rsid w:val="00DD3A53"/>
    <w:rsid w:val="00E21253"/>
    <w:rsid w:val="00E25CF8"/>
    <w:rsid w:val="00E277BB"/>
    <w:rsid w:val="00E46710"/>
    <w:rsid w:val="00E52D4B"/>
    <w:rsid w:val="00E6594E"/>
    <w:rsid w:val="00EA3382"/>
    <w:rsid w:val="00EA41F7"/>
    <w:rsid w:val="00EA472E"/>
    <w:rsid w:val="00EB143E"/>
    <w:rsid w:val="00EC06C9"/>
    <w:rsid w:val="00ED00AA"/>
    <w:rsid w:val="00EE3756"/>
    <w:rsid w:val="00EE5D69"/>
    <w:rsid w:val="00F0731C"/>
    <w:rsid w:val="00F25421"/>
    <w:rsid w:val="00F26E9C"/>
    <w:rsid w:val="00F33FCF"/>
    <w:rsid w:val="00F4451D"/>
    <w:rsid w:val="00F54F8C"/>
    <w:rsid w:val="00F96568"/>
    <w:rsid w:val="00FB5F7D"/>
    <w:rsid w:val="00FB745F"/>
    <w:rsid w:val="00FC1A31"/>
    <w:rsid w:val="00FC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DFDF5A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5F0E4-50A6-AE4F-9949-54253E6D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6</TotalTime>
  <Pages>9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24</cp:revision>
  <cp:lastPrinted>2015-12-03T10:52:00Z</cp:lastPrinted>
  <dcterms:created xsi:type="dcterms:W3CDTF">2018-08-16T22:34:00Z</dcterms:created>
  <dcterms:modified xsi:type="dcterms:W3CDTF">2020-03-30T02:48:00Z</dcterms:modified>
</cp:coreProperties>
</file>