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405AEAF2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7C8C913" w14:textId="77777777" w:rsidR="00744C77" w:rsidRPr="003555B5" w:rsidRDefault="008D665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1C55D4D5">
                <v:line id="Straight Connector 1" o:spid="_x0000_s1027" style="position:absolute;left:0;text-align:left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&#13;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FA3C37">
              <w:rPr>
                <w:bCs/>
                <w:color w:val="000000"/>
                <w:sz w:val="24"/>
              </w:rPr>
              <w:t xml:space="preserve"> 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CD696EC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F68BE58" w14:textId="77777777" w:rsidR="00744C77" w:rsidRPr="003555B5" w:rsidRDefault="008D6653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12AB21DC">
                <v:line id="Straight Connector 4" o:spid="_x0000_s1026" style="position:absolute;left:0;text-align:left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&#13;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7AF4097F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F1D4731" w14:textId="77777777" w:rsidR="00744C77" w:rsidRPr="00B8106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8"/>
          <w:szCs w:val="28"/>
        </w:rPr>
      </w:pPr>
      <w:r w:rsidRPr="00B81065">
        <w:rPr>
          <w:b/>
          <w:bCs/>
          <w:color w:val="000000"/>
          <w:sz w:val="28"/>
          <w:szCs w:val="28"/>
          <w:lang w:val="vi-VN"/>
        </w:rPr>
        <w:t>Đ</w:t>
      </w:r>
      <w:r w:rsidRPr="00B81065">
        <w:rPr>
          <w:b/>
          <w:bCs/>
          <w:color w:val="000000"/>
          <w:sz w:val="28"/>
          <w:szCs w:val="28"/>
        </w:rPr>
        <w:t>Ề</w:t>
      </w:r>
      <w:r w:rsidRPr="00B81065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14:paraId="21411EF6" w14:textId="77777777" w:rsidR="00E63FF7" w:rsidRPr="00E63FF7" w:rsidRDefault="00744C77" w:rsidP="00E63FF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E63FF7">
        <w:rPr>
          <w:b/>
          <w:bCs/>
          <w:sz w:val="24"/>
          <w:szCs w:val="24"/>
        </w:rPr>
        <w:t xml:space="preserve">: </w:t>
      </w:r>
    </w:p>
    <w:p w14:paraId="5A4D7618" w14:textId="77777777" w:rsidR="00BD5D06" w:rsidRPr="00B81065" w:rsidRDefault="00E63FF7" w:rsidP="00BD5D06">
      <w:pPr>
        <w:pStyle w:val="BodyText2"/>
        <w:spacing w:before="240" w:after="0" w:line="240" w:lineRule="auto"/>
        <w:ind w:left="360"/>
        <w:jc w:val="both"/>
        <w:rPr>
          <w:b/>
          <w:iCs/>
          <w:sz w:val="24"/>
          <w:szCs w:val="24"/>
        </w:rPr>
      </w:pPr>
      <w:r>
        <w:rPr>
          <w:iCs/>
        </w:rPr>
        <w:tab/>
      </w:r>
      <w:r>
        <w:rPr>
          <w:iCs/>
        </w:rPr>
        <w:tab/>
      </w:r>
      <w:r w:rsidR="000E7EF2" w:rsidRPr="00B81065">
        <w:rPr>
          <w:b/>
          <w:iCs/>
          <w:sz w:val="24"/>
          <w:szCs w:val="24"/>
        </w:rPr>
        <w:t>DUNG DỊCH KHOAN VÀ VỮA TRÁM + THÍ NGHIỆM</w:t>
      </w:r>
      <w:r w:rsidRPr="00B81065">
        <w:rPr>
          <w:b/>
          <w:iCs/>
          <w:sz w:val="24"/>
          <w:szCs w:val="24"/>
        </w:rPr>
        <w:tab/>
      </w:r>
      <w:r w:rsidRPr="00B81065">
        <w:rPr>
          <w:b/>
          <w:iCs/>
          <w:sz w:val="24"/>
          <w:szCs w:val="24"/>
        </w:rPr>
        <w:tab/>
      </w:r>
      <w:r w:rsidR="00BD5D06" w:rsidRPr="00B81065">
        <w:rPr>
          <w:b/>
          <w:iCs/>
          <w:sz w:val="24"/>
          <w:szCs w:val="24"/>
        </w:rPr>
        <w:t xml:space="preserve">   </w:t>
      </w:r>
    </w:p>
    <w:p w14:paraId="68B84F6F" w14:textId="77777777" w:rsidR="00C03EEF" w:rsidRPr="000D100F" w:rsidRDefault="00BD5D06" w:rsidP="000D100F">
      <w:pPr>
        <w:pStyle w:val="BodyText2"/>
        <w:spacing w:before="240" w:after="0" w:line="240" w:lineRule="auto"/>
        <w:ind w:left="360"/>
        <w:jc w:val="both"/>
        <w:rPr>
          <w:b/>
          <w:iCs/>
        </w:rPr>
      </w:pPr>
      <w:r w:rsidRPr="00B81065">
        <w:rPr>
          <w:b/>
          <w:iCs/>
          <w:sz w:val="24"/>
          <w:szCs w:val="24"/>
        </w:rPr>
        <w:t xml:space="preserve">               </w:t>
      </w:r>
      <w:r w:rsidR="00B81065">
        <w:rPr>
          <w:b/>
          <w:iCs/>
          <w:sz w:val="24"/>
          <w:szCs w:val="24"/>
        </w:rPr>
        <w:t xml:space="preserve">   </w:t>
      </w:r>
      <w:r w:rsidR="000E7EF2" w:rsidRPr="00B81065">
        <w:rPr>
          <w:b/>
          <w:iCs/>
          <w:sz w:val="24"/>
          <w:szCs w:val="24"/>
        </w:rPr>
        <w:t>DRI</w:t>
      </w:r>
      <w:r w:rsidR="00425B35" w:rsidRPr="00B81065">
        <w:rPr>
          <w:b/>
          <w:iCs/>
          <w:sz w:val="24"/>
          <w:szCs w:val="24"/>
        </w:rPr>
        <w:t>LLING FLUID AND CEMENTING + EXPERIMENTS</w:t>
      </w:r>
    </w:p>
    <w:p w14:paraId="01CC3191" w14:textId="77777777" w:rsidR="00744C77" w:rsidRPr="00E55813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BD5D06">
        <w:rPr>
          <w:sz w:val="24"/>
          <w:szCs w:val="24"/>
        </w:rPr>
        <w:t xml:space="preserve"> </w:t>
      </w:r>
      <w:r w:rsidR="00E55813">
        <w:rPr>
          <w:sz w:val="24"/>
          <w:szCs w:val="24"/>
        </w:rPr>
        <w:t>7060412</w:t>
      </w:r>
    </w:p>
    <w:p w14:paraId="11962BCB" w14:textId="43271003" w:rsidR="00744C77" w:rsidRPr="003555B5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90DE9">
        <w:rPr>
          <w:b/>
          <w:bCs/>
          <w:color w:val="000000"/>
          <w:sz w:val="24"/>
          <w:szCs w:val="24"/>
        </w:rPr>
        <w:t xml:space="preserve"> </w:t>
      </w:r>
      <w:r w:rsidR="00CE2C67">
        <w:rPr>
          <w:b/>
          <w:bCs/>
          <w:color w:val="000000"/>
          <w:sz w:val="24"/>
          <w:szCs w:val="24"/>
        </w:rPr>
        <w:t>3</w:t>
      </w:r>
      <w:r w:rsidR="00025C32">
        <w:rPr>
          <w:b/>
          <w:bCs/>
          <w:color w:val="000000"/>
          <w:sz w:val="24"/>
          <w:szCs w:val="24"/>
        </w:rPr>
        <w:t xml:space="preserve"> (</w:t>
      </w:r>
      <w:r w:rsidR="00AC52F7">
        <w:rPr>
          <w:b/>
          <w:bCs/>
          <w:color w:val="000000"/>
          <w:sz w:val="24"/>
          <w:szCs w:val="24"/>
        </w:rPr>
        <w:t>2</w:t>
      </w:r>
      <w:r w:rsidR="00BA64A4">
        <w:rPr>
          <w:b/>
          <w:bCs/>
          <w:color w:val="000000"/>
          <w:sz w:val="24"/>
          <w:szCs w:val="24"/>
        </w:rPr>
        <w:t>-</w:t>
      </w:r>
      <w:r w:rsidR="00AC52F7">
        <w:rPr>
          <w:b/>
          <w:bCs/>
          <w:color w:val="000000"/>
          <w:sz w:val="24"/>
          <w:szCs w:val="24"/>
          <w:lang w:val="vi-VN"/>
        </w:rPr>
        <w:t>1</w:t>
      </w:r>
      <w:r w:rsidR="00BD5D06">
        <w:rPr>
          <w:b/>
          <w:bCs/>
          <w:color w:val="000000"/>
          <w:sz w:val="24"/>
          <w:szCs w:val="24"/>
        </w:rPr>
        <w:t>-</w:t>
      </w:r>
      <w:r w:rsidR="00AC52F7">
        <w:rPr>
          <w:b/>
          <w:bCs/>
          <w:color w:val="000000"/>
          <w:sz w:val="24"/>
          <w:szCs w:val="24"/>
        </w:rPr>
        <w:t>6</w:t>
      </w:r>
      <w:r w:rsidR="00BD5D06">
        <w:rPr>
          <w:b/>
          <w:bCs/>
          <w:color w:val="000000"/>
          <w:sz w:val="24"/>
          <w:szCs w:val="24"/>
        </w:rPr>
        <w:t>)</w:t>
      </w:r>
      <w:r w:rsidR="000E7EF2">
        <w:rPr>
          <w:b/>
          <w:bCs/>
          <w:color w:val="000000"/>
          <w:sz w:val="24"/>
          <w:szCs w:val="24"/>
        </w:rPr>
        <w:t>,</w:t>
      </w:r>
      <w:r w:rsidR="00BD5D06">
        <w:rPr>
          <w:b/>
          <w:bCs/>
          <w:color w:val="000000"/>
          <w:sz w:val="24"/>
          <w:szCs w:val="24"/>
        </w:rPr>
        <w:t xml:space="preserve"> học</w:t>
      </w:r>
      <w:r w:rsidR="0040618E">
        <w:rPr>
          <w:b/>
          <w:bCs/>
          <w:color w:val="000000"/>
          <w:sz w:val="24"/>
          <w:szCs w:val="24"/>
        </w:rPr>
        <w:t xml:space="preserve"> trong 16</w:t>
      </w:r>
      <w:r w:rsidR="000E7EF2">
        <w:rPr>
          <w:b/>
          <w:bCs/>
          <w:color w:val="000000"/>
          <w:sz w:val="24"/>
          <w:szCs w:val="24"/>
        </w:rPr>
        <w:t xml:space="preserve"> tuần</w:t>
      </w:r>
    </w:p>
    <w:p w14:paraId="491AD35B" w14:textId="23991029" w:rsidR="006447AD" w:rsidRPr="003555B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605362">
        <w:rPr>
          <w:b/>
          <w:sz w:val="24"/>
          <w:szCs w:val="24"/>
          <w:lang w:val="vi-VN"/>
        </w:rPr>
        <w:t xml:space="preserve"> 45</w:t>
      </w:r>
    </w:p>
    <w:p w14:paraId="252B14EA" w14:textId="645AEBDB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E63FF7">
        <w:rPr>
          <w:sz w:val="24"/>
          <w:szCs w:val="24"/>
          <w:lang w:val="vi-VN"/>
        </w:rPr>
        <w:t>:</w:t>
      </w:r>
      <w:r w:rsidR="0061789D">
        <w:rPr>
          <w:sz w:val="24"/>
          <w:szCs w:val="24"/>
        </w:rPr>
        <w:t xml:space="preserve"> </w:t>
      </w:r>
      <w:r w:rsidR="00F75DE5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>;</w:t>
      </w:r>
      <w:r w:rsidR="00BD5D06">
        <w:rPr>
          <w:sz w:val="24"/>
          <w:szCs w:val="24"/>
        </w:rPr>
        <w:t xml:space="preserve">               </w:t>
      </w:r>
      <w:r w:rsidR="00E63FF7">
        <w:rPr>
          <w:sz w:val="24"/>
          <w:szCs w:val="24"/>
          <w:lang w:val="vi-VN"/>
        </w:rPr>
        <w:t>Bài tập:</w:t>
      </w:r>
      <w:r w:rsidR="00BD5D06">
        <w:rPr>
          <w:sz w:val="24"/>
          <w:szCs w:val="24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BD5D06">
        <w:rPr>
          <w:sz w:val="24"/>
          <w:szCs w:val="24"/>
        </w:rPr>
        <w:t xml:space="preserve">                    </w:t>
      </w:r>
      <w:r w:rsidR="00025C32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BD5D06">
        <w:rPr>
          <w:sz w:val="24"/>
          <w:szCs w:val="24"/>
          <w:lang w:val="vi-VN"/>
        </w:rPr>
        <w:t>h</w:t>
      </w:r>
      <w:r w:rsidR="00BD5D06">
        <w:rPr>
          <w:sz w:val="24"/>
          <w:szCs w:val="24"/>
        </w:rPr>
        <w:t>í nghiệm</w:t>
      </w:r>
      <w:r w:rsidR="00E63FF7">
        <w:rPr>
          <w:sz w:val="24"/>
          <w:szCs w:val="24"/>
          <w:lang w:val="vi-VN"/>
        </w:rPr>
        <w:t>:</w:t>
      </w:r>
      <w:r w:rsidR="00BA64A4">
        <w:rPr>
          <w:sz w:val="24"/>
          <w:szCs w:val="24"/>
        </w:rPr>
        <w:t xml:space="preserve"> </w:t>
      </w:r>
      <w:r w:rsidR="00F75DE5">
        <w:rPr>
          <w:sz w:val="24"/>
          <w:szCs w:val="24"/>
        </w:rPr>
        <w:t>15</w:t>
      </w:r>
      <w:r w:rsidRPr="003555B5">
        <w:rPr>
          <w:sz w:val="24"/>
          <w:szCs w:val="24"/>
          <w:lang w:val="vi-VN"/>
        </w:rPr>
        <w:t xml:space="preserve">; </w:t>
      </w:r>
    </w:p>
    <w:p w14:paraId="00CE1A19" w14:textId="424074B8" w:rsidR="00744C77" w:rsidRPr="003555B5" w:rsidRDefault="00BD5D06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E63FF7">
        <w:rPr>
          <w:sz w:val="24"/>
          <w:szCs w:val="24"/>
          <w:lang w:val="vi-VN"/>
        </w:rPr>
        <w:t>:</w:t>
      </w:r>
      <w:r w:rsidR="00573E99" w:rsidRPr="00BA64A4">
        <w:rPr>
          <w:sz w:val="24"/>
          <w:szCs w:val="24"/>
          <w:lang w:val="vi-VN"/>
        </w:rPr>
        <w:t xml:space="preserve"> </w:t>
      </w:r>
      <w:r w:rsidR="007F7478" w:rsidRPr="00BA64A4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 xml:space="preserve">   </w:t>
      </w:r>
      <w:r w:rsidR="007F7478" w:rsidRPr="00BA64A4">
        <w:rPr>
          <w:sz w:val="24"/>
          <w:szCs w:val="24"/>
          <w:lang w:val="vi-VN"/>
        </w:rPr>
        <w:t xml:space="preserve">           </w:t>
      </w:r>
      <w:r>
        <w:rPr>
          <w:sz w:val="24"/>
          <w:szCs w:val="24"/>
        </w:rPr>
        <w:t xml:space="preserve">    </w:t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E63FF7">
        <w:rPr>
          <w:sz w:val="24"/>
          <w:szCs w:val="24"/>
          <w:lang w:val="vi-VN"/>
        </w:rPr>
        <w:t>:</w:t>
      </w:r>
      <w:r w:rsidR="00E63FF7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>
        <w:rPr>
          <w:sz w:val="24"/>
          <w:szCs w:val="24"/>
        </w:rPr>
        <w:t xml:space="preserve">                     </w:t>
      </w:r>
      <w:r w:rsidR="00025C32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E7578">
        <w:rPr>
          <w:sz w:val="24"/>
          <w:szCs w:val="24"/>
          <w:lang w:val="vi-VN"/>
        </w:rPr>
        <w:t>:</w:t>
      </w:r>
      <w:r w:rsidR="00BA64A4">
        <w:rPr>
          <w:sz w:val="24"/>
          <w:szCs w:val="24"/>
        </w:rPr>
        <w:t xml:space="preserve"> </w:t>
      </w:r>
      <w:r w:rsidR="00F75DE5">
        <w:rPr>
          <w:sz w:val="24"/>
          <w:szCs w:val="24"/>
        </w:rPr>
        <w:t xml:space="preserve"> 90</w:t>
      </w:r>
      <w:r w:rsidR="00210206" w:rsidRPr="003555B5">
        <w:rPr>
          <w:sz w:val="24"/>
          <w:szCs w:val="24"/>
        </w:rPr>
        <w:t>;</w:t>
      </w:r>
    </w:p>
    <w:p w14:paraId="7DCBD053" w14:textId="77777777" w:rsidR="00744C77" w:rsidRPr="003555B5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14:paraId="0F03F68B" w14:textId="77777777" w:rsidR="003F5908" w:rsidRPr="003555B5" w:rsidRDefault="008A5A06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447AD" w:rsidRPr="003555B5">
        <w:rPr>
          <w:b/>
          <w:sz w:val="24"/>
          <w:szCs w:val="24"/>
        </w:rPr>
        <w:t>2.1.</w:t>
      </w:r>
      <w:r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2615F137" w14:textId="77777777" w:rsidR="003F5908" w:rsidRPr="003555B5" w:rsidRDefault="0061789D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PGS.TS. Trần Đình Kiên</w:t>
      </w:r>
      <w:r w:rsidR="006D03CF" w:rsidRPr="003555B5">
        <w:rPr>
          <w:sz w:val="24"/>
          <w:szCs w:val="24"/>
        </w:rPr>
        <w:tab/>
      </w:r>
      <w:r>
        <w:rPr>
          <w:sz w:val="24"/>
          <w:szCs w:val="24"/>
        </w:rPr>
        <w:t>0604-02</w:t>
      </w:r>
    </w:p>
    <w:p w14:paraId="32D37FBB" w14:textId="77777777" w:rsidR="00417E34" w:rsidRPr="00417E34" w:rsidRDefault="00BD5D06" w:rsidP="00E63FF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2. ThS.</w:t>
      </w:r>
      <w:r w:rsidR="0061789D">
        <w:rPr>
          <w:sz w:val="24"/>
          <w:szCs w:val="24"/>
        </w:rPr>
        <w:t xml:space="preserve"> Trương Văn Từ </w:t>
      </w:r>
      <w:r w:rsidR="00417E34">
        <w:rPr>
          <w:sz w:val="24"/>
          <w:szCs w:val="24"/>
        </w:rPr>
        <w:t xml:space="preserve">                </w:t>
      </w:r>
      <w:r w:rsidR="00025C32">
        <w:rPr>
          <w:sz w:val="24"/>
          <w:szCs w:val="24"/>
        </w:rPr>
        <w:t xml:space="preserve">                           </w:t>
      </w:r>
      <w:r w:rsidR="00326C03">
        <w:rPr>
          <w:sz w:val="24"/>
          <w:szCs w:val="24"/>
        </w:rPr>
        <w:t xml:space="preserve">    </w:t>
      </w:r>
      <w:r w:rsidR="00025C32">
        <w:rPr>
          <w:sz w:val="24"/>
          <w:szCs w:val="24"/>
        </w:rPr>
        <w:t xml:space="preserve"> </w:t>
      </w:r>
      <w:r w:rsidR="00417E34">
        <w:rPr>
          <w:sz w:val="24"/>
          <w:szCs w:val="24"/>
        </w:rPr>
        <w:t>0604-17</w:t>
      </w:r>
    </w:p>
    <w:p w14:paraId="76D7FDF9" w14:textId="77777777" w:rsidR="003F5908" w:rsidRPr="002B7EA6" w:rsidRDefault="00417E34" w:rsidP="00E63FF7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2B7EA6">
        <w:rPr>
          <w:sz w:val="24"/>
          <w:szCs w:val="24"/>
        </w:rPr>
        <w:t>3. ThS. Lê Văn Nam</w:t>
      </w:r>
      <w:r w:rsidR="0061789D" w:rsidRPr="002B7EA6">
        <w:rPr>
          <w:sz w:val="24"/>
          <w:szCs w:val="24"/>
        </w:rPr>
        <w:tab/>
      </w:r>
      <w:r w:rsidR="002B7EA6" w:rsidRPr="002B7EA6">
        <w:rPr>
          <w:sz w:val="24"/>
          <w:szCs w:val="24"/>
        </w:rPr>
        <w:t>0604-10</w:t>
      </w:r>
    </w:p>
    <w:p w14:paraId="57373FE1" w14:textId="77777777" w:rsidR="00744C77" w:rsidRPr="004F013A" w:rsidRDefault="006447AD" w:rsidP="008A5A06">
      <w:pPr>
        <w:pStyle w:val="BodyText2"/>
        <w:spacing w:before="120" w:after="0" w:line="240" w:lineRule="auto"/>
        <w:ind w:firstLine="45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9C3768">
        <w:rPr>
          <w:b/>
          <w:sz w:val="24"/>
          <w:szCs w:val="24"/>
        </w:rPr>
        <w:t xml:space="preserve"> Khoan -</w:t>
      </w:r>
      <w:r w:rsidR="00E63FF7">
        <w:rPr>
          <w:b/>
          <w:sz w:val="24"/>
          <w:szCs w:val="24"/>
        </w:rPr>
        <w:t xml:space="preserve"> Khai thác</w:t>
      </w:r>
    </w:p>
    <w:p w14:paraId="7D9A6F7B" w14:textId="77777777"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E63FF7">
        <w:rPr>
          <w:b/>
          <w:sz w:val="24"/>
          <w:szCs w:val="24"/>
        </w:rPr>
        <w:t xml:space="preserve"> Dầu khí</w:t>
      </w:r>
    </w:p>
    <w:p w14:paraId="28B3AC3C" w14:textId="77777777" w:rsidR="004C5BF9" w:rsidRPr="004C5BF9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0FE338AA" w14:textId="77777777" w:rsidR="0052265A" w:rsidRPr="004C5BF9" w:rsidRDefault="004C5BF9" w:rsidP="004C5BF9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3.1.</w:t>
      </w:r>
      <w:r w:rsidRPr="004C5BF9">
        <w:rPr>
          <w:b/>
          <w:bCs/>
          <w:color w:val="000000"/>
          <w:sz w:val="24"/>
          <w:szCs w:val="24"/>
        </w:rPr>
        <w:t xml:space="preserve"> </w:t>
      </w:r>
      <w:r w:rsidR="006D03CF" w:rsidRPr="004C5BF9">
        <w:rPr>
          <w:b/>
          <w:bCs/>
          <w:color w:val="000000"/>
          <w:sz w:val="24"/>
          <w:szCs w:val="24"/>
        </w:rPr>
        <w:t>Môn học tiên quyết:</w:t>
      </w:r>
    </w:p>
    <w:p w14:paraId="1B019472" w14:textId="77777777" w:rsidR="00F6071B" w:rsidRPr="003555B5" w:rsidRDefault="004C5BF9" w:rsidP="004C5BF9">
      <w:pPr>
        <w:pStyle w:val="BodyText2"/>
        <w:spacing w:before="24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3.2. </w:t>
      </w:r>
      <w:r w:rsidR="006D03CF" w:rsidRPr="003555B5">
        <w:rPr>
          <w:b/>
          <w:bCs/>
          <w:color w:val="000000"/>
          <w:sz w:val="24"/>
          <w:szCs w:val="24"/>
        </w:rPr>
        <w:t>Môn học học trước:</w:t>
      </w:r>
      <w:r w:rsidR="00F6071B" w:rsidRPr="00F6071B">
        <w:rPr>
          <w:bCs/>
          <w:sz w:val="24"/>
          <w:szCs w:val="24"/>
        </w:rPr>
        <w:t xml:space="preserve"> </w:t>
      </w:r>
      <w:r w:rsidR="00F6071B" w:rsidRPr="001C4E98">
        <w:rPr>
          <w:sz w:val="24"/>
          <w:szCs w:val="24"/>
        </w:rPr>
        <w:t xml:space="preserve">Kỹ </w:t>
      </w:r>
      <w:r w:rsidR="00E55813">
        <w:rPr>
          <w:sz w:val="24"/>
          <w:szCs w:val="24"/>
        </w:rPr>
        <w:t>thuật dầu khí đại cương (4060423</w:t>
      </w:r>
      <w:r w:rsidR="00F6071B" w:rsidRPr="001C4E98">
        <w:rPr>
          <w:sz w:val="24"/>
          <w:szCs w:val="24"/>
        </w:rPr>
        <w:t>).</w:t>
      </w:r>
    </w:p>
    <w:p w14:paraId="26A8A638" w14:textId="77777777" w:rsidR="00B23EF9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14:paraId="2EFD6CCA" w14:textId="77777777" w:rsidR="0061789D" w:rsidRPr="00F91C26" w:rsidRDefault="00590DE9" w:rsidP="00734895">
      <w:pPr>
        <w:ind w:firstLine="720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Học phần trang bị các kiến thức cơ bản về </w:t>
      </w:r>
      <w:r w:rsidR="0061789D" w:rsidRPr="00F91C26">
        <w:rPr>
          <w:sz w:val="24"/>
          <w:szCs w:val="24"/>
          <w:lang w:eastAsia="zh-CN"/>
        </w:rPr>
        <w:t>dung dịch khoan và vữa trám</w:t>
      </w:r>
      <w:r>
        <w:rPr>
          <w:sz w:val="24"/>
          <w:szCs w:val="24"/>
          <w:lang w:eastAsia="zh-CN"/>
        </w:rPr>
        <w:t xml:space="preserve"> nhằm giúp người học</w:t>
      </w:r>
      <w:r w:rsidR="00734895">
        <w:rPr>
          <w:sz w:val="24"/>
          <w:szCs w:val="24"/>
          <w:lang w:eastAsia="zh-CN"/>
        </w:rPr>
        <w:t xml:space="preserve"> c</w:t>
      </w:r>
      <w:r w:rsidR="0061789D" w:rsidRPr="00F91C26">
        <w:rPr>
          <w:sz w:val="24"/>
          <w:szCs w:val="24"/>
          <w:lang w:eastAsia="zh-CN"/>
        </w:rPr>
        <w:t>ó thể chỉ đạo công tác điều chế, gia công</w:t>
      </w:r>
      <w:r w:rsidR="00734895">
        <w:rPr>
          <w:sz w:val="24"/>
          <w:szCs w:val="24"/>
          <w:lang w:eastAsia="zh-CN"/>
        </w:rPr>
        <w:t>, lựa chọn</w:t>
      </w:r>
      <w:r w:rsidR="0061789D" w:rsidRPr="00F91C26">
        <w:rPr>
          <w:sz w:val="24"/>
          <w:szCs w:val="24"/>
          <w:lang w:eastAsia="zh-CN"/>
        </w:rPr>
        <w:t xml:space="preserve"> dung dịch khoan và vữa trám</w:t>
      </w:r>
      <w:r w:rsidR="00734895">
        <w:rPr>
          <w:sz w:val="24"/>
          <w:szCs w:val="24"/>
          <w:lang w:eastAsia="zh-CN"/>
        </w:rPr>
        <w:t xml:space="preserve"> cho các điều kiện thi công cụ thể</w:t>
      </w:r>
      <w:r w:rsidR="0061789D" w:rsidRPr="00F91C26">
        <w:rPr>
          <w:sz w:val="24"/>
          <w:szCs w:val="24"/>
          <w:lang w:eastAsia="zh-CN"/>
        </w:rPr>
        <w:t>.</w:t>
      </w:r>
    </w:p>
    <w:p w14:paraId="4B434EEF" w14:textId="77777777" w:rsidR="00744C77" w:rsidRPr="003555B5" w:rsidRDefault="004C5BF9" w:rsidP="004C5BF9">
      <w:pPr>
        <w:pStyle w:val="ColorfulList-Accent11"/>
        <w:spacing w:before="120"/>
        <w:ind w:left="0" w:firstLine="522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3905DB">
        <w:rPr>
          <w:b/>
          <w:bCs/>
        </w:rPr>
        <w:t>K</w:t>
      </w:r>
      <w:r w:rsidR="00744C77" w:rsidRPr="003555B5">
        <w:rPr>
          <w:b/>
          <w:bCs/>
          <w:lang w:val="vi-VN"/>
        </w:rPr>
        <w:t xml:space="preserve">iến thức </w:t>
      </w:r>
    </w:p>
    <w:p w14:paraId="70380096" w14:textId="77777777" w:rsidR="001E38CF" w:rsidRPr="00734895" w:rsidRDefault="00322A54" w:rsidP="00322A54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734895">
        <w:rPr>
          <w:lang w:val="vi-VN"/>
        </w:rPr>
        <w:t>Các chức năng</w:t>
      </w:r>
      <w:r w:rsidR="00734895" w:rsidRPr="002B7EA6">
        <w:rPr>
          <w:lang w:val="vi-VN"/>
        </w:rPr>
        <w:t xml:space="preserve"> và t</w:t>
      </w:r>
      <w:r w:rsidR="009E4CD4" w:rsidRPr="00734895">
        <w:rPr>
          <w:lang w:val="vi-VN"/>
        </w:rPr>
        <w:t>ính chất cơ bản của dung dịch</w:t>
      </w:r>
      <w:r w:rsidR="00F6071B" w:rsidRPr="002B7EA6">
        <w:rPr>
          <w:lang w:val="vi-VN"/>
        </w:rPr>
        <w:t xml:space="preserve"> khoan</w:t>
      </w:r>
    </w:p>
    <w:p w14:paraId="2F7B6B8F" w14:textId="77777777" w:rsidR="00322A54" w:rsidRPr="00D403F0" w:rsidRDefault="00322A54" w:rsidP="00322A54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D403F0">
        <w:rPr>
          <w:lang w:val="vi-VN"/>
        </w:rPr>
        <w:t>Phân loại nước rửa và các phương pháp</w:t>
      </w:r>
      <w:r w:rsidR="00F6071B" w:rsidRPr="002B7EA6">
        <w:rPr>
          <w:lang w:val="vi-VN"/>
        </w:rPr>
        <w:t xml:space="preserve"> tuần hoàn</w:t>
      </w:r>
    </w:p>
    <w:p w14:paraId="2CDA2A89" w14:textId="77777777" w:rsidR="00322A54" w:rsidRPr="00734895" w:rsidRDefault="00734895" w:rsidP="00734895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2B7EA6">
        <w:rPr>
          <w:bCs/>
          <w:lang w:val="vi-VN"/>
        </w:rPr>
        <w:t>Các loại dung dịch khoan và phạm vi sử dụng</w:t>
      </w:r>
    </w:p>
    <w:p w14:paraId="489E9E97" w14:textId="77777777" w:rsidR="00322A54" w:rsidRPr="002B7EA6" w:rsidRDefault="00322A54" w:rsidP="00322A54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2B7EA6">
        <w:rPr>
          <w:lang w:val="vi-VN"/>
        </w:rPr>
        <w:t>Thủy lực dung dịch khoan</w:t>
      </w:r>
      <w:r w:rsidR="005C30D6" w:rsidRPr="002B7EA6">
        <w:rPr>
          <w:lang w:val="vi-VN"/>
        </w:rPr>
        <w:t xml:space="preserve"> và các tính toán</w:t>
      </w:r>
    </w:p>
    <w:p w14:paraId="0836D203" w14:textId="77777777" w:rsidR="00322A54" w:rsidRPr="002B7EA6" w:rsidRDefault="00322A54" w:rsidP="005C30D6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2B7EA6">
        <w:rPr>
          <w:lang w:val="vi-VN"/>
        </w:rPr>
        <w:t>Điều chế</w:t>
      </w:r>
      <w:r w:rsidR="00F6071B" w:rsidRPr="002B7EA6">
        <w:rPr>
          <w:lang w:val="vi-VN"/>
        </w:rPr>
        <w:t>,</w:t>
      </w:r>
      <w:r w:rsidRPr="002B7EA6">
        <w:rPr>
          <w:lang w:val="vi-VN"/>
        </w:rPr>
        <w:t xml:space="preserve"> phục hồi và </w:t>
      </w:r>
      <w:r w:rsidR="005C30D6" w:rsidRPr="002B7EA6">
        <w:rPr>
          <w:lang w:val="vi-VN"/>
        </w:rPr>
        <w:t>gia công hóa học dung dịch khoan</w:t>
      </w:r>
    </w:p>
    <w:p w14:paraId="3A2377AF" w14:textId="77777777" w:rsidR="00322A54" w:rsidRPr="002B7EA6" w:rsidRDefault="00322A54" w:rsidP="00322A54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2B7EA6">
        <w:rPr>
          <w:lang w:val="vi-VN"/>
        </w:rPr>
        <w:t>Xi măng</w:t>
      </w:r>
      <w:r w:rsidR="005C30D6" w:rsidRPr="002B7EA6">
        <w:rPr>
          <w:lang w:val="vi-VN"/>
        </w:rPr>
        <w:t xml:space="preserve"> dùng trám giếng khoan</w:t>
      </w:r>
    </w:p>
    <w:p w14:paraId="7DB3500F" w14:textId="77777777" w:rsidR="00322A54" w:rsidRPr="002B7EA6" w:rsidRDefault="00322A54" w:rsidP="00322A54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2B7EA6">
        <w:rPr>
          <w:lang w:val="vi-VN"/>
        </w:rPr>
        <w:t>Vữa xi măng</w:t>
      </w:r>
      <w:r w:rsidR="005C30D6" w:rsidRPr="002B7EA6">
        <w:rPr>
          <w:lang w:val="vi-VN"/>
        </w:rPr>
        <w:t xml:space="preserve"> </w:t>
      </w:r>
      <w:r w:rsidR="00295484" w:rsidRPr="002B7EA6">
        <w:rPr>
          <w:lang w:val="vi-VN"/>
        </w:rPr>
        <w:t>và công tác bơm trám</w:t>
      </w:r>
    </w:p>
    <w:p w14:paraId="63134755" w14:textId="77777777" w:rsidR="00322A54" w:rsidRPr="002B7EA6" w:rsidRDefault="00322A54" w:rsidP="00322A54">
      <w:pPr>
        <w:pStyle w:val="ColorfulList-Accent11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2B7EA6">
        <w:rPr>
          <w:lang w:val="vi-VN"/>
        </w:rPr>
        <w:lastRenderedPageBreak/>
        <w:t>Đá xi măng</w:t>
      </w:r>
      <w:r w:rsidR="00295484" w:rsidRPr="002B7EA6">
        <w:rPr>
          <w:lang w:val="vi-VN"/>
        </w:rPr>
        <w:t xml:space="preserve"> và kết quả bơm trám</w:t>
      </w:r>
    </w:p>
    <w:p w14:paraId="75A479B1" w14:textId="77777777" w:rsidR="00744C77" w:rsidRPr="003555B5" w:rsidRDefault="004C5BF9" w:rsidP="004C5BF9">
      <w:pPr>
        <w:pStyle w:val="ColorfulList-Accent11"/>
        <w:spacing w:before="120"/>
        <w:ind w:left="0" w:firstLine="426"/>
        <w:rPr>
          <w:b/>
          <w:bCs/>
          <w:lang w:val="vi-VN"/>
        </w:rPr>
      </w:pPr>
      <w:r w:rsidRPr="002B7EA6">
        <w:rPr>
          <w:b/>
          <w:bCs/>
          <w:lang w:val="vi-VN"/>
        </w:rPr>
        <w:t xml:space="preserve">4.2. </w:t>
      </w:r>
      <w:r w:rsidR="00744C77" w:rsidRPr="003555B5">
        <w:rPr>
          <w:b/>
          <w:bCs/>
          <w:lang w:val="vi-VN"/>
        </w:rPr>
        <w:t>Kỹ năng</w:t>
      </w:r>
    </w:p>
    <w:p w14:paraId="41DD7822" w14:textId="77777777" w:rsidR="000471E6" w:rsidRPr="000471E6" w:rsidRDefault="004C5BF9" w:rsidP="000471E6">
      <w:pPr>
        <w:pStyle w:val="ColorfulList-Accent11"/>
        <w:tabs>
          <w:tab w:val="num" w:pos="1571"/>
        </w:tabs>
        <w:spacing w:before="120"/>
        <w:ind w:left="522"/>
        <w:jc w:val="both"/>
        <w:rPr>
          <w:lang w:val="nl-NL"/>
        </w:rPr>
      </w:pPr>
      <w:r>
        <w:rPr>
          <w:lang w:val="nl-NL"/>
        </w:rPr>
        <w:t xml:space="preserve">4.2.1. </w:t>
      </w:r>
      <w:r w:rsidR="006D4F09">
        <w:rPr>
          <w:lang w:val="nl-NL"/>
        </w:rPr>
        <w:t>Lựa chọn được loại và tính chất dung dịch cho điều kiện khoan cụ thể</w:t>
      </w:r>
    </w:p>
    <w:p w14:paraId="68567B81" w14:textId="77777777" w:rsidR="000471E6" w:rsidRPr="002B7EA6" w:rsidRDefault="004C5BF9" w:rsidP="004C5BF9">
      <w:pPr>
        <w:pStyle w:val="ColorfulList-Accent11"/>
        <w:tabs>
          <w:tab w:val="num" w:pos="1571"/>
        </w:tabs>
        <w:spacing w:before="120"/>
        <w:ind w:left="522"/>
        <w:jc w:val="both"/>
        <w:rPr>
          <w:bCs/>
          <w:lang w:val="nl-NL"/>
        </w:rPr>
      </w:pPr>
      <w:r w:rsidRPr="002B7EA6">
        <w:rPr>
          <w:bCs/>
          <w:lang w:val="nl-NL"/>
        </w:rPr>
        <w:t xml:space="preserve">4.2.2. </w:t>
      </w:r>
      <w:r w:rsidR="000471E6" w:rsidRPr="002B7EA6">
        <w:rPr>
          <w:bCs/>
          <w:lang w:val="nl-NL"/>
        </w:rPr>
        <w:t>Xác định được các thông số cơ bản của dung dịch khoan</w:t>
      </w:r>
    </w:p>
    <w:p w14:paraId="58CCE4D2" w14:textId="77777777" w:rsidR="000471E6" w:rsidRPr="00D403F0" w:rsidRDefault="004C5BF9" w:rsidP="000471E6">
      <w:pPr>
        <w:pStyle w:val="ColorfulList-Accent11"/>
        <w:tabs>
          <w:tab w:val="num" w:pos="1571"/>
        </w:tabs>
        <w:spacing w:before="120"/>
        <w:ind w:left="522"/>
        <w:jc w:val="both"/>
        <w:rPr>
          <w:bCs/>
          <w:lang w:val="vi-VN"/>
        </w:rPr>
      </w:pPr>
      <w:r w:rsidRPr="002B7EA6">
        <w:rPr>
          <w:bCs/>
          <w:lang w:val="nl-NL"/>
        </w:rPr>
        <w:t xml:space="preserve">4.2.3. </w:t>
      </w:r>
      <w:r w:rsidR="000471E6" w:rsidRPr="002B7EA6">
        <w:rPr>
          <w:bCs/>
          <w:lang w:val="nl-NL"/>
        </w:rPr>
        <w:t>Đ</w:t>
      </w:r>
      <w:r w:rsidR="000471E6" w:rsidRPr="00D403F0">
        <w:rPr>
          <w:bCs/>
          <w:lang w:val="vi-VN"/>
        </w:rPr>
        <w:t>iều chế, gia công hóa học dung dịch khoan</w:t>
      </w:r>
    </w:p>
    <w:p w14:paraId="477327C7" w14:textId="77777777" w:rsidR="00295484" w:rsidRPr="002B7EA6" w:rsidRDefault="000471E6" w:rsidP="000471E6">
      <w:pPr>
        <w:pStyle w:val="ColorfulList-Accent11"/>
        <w:tabs>
          <w:tab w:val="num" w:pos="1571"/>
        </w:tabs>
        <w:spacing w:before="120"/>
        <w:ind w:left="0"/>
        <w:jc w:val="both"/>
        <w:rPr>
          <w:bCs/>
          <w:lang w:val="nl-NL"/>
        </w:rPr>
      </w:pPr>
      <w:r w:rsidRPr="002B7EA6">
        <w:rPr>
          <w:bCs/>
          <w:lang w:val="nl-NL"/>
        </w:rPr>
        <w:t xml:space="preserve">        4.2.4. </w:t>
      </w:r>
      <w:r w:rsidR="00295484" w:rsidRPr="002B7EA6">
        <w:rPr>
          <w:bCs/>
          <w:lang w:val="nl-NL"/>
        </w:rPr>
        <w:t>Lựa chọn được</w:t>
      </w:r>
      <w:r w:rsidR="00295484">
        <w:rPr>
          <w:bCs/>
          <w:lang w:val="vi-VN"/>
        </w:rPr>
        <w:t xml:space="preserve"> xi măng</w:t>
      </w:r>
      <w:r w:rsidR="00295484" w:rsidRPr="002B7EA6">
        <w:rPr>
          <w:bCs/>
          <w:lang w:val="nl-NL"/>
        </w:rPr>
        <w:t xml:space="preserve"> và</w:t>
      </w:r>
      <w:r w:rsidR="00241A3D" w:rsidRPr="00D403F0">
        <w:rPr>
          <w:bCs/>
          <w:lang w:val="vi-VN"/>
        </w:rPr>
        <w:t xml:space="preserve"> vữa xi măng</w:t>
      </w:r>
      <w:r w:rsidR="00295484" w:rsidRPr="002B7EA6">
        <w:rPr>
          <w:bCs/>
          <w:lang w:val="nl-NL"/>
        </w:rPr>
        <w:t xml:space="preserve"> cho công tác bơm trám giếng khoan</w:t>
      </w:r>
    </w:p>
    <w:p w14:paraId="27C9CED1" w14:textId="77777777" w:rsidR="00295484" w:rsidRPr="002B7EA6" w:rsidRDefault="00295484" w:rsidP="000471E6">
      <w:pPr>
        <w:pStyle w:val="ColorfulList-Accent11"/>
        <w:tabs>
          <w:tab w:val="num" w:pos="1571"/>
        </w:tabs>
        <w:spacing w:before="120"/>
        <w:ind w:left="0"/>
        <w:jc w:val="both"/>
        <w:rPr>
          <w:bCs/>
          <w:lang w:val="nl-NL"/>
        </w:rPr>
      </w:pPr>
      <w:r w:rsidRPr="002B7EA6">
        <w:rPr>
          <w:bCs/>
          <w:lang w:val="nl-NL"/>
        </w:rPr>
        <w:t xml:space="preserve">        4.2.5. Xác định được các tính chất cơ bản của xi măng, vữa xi măng và đá xi măng</w:t>
      </w:r>
    </w:p>
    <w:p w14:paraId="040FF362" w14:textId="77777777" w:rsidR="00F6071B" w:rsidRPr="00D403F0" w:rsidRDefault="00295484" w:rsidP="004C5BF9">
      <w:pPr>
        <w:pStyle w:val="ColorfulList-Accent11"/>
        <w:tabs>
          <w:tab w:val="num" w:pos="1571"/>
        </w:tabs>
        <w:spacing w:before="120"/>
        <w:ind w:left="522"/>
        <w:jc w:val="both"/>
        <w:rPr>
          <w:bCs/>
          <w:lang w:val="vi-VN"/>
        </w:rPr>
      </w:pPr>
      <w:r w:rsidRPr="002B7EA6">
        <w:rPr>
          <w:bCs/>
          <w:lang w:val="nl-NL"/>
        </w:rPr>
        <w:t>4.2.6</w:t>
      </w:r>
      <w:r w:rsidR="004C5BF9" w:rsidRPr="002B7EA6">
        <w:rPr>
          <w:bCs/>
          <w:lang w:val="nl-NL"/>
        </w:rPr>
        <w:t xml:space="preserve">. </w:t>
      </w:r>
      <w:r w:rsidRPr="002B7EA6">
        <w:rPr>
          <w:bCs/>
          <w:lang w:val="nl-NL"/>
        </w:rPr>
        <w:t>Đ</w:t>
      </w:r>
      <w:r w:rsidR="00F6071B" w:rsidRPr="002B7EA6">
        <w:rPr>
          <w:bCs/>
          <w:lang w:val="nl-NL"/>
        </w:rPr>
        <w:t>iều chỉnh các tính chất của vữa xi măng phục vụ công tác bơm trám xi măng</w:t>
      </w:r>
    </w:p>
    <w:p w14:paraId="72F8A6B4" w14:textId="77777777" w:rsidR="00A7326E" w:rsidRPr="00D403F0" w:rsidRDefault="00BA09EA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D403F0">
        <w:rPr>
          <w:b/>
          <w:bCs/>
          <w:color w:val="000000"/>
          <w:sz w:val="24"/>
          <w:szCs w:val="24"/>
          <w:lang w:val="vi-VN"/>
        </w:rPr>
        <w:t>T</w:t>
      </w:r>
      <w:r w:rsidR="00744C77" w:rsidRPr="00D403F0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482038C2" w14:textId="77777777" w:rsidR="00A7326E" w:rsidRPr="00D403F0" w:rsidRDefault="007F5F86" w:rsidP="00A7326E">
      <w:pPr>
        <w:pStyle w:val="BodyText2"/>
        <w:spacing w:before="240" w:after="0" w:line="240" w:lineRule="auto"/>
        <w:ind w:left="360" w:firstLine="36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sz w:val="24"/>
          <w:szCs w:val="24"/>
          <w:lang w:val="vi-VN" w:eastAsia="zh-CN"/>
        </w:rPr>
        <w:t xml:space="preserve"> </w:t>
      </w:r>
      <w:r w:rsidRPr="002B7EA6">
        <w:rPr>
          <w:sz w:val="24"/>
          <w:szCs w:val="24"/>
          <w:lang w:val="vi-VN" w:eastAsia="zh-CN"/>
        </w:rPr>
        <w:t>Học phần</w:t>
      </w:r>
      <w:r w:rsidR="00A7326E" w:rsidRPr="00D403F0">
        <w:rPr>
          <w:sz w:val="24"/>
          <w:szCs w:val="24"/>
          <w:lang w:val="vi-VN" w:eastAsia="zh-CN"/>
        </w:rPr>
        <w:t xml:space="preserve"> Dung dịch</w:t>
      </w:r>
      <w:r w:rsidR="00F6071B" w:rsidRPr="00F75DE5">
        <w:rPr>
          <w:sz w:val="24"/>
          <w:szCs w:val="24"/>
          <w:lang w:val="vi-VN" w:eastAsia="zh-CN"/>
        </w:rPr>
        <w:t xml:space="preserve"> khoan</w:t>
      </w:r>
      <w:r w:rsidR="00A7326E" w:rsidRPr="00D403F0">
        <w:rPr>
          <w:sz w:val="24"/>
          <w:szCs w:val="24"/>
          <w:lang w:val="vi-VN" w:eastAsia="zh-CN"/>
        </w:rPr>
        <w:t xml:space="preserve"> và</w:t>
      </w:r>
      <w:r w:rsidR="009C3768">
        <w:rPr>
          <w:sz w:val="24"/>
          <w:szCs w:val="24"/>
          <w:lang w:val="vi-VN" w:eastAsia="zh-CN"/>
        </w:rPr>
        <w:t xml:space="preserve"> Vữa trám cung cấp</w:t>
      </w:r>
      <w:r w:rsidR="00A7326E" w:rsidRPr="00D403F0">
        <w:rPr>
          <w:sz w:val="24"/>
          <w:szCs w:val="24"/>
          <w:lang w:val="vi-VN" w:eastAsia="zh-CN"/>
        </w:rPr>
        <w:t xml:space="preserve"> những kiến thức cơ bản về các chức </w:t>
      </w:r>
      <w:r w:rsidR="009C3768">
        <w:rPr>
          <w:sz w:val="24"/>
          <w:szCs w:val="24"/>
          <w:lang w:val="vi-VN" w:eastAsia="zh-CN"/>
        </w:rPr>
        <w:t>năng, tính chất,</w:t>
      </w:r>
      <w:r w:rsidR="00A7326E" w:rsidRPr="00D403F0">
        <w:rPr>
          <w:sz w:val="24"/>
          <w:szCs w:val="24"/>
          <w:lang w:val="vi-VN" w:eastAsia="zh-CN"/>
        </w:rPr>
        <w:t xml:space="preserve"> loại dung dịch khoan và phươ</w:t>
      </w:r>
      <w:r w:rsidR="009C3768">
        <w:rPr>
          <w:sz w:val="24"/>
          <w:szCs w:val="24"/>
          <w:lang w:val="vi-VN" w:eastAsia="zh-CN"/>
        </w:rPr>
        <w:t>ng pháp điều chế, gia công</w:t>
      </w:r>
      <w:r w:rsidR="00A7326E" w:rsidRPr="00D403F0">
        <w:rPr>
          <w:sz w:val="24"/>
          <w:szCs w:val="24"/>
          <w:lang w:val="vi-VN" w:eastAsia="zh-CN"/>
        </w:rPr>
        <w:t>; Phần Vữa trám sẽ giới thiệu kiến thức về các loại xi măng, tính chất của vữa và đá xi măng sau khi đông cứng trong giếng khoan</w:t>
      </w:r>
      <w:r w:rsidR="00D624FE" w:rsidRPr="00F75DE5">
        <w:rPr>
          <w:sz w:val="24"/>
          <w:szCs w:val="24"/>
          <w:lang w:val="vi-VN" w:eastAsia="zh-CN"/>
        </w:rPr>
        <w:t>, phương pháp điều chỉnh tính chất của vữa xi măng</w:t>
      </w:r>
      <w:r w:rsidR="00A7326E" w:rsidRPr="00D403F0">
        <w:rPr>
          <w:sz w:val="24"/>
          <w:szCs w:val="24"/>
          <w:lang w:val="vi-VN" w:eastAsia="zh-CN"/>
        </w:rPr>
        <w:t>.</w:t>
      </w:r>
    </w:p>
    <w:p w14:paraId="172E3D93" w14:textId="77777777" w:rsidR="00296F71" w:rsidRPr="00D403F0" w:rsidRDefault="009540AF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D403F0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63FCF4BC" w14:textId="77777777" w:rsidR="004A21C9" w:rsidRPr="003555B5" w:rsidRDefault="00BA7C39" w:rsidP="004A21C9">
      <w:pPr>
        <w:pStyle w:val="ColorfulList-Accent11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6162A6EE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C34F" w14:textId="77777777" w:rsidR="001265BC" w:rsidRPr="003555B5" w:rsidRDefault="001265BC" w:rsidP="00BA7C39">
            <w:pPr>
              <w:pStyle w:val="ColorfulList-Accent11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1789F84D" w14:textId="77777777">
        <w:tc>
          <w:tcPr>
            <w:tcW w:w="1408" w:type="dxa"/>
            <w:tcBorders>
              <w:top w:val="single" w:sz="4" w:space="0" w:color="auto"/>
            </w:tcBorders>
          </w:tcPr>
          <w:p w14:paraId="20AAF4C5" w14:textId="77777777" w:rsidR="003B73BB" w:rsidRPr="003555B5" w:rsidRDefault="00BA09EA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597CEA27" w14:textId="77777777" w:rsidR="003B73BB" w:rsidRPr="003555B5" w:rsidRDefault="003B73BB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82FCA0A" w14:textId="77777777" w:rsidR="003B73BB" w:rsidRPr="003555B5" w:rsidRDefault="003B73BB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C669C60" w14:textId="77777777" w:rsidR="003B73BB" w:rsidRPr="003555B5" w:rsidRDefault="00EE375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34D9F" w:rsidRPr="003555B5" w14:paraId="743A3D76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23076B41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 w:rsidRPr="00B8106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6EAA68D0" w14:textId="77777777" w:rsidR="00934D9F" w:rsidRPr="00B81065" w:rsidRDefault="00934D9F" w:rsidP="009C36BE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Các chức năng của dung dịch khoan</w:t>
            </w:r>
          </w:p>
        </w:tc>
        <w:tc>
          <w:tcPr>
            <w:tcW w:w="992" w:type="dxa"/>
            <w:vMerge w:val="restart"/>
            <w:vAlign w:val="center"/>
          </w:tcPr>
          <w:p w14:paraId="1A83E95A" w14:textId="163118BE" w:rsidR="00934D9F" w:rsidRPr="003555B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519BE9DA" w14:textId="77777777" w:rsidR="007F5F86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  <w:p w14:paraId="656726F6" w14:textId="77777777" w:rsidR="00934D9F" w:rsidRPr="00D403F0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D403F0">
              <w:rPr>
                <w:bCs/>
              </w:rPr>
              <w:t>4.1.1</w:t>
            </w:r>
            <w:r w:rsidR="007F5F86">
              <w:rPr>
                <w:bCs/>
              </w:rPr>
              <w:t>; 4.2.1</w:t>
            </w:r>
          </w:p>
          <w:p w14:paraId="414E923E" w14:textId="77777777" w:rsidR="00934D9F" w:rsidRPr="001E38CF" w:rsidRDefault="00934D9F" w:rsidP="00200F66">
            <w:pPr>
              <w:pStyle w:val="ColorfulList-Accent11"/>
              <w:ind w:left="0"/>
              <w:jc w:val="center"/>
              <w:rPr>
                <w:bCs/>
              </w:rPr>
            </w:pPr>
          </w:p>
          <w:p w14:paraId="7E4D3D6B" w14:textId="77777777" w:rsidR="00934D9F" w:rsidRPr="00D403F0" w:rsidRDefault="00934D9F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934D9F" w:rsidRPr="003555B5" w14:paraId="04D78FD7" w14:textId="77777777">
        <w:tc>
          <w:tcPr>
            <w:tcW w:w="1408" w:type="dxa"/>
            <w:vAlign w:val="center"/>
          </w:tcPr>
          <w:p w14:paraId="7954C0FD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437CA41E" w14:textId="77777777" w:rsidR="00934D9F" w:rsidRPr="00B81065" w:rsidRDefault="00934D9F" w:rsidP="00BB0733">
            <w:pPr>
              <w:spacing w:after="200" w:line="276" w:lineRule="auto"/>
              <w:rPr>
                <w:sz w:val="24"/>
                <w:szCs w:val="24"/>
                <w:lang w:eastAsia="zh-CN"/>
              </w:rPr>
            </w:pPr>
            <w:r w:rsidRPr="00B81065">
              <w:rPr>
                <w:sz w:val="24"/>
                <w:szCs w:val="24"/>
                <w:lang w:eastAsia="zh-CN"/>
              </w:rPr>
              <w:t>Làm sạch đáy và vận chuyển mùn khoan</w:t>
            </w:r>
          </w:p>
        </w:tc>
        <w:tc>
          <w:tcPr>
            <w:tcW w:w="992" w:type="dxa"/>
            <w:vMerge/>
            <w:vAlign w:val="center"/>
          </w:tcPr>
          <w:p w14:paraId="1FB0F6A1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2F24F42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641715C2" w14:textId="77777777">
        <w:tc>
          <w:tcPr>
            <w:tcW w:w="1408" w:type="dxa"/>
            <w:vAlign w:val="center"/>
          </w:tcPr>
          <w:p w14:paraId="5CB5DE0E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4814ACB5" w14:textId="77777777" w:rsidR="00934D9F" w:rsidRPr="00B81065" w:rsidRDefault="00934D9F" w:rsidP="00BB0733">
            <w:pPr>
              <w:spacing w:after="200" w:line="276" w:lineRule="auto"/>
              <w:rPr>
                <w:sz w:val="24"/>
                <w:szCs w:val="24"/>
                <w:lang w:eastAsia="zh-CN"/>
              </w:rPr>
            </w:pPr>
            <w:r w:rsidRPr="00B81065">
              <w:rPr>
                <w:sz w:val="24"/>
                <w:szCs w:val="24"/>
                <w:lang w:eastAsia="zh-CN"/>
              </w:rPr>
              <w:t>Giữ mùn khoan ở trạng thái lơ lửng</w:t>
            </w:r>
          </w:p>
        </w:tc>
        <w:tc>
          <w:tcPr>
            <w:tcW w:w="992" w:type="dxa"/>
            <w:vMerge/>
            <w:vAlign w:val="center"/>
          </w:tcPr>
          <w:p w14:paraId="5C326BA0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557CB18" w14:textId="77777777" w:rsidR="00934D9F" w:rsidRPr="001E38CF" w:rsidRDefault="00934D9F" w:rsidP="00200F66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934D9F" w:rsidRPr="003555B5" w14:paraId="2138F27E" w14:textId="77777777">
        <w:tc>
          <w:tcPr>
            <w:tcW w:w="1408" w:type="dxa"/>
            <w:vAlign w:val="center"/>
          </w:tcPr>
          <w:p w14:paraId="64AA9C99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004693B8" w14:textId="77777777" w:rsidR="00934D9F" w:rsidRPr="00B81065" w:rsidRDefault="00934D9F" w:rsidP="00BB0733">
            <w:pPr>
              <w:spacing w:after="200" w:line="276" w:lineRule="auto"/>
              <w:rPr>
                <w:sz w:val="24"/>
                <w:szCs w:val="24"/>
                <w:lang w:eastAsia="zh-CN"/>
              </w:rPr>
            </w:pPr>
            <w:r w:rsidRPr="00B81065">
              <w:rPr>
                <w:sz w:val="24"/>
                <w:szCs w:val="24"/>
                <w:lang w:eastAsia="zh-CN"/>
              </w:rPr>
              <w:t>Làm mát và bôi trơn dụng cụ khoan</w:t>
            </w:r>
          </w:p>
        </w:tc>
        <w:tc>
          <w:tcPr>
            <w:tcW w:w="992" w:type="dxa"/>
            <w:vMerge/>
            <w:vAlign w:val="center"/>
          </w:tcPr>
          <w:p w14:paraId="2E9DB02B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27C2F8C" w14:textId="77777777" w:rsidR="00934D9F" w:rsidRPr="003555B5" w:rsidRDefault="00934D9F" w:rsidP="00200F66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1802639E" w14:textId="77777777">
        <w:tc>
          <w:tcPr>
            <w:tcW w:w="1408" w:type="dxa"/>
            <w:vAlign w:val="center"/>
          </w:tcPr>
          <w:p w14:paraId="20BB7D27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14:paraId="53BD0F8B" w14:textId="77777777" w:rsidR="00934D9F" w:rsidRPr="00B81065" w:rsidRDefault="00934D9F" w:rsidP="00BB0733">
            <w:pPr>
              <w:spacing w:after="200" w:line="276" w:lineRule="auto"/>
              <w:rPr>
                <w:sz w:val="24"/>
                <w:szCs w:val="24"/>
                <w:lang w:eastAsia="zh-CN"/>
              </w:rPr>
            </w:pPr>
            <w:r w:rsidRPr="00B81065">
              <w:rPr>
                <w:sz w:val="24"/>
                <w:szCs w:val="24"/>
                <w:lang w:eastAsia="zh-CN"/>
              </w:rPr>
              <w:t>Tạo phản áp lên thành giếng khoan</w:t>
            </w:r>
          </w:p>
        </w:tc>
        <w:tc>
          <w:tcPr>
            <w:tcW w:w="992" w:type="dxa"/>
            <w:vMerge/>
            <w:vAlign w:val="center"/>
          </w:tcPr>
          <w:p w14:paraId="170A2130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AA7F22B" w14:textId="77777777" w:rsidR="00934D9F" w:rsidRPr="003555B5" w:rsidRDefault="00934D9F" w:rsidP="00200F66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3F8FF0FC" w14:textId="77777777">
        <w:tc>
          <w:tcPr>
            <w:tcW w:w="1408" w:type="dxa"/>
            <w:vAlign w:val="center"/>
          </w:tcPr>
          <w:p w14:paraId="2EB471F3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14:paraId="5B84510A" w14:textId="77777777" w:rsidR="00934D9F" w:rsidRPr="00B81065" w:rsidRDefault="00934D9F" w:rsidP="00BB0733">
            <w:pPr>
              <w:spacing w:after="200" w:line="276" w:lineRule="auto"/>
              <w:rPr>
                <w:sz w:val="24"/>
                <w:szCs w:val="24"/>
                <w:lang w:eastAsia="zh-CN"/>
              </w:rPr>
            </w:pPr>
            <w:r w:rsidRPr="00B81065">
              <w:rPr>
                <w:sz w:val="24"/>
                <w:szCs w:val="24"/>
                <w:lang w:eastAsia="zh-CN"/>
              </w:rPr>
              <w:t>Sét hóa thành giếng khoan</w:t>
            </w:r>
          </w:p>
        </w:tc>
        <w:tc>
          <w:tcPr>
            <w:tcW w:w="992" w:type="dxa"/>
            <w:vMerge/>
            <w:vAlign w:val="center"/>
          </w:tcPr>
          <w:p w14:paraId="7E25DDB2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DB6F98B" w14:textId="77777777" w:rsidR="00934D9F" w:rsidRPr="003555B5" w:rsidRDefault="00934D9F" w:rsidP="00200F66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5DC4327E" w14:textId="77777777">
        <w:tc>
          <w:tcPr>
            <w:tcW w:w="1408" w:type="dxa"/>
            <w:vAlign w:val="center"/>
          </w:tcPr>
          <w:p w14:paraId="101CC2D3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1.6</w:t>
            </w:r>
          </w:p>
        </w:tc>
        <w:tc>
          <w:tcPr>
            <w:tcW w:w="4683" w:type="dxa"/>
            <w:vAlign w:val="center"/>
          </w:tcPr>
          <w:p w14:paraId="3A6AD2DF" w14:textId="77777777" w:rsidR="00934D9F" w:rsidRPr="00B81065" w:rsidRDefault="00934D9F" w:rsidP="00BB0733">
            <w:pPr>
              <w:spacing w:after="200" w:line="276" w:lineRule="auto"/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Các chức năng khác</w:t>
            </w:r>
          </w:p>
        </w:tc>
        <w:tc>
          <w:tcPr>
            <w:tcW w:w="992" w:type="dxa"/>
            <w:vMerge/>
            <w:vAlign w:val="center"/>
          </w:tcPr>
          <w:p w14:paraId="2F289406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C369F2" w14:textId="77777777" w:rsidR="00934D9F" w:rsidRPr="003555B5" w:rsidRDefault="00934D9F" w:rsidP="00200F66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7F5F86" w:rsidRPr="003555B5" w14:paraId="4E95A6DA" w14:textId="77777777" w:rsidTr="007F5F86">
        <w:tc>
          <w:tcPr>
            <w:tcW w:w="1408" w:type="dxa"/>
            <w:vAlign w:val="center"/>
          </w:tcPr>
          <w:p w14:paraId="4AD1F3D9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 w:rsidRPr="00B81065">
              <w:rPr>
                <w:b/>
                <w:bCs/>
                <w:lang w:val="nl-NL"/>
              </w:rPr>
              <w:t xml:space="preserve">Chương </w:t>
            </w:r>
            <w:r w:rsidRPr="00B8106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7384B122" w14:textId="77777777" w:rsidR="007F5F86" w:rsidRPr="00B81065" w:rsidRDefault="007F5F86" w:rsidP="00FB35C6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Những tính chất cơ bản của dung dịch khoan</w:t>
            </w:r>
          </w:p>
        </w:tc>
        <w:tc>
          <w:tcPr>
            <w:tcW w:w="992" w:type="dxa"/>
            <w:vMerge w:val="restart"/>
            <w:vAlign w:val="center"/>
          </w:tcPr>
          <w:p w14:paraId="448C555F" w14:textId="2ADC160E" w:rsidR="007F5F86" w:rsidRPr="00D403F0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56B3E644" w14:textId="77777777" w:rsidR="007F5F86" w:rsidRPr="003555B5" w:rsidRDefault="007F5F86" w:rsidP="007F5F86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4.1.1; 4.2.2</w:t>
            </w:r>
          </w:p>
        </w:tc>
      </w:tr>
      <w:tr w:rsidR="007F5F86" w:rsidRPr="003555B5" w14:paraId="77A62CF7" w14:textId="77777777">
        <w:tc>
          <w:tcPr>
            <w:tcW w:w="1408" w:type="dxa"/>
            <w:vAlign w:val="center"/>
          </w:tcPr>
          <w:p w14:paraId="5E2EE577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4825F221" w14:textId="77777777" w:rsidR="007F5F86" w:rsidRPr="00B81065" w:rsidRDefault="007F5F86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Trọng lượng riêng</w:t>
            </w:r>
          </w:p>
        </w:tc>
        <w:tc>
          <w:tcPr>
            <w:tcW w:w="992" w:type="dxa"/>
            <w:vMerge/>
            <w:vAlign w:val="center"/>
          </w:tcPr>
          <w:p w14:paraId="72C6A50A" w14:textId="77777777" w:rsidR="007F5F86" w:rsidRPr="003555B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9B674A8" w14:textId="77777777" w:rsidR="007F5F86" w:rsidRPr="003555B5" w:rsidRDefault="007F5F86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7F5F86" w:rsidRPr="003555B5" w14:paraId="5E075B3D" w14:textId="77777777">
        <w:tc>
          <w:tcPr>
            <w:tcW w:w="1408" w:type="dxa"/>
            <w:vAlign w:val="center"/>
          </w:tcPr>
          <w:p w14:paraId="3D17FB10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2.2</w:t>
            </w:r>
          </w:p>
        </w:tc>
        <w:tc>
          <w:tcPr>
            <w:tcW w:w="4683" w:type="dxa"/>
            <w:vAlign w:val="center"/>
          </w:tcPr>
          <w:p w14:paraId="5C076E0D" w14:textId="77777777" w:rsidR="007F5F86" w:rsidRPr="00B81065" w:rsidRDefault="007F5F86" w:rsidP="00225ADB">
            <w:pPr>
              <w:pStyle w:val="ColorfulList-Accent11"/>
              <w:spacing w:before="120"/>
              <w:ind w:left="0"/>
              <w:rPr>
                <w:bCs/>
                <w:lang w:val="vi-VN"/>
              </w:rPr>
            </w:pPr>
            <w:r w:rsidRPr="00B81065">
              <w:rPr>
                <w:lang w:val="da-DK" w:eastAsia="zh-CN"/>
              </w:rPr>
              <w:t>Độ thải nước và chiều dày vỏ sét</w:t>
            </w:r>
          </w:p>
        </w:tc>
        <w:tc>
          <w:tcPr>
            <w:tcW w:w="992" w:type="dxa"/>
            <w:vMerge/>
            <w:vAlign w:val="center"/>
          </w:tcPr>
          <w:p w14:paraId="2415CF60" w14:textId="77777777" w:rsidR="007F5F86" w:rsidRPr="003555B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3C169DE" w14:textId="77777777" w:rsidR="007F5F86" w:rsidRPr="003555B5" w:rsidRDefault="007F5F86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7F5F86" w:rsidRPr="003555B5" w14:paraId="023C1513" w14:textId="77777777">
        <w:tc>
          <w:tcPr>
            <w:tcW w:w="1408" w:type="dxa"/>
            <w:vAlign w:val="center"/>
          </w:tcPr>
          <w:p w14:paraId="5B441B16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  <w:lang w:val="vi-VN"/>
              </w:rPr>
              <w:t>2.</w:t>
            </w:r>
            <w:r w:rsidRPr="00B81065">
              <w:rPr>
                <w:bCs/>
              </w:rPr>
              <w:t>3</w:t>
            </w:r>
          </w:p>
        </w:tc>
        <w:tc>
          <w:tcPr>
            <w:tcW w:w="4683" w:type="dxa"/>
            <w:vAlign w:val="center"/>
          </w:tcPr>
          <w:p w14:paraId="5ECFF25B" w14:textId="77777777" w:rsidR="007F5F86" w:rsidRPr="00B81065" w:rsidRDefault="007F5F86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Các tính chất lưu biến và đường cong chẩy</w:t>
            </w:r>
          </w:p>
        </w:tc>
        <w:tc>
          <w:tcPr>
            <w:tcW w:w="992" w:type="dxa"/>
            <w:vMerge/>
            <w:vAlign w:val="center"/>
          </w:tcPr>
          <w:p w14:paraId="6A918551" w14:textId="77777777" w:rsidR="007F5F86" w:rsidRPr="003555B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BB462B8" w14:textId="77777777" w:rsidR="007F5F86" w:rsidRPr="003555B5" w:rsidRDefault="007F5F86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7F5F86" w:rsidRPr="003555B5" w14:paraId="0F8CAADC" w14:textId="77777777">
        <w:tc>
          <w:tcPr>
            <w:tcW w:w="1408" w:type="dxa"/>
            <w:vAlign w:val="center"/>
          </w:tcPr>
          <w:p w14:paraId="5601207D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04484A29" w14:textId="77777777" w:rsidR="007F5F86" w:rsidRPr="00B81065" w:rsidRDefault="007F5F86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Hàm lượng cát và các phần tử không tan</w:t>
            </w:r>
          </w:p>
        </w:tc>
        <w:tc>
          <w:tcPr>
            <w:tcW w:w="992" w:type="dxa"/>
            <w:vMerge/>
            <w:vAlign w:val="center"/>
          </w:tcPr>
          <w:p w14:paraId="6451BCD7" w14:textId="77777777" w:rsidR="007F5F86" w:rsidRPr="003555B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EC67BEB" w14:textId="77777777" w:rsidR="007F5F86" w:rsidRPr="003555B5" w:rsidRDefault="007F5F86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7F5F86" w:rsidRPr="003555B5" w14:paraId="60AD12A9" w14:textId="77777777">
        <w:tc>
          <w:tcPr>
            <w:tcW w:w="1408" w:type="dxa"/>
            <w:vAlign w:val="center"/>
          </w:tcPr>
          <w:p w14:paraId="22836E26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2725726F" w14:textId="77777777" w:rsidR="007F5F86" w:rsidRPr="00B81065" w:rsidRDefault="007F5F86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Độ ổn định và độ lắng ngày đêm</w:t>
            </w:r>
          </w:p>
        </w:tc>
        <w:tc>
          <w:tcPr>
            <w:tcW w:w="992" w:type="dxa"/>
            <w:vMerge/>
            <w:vAlign w:val="center"/>
          </w:tcPr>
          <w:p w14:paraId="62A3E2DD" w14:textId="77777777" w:rsidR="007F5F86" w:rsidRPr="003555B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443309F" w14:textId="77777777" w:rsidR="007F5F86" w:rsidRPr="003555B5" w:rsidRDefault="007F5F86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7F5F86" w:rsidRPr="003555B5" w14:paraId="6DB74C3B" w14:textId="77777777">
        <w:tc>
          <w:tcPr>
            <w:tcW w:w="1408" w:type="dxa"/>
            <w:vAlign w:val="center"/>
          </w:tcPr>
          <w:p w14:paraId="6AB1C17F" w14:textId="77777777" w:rsidR="007F5F86" w:rsidRPr="00B8106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2.6</w:t>
            </w:r>
          </w:p>
        </w:tc>
        <w:tc>
          <w:tcPr>
            <w:tcW w:w="4683" w:type="dxa"/>
            <w:vAlign w:val="center"/>
          </w:tcPr>
          <w:p w14:paraId="405918C0" w14:textId="77777777" w:rsidR="007F5F86" w:rsidRPr="00B81065" w:rsidRDefault="007F5F86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Độ pH</w:t>
            </w:r>
          </w:p>
        </w:tc>
        <w:tc>
          <w:tcPr>
            <w:tcW w:w="992" w:type="dxa"/>
            <w:vMerge/>
            <w:vAlign w:val="center"/>
          </w:tcPr>
          <w:p w14:paraId="35176201" w14:textId="77777777" w:rsidR="007F5F86" w:rsidRPr="003555B5" w:rsidRDefault="007F5F8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D179B8D" w14:textId="77777777" w:rsidR="007F5F86" w:rsidRPr="003555B5" w:rsidRDefault="007F5F86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934D9F" w:rsidRPr="003555B5" w14:paraId="28312A4F" w14:textId="77777777">
        <w:tc>
          <w:tcPr>
            <w:tcW w:w="1408" w:type="dxa"/>
            <w:vAlign w:val="center"/>
          </w:tcPr>
          <w:p w14:paraId="2BF475B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 w:rsidRPr="00B81065">
              <w:rPr>
                <w:b/>
                <w:bCs/>
                <w:lang w:val="nl-NL"/>
              </w:rPr>
              <w:t xml:space="preserve">Chương </w:t>
            </w:r>
            <w:r w:rsidRPr="00B8106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5C558257" w14:textId="77777777" w:rsidR="00934D9F" w:rsidRPr="00B81065" w:rsidRDefault="00934D9F" w:rsidP="00025C32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bCs/>
                <w:sz w:val="24"/>
                <w:szCs w:val="24"/>
              </w:rPr>
              <w:t>Phân loại nước rửa và các phương pháp tuần hoàn</w:t>
            </w:r>
          </w:p>
        </w:tc>
        <w:tc>
          <w:tcPr>
            <w:tcW w:w="992" w:type="dxa"/>
            <w:vMerge w:val="restart"/>
            <w:vAlign w:val="center"/>
          </w:tcPr>
          <w:p w14:paraId="577623AA" w14:textId="647231B6" w:rsidR="00934D9F" w:rsidRPr="00D2783E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6A430559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7F5F86">
              <w:rPr>
                <w:bCs/>
              </w:rPr>
              <w:t>2;  4.2.1</w:t>
            </w:r>
          </w:p>
        </w:tc>
      </w:tr>
      <w:tr w:rsidR="00934D9F" w:rsidRPr="003555B5" w14:paraId="4C83A297" w14:textId="77777777">
        <w:tc>
          <w:tcPr>
            <w:tcW w:w="1408" w:type="dxa"/>
            <w:vAlign w:val="center"/>
          </w:tcPr>
          <w:p w14:paraId="0130DFA9" w14:textId="77777777" w:rsidR="00934D9F" w:rsidRPr="00B81065" w:rsidRDefault="00934D9F" w:rsidP="00BB0733">
            <w:pPr>
              <w:pStyle w:val="ColorfulList-Accent11"/>
              <w:spacing w:before="120"/>
              <w:ind w:left="0"/>
              <w:jc w:val="center"/>
              <w:rPr>
                <w:bCs/>
                <w:lang w:val="nl-NL"/>
              </w:rPr>
            </w:pPr>
            <w:r w:rsidRPr="00B81065">
              <w:rPr>
                <w:bCs/>
                <w:lang w:val="nl-NL"/>
              </w:rPr>
              <w:t>3.1</w:t>
            </w:r>
          </w:p>
        </w:tc>
        <w:tc>
          <w:tcPr>
            <w:tcW w:w="4683" w:type="dxa"/>
            <w:vAlign w:val="center"/>
          </w:tcPr>
          <w:p w14:paraId="4B010A65" w14:textId="77777777" w:rsidR="00934D9F" w:rsidRPr="00B81065" w:rsidRDefault="00934D9F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Phân loại nước rửa </w:t>
            </w:r>
          </w:p>
        </w:tc>
        <w:tc>
          <w:tcPr>
            <w:tcW w:w="992" w:type="dxa"/>
            <w:vMerge/>
            <w:vAlign w:val="center"/>
          </w:tcPr>
          <w:p w14:paraId="01F8A0C9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A3CE0AA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  <w:tr w:rsidR="00934D9F" w:rsidRPr="00F75DE5" w14:paraId="04A6F210" w14:textId="77777777">
        <w:tc>
          <w:tcPr>
            <w:tcW w:w="1408" w:type="dxa"/>
            <w:vAlign w:val="center"/>
          </w:tcPr>
          <w:p w14:paraId="71015A9C" w14:textId="77777777" w:rsidR="00934D9F" w:rsidRPr="00B81065" w:rsidRDefault="00934D9F" w:rsidP="00BB0733">
            <w:pPr>
              <w:pStyle w:val="ColorfulList-Accent11"/>
              <w:spacing w:before="120"/>
              <w:ind w:left="0"/>
              <w:jc w:val="center"/>
              <w:rPr>
                <w:bCs/>
                <w:lang w:val="nl-NL"/>
              </w:rPr>
            </w:pPr>
            <w:r w:rsidRPr="00B81065">
              <w:rPr>
                <w:bCs/>
                <w:lang w:val="nl-NL"/>
              </w:rPr>
              <w:lastRenderedPageBreak/>
              <w:t>3.2</w:t>
            </w:r>
          </w:p>
        </w:tc>
        <w:tc>
          <w:tcPr>
            <w:tcW w:w="4683" w:type="dxa"/>
            <w:vAlign w:val="center"/>
          </w:tcPr>
          <w:p w14:paraId="5BFE181E" w14:textId="77777777" w:rsidR="00934D9F" w:rsidRPr="00B81065" w:rsidRDefault="00934D9F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Các phương pháp tuần hoàn </w:t>
            </w:r>
          </w:p>
        </w:tc>
        <w:tc>
          <w:tcPr>
            <w:tcW w:w="992" w:type="dxa"/>
            <w:vMerge/>
            <w:vAlign w:val="center"/>
          </w:tcPr>
          <w:p w14:paraId="3DF02412" w14:textId="77777777" w:rsidR="00934D9F" w:rsidRPr="00D403F0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40A492F7" w14:textId="77777777" w:rsidR="00934D9F" w:rsidRPr="00D403F0" w:rsidRDefault="00934D9F" w:rsidP="00BA7C39">
            <w:pPr>
              <w:pStyle w:val="ColorfulList-Accent11"/>
              <w:ind w:left="0"/>
              <w:jc w:val="center"/>
              <w:rPr>
                <w:bCs/>
                <w:lang w:val="nl-NL"/>
              </w:rPr>
            </w:pPr>
          </w:p>
        </w:tc>
      </w:tr>
      <w:tr w:rsidR="00934D9F" w:rsidRPr="003555B5" w14:paraId="4D182612" w14:textId="77777777">
        <w:tc>
          <w:tcPr>
            <w:tcW w:w="1408" w:type="dxa"/>
            <w:vAlign w:val="center"/>
          </w:tcPr>
          <w:p w14:paraId="13A10B9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24471134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Nước kỹ thuật và dung dịch tự nhiên</w:t>
            </w:r>
          </w:p>
        </w:tc>
        <w:tc>
          <w:tcPr>
            <w:tcW w:w="992" w:type="dxa"/>
            <w:vMerge w:val="restart"/>
            <w:vAlign w:val="center"/>
          </w:tcPr>
          <w:p w14:paraId="556BADD7" w14:textId="00C1B513" w:rsidR="00934D9F" w:rsidRPr="00D2783E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1EF8E28E" w14:textId="77777777" w:rsidR="00934D9F" w:rsidRPr="001E38CF" w:rsidRDefault="007F5F86" w:rsidP="001E38C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 4.2.1</w:t>
            </w:r>
          </w:p>
        </w:tc>
      </w:tr>
      <w:tr w:rsidR="00934D9F" w:rsidRPr="003555B5" w14:paraId="7FAF6872" w14:textId="77777777">
        <w:tc>
          <w:tcPr>
            <w:tcW w:w="1408" w:type="dxa"/>
            <w:vAlign w:val="center"/>
          </w:tcPr>
          <w:p w14:paraId="32795B21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74A9CB9D" w14:textId="77777777" w:rsidR="00934D9F" w:rsidRPr="00B81065" w:rsidRDefault="00934D9F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Nước kĩ thuật            </w:t>
            </w:r>
          </w:p>
        </w:tc>
        <w:tc>
          <w:tcPr>
            <w:tcW w:w="992" w:type="dxa"/>
            <w:vMerge/>
            <w:vAlign w:val="center"/>
          </w:tcPr>
          <w:p w14:paraId="30F542F1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C15E999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09EB1B27" w14:textId="77777777">
        <w:tc>
          <w:tcPr>
            <w:tcW w:w="1408" w:type="dxa"/>
            <w:vAlign w:val="center"/>
          </w:tcPr>
          <w:p w14:paraId="0746E3C4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459C7D8A" w14:textId="77777777" w:rsidR="00934D9F" w:rsidRPr="00B81065" w:rsidRDefault="00934D9F" w:rsidP="00BB0733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Dung dịch tự nhiên</w:t>
            </w:r>
          </w:p>
        </w:tc>
        <w:tc>
          <w:tcPr>
            <w:tcW w:w="992" w:type="dxa"/>
            <w:vMerge/>
            <w:vAlign w:val="center"/>
          </w:tcPr>
          <w:p w14:paraId="1F88FED6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5A51A34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4E5CBFC1" w14:textId="77777777">
        <w:tc>
          <w:tcPr>
            <w:tcW w:w="1408" w:type="dxa"/>
            <w:vAlign w:val="center"/>
          </w:tcPr>
          <w:p w14:paraId="1B7D6DFA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14:paraId="35F0DC40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Dung dịch sét</w:t>
            </w:r>
          </w:p>
        </w:tc>
        <w:tc>
          <w:tcPr>
            <w:tcW w:w="992" w:type="dxa"/>
            <w:vMerge w:val="restart"/>
            <w:vAlign w:val="center"/>
          </w:tcPr>
          <w:p w14:paraId="743E4136" w14:textId="411D2313" w:rsidR="00934D9F" w:rsidRPr="00D2783E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1358BD24" w14:textId="77777777" w:rsidR="00934D9F" w:rsidRPr="001E38CF" w:rsidRDefault="00934D9F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7F5F86">
              <w:rPr>
                <w:bCs/>
              </w:rPr>
              <w:t>3;  4.2.1</w:t>
            </w:r>
          </w:p>
        </w:tc>
      </w:tr>
      <w:tr w:rsidR="00934D9F" w:rsidRPr="003555B5" w14:paraId="5A4D27B6" w14:textId="77777777">
        <w:tc>
          <w:tcPr>
            <w:tcW w:w="1408" w:type="dxa"/>
            <w:vAlign w:val="center"/>
          </w:tcPr>
          <w:p w14:paraId="5735395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14:paraId="2FE66DFE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Sét</w:t>
            </w:r>
          </w:p>
        </w:tc>
        <w:tc>
          <w:tcPr>
            <w:tcW w:w="992" w:type="dxa"/>
            <w:vMerge/>
            <w:vAlign w:val="center"/>
          </w:tcPr>
          <w:p w14:paraId="36166E82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59A44C6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4DE81FEE" w14:textId="77777777">
        <w:tc>
          <w:tcPr>
            <w:tcW w:w="1408" w:type="dxa"/>
            <w:vAlign w:val="center"/>
          </w:tcPr>
          <w:p w14:paraId="5CF94B68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62CEA9E6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Dung dịch sét</w:t>
            </w:r>
          </w:p>
        </w:tc>
        <w:tc>
          <w:tcPr>
            <w:tcW w:w="992" w:type="dxa"/>
            <w:vMerge/>
            <w:vAlign w:val="center"/>
          </w:tcPr>
          <w:p w14:paraId="2D58C395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153FB9A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6CC73128" w14:textId="77777777">
        <w:tc>
          <w:tcPr>
            <w:tcW w:w="1408" w:type="dxa"/>
            <w:vAlign w:val="center"/>
          </w:tcPr>
          <w:p w14:paraId="5D1DD74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5CD7EB19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Các đặc điểm chính của dung dịch sét</w:t>
            </w:r>
          </w:p>
        </w:tc>
        <w:tc>
          <w:tcPr>
            <w:tcW w:w="992" w:type="dxa"/>
            <w:vMerge/>
            <w:vAlign w:val="center"/>
          </w:tcPr>
          <w:p w14:paraId="6262FC0A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A6C034C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5C3ACEBD" w14:textId="77777777">
        <w:tc>
          <w:tcPr>
            <w:tcW w:w="1408" w:type="dxa"/>
            <w:vAlign w:val="center"/>
          </w:tcPr>
          <w:p w14:paraId="30B5AE5D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6</w:t>
            </w:r>
          </w:p>
        </w:tc>
        <w:tc>
          <w:tcPr>
            <w:tcW w:w="4683" w:type="dxa"/>
            <w:vAlign w:val="center"/>
          </w:tcPr>
          <w:p w14:paraId="44EEEFBD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Gia công hóa học dung dịch khoan</w:t>
            </w:r>
          </w:p>
        </w:tc>
        <w:tc>
          <w:tcPr>
            <w:tcW w:w="992" w:type="dxa"/>
            <w:vMerge w:val="restart"/>
            <w:vAlign w:val="center"/>
          </w:tcPr>
          <w:p w14:paraId="1D700A37" w14:textId="7B841458" w:rsidR="00934D9F" w:rsidRPr="00D2783E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Merge w:val="restart"/>
            <w:vAlign w:val="center"/>
          </w:tcPr>
          <w:p w14:paraId="6E44B0AD" w14:textId="77777777" w:rsidR="00934D9F" w:rsidRPr="001E38CF" w:rsidRDefault="00934D9F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926862">
              <w:rPr>
                <w:bCs/>
              </w:rPr>
              <w:t>5;  4.2.3</w:t>
            </w:r>
          </w:p>
        </w:tc>
      </w:tr>
      <w:tr w:rsidR="00934D9F" w:rsidRPr="003555B5" w14:paraId="01BA3AEA" w14:textId="77777777">
        <w:tc>
          <w:tcPr>
            <w:tcW w:w="1408" w:type="dxa"/>
            <w:vAlign w:val="center"/>
          </w:tcPr>
          <w:p w14:paraId="571A0618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6.1</w:t>
            </w:r>
          </w:p>
        </w:tc>
        <w:tc>
          <w:tcPr>
            <w:tcW w:w="4683" w:type="dxa"/>
            <w:vAlign w:val="center"/>
          </w:tcPr>
          <w:p w14:paraId="1C68B3F7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Mục đích và nguyên tắc gia công hóa học</w:t>
            </w:r>
          </w:p>
        </w:tc>
        <w:tc>
          <w:tcPr>
            <w:tcW w:w="992" w:type="dxa"/>
            <w:vMerge/>
            <w:vAlign w:val="center"/>
          </w:tcPr>
          <w:p w14:paraId="77CCDE1F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97251D6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1A74E06F" w14:textId="77777777">
        <w:tc>
          <w:tcPr>
            <w:tcW w:w="1408" w:type="dxa"/>
            <w:vAlign w:val="center"/>
          </w:tcPr>
          <w:p w14:paraId="6072D103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6.2</w:t>
            </w:r>
          </w:p>
        </w:tc>
        <w:tc>
          <w:tcPr>
            <w:tcW w:w="4683" w:type="dxa"/>
            <w:vAlign w:val="center"/>
          </w:tcPr>
          <w:p w14:paraId="2FC94E2A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Các chất phụ gia</w:t>
            </w:r>
          </w:p>
        </w:tc>
        <w:tc>
          <w:tcPr>
            <w:tcW w:w="992" w:type="dxa"/>
            <w:vMerge/>
            <w:vAlign w:val="center"/>
          </w:tcPr>
          <w:p w14:paraId="58C86537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ADFE585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70037FA6" w14:textId="77777777">
        <w:tc>
          <w:tcPr>
            <w:tcW w:w="1408" w:type="dxa"/>
            <w:vAlign w:val="center"/>
          </w:tcPr>
          <w:p w14:paraId="10D2AFE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6.3</w:t>
            </w:r>
          </w:p>
        </w:tc>
        <w:tc>
          <w:tcPr>
            <w:tcW w:w="4683" w:type="dxa"/>
            <w:vAlign w:val="center"/>
          </w:tcPr>
          <w:p w14:paraId="7DB2355C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Điều chỉnh các tính chất dung dịch khoan</w:t>
            </w:r>
          </w:p>
        </w:tc>
        <w:tc>
          <w:tcPr>
            <w:tcW w:w="992" w:type="dxa"/>
            <w:vMerge/>
            <w:vAlign w:val="center"/>
          </w:tcPr>
          <w:p w14:paraId="38B5F678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7BD30BC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382388BB" w14:textId="77777777">
        <w:tc>
          <w:tcPr>
            <w:tcW w:w="1408" w:type="dxa"/>
            <w:vAlign w:val="center"/>
          </w:tcPr>
          <w:p w14:paraId="5144FDF6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 7</w:t>
            </w:r>
          </w:p>
        </w:tc>
        <w:tc>
          <w:tcPr>
            <w:tcW w:w="4683" w:type="dxa"/>
            <w:vAlign w:val="center"/>
          </w:tcPr>
          <w:p w14:paraId="5ECFAD8B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Các loại dung dịch đặc biệt</w:t>
            </w:r>
          </w:p>
        </w:tc>
        <w:tc>
          <w:tcPr>
            <w:tcW w:w="992" w:type="dxa"/>
            <w:vMerge w:val="restart"/>
            <w:vAlign w:val="center"/>
          </w:tcPr>
          <w:p w14:paraId="60418BE7" w14:textId="01EBAA80" w:rsidR="00934D9F" w:rsidRPr="00F96943" w:rsidRDefault="008A52D7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4DA11806" w14:textId="77777777" w:rsidR="00934D9F" w:rsidRPr="001E38CF" w:rsidRDefault="00926862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 4.2.1</w:t>
            </w:r>
          </w:p>
        </w:tc>
      </w:tr>
      <w:tr w:rsidR="00934D9F" w:rsidRPr="003555B5" w14:paraId="4BD005C5" w14:textId="77777777">
        <w:tc>
          <w:tcPr>
            <w:tcW w:w="1408" w:type="dxa"/>
            <w:vAlign w:val="center"/>
          </w:tcPr>
          <w:p w14:paraId="46412CA6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7.1</w:t>
            </w:r>
          </w:p>
        </w:tc>
        <w:tc>
          <w:tcPr>
            <w:tcW w:w="4683" w:type="dxa"/>
            <w:vAlign w:val="center"/>
          </w:tcPr>
          <w:p w14:paraId="4D5AB76B" w14:textId="77777777" w:rsidR="00934D9F" w:rsidRPr="00B81065" w:rsidRDefault="00934D9F" w:rsidP="00716AB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Dung dịch ức chế</w:t>
            </w:r>
          </w:p>
        </w:tc>
        <w:tc>
          <w:tcPr>
            <w:tcW w:w="992" w:type="dxa"/>
            <w:vMerge/>
            <w:vAlign w:val="center"/>
          </w:tcPr>
          <w:p w14:paraId="2C3B58EB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BCEE910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106FA3A1" w14:textId="77777777">
        <w:tc>
          <w:tcPr>
            <w:tcW w:w="1408" w:type="dxa"/>
            <w:vAlign w:val="center"/>
          </w:tcPr>
          <w:p w14:paraId="067A334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7.2</w:t>
            </w:r>
          </w:p>
        </w:tc>
        <w:tc>
          <w:tcPr>
            <w:tcW w:w="4683" w:type="dxa"/>
            <w:vAlign w:val="center"/>
          </w:tcPr>
          <w:p w14:paraId="190D128B" w14:textId="77777777" w:rsidR="00934D9F" w:rsidRPr="00B81065" w:rsidRDefault="00934D9F" w:rsidP="00716AB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Dung dịch với hàm lượng sét ít</w:t>
            </w:r>
          </w:p>
        </w:tc>
        <w:tc>
          <w:tcPr>
            <w:tcW w:w="992" w:type="dxa"/>
            <w:vMerge/>
            <w:vAlign w:val="center"/>
          </w:tcPr>
          <w:p w14:paraId="258D0E61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F6D5556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419E1186" w14:textId="77777777">
        <w:tc>
          <w:tcPr>
            <w:tcW w:w="1408" w:type="dxa"/>
            <w:vAlign w:val="center"/>
          </w:tcPr>
          <w:p w14:paraId="25E513B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7.3</w:t>
            </w:r>
          </w:p>
        </w:tc>
        <w:tc>
          <w:tcPr>
            <w:tcW w:w="4683" w:type="dxa"/>
            <w:vAlign w:val="center"/>
          </w:tcPr>
          <w:p w14:paraId="6032C845" w14:textId="77777777" w:rsidR="00934D9F" w:rsidRPr="00B81065" w:rsidRDefault="00934D9F" w:rsidP="00716AB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Dung dịch gốc dầu </w:t>
            </w:r>
          </w:p>
        </w:tc>
        <w:tc>
          <w:tcPr>
            <w:tcW w:w="992" w:type="dxa"/>
            <w:vMerge/>
            <w:vAlign w:val="center"/>
          </w:tcPr>
          <w:p w14:paraId="1739E905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3AD1226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41C8CAE8" w14:textId="77777777">
        <w:tc>
          <w:tcPr>
            <w:tcW w:w="1408" w:type="dxa"/>
            <w:vAlign w:val="center"/>
          </w:tcPr>
          <w:p w14:paraId="681313B9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7.4</w:t>
            </w:r>
          </w:p>
        </w:tc>
        <w:tc>
          <w:tcPr>
            <w:tcW w:w="4683" w:type="dxa"/>
            <w:vAlign w:val="center"/>
          </w:tcPr>
          <w:p w14:paraId="3EE89C70" w14:textId="77777777" w:rsidR="00934D9F" w:rsidRPr="00B81065" w:rsidRDefault="00934D9F" w:rsidP="00716AB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Dung dịch nhũ tương</w:t>
            </w:r>
          </w:p>
        </w:tc>
        <w:tc>
          <w:tcPr>
            <w:tcW w:w="992" w:type="dxa"/>
            <w:vMerge/>
            <w:vAlign w:val="center"/>
          </w:tcPr>
          <w:p w14:paraId="7CC654AB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FAB181C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35F5AB2D" w14:textId="77777777">
        <w:tc>
          <w:tcPr>
            <w:tcW w:w="1408" w:type="dxa"/>
            <w:vAlign w:val="center"/>
          </w:tcPr>
          <w:p w14:paraId="4F1CECDD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7.5</w:t>
            </w:r>
          </w:p>
        </w:tc>
        <w:tc>
          <w:tcPr>
            <w:tcW w:w="4683" w:type="dxa"/>
            <w:vAlign w:val="center"/>
          </w:tcPr>
          <w:p w14:paraId="23B7B82C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Dung dịch polime</w:t>
            </w:r>
          </w:p>
        </w:tc>
        <w:tc>
          <w:tcPr>
            <w:tcW w:w="992" w:type="dxa"/>
            <w:vMerge/>
            <w:vAlign w:val="center"/>
          </w:tcPr>
          <w:p w14:paraId="5A213A50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7C6F018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074685C9" w14:textId="77777777">
        <w:tc>
          <w:tcPr>
            <w:tcW w:w="1408" w:type="dxa"/>
            <w:vAlign w:val="center"/>
          </w:tcPr>
          <w:p w14:paraId="2CB4AAC0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8</w:t>
            </w:r>
          </w:p>
        </w:tc>
        <w:tc>
          <w:tcPr>
            <w:tcW w:w="4683" w:type="dxa"/>
            <w:vAlign w:val="center"/>
          </w:tcPr>
          <w:p w14:paraId="2A075394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Thủy lực dung dịch khoan</w:t>
            </w:r>
          </w:p>
        </w:tc>
        <w:tc>
          <w:tcPr>
            <w:tcW w:w="992" w:type="dxa"/>
            <w:vMerge w:val="restart"/>
            <w:vAlign w:val="center"/>
          </w:tcPr>
          <w:p w14:paraId="761E27B5" w14:textId="54614FB8" w:rsidR="00934D9F" w:rsidRPr="00F96943" w:rsidRDefault="008A52D7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7DE64DE0" w14:textId="77777777" w:rsidR="00934D9F" w:rsidRPr="009E4CD4" w:rsidRDefault="00934D9F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926862">
              <w:rPr>
                <w:bCs/>
              </w:rPr>
              <w:t>4;  4.2.1</w:t>
            </w:r>
          </w:p>
        </w:tc>
      </w:tr>
      <w:tr w:rsidR="00934D9F" w:rsidRPr="003555B5" w14:paraId="19170D61" w14:textId="77777777">
        <w:tc>
          <w:tcPr>
            <w:tcW w:w="1408" w:type="dxa"/>
            <w:vAlign w:val="center"/>
          </w:tcPr>
          <w:p w14:paraId="378729CA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8.1</w:t>
            </w:r>
          </w:p>
        </w:tc>
        <w:tc>
          <w:tcPr>
            <w:tcW w:w="4683" w:type="dxa"/>
            <w:vAlign w:val="center"/>
          </w:tcPr>
          <w:p w14:paraId="575B05F2" w14:textId="77777777" w:rsidR="00934D9F" w:rsidRPr="00B81065" w:rsidRDefault="00934D9F" w:rsidP="004C093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Sự chẩy của chất lỏng khoan qua ống dẫn</w:t>
            </w:r>
          </w:p>
        </w:tc>
        <w:tc>
          <w:tcPr>
            <w:tcW w:w="992" w:type="dxa"/>
            <w:vMerge/>
            <w:vAlign w:val="center"/>
          </w:tcPr>
          <w:p w14:paraId="59FFED67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A43761D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3902299F" w14:textId="77777777">
        <w:tc>
          <w:tcPr>
            <w:tcW w:w="1408" w:type="dxa"/>
            <w:vAlign w:val="center"/>
          </w:tcPr>
          <w:p w14:paraId="246909B9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14:paraId="6CA6BC9F" w14:textId="77777777" w:rsidR="00934D9F" w:rsidRPr="00B81065" w:rsidRDefault="00934D9F" w:rsidP="004C093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Tính toán lưu lượng nước rửa</w:t>
            </w:r>
          </w:p>
        </w:tc>
        <w:tc>
          <w:tcPr>
            <w:tcW w:w="992" w:type="dxa"/>
            <w:vMerge/>
            <w:vAlign w:val="center"/>
          </w:tcPr>
          <w:p w14:paraId="539F055D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9DA651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449E39F7" w14:textId="77777777">
        <w:tc>
          <w:tcPr>
            <w:tcW w:w="1408" w:type="dxa"/>
            <w:vAlign w:val="center"/>
          </w:tcPr>
          <w:p w14:paraId="23039B7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8.3</w:t>
            </w:r>
          </w:p>
        </w:tc>
        <w:tc>
          <w:tcPr>
            <w:tcW w:w="4683" w:type="dxa"/>
            <w:vAlign w:val="center"/>
          </w:tcPr>
          <w:p w14:paraId="5C6F205B" w14:textId="77777777" w:rsidR="00934D9F" w:rsidRPr="00B81065" w:rsidRDefault="00934D9F" w:rsidP="004C093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Tổn thất thủy lực trong hệ thống tuần hoàn</w:t>
            </w:r>
          </w:p>
        </w:tc>
        <w:tc>
          <w:tcPr>
            <w:tcW w:w="992" w:type="dxa"/>
            <w:vMerge/>
            <w:vAlign w:val="center"/>
          </w:tcPr>
          <w:p w14:paraId="2E3928E3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E26088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505DA0BA" w14:textId="77777777">
        <w:tc>
          <w:tcPr>
            <w:tcW w:w="1408" w:type="dxa"/>
            <w:vAlign w:val="center"/>
          </w:tcPr>
          <w:p w14:paraId="05229C8A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9</w:t>
            </w:r>
          </w:p>
          <w:p w14:paraId="1BDC0B83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14:paraId="63B26EF7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bCs/>
                <w:sz w:val="24"/>
                <w:szCs w:val="24"/>
              </w:rPr>
              <w:t>Điều chế phục hồi và bảo quản dung dịch khoan</w:t>
            </w:r>
          </w:p>
        </w:tc>
        <w:tc>
          <w:tcPr>
            <w:tcW w:w="992" w:type="dxa"/>
            <w:vMerge w:val="restart"/>
            <w:vAlign w:val="center"/>
          </w:tcPr>
          <w:p w14:paraId="4F57D36B" w14:textId="4DA4E513" w:rsidR="00934D9F" w:rsidRPr="00F96943" w:rsidRDefault="008A52D7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775699F7" w14:textId="77777777" w:rsidR="00934D9F" w:rsidRPr="009E4CD4" w:rsidRDefault="00926862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4.1.5;  4.2.3</w:t>
            </w:r>
          </w:p>
        </w:tc>
      </w:tr>
      <w:tr w:rsidR="00934D9F" w:rsidRPr="003555B5" w14:paraId="11F013E9" w14:textId="77777777">
        <w:tc>
          <w:tcPr>
            <w:tcW w:w="1408" w:type="dxa"/>
            <w:vAlign w:val="center"/>
          </w:tcPr>
          <w:p w14:paraId="32EBCD1F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9.1</w:t>
            </w:r>
          </w:p>
        </w:tc>
        <w:tc>
          <w:tcPr>
            <w:tcW w:w="4683" w:type="dxa"/>
            <w:vAlign w:val="center"/>
          </w:tcPr>
          <w:p w14:paraId="1B28F807" w14:textId="77777777" w:rsidR="00934D9F" w:rsidRPr="00B81065" w:rsidRDefault="00934D9F" w:rsidP="005D6E8E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Điều chế dung dịch khoan </w:t>
            </w:r>
          </w:p>
        </w:tc>
        <w:tc>
          <w:tcPr>
            <w:tcW w:w="992" w:type="dxa"/>
            <w:vMerge/>
            <w:vAlign w:val="center"/>
          </w:tcPr>
          <w:p w14:paraId="0DBFEF40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74A2166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62D1D6FA" w14:textId="77777777">
        <w:tc>
          <w:tcPr>
            <w:tcW w:w="1408" w:type="dxa"/>
            <w:vAlign w:val="center"/>
          </w:tcPr>
          <w:p w14:paraId="42387A8E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9.2</w:t>
            </w:r>
          </w:p>
        </w:tc>
        <w:tc>
          <w:tcPr>
            <w:tcW w:w="4683" w:type="dxa"/>
            <w:vAlign w:val="center"/>
          </w:tcPr>
          <w:p w14:paraId="0BC27A2C" w14:textId="77777777" w:rsidR="00934D9F" w:rsidRPr="00B81065" w:rsidRDefault="00934D9F" w:rsidP="004C0930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Phục hồi tính chất dung dịch khoan </w:t>
            </w:r>
          </w:p>
        </w:tc>
        <w:tc>
          <w:tcPr>
            <w:tcW w:w="992" w:type="dxa"/>
            <w:vMerge/>
            <w:vAlign w:val="center"/>
          </w:tcPr>
          <w:p w14:paraId="3ED5A2A1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4CCE09E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49471DC8" w14:textId="77777777">
        <w:tc>
          <w:tcPr>
            <w:tcW w:w="1408" w:type="dxa"/>
            <w:vAlign w:val="center"/>
          </w:tcPr>
          <w:p w14:paraId="27311CE6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9.3</w:t>
            </w:r>
          </w:p>
        </w:tc>
        <w:tc>
          <w:tcPr>
            <w:tcW w:w="4683" w:type="dxa"/>
            <w:vAlign w:val="center"/>
          </w:tcPr>
          <w:p w14:paraId="222E627F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Bảo quản dung dịch khoan</w:t>
            </w:r>
          </w:p>
        </w:tc>
        <w:tc>
          <w:tcPr>
            <w:tcW w:w="992" w:type="dxa"/>
            <w:vMerge/>
            <w:vAlign w:val="center"/>
          </w:tcPr>
          <w:p w14:paraId="68856BCA" w14:textId="77777777" w:rsidR="00934D9F" w:rsidRPr="00F96943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85136D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A03F76" w:rsidRPr="003555B5" w14:paraId="4FF15744" w14:textId="77777777">
        <w:tc>
          <w:tcPr>
            <w:tcW w:w="1408" w:type="dxa"/>
            <w:vAlign w:val="center"/>
          </w:tcPr>
          <w:p w14:paraId="484E4BAF" w14:textId="77777777" w:rsidR="00A03F76" w:rsidRPr="00B8106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10</w:t>
            </w:r>
          </w:p>
        </w:tc>
        <w:tc>
          <w:tcPr>
            <w:tcW w:w="4683" w:type="dxa"/>
            <w:vAlign w:val="center"/>
          </w:tcPr>
          <w:p w14:paraId="7EBA6418" w14:textId="77777777" w:rsidR="00A03F76" w:rsidRPr="00B81065" w:rsidRDefault="00A03F76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Xi măng</w:t>
            </w:r>
          </w:p>
        </w:tc>
        <w:tc>
          <w:tcPr>
            <w:tcW w:w="992" w:type="dxa"/>
            <w:vMerge w:val="restart"/>
            <w:vAlign w:val="center"/>
          </w:tcPr>
          <w:p w14:paraId="4F9EDFA8" w14:textId="54D08B70" w:rsidR="00A03F76" w:rsidRPr="00F96943" w:rsidRDefault="008A52D7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1CF72273" w14:textId="77777777" w:rsidR="00A03F76" w:rsidRPr="009E4CD4" w:rsidRDefault="00A03F76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4.1.6;  4.2.4;   4.2.5</w:t>
            </w:r>
          </w:p>
        </w:tc>
      </w:tr>
      <w:tr w:rsidR="00A03F76" w:rsidRPr="003555B5" w14:paraId="3F6961AF" w14:textId="77777777">
        <w:tc>
          <w:tcPr>
            <w:tcW w:w="1408" w:type="dxa"/>
            <w:vAlign w:val="center"/>
          </w:tcPr>
          <w:p w14:paraId="78AD9C19" w14:textId="77777777" w:rsidR="00A03F76" w:rsidRPr="00B8106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10.1</w:t>
            </w:r>
          </w:p>
        </w:tc>
        <w:tc>
          <w:tcPr>
            <w:tcW w:w="4683" w:type="dxa"/>
            <w:vAlign w:val="center"/>
          </w:tcPr>
          <w:p w14:paraId="374A6777" w14:textId="77777777" w:rsidR="00A03F76" w:rsidRPr="00B81065" w:rsidRDefault="00A03F76" w:rsidP="005D6E8E">
            <w:pPr>
              <w:tabs>
                <w:tab w:val="num" w:pos="1440"/>
              </w:tabs>
              <w:spacing w:line="276" w:lineRule="auto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  <w:lang w:eastAsia="zh-CN"/>
              </w:rPr>
              <w:t xml:space="preserve">Quá trình sản xuất xi măng </w:t>
            </w:r>
          </w:p>
        </w:tc>
        <w:tc>
          <w:tcPr>
            <w:tcW w:w="992" w:type="dxa"/>
            <w:vMerge/>
            <w:vAlign w:val="center"/>
          </w:tcPr>
          <w:p w14:paraId="3C7007CA" w14:textId="77777777" w:rsidR="00A03F76" w:rsidRPr="00F96943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0E795C5" w14:textId="77777777" w:rsidR="00A03F76" w:rsidRPr="003555B5" w:rsidRDefault="00A03F76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A03F76" w:rsidRPr="003555B5" w14:paraId="473D0DB8" w14:textId="77777777">
        <w:tc>
          <w:tcPr>
            <w:tcW w:w="1408" w:type="dxa"/>
            <w:vAlign w:val="center"/>
          </w:tcPr>
          <w:p w14:paraId="48D55C7A" w14:textId="77777777" w:rsidR="00A03F76" w:rsidRPr="00B8106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10.2</w:t>
            </w:r>
          </w:p>
        </w:tc>
        <w:tc>
          <w:tcPr>
            <w:tcW w:w="4683" w:type="dxa"/>
            <w:vAlign w:val="center"/>
          </w:tcPr>
          <w:p w14:paraId="3C498F5C" w14:textId="77777777" w:rsidR="00A03F76" w:rsidRPr="00B81065" w:rsidRDefault="00A03F76" w:rsidP="005D6E8E">
            <w:pPr>
              <w:spacing w:line="276" w:lineRule="auto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  <w:lang w:eastAsia="zh-CN"/>
              </w:rPr>
              <w:t>Thành phần xi măng</w:t>
            </w:r>
          </w:p>
        </w:tc>
        <w:tc>
          <w:tcPr>
            <w:tcW w:w="992" w:type="dxa"/>
            <w:vMerge/>
            <w:vAlign w:val="center"/>
          </w:tcPr>
          <w:p w14:paraId="6D0D8A7F" w14:textId="77777777" w:rsidR="00A03F76" w:rsidRPr="00F96943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B870E51" w14:textId="77777777" w:rsidR="00A03F76" w:rsidRPr="003555B5" w:rsidRDefault="00A03F76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A03F76" w:rsidRPr="003555B5" w14:paraId="19B563E2" w14:textId="77777777">
        <w:tc>
          <w:tcPr>
            <w:tcW w:w="1408" w:type="dxa"/>
            <w:vAlign w:val="center"/>
          </w:tcPr>
          <w:p w14:paraId="0C4432F3" w14:textId="77777777" w:rsidR="00A03F76" w:rsidRPr="00B81065" w:rsidRDefault="00A03F76" w:rsidP="005D6E8E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10.3</w:t>
            </w:r>
          </w:p>
        </w:tc>
        <w:tc>
          <w:tcPr>
            <w:tcW w:w="4683" w:type="dxa"/>
            <w:vAlign w:val="center"/>
          </w:tcPr>
          <w:p w14:paraId="2F63455B" w14:textId="77777777" w:rsidR="00A03F76" w:rsidRPr="00B81065" w:rsidRDefault="00A03F76" w:rsidP="005D6E8E">
            <w:pPr>
              <w:spacing w:line="276" w:lineRule="auto"/>
              <w:rPr>
                <w:sz w:val="24"/>
                <w:szCs w:val="24"/>
                <w:lang w:eastAsia="zh-CN"/>
              </w:rPr>
            </w:pPr>
            <w:r w:rsidRPr="00B81065">
              <w:rPr>
                <w:sz w:val="24"/>
                <w:szCs w:val="24"/>
                <w:lang w:eastAsia="zh-CN"/>
              </w:rPr>
              <w:t xml:space="preserve">Các tính chất cơ bản của xi măng </w:t>
            </w:r>
          </w:p>
        </w:tc>
        <w:tc>
          <w:tcPr>
            <w:tcW w:w="992" w:type="dxa"/>
            <w:vMerge/>
            <w:vAlign w:val="center"/>
          </w:tcPr>
          <w:p w14:paraId="0E688CED" w14:textId="77777777" w:rsidR="00A03F76" w:rsidRPr="003555B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BF323E8" w14:textId="77777777" w:rsidR="00A03F76" w:rsidRPr="003555B5" w:rsidRDefault="00A03F76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A03F76" w:rsidRPr="003555B5" w14:paraId="45820346" w14:textId="77777777">
        <w:tc>
          <w:tcPr>
            <w:tcW w:w="1408" w:type="dxa"/>
            <w:vAlign w:val="center"/>
          </w:tcPr>
          <w:p w14:paraId="5EC59E74" w14:textId="77777777" w:rsidR="00A03F76" w:rsidRPr="00B8106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10.4</w:t>
            </w:r>
          </w:p>
        </w:tc>
        <w:tc>
          <w:tcPr>
            <w:tcW w:w="4683" w:type="dxa"/>
            <w:vAlign w:val="center"/>
          </w:tcPr>
          <w:p w14:paraId="5E5CC1AC" w14:textId="77777777" w:rsidR="00A03F76" w:rsidRPr="00B81065" w:rsidRDefault="00A03F76" w:rsidP="004E637A">
            <w:pPr>
              <w:spacing w:line="276" w:lineRule="auto"/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Các loại xi măng </w:t>
            </w:r>
          </w:p>
        </w:tc>
        <w:tc>
          <w:tcPr>
            <w:tcW w:w="992" w:type="dxa"/>
            <w:vMerge/>
            <w:vAlign w:val="center"/>
          </w:tcPr>
          <w:p w14:paraId="277ED527" w14:textId="77777777" w:rsidR="00A03F76" w:rsidRPr="003555B5" w:rsidRDefault="00A03F76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7C401B3" w14:textId="77777777" w:rsidR="00A03F76" w:rsidRPr="003555B5" w:rsidRDefault="00A03F76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65BB1FC2" w14:textId="77777777">
        <w:tc>
          <w:tcPr>
            <w:tcW w:w="1408" w:type="dxa"/>
            <w:vAlign w:val="center"/>
          </w:tcPr>
          <w:p w14:paraId="27C466B4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11</w:t>
            </w:r>
          </w:p>
        </w:tc>
        <w:tc>
          <w:tcPr>
            <w:tcW w:w="4683" w:type="dxa"/>
            <w:vAlign w:val="center"/>
          </w:tcPr>
          <w:p w14:paraId="34A4CBCD" w14:textId="77777777" w:rsidR="00934D9F" w:rsidRPr="00B81065" w:rsidRDefault="00934D9F" w:rsidP="00161C45">
            <w:pPr>
              <w:spacing w:before="120"/>
              <w:jc w:val="center"/>
              <w:rPr>
                <w:b/>
                <w:bCs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Vữa xi măng</w:t>
            </w:r>
          </w:p>
        </w:tc>
        <w:tc>
          <w:tcPr>
            <w:tcW w:w="992" w:type="dxa"/>
            <w:vMerge w:val="restart"/>
            <w:vAlign w:val="center"/>
          </w:tcPr>
          <w:p w14:paraId="312B4B18" w14:textId="21C541C1" w:rsidR="00934D9F" w:rsidRPr="00D2783E" w:rsidRDefault="008A52D7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64ECA677" w14:textId="77777777" w:rsidR="00934D9F" w:rsidRPr="009E4CD4" w:rsidRDefault="00934D9F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926862">
              <w:rPr>
                <w:bCs/>
              </w:rPr>
              <w:t>.7;  4.2.4; 4.2.5;  4.2.6</w:t>
            </w:r>
          </w:p>
        </w:tc>
      </w:tr>
      <w:tr w:rsidR="00934D9F" w:rsidRPr="003555B5" w14:paraId="62807859" w14:textId="77777777">
        <w:tc>
          <w:tcPr>
            <w:tcW w:w="1408" w:type="dxa"/>
            <w:vAlign w:val="center"/>
          </w:tcPr>
          <w:p w14:paraId="56BE5155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11.1</w:t>
            </w:r>
          </w:p>
        </w:tc>
        <w:tc>
          <w:tcPr>
            <w:tcW w:w="4683" w:type="dxa"/>
            <w:vAlign w:val="center"/>
          </w:tcPr>
          <w:p w14:paraId="5E430D62" w14:textId="77777777" w:rsidR="00934D9F" w:rsidRPr="00B81065" w:rsidRDefault="00934D9F" w:rsidP="004E637A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Sự hydrat hóa xi măng</w:t>
            </w:r>
          </w:p>
        </w:tc>
        <w:tc>
          <w:tcPr>
            <w:tcW w:w="992" w:type="dxa"/>
            <w:vMerge/>
            <w:vAlign w:val="center"/>
          </w:tcPr>
          <w:p w14:paraId="4D654AD5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1F4AC3D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096190F5" w14:textId="77777777">
        <w:tc>
          <w:tcPr>
            <w:tcW w:w="1408" w:type="dxa"/>
            <w:vAlign w:val="center"/>
          </w:tcPr>
          <w:p w14:paraId="7595E684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11.2</w:t>
            </w:r>
          </w:p>
        </w:tc>
        <w:tc>
          <w:tcPr>
            <w:tcW w:w="4683" w:type="dxa"/>
            <w:vAlign w:val="center"/>
          </w:tcPr>
          <w:p w14:paraId="12B93D48" w14:textId="77777777" w:rsidR="00934D9F" w:rsidRPr="00B81065" w:rsidRDefault="00934D9F" w:rsidP="004E637A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Các tính chất cơ bản của vữa xi măng</w:t>
            </w:r>
          </w:p>
        </w:tc>
        <w:tc>
          <w:tcPr>
            <w:tcW w:w="992" w:type="dxa"/>
            <w:vMerge/>
            <w:vAlign w:val="center"/>
          </w:tcPr>
          <w:p w14:paraId="6770B936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A7E4673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020FC585" w14:textId="77777777">
        <w:tc>
          <w:tcPr>
            <w:tcW w:w="1408" w:type="dxa"/>
            <w:vAlign w:val="center"/>
          </w:tcPr>
          <w:p w14:paraId="7F02BF0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11.3</w:t>
            </w:r>
          </w:p>
        </w:tc>
        <w:tc>
          <w:tcPr>
            <w:tcW w:w="4683" w:type="dxa"/>
            <w:vAlign w:val="center"/>
          </w:tcPr>
          <w:p w14:paraId="27682A78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>Điều chỉnh các tính chất của vữa xi măng</w:t>
            </w:r>
          </w:p>
        </w:tc>
        <w:tc>
          <w:tcPr>
            <w:tcW w:w="992" w:type="dxa"/>
            <w:vMerge/>
            <w:vAlign w:val="center"/>
          </w:tcPr>
          <w:p w14:paraId="623201DA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37DF43E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2895CD18" w14:textId="77777777">
        <w:tc>
          <w:tcPr>
            <w:tcW w:w="1408" w:type="dxa"/>
            <w:vAlign w:val="center"/>
          </w:tcPr>
          <w:p w14:paraId="32192E5F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lastRenderedPageBreak/>
              <w:t>11.4</w:t>
            </w:r>
          </w:p>
        </w:tc>
        <w:tc>
          <w:tcPr>
            <w:tcW w:w="4683" w:type="dxa"/>
            <w:vAlign w:val="center"/>
          </w:tcPr>
          <w:p w14:paraId="0B14CF0E" w14:textId="77777777" w:rsidR="00934D9F" w:rsidRPr="00B81065" w:rsidRDefault="00934D9F" w:rsidP="00BB0733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Các loại vữa xi măng</w:t>
            </w:r>
          </w:p>
        </w:tc>
        <w:tc>
          <w:tcPr>
            <w:tcW w:w="992" w:type="dxa"/>
            <w:vMerge/>
            <w:vAlign w:val="center"/>
          </w:tcPr>
          <w:p w14:paraId="3857FCB7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286CDE7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54B1E924" w14:textId="77777777">
        <w:tc>
          <w:tcPr>
            <w:tcW w:w="1408" w:type="dxa"/>
            <w:vAlign w:val="center"/>
          </w:tcPr>
          <w:p w14:paraId="15E9D1B6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/>
                <w:bCs/>
              </w:rPr>
              <w:t>Chương</w:t>
            </w:r>
            <w:r w:rsidRPr="00B81065">
              <w:rPr>
                <w:bCs/>
              </w:rPr>
              <w:t xml:space="preserve"> </w:t>
            </w:r>
            <w:r w:rsidRPr="00B81065">
              <w:rPr>
                <w:b/>
                <w:bCs/>
              </w:rPr>
              <w:t>12</w:t>
            </w:r>
          </w:p>
        </w:tc>
        <w:tc>
          <w:tcPr>
            <w:tcW w:w="4683" w:type="dxa"/>
            <w:vAlign w:val="center"/>
          </w:tcPr>
          <w:p w14:paraId="461EEB3D" w14:textId="77777777" w:rsidR="00934D9F" w:rsidRPr="00B81065" w:rsidRDefault="00934D9F" w:rsidP="00161C4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B81065">
              <w:rPr>
                <w:b/>
                <w:sz w:val="24"/>
                <w:szCs w:val="24"/>
              </w:rPr>
              <w:t>Đá xi măng</w:t>
            </w:r>
          </w:p>
        </w:tc>
        <w:tc>
          <w:tcPr>
            <w:tcW w:w="992" w:type="dxa"/>
            <w:vMerge w:val="restart"/>
            <w:vAlign w:val="center"/>
          </w:tcPr>
          <w:p w14:paraId="2B335EE0" w14:textId="4F4B29E4" w:rsidR="00934D9F" w:rsidRPr="00D2783E" w:rsidRDefault="008A52D7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Merge w:val="restart"/>
            <w:vAlign w:val="center"/>
          </w:tcPr>
          <w:p w14:paraId="6CCB7770" w14:textId="77777777" w:rsidR="00934D9F" w:rsidRPr="009E4CD4" w:rsidRDefault="00926862" w:rsidP="009540AF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4.1.8;  5.2.5</w:t>
            </w:r>
          </w:p>
        </w:tc>
      </w:tr>
      <w:tr w:rsidR="00934D9F" w:rsidRPr="003555B5" w14:paraId="20A36039" w14:textId="77777777">
        <w:tc>
          <w:tcPr>
            <w:tcW w:w="1408" w:type="dxa"/>
            <w:vAlign w:val="center"/>
          </w:tcPr>
          <w:p w14:paraId="4849E1D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12.1</w:t>
            </w:r>
          </w:p>
        </w:tc>
        <w:tc>
          <w:tcPr>
            <w:tcW w:w="4683" w:type="dxa"/>
            <w:vAlign w:val="center"/>
          </w:tcPr>
          <w:p w14:paraId="556903AA" w14:textId="77777777" w:rsidR="00934D9F" w:rsidRPr="00B81065" w:rsidRDefault="00934D9F" w:rsidP="004E637A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Cơ chế của quá trình đông cứng và thành tạo độ bền </w:t>
            </w:r>
          </w:p>
        </w:tc>
        <w:tc>
          <w:tcPr>
            <w:tcW w:w="992" w:type="dxa"/>
            <w:vMerge/>
            <w:vAlign w:val="center"/>
          </w:tcPr>
          <w:p w14:paraId="38BE6A73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068182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0278805B" w14:textId="77777777">
        <w:tc>
          <w:tcPr>
            <w:tcW w:w="1408" w:type="dxa"/>
            <w:vAlign w:val="center"/>
          </w:tcPr>
          <w:p w14:paraId="36AF384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12.2</w:t>
            </w:r>
          </w:p>
        </w:tc>
        <w:tc>
          <w:tcPr>
            <w:tcW w:w="4683" w:type="dxa"/>
            <w:vAlign w:val="center"/>
          </w:tcPr>
          <w:p w14:paraId="7B0E15BD" w14:textId="77777777" w:rsidR="00934D9F" w:rsidRPr="00B81065" w:rsidRDefault="00934D9F" w:rsidP="004E637A">
            <w:pPr>
              <w:rPr>
                <w:sz w:val="24"/>
                <w:szCs w:val="24"/>
                <w:lang w:val="da-DK" w:eastAsia="zh-CN"/>
              </w:rPr>
            </w:pPr>
            <w:r w:rsidRPr="00B81065">
              <w:rPr>
                <w:sz w:val="24"/>
                <w:szCs w:val="24"/>
                <w:lang w:val="da-DK" w:eastAsia="zh-CN"/>
              </w:rPr>
              <w:t xml:space="preserve"> Các tính chất cơ bản của đá xi măng</w:t>
            </w:r>
          </w:p>
        </w:tc>
        <w:tc>
          <w:tcPr>
            <w:tcW w:w="992" w:type="dxa"/>
            <w:vMerge/>
            <w:vAlign w:val="center"/>
          </w:tcPr>
          <w:p w14:paraId="6664E4BA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7A79128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934D9F" w:rsidRPr="003555B5" w14:paraId="3A20ABA8" w14:textId="77777777">
        <w:tc>
          <w:tcPr>
            <w:tcW w:w="1408" w:type="dxa"/>
            <w:vAlign w:val="center"/>
          </w:tcPr>
          <w:p w14:paraId="63E0C7D9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12.3</w:t>
            </w:r>
          </w:p>
        </w:tc>
        <w:tc>
          <w:tcPr>
            <w:tcW w:w="4683" w:type="dxa"/>
            <w:vAlign w:val="center"/>
          </w:tcPr>
          <w:p w14:paraId="415FB0CB" w14:textId="77777777" w:rsidR="00934D9F" w:rsidRPr="00B81065" w:rsidRDefault="00934D9F" w:rsidP="004C0930">
            <w:pPr>
              <w:spacing w:before="120"/>
              <w:jc w:val="both"/>
              <w:rPr>
                <w:sz w:val="24"/>
                <w:szCs w:val="24"/>
              </w:rPr>
            </w:pPr>
            <w:r w:rsidRPr="00B81065">
              <w:rPr>
                <w:sz w:val="24"/>
                <w:szCs w:val="24"/>
              </w:rPr>
              <w:t>Sự liên kết của đá xi măng với kim loại và đất đá</w:t>
            </w:r>
          </w:p>
        </w:tc>
        <w:tc>
          <w:tcPr>
            <w:tcW w:w="992" w:type="dxa"/>
            <w:vMerge/>
            <w:vAlign w:val="center"/>
          </w:tcPr>
          <w:p w14:paraId="0F0E27E0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D1C84D5" w14:textId="77777777" w:rsidR="00934D9F" w:rsidRPr="003555B5" w:rsidRDefault="00934D9F" w:rsidP="009540AF">
            <w:pPr>
              <w:pStyle w:val="ColorfulList-Accent11"/>
              <w:ind w:left="0"/>
              <w:jc w:val="center"/>
              <w:rPr>
                <w:bCs/>
                <w:lang w:val="vi-VN"/>
              </w:rPr>
            </w:pPr>
          </w:p>
        </w:tc>
      </w:tr>
      <w:tr w:rsidR="007B39D9" w:rsidRPr="003555B5" w14:paraId="734373A1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226D" w14:textId="77777777" w:rsidR="007B39D9" w:rsidRPr="00B81065" w:rsidRDefault="007B39D9" w:rsidP="00BA7C39">
            <w:pPr>
              <w:pStyle w:val="ColorfulList-Accent11"/>
              <w:spacing w:before="120"/>
              <w:ind w:left="0"/>
              <w:rPr>
                <w:b/>
                <w:bCs/>
              </w:rPr>
            </w:pPr>
            <w:r w:rsidRPr="00B81065">
              <w:rPr>
                <w:b/>
                <w:bCs/>
              </w:rPr>
              <w:t>6.</w:t>
            </w:r>
            <w:r w:rsidRPr="00B81065">
              <w:rPr>
                <w:b/>
                <w:bCs/>
                <w:lang w:val="vi-VN"/>
              </w:rPr>
              <w:t>2</w:t>
            </w:r>
            <w:r w:rsidRPr="00B81065">
              <w:rPr>
                <w:b/>
                <w:bCs/>
              </w:rPr>
              <w:t>. Thí nghiệ</w:t>
            </w:r>
            <w:r w:rsidR="00402622" w:rsidRPr="00B81065">
              <w:rPr>
                <w:b/>
                <w:bCs/>
              </w:rPr>
              <w:t>m</w:t>
            </w:r>
          </w:p>
        </w:tc>
      </w:tr>
      <w:tr w:rsidR="007B39D9" w:rsidRPr="003555B5" w14:paraId="2B451E03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7DB7E4FD" w14:textId="77777777" w:rsidR="007B39D9" w:rsidRPr="00B81065" w:rsidRDefault="007B39D9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8106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12D8C7B5" w14:textId="77777777" w:rsidR="007B39D9" w:rsidRPr="00B81065" w:rsidRDefault="007B39D9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B8106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1721FBB" w14:textId="77777777" w:rsidR="007B39D9" w:rsidRPr="003555B5" w:rsidRDefault="007B39D9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32380C85" w14:textId="77777777" w:rsidR="007B39D9" w:rsidRPr="003555B5" w:rsidRDefault="007B39D9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34D9F" w:rsidRPr="003555B5" w14:paraId="3D5A5FB5" w14:textId="77777777">
        <w:tc>
          <w:tcPr>
            <w:tcW w:w="1408" w:type="dxa"/>
            <w:vAlign w:val="center"/>
          </w:tcPr>
          <w:p w14:paraId="159D2ED0" w14:textId="77777777" w:rsidR="00934D9F" w:rsidRPr="00B81065" w:rsidRDefault="0031273E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Nội du</w:t>
            </w:r>
            <w:r w:rsidR="00934D9F" w:rsidRPr="00B81065">
              <w:rPr>
                <w:b/>
                <w:bCs/>
                <w:lang w:val="nl-NL"/>
              </w:rPr>
              <w:t xml:space="preserve">ng </w:t>
            </w:r>
            <w:r w:rsidR="00934D9F" w:rsidRPr="00B8106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14:paraId="4A198D3F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 w:rsidRPr="00B81065">
              <w:rPr>
                <w:b/>
                <w:bCs/>
              </w:rPr>
              <w:t>Điều chế dung dịch khoan có trọng lượng riêng cho trước</w:t>
            </w:r>
          </w:p>
        </w:tc>
        <w:tc>
          <w:tcPr>
            <w:tcW w:w="992" w:type="dxa"/>
            <w:vMerge w:val="restart"/>
            <w:vAlign w:val="center"/>
          </w:tcPr>
          <w:p w14:paraId="514C7FC1" w14:textId="47246CE2" w:rsidR="00934D9F" w:rsidRPr="00D6718D" w:rsidRDefault="00245D42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7ECDEF18" w14:textId="77777777" w:rsidR="00934D9F" w:rsidRPr="00F26E9C" w:rsidRDefault="00934D9F" w:rsidP="000822D5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F26E9C">
              <w:rPr>
                <w:bCs/>
              </w:rPr>
              <w:t>4.1.</w:t>
            </w:r>
            <w:r w:rsidR="000822D5">
              <w:rPr>
                <w:bCs/>
              </w:rPr>
              <w:t>1</w:t>
            </w:r>
            <w:r>
              <w:rPr>
                <w:bCs/>
              </w:rPr>
              <w:t xml:space="preserve">; </w:t>
            </w:r>
            <w:r w:rsidR="000822D5">
              <w:rPr>
                <w:bCs/>
              </w:rPr>
              <w:t xml:space="preserve">  </w:t>
            </w:r>
            <w:r>
              <w:rPr>
                <w:bCs/>
              </w:rPr>
              <w:t>4.1.</w:t>
            </w:r>
            <w:r w:rsidR="000822D5">
              <w:rPr>
                <w:bCs/>
              </w:rPr>
              <w:t>5</w:t>
            </w:r>
          </w:p>
        </w:tc>
      </w:tr>
      <w:tr w:rsidR="00934D9F" w:rsidRPr="00F75DE5" w14:paraId="3E9E94BD" w14:textId="77777777">
        <w:tc>
          <w:tcPr>
            <w:tcW w:w="1408" w:type="dxa"/>
            <w:vAlign w:val="center"/>
          </w:tcPr>
          <w:p w14:paraId="4F16837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2DBF18FE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 xml:space="preserve">Tính toán lượng sét, nước để điều chế một đơn vị thể tích dung dịch </w:t>
            </w:r>
          </w:p>
        </w:tc>
        <w:tc>
          <w:tcPr>
            <w:tcW w:w="992" w:type="dxa"/>
            <w:vMerge/>
            <w:vAlign w:val="center"/>
          </w:tcPr>
          <w:p w14:paraId="172EA629" w14:textId="77777777" w:rsidR="00934D9F" w:rsidRPr="00D403F0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73A93D38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34D9F" w:rsidRPr="00F75DE5" w14:paraId="3439BE01" w14:textId="77777777">
        <w:tc>
          <w:tcPr>
            <w:tcW w:w="1408" w:type="dxa"/>
            <w:vAlign w:val="center"/>
          </w:tcPr>
          <w:p w14:paraId="64BCF930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14:paraId="40B0A12C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Điều chế dung dịch sét</w:t>
            </w:r>
          </w:p>
        </w:tc>
        <w:tc>
          <w:tcPr>
            <w:tcW w:w="992" w:type="dxa"/>
            <w:vMerge/>
            <w:vAlign w:val="center"/>
          </w:tcPr>
          <w:p w14:paraId="5323DCB1" w14:textId="77777777" w:rsidR="00934D9F" w:rsidRPr="00D403F0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1D645A0" w14:textId="77777777" w:rsidR="00934D9F" w:rsidRPr="00D403F0" w:rsidRDefault="00934D9F" w:rsidP="00BA7C39">
            <w:pPr>
              <w:pStyle w:val="ColorfulList-Accent11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34D9F" w:rsidRPr="003555B5" w14:paraId="02446A54" w14:textId="77777777">
        <w:tc>
          <w:tcPr>
            <w:tcW w:w="1408" w:type="dxa"/>
            <w:vAlign w:val="center"/>
          </w:tcPr>
          <w:p w14:paraId="263AECA7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14:paraId="3D9596AA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Xác định các thông số cơ bản của dung dịch</w:t>
            </w:r>
          </w:p>
        </w:tc>
        <w:tc>
          <w:tcPr>
            <w:tcW w:w="992" w:type="dxa"/>
            <w:vMerge/>
            <w:vAlign w:val="center"/>
          </w:tcPr>
          <w:p w14:paraId="2EC1C2FD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A622579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/>
                <w:bCs/>
              </w:rPr>
            </w:pPr>
          </w:p>
        </w:tc>
      </w:tr>
      <w:tr w:rsidR="00934D9F" w:rsidRPr="003555B5" w14:paraId="5E84DA62" w14:textId="77777777">
        <w:tc>
          <w:tcPr>
            <w:tcW w:w="1408" w:type="dxa"/>
            <w:vAlign w:val="center"/>
          </w:tcPr>
          <w:p w14:paraId="15AFC40D" w14:textId="77777777" w:rsidR="00934D9F" w:rsidRPr="00B81065" w:rsidRDefault="0031273E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Nội du</w:t>
            </w:r>
            <w:r w:rsidR="00934D9F" w:rsidRPr="00B81065">
              <w:rPr>
                <w:b/>
                <w:bCs/>
                <w:lang w:val="nl-NL"/>
              </w:rPr>
              <w:t xml:space="preserve">ng </w:t>
            </w:r>
            <w:r w:rsidR="00934D9F" w:rsidRPr="00B8106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1300EEA9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 w:rsidRPr="00B81065">
              <w:rPr>
                <w:b/>
                <w:bCs/>
              </w:rPr>
              <w:t xml:space="preserve">Gia công hóa học dung dịch </w:t>
            </w:r>
          </w:p>
        </w:tc>
        <w:tc>
          <w:tcPr>
            <w:tcW w:w="992" w:type="dxa"/>
            <w:vMerge w:val="restart"/>
            <w:vAlign w:val="center"/>
          </w:tcPr>
          <w:p w14:paraId="25D07BE6" w14:textId="3C84E7F3" w:rsidR="00934D9F" w:rsidRPr="00D6718D" w:rsidRDefault="00245D42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4A2DEA5D" w14:textId="77777777" w:rsidR="00934D9F" w:rsidRPr="00D403F0" w:rsidRDefault="000822D5" w:rsidP="000822D5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  <w:r w:rsidR="00934D9F">
              <w:rPr>
                <w:bCs/>
              </w:rPr>
              <w:t xml:space="preserve">; </w:t>
            </w:r>
            <w:r>
              <w:rPr>
                <w:bCs/>
              </w:rPr>
              <w:t xml:space="preserve">  4.1.5</w:t>
            </w:r>
          </w:p>
        </w:tc>
      </w:tr>
      <w:tr w:rsidR="00934D9F" w:rsidRPr="00F75DE5" w14:paraId="214A5492" w14:textId="77777777">
        <w:tc>
          <w:tcPr>
            <w:tcW w:w="1408" w:type="dxa"/>
            <w:vAlign w:val="center"/>
          </w:tcPr>
          <w:p w14:paraId="29BAD152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14:paraId="7EFD09F5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Tính toán lượng hóa phẩm dung dịch</w:t>
            </w:r>
          </w:p>
        </w:tc>
        <w:tc>
          <w:tcPr>
            <w:tcW w:w="992" w:type="dxa"/>
            <w:vMerge/>
            <w:vAlign w:val="center"/>
          </w:tcPr>
          <w:p w14:paraId="4C73EDAB" w14:textId="77777777" w:rsidR="00934D9F" w:rsidRPr="00D403F0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1671A818" w14:textId="77777777" w:rsidR="00934D9F" w:rsidRPr="00D403F0" w:rsidRDefault="00934D9F" w:rsidP="00BA7C39">
            <w:pPr>
              <w:pStyle w:val="ColorfulList-Accent11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34D9F" w:rsidRPr="003555B5" w14:paraId="1AFBEDD4" w14:textId="77777777">
        <w:tc>
          <w:tcPr>
            <w:tcW w:w="1408" w:type="dxa"/>
            <w:vAlign w:val="center"/>
          </w:tcPr>
          <w:p w14:paraId="3B9B3331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  <w:lang w:val="vi-VN"/>
              </w:rPr>
            </w:pPr>
            <w:r w:rsidRPr="00B8106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14:paraId="4C07A396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 xml:space="preserve">Gia công hóa học dung dịch </w:t>
            </w:r>
          </w:p>
        </w:tc>
        <w:tc>
          <w:tcPr>
            <w:tcW w:w="992" w:type="dxa"/>
            <w:vMerge/>
            <w:vAlign w:val="center"/>
          </w:tcPr>
          <w:p w14:paraId="5C1B8197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6475E5D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/>
                <w:bCs/>
              </w:rPr>
            </w:pPr>
          </w:p>
        </w:tc>
      </w:tr>
      <w:tr w:rsidR="00934D9F" w:rsidRPr="003555B5" w14:paraId="11BC0661" w14:textId="77777777">
        <w:tc>
          <w:tcPr>
            <w:tcW w:w="1408" w:type="dxa"/>
            <w:vAlign w:val="center"/>
          </w:tcPr>
          <w:p w14:paraId="4DDFA1E6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14:paraId="1752E420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Xác định các thông số cơ bản của dung dịch</w:t>
            </w:r>
          </w:p>
        </w:tc>
        <w:tc>
          <w:tcPr>
            <w:tcW w:w="992" w:type="dxa"/>
            <w:vMerge/>
            <w:vAlign w:val="center"/>
          </w:tcPr>
          <w:p w14:paraId="620664DB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A581F78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/>
                <w:bCs/>
              </w:rPr>
            </w:pPr>
          </w:p>
        </w:tc>
      </w:tr>
      <w:tr w:rsidR="00934D9F" w:rsidRPr="003555B5" w14:paraId="0C9D1B51" w14:textId="77777777">
        <w:tc>
          <w:tcPr>
            <w:tcW w:w="1408" w:type="dxa"/>
            <w:vAlign w:val="center"/>
          </w:tcPr>
          <w:p w14:paraId="754D6B29" w14:textId="77777777" w:rsidR="00934D9F" w:rsidRPr="00B81065" w:rsidRDefault="0031273E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Nội du</w:t>
            </w:r>
            <w:r w:rsidR="00934D9F" w:rsidRPr="00B81065">
              <w:rPr>
                <w:b/>
                <w:bCs/>
                <w:lang w:val="nl-NL"/>
              </w:rPr>
              <w:t xml:space="preserve">ng </w:t>
            </w:r>
            <w:r w:rsidR="00934D9F" w:rsidRPr="00B8106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3614FF61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 w:rsidRPr="00B81065">
              <w:rPr>
                <w:b/>
                <w:bCs/>
              </w:rPr>
              <w:t>Xi măng</w:t>
            </w:r>
          </w:p>
        </w:tc>
        <w:tc>
          <w:tcPr>
            <w:tcW w:w="992" w:type="dxa"/>
            <w:vMerge w:val="restart"/>
            <w:vAlign w:val="center"/>
          </w:tcPr>
          <w:p w14:paraId="5E95ECE6" w14:textId="59BE5264" w:rsidR="00934D9F" w:rsidRPr="00D6718D" w:rsidRDefault="00245D42" w:rsidP="00D6718D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Merge w:val="restart"/>
            <w:vAlign w:val="center"/>
          </w:tcPr>
          <w:p w14:paraId="38AE2A64" w14:textId="77777777" w:rsidR="00934D9F" w:rsidRPr="00D403F0" w:rsidRDefault="000822D5" w:rsidP="000822D5">
            <w:pPr>
              <w:pStyle w:val="ColorfulList-Accent11"/>
              <w:ind w:left="0"/>
              <w:jc w:val="center"/>
              <w:rPr>
                <w:bCs/>
              </w:rPr>
            </w:pPr>
            <w:r>
              <w:rPr>
                <w:bCs/>
              </w:rPr>
              <w:t>4.1.7</w:t>
            </w:r>
            <w:r w:rsidR="00934D9F">
              <w:rPr>
                <w:bCs/>
              </w:rPr>
              <w:t xml:space="preserve">; </w:t>
            </w:r>
            <w:r>
              <w:rPr>
                <w:bCs/>
              </w:rPr>
              <w:t xml:space="preserve"> </w:t>
            </w:r>
            <w:r w:rsidR="00934D9F">
              <w:rPr>
                <w:bCs/>
              </w:rPr>
              <w:t>4.1.</w:t>
            </w:r>
            <w:r>
              <w:rPr>
                <w:bCs/>
              </w:rPr>
              <w:t>8</w:t>
            </w:r>
          </w:p>
        </w:tc>
      </w:tr>
      <w:tr w:rsidR="00934D9F" w:rsidRPr="003555B5" w14:paraId="24FE5B2F" w14:textId="77777777">
        <w:tc>
          <w:tcPr>
            <w:tcW w:w="1408" w:type="dxa"/>
            <w:vAlign w:val="center"/>
          </w:tcPr>
          <w:p w14:paraId="022DB5DE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2EA6A50B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Xác định độ bền uốn, nến, kéo của đá xi măng</w:t>
            </w:r>
          </w:p>
        </w:tc>
        <w:tc>
          <w:tcPr>
            <w:tcW w:w="992" w:type="dxa"/>
            <w:vMerge/>
            <w:vAlign w:val="center"/>
          </w:tcPr>
          <w:p w14:paraId="4A1674F5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A91C34E" w14:textId="77777777" w:rsidR="00934D9F" w:rsidRPr="003555B5" w:rsidRDefault="00934D9F" w:rsidP="009E4CD4">
            <w:pPr>
              <w:pStyle w:val="ColorfulList-Accent11"/>
              <w:ind w:left="0"/>
              <w:rPr>
                <w:bCs/>
              </w:rPr>
            </w:pPr>
          </w:p>
        </w:tc>
      </w:tr>
      <w:tr w:rsidR="00934D9F" w:rsidRPr="003555B5" w14:paraId="45DA0F39" w14:textId="77777777">
        <w:tc>
          <w:tcPr>
            <w:tcW w:w="1408" w:type="dxa"/>
            <w:vAlign w:val="center"/>
          </w:tcPr>
          <w:p w14:paraId="4CFCD75D" w14:textId="77777777" w:rsidR="00934D9F" w:rsidRPr="00B8106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14:paraId="1ADEFAF5" w14:textId="77777777" w:rsidR="00934D9F" w:rsidRPr="00B81065" w:rsidRDefault="00934D9F" w:rsidP="0082785A">
            <w:pPr>
              <w:pStyle w:val="ColorfulList-Accent11"/>
              <w:spacing w:before="120"/>
              <w:ind w:left="0"/>
              <w:jc w:val="center"/>
              <w:rPr>
                <w:bCs/>
              </w:rPr>
            </w:pPr>
            <w:r w:rsidRPr="00B81065">
              <w:rPr>
                <w:bCs/>
              </w:rPr>
              <w:t>Xác định thời gian ngưng kết ban đầu và kết thúc của vữa xi măng</w:t>
            </w:r>
          </w:p>
        </w:tc>
        <w:tc>
          <w:tcPr>
            <w:tcW w:w="992" w:type="dxa"/>
            <w:vMerge/>
            <w:vAlign w:val="center"/>
          </w:tcPr>
          <w:p w14:paraId="774E3941" w14:textId="77777777" w:rsidR="00934D9F" w:rsidRPr="003555B5" w:rsidRDefault="00934D9F" w:rsidP="00BA7C39">
            <w:pPr>
              <w:pStyle w:val="ColorfulList-Accent11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EF771EB" w14:textId="77777777" w:rsidR="00934D9F" w:rsidRPr="003555B5" w:rsidRDefault="00934D9F" w:rsidP="00BA7C39">
            <w:pPr>
              <w:pStyle w:val="ColorfulList-Accent11"/>
              <w:ind w:left="0"/>
              <w:jc w:val="center"/>
              <w:rPr>
                <w:bCs/>
              </w:rPr>
            </w:pPr>
          </w:p>
        </w:tc>
      </w:tr>
    </w:tbl>
    <w:p w14:paraId="5986E927" w14:textId="77777777" w:rsidR="003F7694" w:rsidRPr="003555B5" w:rsidRDefault="003F7694" w:rsidP="00161C45">
      <w:pPr>
        <w:jc w:val="both"/>
        <w:rPr>
          <w:i/>
          <w:color w:val="FF0000"/>
          <w:sz w:val="24"/>
          <w:szCs w:val="24"/>
        </w:rPr>
      </w:pPr>
    </w:p>
    <w:p w14:paraId="27AB6924" w14:textId="77777777" w:rsidR="00744C77" w:rsidRPr="003555B5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14:paraId="75ED5A19" w14:textId="77777777" w:rsidR="00D171C9" w:rsidRPr="003555B5" w:rsidRDefault="003F7694" w:rsidP="00296F71">
      <w:pPr>
        <w:pStyle w:val="ColorfulList-Accent11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</w:t>
      </w:r>
      <w:r w:rsidR="00083070">
        <w:rPr>
          <w:bCs/>
          <w:color w:val="000000"/>
        </w:rPr>
        <w:t>ng dạy lý thuyết kết hợp trao đổi, thảo luận</w:t>
      </w:r>
      <w:r w:rsidRPr="003555B5">
        <w:rPr>
          <w:bCs/>
          <w:color w:val="000000"/>
        </w:rPr>
        <w:t xml:space="preserve"> </w:t>
      </w:r>
    </w:p>
    <w:p w14:paraId="2DA670FC" w14:textId="77777777" w:rsidR="00D171C9" w:rsidRPr="003555B5" w:rsidRDefault="00296F71" w:rsidP="00296F71">
      <w:pPr>
        <w:pStyle w:val="ColorfulList-Accent11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083070">
        <w:t xml:space="preserve"> </w:t>
      </w:r>
      <w:r w:rsidR="000F339C">
        <w:t>Giảng dạy lí huyết kết hợp làm thí nghiệm</w:t>
      </w:r>
    </w:p>
    <w:p w14:paraId="65494FC8" w14:textId="77777777" w:rsidR="00744C77" w:rsidRPr="003555B5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48869C80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6F2EA31A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</w:t>
      </w:r>
      <w:r w:rsidR="00083070">
        <w:rPr>
          <w:bCs/>
          <w:color w:val="000000"/>
          <w:sz w:val="24"/>
          <w:szCs w:val="24"/>
        </w:rPr>
        <w:t>thiểu 80% số tiết học lý thuyết;</w:t>
      </w:r>
    </w:p>
    <w:p w14:paraId="6B341D05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="000822D5">
        <w:rPr>
          <w:bCs/>
          <w:color w:val="000000"/>
          <w:sz w:val="24"/>
          <w:szCs w:val="24"/>
        </w:rPr>
        <w:t xml:space="preserve"> đầy đủ 100% giờ </w:t>
      </w:r>
      <w:r w:rsidRPr="003555B5">
        <w:rPr>
          <w:bCs/>
          <w:color w:val="000000"/>
          <w:sz w:val="24"/>
          <w:szCs w:val="24"/>
        </w:rPr>
        <w:t>thí nghiệm</w:t>
      </w:r>
      <w:r w:rsidR="00083070">
        <w:rPr>
          <w:bCs/>
          <w:color w:val="000000"/>
          <w:sz w:val="24"/>
          <w:szCs w:val="24"/>
        </w:rPr>
        <w:t xml:space="preserve"> và có báo cáo kết quả;</w:t>
      </w:r>
    </w:p>
    <w:p w14:paraId="494A3D54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</w:t>
      </w:r>
      <w:r w:rsidR="00EC2EA3">
        <w:rPr>
          <w:bCs/>
          <w:color w:val="000000"/>
          <w:sz w:val="24"/>
          <w:szCs w:val="24"/>
        </w:rPr>
        <w:t>đầy đủ các bài thí nghiệm</w:t>
      </w:r>
      <w:r w:rsidR="000822D5">
        <w:rPr>
          <w:bCs/>
          <w:color w:val="000000"/>
          <w:sz w:val="24"/>
          <w:szCs w:val="24"/>
        </w:rPr>
        <w:t xml:space="preserve"> nhóm</w:t>
      </w:r>
      <w:r w:rsidRPr="003555B5">
        <w:rPr>
          <w:bCs/>
          <w:color w:val="000000"/>
          <w:sz w:val="24"/>
          <w:szCs w:val="24"/>
        </w:rPr>
        <w:t xml:space="preserve"> và </w:t>
      </w:r>
      <w:r w:rsidR="00083070">
        <w:rPr>
          <w:bCs/>
          <w:color w:val="000000"/>
          <w:sz w:val="24"/>
          <w:szCs w:val="24"/>
        </w:rPr>
        <w:t>được đánh giá kết quả thực hiện;</w:t>
      </w:r>
    </w:p>
    <w:p w14:paraId="401FAABD" w14:textId="77777777" w:rsidR="00744C77" w:rsidRPr="003555B5" w:rsidRDefault="00083070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kiểm tra giữa học kỳ;</w:t>
      </w:r>
    </w:p>
    <w:p w14:paraId="19E5EBBB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="00083070">
        <w:rPr>
          <w:bCs/>
          <w:color w:val="000000"/>
          <w:sz w:val="24"/>
          <w:szCs w:val="24"/>
        </w:rPr>
        <w:t>;</w:t>
      </w:r>
    </w:p>
    <w:p w14:paraId="24911AF5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083070">
        <w:rPr>
          <w:bCs/>
          <w:color w:val="000000"/>
          <w:sz w:val="24"/>
          <w:szCs w:val="24"/>
        </w:rPr>
        <w:t xml:space="preserve"> </w:t>
      </w:r>
      <w:r w:rsidR="002B3774" w:rsidRPr="003555B5">
        <w:rPr>
          <w:bCs/>
          <w:color w:val="000000"/>
          <w:sz w:val="24"/>
          <w:szCs w:val="24"/>
        </w:rPr>
        <w:t>theo mục 11</w:t>
      </w:r>
      <w:r w:rsidR="00083070">
        <w:rPr>
          <w:bCs/>
          <w:color w:val="000000"/>
          <w:sz w:val="24"/>
          <w:szCs w:val="24"/>
        </w:rPr>
        <w:t>.</w:t>
      </w:r>
    </w:p>
    <w:p w14:paraId="6DC4016B" w14:textId="77777777" w:rsidR="00744C77" w:rsidRPr="003555B5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13774C9A" w14:textId="77777777" w:rsidR="00744C77" w:rsidRPr="003555B5" w:rsidRDefault="00744C77" w:rsidP="004C5BF9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62C2649E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569AF5D6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29FE8044" w14:textId="77777777" w:rsidTr="00665547">
        <w:tc>
          <w:tcPr>
            <w:tcW w:w="564" w:type="dxa"/>
            <w:shd w:val="clear" w:color="auto" w:fill="auto"/>
          </w:tcPr>
          <w:p w14:paraId="11D5F6ED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TT</w:t>
            </w:r>
          </w:p>
        </w:tc>
        <w:tc>
          <w:tcPr>
            <w:tcW w:w="2154" w:type="dxa"/>
            <w:shd w:val="clear" w:color="auto" w:fill="auto"/>
          </w:tcPr>
          <w:p w14:paraId="586E8FF4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249563C7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12217E7F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03AE8B1E" w14:textId="77777777" w:rsidTr="00083070">
        <w:trPr>
          <w:trHeight w:val="566"/>
        </w:trPr>
        <w:tc>
          <w:tcPr>
            <w:tcW w:w="564" w:type="dxa"/>
            <w:shd w:val="clear" w:color="auto" w:fill="auto"/>
            <w:vAlign w:val="center"/>
          </w:tcPr>
          <w:p w14:paraId="238B7809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888C81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271C804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3263C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14:paraId="0A02A224" w14:textId="77777777" w:rsidTr="00665547">
        <w:tc>
          <w:tcPr>
            <w:tcW w:w="564" w:type="dxa"/>
            <w:shd w:val="clear" w:color="auto" w:fill="auto"/>
            <w:vAlign w:val="center"/>
          </w:tcPr>
          <w:p w14:paraId="5A1B9DAB" w14:textId="77777777" w:rsidR="00665547" w:rsidRPr="003555B5" w:rsidRDefault="00083070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07C838F" w14:textId="77777777" w:rsidR="00665547" w:rsidRPr="003555B5" w:rsidRDefault="000822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 thí nghiệm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CFE80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="000822D5">
              <w:rPr>
                <w:bCs/>
                <w:color w:val="000000"/>
                <w:sz w:val="24"/>
                <w:szCs w:val="24"/>
                <w:lang w:val="nl-NL"/>
              </w:rPr>
              <w:t>kỹ năng thực hành</w:t>
            </w:r>
          </w:p>
          <w:p w14:paraId="0A044D4D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163BD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14:paraId="0178C44F" w14:textId="77777777" w:rsidTr="00665547">
        <w:tc>
          <w:tcPr>
            <w:tcW w:w="564" w:type="dxa"/>
            <w:shd w:val="clear" w:color="auto" w:fill="auto"/>
            <w:vAlign w:val="center"/>
          </w:tcPr>
          <w:p w14:paraId="2212FC4C" w14:textId="77777777" w:rsidR="00665547" w:rsidRPr="003555B5" w:rsidRDefault="00083070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D65B27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517B9A27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D5A2BD" w14:textId="77777777" w:rsidR="00665547" w:rsidRPr="003555B5" w:rsidRDefault="000822D5" w:rsidP="000822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250A44">
              <w:rPr>
                <w:bCs/>
                <w:color w:val="000000"/>
                <w:sz w:val="24"/>
                <w:szCs w:val="24"/>
                <w:lang w:val="nl-NL"/>
              </w:rPr>
              <w:t xml:space="preserve"> (15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÷</w:t>
            </w:r>
            <w:r w:rsidR="00250A44">
              <w:rPr>
                <w:bCs/>
                <w:color w:val="000000"/>
                <w:sz w:val="24"/>
                <w:szCs w:val="24"/>
                <w:lang w:val="nl-NL"/>
              </w:rPr>
              <w:t xml:space="preserve"> 30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D499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14:paraId="30638297" w14:textId="77777777" w:rsidTr="00665547">
        <w:tc>
          <w:tcPr>
            <w:tcW w:w="564" w:type="dxa"/>
            <w:shd w:val="clear" w:color="auto" w:fill="auto"/>
            <w:vAlign w:val="center"/>
          </w:tcPr>
          <w:p w14:paraId="110FAC32" w14:textId="77777777" w:rsidR="00665547" w:rsidRPr="003555B5" w:rsidRDefault="00083070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14DB510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3D27DCF3" w14:textId="77777777" w:rsidR="00665547" w:rsidRPr="002B7EA6" w:rsidRDefault="000822D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(60 ÷ 90 phút)</w:t>
            </w:r>
            <w:r w:rsidR="0008307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3D5425F7" w14:textId="77777777"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6041420E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28FFE4F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91BF3C5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495B345" w14:textId="77777777" w:rsidR="00744C77" w:rsidRPr="003555B5" w:rsidRDefault="00744C77" w:rsidP="004C5BF9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2E0B44CB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15AFACA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1A53BF19" w14:textId="77777777" w:rsidR="00D403F0" w:rsidRDefault="00744C77" w:rsidP="004C5BF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9D6DFE7" w14:textId="77777777" w:rsidR="000C39A1" w:rsidRPr="00417E34" w:rsidRDefault="009C36BE" w:rsidP="004B14E6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417E34">
        <w:rPr>
          <w:sz w:val="24"/>
          <w:szCs w:val="24"/>
        </w:rPr>
        <w:t>[1</w:t>
      </w:r>
      <w:r w:rsidR="00D403F0" w:rsidRPr="00417E34">
        <w:rPr>
          <w:sz w:val="24"/>
          <w:szCs w:val="24"/>
        </w:rPr>
        <w:t>]</w:t>
      </w:r>
      <w:r w:rsidR="004B14E6" w:rsidRPr="00417E34">
        <w:rPr>
          <w:sz w:val="24"/>
          <w:szCs w:val="24"/>
        </w:rPr>
        <w:t xml:space="preserve"> Trần Đình Kiên</w:t>
      </w:r>
      <w:r w:rsidR="000822D5" w:rsidRPr="00417E34">
        <w:rPr>
          <w:sz w:val="24"/>
          <w:szCs w:val="24"/>
        </w:rPr>
        <w:t xml:space="preserve"> </w:t>
      </w:r>
      <w:r w:rsidR="00934D9F" w:rsidRPr="00417E34">
        <w:rPr>
          <w:sz w:val="24"/>
          <w:szCs w:val="24"/>
        </w:rPr>
        <w:t>(</w:t>
      </w:r>
      <w:r w:rsidR="000822D5" w:rsidRPr="00417E34">
        <w:rPr>
          <w:sz w:val="24"/>
          <w:szCs w:val="24"/>
        </w:rPr>
        <w:t>2002</w:t>
      </w:r>
      <w:r w:rsidR="00934D9F" w:rsidRPr="00417E34">
        <w:rPr>
          <w:sz w:val="24"/>
          <w:szCs w:val="24"/>
        </w:rPr>
        <w:t>),</w:t>
      </w:r>
      <w:r w:rsidR="004B14E6" w:rsidRPr="00417E34">
        <w:rPr>
          <w:sz w:val="24"/>
          <w:szCs w:val="24"/>
        </w:rPr>
        <w:t xml:space="preserve"> Dung dịch khoan và V</w:t>
      </w:r>
      <w:r w:rsidR="00D403F0" w:rsidRPr="00417E34">
        <w:rPr>
          <w:sz w:val="24"/>
          <w:szCs w:val="24"/>
        </w:rPr>
        <w:t>ữa trám</w:t>
      </w:r>
      <w:r w:rsidR="004B14E6" w:rsidRPr="00417E34">
        <w:rPr>
          <w:sz w:val="24"/>
          <w:szCs w:val="24"/>
        </w:rPr>
        <w:t xml:space="preserve">, Trường Đại học Mỏ Địa chất.     </w:t>
      </w:r>
    </w:p>
    <w:p w14:paraId="63585A46" w14:textId="692AE591" w:rsidR="000C39A1" w:rsidRPr="00FE655E" w:rsidRDefault="00C706CE" w:rsidP="00CF6776">
      <w:pPr>
        <w:pStyle w:val="Default"/>
        <w:spacing w:before="120"/>
        <w:ind w:left="260"/>
        <w:jc w:val="both"/>
        <w:rPr>
          <w:lang w:val="vi-VN" w:eastAsia="zh-CN"/>
        </w:rPr>
      </w:pPr>
      <w:r>
        <w:t xml:space="preserve">  [2]</w:t>
      </w:r>
      <w:r w:rsidRPr="00C706CE">
        <w:t xml:space="preserve"> A.G.Kalinin, R.A.Gandzumian, A.G.Messer (2006). Cẩm nang kỹ sư – công nghệ khoan các giếng sâu. NXB KHKT, Hà Nội</w:t>
      </w:r>
      <w:r w:rsidR="00FE655E">
        <w:rPr>
          <w:lang w:val="vi-VN"/>
        </w:rPr>
        <w:t>.</w:t>
      </w:r>
    </w:p>
    <w:p w14:paraId="4F8C1E36" w14:textId="0992F8BE" w:rsidR="00C706CE" w:rsidRPr="00895DD3" w:rsidRDefault="004B14E6" w:rsidP="00F96943">
      <w:pPr>
        <w:ind w:firstLine="260"/>
        <w:jc w:val="both"/>
        <w:rPr>
          <w:sz w:val="24"/>
          <w:szCs w:val="24"/>
          <w:lang w:val="vi-VN" w:eastAsia="zh-CN"/>
        </w:rPr>
      </w:pPr>
      <w:r>
        <w:t xml:space="preserve">  </w:t>
      </w:r>
      <w:r w:rsidR="000C39A1">
        <w:t>[3</w:t>
      </w:r>
      <w:r>
        <w:t xml:space="preserve">] </w:t>
      </w:r>
      <w:r w:rsidR="000C39A1" w:rsidRPr="00F91C26">
        <w:rPr>
          <w:sz w:val="24"/>
          <w:szCs w:val="24"/>
          <w:lang w:eastAsia="zh-CN"/>
        </w:rPr>
        <w:t>Erk B. Nelson</w:t>
      </w:r>
      <w:r w:rsidR="00CF6776">
        <w:rPr>
          <w:sz w:val="24"/>
          <w:szCs w:val="24"/>
          <w:lang w:eastAsia="zh-CN"/>
        </w:rPr>
        <w:t xml:space="preserve"> (1990)</w:t>
      </w:r>
      <w:r w:rsidR="000C39A1" w:rsidRPr="00F91C26">
        <w:rPr>
          <w:sz w:val="24"/>
          <w:szCs w:val="24"/>
          <w:lang w:eastAsia="zh-CN"/>
        </w:rPr>
        <w:t>. Well</w:t>
      </w:r>
      <w:r w:rsidR="000C39A1">
        <w:rPr>
          <w:sz w:val="24"/>
          <w:szCs w:val="24"/>
          <w:lang w:eastAsia="zh-CN"/>
        </w:rPr>
        <w:t xml:space="preserve"> Cementing. Houston, Texas</w:t>
      </w:r>
      <w:r w:rsidR="00895DD3">
        <w:rPr>
          <w:sz w:val="24"/>
          <w:szCs w:val="24"/>
          <w:lang w:val="vi-VN" w:eastAsia="zh-CN"/>
        </w:rPr>
        <w:t>.</w:t>
      </w:r>
      <w:bookmarkStart w:id="0" w:name="_GoBack"/>
      <w:bookmarkEnd w:id="0"/>
    </w:p>
    <w:p w14:paraId="4D6FD9A1" w14:textId="77777777" w:rsidR="004B14E6" w:rsidRDefault="00C706CE" w:rsidP="00F96943">
      <w:pPr>
        <w:ind w:firstLine="260"/>
        <w:jc w:val="both"/>
      </w:pPr>
      <w:r>
        <w:rPr>
          <w:sz w:val="24"/>
          <w:szCs w:val="24"/>
          <w:lang w:eastAsia="zh-CN"/>
        </w:rPr>
        <w:t xml:space="preserve"> </w:t>
      </w:r>
      <w:r w:rsidR="000C39A1">
        <w:rPr>
          <w:sz w:val="24"/>
          <w:szCs w:val="24"/>
          <w:lang w:eastAsia="zh-CN"/>
        </w:rPr>
        <w:t xml:space="preserve"> </w:t>
      </w:r>
      <w:r w:rsidRPr="00C706CE">
        <w:t>[</w:t>
      </w:r>
      <w:r>
        <w:t>4</w:t>
      </w:r>
      <w:r w:rsidRPr="00C706CE">
        <w:t>]</w:t>
      </w:r>
      <w:r>
        <w:t xml:space="preserve"> Trần Xuân Đào (2007). Thiết kế công nghệ khoan các giếng dầu và khí. NXB KHKT, Hà Nội.</w:t>
      </w:r>
    </w:p>
    <w:p w14:paraId="56FCD16D" w14:textId="77777777" w:rsidR="000C39A1" w:rsidRPr="00162E87" w:rsidRDefault="00417E34" w:rsidP="00F96943">
      <w:pPr>
        <w:ind w:firstLine="260"/>
        <w:jc w:val="both"/>
        <w:rPr>
          <w:sz w:val="24"/>
          <w:szCs w:val="24"/>
          <w:lang w:eastAsia="zh-CN"/>
        </w:rPr>
      </w:pPr>
      <w:r>
        <w:t xml:space="preserve">  </w:t>
      </w:r>
      <w:r w:rsidR="000C39A1" w:rsidRPr="00F91C26">
        <w:rPr>
          <w:sz w:val="24"/>
          <w:szCs w:val="24"/>
          <w:lang w:eastAsia="zh-CN"/>
        </w:rPr>
        <w:t xml:space="preserve"> </w:t>
      </w:r>
      <w:r w:rsidR="000C39A1" w:rsidRPr="003555B5">
        <w:t xml:space="preserve"> </w:t>
      </w:r>
    </w:p>
    <w:p w14:paraId="3BFB1791" w14:textId="77777777" w:rsidR="00744C77" w:rsidRPr="00526EBF" w:rsidRDefault="00CC4CB6" w:rsidP="004E1707">
      <w:pPr>
        <w:pStyle w:val="BodyText2"/>
        <w:spacing w:before="240" w:after="0" w:line="240" w:lineRule="auto"/>
        <w:jc w:val="both"/>
      </w:pPr>
      <w:r>
        <w:rPr>
          <w:b/>
          <w:bCs/>
          <w:color w:val="000000"/>
          <w:sz w:val="24"/>
          <w:szCs w:val="24"/>
        </w:rPr>
        <w:t>11.</w:t>
      </w:r>
      <w:r w:rsidR="00DB60E5">
        <w:rPr>
          <w:b/>
          <w:bCs/>
          <w:color w:val="000000"/>
          <w:sz w:val="24"/>
          <w:szCs w:val="24"/>
        </w:rPr>
        <w:t xml:space="preserve">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2AC3EEC4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r w:rsidR="004E1707">
        <w:rPr>
          <w:b/>
          <w:bCs/>
          <w:color w:val="000000"/>
          <w:sz w:val="24"/>
          <w:szCs w:val="24"/>
        </w:rPr>
        <w:t xml:space="preserve">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698"/>
        <w:gridCol w:w="900"/>
        <w:gridCol w:w="810"/>
        <w:gridCol w:w="1170"/>
        <w:gridCol w:w="2902"/>
      </w:tblGrid>
      <w:tr w:rsidR="00744C77" w:rsidRPr="003555B5" w14:paraId="5116AB60" w14:textId="77777777" w:rsidTr="0057430C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39ABADEB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0A3BEC9D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F0E72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10" w:type="dxa"/>
            <w:vAlign w:val="center"/>
          </w:tcPr>
          <w:p w14:paraId="2FE08BC6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45F0524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552A97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4A4FCE0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9ECC75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F75DE5" w14:paraId="50D3CA7D" w14:textId="77777777" w:rsidTr="001B1391">
        <w:trPr>
          <w:trHeight w:val="917"/>
        </w:trPr>
        <w:tc>
          <w:tcPr>
            <w:tcW w:w="830" w:type="dxa"/>
            <w:shd w:val="clear" w:color="auto" w:fill="auto"/>
            <w:vAlign w:val="center"/>
          </w:tcPr>
          <w:p w14:paraId="6DB959EA" w14:textId="77777777" w:rsidR="00D63879" w:rsidRPr="003555B5" w:rsidRDefault="00F7537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7ABB5041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98" w:type="dxa"/>
            <w:shd w:val="clear" w:color="auto" w:fill="auto"/>
          </w:tcPr>
          <w:p w14:paraId="7F02BD54" w14:textId="77777777" w:rsidR="00D63879" w:rsidRPr="00B81065" w:rsidRDefault="00555CF2" w:rsidP="00111A50">
            <w:pPr>
              <w:rPr>
                <w:bCs/>
                <w:lang w:val="nl-NL"/>
              </w:rPr>
            </w:pPr>
            <w:r w:rsidRPr="00B81065">
              <w:rPr>
                <w:bCs/>
                <w:color w:val="000000"/>
                <w:lang w:val="nl-NL"/>
              </w:rPr>
              <w:t xml:space="preserve">Chương 1: </w:t>
            </w:r>
            <w:r w:rsidRPr="00B81065">
              <w:rPr>
                <w:lang w:val="nl-NL"/>
              </w:rPr>
              <w:t>Các chức năng của dung dịch khoan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6A52FA" w14:textId="3E5CA09C" w:rsidR="00D63879" w:rsidRPr="003555B5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10" w:type="dxa"/>
            <w:vAlign w:val="center"/>
          </w:tcPr>
          <w:p w14:paraId="09FDE5D7" w14:textId="77777777" w:rsidR="00D63879" w:rsidRPr="003555B5" w:rsidRDefault="00D6387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7123D" w14:textId="77777777" w:rsidR="00D63879" w:rsidRPr="003555B5" w:rsidRDefault="00D6387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933AF26" w14:textId="77777777" w:rsidR="00D63879" w:rsidRPr="003555B5" w:rsidRDefault="00D6387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32623" w14:textId="77777777" w:rsidR="000B22B4" w:rsidRPr="00B81065" w:rsidRDefault="004B14E6" w:rsidP="00111A5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chương 1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</w:t>
            </w:r>
            <w:r w:rsidR="00CD16E8" w:rsidRPr="00B81065">
              <w:rPr>
                <w:bCs/>
                <w:color w:val="000000"/>
                <w:sz w:val="24"/>
                <w:szCs w:val="24"/>
                <w:lang w:val="nl-NL"/>
              </w:rPr>
              <w:t>[1] và tham khảo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D16E8" w:rsidRPr="00B81065">
              <w:rPr>
                <w:bCs/>
                <w:color w:val="000000"/>
                <w:sz w:val="24"/>
                <w:szCs w:val="24"/>
                <w:lang w:val="nl-NL"/>
              </w:rPr>
              <w:t>[2]</w:t>
            </w:r>
          </w:p>
          <w:p w14:paraId="656AE4AE" w14:textId="77777777" w:rsidR="00D63879" w:rsidRPr="00B81065" w:rsidRDefault="00D63879" w:rsidP="00F7537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F75DE5" w14:paraId="611922C8" w14:textId="77777777" w:rsidTr="001B1391">
        <w:trPr>
          <w:trHeight w:val="980"/>
        </w:trPr>
        <w:tc>
          <w:tcPr>
            <w:tcW w:w="830" w:type="dxa"/>
            <w:shd w:val="clear" w:color="auto" w:fill="auto"/>
            <w:vAlign w:val="center"/>
          </w:tcPr>
          <w:p w14:paraId="680C1119" w14:textId="77777777" w:rsidR="00D63879" w:rsidRPr="003555B5" w:rsidRDefault="00F7537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698" w:type="dxa"/>
            <w:shd w:val="clear" w:color="auto" w:fill="auto"/>
          </w:tcPr>
          <w:p w14:paraId="31F8D74E" w14:textId="77777777" w:rsidR="00D63879" w:rsidRPr="00B81065" w:rsidRDefault="00CD16E8" w:rsidP="00CD16E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0C39A1" w:rsidRPr="00B81065">
              <w:rPr>
                <w:bCs/>
                <w:color w:val="000000"/>
                <w:sz w:val="24"/>
                <w:szCs w:val="24"/>
                <w:lang w:val="nl-NL"/>
              </w:rPr>
              <w:t>2: Những tính chất cơ bản của dung dịch khoan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68A267" w14:textId="2AD35231" w:rsidR="00D63879" w:rsidRPr="003555B5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10" w:type="dxa"/>
            <w:vAlign w:val="center"/>
          </w:tcPr>
          <w:p w14:paraId="732B25CD" w14:textId="77777777" w:rsidR="00D63879" w:rsidRPr="003555B5" w:rsidRDefault="00D6387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562840" w14:textId="77777777" w:rsidR="00D63879" w:rsidRPr="003555B5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305FA" w14:textId="77777777" w:rsidR="00D63879" w:rsidRPr="00B81065" w:rsidRDefault="00CD16E8" w:rsidP="00F7537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chương 2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 và tham khảo</w:t>
            </w:r>
            <w:r w:rsidR="00CF6776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[2]</w:t>
            </w:r>
          </w:p>
        </w:tc>
      </w:tr>
      <w:tr w:rsidR="00F75378" w:rsidRPr="00F75DE5" w14:paraId="3F634565" w14:textId="77777777" w:rsidTr="001B1391">
        <w:trPr>
          <w:trHeight w:val="2150"/>
        </w:trPr>
        <w:tc>
          <w:tcPr>
            <w:tcW w:w="830" w:type="dxa"/>
            <w:shd w:val="clear" w:color="auto" w:fill="auto"/>
            <w:vAlign w:val="center"/>
          </w:tcPr>
          <w:p w14:paraId="1C584021" w14:textId="77777777" w:rsidR="00F75378" w:rsidRPr="003555B5" w:rsidRDefault="00F7537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698" w:type="dxa"/>
            <w:shd w:val="clear" w:color="auto" w:fill="auto"/>
          </w:tcPr>
          <w:p w14:paraId="00A0F3EE" w14:textId="77777777" w:rsidR="00F75378" w:rsidRPr="00B81065" w:rsidRDefault="00C611CD" w:rsidP="00F7537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F75378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 w:rsidR="00F75378" w:rsidRPr="00B81065">
              <w:rPr>
                <w:bCs/>
                <w:sz w:val="24"/>
                <w:szCs w:val="24"/>
                <w:lang w:val="nl-NL"/>
              </w:rPr>
              <w:t xml:space="preserve">Phân loại </w:t>
            </w:r>
            <w:r w:rsidR="00F75378" w:rsidRPr="00B81065">
              <w:rPr>
                <w:bCs/>
                <w:color w:val="000000"/>
                <w:sz w:val="24"/>
                <w:szCs w:val="24"/>
                <w:lang w:val="nl-NL"/>
              </w:rPr>
              <w:t>nước rửa và các phương pháp tuần hoàn</w:t>
            </w:r>
          </w:p>
          <w:p w14:paraId="39BA9EF1" w14:textId="77777777" w:rsidR="00F75378" w:rsidRPr="00B81065" w:rsidRDefault="00C611CD" w:rsidP="00F7537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F75378" w:rsidRPr="00B81065">
              <w:rPr>
                <w:bCs/>
                <w:color w:val="000000"/>
                <w:sz w:val="24"/>
                <w:szCs w:val="24"/>
                <w:lang w:val="nl-NL"/>
              </w:rPr>
              <w:t>Chương 4: Nước kỹ thuật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F75378" w:rsidRPr="00B81065">
              <w:rPr>
                <w:bCs/>
                <w:color w:val="000000"/>
                <w:sz w:val="24"/>
                <w:szCs w:val="24"/>
                <w:lang w:val="nl-NL"/>
              </w:rPr>
              <w:t>và dung dịch tự nhiên</w:t>
            </w:r>
          </w:p>
          <w:p w14:paraId="47706735" w14:textId="77777777" w:rsidR="00F75378" w:rsidRPr="00B81065" w:rsidRDefault="00C611CD" w:rsidP="00F7537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sz w:val="24"/>
                <w:szCs w:val="24"/>
              </w:rPr>
              <w:t>- Chương 5: Dung dịch sét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0DEDB3" w14:textId="0FCAD042" w:rsidR="00C611CD" w:rsidRPr="003555B5" w:rsidRDefault="00F17FCA" w:rsidP="001B139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810" w:type="dxa"/>
            <w:vAlign w:val="center"/>
          </w:tcPr>
          <w:p w14:paraId="6564CEC8" w14:textId="77777777" w:rsidR="00F75378" w:rsidRPr="003555B5" w:rsidRDefault="00F75378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5DB7EE" w14:textId="77777777" w:rsidR="00F75378" w:rsidRPr="003555B5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6072C" w14:textId="77777777" w:rsidR="00C611CD" w:rsidRPr="002B7EA6" w:rsidRDefault="00C611CD" w:rsidP="00573E99">
            <w:pPr>
              <w:rPr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F75378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Đọc chương 3 tài liệu [1] và </w:t>
            </w:r>
            <w:r w:rsidR="00F75378" w:rsidRPr="002B7EA6">
              <w:rPr>
                <w:sz w:val="24"/>
                <w:szCs w:val="24"/>
                <w:lang w:val="nl-NL"/>
              </w:rPr>
              <w:t>tài liệu về công nghệ khoan</w:t>
            </w:r>
            <w:r w:rsidRPr="002B7EA6">
              <w:rPr>
                <w:sz w:val="24"/>
                <w:szCs w:val="24"/>
                <w:lang w:val="nl-NL"/>
              </w:rPr>
              <w:t xml:space="preserve"> </w:t>
            </w:r>
          </w:p>
          <w:p w14:paraId="122DD112" w14:textId="77777777" w:rsidR="00F75378" w:rsidRPr="002B7EA6" w:rsidRDefault="00C611CD" w:rsidP="00573E99">
            <w:pPr>
              <w:rPr>
                <w:sz w:val="24"/>
                <w:szCs w:val="24"/>
                <w:lang w:val="nl-NL"/>
              </w:rPr>
            </w:pPr>
            <w:r w:rsidRPr="002B7EA6">
              <w:rPr>
                <w:sz w:val="24"/>
                <w:szCs w:val="24"/>
                <w:lang w:val="nl-NL"/>
              </w:rPr>
              <w:t xml:space="preserve">- </w:t>
            </w:r>
            <w:r w:rsidR="00F75378" w:rsidRPr="002B7EA6">
              <w:rPr>
                <w:sz w:val="24"/>
                <w:szCs w:val="24"/>
                <w:lang w:val="nl-NL"/>
              </w:rPr>
              <w:t>Đọc chương 4</w:t>
            </w:r>
            <w:r w:rsidRPr="002B7EA6">
              <w:rPr>
                <w:sz w:val="24"/>
                <w:szCs w:val="24"/>
                <w:lang w:val="nl-NL"/>
              </w:rPr>
              <w:t xml:space="preserve"> tài liệu </w:t>
            </w:r>
            <w:r w:rsidR="00F75378" w:rsidRPr="002B7EA6">
              <w:rPr>
                <w:sz w:val="24"/>
                <w:szCs w:val="24"/>
                <w:lang w:val="nl-NL"/>
              </w:rPr>
              <w:t>[1]</w:t>
            </w:r>
          </w:p>
          <w:p w14:paraId="02BA47DB" w14:textId="77777777" w:rsidR="00C611CD" w:rsidRPr="00B81065" w:rsidRDefault="00C611CD" w:rsidP="00573E99">
            <w:pPr>
              <w:rPr>
                <w:bCs/>
                <w:color w:val="000000"/>
                <w:sz w:val="24"/>
                <w:szCs w:val="24"/>
                <w:lang w:val="nl-NL"/>
              </w:rPr>
            </w:pPr>
            <w:r w:rsidRPr="002B7EA6">
              <w:rPr>
                <w:sz w:val="24"/>
                <w:szCs w:val="24"/>
                <w:lang w:val="nl-NL"/>
              </w:rPr>
              <w:t>- Đọc chương 5 tài liệu [1] và tham khảo [2], các tài liệu về sét, hóa học đại cương, hóa keo</w:t>
            </w:r>
          </w:p>
        </w:tc>
      </w:tr>
      <w:tr w:rsidR="00526EBF" w:rsidRPr="00F75DE5" w14:paraId="2B87DA06" w14:textId="77777777" w:rsidTr="001B139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E6A0D4E" w14:textId="77777777" w:rsidR="00526EBF" w:rsidRDefault="00C611CD" w:rsidP="00C611C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698" w:type="dxa"/>
            <w:shd w:val="clear" w:color="auto" w:fill="auto"/>
          </w:tcPr>
          <w:p w14:paraId="258D6379" w14:textId="77777777" w:rsidR="00526EBF" w:rsidRPr="002B7EA6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2B7EA6">
              <w:rPr>
                <w:sz w:val="24"/>
                <w:szCs w:val="24"/>
                <w:lang w:val="nl-NL"/>
              </w:rPr>
              <w:t xml:space="preserve">- </w:t>
            </w:r>
            <w:r w:rsidR="00526EBF" w:rsidRPr="002B7EA6">
              <w:rPr>
                <w:sz w:val="24"/>
                <w:szCs w:val="24"/>
                <w:lang w:val="nl-NL"/>
              </w:rPr>
              <w:t>Chương</w:t>
            </w:r>
            <w:r w:rsidR="005130A2" w:rsidRPr="002B7EA6">
              <w:rPr>
                <w:sz w:val="24"/>
                <w:szCs w:val="24"/>
                <w:lang w:val="nl-NL"/>
              </w:rPr>
              <w:t xml:space="preserve"> </w:t>
            </w:r>
            <w:r w:rsidR="00526EBF" w:rsidRPr="002B7EA6">
              <w:rPr>
                <w:sz w:val="24"/>
                <w:szCs w:val="24"/>
                <w:lang w:val="nl-NL"/>
              </w:rPr>
              <w:t xml:space="preserve">5: Dung dịch </w:t>
            </w:r>
            <w:r w:rsidR="00526EBF" w:rsidRPr="002B7EA6">
              <w:rPr>
                <w:sz w:val="24"/>
                <w:szCs w:val="24"/>
                <w:lang w:val="nl-NL"/>
              </w:rPr>
              <w:lastRenderedPageBreak/>
              <w:t>sét</w:t>
            </w:r>
          </w:p>
          <w:p w14:paraId="3C2DCF48" w14:textId="77777777" w:rsidR="00323DF0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475CB15" w14:textId="77777777" w:rsidR="00323DF0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5FCBADE" w14:textId="77777777" w:rsidR="00C611CD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611CD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Chương 6: </w:t>
            </w:r>
            <w:r w:rsidR="00C611CD" w:rsidRPr="00B81065">
              <w:rPr>
                <w:sz w:val="24"/>
                <w:szCs w:val="24"/>
                <w:lang w:val="nl-NL"/>
              </w:rPr>
              <w:t>Gia công hóa học dung dịch khoan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9D978" w14:textId="77777777" w:rsidR="004D590E" w:rsidRDefault="004D590E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37AE8E4" w14:textId="44FF5F76" w:rsidR="00C611CD" w:rsidRPr="003555B5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15</w:t>
            </w:r>
          </w:p>
        </w:tc>
        <w:tc>
          <w:tcPr>
            <w:tcW w:w="810" w:type="dxa"/>
            <w:vAlign w:val="center"/>
          </w:tcPr>
          <w:p w14:paraId="1D45197E" w14:textId="77777777" w:rsidR="00526EBF" w:rsidRPr="003555B5" w:rsidRDefault="00526EBF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FC61E" w14:textId="77777777" w:rsidR="00526EBF" w:rsidRPr="003555B5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7AD0" w14:textId="77777777" w:rsidR="00526EBF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chương 5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 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và tham khảo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t>[2], các tài liệu về sét, hóa học đại cương, hóa keo</w:t>
            </w:r>
          </w:p>
          <w:p w14:paraId="74C45899" w14:textId="77777777" w:rsidR="00C611CD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611CD" w:rsidRPr="00B81065">
              <w:rPr>
                <w:bCs/>
                <w:color w:val="000000"/>
                <w:sz w:val="24"/>
                <w:szCs w:val="24"/>
                <w:lang w:val="nl-NL"/>
              </w:rPr>
              <w:t>Đọc chương 6 tài liệu [1] và tham khảo [2], các tài liệu hóa học đại cương, hóa keo</w:t>
            </w:r>
          </w:p>
        </w:tc>
      </w:tr>
      <w:tr w:rsidR="00526EBF" w:rsidRPr="00F75DE5" w14:paraId="4E45D81A" w14:textId="77777777" w:rsidTr="001B139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5C3D626" w14:textId="77777777" w:rsidR="00526EBF" w:rsidRDefault="00C611CD" w:rsidP="00C611C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698" w:type="dxa"/>
            <w:shd w:val="clear" w:color="auto" w:fill="auto"/>
          </w:tcPr>
          <w:p w14:paraId="14FB2B9A" w14:textId="77777777" w:rsidR="00526EBF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526EB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Chương 6: </w:t>
            </w:r>
            <w:r w:rsidR="00526EBF" w:rsidRPr="00B81065">
              <w:rPr>
                <w:sz w:val="24"/>
                <w:szCs w:val="24"/>
                <w:lang w:val="nl-NL"/>
              </w:rPr>
              <w:t>Gia công hóa học dung dịch khoan</w:t>
            </w:r>
          </w:p>
          <w:p w14:paraId="02C4647A" w14:textId="77777777" w:rsidR="00323DF0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34F5245" w14:textId="77777777" w:rsidR="00EC2EA3" w:rsidRDefault="00EC2EA3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513F284" w14:textId="77777777" w:rsidR="00C611CD" w:rsidRPr="00B81065" w:rsidRDefault="00323DF0" w:rsidP="00323D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611CD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Chương 7: </w:t>
            </w:r>
            <w:r w:rsidR="00C611CD" w:rsidRPr="00B81065">
              <w:rPr>
                <w:sz w:val="24"/>
                <w:szCs w:val="24"/>
                <w:lang w:val="nl-NL"/>
              </w:rPr>
              <w:t>Các loại dung dịch đặc biệt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4B8D70" w14:textId="77777777" w:rsidR="00323DF0" w:rsidRDefault="00323DF0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AB933E1" w14:textId="2156C54D" w:rsidR="00C611CD" w:rsidRPr="003555B5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10" w:type="dxa"/>
            <w:vAlign w:val="center"/>
          </w:tcPr>
          <w:p w14:paraId="5E082277" w14:textId="77777777" w:rsidR="00526EBF" w:rsidRPr="003555B5" w:rsidRDefault="00526EBF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F265D" w14:textId="77777777" w:rsidR="00526EBF" w:rsidRPr="003555B5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B6A5" w14:textId="77777777" w:rsidR="00526EBF" w:rsidRPr="00B81065" w:rsidRDefault="00323DF0" w:rsidP="005130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chương 6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 và tham khảo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5130A2" w:rsidRPr="00B81065">
              <w:rPr>
                <w:bCs/>
                <w:color w:val="000000"/>
                <w:sz w:val="24"/>
                <w:szCs w:val="24"/>
                <w:lang w:val="nl-NL"/>
              </w:rPr>
              <w:t>[2], các tài liệu hóa học đại cương, hóa keo</w:t>
            </w:r>
          </w:p>
          <w:p w14:paraId="64DEB154" w14:textId="77777777" w:rsidR="00C611CD" w:rsidRPr="00B81065" w:rsidRDefault="00323DF0" w:rsidP="005130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611CD" w:rsidRPr="00B81065">
              <w:rPr>
                <w:bCs/>
                <w:color w:val="000000"/>
                <w:sz w:val="24"/>
                <w:szCs w:val="24"/>
                <w:lang w:val="nl-NL"/>
              </w:rPr>
              <w:t>Đọc chương 7 tài liệu [1] và tham khảo [2], các tài liệu hóa học đại cương, hóa keo, tạp chí hóa học, tạp chí Dầu khí...</w:t>
            </w:r>
          </w:p>
        </w:tc>
      </w:tr>
      <w:tr w:rsidR="00EB3992" w:rsidRPr="00F75DE5" w14:paraId="6F4852D5" w14:textId="77777777" w:rsidTr="001B1391">
        <w:trPr>
          <w:trHeight w:val="2218"/>
        </w:trPr>
        <w:tc>
          <w:tcPr>
            <w:tcW w:w="830" w:type="dxa"/>
            <w:shd w:val="clear" w:color="auto" w:fill="auto"/>
            <w:vAlign w:val="center"/>
          </w:tcPr>
          <w:p w14:paraId="68804F8F" w14:textId="77777777" w:rsidR="00EB3992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698" w:type="dxa"/>
            <w:shd w:val="clear" w:color="auto" w:fill="auto"/>
          </w:tcPr>
          <w:p w14:paraId="1D79134B" w14:textId="77777777" w:rsidR="004D590E" w:rsidRDefault="004D590E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8E5DEC4" w14:textId="77777777" w:rsidR="00EB3992" w:rsidRPr="00B81065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Chương 7: </w:t>
            </w:r>
            <w:r w:rsidRPr="00B81065">
              <w:rPr>
                <w:sz w:val="24"/>
                <w:szCs w:val="24"/>
                <w:lang w:val="nl-NL"/>
              </w:rPr>
              <w:t xml:space="preserve">Các loại 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dung dịch đặc biệt</w:t>
            </w:r>
          </w:p>
          <w:p w14:paraId="359FD9B9" w14:textId="77777777" w:rsidR="00EB3992" w:rsidRPr="00B81065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07063D9" w14:textId="77777777" w:rsidR="00EB3992" w:rsidRPr="00B81065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2B36D47" w14:textId="77777777" w:rsidR="00EB3992" w:rsidRPr="00B81065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Chương 8: Thủy lực dung dịch khoan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73F06B" w14:textId="77777777" w:rsidR="004D590E" w:rsidRDefault="004D590E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310EDA6" w14:textId="78F98A04" w:rsidR="00EB3992" w:rsidRPr="003555B5" w:rsidRDefault="00F17FCA" w:rsidP="001B139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810" w:type="dxa"/>
            <w:vAlign w:val="center"/>
          </w:tcPr>
          <w:p w14:paraId="4B79E533" w14:textId="77777777" w:rsidR="00EB3992" w:rsidRPr="003555B5" w:rsidRDefault="00EB3992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5AC4F3" w14:textId="77777777" w:rsidR="00EB3992" w:rsidRPr="003555B5" w:rsidRDefault="00F84896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25594" w14:textId="77777777" w:rsidR="00EB3992" w:rsidRPr="00B81065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 7 tài liệu [1] và tham khảo [2], các tài liệu hóa học đại cương, hóa keo, tạp chí hóa học, tạp chí Dầu khí...</w:t>
            </w:r>
          </w:p>
          <w:p w14:paraId="5AD9C430" w14:textId="77777777" w:rsidR="00EB3992" w:rsidRPr="00B81065" w:rsidRDefault="00EB3992" w:rsidP="00EB399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 8 tài liệu [1] và tham khảo [2], các tài liệu về thủy lực chất lỏng</w:t>
            </w:r>
          </w:p>
        </w:tc>
      </w:tr>
      <w:tr w:rsidR="00B8381F" w:rsidRPr="00F75DE5" w14:paraId="172DA6E4" w14:textId="77777777" w:rsidTr="001B1391">
        <w:trPr>
          <w:trHeight w:val="1979"/>
        </w:trPr>
        <w:tc>
          <w:tcPr>
            <w:tcW w:w="830" w:type="dxa"/>
            <w:shd w:val="clear" w:color="auto" w:fill="auto"/>
            <w:vAlign w:val="center"/>
          </w:tcPr>
          <w:p w14:paraId="449E96B6" w14:textId="77777777" w:rsidR="00B8381F" w:rsidRDefault="00B8381F" w:rsidP="00B8381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13089C29" w14:textId="77777777" w:rsidR="00B8381F" w:rsidRDefault="00B8381F" w:rsidP="00111A5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Chương 9:  </w:t>
            </w:r>
            <w:r w:rsidRPr="00B81065">
              <w:rPr>
                <w:bCs/>
                <w:sz w:val="24"/>
                <w:szCs w:val="24"/>
                <w:lang w:val="nl-NL"/>
              </w:rPr>
              <w:t>Điều chế phục hồi và bảo quản dung dịch khoan</w:t>
            </w:r>
          </w:p>
          <w:p w14:paraId="4C5B94C7" w14:textId="77777777" w:rsidR="00111A50" w:rsidRPr="00B81065" w:rsidRDefault="00111A50" w:rsidP="00111A5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06785DC" w14:textId="77777777" w:rsidR="00B8381F" w:rsidRPr="00B81065" w:rsidRDefault="00B8381F" w:rsidP="00111A50">
            <w:pPr>
              <w:pStyle w:val="BodyText2"/>
              <w:tabs>
                <w:tab w:val="num" w:pos="960"/>
              </w:tabs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Chương 10:</w:t>
            </w:r>
            <w:r w:rsidRPr="00B81065">
              <w:rPr>
                <w:sz w:val="24"/>
                <w:szCs w:val="24"/>
              </w:rPr>
              <w:t xml:space="preserve"> 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Xi măng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873485" w14:textId="77777777" w:rsidR="004D590E" w:rsidRDefault="004D590E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A588177" w14:textId="24295419" w:rsidR="00EC2EA3" w:rsidRPr="003555B5" w:rsidRDefault="00F17FCA" w:rsidP="001B139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10" w:type="dxa"/>
            <w:vAlign w:val="center"/>
          </w:tcPr>
          <w:p w14:paraId="406B8759" w14:textId="77777777" w:rsidR="00B8381F" w:rsidRPr="003555B5" w:rsidRDefault="00B8381F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34485B" w14:textId="77777777" w:rsidR="00B8381F" w:rsidRPr="003555B5" w:rsidRDefault="00F84896" w:rsidP="001B1391">
            <w:pPr>
              <w:pStyle w:val="BodyText2"/>
              <w:tabs>
                <w:tab w:val="num" w:pos="960"/>
              </w:tabs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8C1E6" w14:textId="77777777" w:rsidR="00B8381F" w:rsidRPr="002B7EA6" w:rsidRDefault="00B8381F" w:rsidP="00B8381F">
            <w:pPr>
              <w:rPr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Đọc chương 9 tài liệu [1] và </w:t>
            </w:r>
            <w:r w:rsidRPr="002B7EA6">
              <w:rPr>
                <w:sz w:val="24"/>
                <w:szCs w:val="24"/>
                <w:lang w:val="nl-NL"/>
              </w:rPr>
              <w:t>tham khảo [2], các tài liệu về sét, tạp chí Dầu khí...</w:t>
            </w:r>
          </w:p>
          <w:p w14:paraId="18C34B54" w14:textId="77777777" w:rsidR="00EC2EA3" w:rsidRPr="002B7EA6" w:rsidRDefault="00B8381F" w:rsidP="00B8381F">
            <w:pPr>
              <w:rPr>
                <w:sz w:val="24"/>
                <w:szCs w:val="24"/>
                <w:lang w:val="nl-NL"/>
              </w:rPr>
            </w:pPr>
            <w:r w:rsidRPr="002B7EA6">
              <w:rPr>
                <w:sz w:val="24"/>
                <w:szCs w:val="24"/>
                <w:lang w:val="nl-NL"/>
              </w:rPr>
              <w:t>- Đọc chương 1 phần 2 tài liệu [1] và tham khảo [3], [4], các tài liệu về xi măng</w:t>
            </w:r>
          </w:p>
        </w:tc>
      </w:tr>
      <w:tr w:rsidR="00CC4CB6" w:rsidRPr="00F75DE5" w14:paraId="485C6580" w14:textId="77777777" w:rsidTr="001B1391">
        <w:trPr>
          <w:trHeight w:val="70"/>
        </w:trPr>
        <w:tc>
          <w:tcPr>
            <w:tcW w:w="830" w:type="dxa"/>
            <w:shd w:val="clear" w:color="auto" w:fill="auto"/>
          </w:tcPr>
          <w:p w14:paraId="4D683658" w14:textId="77777777" w:rsidR="00CC4CB6" w:rsidRDefault="00B8381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698" w:type="dxa"/>
            <w:shd w:val="clear" w:color="auto" w:fill="auto"/>
          </w:tcPr>
          <w:p w14:paraId="31F9ACAE" w14:textId="77777777" w:rsidR="004D590E" w:rsidRDefault="004D590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2625977" w14:textId="77777777" w:rsidR="00CC4CB6" w:rsidRPr="00B81065" w:rsidRDefault="00CC4CB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Chương 11: Vữa xi măng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F044C" w14:textId="72860978" w:rsidR="00CC4CB6" w:rsidRPr="003555B5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10" w:type="dxa"/>
            <w:vAlign w:val="center"/>
          </w:tcPr>
          <w:p w14:paraId="352497D3" w14:textId="77777777" w:rsidR="00CC4CB6" w:rsidRPr="003555B5" w:rsidRDefault="00CC4CB6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7E146AD" w14:textId="77777777" w:rsidR="00CC4CB6" w:rsidRPr="003555B5" w:rsidRDefault="00F84896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1508F" w14:textId="77777777" w:rsidR="00CC4CB6" w:rsidRPr="00B81065" w:rsidRDefault="00CC4CB6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chương 2 phần 2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 và tham khảo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[3], [4], các tài liệu về xi măng, hóa học đại cương..</w:t>
            </w:r>
          </w:p>
        </w:tc>
      </w:tr>
      <w:tr w:rsidR="00CC4CB6" w:rsidRPr="00F75DE5" w14:paraId="2636E0EA" w14:textId="77777777" w:rsidTr="001B1391">
        <w:trPr>
          <w:trHeight w:val="1160"/>
        </w:trPr>
        <w:tc>
          <w:tcPr>
            <w:tcW w:w="830" w:type="dxa"/>
            <w:shd w:val="clear" w:color="auto" w:fill="auto"/>
            <w:vAlign w:val="center"/>
          </w:tcPr>
          <w:p w14:paraId="1BAEBA8A" w14:textId="77777777" w:rsidR="00CC4CB6" w:rsidRDefault="0083591D" w:rsidP="0083591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698" w:type="dxa"/>
            <w:shd w:val="clear" w:color="auto" w:fill="auto"/>
          </w:tcPr>
          <w:p w14:paraId="19370E36" w14:textId="77777777" w:rsidR="004D590E" w:rsidRDefault="004D590E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028EB6E" w14:textId="77777777" w:rsidR="00B8381F" w:rsidRPr="00B81065" w:rsidRDefault="00B8381F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Chương 11: Vữa xi măng</w:t>
            </w:r>
          </w:p>
          <w:p w14:paraId="6CDCD58B" w14:textId="77777777" w:rsidR="0083591D" w:rsidRPr="00B81065" w:rsidRDefault="0083591D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F915A0" w14:textId="77777777" w:rsidR="00CC4CB6" w:rsidRPr="002B7EA6" w:rsidRDefault="00B8381F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C4CB6" w:rsidRPr="00B81065">
              <w:rPr>
                <w:bCs/>
                <w:color w:val="000000"/>
                <w:sz w:val="24"/>
                <w:szCs w:val="24"/>
                <w:lang w:val="nl-NL"/>
              </w:rPr>
              <w:t>Chương 12: Đá xi măng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BF9D20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EE526A4" w14:textId="77777777" w:rsidR="00F17FCA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F216B57" w14:textId="7DCB933C" w:rsidR="00CC4CB6" w:rsidRPr="003555B5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10" w:type="dxa"/>
            <w:vAlign w:val="center"/>
          </w:tcPr>
          <w:p w14:paraId="101F8EE6" w14:textId="77777777" w:rsidR="00CC4CB6" w:rsidRPr="003555B5" w:rsidRDefault="00CC4CB6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B9BA10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123CD9B" w14:textId="77777777" w:rsidR="00CC4CB6" w:rsidRPr="003555B5" w:rsidRDefault="00F84896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8C53" w14:textId="77777777" w:rsidR="00B8381F" w:rsidRPr="00B81065" w:rsidRDefault="0083591D" w:rsidP="0083591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B8381F" w:rsidRPr="00B81065">
              <w:rPr>
                <w:bCs/>
                <w:color w:val="000000"/>
                <w:sz w:val="24"/>
                <w:szCs w:val="24"/>
                <w:lang w:val="nl-NL"/>
              </w:rPr>
              <w:t>Đọc chương 2 phần 2 tài liệu [1] và tham khảo [3], [4], các tài liệu về</w:t>
            </w:r>
            <w:r w:rsidR="004D590E">
              <w:rPr>
                <w:bCs/>
                <w:color w:val="000000"/>
                <w:sz w:val="24"/>
                <w:szCs w:val="24"/>
                <w:lang w:val="nl-NL"/>
              </w:rPr>
              <w:t xml:space="preserve"> vữa</w:t>
            </w:r>
            <w:r w:rsidR="00B8381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xi măng, hóa học đại cương..</w:t>
            </w:r>
          </w:p>
          <w:p w14:paraId="787B1DE5" w14:textId="77777777" w:rsidR="0083591D" w:rsidRPr="00B81065" w:rsidRDefault="0083591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CC4CB6" w:rsidRPr="00B81065">
              <w:rPr>
                <w:bCs/>
                <w:color w:val="000000"/>
                <w:sz w:val="24"/>
                <w:szCs w:val="24"/>
                <w:lang w:val="nl-NL"/>
              </w:rPr>
              <w:t>Đọc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chương 3 phần 2</w:t>
            </w:r>
            <w:r w:rsidR="00CC4CB6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 và tham khảo</w:t>
            </w:r>
            <w:r w:rsidR="00934D9F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CC4CB6" w:rsidRPr="00B81065">
              <w:rPr>
                <w:bCs/>
                <w:color w:val="000000"/>
                <w:sz w:val="24"/>
                <w:szCs w:val="24"/>
                <w:lang w:val="nl-NL"/>
              </w:rPr>
              <w:t>[3], [4], các tài liệu về đá xi măng</w:t>
            </w:r>
          </w:p>
        </w:tc>
      </w:tr>
      <w:tr w:rsidR="0083591D" w:rsidRPr="00F75DE5" w14:paraId="246C4683" w14:textId="77777777" w:rsidTr="001B1391">
        <w:trPr>
          <w:trHeight w:val="2780"/>
        </w:trPr>
        <w:tc>
          <w:tcPr>
            <w:tcW w:w="830" w:type="dxa"/>
            <w:shd w:val="clear" w:color="auto" w:fill="auto"/>
            <w:vAlign w:val="center"/>
          </w:tcPr>
          <w:p w14:paraId="225F3B44" w14:textId="77777777" w:rsidR="0083591D" w:rsidRDefault="0083591D" w:rsidP="0083591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10</w:t>
            </w:r>
          </w:p>
        </w:tc>
        <w:tc>
          <w:tcPr>
            <w:tcW w:w="2698" w:type="dxa"/>
            <w:shd w:val="clear" w:color="auto" w:fill="auto"/>
          </w:tcPr>
          <w:p w14:paraId="3A715368" w14:textId="77777777" w:rsidR="00C0715A" w:rsidRDefault="00C0715A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Bài 1: </w:t>
            </w:r>
            <w:r w:rsidRPr="00B81065">
              <w:rPr>
                <w:bCs/>
                <w:lang w:val="vi-VN"/>
              </w:rPr>
              <w:t>Tính toán lượng sét, nước để điều chế một đơn vị thể tích dung dịch</w:t>
            </w:r>
          </w:p>
          <w:p w14:paraId="28997CFF" w14:textId="77777777" w:rsidR="00C0715A" w:rsidRDefault="00C0715A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Bài 2: </w:t>
            </w:r>
            <w:r w:rsidRPr="00B81065">
              <w:rPr>
                <w:bCs/>
                <w:lang w:val="vi-VN"/>
              </w:rPr>
              <w:t>Điều chế dung dịch sét</w:t>
            </w:r>
          </w:p>
          <w:p w14:paraId="235D0FAA" w14:textId="77777777" w:rsidR="00AC0882" w:rsidRPr="008750FA" w:rsidRDefault="00C0715A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Bài 3: </w:t>
            </w:r>
            <w:r w:rsidRPr="00F75DE5">
              <w:rPr>
                <w:bCs/>
                <w:lang w:val="nl-NL"/>
              </w:rPr>
              <w:t>Xác định các thông số cơ bản của dung dịch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2EBC1B" w14:textId="11EDE1CD" w:rsidR="0083591D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10" w:type="dxa"/>
            <w:vAlign w:val="center"/>
          </w:tcPr>
          <w:p w14:paraId="4FF33F5C" w14:textId="77777777" w:rsidR="0083591D" w:rsidRPr="003555B5" w:rsidRDefault="0083591D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D2874F" w14:textId="77777777" w:rsidR="0083591D" w:rsidRDefault="0083591D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49DC833" w14:textId="77777777" w:rsidR="00AC0882" w:rsidRDefault="00AC0882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41638F2" w14:textId="77777777" w:rsidR="00AC0882" w:rsidRDefault="00AC0882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39395C0" w14:textId="4EED7F0E" w:rsidR="00AC0882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FE4A7B7" w14:textId="77777777" w:rsidR="00AC0882" w:rsidRDefault="00AC0882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202DD77" w14:textId="77777777" w:rsidR="00AC0882" w:rsidRDefault="00AC0882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2F6EABB" w14:textId="77777777" w:rsidR="00AC0882" w:rsidRDefault="00AC0882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7F33B" w14:textId="77777777" w:rsidR="008750FA" w:rsidRDefault="008750FA" w:rsidP="00C0715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15AFC79" w14:textId="77777777" w:rsidR="00CE665A" w:rsidRDefault="00CE665A" w:rsidP="00C0715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A945FDC" w14:textId="77777777" w:rsidR="00C0715A" w:rsidRPr="00B81065" w:rsidRDefault="00C0715A" w:rsidP="00C0715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5,</w:t>
            </w:r>
            <w:r w:rsidR="00CE665A">
              <w:rPr>
                <w:bCs/>
                <w:color w:val="000000"/>
                <w:sz w:val="24"/>
                <w:szCs w:val="24"/>
                <w:lang w:val="nl-NL"/>
              </w:rPr>
              <w:t xml:space="preserve"> 9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[1] và tham khảo [2], các tài liệu về sét, hóa học đại cương, hóa keo</w:t>
            </w:r>
          </w:p>
          <w:p w14:paraId="692E53B6" w14:textId="77777777" w:rsidR="00CE665A" w:rsidRDefault="00CE665A" w:rsidP="008750FA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14E5053" w14:textId="77777777" w:rsidR="00AC0882" w:rsidRPr="00B81065" w:rsidRDefault="00AC0882" w:rsidP="008750FA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 2 tài liệu [1] và tham khảo [2]</w:t>
            </w:r>
          </w:p>
        </w:tc>
      </w:tr>
      <w:tr w:rsidR="0083591D" w:rsidRPr="00F75DE5" w14:paraId="76D17A5D" w14:textId="77777777" w:rsidTr="001B1391">
        <w:trPr>
          <w:trHeight w:val="2060"/>
        </w:trPr>
        <w:tc>
          <w:tcPr>
            <w:tcW w:w="830" w:type="dxa"/>
            <w:shd w:val="clear" w:color="auto" w:fill="auto"/>
            <w:vAlign w:val="center"/>
          </w:tcPr>
          <w:p w14:paraId="68D9D891" w14:textId="77777777" w:rsidR="0083591D" w:rsidRDefault="00573E99" w:rsidP="0083591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698" w:type="dxa"/>
            <w:shd w:val="clear" w:color="auto" w:fill="auto"/>
          </w:tcPr>
          <w:p w14:paraId="08562FBC" w14:textId="77777777" w:rsidR="008750FA" w:rsidRPr="002B7EA6" w:rsidRDefault="008750FA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Bài 1: </w:t>
            </w:r>
            <w:r w:rsidRPr="00B81065">
              <w:rPr>
                <w:bCs/>
                <w:lang w:val="vi-VN"/>
              </w:rPr>
              <w:t>Tính toán lượng hóa phẩm dung dịch</w:t>
            </w:r>
          </w:p>
          <w:p w14:paraId="6D71F8D7" w14:textId="77777777" w:rsidR="0083591D" w:rsidRPr="002B7EA6" w:rsidRDefault="008750FA" w:rsidP="00B8381F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2B7EA6">
              <w:rPr>
                <w:bCs/>
                <w:lang w:val="nl-NL"/>
              </w:rPr>
              <w:t xml:space="preserve">- Bài 2: </w:t>
            </w:r>
            <w:r w:rsidR="00AC0882" w:rsidRPr="00B81065">
              <w:rPr>
                <w:sz w:val="24"/>
                <w:szCs w:val="24"/>
                <w:lang w:val="nl-NL"/>
              </w:rPr>
              <w:t>Gia công hóa học dung dịch</w:t>
            </w:r>
            <w:r w:rsidR="006A4F48" w:rsidRPr="00F75DE5">
              <w:rPr>
                <w:bCs/>
                <w:lang w:val="nl-NL"/>
              </w:rPr>
              <w:t xml:space="preserve"> </w:t>
            </w:r>
          </w:p>
          <w:p w14:paraId="48643D20" w14:textId="77777777" w:rsidR="00B81065" w:rsidRPr="002B7EA6" w:rsidRDefault="006A4F48" w:rsidP="00B8106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Bài 3: </w:t>
            </w:r>
            <w:r w:rsidRPr="00F75DE5">
              <w:rPr>
                <w:bCs/>
                <w:lang w:val="nl-NL"/>
              </w:rPr>
              <w:t>Xác định các thông số cơ bản của dung dịch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89D98E" w14:textId="00F391C9" w:rsidR="0083591D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10" w:type="dxa"/>
            <w:vAlign w:val="center"/>
          </w:tcPr>
          <w:p w14:paraId="6B6BE9C2" w14:textId="77777777" w:rsidR="0083591D" w:rsidRPr="003555B5" w:rsidRDefault="0083591D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F3BB21" w14:textId="77777777" w:rsidR="0083591D" w:rsidRDefault="0083591D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25E9A03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2472155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DD69538" w14:textId="77777777" w:rsidR="00CE665A" w:rsidRDefault="00CE665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C2748ED" w14:textId="0830181A" w:rsidR="00573E99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5A629" w14:textId="77777777" w:rsidR="00B81065" w:rsidRPr="002B7EA6" w:rsidRDefault="006A4F48" w:rsidP="00B81065">
            <w:pPr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B81065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Đọc chương</w:t>
            </w:r>
            <w:r w:rsidR="008750FA">
              <w:rPr>
                <w:bCs/>
                <w:color w:val="000000"/>
                <w:sz w:val="24"/>
                <w:szCs w:val="24"/>
                <w:lang w:val="nl-NL"/>
              </w:rPr>
              <w:t xml:space="preserve"> 6,</w:t>
            </w:r>
            <w:r w:rsidR="00B81065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9 tài liệu [1] và </w:t>
            </w:r>
            <w:r w:rsidR="00B81065" w:rsidRPr="002B7EA6">
              <w:rPr>
                <w:sz w:val="24"/>
                <w:szCs w:val="24"/>
                <w:lang w:val="nl-NL"/>
              </w:rPr>
              <w:t>tham khảo [2], các tài liệu về sét,</w:t>
            </w:r>
            <w:r w:rsidR="008750FA"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hóa học đại cương, hóa keo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61642253" w14:textId="77777777" w:rsidR="00CE665A" w:rsidRDefault="00CE665A" w:rsidP="00B8106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985A32A" w14:textId="77777777" w:rsidR="00B81065" w:rsidRPr="00B81065" w:rsidRDefault="006A4F48" w:rsidP="00B8106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 2 tài liệu [1] và tham khảo [2]</w:t>
            </w:r>
          </w:p>
        </w:tc>
      </w:tr>
      <w:tr w:rsidR="0083591D" w:rsidRPr="00F75DE5" w14:paraId="4C5157C0" w14:textId="77777777" w:rsidTr="001B139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5D504881" w14:textId="77777777" w:rsidR="0083591D" w:rsidRDefault="00417E34" w:rsidP="0083591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698" w:type="dxa"/>
            <w:shd w:val="clear" w:color="auto" w:fill="auto"/>
          </w:tcPr>
          <w:p w14:paraId="6BFA6D7A" w14:textId="77777777" w:rsidR="00CE665A" w:rsidRPr="002B7EA6" w:rsidRDefault="006A4F48" w:rsidP="00573E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- </w:t>
            </w:r>
            <w:r w:rsidR="00CE665A">
              <w:rPr>
                <w:bCs/>
                <w:color w:val="000000"/>
                <w:sz w:val="24"/>
                <w:szCs w:val="24"/>
                <w:lang w:val="nl-NL"/>
              </w:rPr>
              <w:t>B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ài 1:</w:t>
            </w:r>
            <w:r w:rsidR="00CE665A" w:rsidRPr="00F75DE5">
              <w:rPr>
                <w:bCs/>
                <w:lang w:val="nl-NL"/>
              </w:rPr>
              <w:t xml:space="preserve"> Xác định độ bền uốn, n</w:t>
            </w:r>
            <w:r w:rsidR="00CE665A" w:rsidRPr="002B7EA6">
              <w:rPr>
                <w:bCs/>
                <w:lang w:val="nl-NL"/>
              </w:rPr>
              <w:t>é</w:t>
            </w:r>
            <w:r w:rsidR="00CE665A" w:rsidRPr="00F75DE5">
              <w:rPr>
                <w:bCs/>
                <w:lang w:val="nl-NL"/>
              </w:rPr>
              <w:t>n, kéo của đá xi măng</w:t>
            </w:r>
            <w:r w:rsidR="00CE665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14:paraId="0146E1C0" w14:textId="77777777" w:rsidR="004D590E" w:rsidRDefault="004D590E" w:rsidP="00573E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74F431E" w14:textId="77777777" w:rsidR="0083591D" w:rsidRDefault="00CE665A" w:rsidP="00573E9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Bài 2: </w:t>
            </w:r>
            <w:r w:rsidRPr="00F75DE5">
              <w:rPr>
                <w:bCs/>
                <w:lang w:val="nl-NL"/>
              </w:rPr>
              <w:t>Xác định thời gian ngưng kết ban đầu và kết thúc của vữa xi măng</w:t>
            </w:r>
            <w:r w:rsidR="006A4F4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CE8A80" w14:textId="15951F19" w:rsidR="0083591D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10" w:type="dxa"/>
            <w:vAlign w:val="center"/>
          </w:tcPr>
          <w:p w14:paraId="4CA4231C" w14:textId="77777777" w:rsidR="0083591D" w:rsidRPr="003555B5" w:rsidRDefault="0083591D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E3B9CB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5B8BAB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90A00AD" w14:textId="77777777" w:rsidR="00573E99" w:rsidRDefault="00573E99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FC8D9DF" w14:textId="77777777" w:rsidR="004D590E" w:rsidRDefault="004D590E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75AFE80" w14:textId="38195305" w:rsidR="00573E99" w:rsidRDefault="00F17FCA" w:rsidP="001B13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6111" w14:textId="77777777" w:rsidR="00CE665A" w:rsidRDefault="00573E99" w:rsidP="00CE665A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 3 phần 2 tài liệu [1] và tham khảo [3], [4], các tài liệu về đá xi măng</w:t>
            </w:r>
          </w:p>
          <w:p w14:paraId="1FB2D106" w14:textId="77777777" w:rsidR="0083591D" w:rsidRDefault="00CE665A" w:rsidP="00573E99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>- Đọc chương 2 phần 2 tài liệu [1] và tham khảo [3], [4], các tài liệu về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vữa</w:t>
            </w:r>
            <w:r w:rsidRPr="00B81065">
              <w:rPr>
                <w:bCs/>
                <w:color w:val="000000"/>
                <w:sz w:val="24"/>
                <w:szCs w:val="24"/>
                <w:lang w:val="nl-NL"/>
              </w:rPr>
              <w:t xml:space="preserve"> xi măng, hóa học đại cương..</w:t>
            </w:r>
          </w:p>
          <w:p w14:paraId="2A0992CC" w14:textId="77777777" w:rsidR="00CE665A" w:rsidRDefault="00CE665A" w:rsidP="00573E99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67A05111" w14:textId="77777777" w:rsidR="00C53616" w:rsidRPr="002B7EA6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0C52DDBC" w14:textId="77777777" w:rsidR="009A19F7" w:rsidRPr="002B7EA6" w:rsidRDefault="009A19F7" w:rsidP="00CC4CB6">
      <w:pPr>
        <w:ind w:firstLine="648"/>
        <w:jc w:val="both"/>
        <w:rPr>
          <w:i/>
          <w:color w:val="FF0000"/>
          <w:sz w:val="24"/>
          <w:szCs w:val="24"/>
          <w:lang w:val="nl-NL"/>
        </w:rPr>
      </w:pPr>
    </w:p>
    <w:p w14:paraId="62111FA1" w14:textId="77777777" w:rsidR="009540AF" w:rsidRPr="002B7EA6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F75DE5" w14:paraId="79317EBA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45F75561" w14:textId="77777777" w:rsidR="009540AF" w:rsidRPr="002B7EA6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3C9347AD" w14:textId="77777777" w:rsidR="009540AF" w:rsidRPr="002B7EA6" w:rsidRDefault="009540AF" w:rsidP="00025C32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2B7EA6">
              <w:rPr>
                <w:sz w:val="24"/>
                <w:szCs w:val="24"/>
                <w:lang w:val="nl-NL"/>
              </w:rPr>
              <w:t>Hà nội, ngày … tháng … năm 20</w:t>
            </w:r>
            <w:r w:rsidR="00F84896" w:rsidRPr="002B7EA6">
              <w:rPr>
                <w:sz w:val="24"/>
                <w:szCs w:val="24"/>
                <w:lang w:val="nl-NL"/>
              </w:rPr>
              <w:t>1</w:t>
            </w:r>
            <w:r w:rsidR="00025C32">
              <w:rPr>
                <w:sz w:val="24"/>
                <w:szCs w:val="24"/>
                <w:lang w:val="nl-NL"/>
              </w:rPr>
              <w:t>8</w:t>
            </w:r>
          </w:p>
        </w:tc>
      </w:tr>
      <w:tr w:rsidR="009540AF" w:rsidRPr="003555B5" w14:paraId="0D463637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7AD79F53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3D0839CD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F9E30AE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72BE80CA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15FAFB6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EE48301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F828572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599AA09D" w14:textId="77777777" w:rsidR="00744C77" w:rsidRPr="00AE253C" w:rsidRDefault="00744C77" w:rsidP="00AE253C">
      <w:pPr>
        <w:spacing w:before="120"/>
        <w:jc w:val="both"/>
        <w:rPr>
          <w:i/>
          <w:color w:val="FF0000"/>
          <w:sz w:val="24"/>
          <w:szCs w:val="24"/>
        </w:rPr>
      </w:pPr>
    </w:p>
    <w:p w14:paraId="1C108F90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2B3FA" w14:textId="77777777" w:rsidR="008D6653" w:rsidRDefault="008D6653">
      <w:r>
        <w:separator/>
      </w:r>
    </w:p>
  </w:endnote>
  <w:endnote w:type="continuationSeparator" w:id="0">
    <w:p w14:paraId="25D11B2C" w14:textId="77777777" w:rsidR="008D6653" w:rsidRDefault="008D6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A3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C3F58" w14:textId="77777777" w:rsidR="004B14E6" w:rsidRDefault="004B14E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9713B2" w14:textId="77777777" w:rsidR="004B14E6" w:rsidRDefault="004B14E6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0BB65" w14:textId="77777777" w:rsidR="004B14E6" w:rsidRDefault="004B14E6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1391">
      <w:rPr>
        <w:rStyle w:val="PageNumber"/>
        <w:noProof/>
      </w:rPr>
      <w:t>7</w:t>
    </w:r>
    <w:r>
      <w:rPr>
        <w:rStyle w:val="PageNumber"/>
      </w:rPr>
      <w:fldChar w:fldCharType="end"/>
    </w:r>
  </w:p>
  <w:p w14:paraId="0F0200AA" w14:textId="77777777" w:rsidR="004B14E6" w:rsidRDefault="004B14E6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81675" w14:textId="77777777" w:rsidR="008D6653" w:rsidRDefault="008D6653">
      <w:r>
        <w:separator/>
      </w:r>
    </w:p>
  </w:footnote>
  <w:footnote w:type="continuationSeparator" w:id="0">
    <w:p w14:paraId="306F91CF" w14:textId="77777777" w:rsidR="008D6653" w:rsidRDefault="008D6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2DC1"/>
    <w:multiLevelType w:val="multilevel"/>
    <w:tmpl w:val="404297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414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̪ጠ%ы%֯%͑%1"/>
      <w:lvlJc w:val="left"/>
      <w:pPr>
        <w:tabs>
          <w:tab w:val="num" w:pos="5640"/>
        </w:tabs>
        <w:ind w:left="56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780"/>
        </w:tabs>
        <w:ind w:left="67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20"/>
        </w:tabs>
        <w:ind w:left="942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20"/>
        </w:tabs>
        <w:ind w:left="1092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2CE4C53"/>
    <w:multiLevelType w:val="multilevel"/>
    <w:tmpl w:val="63F634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Υ%⁓(%1%̥%Ƕ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" w15:restartNumberingAfterBreak="0">
    <w:nsid w:val="0A033980"/>
    <w:multiLevelType w:val="hybridMultilevel"/>
    <w:tmpl w:val="B4209F4C"/>
    <w:lvl w:ilvl="0" w:tplc="A762C66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87AF3"/>
    <w:multiLevelType w:val="multilevel"/>
    <w:tmpl w:val="404297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414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̪ጠ%ы%֯%͑%1"/>
      <w:lvlJc w:val="left"/>
      <w:pPr>
        <w:tabs>
          <w:tab w:val="num" w:pos="5640"/>
        </w:tabs>
        <w:ind w:left="56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780"/>
        </w:tabs>
        <w:ind w:left="67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20"/>
        </w:tabs>
        <w:ind w:left="942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20"/>
        </w:tabs>
        <w:ind w:left="1092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CAF13A5"/>
    <w:multiLevelType w:val="multilevel"/>
    <w:tmpl w:val="63F634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Υ%⁓(%1%̥%Ƕ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5" w15:restartNumberingAfterBreak="0">
    <w:nsid w:val="1CC3295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6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758C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2D097950"/>
    <w:multiLevelType w:val="multilevel"/>
    <w:tmpl w:val="63F634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Υ%⁓(%1%̥%Ƕ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10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BE44FB"/>
    <w:multiLevelType w:val="multilevel"/>
    <w:tmpl w:val="404297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414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̪ጠ%ы%֯%͑%1"/>
      <w:lvlJc w:val="left"/>
      <w:pPr>
        <w:tabs>
          <w:tab w:val="num" w:pos="5640"/>
        </w:tabs>
        <w:ind w:left="56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780"/>
        </w:tabs>
        <w:ind w:left="67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20"/>
        </w:tabs>
        <w:ind w:left="942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20"/>
        </w:tabs>
        <w:ind w:left="10920" w:hanging="180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FA73B46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407459C4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4" w15:restartNumberingAfterBreak="0">
    <w:nsid w:val="48F05F2A"/>
    <w:multiLevelType w:val="multilevel"/>
    <w:tmpl w:val="63F634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Υ%⁓(%1%̥%Ƕ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15" w15:restartNumberingAfterBreak="0">
    <w:nsid w:val="4D8815A8"/>
    <w:multiLevelType w:val="multilevel"/>
    <w:tmpl w:val="63F634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Υ%⁓(%1%̥%Ƕ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16" w15:restartNumberingAfterBreak="0">
    <w:nsid w:val="538C6178"/>
    <w:multiLevelType w:val="multilevel"/>
    <w:tmpl w:val="404297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140"/>
        </w:tabs>
        <w:ind w:left="414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̪ጠ%ы%֯%͑%1"/>
      <w:lvlJc w:val="left"/>
      <w:pPr>
        <w:tabs>
          <w:tab w:val="num" w:pos="5640"/>
        </w:tabs>
        <w:ind w:left="56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780"/>
        </w:tabs>
        <w:ind w:left="67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20"/>
        </w:tabs>
        <w:ind w:left="942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920"/>
        </w:tabs>
        <w:ind w:left="10920" w:hanging="180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BCA18BA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0" w15:restartNumberingAfterBreak="0">
    <w:nsid w:val="634D4F26"/>
    <w:multiLevelType w:val="multilevel"/>
    <w:tmpl w:val="0E7E548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2" w15:restartNumberingAfterBreak="0">
    <w:nsid w:val="79B15F63"/>
    <w:multiLevelType w:val="multilevel"/>
    <w:tmpl w:val="63F634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Υ%⁓(%1%̥%Ƕ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3" w15:restartNumberingAfterBreak="0">
    <w:nsid w:val="7D435307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1"/>
  </w:num>
  <w:num w:numId="2">
    <w:abstractNumId w:val="7"/>
  </w:num>
  <w:num w:numId="3">
    <w:abstractNumId w:val="10"/>
  </w:num>
  <w:num w:numId="4">
    <w:abstractNumId w:val="19"/>
  </w:num>
  <w:num w:numId="5">
    <w:abstractNumId w:val="6"/>
  </w:num>
  <w:num w:numId="6">
    <w:abstractNumId w:val="17"/>
  </w:num>
  <w:num w:numId="7">
    <w:abstractNumId w:val="12"/>
  </w:num>
  <w:num w:numId="8">
    <w:abstractNumId w:val="8"/>
  </w:num>
  <w:num w:numId="9">
    <w:abstractNumId w:val="18"/>
  </w:num>
  <w:num w:numId="10">
    <w:abstractNumId w:val="23"/>
  </w:num>
  <w:num w:numId="11">
    <w:abstractNumId w:val="13"/>
  </w:num>
  <w:num w:numId="12">
    <w:abstractNumId w:val="5"/>
  </w:num>
  <w:num w:numId="13">
    <w:abstractNumId w:val="9"/>
  </w:num>
  <w:num w:numId="14">
    <w:abstractNumId w:val="4"/>
  </w:num>
  <w:num w:numId="15">
    <w:abstractNumId w:val="1"/>
  </w:num>
  <w:num w:numId="16">
    <w:abstractNumId w:val="14"/>
  </w:num>
  <w:num w:numId="17">
    <w:abstractNumId w:val="15"/>
  </w:num>
  <w:num w:numId="18">
    <w:abstractNumId w:val="22"/>
  </w:num>
  <w:num w:numId="19">
    <w:abstractNumId w:val="3"/>
  </w:num>
  <w:num w:numId="20">
    <w:abstractNumId w:val="11"/>
  </w:num>
  <w:num w:numId="21">
    <w:abstractNumId w:val="0"/>
  </w:num>
  <w:num w:numId="22">
    <w:abstractNumId w:val="16"/>
  </w:num>
  <w:num w:numId="23">
    <w:abstractNumId w:val="20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78E"/>
    <w:rsid w:val="00000056"/>
    <w:rsid w:val="00025C32"/>
    <w:rsid w:val="00026105"/>
    <w:rsid w:val="0003620D"/>
    <w:rsid w:val="000471E6"/>
    <w:rsid w:val="000577DA"/>
    <w:rsid w:val="0006057F"/>
    <w:rsid w:val="00061141"/>
    <w:rsid w:val="000616B7"/>
    <w:rsid w:val="00062220"/>
    <w:rsid w:val="00065D49"/>
    <w:rsid w:val="000742F3"/>
    <w:rsid w:val="000820D9"/>
    <w:rsid w:val="000822D5"/>
    <w:rsid w:val="00083070"/>
    <w:rsid w:val="00095A1D"/>
    <w:rsid w:val="000B22B4"/>
    <w:rsid w:val="000C39A1"/>
    <w:rsid w:val="000D075E"/>
    <w:rsid w:val="000D100F"/>
    <w:rsid w:val="000D6DC7"/>
    <w:rsid w:val="000E7578"/>
    <w:rsid w:val="000E7EF2"/>
    <w:rsid w:val="000F339C"/>
    <w:rsid w:val="000F78FF"/>
    <w:rsid w:val="00111A50"/>
    <w:rsid w:val="001265BC"/>
    <w:rsid w:val="001356AD"/>
    <w:rsid w:val="001471E8"/>
    <w:rsid w:val="00161C45"/>
    <w:rsid w:val="00162E87"/>
    <w:rsid w:val="001915A3"/>
    <w:rsid w:val="001A770C"/>
    <w:rsid w:val="001B1391"/>
    <w:rsid w:val="001B4D42"/>
    <w:rsid w:val="001C4BE1"/>
    <w:rsid w:val="001E38CF"/>
    <w:rsid w:val="001F2CFE"/>
    <w:rsid w:val="00200F66"/>
    <w:rsid w:val="0020797E"/>
    <w:rsid w:val="00210206"/>
    <w:rsid w:val="00225ADB"/>
    <w:rsid w:val="00233758"/>
    <w:rsid w:val="002360EC"/>
    <w:rsid w:val="00241A3D"/>
    <w:rsid w:val="00242547"/>
    <w:rsid w:val="00242E95"/>
    <w:rsid w:val="00245D42"/>
    <w:rsid w:val="00250A44"/>
    <w:rsid w:val="00255251"/>
    <w:rsid w:val="002740E5"/>
    <w:rsid w:val="002908BD"/>
    <w:rsid w:val="00290C2F"/>
    <w:rsid w:val="00295484"/>
    <w:rsid w:val="00296F71"/>
    <w:rsid w:val="002A7D7D"/>
    <w:rsid w:val="002B3774"/>
    <w:rsid w:val="002B7EA6"/>
    <w:rsid w:val="002C378E"/>
    <w:rsid w:val="002D37E6"/>
    <w:rsid w:val="0031273E"/>
    <w:rsid w:val="00322A54"/>
    <w:rsid w:val="00323DF0"/>
    <w:rsid w:val="00326C03"/>
    <w:rsid w:val="003409C3"/>
    <w:rsid w:val="003555B5"/>
    <w:rsid w:val="00367502"/>
    <w:rsid w:val="0038068B"/>
    <w:rsid w:val="003905DB"/>
    <w:rsid w:val="003961B0"/>
    <w:rsid w:val="003B73BB"/>
    <w:rsid w:val="003C51B0"/>
    <w:rsid w:val="003E0101"/>
    <w:rsid w:val="003F5908"/>
    <w:rsid w:val="003F7694"/>
    <w:rsid w:val="004021A6"/>
    <w:rsid w:val="00402622"/>
    <w:rsid w:val="0040618E"/>
    <w:rsid w:val="004175CC"/>
    <w:rsid w:val="00417E34"/>
    <w:rsid w:val="00421262"/>
    <w:rsid w:val="004240DB"/>
    <w:rsid w:val="0042577A"/>
    <w:rsid w:val="00425B35"/>
    <w:rsid w:val="004377BB"/>
    <w:rsid w:val="004437C7"/>
    <w:rsid w:val="0047459D"/>
    <w:rsid w:val="0048413E"/>
    <w:rsid w:val="004900EB"/>
    <w:rsid w:val="0049105F"/>
    <w:rsid w:val="004A21C9"/>
    <w:rsid w:val="004B14E6"/>
    <w:rsid w:val="004B2147"/>
    <w:rsid w:val="004C0930"/>
    <w:rsid w:val="004C5BF9"/>
    <w:rsid w:val="004D085E"/>
    <w:rsid w:val="004D590E"/>
    <w:rsid w:val="004E1707"/>
    <w:rsid w:val="004E637A"/>
    <w:rsid w:val="004F013A"/>
    <w:rsid w:val="0050728F"/>
    <w:rsid w:val="005130A2"/>
    <w:rsid w:val="0052265A"/>
    <w:rsid w:val="00522CBC"/>
    <w:rsid w:val="005245D8"/>
    <w:rsid w:val="00526EBF"/>
    <w:rsid w:val="00531912"/>
    <w:rsid w:val="00534B5D"/>
    <w:rsid w:val="00546809"/>
    <w:rsid w:val="00551492"/>
    <w:rsid w:val="00551C7F"/>
    <w:rsid w:val="00555CF2"/>
    <w:rsid w:val="00563AEA"/>
    <w:rsid w:val="0056490E"/>
    <w:rsid w:val="005724C2"/>
    <w:rsid w:val="00573E99"/>
    <w:rsid w:val="0057430C"/>
    <w:rsid w:val="005748E3"/>
    <w:rsid w:val="00575954"/>
    <w:rsid w:val="005827F7"/>
    <w:rsid w:val="00590DE9"/>
    <w:rsid w:val="005C30D6"/>
    <w:rsid w:val="005D6E8E"/>
    <w:rsid w:val="005F57CF"/>
    <w:rsid w:val="00600617"/>
    <w:rsid w:val="00605362"/>
    <w:rsid w:val="0061018F"/>
    <w:rsid w:val="00612534"/>
    <w:rsid w:val="006153CE"/>
    <w:rsid w:val="0061789D"/>
    <w:rsid w:val="006258CD"/>
    <w:rsid w:val="00625B5C"/>
    <w:rsid w:val="006406CA"/>
    <w:rsid w:val="006447AD"/>
    <w:rsid w:val="00654888"/>
    <w:rsid w:val="00665547"/>
    <w:rsid w:val="006939AF"/>
    <w:rsid w:val="00695501"/>
    <w:rsid w:val="006A0E70"/>
    <w:rsid w:val="006A4F48"/>
    <w:rsid w:val="006A5431"/>
    <w:rsid w:val="006B74AD"/>
    <w:rsid w:val="006C72CB"/>
    <w:rsid w:val="006D03CF"/>
    <w:rsid w:val="006D4F09"/>
    <w:rsid w:val="006E5BAC"/>
    <w:rsid w:val="00716AB0"/>
    <w:rsid w:val="0072341B"/>
    <w:rsid w:val="00733BDA"/>
    <w:rsid w:val="00734895"/>
    <w:rsid w:val="00742585"/>
    <w:rsid w:val="00744C77"/>
    <w:rsid w:val="00750401"/>
    <w:rsid w:val="00753E21"/>
    <w:rsid w:val="0075634F"/>
    <w:rsid w:val="0077772C"/>
    <w:rsid w:val="007A7F11"/>
    <w:rsid w:val="007B1760"/>
    <w:rsid w:val="007B39D9"/>
    <w:rsid w:val="007B7392"/>
    <w:rsid w:val="007C7EDD"/>
    <w:rsid w:val="007D2A09"/>
    <w:rsid w:val="007F5F86"/>
    <w:rsid w:val="007F7478"/>
    <w:rsid w:val="007F7694"/>
    <w:rsid w:val="0082785A"/>
    <w:rsid w:val="0083591D"/>
    <w:rsid w:val="008543C1"/>
    <w:rsid w:val="00861A8E"/>
    <w:rsid w:val="008750FA"/>
    <w:rsid w:val="00875E93"/>
    <w:rsid w:val="00895DD3"/>
    <w:rsid w:val="008A52D7"/>
    <w:rsid w:val="008A5A06"/>
    <w:rsid w:val="008C1294"/>
    <w:rsid w:val="008C4E59"/>
    <w:rsid w:val="008D09FC"/>
    <w:rsid w:val="008D6653"/>
    <w:rsid w:val="0090524F"/>
    <w:rsid w:val="0091264D"/>
    <w:rsid w:val="00926862"/>
    <w:rsid w:val="00926E23"/>
    <w:rsid w:val="00934D9F"/>
    <w:rsid w:val="00952045"/>
    <w:rsid w:val="009540AF"/>
    <w:rsid w:val="0096346D"/>
    <w:rsid w:val="009940B0"/>
    <w:rsid w:val="009A19F7"/>
    <w:rsid w:val="009C36BE"/>
    <w:rsid w:val="009C3768"/>
    <w:rsid w:val="009C37E7"/>
    <w:rsid w:val="009D205C"/>
    <w:rsid w:val="009E0BE8"/>
    <w:rsid w:val="009E4CD4"/>
    <w:rsid w:val="009E52A6"/>
    <w:rsid w:val="009E5755"/>
    <w:rsid w:val="00A01BDF"/>
    <w:rsid w:val="00A029FB"/>
    <w:rsid w:val="00A03F76"/>
    <w:rsid w:val="00A35151"/>
    <w:rsid w:val="00A43B09"/>
    <w:rsid w:val="00A6696E"/>
    <w:rsid w:val="00A7326E"/>
    <w:rsid w:val="00A73310"/>
    <w:rsid w:val="00A86AF2"/>
    <w:rsid w:val="00A86E16"/>
    <w:rsid w:val="00AC0882"/>
    <w:rsid w:val="00AC52F7"/>
    <w:rsid w:val="00AE253C"/>
    <w:rsid w:val="00B13F28"/>
    <w:rsid w:val="00B23623"/>
    <w:rsid w:val="00B23EF9"/>
    <w:rsid w:val="00B25A8C"/>
    <w:rsid w:val="00B400C8"/>
    <w:rsid w:val="00B51514"/>
    <w:rsid w:val="00B60C95"/>
    <w:rsid w:val="00B63516"/>
    <w:rsid w:val="00B65AB4"/>
    <w:rsid w:val="00B81065"/>
    <w:rsid w:val="00B8381F"/>
    <w:rsid w:val="00B90939"/>
    <w:rsid w:val="00B94BE5"/>
    <w:rsid w:val="00B96712"/>
    <w:rsid w:val="00BA09EA"/>
    <w:rsid w:val="00BA0F72"/>
    <w:rsid w:val="00BA2A8D"/>
    <w:rsid w:val="00BA64A4"/>
    <w:rsid w:val="00BA7C39"/>
    <w:rsid w:val="00BB0733"/>
    <w:rsid w:val="00BC2752"/>
    <w:rsid w:val="00BD5D06"/>
    <w:rsid w:val="00C02961"/>
    <w:rsid w:val="00C03EEF"/>
    <w:rsid w:val="00C0715A"/>
    <w:rsid w:val="00C2548B"/>
    <w:rsid w:val="00C337D5"/>
    <w:rsid w:val="00C41392"/>
    <w:rsid w:val="00C43701"/>
    <w:rsid w:val="00C53616"/>
    <w:rsid w:val="00C54134"/>
    <w:rsid w:val="00C611CD"/>
    <w:rsid w:val="00C706CE"/>
    <w:rsid w:val="00C7326B"/>
    <w:rsid w:val="00C8287E"/>
    <w:rsid w:val="00CA7149"/>
    <w:rsid w:val="00CB0A27"/>
    <w:rsid w:val="00CC4CB6"/>
    <w:rsid w:val="00CD16E8"/>
    <w:rsid w:val="00CE2C67"/>
    <w:rsid w:val="00CE537D"/>
    <w:rsid w:val="00CE665A"/>
    <w:rsid w:val="00CF6776"/>
    <w:rsid w:val="00D048EC"/>
    <w:rsid w:val="00D15239"/>
    <w:rsid w:val="00D171C9"/>
    <w:rsid w:val="00D20B8C"/>
    <w:rsid w:val="00D2783E"/>
    <w:rsid w:val="00D403F0"/>
    <w:rsid w:val="00D46C15"/>
    <w:rsid w:val="00D47748"/>
    <w:rsid w:val="00D61127"/>
    <w:rsid w:val="00D624FE"/>
    <w:rsid w:val="00D63879"/>
    <w:rsid w:val="00D65834"/>
    <w:rsid w:val="00D6718D"/>
    <w:rsid w:val="00DA409D"/>
    <w:rsid w:val="00DB5760"/>
    <w:rsid w:val="00DB60E5"/>
    <w:rsid w:val="00DC3527"/>
    <w:rsid w:val="00DF1CE2"/>
    <w:rsid w:val="00E25CF8"/>
    <w:rsid w:val="00E46710"/>
    <w:rsid w:val="00E55813"/>
    <w:rsid w:val="00E5731B"/>
    <w:rsid w:val="00E63FF7"/>
    <w:rsid w:val="00E6594E"/>
    <w:rsid w:val="00EA46EF"/>
    <w:rsid w:val="00EA472E"/>
    <w:rsid w:val="00EB143E"/>
    <w:rsid w:val="00EB3992"/>
    <w:rsid w:val="00EC06C9"/>
    <w:rsid w:val="00EC2EA3"/>
    <w:rsid w:val="00ED0770"/>
    <w:rsid w:val="00EE3756"/>
    <w:rsid w:val="00EE5D69"/>
    <w:rsid w:val="00F0359A"/>
    <w:rsid w:val="00F0731C"/>
    <w:rsid w:val="00F17FCA"/>
    <w:rsid w:val="00F26E9C"/>
    <w:rsid w:val="00F40503"/>
    <w:rsid w:val="00F4451D"/>
    <w:rsid w:val="00F6071B"/>
    <w:rsid w:val="00F75378"/>
    <w:rsid w:val="00F75DE5"/>
    <w:rsid w:val="00F84896"/>
    <w:rsid w:val="00F85B86"/>
    <w:rsid w:val="00F96568"/>
    <w:rsid w:val="00F96943"/>
    <w:rsid w:val="00FA3C37"/>
    <w:rsid w:val="00FB35C6"/>
    <w:rsid w:val="00FB5F7D"/>
    <w:rsid w:val="00FB745F"/>
    <w:rsid w:val="00FC349A"/>
    <w:rsid w:val="00FE65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2DEF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customStyle="1" w:styleId="ColorfulList-Accent11">
    <w:name w:val="Colorful List - Accent 11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391DE-6CA0-F74F-BB0B-22F6647B7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15</TotalTime>
  <Pages>7</Pages>
  <Words>1541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16</cp:revision>
  <cp:lastPrinted>2016-03-20T04:14:00Z</cp:lastPrinted>
  <dcterms:created xsi:type="dcterms:W3CDTF">2018-08-16T22:16:00Z</dcterms:created>
  <dcterms:modified xsi:type="dcterms:W3CDTF">2020-03-30T02:39:00Z</dcterms:modified>
</cp:coreProperties>
</file>