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75C89100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5716CA17" w14:textId="77777777" w:rsidR="00744C77" w:rsidRPr="003555B5" w:rsidRDefault="00A64758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 w14:anchorId="56508ED0">
                <v:line id="Straight Connector 1" o:spid="_x0000_s1027" style="position:absolute;left:0;text-align:left;z-index:251657216;visibility:visible;mso-wrap-style:square;mso-width-percent:0;mso-height-percent:0;mso-wrap-distance-left:9pt;mso-wrap-distance-right:9pt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2053C4E6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48B57EA6" w14:textId="77777777" w:rsidR="00744C77" w:rsidRPr="003555B5" w:rsidRDefault="00A64758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 w14:anchorId="3ADE0C0E">
                <v:line id="Straight Connector 4" o:spid="_x0000_s1026" style="position:absolute;left:0;text-align:left;z-index:251658240;visibility:visible;mso-wrap-style:square;mso-width-percent:0;mso-height-percent:0;mso-wrap-distance-left:9pt;mso-wrap-distance-right:9pt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" strokecolor="windowText" strokeweight="1pt">
                  <v:stroke joinstyle="miter"/>
                  <o:lock v:ext="edit" shapetype="f"/>
                </v:line>
              </w:pic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2A6FA004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175A8C67" w14:textId="77777777"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07C901D2" w14:textId="77777777" w:rsidR="00744C77" w:rsidRPr="003555B5" w:rsidRDefault="00744C77" w:rsidP="00367502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63802">
        <w:rPr>
          <w:b/>
          <w:bCs/>
          <w:sz w:val="24"/>
          <w:szCs w:val="24"/>
        </w:rPr>
        <w:t xml:space="preserve">: </w:t>
      </w:r>
    </w:p>
    <w:p w14:paraId="455783D2" w14:textId="77777777" w:rsidR="004E2A92" w:rsidRPr="004B27B5" w:rsidRDefault="00433C36" w:rsidP="004E2A92">
      <w:pPr>
        <w:jc w:val="both"/>
        <w:rPr>
          <w:sz w:val="24"/>
          <w:szCs w:val="24"/>
          <w:lang w:val="sv-SE"/>
        </w:rPr>
      </w:pPr>
      <w:r w:rsidRPr="00433C36">
        <w:rPr>
          <w:rFonts w:eastAsia="Arial Unicode MS"/>
          <w:b/>
          <w:color w:val="000000"/>
          <w:u w:color="000000"/>
        </w:rPr>
        <w:t xml:space="preserve"> </w:t>
      </w:r>
      <w:r>
        <w:rPr>
          <w:rFonts w:eastAsia="Arial Unicode MS"/>
          <w:b/>
          <w:color w:val="000000"/>
          <w:u w:color="000000"/>
        </w:rPr>
        <w:t xml:space="preserve"> </w:t>
      </w:r>
      <w:r w:rsidR="004E2A92">
        <w:rPr>
          <w:rFonts w:eastAsia="Arial Unicode MS"/>
          <w:color w:val="000000"/>
          <w:u w:color="000000"/>
        </w:rPr>
        <w:t xml:space="preserve">                  </w:t>
      </w:r>
      <w:r w:rsidRPr="00433C36">
        <w:rPr>
          <w:rFonts w:eastAsia="Arial Unicode MS"/>
          <w:color w:val="000000"/>
          <w:u w:color="000000"/>
        </w:rPr>
        <w:t xml:space="preserve"> </w:t>
      </w:r>
      <w:r w:rsidR="004E2A92" w:rsidRPr="004B27B5">
        <w:rPr>
          <w:sz w:val="24"/>
          <w:szCs w:val="24"/>
          <w:lang w:val="sv-SE"/>
        </w:rPr>
        <w:t>-Tiếng Việt: Đồ án Khoan thăm dò và khai thác nước</w:t>
      </w:r>
    </w:p>
    <w:p w14:paraId="4968E169" w14:textId="77777777" w:rsidR="004E2A92" w:rsidRPr="000F6E83" w:rsidRDefault="004E2A92" w:rsidP="004E2A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-</w:t>
      </w:r>
      <w:r w:rsidRPr="000F6E83">
        <w:rPr>
          <w:sz w:val="24"/>
          <w:szCs w:val="24"/>
        </w:rPr>
        <w:t xml:space="preserve">Tiếng Anh: The course project of Ground water drilling and Production </w:t>
      </w:r>
    </w:p>
    <w:p w14:paraId="579C55FB" w14:textId="77777777" w:rsidR="00433C36" w:rsidRPr="004E2A92" w:rsidRDefault="00744C77" w:rsidP="004E2A92">
      <w:pPr>
        <w:pStyle w:val="ListParagraph"/>
        <w:outlineLvl w:val="0"/>
        <w:rPr>
          <w:rFonts w:eastAsia="Arial Unicode MS"/>
          <w:color w:val="000000"/>
          <w:u w:color="000000"/>
        </w:rPr>
      </w:pPr>
      <w:r w:rsidRPr="003555B5">
        <w:rPr>
          <w:b/>
          <w:lang w:val="vi-VN"/>
        </w:rPr>
        <w:t>Mã số học phần</w:t>
      </w:r>
      <w:r w:rsidR="004C1A90">
        <w:rPr>
          <w:b/>
        </w:rPr>
        <w:t xml:space="preserve">: </w:t>
      </w:r>
      <w:r w:rsidR="001C2643">
        <w:rPr>
          <w:b/>
        </w:rPr>
        <w:t>7060409</w:t>
      </w:r>
    </w:p>
    <w:p w14:paraId="239B5A0C" w14:textId="707F3AF3" w:rsidR="00744C77" w:rsidRPr="003555B5" w:rsidRDefault="00744C77" w:rsidP="00433C36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540C42">
        <w:rPr>
          <w:b/>
          <w:bCs/>
          <w:color w:val="000000"/>
          <w:sz w:val="24"/>
          <w:szCs w:val="24"/>
        </w:rPr>
        <w:t xml:space="preserve"> </w:t>
      </w:r>
      <w:r w:rsidR="004E2A92">
        <w:rPr>
          <w:b/>
          <w:bCs/>
          <w:color w:val="000000"/>
          <w:sz w:val="24"/>
          <w:szCs w:val="24"/>
        </w:rPr>
        <w:t>1</w:t>
      </w:r>
      <w:r w:rsidR="00433C36">
        <w:rPr>
          <w:b/>
          <w:bCs/>
          <w:color w:val="000000"/>
          <w:sz w:val="24"/>
          <w:szCs w:val="24"/>
        </w:rPr>
        <w:t xml:space="preserve"> </w:t>
      </w:r>
      <w:r w:rsidR="00540C42">
        <w:rPr>
          <w:b/>
          <w:bCs/>
          <w:color w:val="000000"/>
          <w:sz w:val="24"/>
          <w:szCs w:val="24"/>
        </w:rPr>
        <w:t>(</w:t>
      </w:r>
      <w:r w:rsidR="0094436E">
        <w:rPr>
          <w:b/>
          <w:bCs/>
          <w:color w:val="000000"/>
          <w:sz w:val="24"/>
          <w:szCs w:val="24"/>
        </w:rPr>
        <w:t>0</w:t>
      </w:r>
      <w:r w:rsidR="00E30A2E">
        <w:rPr>
          <w:b/>
          <w:bCs/>
          <w:color w:val="000000"/>
          <w:sz w:val="24"/>
          <w:szCs w:val="24"/>
        </w:rPr>
        <w:t>-1</w:t>
      </w:r>
      <w:r w:rsidR="00851663">
        <w:rPr>
          <w:b/>
          <w:bCs/>
          <w:color w:val="000000"/>
          <w:sz w:val="24"/>
          <w:szCs w:val="24"/>
        </w:rPr>
        <w:t>-</w:t>
      </w:r>
      <w:r w:rsidR="004E2A92">
        <w:rPr>
          <w:b/>
          <w:bCs/>
          <w:color w:val="000000"/>
          <w:sz w:val="24"/>
          <w:szCs w:val="24"/>
        </w:rPr>
        <w:t>2</w:t>
      </w:r>
      <w:r w:rsidR="00540C42">
        <w:rPr>
          <w:b/>
          <w:bCs/>
          <w:color w:val="000000"/>
          <w:sz w:val="24"/>
          <w:szCs w:val="24"/>
        </w:rPr>
        <w:t>)</w:t>
      </w:r>
    </w:p>
    <w:p w14:paraId="7E8629A7" w14:textId="7BF8ED5E" w:rsidR="006C6EFE" w:rsidRDefault="00744C77" w:rsidP="006C6EFE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  <w:r w:rsidR="0094436E">
        <w:rPr>
          <w:b/>
          <w:sz w:val="24"/>
          <w:szCs w:val="24"/>
        </w:rPr>
        <w:t>0</w:t>
      </w:r>
    </w:p>
    <w:p w14:paraId="17B7192D" w14:textId="77777777" w:rsidR="006C6EFE" w:rsidRDefault="006C6EFE" w:rsidP="006C6EFE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</w:p>
    <w:tbl>
      <w:tblPr>
        <w:tblStyle w:val="TableGrid"/>
        <w:tblW w:w="8905" w:type="dxa"/>
        <w:tblInd w:w="5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964"/>
        <w:gridCol w:w="2969"/>
      </w:tblGrid>
      <w:tr w:rsidR="006C6EFE" w:rsidRPr="006C6EFE" w14:paraId="192E24BB" w14:textId="77777777" w:rsidTr="006C6EFE">
        <w:trPr>
          <w:trHeight w:val="363"/>
        </w:trPr>
        <w:tc>
          <w:tcPr>
            <w:tcW w:w="2972" w:type="dxa"/>
          </w:tcPr>
          <w:p w14:paraId="0BE0BA31" w14:textId="475C9CC6" w:rsidR="006C6EFE" w:rsidRPr="006C6EFE" w:rsidRDefault="006C6EFE" w:rsidP="006C6EFE">
            <w:pPr>
              <w:spacing w:line="276" w:lineRule="auto"/>
              <w:rPr>
                <w:sz w:val="24"/>
                <w:szCs w:val="24"/>
              </w:rPr>
            </w:pPr>
            <w:r w:rsidRPr="006C6EFE">
              <w:rPr>
                <w:sz w:val="24"/>
                <w:szCs w:val="24"/>
              </w:rPr>
              <w:t>Lý thuyết :0</w:t>
            </w:r>
          </w:p>
        </w:tc>
        <w:tc>
          <w:tcPr>
            <w:tcW w:w="2964" w:type="dxa"/>
          </w:tcPr>
          <w:p w14:paraId="47539111" w14:textId="77777777" w:rsidR="006C6EFE" w:rsidRPr="006C6EFE" w:rsidRDefault="006C6EFE" w:rsidP="00B66F00">
            <w:pPr>
              <w:spacing w:line="276" w:lineRule="auto"/>
              <w:rPr>
                <w:sz w:val="24"/>
                <w:szCs w:val="24"/>
              </w:rPr>
            </w:pPr>
            <w:r w:rsidRPr="006C6EFE">
              <w:rPr>
                <w:sz w:val="24"/>
                <w:szCs w:val="24"/>
              </w:rPr>
              <w:t>Bài tập: 0</w:t>
            </w:r>
          </w:p>
        </w:tc>
        <w:tc>
          <w:tcPr>
            <w:tcW w:w="2969" w:type="dxa"/>
          </w:tcPr>
          <w:p w14:paraId="6BF10A89" w14:textId="77777777" w:rsidR="006C6EFE" w:rsidRPr="006C6EFE" w:rsidRDefault="006C6EFE" w:rsidP="00B66F00">
            <w:pPr>
              <w:spacing w:line="276" w:lineRule="auto"/>
              <w:rPr>
                <w:sz w:val="24"/>
                <w:szCs w:val="24"/>
              </w:rPr>
            </w:pPr>
            <w:r w:rsidRPr="006C6EFE">
              <w:rPr>
                <w:sz w:val="24"/>
                <w:szCs w:val="24"/>
              </w:rPr>
              <w:t>Thực hành :0</w:t>
            </w:r>
          </w:p>
        </w:tc>
      </w:tr>
      <w:tr w:rsidR="006C6EFE" w:rsidRPr="00CB21F6" w14:paraId="0ED43872" w14:textId="77777777" w:rsidTr="006C6EFE">
        <w:trPr>
          <w:trHeight w:val="598"/>
        </w:trPr>
        <w:tc>
          <w:tcPr>
            <w:tcW w:w="2972" w:type="dxa"/>
          </w:tcPr>
          <w:p w14:paraId="1A43D042" w14:textId="77777777" w:rsidR="006C6EFE" w:rsidRPr="006C6EFE" w:rsidRDefault="006C6EFE" w:rsidP="006C6EFE">
            <w:pPr>
              <w:spacing w:line="276" w:lineRule="auto"/>
              <w:rPr>
                <w:sz w:val="24"/>
                <w:szCs w:val="24"/>
              </w:rPr>
            </w:pPr>
            <w:r w:rsidRPr="006C6EFE">
              <w:rPr>
                <w:sz w:val="24"/>
                <w:szCs w:val="24"/>
              </w:rPr>
              <w:t>Thực tập : 0</w:t>
            </w:r>
          </w:p>
        </w:tc>
        <w:tc>
          <w:tcPr>
            <w:tcW w:w="2964" w:type="dxa"/>
          </w:tcPr>
          <w:p w14:paraId="369941E7" w14:textId="12827828" w:rsidR="006C6EFE" w:rsidRPr="006C6EFE" w:rsidRDefault="006C6EFE" w:rsidP="006C6EFE">
            <w:pPr>
              <w:spacing w:line="276" w:lineRule="auto"/>
              <w:rPr>
                <w:sz w:val="24"/>
                <w:szCs w:val="24"/>
              </w:rPr>
            </w:pPr>
            <w:r w:rsidRPr="006C6EFE">
              <w:rPr>
                <w:sz w:val="24"/>
                <w:szCs w:val="24"/>
              </w:rPr>
              <w:t>Đồ án: 15</w:t>
            </w:r>
          </w:p>
        </w:tc>
        <w:tc>
          <w:tcPr>
            <w:tcW w:w="2969" w:type="dxa"/>
          </w:tcPr>
          <w:p w14:paraId="30821129" w14:textId="1D59DD39" w:rsidR="006C6EFE" w:rsidRPr="006C6EFE" w:rsidRDefault="006C6EFE" w:rsidP="006C6EFE">
            <w:pPr>
              <w:spacing w:line="276" w:lineRule="auto"/>
              <w:rPr>
                <w:sz w:val="24"/>
                <w:szCs w:val="24"/>
              </w:rPr>
            </w:pPr>
            <w:r w:rsidRPr="006C6EFE">
              <w:rPr>
                <w:sz w:val="24"/>
                <w:szCs w:val="24"/>
              </w:rPr>
              <w:t>Tự học: 30</w:t>
            </w:r>
          </w:p>
          <w:p w14:paraId="08D92E5C" w14:textId="77777777" w:rsidR="006C6EFE" w:rsidRPr="006C6EFE" w:rsidRDefault="006C6EFE" w:rsidP="006C6EFE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01D2B7C5" w14:textId="77777777" w:rsidR="006C6EFE" w:rsidRPr="003555B5" w:rsidRDefault="006C6EFE" w:rsidP="006C6EFE">
      <w:pPr>
        <w:pStyle w:val="BodyText2"/>
        <w:spacing w:after="0" w:line="240" w:lineRule="auto"/>
        <w:jc w:val="both"/>
        <w:rPr>
          <w:b/>
          <w:sz w:val="24"/>
          <w:szCs w:val="24"/>
        </w:rPr>
      </w:pPr>
    </w:p>
    <w:p w14:paraId="79484C8E" w14:textId="77777777" w:rsidR="00744C77" w:rsidRPr="003555B5" w:rsidRDefault="00744C77" w:rsidP="006C6EFE">
      <w:pPr>
        <w:pStyle w:val="BodyText2"/>
        <w:numPr>
          <w:ilvl w:val="0"/>
          <w:numId w:val="6"/>
        </w:numPr>
        <w:spacing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  <w:r w:rsidR="00433C36">
        <w:rPr>
          <w:b/>
          <w:bCs/>
          <w:color w:val="000000"/>
          <w:sz w:val="24"/>
          <w:szCs w:val="24"/>
        </w:rPr>
        <w:t xml:space="preserve"> </w:t>
      </w:r>
    </w:p>
    <w:p w14:paraId="65ADE908" w14:textId="77777777" w:rsidR="003F5908" w:rsidRPr="0043747B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43747B">
        <w:rPr>
          <w:b/>
          <w:sz w:val="24"/>
          <w:szCs w:val="24"/>
        </w:rPr>
        <w:t>2.1.</w:t>
      </w:r>
      <w:r w:rsidR="003555B5" w:rsidRPr="0043747B">
        <w:rPr>
          <w:b/>
          <w:sz w:val="24"/>
          <w:szCs w:val="24"/>
        </w:rPr>
        <w:t xml:space="preserve"> </w:t>
      </w:r>
      <w:r w:rsidR="003F5908" w:rsidRPr="0043747B">
        <w:rPr>
          <w:b/>
          <w:sz w:val="24"/>
          <w:szCs w:val="24"/>
        </w:rPr>
        <w:t>Giảng viên giảng dạy:</w:t>
      </w:r>
      <w:r w:rsidR="006D03CF" w:rsidRPr="0043747B">
        <w:rPr>
          <w:b/>
          <w:sz w:val="24"/>
          <w:szCs w:val="24"/>
          <w:lang w:val="vi-VN"/>
        </w:rPr>
        <w:tab/>
      </w:r>
      <w:r w:rsidR="006D03CF" w:rsidRPr="0043747B">
        <w:rPr>
          <w:b/>
          <w:sz w:val="24"/>
          <w:szCs w:val="24"/>
        </w:rPr>
        <w:t>Mã giảng viên</w:t>
      </w:r>
    </w:p>
    <w:p w14:paraId="5BD1C513" w14:textId="77777777" w:rsidR="003F5908" w:rsidRPr="0043747B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43747B">
        <w:rPr>
          <w:sz w:val="24"/>
          <w:szCs w:val="24"/>
        </w:rPr>
        <w:t xml:space="preserve">1. </w:t>
      </w:r>
      <w:r w:rsidR="0043747B" w:rsidRPr="0043747B">
        <w:rPr>
          <w:sz w:val="24"/>
          <w:szCs w:val="24"/>
        </w:rPr>
        <w:t>ThS. Hồ Quốc Hoa</w:t>
      </w:r>
      <w:r w:rsidR="0043747B" w:rsidRPr="0043747B">
        <w:rPr>
          <w:sz w:val="24"/>
          <w:szCs w:val="24"/>
        </w:rPr>
        <w:tab/>
        <w:t>0604-03</w:t>
      </w:r>
    </w:p>
    <w:p w14:paraId="19825CB2" w14:textId="77777777" w:rsidR="003F5908" w:rsidRPr="0043747B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43747B">
        <w:rPr>
          <w:sz w:val="24"/>
          <w:szCs w:val="24"/>
        </w:rPr>
        <w:t xml:space="preserve">2. </w:t>
      </w:r>
      <w:r w:rsidR="0043747B" w:rsidRPr="0043747B">
        <w:rPr>
          <w:sz w:val="24"/>
          <w:szCs w:val="24"/>
        </w:rPr>
        <w:t>TS. Nguyễn Trần Tuân</w:t>
      </w:r>
      <w:r w:rsidR="0043747B" w:rsidRPr="0043747B">
        <w:rPr>
          <w:sz w:val="24"/>
          <w:szCs w:val="24"/>
        </w:rPr>
        <w:tab/>
        <w:t>0640-13</w:t>
      </w:r>
    </w:p>
    <w:p w14:paraId="392AD6A1" w14:textId="77777777" w:rsidR="004C1A90" w:rsidRPr="0043747B" w:rsidRDefault="0043747B" w:rsidP="0043747B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43747B">
        <w:rPr>
          <w:sz w:val="24"/>
          <w:szCs w:val="24"/>
        </w:rPr>
        <w:t>3.ThS. Trương Văn Từ</w:t>
      </w:r>
      <w:r w:rsidRPr="0043747B">
        <w:rPr>
          <w:sz w:val="24"/>
          <w:szCs w:val="24"/>
        </w:rPr>
        <w:tab/>
        <w:t>0604-17</w:t>
      </w:r>
    </w:p>
    <w:p w14:paraId="3B78C0A5" w14:textId="77777777" w:rsidR="00744C77" w:rsidRPr="004F013A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433C36">
        <w:rPr>
          <w:b/>
          <w:sz w:val="24"/>
          <w:szCs w:val="24"/>
        </w:rPr>
        <w:t xml:space="preserve"> Khoan-Khai Thác</w:t>
      </w:r>
    </w:p>
    <w:p w14:paraId="228351D6" w14:textId="77777777" w:rsidR="00744C77" w:rsidRPr="003555B5" w:rsidRDefault="00433C36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>
        <w:rPr>
          <w:b/>
          <w:sz w:val="24"/>
          <w:szCs w:val="24"/>
        </w:rPr>
        <w:t>2.3. Khoa: Dầu Khí</w:t>
      </w:r>
    </w:p>
    <w:p w14:paraId="22E734B1" w14:textId="77777777" w:rsidR="00744C77" w:rsidRPr="003555B5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</w:p>
    <w:p w14:paraId="1ADD3BC0" w14:textId="77777777" w:rsidR="006D03CF" w:rsidRPr="003555B5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tiên quyết:</w:t>
      </w:r>
      <w:r w:rsidR="00433C36">
        <w:rPr>
          <w:b/>
          <w:bCs/>
          <w:color w:val="000000"/>
          <w:sz w:val="24"/>
          <w:szCs w:val="24"/>
        </w:rPr>
        <w:t xml:space="preserve"> </w:t>
      </w:r>
      <w:r w:rsidR="001C2643" w:rsidRPr="006743B6">
        <w:rPr>
          <w:bCs/>
          <w:color w:val="000000"/>
          <w:sz w:val="24"/>
          <w:szCs w:val="24"/>
        </w:rPr>
        <w:t>Khoan thăm dò – khai thác nước (</w:t>
      </w:r>
      <w:r w:rsidR="001C2643">
        <w:rPr>
          <w:sz w:val="24"/>
          <w:szCs w:val="24"/>
          <w:lang w:val="sv-SE"/>
        </w:rPr>
        <w:t>7060420</w:t>
      </w:r>
      <w:r w:rsidR="001C2643" w:rsidRPr="006743B6">
        <w:rPr>
          <w:bCs/>
          <w:color w:val="000000"/>
          <w:sz w:val="24"/>
          <w:szCs w:val="24"/>
        </w:rPr>
        <w:t>)</w:t>
      </w:r>
    </w:p>
    <w:p w14:paraId="3449F93C" w14:textId="77777777" w:rsidR="006D03CF" w:rsidRPr="006743B6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học trước:</w:t>
      </w:r>
      <w:r w:rsidR="006743B6">
        <w:rPr>
          <w:b/>
          <w:bCs/>
          <w:color w:val="000000"/>
          <w:sz w:val="24"/>
          <w:szCs w:val="24"/>
        </w:rPr>
        <w:t xml:space="preserve"> </w:t>
      </w:r>
    </w:p>
    <w:p w14:paraId="14EB4D63" w14:textId="77777777" w:rsidR="00744C77" w:rsidRPr="003555B5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</w:p>
    <w:p w14:paraId="22049998" w14:textId="77777777" w:rsidR="00744C77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14:paraId="258532C3" w14:textId="77777777" w:rsidR="00433C36" w:rsidRPr="003275D8" w:rsidRDefault="00851663" w:rsidP="005B100D">
      <w:pPr>
        <w:ind w:firstLine="720"/>
        <w:outlineLvl w:val="0"/>
        <w:rPr>
          <w:rFonts w:eastAsia="Arial Unicode MS"/>
          <w:color w:val="000000"/>
          <w:u w:color="000000"/>
          <w:lang w:val="vi-VN"/>
        </w:rPr>
      </w:pPr>
      <w:r w:rsidRPr="003275D8">
        <w:rPr>
          <w:rFonts w:eastAsia="Arial Unicode MS"/>
          <w:color w:val="000000"/>
          <w:u w:color="000000"/>
          <w:lang w:val="vi-VN"/>
        </w:rPr>
        <w:t xml:space="preserve">4.1.1 </w:t>
      </w:r>
      <w:r w:rsidR="00946582" w:rsidRPr="003275D8">
        <w:rPr>
          <w:rFonts w:eastAsia="Arial Unicode MS"/>
          <w:color w:val="000000"/>
          <w:u w:color="000000"/>
          <w:lang w:val="vi-VN"/>
        </w:rPr>
        <w:t>Phương pháp khoan và cấu trúc giếng khoan khai thác nước</w:t>
      </w:r>
    </w:p>
    <w:p w14:paraId="01F934D1" w14:textId="77777777" w:rsidR="00F25421" w:rsidRPr="003275D8" w:rsidRDefault="00851663" w:rsidP="005B100D">
      <w:pPr>
        <w:ind w:firstLine="720"/>
        <w:outlineLvl w:val="0"/>
        <w:rPr>
          <w:rFonts w:eastAsia="Arial Unicode MS"/>
          <w:color w:val="000000"/>
          <w:u w:color="000000"/>
          <w:lang w:val="vi-VN"/>
        </w:rPr>
      </w:pPr>
      <w:r w:rsidRPr="003275D8">
        <w:rPr>
          <w:rFonts w:eastAsia="Arial Unicode MS"/>
          <w:color w:val="000000"/>
          <w:u w:color="000000"/>
          <w:lang w:val="vi-VN"/>
        </w:rPr>
        <w:t xml:space="preserve">4.1.2 </w:t>
      </w:r>
      <w:r w:rsidR="00946582" w:rsidRPr="003275D8">
        <w:rPr>
          <w:rFonts w:eastAsia="Arial Unicode MS"/>
          <w:color w:val="000000"/>
          <w:u w:color="000000"/>
          <w:lang w:val="vi-VN"/>
        </w:rPr>
        <w:t>Thiết bị và dụng cụ khoan</w:t>
      </w:r>
    </w:p>
    <w:p w14:paraId="506BDE76" w14:textId="77777777" w:rsidR="00D65F51" w:rsidRPr="003275D8" w:rsidRDefault="00851663" w:rsidP="005B100D">
      <w:pPr>
        <w:ind w:firstLine="720"/>
        <w:outlineLvl w:val="0"/>
        <w:rPr>
          <w:rFonts w:eastAsia="Arial Unicode MS"/>
          <w:color w:val="000000"/>
          <w:u w:color="000000"/>
          <w:lang w:val="vi-VN"/>
        </w:rPr>
      </w:pPr>
      <w:r w:rsidRPr="003275D8">
        <w:rPr>
          <w:rFonts w:eastAsia="Arial Unicode MS"/>
          <w:color w:val="000000"/>
          <w:u w:color="000000"/>
          <w:lang w:val="vi-VN"/>
        </w:rPr>
        <w:t xml:space="preserve">4.1.3 </w:t>
      </w:r>
      <w:r w:rsidR="00946582" w:rsidRPr="003275D8">
        <w:rPr>
          <w:rFonts w:eastAsia="Arial Unicode MS"/>
          <w:color w:val="000000"/>
          <w:u w:color="000000"/>
          <w:lang w:val="vi-VN"/>
        </w:rPr>
        <w:t>Chế độ công nghệ khoan</w:t>
      </w:r>
    </w:p>
    <w:p w14:paraId="554238F9" w14:textId="77777777" w:rsidR="00744C77" w:rsidRPr="003275D8" w:rsidRDefault="00851663" w:rsidP="005B100D">
      <w:pPr>
        <w:ind w:firstLine="720"/>
        <w:outlineLvl w:val="0"/>
        <w:rPr>
          <w:rFonts w:eastAsia="Arial Unicode MS"/>
          <w:color w:val="000000"/>
          <w:u w:color="000000"/>
          <w:lang w:val="vi-VN"/>
        </w:rPr>
      </w:pPr>
      <w:r w:rsidRPr="003275D8">
        <w:rPr>
          <w:rFonts w:eastAsia="Arial Unicode MS"/>
          <w:color w:val="000000"/>
          <w:u w:color="000000"/>
          <w:lang w:val="vi-VN"/>
        </w:rPr>
        <w:t>4.1.4</w:t>
      </w:r>
      <w:r w:rsidR="00946582" w:rsidRPr="003275D8">
        <w:rPr>
          <w:rFonts w:eastAsia="Arial Unicode MS"/>
          <w:color w:val="000000"/>
          <w:u w:color="000000"/>
          <w:lang w:val="vi-VN"/>
        </w:rPr>
        <w:t xml:space="preserve"> Quy trình chống ống, chèn sỏi, trám xi măng và khai thông tầng chứa nước</w:t>
      </w:r>
      <w:r w:rsidR="00433C36" w:rsidRPr="003275D8">
        <w:rPr>
          <w:rFonts w:eastAsia="Arial Unicode MS"/>
          <w:color w:val="000000"/>
          <w:u w:color="000000"/>
          <w:lang w:val="vi-VN"/>
        </w:rPr>
        <w:tab/>
      </w:r>
    </w:p>
    <w:p w14:paraId="68908CB5" w14:textId="77777777" w:rsidR="00D65F51" w:rsidRPr="003275D8" w:rsidRDefault="00851663" w:rsidP="005B100D">
      <w:pPr>
        <w:ind w:firstLine="720"/>
        <w:outlineLvl w:val="0"/>
        <w:rPr>
          <w:rFonts w:eastAsia="Arial Unicode MS"/>
          <w:color w:val="000000"/>
          <w:u w:color="000000"/>
          <w:lang w:val="vi-VN"/>
        </w:rPr>
      </w:pPr>
      <w:r w:rsidRPr="003275D8">
        <w:rPr>
          <w:rFonts w:eastAsia="Arial Unicode MS"/>
          <w:color w:val="000000"/>
          <w:u w:color="000000"/>
          <w:lang w:val="vi-VN"/>
        </w:rPr>
        <w:t xml:space="preserve">4.1.5 </w:t>
      </w:r>
      <w:r w:rsidR="00946582" w:rsidRPr="003275D8">
        <w:rPr>
          <w:rFonts w:eastAsia="Arial Unicode MS"/>
          <w:color w:val="000000"/>
          <w:u w:color="000000"/>
          <w:lang w:val="vi-VN"/>
        </w:rPr>
        <w:t>Kiểm toán thiết bị - dụng cụ khoan</w:t>
      </w:r>
    </w:p>
    <w:p w14:paraId="0C72FD4F" w14:textId="77777777" w:rsidR="00D65F51" w:rsidRPr="003275D8" w:rsidRDefault="00D65F51" w:rsidP="005B100D">
      <w:pPr>
        <w:ind w:firstLine="720"/>
        <w:outlineLvl w:val="0"/>
        <w:rPr>
          <w:bCs/>
          <w:lang w:val="vi-VN"/>
        </w:rPr>
      </w:pPr>
      <w:r w:rsidRPr="003275D8">
        <w:rPr>
          <w:rFonts w:eastAsia="Arial Unicode MS"/>
          <w:color w:val="000000"/>
          <w:u w:color="000000"/>
          <w:lang w:val="vi-VN"/>
        </w:rPr>
        <w:t>4.1.</w:t>
      </w:r>
      <w:r w:rsidR="00851663" w:rsidRPr="003275D8">
        <w:rPr>
          <w:rFonts w:eastAsia="Arial Unicode MS"/>
          <w:color w:val="000000"/>
          <w:u w:color="000000"/>
          <w:lang w:val="vi-VN"/>
        </w:rPr>
        <w:t>6</w:t>
      </w:r>
      <w:r w:rsidRPr="003275D8">
        <w:rPr>
          <w:rFonts w:eastAsia="Arial Unicode MS"/>
          <w:color w:val="000000"/>
          <w:u w:color="000000"/>
          <w:lang w:val="vi-VN"/>
        </w:rPr>
        <w:t xml:space="preserve"> </w:t>
      </w:r>
      <w:r w:rsidR="00946582" w:rsidRPr="003275D8">
        <w:rPr>
          <w:bCs/>
          <w:lang w:val="vi-VN"/>
        </w:rPr>
        <w:t>Sự cố phức tạp, an toàn lao động và bảo vệ môi trường</w:t>
      </w:r>
    </w:p>
    <w:p w14:paraId="326C7559" w14:textId="77777777" w:rsidR="005B100D" w:rsidRPr="003275D8" w:rsidRDefault="00D65F51" w:rsidP="00946582">
      <w:pPr>
        <w:ind w:firstLine="720"/>
        <w:outlineLvl w:val="0"/>
        <w:rPr>
          <w:bCs/>
          <w:lang w:val="vi-VN"/>
        </w:rPr>
      </w:pPr>
      <w:r w:rsidRPr="003275D8">
        <w:rPr>
          <w:bCs/>
          <w:lang w:val="vi-VN"/>
        </w:rPr>
        <w:t>4.1.</w:t>
      </w:r>
      <w:r w:rsidR="00851663" w:rsidRPr="003275D8">
        <w:rPr>
          <w:bCs/>
          <w:lang w:val="vi-VN"/>
        </w:rPr>
        <w:t>7</w:t>
      </w:r>
      <w:r w:rsidR="00E46165" w:rsidRPr="003275D8">
        <w:rPr>
          <w:bCs/>
          <w:lang w:val="vi-VN"/>
        </w:rPr>
        <w:t xml:space="preserve"> </w:t>
      </w:r>
      <w:r w:rsidR="00946582" w:rsidRPr="003275D8">
        <w:rPr>
          <w:bCs/>
          <w:lang w:val="vi-VN"/>
        </w:rPr>
        <w:t>Tổ chức thi công và hạch toán kinh tế</w:t>
      </w:r>
    </w:p>
    <w:p w14:paraId="05DEB346" w14:textId="77777777" w:rsidR="005B100D" w:rsidRDefault="005B100D" w:rsidP="005B100D">
      <w:pPr>
        <w:pStyle w:val="ListParagraph"/>
        <w:numPr>
          <w:ilvl w:val="1"/>
          <w:numId w:val="1"/>
        </w:numPr>
        <w:outlineLvl w:val="0"/>
        <w:rPr>
          <w:b/>
          <w:bCs/>
        </w:rPr>
      </w:pPr>
      <w:r w:rsidRPr="005B100D">
        <w:rPr>
          <w:b/>
          <w:bCs/>
        </w:rPr>
        <w:t>Kỹ năng</w:t>
      </w:r>
    </w:p>
    <w:p w14:paraId="4B903309" w14:textId="77777777" w:rsidR="004C1A90" w:rsidRPr="004C1A90" w:rsidRDefault="00946582" w:rsidP="005B100D">
      <w:pPr>
        <w:pStyle w:val="ListParagraph"/>
        <w:numPr>
          <w:ilvl w:val="2"/>
          <w:numId w:val="1"/>
        </w:numPr>
        <w:outlineLvl w:val="0"/>
        <w:rPr>
          <w:b/>
          <w:bCs/>
        </w:rPr>
      </w:pPr>
      <w:r>
        <w:rPr>
          <w:bCs/>
        </w:rPr>
        <w:t>Biết thiết kế cấu trúc giếng</w:t>
      </w:r>
    </w:p>
    <w:p w14:paraId="7602B95B" w14:textId="77777777" w:rsidR="008B4F76" w:rsidRPr="00946582" w:rsidRDefault="008B4F76" w:rsidP="005B100D">
      <w:pPr>
        <w:pStyle w:val="ListParagraph"/>
        <w:numPr>
          <w:ilvl w:val="2"/>
          <w:numId w:val="1"/>
        </w:numPr>
        <w:outlineLvl w:val="0"/>
        <w:rPr>
          <w:b/>
          <w:bCs/>
        </w:rPr>
      </w:pPr>
      <w:r>
        <w:rPr>
          <w:bCs/>
        </w:rPr>
        <w:t xml:space="preserve">Biết lựa chọn </w:t>
      </w:r>
      <w:r w:rsidR="00946582">
        <w:rPr>
          <w:bCs/>
        </w:rPr>
        <w:t>thiết bị và dụng cụ khoan</w:t>
      </w:r>
    </w:p>
    <w:p w14:paraId="618DD723" w14:textId="77777777" w:rsidR="00946582" w:rsidRPr="00946582" w:rsidRDefault="00946582" w:rsidP="005B100D">
      <w:pPr>
        <w:pStyle w:val="ListParagraph"/>
        <w:numPr>
          <w:ilvl w:val="2"/>
          <w:numId w:val="1"/>
        </w:numPr>
        <w:outlineLvl w:val="0"/>
        <w:rPr>
          <w:b/>
          <w:bCs/>
        </w:rPr>
      </w:pPr>
      <w:r>
        <w:rPr>
          <w:bCs/>
        </w:rPr>
        <w:t>Biết tính toán chế độ công nghệ</w:t>
      </w:r>
    </w:p>
    <w:p w14:paraId="198335F4" w14:textId="77777777" w:rsidR="00946582" w:rsidRPr="00946582" w:rsidRDefault="00946582" w:rsidP="00946582">
      <w:pPr>
        <w:pStyle w:val="ListParagraph"/>
        <w:numPr>
          <w:ilvl w:val="2"/>
          <w:numId w:val="1"/>
        </w:numPr>
        <w:outlineLvl w:val="0"/>
        <w:rPr>
          <w:b/>
          <w:bCs/>
        </w:rPr>
      </w:pPr>
      <w:r>
        <w:rPr>
          <w:bCs/>
        </w:rPr>
        <w:t>Nắm bắt quy trình hoàn thiện giếng khai thác nước</w:t>
      </w:r>
    </w:p>
    <w:p w14:paraId="59B99C1E" w14:textId="77777777" w:rsidR="005B100D" w:rsidRPr="00531333" w:rsidRDefault="005B100D" w:rsidP="00531333">
      <w:pPr>
        <w:pStyle w:val="ListParagraph"/>
        <w:numPr>
          <w:ilvl w:val="0"/>
          <w:numId w:val="1"/>
        </w:numPr>
        <w:spacing w:after="121" w:line="259" w:lineRule="auto"/>
        <w:ind w:right="3293"/>
      </w:pPr>
      <w:r>
        <w:rPr>
          <w:bCs/>
        </w:rPr>
        <w:lastRenderedPageBreak/>
        <w:t xml:space="preserve"> </w:t>
      </w:r>
      <w:r w:rsidRPr="005B100D">
        <w:rPr>
          <w:b/>
        </w:rPr>
        <w:t xml:space="preserve">Tóm tắt nội dung học phần </w:t>
      </w:r>
    </w:p>
    <w:p w14:paraId="40A719DE" w14:textId="77777777" w:rsidR="00531333" w:rsidRPr="000F6E83" w:rsidRDefault="005D20DC" w:rsidP="00531333">
      <w:pPr>
        <w:jc w:val="both"/>
        <w:rPr>
          <w:sz w:val="24"/>
          <w:szCs w:val="24"/>
        </w:rPr>
      </w:pPr>
      <w:r>
        <w:rPr>
          <w:rFonts w:eastAsia="Arial Unicode MS"/>
          <w:color w:val="000000"/>
          <w:u w:color="000000"/>
        </w:rPr>
        <w:tab/>
      </w:r>
      <w:r w:rsidR="00531333" w:rsidRPr="006811C7">
        <w:rPr>
          <w:sz w:val="24"/>
          <w:szCs w:val="24"/>
        </w:rPr>
        <w:t>Thiết kế công trình khoan</w:t>
      </w:r>
      <w:r w:rsidR="00531333" w:rsidRPr="000F6E83">
        <w:rPr>
          <w:sz w:val="24"/>
          <w:szCs w:val="24"/>
        </w:rPr>
        <w:t xml:space="preserve"> thăm dò và khai thác nước dưới đất; Thiết kế và lựa chọn thiết bị - dụng cụ khoan, kiểm toán thiết bị và dụng cụ khoan; Thiết kế công nghệ khoan và kết thúc công trình khoan thăm dò khai thác nước ngầm. Tổ chức thi công giếng</w:t>
      </w:r>
    </w:p>
    <w:p w14:paraId="659833DC" w14:textId="77777777" w:rsidR="005B100D" w:rsidRPr="005B100D" w:rsidRDefault="005B100D" w:rsidP="00531333">
      <w:pPr>
        <w:ind w:left="360"/>
        <w:outlineLvl w:val="0"/>
      </w:pPr>
      <w:r>
        <w:rPr>
          <w:b/>
        </w:rPr>
        <w:t xml:space="preserve">Cấu trúc nội dung học phần </w:t>
      </w:r>
    </w:p>
    <w:p w14:paraId="1B0A7370" w14:textId="77777777"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820"/>
        <w:gridCol w:w="855"/>
        <w:gridCol w:w="1979"/>
      </w:tblGrid>
      <w:tr w:rsidR="001265BC" w:rsidRPr="003555B5" w14:paraId="16E4760F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5478" w14:textId="77777777"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3555B5" w14:paraId="481AF28C" w14:textId="77777777" w:rsidTr="00705A30">
        <w:tc>
          <w:tcPr>
            <w:tcW w:w="1408" w:type="dxa"/>
            <w:tcBorders>
              <w:top w:val="single" w:sz="4" w:space="0" w:color="auto"/>
            </w:tcBorders>
          </w:tcPr>
          <w:p w14:paraId="5591D7AB" w14:textId="77777777"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570B9A21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7324CA1D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656AAA7A" w14:textId="77777777"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56CF" w:rsidRPr="003555B5" w14:paraId="14B1BDE8" w14:textId="77777777" w:rsidTr="00705A30">
        <w:trPr>
          <w:trHeight w:val="548"/>
        </w:trPr>
        <w:tc>
          <w:tcPr>
            <w:tcW w:w="1408" w:type="dxa"/>
            <w:vAlign w:val="center"/>
          </w:tcPr>
          <w:p w14:paraId="4CD7B1BC" w14:textId="77777777" w:rsidR="00BA56CF" w:rsidRPr="003555B5" w:rsidRDefault="00BA56C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820" w:type="dxa"/>
            <w:vAlign w:val="center"/>
          </w:tcPr>
          <w:p w14:paraId="09CA6114" w14:textId="77777777" w:rsidR="00BA56CF" w:rsidRPr="004E2A92" w:rsidRDefault="004E2A92" w:rsidP="004E2A92">
            <w:pPr>
              <w:rPr>
                <w:sz w:val="24"/>
                <w:szCs w:val="24"/>
              </w:rPr>
            </w:pPr>
            <w:r w:rsidRPr="000F6E83">
              <w:rPr>
                <w:sz w:val="24"/>
                <w:szCs w:val="24"/>
              </w:rPr>
              <w:t>CHỌN PHƯƠNG PHÁP KHOAN VÀ THIẾT KẾ CẤU TRÚC GIẾNG KHOAN</w:t>
            </w:r>
          </w:p>
        </w:tc>
        <w:tc>
          <w:tcPr>
            <w:tcW w:w="855" w:type="dxa"/>
            <w:vAlign w:val="center"/>
          </w:tcPr>
          <w:p w14:paraId="33FADF55" w14:textId="43739CED" w:rsidR="00BA56CF" w:rsidRPr="003555B5" w:rsidRDefault="00EB667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979" w:type="dxa"/>
            <w:vMerge w:val="restart"/>
            <w:vAlign w:val="center"/>
          </w:tcPr>
          <w:p w14:paraId="3A569A05" w14:textId="77777777" w:rsidR="008B4F76" w:rsidRDefault="00BA56CF" w:rsidP="008B4F76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>
              <w:rPr>
                <w:rFonts w:eastAsia="Arial Unicode MS"/>
                <w:color w:val="000000"/>
                <w:u w:color="000000"/>
              </w:rPr>
              <w:t>4.1.1</w:t>
            </w:r>
          </w:p>
          <w:p w14:paraId="275F7900" w14:textId="77777777" w:rsidR="00946582" w:rsidRPr="008B4F76" w:rsidRDefault="00946582" w:rsidP="008B4F76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>
              <w:rPr>
                <w:rFonts w:eastAsia="Arial Unicode MS"/>
                <w:color w:val="000000"/>
                <w:u w:color="000000"/>
              </w:rPr>
              <w:t>4.2.1</w:t>
            </w:r>
          </w:p>
        </w:tc>
      </w:tr>
      <w:tr w:rsidR="00BA56CF" w:rsidRPr="005F2049" w14:paraId="602B617A" w14:textId="77777777" w:rsidTr="00705A30">
        <w:tc>
          <w:tcPr>
            <w:tcW w:w="1408" w:type="dxa"/>
            <w:vAlign w:val="center"/>
          </w:tcPr>
          <w:p w14:paraId="01CF3D02" w14:textId="77777777" w:rsidR="00BA56CF" w:rsidRPr="003555B5" w:rsidRDefault="00BA56C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F6E83">
              <w:rPr>
                <w:rFonts w:eastAsia="Arial Unicode MS"/>
                <w:color w:val="000000"/>
                <w:u w:color="000000"/>
              </w:rPr>
              <w:t>1.1</w:t>
            </w:r>
          </w:p>
        </w:tc>
        <w:tc>
          <w:tcPr>
            <w:tcW w:w="4820" w:type="dxa"/>
            <w:vAlign w:val="center"/>
          </w:tcPr>
          <w:p w14:paraId="06643365" w14:textId="77777777" w:rsidR="00BA56CF" w:rsidRPr="003555B5" w:rsidRDefault="004E2A92" w:rsidP="00554F7C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3275D8">
              <w:rPr>
                <w:lang w:val="vi-VN"/>
              </w:rPr>
              <w:t>Yêu cầu đối với cấu trúc lỗ khoan</w:t>
            </w:r>
          </w:p>
        </w:tc>
        <w:tc>
          <w:tcPr>
            <w:tcW w:w="855" w:type="dxa"/>
            <w:vAlign w:val="center"/>
          </w:tcPr>
          <w:p w14:paraId="4D146FFA" w14:textId="77777777" w:rsidR="00BA56CF" w:rsidRPr="003275D8" w:rsidRDefault="00BA56C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2418A2D4" w14:textId="77777777" w:rsidR="00BA56CF" w:rsidRPr="003555B5" w:rsidRDefault="00BA56CF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56CF" w:rsidRPr="003555B5" w14:paraId="43DD6AB4" w14:textId="77777777" w:rsidTr="00705A30">
        <w:tc>
          <w:tcPr>
            <w:tcW w:w="1408" w:type="dxa"/>
            <w:vAlign w:val="center"/>
          </w:tcPr>
          <w:p w14:paraId="7B476394" w14:textId="77777777" w:rsidR="00BA56CF" w:rsidRPr="003555B5" w:rsidRDefault="00BA56CF" w:rsidP="00133242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F6E83">
              <w:rPr>
                <w:rFonts w:eastAsia="Arial Unicode MS"/>
                <w:color w:val="000000"/>
                <w:u w:color="000000"/>
              </w:rPr>
              <w:t>1.</w:t>
            </w:r>
            <w:r>
              <w:rPr>
                <w:rFonts w:eastAsia="Arial Unicode MS"/>
                <w:color w:val="000000"/>
                <w:u w:color="000000"/>
              </w:rPr>
              <w:t>2</w:t>
            </w:r>
          </w:p>
        </w:tc>
        <w:tc>
          <w:tcPr>
            <w:tcW w:w="4820" w:type="dxa"/>
            <w:vAlign w:val="center"/>
          </w:tcPr>
          <w:p w14:paraId="7CC411EF" w14:textId="77777777" w:rsidR="00BA56CF" w:rsidRPr="00133242" w:rsidRDefault="004E2A92" w:rsidP="00554F7C">
            <w:pPr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r w:rsidRPr="000F6E83">
              <w:rPr>
                <w:sz w:val="24"/>
                <w:szCs w:val="24"/>
              </w:rPr>
              <w:t>Chọn phương pháp khoan</w:t>
            </w:r>
          </w:p>
        </w:tc>
        <w:tc>
          <w:tcPr>
            <w:tcW w:w="855" w:type="dxa"/>
            <w:vAlign w:val="center"/>
          </w:tcPr>
          <w:p w14:paraId="08F0F0B1" w14:textId="77777777" w:rsidR="00BA56CF" w:rsidRPr="003555B5" w:rsidRDefault="00BA56C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E4E7B50" w14:textId="77777777" w:rsidR="00BA56CF" w:rsidRPr="003555B5" w:rsidRDefault="00BA56CF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56CF" w:rsidRPr="005F2049" w14:paraId="60C7B0D2" w14:textId="77777777" w:rsidTr="00705A30">
        <w:tc>
          <w:tcPr>
            <w:tcW w:w="1408" w:type="dxa"/>
            <w:vAlign w:val="center"/>
          </w:tcPr>
          <w:p w14:paraId="20534F8A" w14:textId="77777777" w:rsidR="00BA56CF" w:rsidRPr="003555B5" w:rsidRDefault="00BA56CF" w:rsidP="00133242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F6E83">
              <w:rPr>
                <w:rFonts w:eastAsia="Arial Unicode MS"/>
                <w:color w:val="000000"/>
                <w:u w:color="000000"/>
              </w:rPr>
              <w:t>1.</w:t>
            </w:r>
            <w:r>
              <w:rPr>
                <w:rFonts w:eastAsia="Arial Unicode MS"/>
                <w:color w:val="000000"/>
                <w:u w:color="000000"/>
              </w:rPr>
              <w:t>3</w:t>
            </w:r>
          </w:p>
        </w:tc>
        <w:tc>
          <w:tcPr>
            <w:tcW w:w="4820" w:type="dxa"/>
            <w:vAlign w:val="center"/>
          </w:tcPr>
          <w:p w14:paraId="371F13EF" w14:textId="77777777" w:rsidR="00BA56CF" w:rsidRPr="003275D8" w:rsidRDefault="004E2A92" w:rsidP="00554F7C">
            <w:pPr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  <w:lang w:val="vi-VN"/>
              </w:rPr>
            </w:pPr>
            <w:r w:rsidRPr="003275D8">
              <w:rPr>
                <w:sz w:val="24"/>
                <w:szCs w:val="24"/>
                <w:lang w:val="vi-VN"/>
              </w:rPr>
              <w:t>Cơ sở để thiết kế cấu trúc giếng  khoan khai thác nước</w:t>
            </w:r>
          </w:p>
        </w:tc>
        <w:tc>
          <w:tcPr>
            <w:tcW w:w="855" w:type="dxa"/>
            <w:vAlign w:val="center"/>
          </w:tcPr>
          <w:p w14:paraId="3E4C9782" w14:textId="77777777" w:rsidR="00BA56CF" w:rsidRPr="003275D8" w:rsidRDefault="00BA56C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1B5D2E58" w14:textId="77777777" w:rsidR="00BA56CF" w:rsidRPr="003555B5" w:rsidRDefault="00BA56CF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56CF" w:rsidRPr="003555B5" w14:paraId="04F2466F" w14:textId="77777777" w:rsidTr="00705A30">
        <w:tc>
          <w:tcPr>
            <w:tcW w:w="1408" w:type="dxa"/>
            <w:vAlign w:val="center"/>
          </w:tcPr>
          <w:p w14:paraId="67D753BC" w14:textId="77777777" w:rsidR="00BA56CF" w:rsidRPr="00133242" w:rsidRDefault="00BA56C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1.4</w:t>
            </w:r>
          </w:p>
        </w:tc>
        <w:tc>
          <w:tcPr>
            <w:tcW w:w="4820" w:type="dxa"/>
            <w:vAlign w:val="center"/>
          </w:tcPr>
          <w:p w14:paraId="4AB43F45" w14:textId="77777777" w:rsidR="00BA56CF" w:rsidRPr="003555B5" w:rsidRDefault="004E2A92" w:rsidP="00554F7C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0F6E83">
              <w:t>Tính toán ống chống, ống lọc</w:t>
            </w:r>
          </w:p>
        </w:tc>
        <w:tc>
          <w:tcPr>
            <w:tcW w:w="855" w:type="dxa"/>
            <w:vAlign w:val="center"/>
          </w:tcPr>
          <w:p w14:paraId="7FEC0A16" w14:textId="77777777" w:rsidR="00BA56CF" w:rsidRPr="003555B5" w:rsidRDefault="00BA56C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D4BEDE6" w14:textId="77777777" w:rsidR="00BA56CF" w:rsidRPr="003555B5" w:rsidRDefault="00BA56CF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E2A92" w:rsidRPr="003555B5" w14:paraId="2DD32D6B" w14:textId="77777777" w:rsidTr="00705A30">
        <w:tc>
          <w:tcPr>
            <w:tcW w:w="1408" w:type="dxa"/>
            <w:vAlign w:val="center"/>
          </w:tcPr>
          <w:p w14:paraId="5D84B470" w14:textId="77777777" w:rsidR="004E2A92" w:rsidRDefault="004E2A9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1.5</w:t>
            </w:r>
          </w:p>
        </w:tc>
        <w:tc>
          <w:tcPr>
            <w:tcW w:w="4820" w:type="dxa"/>
            <w:vAlign w:val="center"/>
          </w:tcPr>
          <w:p w14:paraId="470B1BA8" w14:textId="77777777" w:rsidR="004E2A92" w:rsidRPr="000F6E83" w:rsidRDefault="004E2A92" w:rsidP="00554F7C">
            <w:pPr>
              <w:pStyle w:val="ListParagraph"/>
              <w:spacing w:before="120"/>
              <w:ind w:left="0"/>
            </w:pPr>
            <w:r w:rsidRPr="000F6E83">
              <w:t>Cấu trúc giếng khoan khai thác</w:t>
            </w:r>
          </w:p>
        </w:tc>
        <w:tc>
          <w:tcPr>
            <w:tcW w:w="855" w:type="dxa"/>
            <w:vAlign w:val="center"/>
          </w:tcPr>
          <w:p w14:paraId="1030D640" w14:textId="77777777" w:rsidR="004E2A92" w:rsidRPr="003555B5" w:rsidRDefault="004E2A9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3C97FD0A" w14:textId="77777777" w:rsidR="004E2A92" w:rsidRPr="003555B5" w:rsidRDefault="004E2A92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3555B5" w14:paraId="5DBFEA50" w14:textId="77777777" w:rsidTr="00705A30">
        <w:tc>
          <w:tcPr>
            <w:tcW w:w="1408" w:type="dxa"/>
            <w:vAlign w:val="center"/>
          </w:tcPr>
          <w:p w14:paraId="198231F9" w14:textId="77777777"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820" w:type="dxa"/>
            <w:vAlign w:val="center"/>
          </w:tcPr>
          <w:p w14:paraId="32C3D79A" w14:textId="77777777" w:rsidR="00EE3756" w:rsidRPr="003555B5" w:rsidRDefault="004E2A9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F6E83">
              <w:t>CHỌN THIẾT BỊ VÀ DỤNG CỤ KHOAN</w:t>
            </w:r>
          </w:p>
        </w:tc>
        <w:tc>
          <w:tcPr>
            <w:tcW w:w="855" w:type="dxa"/>
            <w:vAlign w:val="center"/>
          </w:tcPr>
          <w:p w14:paraId="1E3306FD" w14:textId="5C34B3DD" w:rsidR="00EE3756" w:rsidRPr="003555B5" w:rsidRDefault="00EB6676" w:rsidP="00CB132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79" w:type="dxa"/>
            <w:vAlign w:val="center"/>
          </w:tcPr>
          <w:p w14:paraId="269FDBCC" w14:textId="77777777" w:rsidR="00EE3756" w:rsidRPr="003555B5" w:rsidRDefault="00EE3756" w:rsidP="008B4F7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BA56CF" w:rsidRPr="003555B5" w14:paraId="17B857B0" w14:textId="77777777" w:rsidTr="00705A30">
        <w:tc>
          <w:tcPr>
            <w:tcW w:w="1408" w:type="dxa"/>
            <w:vAlign w:val="center"/>
          </w:tcPr>
          <w:p w14:paraId="268CEAA9" w14:textId="77777777" w:rsidR="00BA56CF" w:rsidRPr="00133242" w:rsidRDefault="00BA56C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2.1</w:t>
            </w:r>
          </w:p>
        </w:tc>
        <w:tc>
          <w:tcPr>
            <w:tcW w:w="4820" w:type="dxa"/>
            <w:vAlign w:val="center"/>
          </w:tcPr>
          <w:p w14:paraId="071328F2" w14:textId="77777777" w:rsidR="00BA56CF" w:rsidRPr="00133242" w:rsidRDefault="004E2A92" w:rsidP="00241411">
            <w:pPr>
              <w:pStyle w:val="ListParagraph"/>
              <w:spacing w:before="120"/>
              <w:ind w:left="0"/>
              <w:rPr>
                <w:bCs/>
              </w:rPr>
            </w:pPr>
            <w:r w:rsidRPr="000F6E83">
              <w:t>Lựa chọn thiết bị khoan</w:t>
            </w:r>
          </w:p>
        </w:tc>
        <w:tc>
          <w:tcPr>
            <w:tcW w:w="855" w:type="dxa"/>
            <w:vAlign w:val="center"/>
          </w:tcPr>
          <w:p w14:paraId="05166D56" w14:textId="77777777" w:rsidR="00BA56CF" w:rsidRPr="003555B5" w:rsidRDefault="00BA56C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486D302B" w14:textId="77777777" w:rsidR="008B4F76" w:rsidRDefault="00946582" w:rsidP="008B4F7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14:paraId="1FDDB6BE" w14:textId="77777777" w:rsidR="00946582" w:rsidRPr="003555B5" w:rsidRDefault="00946582" w:rsidP="008B4F7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</w:tc>
      </w:tr>
      <w:tr w:rsidR="00BA56CF" w:rsidRPr="003555B5" w14:paraId="12FCED1E" w14:textId="77777777" w:rsidTr="00705A30">
        <w:tc>
          <w:tcPr>
            <w:tcW w:w="1408" w:type="dxa"/>
            <w:vAlign w:val="center"/>
          </w:tcPr>
          <w:p w14:paraId="1608CB6A" w14:textId="77777777" w:rsidR="00BA56CF" w:rsidRPr="00133242" w:rsidRDefault="004E2A9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2.2</w:t>
            </w:r>
          </w:p>
        </w:tc>
        <w:tc>
          <w:tcPr>
            <w:tcW w:w="4820" w:type="dxa"/>
            <w:vAlign w:val="center"/>
          </w:tcPr>
          <w:p w14:paraId="6A705821" w14:textId="77777777" w:rsidR="00BA56CF" w:rsidRPr="00133242" w:rsidRDefault="004E2A92" w:rsidP="00241411">
            <w:pPr>
              <w:pStyle w:val="ListParagraph"/>
              <w:spacing w:before="120"/>
              <w:ind w:left="0"/>
              <w:rPr>
                <w:bCs/>
              </w:rPr>
            </w:pPr>
            <w:r w:rsidRPr="000F6E83">
              <w:t>Lựa chọn dụng cụ khoan</w:t>
            </w:r>
          </w:p>
        </w:tc>
        <w:tc>
          <w:tcPr>
            <w:tcW w:w="855" w:type="dxa"/>
            <w:vAlign w:val="center"/>
          </w:tcPr>
          <w:p w14:paraId="72F1D3C9" w14:textId="77777777" w:rsidR="00BA56CF" w:rsidRPr="003555B5" w:rsidRDefault="00BA56C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256B224" w14:textId="77777777" w:rsidR="00BA56CF" w:rsidRPr="003555B5" w:rsidRDefault="00BA56CF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3555B5" w14:paraId="7DA4CD52" w14:textId="77777777" w:rsidTr="00705A30">
        <w:tc>
          <w:tcPr>
            <w:tcW w:w="1408" w:type="dxa"/>
            <w:vAlign w:val="center"/>
          </w:tcPr>
          <w:p w14:paraId="0C2149CE" w14:textId="77777777"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820" w:type="dxa"/>
            <w:vAlign w:val="center"/>
          </w:tcPr>
          <w:p w14:paraId="74191643" w14:textId="77777777" w:rsidR="00EE3756" w:rsidRPr="003555B5" w:rsidRDefault="004E2A9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F6E83">
              <w:t>THIẾT KẾ CHẾ ĐỘ CÔNG NGHỆ KHOAN</w:t>
            </w:r>
          </w:p>
        </w:tc>
        <w:tc>
          <w:tcPr>
            <w:tcW w:w="855" w:type="dxa"/>
            <w:vAlign w:val="center"/>
          </w:tcPr>
          <w:p w14:paraId="0177EB8D" w14:textId="29559234" w:rsidR="00EE3756" w:rsidRPr="003555B5" w:rsidRDefault="00EB667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79" w:type="dxa"/>
            <w:vAlign w:val="center"/>
          </w:tcPr>
          <w:p w14:paraId="70942037" w14:textId="77777777" w:rsidR="00EE3756" w:rsidRPr="003555B5" w:rsidRDefault="00EE3756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46582" w:rsidRPr="003555B5" w14:paraId="0B52F2D4" w14:textId="77777777" w:rsidTr="00705A30">
        <w:tc>
          <w:tcPr>
            <w:tcW w:w="1408" w:type="dxa"/>
            <w:vAlign w:val="center"/>
          </w:tcPr>
          <w:p w14:paraId="3665CB62" w14:textId="77777777" w:rsidR="00946582" w:rsidRPr="003555B5" w:rsidRDefault="0094658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F6E83">
              <w:rPr>
                <w:rFonts w:eastAsia="Arial Unicode MS"/>
                <w:color w:val="000000"/>
                <w:u w:color="000000"/>
              </w:rPr>
              <w:t>3.1</w:t>
            </w:r>
          </w:p>
        </w:tc>
        <w:tc>
          <w:tcPr>
            <w:tcW w:w="4820" w:type="dxa"/>
            <w:vAlign w:val="center"/>
          </w:tcPr>
          <w:p w14:paraId="7A384D88" w14:textId="77777777" w:rsidR="00946582" w:rsidRPr="003555B5" w:rsidRDefault="00946582" w:rsidP="00241411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0F6E83">
              <w:t>Tải trọng chiều trục</w:t>
            </w:r>
          </w:p>
        </w:tc>
        <w:tc>
          <w:tcPr>
            <w:tcW w:w="855" w:type="dxa"/>
            <w:vAlign w:val="center"/>
          </w:tcPr>
          <w:p w14:paraId="5D035FED" w14:textId="77777777" w:rsidR="00946582" w:rsidRPr="003555B5" w:rsidRDefault="0094658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6583FB4F" w14:textId="77777777" w:rsidR="00946582" w:rsidRDefault="00946582" w:rsidP="00E46165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  <w:p w14:paraId="134CFB57" w14:textId="77777777" w:rsidR="00946582" w:rsidRPr="00D65F51" w:rsidRDefault="00946582" w:rsidP="00E46165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946582" w:rsidRPr="005F2049" w14:paraId="7DB97606" w14:textId="77777777" w:rsidTr="00705A30">
        <w:tc>
          <w:tcPr>
            <w:tcW w:w="1408" w:type="dxa"/>
            <w:vAlign w:val="center"/>
          </w:tcPr>
          <w:p w14:paraId="083A67AA" w14:textId="77777777" w:rsidR="00946582" w:rsidRPr="003555B5" w:rsidRDefault="0094658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F6E83">
              <w:rPr>
                <w:rFonts w:eastAsia="Arial Unicode MS"/>
                <w:color w:val="000000"/>
                <w:u w:color="000000"/>
              </w:rPr>
              <w:t>3.2</w:t>
            </w:r>
          </w:p>
        </w:tc>
        <w:tc>
          <w:tcPr>
            <w:tcW w:w="4820" w:type="dxa"/>
            <w:vAlign w:val="center"/>
          </w:tcPr>
          <w:p w14:paraId="43A7A486" w14:textId="77777777" w:rsidR="00946582" w:rsidRPr="003555B5" w:rsidRDefault="00946582" w:rsidP="00241411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3275D8">
              <w:rPr>
                <w:lang w:val="vi-VN"/>
              </w:rPr>
              <w:t>Tốc độ quay dụng cụ khoan</w:t>
            </w:r>
          </w:p>
        </w:tc>
        <w:tc>
          <w:tcPr>
            <w:tcW w:w="855" w:type="dxa"/>
            <w:vAlign w:val="center"/>
          </w:tcPr>
          <w:p w14:paraId="115F7243" w14:textId="77777777" w:rsidR="00946582" w:rsidRPr="003275D8" w:rsidRDefault="0094658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15AF360E" w14:textId="77777777" w:rsidR="00946582" w:rsidRPr="003275D8" w:rsidRDefault="00946582" w:rsidP="00E46165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46582" w:rsidRPr="005F2049" w14:paraId="328FA935" w14:textId="77777777" w:rsidTr="00705A30">
        <w:tc>
          <w:tcPr>
            <w:tcW w:w="1408" w:type="dxa"/>
            <w:vAlign w:val="center"/>
          </w:tcPr>
          <w:p w14:paraId="4EF1B432" w14:textId="77777777" w:rsidR="00946582" w:rsidRPr="003555B5" w:rsidRDefault="0094658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F6E83">
              <w:rPr>
                <w:rFonts w:eastAsia="Arial Unicode MS"/>
                <w:color w:val="000000"/>
                <w:u w:color="000000"/>
              </w:rPr>
              <w:t>3.2.1</w:t>
            </w:r>
          </w:p>
        </w:tc>
        <w:tc>
          <w:tcPr>
            <w:tcW w:w="4820" w:type="dxa"/>
            <w:vAlign w:val="center"/>
          </w:tcPr>
          <w:p w14:paraId="299AD149" w14:textId="77777777" w:rsidR="00946582" w:rsidRPr="003555B5" w:rsidRDefault="00946582" w:rsidP="00241411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3275D8">
              <w:rPr>
                <w:lang w:val="vi-VN"/>
              </w:rPr>
              <w:t>Lưu lượng bơm nước rửa</w:t>
            </w:r>
          </w:p>
        </w:tc>
        <w:tc>
          <w:tcPr>
            <w:tcW w:w="855" w:type="dxa"/>
            <w:vAlign w:val="center"/>
          </w:tcPr>
          <w:p w14:paraId="335B9F4F" w14:textId="77777777" w:rsidR="00946582" w:rsidRPr="003275D8" w:rsidRDefault="0094658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5CFB5F9B" w14:textId="77777777" w:rsidR="00946582" w:rsidRPr="003555B5" w:rsidRDefault="00946582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46582" w:rsidRPr="003555B5" w14:paraId="2963C7A3" w14:textId="77777777" w:rsidTr="00705A30">
        <w:tc>
          <w:tcPr>
            <w:tcW w:w="1408" w:type="dxa"/>
            <w:vAlign w:val="center"/>
          </w:tcPr>
          <w:p w14:paraId="4C5B1F4F" w14:textId="77777777" w:rsidR="00946582" w:rsidRPr="003555B5" w:rsidRDefault="0094658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F6E83">
              <w:rPr>
                <w:rFonts w:eastAsia="Arial Unicode MS"/>
                <w:color w:val="000000"/>
                <w:u w:color="000000"/>
              </w:rPr>
              <w:t>3.2.2</w:t>
            </w:r>
          </w:p>
        </w:tc>
        <w:tc>
          <w:tcPr>
            <w:tcW w:w="4820" w:type="dxa"/>
            <w:vAlign w:val="center"/>
          </w:tcPr>
          <w:p w14:paraId="5ECCF75C" w14:textId="77777777" w:rsidR="00946582" w:rsidRPr="003555B5" w:rsidRDefault="00946582" w:rsidP="00241411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0F6E83">
              <w:t>Dung dịch khoan</w:t>
            </w:r>
          </w:p>
        </w:tc>
        <w:tc>
          <w:tcPr>
            <w:tcW w:w="855" w:type="dxa"/>
            <w:vAlign w:val="center"/>
          </w:tcPr>
          <w:p w14:paraId="783A6035" w14:textId="77777777" w:rsidR="00946582" w:rsidRPr="003555B5" w:rsidRDefault="0094658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289BEA5" w14:textId="77777777" w:rsidR="00946582" w:rsidRPr="003555B5" w:rsidRDefault="00946582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46582" w:rsidRPr="005F2049" w14:paraId="1915D10E" w14:textId="77777777" w:rsidTr="00705A30">
        <w:tc>
          <w:tcPr>
            <w:tcW w:w="1408" w:type="dxa"/>
            <w:vAlign w:val="center"/>
          </w:tcPr>
          <w:p w14:paraId="73EE9041" w14:textId="77777777" w:rsidR="00946582" w:rsidRPr="003555B5" w:rsidRDefault="0094658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F6E83">
              <w:rPr>
                <w:rFonts w:eastAsia="Arial Unicode MS"/>
                <w:color w:val="000000"/>
                <w:u w:color="000000"/>
              </w:rPr>
              <w:t>3.2.3</w:t>
            </w:r>
          </w:p>
        </w:tc>
        <w:tc>
          <w:tcPr>
            <w:tcW w:w="4820" w:type="dxa"/>
            <w:vAlign w:val="center"/>
          </w:tcPr>
          <w:p w14:paraId="2220F7DD" w14:textId="77777777" w:rsidR="00946582" w:rsidRPr="003555B5" w:rsidRDefault="00946582" w:rsidP="00241411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3275D8">
              <w:rPr>
                <w:lang w:val="vi-VN"/>
              </w:rPr>
              <w:t>Công nghệ mở vỉa tầng chứa nước</w:t>
            </w:r>
          </w:p>
        </w:tc>
        <w:tc>
          <w:tcPr>
            <w:tcW w:w="855" w:type="dxa"/>
            <w:vAlign w:val="center"/>
          </w:tcPr>
          <w:p w14:paraId="65D1A2A3" w14:textId="77777777" w:rsidR="00946582" w:rsidRPr="003275D8" w:rsidRDefault="0094658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365940C0" w14:textId="77777777" w:rsidR="00946582" w:rsidRPr="003555B5" w:rsidRDefault="00946582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B100D" w:rsidRPr="003555B5" w14:paraId="1FA6403B" w14:textId="77777777" w:rsidTr="00705A30">
        <w:tc>
          <w:tcPr>
            <w:tcW w:w="1408" w:type="dxa"/>
            <w:vAlign w:val="center"/>
          </w:tcPr>
          <w:p w14:paraId="7501CE9D" w14:textId="77777777" w:rsidR="005B100D" w:rsidRPr="00696617" w:rsidRDefault="005B100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696617">
              <w:rPr>
                <w:rFonts w:eastAsia="Arial Unicode MS"/>
                <w:b/>
                <w:color w:val="000000"/>
                <w:u w:color="000000"/>
              </w:rPr>
              <w:t>CHƯƠNG 4</w:t>
            </w:r>
          </w:p>
        </w:tc>
        <w:tc>
          <w:tcPr>
            <w:tcW w:w="4820" w:type="dxa"/>
            <w:vAlign w:val="center"/>
          </w:tcPr>
          <w:p w14:paraId="616056A4" w14:textId="77777777" w:rsidR="005B100D" w:rsidRPr="003555B5" w:rsidRDefault="004E2A9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275D8">
              <w:rPr>
                <w:lang w:val="vi-VN"/>
              </w:rPr>
              <w:t>CÁC CÔNG TÁC KỸ THUẬT CỦA GIẾNG</w:t>
            </w:r>
          </w:p>
        </w:tc>
        <w:tc>
          <w:tcPr>
            <w:tcW w:w="855" w:type="dxa"/>
            <w:vAlign w:val="center"/>
          </w:tcPr>
          <w:p w14:paraId="47E8CA4A" w14:textId="0CD83D33" w:rsidR="005B100D" w:rsidRPr="003555B5" w:rsidRDefault="00EB667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79" w:type="dxa"/>
            <w:vMerge w:val="restart"/>
            <w:vAlign w:val="center"/>
          </w:tcPr>
          <w:p w14:paraId="48A54443" w14:textId="77777777" w:rsidR="005B100D" w:rsidRDefault="00946582" w:rsidP="00946582">
            <w:pPr>
              <w:pStyle w:val="ListParagraph"/>
              <w:ind w:left="0"/>
              <w:jc w:val="center"/>
            </w:pPr>
            <w:r>
              <w:t>4.1.4</w:t>
            </w:r>
          </w:p>
          <w:p w14:paraId="07388DD8" w14:textId="77777777" w:rsidR="00946582" w:rsidRPr="008B4F76" w:rsidRDefault="00946582" w:rsidP="00946582">
            <w:pPr>
              <w:pStyle w:val="ListParagraph"/>
              <w:ind w:left="0"/>
              <w:jc w:val="center"/>
            </w:pPr>
            <w:r>
              <w:t>4.2.4</w:t>
            </w:r>
          </w:p>
        </w:tc>
      </w:tr>
      <w:tr w:rsidR="005B100D" w:rsidRPr="003555B5" w14:paraId="3AB88F4B" w14:textId="77777777" w:rsidTr="00705A30">
        <w:tc>
          <w:tcPr>
            <w:tcW w:w="1408" w:type="dxa"/>
            <w:vAlign w:val="center"/>
          </w:tcPr>
          <w:p w14:paraId="47FAEA14" w14:textId="77777777" w:rsidR="005B100D" w:rsidRPr="003555B5" w:rsidRDefault="005B100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F6E83">
              <w:rPr>
                <w:rFonts w:eastAsia="Arial Unicode MS"/>
                <w:color w:val="000000"/>
                <w:u w:color="000000"/>
              </w:rPr>
              <w:t>4.1</w:t>
            </w:r>
          </w:p>
        </w:tc>
        <w:tc>
          <w:tcPr>
            <w:tcW w:w="4820" w:type="dxa"/>
            <w:vAlign w:val="center"/>
          </w:tcPr>
          <w:p w14:paraId="7FF2E883" w14:textId="77777777" w:rsidR="005B100D" w:rsidRPr="003555B5" w:rsidRDefault="004E2A92" w:rsidP="00241411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0F6E83">
              <w:t>Công tác chống ống</w:t>
            </w:r>
          </w:p>
        </w:tc>
        <w:tc>
          <w:tcPr>
            <w:tcW w:w="855" w:type="dxa"/>
            <w:vAlign w:val="center"/>
          </w:tcPr>
          <w:p w14:paraId="24CEF555" w14:textId="77777777" w:rsidR="005B100D" w:rsidRPr="003555B5" w:rsidRDefault="005B100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2A68E94" w14:textId="77777777" w:rsidR="005B100D" w:rsidRPr="003555B5" w:rsidRDefault="005B100D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B100D" w:rsidRPr="00DC36E0" w14:paraId="4411C65F" w14:textId="77777777" w:rsidTr="00705A30">
        <w:tc>
          <w:tcPr>
            <w:tcW w:w="1408" w:type="dxa"/>
            <w:vAlign w:val="center"/>
          </w:tcPr>
          <w:p w14:paraId="555E0DAE" w14:textId="77777777" w:rsidR="005B100D" w:rsidRPr="003555B5" w:rsidRDefault="005B100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F6E83">
              <w:rPr>
                <w:rFonts w:eastAsia="Arial Unicode MS"/>
                <w:color w:val="000000"/>
                <w:u w:color="000000"/>
              </w:rPr>
              <w:t>4.1.1</w:t>
            </w:r>
          </w:p>
        </w:tc>
        <w:tc>
          <w:tcPr>
            <w:tcW w:w="4820" w:type="dxa"/>
            <w:vAlign w:val="center"/>
          </w:tcPr>
          <w:p w14:paraId="143FB976" w14:textId="77777777" w:rsidR="005B100D" w:rsidRPr="003555B5" w:rsidRDefault="004E2A92" w:rsidP="00241411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3275D8">
              <w:rPr>
                <w:lang w:val="vi-VN"/>
              </w:rPr>
              <w:t>Công tác đổ sạn sỏi lọc</w:t>
            </w:r>
          </w:p>
        </w:tc>
        <w:tc>
          <w:tcPr>
            <w:tcW w:w="855" w:type="dxa"/>
            <w:vAlign w:val="center"/>
          </w:tcPr>
          <w:p w14:paraId="6BBA90E6" w14:textId="77777777" w:rsidR="005B100D" w:rsidRPr="003275D8" w:rsidRDefault="005B100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6F55A7C3" w14:textId="77777777" w:rsidR="005B100D" w:rsidRPr="003555B5" w:rsidRDefault="005B100D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B100D" w:rsidRPr="003555B5" w14:paraId="34DC538A" w14:textId="77777777" w:rsidTr="00705A30">
        <w:tc>
          <w:tcPr>
            <w:tcW w:w="1408" w:type="dxa"/>
            <w:vAlign w:val="center"/>
          </w:tcPr>
          <w:p w14:paraId="78F3FEF4" w14:textId="77777777" w:rsidR="005B100D" w:rsidRPr="003555B5" w:rsidRDefault="005B100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F6E83">
              <w:rPr>
                <w:rFonts w:eastAsia="Arial Unicode MS"/>
                <w:color w:val="000000"/>
                <w:u w:color="000000"/>
              </w:rPr>
              <w:t>4.1.2</w:t>
            </w:r>
          </w:p>
        </w:tc>
        <w:tc>
          <w:tcPr>
            <w:tcW w:w="4820" w:type="dxa"/>
            <w:vAlign w:val="center"/>
          </w:tcPr>
          <w:p w14:paraId="4388CBAE" w14:textId="77777777" w:rsidR="005B100D" w:rsidRPr="003555B5" w:rsidRDefault="004E2A92" w:rsidP="00241411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0F6E83">
              <w:t>Công tác trám ximăng</w:t>
            </w:r>
          </w:p>
        </w:tc>
        <w:tc>
          <w:tcPr>
            <w:tcW w:w="855" w:type="dxa"/>
            <w:vAlign w:val="center"/>
          </w:tcPr>
          <w:p w14:paraId="71FAA18F" w14:textId="77777777" w:rsidR="005B100D" w:rsidRPr="003555B5" w:rsidRDefault="005B100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714D280" w14:textId="77777777" w:rsidR="005B100D" w:rsidRPr="003555B5" w:rsidRDefault="005B100D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B100D" w:rsidRPr="00DC36E0" w14:paraId="2E52420D" w14:textId="77777777" w:rsidTr="00705A30">
        <w:tc>
          <w:tcPr>
            <w:tcW w:w="1408" w:type="dxa"/>
            <w:vAlign w:val="center"/>
          </w:tcPr>
          <w:p w14:paraId="037DA336" w14:textId="77777777" w:rsidR="005B100D" w:rsidRPr="003555B5" w:rsidRDefault="005B100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F6E83">
              <w:rPr>
                <w:rFonts w:eastAsia="Arial Unicode MS"/>
                <w:color w:val="000000"/>
                <w:u w:color="000000"/>
              </w:rPr>
              <w:t>4.1.3</w:t>
            </w:r>
          </w:p>
        </w:tc>
        <w:tc>
          <w:tcPr>
            <w:tcW w:w="4820" w:type="dxa"/>
            <w:vAlign w:val="center"/>
          </w:tcPr>
          <w:p w14:paraId="05EB0C70" w14:textId="77777777" w:rsidR="005B100D" w:rsidRPr="003555B5" w:rsidRDefault="004E2A92" w:rsidP="00241411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3275D8">
              <w:rPr>
                <w:lang w:val="vi-VN"/>
              </w:rPr>
              <w:t>Khai thông tầng chứa nước</w:t>
            </w:r>
          </w:p>
        </w:tc>
        <w:tc>
          <w:tcPr>
            <w:tcW w:w="855" w:type="dxa"/>
            <w:vAlign w:val="center"/>
          </w:tcPr>
          <w:p w14:paraId="2548D28C" w14:textId="77777777" w:rsidR="005B100D" w:rsidRPr="003275D8" w:rsidRDefault="005B100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75C1FEA0" w14:textId="77777777" w:rsidR="005B100D" w:rsidRPr="003555B5" w:rsidRDefault="005B100D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E2A92" w:rsidRPr="003555B5" w14:paraId="424BC43A" w14:textId="77777777" w:rsidTr="00705A30">
        <w:tc>
          <w:tcPr>
            <w:tcW w:w="1408" w:type="dxa"/>
            <w:vAlign w:val="center"/>
          </w:tcPr>
          <w:p w14:paraId="24BCC55D" w14:textId="77777777" w:rsidR="004E2A92" w:rsidRPr="004E2A92" w:rsidRDefault="004E2A92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b/>
                <w:color w:val="000000"/>
                <w:u w:color="000000"/>
              </w:rPr>
            </w:pPr>
            <w:r w:rsidRPr="004E2A92">
              <w:rPr>
                <w:rFonts w:eastAsia="Arial Unicode MS"/>
                <w:b/>
                <w:color w:val="000000"/>
                <w:u w:color="000000"/>
              </w:rPr>
              <w:t>CHƯƠNG 5</w:t>
            </w:r>
          </w:p>
        </w:tc>
        <w:tc>
          <w:tcPr>
            <w:tcW w:w="4820" w:type="dxa"/>
            <w:vAlign w:val="center"/>
          </w:tcPr>
          <w:p w14:paraId="78EC560D" w14:textId="77777777" w:rsidR="004E2A92" w:rsidRPr="000F6E83" w:rsidRDefault="004E2A92" w:rsidP="00241411">
            <w:pPr>
              <w:pStyle w:val="ListParagraph"/>
              <w:spacing w:before="120"/>
              <w:ind w:left="0"/>
            </w:pPr>
            <w:r w:rsidRPr="000F6E83">
              <w:t>KIỂM TOÁN THIẾT BỊ - DỤNG CỤ KHOAN</w:t>
            </w:r>
          </w:p>
        </w:tc>
        <w:tc>
          <w:tcPr>
            <w:tcW w:w="855" w:type="dxa"/>
            <w:vAlign w:val="center"/>
          </w:tcPr>
          <w:p w14:paraId="1DAE25B0" w14:textId="374E72A3" w:rsidR="004E2A92" w:rsidRPr="003555B5" w:rsidRDefault="00EB667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79" w:type="dxa"/>
            <w:vAlign w:val="center"/>
          </w:tcPr>
          <w:p w14:paraId="3CE8993E" w14:textId="77777777" w:rsidR="004E2A92" w:rsidRPr="003555B5" w:rsidRDefault="004E2A92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46582" w:rsidRPr="003555B5" w14:paraId="52459551" w14:textId="77777777" w:rsidTr="00705A30">
        <w:tc>
          <w:tcPr>
            <w:tcW w:w="1408" w:type="dxa"/>
            <w:vAlign w:val="center"/>
          </w:tcPr>
          <w:p w14:paraId="6FB3C3B4" w14:textId="77777777" w:rsidR="00946582" w:rsidRPr="000F6E83" w:rsidRDefault="00946582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>
              <w:rPr>
                <w:rFonts w:eastAsia="Arial Unicode MS"/>
                <w:color w:val="000000"/>
                <w:u w:color="000000"/>
              </w:rPr>
              <w:t>5.1</w:t>
            </w:r>
          </w:p>
        </w:tc>
        <w:tc>
          <w:tcPr>
            <w:tcW w:w="4820" w:type="dxa"/>
            <w:vAlign w:val="center"/>
          </w:tcPr>
          <w:p w14:paraId="5E67BA0A" w14:textId="77777777" w:rsidR="00946582" w:rsidRPr="000F6E83" w:rsidRDefault="00946582" w:rsidP="00241411">
            <w:pPr>
              <w:pStyle w:val="ListParagraph"/>
              <w:spacing w:before="120"/>
              <w:ind w:left="0"/>
            </w:pPr>
            <w:r w:rsidRPr="000F6E83">
              <w:t>Kiểm toán động cơ dẫn động chính</w:t>
            </w:r>
          </w:p>
        </w:tc>
        <w:tc>
          <w:tcPr>
            <w:tcW w:w="855" w:type="dxa"/>
            <w:vAlign w:val="center"/>
          </w:tcPr>
          <w:p w14:paraId="4C58EFF8" w14:textId="77777777" w:rsidR="00946582" w:rsidRPr="003555B5" w:rsidRDefault="0094658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0AFACADF" w14:textId="77777777" w:rsidR="00946582" w:rsidRPr="00946582" w:rsidRDefault="00946582" w:rsidP="008B4F7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4.1.5</w:t>
            </w:r>
          </w:p>
        </w:tc>
      </w:tr>
      <w:tr w:rsidR="00946582" w:rsidRPr="003555B5" w14:paraId="43125CB8" w14:textId="77777777" w:rsidTr="00705A30">
        <w:tc>
          <w:tcPr>
            <w:tcW w:w="1408" w:type="dxa"/>
            <w:vAlign w:val="center"/>
          </w:tcPr>
          <w:p w14:paraId="527E2921" w14:textId="77777777" w:rsidR="00946582" w:rsidRPr="000F6E83" w:rsidRDefault="00946582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>
              <w:rPr>
                <w:rFonts w:eastAsia="Arial Unicode MS"/>
                <w:color w:val="000000"/>
                <w:u w:color="000000"/>
              </w:rPr>
              <w:t>5.2</w:t>
            </w:r>
          </w:p>
        </w:tc>
        <w:tc>
          <w:tcPr>
            <w:tcW w:w="4820" w:type="dxa"/>
            <w:vAlign w:val="center"/>
          </w:tcPr>
          <w:p w14:paraId="4CFCB59F" w14:textId="77777777" w:rsidR="00946582" w:rsidRPr="000F6E83" w:rsidRDefault="00946582" w:rsidP="00241411">
            <w:pPr>
              <w:pStyle w:val="ListParagraph"/>
              <w:spacing w:before="120"/>
              <w:ind w:left="0"/>
            </w:pPr>
            <w:r w:rsidRPr="000F6E83">
              <w:t>Kiểm toán công suất cần thiết cho quá trình nâng, thả dụng cụ, ống chống:</w:t>
            </w:r>
          </w:p>
        </w:tc>
        <w:tc>
          <w:tcPr>
            <w:tcW w:w="855" w:type="dxa"/>
            <w:vAlign w:val="center"/>
          </w:tcPr>
          <w:p w14:paraId="15D07E6A" w14:textId="77777777" w:rsidR="00946582" w:rsidRPr="003555B5" w:rsidRDefault="0094658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A8E6053" w14:textId="77777777" w:rsidR="00946582" w:rsidRPr="003555B5" w:rsidRDefault="00946582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46582" w:rsidRPr="003555B5" w14:paraId="4B164CD0" w14:textId="77777777" w:rsidTr="00705A30">
        <w:tc>
          <w:tcPr>
            <w:tcW w:w="1408" w:type="dxa"/>
            <w:vAlign w:val="center"/>
          </w:tcPr>
          <w:p w14:paraId="327BCF65" w14:textId="77777777" w:rsidR="00946582" w:rsidRPr="000F6E83" w:rsidRDefault="00946582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>
              <w:rPr>
                <w:rFonts w:eastAsia="Arial Unicode MS"/>
                <w:color w:val="000000"/>
                <w:u w:color="000000"/>
              </w:rPr>
              <w:t>5.3</w:t>
            </w:r>
          </w:p>
        </w:tc>
        <w:tc>
          <w:tcPr>
            <w:tcW w:w="4820" w:type="dxa"/>
            <w:vAlign w:val="center"/>
          </w:tcPr>
          <w:p w14:paraId="52D01348" w14:textId="77777777" w:rsidR="00946582" w:rsidRPr="000F6E83" w:rsidRDefault="00946582" w:rsidP="00241411">
            <w:pPr>
              <w:pStyle w:val="ListParagraph"/>
              <w:spacing w:before="120"/>
              <w:ind w:left="0"/>
            </w:pPr>
            <w:r w:rsidRPr="000F6E83">
              <w:t>Kiểm toán tháp</w:t>
            </w:r>
          </w:p>
        </w:tc>
        <w:tc>
          <w:tcPr>
            <w:tcW w:w="855" w:type="dxa"/>
            <w:vAlign w:val="center"/>
          </w:tcPr>
          <w:p w14:paraId="138096D6" w14:textId="77777777" w:rsidR="00946582" w:rsidRPr="003555B5" w:rsidRDefault="0094658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72755E0" w14:textId="77777777" w:rsidR="00946582" w:rsidRPr="003555B5" w:rsidRDefault="00946582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46582" w:rsidRPr="003555B5" w14:paraId="488CFF2D" w14:textId="77777777" w:rsidTr="00705A30">
        <w:tc>
          <w:tcPr>
            <w:tcW w:w="1408" w:type="dxa"/>
            <w:vAlign w:val="center"/>
          </w:tcPr>
          <w:p w14:paraId="318DAA9E" w14:textId="77777777" w:rsidR="00946582" w:rsidRPr="000F6E83" w:rsidRDefault="00946582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>
              <w:rPr>
                <w:rFonts w:eastAsia="Arial Unicode MS"/>
                <w:color w:val="000000"/>
                <w:u w:color="000000"/>
              </w:rPr>
              <w:t>5.4</w:t>
            </w:r>
          </w:p>
        </w:tc>
        <w:tc>
          <w:tcPr>
            <w:tcW w:w="4820" w:type="dxa"/>
            <w:vAlign w:val="center"/>
          </w:tcPr>
          <w:p w14:paraId="22D74E2F" w14:textId="77777777" w:rsidR="00946582" w:rsidRPr="000F6E83" w:rsidRDefault="00946582" w:rsidP="00241411">
            <w:pPr>
              <w:pStyle w:val="ListParagraph"/>
              <w:spacing w:before="120"/>
              <w:ind w:left="0"/>
            </w:pPr>
            <w:r w:rsidRPr="000F6E83">
              <w:t>Kiểm toán máy bơm</w:t>
            </w:r>
          </w:p>
        </w:tc>
        <w:tc>
          <w:tcPr>
            <w:tcW w:w="855" w:type="dxa"/>
            <w:vAlign w:val="center"/>
          </w:tcPr>
          <w:p w14:paraId="38DF324C" w14:textId="77777777" w:rsidR="00946582" w:rsidRPr="003555B5" w:rsidRDefault="0094658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599638D" w14:textId="77777777" w:rsidR="00946582" w:rsidRPr="003555B5" w:rsidRDefault="00946582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46582" w:rsidRPr="003555B5" w14:paraId="1E638A72" w14:textId="77777777" w:rsidTr="00705A30">
        <w:tc>
          <w:tcPr>
            <w:tcW w:w="1408" w:type="dxa"/>
            <w:vAlign w:val="center"/>
          </w:tcPr>
          <w:p w14:paraId="64262ADA" w14:textId="77777777" w:rsidR="00946582" w:rsidRPr="000F6E83" w:rsidRDefault="00946582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>
              <w:rPr>
                <w:rFonts w:eastAsia="Arial Unicode MS"/>
                <w:color w:val="000000"/>
                <w:u w:color="000000"/>
              </w:rPr>
              <w:t>5.5</w:t>
            </w:r>
          </w:p>
        </w:tc>
        <w:tc>
          <w:tcPr>
            <w:tcW w:w="4820" w:type="dxa"/>
            <w:vAlign w:val="center"/>
          </w:tcPr>
          <w:p w14:paraId="2746CE4E" w14:textId="77777777" w:rsidR="00946582" w:rsidRPr="000F6E83" w:rsidRDefault="00946582" w:rsidP="00241411">
            <w:pPr>
              <w:pStyle w:val="ListParagraph"/>
              <w:spacing w:before="120"/>
              <w:ind w:left="0"/>
            </w:pPr>
            <w:r w:rsidRPr="000F6E83">
              <w:t>Kiểm toán cột cần khoan</w:t>
            </w:r>
          </w:p>
        </w:tc>
        <w:tc>
          <w:tcPr>
            <w:tcW w:w="855" w:type="dxa"/>
            <w:vAlign w:val="center"/>
          </w:tcPr>
          <w:p w14:paraId="62654965" w14:textId="77777777" w:rsidR="00946582" w:rsidRPr="003555B5" w:rsidRDefault="0094658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2BD9755" w14:textId="77777777" w:rsidR="00946582" w:rsidRPr="003555B5" w:rsidRDefault="00946582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E2A92" w:rsidRPr="003555B5" w14:paraId="5092A663" w14:textId="77777777" w:rsidTr="00705A30">
        <w:tc>
          <w:tcPr>
            <w:tcW w:w="1408" w:type="dxa"/>
            <w:vAlign w:val="center"/>
          </w:tcPr>
          <w:p w14:paraId="6BC306D6" w14:textId="77777777" w:rsidR="004E2A92" w:rsidRPr="004E2A92" w:rsidRDefault="004E2A92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b/>
                <w:color w:val="000000"/>
                <w:u w:color="000000"/>
              </w:rPr>
            </w:pPr>
            <w:r w:rsidRPr="004E2A92">
              <w:rPr>
                <w:rFonts w:eastAsia="Arial Unicode MS"/>
                <w:b/>
                <w:color w:val="000000"/>
                <w:u w:color="000000"/>
              </w:rPr>
              <w:lastRenderedPageBreak/>
              <w:t>CHƯƠNG 6</w:t>
            </w:r>
          </w:p>
        </w:tc>
        <w:tc>
          <w:tcPr>
            <w:tcW w:w="4820" w:type="dxa"/>
            <w:vAlign w:val="center"/>
          </w:tcPr>
          <w:p w14:paraId="33EA2E43" w14:textId="77777777" w:rsidR="004E2A92" w:rsidRPr="000F6E83" w:rsidRDefault="004E2A92" w:rsidP="004E2A92">
            <w:pPr>
              <w:rPr>
                <w:sz w:val="24"/>
                <w:szCs w:val="24"/>
              </w:rPr>
            </w:pPr>
            <w:r w:rsidRPr="000F6E83">
              <w:rPr>
                <w:sz w:val="24"/>
                <w:szCs w:val="24"/>
              </w:rPr>
              <w:t>PHÒNG NGỪA VÀ XỬ LÝ PHỨC TẠP VÀ SỰ CỐ, CÔNG TÁC</w:t>
            </w:r>
          </w:p>
          <w:p w14:paraId="39FD972F" w14:textId="77777777" w:rsidR="004E2A92" w:rsidRPr="004E2A92" w:rsidRDefault="004E2A92" w:rsidP="004E2A92">
            <w:pPr>
              <w:rPr>
                <w:sz w:val="24"/>
                <w:szCs w:val="24"/>
              </w:rPr>
            </w:pPr>
            <w:r w:rsidRPr="000F6E83">
              <w:rPr>
                <w:sz w:val="24"/>
                <w:szCs w:val="24"/>
              </w:rPr>
              <w:t>AN TOÀN LAO ĐỘNG VÀ BẢO VỆ MÔI TRƯỜNG</w:t>
            </w:r>
          </w:p>
        </w:tc>
        <w:tc>
          <w:tcPr>
            <w:tcW w:w="855" w:type="dxa"/>
            <w:vAlign w:val="center"/>
          </w:tcPr>
          <w:p w14:paraId="509DAD8E" w14:textId="6186DE8E" w:rsidR="004E2A92" w:rsidRPr="003555B5" w:rsidRDefault="00EB667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79" w:type="dxa"/>
            <w:vAlign w:val="center"/>
          </w:tcPr>
          <w:p w14:paraId="4C18055D" w14:textId="77777777" w:rsidR="004E2A92" w:rsidRPr="003555B5" w:rsidRDefault="004E2A92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46582" w:rsidRPr="003555B5" w14:paraId="3E1C8350" w14:textId="77777777" w:rsidTr="00705A30">
        <w:tc>
          <w:tcPr>
            <w:tcW w:w="1408" w:type="dxa"/>
            <w:vAlign w:val="center"/>
          </w:tcPr>
          <w:p w14:paraId="2506097F" w14:textId="77777777" w:rsidR="00946582" w:rsidRPr="000F6E83" w:rsidRDefault="00946582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>
              <w:rPr>
                <w:rFonts w:eastAsia="Arial Unicode MS"/>
                <w:color w:val="000000"/>
                <w:u w:color="000000"/>
              </w:rPr>
              <w:t>6.1</w:t>
            </w:r>
          </w:p>
        </w:tc>
        <w:tc>
          <w:tcPr>
            <w:tcW w:w="4820" w:type="dxa"/>
            <w:vAlign w:val="center"/>
          </w:tcPr>
          <w:p w14:paraId="73A70555" w14:textId="77777777" w:rsidR="00946582" w:rsidRPr="000F6E83" w:rsidRDefault="00946582" w:rsidP="00241411">
            <w:pPr>
              <w:pStyle w:val="ListParagraph"/>
              <w:spacing w:before="120"/>
              <w:ind w:left="0"/>
            </w:pPr>
            <w:r w:rsidRPr="000F6E83">
              <w:t>Phức tạp và sự cố trong khoan thăm dò khai thác nước dưới đất.</w:t>
            </w:r>
          </w:p>
        </w:tc>
        <w:tc>
          <w:tcPr>
            <w:tcW w:w="855" w:type="dxa"/>
            <w:vAlign w:val="center"/>
          </w:tcPr>
          <w:p w14:paraId="6984708F" w14:textId="77777777" w:rsidR="00946582" w:rsidRPr="003555B5" w:rsidRDefault="0094658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18DF0055" w14:textId="77777777" w:rsidR="00946582" w:rsidRPr="00946582" w:rsidRDefault="00946582" w:rsidP="008B4F7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4.1.6</w:t>
            </w:r>
          </w:p>
        </w:tc>
      </w:tr>
      <w:tr w:rsidR="00946582" w:rsidRPr="003555B5" w14:paraId="461CEC95" w14:textId="77777777" w:rsidTr="00705A30">
        <w:tc>
          <w:tcPr>
            <w:tcW w:w="1408" w:type="dxa"/>
            <w:vAlign w:val="center"/>
          </w:tcPr>
          <w:p w14:paraId="66E66402" w14:textId="77777777" w:rsidR="00946582" w:rsidRPr="000F6E83" w:rsidRDefault="00946582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>
              <w:rPr>
                <w:rFonts w:eastAsia="Arial Unicode MS"/>
                <w:color w:val="000000"/>
                <w:u w:color="000000"/>
              </w:rPr>
              <w:t>6.2</w:t>
            </w:r>
          </w:p>
        </w:tc>
        <w:tc>
          <w:tcPr>
            <w:tcW w:w="4820" w:type="dxa"/>
            <w:vAlign w:val="center"/>
          </w:tcPr>
          <w:p w14:paraId="2F9799AA" w14:textId="77777777" w:rsidR="00946582" w:rsidRPr="000F6E83" w:rsidRDefault="00946582" w:rsidP="00241411">
            <w:pPr>
              <w:pStyle w:val="ListParagraph"/>
              <w:spacing w:before="120"/>
              <w:ind w:left="0"/>
            </w:pPr>
            <w:r w:rsidRPr="000F6E83">
              <w:t>Phòng ngừa phức tạp và sự cố</w:t>
            </w:r>
          </w:p>
        </w:tc>
        <w:tc>
          <w:tcPr>
            <w:tcW w:w="855" w:type="dxa"/>
            <w:vAlign w:val="center"/>
          </w:tcPr>
          <w:p w14:paraId="65EEC8AD" w14:textId="77777777" w:rsidR="00946582" w:rsidRPr="003555B5" w:rsidRDefault="0094658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4957E5A" w14:textId="77777777" w:rsidR="00946582" w:rsidRPr="003555B5" w:rsidRDefault="00946582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46582" w:rsidRPr="003555B5" w14:paraId="55BAB7B7" w14:textId="77777777" w:rsidTr="00705A30">
        <w:tc>
          <w:tcPr>
            <w:tcW w:w="1408" w:type="dxa"/>
            <w:vAlign w:val="center"/>
          </w:tcPr>
          <w:p w14:paraId="5EACD835" w14:textId="77777777" w:rsidR="00946582" w:rsidRPr="000F6E83" w:rsidRDefault="00946582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>
              <w:rPr>
                <w:rFonts w:eastAsia="Arial Unicode MS"/>
                <w:color w:val="000000"/>
                <w:u w:color="000000"/>
              </w:rPr>
              <w:t>6.3</w:t>
            </w:r>
          </w:p>
        </w:tc>
        <w:tc>
          <w:tcPr>
            <w:tcW w:w="4820" w:type="dxa"/>
            <w:vAlign w:val="center"/>
          </w:tcPr>
          <w:p w14:paraId="27EF5F6B" w14:textId="77777777" w:rsidR="00946582" w:rsidRPr="000F6E83" w:rsidRDefault="00946582" w:rsidP="00241411">
            <w:pPr>
              <w:pStyle w:val="ListParagraph"/>
              <w:spacing w:before="120"/>
              <w:ind w:left="0"/>
            </w:pPr>
            <w:r w:rsidRPr="000F6E83">
              <w:t>Công tác an toàn lao động trong quá trình thi công giếng khoan</w:t>
            </w:r>
          </w:p>
        </w:tc>
        <w:tc>
          <w:tcPr>
            <w:tcW w:w="855" w:type="dxa"/>
            <w:vAlign w:val="center"/>
          </w:tcPr>
          <w:p w14:paraId="252C5082" w14:textId="77777777" w:rsidR="00946582" w:rsidRPr="003555B5" w:rsidRDefault="0094658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0194D64" w14:textId="77777777" w:rsidR="00946582" w:rsidRPr="003555B5" w:rsidRDefault="00946582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46582" w:rsidRPr="003555B5" w14:paraId="20A38619" w14:textId="77777777" w:rsidTr="00705A30">
        <w:tc>
          <w:tcPr>
            <w:tcW w:w="1408" w:type="dxa"/>
            <w:vAlign w:val="center"/>
          </w:tcPr>
          <w:p w14:paraId="7726BEC5" w14:textId="77777777" w:rsidR="00946582" w:rsidRPr="000F6E83" w:rsidRDefault="00946582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>
              <w:rPr>
                <w:rFonts w:eastAsia="Arial Unicode MS"/>
                <w:color w:val="000000"/>
                <w:u w:color="000000"/>
              </w:rPr>
              <w:t>6.4</w:t>
            </w:r>
          </w:p>
        </w:tc>
        <w:tc>
          <w:tcPr>
            <w:tcW w:w="4820" w:type="dxa"/>
            <w:vAlign w:val="center"/>
          </w:tcPr>
          <w:p w14:paraId="24717CDC" w14:textId="77777777" w:rsidR="00946582" w:rsidRPr="000F6E83" w:rsidRDefault="00946582" w:rsidP="00241411">
            <w:pPr>
              <w:pStyle w:val="ListParagraph"/>
              <w:spacing w:before="120"/>
              <w:ind w:left="0"/>
            </w:pPr>
            <w:r w:rsidRPr="000F6E83">
              <w:t>Bảo vệ môi trường</w:t>
            </w:r>
          </w:p>
        </w:tc>
        <w:tc>
          <w:tcPr>
            <w:tcW w:w="855" w:type="dxa"/>
            <w:vAlign w:val="center"/>
          </w:tcPr>
          <w:p w14:paraId="30CFCFFA" w14:textId="77777777" w:rsidR="00946582" w:rsidRPr="003555B5" w:rsidRDefault="0094658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F6A6B4F" w14:textId="77777777" w:rsidR="00946582" w:rsidRPr="003555B5" w:rsidRDefault="00946582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E2A92" w:rsidRPr="003555B5" w14:paraId="29A8418D" w14:textId="77777777" w:rsidTr="00705A30">
        <w:tc>
          <w:tcPr>
            <w:tcW w:w="1408" w:type="dxa"/>
            <w:vAlign w:val="center"/>
          </w:tcPr>
          <w:p w14:paraId="3C5C431A" w14:textId="77777777" w:rsidR="004E2A92" w:rsidRPr="004E2A92" w:rsidRDefault="004E2A92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b/>
                <w:color w:val="000000"/>
                <w:u w:color="000000"/>
              </w:rPr>
            </w:pPr>
            <w:r w:rsidRPr="004E2A92">
              <w:rPr>
                <w:rFonts w:eastAsia="Arial Unicode MS"/>
                <w:b/>
                <w:color w:val="000000"/>
                <w:u w:color="000000"/>
              </w:rPr>
              <w:t>CHƯƠNG 7</w:t>
            </w:r>
          </w:p>
        </w:tc>
        <w:tc>
          <w:tcPr>
            <w:tcW w:w="4820" w:type="dxa"/>
            <w:vAlign w:val="center"/>
          </w:tcPr>
          <w:p w14:paraId="3A870401" w14:textId="77777777" w:rsidR="004E2A92" w:rsidRPr="000F6E83" w:rsidRDefault="004E2A92" w:rsidP="00241411">
            <w:pPr>
              <w:pStyle w:val="ListParagraph"/>
              <w:spacing w:before="120"/>
              <w:ind w:left="0"/>
            </w:pPr>
            <w:r w:rsidRPr="000F6E83">
              <w:t>TỔ CHỨC THI CÔNG VÀ TÍNH TOÁN GIÁ THÀNH CÔNG TRÌNH</w:t>
            </w:r>
          </w:p>
        </w:tc>
        <w:tc>
          <w:tcPr>
            <w:tcW w:w="855" w:type="dxa"/>
            <w:vAlign w:val="center"/>
          </w:tcPr>
          <w:p w14:paraId="68B15FBF" w14:textId="4F6FA40B" w:rsidR="004E2A92" w:rsidRPr="003555B5" w:rsidRDefault="00EB667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79" w:type="dxa"/>
            <w:vAlign w:val="center"/>
          </w:tcPr>
          <w:p w14:paraId="77B303DE" w14:textId="77777777" w:rsidR="004E2A92" w:rsidRPr="003555B5" w:rsidRDefault="004E2A92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46582" w:rsidRPr="003555B5" w14:paraId="15A6398A" w14:textId="77777777" w:rsidTr="00705A30">
        <w:tc>
          <w:tcPr>
            <w:tcW w:w="1408" w:type="dxa"/>
            <w:vAlign w:val="center"/>
          </w:tcPr>
          <w:p w14:paraId="36E79943" w14:textId="77777777" w:rsidR="00946582" w:rsidRPr="000F6E83" w:rsidRDefault="00946582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>
              <w:rPr>
                <w:rFonts w:eastAsia="Arial Unicode MS"/>
                <w:color w:val="000000"/>
                <w:u w:color="000000"/>
              </w:rPr>
              <w:t>7.1</w:t>
            </w:r>
          </w:p>
        </w:tc>
        <w:tc>
          <w:tcPr>
            <w:tcW w:w="4820" w:type="dxa"/>
            <w:vAlign w:val="center"/>
          </w:tcPr>
          <w:p w14:paraId="6DEF6D6A" w14:textId="77777777" w:rsidR="00946582" w:rsidRPr="000F6E83" w:rsidRDefault="00946582" w:rsidP="00241411">
            <w:pPr>
              <w:pStyle w:val="ListParagraph"/>
              <w:spacing w:before="120"/>
              <w:ind w:left="0"/>
            </w:pPr>
            <w:r w:rsidRPr="000F6E83">
              <w:t>Tổ chức thi công</w:t>
            </w:r>
          </w:p>
        </w:tc>
        <w:tc>
          <w:tcPr>
            <w:tcW w:w="855" w:type="dxa"/>
            <w:vAlign w:val="center"/>
          </w:tcPr>
          <w:p w14:paraId="15455FB1" w14:textId="77777777" w:rsidR="00946582" w:rsidRPr="003555B5" w:rsidRDefault="0094658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2174B73C" w14:textId="77777777" w:rsidR="00946582" w:rsidRPr="00946582" w:rsidRDefault="00946582" w:rsidP="008B4F7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4.1.7</w:t>
            </w:r>
          </w:p>
        </w:tc>
      </w:tr>
      <w:tr w:rsidR="00946582" w:rsidRPr="003555B5" w14:paraId="5CFE9C3F" w14:textId="77777777" w:rsidTr="00705A30">
        <w:tc>
          <w:tcPr>
            <w:tcW w:w="1408" w:type="dxa"/>
            <w:vAlign w:val="center"/>
          </w:tcPr>
          <w:p w14:paraId="24FA1436" w14:textId="77777777" w:rsidR="00946582" w:rsidRPr="000F6E83" w:rsidRDefault="00946582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>
              <w:rPr>
                <w:rFonts w:eastAsia="Arial Unicode MS"/>
                <w:color w:val="000000"/>
                <w:u w:color="000000"/>
              </w:rPr>
              <w:t>7.2</w:t>
            </w:r>
          </w:p>
        </w:tc>
        <w:tc>
          <w:tcPr>
            <w:tcW w:w="4820" w:type="dxa"/>
            <w:vAlign w:val="center"/>
          </w:tcPr>
          <w:p w14:paraId="28E6347C" w14:textId="77777777" w:rsidR="00946582" w:rsidRPr="000F6E83" w:rsidRDefault="00946582" w:rsidP="00241411">
            <w:pPr>
              <w:pStyle w:val="ListParagraph"/>
              <w:spacing w:before="120"/>
              <w:ind w:left="0"/>
            </w:pPr>
            <w:r w:rsidRPr="000F6E83">
              <w:t>Tính toán giá thành công trình</w:t>
            </w:r>
          </w:p>
        </w:tc>
        <w:tc>
          <w:tcPr>
            <w:tcW w:w="855" w:type="dxa"/>
            <w:vAlign w:val="center"/>
          </w:tcPr>
          <w:p w14:paraId="22783CDC" w14:textId="77777777" w:rsidR="00946582" w:rsidRPr="003555B5" w:rsidRDefault="0094658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9C38628" w14:textId="77777777" w:rsidR="00946582" w:rsidRPr="003555B5" w:rsidRDefault="00946582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</w:tbl>
    <w:p w14:paraId="4F93CB45" w14:textId="77777777" w:rsidR="00744C77" w:rsidRPr="008B4F76" w:rsidRDefault="00744C77" w:rsidP="005B100D">
      <w:pPr>
        <w:pStyle w:val="BodyText2"/>
        <w:numPr>
          <w:ilvl w:val="0"/>
          <w:numId w:val="1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  <w:r w:rsidR="008B4F76">
        <w:rPr>
          <w:b/>
          <w:bCs/>
          <w:color w:val="000000"/>
          <w:sz w:val="24"/>
          <w:szCs w:val="24"/>
        </w:rPr>
        <w:t>:</w:t>
      </w:r>
      <w:r w:rsidR="006A5431" w:rsidRPr="003555B5">
        <w:rPr>
          <w:b/>
          <w:bCs/>
          <w:color w:val="000000"/>
          <w:sz w:val="24"/>
          <w:szCs w:val="24"/>
        </w:rPr>
        <w:t xml:space="preserve"> </w:t>
      </w:r>
    </w:p>
    <w:p w14:paraId="73EA05C8" w14:textId="77777777" w:rsidR="008B4F76" w:rsidRPr="008B4F76" w:rsidRDefault="008B4F76" w:rsidP="00196E87">
      <w:pPr>
        <w:spacing w:before="120"/>
        <w:ind w:firstLine="360"/>
        <w:jc w:val="both"/>
        <w:rPr>
          <w:bCs/>
        </w:rPr>
      </w:pPr>
      <w:r w:rsidRPr="008B4F76">
        <w:rPr>
          <w:bCs/>
          <w:color w:val="000000"/>
        </w:rPr>
        <w:t xml:space="preserve">- Giảng dạy lý thuyết kết hợp bài tập </w:t>
      </w:r>
    </w:p>
    <w:p w14:paraId="73ECC330" w14:textId="77777777" w:rsidR="008B4F76" w:rsidRPr="003555B5" w:rsidRDefault="008B4F76" w:rsidP="005B100D">
      <w:pPr>
        <w:pStyle w:val="BodyText2"/>
        <w:numPr>
          <w:ilvl w:val="0"/>
          <w:numId w:val="1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8B4F76">
        <w:rPr>
          <w:b/>
          <w:bCs/>
          <w:color w:val="000000"/>
        </w:rPr>
        <w:t>Nhiệm vụ của sinh viên</w:t>
      </w:r>
    </w:p>
    <w:p w14:paraId="5D08FA41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14:paraId="3C756628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14:paraId="7EDCDE80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14:paraId="7A50C9C2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14:paraId="08592206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14:paraId="5E7AEE1C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14:paraId="2D0D8F46" w14:textId="77777777" w:rsidR="00696617" w:rsidRPr="003555B5" w:rsidRDefault="00744C77" w:rsidP="008B4F76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8B4F76">
        <w:rPr>
          <w:bCs/>
          <w:color w:val="000000"/>
          <w:sz w:val="24"/>
          <w:szCs w:val="24"/>
        </w:rPr>
        <w:t xml:space="preserve"> theo mục 11.</w:t>
      </w:r>
    </w:p>
    <w:p w14:paraId="7C3E47DE" w14:textId="77777777" w:rsidR="00744C77" w:rsidRPr="003555B5" w:rsidRDefault="00744C77" w:rsidP="005B100D">
      <w:pPr>
        <w:pStyle w:val="BodyText2"/>
        <w:numPr>
          <w:ilvl w:val="0"/>
          <w:numId w:val="1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14:paraId="7C580EE0" w14:textId="77777777" w:rsidR="00696617" w:rsidRPr="00532AC1" w:rsidRDefault="00744C77" w:rsidP="00532AC1">
      <w:pPr>
        <w:pStyle w:val="BodyText2"/>
        <w:numPr>
          <w:ilvl w:val="1"/>
          <w:numId w:val="1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14:paraId="593F91B2" w14:textId="77777777"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76C55046" w14:textId="77777777"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14:paraId="066A5BEA" w14:textId="77777777" w:rsidTr="00665547">
        <w:tc>
          <w:tcPr>
            <w:tcW w:w="564" w:type="dxa"/>
            <w:shd w:val="clear" w:color="auto" w:fill="auto"/>
          </w:tcPr>
          <w:p w14:paraId="0AA57BE1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098E1054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2A1512BA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057C237E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14:paraId="0CC02BB4" w14:textId="77777777" w:rsidTr="00665547">
        <w:tc>
          <w:tcPr>
            <w:tcW w:w="564" w:type="dxa"/>
            <w:shd w:val="clear" w:color="auto" w:fill="auto"/>
            <w:vAlign w:val="center"/>
          </w:tcPr>
          <w:p w14:paraId="3954C9E5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4D21E47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0BE0333B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1A2312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5809A7" w14:paraId="6B88FB5E" w14:textId="77777777" w:rsidTr="00696617">
        <w:trPr>
          <w:trHeight w:val="233"/>
        </w:trPr>
        <w:tc>
          <w:tcPr>
            <w:tcW w:w="564" w:type="dxa"/>
            <w:shd w:val="clear" w:color="auto" w:fill="auto"/>
            <w:vAlign w:val="center"/>
          </w:tcPr>
          <w:p w14:paraId="43595AC7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5FC5B95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52546C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7D7F49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C216BA" w:rsidRPr="003555B5" w14:paraId="64B773C1" w14:textId="77777777" w:rsidTr="00665547">
        <w:tc>
          <w:tcPr>
            <w:tcW w:w="564" w:type="dxa"/>
            <w:shd w:val="clear" w:color="auto" w:fill="auto"/>
            <w:vAlign w:val="center"/>
          </w:tcPr>
          <w:p w14:paraId="01203BEA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CA72FBD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44DF3430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E1E22A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AE3F1A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C216BA" w:rsidRPr="003555B5" w14:paraId="6E00BB39" w14:textId="77777777" w:rsidTr="00483581">
        <w:tc>
          <w:tcPr>
            <w:tcW w:w="7458" w:type="dxa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E08C80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7D7AFF16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98E11B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C216BA" w:rsidRPr="003555B5" w14:paraId="7A24251C" w14:textId="77777777" w:rsidTr="00483581">
        <w:tc>
          <w:tcPr>
            <w:tcW w:w="7458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1B61A2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D5B4C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C216BA" w:rsidRPr="003555B5" w14:paraId="5ABA4829" w14:textId="77777777" w:rsidTr="00665547">
        <w:tc>
          <w:tcPr>
            <w:tcW w:w="564" w:type="dxa"/>
            <w:shd w:val="clear" w:color="auto" w:fill="auto"/>
            <w:vAlign w:val="center"/>
          </w:tcPr>
          <w:p w14:paraId="57B08D58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B2B51A5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37E7F744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5905BAC0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14:paraId="4BDA49CA" w14:textId="77777777" w:rsidR="00C216BA" w:rsidRPr="003555B5" w:rsidRDefault="00531333" w:rsidP="00C216B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Điểm Đồ án môn học</w:t>
            </w:r>
          </w:p>
        </w:tc>
        <w:tc>
          <w:tcPr>
            <w:tcW w:w="1260" w:type="dxa"/>
            <w:shd w:val="clear" w:color="auto" w:fill="auto"/>
          </w:tcPr>
          <w:p w14:paraId="104DB5C2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1042921F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64EC5D0A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376F2C94" w14:textId="77777777" w:rsidR="00744C77" w:rsidRPr="003555B5" w:rsidRDefault="00744C77" w:rsidP="005B100D">
      <w:pPr>
        <w:pStyle w:val="BodyText2"/>
        <w:numPr>
          <w:ilvl w:val="1"/>
          <w:numId w:val="1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14:paraId="3F0E01E2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176B05F5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lastRenderedPageBreak/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14:paraId="7FD04D16" w14:textId="77777777" w:rsidR="00744C77" w:rsidRPr="003555B5" w:rsidRDefault="00744C77" w:rsidP="005B100D">
      <w:pPr>
        <w:pStyle w:val="BodyText2"/>
        <w:numPr>
          <w:ilvl w:val="0"/>
          <w:numId w:val="1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9537" w:type="dxa"/>
        <w:tblLook w:val="01E0" w:firstRow="1" w:lastRow="1" w:firstColumn="1" w:lastColumn="1" w:noHBand="0" w:noVBand="0"/>
      </w:tblPr>
      <w:tblGrid>
        <w:gridCol w:w="7186"/>
        <w:gridCol w:w="2351"/>
      </w:tblGrid>
      <w:tr w:rsidR="00744C77" w:rsidRPr="003555B5" w14:paraId="5527FC99" w14:textId="77777777" w:rsidTr="00696617">
        <w:trPr>
          <w:trHeight w:val="313"/>
        </w:trPr>
        <w:tc>
          <w:tcPr>
            <w:tcW w:w="7186" w:type="dxa"/>
            <w:shd w:val="clear" w:color="auto" w:fill="auto"/>
          </w:tcPr>
          <w:p w14:paraId="752A30F6" w14:textId="77777777" w:rsidR="00744C77" w:rsidRPr="003555B5" w:rsidRDefault="00744C77" w:rsidP="00532AC1">
            <w:pPr>
              <w:pStyle w:val="Default"/>
              <w:spacing w:before="120"/>
            </w:pPr>
          </w:p>
        </w:tc>
        <w:tc>
          <w:tcPr>
            <w:tcW w:w="2351" w:type="dxa"/>
            <w:shd w:val="clear" w:color="auto" w:fill="auto"/>
          </w:tcPr>
          <w:p w14:paraId="6EA543D4" w14:textId="77777777" w:rsidR="00744C77" w:rsidRPr="003555B5" w:rsidRDefault="00744C77" w:rsidP="00575954">
            <w:pPr>
              <w:pStyle w:val="Default"/>
              <w:spacing w:before="120"/>
              <w:ind w:left="260" w:hanging="260"/>
            </w:pPr>
          </w:p>
        </w:tc>
      </w:tr>
    </w:tbl>
    <w:p w14:paraId="7A1258AA" w14:textId="5B9EF432" w:rsidR="004E2A92" w:rsidRPr="000F6E83" w:rsidRDefault="004E2A92" w:rsidP="004E2A92">
      <w:pPr>
        <w:jc w:val="both"/>
        <w:rPr>
          <w:sz w:val="24"/>
          <w:szCs w:val="24"/>
          <w:lang w:val="ru-RU"/>
        </w:rPr>
      </w:pPr>
      <w:r w:rsidRPr="000F6E83">
        <w:rPr>
          <w:sz w:val="24"/>
          <w:szCs w:val="24"/>
          <w:lang w:val="ru-RU"/>
        </w:rPr>
        <w:t xml:space="preserve">[1] </w:t>
      </w:r>
      <w:r w:rsidR="005F2049" w:rsidRPr="005F2049">
        <w:rPr>
          <w:sz w:val="24"/>
          <w:szCs w:val="24"/>
          <w:lang w:val="ru-RU"/>
        </w:rPr>
        <w:t>Дубровского В.В.</w:t>
      </w:r>
      <w:r w:rsidR="005F2049">
        <w:rPr>
          <w:sz w:val="24"/>
          <w:szCs w:val="24"/>
          <w:lang w:val="vi-VN"/>
        </w:rPr>
        <w:t xml:space="preserve"> (1972), </w:t>
      </w:r>
      <w:r w:rsidR="005F2049" w:rsidRPr="005F2049">
        <w:rPr>
          <w:sz w:val="24"/>
          <w:szCs w:val="24"/>
          <w:lang w:val="vi-VN"/>
        </w:rPr>
        <w:t>Справочник по бурению и оборудованию скважин на воду</w:t>
      </w:r>
      <w:r w:rsidR="005F2049">
        <w:rPr>
          <w:sz w:val="24"/>
          <w:szCs w:val="24"/>
          <w:lang w:val="vi-VN"/>
        </w:rPr>
        <w:t xml:space="preserve">, </w:t>
      </w:r>
      <w:r w:rsidR="005F2049" w:rsidRPr="005F2049">
        <w:rPr>
          <w:sz w:val="24"/>
          <w:szCs w:val="24"/>
          <w:lang w:val="vi-VN"/>
        </w:rPr>
        <w:t>Недра</w:t>
      </w:r>
      <w:r w:rsidRPr="000F6E83">
        <w:rPr>
          <w:sz w:val="24"/>
          <w:szCs w:val="24"/>
          <w:lang w:val="ru-RU"/>
        </w:rPr>
        <w:t>.</w:t>
      </w:r>
    </w:p>
    <w:p w14:paraId="2CE05EDB" w14:textId="03D69F1D" w:rsidR="004E2A92" w:rsidRPr="000F6E83" w:rsidRDefault="004E2A92" w:rsidP="004E2A92">
      <w:pPr>
        <w:jc w:val="both"/>
        <w:rPr>
          <w:sz w:val="24"/>
          <w:szCs w:val="24"/>
          <w:lang w:val="ru-RU"/>
        </w:rPr>
      </w:pPr>
      <w:r w:rsidRPr="000F6E83">
        <w:rPr>
          <w:sz w:val="24"/>
          <w:szCs w:val="24"/>
          <w:lang w:val="ru-RU"/>
        </w:rPr>
        <w:t xml:space="preserve">[2] </w:t>
      </w:r>
      <w:r w:rsidR="00DC36E0" w:rsidRPr="00DC36E0">
        <w:rPr>
          <w:spacing w:val="1"/>
          <w:sz w:val="24"/>
          <w:szCs w:val="24"/>
          <w:lang w:val="ru-RU"/>
        </w:rPr>
        <w:t>Hồ Quốc Hoa, Trương Văn Từ, Nguyễn Khắc Long</w:t>
      </w:r>
      <w:r w:rsidR="00DC36E0">
        <w:rPr>
          <w:spacing w:val="1"/>
          <w:sz w:val="24"/>
          <w:szCs w:val="24"/>
          <w:lang w:val="vi-VN"/>
        </w:rPr>
        <w:t xml:space="preserve"> (2015), </w:t>
      </w:r>
      <w:r w:rsidR="00DC36E0" w:rsidRPr="00DC36E0">
        <w:rPr>
          <w:spacing w:val="1"/>
          <w:sz w:val="24"/>
          <w:szCs w:val="24"/>
          <w:lang w:val="vi-VN"/>
        </w:rPr>
        <w:t>Giáo trình kỹ thuật khoan</w:t>
      </w:r>
      <w:r w:rsidR="00DC36E0">
        <w:rPr>
          <w:spacing w:val="1"/>
          <w:sz w:val="24"/>
          <w:szCs w:val="24"/>
          <w:lang w:val="vi-VN"/>
        </w:rPr>
        <w:t xml:space="preserve">, </w:t>
      </w:r>
      <w:r w:rsidR="00DC36E0" w:rsidRPr="00DC36E0">
        <w:rPr>
          <w:spacing w:val="1"/>
          <w:sz w:val="24"/>
          <w:szCs w:val="24"/>
          <w:lang w:val="vi-VN"/>
        </w:rPr>
        <w:t>Trường Đại học Mỏ - Địa chất</w:t>
      </w:r>
      <w:r w:rsidRPr="000F6E83">
        <w:rPr>
          <w:sz w:val="24"/>
          <w:szCs w:val="24"/>
          <w:lang w:val="ru-RU"/>
        </w:rPr>
        <w:t>.</w:t>
      </w:r>
    </w:p>
    <w:p w14:paraId="36A3BD05" w14:textId="640F4335" w:rsidR="004E2A92" w:rsidRPr="000F6E83" w:rsidRDefault="004E2A92" w:rsidP="004E2A92">
      <w:pPr>
        <w:jc w:val="both"/>
        <w:rPr>
          <w:sz w:val="24"/>
          <w:szCs w:val="24"/>
          <w:lang w:val="ru-RU"/>
        </w:rPr>
      </w:pPr>
      <w:r w:rsidRPr="000F6E83">
        <w:rPr>
          <w:sz w:val="24"/>
          <w:szCs w:val="24"/>
          <w:lang w:val="ru-RU"/>
        </w:rPr>
        <w:t xml:space="preserve">[3] </w:t>
      </w:r>
      <w:r w:rsidR="005809A7" w:rsidRPr="005809A7">
        <w:rPr>
          <w:sz w:val="24"/>
          <w:szCs w:val="24"/>
          <w:lang w:val="ru-RU"/>
        </w:rPr>
        <w:t>Vũ Đình Hiền, Phạm Quang Hiệu</w:t>
      </w:r>
      <w:r w:rsidR="005809A7">
        <w:rPr>
          <w:sz w:val="24"/>
          <w:szCs w:val="24"/>
          <w:lang w:val="vi-VN"/>
        </w:rPr>
        <w:t xml:space="preserve"> (2002), </w:t>
      </w:r>
      <w:r w:rsidR="005809A7" w:rsidRPr="005809A7">
        <w:rPr>
          <w:sz w:val="24"/>
          <w:szCs w:val="24"/>
          <w:lang w:val="vi-VN"/>
        </w:rPr>
        <w:t>Bài giảng cơ sở khoan</w:t>
      </w:r>
      <w:r w:rsidR="005809A7">
        <w:rPr>
          <w:sz w:val="24"/>
          <w:szCs w:val="24"/>
          <w:lang w:val="vi-VN"/>
        </w:rPr>
        <w:t xml:space="preserve">, </w:t>
      </w:r>
      <w:r w:rsidR="005809A7" w:rsidRPr="005809A7">
        <w:rPr>
          <w:sz w:val="24"/>
          <w:szCs w:val="24"/>
          <w:lang w:val="vi-VN"/>
        </w:rPr>
        <w:t>Đại học Mỏ - Địa chất</w:t>
      </w:r>
      <w:r w:rsidRPr="000F6E83">
        <w:rPr>
          <w:sz w:val="24"/>
          <w:szCs w:val="24"/>
          <w:lang w:val="ru-RU"/>
        </w:rPr>
        <w:t>.</w:t>
      </w:r>
    </w:p>
    <w:p w14:paraId="40F4CB71" w14:textId="77777777" w:rsidR="00696617" w:rsidRDefault="00696617" w:rsidP="00696617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</w:p>
    <w:p w14:paraId="0A2D789C" w14:textId="77777777" w:rsidR="00744C77" w:rsidRPr="003555B5" w:rsidRDefault="00744C77" w:rsidP="005B100D">
      <w:pPr>
        <w:pStyle w:val="BodyText2"/>
        <w:numPr>
          <w:ilvl w:val="0"/>
          <w:numId w:val="1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696617">
        <w:br w:type="page"/>
      </w:r>
      <w:r w:rsidR="007A7F11" w:rsidRPr="003555B5">
        <w:rPr>
          <w:b/>
          <w:bCs/>
          <w:color w:val="000000"/>
          <w:sz w:val="24"/>
          <w:szCs w:val="24"/>
        </w:rPr>
        <w:lastRenderedPageBreak/>
        <w:t>Hướng dẫn tự học của học phần</w:t>
      </w:r>
    </w:p>
    <w:p w14:paraId="0D78A1E3" w14:textId="77777777"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2617"/>
        <w:gridCol w:w="872"/>
        <w:gridCol w:w="717"/>
        <w:gridCol w:w="846"/>
        <w:gridCol w:w="3700"/>
      </w:tblGrid>
      <w:tr w:rsidR="00744C77" w:rsidRPr="003555B5" w14:paraId="2FC2861A" w14:textId="77777777" w:rsidTr="00F447EC">
        <w:trPr>
          <w:trHeight w:val="282"/>
        </w:trPr>
        <w:tc>
          <w:tcPr>
            <w:tcW w:w="558" w:type="dxa"/>
            <w:shd w:val="clear" w:color="auto" w:fill="auto"/>
            <w:vAlign w:val="center"/>
          </w:tcPr>
          <w:p w14:paraId="67E73131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617" w:type="dxa"/>
            <w:shd w:val="clear" w:color="auto" w:fill="auto"/>
            <w:vAlign w:val="center"/>
          </w:tcPr>
          <w:p w14:paraId="2B5719B1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7815C90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14:paraId="48C8E22B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5D996E00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621DE2CB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2F927C0F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AE1E06" w14:textId="77777777" w:rsidR="00744C77" w:rsidRPr="003555B5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5F2049" w14:paraId="4E5C2DC6" w14:textId="77777777" w:rsidTr="00F447EC">
        <w:trPr>
          <w:trHeight w:val="4671"/>
        </w:trPr>
        <w:tc>
          <w:tcPr>
            <w:tcW w:w="558" w:type="dxa"/>
            <w:shd w:val="clear" w:color="auto" w:fill="auto"/>
          </w:tcPr>
          <w:p w14:paraId="549F5695" w14:textId="77777777" w:rsidR="00D63879" w:rsidRPr="003555B5" w:rsidRDefault="00D63879" w:rsidP="00C216BA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7FC96260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617" w:type="dxa"/>
            <w:shd w:val="clear" w:color="auto" w:fill="auto"/>
          </w:tcPr>
          <w:p w14:paraId="6BCFEB51" w14:textId="77777777" w:rsidR="004E2A92" w:rsidRPr="003275D8" w:rsidRDefault="004E2A92" w:rsidP="004E2A92">
            <w:pPr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 xml:space="preserve">CHƯƠNG 1. CHỌN PHƯƠNG PHÁP KHOAN VÀ THIẾT KẾ </w:t>
            </w:r>
          </w:p>
          <w:p w14:paraId="228378BD" w14:textId="77777777" w:rsidR="004E2A92" w:rsidRPr="003275D8" w:rsidRDefault="004E2A92" w:rsidP="004E2A92">
            <w:pPr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CẤU TRÚC GIẾNG KHOAN</w:t>
            </w:r>
          </w:p>
          <w:p w14:paraId="28BBBD4F" w14:textId="77777777" w:rsidR="004E2A92" w:rsidRPr="003275D8" w:rsidRDefault="004E2A92" w:rsidP="004E2A92">
            <w:pPr>
              <w:jc w:val="both"/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1.1. Yêu cầu đối với cấu trúc lỗ khoan</w:t>
            </w:r>
          </w:p>
          <w:p w14:paraId="455A4096" w14:textId="77777777" w:rsidR="004E2A92" w:rsidRPr="003275D8" w:rsidRDefault="004E2A92" w:rsidP="004E2A92">
            <w:pPr>
              <w:jc w:val="both"/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1.2. Chọn phương pháp khoan</w:t>
            </w:r>
          </w:p>
          <w:p w14:paraId="326C9FDF" w14:textId="77777777" w:rsidR="004E2A92" w:rsidRPr="003275D8" w:rsidRDefault="004E2A92" w:rsidP="004E2A92">
            <w:pPr>
              <w:jc w:val="both"/>
              <w:rPr>
                <w:i/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1.3. Cơ sở để thiết kế cấu trúc giếng  khoan khai thác nước</w:t>
            </w:r>
          </w:p>
          <w:p w14:paraId="0C3DFEA3" w14:textId="77777777" w:rsidR="004E2A92" w:rsidRPr="003275D8" w:rsidRDefault="004E2A92" w:rsidP="004E2A92">
            <w:pPr>
              <w:jc w:val="both"/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 xml:space="preserve">1.4. Tính toán ống chống, ống lọc </w:t>
            </w:r>
          </w:p>
          <w:p w14:paraId="365C01A4" w14:textId="1938DBC6" w:rsidR="00D63879" w:rsidRPr="003275D8" w:rsidRDefault="004E2A92" w:rsidP="00891F2C">
            <w:pPr>
              <w:jc w:val="both"/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1.5. Cấu trúc giếng khoan khai thác</w:t>
            </w:r>
            <w:r w:rsidR="00891F2C">
              <w:rPr>
                <w:sz w:val="24"/>
                <w:szCs w:val="24"/>
                <w:lang w:val="nl-NL"/>
              </w:rPr>
              <w:t>.</w:t>
            </w:r>
          </w:p>
        </w:tc>
        <w:tc>
          <w:tcPr>
            <w:tcW w:w="872" w:type="dxa"/>
            <w:shd w:val="clear" w:color="auto" w:fill="auto"/>
          </w:tcPr>
          <w:p w14:paraId="02B7B96A" w14:textId="77777777" w:rsidR="00C216BA" w:rsidRDefault="002D573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</w:rPr>
              <w:t>4</w:t>
            </w:r>
          </w:p>
          <w:p w14:paraId="5D50B9E6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7CF894B4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676DC0AA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78851C96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25A696BD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02F18809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06FC7DAA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1F6DA5AC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4C7989D2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6DA91FC8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0C351FC4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6D104917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24D0DB9D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2F8DD7DE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6F9F2A6D" w14:textId="77777777" w:rsidR="00D63879" w:rsidRPr="00C216BA" w:rsidRDefault="00D63879" w:rsidP="00C216BA">
            <w:pPr>
              <w:rPr>
                <w:lang w:val="nl-NL"/>
              </w:rPr>
            </w:pPr>
          </w:p>
        </w:tc>
        <w:tc>
          <w:tcPr>
            <w:tcW w:w="717" w:type="dxa"/>
          </w:tcPr>
          <w:p w14:paraId="482B7C14" w14:textId="77777777" w:rsidR="00D63879" w:rsidRPr="003555B5" w:rsidRDefault="00BC275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4743D512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1051EA29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0D979" w14:textId="77777777" w:rsidR="00946582" w:rsidRDefault="00905290" w:rsidP="00C216B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Đọc, nghiên cứu 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</w:p>
          <w:p w14:paraId="1CF3C1BD" w14:textId="77777777" w:rsidR="00D63879" w:rsidRPr="006436E5" w:rsidRDefault="00540C42" w:rsidP="0094658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tham khảo</w:t>
            </w:r>
            <w:r w:rsidR="006436E5">
              <w:rPr>
                <w:bCs/>
                <w:color w:val="000000"/>
                <w:sz w:val="24"/>
                <w:szCs w:val="24"/>
                <w:lang w:val="de-DE"/>
              </w:rPr>
              <w:t xml:space="preserve"> tài liệu </w:t>
            </w:r>
            <w:r w:rsidR="00946582">
              <w:rPr>
                <w:b/>
                <w:bCs/>
                <w:color w:val="000000"/>
                <w:sz w:val="24"/>
                <w:szCs w:val="24"/>
                <w:lang w:val="de-DE"/>
              </w:rPr>
              <w:t>[5]</w:t>
            </w:r>
            <w:r w:rsidR="002D5738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2D5738" w:rsidRPr="002D5738">
              <w:rPr>
                <w:bCs/>
                <w:color w:val="000000"/>
                <w:sz w:val="24"/>
                <w:szCs w:val="24"/>
                <w:lang w:val="de-DE"/>
              </w:rPr>
              <w:t>và</w:t>
            </w:r>
            <w:r w:rsidR="002D5738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 [4]</w:t>
            </w:r>
          </w:p>
        </w:tc>
      </w:tr>
      <w:tr w:rsidR="00D63879" w:rsidRPr="005F2049" w14:paraId="6A7E6CE1" w14:textId="77777777" w:rsidTr="00F447EC">
        <w:trPr>
          <w:trHeight w:val="70"/>
        </w:trPr>
        <w:tc>
          <w:tcPr>
            <w:tcW w:w="558" w:type="dxa"/>
            <w:shd w:val="clear" w:color="auto" w:fill="auto"/>
          </w:tcPr>
          <w:p w14:paraId="4154F506" w14:textId="77777777" w:rsidR="00D63879" w:rsidRPr="003555B5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617" w:type="dxa"/>
            <w:shd w:val="clear" w:color="auto" w:fill="auto"/>
          </w:tcPr>
          <w:p w14:paraId="7348B6D3" w14:textId="77777777" w:rsidR="004E2A92" w:rsidRPr="003275D8" w:rsidRDefault="004E2A92" w:rsidP="004E2A92">
            <w:pPr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CHƯƠNG 2. CHỌN THIẾT BỊ VÀ DỤNG CỤ KHOAN</w:t>
            </w:r>
          </w:p>
          <w:p w14:paraId="479AC014" w14:textId="77777777" w:rsidR="004E2A92" w:rsidRPr="003275D8" w:rsidRDefault="004E2A92" w:rsidP="004E2A92">
            <w:pPr>
              <w:jc w:val="both"/>
              <w:rPr>
                <w:i/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2.1. Lựa chọn thiết bị khoan</w:t>
            </w:r>
          </w:p>
          <w:p w14:paraId="16C789D2" w14:textId="77777777" w:rsidR="004E2A92" w:rsidRPr="003275D8" w:rsidRDefault="004E2A92" w:rsidP="004E2A92">
            <w:pPr>
              <w:jc w:val="both"/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2.2. Lựa chọn dụng cụ khoan</w:t>
            </w:r>
          </w:p>
          <w:p w14:paraId="7FFF0CDC" w14:textId="77777777" w:rsidR="00D63879" w:rsidRPr="003555B5" w:rsidRDefault="00D63879" w:rsidP="00B332DE">
            <w:pPr>
              <w:outlineLv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14:paraId="769D5060" w14:textId="77777777" w:rsidR="00D63879" w:rsidRPr="003555B5" w:rsidRDefault="002D573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17" w:type="dxa"/>
          </w:tcPr>
          <w:p w14:paraId="0C2167D7" w14:textId="77777777" w:rsidR="00D63879" w:rsidRPr="003555B5" w:rsidRDefault="00C216BA" w:rsidP="00B332D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B332DE">
              <w:rPr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78996B68" w14:textId="77777777" w:rsidR="00D63879" w:rsidRPr="003555B5" w:rsidRDefault="00B332D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A7FD9" w14:textId="77777777" w:rsidR="00946582" w:rsidRDefault="00946582" w:rsidP="0094658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Đọc, nghiên cứu 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</w:p>
          <w:p w14:paraId="7DC78677" w14:textId="77777777" w:rsidR="006436E5" w:rsidRPr="006436E5" w:rsidRDefault="00946582" w:rsidP="0094658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tham khảo tài liệu 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[2]</w:t>
            </w:r>
            <w:r w:rsidR="002D5738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2D5738" w:rsidRPr="002D5738">
              <w:rPr>
                <w:bCs/>
                <w:color w:val="000000"/>
                <w:sz w:val="24"/>
                <w:szCs w:val="24"/>
                <w:lang w:val="de-DE"/>
              </w:rPr>
              <w:t>và</w:t>
            </w:r>
            <w:r w:rsidR="002D5738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 [3]</w:t>
            </w:r>
          </w:p>
        </w:tc>
      </w:tr>
      <w:tr w:rsidR="00D63879" w:rsidRPr="005F2049" w14:paraId="2240B1FF" w14:textId="77777777" w:rsidTr="00F447EC">
        <w:trPr>
          <w:trHeight w:val="70"/>
        </w:trPr>
        <w:tc>
          <w:tcPr>
            <w:tcW w:w="558" w:type="dxa"/>
            <w:shd w:val="clear" w:color="auto" w:fill="auto"/>
          </w:tcPr>
          <w:p w14:paraId="0F23D214" w14:textId="77777777" w:rsidR="00D63879" w:rsidRPr="003555B5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617" w:type="dxa"/>
            <w:shd w:val="clear" w:color="auto" w:fill="auto"/>
          </w:tcPr>
          <w:p w14:paraId="6C3EF0AD" w14:textId="77777777" w:rsidR="004E2A92" w:rsidRPr="003275D8" w:rsidRDefault="004E2A92" w:rsidP="004E2A92">
            <w:pPr>
              <w:jc w:val="center"/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CHƯƠNG 3. THIẾT KẾ CHẾ ĐỘ CÔNG NGHỆ KHOAN</w:t>
            </w:r>
          </w:p>
          <w:p w14:paraId="45A40B84" w14:textId="77777777" w:rsidR="004E2A92" w:rsidRPr="003275D8" w:rsidRDefault="004E2A92" w:rsidP="004E2A92">
            <w:pPr>
              <w:jc w:val="both"/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3.1. Tải trọng chiều trục</w:t>
            </w:r>
          </w:p>
          <w:p w14:paraId="415AABBB" w14:textId="77777777" w:rsidR="004E2A92" w:rsidRPr="003275D8" w:rsidRDefault="004E2A92" w:rsidP="004E2A92">
            <w:pPr>
              <w:jc w:val="both"/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3.2. Tốc độ quay dụng cụ khoan</w:t>
            </w:r>
          </w:p>
          <w:p w14:paraId="4E7B0A89" w14:textId="77777777" w:rsidR="004E2A92" w:rsidRPr="003275D8" w:rsidRDefault="004E2A92" w:rsidP="004E2A92">
            <w:pPr>
              <w:jc w:val="both"/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 xml:space="preserve">3.3. Lưu lượng bơm nước rửa </w:t>
            </w:r>
          </w:p>
          <w:p w14:paraId="61500F4C" w14:textId="77777777" w:rsidR="004E2A92" w:rsidRPr="003275D8" w:rsidRDefault="004E2A92" w:rsidP="004E2A92">
            <w:pPr>
              <w:jc w:val="both"/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3.4. Dung dịch khoan</w:t>
            </w:r>
          </w:p>
          <w:p w14:paraId="5767B52B" w14:textId="77777777" w:rsidR="004E2A92" w:rsidRPr="003275D8" w:rsidRDefault="004E2A92" w:rsidP="004E2A92">
            <w:pPr>
              <w:jc w:val="both"/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3.5. Công nghệ mở vỉa tầng chứa nước</w:t>
            </w:r>
          </w:p>
          <w:p w14:paraId="409E154D" w14:textId="77777777" w:rsidR="00D63879" w:rsidRPr="003555B5" w:rsidRDefault="00D63879" w:rsidP="00B332DE">
            <w:pPr>
              <w:outlineLv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14:paraId="0BA40D48" w14:textId="77777777" w:rsidR="00D63879" w:rsidRPr="003555B5" w:rsidRDefault="002D573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14:paraId="2F9E429F" w14:textId="77777777" w:rsidR="00D63879" w:rsidRPr="003555B5" w:rsidRDefault="006436E5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656EA1D4" w14:textId="77777777" w:rsidR="00D63879" w:rsidRPr="003555B5" w:rsidRDefault="00540C4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33A93" w14:textId="77777777" w:rsidR="00946582" w:rsidRDefault="00946582" w:rsidP="0094658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Đọc, nghiên cứu 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</w:p>
          <w:p w14:paraId="0E2AFD36" w14:textId="77777777" w:rsidR="006436E5" w:rsidRPr="006436E5" w:rsidRDefault="00946582" w:rsidP="0094658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tham khảo tài liệu 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 w:rsidR="002D5738">
              <w:rPr>
                <w:b/>
                <w:bCs/>
                <w:color w:val="000000"/>
                <w:sz w:val="24"/>
                <w:szCs w:val="24"/>
                <w:lang w:val="de-DE"/>
              </w:rPr>
              <w:t>2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]</w:t>
            </w:r>
            <w:r w:rsidR="002D5738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2D5738" w:rsidRPr="002D5738">
              <w:rPr>
                <w:bCs/>
                <w:color w:val="000000"/>
                <w:sz w:val="24"/>
                <w:szCs w:val="24"/>
                <w:lang w:val="de-DE"/>
              </w:rPr>
              <w:t>và</w:t>
            </w:r>
            <w:r w:rsidR="002D5738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 [3] </w:t>
            </w:r>
            <w:r w:rsidR="002D5738" w:rsidRPr="002D5738">
              <w:rPr>
                <w:bCs/>
                <w:color w:val="000000"/>
                <w:sz w:val="24"/>
                <w:szCs w:val="24"/>
                <w:lang w:val="de-DE"/>
              </w:rPr>
              <w:t>và</w:t>
            </w:r>
            <w:r w:rsidR="002D5738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 [4]</w:t>
            </w:r>
          </w:p>
        </w:tc>
      </w:tr>
      <w:tr w:rsidR="00905290" w:rsidRPr="005F2049" w14:paraId="0C986B86" w14:textId="77777777" w:rsidTr="00F447EC">
        <w:trPr>
          <w:trHeight w:val="70"/>
        </w:trPr>
        <w:tc>
          <w:tcPr>
            <w:tcW w:w="558" w:type="dxa"/>
            <w:shd w:val="clear" w:color="auto" w:fill="auto"/>
          </w:tcPr>
          <w:p w14:paraId="26F95203" w14:textId="77777777" w:rsidR="00905290" w:rsidRPr="003555B5" w:rsidRDefault="00905290" w:rsidP="0090529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617" w:type="dxa"/>
            <w:shd w:val="clear" w:color="auto" w:fill="auto"/>
          </w:tcPr>
          <w:p w14:paraId="45CC16C7" w14:textId="77777777" w:rsidR="004E2A92" w:rsidRPr="003275D8" w:rsidRDefault="004E2A92" w:rsidP="004E2A92">
            <w:pPr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CHƯƠNG 4. CÁC CÔNG TÁC KỸ THUẬT CỦA GIẾNG</w:t>
            </w:r>
          </w:p>
          <w:p w14:paraId="4192BA64" w14:textId="77777777" w:rsidR="004E2A92" w:rsidRPr="003275D8" w:rsidRDefault="004E2A92" w:rsidP="004E2A92">
            <w:pPr>
              <w:jc w:val="both"/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4.1. Công tác chống ống</w:t>
            </w:r>
          </w:p>
          <w:p w14:paraId="35056FF6" w14:textId="77777777" w:rsidR="004E2A92" w:rsidRPr="003275D8" w:rsidRDefault="004E2A92" w:rsidP="004E2A92">
            <w:pPr>
              <w:jc w:val="both"/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4.2. Công tác đổ sạn sỏi lọc</w:t>
            </w:r>
          </w:p>
          <w:p w14:paraId="2CA4FDD8" w14:textId="77777777" w:rsidR="004E2A92" w:rsidRPr="003275D8" w:rsidRDefault="004E2A92" w:rsidP="004E2A92">
            <w:pPr>
              <w:jc w:val="both"/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 xml:space="preserve">4.3. Công tác trám </w:t>
            </w:r>
            <w:r w:rsidRPr="003275D8">
              <w:rPr>
                <w:sz w:val="24"/>
                <w:szCs w:val="24"/>
                <w:lang w:val="nl-NL"/>
              </w:rPr>
              <w:lastRenderedPageBreak/>
              <w:t>ximăng</w:t>
            </w:r>
          </w:p>
          <w:p w14:paraId="50AB1A44" w14:textId="77777777" w:rsidR="004E2A92" w:rsidRPr="003275D8" w:rsidRDefault="004E2A92" w:rsidP="004E2A92">
            <w:pPr>
              <w:jc w:val="both"/>
              <w:rPr>
                <w:spacing w:val="8"/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4.4. Khai thông tầng chứa nước</w:t>
            </w:r>
          </w:p>
          <w:p w14:paraId="4F1B7187" w14:textId="77777777" w:rsidR="00905290" w:rsidRPr="003555B5" w:rsidRDefault="00905290" w:rsidP="00905290">
            <w:pPr>
              <w:outlineLv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14:paraId="6ADF252D" w14:textId="77777777" w:rsidR="00905290" w:rsidRPr="003555B5" w:rsidRDefault="002D5738" w:rsidP="0090529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4</w:t>
            </w:r>
          </w:p>
        </w:tc>
        <w:tc>
          <w:tcPr>
            <w:tcW w:w="717" w:type="dxa"/>
          </w:tcPr>
          <w:p w14:paraId="0DA22716" w14:textId="77777777" w:rsidR="00905290" w:rsidRPr="003555B5" w:rsidRDefault="00905290" w:rsidP="0090529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20C234A9" w14:textId="77777777" w:rsidR="00905290" w:rsidRPr="003555B5" w:rsidRDefault="00905290" w:rsidP="0090529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AFDAD" w14:textId="77777777" w:rsidR="00905290" w:rsidRDefault="00905290" w:rsidP="0090529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Đọc, nghiên cứu 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[1],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Tham khảo tài liệu </w:t>
            </w:r>
            <w:r w:rsidR="002D5738">
              <w:rPr>
                <w:b/>
                <w:bCs/>
                <w:color w:val="000000"/>
                <w:sz w:val="24"/>
                <w:szCs w:val="24"/>
                <w:lang w:val="nl-NL"/>
              </w:rPr>
              <w:t>[2], [3] và [4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0492BE3A" w14:textId="77777777" w:rsidR="00905290" w:rsidRPr="006436E5" w:rsidRDefault="00905290" w:rsidP="0090529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905290" w:rsidRPr="005F2049" w14:paraId="65ED8C6D" w14:textId="77777777" w:rsidTr="00F447EC">
        <w:trPr>
          <w:trHeight w:val="70"/>
        </w:trPr>
        <w:tc>
          <w:tcPr>
            <w:tcW w:w="558" w:type="dxa"/>
            <w:shd w:val="clear" w:color="auto" w:fill="auto"/>
          </w:tcPr>
          <w:p w14:paraId="4E61ACD9" w14:textId="77777777" w:rsidR="00905290" w:rsidRDefault="00905290" w:rsidP="0090529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617" w:type="dxa"/>
            <w:shd w:val="clear" w:color="auto" w:fill="auto"/>
          </w:tcPr>
          <w:p w14:paraId="1430F161" w14:textId="77777777" w:rsidR="004E2A92" w:rsidRPr="003275D8" w:rsidRDefault="004E2A92" w:rsidP="00946582">
            <w:pPr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CHƯƠNG V. KIỂM TOÁN THIẾT BỊ - DỤNG CỤ KHOAN</w:t>
            </w:r>
          </w:p>
          <w:p w14:paraId="34A8C2F9" w14:textId="77777777" w:rsidR="004E2A92" w:rsidRPr="003275D8" w:rsidRDefault="004E2A92" w:rsidP="004E2A92">
            <w:pPr>
              <w:jc w:val="both"/>
              <w:rPr>
                <w:i/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5.1. Kiểm toán động cơ dẫn động chính</w:t>
            </w:r>
          </w:p>
          <w:p w14:paraId="494C8ECB" w14:textId="77777777" w:rsidR="004E2A92" w:rsidRPr="003275D8" w:rsidRDefault="004E2A92" w:rsidP="004E2A92">
            <w:pPr>
              <w:jc w:val="both"/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5.2. Kiểm toán công suất cần thiết cho quá trình nâng, thả dụng cụ, ống chống:</w:t>
            </w:r>
          </w:p>
          <w:p w14:paraId="190ECE67" w14:textId="77777777" w:rsidR="004E2A92" w:rsidRPr="003275D8" w:rsidRDefault="004E2A92" w:rsidP="004E2A92">
            <w:pPr>
              <w:jc w:val="both"/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5.3. Kiểm toán tháp</w:t>
            </w:r>
          </w:p>
          <w:p w14:paraId="6810F1EC" w14:textId="77777777" w:rsidR="004E2A92" w:rsidRPr="003275D8" w:rsidRDefault="004E2A92" w:rsidP="004E2A92">
            <w:pPr>
              <w:jc w:val="both"/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5.4. Kiểm toán máy bơm</w:t>
            </w:r>
          </w:p>
          <w:p w14:paraId="6D1DE6E3" w14:textId="77777777" w:rsidR="004E2A92" w:rsidRPr="000F6E83" w:rsidRDefault="004E2A92" w:rsidP="004E2A92">
            <w:pPr>
              <w:jc w:val="both"/>
              <w:rPr>
                <w:sz w:val="24"/>
                <w:szCs w:val="24"/>
              </w:rPr>
            </w:pPr>
            <w:r w:rsidRPr="000F6E83">
              <w:rPr>
                <w:sz w:val="24"/>
                <w:szCs w:val="24"/>
              </w:rPr>
              <w:t>5.5. Kiểm toán cột cần khoan</w:t>
            </w:r>
          </w:p>
          <w:p w14:paraId="2F2F91D8" w14:textId="77777777" w:rsidR="00905290" w:rsidRPr="000F6E83" w:rsidRDefault="00905290" w:rsidP="00905290">
            <w:pPr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872" w:type="dxa"/>
            <w:shd w:val="clear" w:color="auto" w:fill="auto"/>
          </w:tcPr>
          <w:p w14:paraId="4EFADD37" w14:textId="77777777" w:rsidR="00905290" w:rsidRDefault="002D5738" w:rsidP="0090529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14:paraId="09056758" w14:textId="77777777" w:rsidR="00905290" w:rsidRDefault="00905290" w:rsidP="0090529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2F5A3EB6" w14:textId="77777777" w:rsidR="00905290" w:rsidRDefault="00905290" w:rsidP="0090529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4983F" w14:textId="77777777" w:rsidR="00905290" w:rsidRDefault="00905290" w:rsidP="0090529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Đọc, nghiên cứu 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</w:p>
          <w:p w14:paraId="7AF17157" w14:textId="77777777" w:rsidR="00905290" w:rsidRDefault="00905290" w:rsidP="0090529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Tham khảo thêm 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 w:rsidR="00BE1AA7">
              <w:rPr>
                <w:b/>
                <w:bCs/>
                <w:color w:val="000000"/>
                <w:sz w:val="24"/>
                <w:szCs w:val="24"/>
                <w:lang w:val="nl-NL"/>
              </w:rPr>
              <w:t>2]</w:t>
            </w:r>
          </w:p>
          <w:p w14:paraId="1B960940" w14:textId="77777777" w:rsidR="00905290" w:rsidRDefault="00905290" w:rsidP="00BE1AA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BE1AA7" w:rsidRPr="003555B5" w14:paraId="17C040B4" w14:textId="77777777" w:rsidTr="00F447EC">
        <w:trPr>
          <w:trHeight w:val="5795"/>
        </w:trPr>
        <w:tc>
          <w:tcPr>
            <w:tcW w:w="558" w:type="dxa"/>
            <w:shd w:val="clear" w:color="auto" w:fill="auto"/>
          </w:tcPr>
          <w:p w14:paraId="653129EE" w14:textId="77777777" w:rsidR="00BE1AA7" w:rsidRDefault="00BE1AA7" w:rsidP="00BE1AA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617" w:type="dxa"/>
            <w:shd w:val="clear" w:color="auto" w:fill="auto"/>
          </w:tcPr>
          <w:p w14:paraId="2A2284BA" w14:textId="77777777" w:rsidR="00946582" w:rsidRPr="003275D8" w:rsidRDefault="00946582" w:rsidP="00946582">
            <w:pPr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CHƯƠNG VI. PHÒNG NGỪA VÀ XỬ LÝ PHỨC TẠP VÀ SỰ CỐ, CÔNG TÁC</w:t>
            </w:r>
          </w:p>
          <w:p w14:paraId="094A9151" w14:textId="77777777" w:rsidR="00946582" w:rsidRPr="003275D8" w:rsidRDefault="00946582" w:rsidP="00946582">
            <w:pPr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AN TOÀN LAO ĐỘNG VÀ BẢO VỆ MÔI TRƯỜNG</w:t>
            </w:r>
          </w:p>
          <w:p w14:paraId="0CB57751" w14:textId="77777777" w:rsidR="00946582" w:rsidRPr="003275D8" w:rsidRDefault="00946582" w:rsidP="00946582">
            <w:pPr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6.1. Phức tạp và sự cố trong khoan thăm dò khai thác nước dưới đất.</w:t>
            </w:r>
          </w:p>
          <w:p w14:paraId="28AF1C51" w14:textId="77777777" w:rsidR="00946582" w:rsidRPr="003275D8" w:rsidRDefault="00946582" w:rsidP="00946582">
            <w:pPr>
              <w:rPr>
                <w:i/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6.2. Phòng ngừa phức tạp và sự cố</w:t>
            </w:r>
          </w:p>
          <w:p w14:paraId="60DE2A9D" w14:textId="77777777" w:rsidR="00946582" w:rsidRPr="003275D8" w:rsidRDefault="00946582" w:rsidP="00946582">
            <w:pPr>
              <w:jc w:val="both"/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6.3. Công tác an toàn lao động trong quá trình thi công giếng khoan</w:t>
            </w:r>
          </w:p>
          <w:p w14:paraId="4615A50C" w14:textId="77777777" w:rsidR="00BE1AA7" w:rsidRPr="002D5738" w:rsidRDefault="002D5738" w:rsidP="002D57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6.4. Bảo vệ môi trường</w:t>
            </w:r>
          </w:p>
        </w:tc>
        <w:tc>
          <w:tcPr>
            <w:tcW w:w="872" w:type="dxa"/>
            <w:shd w:val="clear" w:color="auto" w:fill="auto"/>
          </w:tcPr>
          <w:p w14:paraId="4769994C" w14:textId="77777777" w:rsidR="00BE1AA7" w:rsidRDefault="002D5738" w:rsidP="00BE1AA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</w:tcPr>
          <w:p w14:paraId="392ACD94" w14:textId="77777777" w:rsidR="00BE1AA7" w:rsidRDefault="00BE1AA7" w:rsidP="00BE1AA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3A1D7FDB" w14:textId="77777777" w:rsidR="00BE1AA7" w:rsidRDefault="00BE1AA7" w:rsidP="00BE1AA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ECD47" w14:textId="77777777" w:rsidR="00BE1AA7" w:rsidRDefault="00BE1AA7" w:rsidP="00BE1AA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Đọc, nghiên cứu 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</w:p>
          <w:p w14:paraId="6AD5D2AA" w14:textId="77777777" w:rsidR="002D5738" w:rsidRDefault="00BE1AA7" w:rsidP="002D57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Tham khảo thêm 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[5]</w:t>
            </w:r>
          </w:p>
          <w:p w14:paraId="27FFB49A" w14:textId="77777777" w:rsidR="00BE1AA7" w:rsidRDefault="00BE1AA7" w:rsidP="00BE1AA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</w:tr>
      <w:tr w:rsidR="002D5738" w:rsidRPr="005F2049" w14:paraId="31239720" w14:textId="77777777" w:rsidTr="00F447EC">
        <w:trPr>
          <w:trHeight w:val="2456"/>
        </w:trPr>
        <w:tc>
          <w:tcPr>
            <w:tcW w:w="558" w:type="dxa"/>
            <w:shd w:val="clear" w:color="auto" w:fill="auto"/>
          </w:tcPr>
          <w:p w14:paraId="457EFB2D" w14:textId="77777777" w:rsidR="002D5738" w:rsidRDefault="002D5738" w:rsidP="00BE1AA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617" w:type="dxa"/>
            <w:shd w:val="clear" w:color="auto" w:fill="auto"/>
          </w:tcPr>
          <w:p w14:paraId="3376D99F" w14:textId="77777777" w:rsidR="002D5738" w:rsidRPr="003275D8" w:rsidRDefault="002D5738" w:rsidP="002D5738">
            <w:pPr>
              <w:outlineLvl w:val="0"/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CHƯƠNG VII. TỔ CHỨC THI CÔNG VÀ TÍNH TOÁN GIÁ THÀNH CÔNG TRÌNH</w:t>
            </w:r>
          </w:p>
          <w:p w14:paraId="71876E4B" w14:textId="77777777" w:rsidR="002D5738" w:rsidRPr="003275D8" w:rsidRDefault="002D5738" w:rsidP="002D5738">
            <w:pPr>
              <w:jc w:val="both"/>
              <w:outlineLvl w:val="0"/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7.1. Tổ chức thi công</w:t>
            </w:r>
          </w:p>
          <w:p w14:paraId="739F22A9" w14:textId="77777777" w:rsidR="002D5738" w:rsidRPr="003275D8" w:rsidRDefault="002D5738" w:rsidP="002D5738">
            <w:pPr>
              <w:rPr>
                <w:sz w:val="24"/>
                <w:szCs w:val="24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7.2. Tính toán giá thành công trình</w:t>
            </w:r>
          </w:p>
          <w:p w14:paraId="3B01B17E" w14:textId="77777777" w:rsidR="002D5738" w:rsidRPr="003275D8" w:rsidRDefault="002D5738" w:rsidP="00946582">
            <w:pPr>
              <w:rPr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14:paraId="4B03119A" w14:textId="77777777" w:rsidR="002D5738" w:rsidRDefault="002D5738" w:rsidP="00BE1AA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14:paraId="4FC73130" w14:textId="77777777" w:rsidR="002D5738" w:rsidRDefault="002D5738" w:rsidP="00BE1AA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27B6DC06" w14:textId="77777777" w:rsidR="002D5738" w:rsidRDefault="002D5738" w:rsidP="00BE1AA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3A700" w14:textId="77777777" w:rsidR="002D5738" w:rsidRDefault="002D5738" w:rsidP="002D57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Đọc, nghiên cứu 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[1] </w:t>
            </w:r>
            <w:r w:rsidRPr="002D5738">
              <w:rPr>
                <w:bCs/>
                <w:color w:val="000000"/>
                <w:sz w:val="24"/>
                <w:szCs w:val="24"/>
                <w:lang w:val="nl-NL"/>
              </w:rPr>
              <w:t xml:space="preserve">và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[5]</w:t>
            </w:r>
          </w:p>
          <w:p w14:paraId="4BCA7627" w14:textId="77777777" w:rsidR="002D5738" w:rsidRDefault="002D5738" w:rsidP="00BE1AA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14:paraId="3D69821D" w14:textId="77777777" w:rsidR="00C53616" w:rsidRPr="003275D8" w:rsidRDefault="00C53616">
      <w:pPr>
        <w:rPr>
          <w:i/>
          <w:color w:val="FF0000"/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5F2049" w14:paraId="3A5892F8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17585EE8" w14:textId="77777777" w:rsidR="009540AF" w:rsidRPr="003275D8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bookmarkStart w:id="0" w:name="_GoBack"/>
            <w:bookmarkEnd w:id="0"/>
          </w:p>
        </w:tc>
        <w:tc>
          <w:tcPr>
            <w:tcW w:w="4644" w:type="dxa"/>
            <w:shd w:val="clear" w:color="auto" w:fill="auto"/>
          </w:tcPr>
          <w:p w14:paraId="343D9A63" w14:textId="77777777" w:rsidR="009540AF" w:rsidRPr="003275D8" w:rsidRDefault="009540AF" w:rsidP="00D46C15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3275D8">
              <w:rPr>
                <w:sz w:val="24"/>
                <w:szCs w:val="24"/>
                <w:lang w:val="nl-NL"/>
              </w:rPr>
              <w:t>Hà nội, ngày … tháng … năm 20…</w:t>
            </w:r>
          </w:p>
        </w:tc>
      </w:tr>
      <w:tr w:rsidR="009540AF" w:rsidRPr="003555B5" w14:paraId="0B78DDFE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730B071D" w14:textId="77777777" w:rsidR="009540AF" w:rsidRPr="003555B5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14:paraId="091CC745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30154C8D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lastRenderedPageBreak/>
              <w:t>TRƯỞNG BỘ MÔN</w:t>
            </w:r>
          </w:p>
          <w:p w14:paraId="3C2696B0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2F6FB322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6B37E6FB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5AA51DE6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36E92028" w14:textId="77777777" w:rsidR="009540AF" w:rsidRPr="003555B5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sectPr w:rsidR="009540AF" w:rsidRPr="003555B5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9AEB5E" w14:textId="77777777" w:rsidR="00A64758" w:rsidRDefault="00A64758">
      <w:r>
        <w:separator/>
      </w:r>
    </w:p>
  </w:endnote>
  <w:endnote w:type="continuationSeparator" w:id="0">
    <w:p w14:paraId="2CBD1DF1" w14:textId="77777777" w:rsidR="00A64758" w:rsidRDefault="00A64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3"/>
    <w:family w:val="swiss"/>
    <w:pitch w:val="variable"/>
    <w:sig w:usb0="E1002AFF" w:usb1="C000E47F" w:usb2="00000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51214" w14:textId="77777777" w:rsidR="00F25421" w:rsidRDefault="00BA3140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2542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A37B3B" w14:textId="77777777" w:rsidR="00F25421" w:rsidRDefault="00F25421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FE7CDE" w14:textId="77777777" w:rsidR="00F25421" w:rsidRDefault="00BA3140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2542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C6EFE">
      <w:rPr>
        <w:rStyle w:val="PageNumber"/>
        <w:noProof/>
      </w:rPr>
      <w:t>1</w:t>
    </w:r>
    <w:r>
      <w:rPr>
        <w:rStyle w:val="PageNumber"/>
      </w:rPr>
      <w:fldChar w:fldCharType="end"/>
    </w:r>
  </w:p>
  <w:p w14:paraId="6909246B" w14:textId="77777777" w:rsidR="00F25421" w:rsidRDefault="00F25421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C711AD" w14:textId="77777777" w:rsidR="00A64758" w:rsidRDefault="00A64758">
      <w:r>
        <w:separator/>
      </w:r>
    </w:p>
  </w:footnote>
  <w:footnote w:type="continuationSeparator" w:id="0">
    <w:p w14:paraId="178EEEBA" w14:textId="77777777" w:rsidR="00A64758" w:rsidRDefault="00A64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F0836"/>
    <w:multiLevelType w:val="multilevel"/>
    <w:tmpl w:val="812E5172"/>
    <w:lvl w:ilvl="0">
      <w:start w:val="1"/>
      <w:numFmt w:val="decimal"/>
      <w:lvlText w:val="%1."/>
      <w:lvlJc w:val="left"/>
      <w:pPr>
        <w:ind w:left="6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718B218E"/>
    <w:multiLevelType w:val="multilevel"/>
    <w:tmpl w:val="F4F0614A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7" w15:restartNumberingAfterBreak="0">
    <w:nsid w:val="743E3B1B"/>
    <w:multiLevelType w:val="hybridMultilevel"/>
    <w:tmpl w:val="279C0BD8"/>
    <w:lvl w:ilvl="0" w:tplc="60D670C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378E"/>
    <w:rsid w:val="00000056"/>
    <w:rsid w:val="00026105"/>
    <w:rsid w:val="00061141"/>
    <w:rsid w:val="00065D49"/>
    <w:rsid w:val="00095A1D"/>
    <w:rsid w:val="000A46D3"/>
    <w:rsid w:val="000B22B4"/>
    <w:rsid w:val="000D075E"/>
    <w:rsid w:val="000D6DC7"/>
    <w:rsid w:val="000F3060"/>
    <w:rsid w:val="000F78FF"/>
    <w:rsid w:val="001265BC"/>
    <w:rsid w:val="00133242"/>
    <w:rsid w:val="001471E8"/>
    <w:rsid w:val="00150792"/>
    <w:rsid w:val="001915A3"/>
    <w:rsid w:val="00196E87"/>
    <w:rsid w:val="001A1A77"/>
    <w:rsid w:val="001C2643"/>
    <w:rsid w:val="001D1098"/>
    <w:rsid w:val="001F2CFE"/>
    <w:rsid w:val="00200F66"/>
    <w:rsid w:val="00210206"/>
    <w:rsid w:val="002360EC"/>
    <w:rsid w:val="00241411"/>
    <w:rsid w:val="00290C2F"/>
    <w:rsid w:val="00296F71"/>
    <w:rsid w:val="002A7D7D"/>
    <w:rsid w:val="002B3774"/>
    <w:rsid w:val="002C378E"/>
    <w:rsid w:val="002D5738"/>
    <w:rsid w:val="002E622C"/>
    <w:rsid w:val="003275D8"/>
    <w:rsid w:val="003409C3"/>
    <w:rsid w:val="003555B5"/>
    <w:rsid w:val="00367502"/>
    <w:rsid w:val="003961B0"/>
    <w:rsid w:val="003B73BB"/>
    <w:rsid w:val="003D131F"/>
    <w:rsid w:val="003E0101"/>
    <w:rsid w:val="003F5908"/>
    <w:rsid w:val="003F7694"/>
    <w:rsid w:val="004240DB"/>
    <w:rsid w:val="0042577A"/>
    <w:rsid w:val="00433C36"/>
    <w:rsid w:val="0043747B"/>
    <w:rsid w:val="004377BB"/>
    <w:rsid w:val="004437C7"/>
    <w:rsid w:val="0047459D"/>
    <w:rsid w:val="0048413E"/>
    <w:rsid w:val="004900EB"/>
    <w:rsid w:val="0049105F"/>
    <w:rsid w:val="004A21C9"/>
    <w:rsid w:val="004B2147"/>
    <w:rsid w:val="004C1A90"/>
    <w:rsid w:val="004D085E"/>
    <w:rsid w:val="004E2A92"/>
    <w:rsid w:val="004F013A"/>
    <w:rsid w:val="00531333"/>
    <w:rsid w:val="00532AC1"/>
    <w:rsid w:val="00534B5D"/>
    <w:rsid w:val="00540C42"/>
    <w:rsid w:val="00551492"/>
    <w:rsid w:val="00554F7C"/>
    <w:rsid w:val="00575954"/>
    <w:rsid w:val="005809A7"/>
    <w:rsid w:val="005966E5"/>
    <w:rsid w:val="005B100D"/>
    <w:rsid w:val="005D20DC"/>
    <w:rsid w:val="005E70B0"/>
    <w:rsid w:val="005F2049"/>
    <w:rsid w:val="0061018F"/>
    <w:rsid w:val="00612534"/>
    <w:rsid w:val="00625B5C"/>
    <w:rsid w:val="006406CA"/>
    <w:rsid w:val="006436E5"/>
    <w:rsid w:val="006447AD"/>
    <w:rsid w:val="00654888"/>
    <w:rsid w:val="00665547"/>
    <w:rsid w:val="006743B6"/>
    <w:rsid w:val="0069200B"/>
    <w:rsid w:val="00695501"/>
    <w:rsid w:val="00696617"/>
    <w:rsid w:val="006A0E70"/>
    <w:rsid w:val="006A5431"/>
    <w:rsid w:val="006C6EFE"/>
    <w:rsid w:val="006D03CF"/>
    <w:rsid w:val="006E5BAC"/>
    <w:rsid w:val="00705A30"/>
    <w:rsid w:val="007231A9"/>
    <w:rsid w:val="00733BDA"/>
    <w:rsid w:val="00744C77"/>
    <w:rsid w:val="0077772C"/>
    <w:rsid w:val="007A4DB2"/>
    <w:rsid w:val="007A7F11"/>
    <w:rsid w:val="007B1760"/>
    <w:rsid w:val="007B3FC3"/>
    <w:rsid w:val="007B7392"/>
    <w:rsid w:val="007C7EDD"/>
    <w:rsid w:val="007E4CA6"/>
    <w:rsid w:val="007F7694"/>
    <w:rsid w:val="00823382"/>
    <w:rsid w:val="00837C2D"/>
    <w:rsid w:val="00851663"/>
    <w:rsid w:val="008543C1"/>
    <w:rsid w:val="00875E93"/>
    <w:rsid w:val="00891F2C"/>
    <w:rsid w:val="008A21E2"/>
    <w:rsid w:val="008B4F76"/>
    <w:rsid w:val="008C1294"/>
    <w:rsid w:val="008C4E59"/>
    <w:rsid w:val="008D09FC"/>
    <w:rsid w:val="0090524F"/>
    <w:rsid w:val="00905290"/>
    <w:rsid w:val="0091264D"/>
    <w:rsid w:val="00926E23"/>
    <w:rsid w:val="0094436E"/>
    <w:rsid w:val="00946582"/>
    <w:rsid w:val="00952045"/>
    <w:rsid w:val="009540AF"/>
    <w:rsid w:val="00963802"/>
    <w:rsid w:val="009971E2"/>
    <w:rsid w:val="00997F25"/>
    <w:rsid w:val="009A19F7"/>
    <w:rsid w:val="009C37E7"/>
    <w:rsid w:val="009D205C"/>
    <w:rsid w:val="009E0BE8"/>
    <w:rsid w:val="009E52A6"/>
    <w:rsid w:val="00A01BDF"/>
    <w:rsid w:val="00A029FB"/>
    <w:rsid w:val="00A35151"/>
    <w:rsid w:val="00A64758"/>
    <w:rsid w:val="00B23623"/>
    <w:rsid w:val="00B25708"/>
    <w:rsid w:val="00B25A8C"/>
    <w:rsid w:val="00B332DE"/>
    <w:rsid w:val="00B400C8"/>
    <w:rsid w:val="00B51514"/>
    <w:rsid w:val="00B60C95"/>
    <w:rsid w:val="00B63516"/>
    <w:rsid w:val="00B65AB4"/>
    <w:rsid w:val="00B90939"/>
    <w:rsid w:val="00B94BE5"/>
    <w:rsid w:val="00B96712"/>
    <w:rsid w:val="00BA0927"/>
    <w:rsid w:val="00BA09EA"/>
    <w:rsid w:val="00BA0F72"/>
    <w:rsid w:val="00BA2A8D"/>
    <w:rsid w:val="00BA3140"/>
    <w:rsid w:val="00BA56CF"/>
    <w:rsid w:val="00BA7C39"/>
    <w:rsid w:val="00BC2752"/>
    <w:rsid w:val="00BD1C62"/>
    <w:rsid w:val="00BE1AA7"/>
    <w:rsid w:val="00BE3889"/>
    <w:rsid w:val="00C02961"/>
    <w:rsid w:val="00C216BA"/>
    <w:rsid w:val="00C2548B"/>
    <w:rsid w:val="00C41392"/>
    <w:rsid w:val="00C53616"/>
    <w:rsid w:val="00C54134"/>
    <w:rsid w:val="00C7326B"/>
    <w:rsid w:val="00C8287E"/>
    <w:rsid w:val="00CA7149"/>
    <w:rsid w:val="00CB0A27"/>
    <w:rsid w:val="00CB132F"/>
    <w:rsid w:val="00D15239"/>
    <w:rsid w:val="00D171C9"/>
    <w:rsid w:val="00D20B8C"/>
    <w:rsid w:val="00D219D0"/>
    <w:rsid w:val="00D46C15"/>
    <w:rsid w:val="00D5723B"/>
    <w:rsid w:val="00D61127"/>
    <w:rsid w:val="00D63879"/>
    <w:rsid w:val="00D65F51"/>
    <w:rsid w:val="00D73B02"/>
    <w:rsid w:val="00DA409D"/>
    <w:rsid w:val="00DC3527"/>
    <w:rsid w:val="00DC36E0"/>
    <w:rsid w:val="00E25CF8"/>
    <w:rsid w:val="00E30A2E"/>
    <w:rsid w:val="00E46165"/>
    <w:rsid w:val="00E46710"/>
    <w:rsid w:val="00E53CC4"/>
    <w:rsid w:val="00E6594E"/>
    <w:rsid w:val="00EA472E"/>
    <w:rsid w:val="00EB143E"/>
    <w:rsid w:val="00EB6676"/>
    <w:rsid w:val="00EC06C9"/>
    <w:rsid w:val="00EE3756"/>
    <w:rsid w:val="00EE5D69"/>
    <w:rsid w:val="00F0731C"/>
    <w:rsid w:val="00F25421"/>
    <w:rsid w:val="00F26E9C"/>
    <w:rsid w:val="00F4451D"/>
    <w:rsid w:val="00F447EC"/>
    <w:rsid w:val="00F96568"/>
    <w:rsid w:val="00FB5F7D"/>
    <w:rsid w:val="00FB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E2424D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10048-C4C7-48DA-9BEE-27ECB6155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</Template>
  <TotalTime>7</TotalTime>
  <Pages>7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ADMIN</cp:lastModifiedBy>
  <cp:revision>20</cp:revision>
  <cp:lastPrinted>2015-12-03T10:52:00Z</cp:lastPrinted>
  <dcterms:created xsi:type="dcterms:W3CDTF">2018-08-16T22:03:00Z</dcterms:created>
  <dcterms:modified xsi:type="dcterms:W3CDTF">2020-03-30T09:29:00Z</dcterms:modified>
</cp:coreProperties>
</file>