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A7D99" w:rsidRPr="00854DD3">
        <w:trPr>
          <w:trHeight w:val="960"/>
        </w:trPr>
        <w:tc>
          <w:tcPr>
            <w:tcW w:w="4410" w:type="dxa"/>
          </w:tcPr>
          <w:p w:rsidR="007A7D99" w:rsidRPr="00854DD3" w:rsidRDefault="007A7D99" w:rsidP="006E3455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1" o:spid="_x0000_s1026" style="position:absolute;left:0;text-align:left;z-index:251658240;visibility:visible;mso-wrap-distance-top:-8e-5mm;mso-wrap-distance-bottom:-8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Pr="00854DD3">
              <w:rPr>
                <w:bCs/>
                <w:color w:val="000000"/>
                <w:sz w:val="24"/>
              </w:rPr>
              <w:t xml:space="preserve">BỘ GIÁO DỤC VÀ ĐÀO TẠO </w:t>
            </w:r>
            <w:r w:rsidRPr="00854DD3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</w:tcPr>
          <w:p w:rsidR="007A7D99" w:rsidRPr="00854DD3" w:rsidRDefault="007A7D99" w:rsidP="006E3455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854DD3">
              <w:rPr>
                <w:b/>
                <w:bCs/>
                <w:color w:val="000000"/>
                <w:sz w:val="24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854DD3">
                  <w:rPr>
                    <w:b/>
                    <w:bCs/>
                    <w:color w:val="000000"/>
                    <w:sz w:val="24"/>
                  </w:rPr>
                  <w:t>NAM</w:t>
                </w:r>
              </w:smartTag>
            </w:smartTag>
          </w:p>
          <w:p w:rsidR="007A7D99" w:rsidRPr="00854DD3" w:rsidRDefault="007A7D99" w:rsidP="006E3455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4" o:spid="_x0000_s1027" style="position:absolute;left:0;text-align:left;z-index:251659264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Pr="00854DD3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A7D99" w:rsidRPr="00854DD3" w:rsidRDefault="007A7D99" w:rsidP="006E3455">
      <w:pPr>
        <w:pStyle w:val="Normal1"/>
        <w:spacing w:before="240" w:after="120" w:line="276" w:lineRule="auto"/>
        <w:ind w:left="0" w:firstLine="0"/>
        <w:jc w:val="center"/>
        <w:rPr>
          <w:bCs/>
          <w:color w:val="000000"/>
          <w:sz w:val="24"/>
        </w:rPr>
      </w:pPr>
      <w:r w:rsidRPr="00854DD3">
        <w:rPr>
          <w:b/>
          <w:bCs/>
          <w:color w:val="000000"/>
          <w:sz w:val="24"/>
          <w:lang w:val="vi-VN"/>
        </w:rPr>
        <w:t>Đ</w:t>
      </w:r>
      <w:r w:rsidRPr="00854DD3">
        <w:rPr>
          <w:b/>
          <w:bCs/>
          <w:color w:val="000000"/>
          <w:sz w:val="24"/>
        </w:rPr>
        <w:t>Ề</w:t>
      </w:r>
      <w:r w:rsidRPr="00854DD3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7A7D99" w:rsidRPr="00854DD3" w:rsidRDefault="007A7D99" w:rsidP="006E3455">
      <w:pPr>
        <w:spacing w:after="120" w:line="276" w:lineRule="auto"/>
        <w:jc w:val="both"/>
        <w:rPr>
          <w:sz w:val="24"/>
          <w:szCs w:val="24"/>
        </w:rPr>
      </w:pPr>
      <w:r w:rsidRPr="00854DD3">
        <w:rPr>
          <w:b/>
          <w:bCs/>
          <w:color w:val="000000"/>
          <w:sz w:val="24"/>
          <w:szCs w:val="24"/>
        </w:rPr>
        <w:t xml:space="preserve">      1. Tên</w:t>
      </w:r>
      <w:r w:rsidRPr="00854DD3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854DD3">
        <w:rPr>
          <w:b/>
          <w:bCs/>
          <w:i/>
          <w:sz w:val="24"/>
          <w:szCs w:val="24"/>
        </w:rPr>
        <w:t xml:space="preserve">:  </w:t>
      </w:r>
      <w:r w:rsidRPr="00854DD3">
        <w:rPr>
          <w:i/>
          <w:sz w:val="24"/>
          <w:szCs w:val="24"/>
        </w:rPr>
        <w:t>Hóa học các hợp chất tự nhiên (Chemistry of natural compounds)</w:t>
      </w:r>
    </w:p>
    <w:p w:rsidR="007A7D99" w:rsidRPr="00854DD3" w:rsidRDefault="007A7D99" w:rsidP="006E3455">
      <w:pPr>
        <w:spacing w:after="120" w:line="276" w:lineRule="auto"/>
        <w:jc w:val="both"/>
        <w:rPr>
          <w:sz w:val="24"/>
          <w:szCs w:val="24"/>
        </w:rPr>
      </w:pPr>
      <w:r w:rsidRPr="00854DD3">
        <w:rPr>
          <w:b/>
          <w:sz w:val="24"/>
          <w:szCs w:val="24"/>
        </w:rPr>
        <w:t xml:space="preserve">            </w:t>
      </w:r>
      <w:r w:rsidRPr="00854DD3">
        <w:rPr>
          <w:b/>
          <w:sz w:val="24"/>
          <w:szCs w:val="24"/>
          <w:lang w:val="vi-VN"/>
        </w:rPr>
        <w:t>Mã số học phần:</w:t>
      </w:r>
      <w:bookmarkStart w:id="0" w:name="OLE_LINK22"/>
      <w:bookmarkStart w:id="1" w:name="OLE_LINK21"/>
      <w:r w:rsidRPr="00854DD3">
        <w:rPr>
          <w:sz w:val="24"/>
          <w:szCs w:val="24"/>
        </w:rPr>
        <w:t xml:space="preserve"> </w:t>
      </w:r>
      <w:bookmarkEnd w:id="0"/>
      <w:bookmarkEnd w:id="1"/>
      <w:r w:rsidRPr="00854DD3">
        <w:rPr>
          <w:sz w:val="24"/>
          <w:szCs w:val="24"/>
        </w:rPr>
        <w:t>7060319</w:t>
      </w:r>
    </w:p>
    <w:p w:rsidR="007A7D99" w:rsidRPr="00854DD3" w:rsidRDefault="007A7D99" w:rsidP="006E3455">
      <w:pPr>
        <w:pStyle w:val="BodyText2"/>
        <w:spacing w:before="120" w:line="276" w:lineRule="auto"/>
        <w:ind w:left="720" w:hanging="9"/>
        <w:jc w:val="both"/>
        <w:rPr>
          <w:sz w:val="24"/>
          <w:szCs w:val="24"/>
        </w:rPr>
      </w:pPr>
      <w:r w:rsidRPr="00854DD3">
        <w:rPr>
          <w:b/>
          <w:bCs/>
          <w:color w:val="000000"/>
          <w:sz w:val="24"/>
          <w:szCs w:val="24"/>
        </w:rPr>
        <w:t>Số tín chỉ học phần: 2</w:t>
      </w:r>
    </w:p>
    <w:p w:rsidR="007A7D99" w:rsidRPr="00854DD3" w:rsidRDefault="007A7D99" w:rsidP="006E3455">
      <w:pPr>
        <w:pStyle w:val="BodyText2"/>
        <w:spacing w:before="120" w:line="276" w:lineRule="auto"/>
        <w:ind w:left="720"/>
        <w:jc w:val="both"/>
        <w:rPr>
          <w:b/>
          <w:sz w:val="24"/>
          <w:szCs w:val="24"/>
        </w:rPr>
      </w:pPr>
      <w:r w:rsidRPr="00854DD3">
        <w:rPr>
          <w:b/>
          <w:sz w:val="24"/>
          <w:szCs w:val="24"/>
          <w:lang w:val="vi-VN"/>
        </w:rPr>
        <w:t>Số tiết học phần:</w:t>
      </w:r>
      <w:r w:rsidRPr="00854DD3">
        <w:rPr>
          <w:b/>
          <w:sz w:val="24"/>
          <w:szCs w:val="24"/>
        </w:rPr>
        <w:t xml:space="preserve"> </w:t>
      </w:r>
    </w:p>
    <w:p w:rsidR="007A7D99" w:rsidRPr="00854DD3" w:rsidRDefault="007A7D99" w:rsidP="006E3455">
      <w:pPr>
        <w:pStyle w:val="BodyText2"/>
        <w:spacing w:before="120" w:line="276" w:lineRule="auto"/>
        <w:ind w:left="720"/>
        <w:jc w:val="both"/>
        <w:rPr>
          <w:sz w:val="24"/>
          <w:szCs w:val="24"/>
          <w:lang w:val="vi-VN"/>
        </w:rPr>
      </w:pPr>
      <w:r w:rsidRPr="00854DD3">
        <w:rPr>
          <w:sz w:val="24"/>
          <w:szCs w:val="24"/>
          <w:lang w:val="vi-VN"/>
        </w:rPr>
        <w:t>Lý thuyết:</w:t>
      </w:r>
      <w:r w:rsidRPr="00854DD3">
        <w:rPr>
          <w:sz w:val="24"/>
          <w:szCs w:val="24"/>
        </w:rPr>
        <w:t xml:space="preserve"> 27</w:t>
      </w:r>
      <w:r w:rsidRPr="00854DD3">
        <w:rPr>
          <w:sz w:val="24"/>
          <w:szCs w:val="24"/>
          <w:lang w:val="vi-VN"/>
        </w:rPr>
        <w:t xml:space="preserve">; </w:t>
      </w:r>
      <w:r w:rsidRPr="00854DD3">
        <w:rPr>
          <w:sz w:val="24"/>
          <w:szCs w:val="24"/>
        </w:rPr>
        <w:t xml:space="preserve"> </w:t>
      </w:r>
      <w:r w:rsidRPr="00854DD3">
        <w:rPr>
          <w:sz w:val="24"/>
          <w:szCs w:val="24"/>
          <w:lang w:val="vi-VN"/>
        </w:rPr>
        <w:t>Bài tập:</w:t>
      </w:r>
      <w:r w:rsidRPr="00854DD3">
        <w:rPr>
          <w:sz w:val="24"/>
          <w:szCs w:val="24"/>
        </w:rPr>
        <w:t xml:space="preserve"> 3</w:t>
      </w:r>
      <w:r w:rsidRPr="00854DD3">
        <w:rPr>
          <w:sz w:val="24"/>
          <w:szCs w:val="24"/>
          <w:lang w:val="vi-VN"/>
        </w:rPr>
        <w:t xml:space="preserve">; </w:t>
      </w:r>
      <w:r w:rsidRPr="00854DD3">
        <w:rPr>
          <w:sz w:val="24"/>
          <w:szCs w:val="24"/>
        </w:rPr>
        <w:t xml:space="preserve"> </w:t>
      </w:r>
      <w:r w:rsidRPr="00854DD3">
        <w:rPr>
          <w:sz w:val="24"/>
          <w:szCs w:val="24"/>
          <w:lang w:val="vi-VN"/>
        </w:rPr>
        <w:t>Thực hành:</w:t>
      </w:r>
      <w:r w:rsidRPr="00854DD3">
        <w:rPr>
          <w:sz w:val="24"/>
          <w:szCs w:val="24"/>
        </w:rPr>
        <w:t xml:space="preserve"> 0</w:t>
      </w:r>
      <w:r w:rsidRPr="00854DD3">
        <w:rPr>
          <w:sz w:val="24"/>
          <w:szCs w:val="24"/>
          <w:lang w:val="vi-VN"/>
        </w:rPr>
        <w:t xml:space="preserve">; </w:t>
      </w:r>
    </w:p>
    <w:p w:rsidR="007A7D99" w:rsidRPr="00854DD3" w:rsidRDefault="007A7D99" w:rsidP="006E3455">
      <w:pPr>
        <w:pStyle w:val="BodyText2"/>
        <w:spacing w:before="120" w:line="276" w:lineRule="auto"/>
        <w:ind w:left="2340" w:hanging="2080"/>
        <w:rPr>
          <w:bCs/>
          <w:color w:val="000000"/>
          <w:sz w:val="24"/>
          <w:szCs w:val="24"/>
        </w:rPr>
      </w:pPr>
      <w:r w:rsidRPr="00854DD3">
        <w:rPr>
          <w:sz w:val="24"/>
          <w:szCs w:val="24"/>
        </w:rPr>
        <w:t xml:space="preserve">        T</w:t>
      </w:r>
      <w:r w:rsidRPr="00854DD3">
        <w:rPr>
          <w:sz w:val="24"/>
          <w:szCs w:val="24"/>
          <w:lang w:val="vi-VN"/>
        </w:rPr>
        <w:t>hực tập:</w:t>
      </w:r>
      <w:r w:rsidRPr="00854DD3">
        <w:rPr>
          <w:sz w:val="24"/>
          <w:szCs w:val="24"/>
        </w:rPr>
        <w:t xml:space="preserve"> 0</w:t>
      </w:r>
      <w:r w:rsidRPr="00854DD3">
        <w:rPr>
          <w:sz w:val="24"/>
          <w:szCs w:val="24"/>
          <w:lang w:val="vi-VN"/>
        </w:rPr>
        <w:t xml:space="preserve">; </w:t>
      </w:r>
      <w:r w:rsidRPr="00854DD3">
        <w:rPr>
          <w:sz w:val="24"/>
          <w:szCs w:val="24"/>
        </w:rPr>
        <w:t xml:space="preserve">     </w:t>
      </w:r>
      <w:r w:rsidRPr="00854DD3">
        <w:rPr>
          <w:sz w:val="24"/>
          <w:szCs w:val="24"/>
          <w:lang w:val="vi-VN"/>
        </w:rPr>
        <w:t>Đồ án:</w:t>
      </w:r>
      <w:r w:rsidRPr="00854DD3">
        <w:rPr>
          <w:sz w:val="24"/>
          <w:szCs w:val="24"/>
        </w:rPr>
        <w:t xml:space="preserve"> 0</w:t>
      </w:r>
      <w:r w:rsidRPr="00854DD3">
        <w:rPr>
          <w:sz w:val="24"/>
          <w:szCs w:val="24"/>
          <w:lang w:val="vi-VN"/>
        </w:rPr>
        <w:t xml:space="preserve">; </w:t>
      </w:r>
      <w:r w:rsidRPr="00854DD3">
        <w:rPr>
          <w:sz w:val="24"/>
          <w:szCs w:val="24"/>
        </w:rPr>
        <w:t xml:space="preserve">   </w:t>
      </w:r>
      <w:r w:rsidRPr="00854DD3">
        <w:rPr>
          <w:sz w:val="24"/>
          <w:szCs w:val="24"/>
          <w:lang w:val="vi-VN"/>
        </w:rPr>
        <w:t>Tự học</w:t>
      </w:r>
      <w:r w:rsidRPr="00854DD3">
        <w:rPr>
          <w:sz w:val="24"/>
          <w:szCs w:val="24"/>
        </w:rPr>
        <w:t>: 60;</w:t>
      </w:r>
    </w:p>
    <w:p w:rsidR="007A7D99" w:rsidRPr="00854DD3" w:rsidRDefault="007A7D99" w:rsidP="006E3455">
      <w:pPr>
        <w:pStyle w:val="BodyText2"/>
        <w:numPr>
          <w:ilvl w:val="0"/>
          <w:numId w:val="10"/>
        </w:numPr>
        <w:spacing w:before="240" w:line="276" w:lineRule="auto"/>
        <w:jc w:val="both"/>
        <w:rPr>
          <w:b/>
          <w:bCs/>
          <w:color w:val="000000"/>
          <w:sz w:val="24"/>
          <w:szCs w:val="24"/>
        </w:rPr>
      </w:pPr>
      <w:r w:rsidRPr="00854DD3">
        <w:rPr>
          <w:b/>
          <w:bCs/>
          <w:color w:val="000000"/>
          <w:sz w:val="24"/>
          <w:szCs w:val="24"/>
        </w:rPr>
        <w:t xml:space="preserve">Đơn vị quản lý học phần: </w:t>
      </w:r>
    </w:p>
    <w:p w:rsidR="007A7D99" w:rsidRPr="00854DD3" w:rsidRDefault="007A7D99" w:rsidP="006E3455">
      <w:pPr>
        <w:pStyle w:val="BodyText2"/>
        <w:tabs>
          <w:tab w:val="left" w:pos="5670"/>
        </w:tabs>
        <w:spacing w:before="120" w:line="276" w:lineRule="auto"/>
        <w:ind w:left="360" w:firstLine="11"/>
        <w:jc w:val="both"/>
        <w:rPr>
          <w:b/>
          <w:sz w:val="24"/>
          <w:szCs w:val="24"/>
        </w:rPr>
      </w:pPr>
      <w:r w:rsidRPr="00854DD3">
        <w:rPr>
          <w:b/>
          <w:sz w:val="24"/>
          <w:szCs w:val="24"/>
        </w:rPr>
        <w:t>2.1. Giảng viên giảng dạy:</w:t>
      </w:r>
      <w:r w:rsidRPr="00854DD3">
        <w:rPr>
          <w:b/>
          <w:sz w:val="24"/>
          <w:szCs w:val="24"/>
          <w:lang w:val="vi-VN"/>
        </w:rPr>
        <w:tab/>
      </w:r>
      <w:r w:rsidRPr="00854DD3">
        <w:rPr>
          <w:b/>
          <w:sz w:val="24"/>
          <w:szCs w:val="24"/>
        </w:rPr>
        <w:t>Mã giảng viên</w:t>
      </w:r>
    </w:p>
    <w:p w:rsidR="007A7D99" w:rsidRDefault="007A7D99" w:rsidP="006E3455">
      <w:pPr>
        <w:pStyle w:val="BodyText2"/>
        <w:tabs>
          <w:tab w:val="left" w:pos="5954"/>
        </w:tabs>
        <w:spacing w:before="120" w:line="276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854DD3">
        <w:rPr>
          <w:sz w:val="24"/>
          <w:szCs w:val="24"/>
        </w:rPr>
        <w:t>PGS. TS. Bùi Thị Lệ Thủy</w:t>
      </w:r>
      <w:r w:rsidRPr="00854DD3">
        <w:rPr>
          <w:sz w:val="24"/>
          <w:szCs w:val="24"/>
        </w:rPr>
        <w:tab/>
        <w:t>0603-12</w:t>
      </w:r>
    </w:p>
    <w:p w:rsidR="007A7D99" w:rsidRPr="003B3F57" w:rsidRDefault="007A7D99" w:rsidP="00A83FE0">
      <w:pPr>
        <w:pStyle w:val="BodyText2"/>
        <w:tabs>
          <w:tab w:val="left" w:pos="5954"/>
        </w:tabs>
        <w:spacing w:before="120" w:after="20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2. </w:t>
      </w:r>
      <w:r w:rsidRPr="0040705E">
        <w:rPr>
          <w:sz w:val="24"/>
          <w:szCs w:val="24"/>
        </w:rPr>
        <w:t>PGS.TS Phạm Xuân Núi</w:t>
      </w:r>
      <w:r w:rsidRPr="0040705E">
        <w:rPr>
          <w:sz w:val="24"/>
          <w:szCs w:val="24"/>
        </w:rPr>
        <w:tab/>
        <w:t>0603-09</w:t>
      </w:r>
    </w:p>
    <w:p w:rsidR="007A7D99" w:rsidRPr="00854DD3" w:rsidRDefault="007A7D99" w:rsidP="006E3455">
      <w:pPr>
        <w:pStyle w:val="BodyText2"/>
        <w:spacing w:before="120" w:line="276" w:lineRule="auto"/>
        <w:ind w:left="520" w:hanging="70"/>
        <w:jc w:val="both"/>
        <w:rPr>
          <w:b/>
          <w:sz w:val="24"/>
          <w:szCs w:val="24"/>
        </w:rPr>
      </w:pPr>
      <w:r w:rsidRPr="00854DD3">
        <w:rPr>
          <w:b/>
          <w:sz w:val="24"/>
          <w:szCs w:val="24"/>
        </w:rPr>
        <w:t>2.2. Bộ môn:</w:t>
      </w:r>
      <w:r w:rsidRPr="00854DD3">
        <w:rPr>
          <w:b/>
          <w:bCs/>
          <w:color w:val="000000"/>
          <w:sz w:val="24"/>
          <w:szCs w:val="24"/>
        </w:rPr>
        <w:t xml:space="preserve"> Bộ môn Lọc Hóa Dầu, </w:t>
      </w:r>
    </w:p>
    <w:p w:rsidR="007A7D99" w:rsidRPr="00854DD3" w:rsidRDefault="007A7D99" w:rsidP="006E3455">
      <w:pPr>
        <w:pStyle w:val="BodyText2"/>
        <w:tabs>
          <w:tab w:val="num" w:pos="520"/>
        </w:tabs>
        <w:spacing w:before="120" w:line="276" w:lineRule="auto"/>
        <w:ind w:left="520" w:hanging="70"/>
        <w:jc w:val="both"/>
        <w:rPr>
          <w:sz w:val="24"/>
          <w:szCs w:val="24"/>
        </w:rPr>
      </w:pPr>
      <w:r w:rsidRPr="00854DD3">
        <w:rPr>
          <w:b/>
          <w:sz w:val="24"/>
          <w:szCs w:val="24"/>
        </w:rPr>
        <w:t>2.3. Khoa:</w:t>
      </w:r>
      <w:r w:rsidRPr="00854DD3">
        <w:rPr>
          <w:b/>
          <w:bCs/>
          <w:color w:val="000000"/>
          <w:sz w:val="24"/>
          <w:szCs w:val="24"/>
        </w:rPr>
        <w:t xml:space="preserve"> Khoa Dầu Khí </w:t>
      </w:r>
    </w:p>
    <w:p w:rsidR="007A7D99" w:rsidRPr="00854DD3" w:rsidRDefault="007A7D99" w:rsidP="006E3455">
      <w:pPr>
        <w:pStyle w:val="BodyText2"/>
        <w:numPr>
          <w:ilvl w:val="0"/>
          <w:numId w:val="10"/>
        </w:numPr>
        <w:spacing w:before="240" w:line="276" w:lineRule="auto"/>
        <w:jc w:val="both"/>
        <w:rPr>
          <w:b/>
          <w:bCs/>
          <w:color w:val="000000"/>
          <w:sz w:val="24"/>
          <w:szCs w:val="24"/>
        </w:rPr>
      </w:pPr>
      <w:r w:rsidRPr="00854DD3">
        <w:rPr>
          <w:b/>
          <w:bCs/>
          <w:color w:val="000000"/>
          <w:sz w:val="24"/>
          <w:szCs w:val="24"/>
        </w:rPr>
        <w:t>Điều kiện học học phần (mã số học phần)</w:t>
      </w:r>
    </w:p>
    <w:p w:rsidR="007A7D99" w:rsidRPr="00854DD3" w:rsidRDefault="007A7D99" w:rsidP="006E3455">
      <w:pPr>
        <w:pStyle w:val="BodyText2"/>
        <w:numPr>
          <w:ilvl w:val="1"/>
          <w:numId w:val="10"/>
        </w:numPr>
        <w:spacing w:before="240" w:line="276" w:lineRule="auto"/>
        <w:jc w:val="both"/>
        <w:rPr>
          <w:b/>
          <w:bCs/>
          <w:color w:val="000000"/>
          <w:sz w:val="24"/>
          <w:szCs w:val="24"/>
        </w:rPr>
      </w:pPr>
      <w:r w:rsidRPr="00854DD3">
        <w:rPr>
          <w:b/>
          <w:bCs/>
          <w:color w:val="000000"/>
          <w:sz w:val="24"/>
          <w:szCs w:val="24"/>
        </w:rPr>
        <w:t xml:space="preserve">Môn học học trước: </w:t>
      </w:r>
      <w:r w:rsidRPr="00854DD3">
        <w:rPr>
          <w:sz w:val="24"/>
          <w:szCs w:val="24"/>
          <w:lang w:eastAsia="ja-JP"/>
        </w:rPr>
        <w:t>Hóa hữu cơ 2 (7060324).</w:t>
      </w:r>
    </w:p>
    <w:p w:rsidR="007A7D99" w:rsidRPr="00854DD3" w:rsidRDefault="007A7D99" w:rsidP="006E3455">
      <w:pPr>
        <w:pStyle w:val="BodyText2"/>
        <w:numPr>
          <w:ilvl w:val="0"/>
          <w:numId w:val="10"/>
        </w:numPr>
        <w:spacing w:before="240" w:line="276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854DD3">
        <w:rPr>
          <w:b/>
          <w:bCs/>
          <w:color w:val="000000"/>
          <w:sz w:val="24"/>
          <w:szCs w:val="24"/>
        </w:rPr>
        <w:t>Mục tiêu của học phần</w:t>
      </w:r>
    </w:p>
    <w:p w:rsidR="007A7D99" w:rsidRPr="00854DD3" w:rsidRDefault="007A7D99" w:rsidP="006E3455">
      <w:pPr>
        <w:spacing w:after="120" w:line="276" w:lineRule="auto"/>
        <w:ind w:firstLine="360"/>
        <w:jc w:val="both"/>
        <w:rPr>
          <w:sz w:val="24"/>
          <w:szCs w:val="24"/>
        </w:rPr>
      </w:pPr>
      <w:bookmarkStart w:id="2" w:name="OLE_LINK1"/>
      <w:bookmarkStart w:id="3" w:name="OLE_LINK2"/>
      <w:r w:rsidRPr="00854DD3">
        <w:rPr>
          <w:sz w:val="24"/>
          <w:szCs w:val="24"/>
        </w:rPr>
        <w:t xml:space="preserve"> Sinh viên nắm được </w:t>
      </w:r>
      <w:bookmarkStart w:id="4" w:name="OLE_LINK113"/>
      <w:bookmarkStart w:id="5" w:name="OLE_LINK114"/>
      <w:bookmarkStart w:id="6" w:name="OLE_LINK115"/>
      <w:bookmarkStart w:id="7" w:name="OLE_LINK116"/>
      <w:r w:rsidRPr="00854DD3">
        <w:rPr>
          <w:sz w:val="24"/>
          <w:szCs w:val="24"/>
        </w:rPr>
        <w:t xml:space="preserve">những kiến thức cơ bản về </w:t>
      </w:r>
      <w:bookmarkEnd w:id="4"/>
      <w:bookmarkEnd w:id="5"/>
      <w:bookmarkEnd w:id="6"/>
      <w:bookmarkEnd w:id="7"/>
      <w:r w:rsidRPr="00854DD3">
        <w:rPr>
          <w:sz w:val="24"/>
          <w:szCs w:val="24"/>
        </w:rPr>
        <w:t xml:space="preserve">các các phương pháp phân lập và xác định các hợp chất tự nhiên; Phân loại, thành phần, cầu trúc, tính chất và ứng dụng của các hợp chất tự nhiên: </w:t>
      </w:r>
      <w:r w:rsidRPr="00854DD3">
        <w:rPr>
          <w:bCs/>
          <w:color w:val="000000"/>
          <w:sz w:val="24"/>
          <w:szCs w:val="24"/>
        </w:rPr>
        <w:t>Carbohydrat và glycosid, Chất béo, Steroid và steroid-glycosid, Terpenoid, Polyphenol, flavonoid, coumarin và lignan, Ancaloid, amino axit, peptid, protein và vitamin</w:t>
      </w:r>
      <w:r w:rsidRPr="00854DD3">
        <w:rPr>
          <w:sz w:val="24"/>
          <w:szCs w:val="24"/>
        </w:rPr>
        <w:t xml:space="preserve">.  </w:t>
      </w:r>
    </w:p>
    <w:p w:rsidR="007A7D99" w:rsidRPr="00854DD3" w:rsidRDefault="007A7D99" w:rsidP="006E3455">
      <w:pPr>
        <w:pStyle w:val="ListParagraph"/>
        <w:numPr>
          <w:ilvl w:val="1"/>
          <w:numId w:val="11"/>
        </w:numPr>
        <w:spacing w:before="120" w:after="120" w:line="276" w:lineRule="auto"/>
        <w:ind w:hanging="621"/>
        <w:rPr>
          <w:b/>
          <w:bCs/>
          <w:lang w:val="vi-VN"/>
        </w:rPr>
      </w:pPr>
      <w:bookmarkStart w:id="8" w:name="OLE_LINK108"/>
      <w:bookmarkStart w:id="9" w:name="OLE_LINK107"/>
      <w:bookmarkEnd w:id="2"/>
      <w:bookmarkEnd w:id="3"/>
      <w:r w:rsidRPr="00854DD3">
        <w:rPr>
          <w:b/>
          <w:bCs/>
          <w:lang w:val="vi-VN"/>
        </w:rPr>
        <w:t>Kiến thức</w:t>
      </w:r>
    </w:p>
    <w:p w:rsidR="007A7D99" w:rsidRPr="00854DD3" w:rsidRDefault="007A7D99" w:rsidP="006E3455">
      <w:pPr>
        <w:pStyle w:val="ListParagraph"/>
        <w:spacing w:before="120" w:after="120" w:line="276" w:lineRule="auto"/>
        <w:ind w:left="522"/>
        <w:jc w:val="both"/>
      </w:pPr>
      <w:r w:rsidRPr="00854DD3">
        <w:t>4.1.1 Giới thiệu chung</w:t>
      </w:r>
    </w:p>
    <w:p w:rsidR="007A7D99" w:rsidRPr="00854DD3" w:rsidRDefault="007A7D99" w:rsidP="006E3455">
      <w:pPr>
        <w:pStyle w:val="ListParagraph"/>
        <w:spacing w:before="120" w:after="120" w:line="276" w:lineRule="auto"/>
        <w:ind w:left="522"/>
        <w:jc w:val="both"/>
      </w:pPr>
      <w:r w:rsidRPr="00854DD3">
        <w:t xml:space="preserve">4.1.2 </w:t>
      </w:r>
      <w:r w:rsidRPr="00854DD3">
        <w:rPr>
          <w:bCs/>
          <w:color w:val="000000"/>
        </w:rPr>
        <w:t>Carbohydrat và glycosid</w:t>
      </w:r>
    </w:p>
    <w:p w:rsidR="007A7D99" w:rsidRPr="00854DD3" w:rsidRDefault="007A7D99" w:rsidP="006E3455">
      <w:pPr>
        <w:pStyle w:val="ListParagraph"/>
        <w:spacing w:before="120" w:after="120" w:line="276" w:lineRule="auto"/>
        <w:ind w:left="522"/>
        <w:jc w:val="both"/>
      </w:pPr>
      <w:r w:rsidRPr="00854DD3">
        <w:t xml:space="preserve">4.1.3 </w:t>
      </w:r>
      <w:r w:rsidRPr="00854DD3">
        <w:rPr>
          <w:bCs/>
          <w:color w:val="000000"/>
        </w:rPr>
        <w:t xml:space="preserve">Chất béo </w:t>
      </w:r>
      <w:r w:rsidRPr="00854DD3">
        <w:rPr>
          <w:bCs/>
        </w:rPr>
        <w:t xml:space="preserve"> </w:t>
      </w:r>
    </w:p>
    <w:p w:rsidR="007A7D99" w:rsidRPr="00854DD3" w:rsidRDefault="007A7D99" w:rsidP="006E3455">
      <w:pPr>
        <w:pStyle w:val="ListParagraph"/>
        <w:spacing w:before="120" w:after="120" w:line="276" w:lineRule="auto"/>
        <w:ind w:left="522"/>
        <w:jc w:val="both"/>
      </w:pPr>
      <w:r w:rsidRPr="00854DD3">
        <w:t xml:space="preserve">4.1.4 </w:t>
      </w:r>
      <w:r w:rsidRPr="00854DD3">
        <w:rPr>
          <w:bCs/>
          <w:color w:val="000000"/>
        </w:rPr>
        <w:t>Steroid và steroid-glycosid</w:t>
      </w:r>
    </w:p>
    <w:p w:rsidR="007A7D99" w:rsidRPr="00854DD3" w:rsidRDefault="007A7D99" w:rsidP="006E3455">
      <w:pPr>
        <w:pStyle w:val="ListParagraph"/>
        <w:spacing w:before="120" w:after="120" w:line="276" w:lineRule="auto"/>
        <w:ind w:left="522"/>
        <w:jc w:val="both"/>
        <w:rPr>
          <w:bCs/>
          <w:color w:val="000000"/>
        </w:rPr>
      </w:pPr>
      <w:r w:rsidRPr="00854DD3">
        <w:t xml:space="preserve">4.1.5 </w:t>
      </w:r>
      <w:r w:rsidRPr="00854DD3">
        <w:rPr>
          <w:bCs/>
          <w:color w:val="000000"/>
        </w:rPr>
        <w:t>Terpenoid</w:t>
      </w:r>
    </w:p>
    <w:p w:rsidR="007A7D99" w:rsidRPr="00854DD3" w:rsidRDefault="007A7D99" w:rsidP="006E3455">
      <w:pPr>
        <w:pStyle w:val="ListParagraph"/>
        <w:spacing w:before="120" w:after="120" w:line="276" w:lineRule="auto"/>
        <w:ind w:left="522"/>
        <w:jc w:val="both"/>
        <w:rPr>
          <w:bCs/>
          <w:color w:val="000000"/>
        </w:rPr>
      </w:pPr>
      <w:r w:rsidRPr="00854DD3">
        <w:t xml:space="preserve">4.1.6 </w:t>
      </w:r>
      <w:r w:rsidRPr="00854DD3">
        <w:rPr>
          <w:bCs/>
          <w:color w:val="000000"/>
        </w:rPr>
        <w:t>Polyphenol, flavonoid, coumarin và lignan</w:t>
      </w:r>
    </w:p>
    <w:p w:rsidR="007A7D99" w:rsidRPr="00854DD3" w:rsidRDefault="007A7D99" w:rsidP="006E3455">
      <w:pPr>
        <w:pStyle w:val="ListParagraph"/>
        <w:spacing w:before="120" w:after="120" w:line="276" w:lineRule="auto"/>
        <w:ind w:left="522"/>
        <w:jc w:val="both"/>
      </w:pPr>
      <w:r w:rsidRPr="00854DD3">
        <w:t xml:space="preserve">4.1.7 </w:t>
      </w:r>
      <w:r w:rsidRPr="00854DD3">
        <w:rPr>
          <w:bCs/>
          <w:color w:val="000000"/>
        </w:rPr>
        <w:t>Ancaloid, amino axit, peptid, protein và vitamin</w:t>
      </w:r>
    </w:p>
    <w:p w:rsidR="007A7D99" w:rsidRPr="00854DD3" w:rsidRDefault="007A7D99" w:rsidP="006E3455">
      <w:pPr>
        <w:pStyle w:val="ListParagraph"/>
        <w:numPr>
          <w:ilvl w:val="1"/>
          <w:numId w:val="11"/>
        </w:numPr>
        <w:spacing w:before="120" w:after="120" w:line="276" w:lineRule="auto"/>
        <w:ind w:hanging="621"/>
        <w:rPr>
          <w:b/>
          <w:bCs/>
          <w:lang w:val="vi-VN"/>
        </w:rPr>
      </w:pPr>
      <w:bookmarkStart w:id="10" w:name="OLE_LINK110"/>
      <w:bookmarkStart w:id="11" w:name="OLE_LINK109"/>
      <w:r w:rsidRPr="00854DD3">
        <w:rPr>
          <w:b/>
          <w:bCs/>
          <w:lang w:val="vi-VN"/>
        </w:rPr>
        <w:t>Kỹ năng</w:t>
      </w:r>
    </w:p>
    <w:p w:rsidR="007A7D99" w:rsidRPr="00854DD3" w:rsidRDefault="007A7D99" w:rsidP="006E3455">
      <w:pPr>
        <w:pStyle w:val="ListParagraph"/>
        <w:numPr>
          <w:ilvl w:val="2"/>
          <w:numId w:val="11"/>
        </w:numPr>
        <w:tabs>
          <w:tab w:val="num" w:pos="1242"/>
        </w:tabs>
        <w:spacing w:before="120" w:after="120" w:line="276" w:lineRule="auto"/>
        <w:ind w:left="522" w:hanging="96"/>
        <w:jc w:val="both"/>
        <w:rPr>
          <w:b/>
          <w:bCs/>
          <w:color w:val="000000"/>
        </w:rPr>
      </w:pPr>
      <w:r w:rsidRPr="00854DD3">
        <w:rPr>
          <w:bCs/>
        </w:rPr>
        <w:t xml:space="preserve"> </w:t>
      </w:r>
      <w:r w:rsidRPr="00854DD3">
        <w:rPr>
          <w:lang w:val="nl-NL"/>
        </w:rPr>
        <w:t xml:space="preserve">Làm được các dạng bài tập theo các chương </w:t>
      </w:r>
    </w:p>
    <w:p w:rsidR="007A7D99" w:rsidRPr="00854DD3" w:rsidRDefault="007A7D99" w:rsidP="006E3455">
      <w:pPr>
        <w:pStyle w:val="ListParagraph"/>
        <w:numPr>
          <w:ilvl w:val="2"/>
          <w:numId w:val="11"/>
        </w:numPr>
        <w:tabs>
          <w:tab w:val="clear" w:pos="1004"/>
          <w:tab w:val="num" w:pos="993"/>
          <w:tab w:val="num" w:pos="1242"/>
        </w:tabs>
        <w:spacing w:before="120" w:after="120" w:line="276" w:lineRule="auto"/>
        <w:ind w:left="522" w:hanging="96"/>
        <w:jc w:val="both"/>
        <w:rPr>
          <w:bCs/>
        </w:rPr>
      </w:pPr>
      <w:r w:rsidRPr="00854DD3">
        <w:rPr>
          <w:bCs/>
        </w:rPr>
        <w:t xml:space="preserve"> Có khả năng tự tìm hiểu các kiến thức liên quan đến môn học</w:t>
      </w:r>
    </w:p>
    <w:bookmarkEnd w:id="8"/>
    <w:bookmarkEnd w:id="9"/>
    <w:bookmarkEnd w:id="10"/>
    <w:bookmarkEnd w:id="11"/>
    <w:p w:rsidR="007A7D99" w:rsidRPr="00854DD3" w:rsidRDefault="007A7D99" w:rsidP="006E3455">
      <w:pPr>
        <w:pStyle w:val="ListParagraph"/>
        <w:numPr>
          <w:ilvl w:val="0"/>
          <w:numId w:val="11"/>
        </w:numPr>
        <w:spacing w:before="120" w:after="120" w:line="276" w:lineRule="auto"/>
        <w:jc w:val="both"/>
        <w:rPr>
          <w:b/>
          <w:bCs/>
          <w:color w:val="000000"/>
        </w:rPr>
      </w:pPr>
      <w:r w:rsidRPr="00854DD3">
        <w:rPr>
          <w:b/>
          <w:bCs/>
          <w:color w:val="000000"/>
        </w:rPr>
        <w:t>Tóm tắt nội dung học phần</w:t>
      </w:r>
    </w:p>
    <w:p w:rsidR="007A7D99" w:rsidRPr="00854DD3" w:rsidRDefault="007A7D99" w:rsidP="006E3455">
      <w:pPr>
        <w:pStyle w:val="ListParagraph"/>
        <w:spacing w:after="120" w:line="276" w:lineRule="auto"/>
        <w:ind w:left="390" w:firstLine="330"/>
        <w:jc w:val="both"/>
      </w:pPr>
      <w:bookmarkStart w:id="12" w:name="OLE_LINK83"/>
      <w:bookmarkStart w:id="13" w:name="OLE_LINK84"/>
      <w:r w:rsidRPr="00854DD3">
        <w:t xml:space="preserve">Các phương pháp phân lập và xác định các hợp chất tự nhiên; Phân loại, thành phần, cầu trúc, tính chất và ứng dụng của các hợp chất tự nhiên: </w:t>
      </w:r>
      <w:r w:rsidRPr="00854DD3">
        <w:rPr>
          <w:bCs/>
          <w:color w:val="000000"/>
        </w:rPr>
        <w:t>Carbohydrat và glycosid, Chất béo, Steroid và steroid-glycosid, Terpenoid, Polyphenol, flavonoid, coumarin và lignan, Ancaloid, amino axit, peptid, protein và vitamin</w:t>
      </w:r>
      <w:r w:rsidRPr="00854DD3">
        <w:t xml:space="preserve">;   </w:t>
      </w:r>
    </w:p>
    <w:bookmarkEnd w:id="12"/>
    <w:bookmarkEnd w:id="13"/>
    <w:p w:rsidR="007A7D99" w:rsidRPr="00854DD3" w:rsidRDefault="007A7D99" w:rsidP="006E3455">
      <w:pPr>
        <w:pStyle w:val="BodyText"/>
        <w:numPr>
          <w:ilvl w:val="0"/>
          <w:numId w:val="11"/>
        </w:numPr>
        <w:spacing w:line="276" w:lineRule="auto"/>
      </w:pPr>
      <w:r w:rsidRPr="00854DD3">
        <w:rPr>
          <w:b/>
          <w:bCs/>
          <w:color w:val="000000"/>
        </w:rPr>
        <w:t>Cấu trúc nội dung học phần</w:t>
      </w:r>
    </w:p>
    <w:p w:rsidR="007A7D99" w:rsidRPr="00854DD3" w:rsidRDefault="007A7D99" w:rsidP="006E3455">
      <w:pPr>
        <w:pStyle w:val="ListParagraph"/>
        <w:spacing w:before="120" w:after="120" w:line="276" w:lineRule="auto"/>
        <w:jc w:val="center"/>
        <w:rPr>
          <w:b/>
          <w:bCs/>
          <w:lang w:val="nl-NL"/>
        </w:rPr>
      </w:pPr>
      <w:r w:rsidRPr="00854DD3">
        <w:rPr>
          <w:b/>
          <w:bCs/>
          <w:lang w:val="nl-NL"/>
        </w:rPr>
        <w:t>Bảng 1. Nội dung học phần</w:t>
      </w:r>
    </w:p>
    <w:tbl>
      <w:tblPr>
        <w:tblW w:w="9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8"/>
        <w:gridCol w:w="5377"/>
        <w:gridCol w:w="992"/>
        <w:gridCol w:w="1461"/>
      </w:tblGrid>
      <w:tr w:rsidR="007A7D99" w:rsidRPr="00854DD3" w:rsidTr="00B27729">
        <w:trPr>
          <w:trHeight w:val="159"/>
        </w:trPr>
        <w:tc>
          <w:tcPr>
            <w:tcW w:w="910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:rsidR="007A7D99" w:rsidRPr="00854DD3" w:rsidRDefault="007A7D99" w:rsidP="006E3455">
            <w:pPr>
              <w:pStyle w:val="ListParagraph"/>
              <w:spacing w:before="120" w:after="120" w:line="276" w:lineRule="auto"/>
              <w:ind w:left="0"/>
              <w:rPr>
                <w:b/>
                <w:bCs/>
                <w:lang w:val="vi-VN"/>
              </w:rPr>
            </w:pPr>
            <w:r w:rsidRPr="00854DD3">
              <w:rPr>
                <w:b/>
                <w:bCs/>
              </w:rPr>
              <w:t>6.1. Lý thuyết</w:t>
            </w:r>
          </w:p>
        </w:tc>
      </w:tr>
      <w:tr w:rsidR="007A7D99" w:rsidRPr="00854DD3" w:rsidTr="006E3455">
        <w:trPr>
          <w:trHeight w:val="159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854DD3" w:rsidRDefault="007A7D99" w:rsidP="006E3455">
            <w:pPr>
              <w:pStyle w:val="ListParagraph"/>
              <w:spacing w:before="120" w:after="120" w:line="276" w:lineRule="auto"/>
              <w:ind w:left="0"/>
              <w:jc w:val="center"/>
              <w:rPr>
                <w:b/>
                <w:bCs/>
              </w:rPr>
            </w:pPr>
            <w:r w:rsidRPr="00854DD3">
              <w:rPr>
                <w:b/>
                <w:bCs/>
              </w:rPr>
              <w:t>Đề mục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854DD3" w:rsidRDefault="007A7D99" w:rsidP="006E3455">
            <w:pPr>
              <w:pStyle w:val="ListParagraph"/>
              <w:spacing w:before="120" w:after="120" w:line="276" w:lineRule="auto"/>
              <w:ind w:left="0"/>
              <w:jc w:val="center"/>
              <w:rPr>
                <w:b/>
                <w:bCs/>
                <w:lang w:val="vi-VN"/>
              </w:rPr>
            </w:pPr>
            <w:r w:rsidRPr="00854DD3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6E3455">
            <w:pPr>
              <w:pStyle w:val="ListParagraph"/>
              <w:spacing w:before="120" w:after="120" w:line="276" w:lineRule="auto"/>
              <w:ind w:left="0"/>
              <w:jc w:val="center"/>
              <w:rPr>
                <w:b/>
                <w:bCs/>
                <w:lang w:val="vi-VN"/>
              </w:rPr>
            </w:pPr>
            <w:r w:rsidRPr="00854DD3">
              <w:rPr>
                <w:b/>
                <w:bCs/>
                <w:lang w:val="vi-VN"/>
              </w:rPr>
              <w:t>Số tiết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6E3455">
            <w:pPr>
              <w:pStyle w:val="ListParagraph"/>
              <w:spacing w:before="120" w:after="120" w:line="276" w:lineRule="auto"/>
              <w:ind w:left="0"/>
              <w:jc w:val="center"/>
              <w:rPr>
                <w:b/>
                <w:bCs/>
                <w:lang w:val="vi-VN"/>
              </w:rPr>
            </w:pPr>
            <w:r w:rsidRPr="00854DD3">
              <w:rPr>
                <w:b/>
                <w:bCs/>
                <w:lang w:val="vi-VN"/>
              </w:rPr>
              <w:t>Mục tiêu</w:t>
            </w:r>
          </w:p>
        </w:tc>
      </w:tr>
      <w:tr w:rsidR="007A7D99" w:rsidRPr="00854DD3" w:rsidTr="006E3455">
        <w:trPr>
          <w:trHeight w:val="159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b/>
                <w:bCs/>
                <w:color w:val="000000"/>
              </w:rPr>
            </w:pPr>
            <w:r w:rsidRPr="00C45CC3">
              <w:rPr>
                <w:b/>
                <w:bCs/>
                <w:color w:val="000000"/>
              </w:rPr>
              <w:t>Chương 1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b/>
                <w:bCs/>
                <w:color w:val="000000"/>
              </w:rPr>
              <w:t xml:space="preserve">Giới thiệu chung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3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t>4.1.1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1.1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Lược sử phát triển của “Hóa học các hợp chất Tự nhiên”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1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4.1.1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854DD3" w:rsidRDefault="007A7D99" w:rsidP="000C03A9">
            <w:pPr>
              <w:pStyle w:val="Default"/>
              <w:spacing w:after="120" w:line="276" w:lineRule="auto"/>
              <w:jc w:val="center"/>
            </w:pPr>
            <w:r w:rsidRPr="00854DD3">
              <w:t>1.1.1.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854DD3" w:rsidRDefault="007A7D99" w:rsidP="006E3455">
            <w:pPr>
              <w:pStyle w:val="Default"/>
              <w:spacing w:after="120" w:line="276" w:lineRule="auto"/>
            </w:pPr>
            <w:r w:rsidRPr="00854DD3">
              <w:t xml:space="preserve">Ý nghĩa khoa học và thực tiễn của động thực vật trong Y học và cuộc sống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4.1.1</w:t>
            </w:r>
          </w:p>
        </w:tc>
      </w:tr>
      <w:tr w:rsidR="007A7D99" w:rsidRPr="00854DD3" w:rsidTr="006E3455">
        <w:trPr>
          <w:trHeight w:val="295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1.1.2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Khởi nguyên của Hóa học hữu cơ, phương pháp nghiên cứu cấu trúc từ sơ khai đến các phương pháp hóa lý hiện đại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4.1.1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1.1.3.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Lịch sử nghiên cứu cấu trúc hóa học của các hợp chất hữu cơ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4.1.1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1.2.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Các lớp chất hóa học trong tự nhiên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2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4.1.1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1.3.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Phân lập các hợp chất tự nhiên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4.1.1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1.31.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Chiến lược nghiên cứu các hợp chất tự nhiên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4.1.1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1.3.2.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Sản phẩm sử dụng trong Y học qua các thời kỳ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4.1.1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1.3.3.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Ngâm chiết sản phẩm tự nhiên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4.1.1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1.3.4.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Chiết tách phân đoạn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4.1.1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1.3.5.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Phân lập các hợp chất tự nhiên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4.1.1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1.3.6.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Xác định cấu trúc hóa học các hợp chất tự nhiên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4.1.1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1.3.7.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Định tính các tính chất của sản phẩm tự nhiên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t>4.1.1</w:t>
            </w:r>
          </w:p>
        </w:tc>
      </w:tr>
      <w:tr w:rsidR="007A7D99" w:rsidRPr="00854DD3" w:rsidTr="006E3455">
        <w:trPr>
          <w:trHeight w:val="159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b/>
                <w:bCs/>
                <w:color w:val="000000"/>
              </w:rPr>
            </w:pPr>
            <w:r w:rsidRPr="00C45CC3">
              <w:rPr>
                <w:b/>
                <w:bCs/>
                <w:color w:val="000000"/>
              </w:rPr>
              <w:t>Chương 2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b/>
                <w:bCs/>
                <w:color w:val="000000"/>
              </w:rPr>
              <w:t xml:space="preserve">Carbohydrat và glycosid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4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t>4.1.2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2.1.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Carbohydrat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2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4.1.2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2.1.1.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Khái niệm chung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4.1.2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2.1.2.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Monosacharid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4.1.2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2.1.3.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Oligosacharid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4.1.2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2.1.4.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Polysacharid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4.1.2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2.2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Glycosid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2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4.1.2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2.2.1.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Khái niệm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4.1.2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2.2.2.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Danh pháp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4.1.2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2.2.3.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Phân loại các hợp chất glycosid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4.1.2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b/>
                <w:bCs/>
                <w:color w:val="000000"/>
              </w:rPr>
            </w:pPr>
            <w:r w:rsidRPr="00C45CC3">
              <w:rPr>
                <w:b/>
                <w:bCs/>
                <w:color w:val="000000"/>
              </w:rPr>
              <w:t>Chương 3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b/>
                <w:bCs/>
                <w:color w:val="000000"/>
              </w:rPr>
              <w:t xml:space="preserve">Chất béo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4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4.1.3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3.1.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Khái niệm chung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1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4.1.3</w:t>
            </w:r>
          </w:p>
        </w:tc>
      </w:tr>
      <w:tr w:rsidR="007A7D99" w:rsidRPr="00854DD3" w:rsidTr="006E3455">
        <w:trPr>
          <w:trHeight w:val="159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3.2.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Các lớp chất béo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3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4.1.3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3.2.1.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Các tocopherol và tocotrienol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4.1.3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3.2.2.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Các axit béo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4.1.3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3.2.3.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Glycerid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4.1.3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3.2.4.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Sphingolipit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4.1.3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b/>
                <w:bCs/>
                <w:color w:val="000000"/>
              </w:rPr>
            </w:pPr>
            <w:r w:rsidRPr="00C45CC3">
              <w:rPr>
                <w:b/>
                <w:bCs/>
                <w:color w:val="000000"/>
              </w:rPr>
              <w:t>Chương 4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b/>
                <w:bCs/>
                <w:color w:val="000000"/>
              </w:rPr>
              <w:t xml:space="preserve">Steroid và steroid-glycosid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4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t>4.1.4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4.1.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Khái niệm chung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1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4.1.4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4.2.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Các hợp chất steroid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3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4.1.4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4.2.1.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Các hợp chất stanol và sterol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4.1.4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4.2.2.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Các hợp chất cholestan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4.1.4</w:t>
            </w:r>
          </w:p>
        </w:tc>
      </w:tr>
      <w:tr w:rsidR="007A7D99" w:rsidRPr="00854DD3" w:rsidTr="006E3455">
        <w:trPr>
          <w:trHeight w:val="159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4.2.3.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Các hợp chất cholan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4.1.4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4.2.4.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Các hooc môn steroid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4.1.4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4.2.5.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Các glycosid tim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4.1.4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4.2.6.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Các hợp chất steroid-saponin và steroid-sapogenin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4.1.4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b/>
                <w:bCs/>
                <w:color w:val="000000"/>
              </w:rPr>
            </w:pPr>
            <w:r w:rsidRPr="00C45CC3">
              <w:rPr>
                <w:b/>
                <w:bCs/>
                <w:color w:val="000000"/>
              </w:rPr>
              <w:t>Chương 5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b/>
                <w:bCs/>
                <w:color w:val="000000"/>
              </w:rPr>
              <w:t xml:space="preserve">Terpenoid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4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t>4.1.5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5.1.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Khái niệm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0.5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t>4.1.5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5.2.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Danh pháp và phân loại các terpenoid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1.5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t>4.1.5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5.2.1.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Danh pháp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t>4.1.5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5.2.2.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Phân loại các hợp chất terpenoid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t>4.1.5</w:t>
            </w:r>
          </w:p>
        </w:tc>
      </w:tr>
      <w:tr w:rsidR="007A7D99" w:rsidRPr="00854DD3" w:rsidTr="006E3455">
        <w:trPr>
          <w:trHeight w:val="159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5.3.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Phát sinh sinh học và ứng dụng các của terpenoid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2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t>4.1.5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5.3.1.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Phát sinh sinh học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t>4.1.5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5.3.2.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Ứng dụng của các terpenoid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t>4.1.5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b/>
                <w:bCs/>
                <w:color w:val="000000"/>
              </w:rPr>
            </w:pPr>
            <w:r w:rsidRPr="00C45CC3">
              <w:rPr>
                <w:b/>
                <w:bCs/>
                <w:color w:val="000000"/>
              </w:rPr>
              <w:t>Chương 6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b/>
                <w:bCs/>
                <w:color w:val="000000"/>
              </w:rPr>
              <w:t xml:space="preserve">Polyphenol, flavonoid, coumarin và lignan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4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t>4.1.6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6.1.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Polyphenol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1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4.1.6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6.1.1.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Các khái niệm về polyphenol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4.1.6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6.1.2.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Cấu trúc hóa học và tổng hợp các polyphenol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4.1.6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6.1.3.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Tính chất lý, hóa học và ứng dụng của polyphenol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4.1.6</w:t>
            </w:r>
          </w:p>
        </w:tc>
      </w:tr>
      <w:tr w:rsidR="007A7D99" w:rsidRPr="00854DD3" w:rsidTr="006E3455">
        <w:trPr>
          <w:trHeight w:val="159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6.1.4.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Các kỹ thuật nghiên cứu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4.1.6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6.2.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Flavonoid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1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4.1.6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6.2.1.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Khái niệm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4.1.6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6.2.2.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Danh pháp và cấu trúc hóa học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4.1.6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6.2.3.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Phân loại flavonoid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4.1.6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6.2.4.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Tính chất lý hóa, phát sinh sinh học và hoạt tính sinh học của flavonoid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4.1.6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6.3.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Coumarin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1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4.1.6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6.3.1.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Giới thiệu chung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4.1.6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6.3.2.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Các hợp chất coumarin và dẫn xuất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4.1.6</w:t>
            </w:r>
          </w:p>
        </w:tc>
      </w:tr>
      <w:tr w:rsidR="007A7D99" w:rsidRPr="00854DD3" w:rsidTr="006E3455">
        <w:trPr>
          <w:trHeight w:val="255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6.4.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Ligan và neolignan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1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4.1.6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6.4.1.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Khái niệm chung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4.1.6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6.4.2.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Danh pháp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4.1.6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6.4.3.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Nguồn lignan trong tự nhiên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4.1.6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6.4.4.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Hoạt tính sinh học của các hợp chất lignan và neolignan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4.1.6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6.4.5.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Phân loại lignan và neolignan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4.1.6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6.4.6.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Phát sinh và phân hủy sinh học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4.1.6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b/>
                <w:bCs/>
                <w:color w:val="000000"/>
              </w:rPr>
            </w:pPr>
            <w:r w:rsidRPr="00C45CC3">
              <w:rPr>
                <w:b/>
                <w:bCs/>
                <w:color w:val="000000"/>
              </w:rPr>
              <w:t>Chương 7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b/>
                <w:bCs/>
                <w:color w:val="000000"/>
              </w:rPr>
              <w:t xml:space="preserve">Ancaloid, amino axit, peptid, protein và vitamin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4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4.1.7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7.1.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Ancaloid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1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4.1.7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7.1.1.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Giới thiệu chung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4.1.7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7.1.2.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Phương pháp phân tích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4.1.7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7.2.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Amino axit và protein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2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4.1.7</w:t>
            </w:r>
          </w:p>
        </w:tc>
      </w:tr>
      <w:tr w:rsidR="007A7D99" w:rsidRPr="00854DD3" w:rsidTr="006E3455">
        <w:trPr>
          <w:trHeight w:val="159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7.2.1.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Amino axit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4.1.7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7.2.3.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Một số amino axit, peptid và protein quan trọng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4.1.7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7.3.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Vitamin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1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4.1.7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7.3.1.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Khái niệm chung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4.1.7</w:t>
            </w:r>
          </w:p>
        </w:tc>
      </w:tr>
      <w:tr w:rsidR="007A7D99" w:rsidRPr="00854DD3" w:rsidTr="006E3455">
        <w:trPr>
          <w:trHeight w:val="157"/>
        </w:trPr>
        <w:tc>
          <w:tcPr>
            <w:tcW w:w="12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  <w:r w:rsidRPr="00C45CC3">
              <w:rPr>
                <w:color w:val="000000"/>
              </w:rPr>
              <w:t>7.3.2.</w:t>
            </w:r>
          </w:p>
        </w:tc>
        <w:tc>
          <w:tcPr>
            <w:tcW w:w="53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6E3455">
            <w:pPr>
              <w:pStyle w:val="Normal2"/>
              <w:spacing w:after="120" w:line="276" w:lineRule="auto"/>
              <w:rPr>
                <w:color w:val="000000"/>
              </w:rPr>
            </w:pPr>
            <w:r w:rsidRPr="00C45CC3">
              <w:rPr>
                <w:color w:val="000000"/>
              </w:rPr>
              <w:t xml:space="preserve">Các loại vitamin 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D99" w:rsidRPr="00C45CC3" w:rsidRDefault="007A7D99" w:rsidP="000C03A9">
            <w:pPr>
              <w:pStyle w:val="Normal2"/>
              <w:spacing w:after="120" w:line="276" w:lineRule="auto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A7D99" w:rsidRPr="00854DD3" w:rsidRDefault="007A7D99" w:rsidP="000C03A9">
            <w:pPr>
              <w:spacing w:after="120" w:line="276" w:lineRule="auto"/>
              <w:jc w:val="center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>4.1.7</w:t>
            </w:r>
          </w:p>
        </w:tc>
      </w:tr>
    </w:tbl>
    <w:p w:rsidR="007A7D99" w:rsidRPr="00854DD3" w:rsidRDefault="007A7D99" w:rsidP="006E3455">
      <w:pPr>
        <w:pStyle w:val="BodyText2"/>
        <w:numPr>
          <w:ilvl w:val="0"/>
          <w:numId w:val="11"/>
        </w:numPr>
        <w:spacing w:before="120" w:line="276" w:lineRule="auto"/>
        <w:ind w:left="567" w:hanging="238"/>
        <w:jc w:val="both"/>
        <w:rPr>
          <w:bCs/>
          <w:sz w:val="24"/>
          <w:szCs w:val="24"/>
        </w:rPr>
      </w:pPr>
      <w:r w:rsidRPr="00854DD3">
        <w:rPr>
          <w:b/>
          <w:bCs/>
          <w:color w:val="000000"/>
          <w:sz w:val="24"/>
          <w:szCs w:val="24"/>
        </w:rPr>
        <w:t xml:space="preserve">Phương pháp giảng dạy </w:t>
      </w:r>
    </w:p>
    <w:p w:rsidR="007A7D99" w:rsidRPr="00854DD3" w:rsidRDefault="007A7D99" w:rsidP="006E3455">
      <w:pPr>
        <w:pStyle w:val="BodyText2"/>
        <w:spacing w:before="120" w:line="276" w:lineRule="auto"/>
        <w:ind w:left="329"/>
        <w:jc w:val="both"/>
        <w:rPr>
          <w:bCs/>
          <w:sz w:val="24"/>
          <w:szCs w:val="24"/>
        </w:rPr>
      </w:pPr>
      <w:r w:rsidRPr="00854DD3">
        <w:rPr>
          <w:bCs/>
          <w:color w:val="000000"/>
          <w:sz w:val="24"/>
          <w:szCs w:val="24"/>
        </w:rPr>
        <w:t xml:space="preserve">- Giảng dạy lý thuyết kết hợp bài tập </w:t>
      </w:r>
    </w:p>
    <w:p w:rsidR="007A7D99" w:rsidRPr="00854DD3" w:rsidRDefault="007A7D99" w:rsidP="006E3455">
      <w:pPr>
        <w:pStyle w:val="ListParagraph"/>
        <w:spacing w:before="120" w:after="120" w:line="276" w:lineRule="auto"/>
        <w:ind w:left="567" w:hanging="238"/>
        <w:jc w:val="both"/>
        <w:rPr>
          <w:bCs/>
        </w:rPr>
      </w:pPr>
      <w:r w:rsidRPr="00854DD3">
        <w:rPr>
          <w:lang w:val="vi-VN"/>
        </w:rPr>
        <w:t>-</w:t>
      </w:r>
      <w:r w:rsidRPr="00854DD3">
        <w:t xml:space="preserve"> Yêu cầu sinh viên tập dịch, viết, nói trong mỗi bài học</w:t>
      </w:r>
    </w:p>
    <w:p w:rsidR="007A7D99" w:rsidRPr="00854DD3" w:rsidRDefault="007A7D99" w:rsidP="006E3455">
      <w:pPr>
        <w:pStyle w:val="BodyText2"/>
        <w:numPr>
          <w:ilvl w:val="0"/>
          <w:numId w:val="11"/>
        </w:numPr>
        <w:spacing w:before="240" w:line="276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854DD3">
        <w:rPr>
          <w:b/>
          <w:bCs/>
          <w:color w:val="000000"/>
          <w:sz w:val="24"/>
          <w:szCs w:val="24"/>
        </w:rPr>
        <w:t xml:space="preserve">Nhiệm vụ của sinh viên </w:t>
      </w:r>
    </w:p>
    <w:p w:rsidR="007A7D99" w:rsidRPr="00854DD3" w:rsidRDefault="007A7D99" w:rsidP="006E3455">
      <w:pPr>
        <w:pStyle w:val="BodyText2"/>
        <w:tabs>
          <w:tab w:val="num" w:pos="960"/>
        </w:tabs>
        <w:spacing w:line="276" w:lineRule="auto"/>
        <w:ind w:firstLine="260"/>
        <w:jc w:val="both"/>
        <w:rPr>
          <w:bCs/>
          <w:color w:val="000000"/>
          <w:sz w:val="24"/>
          <w:szCs w:val="24"/>
        </w:rPr>
      </w:pPr>
      <w:r w:rsidRPr="00854DD3">
        <w:rPr>
          <w:bCs/>
          <w:color w:val="000000"/>
          <w:sz w:val="24"/>
          <w:szCs w:val="24"/>
        </w:rPr>
        <w:t>Sinh viên phải thực hiện các nhiệm vụ sau:</w:t>
      </w:r>
    </w:p>
    <w:p w:rsidR="007A7D99" w:rsidRPr="00854DD3" w:rsidRDefault="007A7D99" w:rsidP="006E3455">
      <w:pPr>
        <w:pStyle w:val="BodyText2"/>
        <w:tabs>
          <w:tab w:val="num" w:pos="960"/>
        </w:tabs>
        <w:spacing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854DD3">
        <w:rPr>
          <w:bCs/>
          <w:color w:val="000000"/>
          <w:sz w:val="24"/>
          <w:szCs w:val="24"/>
        </w:rPr>
        <w:t>- Có mặt tối thiểu 80% số tiết học lý thuyết.</w:t>
      </w:r>
    </w:p>
    <w:p w:rsidR="007A7D99" w:rsidRPr="00854DD3" w:rsidRDefault="007A7D99" w:rsidP="006E3455">
      <w:pPr>
        <w:pStyle w:val="BodyText2"/>
        <w:tabs>
          <w:tab w:val="num" w:pos="960"/>
        </w:tabs>
        <w:spacing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854DD3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7A7D99" w:rsidRPr="00854DD3" w:rsidRDefault="007A7D99" w:rsidP="006E3455">
      <w:pPr>
        <w:pStyle w:val="BodyText2"/>
        <w:tabs>
          <w:tab w:val="num" w:pos="960"/>
        </w:tabs>
        <w:spacing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854DD3">
        <w:rPr>
          <w:bCs/>
          <w:color w:val="000000"/>
          <w:sz w:val="24"/>
          <w:szCs w:val="24"/>
        </w:rPr>
        <w:t>- Tham dự kiểm tra giữa học kỳ.</w:t>
      </w:r>
    </w:p>
    <w:p w:rsidR="007A7D99" w:rsidRPr="00854DD3" w:rsidRDefault="007A7D99" w:rsidP="006E3455">
      <w:pPr>
        <w:pStyle w:val="BodyText2"/>
        <w:tabs>
          <w:tab w:val="num" w:pos="960"/>
        </w:tabs>
        <w:spacing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854DD3">
        <w:rPr>
          <w:bCs/>
          <w:color w:val="000000"/>
          <w:sz w:val="24"/>
          <w:szCs w:val="24"/>
        </w:rPr>
        <w:t>- Tham dự thi kết thúc học phần (bắt buộc).</w:t>
      </w:r>
    </w:p>
    <w:p w:rsidR="007A7D99" w:rsidRPr="00854DD3" w:rsidRDefault="007A7D99" w:rsidP="006E3455">
      <w:pPr>
        <w:pStyle w:val="BodyText2"/>
        <w:tabs>
          <w:tab w:val="num" w:pos="960"/>
        </w:tabs>
        <w:spacing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854DD3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:rsidR="007A7D99" w:rsidRPr="00854DD3" w:rsidRDefault="007A7D99" w:rsidP="006E3455">
      <w:pPr>
        <w:pStyle w:val="BodyText2"/>
        <w:numPr>
          <w:ilvl w:val="0"/>
          <w:numId w:val="11"/>
        </w:numPr>
        <w:spacing w:before="240" w:line="276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854DD3">
        <w:rPr>
          <w:b/>
          <w:bCs/>
          <w:color w:val="000000"/>
          <w:sz w:val="24"/>
          <w:szCs w:val="24"/>
        </w:rPr>
        <w:t>Đánh giá kết quả học tập của sinh viên</w:t>
      </w:r>
    </w:p>
    <w:p w:rsidR="007A7D99" w:rsidRPr="00854DD3" w:rsidRDefault="007A7D99" w:rsidP="006E3455">
      <w:pPr>
        <w:pStyle w:val="BodyText2"/>
        <w:numPr>
          <w:ilvl w:val="1"/>
          <w:numId w:val="11"/>
        </w:numPr>
        <w:spacing w:before="120" w:line="276" w:lineRule="auto"/>
        <w:jc w:val="both"/>
        <w:rPr>
          <w:b/>
          <w:bCs/>
          <w:color w:val="000000"/>
          <w:sz w:val="24"/>
          <w:szCs w:val="24"/>
        </w:rPr>
      </w:pPr>
      <w:r w:rsidRPr="00854DD3">
        <w:rPr>
          <w:b/>
          <w:bCs/>
          <w:color w:val="000000"/>
          <w:sz w:val="24"/>
          <w:szCs w:val="24"/>
        </w:rPr>
        <w:t>Cách đánh giá</w:t>
      </w:r>
    </w:p>
    <w:p w:rsidR="007A7D99" w:rsidRPr="00854DD3" w:rsidRDefault="007A7D99" w:rsidP="006E3455">
      <w:pPr>
        <w:pStyle w:val="BodyText2"/>
        <w:tabs>
          <w:tab w:val="num" w:pos="960"/>
        </w:tabs>
        <w:spacing w:line="276" w:lineRule="auto"/>
        <w:ind w:firstLine="259"/>
        <w:jc w:val="both"/>
        <w:rPr>
          <w:bCs/>
          <w:color w:val="000000"/>
          <w:sz w:val="24"/>
          <w:szCs w:val="24"/>
        </w:rPr>
      </w:pPr>
      <w:r w:rsidRPr="00854DD3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7A7D99" w:rsidRPr="00854DD3" w:rsidRDefault="007A7D99" w:rsidP="006E3455">
      <w:pPr>
        <w:pStyle w:val="BodyText2"/>
        <w:tabs>
          <w:tab w:val="num" w:pos="960"/>
        </w:tabs>
        <w:spacing w:line="276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854DD3">
        <w:rPr>
          <w:b/>
          <w:bCs/>
          <w:color w:val="000000"/>
          <w:sz w:val="24"/>
          <w:szCs w:val="24"/>
        </w:rPr>
        <w:t xml:space="preserve">                                    </w:t>
      </w:r>
      <w:r w:rsidRPr="00854DD3">
        <w:rPr>
          <w:b/>
          <w:bCs/>
          <w:color w:val="000000"/>
          <w:sz w:val="24"/>
          <w:szCs w:val="24"/>
          <w:lang w:val="nl-NL"/>
        </w:rPr>
        <w:t xml:space="preserve">Bảng 2. Đánh giá học phần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7A7D99" w:rsidRPr="00854DD3" w:rsidTr="00665547">
        <w:tc>
          <w:tcPr>
            <w:tcW w:w="564" w:type="dxa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7A7D99" w:rsidRPr="00854DD3" w:rsidTr="00665547">
        <w:tc>
          <w:tcPr>
            <w:tcW w:w="564" w:type="dxa"/>
            <w:vAlign w:val="center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vAlign w:val="center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vAlign w:val="center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vAlign w:val="center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7A7D99" w:rsidRPr="00854DD3" w:rsidTr="00665547">
        <w:tc>
          <w:tcPr>
            <w:tcW w:w="564" w:type="dxa"/>
            <w:vAlign w:val="center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vAlign w:val="center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vAlign w:val="center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854DD3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bottom w:val="nil"/>
            </w:tcBorders>
            <w:vAlign w:val="center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A7D99" w:rsidRPr="00854DD3" w:rsidTr="00665547">
        <w:tc>
          <w:tcPr>
            <w:tcW w:w="564" w:type="dxa"/>
            <w:vAlign w:val="center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vAlign w:val="center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vAlign w:val="center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>- Báo cáo, thuyết minh</w:t>
            </w:r>
          </w:p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854DD3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bottom w:val="nil"/>
            </w:tcBorders>
            <w:vAlign w:val="center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7A7D99" w:rsidRPr="00854DD3" w:rsidTr="00665547">
        <w:tc>
          <w:tcPr>
            <w:tcW w:w="564" w:type="dxa"/>
            <w:vAlign w:val="center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vAlign w:val="center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>trên lớp</w:t>
            </w:r>
          </w:p>
        </w:tc>
        <w:tc>
          <w:tcPr>
            <w:tcW w:w="4740" w:type="dxa"/>
            <w:vAlign w:val="center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>- Trình bày bài trên lớp</w:t>
            </w:r>
          </w:p>
        </w:tc>
        <w:tc>
          <w:tcPr>
            <w:tcW w:w="1260" w:type="dxa"/>
            <w:tcBorders>
              <w:top w:val="nil"/>
            </w:tcBorders>
            <w:vAlign w:val="center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A7D99" w:rsidRPr="00854DD3" w:rsidTr="00665547">
        <w:tc>
          <w:tcPr>
            <w:tcW w:w="564" w:type="dxa"/>
            <w:vAlign w:val="center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vAlign w:val="center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vAlign w:val="center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>-  Dự thi kết thúc học phần</w:t>
            </w:r>
            <w:r w:rsidRPr="00854DD3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A7D99" w:rsidRPr="00854DD3" w:rsidRDefault="007A7D99" w:rsidP="006E3455">
      <w:pPr>
        <w:pStyle w:val="BodyText2"/>
        <w:numPr>
          <w:ilvl w:val="1"/>
          <w:numId w:val="11"/>
        </w:numPr>
        <w:spacing w:before="120" w:line="276" w:lineRule="auto"/>
        <w:jc w:val="both"/>
        <w:rPr>
          <w:b/>
          <w:bCs/>
          <w:color w:val="000000"/>
          <w:sz w:val="24"/>
          <w:szCs w:val="24"/>
        </w:rPr>
      </w:pPr>
      <w:r w:rsidRPr="00854DD3">
        <w:rPr>
          <w:b/>
          <w:bCs/>
          <w:color w:val="000000"/>
          <w:sz w:val="24"/>
          <w:szCs w:val="24"/>
        </w:rPr>
        <w:t>Cách tính điểm</w:t>
      </w:r>
    </w:p>
    <w:p w:rsidR="007A7D99" w:rsidRPr="00854DD3" w:rsidRDefault="007A7D99" w:rsidP="005E3D93">
      <w:pPr>
        <w:pStyle w:val="BodyText2"/>
        <w:tabs>
          <w:tab w:val="num" w:pos="390"/>
        </w:tabs>
        <w:spacing w:after="0" w:line="276" w:lineRule="auto"/>
        <w:ind w:left="391" w:hanging="130"/>
        <w:jc w:val="both"/>
        <w:rPr>
          <w:bCs/>
          <w:color w:val="000000"/>
          <w:sz w:val="24"/>
          <w:szCs w:val="24"/>
        </w:rPr>
      </w:pPr>
      <w:r w:rsidRPr="00854DD3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A7D99" w:rsidRPr="00854DD3" w:rsidRDefault="007A7D99" w:rsidP="005E3D93">
      <w:pPr>
        <w:pStyle w:val="BodyText2"/>
        <w:tabs>
          <w:tab w:val="num" w:pos="390"/>
        </w:tabs>
        <w:spacing w:after="0" w:line="276" w:lineRule="auto"/>
        <w:ind w:left="391" w:hanging="130"/>
        <w:jc w:val="both"/>
        <w:rPr>
          <w:bCs/>
          <w:color w:val="0000FF"/>
          <w:sz w:val="24"/>
          <w:szCs w:val="24"/>
        </w:rPr>
      </w:pPr>
      <w:r w:rsidRPr="00854DD3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854DD3">
        <w:rPr>
          <w:bCs/>
          <w:color w:val="000000"/>
          <w:sz w:val="24"/>
          <w:szCs w:val="24"/>
          <w:lang w:val="vi-VN"/>
        </w:rPr>
        <w:t xml:space="preserve">tính </w:t>
      </w:r>
      <w:r w:rsidRPr="00854DD3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854DD3">
        <w:rPr>
          <w:bCs/>
          <w:sz w:val="24"/>
          <w:szCs w:val="24"/>
        </w:rPr>
        <w:t>được quy đổi sang</w:t>
      </w:r>
      <w:r w:rsidRPr="00854DD3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854DD3">
        <w:rPr>
          <w:bCs/>
          <w:color w:val="000000"/>
          <w:sz w:val="24"/>
          <w:szCs w:val="24"/>
          <w:lang w:val="vi-VN"/>
        </w:rPr>
        <w:t>Nhà t</w:t>
      </w:r>
      <w:r w:rsidRPr="00854DD3">
        <w:rPr>
          <w:bCs/>
          <w:color w:val="000000"/>
          <w:sz w:val="24"/>
          <w:szCs w:val="24"/>
        </w:rPr>
        <w:t xml:space="preserve">rường. </w:t>
      </w:r>
    </w:p>
    <w:p w:rsidR="007A7D99" w:rsidRPr="00854DD3" w:rsidRDefault="007A7D99" w:rsidP="006E3455">
      <w:pPr>
        <w:pStyle w:val="BodyText2"/>
        <w:numPr>
          <w:ilvl w:val="0"/>
          <w:numId w:val="11"/>
        </w:numPr>
        <w:spacing w:before="240" w:line="276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854DD3">
        <w:rPr>
          <w:b/>
          <w:bCs/>
          <w:color w:val="000000"/>
          <w:sz w:val="24"/>
          <w:szCs w:val="24"/>
        </w:rPr>
        <w:t>Tài liệu học tập</w:t>
      </w:r>
    </w:p>
    <w:p w:rsidR="007A7D99" w:rsidRPr="00854DD3" w:rsidRDefault="007A7D99" w:rsidP="006E3455">
      <w:pPr>
        <w:spacing w:after="120" w:line="276" w:lineRule="auto"/>
        <w:jc w:val="both"/>
        <w:rPr>
          <w:bCs/>
          <w:sz w:val="24"/>
          <w:szCs w:val="24"/>
        </w:rPr>
      </w:pPr>
      <w:r w:rsidRPr="00854DD3">
        <w:rPr>
          <w:bCs/>
          <w:sz w:val="24"/>
          <w:szCs w:val="24"/>
        </w:rPr>
        <w:t>[1]. Bùi Thị Lệ Thủy. Giáo trình các hợp chất tự nhiên, Hà nội, 2017</w:t>
      </w:r>
    </w:p>
    <w:p w:rsidR="007A7D99" w:rsidRDefault="007A7D99" w:rsidP="006E3455">
      <w:pPr>
        <w:spacing w:after="120" w:line="276" w:lineRule="auto"/>
        <w:jc w:val="both"/>
        <w:rPr>
          <w:bCs/>
          <w:sz w:val="24"/>
          <w:szCs w:val="24"/>
        </w:rPr>
      </w:pPr>
      <w:r w:rsidRPr="00854DD3">
        <w:rPr>
          <w:bCs/>
          <w:sz w:val="24"/>
          <w:szCs w:val="24"/>
        </w:rPr>
        <w:t>[2]. Nguyễn Quyết Tiến, Giáo trình các hợp chất tự nhiên, Hà nội, 2013.</w:t>
      </w:r>
    </w:p>
    <w:p w:rsidR="007A7D99" w:rsidRDefault="007A7D99" w:rsidP="00034D5D">
      <w:pPr>
        <w:pStyle w:val="BodyText2"/>
        <w:spacing w:before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[3</w:t>
      </w:r>
      <w:r w:rsidRPr="009705B8">
        <w:rPr>
          <w:sz w:val="24"/>
          <w:szCs w:val="24"/>
        </w:rPr>
        <w:t xml:space="preserve">]. Nguyễn Hữu Đĩnh, Đỗ Đình Rãng, Hóa học hữu cơ, Nhà xuất bản giáo dục, 2007.  </w:t>
      </w:r>
    </w:p>
    <w:p w:rsidR="007A7D99" w:rsidRPr="005E3D93" w:rsidRDefault="007A7D99" w:rsidP="00034D5D">
      <w:pPr>
        <w:pStyle w:val="BodyText2"/>
        <w:spacing w:before="12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 w:rsidRPr="005E3D93">
        <w:rPr>
          <w:b/>
          <w:sz w:val="24"/>
          <w:szCs w:val="24"/>
        </w:rPr>
        <w:t xml:space="preserve">11. </w:t>
      </w:r>
      <w:r w:rsidRPr="005E3D93">
        <w:rPr>
          <w:b/>
          <w:bCs/>
          <w:color w:val="000000"/>
          <w:sz w:val="24"/>
          <w:szCs w:val="24"/>
        </w:rPr>
        <w:t>Hướng dẫn tự học của học phần</w:t>
      </w:r>
    </w:p>
    <w:p w:rsidR="007A7D99" w:rsidRPr="00854DD3" w:rsidRDefault="007A7D99" w:rsidP="006E3455">
      <w:pPr>
        <w:pStyle w:val="BodyText2"/>
        <w:tabs>
          <w:tab w:val="num" w:pos="960"/>
        </w:tabs>
        <w:spacing w:before="120" w:line="276" w:lineRule="auto"/>
        <w:jc w:val="center"/>
        <w:rPr>
          <w:b/>
          <w:bCs/>
          <w:color w:val="000000"/>
          <w:sz w:val="24"/>
          <w:szCs w:val="24"/>
        </w:rPr>
      </w:pPr>
      <w:r w:rsidRPr="00854DD3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93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418"/>
        <w:gridCol w:w="407"/>
        <w:gridCol w:w="585"/>
        <w:gridCol w:w="709"/>
        <w:gridCol w:w="850"/>
        <w:gridCol w:w="2516"/>
      </w:tblGrid>
      <w:tr w:rsidR="007A7D99" w:rsidRPr="00854DD3" w:rsidTr="005E3D93">
        <w:trPr>
          <w:trHeight w:val="282"/>
        </w:trPr>
        <w:tc>
          <w:tcPr>
            <w:tcW w:w="830" w:type="dxa"/>
            <w:vAlign w:val="center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before="120" w:after="6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418" w:type="dxa"/>
            <w:vAlign w:val="center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before="120" w:after="6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2" w:type="dxa"/>
            <w:gridSpan w:val="2"/>
          </w:tcPr>
          <w:p w:rsidR="007A7D99" w:rsidRPr="00854DD3" w:rsidRDefault="007A7D99" w:rsidP="005E3D9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09" w:type="dxa"/>
            <w:vAlign w:val="center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50" w:type="dxa"/>
            <w:vAlign w:val="center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516" w:type="dxa"/>
            <w:vAlign w:val="center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before="120" w:after="6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7A7D99" w:rsidRPr="00854DD3" w:rsidTr="00CF7283">
        <w:trPr>
          <w:trHeight w:val="2567"/>
        </w:trPr>
        <w:tc>
          <w:tcPr>
            <w:tcW w:w="830" w:type="dxa"/>
            <w:vAlign w:val="center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418" w:type="dxa"/>
          </w:tcPr>
          <w:p w:rsidR="007A7D99" w:rsidRPr="00854DD3" w:rsidRDefault="007A7D99" w:rsidP="000C03A9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854DD3">
              <w:rPr>
                <w:b/>
                <w:bCs/>
                <w:color w:val="000000"/>
                <w:sz w:val="24"/>
                <w:szCs w:val="24"/>
              </w:rPr>
              <w:t xml:space="preserve">Chương 1 Giới thiệu chung </w:t>
            </w:r>
            <w:bookmarkStart w:id="14" w:name="OLE_LINK86"/>
            <w:bookmarkStart w:id="15" w:name="OLE_LINK85"/>
          </w:p>
          <w:p w:rsidR="007A7D99" w:rsidRPr="00854DD3" w:rsidRDefault="007A7D99" w:rsidP="000C03A9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854DD3">
              <w:rPr>
                <w:color w:val="000000"/>
                <w:sz w:val="24"/>
                <w:szCs w:val="24"/>
              </w:rPr>
              <w:t xml:space="preserve">1.1. Lược sử phát triển của “Hóa học các hợp chất Tự nhiên”  </w:t>
            </w:r>
          </w:p>
          <w:p w:rsidR="007A7D99" w:rsidRPr="00854DD3" w:rsidRDefault="007A7D99" w:rsidP="000C03A9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854DD3">
              <w:rPr>
                <w:color w:val="000000"/>
                <w:sz w:val="24"/>
                <w:szCs w:val="24"/>
              </w:rPr>
              <w:t xml:space="preserve">1.2. Các lớp chất hóa học trong tự nhiên </w:t>
            </w:r>
          </w:p>
          <w:p w:rsidR="007A7D99" w:rsidRPr="00854DD3" w:rsidRDefault="007A7D99" w:rsidP="000C03A9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854DD3">
              <w:rPr>
                <w:color w:val="000000"/>
                <w:sz w:val="24"/>
                <w:szCs w:val="24"/>
              </w:rPr>
              <w:t xml:space="preserve">1.3 Phân lập các hợp chất tự nhiên </w:t>
            </w:r>
            <w:bookmarkEnd w:id="14"/>
            <w:bookmarkEnd w:id="15"/>
          </w:p>
        </w:tc>
        <w:tc>
          <w:tcPr>
            <w:tcW w:w="992" w:type="dxa"/>
            <w:gridSpan w:val="2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850" w:type="dxa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516" w:type="dxa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bookmarkStart w:id="16" w:name="OLE_LINK16"/>
            <w:bookmarkStart w:id="17" w:name="OLE_LINK27"/>
            <w:bookmarkStart w:id="18" w:name="OLE_LINK52"/>
            <w:bookmarkStart w:id="19" w:name="OLE_LINK28"/>
            <w:bookmarkStart w:id="20" w:name="OLE_LINK29"/>
            <w:bookmarkStart w:id="21" w:name="OLE_LINK26"/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[1], </w:t>
            </w:r>
            <w:r w:rsidRPr="00854DD3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[2], </w:t>
            </w: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>Chương tương ứng</w:t>
            </w:r>
          </w:p>
          <w:bookmarkEnd w:id="16"/>
          <w:bookmarkEnd w:id="17"/>
          <w:bookmarkEnd w:id="18"/>
          <w:p w:rsidR="007A7D99" w:rsidRPr="00854DD3" w:rsidRDefault="007A7D99" w:rsidP="000C03A9">
            <w:pPr>
              <w:pStyle w:val="BodyText2"/>
              <w:tabs>
                <w:tab w:val="left" w:pos="-18"/>
              </w:tabs>
              <w:spacing w:after="6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854DD3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854DD3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854DD3">
              <w:rPr>
                <w:bCs/>
                <w:color w:val="000000"/>
                <w:sz w:val="24"/>
                <w:szCs w:val="24"/>
                <w:lang w:val="de-DE"/>
              </w:rPr>
              <w:t>: làm các bài tập giáo viên giao</w:t>
            </w:r>
            <w:bookmarkEnd w:id="19"/>
            <w:bookmarkEnd w:id="20"/>
            <w:bookmarkEnd w:id="21"/>
          </w:p>
        </w:tc>
      </w:tr>
      <w:tr w:rsidR="007A7D99" w:rsidRPr="00854DD3" w:rsidTr="00CF7283">
        <w:trPr>
          <w:trHeight w:val="70"/>
        </w:trPr>
        <w:tc>
          <w:tcPr>
            <w:tcW w:w="830" w:type="dxa"/>
            <w:vAlign w:val="center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418" w:type="dxa"/>
          </w:tcPr>
          <w:p w:rsidR="007A7D99" w:rsidRPr="00854DD3" w:rsidRDefault="007A7D99" w:rsidP="000C03A9">
            <w:pPr>
              <w:spacing w:after="60"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54DD3">
              <w:rPr>
                <w:b/>
                <w:bCs/>
                <w:color w:val="000000"/>
                <w:sz w:val="24"/>
                <w:szCs w:val="24"/>
              </w:rPr>
              <w:t xml:space="preserve">Chương 2 Carbohydrat và glycosid </w:t>
            </w:r>
          </w:p>
          <w:p w:rsidR="007A7D99" w:rsidRPr="00854DD3" w:rsidRDefault="007A7D99" w:rsidP="000C03A9">
            <w:pPr>
              <w:spacing w:after="60" w:line="276" w:lineRule="auto"/>
              <w:jc w:val="both"/>
              <w:rPr>
                <w:color w:val="000000"/>
                <w:sz w:val="24"/>
                <w:szCs w:val="24"/>
              </w:rPr>
            </w:pPr>
            <w:r w:rsidRPr="00854DD3">
              <w:rPr>
                <w:b/>
                <w:bCs/>
                <w:color w:val="000000"/>
                <w:sz w:val="24"/>
                <w:szCs w:val="24"/>
              </w:rPr>
              <w:t xml:space="preserve">2.1 </w:t>
            </w:r>
            <w:r w:rsidRPr="00854DD3">
              <w:rPr>
                <w:color w:val="000000"/>
                <w:sz w:val="24"/>
                <w:szCs w:val="24"/>
              </w:rPr>
              <w:t xml:space="preserve">Carbohydrat </w:t>
            </w:r>
          </w:p>
          <w:p w:rsidR="007A7D99" w:rsidRPr="00854DD3" w:rsidRDefault="007A7D99" w:rsidP="000C03A9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854DD3">
              <w:rPr>
                <w:color w:val="000000"/>
                <w:sz w:val="24"/>
                <w:szCs w:val="24"/>
              </w:rPr>
              <w:t xml:space="preserve">2.2. Glycosid </w:t>
            </w:r>
          </w:p>
        </w:tc>
        <w:tc>
          <w:tcPr>
            <w:tcW w:w="992" w:type="dxa"/>
            <w:gridSpan w:val="2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850" w:type="dxa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516" w:type="dxa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[1], </w:t>
            </w:r>
            <w:r w:rsidRPr="00854DD3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[2], </w:t>
            </w: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>Chương tương ứng</w:t>
            </w:r>
          </w:p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854DD3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854DD3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854DD3">
              <w:rPr>
                <w:bCs/>
                <w:color w:val="000000"/>
                <w:sz w:val="24"/>
                <w:szCs w:val="24"/>
                <w:lang w:val="de-DE"/>
              </w:rPr>
              <w:t>: làm các bài tập giáo viên giao</w:t>
            </w:r>
          </w:p>
        </w:tc>
      </w:tr>
      <w:tr w:rsidR="007A7D99" w:rsidRPr="00854DD3" w:rsidTr="00CF7283">
        <w:trPr>
          <w:trHeight w:val="70"/>
        </w:trPr>
        <w:tc>
          <w:tcPr>
            <w:tcW w:w="830" w:type="dxa"/>
            <w:vAlign w:val="center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3418" w:type="dxa"/>
          </w:tcPr>
          <w:p w:rsidR="007A7D99" w:rsidRPr="00854DD3" w:rsidRDefault="007A7D99" w:rsidP="000C03A9">
            <w:pPr>
              <w:spacing w:after="60" w:line="276" w:lineRule="auto"/>
              <w:rPr>
                <w:b/>
                <w:sz w:val="24"/>
                <w:szCs w:val="24"/>
              </w:rPr>
            </w:pPr>
            <w:bookmarkStart w:id="22" w:name="OLE_LINK12"/>
            <w:r w:rsidRPr="00854DD3">
              <w:rPr>
                <w:b/>
                <w:bCs/>
                <w:color w:val="000000"/>
                <w:sz w:val="24"/>
                <w:szCs w:val="24"/>
              </w:rPr>
              <w:t xml:space="preserve">Chương 3 Chất béo </w:t>
            </w:r>
          </w:p>
          <w:p w:rsidR="007A7D99" w:rsidRPr="00854DD3" w:rsidRDefault="007A7D99" w:rsidP="000C03A9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bookmarkStart w:id="23" w:name="OLE_LINK92"/>
            <w:bookmarkStart w:id="24" w:name="OLE_LINK91"/>
            <w:bookmarkEnd w:id="22"/>
            <w:r w:rsidRPr="00854DD3">
              <w:rPr>
                <w:sz w:val="24"/>
                <w:szCs w:val="24"/>
              </w:rPr>
              <w:t xml:space="preserve">3.1. </w:t>
            </w:r>
            <w:r w:rsidRPr="00854DD3">
              <w:rPr>
                <w:color w:val="000000"/>
                <w:sz w:val="24"/>
                <w:szCs w:val="24"/>
              </w:rPr>
              <w:t xml:space="preserve">3.1. Khái niệm chung </w:t>
            </w:r>
          </w:p>
          <w:p w:rsidR="007A7D99" w:rsidRPr="00854DD3" w:rsidRDefault="007A7D99" w:rsidP="000C03A9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 xml:space="preserve">3.2. </w:t>
            </w:r>
            <w:r w:rsidRPr="00854DD3">
              <w:rPr>
                <w:color w:val="000000"/>
                <w:sz w:val="24"/>
                <w:szCs w:val="24"/>
              </w:rPr>
              <w:t xml:space="preserve">Các lớp chất béo </w:t>
            </w:r>
          </w:p>
          <w:bookmarkEnd w:id="23"/>
          <w:bookmarkEnd w:id="24"/>
          <w:p w:rsidR="007A7D99" w:rsidRPr="00854DD3" w:rsidRDefault="007A7D99" w:rsidP="000C03A9">
            <w:pPr>
              <w:spacing w:after="6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709" w:type="dxa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850" w:type="dxa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516" w:type="dxa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[1], </w:t>
            </w:r>
            <w:r w:rsidRPr="00854DD3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[2], </w:t>
            </w: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>Chương tương ứng</w:t>
            </w:r>
          </w:p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854DD3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854DD3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854DD3">
              <w:rPr>
                <w:bCs/>
                <w:color w:val="000000"/>
                <w:sz w:val="24"/>
                <w:szCs w:val="24"/>
                <w:lang w:val="de-DE"/>
              </w:rPr>
              <w:t>: làm các bài tập giáo viên giao</w:t>
            </w:r>
          </w:p>
        </w:tc>
      </w:tr>
      <w:tr w:rsidR="007A7D99" w:rsidRPr="00854DD3" w:rsidTr="00CF7283">
        <w:trPr>
          <w:trHeight w:val="70"/>
        </w:trPr>
        <w:tc>
          <w:tcPr>
            <w:tcW w:w="830" w:type="dxa"/>
            <w:vAlign w:val="center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418" w:type="dxa"/>
          </w:tcPr>
          <w:p w:rsidR="007A7D99" w:rsidRPr="00854DD3" w:rsidRDefault="007A7D99" w:rsidP="000C03A9">
            <w:pPr>
              <w:spacing w:after="60" w:line="276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54DD3">
              <w:rPr>
                <w:b/>
                <w:bCs/>
                <w:color w:val="000000"/>
                <w:sz w:val="24"/>
                <w:szCs w:val="24"/>
              </w:rPr>
              <w:t xml:space="preserve">Chương 4 Steroid và steroid-glycosid </w:t>
            </w:r>
          </w:p>
          <w:p w:rsidR="007A7D99" w:rsidRPr="00854DD3" w:rsidRDefault="007A7D99" w:rsidP="000C03A9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854DD3">
              <w:rPr>
                <w:color w:val="000000"/>
                <w:sz w:val="24"/>
                <w:szCs w:val="24"/>
              </w:rPr>
              <w:t xml:space="preserve">4.1. Khái niệm chung </w:t>
            </w:r>
          </w:p>
          <w:p w:rsidR="007A7D99" w:rsidRPr="00854DD3" w:rsidRDefault="007A7D99" w:rsidP="000C03A9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 xml:space="preserve">4.2 </w:t>
            </w:r>
            <w:r w:rsidRPr="00854DD3">
              <w:rPr>
                <w:color w:val="000000"/>
                <w:sz w:val="24"/>
                <w:szCs w:val="24"/>
              </w:rPr>
              <w:t xml:space="preserve">Các hợp chất steroid </w:t>
            </w:r>
          </w:p>
        </w:tc>
        <w:tc>
          <w:tcPr>
            <w:tcW w:w="992" w:type="dxa"/>
            <w:gridSpan w:val="2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850" w:type="dxa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516" w:type="dxa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 xml:space="preserve">+ Tài liệu [1], </w:t>
            </w:r>
            <w:r w:rsidRPr="00854DD3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[2], </w:t>
            </w: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>Chương tương ứng</w:t>
            </w:r>
          </w:p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854DD3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854DD3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854DD3">
              <w:rPr>
                <w:bCs/>
                <w:color w:val="000000"/>
                <w:sz w:val="24"/>
                <w:szCs w:val="24"/>
                <w:lang w:val="de-DE"/>
              </w:rPr>
              <w:t>: làm các bài tập giáo viên giao</w:t>
            </w:r>
          </w:p>
        </w:tc>
      </w:tr>
      <w:tr w:rsidR="007A7D99" w:rsidRPr="00854DD3" w:rsidTr="00CF7283">
        <w:trPr>
          <w:trHeight w:val="70"/>
        </w:trPr>
        <w:tc>
          <w:tcPr>
            <w:tcW w:w="830" w:type="dxa"/>
            <w:vAlign w:val="center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3418" w:type="dxa"/>
          </w:tcPr>
          <w:p w:rsidR="007A7D99" w:rsidRPr="00854DD3" w:rsidRDefault="007A7D99" w:rsidP="000C03A9">
            <w:pPr>
              <w:spacing w:after="60" w:line="276" w:lineRule="auto"/>
              <w:rPr>
                <w:b/>
                <w:sz w:val="24"/>
                <w:szCs w:val="24"/>
              </w:rPr>
            </w:pPr>
            <w:r w:rsidRPr="00854DD3">
              <w:rPr>
                <w:b/>
                <w:bCs/>
                <w:color w:val="000000"/>
                <w:sz w:val="24"/>
                <w:szCs w:val="24"/>
              </w:rPr>
              <w:t xml:space="preserve">Chương 5 Terpenoid </w:t>
            </w:r>
            <w:r w:rsidRPr="00854DD3">
              <w:rPr>
                <w:b/>
                <w:sz w:val="24"/>
                <w:szCs w:val="24"/>
              </w:rPr>
              <w:t xml:space="preserve"> </w:t>
            </w:r>
          </w:p>
          <w:p w:rsidR="007A7D99" w:rsidRPr="00854DD3" w:rsidRDefault="007A7D99" w:rsidP="000C03A9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854DD3">
              <w:rPr>
                <w:color w:val="000000"/>
                <w:sz w:val="24"/>
                <w:szCs w:val="24"/>
              </w:rPr>
              <w:t xml:space="preserve">5.1. Khái niệm </w:t>
            </w:r>
          </w:p>
          <w:p w:rsidR="007A7D99" w:rsidRPr="00854DD3" w:rsidRDefault="007A7D99" w:rsidP="000C03A9">
            <w:pPr>
              <w:spacing w:after="60" w:line="276" w:lineRule="auto"/>
              <w:rPr>
                <w:b/>
                <w:sz w:val="24"/>
                <w:szCs w:val="24"/>
              </w:rPr>
            </w:pPr>
            <w:r w:rsidRPr="00854DD3">
              <w:rPr>
                <w:sz w:val="24"/>
                <w:szCs w:val="24"/>
              </w:rPr>
              <w:t xml:space="preserve">5.2. </w:t>
            </w:r>
            <w:r w:rsidRPr="00854DD3">
              <w:rPr>
                <w:color w:val="000000"/>
                <w:sz w:val="24"/>
                <w:szCs w:val="24"/>
              </w:rPr>
              <w:t xml:space="preserve">Danh pháp và phân loại các terpenoid </w:t>
            </w:r>
          </w:p>
        </w:tc>
        <w:tc>
          <w:tcPr>
            <w:tcW w:w="992" w:type="dxa"/>
            <w:gridSpan w:val="2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850" w:type="dxa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516" w:type="dxa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 xml:space="preserve">+ Tài liệu [1], </w:t>
            </w:r>
            <w:r w:rsidRPr="00854DD3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[2], </w:t>
            </w: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>Chương tương ứng</w:t>
            </w:r>
          </w:p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854DD3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854DD3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854DD3">
              <w:rPr>
                <w:bCs/>
                <w:color w:val="000000"/>
                <w:sz w:val="24"/>
                <w:szCs w:val="24"/>
                <w:lang w:val="de-DE"/>
              </w:rPr>
              <w:t>: làm các bài tập giáo viên giao</w:t>
            </w:r>
          </w:p>
        </w:tc>
      </w:tr>
      <w:tr w:rsidR="007A7D99" w:rsidRPr="00854DD3" w:rsidTr="00CF7283">
        <w:trPr>
          <w:trHeight w:val="70"/>
        </w:trPr>
        <w:tc>
          <w:tcPr>
            <w:tcW w:w="830" w:type="dxa"/>
            <w:vAlign w:val="center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3418" w:type="dxa"/>
          </w:tcPr>
          <w:p w:rsidR="007A7D99" w:rsidRPr="00854DD3" w:rsidRDefault="007A7D99" w:rsidP="000C03A9">
            <w:pPr>
              <w:spacing w:after="60" w:line="276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854DD3">
              <w:rPr>
                <w:b/>
                <w:bCs/>
                <w:color w:val="000000"/>
                <w:sz w:val="24"/>
                <w:szCs w:val="24"/>
              </w:rPr>
              <w:t xml:space="preserve">Chương 6 Polyphenol, flavonoid, coumarin và lignan </w:t>
            </w:r>
          </w:p>
          <w:p w:rsidR="007A7D99" w:rsidRPr="00854DD3" w:rsidRDefault="007A7D99" w:rsidP="000C03A9">
            <w:pPr>
              <w:spacing w:after="60" w:line="276" w:lineRule="auto"/>
              <w:rPr>
                <w:color w:val="000000"/>
                <w:sz w:val="24"/>
                <w:szCs w:val="24"/>
              </w:rPr>
            </w:pPr>
            <w:r w:rsidRPr="00854DD3">
              <w:rPr>
                <w:color w:val="000000"/>
                <w:sz w:val="24"/>
                <w:szCs w:val="24"/>
              </w:rPr>
              <w:t xml:space="preserve">6.1. Polyphenol </w:t>
            </w:r>
          </w:p>
          <w:p w:rsidR="007A7D99" w:rsidRPr="00854DD3" w:rsidRDefault="007A7D99" w:rsidP="000C03A9">
            <w:pPr>
              <w:spacing w:after="60" w:line="276" w:lineRule="auto"/>
              <w:rPr>
                <w:color w:val="000000"/>
                <w:sz w:val="24"/>
                <w:szCs w:val="24"/>
              </w:rPr>
            </w:pPr>
            <w:r w:rsidRPr="00854DD3">
              <w:rPr>
                <w:color w:val="000000"/>
                <w:sz w:val="24"/>
                <w:szCs w:val="24"/>
              </w:rPr>
              <w:t xml:space="preserve">6.2. Flavonoid </w:t>
            </w:r>
          </w:p>
          <w:p w:rsidR="007A7D99" w:rsidRPr="00854DD3" w:rsidRDefault="007A7D99" w:rsidP="000C03A9">
            <w:pPr>
              <w:spacing w:after="60" w:line="276" w:lineRule="auto"/>
              <w:rPr>
                <w:color w:val="000000"/>
                <w:sz w:val="24"/>
                <w:szCs w:val="24"/>
              </w:rPr>
            </w:pPr>
            <w:r w:rsidRPr="00854DD3">
              <w:rPr>
                <w:color w:val="000000"/>
                <w:sz w:val="24"/>
                <w:szCs w:val="24"/>
              </w:rPr>
              <w:t xml:space="preserve">6.3. Coumarin </w:t>
            </w:r>
          </w:p>
          <w:p w:rsidR="007A7D99" w:rsidRPr="00854DD3" w:rsidRDefault="007A7D99" w:rsidP="000C03A9">
            <w:pPr>
              <w:spacing w:after="60" w:line="276" w:lineRule="auto"/>
              <w:rPr>
                <w:color w:val="000000"/>
                <w:sz w:val="24"/>
                <w:szCs w:val="24"/>
              </w:rPr>
            </w:pPr>
            <w:r w:rsidRPr="00854DD3">
              <w:rPr>
                <w:color w:val="000000"/>
                <w:sz w:val="24"/>
                <w:szCs w:val="24"/>
              </w:rPr>
              <w:t xml:space="preserve">6.4. Ligan và neolignan </w:t>
            </w:r>
          </w:p>
        </w:tc>
        <w:tc>
          <w:tcPr>
            <w:tcW w:w="992" w:type="dxa"/>
            <w:gridSpan w:val="2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516" w:type="dxa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[1], </w:t>
            </w:r>
            <w:r w:rsidRPr="00854DD3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[2], </w:t>
            </w: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>Chương tương ứng</w:t>
            </w:r>
          </w:p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854DD3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854DD3">
              <w:rPr>
                <w:bCs/>
                <w:color w:val="000000"/>
                <w:sz w:val="24"/>
                <w:szCs w:val="24"/>
                <w:lang w:val="de-DE"/>
              </w:rPr>
              <w:t>: làm các bài tập giáo viên giao</w:t>
            </w:r>
          </w:p>
        </w:tc>
      </w:tr>
      <w:tr w:rsidR="007A7D99" w:rsidRPr="00854DD3" w:rsidTr="00CF7283">
        <w:trPr>
          <w:trHeight w:val="70"/>
        </w:trPr>
        <w:tc>
          <w:tcPr>
            <w:tcW w:w="830" w:type="dxa"/>
            <w:vAlign w:val="center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3418" w:type="dxa"/>
          </w:tcPr>
          <w:p w:rsidR="007A7D99" w:rsidRPr="00854DD3" w:rsidRDefault="007A7D99" w:rsidP="000C03A9">
            <w:pPr>
              <w:spacing w:after="60" w:line="276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854DD3">
              <w:rPr>
                <w:b/>
                <w:bCs/>
                <w:color w:val="000000"/>
                <w:sz w:val="24"/>
                <w:szCs w:val="24"/>
              </w:rPr>
              <w:t xml:space="preserve">Chương 7 Ancaloid, amino axit, peptid, protein và vitamin </w:t>
            </w:r>
          </w:p>
          <w:p w:rsidR="007A7D99" w:rsidRPr="00854DD3" w:rsidRDefault="007A7D99" w:rsidP="000C03A9">
            <w:pPr>
              <w:spacing w:after="60" w:line="276" w:lineRule="auto"/>
              <w:rPr>
                <w:color w:val="000000"/>
                <w:sz w:val="24"/>
                <w:szCs w:val="24"/>
              </w:rPr>
            </w:pPr>
            <w:r w:rsidRPr="00854DD3">
              <w:rPr>
                <w:color w:val="000000"/>
                <w:sz w:val="24"/>
                <w:szCs w:val="24"/>
              </w:rPr>
              <w:t xml:space="preserve">7.1. Ancaloid </w:t>
            </w:r>
          </w:p>
          <w:p w:rsidR="007A7D99" w:rsidRPr="00854DD3" w:rsidRDefault="007A7D99" w:rsidP="000C03A9">
            <w:pPr>
              <w:spacing w:after="60" w:line="276" w:lineRule="auto"/>
              <w:rPr>
                <w:color w:val="000000"/>
                <w:sz w:val="24"/>
                <w:szCs w:val="24"/>
              </w:rPr>
            </w:pPr>
            <w:r w:rsidRPr="00854DD3">
              <w:rPr>
                <w:color w:val="000000"/>
                <w:sz w:val="24"/>
                <w:szCs w:val="24"/>
              </w:rPr>
              <w:t xml:space="preserve">7.2. Amino axit và protein </w:t>
            </w:r>
          </w:p>
          <w:p w:rsidR="007A7D99" w:rsidRPr="00854DD3" w:rsidRDefault="007A7D99" w:rsidP="000C03A9">
            <w:pPr>
              <w:spacing w:after="60" w:line="276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854DD3">
              <w:rPr>
                <w:color w:val="000000"/>
                <w:sz w:val="24"/>
                <w:szCs w:val="24"/>
              </w:rPr>
              <w:t xml:space="preserve">7.3. Vitamin </w:t>
            </w:r>
          </w:p>
        </w:tc>
        <w:tc>
          <w:tcPr>
            <w:tcW w:w="992" w:type="dxa"/>
            <w:gridSpan w:val="2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516" w:type="dxa"/>
          </w:tcPr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[1], </w:t>
            </w:r>
            <w:r w:rsidRPr="00854DD3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[2], </w:t>
            </w:r>
            <w:r w:rsidRPr="00854DD3">
              <w:rPr>
                <w:bCs/>
                <w:color w:val="000000"/>
                <w:sz w:val="24"/>
                <w:szCs w:val="24"/>
                <w:lang w:val="nl-NL"/>
              </w:rPr>
              <w:t>Chương tương ứng</w:t>
            </w:r>
          </w:p>
          <w:p w:rsidR="007A7D99" w:rsidRPr="00854DD3" w:rsidRDefault="007A7D99" w:rsidP="000C03A9">
            <w:pPr>
              <w:pStyle w:val="BodyText2"/>
              <w:tabs>
                <w:tab w:val="num" w:pos="960"/>
              </w:tabs>
              <w:spacing w:after="6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54DD3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854DD3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854DD3">
              <w:rPr>
                <w:bCs/>
                <w:color w:val="000000"/>
                <w:sz w:val="24"/>
                <w:szCs w:val="24"/>
                <w:lang w:val="de-DE"/>
              </w:rPr>
              <w:t>: làm các bài tập giáo viên giao</w:t>
            </w:r>
          </w:p>
        </w:tc>
      </w:tr>
      <w:tr w:rsidR="007A7D99" w:rsidRPr="00B0639C" w:rsidTr="00CF72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4655" w:type="dxa"/>
            <w:gridSpan w:val="3"/>
          </w:tcPr>
          <w:p w:rsidR="007A7D99" w:rsidRPr="00B0639C" w:rsidRDefault="007A7D99" w:rsidP="00753A83">
            <w:pPr>
              <w:spacing w:before="120" w:after="120"/>
              <w:jc w:val="both"/>
              <w:rPr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655" w:type="dxa"/>
            <w:gridSpan w:val="4"/>
          </w:tcPr>
          <w:p w:rsidR="007A7D99" w:rsidRPr="00B0639C" w:rsidRDefault="007A7D99" w:rsidP="00753A83">
            <w:pPr>
              <w:spacing w:before="120" w:after="120"/>
              <w:jc w:val="center"/>
              <w:rPr>
                <w:b/>
                <w:i/>
                <w:sz w:val="24"/>
                <w:szCs w:val="24"/>
                <w:u w:val="single"/>
              </w:rPr>
            </w:pPr>
            <w:r w:rsidRPr="00B0639C">
              <w:rPr>
                <w:sz w:val="24"/>
                <w:szCs w:val="24"/>
              </w:rPr>
              <w:t>Hà nội, ngày  8  tháng 4 năm 2020</w:t>
            </w:r>
          </w:p>
        </w:tc>
      </w:tr>
      <w:tr w:rsidR="007A7D99" w:rsidRPr="00B0639C" w:rsidTr="00CF72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4655" w:type="dxa"/>
            <w:gridSpan w:val="3"/>
          </w:tcPr>
          <w:p w:rsidR="007A7D99" w:rsidRPr="00B0639C" w:rsidRDefault="007A7D99" w:rsidP="00753A83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B0639C">
              <w:rPr>
                <w:b/>
                <w:sz w:val="24"/>
                <w:szCs w:val="24"/>
              </w:rPr>
              <w:t>TRƯỞNG KHOA</w:t>
            </w:r>
          </w:p>
          <w:p w:rsidR="007A7D99" w:rsidRPr="00B0639C" w:rsidRDefault="007A7D99" w:rsidP="00753A83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:rsidR="007A7D99" w:rsidRPr="00B0639C" w:rsidRDefault="007A7D99" w:rsidP="00753A83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:rsidR="007A7D99" w:rsidRPr="00B0639C" w:rsidRDefault="007A7D99" w:rsidP="00753A83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:rsidR="007A7D99" w:rsidRPr="00B0639C" w:rsidRDefault="007A7D99" w:rsidP="00753A83">
            <w:pPr>
              <w:spacing w:before="120" w:after="120"/>
              <w:jc w:val="center"/>
              <w:rPr>
                <w:b/>
                <w:i/>
                <w:sz w:val="24"/>
                <w:szCs w:val="24"/>
                <w:u w:val="single"/>
              </w:rPr>
            </w:pPr>
            <w:r w:rsidRPr="00B0639C">
              <w:rPr>
                <w:b/>
                <w:sz w:val="24"/>
                <w:szCs w:val="24"/>
              </w:rPr>
              <w:t>PGS.TS. Nguyễn Thế Vinh</w:t>
            </w:r>
          </w:p>
        </w:tc>
        <w:tc>
          <w:tcPr>
            <w:tcW w:w="4655" w:type="dxa"/>
            <w:gridSpan w:val="4"/>
          </w:tcPr>
          <w:p w:rsidR="007A7D99" w:rsidRPr="00B0639C" w:rsidRDefault="007A7D99" w:rsidP="00753A83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B0639C">
              <w:rPr>
                <w:b/>
                <w:sz w:val="24"/>
                <w:szCs w:val="24"/>
              </w:rPr>
              <w:t>TRƯỞNG BỘ MÔN</w:t>
            </w:r>
          </w:p>
          <w:p w:rsidR="007A7D99" w:rsidRPr="00B0639C" w:rsidRDefault="007A7D99" w:rsidP="00753A83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:rsidR="007A7D99" w:rsidRPr="00B0639C" w:rsidRDefault="007A7D99" w:rsidP="00753A83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:rsidR="007A7D99" w:rsidRPr="00B0639C" w:rsidRDefault="007A7D99" w:rsidP="00753A83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:rsidR="007A7D99" w:rsidRPr="00B0639C" w:rsidRDefault="007A7D99" w:rsidP="00753A83">
            <w:pPr>
              <w:spacing w:before="120" w:after="120"/>
              <w:jc w:val="center"/>
              <w:rPr>
                <w:b/>
                <w:i/>
                <w:sz w:val="24"/>
                <w:szCs w:val="24"/>
                <w:u w:val="single"/>
              </w:rPr>
            </w:pPr>
            <w:r w:rsidRPr="00B0639C">
              <w:rPr>
                <w:b/>
                <w:sz w:val="24"/>
                <w:szCs w:val="24"/>
              </w:rPr>
              <w:t>TS. Công Ngọc Thắng</w:t>
            </w:r>
          </w:p>
        </w:tc>
      </w:tr>
    </w:tbl>
    <w:p w:rsidR="007A7D99" w:rsidRPr="00854DD3" w:rsidRDefault="007A7D99" w:rsidP="006E3455">
      <w:pPr>
        <w:spacing w:before="120" w:after="120" w:line="276" w:lineRule="auto"/>
        <w:jc w:val="both"/>
        <w:rPr>
          <w:b/>
          <w:i/>
          <w:color w:val="FF0000"/>
          <w:sz w:val="24"/>
          <w:szCs w:val="24"/>
          <w:u w:val="single"/>
        </w:rPr>
      </w:pPr>
    </w:p>
    <w:sectPr w:rsidR="007A7D99" w:rsidRPr="00854DD3" w:rsidSect="00C54D50">
      <w:footerReference w:type="even" r:id="rId7"/>
      <w:footerReference w:type="default" r:id="rId8"/>
      <w:pgSz w:w="11907" w:h="16840" w:code="9"/>
      <w:pgMar w:top="1077" w:right="964" w:bottom="1134" w:left="158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7D99" w:rsidRDefault="007A7D99">
      <w:r>
        <w:separator/>
      </w:r>
    </w:p>
  </w:endnote>
  <w:endnote w:type="continuationSeparator" w:id="0">
    <w:p w:rsidR="007A7D99" w:rsidRDefault="007A7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7D99" w:rsidRDefault="007A7D99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A7D99" w:rsidRDefault="007A7D99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7D99" w:rsidRDefault="007A7D99" w:rsidP="000C03A9">
    <w:pPr>
      <w:pStyle w:val="Footer"/>
      <w:framePr w:wrap="around" w:vAnchor="text" w:hAnchor="margin" w:xAlign="right" w:y="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7D99" w:rsidRDefault="007A7D99">
      <w:r>
        <w:separator/>
      </w:r>
    </w:p>
  </w:footnote>
  <w:footnote w:type="continuationSeparator" w:id="0">
    <w:p w:rsidR="007A7D99" w:rsidRDefault="007A7D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97E5A"/>
    <w:multiLevelType w:val="multilevel"/>
    <w:tmpl w:val="5B0060B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1" w15:restartNumberingAfterBreak="0">
    <w:nsid w:val="091F12B5"/>
    <w:multiLevelType w:val="hybridMultilevel"/>
    <w:tmpl w:val="46AEFCD4"/>
    <w:lvl w:ilvl="0" w:tplc="7430C33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C81D7F"/>
    <w:multiLevelType w:val="multilevel"/>
    <w:tmpl w:val="840EA762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0E9805D0"/>
    <w:multiLevelType w:val="multilevel"/>
    <w:tmpl w:val="2F7C352E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4" w15:restartNumberingAfterBreak="0">
    <w:nsid w:val="11726EEB"/>
    <w:multiLevelType w:val="multilevel"/>
    <w:tmpl w:val="DE7E4D40"/>
    <w:lvl w:ilvl="0">
      <w:start w:val="4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738" w:hanging="52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cs="Times New Roman" w:hint="default"/>
      </w:rPr>
    </w:lvl>
  </w:abstractNum>
  <w:abstractNum w:abstractNumId="5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D736ED9"/>
    <w:multiLevelType w:val="hybridMultilevel"/>
    <w:tmpl w:val="31DE9E48"/>
    <w:lvl w:ilvl="0" w:tplc="040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1052E6D"/>
    <w:multiLevelType w:val="multilevel"/>
    <w:tmpl w:val="75FA5210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0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cs="Times New Roman" w:hint="default"/>
      </w:rPr>
    </w:lvl>
  </w:abstractNum>
  <w:abstractNum w:abstractNumId="11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2" w15:restartNumberingAfterBreak="0">
    <w:nsid w:val="671677A4"/>
    <w:multiLevelType w:val="multilevel"/>
    <w:tmpl w:val="2D16260C"/>
    <w:lvl w:ilvl="0">
      <w:start w:val="4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741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24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0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12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3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00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26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888" w:hanging="1800"/>
      </w:pPr>
      <w:rPr>
        <w:rFonts w:cs="Times New Roman" w:hint="default"/>
      </w:rPr>
    </w:lvl>
  </w:abstractNum>
  <w:abstractNum w:abstractNumId="13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cs="Times New Roman" w:hint="default"/>
      </w:rPr>
    </w:lvl>
  </w:abstractNum>
  <w:abstractNum w:abstractNumId="14" w15:restartNumberingAfterBreak="0">
    <w:nsid w:val="7DFA439B"/>
    <w:multiLevelType w:val="multilevel"/>
    <w:tmpl w:val="A4087A8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13"/>
  </w:num>
  <w:num w:numId="2">
    <w:abstractNumId w:val="7"/>
  </w:num>
  <w:num w:numId="3">
    <w:abstractNumId w:val="8"/>
  </w:num>
  <w:num w:numId="4">
    <w:abstractNumId w:val="11"/>
  </w:num>
  <w:num w:numId="5">
    <w:abstractNumId w:val="5"/>
  </w:num>
  <w:num w:numId="6">
    <w:abstractNumId w:val="10"/>
  </w:num>
  <w:num w:numId="7">
    <w:abstractNumId w:val="1"/>
  </w:num>
  <w:num w:numId="8">
    <w:abstractNumId w:val="12"/>
  </w:num>
  <w:num w:numId="9">
    <w:abstractNumId w:val="4"/>
  </w:num>
  <w:num w:numId="10">
    <w:abstractNumId w:val="6"/>
  </w:num>
  <w:num w:numId="11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9"/>
  </w:num>
  <w:num w:numId="15">
    <w:abstractNumId w:val="2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C378E"/>
    <w:rsid w:val="00000056"/>
    <w:rsid w:val="00022A30"/>
    <w:rsid w:val="00026105"/>
    <w:rsid w:val="00034D5D"/>
    <w:rsid w:val="00061141"/>
    <w:rsid w:val="00065D49"/>
    <w:rsid w:val="00095A1D"/>
    <w:rsid w:val="000B22B4"/>
    <w:rsid w:val="000C03A9"/>
    <w:rsid w:val="000D075E"/>
    <w:rsid w:val="000D6DC7"/>
    <w:rsid w:val="000D78BA"/>
    <w:rsid w:val="000F78FF"/>
    <w:rsid w:val="00106C99"/>
    <w:rsid w:val="001265BC"/>
    <w:rsid w:val="001403D1"/>
    <w:rsid w:val="001404F6"/>
    <w:rsid w:val="001471E8"/>
    <w:rsid w:val="00156512"/>
    <w:rsid w:val="00172E87"/>
    <w:rsid w:val="001915A3"/>
    <w:rsid w:val="001A1D39"/>
    <w:rsid w:val="001C7FD0"/>
    <w:rsid w:val="001D124C"/>
    <w:rsid w:val="001F149E"/>
    <w:rsid w:val="001F2CFE"/>
    <w:rsid w:val="00200F66"/>
    <w:rsid w:val="00210206"/>
    <w:rsid w:val="00227DF7"/>
    <w:rsid w:val="002360EC"/>
    <w:rsid w:val="002615BD"/>
    <w:rsid w:val="002651F7"/>
    <w:rsid w:val="00266FB1"/>
    <w:rsid w:val="00273CAE"/>
    <w:rsid w:val="00290C2F"/>
    <w:rsid w:val="00296F71"/>
    <w:rsid w:val="002A7D7D"/>
    <w:rsid w:val="002B3774"/>
    <w:rsid w:val="002C378E"/>
    <w:rsid w:val="002E63E7"/>
    <w:rsid w:val="00304ACB"/>
    <w:rsid w:val="00304D3D"/>
    <w:rsid w:val="00323B8E"/>
    <w:rsid w:val="003409C3"/>
    <w:rsid w:val="003555B5"/>
    <w:rsid w:val="00367502"/>
    <w:rsid w:val="003961B0"/>
    <w:rsid w:val="00396518"/>
    <w:rsid w:val="003A3F4F"/>
    <w:rsid w:val="003B06D8"/>
    <w:rsid w:val="003B3F57"/>
    <w:rsid w:val="003B73BB"/>
    <w:rsid w:val="003E0101"/>
    <w:rsid w:val="003F3DB2"/>
    <w:rsid w:val="003F5908"/>
    <w:rsid w:val="003F7694"/>
    <w:rsid w:val="0040705E"/>
    <w:rsid w:val="004240DB"/>
    <w:rsid w:val="0042577A"/>
    <w:rsid w:val="004377BB"/>
    <w:rsid w:val="004437C7"/>
    <w:rsid w:val="00472DFE"/>
    <w:rsid w:val="0047459D"/>
    <w:rsid w:val="0048413E"/>
    <w:rsid w:val="004900EB"/>
    <w:rsid w:val="0049105F"/>
    <w:rsid w:val="004A07DB"/>
    <w:rsid w:val="004A21C9"/>
    <w:rsid w:val="004A4C41"/>
    <w:rsid w:val="004B2147"/>
    <w:rsid w:val="004D01CC"/>
    <w:rsid w:val="004D085E"/>
    <w:rsid w:val="004E015B"/>
    <w:rsid w:val="004F013A"/>
    <w:rsid w:val="00506DE5"/>
    <w:rsid w:val="00534B5D"/>
    <w:rsid w:val="00540D17"/>
    <w:rsid w:val="00551492"/>
    <w:rsid w:val="00572F78"/>
    <w:rsid w:val="00573F78"/>
    <w:rsid w:val="005747B6"/>
    <w:rsid w:val="00575954"/>
    <w:rsid w:val="005B4387"/>
    <w:rsid w:val="005D4693"/>
    <w:rsid w:val="005E3D93"/>
    <w:rsid w:val="00600FE0"/>
    <w:rsid w:val="0061018F"/>
    <w:rsid w:val="00612534"/>
    <w:rsid w:val="00625B5C"/>
    <w:rsid w:val="006406CA"/>
    <w:rsid w:val="006447AD"/>
    <w:rsid w:val="00654888"/>
    <w:rsid w:val="00665547"/>
    <w:rsid w:val="00695501"/>
    <w:rsid w:val="006A0E70"/>
    <w:rsid w:val="006A5431"/>
    <w:rsid w:val="006D03CF"/>
    <w:rsid w:val="006E3455"/>
    <w:rsid w:val="006E5BAC"/>
    <w:rsid w:val="00733BDA"/>
    <w:rsid w:val="00744C77"/>
    <w:rsid w:val="00753A83"/>
    <w:rsid w:val="0077772C"/>
    <w:rsid w:val="007A7D99"/>
    <w:rsid w:val="007A7F11"/>
    <w:rsid w:val="007B0688"/>
    <w:rsid w:val="007B1760"/>
    <w:rsid w:val="007B7392"/>
    <w:rsid w:val="007C7EDD"/>
    <w:rsid w:val="007F7694"/>
    <w:rsid w:val="0081173D"/>
    <w:rsid w:val="00815F05"/>
    <w:rsid w:val="008512AE"/>
    <w:rsid w:val="008543C1"/>
    <w:rsid w:val="00854DD3"/>
    <w:rsid w:val="0085566C"/>
    <w:rsid w:val="00866561"/>
    <w:rsid w:val="00875E93"/>
    <w:rsid w:val="00880580"/>
    <w:rsid w:val="00892AA3"/>
    <w:rsid w:val="008939F0"/>
    <w:rsid w:val="008B023C"/>
    <w:rsid w:val="008C1294"/>
    <w:rsid w:val="008C4E59"/>
    <w:rsid w:val="008D09FC"/>
    <w:rsid w:val="008E0542"/>
    <w:rsid w:val="008F3298"/>
    <w:rsid w:val="0090524F"/>
    <w:rsid w:val="0091264D"/>
    <w:rsid w:val="00913D50"/>
    <w:rsid w:val="00926E23"/>
    <w:rsid w:val="00930EF7"/>
    <w:rsid w:val="00940BCB"/>
    <w:rsid w:val="00952045"/>
    <w:rsid w:val="009540AF"/>
    <w:rsid w:val="009705B8"/>
    <w:rsid w:val="009909EB"/>
    <w:rsid w:val="00994E87"/>
    <w:rsid w:val="009A19F7"/>
    <w:rsid w:val="009B79BA"/>
    <w:rsid w:val="009C37E7"/>
    <w:rsid w:val="009D205C"/>
    <w:rsid w:val="009E0BE8"/>
    <w:rsid w:val="009E1684"/>
    <w:rsid w:val="009E52A6"/>
    <w:rsid w:val="00A01BDF"/>
    <w:rsid w:val="00A029FB"/>
    <w:rsid w:val="00A35151"/>
    <w:rsid w:val="00A83FE0"/>
    <w:rsid w:val="00A95A11"/>
    <w:rsid w:val="00B04862"/>
    <w:rsid w:val="00B0639C"/>
    <w:rsid w:val="00B23623"/>
    <w:rsid w:val="00B25A8C"/>
    <w:rsid w:val="00B27729"/>
    <w:rsid w:val="00B400C8"/>
    <w:rsid w:val="00B452EA"/>
    <w:rsid w:val="00B51514"/>
    <w:rsid w:val="00B60C95"/>
    <w:rsid w:val="00B61C23"/>
    <w:rsid w:val="00B63516"/>
    <w:rsid w:val="00B65AB4"/>
    <w:rsid w:val="00B73C6D"/>
    <w:rsid w:val="00B90939"/>
    <w:rsid w:val="00B94B92"/>
    <w:rsid w:val="00B94BE5"/>
    <w:rsid w:val="00B96712"/>
    <w:rsid w:val="00BA09EA"/>
    <w:rsid w:val="00BA0F72"/>
    <w:rsid w:val="00BA2A8D"/>
    <w:rsid w:val="00BA7C39"/>
    <w:rsid w:val="00BC2752"/>
    <w:rsid w:val="00BE3E19"/>
    <w:rsid w:val="00BF78E5"/>
    <w:rsid w:val="00C01CCA"/>
    <w:rsid w:val="00C02961"/>
    <w:rsid w:val="00C16369"/>
    <w:rsid w:val="00C20670"/>
    <w:rsid w:val="00C2548B"/>
    <w:rsid w:val="00C41392"/>
    <w:rsid w:val="00C4264A"/>
    <w:rsid w:val="00C45CC3"/>
    <w:rsid w:val="00C5056F"/>
    <w:rsid w:val="00C53616"/>
    <w:rsid w:val="00C54134"/>
    <w:rsid w:val="00C54D50"/>
    <w:rsid w:val="00C57843"/>
    <w:rsid w:val="00C60E60"/>
    <w:rsid w:val="00C7326B"/>
    <w:rsid w:val="00C804FD"/>
    <w:rsid w:val="00C8287E"/>
    <w:rsid w:val="00C85661"/>
    <w:rsid w:val="00C90F8A"/>
    <w:rsid w:val="00CA2A81"/>
    <w:rsid w:val="00CA7149"/>
    <w:rsid w:val="00CB0A27"/>
    <w:rsid w:val="00CD3C06"/>
    <w:rsid w:val="00CE1FD6"/>
    <w:rsid w:val="00CF2E8F"/>
    <w:rsid w:val="00CF7283"/>
    <w:rsid w:val="00D15239"/>
    <w:rsid w:val="00D171C9"/>
    <w:rsid w:val="00D20B8C"/>
    <w:rsid w:val="00D46C15"/>
    <w:rsid w:val="00D60DC8"/>
    <w:rsid w:val="00D61127"/>
    <w:rsid w:val="00D63879"/>
    <w:rsid w:val="00D82114"/>
    <w:rsid w:val="00DA409D"/>
    <w:rsid w:val="00DB5FA3"/>
    <w:rsid w:val="00DB711C"/>
    <w:rsid w:val="00DC15A5"/>
    <w:rsid w:val="00DC3527"/>
    <w:rsid w:val="00E00D84"/>
    <w:rsid w:val="00E17CEA"/>
    <w:rsid w:val="00E25CF8"/>
    <w:rsid w:val="00E46710"/>
    <w:rsid w:val="00E6594E"/>
    <w:rsid w:val="00EA472E"/>
    <w:rsid w:val="00EB143E"/>
    <w:rsid w:val="00EC06C9"/>
    <w:rsid w:val="00EC3453"/>
    <w:rsid w:val="00EE3756"/>
    <w:rsid w:val="00EE37C8"/>
    <w:rsid w:val="00EE5D69"/>
    <w:rsid w:val="00EF0C12"/>
    <w:rsid w:val="00F06CB5"/>
    <w:rsid w:val="00F0731C"/>
    <w:rsid w:val="00F26E9C"/>
    <w:rsid w:val="00F4451D"/>
    <w:rsid w:val="00F54DE5"/>
    <w:rsid w:val="00F60952"/>
    <w:rsid w:val="00F814C2"/>
    <w:rsid w:val="00F850DD"/>
    <w:rsid w:val="00F96568"/>
    <w:rsid w:val="00FA469F"/>
    <w:rsid w:val="00FB5F7D"/>
    <w:rsid w:val="00FB745F"/>
    <w:rsid w:val="00FD2E9D"/>
    <w:rsid w:val="00FE7907"/>
    <w:rsid w:val="00FF2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place"/>
  <w:shapeDefaults>
    <o:shapedefaults v:ext="edit" spidmax="1028"/>
    <o:shapelayout v:ext="edit">
      <o:idmap v:ext="edit" data="1"/>
    </o:shapelayout>
  </w:shapeDefaults>
  <w:decimalSymbol w:val="."/>
  <w:listSeparator w:val="."/>
  <w14:defaultImageDpi w14:val="0"/>
  <w15:docId w15:val="{4380071A-0058-4017-888F-BF4FFD6CE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44C77"/>
    <w:pPr>
      <w:spacing w:after="0" w:line="240" w:lineRule="auto"/>
    </w:pPr>
    <w:rPr>
      <w:rFonts w:ascii="Times New Roman" w:eastAsia="Times New Roman" w:hAnsi="Times New Roman"/>
      <w:sz w:val="26"/>
      <w:szCs w:val="26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uiPriority w:val="99"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uiPriority w:val="99"/>
    <w:rsid w:val="00744C7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744C77"/>
    <w:rPr>
      <w:rFonts w:ascii="Times New Roman" w:hAnsi="Times New Roman"/>
      <w:sz w:val="26"/>
    </w:rPr>
  </w:style>
  <w:style w:type="paragraph" w:customStyle="1" w:styleId="Normal1">
    <w:name w:val="Normal 1"/>
    <w:basedOn w:val="Normal"/>
    <w:uiPriority w:val="99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uiPriority w:val="99"/>
    <w:rsid w:val="00744C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44C77"/>
    <w:rPr>
      <w:rFonts w:ascii="Times New Roman" w:hAnsi="Times New Roman"/>
      <w:sz w:val="26"/>
    </w:rPr>
  </w:style>
  <w:style w:type="character" w:styleId="PageNumber">
    <w:name w:val="page number"/>
    <w:basedOn w:val="DefaultParagraphFont"/>
    <w:uiPriority w:val="99"/>
    <w:rsid w:val="00744C77"/>
    <w:rPr>
      <w:rFonts w:cs="Times New Roman"/>
    </w:rPr>
  </w:style>
  <w:style w:type="paragraph" w:styleId="ListParagraph">
    <w:name w:val="List Paragraph"/>
    <w:basedOn w:val="Normal"/>
    <w:uiPriority w:val="99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A5431"/>
    <w:rPr>
      <w:rFonts w:ascii="Segoe UI" w:hAnsi="Segoe UI"/>
      <w:sz w:val="18"/>
    </w:rPr>
  </w:style>
  <w:style w:type="table" w:styleId="TableGrid">
    <w:name w:val="Table Grid"/>
    <w:basedOn w:val="TableNormal"/>
    <w:uiPriority w:val="99"/>
    <w:rsid w:val="003B73BB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61127"/>
    <w:rPr>
      <w:rFonts w:ascii="Times New Roman" w:hAnsi="Times New Roman"/>
      <w:sz w:val="26"/>
    </w:rPr>
  </w:style>
  <w:style w:type="paragraph" w:styleId="BodyText">
    <w:name w:val="Body Text"/>
    <w:basedOn w:val="Normal"/>
    <w:link w:val="BodyTextChar"/>
    <w:uiPriority w:val="99"/>
    <w:rsid w:val="009B79BA"/>
    <w:pPr>
      <w:spacing w:after="12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B79BA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rsid w:val="00396518"/>
    <w:rPr>
      <w:rFonts w:cs="Times New Roman"/>
      <w:color w:val="0000FF"/>
      <w:u w:val="single"/>
    </w:rPr>
  </w:style>
  <w:style w:type="paragraph" w:styleId="TOC1">
    <w:name w:val="toc 1"/>
    <w:basedOn w:val="Normal"/>
    <w:next w:val="Normal"/>
    <w:autoRedefine/>
    <w:uiPriority w:val="99"/>
    <w:semiHidden/>
    <w:rsid w:val="00396518"/>
    <w:rPr>
      <w:rFonts w:ascii=".VnTime" w:hAnsi=".VnTime"/>
      <w:color w:val="000000"/>
      <w:szCs w:val="25"/>
    </w:rPr>
  </w:style>
  <w:style w:type="paragraph" w:styleId="TOC2">
    <w:name w:val="toc 2"/>
    <w:basedOn w:val="Normal"/>
    <w:next w:val="Normal"/>
    <w:autoRedefine/>
    <w:uiPriority w:val="99"/>
    <w:semiHidden/>
    <w:rsid w:val="00396518"/>
    <w:pPr>
      <w:ind w:left="260"/>
    </w:pPr>
    <w:rPr>
      <w:rFonts w:ascii=".VnTime" w:hAnsi=".VnTime"/>
      <w:color w:val="000000"/>
      <w:szCs w:val="25"/>
    </w:rPr>
  </w:style>
  <w:style w:type="paragraph" w:customStyle="1" w:styleId="Normal2">
    <w:name w:val="Normal+2"/>
    <w:basedOn w:val="Default"/>
    <w:next w:val="Default"/>
    <w:uiPriority w:val="99"/>
    <w:rsid w:val="007B0688"/>
    <w:rPr>
      <w:rFonts w:eastAsia="Calibri"/>
      <w:color w:val="auto"/>
    </w:rPr>
  </w:style>
  <w:style w:type="character" w:customStyle="1" w:styleId="CharChar3">
    <w:name w:val="Char Char3"/>
    <w:uiPriority w:val="99"/>
    <w:locked/>
    <w:rsid w:val="00A83FE0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5568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9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9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9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9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tiet.dot</Template>
  <TotalTime>15</TotalTime>
  <Pages>1</Pages>
  <Words>1306</Words>
  <Characters>7448</Characters>
  <Application>Microsoft Office Word</Application>
  <DocSecurity>0</DocSecurity>
  <Lines>62</Lines>
  <Paragraphs>17</Paragraphs>
  <ScaleCrop>false</ScaleCrop>
  <Company>0917886269</Company>
  <LinksUpToDate>false</LinksUpToDate>
  <CharactersWithSpaces>8737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Cong Ngoc Thang</cp:lastModifiedBy>
  <cp:revision>11</cp:revision>
  <cp:lastPrinted>2020-04-23T09:38:00Z</cp:lastPrinted>
  <dcterms:created xsi:type="dcterms:W3CDTF">2018-09-24T09:11:00Z</dcterms:created>
  <dcterms:modified xsi:type="dcterms:W3CDTF">2020-04-23T09:39:00Z</dcterms:modified>
</cp:coreProperties>
</file>