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10B63373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40466A0E" w14:textId="77777777" w:rsidR="00744C77" w:rsidRPr="003555B5" w:rsidRDefault="006F70EA" w:rsidP="0048235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60BADD7E"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85F5F58" w14:textId="77777777" w:rsidR="00744C77" w:rsidRPr="003555B5" w:rsidRDefault="00744C77" w:rsidP="0048235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DD99F04" w14:textId="77777777" w:rsidR="00744C77" w:rsidRPr="003555B5" w:rsidRDefault="006F70EA" w:rsidP="0048235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7BD01BD6"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Độclập – Tự do – HạnhPhúc</w:t>
            </w:r>
          </w:p>
        </w:tc>
      </w:tr>
    </w:tbl>
    <w:p w14:paraId="38E071D5" w14:textId="77777777" w:rsidR="00744C77" w:rsidRPr="003555B5" w:rsidRDefault="00744C77" w:rsidP="00482356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157BD4EB" w14:textId="55316A87" w:rsidR="00744C77" w:rsidRDefault="00744C77" w:rsidP="00482356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63D0AA70" w14:textId="77777777" w:rsidR="007D5F1A" w:rsidRPr="003555B5" w:rsidRDefault="007D5F1A" w:rsidP="00482356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</w:p>
    <w:p w14:paraId="4AA3FB5C" w14:textId="30251B75" w:rsidR="00744C77" w:rsidRPr="00C87604" w:rsidRDefault="00744C77" w:rsidP="007D5F1A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Cs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Tên</w:t>
      </w:r>
      <w:r w:rsidRPr="00C8760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C87604">
        <w:rPr>
          <w:b/>
          <w:bCs/>
          <w:sz w:val="24"/>
          <w:szCs w:val="24"/>
        </w:rPr>
        <w:t xml:space="preserve">:  </w:t>
      </w:r>
      <w:r w:rsidR="007D5F1A" w:rsidRPr="008267A8">
        <w:rPr>
          <w:i/>
          <w:iCs/>
          <w:sz w:val="24"/>
          <w:szCs w:val="24"/>
        </w:rPr>
        <w:t>Ứng dụng GIS trong biên tập và thành lập bản đồ (GIS applications in mapping)</w:t>
      </w:r>
    </w:p>
    <w:p w14:paraId="0D9DBFB4" w14:textId="1A9B14B9" w:rsidR="00744C77" w:rsidRPr="00C87604" w:rsidRDefault="00744C77" w:rsidP="007D5F1A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r w:rsidRPr="00C87604">
        <w:rPr>
          <w:b/>
          <w:sz w:val="24"/>
          <w:szCs w:val="24"/>
          <w:lang w:val="vi-VN"/>
        </w:rPr>
        <w:t>Mã số học phần:</w:t>
      </w:r>
      <w:r w:rsidR="007D5F1A">
        <w:rPr>
          <w:b/>
          <w:sz w:val="24"/>
          <w:szCs w:val="24"/>
        </w:rPr>
        <w:t xml:space="preserve"> </w:t>
      </w:r>
      <w:r w:rsidR="004F1020">
        <w:rPr>
          <w:b/>
          <w:sz w:val="24"/>
          <w:szCs w:val="24"/>
          <w:lang w:val="vi-VN"/>
        </w:rPr>
        <w:t>7</w:t>
      </w:r>
      <w:r w:rsidR="006563AD" w:rsidRPr="002D4DE8">
        <w:rPr>
          <w:sz w:val="24"/>
          <w:szCs w:val="24"/>
          <w:lang w:val="pl-PL"/>
        </w:rPr>
        <w:t>0507</w:t>
      </w:r>
      <w:r w:rsidR="004F1020">
        <w:rPr>
          <w:sz w:val="24"/>
          <w:szCs w:val="24"/>
          <w:lang w:val="pl-PL"/>
        </w:rPr>
        <w:t>25</w:t>
      </w:r>
    </w:p>
    <w:p w14:paraId="77D01B7A" w14:textId="4A76C00B" w:rsidR="00744C77" w:rsidRPr="00C87604" w:rsidRDefault="00744C77" w:rsidP="007D5F1A">
      <w:pPr>
        <w:pStyle w:val="BodyText2"/>
        <w:spacing w:after="0" w:line="312" w:lineRule="auto"/>
        <w:ind w:left="720" w:hanging="9"/>
        <w:jc w:val="both"/>
        <w:rPr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Số</w:t>
      </w:r>
      <w:r w:rsidR="00F54183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tín</w:t>
      </w:r>
      <w:r w:rsidR="00F54183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chỉ</w:t>
      </w:r>
      <w:r w:rsidR="00F54183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học</w:t>
      </w:r>
      <w:r w:rsidR="00F54183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phần:</w:t>
      </w:r>
      <w:r w:rsidR="007D5F1A">
        <w:rPr>
          <w:b/>
          <w:bCs/>
          <w:color w:val="000000"/>
          <w:sz w:val="24"/>
          <w:szCs w:val="24"/>
        </w:rPr>
        <w:t xml:space="preserve"> </w:t>
      </w:r>
      <w:r w:rsidR="00E1437F">
        <w:rPr>
          <w:bCs/>
          <w:color w:val="000000"/>
          <w:sz w:val="24"/>
          <w:szCs w:val="24"/>
        </w:rPr>
        <w:t>2</w:t>
      </w:r>
      <w:r w:rsidR="00805DE2" w:rsidRPr="00C87604">
        <w:rPr>
          <w:bCs/>
          <w:color w:val="000000"/>
          <w:sz w:val="24"/>
          <w:szCs w:val="24"/>
        </w:rPr>
        <w:t xml:space="preserve"> (</w:t>
      </w:r>
      <w:r w:rsidR="004F1020">
        <w:rPr>
          <w:bCs/>
          <w:color w:val="000000"/>
          <w:sz w:val="24"/>
          <w:szCs w:val="24"/>
        </w:rPr>
        <w:t>2</w:t>
      </w:r>
      <w:r w:rsidR="00805DE2" w:rsidRPr="00C87604">
        <w:rPr>
          <w:bCs/>
          <w:color w:val="000000"/>
          <w:sz w:val="24"/>
          <w:szCs w:val="24"/>
        </w:rPr>
        <w:t>-</w:t>
      </w:r>
      <w:r w:rsidR="004F1020">
        <w:rPr>
          <w:bCs/>
          <w:color w:val="000000"/>
          <w:sz w:val="24"/>
          <w:szCs w:val="24"/>
        </w:rPr>
        <w:t>0</w:t>
      </w:r>
      <w:r w:rsidR="00805DE2" w:rsidRPr="00C87604">
        <w:rPr>
          <w:bCs/>
          <w:color w:val="000000"/>
          <w:sz w:val="24"/>
          <w:szCs w:val="24"/>
        </w:rPr>
        <w:t>-</w:t>
      </w:r>
      <w:r w:rsidR="00E1437F">
        <w:rPr>
          <w:bCs/>
          <w:color w:val="000000"/>
          <w:sz w:val="24"/>
          <w:szCs w:val="24"/>
        </w:rPr>
        <w:t>4</w:t>
      </w:r>
      <w:r w:rsidR="00805DE2" w:rsidRPr="00C87604">
        <w:rPr>
          <w:bCs/>
          <w:color w:val="000000"/>
          <w:sz w:val="24"/>
          <w:szCs w:val="24"/>
        </w:rPr>
        <w:t>), thời</w:t>
      </w:r>
      <w:r w:rsidR="00EE2E40">
        <w:rPr>
          <w:bCs/>
          <w:color w:val="000000"/>
          <w:sz w:val="24"/>
          <w:szCs w:val="24"/>
        </w:rPr>
        <w:t xml:space="preserve"> </w:t>
      </w:r>
      <w:r w:rsidR="00805DE2" w:rsidRPr="00C87604">
        <w:rPr>
          <w:bCs/>
          <w:color w:val="000000"/>
          <w:sz w:val="24"/>
          <w:szCs w:val="24"/>
        </w:rPr>
        <w:t>gian</w:t>
      </w:r>
      <w:r w:rsidR="00EE2E40">
        <w:rPr>
          <w:bCs/>
          <w:color w:val="000000"/>
          <w:sz w:val="24"/>
          <w:szCs w:val="24"/>
        </w:rPr>
        <w:t xml:space="preserve"> </w:t>
      </w:r>
      <w:r w:rsidR="00805DE2" w:rsidRPr="00C87604">
        <w:rPr>
          <w:bCs/>
          <w:color w:val="000000"/>
          <w:sz w:val="24"/>
          <w:szCs w:val="24"/>
        </w:rPr>
        <w:t>học</w:t>
      </w:r>
      <w:r w:rsidR="00EE2E40">
        <w:rPr>
          <w:bCs/>
          <w:color w:val="000000"/>
          <w:sz w:val="24"/>
          <w:szCs w:val="24"/>
        </w:rPr>
        <w:t xml:space="preserve"> 8 </w:t>
      </w:r>
      <w:r w:rsidR="00805DE2" w:rsidRPr="00C87604">
        <w:rPr>
          <w:bCs/>
          <w:color w:val="000000"/>
          <w:sz w:val="24"/>
          <w:szCs w:val="24"/>
        </w:rPr>
        <w:t>tuần</w:t>
      </w:r>
    </w:p>
    <w:p w14:paraId="05BB1547" w14:textId="77777777" w:rsidR="006447AD" w:rsidRPr="00C87604" w:rsidRDefault="00744C77" w:rsidP="007D5F1A">
      <w:pPr>
        <w:pStyle w:val="BodyText2"/>
        <w:spacing w:after="0" w:line="312" w:lineRule="auto"/>
        <w:ind w:left="720"/>
        <w:jc w:val="both"/>
        <w:rPr>
          <w:b/>
          <w:sz w:val="24"/>
          <w:szCs w:val="24"/>
        </w:rPr>
      </w:pPr>
      <w:r w:rsidRPr="00C87604">
        <w:rPr>
          <w:b/>
          <w:sz w:val="24"/>
          <w:szCs w:val="24"/>
          <w:lang w:val="vi-VN"/>
        </w:rPr>
        <w:t>Số tiết học phần:</w:t>
      </w:r>
    </w:p>
    <w:p w14:paraId="752C054E" w14:textId="77777777" w:rsidR="000D075E" w:rsidRPr="00C87604" w:rsidRDefault="00B63516" w:rsidP="007D5F1A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r w:rsidRPr="00C87604">
        <w:rPr>
          <w:sz w:val="24"/>
          <w:szCs w:val="24"/>
          <w:lang w:val="vi-VN"/>
        </w:rPr>
        <w:t>L</w:t>
      </w:r>
      <w:r w:rsidR="00744C77" w:rsidRPr="00C87604">
        <w:rPr>
          <w:sz w:val="24"/>
          <w:szCs w:val="24"/>
          <w:lang w:val="vi-VN"/>
        </w:rPr>
        <w:t>ý thuyết</w:t>
      </w:r>
      <w:r w:rsidRPr="00C87604">
        <w:rPr>
          <w:sz w:val="24"/>
          <w:szCs w:val="24"/>
          <w:lang w:val="vi-VN"/>
        </w:rPr>
        <w:t>:</w:t>
      </w:r>
      <w:r w:rsidR="00EE2E40">
        <w:rPr>
          <w:sz w:val="24"/>
          <w:szCs w:val="24"/>
          <w:lang w:val="en-GB"/>
        </w:rPr>
        <w:t xml:space="preserve"> </w:t>
      </w:r>
      <w:r w:rsidR="00E1437F">
        <w:rPr>
          <w:sz w:val="24"/>
          <w:szCs w:val="24"/>
        </w:rPr>
        <w:t>2</w:t>
      </w:r>
      <w:r w:rsidR="004F1020">
        <w:rPr>
          <w:sz w:val="24"/>
          <w:szCs w:val="24"/>
        </w:rPr>
        <w:t>5</w:t>
      </w:r>
      <w:r w:rsidRPr="00C87604">
        <w:rPr>
          <w:sz w:val="24"/>
          <w:szCs w:val="24"/>
          <w:lang w:val="vi-VN"/>
        </w:rPr>
        <w:t xml:space="preserve">; </w:t>
      </w:r>
      <w:r w:rsidR="00482356">
        <w:rPr>
          <w:sz w:val="24"/>
          <w:szCs w:val="24"/>
        </w:rPr>
        <w:tab/>
      </w:r>
      <w:r w:rsidR="00482356">
        <w:rPr>
          <w:sz w:val="24"/>
          <w:szCs w:val="24"/>
        </w:rPr>
        <w:tab/>
      </w:r>
      <w:r w:rsidR="000D075E" w:rsidRPr="00C87604">
        <w:rPr>
          <w:sz w:val="24"/>
          <w:szCs w:val="24"/>
          <w:lang w:val="vi-VN"/>
        </w:rPr>
        <w:t>Bài tập:</w:t>
      </w:r>
      <w:r w:rsidR="00E1437F">
        <w:rPr>
          <w:sz w:val="24"/>
          <w:szCs w:val="24"/>
        </w:rPr>
        <w:t>5</w:t>
      </w:r>
      <w:r w:rsidR="000D075E" w:rsidRPr="00C87604">
        <w:rPr>
          <w:sz w:val="24"/>
          <w:szCs w:val="24"/>
          <w:lang w:val="vi-VN"/>
        </w:rPr>
        <w:t xml:space="preserve">; </w:t>
      </w:r>
      <w:r w:rsidR="00482356">
        <w:rPr>
          <w:sz w:val="24"/>
          <w:szCs w:val="24"/>
        </w:rPr>
        <w:tab/>
      </w:r>
      <w:r w:rsidR="00482356">
        <w:rPr>
          <w:sz w:val="24"/>
          <w:szCs w:val="24"/>
        </w:rPr>
        <w:tab/>
      </w:r>
      <w:r w:rsidRPr="00C87604">
        <w:rPr>
          <w:sz w:val="24"/>
          <w:szCs w:val="24"/>
          <w:lang w:val="vi-VN"/>
        </w:rPr>
        <w:t>T</w:t>
      </w:r>
      <w:r w:rsidR="00744C77" w:rsidRPr="00C87604">
        <w:rPr>
          <w:sz w:val="24"/>
          <w:szCs w:val="24"/>
          <w:lang w:val="vi-VN"/>
        </w:rPr>
        <w:t>hực hành</w:t>
      </w:r>
      <w:r w:rsidRPr="00C87604">
        <w:rPr>
          <w:sz w:val="24"/>
          <w:szCs w:val="24"/>
          <w:lang w:val="vi-VN"/>
        </w:rPr>
        <w:t>:</w:t>
      </w:r>
      <w:r w:rsidR="00EE2E40">
        <w:rPr>
          <w:sz w:val="24"/>
          <w:szCs w:val="24"/>
        </w:rPr>
        <w:t>0</w:t>
      </w:r>
      <w:r w:rsidRPr="00C87604">
        <w:rPr>
          <w:sz w:val="24"/>
          <w:szCs w:val="24"/>
          <w:lang w:val="vi-VN"/>
        </w:rPr>
        <w:t xml:space="preserve">; </w:t>
      </w:r>
    </w:p>
    <w:p w14:paraId="34D46A3D" w14:textId="77777777" w:rsidR="00744C77" w:rsidRPr="00C87604" w:rsidRDefault="006447AD" w:rsidP="007D5F1A">
      <w:pPr>
        <w:pStyle w:val="BodyText2"/>
        <w:spacing w:after="0" w:line="312" w:lineRule="auto"/>
        <w:ind w:left="2340" w:hanging="1620"/>
        <w:rPr>
          <w:bCs/>
          <w:color w:val="000000"/>
          <w:sz w:val="24"/>
          <w:szCs w:val="24"/>
          <w:lang w:val="vi-VN"/>
        </w:rPr>
      </w:pPr>
      <w:r w:rsidRPr="00C87604">
        <w:rPr>
          <w:sz w:val="24"/>
          <w:szCs w:val="24"/>
          <w:lang w:val="vi-VN"/>
        </w:rPr>
        <w:t>T</w:t>
      </w:r>
      <w:r w:rsidR="00744C77" w:rsidRPr="00C87604">
        <w:rPr>
          <w:sz w:val="24"/>
          <w:szCs w:val="24"/>
          <w:lang w:val="vi-VN"/>
        </w:rPr>
        <w:t>hực tập</w:t>
      </w:r>
      <w:r w:rsidR="000D075E" w:rsidRPr="00C87604">
        <w:rPr>
          <w:sz w:val="24"/>
          <w:szCs w:val="24"/>
          <w:lang w:val="vi-VN"/>
        </w:rPr>
        <w:t>:</w:t>
      </w:r>
      <w:r w:rsidR="00F54183" w:rsidRPr="005F4009">
        <w:rPr>
          <w:sz w:val="24"/>
          <w:szCs w:val="24"/>
          <w:lang w:val="vi-VN"/>
        </w:rPr>
        <w:t xml:space="preserve"> </w:t>
      </w:r>
      <w:r w:rsidR="00814472" w:rsidRPr="00C87604">
        <w:rPr>
          <w:sz w:val="24"/>
          <w:szCs w:val="24"/>
          <w:lang w:val="vi-VN"/>
        </w:rPr>
        <w:t xml:space="preserve">0 </w:t>
      </w:r>
      <w:r w:rsidR="000D075E" w:rsidRPr="00C87604">
        <w:rPr>
          <w:sz w:val="24"/>
          <w:szCs w:val="24"/>
          <w:lang w:val="vi-VN"/>
        </w:rPr>
        <w:t xml:space="preserve">; </w:t>
      </w:r>
      <w:r w:rsidR="00482356" w:rsidRPr="00CA0928">
        <w:rPr>
          <w:sz w:val="24"/>
          <w:szCs w:val="24"/>
          <w:lang w:val="vi-VN"/>
        </w:rPr>
        <w:tab/>
      </w:r>
      <w:r w:rsidR="00482356" w:rsidRPr="00CA0928">
        <w:rPr>
          <w:sz w:val="24"/>
          <w:szCs w:val="24"/>
          <w:lang w:val="vi-VN"/>
        </w:rPr>
        <w:tab/>
      </w:r>
      <w:r w:rsidR="000D075E" w:rsidRPr="00C87604">
        <w:rPr>
          <w:sz w:val="24"/>
          <w:szCs w:val="24"/>
          <w:lang w:val="vi-VN"/>
        </w:rPr>
        <w:t xml:space="preserve">Đồ </w:t>
      </w:r>
      <w:r w:rsidR="00744C77" w:rsidRPr="00C87604">
        <w:rPr>
          <w:sz w:val="24"/>
          <w:szCs w:val="24"/>
          <w:lang w:val="vi-VN"/>
        </w:rPr>
        <w:t>án</w:t>
      </w:r>
      <w:r w:rsidR="00DE39E7">
        <w:rPr>
          <w:sz w:val="24"/>
          <w:szCs w:val="24"/>
          <w:lang w:val="vi-VN"/>
        </w:rPr>
        <w:t>: 0</w:t>
      </w:r>
      <w:r w:rsidR="000D075E" w:rsidRPr="00C87604">
        <w:rPr>
          <w:sz w:val="24"/>
          <w:szCs w:val="24"/>
          <w:lang w:val="vi-VN"/>
        </w:rPr>
        <w:t xml:space="preserve">; </w:t>
      </w:r>
      <w:r w:rsidR="00482356" w:rsidRPr="00CA0928">
        <w:rPr>
          <w:sz w:val="24"/>
          <w:szCs w:val="24"/>
          <w:lang w:val="vi-VN"/>
        </w:rPr>
        <w:tab/>
      </w:r>
      <w:r w:rsidR="00482356" w:rsidRPr="00CA0928">
        <w:rPr>
          <w:sz w:val="24"/>
          <w:szCs w:val="24"/>
          <w:lang w:val="vi-VN"/>
        </w:rPr>
        <w:tab/>
      </w:r>
      <w:r w:rsidR="000D075E" w:rsidRPr="00C87604">
        <w:rPr>
          <w:sz w:val="24"/>
          <w:szCs w:val="24"/>
          <w:lang w:val="vi-VN"/>
        </w:rPr>
        <w:t>T</w:t>
      </w:r>
      <w:r w:rsidR="00744C77" w:rsidRPr="00C87604">
        <w:rPr>
          <w:sz w:val="24"/>
          <w:szCs w:val="24"/>
          <w:lang w:val="vi-VN"/>
        </w:rPr>
        <w:t>ự học</w:t>
      </w:r>
      <w:r w:rsidR="000D075E" w:rsidRPr="00C87604">
        <w:rPr>
          <w:sz w:val="24"/>
          <w:szCs w:val="24"/>
          <w:lang w:val="vi-VN"/>
        </w:rPr>
        <w:t>:</w:t>
      </w:r>
      <w:r w:rsidR="00EE2E40" w:rsidRPr="00EE2E40">
        <w:rPr>
          <w:sz w:val="24"/>
          <w:szCs w:val="24"/>
          <w:lang w:val="vi-VN"/>
        </w:rPr>
        <w:t xml:space="preserve"> 60</w:t>
      </w:r>
      <w:r w:rsidR="00210206" w:rsidRPr="00C87604">
        <w:rPr>
          <w:sz w:val="24"/>
          <w:szCs w:val="24"/>
          <w:lang w:val="vi-VN"/>
        </w:rPr>
        <w:t>;</w:t>
      </w:r>
    </w:p>
    <w:p w14:paraId="53FC6506" w14:textId="77777777" w:rsidR="00744C77" w:rsidRPr="00C87604" w:rsidRDefault="00744C77" w:rsidP="007D5F1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C87604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C87604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4BC803B" w14:textId="77777777" w:rsidR="00E1437F" w:rsidRDefault="003F5908" w:rsidP="007D5F1A">
      <w:pPr>
        <w:pStyle w:val="BodyText2"/>
        <w:numPr>
          <w:ilvl w:val="1"/>
          <w:numId w:val="6"/>
        </w:numPr>
        <w:tabs>
          <w:tab w:val="left" w:pos="5670"/>
        </w:tabs>
        <w:spacing w:after="0" w:line="360" w:lineRule="auto"/>
        <w:jc w:val="both"/>
        <w:rPr>
          <w:b/>
          <w:sz w:val="24"/>
          <w:szCs w:val="24"/>
          <w:lang w:val="en-GB"/>
        </w:rPr>
      </w:pPr>
      <w:r w:rsidRPr="00C87604">
        <w:rPr>
          <w:b/>
          <w:sz w:val="24"/>
          <w:szCs w:val="24"/>
          <w:lang w:val="vi-VN"/>
        </w:rPr>
        <w:t>Giảng viên giảng dạy:</w:t>
      </w:r>
    </w:p>
    <w:tbl>
      <w:tblPr>
        <w:tblW w:w="6098" w:type="dxa"/>
        <w:tblInd w:w="534" w:type="dxa"/>
        <w:tblLook w:val="04A0" w:firstRow="1" w:lastRow="0" w:firstColumn="1" w:lastColumn="0" w:noHBand="0" w:noVBand="1"/>
      </w:tblPr>
      <w:tblGrid>
        <w:gridCol w:w="988"/>
        <w:gridCol w:w="3440"/>
        <w:gridCol w:w="1670"/>
      </w:tblGrid>
      <w:tr w:rsidR="006440FD" w14:paraId="1B2140D5" w14:textId="77777777" w:rsidTr="006440FD">
        <w:trPr>
          <w:trHeight w:val="641"/>
        </w:trPr>
        <w:tc>
          <w:tcPr>
            <w:tcW w:w="988" w:type="dxa"/>
            <w:vAlign w:val="center"/>
            <w:hideMark/>
          </w:tcPr>
          <w:p w14:paraId="1E90243D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3440" w:type="dxa"/>
            <w:vAlign w:val="center"/>
            <w:hideMark/>
          </w:tcPr>
          <w:p w14:paraId="1ACAF29B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670" w:type="dxa"/>
            <w:vAlign w:val="center"/>
            <w:hideMark/>
          </w:tcPr>
          <w:p w14:paraId="3C505EB0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Mã CBGD</w:t>
            </w:r>
          </w:p>
        </w:tc>
      </w:tr>
      <w:tr w:rsidR="006440FD" w14:paraId="47D141A3" w14:textId="77777777" w:rsidTr="00C5472A">
        <w:trPr>
          <w:trHeight w:val="359"/>
        </w:trPr>
        <w:tc>
          <w:tcPr>
            <w:tcW w:w="988" w:type="dxa"/>
            <w:vAlign w:val="center"/>
            <w:hideMark/>
          </w:tcPr>
          <w:p w14:paraId="6C48E178" w14:textId="6F134885" w:rsidR="006440FD" w:rsidRDefault="00C5472A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40" w:type="dxa"/>
            <w:vAlign w:val="center"/>
          </w:tcPr>
          <w:p w14:paraId="42FE9B59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Hương Giang</w:t>
            </w:r>
          </w:p>
        </w:tc>
        <w:tc>
          <w:tcPr>
            <w:tcW w:w="1670" w:type="dxa"/>
            <w:vAlign w:val="center"/>
          </w:tcPr>
          <w:p w14:paraId="106371C2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0507-10</w:t>
            </w:r>
          </w:p>
        </w:tc>
      </w:tr>
      <w:tr w:rsidR="006440FD" w14:paraId="478AB00C" w14:textId="77777777" w:rsidTr="006440FD">
        <w:trPr>
          <w:trHeight w:val="378"/>
        </w:trPr>
        <w:tc>
          <w:tcPr>
            <w:tcW w:w="988" w:type="dxa"/>
            <w:vAlign w:val="center"/>
            <w:hideMark/>
          </w:tcPr>
          <w:p w14:paraId="41CFD25F" w14:textId="7FA90CD2" w:rsidR="006440FD" w:rsidRDefault="00C5472A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40" w:type="dxa"/>
            <w:vAlign w:val="center"/>
          </w:tcPr>
          <w:p w14:paraId="5CC65D47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Anh Quân</w:t>
            </w:r>
          </w:p>
        </w:tc>
        <w:tc>
          <w:tcPr>
            <w:tcW w:w="1670" w:type="dxa"/>
            <w:vAlign w:val="center"/>
          </w:tcPr>
          <w:p w14:paraId="1E97B006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5F4009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07</w:t>
            </w:r>
          </w:p>
        </w:tc>
      </w:tr>
      <w:tr w:rsidR="006440FD" w14:paraId="69F36663" w14:textId="77777777" w:rsidTr="00C5472A">
        <w:trPr>
          <w:trHeight w:val="47"/>
        </w:trPr>
        <w:tc>
          <w:tcPr>
            <w:tcW w:w="988" w:type="dxa"/>
            <w:vAlign w:val="center"/>
            <w:hideMark/>
          </w:tcPr>
          <w:p w14:paraId="2E90892A" w14:textId="126E4EEF" w:rsidR="006440FD" w:rsidRDefault="00C5472A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40" w:type="dxa"/>
            <w:vAlign w:val="center"/>
          </w:tcPr>
          <w:p w14:paraId="79EACAB3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Lợi</w:t>
            </w:r>
          </w:p>
        </w:tc>
        <w:tc>
          <w:tcPr>
            <w:tcW w:w="1670" w:type="dxa"/>
            <w:vAlign w:val="center"/>
          </w:tcPr>
          <w:p w14:paraId="26827F64" w14:textId="77777777" w:rsidR="006440FD" w:rsidRDefault="006440FD" w:rsidP="00C5472A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0507-12</w:t>
            </w:r>
          </w:p>
        </w:tc>
      </w:tr>
    </w:tbl>
    <w:p w14:paraId="10A26B36" w14:textId="77777777" w:rsidR="00744C77" w:rsidRPr="00666767" w:rsidRDefault="006447AD" w:rsidP="008267A8">
      <w:pPr>
        <w:pStyle w:val="BodyText2"/>
        <w:spacing w:before="240" w:after="0" w:line="360" w:lineRule="auto"/>
        <w:ind w:left="516" w:hanging="68"/>
        <w:jc w:val="both"/>
        <w:rPr>
          <w:b/>
          <w:sz w:val="24"/>
          <w:szCs w:val="24"/>
          <w:lang w:val="vi-VN"/>
        </w:rPr>
      </w:pPr>
      <w:r w:rsidRPr="00666767">
        <w:rPr>
          <w:b/>
          <w:sz w:val="24"/>
          <w:szCs w:val="24"/>
          <w:lang w:val="vi-VN"/>
        </w:rPr>
        <w:t>2.2</w:t>
      </w:r>
      <w:r w:rsidR="003555B5" w:rsidRPr="00666767">
        <w:rPr>
          <w:b/>
          <w:sz w:val="24"/>
          <w:szCs w:val="24"/>
          <w:lang w:val="vi-VN"/>
        </w:rPr>
        <w:t xml:space="preserve">. </w:t>
      </w:r>
      <w:r w:rsidR="00744C77" w:rsidRPr="00666767">
        <w:rPr>
          <w:b/>
          <w:sz w:val="24"/>
          <w:szCs w:val="24"/>
          <w:lang w:val="vi-VN"/>
        </w:rPr>
        <w:t>Bộ môn:</w:t>
      </w:r>
      <w:r w:rsidR="001465D1" w:rsidRPr="00666767">
        <w:rPr>
          <w:sz w:val="24"/>
          <w:szCs w:val="24"/>
          <w:lang w:val="vi-VN"/>
        </w:rPr>
        <w:t>Bản đồ</w:t>
      </w:r>
    </w:p>
    <w:p w14:paraId="41F7BE79" w14:textId="77777777" w:rsidR="00744C77" w:rsidRPr="00666767" w:rsidRDefault="006447AD" w:rsidP="008267A8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  <w:lang w:val="vi-VN"/>
        </w:rPr>
      </w:pPr>
      <w:r w:rsidRPr="00666767">
        <w:rPr>
          <w:b/>
          <w:sz w:val="24"/>
          <w:szCs w:val="24"/>
          <w:lang w:val="vi-VN"/>
        </w:rPr>
        <w:t>2.3. Khoa:</w:t>
      </w:r>
      <w:r w:rsidR="001465D1" w:rsidRPr="00666767">
        <w:rPr>
          <w:sz w:val="24"/>
          <w:szCs w:val="24"/>
          <w:lang w:val="vi-VN"/>
        </w:rPr>
        <w:t>Trắc địa</w:t>
      </w:r>
      <w:r w:rsidR="00076A54" w:rsidRPr="00666767">
        <w:rPr>
          <w:sz w:val="24"/>
          <w:szCs w:val="24"/>
          <w:lang w:val="vi-VN"/>
        </w:rPr>
        <w:t xml:space="preserve"> – Bản đồ và Quản lý đất đai</w:t>
      </w:r>
    </w:p>
    <w:p w14:paraId="58530936" w14:textId="77777777" w:rsidR="00744C77" w:rsidRPr="00666767" w:rsidRDefault="00744C77" w:rsidP="008267A8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66767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666767">
        <w:rPr>
          <w:b/>
          <w:bCs/>
          <w:color w:val="000000"/>
          <w:sz w:val="24"/>
          <w:szCs w:val="24"/>
          <w:lang w:val="vi-VN"/>
        </w:rPr>
        <w:t>học học phần</w:t>
      </w:r>
      <w:r w:rsidR="006D03CF" w:rsidRPr="00666767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049553FB" w14:textId="168FEEA4" w:rsidR="00E1437F" w:rsidRPr="00666767" w:rsidRDefault="006D03CF" w:rsidP="008267A8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666767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076A54" w:rsidRPr="00666767">
        <w:rPr>
          <w:sz w:val="24"/>
          <w:szCs w:val="24"/>
          <w:lang w:val="vi-VN"/>
        </w:rPr>
        <w:t xml:space="preserve"> </w:t>
      </w:r>
      <w:r w:rsidR="00EA0518" w:rsidRPr="00EA0518">
        <w:rPr>
          <w:sz w:val="24"/>
          <w:szCs w:val="24"/>
          <w:lang w:val="vi-VN"/>
        </w:rPr>
        <w:t>7050707 (</w:t>
      </w:r>
      <w:r w:rsidR="00076A54" w:rsidRPr="00666767">
        <w:rPr>
          <w:sz w:val="24"/>
          <w:szCs w:val="24"/>
          <w:lang w:val="vi-VN"/>
        </w:rPr>
        <w:t>Cơ sở Bản đồ</w:t>
      </w:r>
      <w:r w:rsidR="00EA0518" w:rsidRPr="00EA0518">
        <w:rPr>
          <w:sz w:val="24"/>
          <w:szCs w:val="24"/>
          <w:lang w:val="vi-VN"/>
        </w:rPr>
        <w:t>)</w:t>
      </w:r>
      <w:r w:rsidR="00076A54" w:rsidRPr="00666767">
        <w:rPr>
          <w:sz w:val="24"/>
          <w:szCs w:val="24"/>
          <w:lang w:val="vi-VN"/>
        </w:rPr>
        <w:t xml:space="preserve"> </w:t>
      </w:r>
    </w:p>
    <w:p w14:paraId="6FC38538" w14:textId="38ECDE3D" w:rsidR="006D03CF" w:rsidRPr="00666767" w:rsidRDefault="006D03CF" w:rsidP="008267A8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666767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EA0518" w:rsidRPr="00EA0518">
        <w:rPr>
          <w:b/>
          <w:bCs/>
          <w:color w:val="000000"/>
          <w:sz w:val="24"/>
          <w:szCs w:val="24"/>
          <w:lang w:val="vi-VN"/>
        </w:rPr>
        <w:t xml:space="preserve"> </w:t>
      </w:r>
      <w:r w:rsidR="00EA0518" w:rsidRPr="00EA0518">
        <w:rPr>
          <w:color w:val="000000"/>
          <w:sz w:val="24"/>
          <w:szCs w:val="24"/>
          <w:lang w:val="vi-VN"/>
        </w:rPr>
        <w:t>7050708</w:t>
      </w:r>
      <w:r w:rsidR="00EA0518" w:rsidRPr="00EA0518">
        <w:rPr>
          <w:b/>
          <w:bCs/>
          <w:color w:val="000000"/>
          <w:sz w:val="24"/>
          <w:szCs w:val="24"/>
          <w:lang w:val="vi-VN"/>
        </w:rPr>
        <w:t xml:space="preserve"> </w:t>
      </w:r>
      <w:r w:rsidR="00EA0518" w:rsidRPr="00EA0518">
        <w:rPr>
          <w:color w:val="000000"/>
          <w:sz w:val="24"/>
          <w:szCs w:val="24"/>
          <w:lang w:val="vi-VN"/>
        </w:rPr>
        <w:t>(</w:t>
      </w:r>
      <w:r w:rsidR="00100098" w:rsidRPr="00666767">
        <w:rPr>
          <w:sz w:val="24"/>
          <w:szCs w:val="24"/>
          <w:lang w:val="vi-VN"/>
        </w:rPr>
        <w:t xml:space="preserve">Cơ sở </w:t>
      </w:r>
      <w:r w:rsidR="00EA0518" w:rsidRPr="00EA0518">
        <w:rPr>
          <w:sz w:val="24"/>
          <w:szCs w:val="24"/>
          <w:lang w:val="vi-VN"/>
        </w:rPr>
        <w:t>dữ liệu</w:t>
      </w:r>
      <w:r w:rsidR="00100098" w:rsidRPr="00666767">
        <w:rPr>
          <w:sz w:val="24"/>
          <w:szCs w:val="24"/>
          <w:lang w:val="vi-VN"/>
        </w:rPr>
        <w:t xml:space="preserve"> GIS</w:t>
      </w:r>
      <w:r w:rsidR="00EA0518" w:rsidRPr="00EA0518">
        <w:rPr>
          <w:sz w:val="24"/>
          <w:szCs w:val="24"/>
          <w:lang w:val="vi-VN"/>
        </w:rPr>
        <w:t>)</w:t>
      </w:r>
    </w:p>
    <w:p w14:paraId="3ADAA8A9" w14:textId="06CB9B69" w:rsidR="00744C77" w:rsidRPr="00B71466" w:rsidRDefault="00744C77" w:rsidP="00B71466">
      <w:pPr>
        <w:pStyle w:val="ListParagraph"/>
        <w:numPr>
          <w:ilvl w:val="0"/>
          <w:numId w:val="1"/>
        </w:numPr>
        <w:spacing w:before="120" w:after="120" w:line="312" w:lineRule="auto"/>
        <w:contextualSpacing/>
        <w:jc w:val="both"/>
        <w:rPr>
          <w:bCs/>
          <w:i/>
          <w:lang w:val="vi-VN"/>
        </w:rPr>
      </w:pPr>
      <w:r w:rsidRPr="00B71466">
        <w:rPr>
          <w:b/>
          <w:bCs/>
          <w:color w:val="000000"/>
          <w:lang w:val="vi-VN"/>
        </w:rPr>
        <w:t>Mục</w:t>
      </w:r>
      <w:r w:rsidR="00B71466" w:rsidRPr="00B71466">
        <w:rPr>
          <w:b/>
          <w:bCs/>
          <w:color w:val="000000"/>
          <w:lang w:val="vi-VN"/>
        </w:rPr>
        <w:t xml:space="preserve"> </w:t>
      </w:r>
      <w:r w:rsidRPr="00B71466">
        <w:rPr>
          <w:b/>
          <w:bCs/>
          <w:color w:val="000000"/>
          <w:lang w:val="vi-VN"/>
        </w:rPr>
        <w:t>tiêu</w:t>
      </w:r>
      <w:r w:rsidR="00B71466" w:rsidRPr="00B71466">
        <w:rPr>
          <w:b/>
          <w:bCs/>
          <w:color w:val="000000"/>
          <w:lang w:val="vi-VN"/>
        </w:rPr>
        <w:t xml:space="preserve"> </w:t>
      </w:r>
      <w:r w:rsidRPr="00B71466">
        <w:rPr>
          <w:b/>
          <w:bCs/>
          <w:color w:val="000000"/>
          <w:lang w:val="vi-VN"/>
        </w:rPr>
        <w:t>của</w:t>
      </w:r>
      <w:r w:rsidR="00B71466" w:rsidRPr="00B71466">
        <w:rPr>
          <w:b/>
          <w:bCs/>
          <w:color w:val="000000"/>
          <w:lang w:val="vi-VN"/>
        </w:rPr>
        <w:t xml:space="preserve"> </w:t>
      </w:r>
      <w:r w:rsidRPr="00B71466">
        <w:rPr>
          <w:b/>
          <w:bCs/>
          <w:color w:val="000000"/>
          <w:lang w:val="vi-VN"/>
        </w:rPr>
        <w:t>học</w:t>
      </w:r>
      <w:r w:rsidR="00B71466" w:rsidRPr="00B71466">
        <w:rPr>
          <w:b/>
          <w:bCs/>
          <w:color w:val="000000"/>
          <w:lang w:val="vi-VN"/>
        </w:rPr>
        <w:t xml:space="preserve"> </w:t>
      </w:r>
      <w:r w:rsidRPr="00B71466">
        <w:rPr>
          <w:b/>
          <w:bCs/>
          <w:color w:val="000000"/>
          <w:lang w:val="vi-VN"/>
        </w:rPr>
        <w:t>phần</w:t>
      </w:r>
      <w:r w:rsidR="00B71466" w:rsidRPr="00B71466">
        <w:rPr>
          <w:b/>
          <w:bCs/>
          <w:color w:val="000000"/>
          <w:lang w:val="vi-VN"/>
        </w:rPr>
        <w:t>:</w:t>
      </w:r>
      <w:r w:rsidR="00B71466" w:rsidRPr="00B71466">
        <w:rPr>
          <w:lang w:val="vi-VN"/>
        </w:rPr>
        <w:t xml:space="preserve"> </w:t>
      </w:r>
      <w:r w:rsidR="00B71466" w:rsidRPr="007D5F1A">
        <w:rPr>
          <w:lang w:val="vi-VN"/>
        </w:rPr>
        <w:t>Học phần giới thiệu những kiến thức cơ bản nhất về GIS; các nguồn dữ liệu đầu vào của GIS và chất lượng dữ liệu; trình bày cách xử lý dữ liệu không gian và xử lý dữ liệu thuộc tính; phân tích dữ liệu, chiết xuất dữ liệu và trình bày bản đồ.</w:t>
      </w:r>
    </w:p>
    <w:p w14:paraId="718523D9" w14:textId="77777777" w:rsidR="00744C77" w:rsidRPr="00C87604" w:rsidRDefault="00744C77" w:rsidP="007D5F1A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r w:rsidRPr="00C87604">
        <w:rPr>
          <w:b/>
          <w:bCs/>
          <w:lang w:val="vi-VN"/>
        </w:rPr>
        <w:t xml:space="preserve">Kiến thức </w:t>
      </w:r>
    </w:p>
    <w:p w14:paraId="4B468394" w14:textId="4A96E58F" w:rsidR="00C5472A" w:rsidRDefault="00C5472A" w:rsidP="007D5F1A">
      <w:pPr>
        <w:tabs>
          <w:tab w:val="left" w:pos="284"/>
        </w:tabs>
        <w:spacing w:line="312" w:lineRule="auto"/>
        <w:ind w:left="504"/>
        <w:jc w:val="both"/>
        <w:rPr>
          <w:sz w:val="24"/>
          <w:lang w:val="da-DK"/>
        </w:rPr>
      </w:pPr>
      <w:r>
        <w:rPr>
          <w:sz w:val="24"/>
          <w:lang w:val="da-DK"/>
        </w:rPr>
        <w:t xml:space="preserve">4.1.1. </w:t>
      </w:r>
      <w:r w:rsidRPr="00C5472A">
        <w:rPr>
          <w:sz w:val="24"/>
          <w:lang w:val="da-DK"/>
        </w:rPr>
        <w:t>Khái lược về hệ thông tin địa lý và bản đồ</w:t>
      </w:r>
    </w:p>
    <w:p w14:paraId="55F9A0B9" w14:textId="2CF40A93" w:rsidR="00C5472A" w:rsidRDefault="00C5472A" w:rsidP="007D5F1A">
      <w:pPr>
        <w:tabs>
          <w:tab w:val="left" w:pos="284"/>
        </w:tabs>
        <w:spacing w:line="312" w:lineRule="auto"/>
        <w:ind w:left="504"/>
        <w:jc w:val="both"/>
        <w:rPr>
          <w:sz w:val="24"/>
          <w:lang w:val="da-DK"/>
        </w:rPr>
      </w:pPr>
      <w:r>
        <w:rPr>
          <w:sz w:val="24"/>
          <w:lang w:val="da-DK"/>
        </w:rPr>
        <w:t xml:space="preserve">4.1.2. </w:t>
      </w:r>
      <w:r w:rsidRPr="00C5472A">
        <w:rPr>
          <w:sz w:val="24"/>
          <w:lang w:val="da-DK"/>
        </w:rPr>
        <w:t>Cấu trúc dữ liệu của hệ thông tin địa lý</w:t>
      </w:r>
    </w:p>
    <w:p w14:paraId="3D7D4168" w14:textId="0A6D896D" w:rsidR="00C5472A" w:rsidRDefault="00C5472A" w:rsidP="007D5F1A">
      <w:pPr>
        <w:tabs>
          <w:tab w:val="left" w:pos="284"/>
        </w:tabs>
        <w:spacing w:line="312" w:lineRule="auto"/>
        <w:ind w:left="504"/>
        <w:jc w:val="both"/>
        <w:rPr>
          <w:sz w:val="24"/>
          <w:lang w:val="da-DK"/>
        </w:rPr>
      </w:pPr>
      <w:r>
        <w:rPr>
          <w:sz w:val="24"/>
          <w:lang w:val="da-DK"/>
        </w:rPr>
        <w:t xml:space="preserve">4.1.3. </w:t>
      </w:r>
      <w:r w:rsidRPr="00C5472A">
        <w:rPr>
          <w:sz w:val="24"/>
          <w:lang w:val="da-DK"/>
        </w:rPr>
        <w:t>Nguồn dữ liệu của GIS</w:t>
      </w:r>
    </w:p>
    <w:p w14:paraId="6B7826D0" w14:textId="6BA3E3E4" w:rsidR="00C5472A" w:rsidRDefault="00C5472A" w:rsidP="007D5F1A">
      <w:pPr>
        <w:tabs>
          <w:tab w:val="left" w:pos="284"/>
        </w:tabs>
        <w:spacing w:line="312" w:lineRule="auto"/>
        <w:ind w:left="504"/>
        <w:jc w:val="both"/>
        <w:rPr>
          <w:sz w:val="24"/>
          <w:lang w:val="da-DK"/>
        </w:rPr>
      </w:pPr>
      <w:r>
        <w:rPr>
          <w:sz w:val="24"/>
          <w:lang w:val="da-DK"/>
        </w:rPr>
        <w:t xml:space="preserve">4.1.4. </w:t>
      </w:r>
      <w:r w:rsidRPr="00C5472A">
        <w:rPr>
          <w:sz w:val="24"/>
          <w:lang w:val="da-DK"/>
        </w:rPr>
        <w:t>Xử lý dữ liệu không gian</w:t>
      </w:r>
    </w:p>
    <w:p w14:paraId="1645B1E8" w14:textId="2FB9DA1B" w:rsidR="00C5472A" w:rsidRDefault="00C5472A" w:rsidP="007D5F1A">
      <w:pPr>
        <w:tabs>
          <w:tab w:val="left" w:pos="284"/>
        </w:tabs>
        <w:spacing w:line="312" w:lineRule="auto"/>
        <w:ind w:left="504"/>
        <w:jc w:val="both"/>
        <w:rPr>
          <w:sz w:val="24"/>
          <w:lang w:val="da-DK"/>
        </w:rPr>
      </w:pPr>
      <w:r>
        <w:rPr>
          <w:sz w:val="24"/>
          <w:lang w:val="da-DK"/>
        </w:rPr>
        <w:t xml:space="preserve">4.1.5. </w:t>
      </w:r>
      <w:r w:rsidRPr="00C5472A">
        <w:rPr>
          <w:sz w:val="24"/>
          <w:lang w:val="da-DK"/>
        </w:rPr>
        <w:t>Xử lý dữ liệu thuộc tính</w:t>
      </w:r>
    </w:p>
    <w:p w14:paraId="2AB9A900" w14:textId="12AA6602" w:rsidR="00C5472A" w:rsidRDefault="00C5472A" w:rsidP="007D5F1A">
      <w:pPr>
        <w:tabs>
          <w:tab w:val="left" w:pos="284"/>
        </w:tabs>
        <w:spacing w:line="312" w:lineRule="auto"/>
        <w:ind w:left="504"/>
        <w:jc w:val="both"/>
        <w:rPr>
          <w:sz w:val="24"/>
          <w:lang w:val="da-DK"/>
        </w:rPr>
      </w:pPr>
      <w:r>
        <w:rPr>
          <w:sz w:val="24"/>
          <w:lang w:val="da-DK"/>
        </w:rPr>
        <w:t xml:space="preserve">4.1.6. </w:t>
      </w:r>
      <w:r w:rsidRPr="00C5472A">
        <w:rPr>
          <w:sz w:val="24"/>
          <w:lang w:val="da-DK"/>
        </w:rPr>
        <w:t>Phân tích, chiết xuất dữ liệu và trình bày bản đồ</w:t>
      </w:r>
    </w:p>
    <w:p w14:paraId="43ACAE80" w14:textId="77777777" w:rsidR="00744C77" w:rsidRPr="00C87604" w:rsidRDefault="00744C77" w:rsidP="007D5F1A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r w:rsidRPr="00C87604">
        <w:rPr>
          <w:b/>
          <w:bCs/>
          <w:lang w:val="vi-VN"/>
        </w:rPr>
        <w:t>Kỹ năng</w:t>
      </w:r>
    </w:p>
    <w:p w14:paraId="52AF3679" w14:textId="77777777" w:rsidR="00B60C95" w:rsidRPr="00C87604" w:rsidRDefault="009C73C7" w:rsidP="007D5F1A">
      <w:pPr>
        <w:pStyle w:val="ListParagraph"/>
        <w:numPr>
          <w:ilvl w:val="2"/>
          <w:numId w:val="1"/>
        </w:numPr>
        <w:tabs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C87604">
        <w:rPr>
          <w:lang w:val="nl-NL"/>
        </w:rPr>
        <w:t>Sinh viên biết c</w:t>
      </w:r>
      <w:r w:rsidR="00CF7989" w:rsidRPr="00C87604">
        <w:rPr>
          <w:lang w:val="nl-NL"/>
        </w:rPr>
        <w:t xml:space="preserve">ách xử lý </w:t>
      </w:r>
      <w:r w:rsidR="00174210">
        <w:rPr>
          <w:lang w:val="nl-NL"/>
        </w:rPr>
        <w:t>dữ liệu không gian và dữ liệu thuộc tính trong GIS</w:t>
      </w:r>
    </w:p>
    <w:p w14:paraId="26C98EDC" w14:textId="77777777" w:rsidR="00B60C95" w:rsidRPr="0020223B" w:rsidRDefault="00174210" w:rsidP="007D5F1A">
      <w:pPr>
        <w:pStyle w:val="ListParagraph"/>
        <w:numPr>
          <w:ilvl w:val="2"/>
          <w:numId w:val="1"/>
        </w:numPr>
        <w:spacing w:line="312" w:lineRule="auto"/>
        <w:ind w:left="522" w:hanging="96"/>
        <w:jc w:val="both"/>
        <w:rPr>
          <w:bCs/>
          <w:lang w:val="vi-VN"/>
        </w:rPr>
      </w:pPr>
      <w:r w:rsidRPr="00C87604">
        <w:rPr>
          <w:lang w:val="nl-NL"/>
        </w:rPr>
        <w:t xml:space="preserve">Sinh viên biết cách </w:t>
      </w:r>
      <w:r w:rsidR="005F5BDB">
        <w:rPr>
          <w:lang w:val="nl-NL"/>
        </w:rPr>
        <w:t>chiết xuất dữ liệu và trình bày bản đồ từ cơ sở dữ liệu GIS.</w:t>
      </w:r>
    </w:p>
    <w:p w14:paraId="1D7A4BAA" w14:textId="77777777" w:rsidR="0020223B" w:rsidRPr="00174210" w:rsidRDefault="0020223B" w:rsidP="007D5F1A">
      <w:pPr>
        <w:pStyle w:val="ListParagraph"/>
        <w:numPr>
          <w:ilvl w:val="2"/>
          <w:numId w:val="1"/>
        </w:numPr>
        <w:spacing w:line="312" w:lineRule="auto"/>
        <w:ind w:left="522" w:hanging="96"/>
        <w:jc w:val="both"/>
        <w:rPr>
          <w:bCs/>
          <w:lang w:val="vi-VN"/>
        </w:rPr>
      </w:pPr>
      <w:r>
        <w:rPr>
          <w:lang w:val="nl-NL"/>
        </w:rPr>
        <w:t>Kỹ năng làm việc theo nhóm và khả năng thuyết trình báo cáo.</w:t>
      </w:r>
    </w:p>
    <w:p w14:paraId="77B58601" w14:textId="4B8F7E8C" w:rsidR="00744C77" w:rsidRDefault="00BA09EA" w:rsidP="008267A8">
      <w:pPr>
        <w:pStyle w:val="BodyText2"/>
        <w:numPr>
          <w:ilvl w:val="0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T</w:t>
      </w:r>
      <w:r w:rsidR="00744C77" w:rsidRPr="00C87604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7A809CF2" w14:textId="58531C07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color w:val="000000"/>
          <w:sz w:val="24"/>
          <w:szCs w:val="24"/>
          <w:lang w:val="vi-VN"/>
        </w:rPr>
      </w:pPr>
      <w:r w:rsidRPr="00B71466">
        <w:rPr>
          <w:color w:val="000000"/>
          <w:sz w:val="24"/>
          <w:szCs w:val="24"/>
          <w:lang w:val="vi-VN"/>
        </w:rPr>
        <w:lastRenderedPageBreak/>
        <w:t>Nội dung học phần gồm 6 chương</w:t>
      </w:r>
    </w:p>
    <w:p w14:paraId="07671C93" w14:textId="18DAB74D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lang w:val="vi-VN"/>
        </w:rPr>
      </w:pPr>
      <w:r w:rsidRPr="00B71466">
        <w:rPr>
          <w:color w:val="000000"/>
          <w:sz w:val="24"/>
          <w:szCs w:val="24"/>
          <w:lang w:val="vi-VN"/>
        </w:rPr>
        <w:t xml:space="preserve">Chương 1. </w:t>
      </w:r>
      <w:r w:rsidRPr="00B71466">
        <w:rPr>
          <w:lang w:val="vi-VN"/>
        </w:rPr>
        <w:t>Khái lược về hệ thông tin địa lý và bản đồ</w:t>
      </w:r>
    </w:p>
    <w:p w14:paraId="19B6CAF5" w14:textId="4773B801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lang w:val="vi-VN"/>
        </w:rPr>
      </w:pPr>
      <w:r w:rsidRPr="00B71466">
        <w:rPr>
          <w:color w:val="000000"/>
          <w:sz w:val="24"/>
          <w:szCs w:val="24"/>
          <w:lang w:val="vi-VN"/>
        </w:rPr>
        <w:t xml:space="preserve">Chương 2. </w:t>
      </w:r>
      <w:r w:rsidRPr="00B71466">
        <w:rPr>
          <w:lang w:val="vi-VN"/>
        </w:rPr>
        <w:t>Cấu trúc dữ liệu của hệ thông tin địa lý</w:t>
      </w:r>
    </w:p>
    <w:p w14:paraId="3D66D7D4" w14:textId="3BC3A5D3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lang w:val="vi-VN"/>
        </w:rPr>
      </w:pPr>
      <w:r w:rsidRPr="00B71466">
        <w:rPr>
          <w:color w:val="000000"/>
          <w:sz w:val="24"/>
          <w:szCs w:val="24"/>
          <w:lang w:val="vi-VN"/>
        </w:rPr>
        <w:t xml:space="preserve">Chương 3. </w:t>
      </w:r>
      <w:r w:rsidRPr="00B71466">
        <w:rPr>
          <w:lang w:val="vi-VN"/>
        </w:rPr>
        <w:t>Nguồn dữ liệu của GIS</w:t>
      </w:r>
    </w:p>
    <w:p w14:paraId="5BBD5EDA" w14:textId="382C7885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sz w:val="24"/>
          <w:szCs w:val="24"/>
          <w:lang w:val="vi-VN"/>
        </w:rPr>
      </w:pPr>
      <w:r w:rsidRPr="00B71466">
        <w:rPr>
          <w:color w:val="000000"/>
          <w:sz w:val="24"/>
          <w:szCs w:val="24"/>
          <w:lang w:val="vi-VN"/>
        </w:rPr>
        <w:t xml:space="preserve">Chương 4. </w:t>
      </w:r>
      <w:r w:rsidRPr="00B71466">
        <w:rPr>
          <w:sz w:val="24"/>
          <w:szCs w:val="24"/>
          <w:lang w:val="vi-VN"/>
        </w:rPr>
        <w:t>Xử lý dữ liệu không gian</w:t>
      </w:r>
    </w:p>
    <w:p w14:paraId="1D1856F1" w14:textId="267CD4BC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sz w:val="24"/>
          <w:szCs w:val="24"/>
          <w:lang w:val="vi-VN"/>
        </w:rPr>
      </w:pPr>
      <w:r w:rsidRPr="00B71466">
        <w:rPr>
          <w:color w:val="000000"/>
          <w:sz w:val="24"/>
          <w:szCs w:val="24"/>
          <w:lang w:val="vi-VN"/>
        </w:rPr>
        <w:t xml:space="preserve">Chương 5. </w:t>
      </w:r>
      <w:r w:rsidRPr="00B71466">
        <w:rPr>
          <w:sz w:val="24"/>
          <w:szCs w:val="24"/>
          <w:lang w:val="vi-VN"/>
        </w:rPr>
        <w:t>Xử lý dữ liệu thuộc tinh</w:t>
      </w:r>
    </w:p>
    <w:p w14:paraId="3E03E01C" w14:textId="4D14205D" w:rsidR="00B71466" w:rsidRPr="00B71466" w:rsidRDefault="00B71466" w:rsidP="00B71466">
      <w:pPr>
        <w:pStyle w:val="BodyText2"/>
        <w:spacing w:before="120" w:line="240" w:lineRule="auto"/>
        <w:ind w:left="360"/>
        <w:jc w:val="both"/>
        <w:rPr>
          <w:color w:val="000000"/>
          <w:sz w:val="24"/>
          <w:szCs w:val="24"/>
          <w:lang w:val="vi-VN"/>
        </w:rPr>
      </w:pPr>
      <w:r w:rsidRPr="00B71466">
        <w:rPr>
          <w:color w:val="000000"/>
          <w:sz w:val="24"/>
          <w:szCs w:val="24"/>
          <w:lang w:val="vi-VN"/>
        </w:rPr>
        <w:t xml:space="preserve">Chương </w:t>
      </w:r>
      <w:r w:rsidRPr="008267A8">
        <w:rPr>
          <w:color w:val="000000"/>
          <w:sz w:val="24"/>
          <w:szCs w:val="24"/>
          <w:lang w:val="vi-VN"/>
        </w:rPr>
        <w:t>6</w:t>
      </w:r>
      <w:r w:rsidRPr="00B71466">
        <w:rPr>
          <w:color w:val="000000"/>
          <w:sz w:val="24"/>
          <w:szCs w:val="24"/>
          <w:lang w:val="vi-VN"/>
        </w:rPr>
        <w:t xml:space="preserve">. </w:t>
      </w:r>
      <w:r w:rsidRPr="00B71466">
        <w:rPr>
          <w:lang w:val="vi-VN"/>
        </w:rPr>
        <w:t>Phân tích, chiết xuất dữ liệu và trình bày bản đồ</w:t>
      </w:r>
    </w:p>
    <w:p w14:paraId="5F911E85" w14:textId="77777777" w:rsidR="00296F71" w:rsidRPr="00C87604" w:rsidRDefault="009540AF" w:rsidP="008267A8">
      <w:pPr>
        <w:pStyle w:val="BodyText2"/>
        <w:numPr>
          <w:ilvl w:val="0"/>
          <w:numId w:val="1"/>
        </w:numPr>
        <w:spacing w:before="12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5D4CBE43" w14:textId="77777777" w:rsidR="004A21C9" w:rsidRPr="00C87604" w:rsidRDefault="00BA7C39" w:rsidP="007D5F1A">
      <w:pPr>
        <w:pStyle w:val="ListParagraph"/>
        <w:spacing w:before="120" w:after="120"/>
        <w:jc w:val="center"/>
        <w:rPr>
          <w:b/>
          <w:bCs/>
          <w:lang w:val="nl-NL"/>
        </w:rPr>
      </w:pPr>
      <w:r w:rsidRPr="00C87604">
        <w:rPr>
          <w:b/>
          <w:bCs/>
          <w:lang w:val="nl-NL"/>
        </w:rPr>
        <w:t>Bảng 1</w:t>
      </w:r>
      <w:r w:rsidR="004A21C9" w:rsidRPr="00C87604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66"/>
        <w:gridCol w:w="4683"/>
        <w:gridCol w:w="538"/>
        <w:gridCol w:w="454"/>
        <w:gridCol w:w="396"/>
        <w:gridCol w:w="1583"/>
      </w:tblGrid>
      <w:tr w:rsidR="001265BC" w:rsidRPr="00C87604" w14:paraId="0897C0C7" w14:textId="77777777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0A65" w14:textId="77777777" w:rsidR="001265BC" w:rsidRPr="00C87604" w:rsidRDefault="001265BC" w:rsidP="0048235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C87604">
              <w:rPr>
                <w:b/>
                <w:bCs/>
              </w:rPr>
              <w:t>6.1. Lýthuyết</w:t>
            </w:r>
          </w:p>
        </w:tc>
      </w:tr>
      <w:tr w:rsidR="00095A1D" w:rsidRPr="00C87604" w14:paraId="31230928" w14:textId="77777777" w:rsidTr="004D03A4">
        <w:tc>
          <w:tcPr>
            <w:tcW w:w="1242" w:type="dxa"/>
            <w:tcBorders>
              <w:top w:val="single" w:sz="4" w:space="0" w:color="auto"/>
            </w:tcBorders>
          </w:tcPr>
          <w:p w14:paraId="40CB3DFA" w14:textId="77777777" w:rsidR="003B73BB" w:rsidRPr="00C87604" w:rsidRDefault="00BA09EA" w:rsidP="00482356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C87604">
              <w:rPr>
                <w:b/>
                <w:bCs/>
                <w:i/>
              </w:rPr>
              <w:t>Đềmục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</w:tcBorders>
          </w:tcPr>
          <w:p w14:paraId="501575B0" w14:textId="77777777" w:rsidR="003B73BB" w:rsidRPr="00C87604" w:rsidRDefault="003B73BB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14:paraId="6250C0EB" w14:textId="77777777" w:rsidR="003B73BB" w:rsidRPr="00C87604" w:rsidRDefault="003B73BB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83" w:type="dxa"/>
            <w:tcBorders>
              <w:top w:val="single" w:sz="4" w:space="0" w:color="auto"/>
            </w:tcBorders>
          </w:tcPr>
          <w:p w14:paraId="4F05EB5C" w14:textId="77777777" w:rsidR="003B73BB" w:rsidRPr="00C87604" w:rsidRDefault="00EE3756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E6EEF" w:rsidRPr="00C87604" w14:paraId="21B84C6D" w14:textId="77777777" w:rsidTr="004D03A4">
        <w:trPr>
          <w:trHeight w:val="548"/>
        </w:trPr>
        <w:tc>
          <w:tcPr>
            <w:tcW w:w="1242" w:type="dxa"/>
            <w:vAlign w:val="center"/>
          </w:tcPr>
          <w:p w14:paraId="28230A1E" w14:textId="77777777" w:rsidR="00EE6EEF" w:rsidRPr="00C87604" w:rsidRDefault="00EE6EEF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</w:rPr>
              <w:t>1</w:t>
            </w:r>
          </w:p>
        </w:tc>
        <w:tc>
          <w:tcPr>
            <w:tcW w:w="5387" w:type="dxa"/>
            <w:gridSpan w:val="3"/>
            <w:vAlign w:val="center"/>
          </w:tcPr>
          <w:p w14:paraId="6347D86B" w14:textId="77777777" w:rsidR="00EE6EEF" w:rsidRPr="00D90471" w:rsidRDefault="00E1437F" w:rsidP="00E1437F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Khái</w:t>
            </w:r>
            <w:r w:rsidR="00EE2E40">
              <w:rPr>
                <w:b/>
              </w:rPr>
              <w:t xml:space="preserve"> </w:t>
            </w:r>
            <w:r>
              <w:rPr>
                <w:b/>
              </w:rPr>
              <w:t>lược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về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hệ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thông tin địa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lý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và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bản</w:t>
            </w:r>
            <w:r w:rsidR="00EE2E40">
              <w:rPr>
                <w:b/>
              </w:rPr>
              <w:t xml:space="preserve"> </w:t>
            </w:r>
            <w:r w:rsidR="00287A5B" w:rsidRPr="00D90471">
              <w:rPr>
                <w:b/>
              </w:rPr>
              <w:t>đồ</w:t>
            </w:r>
          </w:p>
        </w:tc>
        <w:tc>
          <w:tcPr>
            <w:tcW w:w="850" w:type="dxa"/>
            <w:gridSpan w:val="2"/>
            <w:vAlign w:val="center"/>
          </w:tcPr>
          <w:p w14:paraId="56467190" w14:textId="77777777" w:rsidR="00EE6EEF" w:rsidRPr="004D3B85" w:rsidRDefault="00E1437F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3" w:type="dxa"/>
            <w:vAlign w:val="center"/>
          </w:tcPr>
          <w:p w14:paraId="677F8258" w14:textId="77777777" w:rsidR="00EE6EEF" w:rsidRPr="00C87604" w:rsidRDefault="00EE6EEF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4C3B99" w:rsidRPr="00C87604" w14:paraId="1260CDE3" w14:textId="77777777" w:rsidTr="004D03A4">
        <w:tc>
          <w:tcPr>
            <w:tcW w:w="1242" w:type="dxa"/>
            <w:vAlign w:val="center"/>
          </w:tcPr>
          <w:p w14:paraId="3658BF00" w14:textId="77777777" w:rsidR="004C3B99" w:rsidRPr="00C87604" w:rsidRDefault="004C3B99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  <w:lang w:val="vi-VN"/>
              </w:rPr>
              <w:t>1.1</w:t>
            </w:r>
          </w:p>
        </w:tc>
        <w:tc>
          <w:tcPr>
            <w:tcW w:w="5387" w:type="dxa"/>
            <w:gridSpan w:val="3"/>
          </w:tcPr>
          <w:p w14:paraId="05A42ED5" w14:textId="77777777" w:rsidR="004C3B99" w:rsidRPr="00D90471" w:rsidRDefault="00287A5B" w:rsidP="00482356">
            <w:pPr>
              <w:pStyle w:val="ListParagraph"/>
              <w:ind w:left="288"/>
              <w:contextualSpacing/>
            </w:pPr>
            <w:r w:rsidRPr="00D90471">
              <w:t>Khái</w:t>
            </w:r>
            <w:r w:rsidR="00EE2E40">
              <w:t xml:space="preserve"> </w:t>
            </w:r>
            <w:r w:rsidRPr="00D90471">
              <w:t>niệm</w:t>
            </w:r>
            <w:r w:rsidR="00EE2E40">
              <w:t xml:space="preserve"> </w:t>
            </w:r>
            <w:r w:rsidRPr="00D90471">
              <w:t>cơ</w:t>
            </w:r>
            <w:r w:rsidR="00EE2E40">
              <w:t xml:space="preserve"> </w:t>
            </w:r>
            <w:r w:rsidRPr="00D90471">
              <w:t>bản</w:t>
            </w:r>
            <w:r w:rsidR="00EE2E40">
              <w:t xml:space="preserve"> </w:t>
            </w:r>
            <w:r w:rsidRPr="00D90471">
              <w:t>về</w:t>
            </w:r>
            <w:r w:rsidR="00EE2E40">
              <w:t xml:space="preserve"> </w:t>
            </w:r>
            <w:r w:rsidRPr="00D90471">
              <w:t>hệ</w:t>
            </w:r>
            <w:r w:rsidR="00EE2E40">
              <w:t xml:space="preserve"> </w:t>
            </w:r>
            <w:r w:rsidRPr="00D90471">
              <w:t>thông tin địa</w:t>
            </w:r>
            <w:r w:rsidR="00EE2E40">
              <w:t xml:space="preserve"> </w:t>
            </w:r>
            <w:r w:rsidRPr="00D90471">
              <w:t>lý</w:t>
            </w:r>
          </w:p>
        </w:tc>
        <w:tc>
          <w:tcPr>
            <w:tcW w:w="850" w:type="dxa"/>
            <w:gridSpan w:val="2"/>
            <w:vAlign w:val="center"/>
          </w:tcPr>
          <w:p w14:paraId="06A54DF7" w14:textId="77777777" w:rsidR="004C3B99" w:rsidRPr="00C87604" w:rsidRDefault="004C3B99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  <w:vAlign w:val="center"/>
          </w:tcPr>
          <w:p w14:paraId="0EACB322" w14:textId="6A5344AA" w:rsidR="004C3B99" w:rsidRPr="00C5472A" w:rsidRDefault="004C3B99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  <w:lang w:val="vi-VN"/>
              </w:rPr>
              <w:t>4.1</w:t>
            </w:r>
            <w:r w:rsidR="00C5472A">
              <w:rPr>
                <w:bCs/>
              </w:rPr>
              <w:t>.1</w:t>
            </w:r>
          </w:p>
        </w:tc>
      </w:tr>
      <w:tr w:rsidR="00287A5B" w:rsidRPr="00C87604" w14:paraId="718D9371" w14:textId="77777777" w:rsidTr="004D03A4">
        <w:tc>
          <w:tcPr>
            <w:tcW w:w="1242" w:type="dxa"/>
            <w:vAlign w:val="center"/>
          </w:tcPr>
          <w:p w14:paraId="26C7293A" w14:textId="77777777" w:rsidR="00287A5B" w:rsidRPr="00C87604" w:rsidRDefault="00287A5B" w:rsidP="00E1437F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>1.</w:t>
            </w:r>
            <w:r w:rsidR="00E1437F">
              <w:rPr>
                <w:bCs/>
              </w:rPr>
              <w:t>2</w:t>
            </w:r>
          </w:p>
        </w:tc>
        <w:tc>
          <w:tcPr>
            <w:tcW w:w="5387" w:type="dxa"/>
            <w:gridSpan w:val="3"/>
          </w:tcPr>
          <w:p w14:paraId="41854C8B" w14:textId="77777777" w:rsidR="00287A5B" w:rsidRPr="00D90471" w:rsidRDefault="00287A5B" w:rsidP="00482356">
            <w:pPr>
              <w:pStyle w:val="ListParagraph"/>
              <w:ind w:left="288"/>
              <w:contextualSpacing/>
              <w:rPr>
                <w:bCs/>
              </w:rPr>
            </w:pPr>
            <w:r w:rsidRPr="00D90471">
              <w:t>Giới</w:t>
            </w:r>
            <w:r w:rsidR="00EE2E40">
              <w:t xml:space="preserve"> </w:t>
            </w:r>
            <w:r w:rsidRPr="00D90471">
              <w:t>thiệu</w:t>
            </w:r>
            <w:r w:rsidR="00EE2E40">
              <w:t xml:space="preserve"> </w:t>
            </w:r>
            <w:r w:rsidRPr="00D90471">
              <w:t>sơ</w:t>
            </w:r>
            <w:r w:rsidR="00EE2E40">
              <w:t xml:space="preserve"> </w:t>
            </w:r>
            <w:r w:rsidRPr="00D90471">
              <w:t>lược</w:t>
            </w:r>
            <w:r w:rsidR="00EE2E40">
              <w:t xml:space="preserve"> </w:t>
            </w:r>
            <w:r w:rsidRPr="00D90471">
              <w:t>về</w:t>
            </w:r>
            <w:r w:rsidR="00EE2E40">
              <w:t xml:space="preserve"> </w:t>
            </w:r>
            <w:r w:rsidRPr="00D90471">
              <w:t>các</w:t>
            </w:r>
            <w:r w:rsidR="00EE2E40">
              <w:t xml:space="preserve"> </w:t>
            </w:r>
            <w:r w:rsidRPr="00D90471">
              <w:t>chức</w:t>
            </w:r>
            <w:r w:rsidR="00EE2E40">
              <w:t xml:space="preserve"> </w:t>
            </w:r>
            <w:r w:rsidRPr="00D90471">
              <w:t>năng</w:t>
            </w:r>
            <w:r w:rsidR="00EE2E40">
              <w:t xml:space="preserve"> </w:t>
            </w:r>
            <w:r w:rsidRPr="00D90471">
              <w:t>của</w:t>
            </w:r>
            <w:r w:rsidR="00EE2E40">
              <w:t xml:space="preserve"> </w:t>
            </w:r>
            <w:r w:rsidRPr="00D90471">
              <w:t>hệ</w:t>
            </w:r>
            <w:r w:rsidR="00EE2E40">
              <w:t xml:space="preserve"> </w:t>
            </w:r>
            <w:r w:rsidRPr="00D90471">
              <w:t>thông tin địa</w:t>
            </w:r>
            <w:r w:rsidR="00EE2E40">
              <w:t xml:space="preserve"> </w:t>
            </w:r>
            <w:r w:rsidRPr="00D90471">
              <w:t>lý</w:t>
            </w:r>
          </w:p>
        </w:tc>
        <w:tc>
          <w:tcPr>
            <w:tcW w:w="850" w:type="dxa"/>
            <w:gridSpan w:val="2"/>
            <w:vAlign w:val="center"/>
          </w:tcPr>
          <w:p w14:paraId="31D64C5C" w14:textId="77777777" w:rsidR="00287A5B" w:rsidRPr="00C87604" w:rsidRDefault="00287A5B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053C336D" w14:textId="177E2F03" w:rsidR="00287A5B" w:rsidRPr="00EE2568" w:rsidRDefault="00287A5B" w:rsidP="00482356">
            <w:pPr>
              <w:jc w:val="center"/>
              <w:rPr>
                <w:bCs/>
                <w:sz w:val="24"/>
                <w:szCs w:val="24"/>
                <w:lang w:val="en-GB"/>
              </w:rPr>
            </w:pPr>
          </w:p>
        </w:tc>
      </w:tr>
      <w:tr w:rsidR="004C3B99" w:rsidRPr="00C87604" w14:paraId="70685D96" w14:textId="77777777" w:rsidTr="004D03A4">
        <w:tc>
          <w:tcPr>
            <w:tcW w:w="1242" w:type="dxa"/>
            <w:vAlign w:val="center"/>
          </w:tcPr>
          <w:p w14:paraId="5F5E54C1" w14:textId="77777777" w:rsidR="004C3B99" w:rsidRPr="00C87604" w:rsidRDefault="00287A5B" w:rsidP="00E1437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E1437F">
              <w:rPr>
                <w:bCs/>
              </w:rPr>
              <w:t>3</w:t>
            </w:r>
          </w:p>
        </w:tc>
        <w:tc>
          <w:tcPr>
            <w:tcW w:w="5387" w:type="dxa"/>
            <w:gridSpan w:val="3"/>
          </w:tcPr>
          <w:p w14:paraId="40E64FF2" w14:textId="77777777" w:rsidR="004C3B99" w:rsidRPr="00D90471" w:rsidRDefault="00287A5B" w:rsidP="00482356">
            <w:pPr>
              <w:rPr>
                <w:sz w:val="24"/>
                <w:szCs w:val="24"/>
              </w:rPr>
            </w:pPr>
            <w:r w:rsidRPr="00D90471">
              <w:rPr>
                <w:sz w:val="24"/>
                <w:szCs w:val="24"/>
              </w:rPr>
              <w:t>Khái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lược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tình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hình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phát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triển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của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hệ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thông tin địa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lý</w:t>
            </w:r>
          </w:p>
        </w:tc>
        <w:tc>
          <w:tcPr>
            <w:tcW w:w="850" w:type="dxa"/>
            <w:gridSpan w:val="2"/>
            <w:vAlign w:val="center"/>
          </w:tcPr>
          <w:p w14:paraId="5E95DCF7" w14:textId="77777777" w:rsidR="004C3B99" w:rsidRPr="00C87604" w:rsidRDefault="004C3B99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364AD8B5" w14:textId="5EDE463A" w:rsidR="004C3B99" w:rsidRPr="00EE2568" w:rsidRDefault="004C3B99" w:rsidP="00482356">
            <w:pPr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287A5B" w:rsidRPr="00C87604" w14:paraId="5DB3B0F2" w14:textId="77777777" w:rsidTr="004D03A4">
        <w:tc>
          <w:tcPr>
            <w:tcW w:w="1242" w:type="dxa"/>
            <w:vAlign w:val="center"/>
          </w:tcPr>
          <w:p w14:paraId="6EDB286B" w14:textId="77777777" w:rsidR="00287A5B" w:rsidRPr="00C87604" w:rsidRDefault="00287A5B" w:rsidP="00E1437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E1437F">
              <w:rPr>
                <w:bCs/>
              </w:rPr>
              <w:t>4</w:t>
            </w:r>
          </w:p>
        </w:tc>
        <w:tc>
          <w:tcPr>
            <w:tcW w:w="5387" w:type="dxa"/>
            <w:gridSpan w:val="3"/>
          </w:tcPr>
          <w:p w14:paraId="68AA847C" w14:textId="77777777" w:rsidR="00287A5B" w:rsidRPr="00D90471" w:rsidRDefault="00287A5B" w:rsidP="00482356">
            <w:pPr>
              <w:rPr>
                <w:sz w:val="24"/>
                <w:szCs w:val="24"/>
              </w:rPr>
            </w:pPr>
            <w:r w:rsidRPr="00D90471">
              <w:rPr>
                <w:sz w:val="24"/>
                <w:szCs w:val="24"/>
              </w:rPr>
              <w:t>Vai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trò qua lại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giữa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bản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đồ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với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hệ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thông tin địa</w:t>
            </w:r>
            <w:r w:rsidR="00EE2E40">
              <w:rPr>
                <w:sz w:val="24"/>
                <w:szCs w:val="24"/>
              </w:rPr>
              <w:t xml:space="preserve"> </w:t>
            </w:r>
            <w:r w:rsidRPr="00D90471">
              <w:rPr>
                <w:sz w:val="24"/>
                <w:szCs w:val="24"/>
              </w:rPr>
              <w:t>lý</w:t>
            </w:r>
          </w:p>
        </w:tc>
        <w:tc>
          <w:tcPr>
            <w:tcW w:w="850" w:type="dxa"/>
            <w:gridSpan w:val="2"/>
            <w:vAlign w:val="center"/>
          </w:tcPr>
          <w:p w14:paraId="70A96D60" w14:textId="77777777" w:rsidR="00287A5B" w:rsidRPr="00C87604" w:rsidRDefault="00287A5B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2ED5DE08" w14:textId="10390B7F" w:rsidR="00287A5B" w:rsidRPr="00EE2568" w:rsidRDefault="00287A5B" w:rsidP="00482356">
            <w:pPr>
              <w:jc w:val="center"/>
              <w:rPr>
                <w:bCs/>
                <w:sz w:val="24"/>
                <w:szCs w:val="24"/>
                <w:lang w:val="en-GB"/>
              </w:rPr>
            </w:pPr>
          </w:p>
        </w:tc>
      </w:tr>
      <w:tr w:rsidR="00BA7C39" w:rsidRPr="00C87604" w14:paraId="47386E13" w14:textId="77777777" w:rsidTr="004D03A4">
        <w:tc>
          <w:tcPr>
            <w:tcW w:w="1242" w:type="dxa"/>
            <w:vAlign w:val="center"/>
          </w:tcPr>
          <w:p w14:paraId="51981E29" w14:textId="77777777" w:rsidR="00EE3756" w:rsidRPr="00C87604" w:rsidRDefault="00EE3756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  <w:lang w:val="vi-VN"/>
              </w:rPr>
              <w:t>2</w:t>
            </w:r>
          </w:p>
        </w:tc>
        <w:tc>
          <w:tcPr>
            <w:tcW w:w="5387" w:type="dxa"/>
            <w:gridSpan w:val="3"/>
            <w:vAlign w:val="center"/>
          </w:tcPr>
          <w:p w14:paraId="53C9FA76" w14:textId="77777777" w:rsidR="00EE3756" w:rsidRPr="00D90471" w:rsidRDefault="00135EFA" w:rsidP="00482356">
            <w:pPr>
              <w:pStyle w:val="ListParagraph"/>
              <w:ind w:left="0"/>
              <w:rPr>
                <w:bCs/>
                <w:lang w:val="vi-VN"/>
              </w:rPr>
            </w:pPr>
            <w:r w:rsidRPr="00D90471">
              <w:rPr>
                <w:b/>
              </w:rPr>
              <w:t>Cấu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trúc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dữ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liệu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của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hệ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thông tin địa</w:t>
            </w:r>
            <w:r w:rsidR="00EE2E40">
              <w:rPr>
                <w:b/>
              </w:rPr>
              <w:t xml:space="preserve"> </w:t>
            </w:r>
            <w:r w:rsidRPr="00D90471">
              <w:rPr>
                <w:b/>
              </w:rPr>
              <w:t>lý</w:t>
            </w:r>
          </w:p>
        </w:tc>
        <w:tc>
          <w:tcPr>
            <w:tcW w:w="850" w:type="dxa"/>
            <w:gridSpan w:val="2"/>
            <w:vAlign w:val="center"/>
          </w:tcPr>
          <w:p w14:paraId="069A6C78" w14:textId="77777777" w:rsidR="00EE3756" w:rsidRPr="004D3B85" w:rsidRDefault="00E1437F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3" w:type="dxa"/>
            <w:vAlign w:val="center"/>
          </w:tcPr>
          <w:p w14:paraId="6D3FE4C6" w14:textId="46BCDBD1" w:rsidR="00EE3756" w:rsidRPr="00C87604" w:rsidRDefault="00C5472A" w:rsidP="004823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61321E" w:rsidRPr="00C87604" w14:paraId="68DF1EA3" w14:textId="77777777" w:rsidTr="004D03A4">
        <w:tc>
          <w:tcPr>
            <w:tcW w:w="1242" w:type="dxa"/>
          </w:tcPr>
          <w:p w14:paraId="5AE3A957" w14:textId="77777777" w:rsidR="0061321E" w:rsidRPr="00C87604" w:rsidRDefault="0061321E" w:rsidP="00E1437F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2.</w:t>
            </w:r>
            <w:r w:rsidR="00E1437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87" w:type="dxa"/>
            <w:gridSpan w:val="3"/>
          </w:tcPr>
          <w:p w14:paraId="6AE451A9" w14:textId="77777777" w:rsidR="0061321E" w:rsidRPr="00354C06" w:rsidRDefault="00135EFA" w:rsidP="00482356">
            <w:pPr>
              <w:pStyle w:val="ListParagraph"/>
              <w:ind w:left="392"/>
              <w:contextualSpacing/>
            </w:pPr>
            <w:r w:rsidRPr="00354C06">
              <w:t>Các</w:t>
            </w:r>
            <w:r w:rsidR="00EE2E40">
              <w:t xml:space="preserve"> </w:t>
            </w:r>
            <w:r w:rsidRPr="00354C06">
              <w:t>cấu</w:t>
            </w:r>
            <w:r w:rsidR="00EE2E40">
              <w:t xml:space="preserve"> </w:t>
            </w:r>
            <w:r w:rsidRPr="00354C06">
              <w:t>trúc</w:t>
            </w:r>
            <w:r w:rsidR="00EE2E40">
              <w:t xml:space="preserve"> </w:t>
            </w:r>
            <w:r w:rsidRPr="00354C06">
              <w:t>dữ</w:t>
            </w:r>
            <w:r w:rsidR="00EE2E40">
              <w:t xml:space="preserve"> </w:t>
            </w:r>
            <w:r w:rsidRPr="00354C06">
              <w:t>liệu</w:t>
            </w:r>
            <w:r w:rsidR="00EE2E40">
              <w:t xml:space="preserve"> </w:t>
            </w:r>
            <w:r w:rsidRPr="00354C06">
              <w:t>không</w:t>
            </w:r>
            <w:r w:rsidR="00EE2E40">
              <w:t xml:space="preserve"> </w:t>
            </w:r>
            <w:r w:rsidRPr="00354C06">
              <w:t>gian</w:t>
            </w:r>
          </w:p>
        </w:tc>
        <w:tc>
          <w:tcPr>
            <w:tcW w:w="850" w:type="dxa"/>
            <w:gridSpan w:val="2"/>
            <w:vAlign w:val="center"/>
          </w:tcPr>
          <w:p w14:paraId="541D9F2E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0F707903" w14:textId="5649C7BA" w:rsidR="0061321E" w:rsidRPr="00EE2568" w:rsidRDefault="0061321E" w:rsidP="00482356">
            <w:pPr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61321E" w:rsidRPr="00C87604" w14:paraId="72188D46" w14:textId="77777777" w:rsidTr="004D03A4">
        <w:tc>
          <w:tcPr>
            <w:tcW w:w="1242" w:type="dxa"/>
          </w:tcPr>
          <w:p w14:paraId="52A7360B" w14:textId="77777777" w:rsidR="0061321E" w:rsidRPr="00C87604" w:rsidRDefault="0061321E" w:rsidP="00E1437F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2.</w:t>
            </w:r>
            <w:r w:rsidR="00E1437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87" w:type="dxa"/>
            <w:gridSpan w:val="3"/>
          </w:tcPr>
          <w:p w14:paraId="73D1343C" w14:textId="77777777" w:rsidR="0061321E" w:rsidRPr="00354C06" w:rsidRDefault="00135EFA" w:rsidP="00E1437F">
            <w:pPr>
              <w:ind w:left="302"/>
              <w:rPr>
                <w:sz w:val="24"/>
                <w:szCs w:val="24"/>
                <w:lang w:val="vi-VN"/>
              </w:rPr>
            </w:pPr>
            <w:r w:rsidRPr="00354C06">
              <w:rPr>
                <w:bCs/>
                <w:color w:val="000000"/>
                <w:sz w:val="24"/>
                <w:szCs w:val="24"/>
              </w:rPr>
              <w:t>Sự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E1437F">
              <w:rPr>
                <w:bCs/>
                <w:color w:val="000000"/>
                <w:sz w:val="24"/>
                <w:szCs w:val="24"/>
              </w:rPr>
              <w:t>phát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54C06">
              <w:rPr>
                <w:bCs/>
                <w:color w:val="000000"/>
                <w:sz w:val="24"/>
                <w:szCs w:val="24"/>
              </w:rPr>
              <w:t>triển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54C06">
              <w:rPr>
                <w:bCs/>
                <w:color w:val="000000"/>
                <w:sz w:val="24"/>
                <w:szCs w:val="24"/>
              </w:rPr>
              <w:t>của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54C06">
              <w:rPr>
                <w:bCs/>
                <w:color w:val="000000"/>
                <w:sz w:val="24"/>
                <w:szCs w:val="24"/>
              </w:rPr>
              <w:t>mô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54C06">
              <w:rPr>
                <w:bCs/>
                <w:color w:val="000000"/>
                <w:sz w:val="24"/>
                <w:szCs w:val="24"/>
              </w:rPr>
              <w:t>hình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54C06">
              <w:rPr>
                <w:bCs/>
                <w:color w:val="000000"/>
                <w:sz w:val="24"/>
                <w:szCs w:val="24"/>
              </w:rPr>
              <w:t>dữ</w:t>
            </w:r>
            <w:r w:rsidR="00EE2E4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54C06">
              <w:rPr>
                <w:bCs/>
                <w:color w:val="000000"/>
                <w:sz w:val="24"/>
                <w:szCs w:val="24"/>
              </w:rPr>
              <w:t>liệu vector</w:t>
            </w:r>
          </w:p>
        </w:tc>
        <w:tc>
          <w:tcPr>
            <w:tcW w:w="850" w:type="dxa"/>
            <w:gridSpan w:val="2"/>
            <w:vAlign w:val="center"/>
          </w:tcPr>
          <w:p w14:paraId="3BCDE5BF" w14:textId="77777777" w:rsidR="0061321E" w:rsidRPr="006C19AF" w:rsidRDefault="0061321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64F3A547" w14:textId="67800C80" w:rsidR="0061321E" w:rsidRPr="00EE2568" w:rsidRDefault="0061321E" w:rsidP="00482356">
            <w:pPr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61321E" w:rsidRPr="00C87604" w14:paraId="72028DEA" w14:textId="77777777" w:rsidTr="004D03A4">
        <w:tc>
          <w:tcPr>
            <w:tcW w:w="1242" w:type="dxa"/>
            <w:vAlign w:val="center"/>
          </w:tcPr>
          <w:p w14:paraId="32F0B9A1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  <w:lang w:val="vi-VN"/>
              </w:rPr>
              <w:t>3</w:t>
            </w:r>
          </w:p>
        </w:tc>
        <w:tc>
          <w:tcPr>
            <w:tcW w:w="5387" w:type="dxa"/>
            <w:gridSpan w:val="3"/>
          </w:tcPr>
          <w:p w14:paraId="580E316D" w14:textId="77777777" w:rsidR="0061321E" w:rsidRPr="00354C06" w:rsidRDefault="00135EFA" w:rsidP="00482356">
            <w:pPr>
              <w:pStyle w:val="ListParagraph"/>
              <w:ind w:left="390"/>
              <w:contextualSpacing/>
              <w:rPr>
                <w:b/>
              </w:rPr>
            </w:pPr>
            <w:r w:rsidRPr="00354C06">
              <w:rPr>
                <w:b/>
              </w:rPr>
              <w:t>Nguồn</w:t>
            </w:r>
            <w:r w:rsidR="00EE2E40">
              <w:rPr>
                <w:b/>
              </w:rPr>
              <w:t xml:space="preserve"> </w:t>
            </w:r>
            <w:r w:rsidRPr="00354C06">
              <w:rPr>
                <w:b/>
              </w:rPr>
              <w:t>dữ</w:t>
            </w:r>
            <w:r w:rsidR="00EE2E40">
              <w:rPr>
                <w:b/>
              </w:rPr>
              <w:t xml:space="preserve"> </w:t>
            </w:r>
            <w:r w:rsidRPr="00354C06">
              <w:rPr>
                <w:b/>
              </w:rPr>
              <w:t>liệu</w:t>
            </w:r>
            <w:r w:rsidR="00EE2E40">
              <w:rPr>
                <w:b/>
              </w:rPr>
              <w:t xml:space="preserve"> </w:t>
            </w:r>
            <w:r w:rsidRPr="00354C06">
              <w:rPr>
                <w:b/>
              </w:rPr>
              <w:t>của GIS</w:t>
            </w:r>
          </w:p>
        </w:tc>
        <w:tc>
          <w:tcPr>
            <w:tcW w:w="850" w:type="dxa"/>
            <w:gridSpan w:val="2"/>
            <w:vAlign w:val="center"/>
          </w:tcPr>
          <w:p w14:paraId="338AF791" w14:textId="77777777" w:rsidR="0061321E" w:rsidRPr="004D3B85" w:rsidRDefault="00E1437F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83" w:type="dxa"/>
          </w:tcPr>
          <w:p w14:paraId="75484EC3" w14:textId="07190347" w:rsidR="0061321E" w:rsidRPr="00C5472A" w:rsidRDefault="0061321E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4.1</w:t>
            </w:r>
            <w:r w:rsidR="00C5472A">
              <w:rPr>
                <w:bCs/>
                <w:sz w:val="24"/>
                <w:szCs w:val="24"/>
              </w:rPr>
              <w:t>.3</w:t>
            </w:r>
          </w:p>
        </w:tc>
      </w:tr>
      <w:tr w:rsidR="00135EFA" w:rsidRPr="00C87604" w14:paraId="148EDACC" w14:textId="77777777" w:rsidTr="004D03A4">
        <w:tc>
          <w:tcPr>
            <w:tcW w:w="1242" w:type="dxa"/>
          </w:tcPr>
          <w:p w14:paraId="670B4C9B" w14:textId="77777777" w:rsidR="00135EFA" w:rsidRPr="00C87604" w:rsidRDefault="00135EFA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3</w:t>
            </w:r>
            <w:r w:rsidRPr="00C87604">
              <w:rPr>
                <w:bCs/>
                <w:sz w:val="24"/>
                <w:szCs w:val="24"/>
                <w:lang w:val="vi-VN"/>
              </w:rPr>
              <w:t>.1</w:t>
            </w:r>
          </w:p>
        </w:tc>
        <w:tc>
          <w:tcPr>
            <w:tcW w:w="5387" w:type="dxa"/>
            <w:gridSpan w:val="3"/>
          </w:tcPr>
          <w:p w14:paraId="3786C73A" w14:textId="77777777" w:rsidR="00135EFA" w:rsidRPr="00354C06" w:rsidRDefault="00135EFA" w:rsidP="00EE2E40">
            <w:pPr>
              <w:pStyle w:val="ListParagraph"/>
              <w:ind w:left="0"/>
              <w:rPr>
                <w:lang w:val="vi-VN"/>
              </w:rPr>
            </w:pPr>
            <w:r w:rsidRPr="00354C06">
              <w:t>Nguồn</w:t>
            </w:r>
            <w:r w:rsidR="00EE2E40">
              <w:t xml:space="preserve"> </w:t>
            </w:r>
            <w:r w:rsidRPr="00354C06">
              <w:t>dữ</w:t>
            </w:r>
            <w:r w:rsidR="00EE2E40">
              <w:t xml:space="preserve"> l</w:t>
            </w:r>
            <w:r w:rsidRPr="00354C06">
              <w:t>iệu</w:t>
            </w:r>
            <w:r w:rsidR="00EE2E40">
              <w:t xml:space="preserve"> </w:t>
            </w:r>
            <w:r w:rsidRPr="00354C06">
              <w:t>của GIS</w:t>
            </w:r>
          </w:p>
        </w:tc>
        <w:tc>
          <w:tcPr>
            <w:tcW w:w="850" w:type="dxa"/>
            <w:gridSpan w:val="2"/>
            <w:vAlign w:val="center"/>
          </w:tcPr>
          <w:p w14:paraId="4895CBA5" w14:textId="77777777" w:rsidR="00135EFA" w:rsidRPr="00C87604" w:rsidRDefault="00135EFA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35B24F09" w14:textId="659F601B" w:rsidR="00135EFA" w:rsidRDefault="00135EFA" w:rsidP="00482356">
            <w:pPr>
              <w:jc w:val="center"/>
            </w:pPr>
          </w:p>
        </w:tc>
      </w:tr>
      <w:tr w:rsidR="00135EFA" w:rsidRPr="00C87604" w14:paraId="255A160E" w14:textId="77777777" w:rsidTr="004D03A4">
        <w:tc>
          <w:tcPr>
            <w:tcW w:w="1242" w:type="dxa"/>
          </w:tcPr>
          <w:p w14:paraId="476C855F" w14:textId="77777777" w:rsidR="00135EFA" w:rsidRPr="00C87604" w:rsidRDefault="00135EFA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3.</w:t>
            </w:r>
            <w:r w:rsidRPr="00C87604">
              <w:rPr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5387" w:type="dxa"/>
            <w:gridSpan w:val="3"/>
          </w:tcPr>
          <w:p w14:paraId="29456F5F" w14:textId="77777777" w:rsidR="00135EFA" w:rsidRPr="00354C06" w:rsidRDefault="00135EFA" w:rsidP="00482356">
            <w:pPr>
              <w:rPr>
                <w:sz w:val="24"/>
                <w:szCs w:val="24"/>
                <w:lang w:val="vi-VN"/>
              </w:rPr>
            </w:pPr>
            <w:r w:rsidRPr="00354C06">
              <w:rPr>
                <w:sz w:val="24"/>
                <w:szCs w:val="24"/>
              </w:rPr>
              <w:t>Nhập</w:t>
            </w:r>
            <w:r w:rsidR="00EE2E40">
              <w:rPr>
                <w:sz w:val="24"/>
                <w:szCs w:val="24"/>
              </w:rPr>
              <w:t xml:space="preserve"> </w:t>
            </w:r>
            <w:r w:rsidRPr="00354C06">
              <w:rPr>
                <w:sz w:val="24"/>
                <w:szCs w:val="24"/>
              </w:rPr>
              <w:t>liệu GIS</w:t>
            </w:r>
          </w:p>
        </w:tc>
        <w:tc>
          <w:tcPr>
            <w:tcW w:w="850" w:type="dxa"/>
            <w:gridSpan w:val="2"/>
            <w:vAlign w:val="center"/>
          </w:tcPr>
          <w:p w14:paraId="67CE4B87" w14:textId="77777777" w:rsidR="00135EFA" w:rsidRPr="00C87604" w:rsidRDefault="00135EFA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703466D6" w14:textId="2E36D72F" w:rsidR="00135EFA" w:rsidRDefault="00135EFA" w:rsidP="00482356">
            <w:pPr>
              <w:jc w:val="center"/>
            </w:pPr>
          </w:p>
        </w:tc>
      </w:tr>
      <w:tr w:rsidR="00135EFA" w:rsidRPr="00C87604" w14:paraId="7BA397C2" w14:textId="77777777" w:rsidTr="004D03A4">
        <w:trPr>
          <w:trHeight w:val="287"/>
        </w:trPr>
        <w:tc>
          <w:tcPr>
            <w:tcW w:w="1242" w:type="dxa"/>
          </w:tcPr>
          <w:p w14:paraId="0C0CE9BC" w14:textId="77777777" w:rsidR="00135EFA" w:rsidRPr="00C87604" w:rsidRDefault="00135EFA" w:rsidP="00482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5387" w:type="dxa"/>
            <w:gridSpan w:val="3"/>
          </w:tcPr>
          <w:p w14:paraId="666F922F" w14:textId="77777777" w:rsidR="00135EFA" w:rsidRPr="00354C06" w:rsidRDefault="00135EFA" w:rsidP="00482356">
            <w:pPr>
              <w:rPr>
                <w:sz w:val="24"/>
                <w:szCs w:val="24"/>
              </w:rPr>
            </w:pPr>
            <w:r w:rsidRPr="00354C06">
              <w:rPr>
                <w:bCs/>
                <w:sz w:val="24"/>
                <w:szCs w:val="24"/>
              </w:rPr>
              <w:t>Chất</w:t>
            </w:r>
            <w:r w:rsidR="00EE2E40">
              <w:rPr>
                <w:bCs/>
                <w:sz w:val="24"/>
                <w:szCs w:val="24"/>
              </w:rPr>
              <w:t xml:space="preserve"> </w:t>
            </w:r>
            <w:r w:rsidRPr="00354C06">
              <w:rPr>
                <w:bCs/>
                <w:sz w:val="24"/>
                <w:szCs w:val="24"/>
              </w:rPr>
              <w:t>lượng</w:t>
            </w:r>
            <w:r w:rsidR="00EE2E40">
              <w:rPr>
                <w:bCs/>
                <w:sz w:val="24"/>
                <w:szCs w:val="24"/>
              </w:rPr>
              <w:t xml:space="preserve"> </w:t>
            </w:r>
            <w:r w:rsidRPr="00354C06">
              <w:rPr>
                <w:bCs/>
                <w:sz w:val="24"/>
                <w:szCs w:val="24"/>
              </w:rPr>
              <w:t>dữ</w:t>
            </w:r>
            <w:r w:rsidR="00EE2E40">
              <w:rPr>
                <w:bCs/>
                <w:sz w:val="24"/>
                <w:szCs w:val="24"/>
              </w:rPr>
              <w:t xml:space="preserve"> </w:t>
            </w:r>
            <w:r w:rsidRPr="00354C06">
              <w:rPr>
                <w:bCs/>
                <w:sz w:val="24"/>
                <w:szCs w:val="24"/>
              </w:rPr>
              <w:t>liệu GIS</w:t>
            </w:r>
          </w:p>
        </w:tc>
        <w:tc>
          <w:tcPr>
            <w:tcW w:w="850" w:type="dxa"/>
            <w:gridSpan w:val="2"/>
            <w:vAlign w:val="center"/>
          </w:tcPr>
          <w:p w14:paraId="6147FA73" w14:textId="77777777" w:rsidR="00135EFA" w:rsidRPr="00C87604" w:rsidRDefault="00135EFA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216004C4" w14:textId="08E9E4B8" w:rsidR="00135EFA" w:rsidRPr="00D265BB" w:rsidRDefault="00135EFA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1A32F5" w:rsidRPr="00C87604" w14:paraId="685B6131" w14:textId="77777777" w:rsidTr="004D03A4">
        <w:tc>
          <w:tcPr>
            <w:tcW w:w="1242" w:type="dxa"/>
            <w:vAlign w:val="center"/>
          </w:tcPr>
          <w:p w14:paraId="4E01F565" w14:textId="77777777" w:rsidR="001A32F5" w:rsidRPr="00C87604" w:rsidRDefault="001A32F5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387" w:type="dxa"/>
            <w:gridSpan w:val="3"/>
          </w:tcPr>
          <w:p w14:paraId="3C3010B6" w14:textId="77777777" w:rsidR="001A32F5" w:rsidRPr="00354C06" w:rsidRDefault="00135EFA" w:rsidP="0048235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54C06">
              <w:rPr>
                <w:b/>
                <w:sz w:val="24"/>
                <w:szCs w:val="24"/>
              </w:rPr>
              <w:t>Xử</w:t>
            </w:r>
            <w:r w:rsidR="00EE2E40">
              <w:rPr>
                <w:b/>
                <w:sz w:val="24"/>
                <w:szCs w:val="24"/>
              </w:rPr>
              <w:t xml:space="preserve"> </w:t>
            </w:r>
            <w:r w:rsidRPr="00354C06">
              <w:rPr>
                <w:b/>
                <w:sz w:val="24"/>
                <w:szCs w:val="24"/>
              </w:rPr>
              <w:t>lý</w:t>
            </w:r>
            <w:r w:rsidR="00EE2E40">
              <w:rPr>
                <w:b/>
                <w:sz w:val="24"/>
                <w:szCs w:val="24"/>
              </w:rPr>
              <w:t xml:space="preserve"> </w:t>
            </w:r>
            <w:r w:rsidRPr="00354C06">
              <w:rPr>
                <w:b/>
                <w:sz w:val="24"/>
                <w:szCs w:val="24"/>
              </w:rPr>
              <w:t>dữ</w:t>
            </w:r>
            <w:r w:rsidR="00EE2E40">
              <w:rPr>
                <w:b/>
                <w:sz w:val="24"/>
                <w:szCs w:val="24"/>
              </w:rPr>
              <w:t xml:space="preserve"> </w:t>
            </w:r>
            <w:r w:rsidRPr="00354C06">
              <w:rPr>
                <w:b/>
                <w:sz w:val="24"/>
                <w:szCs w:val="24"/>
              </w:rPr>
              <w:t>liệu</w:t>
            </w:r>
            <w:r w:rsidR="00EE2E40">
              <w:rPr>
                <w:b/>
                <w:sz w:val="24"/>
                <w:szCs w:val="24"/>
              </w:rPr>
              <w:t xml:space="preserve"> </w:t>
            </w:r>
            <w:r w:rsidRPr="00354C06">
              <w:rPr>
                <w:b/>
                <w:sz w:val="24"/>
                <w:szCs w:val="24"/>
              </w:rPr>
              <w:t>không</w:t>
            </w:r>
            <w:r w:rsidR="00EE2E40">
              <w:rPr>
                <w:b/>
                <w:sz w:val="24"/>
                <w:szCs w:val="24"/>
              </w:rPr>
              <w:t xml:space="preserve"> </w:t>
            </w:r>
            <w:r w:rsidRPr="00354C06">
              <w:rPr>
                <w:b/>
                <w:sz w:val="24"/>
                <w:szCs w:val="24"/>
              </w:rPr>
              <w:t>gian</w:t>
            </w:r>
          </w:p>
        </w:tc>
        <w:tc>
          <w:tcPr>
            <w:tcW w:w="850" w:type="dxa"/>
            <w:gridSpan w:val="2"/>
            <w:vAlign w:val="center"/>
          </w:tcPr>
          <w:p w14:paraId="1AFDFAF9" w14:textId="77777777" w:rsidR="001A32F5" w:rsidRPr="00C87604" w:rsidRDefault="00EE2568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83" w:type="dxa"/>
          </w:tcPr>
          <w:p w14:paraId="2497A32B" w14:textId="4AE12E84" w:rsidR="001A32F5" w:rsidRPr="00C5472A" w:rsidRDefault="00C5472A" w:rsidP="0048235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4.1.4.</w:t>
            </w:r>
          </w:p>
        </w:tc>
      </w:tr>
      <w:tr w:rsidR="00BA623C" w:rsidRPr="00EE2568" w14:paraId="3EBA59CA" w14:textId="77777777" w:rsidTr="004D03A4">
        <w:tc>
          <w:tcPr>
            <w:tcW w:w="1242" w:type="dxa"/>
          </w:tcPr>
          <w:p w14:paraId="14AC73F6" w14:textId="77777777" w:rsidR="00BA623C" w:rsidRPr="00C87604" w:rsidRDefault="00BA623C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</w:t>
            </w:r>
            <w:r w:rsidRPr="00C87604">
              <w:rPr>
                <w:bCs/>
                <w:sz w:val="24"/>
                <w:szCs w:val="24"/>
                <w:lang w:val="vi-VN"/>
              </w:rPr>
              <w:t>.1</w:t>
            </w:r>
          </w:p>
        </w:tc>
        <w:tc>
          <w:tcPr>
            <w:tcW w:w="5387" w:type="dxa"/>
            <w:gridSpan w:val="3"/>
          </w:tcPr>
          <w:p w14:paraId="36E97212" w14:textId="77777777" w:rsidR="00BA623C" w:rsidRPr="00354C06" w:rsidRDefault="00BA623C" w:rsidP="00E1437F">
            <w:pPr>
              <w:pStyle w:val="ListParagraph"/>
              <w:contextualSpacing/>
            </w:pPr>
            <w:r w:rsidRPr="00354C06">
              <w:t>Siêu</w:t>
            </w:r>
            <w:r w:rsidR="00EE2E40">
              <w:t xml:space="preserve"> </w:t>
            </w:r>
            <w:r w:rsidRPr="00354C06">
              <w:t>dữ</w:t>
            </w:r>
            <w:r w:rsidR="00EE2E40">
              <w:t xml:space="preserve"> </w:t>
            </w:r>
            <w:r w:rsidRPr="00354C06">
              <w:t>liệu</w:t>
            </w:r>
            <w:r w:rsidR="00266BDE" w:rsidRPr="00354C06">
              <w:t xml:space="preserve"> (metadata) </w:t>
            </w:r>
          </w:p>
        </w:tc>
        <w:tc>
          <w:tcPr>
            <w:tcW w:w="850" w:type="dxa"/>
            <w:gridSpan w:val="2"/>
            <w:vAlign w:val="center"/>
          </w:tcPr>
          <w:p w14:paraId="34C9DDE1" w14:textId="77777777" w:rsidR="00BA623C" w:rsidRPr="00C87604" w:rsidRDefault="00BA623C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3F51C333" w14:textId="3BC24DFA" w:rsidR="00BA623C" w:rsidRPr="00EE2568" w:rsidRDefault="00BA623C" w:rsidP="00482356">
            <w:pPr>
              <w:jc w:val="center"/>
              <w:rPr>
                <w:lang w:val="vi-VN"/>
              </w:rPr>
            </w:pPr>
          </w:p>
        </w:tc>
      </w:tr>
      <w:tr w:rsidR="00E07AFE" w:rsidRPr="00EE2568" w14:paraId="5A037082" w14:textId="77777777" w:rsidTr="004D03A4">
        <w:tc>
          <w:tcPr>
            <w:tcW w:w="1242" w:type="dxa"/>
          </w:tcPr>
          <w:p w14:paraId="0E136132" w14:textId="77777777" w:rsidR="00E07AFE" w:rsidRPr="00EE2568" w:rsidRDefault="00E07AFE" w:rsidP="00482356">
            <w:pPr>
              <w:jc w:val="center"/>
              <w:rPr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</w:t>
            </w:r>
            <w:r w:rsidRPr="00C87604">
              <w:rPr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5387" w:type="dxa"/>
            <w:gridSpan w:val="3"/>
          </w:tcPr>
          <w:p w14:paraId="1884613B" w14:textId="77777777" w:rsidR="00E07AFE" w:rsidRPr="00EE2568" w:rsidRDefault="00E07AFE" w:rsidP="00482356">
            <w:pPr>
              <w:pStyle w:val="ListParagraph"/>
              <w:contextualSpacing/>
              <w:rPr>
                <w:lang w:val="vi-VN"/>
              </w:rPr>
            </w:pPr>
            <w:r w:rsidRPr="00EE2568">
              <w:rPr>
                <w:lang w:val="vi-VN"/>
              </w:rPr>
              <w:t>Hệ tọa độ trong GIS</w:t>
            </w:r>
          </w:p>
        </w:tc>
        <w:tc>
          <w:tcPr>
            <w:tcW w:w="850" w:type="dxa"/>
            <w:gridSpan w:val="2"/>
            <w:vAlign w:val="center"/>
          </w:tcPr>
          <w:p w14:paraId="2992D267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009E7537" w14:textId="2836495D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EE2568" w14:paraId="5959FAC7" w14:textId="77777777" w:rsidTr="004D03A4">
        <w:tc>
          <w:tcPr>
            <w:tcW w:w="1242" w:type="dxa"/>
          </w:tcPr>
          <w:p w14:paraId="5100078A" w14:textId="77777777" w:rsidR="00E07AFE" w:rsidRPr="00EE2568" w:rsidRDefault="00E07AFE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4.3</w:t>
            </w:r>
          </w:p>
        </w:tc>
        <w:tc>
          <w:tcPr>
            <w:tcW w:w="5387" w:type="dxa"/>
            <w:gridSpan w:val="3"/>
          </w:tcPr>
          <w:p w14:paraId="092E160C" w14:textId="77777777" w:rsidR="00E07AFE" w:rsidRPr="00354C06" w:rsidRDefault="00E07AFE" w:rsidP="00E1437F">
            <w:pPr>
              <w:contextualSpacing/>
              <w:rPr>
                <w:sz w:val="24"/>
                <w:szCs w:val="24"/>
                <w:lang w:val="nl-NL"/>
              </w:rPr>
            </w:pPr>
            <w:r w:rsidRPr="00EE2568">
              <w:rPr>
                <w:sz w:val="24"/>
                <w:szCs w:val="24"/>
                <w:lang w:val="vi-VN"/>
              </w:rPr>
              <w:t>Nắn chỉnh hình học</w:t>
            </w:r>
          </w:p>
        </w:tc>
        <w:tc>
          <w:tcPr>
            <w:tcW w:w="850" w:type="dxa"/>
            <w:gridSpan w:val="2"/>
            <w:vAlign w:val="center"/>
          </w:tcPr>
          <w:p w14:paraId="481086D4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3D113CE5" w14:textId="45A92A95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6C15F9" w14:paraId="28BF02C6" w14:textId="77777777" w:rsidTr="004D03A4">
        <w:tc>
          <w:tcPr>
            <w:tcW w:w="1242" w:type="dxa"/>
          </w:tcPr>
          <w:p w14:paraId="6BF6791C" w14:textId="77777777" w:rsidR="00E07AFE" w:rsidRPr="00EE2568" w:rsidRDefault="00E07AFE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4.4</w:t>
            </w:r>
          </w:p>
        </w:tc>
        <w:tc>
          <w:tcPr>
            <w:tcW w:w="5387" w:type="dxa"/>
            <w:gridSpan w:val="3"/>
          </w:tcPr>
          <w:p w14:paraId="699118B0" w14:textId="77777777" w:rsidR="00E07AFE" w:rsidRPr="00354C06" w:rsidRDefault="00E07AFE" w:rsidP="00266BDE">
            <w:pPr>
              <w:contextualSpacing/>
              <w:rPr>
                <w:sz w:val="24"/>
                <w:szCs w:val="24"/>
                <w:lang w:val="nl-NL"/>
              </w:rPr>
            </w:pPr>
            <w:r w:rsidRPr="00EE2568">
              <w:rPr>
                <w:sz w:val="24"/>
                <w:szCs w:val="24"/>
                <w:lang w:val="vi-VN"/>
              </w:rPr>
              <w:t>Chuyển đổi cấu trúc dữ liệu không gian</w:t>
            </w:r>
          </w:p>
        </w:tc>
        <w:tc>
          <w:tcPr>
            <w:tcW w:w="850" w:type="dxa"/>
            <w:gridSpan w:val="2"/>
            <w:vAlign w:val="center"/>
          </w:tcPr>
          <w:p w14:paraId="7E6CF8F7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3598248D" w14:textId="05D38002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6C15F9" w14:paraId="50A9CA3C" w14:textId="77777777" w:rsidTr="004D03A4">
        <w:tc>
          <w:tcPr>
            <w:tcW w:w="1242" w:type="dxa"/>
          </w:tcPr>
          <w:p w14:paraId="42DA3FB2" w14:textId="77777777" w:rsidR="00E07AFE" w:rsidRPr="00EE2568" w:rsidRDefault="00E07AFE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4.5</w:t>
            </w:r>
          </w:p>
        </w:tc>
        <w:tc>
          <w:tcPr>
            <w:tcW w:w="5387" w:type="dxa"/>
            <w:gridSpan w:val="3"/>
          </w:tcPr>
          <w:p w14:paraId="49CA5A5E" w14:textId="77777777" w:rsidR="00E07AFE" w:rsidRPr="00354C06" w:rsidRDefault="00E07AFE" w:rsidP="00E1437F">
            <w:pPr>
              <w:contextualSpacing/>
              <w:rPr>
                <w:sz w:val="24"/>
                <w:szCs w:val="24"/>
                <w:lang w:val="nl-NL"/>
              </w:rPr>
            </w:pPr>
            <w:r w:rsidRPr="00EE2568">
              <w:rPr>
                <w:sz w:val="24"/>
                <w:szCs w:val="24"/>
                <w:lang w:val="vi-VN"/>
              </w:rPr>
              <w:t>Chuyển đổi định dạng dữ liệu</w:t>
            </w:r>
          </w:p>
        </w:tc>
        <w:tc>
          <w:tcPr>
            <w:tcW w:w="850" w:type="dxa"/>
            <w:gridSpan w:val="2"/>
            <w:vAlign w:val="center"/>
          </w:tcPr>
          <w:p w14:paraId="72F9A5A8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6E55123E" w14:textId="1DE27318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6C15F9" w14:paraId="01EEBDAC" w14:textId="77777777" w:rsidTr="004D03A4">
        <w:tc>
          <w:tcPr>
            <w:tcW w:w="1242" w:type="dxa"/>
          </w:tcPr>
          <w:p w14:paraId="1CC0476D" w14:textId="77777777" w:rsidR="00E07AFE" w:rsidRPr="00EE2568" w:rsidRDefault="00E07AFE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4.6</w:t>
            </w:r>
          </w:p>
        </w:tc>
        <w:tc>
          <w:tcPr>
            <w:tcW w:w="5387" w:type="dxa"/>
            <w:gridSpan w:val="3"/>
          </w:tcPr>
          <w:p w14:paraId="1780DC18" w14:textId="77777777" w:rsidR="00E07AFE" w:rsidRPr="00EE2568" w:rsidRDefault="00E07AFE" w:rsidP="00482356">
            <w:pPr>
              <w:contextualSpacing/>
              <w:rPr>
                <w:sz w:val="24"/>
                <w:szCs w:val="24"/>
                <w:lang w:val="vi-VN"/>
              </w:rPr>
            </w:pPr>
            <w:r w:rsidRPr="00EE2568">
              <w:rPr>
                <w:sz w:val="24"/>
                <w:szCs w:val="24"/>
                <w:lang w:val="vi-VN"/>
              </w:rPr>
              <w:t>Kết hợp nhiều nguồn dữ liệu không gian</w:t>
            </w:r>
          </w:p>
        </w:tc>
        <w:tc>
          <w:tcPr>
            <w:tcW w:w="850" w:type="dxa"/>
            <w:gridSpan w:val="2"/>
            <w:vAlign w:val="center"/>
          </w:tcPr>
          <w:p w14:paraId="458840BC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17285918" w14:textId="13661333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6C15F9" w14:paraId="5DE3150B" w14:textId="77777777" w:rsidTr="004D03A4">
        <w:tc>
          <w:tcPr>
            <w:tcW w:w="1242" w:type="dxa"/>
          </w:tcPr>
          <w:p w14:paraId="3EEF1BB1" w14:textId="77777777" w:rsidR="00E07AFE" w:rsidRPr="00EE2568" w:rsidRDefault="00E07AFE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4.7</w:t>
            </w:r>
          </w:p>
        </w:tc>
        <w:tc>
          <w:tcPr>
            <w:tcW w:w="5387" w:type="dxa"/>
            <w:gridSpan w:val="3"/>
          </w:tcPr>
          <w:p w14:paraId="76063595" w14:textId="77777777" w:rsidR="00E07AFE" w:rsidRPr="00C0477F" w:rsidRDefault="00E07AFE" w:rsidP="00482356">
            <w:pPr>
              <w:contextualSpacing/>
              <w:rPr>
                <w:sz w:val="24"/>
                <w:szCs w:val="24"/>
                <w:lang w:val="vi-VN"/>
              </w:rPr>
            </w:pPr>
            <w:r w:rsidRPr="00EE2568">
              <w:rPr>
                <w:sz w:val="24"/>
                <w:szCs w:val="24"/>
                <w:lang w:val="vi-VN"/>
              </w:rPr>
              <w:t>Nén và tái phân l</w:t>
            </w:r>
            <w:r w:rsidRPr="00C0477F">
              <w:rPr>
                <w:sz w:val="24"/>
                <w:szCs w:val="24"/>
                <w:lang w:val="vi-VN"/>
              </w:rPr>
              <w:t>oại dữ liệu không gian</w:t>
            </w:r>
          </w:p>
        </w:tc>
        <w:tc>
          <w:tcPr>
            <w:tcW w:w="850" w:type="dxa"/>
            <w:gridSpan w:val="2"/>
            <w:vAlign w:val="center"/>
          </w:tcPr>
          <w:p w14:paraId="674295A1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00732F1D" w14:textId="4DFB36D6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6C15F9" w14:paraId="34317524" w14:textId="77777777" w:rsidTr="004D03A4">
        <w:tc>
          <w:tcPr>
            <w:tcW w:w="1242" w:type="dxa"/>
          </w:tcPr>
          <w:p w14:paraId="6BAB38F6" w14:textId="77777777" w:rsidR="00E07AFE" w:rsidRPr="00EE2568" w:rsidRDefault="00E07AFE" w:rsidP="00482356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EE2568">
              <w:rPr>
                <w:bCs/>
                <w:sz w:val="24"/>
                <w:szCs w:val="24"/>
                <w:lang w:val="vi-VN"/>
              </w:rPr>
              <w:t>4.8</w:t>
            </w:r>
          </w:p>
        </w:tc>
        <w:tc>
          <w:tcPr>
            <w:tcW w:w="5387" w:type="dxa"/>
            <w:gridSpan w:val="3"/>
          </w:tcPr>
          <w:p w14:paraId="22B5253D" w14:textId="77777777" w:rsidR="00E07AFE" w:rsidRPr="00EE2568" w:rsidRDefault="00E07AFE" w:rsidP="00482356">
            <w:pPr>
              <w:contextualSpacing/>
              <w:rPr>
                <w:sz w:val="24"/>
                <w:szCs w:val="24"/>
                <w:lang w:val="vi-VN"/>
              </w:rPr>
            </w:pPr>
            <w:r w:rsidRPr="00EE2568">
              <w:rPr>
                <w:sz w:val="24"/>
                <w:szCs w:val="24"/>
                <w:lang w:val="vi-VN"/>
              </w:rPr>
              <w:t>Biên tập quan hệ topo không gian</w:t>
            </w:r>
          </w:p>
        </w:tc>
        <w:tc>
          <w:tcPr>
            <w:tcW w:w="850" w:type="dxa"/>
            <w:gridSpan w:val="2"/>
            <w:vAlign w:val="center"/>
          </w:tcPr>
          <w:p w14:paraId="1A624FFB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3" w:type="dxa"/>
          </w:tcPr>
          <w:p w14:paraId="48A31A36" w14:textId="39738922" w:rsidR="00E07AFE" w:rsidRPr="00EE2568" w:rsidRDefault="00E07AFE" w:rsidP="00482356">
            <w:pPr>
              <w:jc w:val="center"/>
              <w:rPr>
                <w:lang w:val="vi-VN"/>
              </w:rPr>
            </w:pPr>
          </w:p>
        </w:tc>
      </w:tr>
      <w:tr w:rsidR="00E07AFE" w:rsidRPr="00EE2568" w14:paraId="00EAA252" w14:textId="77777777" w:rsidTr="004D03A4">
        <w:tc>
          <w:tcPr>
            <w:tcW w:w="1242" w:type="dxa"/>
          </w:tcPr>
          <w:p w14:paraId="6867B2A7" w14:textId="77777777" w:rsidR="00E07AFE" w:rsidRPr="00EE2568" w:rsidRDefault="00E07AFE" w:rsidP="00482356">
            <w:pPr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E2568">
              <w:rPr>
                <w:b/>
                <w:bCs/>
                <w:sz w:val="24"/>
                <w:szCs w:val="24"/>
                <w:lang w:val="vi-VN"/>
              </w:rPr>
              <w:t>Chương 5</w:t>
            </w:r>
          </w:p>
        </w:tc>
        <w:tc>
          <w:tcPr>
            <w:tcW w:w="5387" w:type="dxa"/>
            <w:gridSpan w:val="3"/>
          </w:tcPr>
          <w:p w14:paraId="6D3DA2EE" w14:textId="77777777" w:rsidR="00E07AFE" w:rsidRPr="00354C06" w:rsidRDefault="00E07AFE" w:rsidP="00482356">
            <w:pPr>
              <w:contextualSpacing/>
              <w:rPr>
                <w:sz w:val="24"/>
                <w:szCs w:val="24"/>
                <w:lang w:val="nl-NL"/>
              </w:rPr>
            </w:pPr>
            <w:r w:rsidRPr="00EE2568">
              <w:rPr>
                <w:b/>
                <w:sz w:val="24"/>
                <w:szCs w:val="24"/>
                <w:lang w:val="vi-VN"/>
              </w:rPr>
              <w:t>Xử lý dữ liệu thuộc tính</w:t>
            </w:r>
          </w:p>
        </w:tc>
        <w:tc>
          <w:tcPr>
            <w:tcW w:w="850" w:type="dxa"/>
            <w:gridSpan w:val="2"/>
            <w:vAlign w:val="center"/>
          </w:tcPr>
          <w:p w14:paraId="70A084BC" w14:textId="77777777" w:rsidR="00E07AFE" w:rsidRPr="00EE2568" w:rsidRDefault="00EE2568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EE2568">
              <w:rPr>
                <w:b/>
                <w:bCs/>
                <w:lang w:val="vi-VN"/>
              </w:rPr>
              <w:t>3</w:t>
            </w:r>
          </w:p>
        </w:tc>
        <w:tc>
          <w:tcPr>
            <w:tcW w:w="1583" w:type="dxa"/>
          </w:tcPr>
          <w:p w14:paraId="59111F4D" w14:textId="06F0724C" w:rsidR="00E07AFE" w:rsidRPr="00C5472A" w:rsidRDefault="00EE2568" w:rsidP="00482356">
            <w:pPr>
              <w:jc w:val="center"/>
            </w:pPr>
            <w:r>
              <w:rPr>
                <w:bCs/>
                <w:sz w:val="24"/>
                <w:szCs w:val="24"/>
                <w:lang w:val="vi-VN"/>
              </w:rPr>
              <w:t>4.1</w:t>
            </w:r>
            <w:r w:rsidR="00C5472A">
              <w:rPr>
                <w:bCs/>
                <w:sz w:val="24"/>
                <w:szCs w:val="24"/>
              </w:rPr>
              <w:t>.5</w:t>
            </w:r>
          </w:p>
        </w:tc>
      </w:tr>
      <w:tr w:rsidR="00E07AFE" w:rsidRPr="00C87604" w14:paraId="2A999E53" w14:textId="77777777" w:rsidTr="004D03A4">
        <w:tc>
          <w:tcPr>
            <w:tcW w:w="1242" w:type="dxa"/>
            <w:vAlign w:val="center"/>
          </w:tcPr>
          <w:p w14:paraId="4461D2FE" w14:textId="77777777" w:rsidR="00E07AFE" w:rsidRPr="00EE2568" w:rsidRDefault="00E07AFE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EE2568">
              <w:rPr>
                <w:bCs/>
                <w:lang w:val="vi-VN"/>
              </w:rPr>
              <w:t>5</w:t>
            </w:r>
            <w:r w:rsidRPr="00C87604">
              <w:rPr>
                <w:bCs/>
                <w:lang w:val="vi-VN"/>
              </w:rPr>
              <w:t>.1</w:t>
            </w:r>
          </w:p>
        </w:tc>
        <w:tc>
          <w:tcPr>
            <w:tcW w:w="5387" w:type="dxa"/>
            <w:gridSpan w:val="3"/>
          </w:tcPr>
          <w:p w14:paraId="77E844BF" w14:textId="77777777" w:rsidR="00E07AFE" w:rsidRPr="00354C06" w:rsidRDefault="00E07AFE" w:rsidP="00482356">
            <w:pPr>
              <w:pStyle w:val="ListParagraph"/>
              <w:ind w:left="212"/>
              <w:contextualSpacing/>
            </w:pPr>
            <w:r w:rsidRPr="00EE2568">
              <w:rPr>
                <w:lang w:val="vi-VN"/>
              </w:rPr>
              <w:t>Dữ liệu thuộc tính tr</w:t>
            </w:r>
            <w:r w:rsidRPr="00354C06">
              <w:t>ong GIS</w:t>
            </w:r>
          </w:p>
        </w:tc>
        <w:tc>
          <w:tcPr>
            <w:tcW w:w="850" w:type="dxa"/>
            <w:gridSpan w:val="2"/>
            <w:vAlign w:val="center"/>
          </w:tcPr>
          <w:p w14:paraId="24A23CF6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7F0980A8" w14:textId="515D8821" w:rsidR="00E07AFE" w:rsidRDefault="00E07AFE" w:rsidP="00482356">
            <w:pPr>
              <w:jc w:val="center"/>
            </w:pPr>
          </w:p>
        </w:tc>
      </w:tr>
      <w:tr w:rsidR="00E07AFE" w:rsidRPr="00C87604" w14:paraId="5C26430A" w14:textId="77777777" w:rsidTr="00C5472A">
        <w:trPr>
          <w:trHeight w:val="236"/>
        </w:trPr>
        <w:tc>
          <w:tcPr>
            <w:tcW w:w="1242" w:type="dxa"/>
            <w:vAlign w:val="center"/>
          </w:tcPr>
          <w:p w14:paraId="625BA234" w14:textId="77777777" w:rsidR="00E07AFE" w:rsidRPr="00240460" w:rsidRDefault="00E07AFE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240460">
              <w:rPr>
                <w:bCs/>
              </w:rPr>
              <w:t>5.2</w:t>
            </w:r>
          </w:p>
        </w:tc>
        <w:tc>
          <w:tcPr>
            <w:tcW w:w="5387" w:type="dxa"/>
            <w:gridSpan w:val="3"/>
          </w:tcPr>
          <w:p w14:paraId="706A8CBD" w14:textId="77777777" w:rsidR="00E07AFE" w:rsidRPr="00354C06" w:rsidRDefault="00E07AFE" w:rsidP="00482356">
            <w:pPr>
              <w:pStyle w:val="ListParagraph"/>
              <w:ind w:left="212"/>
              <w:contextualSpacing/>
            </w:pPr>
            <w:r w:rsidRPr="00354C06">
              <w:t>Mô</w:t>
            </w:r>
            <w:r w:rsidR="005D2294">
              <w:t xml:space="preserve"> </w:t>
            </w:r>
            <w:r w:rsidRPr="00354C06">
              <w:t>hình</w:t>
            </w:r>
            <w:r w:rsidR="005D2294">
              <w:t xml:space="preserve"> </w:t>
            </w:r>
            <w:r w:rsidRPr="00354C06">
              <w:t>quan</w:t>
            </w:r>
            <w:r w:rsidR="005D2294">
              <w:t xml:space="preserve"> </w:t>
            </w:r>
            <w:r w:rsidRPr="00354C06">
              <w:t>hệ</w:t>
            </w:r>
          </w:p>
        </w:tc>
        <w:tc>
          <w:tcPr>
            <w:tcW w:w="850" w:type="dxa"/>
            <w:gridSpan w:val="2"/>
            <w:vAlign w:val="center"/>
          </w:tcPr>
          <w:p w14:paraId="42A6256C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7AF67653" w14:textId="0C3C2E83" w:rsidR="00E07AFE" w:rsidRDefault="00E07AFE" w:rsidP="00482356">
            <w:pPr>
              <w:jc w:val="center"/>
            </w:pPr>
          </w:p>
        </w:tc>
      </w:tr>
      <w:tr w:rsidR="00E07AFE" w:rsidRPr="00C87604" w14:paraId="76E5DC60" w14:textId="77777777" w:rsidTr="004D03A4">
        <w:tc>
          <w:tcPr>
            <w:tcW w:w="1242" w:type="dxa"/>
            <w:vAlign w:val="center"/>
          </w:tcPr>
          <w:p w14:paraId="42E6BE42" w14:textId="77777777" w:rsidR="00E07AFE" w:rsidRPr="00E07AFE" w:rsidRDefault="00E07AFE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E07AFE">
              <w:rPr>
                <w:bCs/>
              </w:rPr>
              <w:t>5.3</w:t>
            </w:r>
          </w:p>
        </w:tc>
        <w:tc>
          <w:tcPr>
            <w:tcW w:w="5387" w:type="dxa"/>
            <w:gridSpan w:val="3"/>
          </w:tcPr>
          <w:p w14:paraId="291DCBD6" w14:textId="77777777" w:rsidR="00E07AFE" w:rsidRPr="00354C06" w:rsidRDefault="00E07AFE" w:rsidP="00482356">
            <w:pPr>
              <w:pStyle w:val="ListParagraph"/>
              <w:ind w:left="212"/>
              <w:contextualSpacing/>
            </w:pPr>
            <w:r w:rsidRPr="00354C06">
              <w:t>Liên</w:t>
            </w:r>
            <w:r w:rsidR="005D2294">
              <w:t xml:space="preserve"> </w:t>
            </w:r>
            <w:r w:rsidRPr="00354C06">
              <w:t>kết</w:t>
            </w:r>
            <w:r w:rsidR="005D2294">
              <w:t xml:space="preserve"> </w:t>
            </w:r>
            <w:r w:rsidRPr="00354C06">
              <w:t>và</w:t>
            </w:r>
            <w:r w:rsidR="005D2294">
              <w:t xml:space="preserve"> </w:t>
            </w:r>
            <w:r w:rsidRPr="00354C06">
              <w:t>nối</w:t>
            </w:r>
            <w:r w:rsidR="005D2294">
              <w:t xml:space="preserve"> </w:t>
            </w:r>
            <w:r w:rsidRPr="00354C06">
              <w:t>bảng</w:t>
            </w:r>
            <w:r w:rsidR="005D2294">
              <w:t xml:space="preserve"> </w:t>
            </w:r>
            <w:r w:rsidRPr="00354C06">
              <w:t>thuộc</w:t>
            </w:r>
            <w:r w:rsidR="005D2294">
              <w:t xml:space="preserve"> </w:t>
            </w:r>
            <w:r w:rsidRPr="00354C06">
              <w:t>tính</w:t>
            </w:r>
          </w:p>
        </w:tc>
        <w:tc>
          <w:tcPr>
            <w:tcW w:w="850" w:type="dxa"/>
            <w:gridSpan w:val="2"/>
            <w:vAlign w:val="center"/>
          </w:tcPr>
          <w:p w14:paraId="77218CC2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5D21DB45" w14:textId="7BD106DE" w:rsidR="00E07AFE" w:rsidRDefault="00E07AFE" w:rsidP="00482356">
            <w:pPr>
              <w:jc w:val="center"/>
            </w:pPr>
          </w:p>
        </w:tc>
      </w:tr>
      <w:tr w:rsidR="00E07AFE" w:rsidRPr="00C87604" w14:paraId="6D575987" w14:textId="77777777" w:rsidTr="004D03A4">
        <w:tc>
          <w:tcPr>
            <w:tcW w:w="1242" w:type="dxa"/>
            <w:vAlign w:val="center"/>
          </w:tcPr>
          <w:p w14:paraId="6B4447CF" w14:textId="77777777" w:rsidR="00E07AFE" w:rsidRPr="00240460" w:rsidRDefault="00E07AFE" w:rsidP="004823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5387" w:type="dxa"/>
            <w:gridSpan w:val="3"/>
          </w:tcPr>
          <w:p w14:paraId="3583B0A2" w14:textId="77777777" w:rsidR="00E07AFE" w:rsidRPr="00354C06" w:rsidRDefault="00E07AFE" w:rsidP="00482356">
            <w:pPr>
              <w:pStyle w:val="ListParagraph"/>
              <w:ind w:left="212"/>
              <w:contextualSpacing/>
            </w:pPr>
            <w:r w:rsidRPr="00354C06">
              <w:t>Biên</w:t>
            </w:r>
            <w:r w:rsidR="005D2294">
              <w:t xml:space="preserve"> </w:t>
            </w:r>
            <w:r w:rsidRPr="00354C06">
              <w:t>tập</w:t>
            </w:r>
            <w:r w:rsidR="005D2294">
              <w:t xml:space="preserve"> </w:t>
            </w:r>
            <w:r w:rsidRPr="00354C06">
              <w:t>và</w:t>
            </w:r>
            <w:r w:rsidR="005D2294">
              <w:t xml:space="preserve"> </w:t>
            </w:r>
            <w:r w:rsidRPr="00354C06">
              <w:t>truy</w:t>
            </w:r>
            <w:r w:rsidR="005D2294">
              <w:t xml:space="preserve"> </w:t>
            </w:r>
            <w:r w:rsidRPr="00354C06">
              <w:t>vấn</w:t>
            </w:r>
            <w:r w:rsidR="005D2294">
              <w:t xml:space="preserve"> </w:t>
            </w:r>
            <w:r w:rsidRPr="00354C06">
              <w:t>dữ</w:t>
            </w:r>
            <w:r w:rsidR="005D2294">
              <w:t xml:space="preserve"> </w:t>
            </w:r>
            <w:r w:rsidRPr="00354C06">
              <w:t>liệu</w:t>
            </w:r>
            <w:r w:rsidR="005D2294">
              <w:t xml:space="preserve"> </w:t>
            </w:r>
            <w:r w:rsidRPr="00354C06">
              <w:t>với</w:t>
            </w:r>
            <w:r w:rsidR="005D2294">
              <w:t xml:space="preserve"> </w:t>
            </w:r>
            <w:r w:rsidRPr="00354C06">
              <w:t>các</w:t>
            </w:r>
            <w:r w:rsidR="005D2294">
              <w:t xml:space="preserve"> </w:t>
            </w:r>
            <w:r w:rsidRPr="00354C06">
              <w:t>trường</w:t>
            </w:r>
            <w:r w:rsidR="005D2294">
              <w:t xml:space="preserve"> </w:t>
            </w:r>
            <w:r w:rsidRPr="00354C06">
              <w:t>thuộc</w:t>
            </w:r>
            <w:r w:rsidR="005D2294">
              <w:t xml:space="preserve"> </w:t>
            </w:r>
            <w:r w:rsidRPr="00354C06">
              <w:t>tính</w:t>
            </w:r>
          </w:p>
        </w:tc>
        <w:tc>
          <w:tcPr>
            <w:tcW w:w="850" w:type="dxa"/>
            <w:gridSpan w:val="2"/>
            <w:vAlign w:val="center"/>
          </w:tcPr>
          <w:p w14:paraId="181C0800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066BB6FA" w14:textId="1D016418" w:rsidR="00E07AFE" w:rsidRDefault="00E07AFE" w:rsidP="00482356">
            <w:pPr>
              <w:jc w:val="center"/>
            </w:pPr>
          </w:p>
        </w:tc>
      </w:tr>
      <w:tr w:rsidR="00E07AFE" w:rsidRPr="00C87604" w14:paraId="2BC9CFD9" w14:textId="77777777" w:rsidTr="004D03A4">
        <w:tc>
          <w:tcPr>
            <w:tcW w:w="1242" w:type="dxa"/>
            <w:vAlign w:val="center"/>
          </w:tcPr>
          <w:p w14:paraId="4B127F89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</w:rPr>
              <w:t>Chương 6</w:t>
            </w:r>
          </w:p>
        </w:tc>
        <w:tc>
          <w:tcPr>
            <w:tcW w:w="5387" w:type="dxa"/>
            <w:gridSpan w:val="3"/>
          </w:tcPr>
          <w:p w14:paraId="1FB38F67" w14:textId="77777777" w:rsidR="00E07AFE" w:rsidRPr="00354C06" w:rsidRDefault="00E07AFE" w:rsidP="00482356">
            <w:pPr>
              <w:pStyle w:val="ListParagraph"/>
              <w:ind w:left="212"/>
              <w:contextualSpacing/>
              <w:rPr>
                <w:b/>
              </w:rPr>
            </w:pPr>
            <w:r w:rsidRPr="00354C06">
              <w:rPr>
                <w:b/>
              </w:rPr>
              <w:t>Phân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 xml:space="preserve">tích, </w:t>
            </w:r>
            <w:r w:rsidR="0020223B" w:rsidRPr="00354C06">
              <w:rPr>
                <w:b/>
              </w:rPr>
              <w:t>c</w:t>
            </w:r>
            <w:r w:rsidRPr="00354C06">
              <w:rPr>
                <w:b/>
              </w:rPr>
              <w:t>hiết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xuất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dữ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liệu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và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trình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bày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bản</w:t>
            </w:r>
            <w:r w:rsidR="005D2294">
              <w:rPr>
                <w:b/>
              </w:rPr>
              <w:t xml:space="preserve"> </w:t>
            </w:r>
            <w:r w:rsidRPr="00354C06">
              <w:rPr>
                <w:b/>
              </w:rPr>
              <w:t>đồ</w:t>
            </w:r>
          </w:p>
        </w:tc>
        <w:tc>
          <w:tcPr>
            <w:tcW w:w="850" w:type="dxa"/>
            <w:gridSpan w:val="2"/>
            <w:vAlign w:val="center"/>
          </w:tcPr>
          <w:p w14:paraId="469113B9" w14:textId="77777777" w:rsidR="00E07AFE" w:rsidRPr="00C87604" w:rsidRDefault="00EE2568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3" w:type="dxa"/>
          </w:tcPr>
          <w:p w14:paraId="46AE679D" w14:textId="1C53B9BB" w:rsidR="00E07AFE" w:rsidRDefault="00C5472A" w:rsidP="00482356">
            <w:pPr>
              <w:jc w:val="center"/>
            </w:pPr>
            <w:r>
              <w:rPr>
                <w:bCs/>
                <w:sz w:val="24"/>
                <w:szCs w:val="24"/>
              </w:rPr>
              <w:t>4.1.6</w:t>
            </w:r>
          </w:p>
        </w:tc>
      </w:tr>
      <w:tr w:rsidR="00E07AFE" w:rsidRPr="00C87604" w14:paraId="64DEE133" w14:textId="77777777" w:rsidTr="004D03A4">
        <w:tc>
          <w:tcPr>
            <w:tcW w:w="1242" w:type="dxa"/>
            <w:vAlign w:val="center"/>
          </w:tcPr>
          <w:p w14:paraId="78377B31" w14:textId="77777777" w:rsidR="00E07AFE" w:rsidRPr="00240460" w:rsidRDefault="00E07AFE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240460">
              <w:rPr>
                <w:bCs/>
              </w:rPr>
              <w:t>6.1</w:t>
            </w:r>
          </w:p>
        </w:tc>
        <w:tc>
          <w:tcPr>
            <w:tcW w:w="5387" w:type="dxa"/>
            <w:gridSpan w:val="3"/>
          </w:tcPr>
          <w:p w14:paraId="037DEBF5" w14:textId="77777777" w:rsidR="00E07AFE" w:rsidRPr="00354C06" w:rsidRDefault="00E07AFE" w:rsidP="00482356">
            <w:pPr>
              <w:pStyle w:val="ListParagraph"/>
              <w:ind w:left="212"/>
              <w:contextualSpacing/>
            </w:pPr>
            <w:r w:rsidRPr="00354C06">
              <w:t>Phân</w:t>
            </w:r>
            <w:r w:rsidR="005D2294">
              <w:t xml:space="preserve"> </w:t>
            </w:r>
            <w:r w:rsidRPr="00354C06">
              <w:t>tích, chiết</w:t>
            </w:r>
            <w:r w:rsidR="005D2294">
              <w:t xml:space="preserve"> </w:t>
            </w:r>
            <w:r w:rsidRPr="00354C06">
              <w:t>xuất</w:t>
            </w:r>
            <w:r w:rsidR="005D2294">
              <w:t xml:space="preserve"> </w:t>
            </w:r>
            <w:r w:rsidRPr="00354C06">
              <w:t>dữ</w:t>
            </w:r>
            <w:r w:rsidR="005D2294">
              <w:t xml:space="preserve"> </w:t>
            </w:r>
            <w:r w:rsidRPr="00354C06">
              <w:t>liệu</w:t>
            </w:r>
            <w:r w:rsidR="005D2294">
              <w:t xml:space="preserve"> </w:t>
            </w:r>
            <w:r w:rsidRPr="00354C06">
              <w:t>theo</w:t>
            </w:r>
            <w:r w:rsidR="005D2294">
              <w:t xml:space="preserve"> </w:t>
            </w:r>
            <w:r w:rsidRPr="00354C06">
              <w:t>chủ</w:t>
            </w:r>
            <w:r w:rsidR="005D2294">
              <w:t xml:space="preserve"> </w:t>
            </w:r>
            <w:r w:rsidRPr="00354C06">
              <w:t>đề</w:t>
            </w:r>
            <w:r w:rsidR="005D2294">
              <w:t xml:space="preserve"> </w:t>
            </w:r>
            <w:r w:rsidRPr="00354C06">
              <w:t>bản</w:t>
            </w:r>
            <w:r w:rsidR="005D2294">
              <w:t xml:space="preserve"> </w:t>
            </w:r>
            <w:r w:rsidRPr="00354C06">
              <w:t>đồ</w:t>
            </w:r>
          </w:p>
        </w:tc>
        <w:tc>
          <w:tcPr>
            <w:tcW w:w="850" w:type="dxa"/>
            <w:gridSpan w:val="2"/>
            <w:vAlign w:val="center"/>
          </w:tcPr>
          <w:p w14:paraId="10D1D1E0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5C6D36DF" w14:textId="5308F095" w:rsidR="00E07AFE" w:rsidRDefault="00E07AFE" w:rsidP="00482356">
            <w:pPr>
              <w:jc w:val="center"/>
            </w:pPr>
          </w:p>
        </w:tc>
      </w:tr>
      <w:tr w:rsidR="00E07AFE" w:rsidRPr="00C87604" w14:paraId="3FAE50E2" w14:textId="77777777" w:rsidTr="004D03A4">
        <w:tc>
          <w:tcPr>
            <w:tcW w:w="1242" w:type="dxa"/>
            <w:vAlign w:val="center"/>
          </w:tcPr>
          <w:p w14:paraId="557259B6" w14:textId="77777777" w:rsidR="00E07AFE" w:rsidRPr="00240460" w:rsidRDefault="00E07AFE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240460">
              <w:rPr>
                <w:bCs/>
              </w:rPr>
              <w:t>6.2</w:t>
            </w:r>
          </w:p>
        </w:tc>
        <w:tc>
          <w:tcPr>
            <w:tcW w:w="5387" w:type="dxa"/>
            <w:gridSpan w:val="3"/>
          </w:tcPr>
          <w:p w14:paraId="1EE88272" w14:textId="77777777" w:rsidR="00E07AFE" w:rsidRPr="00354C06" w:rsidRDefault="00E07AFE" w:rsidP="00E1437F">
            <w:pPr>
              <w:pStyle w:val="ListParagraph"/>
              <w:ind w:left="212"/>
              <w:contextualSpacing/>
            </w:pPr>
            <w:r w:rsidRPr="00354C06">
              <w:t>Ký</w:t>
            </w:r>
            <w:r w:rsidR="005D2294">
              <w:t xml:space="preserve"> </w:t>
            </w:r>
            <w:r w:rsidRPr="00354C06">
              <w:t>hiệu</w:t>
            </w:r>
            <w:r w:rsidR="005D2294">
              <w:t xml:space="preserve"> </w:t>
            </w:r>
            <w:r w:rsidRPr="00354C06">
              <w:t>hóa</w:t>
            </w:r>
            <w:r w:rsidR="005D2294">
              <w:t xml:space="preserve"> </w:t>
            </w:r>
            <w:r w:rsidR="00E1437F">
              <w:t>và</w:t>
            </w:r>
            <w:r w:rsidR="005D2294">
              <w:t xml:space="preserve"> </w:t>
            </w:r>
            <w:r w:rsidR="00E1437F">
              <w:t>trình</w:t>
            </w:r>
            <w:r w:rsidR="005D2294">
              <w:t xml:space="preserve"> </w:t>
            </w:r>
            <w:r w:rsidR="00E1437F">
              <w:t>bày</w:t>
            </w:r>
            <w:r w:rsidR="005D2294">
              <w:t xml:space="preserve"> </w:t>
            </w:r>
            <w:r w:rsidR="00E1437F">
              <w:t>bản</w:t>
            </w:r>
            <w:r w:rsidR="005D2294">
              <w:t xml:space="preserve"> </w:t>
            </w:r>
            <w:r w:rsidR="00E1437F">
              <w:t>đồ</w:t>
            </w:r>
          </w:p>
        </w:tc>
        <w:tc>
          <w:tcPr>
            <w:tcW w:w="850" w:type="dxa"/>
            <w:gridSpan w:val="2"/>
            <w:vAlign w:val="center"/>
          </w:tcPr>
          <w:p w14:paraId="58E11565" w14:textId="77777777" w:rsidR="00E07AFE" w:rsidRPr="00C87604" w:rsidRDefault="00E07AF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3" w:type="dxa"/>
          </w:tcPr>
          <w:p w14:paraId="4DFEB68E" w14:textId="19026012" w:rsidR="00E07AFE" w:rsidRDefault="00E07AFE" w:rsidP="00482356">
            <w:pPr>
              <w:jc w:val="center"/>
            </w:pPr>
          </w:p>
        </w:tc>
      </w:tr>
      <w:tr w:rsidR="0061321E" w:rsidRPr="00C87604" w14:paraId="4BE132FB" w14:textId="77777777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CC24" w14:textId="77777777" w:rsidR="0061321E" w:rsidRPr="001B63E3" w:rsidRDefault="0061321E" w:rsidP="00482356">
            <w:pPr>
              <w:pStyle w:val="ListParagraph"/>
              <w:ind w:left="0"/>
              <w:rPr>
                <w:b/>
                <w:bCs/>
                <w:lang w:val="en-GB"/>
              </w:rPr>
            </w:pPr>
            <w:r w:rsidRPr="00C87604">
              <w:rPr>
                <w:b/>
                <w:bCs/>
              </w:rPr>
              <w:t>6.</w:t>
            </w:r>
            <w:r w:rsidRPr="00C87604">
              <w:rPr>
                <w:b/>
                <w:bCs/>
                <w:lang w:val="vi-VN"/>
              </w:rPr>
              <w:t>2</w:t>
            </w:r>
            <w:r w:rsidRPr="00C87604">
              <w:rPr>
                <w:b/>
                <w:bCs/>
              </w:rPr>
              <w:t xml:space="preserve">. </w:t>
            </w:r>
            <w:r w:rsidR="001B63E3">
              <w:rPr>
                <w:b/>
                <w:bCs/>
                <w:lang w:val="en-GB"/>
              </w:rPr>
              <w:t>Bài tập</w:t>
            </w:r>
          </w:p>
        </w:tc>
      </w:tr>
      <w:tr w:rsidR="0061321E" w:rsidRPr="00C87604" w14:paraId="55926794" w14:textId="77777777"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14:paraId="196D9FFA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</w:rPr>
              <w:t>Đềmục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1D9EF6AA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76699E1D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</w:tcBorders>
            <w:vAlign w:val="center"/>
          </w:tcPr>
          <w:p w14:paraId="4CE3ADE1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1321E" w:rsidRPr="00C87604" w14:paraId="3F1145A7" w14:textId="77777777">
        <w:tc>
          <w:tcPr>
            <w:tcW w:w="1408" w:type="dxa"/>
            <w:gridSpan w:val="2"/>
            <w:vAlign w:val="center"/>
          </w:tcPr>
          <w:p w14:paraId="6C9C869C" w14:textId="77777777" w:rsidR="0061321E" w:rsidRPr="00C87604" w:rsidRDefault="0061321E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="00244ED2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4BE4F373" w14:textId="77777777" w:rsidR="0061321E" w:rsidRPr="00AA7B7C" w:rsidRDefault="00244ED2" w:rsidP="0048235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A7B7C">
              <w:rPr>
                <w:b/>
                <w:bCs/>
                <w:lang w:val="nl-NL"/>
              </w:rPr>
              <w:t>Nguồn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dữ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liệu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của GIS</w:t>
            </w:r>
          </w:p>
        </w:tc>
        <w:tc>
          <w:tcPr>
            <w:tcW w:w="992" w:type="dxa"/>
            <w:gridSpan w:val="2"/>
            <w:vAlign w:val="center"/>
          </w:tcPr>
          <w:p w14:paraId="295C6875" w14:textId="77777777" w:rsidR="0061321E" w:rsidRPr="004A0909" w:rsidRDefault="00EE2568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gridSpan w:val="2"/>
            <w:vAlign w:val="center"/>
          </w:tcPr>
          <w:p w14:paraId="592016A3" w14:textId="77777777" w:rsidR="0061321E" w:rsidRPr="00C87604" w:rsidRDefault="00D56150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>4.2.1</w:t>
            </w:r>
          </w:p>
        </w:tc>
      </w:tr>
      <w:tr w:rsidR="00D56150" w:rsidRPr="00C87604" w14:paraId="2FC54238" w14:textId="77777777" w:rsidTr="00FC434F">
        <w:tc>
          <w:tcPr>
            <w:tcW w:w="1408" w:type="dxa"/>
            <w:gridSpan w:val="2"/>
            <w:vAlign w:val="center"/>
          </w:tcPr>
          <w:p w14:paraId="14A9FABA" w14:textId="77777777" w:rsidR="00D56150" w:rsidRPr="00C87604" w:rsidRDefault="00D56150" w:rsidP="0048235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87604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580469FD" w14:textId="77777777" w:rsidR="00D56150" w:rsidRPr="00244ED2" w:rsidRDefault="00244ED2" w:rsidP="0048235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244ED2">
              <w:rPr>
                <w:lang w:val="vi-VN"/>
              </w:rPr>
              <w:t xml:space="preserve">Tạo dữ liệu đầu vào cho GIS từ tệp tin dạng </w:t>
            </w:r>
            <w:r w:rsidRPr="00244ED2">
              <w:rPr>
                <w:lang w:val="vi-VN"/>
              </w:rPr>
              <w:lastRenderedPageBreak/>
              <w:t>text với tọa độ x, y</w:t>
            </w:r>
          </w:p>
        </w:tc>
        <w:tc>
          <w:tcPr>
            <w:tcW w:w="992" w:type="dxa"/>
            <w:gridSpan w:val="2"/>
            <w:vAlign w:val="center"/>
          </w:tcPr>
          <w:p w14:paraId="3C63067F" w14:textId="77777777" w:rsidR="00D56150" w:rsidRPr="00C87604" w:rsidRDefault="00D56150" w:rsidP="0048235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gridSpan w:val="2"/>
          </w:tcPr>
          <w:p w14:paraId="3DFD0C14" w14:textId="77777777" w:rsidR="00D56150" w:rsidRPr="00C87604" w:rsidRDefault="00D56150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4.2.1</w:t>
            </w:r>
          </w:p>
        </w:tc>
      </w:tr>
      <w:tr w:rsidR="00D56150" w:rsidRPr="00C87604" w14:paraId="5B328F7F" w14:textId="77777777" w:rsidTr="00FC434F">
        <w:tc>
          <w:tcPr>
            <w:tcW w:w="1408" w:type="dxa"/>
            <w:gridSpan w:val="2"/>
            <w:vAlign w:val="center"/>
          </w:tcPr>
          <w:p w14:paraId="3D8A27D9" w14:textId="77777777" w:rsidR="00D56150" w:rsidRPr="00C87604" w:rsidRDefault="00D56150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="00244ED2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782790F0" w14:textId="77777777" w:rsidR="00D56150" w:rsidRPr="00AA7B7C" w:rsidRDefault="00244ED2" w:rsidP="0048235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A7B7C">
              <w:rPr>
                <w:b/>
                <w:bCs/>
                <w:lang w:val="nl-NL"/>
              </w:rPr>
              <w:t>Xử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lý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dữ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liệu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không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gian</w:t>
            </w:r>
          </w:p>
        </w:tc>
        <w:tc>
          <w:tcPr>
            <w:tcW w:w="992" w:type="dxa"/>
            <w:gridSpan w:val="2"/>
            <w:vAlign w:val="center"/>
          </w:tcPr>
          <w:p w14:paraId="20F0309D" w14:textId="77777777" w:rsidR="00D56150" w:rsidRPr="004A0909" w:rsidRDefault="00EE2568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gridSpan w:val="2"/>
          </w:tcPr>
          <w:p w14:paraId="3985C064" w14:textId="77777777" w:rsidR="00D56150" w:rsidRPr="00C87604" w:rsidRDefault="00D56150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4.2.1</w:t>
            </w:r>
          </w:p>
        </w:tc>
      </w:tr>
      <w:tr w:rsidR="00D56150" w:rsidRPr="00C87604" w14:paraId="42254C24" w14:textId="77777777" w:rsidTr="00FC434F">
        <w:tc>
          <w:tcPr>
            <w:tcW w:w="1408" w:type="dxa"/>
            <w:gridSpan w:val="2"/>
            <w:vAlign w:val="center"/>
          </w:tcPr>
          <w:p w14:paraId="3DB7ECCE" w14:textId="77777777" w:rsidR="00D56150" w:rsidRPr="00C87604" w:rsidRDefault="00D56150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5404635E" w14:textId="77777777" w:rsidR="00D56150" w:rsidRPr="00CA0928" w:rsidRDefault="00244ED2" w:rsidP="00482356">
            <w:pPr>
              <w:pStyle w:val="ListParagraph"/>
              <w:ind w:left="0"/>
              <w:rPr>
                <w:bCs/>
              </w:rPr>
            </w:pPr>
            <w:r w:rsidRPr="00CA0928">
              <w:rPr>
                <w:bCs/>
              </w:rPr>
              <w:t>Tạo</w:t>
            </w:r>
            <w:r w:rsidR="005D2294">
              <w:rPr>
                <w:bCs/>
              </w:rPr>
              <w:t xml:space="preserve"> </w:t>
            </w:r>
            <w:r w:rsidRPr="00CA0928">
              <w:rPr>
                <w:bCs/>
              </w:rPr>
              <w:t>và</w:t>
            </w:r>
            <w:r w:rsidR="005D2294">
              <w:rPr>
                <w:bCs/>
              </w:rPr>
              <w:t xml:space="preserve"> </w:t>
            </w:r>
            <w:r w:rsidRPr="00CA0928">
              <w:rPr>
                <w:bCs/>
              </w:rPr>
              <w:t>chỉnh</w:t>
            </w:r>
            <w:r w:rsidR="005D2294">
              <w:rPr>
                <w:bCs/>
              </w:rPr>
              <w:t xml:space="preserve"> </w:t>
            </w:r>
            <w:r w:rsidRPr="00CA0928">
              <w:rPr>
                <w:bCs/>
              </w:rPr>
              <w:t>sửa</w:t>
            </w:r>
            <w:r w:rsidR="005D2294">
              <w:rPr>
                <w:bCs/>
              </w:rPr>
              <w:t xml:space="preserve"> </w:t>
            </w:r>
            <w:r w:rsidRPr="00CA0928">
              <w:rPr>
                <w:bCs/>
              </w:rPr>
              <w:t>siêu</w:t>
            </w:r>
            <w:r w:rsidR="005D2294">
              <w:rPr>
                <w:bCs/>
              </w:rPr>
              <w:t xml:space="preserve"> </w:t>
            </w:r>
            <w:r w:rsidRPr="00CA0928">
              <w:rPr>
                <w:bCs/>
              </w:rPr>
              <w:t>dữ</w:t>
            </w:r>
            <w:r w:rsidR="005D2294">
              <w:rPr>
                <w:bCs/>
              </w:rPr>
              <w:t xml:space="preserve"> </w:t>
            </w:r>
            <w:r w:rsidRPr="00CA0928">
              <w:rPr>
                <w:bCs/>
              </w:rPr>
              <w:t>liệu Metadata</w:t>
            </w:r>
          </w:p>
        </w:tc>
        <w:tc>
          <w:tcPr>
            <w:tcW w:w="992" w:type="dxa"/>
            <w:gridSpan w:val="2"/>
            <w:vAlign w:val="center"/>
          </w:tcPr>
          <w:p w14:paraId="4764E065" w14:textId="77777777" w:rsidR="00D56150" w:rsidRPr="00C87604" w:rsidRDefault="00EE2568" w:rsidP="004823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gridSpan w:val="2"/>
          </w:tcPr>
          <w:p w14:paraId="040154F7" w14:textId="77777777" w:rsidR="00D56150" w:rsidRPr="00C87604" w:rsidRDefault="00D56150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4.2.1</w:t>
            </w:r>
          </w:p>
        </w:tc>
      </w:tr>
      <w:tr w:rsidR="00D56150" w:rsidRPr="00C87604" w14:paraId="0E9BC1EE" w14:textId="77777777" w:rsidTr="00FC434F">
        <w:tc>
          <w:tcPr>
            <w:tcW w:w="1408" w:type="dxa"/>
            <w:gridSpan w:val="2"/>
            <w:vAlign w:val="center"/>
          </w:tcPr>
          <w:p w14:paraId="2BE6D4B3" w14:textId="77777777" w:rsidR="00D56150" w:rsidRPr="00C87604" w:rsidRDefault="00D56150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 xml:space="preserve">Bài 2 </w:t>
            </w:r>
          </w:p>
        </w:tc>
        <w:tc>
          <w:tcPr>
            <w:tcW w:w="4683" w:type="dxa"/>
          </w:tcPr>
          <w:p w14:paraId="517AA5C7" w14:textId="77777777" w:rsidR="00D56150" w:rsidRPr="00CA0928" w:rsidRDefault="001204E9" w:rsidP="00482356">
            <w:pPr>
              <w:contextualSpacing/>
              <w:rPr>
                <w:sz w:val="24"/>
                <w:szCs w:val="24"/>
                <w:lang w:val="vi-VN"/>
              </w:rPr>
            </w:pPr>
            <w:r w:rsidRPr="00CA0928">
              <w:rPr>
                <w:sz w:val="24"/>
                <w:szCs w:val="24"/>
              </w:rPr>
              <w:t>Nắn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bản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đồ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với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bản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đồ</w:t>
            </w:r>
          </w:p>
        </w:tc>
        <w:tc>
          <w:tcPr>
            <w:tcW w:w="992" w:type="dxa"/>
            <w:gridSpan w:val="2"/>
            <w:vAlign w:val="center"/>
          </w:tcPr>
          <w:p w14:paraId="69369975" w14:textId="77777777" w:rsidR="00D56150" w:rsidRPr="00C87604" w:rsidRDefault="00EE2568" w:rsidP="004823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gridSpan w:val="2"/>
          </w:tcPr>
          <w:p w14:paraId="6EAA195C" w14:textId="77777777" w:rsidR="00D56150" w:rsidRPr="00C87604" w:rsidRDefault="00D56150" w:rsidP="00482356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4.2.1</w:t>
            </w:r>
          </w:p>
        </w:tc>
      </w:tr>
      <w:tr w:rsidR="007C0F29" w:rsidRPr="00C87604" w14:paraId="7AE875F6" w14:textId="77777777" w:rsidTr="00FC434F">
        <w:tc>
          <w:tcPr>
            <w:tcW w:w="1408" w:type="dxa"/>
            <w:gridSpan w:val="2"/>
            <w:vAlign w:val="center"/>
          </w:tcPr>
          <w:p w14:paraId="086B8355" w14:textId="77777777" w:rsidR="007C0F29" w:rsidRDefault="007C0F29" w:rsidP="004823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Bài 7 </w:t>
            </w:r>
          </w:p>
        </w:tc>
        <w:tc>
          <w:tcPr>
            <w:tcW w:w="4683" w:type="dxa"/>
          </w:tcPr>
          <w:p w14:paraId="1F9A0C61" w14:textId="77777777" w:rsidR="007C0F29" w:rsidRPr="00CA0928" w:rsidRDefault="007C0F29" w:rsidP="00482356">
            <w:pPr>
              <w:contextualSpacing/>
              <w:rPr>
                <w:sz w:val="24"/>
                <w:szCs w:val="24"/>
              </w:rPr>
            </w:pPr>
            <w:r w:rsidRPr="00CA0928">
              <w:rPr>
                <w:sz w:val="24"/>
                <w:szCs w:val="24"/>
              </w:rPr>
              <w:t>Tạo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và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sửa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lỗi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topo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cho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dữ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liệu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không</w:t>
            </w:r>
            <w:r w:rsidR="005D2294">
              <w:rPr>
                <w:sz w:val="24"/>
                <w:szCs w:val="24"/>
              </w:rPr>
              <w:t xml:space="preserve"> </w:t>
            </w:r>
            <w:r w:rsidRPr="00CA0928">
              <w:rPr>
                <w:sz w:val="24"/>
                <w:szCs w:val="24"/>
              </w:rPr>
              <w:t>gian</w:t>
            </w:r>
          </w:p>
        </w:tc>
        <w:tc>
          <w:tcPr>
            <w:tcW w:w="992" w:type="dxa"/>
            <w:gridSpan w:val="2"/>
            <w:vAlign w:val="center"/>
          </w:tcPr>
          <w:p w14:paraId="73D99710" w14:textId="77777777" w:rsidR="007C0F29" w:rsidRPr="00C87604" w:rsidRDefault="00EE2568" w:rsidP="004823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gridSpan w:val="2"/>
          </w:tcPr>
          <w:p w14:paraId="7D8538FE" w14:textId="77777777" w:rsidR="007C0F29" w:rsidRDefault="007C0F29" w:rsidP="00482356">
            <w:pPr>
              <w:jc w:val="center"/>
            </w:pPr>
            <w:r w:rsidRPr="00B71B78">
              <w:rPr>
                <w:bCs/>
                <w:sz w:val="24"/>
                <w:szCs w:val="24"/>
              </w:rPr>
              <w:t>4.2.1</w:t>
            </w:r>
          </w:p>
        </w:tc>
      </w:tr>
      <w:tr w:rsidR="007C0F29" w:rsidRPr="00C87604" w14:paraId="41FE78AE" w14:textId="77777777" w:rsidTr="00FC434F">
        <w:tc>
          <w:tcPr>
            <w:tcW w:w="1408" w:type="dxa"/>
            <w:gridSpan w:val="2"/>
            <w:vAlign w:val="center"/>
          </w:tcPr>
          <w:p w14:paraId="43024ACA" w14:textId="77777777" w:rsidR="007C0F29" w:rsidRPr="00C87604" w:rsidRDefault="007C0F29" w:rsidP="00482356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14:paraId="49FBFAED" w14:textId="77777777" w:rsidR="007C0F29" w:rsidRPr="00AA7B7C" w:rsidRDefault="007C0F29" w:rsidP="00AA7B7C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A7B7C">
              <w:rPr>
                <w:b/>
                <w:bCs/>
                <w:lang w:val="nl-NL"/>
              </w:rPr>
              <w:t>Phân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tích, chiết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xuất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dữ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liệu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và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trình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bày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bản</w:t>
            </w:r>
            <w:r w:rsidR="005D2294" w:rsidRPr="00AA7B7C">
              <w:rPr>
                <w:b/>
                <w:bCs/>
                <w:lang w:val="nl-NL"/>
              </w:rPr>
              <w:t xml:space="preserve"> </w:t>
            </w:r>
            <w:r w:rsidRPr="00AA7B7C">
              <w:rPr>
                <w:b/>
                <w:bCs/>
                <w:lang w:val="nl-NL"/>
              </w:rPr>
              <w:t>đồ</w:t>
            </w:r>
          </w:p>
        </w:tc>
        <w:tc>
          <w:tcPr>
            <w:tcW w:w="992" w:type="dxa"/>
            <w:gridSpan w:val="2"/>
            <w:vAlign w:val="center"/>
          </w:tcPr>
          <w:p w14:paraId="62D6443E" w14:textId="77777777" w:rsidR="007C0F29" w:rsidRPr="004A0909" w:rsidRDefault="00EE2568" w:rsidP="0048235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gridSpan w:val="2"/>
          </w:tcPr>
          <w:p w14:paraId="5104D8D0" w14:textId="77777777" w:rsidR="007C0F29" w:rsidRDefault="007C0F29" w:rsidP="00482356">
            <w:pPr>
              <w:jc w:val="center"/>
            </w:pPr>
            <w:r w:rsidRPr="00B71B78">
              <w:rPr>
                <w:bCs/>
                <w:sz w:val="24"/>
                <w:szCs w:val="24"/>
              </w:rPr>
              <w:t>4.2.1</w:t>
            </w:r>
          </w:p>
        </w:tc>
      </w:tr>
      <w:tr w:rsidR="000C1FF5" w:rsidRPr="000C1FF5" w14:paraId="423F1777" w14:textId="77777777" w:rsidTr="00FC434F">
        <w:tc>
          <w:tcPr>
            <w:tcW w:w="1408" w:type="dxa"/>
            <w:gridSpan w:val="2"/>
            <w:vAlign w:val="center"/>
          </w:tcPr>
          <w:p w14:paraId="5A68923C" w14:textId="77777777" w:rsidR="000C1FF5" w:rsidRPr="000C1FF5" w:rsidRDefault="000C1FF5" w:rsidP="0048235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0C1FF5">
              <w:rPr>
                <w:bCs/>
                <w:lang w:val="nl-NL"/>
              </w:rPr>
              <w:t>Bài 1</w:t>
            </w:r>
          </w:p>
        </w:tc>
        <w:tc>
          <w:tcPr>
            <w:tcW w:w="4683" w:type="dxa"/>
            <w:vAlign w:val="center"/>
          </w:tcPr>
          <w:p w14:paraId="78BEFEA1" w14:textId="77777777" w:rsidR="000C1FF5" w:rsidRPr="005F4009" w:rsidRDefault="000C1FF5" w:rsidP="00482356">
            <w:pPr>
              <w:tabs>
                <w:tab w:val="left" w:pos="720"/>
                <w:tab w:val="left" w:pos="1128"/>
              </w:tabs>
              <w:jc w:val="center"/>
              <w:rPr>
                <w:sz w:val="24"/>
                <w:szCs w:val="24"/>
                <w:lang w:val="nl-NL"/>
              </w:rPr>
            </w:pPr>
            <w:r w:rsidRPr="005F4009">
              <w:rPr>
                <w:sz w:val="24"/>
                <w:szCs w:val="24"/>
                <w:lang w:val="nl-NL"/>
              </w:rPr>
              <w:t>Trình bày bản đồ từ cơ sở dữ liệu GIS</w:t>
            </w:r>
          </w:p>
        </w:tc>
        <w:tc>
          <w:tcPr>
            <w:tcW w:w="992" w:type="dxa"/>
            <w:gridSpan w:val="2"/>
            <w:vAlign w:val="center"/>
          </w:tcPr>
          <w:p w14:paraId="523B69D6" w14:textId="77777777" w:rsidR="000C1FF5" w:rsidRPr="000C1FF5" w:rsidRDefault="000C1FF5" w:rsidP="0048235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gridSpan w:val="2"/>
          </w:tcPr>
          <w:p w14:paraId="4C58209E" w14:textId="77777777" w:rsidR="000C1FF5" w:rsidRDefault="007C0F29" w:rsidP="00482356">
            <w:pPr>
              <w:jc w:val="center"/>
              <w:rPr>
                <w:bCs/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4.2.2</w:t>
            </w:r>
          </w:p>
          <w:p w14:paraId="6BE81A1F" w14:textId="77777777" w:rsidR="0020223B" w:rsidRPr="000C1FF5" w:rsidRDefault="0020223B" w:rsidP="00482356">
            <w:pPr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</w:rPr>
              <w:t>4.2.3</w:t>
            </w:r>
          </w:p>
        </w:tc>
      </w:tr>
    </w:tbl>
    <w:p w14:paraId="097401FB" w14:textId="77777777" w:rsidR="00FC1297" w:rsidRPr="00C87604" w:rsidRDefault="00744C77" w:rsidP="008267A8">
      <w:pPr>
        <w:pStyle w:val="BodyText2"/>
        <w:numPr>
          <w:ilvl w:val="0"/>
          <w:numId w:val="1"/>
        </w:numPr>
        <w:spacing w:before="240" w:after="0" w:line="312" w:lineRule="auto"/>
        <w:ind w:left="567" w:hanging="238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Phương pháp giảng dạy</w:t>
      </w:r>
    </w:p>
    <w:p w14:paraId="427CB42E" w14:textId="77777777" w:rsidR="0000344F" w:rsidRPr="00C87604" w:rsidRDefault="003F7694" w:rsidP="008267A8">
      <w:pPr>
        <w:pStyle w:val="BodyText2"/>
        <w:spacing w:after="0" w:line="312" w:lineRule="auto"/>
        <w:ind w:left="567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 xml:space="preserve">- </w:t>
      </w:r>
      <w:r w:rsidR="0000344F" w:rsidRPr="00C87604">
        <w:rPr>
          <w:bCs/>
          <w:color w:val="000000"/>
          <w:sz w:val="24"/>
          <w:szCs w:val="24"/>
          <w:lang w:val="vi-VN"/>
        </w:rPr>
        <w:t>Giảng dạy lý thuyết kết hợp thực hành</w:t>
      </w:r>
      <w:r w:rsidR="00FC1297" w:rsidRPr="00C87604">
        <w:rPr>
          <w:bCs/>
          <w:color w:val="000000"/>
          <w:sz w:val="24"/>
          <w:szCs w:val="24"/>
          <w:lang w:val="vi-VN"/>
        </w:rPr>
        <w:t>.</w:t>
      </w:r>
    </w:p>
    <w:p w14:paraId="451912D1" w14:textId="77777777" w:rsidR="00D171C9" w:rsidRPr="00F94330" w:rsidRDefault="0000344F" w:rsidP="008267A8">
      <w:pPr>
        <w:pStyle w:val="ListParagraph"/>
        <w:spacing w:line="312" w:lineRule="auto"/>
        <w:ind w:left="810" w:hanging="238"/>
        <w:jc w:val="both"/>
        <w:rPr>
          <w:bCs/>
        </w:rPr>
      </w:pPr>
      <w:r w:rsidRPr="00C87604">
        <w:rPr>
          <w:bCs/>
          <w:color w:val="000000"/>
          <w:lang w:val="vi-VN"/>
        </w:rPr>
        <w:t>-</w:t>
      </w:r>
      <w:r w:rsidR="00F94330">
        <w:rPr>
          <w:bCs/>
          <w:color w:val="000000"/>
        </w:rPr>
        <w:t>Làm</w:t>
      </w:r>
      <w:r w:rsidR="00AA7B7C">
        <w:rPr>
          <w:bCs/>
          <w:color w:val="000000"/>
        </w:rPr>
        <w:t xml:space="preserve"> </w:t>
      </w:r>
      <w:r w:rsidR="00F94330">
        <w:rPr>
          <w:bCs/>
          <w:color w:val="000000"/>
        </w:rPr>
        <w:t>việc</w:t>
      </w:r>
      <w:r w:rsidR="00AA7B7C">
        <w:rPr>
          <w:bCs/>
          <w:color w:val="000000"/>
        </w:rPr>
        <w:t xml:space="preserve"> </w:t>
      </w:r>
      <w:r w:rsidR="00F94330">
        <w:rPr>
          <w:bCs/>
          <w:color w:val="000000"/>
        </w:rPr>
        <w:t>theo</w:t>
      </w:r>
      <w:r w:rsidR="00AA7B7C">
        <w:rPr>
          <w:bCs/>
          <w:color w:val="000000"/>
        </w:rPr>
        <w:t xml:space="preserve"> </w:t>
      </w:r>
      <w:r w:rsidR="00F94330">
        <w:rPr>
          <w:bCs/>
          <w:color w:val="000000"/>
        </w:rPr>
        <w:t>nhóm.</w:t>
      </w:r>
    </w:p>
    <w:p w14:paraId="6DF3A80D" w14:textId="77777777" w:rsidR="00744C77" w:rsidRPr="00C87604" w:rsidRDefault="00744C77" w:rsidP="008267A8">
      <w:pPr>
        <w:pStyle w:val="BodyText2"/>
        <w:numPr>
          <w:ilvl w:val="0"/>
          <w:numId w:val="1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Nhiệm vụ của sinh viên</w:t>
      </w:r>
    </w:p>
    <w:p w14:paraId="3782E98B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14:paraId="344645D9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C87604">
        <w:rPr>
          <w:bCs/>
          <w:color w:val="000000"/>
          <w:sz w:val="24"/>
          <w:szCs w:val="24"/>
          <w:lang w:val="vi-VN"/>
        </w:rPr>
        <w:t>Có mặt</w:t>
      </w:r>
      <w:r w:rsidRPr="00C87604">
        <w:rPr>
          <w:bCs/>
          <w:color w:val="000000"/>
          <w:sz w:val="24"/>
          <w:szCs w:val="24"/>
          <w:lang w:val="vi-VN"/>
        </w:rPr>
        <w:t xml:space="preserve"> tối thiểu 80% số tiết học lý thuyết.</w:t>
      </w:r>
    </w:p>
    <w:p w14:paraId="06F27332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C87604">
        <w:rPr>
          <w:bCs/>
          <w:color w:val="000000"/>
          <w:sz w:val="24"/>
          <w:szCs w:val="24"/>
          <w:lang w:val="vi-VN"/>
        </w:rPr>
        <w:t>Hoàn thành</w:t>
      </w:r>
      <w:r w:rsidRPr="00C87604">
        <w:rPr>
          <w:bCs/>
          <w:color w:val="000000"/>
          <w:sz w:val="24"/>
          <w:szCs w:val="24"/>
          <w:lang w:val="vi-VN"/>
        </w:rPr>
        <w:t xml:space="preserve"> đầy đủ 100% giờ thực hành/thí nghiệm/thực tập và có báo cáo kết quả.</w:t>
      </w:r>
    </w:p>
    <w:p w14:paraId="1E3A0515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C87604">
        <w:rPr>
          <w:bCs/>
          <w:color w:val="000000"/>
          <w:sz w:val="24"/>
          <w:szCs w:val="24"/>
          <w:lang w:val="vi-VN"/>
        </w:rPr>
        <w:t>Hoàn thành</w:t>
      </w:r>
      <w:r w:rsidRPr="00C87604">
        <w:rPr>
          <w:bCs/>
          <w:color w:val="000000"/>
          <w:sz w:val="24"/>
          <w:szCs w:val="24"/>
          <w:lang w:val="vi-VN"/>
        </w:rPr>
        <w:t xml:space="preserve"> đầy đủ các bài tập nhóm/ bài tập và được đánh giá kết quả thực hiện.</w:t>
      </w:r>
    </w:p>
    <w:p w14:paraId="32E1A7C8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>- Tham dự kiểm tra giữa học kỳ.</w:t>
      </w:r>
    </w:p>
    <w:p w14:paraId="15EE837E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>- Tham dự thi kết thúc học phần</w:t>
      </w:r>
      <w:r w:rsidR="000F78FF" w:rsidRPr="00C87604">
        <w:rPr>
          <w:bCs/>
          <w:color w:val="000000"/>
          <w:sz w:val="24"/>
          <w:szCs w:val="24"/>
          <w:lang w:val="vi-VN"/>
        </w:rPr>
        <w:t xml:space="preserve"> (bắt buộc)</w:t>
      </w:r>
      <w:r w:rsidRPr="00C87604">
        <w:rPr>
          <w:bCs/>
          <w:color w:val="000000"/>
          <w:sz w:val="24"/>
          <w:szCs w:val="24"/>
          <w:lang w:val="vi-VN"/>
        </w:rPr>
        <w:t>.</w:t>
      </w:r>
    </w:p>
    <w:p w14:paraId="7A373876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 xml:space="preserve">- Chủ động </w:t>
      </w:r>
      <w:r w:rsidR="002B3774" w:rsidRPr="00C87604">
        <w:rPr>
          <w:bCs/>
          <w:color w:val="000000"/>
          <w:sz w:val="24"/>
          <w:szCs w:val="24"/>
          <w:lang w:val="vi-VN"/>
        </w:rPr>
        <w:t xml:space="preserve">chuẩn bị các nội dung và </w:t>
      </w:r>
      <w:r w:rsidRPr="00C87604">
        <w:rPr>
          <w:bCs/>
          <w:color w:val="000000"/>
          <w:sz w:val="24"/>
          <w:szCs w:val="24"/>
          <w:lang w:val="vi-VN"/>
        </w:rPr>
        <w:t>thực hiện giờ tự học</w:t>
      </w:r>
      <w:r w:rsidR="002B3774" w:rsidRPr="00C87604">
        <w:rPr>
          <w:bCs/>
          <w:color w:val="000000"/>
          <w:sz w:val="24"/>
          <w:szCs w:val="24"/>
          <w:lang w:val="vi-VN"/>
        </w:rPr>
        <w:t xml:space="preserve"> theo mục 11</w:t>
      </w:r>
      <w:r w:rsidRPr="00C87604">
        <w:rPr>
          <w:bCs/>
          <w:color w:val="000000"/>
          <w:sz w:val="24"/>
          <w:szCs w:val="24"/>
          <w:lang w:val="vi-VN"/>
        </w:rPr>
        <w:t>.</w:t>
      </w:r>
    </w:p>
    <w:p w14:paraId="337DEFD8" w14:textId="77777777" w:rsidR="00744C77" w:rsidRPr="00C87604" w:rsidRDefault="00744C77" w:rsidP="008267A8">
      <w:pPr>
        <w:pStyle w:val="BodyText2"/>
        <w:numPr>
          <w:ilvl w:val="0"/>
          <w:numId w:val="1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Đánh gi</w:t>
      </w:r>
      <w:r w:rsidR="009540AF" w:rsidRPr="00C87604">
        <w:rPr>
          <w:b/>
          <w:bCs/>
          <w:color w:val="000000"/>
          <w:sz w:val="24"/>
          <w:szCs w:val="24"/>
          <w:lang w:val="vi-VN"/>
        </w:rPr>
        <w:t>á kết quả học tập của sinh viên</w:t>
      </w:r>
    </w:p>
    <w:p w14:paraId="0166F762" w14:textId="77777777" w:rsidR="00744C77" w:rsidRPr="00C87604" w:rsidRDefault="00744C77" w:rsidP="008267A8">
      <w:pPr>
        <w:pStyle w:val="BodyText2"/>
        <w:numPr>
          <w:ilvl w:val="1"/>
          <w:numId w:val="1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Cách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đánh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giá</w:t>
      </w:r>
    </w:p>
    <w:p w14:paraId="662D09C5" w14:textId="77777777" w:rsidR="00744C77" w:rsidRPr="00C87604" w:rsidRDefault="00744C77" w:rsidP="008267A8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r w:rsidRPr="00C87604">
        <w:rPr>
          <w:bCs/>
          <w:color w:val="000000"/>
          <w:sz w:val="24"/>
          <w:szCs w:val="24"/>
        </w:rPr>
        <w:t>Sinh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viên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được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đánh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giá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tích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lũy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học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như</w:t>
      </w:r>
      <w:r w:rsidR="00AA7B7C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sau:</w:t>
      </w:r>
    </w:p>
    <w:p w14:paraId="68DCB9FC" w14:textId="77777777" w:rsidR="00BA7C39" w:rsidRPr="00C87604" w:rsidRDefault="00BA7C39" w:rsidP="00482356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C87604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C87604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C87604" w14:paraId="66C55994" w14:textId="77777777" w:rsidTr="00665547">
        <w:tc>
          <w:tcPr>
            <w:tcW w:w="564" w:type="dxa"/>
            <w:shd w:val="clear" w:color="auto" w:fill="auto"/>
          </w:tcPr>
          <w:p w14:paraId="76D7E1AB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2F95741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42953573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13058A3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C87604" w14:paraId="69D5D915" w14:textId="77777777" w:rsidTr="00665547">
        <w:tc>
          <w:tcPr>
            <w:tcW w:w="564" w:type="dxa"/>
            <w:shd w:val="clear" w:color="auto" w:fill="auto"/>
            <w:vAlign w:val="center"/>
          </w:tcPr>
          <w:p w14:paraId="3C0A600D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513B207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FA1B88C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18C08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C87604" w14:paraId="04A61263" w14:textId="77777777" w:rsidTr="00665547">
        <w:tc>
          <w:tcPr>
            <w:tcW w:w="564" w:type="dxa"/>
            <w:shd w:val="clear" w:color="auto" w:fill="auto"/>
            <w:vAlign w:val="center"/>
          </w:tcPr>
          <w:p w14:paraId="4BF5F416" w14:textId="77777777" w:rsidR="00665547" w:rsidRPr="00C87604" w:rsidRDefault="00FC129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5A1DAB1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4F84F4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-  Tham gia 100% số giờ</w:t>
            </w:r>
            <w:r w:rsidR="00FC1297" w:rsidRPr="00C87604">
              <w:rPr>
                <w:bCs/>
                <w:color w:val="000000"/>
                <w:sz w:val="24"/>
                <w:szCs w:val="24"/>
                <w:lang w:val="nl-NL"/>
              </w:rPr>
              <w:t xml:space="preserve"> , sản phẩm thực hành</w:t>
            </w:r>
            <w:r w:rsidRPr="00C8760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AC5784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C87604" w14:paraId="6E5660D9" w14:textId="77777777" w:rsidTr="00665547">
        <w:tc>
          <w:tcPr>
            <w:tcW w:w="564" w:type="dxa"/>
            <w:shd w:val="clear" w:color="auto" w:fill="auto"/>
            <w:vAlign w:val="center"/>
          </w:tcPr>
          <w:p w14:paraId="721C129D" w14:textId="77777777" w:rsidR="00665547" w:rsidRPr="00C87604" w:rsidRDefault="00FC129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A030925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2182B0E0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C85273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FCDC8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C87604" w14:paraId="792E2660" w14:textId="77777777" w:rsidTr="00665547">
        <w:tc>
          <w:tcPr>
            <w:tcW w:w="564" w:type="dxa"/>
            <w:shd w:val="clear" w:color="auto" w:fill="auto"/>
            <w:vAlign w:val="center"/>
          </w:tcPr>
          <w:p w14:paraId="02CE53F4" w14:textId="77777777" w:rsidR="00665547" w:rsidRPr="00C87604" w:rsidRDefault="00FC129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0777981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27D16BE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CA0928">
              <w:rPr>
                <w:bCs/>
                <w:color w:val="000000"/>
                <w:sz w:val="24"/>
                <w:szCs w:val="24"/>
                <w:lang w:val="nl-NL"/>
              </w:rPr>
              <w:t>trắc nghiệm</w:t>
            </w:r>
            <w:r w:rsidRPr="00C8760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53DE4F70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129A626B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C87604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C87604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C8760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7BE5778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C2E8410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F8D421D" w14:textId="77777777" w:rsidR="00665547" w:rsidRPr="00C87604" w:rsidRDefault="0066554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A833AE4" w14:textId="77777777" w:rsidR="00744C77" w:rsidRPr="00C87604" w:rsidRDefault="00744C77" w:rsidP="008267A8">
      <w:pPr>
        <w:pStyle w:val="BodyText2"/>
        <w:numPr>
          <w:ilvl w:val="1"/>
          <w:numId w:val="1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Cách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tính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điểm</w:t>
      </w:r>
    </w:p>
    <w:p w14:paraId="17772D26" w14:textId="77777777" w:rsidR="00744C77" w:rsidRPr="00C87604" w:rsidRDefault="00744C77" w:rsidP="008267A8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C87604">
        <w:rPr>
          <w:bCs/>
          <w:color w:val="000000"/>
          <w:sz w:val="24"/>
          <w:szCs w:val="24"/>
        </w:rPr>
        <w:t>- 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đánh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giá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thành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và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thi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kết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thúc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học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được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chấm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theo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thang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 10 (từ 0 đến 10), làm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tròn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đến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một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chữ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số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thập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 xml:space="preserve">phân. </w:t>
      </w:r>
    </w:p>
    <w:p w14:paraId="520BC912" w14:textId="77777777" w:rsidR="00744C77" w:rsidRPr="00C87604" w:rsidRDefault="00744C77" w:rsidP="008267A8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C87604">
        <w:rPr>
          <w:bCs/>
          <w:color w:val="000000"/>
          <w:sz w:val="24"/>
          <w:szCs w:val="24"/>
        </w:rPr>
        <w:t>- 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học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là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tổng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của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tất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cả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các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đánh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giá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thành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của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học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nhân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với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trọng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số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tương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ứng.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học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phần</w:t>
      </w:r>
      <w:r w:rsidR="005D2294">
        <w:rPr>
          <w:bCs/>
          <w:color w:val="000000"/>
          <w:sz w:val="24"/>
          <w:szCs w:val="24"/>
        </w:rPr>
        <w:t xml:space="preserve"> </w:t>
      </w:r>
      <w:r w:rsidR="00B63516" w:rsidRPr="00C87604">
        <w:rPr>
          <w:bCs/>
          <w:color w:val="000000"/>
          <w:sz w:val="24"/>
          <w:szCs w:val="24"/>
          <w:lang w:val="vi-VN"/>
        </w:rPr>
        <w:t xml:space="preserve">tính </w:t>
      </w:r>
      <w:r w:rsidRPr="00C87604">
        <w:rPr>
          <w:bCs/>
          <w:color w:val="000000"/>
          <w:sz w:val="24"/>
          <w:szCs w:val="24"/>
        </w:rPr>
        <w:t>theo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thang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 10 làm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tròn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đến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một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chữ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số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thập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phân, sau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đó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sz w:val="24"/>
          <w:szCs w:val="24"/>
        </w:rPr>
        <w:t>được</w:t>
      </w:r>
      <w:r w:rsidR="005D2294">
        <w:rPr>
          <w:bCs/>
          <w:sz w:val="24"/>
          <w:szCs w:val="24"/>
        </w:rPr>
        <w:t xml:space="preserve"> </w:t>
      </w:r>
      <w:r w:rsidRPr="00C87604">
        <w:rPr>
          <w:bCs/>
          <w:sz w:val="24"/>
          <w:szCs w:val="24"/>
        </w:rPr>
        <w:t>quy</w:t>
      </w:r>
      <w:r w:rsidR="005D2294">
        <w:rPr>
          <w:bCs/>
          <w:sz w:val="24"/>
          <w:szCs w:val="24"/>
        </w:rPr>
        <w:t xml:space="preserve"> </w:t>
      </w:r>
      <w:r w:rsidRPr="00C87604">
        <w:rPr>
          <w:bCs/>
          <w:sz w:val="24"/>
          <w:szCs w:val="24"/>
        </w:rPr>
        <w:t>đổi sang</w:t>
      </w:r>
      <w:r w:rsidR="005D2294">
        <w:rPr>
          <w:bCs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chữ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và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số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theo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thang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điểm 4 theo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quy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định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về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công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tác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đào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tạo</w:t>
      </w:r>
      <w:r w:rsidR="005D2294">
        <w:rPr>
          <w:bCs/>
          <w:color w:val="000000"/>
          <w:sz w:val="24"/>
          <w:szCs w:val="24"/>
        </w:rPr>
        <w:t xml:space="preserve"> </w:t>
      </w:r>
      <w:r w:rsidRPr="00C87604">
        <w:rPr>
          <w:bCs/>
          <w:color w:val="000000"/>
          <w:sz w:val="24"/>
          <w:szCs w:val="24"/>
        </w:rPr>
        <w:t>của</w:t>
      </w:r>
      <w:r w:rsidR="005D2294">
        <w:rPr>
          <w:bCs/>
          <w:color w:val="000000"/>
          <w:sz w:val="24"/>
          <w:szCs w:val="24"/>
        </w:rPr>
        <w:t xml:space="preserve"> </w:t>
      </w:r>
      <w:r w:rsidR="00B63516" w:rsidRPr="00C87604">
        <w:rPr>
          <w:bCs/>
          <w:color w:val="000000"/>
          <w:sz w:val="24"/>
          <w:szCs w:val="24"/>
          <w:lang w:val="vi-VN"/>
        </w:rPr>
        <w:t>Nhà t</w:t>
      </w:r>
      <w:r w:rsidRPr="00C87604">
        <w:rPr>
          <w:bCs/>
          <w:color w:val="000000"/>
          <w:sz w:val="24"/>
          <w:szCs w:val="24"/>
        </w:rPr>
        <w:t xml:space="preserve">rường. </w:t>
      </w:r>
    </w:p>
    <w:p w14:paraId="292D8F35" w14:textId="77777777" w:rsidR="00744C77" w:rsidRPr="009F123C" w:rsidRDefault="00744C77" w:rsidP="008267A8">
      <w:pPr>
        <w:pStyle w:val="BodyText2"/>
        <w:numPr>
          <w:ilvl w:val="0"/>
          <w:numId w:val="1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Tài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liệu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học</w:t>
      </w:r>
      <w:r w:rsidR="00AA7B7C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tập</w:t>
      </w:r>
    </w:p>
    <w:p w14:paraId="53DBABA9" w14:textId="77777777" w:rsidR="009F123C" w:rsidRDefault="009F123C" w:rsidP="009F123C">
      <w:pPr>
        <w:numPr>
          <w:ilvl w:val="0"/>
          <w:numId w:val="44"/>
        </w:numPr>
      </w:pPr>
      <w:r>
        <w:t>Phạm</w:t>
      </w:r>
      <w:r w:rsidR="005D2294">
        <w:t xml:space="preserve"> </w:t>
      </w:r>
      <w:r>
        <w:t>Trọng</w:t>
      </w:r>
      <w:r w:rsidR="005D2294">
        <w:t xml:space="preserve"> </w:t>
      </w:r>
      <w:r>
        <w:t>Mạnh</w:t>
      </w:r>
      <w:r w:rsidR="005D2294">
        <w:t xml:space="preserve"> </w:t>
      </w:r>
      <w:r>
        <w:t>chủ</w:t>
      </w:r>
      <w:r w:rsidR="005D2294">
        <w:t xml:space="preserve"> </w:t>
      </w:r>
      <w:r>
        <w:t xml:space="preserve">biên, PhạmVọngThành.  </w:t>
      </w:r>
      <w:r>
        <w:rPr>
          <w:i/>
        </w:rPr>
        <w:t>Cơ</w:t>
      </w:r>
      <w:r w:rsidR="005D2294">
        <w:rPr>
          <w:i/>
        </w:rPr>
        <w:t xml:space="preserve"> </w:t>
      </w:r>
      <w:r>
        <w:rPr>
          <w:i/>
        </w:rPr>
        <w:t>sở</w:t>
      </w:r>
      <w:r w:rsidR="005D2294">
        <w:rPr>
          <w:i/>
        </w:rPr>
        <w:t xml:space="preserve"> </w:t>
      </w:r>
      <w:r>
        <w:rPr>
          <w:i/>
        </w:rPr>
        <w:t>hệ</w:t>
      </w:r>
      <w:r w:rsidR="005D2294">
        <w:rPr>
          <w:i/>
        </w:rPr>
        <w:t xml:space="preserve"> </w:t>
      </w:r>
      <w:r>
        <w:rPr>
          <w:i/>
        </w:rPr>
        <w:t>thống</w:t>
      </w:r>
      <w:r w:rsidR="005D2294">
        <w:rPr>
          <w:i/>
        </w:rPr>
        <w:t xml:space="preserve"> </w:t>
      </w:r>
      <w:r>
        <w:rPr>
          <w:i/>
        </w:rPr>
        <w:t>thông tin địa</w:t>
      </w:r>
      <w:r w:rsidR="005D2294">
        <w:rPr>
          <w:i/>
        </w:rPr>
        <w:t xml:space="preserve"> </w:t>
      </w:r>
      <w:r>
        <w:rPr>
          <w:i/>
        </w:rPr>
        <w:t>lý (Gis) trong</w:t>
      </w:r>
      <w:r w:rsidR="005D2294">
        <w:rPr>
          <w:i/>
        </w:rPr>
        <w:t xml:space="preserve"> </w:t>
      </w:r>
      <w:r>
        <w:rPr>
          <w:i/>
        </w:rPr>
        <w:t>quy</w:t>
      </w:r>
      <w:r w:rsidR="005D2294">
        <w:rPr>
          <w:i/>
        </w:rPr>
        <w:t xml:space="preserve"> </w:t>
      </w:r>
      <w:r>
        <w:rPr>
          <w:i/>
        </w:rPr>
        <w:t>hoạch</w:t>
      </w:r>
      <w:r w:rsidR="005D2294">
        <w:rPr>
          <w:i/>
        </w:rPr>
        <w:t xml:space="preserve"> </w:t>
      </w:r>
      <w:r>
        <w:rPr>
          <w:i/>
        </w:rPr>
        <w:t>và</w:t>
      </w:r>
      <w:r w:rsidR="005D2294">
        <w:rPr>
          <w:i/>
        </w:rPr>
        <w:t xml:space="preserve"> </w:t>
      </w:r>
      <w:r>
        <w:rPr>
          <w:i/>
        </w:rPr>
        <w:t>quản</w:t>
      </w:r>
      <w:r w:rsidR="005D2294">
        <w:rPr>
          <w:i/>
        </w:rPr>
        <w:t xml:space="preserve"> </w:t>
      </w:r>
      <w:r>
        <w:rPr>
          <w:i/>
        </w:rPr>
        <w:t>lý</w:t>
      </w:r>
      <w:r w:rsidR="005D2294">
        <w:rPr>
          <w:i/>
        </w:rPr>
        <w:t xml:space="preserve"> </w:t>
      </w:r>
      <w:r>
        <w:rPr>
          <w:i/>
        </w:rPr>
        <w:t>đô</w:t>
      </w:r>
      <w:r w:rsidR="005D2294">
        <w:rPr>
          <w:i/>
        </w:rPr>
        <w:t xml:space="preserve"> </w:t>
      </w:r>
      <w:r>
        <w:rPr>
          <w:i/>
        </w:rPr>
        <w:t>thị</w:t>
      </w:r>
      <w:r>
        <w:t>.  Xâydựng,  1999 .</w:t>
      </w:r>
    </w:p>
    <w:p w14:paraId="2D555035" w14:textId="77777777" w:rsidR="009F123C" w:rsidRDefault="009F123C" w:rsidP="009F123C">
      <w:pPr>
        <w:numPr>
          <w:ilvl w:val="0"/>
          <w:numId w:val="44"/>
        </w:numPr>
      </w:pPr>
      <w:r>
        <w:lastRenderedPageBreak/>
        <w:t>Hoàng</w:t>
      </w:r>
      <w:r w:rsidR="005D2294">
        <w:t xml:space="preserve"> </w:t>
      </w:r>
      <w:r>
        <w:t>Ngọc</w:t>
      </w:r>
      <w:r w:rsidR="005D2294">
        <w:t xml:space="preserve"> </w:t>
      </w:r>
      <w:r>
        <w:t xml:space="preserve">Hà. </w:t>
      </w:r>
      <w:r>
        <w:rPr>
          <w:i/>
        </w:rPr>
        <w:t>Bài</w:t>
      </w:r>
      <w:r w:rsidR="005D2294">
        <w:rPr>
          <w:i/>
        </w:rPr>
        <w:t xml:space="preserve"> </w:t>
      </w:r>
      <w:r>
        <w:rPr>
          <w:i/>
        </w:rPr>
        <w:t>giảng</w:t>
      </w:r>
      <w:r w:rsidR="005D2294">
        <w:rPr>
          <w:i/>
        </w:rPr>
        <w:t xml:space="preserve"> </w:t>
      </w:r>
      <w:r>
        <w:rPr>
          <w:i/>
        </w:rPr>
        <w:t>cơ</w:t>
      </w:r>
      <w:r w:rsidR="005D2294">
        <w:rPr>
          <w:i/>
        </w:rPr>
        <w:t xml:space="preserve"> </w:t>
      </w:r>
      <w:r>
        <w:rPr>
          <w:i/>
        </w:rPr>
        <w:t>sở</w:t>
      </w:r>
      <w:r w:rsidR="005D2294">
        <w:rPr>
          <w:i/>
        </w:rPr>
        <w:t xml:space="preserve"> </w:t>
      </w:r>
      <w:r>
        <w:rPr>
          <w:i/>
        </w:rPr>
        <w:t>hệ</w:t>
      </w:r>
      <w:r w:rsidR="005D2294">
        <w:rPr>
          <w:i/>
        </w:rPr>
        <w:t xml:space="preserve"> </w:t>
      </w:r>
      <w:r>
        <w:rPr>
          <w:i/>
        </w:rPr>
        <w:t>thống</w:t>
      </w:r>
      <w:r w:rsidR="005D2294">
        <w:rPr>
          <w:i/>
        </w:rPr>
        <w:t xml:space="preserve"> </w:t>
      </w:r>
      <w:r>
        <w:rPr>
          <w:i/>
        </w:rPr>
        <w:t>thông tin địa</w:t>
      </w:r>
      <w:r w:rsidR="005D2294">
        <w:rPr>
          <w:i/>
        </w:rPr>
        <w:t xml:space="preserve"> </w:t>
      </w:r>
      <w:r>
        <w:rPr>
          <w:i/>
        </w:rPr>
        <w:t>lý (GIS) và</w:t>
      </w:r>
      <w:r w:rsidR="005D2294">
        <w:rPr>
          <w:i/>
        </w:rPr>
        <w:t xml:space="preserve"> </w:t>
      </w:r>
      <w:r>
        <w:rPr>
          <w:i/>
        </w:rPr>
        <w:t>hệ</w:t>
      </w:r>
      <w:r w:rsidR="005D2294">
        <w:rPr>
          <w:i/>
        </w:rPr>
        <w:t xml:space="preserve"> </w:t>
      </w:r>
      <w:r>
        <w:rPr>
          <w:i/>
        </w:rPr>
        <w:t>thống</w:t>
      </w:r>
      <w:r w:rsidR="005D2294">
        <w:rPr>
          <w:i/>
        </w:rPr>
        <w:t xml:space="preserve"> </w:t>
      </w:r>
      <w:r>
        <w:rPr>
          <w:i/>
        </w:rPr>
        <w:t>thông tin đất</w:t>
      </w:r>
      <w:r w:rsidR="005D2294">
        <w:rPr>
          <w:i/>
        </w:rPr>
        <w:t xml:space="preserve"> </w:t>
      </w:r>
      <w:r>
        <w:rPr>
          <w:i/>
        </w:rPr>
        <w:t>đai (LIS)</w:t>
      </w:r>
      <w:r>
        <w:t xml:space="preserve"> .Đại</w:t>
      </w:r>
      <w:r w:rsidR="005D2294">
        <w:t xml:space="preserve"> </w:t>
      </w:r>
      <w:r>
        <w:t>học</w:t>
      </w:r>
      <w:r w:rsidR="005D2294">
        <w:t xml:space="preserve"> </w:t>
      </w:r>
      <w:r>
        <w:t>Mỏ - Địa</w:t>
      </w:r>
      <w:r w:rsidR="005D2294">
        <w:t xml:space="preserve"> </w:t>
      </w:r>
      <w:r>
        <w:t>Chất, 1995</w:t>
      </w:r>
    </w:p>
    <w:p w14:paraId="3CF2C49D" w14:textId="77777777" w:rsidR="009F123C" w:rsidRDefault="009F123C" w:rsidP="009F123C">
      <w:pPr>
        <w:numPr>
          <w:ilvl w:val="0"/>
          <w:numId w:val="44"/>
        </w:numPr>
      </w:pPr>
      <w:r>
        <w:t>Nguyễn</w:t>
      </w:r>
      <w:r w:rsidR="005D2294">
        <w:t xml:space="preserve"> </w:t>
      </w:r>
      <w:r>
        <w:t>Thế</w:t>
      </w:r>
      <w:r w:rsidR="005D2294">
        <w:t xml:space="preserve"> </w:t>
      </w:r>
      <w:r>
        <w:t xml:space="preserve">Thận. </w:t>
      </w:r>
      <w:r>
        <w:rPr>
          <w:i/>
        </w:rPr>
        <w:t>Cơ</w:t>
      </w:r>
      <w:r w:rsidR="005D2294">
        <w:rPr>
          <w:i/>
        </w:rPr>
        <w:t xml:space="preserve"> </w:t>
      </w:r>
      <w:r>
        <w:rPr>
          <w:i/>
        </w:rPr>
        <w:t>sở</w:t>
      </w:r>
      <w:r w:rsidR="005D2294">
        <w:rPr>
          <w:i/>
        </w:rPr>
        <w:t xml:space="preserve"> </w:t>
      </w:r>
      <w:r>
        <w:rPr>
          <w:i/>
        </w:rPr>
        <w:t>hệ</w:t>
      </w:r>
      <w:r w:rsidR="005D2294">
        <w:rPr>
          <w:i/>
        </w:rPr>
        <w:t xml:space="preserve"> </w:t>
      </w:r>
      <w:r>
        <w:rPr>
          <w:i/>
        </w:rPr>
        <w:t>thống</w:t>
      </w:r>
      <w:r w:rsidR="005D2294">
        <w:rPr>
          <w:i/>
        </w:rPr>
        <w:t xml:space="preserve"> </w:t>
      </w:r>
      <w:r>
        <w:rPr>
          <w:i/>
        </w:rPr>
        <w:t>thông tin địa</w:t>
      </w:r>
      <w:r w:rsidR="005D2294">
        <w:rPr>
          <w:i/>
        </w:rPr>
        <w:t xml:space="preserve"> </w:t>
      </w:r>
      <w:r>
        <w:rPr>
          <w:i/>
        </w:rPr>
        <w:t>lý</w:t>
      </w:r>
      <w:r w:rsidR="005D2294">
        <w:rPr>
          <w:i/>
        </w:rPr>
        <w:t xml:space="preserve"> </w:t>
      </w:r>
      <w:r>
        <w:rPr>
          <w:i/>
        </w:rPr>
        <w:t>GIS :Khái</w:t>
      </w:r>
      <w:r w:rsidR="005D2294">
        <w:rPr>
          <w:i/>
        </w:rPr>
        <w:t xml:space="preserve"> </w:t>
      </w:r>
      <w:r>
        <w:rPr>
          <w:i/>
        </w:rPr>
        <w:t>niệm, phần</w:t>
      </w:r>
      <w:r w:rsidR="005D2294">
        <w:rPr>
          <w:i/>
        </w:rPr>
        <w:t xml:space="preserve"> </w:t>
      </w:r>
      <w:r>
        <w:rPr>
          <w:i/>
        </w:rPr>
        <w:t>mềm</w:t>
      </w:r>
      <w:r w:rsidR="005D2294">
        <w:rPr>
          <w:i/>
        </w:rPr>
        <w:t xml:space="preserve"> </w:t>
      </w:r>
      <w:r>
        <w:rPr>
          <w:i/>
        </w:rPr>
        <w:t>và</w:t>
      </w:r>
      <w:r w:rsidR="005D2294">
        <w:rPr>
          <w:i/>
        </w:rPr>
        <w:t xml:space="preserve"> </w:t>
      </w:r>
      <w:r>
        <w:rPr>
          <w:i/>
        </w:rPr>
        <w:t>ứng</w:t>
      </w:r>
      <w:r w:rsidR="005D2294">
        <w:rPr>
          <w:i/>
        </w:rPr>
        <w:t xml:space="preserve"> </w:t>
      </w:r>
      <w:r>
        <w:rPr>
          <w:i/>
        </w:rPr>
        <w:t>dụng</w:t>
      </w:r>
      <w:r>
        <w:t>. Đại</w:t>
      </w:r>
      <w:r w:rsidR="005D2294">
        <w:t xml:space="preserve"> </w:t>
      </w:r>
      <w:r>
        <w:t>học</w:t>
      </w:r>
      <w:r w:rsidR="005D2294">
        <w:t xml:space="preserve"> </w:t>
      </w:r>
      <w:r>
        <w:t>Mỏ - Địa</w:t>
      </w:r>
      <w:r w:rsidR="005D2294">
        <w:t xml:space="preserve"> </w:t>
      </w:r>
      <w:r>
        <w:t>Chất,  2002</w:t>
      </w:r>
    </w:p>
    <w:p w14:paraId="486DA030" w14:textId="77777777" w:rsidR="009F123C" w:rsidRDefault="009F123C" w:rsidP="009F123C">
      <w:pPr>
        <w:numPr>
          <w:ilvl w:val="0"/>
          <w:numId w:val="44"/>
        </w:numPr>
      </w:pPr>
      <w:r>
        <w:t>Nguyễn</w:t>
      </w:r>
      <w:r w:rsidR="005D2294">
        <w:t xml:space="preserve"> </w:t>
      </w:r>
      <w:r>
        <w:t>Bá</w:t>
      </w:r>
      <w:r w:rsidR="005D2294">
        <w:t xml:space="preserve"> </w:t>
      </w:r>
      <w:r>
        <w:t>Quảng (Chủ</w:t>
      </w:r>
      <w:r w:rsidR="005D2294">
        <w:t xml:space="preserve"> </w:t>
      </w:r>
      <w:r>
        <w:t>biên), Phạm</w:t>
      </w:r>
      <w:r w:rsidR="005D2294">
        <w:t xml:space="preserve"> </w:t>
      </w:r>
      <w:r>
        <w:t>Khánh</w:t>
      </w:r>
      <w:r w:rsidR="005D2294">
        <w:t xml:space="preserve"> </w:t>
      </w:r>
      <w:r>
        <w:t>Toàn. Những</w:t>
      </w:r>
      <w:r w:rsidR="005D2294">
        <w:t xml:space="preserve"> </w:t>
      </w:r>
      <w:r>
        <w:t>kiến</w:t>
      </w:r>
      <w:r w:rsidR="005D2294">
        <w:t xml:space="preserve"> </w:t>
      </w:r>
      <w:r>
        <w:t>thức</w:t>
      </w:r>
      <w:r w:rsidR="005D2294">
        <w:t xml:space="preserve"> </w:t>
      </w:r>
      <w:r>
        <w:t>cơ</w:t>
      </w:r>
      <w:r w:rsidR="005D2294">
        <w:t xml:space="preserve"> </w:t>
      </w:r>
      <w:r>
        <w:t>bản</w:t>
      </w:r>
      <w:r w:rsidR="005D2294">
        <w:t xml:space="preserve"> </w:t>
      </w:r>
      <w:r>
        <w:t>về</w:t>
      </w:r>
      <w:r w:rsidR="005D2294">
        <w:t xml:space="preserve"> </w:t>
      </w:r>
      <w:r>
        <w:t>Gis</w:t>
      </w:r>
      <w:r w:rsidR="005D2294">
        <w:t xml:space="preserve"> </w:t>
      </w:r>
      <w:r>
        <w:t>và</w:t>
      </w:r>
      <w:r w:rsidR="005D2294">
        <w:t xml:space="preserve"> </w:t>
      </w:r>
      <w:r>
        <w:t>ứng</w:t>
      </w:r>
      <w:r w:rsidR="005D2294">
        <w:t xml:space="preserve"> </w:t>
      </w:r>
      <w:r>
        <w:t>dụng</w:t>
      </w:r>
      <w:r w:rsidR="005D2294">
        <w:t xml:space="preserve"> </w:t>
      </w:r>
      <w:r>
        <w:t>Gis</w:t>
      </w:r>
      <w:r w:rsidR="005D2294">
        <w:t xml:space="preserve"> </w:t>
      </w:r>
      <w:r>
        <w:t>trong</w:t>
      </w:r>
      <w:r w:rsidR="005D2294">
        <w:t xml:space="preserve"> </w:t>
      </w:r>
      <w:r>
        <w:t>quy</w:t>
      </w:r>
      <w:r w:rsidR="005D2294">
        <w:t xml:space="preserve"> </w:t>
      </w:r>
      <w:r>
        <w:t>hoạch</w:t>
      </w:r>
      <w:r w:rsidR="005D2294">
        <w:t xml:space="preserve"> </w:t>
      </w:r>
      <w:r>
        <w:t>xây</w:t>
      </w:r>
      <w:r w:rsidR="005D2294">
        <w:t xml:space="preserve"> </w:t>
      </w:r>
      <w:r>
        <w:t>dựng</w:t>
      </w:r>
      <w:r w:rsidR="005D2294">
        <w:t xml:space="preserve"> </w:t>
      </w:r>
      <w:r>
        <w:t>đô</w:t>
      </w:r>
      <w:r w:rsidR="005D2294">
        <w:t xml:space="preserve"> </w:t>
      </w:r>
      <w:r w:rsidR="001B63E3">
        <w:t>thị</w:t>
      </w:r>
      <w:r>
        <w:t>,</w:t>
      </w:r>
      <w:r w:rsidR="001B63E3">
        <w:t xml:space="preserve"> </w:t>
      </w:r>
      <w:r>
        <w:t>Xây</w:t>
      </w:r>
      <w:r w:rsidR="005D2294">
        <w:t xml:space="preserve"> </w:t>
      </w:r>
      <w:r>
        <w:t>dựng, 2012.</w:t>
      </w:r>
    </w:p>
    <w:p w14:paraId="1970463E" w14:textId="77777777" w:rsidR="00744C77" w:rsidRPr="00C87604" w:rsidRDefault="007A7F11" w:rsidP="008267A8">
      <w:pPr>
        <w:pStyle w:val="BodyText2"/>
        <w:numPr>
          <w:ilvl w:val="0"/>
          <w:numId w:val="1"/>
        </w:numPr>
        <w:spacing w:before="240" w:after="0" w:line="240" w:lineRule="auto"/>
        <w:ind w:left="533" w:hanging="391"/>
        <w:jc w:val="both"/>
        <w:rPr>
          <w:b/>
          <w:bCs/>
          <w:color w:val="000000"/>
          <w:sz w:val="24"/>
          <w:szCs w:val="24"/>
          <w:lang w:val="pl-PL"/>
        </w:rPr>
      </w:pPr>
      <w:r w:rsidRPr="00C87604">
        <w:rPr>
          <w:b/>
          <w:bCs/>
          <w:color w:val="000000"/>
          <w:sz w:val="24"/>
          <w:szCs w:val="24"/>
          <w:lang w:val="pl-PL"/>
        </w:rPr>
        <w:t>Hướng dẫn tự học của học phần</w:t>
      </w:r>
    </w:p>
    <w:p w14:paraId="03437299" w14:textId="77777777" w:rsidR="00BA7C39" w:rsidRPr="00547978" w:rsidRDefault="00BA7C39" w:rsidP="00482356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  <w:lang w:val="pl-PL"/>
        </w:rPr>
      </w:pPr>
      <w:r w:rsidRPr="00547978">
        <w:rPr>
          <w:b/>
          <w:bCs/>
          <w:color w:val="000000"/>
          <w:sz w:val="24"/>
          <w:szCs w:val="24"/>
          <w:lang w:val="pl-PL"/>
        </w:rPr>
        <w:t>Bảng 3</w:t>
      </w:r>
      <w:r w:rsidR="00D61127" w:rsidRPr="00547978">
        <w:rPr>
          <w:b/>
          <w:bCs/>
          <w:color w:val="000000"/>
          <w:sz w:val="24"/>
          <w:szCs w:val="24"/>
          <w:lang w:val="pl-PL"/>
        </w:rPr>
        <w:t xml:space="preserve">. </w:t>
      </w:r>
      <w:r w:rsidR="007B1760" w:rsidRPr="00547978">
        <w:rPr>
          <w:b/>
          <w:bCs/>
          <w:color w:val="000000"/>
          <w:sz w:val="24"/>
          <w:szCs w:val="24"/>
          <w:lang w:val="pl-PL"/>
        </w:rPr>
        <w:t>Nội dung chuẩn bị</w:t>
      </w: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"/>
        <w:gridCol w:w="709"/>
        <w:gridCol w:w="3544"/>
        <w:gridCol w:w="391"/>
        <w:gridCol w:w="459"/>
        <w:gridCol w:w="709"/>
        <w:gridCol w:w="647"/>
        <w:gridCol w:w="2794"/>
        <w:gridCol w:w="35"/>
      </w:tblGrid>
      <w:tr w:rsidR="00744C77" w:rsidRPr="006C15F9" w14:paraId="5F9AC9EE" w14:textId="77777777" w:rsidTr="002A54AA">
        <w:trPr>
          <w:gridAfter w:val="1"/>
          <w:wAfter w:w="35" w:type="dxa"/>
          <w:trHeight w:val="282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4D90024A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B4BF42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91A0073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358FFB78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6FAEED34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647" w:type="dxa"/>
            <w:shd w:val="clear" w:color="auto" w:fill="auto"/>
            <w:vAlign w:val="center"/>
          </w:tcPr>
          <w:p w14:paraId="24CED017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D11C0EC" w14:textId="77777777" w:rsidR="00744C77" w:rsidRPr="00C87604" w:rsidRDefault="00744C7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22EAEA" w14:textId="77777777" w:rsidR="00744C77" w:rsidRPr="00C87604" w:rsidRDefault="00061141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6C15F9" w14:paraId="4D8147F1" w14:textId="77777777" w:rsidTr="002A54AA">
        <w:trPr>
          <w:gridAfter w:val="1"/>
          <w:wAfter w:w="35" w:type="dxa"/>
          <w:trHeight w:val="554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50418EC5" w14:textId="77777777" w:rsidR="00D63879" w:rsidRPr="00C87604" w:rsidRDefault="00D6387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7E0EF733" w14:textId="77777777" w:rsidR="00D63879" w:rsidRDefault="00782D4B" w:rsidP="00482356">
            <w:pPr>
              <w:pStyle w:val="ListParagraph"/>
              <w:ind w:left="0"/>
              <w:contextualSpacing/>
              <w:rPr>
                <w:b/>
                <w:lang w:val="nl-NL"/>
              </w:rPr>
            </w:pPr>
            <w:r w:rsidRPr="00782D4B">
              <w:rPr>
                <w:b/>
                <w:bCs/>
                <w:color w:val="000000"/>
                <w:lang w:val="nl-NL"/>
              </w:rPr>
              <w:t>Chương 1:</w:t>
            </w:r>
            <w:r w:rsidR="001B63E3">
              <w:rPr>
                <w:b/>
                <w:lang w:val="nl-NL"/>
              </w:rPr>
              <w:t>K</w:t>
            </w:r>
            <w:r w:rsidR="00EE2568">
              <w:rPr>
                <w:b/>
                <w:lang w:val="nl-NL"/>
              </w:rPr>
              <w:t xml:space="preserve">hái lược </w:t>
            </w:r>
            <w:r w:rsidRPr="00782D4B">
              <w:rPr>
                <w:b/>
                <w:lang w:val="nl-NL"/>
              </w:rPr>
              <w:t>về hệ thông tin địa lý và bản đồ</w:t>
            </w:r>
          </w:p>
          <w:p w14:paraId="1F2E655A" w14:textId="77777777" w:rsidR="00EE2568" w:rsidRPr="00EE2568" w:rsidRDefault="00EE2568" w:rsidP="00EE2568">
            <w:pPr>
              <w:pStyle w:val="ListParagraph"/>
              <w:numPr>
                <w:ilvl w:val="0"/>
                <w:numId w:val="45"/>
              </w:numPr>
              <w:ind w:left="397"/>
              <w:rPr>
                <w:lang w:val="nl-NL"/>
              </w:rPr>
            </w:pPr>
            <w:r w:rsidRPr="00EE2568">
              <w:rPr>
                <w:lang w:val="nl-NL"/>
              </w:rPr>
              <w:t xml:space="preserve">Khái niệm cơ bản về hệ thông tin địa lý </w:t>
            </w:r>
          </w:p>
          <w:p w14:paraId="51F2F10E" w14:textId="77777777" w:rsidR="00EE2568" w:rsidRPr="00EE2568" w:rsidRDefault="00EE2568" w:rsidP="00EE2568">
            <w:pPr>
              <w:pStyle w:val="ListParagraph"/>
              <w:numPr>
                <w:ilvl w:val="0"/>
                <w:numId w:val="45"/>
              </w:numPr>
              <w:ind w:left="397"/>
              <w:rPr>
                <w:lang w:val="nl-NL"/>
              </w:rPr>
            </w:pPr>
            <w:r w:rsidRPr="00EE2568">
              <w:rPr>
                <w:lang w:val="nl-NL"/>
              </w:rPr>
              <w:t>Giới thiệu sơ lược về các chức năng của hệ thông tin địa lý</w:t>
            </w:r>
          </w:p>
          <w:p w14:paraId="70168B3D" w14:textId="77777777" w:rsidR="00EE2568" w:rsidRPr="00EE2568" w:rsidRDefault="00EE2568" w:rsidP="00EE2568">
            <w:pPr>
              <w:pStyle w:val="ListParagraph"/>
              <w:numPr>
                <w:ilvl w:val="0"/>
                <w:numId w:val="45"/>
              </w:numPr>
              <w:ind w:left="397"/>
              <w:rPr>
                <w:lang w:val="nl-NL"/>
              </w:rPr>
            </w:pPr>
            <w:r w:rsidRPr="00EE2568">
              <w:rPr>
                <w:lang w:val="nl-NL"/>
              </w:rPr>
              <w:t>Khái lược tình hình phát triển của hệ thông tin địa lý</w:t>
            </w:r>
          </w:p>
          <w:p w14:paraId="2BE8853E" w14:textId="77777777" w:rsidR="00EE2568" w:rsidRPr="00EE2568" w:rsidRDefault="00EE2568" w:rsidP="00EE2568">
            <w:pPr>
              <w:pStyle w:val="ListParagraph"/>
              <w:numPr>
                <w:ilvl w:val="0"/>
                <w:numId w:val="45"/>
              </w:numPr>
              <w:ind w:left="397"/>
              <w:rPr>
                <w:sz w:val="26"/>
                <w:szCs w:val="26"/>
                <w:lang w:val="nl-NL"/>
              </w:rPr>
            </w:pPr>
            <w:r w:rsidRPr="00EE2568">
              <w:rPr>
                <w:lang w:val="nl-NL"/>
              </w:rPr>
              <w:t>Vai trò qua lại giữa bản đồ với hệ thông tin địa lý</w:t>
            </w:r>
          </w:p>
          <w:p w14:paraId="124C6C86" w14:textId="77777777" w:rsidR="00EE2568" w:rsidRPr="00E1437F" w:rsidRDefault="00EE2568" w:rsidP="00EE2568">
            <w:pPr>
              <w:pStyle w:val="ListParagraph"/>
              <w:ind w:left="0"/>
              <w:contextualSpacing/>
              <w:rPr>
                <w:b/>
                <w:sz w:val="26"/>
                <w:szCs w:val="26"/>
                <w:lang w:val="nl-NL"/>
              </w:rPr>
            </w:pPr>
            <w:r w:rsidRPr="00E1437F">
              <w:rPr>
                <w:b/>
                <w:sz w:val="26"/>
                <w:szCs w:val="26"/>
                <w:lang w:val="nl-NL"/>
              </w:rPr>
              <w:t>Chương 2 Cấu trúc dữ liệu của hệ thông tin địa lý</w:t>
            </w:r>
          </w:p>
          <w:p w14:paraId="18EC11B8" w14:textId="77777777" w:rsidR="00533559" w:rsidRPr="001B63E3" w:rsidRDefault="00EE2568" w:rsidP="001B63E3">
            <w:pPr>
              <w:pStyle w:val="ListParagraph"/>
              <w:numPr>
                <w:ilvl w:val="1"/>
                <w:numId w:val="40"/>
              </w:numPr>
              <w:contextualSpacing/>
              <w:rPr>
                <w:lang w:val="nl-NL"/>
              </w:rPr>
            </w:pPr>
            <w:r w:rsidRPr="00E24E90">
              <w:rPr>
                <w:lang w:val="nl-NL"/>
              </w:rPr>
              <w:t>Các cấu trúc dữ liệu không gian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3708CCC" w14:textId="0B6F2599" w:rsidR="00AD64E7" w:rsidRPr="001B63E3" w:rsidRDefault="006C15F9" w:rsidP="001B63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7FD6367D" w14:textId="77777777" w:rsidR="00AD64E7" w:rsidRPr="001B63E3" w:rsidRDefault="00AD64E7" w:rsidP="001B63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7F54515" w14:textId="77777777" w:rsidR="00AD64E7" w:rsidRPr="001B63E3" w:rsidRDefault="00AD64E7" w:rsidP="001B63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7681137" w14:textId="77777777" w:rsidR="00AD64E7" w:rsidRPr="001B63E3" w:rsidRDefault="00AD64E7" w:rsidP="001B63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E695BF8" w14:textId="77777777" w:rsidR="00AD64E7" w:rsidRPr="001B63E3" w:rsidRDefault="00AD64E7" w:rsidP="001B63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AFA35FF" w14:textId="77777777" w:rsidR="00AD64E7" w:rsidRPr="001B63E3" w:rsidRDefault="00AD64E7" w:rsidP="001B63E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BF6700C" w14:textId="77777777" w:rsidR="00AD64E7" w:rsidRPr="001B63E3" w:rsidRDefault="00AD64E7" w:rsidP="001B63E3">
            <w:pPr>
              <w:jc w:val="center"/>
              <w:rPr>
                <w:b/>
                <w:lang w:val="nl-NL"/>
              </w:rPr>
            </w:pPr>
          </w:p>
          <w:p w14:paraId="4835523A" w14:textId="77777777" w:rsidR="00AD64E7" w:rsidRPr="001B63E3" w:rsidRDefault="00AD64E7" w:rsidP="001B63E3">
            <w:pPr>
              <w:jc w:val="center"/>
              <w:rPr>
                <w:b/>
                <w:lang w:val="nl-NL"/>
              </w:rPr>
            </w:pPr>
          </w:p>
          <w:p w14:paraId="40A05B0E" w14:textId="77777777" w:rsidR="00AD64E7" w:rsidRPr="001B63E3" w:rsidRDefault="00AD64E7" w:rsidP="001B63E3">
            <w:pPr>
              <w:jc w:val="center"/>
              <w:rPr>
                <w:b/>
                <w:lang w:val="nl-NL"/>
              </w:rPr>
            </w:pPr>
          </w:p>
          <w:p w14:paraId="62D1F5B6" w14:textId="77777777" w:rsidR="00AD64E7" w:rsidRPr="001B63E3" w:rsidRDefault="00AD64E7" w:rsidP="001B63E3">
            <w:pPr>
              <w:jc w:val="center"/>
              <w:rPr>
                <w:b/>
                <w:lang w:val="nl-NL"/>
              </w:rPr>
            </w:pPr>
          </w:p>
          <w:p w14:paraId="2BCC27DA" w14:textId="658CAED5" w:rsidR="00AD64E7" w:rsidRPr="001B63E3" w:rsidRDefault="006C15F9" w:rsidP="001B63E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09" w:type="dxa"/>
          </w:tcPr>
          <w:p w14:paraId="52219CC7" w14:textId="77777777" w:rsidR="00D63879" w:rsidRDefault="00BC2752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D64E7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E885C2D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0451B0B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62B2FA9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1D06F36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4476CC4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32488AD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B9C16C9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E22F0DD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D7F31F0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3ABB45A" w14:textId="77777777" w:rsidR="00EE2568" w:rsidRPr="00AD64E7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1D32DDAE" w14:textId="77777777" w:rsidR="00D63879" w:rsidRDefault="00D6387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D64E7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36F0ECA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697262A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F9FD760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216479A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BC5D4F5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F879824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FE46E74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96E15A9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F41ACBE" w14:textId="77777777" w:rsidR="00EE2568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58CBF48" w14:textId="77777777" w:rsidR="00EE2568" w:rsidRPr="00AD64E7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E0DC" w14:textId="77777777" w:rsidR="00D81DE7" w:rsidRDefault="00D81DE7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Chương 3 tài liệu tham khảo </w:t>
            </w:r>
            <w:r w:rsidR="00E96AC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34C91823" w14:textId="77777777" w:rsidR="00F538A8" w:rsidRDefault="00F538A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1,2 tài liệu tham khảo 3.</w:t>
            </w:r>
          </w:p>
          <w:p w14:paraId="21AFC3BE" w14:textId="77777777" w:rsidR="00EE2568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F51F5F" w14:textId="77777777" w:rsidR="00EE2568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CC16710" w14:textId="77777777" w:rsidR="00EE2568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29BABDA" w14:textId="77777777" w:rsidR="00EE2568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91C9846" w14:textId="77777777" w:rsidR="00EE2568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90A733E" w14:textId="77777777" w:rsidR="00EE2568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0F40C1C" w14:textId="77777777" w:rsidR="00EE2568" w:rsidRPr="00826783" w:rsidRDefault="00EE256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 chương 5 tài liệu tham khảo 2</w:t>
            </w:r>
          </w:p>
        </w:tc>
      </w:tr>
      <w:tr w:rsidR="00D63879" w:rsidRPr="006C15F9" w14:paraId="13CBEB6E" w14:textId="77777777" w:rsidTr="002A54AA">
        <w:trPr>
          <w:gridAfter w:val="1"/>
          <w:wAfter w:w="35" w:type="dxa"/>
          <w:trHeight w:val="1257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73B1C41C" w14:textId="77777777" w:rsidR="00D63879" w:rsidRPr="00C87604" w:rsidRDefault="00D6387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05BD6508" w14:textId="77777777" w:rsidR="001B63E3" w:rsidRDefault="001B63E3" w:rsidP="00EE2568">
            <w:pPr>
              <w:pStyle w:val="ListParagraph"/>
              <w:ind w:left="0"/>
              <w:contextualSpacing/>
              <w:rPr>
                <w:b/>
                <w:bCs/>
                <w:color w:val="000000"/>
                <w:lang w:val="nl-NL"/>
              </w:rPr>
            </w:pPr>
            <w:r w:rsidRPr="00E24E90">
              <w:rPr>
                <w:bCs/>
                <w:color w:val="000000"/>
                <w:lang w:val="nl-NL"/>
              </w:rPr>
              <w:t xml:space="preserve">Sự </w:t>
            </w:r>
            <w:r>
              <w:rPr>
                <w:bCs/>
                <w:color w:val="000000"/>
                <w:lang w:val="nl-NL"/>
              </w:rPr>
              <w:t>phát</w:t>
            </w:r>
            <w:r w:rsidRPr="00E24E90">
              <w:rPr>
                <w:bCs/>
                <w:color w:val="000000"/>
                <w:lang w:val="nl-NL"/>
              </w:rPr>
              <w:t xml:space="preserve"> triển của mô hình dữ liệu vector</w:t>
            </w:r>
          </w:p>
          <w:p w14:paraId="4DD984F3" w14:textId="77777777" w:rsidR="00EE2568" w:rsidRDefault="00EE2568" w:rsidP="00EE2568">
            <w:pPr>
              <w:pStyle w:val="ListParagraph"/>
              <w:ind w:left="0"/>
              <w:contextualSpacing/>
              <w:rPr>
                <w:b/>
                <w:lang w:val="nl-NL"/>
              </w:rPr>
            </w:pPr>
            <w:r w:rsidRPr="00E24E90">
              <w:rPr>
                <w:b/>
                <w:bCs/>
                <w:color w:val="000000"/>
                <w:lang w:val="nl-NL"/>
              </w:rPr>
              <w:t>Chương 3</w:t>
            </w:r>
            <w:r w:rsidR="001B63E3">
              <w:rPr>
                <w:b/>
                <w:bCs/>
                <w:color w:val="000000"/>
                <w:lang w:val="nl-NL"/>
              </w:rPr>
              <w:t xml:space="preserve"> </w:t>
            </w:r>
            <w:r w:rsidRPr="00E24E90">
              <w:rPr>
                <w:b/>
                <w:lang w:val="nl-NL"/>
              </w:rPr>
              <w:t>Nguồn dữ liệu của GIS</w:t>
            </w:r>
          </w:p>
          <w:p w14:paraId="2CCE3C17" w14:textId="77777777" w:rsidR="00EE2568" w:rsidRDefault="00EE2568" w:rsidP="00EE2568">
            <w:pPr>
              <w:pStyle w:val="ListParagraph"/>
              <w:ind w:left="0"/>
              <w:contextualSpacing/>
              <w:rPr>
                <w:sz w:val="26"/>
                <w:szCs w:val="26"/>
                <w:lang w:val="nl-NL"/>
              </w:rPr>
            </w:pPr>
            <w:r w:rsidRPr="00E24E90">
              <w:rPr>
                <w:lang w:val="nl-NL"/>
              </w:rPr>
              <w:t xml:space="preserve">3.1 </w:t>
            </w:r>
            <w:r w:rsidRPr="00E1437F">
              <w:rPr>
                <w:sz w:val="26"/>
                <w:szCs w:val="26"/>
                <w:lang w:val="nl-NL"/>
              </w:rPr>
              <w:t>Nguồn dữ liệu của GIS</w:t>
            </w:r>
          </w:p>
          <w:p w14:paraId="7EE401B6" w14:textId="77777777" w:rsidR="00D63879" w:rsidRPr="00EE2568" w:rsidRDefault="00EE2568" w:rsidP="00EE2568">
            <w:pPr>
              <w:pStyle w:val="ListParagraph"/>
              <w:ind w:left="0"/>
              <w:contextualSpacing/>
              <w:rPr>
                <w:sz w:val="26"/>
                <w:szCs w:val="26"/>
                <w:lang w:val="nl-NL"/>
              </w:rPr>
            </w:pPr>
            <w:r w:rsidRPr="00E24E90">
              <w:rPr>
                <w:sz w:val="26"/>
                <w:szCs w:val="26"/>
                <w:lang w:val="nl-NL"/>
              </w:rPr>
              <w:t>3.2</w:t>
            </w:r>
            <w:r w:rsidRPr="00D81DE7">
              <w:rPr>
                <w:sz w:val="26"/>
                <w:szCs w:val="26"/>
                <w:lang w:val="nl-NL"/>
              </w:rPr>
              <w:t xml:space="preserve"> Nhập liệu GIS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C22AEA3" w14:textId="0E021129" w:rsidR="00AD64E7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29925F16" w14:textId="77777777" w:rsidR="00AD64E7" w:rsidRDefault="00AD64E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F56877C" w14:textId="71AE8500" w:rsidR="00AD64E7" w:rsidRPr="001B63E3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14:paraId="65989E99" w14:textId="77777777" w:rsidR="00AD64E7" w:rsidRPr="00C87604" w:rsidRDefault="00AD64E7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2B094BD8" w14:textId="77777777" w:rsidR="00D63879" w:rsidRDefault="00D643EB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D64E7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EAF6567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9D1E248" w14:textId="77777777" w:rsidR="001B63E3" w:rsidRPr="00AD64E7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13E2B109" w14:textId="77777777" w:rsidR="00D63879" w:rsidRDefault="00D643EB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D64E7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7AAE67AE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FCC6E02" w14:textId="77777777" w:rsidR="001B63E3" w:rsidRPr="00AD64E7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F681" w14:textId="77777777" w:rsidR="00EE2568" w:rsidRDefault="00D81DE7" w:rsidP="00EE256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EE2568">
              <w:rPr>
                <w:bCs/>
                <w:color w:val="000000"/>
                <w:sz w:val="24"/>
                <w:szCs w:val="24"/>
                <w:lang w:val="nl-NL"/>
              </w:rPr>
              <w:t xml:space="preserve"> Nghiên cứu chương 4, 6 tài liệu tham khảo 2.</w:t>
            </w:r>
          </w:p>
          <w:p w14:paraId="43917A0C" w14:textId="77777777" w:rsidR="00EE2568" w:rsidRDefault="00EE2568" w:rsidP="00EE256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4,5 tài liệu 1</w:t>
            </w:r>
          </w:p>
          <w:p w14:paraId="3F03E744" w14:textId="77777777" w:rsidR="00195CCF" w:rsidRPr="00C87604" w:rsidRDefault="00EE2568" w:rsidP="00EE256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7, 8  tài liệu 3</w:t>
            </w:r>
          </w:p>
        </w:tc>
      </w:tr>
      <w:tr w:rsidR="004644BF" w:rsidRPr="006C15F9" w14:paraId="188BA7EC" w14:textId="77777777" w:rsidTr="002A54AA">
        <w:trPr>
          <w:gridAfter w:val="1"/>
          <w:wAfter w:w="35" w:type="dxa"/>
          <w:trHeight w:val="70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111398A1" w14:textId="77777777" w:rsidR="004644BF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37D31EC6" w14:textId="77777777" w:rsidR="001B63E3" w:rsidRDefault="001B63E3" w:rsidP="00482356">
            <w:pPr>
              <w:pStyle w:val="ListParagraph"/>
              <w:ind w:left="0"/>
              <w:contextualSpacing/>
              <w:rPr>
                <w:sz w:val="26"/>
                <w:szCs w:val="26"/>
                <w:lang w:val="nl-NL"/>
              </w:rPr>
            </w:pPr>
            <w:r w:rsidRPr="00E24E90">
              <w:rPr>
                <w:sz w:val="26"/>
                <w:szCs w:val="26"/>
                <w:lang w:val="nl-NL"/>
              </w:rPr>
              <w:t>3.2</w:t>
            </w:r>
            <w:r w:rsidRPr="00D81DE7">
              <w:rPr>
                <w:sz w:val="26"/>
                <w:szCs w:val="26"/>
                <w:lang w:val="nl-NL"/>
              </w:rPr>
              <w:t xml:space="preserve"> Nhập liệu GIS</w:t>
            </w:r>
          </w:p>
          <w:p w14:paraId="395053F1" w14:textId="77777777" w:rsidR="001B63E3" w:rsidRDefault="001B63E3" w:rsidP="00482356">
            <w:pPr>
              <w:pStyle w:val="ListParagraph"/>
              <w:ind w:left="0"/>
              <w:contextualSpacing/>
              <w:rPr>
                <w:b/>
                <w:bCs/>
                <w:sz w:val="26"/>
                <w:szCs w:val="26"/>
                <w:lang w:val="nl-NL"/>
              </w:rPr>
            </w:pPr>
            <w:r w:rsidRPr="00D81DE7">
              <w:rPr>
                <w:sz w:val="26"/>
                <w:szCs w:val="26"/>
                <w:lang w:val="nl-NL"/>
              </w:rPr>
              <w:t>3.3</w:t>
            </w:r>
            <w:r w:rsidRPr="00D81DE7">
              <w:rPr>
                <w:bCs/>
                <w:sz w:val="26"/>
                <w:szCs w:val="26"/>
                <w:lang w:val="nl-NL"/>
              </w:rPr>
              <w:t xml:space="preserve"> Chất lượng dữ liệu GIS</w:t>
            </w:r>
          </w:p>
          <w:p w14:paraId="59B11F5D" w14:textId="77777777" w:rsidR="00D04D11" w:rsidRPr="00D81DE7" w:rsidRDefault="00D04D11" w:rsidP="00482356">
            <w:pPr>
              <w:pStyle w:val="ListParagraph"/>
              <w:ind w:left="0"/>
              <w:contextualSpacing/>
              <w:rPr>
                <w:b/>
                <w:szCs w:val="26"/>
                <w:lang w:val="nl-NL"/>
              </w:rPr>
            </w:pPr>
            <w:r w:rsidRPr="00D81DE7">
              <w:rPr>
                <w:b/>
                <w:bCs/>
                <w:sz w:val="26"/>
                <w:szCs w:val="26"/>
                <w:lang w:val="nl-NL"/>
              </w:rPr>
              <w:t>Chương 4</w:t>
            </w:r>
            <w:r w:rsidR="001B63E3">
              <w:rPr>
                <w:b/>
                <w:bCs/>
                <w:sz w:val="26"/>
                <w:szCs w:val="26"/>
                <w:lang w:val="nl-NL"/>
              </w:rPr>
              <w:t xml:space="preserve"> </w:t>
            </w:r>
            <w:r w:rsidRPr="00D81DE7">
              <w:rPr>
                <w:b/>
                <w:szCs w:val="26"/>
                <w:lang w:val="nl-NL"/>
              </w:rPr>
              <w:t>Xử lý dữ liệu không gian</w:t>
            </w:r>
          </w:p>
          <w:p w14:paraId="7B0D1251" w14:textId="77777777" w:rsidR="00D04D11" w:rsidRPr="00826783" w:rsidRDefault="00E2556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b/>
                <w:sz w:val="26"/>
                <w:szCs w:val="26"/>
                <w:lang w:val="nl-NL"/>
              </w:rPr>
            </w:pPr>
            <w:r w:rsidRPr="00D81DE7">
              <w:rPr>
                <w:szCs w:val="26"/>
                <w:lang w:val="nl-NL"/>
              </w:rPr>
              <w:t>Siêu dữ liệu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F849DF8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DAD0656" w14:textId="501F5A2C" w:rsidR="00EA1D00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51D909E0" w14:textId="77777777" w:rsidR="00EA1D00" w:rsidRPr="00EA1D00" w:rsidRDefault="00EA1D00" w:rsidP="00482356">
            <w:pPr>
              <w:rPr>
                <w:lang w:val="nl-NL"/>
              </w:rPr>
            </w:pPr>
          </w:p>
          <w:p w14:paraId="0E5CC127" w14:textId="77777777" w:rsidR="00EA1D00" w:rsidRDefault="00EA1D00" w:rsidP="00482356">
            <w:pPr>
              <w:rPr>
                <w:lang w:val="nl-NL"/>
              </w:rPr>
            </w:pPr>
          </w:p>
          <w:p w14:paraId="176AA26D" w14:textId="07461083" w:rsidR="007A5925" w:rsidRPr="007A5925" w:rsidRDefault="006C15F9" w:rsidP="007A5925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  <w:p w14:paraId="70E5FE58" w14:textId="77777777" w:rsidR="004644BF" w:rsidRPr="00EA1D00" w:rsidRDefault="004644BF" w:rsidP="00482356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709" w:type="dxa"/>
          </w:tcPr>
          <w:p w14:paraId="425B7280" w14:textId="30FF83B8" w:rsidR="001B63E3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49446E25" w14:textId="77777777" w:rsidR="004644BF" w:rsidRDefault="00A62322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1424C85" w14:textId="77777777" w:rsidR="007A5925" w:rsidRDefault="007A5925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77E644E" w14:textId="77777777" w:rsidR="007A5925" w:rsidRDefault="007A5925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6DAE3F2" w14:textId="77777777" w:rsidR="007A5925" w:rsidRPr="00AD64E7" w:rsidRDefault="007A5925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26678C10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D7510C9" w14:textId="77777777" w:rsidR="004644BF" w:rsidRDefault="00EE2568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3F11DA18" w14:textId="77777777" w:rsidR="007A5925" w:rsidRDefault="007A5925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AE893ED" w14:textId="77777777" w:rsidR="007A5925" w:rsidRDefault="007A5925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77FB055" w14:textId="77777777" w:rsidR="007A5925" w:rsidRDefault="007A5925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806D" w14:textId="77777777" w:rsidR="004644BF" w:rsidRDefault="00195CCF" w:rsidP="004823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Nghiên cứu chương </w:t>
            </w:r>
            <w:r w:rsidR="00E96AC8">
              <w:rPr>
                <w:sz w:val="24"/>
                <w:szCs w:val="24"/>
                <w:lang w:val="nl-NL"/>
              </w:rPr>
              <w:t>6</w:t>
            </w:r>
            <w:r>
              <w:rPr>
                <w:sz w:val="24"/>
                <w:szCs w:val="24"/>
                <w:lang w:val="nl-NL"/>
              </w:rPr>
              <w:t xml:space="preserve"> tài liệu tham khảo </w:t>
            </w:r>
            <w:r w:rsidR="00E96AC8">
              <w:rPr>
                <w:sz w:val="24"/>
                <w:szCs w:val="24"/>
                <w:lang w:val="nl-NL"/>
              </w:rPr>
              <w:t>1</w:t>
            </w:r>
            <w:r w:rsidR="00D81DE7">
              <w:rPr>
                <w:sz w:val="24"/>
                <w:szCs w:val="24"/>
                <w:lang w:val="nl-NL"/>
              </w:rPr>
              <w:t>.</w:t>
            </w:r>
          </w:p>
          <w:p w14:paraId="66F79D60" w14:textId="77777777" w:rsidR="007E203A" w:rsidRDefault="00D52F1F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Chương </w:t>
            </w:r>
            <w:r w:rsidR="00E96AC8">
              <w:rPr>
                <w:sz w:val="24"/>
                <w:szCs w:val="24"/>
                <w:lang w:val="nl-NL"/>
              </w:rPr>
              <w:t>8</w:t>
            </w:r>
            <w:r>
              <w:rPr>
                <w:sz w:val="24"/>
                <w:szCs w:val="24"/>
                <w:lang w:val="nl-NL"/>
              </w:rPr>
              <w:t xml:space="preserve"> tài liệu tham khảo </w:t>
            </w:r>
            <w:r w:rsidR="00E96AC8">
              <w:rPr>
                <w:sz w:val="24"/>
                <w:szCs w:val="24"/>
                <w:lang w:val="nl-NL"/>
              </w:rPr>
              <w:t>2</w:t>
            </w:r>
            <w:r>
              <w:rPr>
                <w:sz w:val="24"/>
                <w:szCs w:val="24"/>
                <w:lang w:val="nl-NL"/>
              </w:rPr>
              <w:t>.</w:t>
            </w:r>
          </w:p>
          <w:p w14:paraId="445D6C87" w14:textId="77777777" w:rsidR="00F538A8" w:rsidRDefault="00F538A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7,  chương 22 tài liệu 3</w:t>
            </w:r>
          </w:p>
          <w:p w14:paraId="4F194C29" w14:textId="77777777" w:rsidR="00C53731" w:rsidRPr="00826783" w:rsidRDefault="000B297D" w:rsidP="0010495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2 tài liệu tham khảo 4</w:t>
            </w:r>
          </w:p>
        </w:tc>
      </w:tr>
      <w:tr w:rsidR="004644BF" w:rsidRPr="006C15F9" w14:paraId="272DE818" w14:textId="77777777" w:rsidTr="002A54AA">
        <w:trPr>
          <w:gridAfter w:val="1"/>
          <w:wAfter w:w="35" w:type="dxa"/>
          <w:trHeight w:val="70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40B5D935" w14:textId="77777777" w:rsidR="004644BF" w:rsidRDefault="0010495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1B5AA33E" w14:textId="77777777" w:rsidR="007A5925" w:rsidRDefault="007A592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sz w:val="26"/>
                <w:szCs w:val="26"/>
                <w:lang w:val="nl-NL"/>
              </w:rPr>
            </w:pPr>
            <w:r w:rsidRPr="00D81DE7">
              <w:rPr>
                <w:szCs w:val="26"/>
                <w:lang w:val="nl-NL"/>
              </w:rPr>
              <w:t>Hệ tọa độ trong GIS</w:t>
            </w:r>
          </w:p>
          <w:p w14:paraId="7F3544F5" w14:textId="77777777" w:rsidR="007A5925" w:rsidRPr="00EE2568" w:rsidRDefault="007A592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sz w:val="26"/>
                <w:szCs w:val="26"/>
                <w:lang w:val="nl-NL"/>
              </w:rPr>
            </w:pPr>
            <w:r w:rsidRPr="00EE2568">
              <w:rPr>
                <w:sz w:val="26"/>
                <w:szCs w:val="26"/>
                <w:lang w:val="nl-NL"/>
              </w:rPr>
              <w:t>Nắn chỉnh hình học</w:t>
            </w:r>
          </w:p>
          <w:p w14:paraId="39A35720" w14:textId="77777777" w:rsidR="00EA1D00" w:rsidRPr="007A5925" w:rsidRDefault="007A592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sz w:val="26"/>
                <w:szCs w:val="26"/>
                <w:lang w:val="nl-NL"/>
              </w:rPr>
            </w:pPr>
            <w:r w:rsidRPr="00104959">
              <w:rPr>
                <w:sz w:val="26"/>
                <w:szCs w:val="26"/>
                <w:lang w:val="nl-NL"/>
              </w:rPr>
              <w:t>Chuyển đổi cấu trúc dữ liệu không gia</w:t>
            </w:r>
            <w:r>
              <w:rPr>
                <w:sz w:val="26"/>
                <w:szCs w:val="26"/>
                <w:lang w:val="nl-NL"/>
              </w:rPr>
              <w:t>n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A5244A9" w14:textId="20088854" w:rsidR="00EA1D00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14:paraId="5120DFA9" w14:textId="77777777" w:rsidR="00EA1D00" w:rsidRPr="00EA1D00" w:rsidRDefault="00EA1D00" w:rsidP="00482356">
            <w:pPr>
              <w:rPr>
                <w:lang w:val="nl-NL"/>
              </w:rPr>
            </w:pPr>
          </w:p>
          <w:p w14:paraId="75312F2E" w14:textId="77777777" w:rsidR="00EA1D00" w:rsidRDefault="00EA1D00" w:rsidP="00482356">
            <w:pPr>
              <w:rPr>
                <w:lang w:val="nl-NL"/>
              </w:rPr>
            </w:pPr>
          </w:p>
          <w:p w14:paraId="7AEC0147" w14:textId="77777777" w:rsidR="004644BF" w:rsidRPr="00EA1D00" w:rsidRDefault="004644BF" w:rsidP="00482356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709" w:type="dxa"/>
          </w:tcPr>
          <w:p w14:paraId="4AF9ED83" w14:textId="203084FD" w:rsidR="004644BF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7119AA01" w14:textId="77777777" w:rsidR="007A5925" w:rsidRPr="00AD64E7" w:rsidRDefault="007A5925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009BEC64" w14:textId="77777777" w:rsidR="004644BF" w:rsidRDefault="0010495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6DE6" w14:textId="77777777" w:rsidR="007E203A" w:rsidRDefault="00F538A8" w:rsidP="00E96AC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23 tài liệu tham khảo 3</w:t>
            </w:r>
          </w:p>
          <w:p w14:paraId="3C2D0BE3" w14:textId="77777777" w:rsidR="000B297D" w:rsidRPr="00826783" w:rsidRDefault="0010495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3,</w:t>
            </w:r>
            <w:r w:rsidR="007A5925">
              <w:rPr>
                <w:sz w:val="24"/>
                <w:szCs w:val="24"/>
                <w:lang w:val="nl-NL"/>
              </w:rPr>
              <w:t xml:space="preserve"> </w:t>
            </w:r>
            <w:r>
              <w:rPr>
                <w:sz w:val="24"/>
                <w:szCs w:val="24"/>
                <w:lang w:val="nl-NL"/>
              </w:rPr>
              <w:t>4,</w:t>
            </w:r>
            <w:r w:rsidR="007A5925">
              <w:rPr>
                <w:sz w:val="24"/>
                <w:szCs w:val="24"/>
                <w:lang w:val="nl-NL"/>
              </w:rPr>
              <w:t xml:space="preserve"> </w:t>
            </w:r>
            <w:r>
              <w:rPr>
                <w:sz w:val="24"/>
                <w:szCs w:val="24"/>
                <w:lang w:val="nl-NL"/>
              </w:rPr>
              <w:t>5 tài liệu tham khảo 4</w:t>
            </w:r>
          </w:p>
        </w:tc>
      </w:tr>
      <w:tr w:rsidR="00104959" w:rsidRPr="006C15F9" w14:paraId="745DFD1F" w14:textId="77777777" w:rsidTr="002A54AA">
        <w:trPr>
          <w:gridAfter w:val="1"/>
          <w:wAfter w:w="35" w:type="dxa"/>
          <w:trHeight w:val="1803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272DB863" w14:textId="77777777" w:rsidR="00104959" w:rsidRDefault="0010495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0077560" w14:textId="77777777" w:rsidR="007A5925" w:rsidRDefault="007A592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sz w:val="26"/>
                <w:szCs w:val="26"/>
                <w:lang w:val="nl-NL"/>
              </w:rPr>
            </w:pPr>
            <w:r w:rsidRPr="00104959">
              <w:rPr>
                <w:sz w:val="26"/>
                <w:szCs w:val="26"/>
                <w:lang w:val="nl-NL"/>
              </w:rPr>
              <w:t>Chuyển đổi định dạng dữ liệu</w:t>
            </w:r>
          </w:p>
          <w:p w14:paraId="592E9B52" w14:textId="77777777" w:rsidR="007A5925" w:rsidRPr="00EE14DE" w:rsidRDefault="007A592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sz w:val="26"/>
                <w:szCs w:val="26"/>
                <w:lang w:val="nl-NL"/>
              </w:rPr>
            </w:pPr>
            <w:r w:rsidRPr="00EE14DE">
              <w:rPr>
                <w:sz w:val="26"/>
                <w:szCs w:val="26"/>
                <w:lang w:val="nl-NL"/>
              </w:rPr>
              <w:t>Kết hợp nhiều nguồn dữ liệu không gian</w:t>
            </w:r>
          </w:p>
          <w:p w14:paraId="6C098283" w14:textId="77777777" w:rsidR="00104959" w:rsidRPr="00826783" w:rsidRDefault="007A5925" w:rsidP="007A5925">
            <w:pPr>
              <w:pStyle w:val="ListParagraph"/>
              <w:numPr>
                <w:ilvl w:val="1"/>
                <w:numId w:val="42"/>
              </w:numPr>
              <w:ind w:left="360"/>
              <w:contextualSpacing/>
              <w:rPr>
                <w:b/>
                <w:lang w:val="nl-NL"/>
              </w:rPr>
            </w:pPr>
            <w:r w:rsidRPr="00EE14DE">
              <w:rPr>
                <w:sz w:val="26"/>
                <w:szCs w:val="26"/>
                <w:lang w:val="nl-NL"/>
              </w:rPr>
              <w:t>Nén và tái phân loại dữ liệu không gian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3E0C0BE" w14:textId="17775C2E" w:rsidR="00104959" w:rsidRDefault="006C15F9" w:rsidP="00AA7B7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14:paraId="204F1B42" w14:textId="77777777" w:rsidR="00104959" w:rsidRPr="00AD64E7" w:rsidRDefault="0010495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15D56B7A" w14:textId="77777777" w:rsidR="00104959" w:rsidRDefault="0010495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8D926" w14:textId="77777777" w:rsidR="00104959" w:rsidRDefault="00104959" w:rsidP="00C537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9 tài liệu tham khảo 4</w:t>
            </w:r>
          </w:p>
          <w:p w14:paraId="17FF58A1" w14:textId="77777777" w:rsidR="00104959" w:rsidRDefault="0010495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Nghiên cứu chương 6, chương 7, 8 tài liệu tham khảo 1. </w:t>
            </w:r>
          </w:p>
          <w:p w14:paraId="39F7D974" w14:textId="77777777" w:rsidR="00104959" w:rsidRPr="00826783" w:rsidRDefault="00104959" w:rsidP="00AA7B7C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</w:t>
            </w:r>
            <w:r w:rsidR="007A5925">
              <w:rPr>
                <w:sz w:val="24"/>
                <w:szCs w:val="24"/>
                <w:lang w:val="nl-NL"/>
              </w:rPr>
              <w:t>h</w:t>
            </w:r>
            <w:r>
              <w:rPr>
                <w:sz w:val="24"/>
                <w:szCs w:val="24"/>
                <w:lang w:val="nl-NL"/>
              </w:rPr>
              <w:t>ương 10 tài liệu tham khảo 4</w:t>
            </w:r>
          </w:p>
        </w:tc>
      </w:tr>
      <w:tr w:rsidR="004644BF" w:rsidRPr="006C15F9" w14:paraId="40B9A3A3" w14:textId="77777777" w:rsidTr="002A54AA">
        <w:trPr>
          <w:gridAfter w:val="1"/>
          <w:wAfter w:w="35" w:type="dxa"/>
          <w:trHeight w:val="70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54C48120" w14:textId="77777777" w:rsidR="004644BF" w:rsidRDefault="0010495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119A9400" w14:textId="77777777" w:rsidR="007A5925" w:rsidRDefault="007A5925" w:rsidP="007A5925">
            <w:pPr>
              <w:pStyle w:val="ListParagraph"/>
              <w:tabs>
                <w:tab w:val="left" w:pos="720"/>
                <w:tab w:val="left" w:pos="1128"/>
              </w:tabs>
              <w:ind w:left="0"/>
              <w:rPr>
                <w:sz w:val="26"/>
                <w:szCs w:val="26"/>
                <w:lang w:val="nl-NL"/>
              </w:rPr>
            </w:pPr>
            <w:r w:rsidRPr="00EE14DE">
              <w:rPr>
                <w:sz w:val="26"/>
                <w:szCs w:val="26"/>
                <w:lang w:val="nl-NL"/>
              </w:rPr>
              <w:t>Nén và tái phân loại dữ liệu không gian</w:t>
            </w:r>
          </w:p>
          <w:p w14:paraId="722C82A3" w14:textId="77777777" w:rsidR="007A5925" w:rsidRDefault="007A5925" w:rsidP="007A5925">
            <w:pPr>
              <w:pStyle w:val="ListParagraph"/>
              <w:tabs>
                <w:tab w:val="left" w:pos="720"/>
                <w:tab w:val="left" w:pos="1128"/>
              </w:tabs>
              <w:ind w:left="0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lastRenderedPageBreak/>
              <w:t xml:space="preserve">Chương 5 </w:t>
            </w:r>
            <w:r w:rsidRPr="0012061D">
              <w:rPr>
                <w:b/>
                <w:sz w:val="26"/>
                <w:szCs w:val="26"/>
                <w:lang w:val="nl-NL"/>
              </w:rPr>
              <w:t>: Xử lý dữ liệu thuộc tính</w:t>
            </w:r>
          </w:p>
          <w:p w14:paraId="309CA1B9" w14:textId="77777777" w:rsidR="007A5925" w:rsidRDefault="007A5925" w:rsidP="007A5925">
            <w:pPr>
              <w:tabs>
                <w:tab w:val="left" w:pos="720"/>
                <w:tab w:val="left" w:pos="1128"/>
              </w:tabs>
              <w:jc w:val="both"/>
              <w:rPr>
                <w:lang w:val="nl-NL"/>
              </w:rPr>
            </w:pPr>
            <w:r w:rsidRPr="000B297D">
              <w:rPr>
                <w:lang w:val="nl-NL"/>
              </w:rPr>
              <w:t>5.1 Dữ liệu thuộc tính trong GIS</w:t>
            </w:r>
          </w:p>
          <w:p w14:paraId="03F50F73" w14:textId="77777777" w:rsidR="00104959" w:rsidRPr="007A5925" w:rsidRDefault="007A5925" w:rsidP="007A5925">
            <w:pPr>
              <w:tabs>
                <w:tab w:val="left" w:pos="720"/>
                <w:tab w:val="left" w:pos="1128"/>
              </w:tabs>
              <w:jc w:val="both"/>
              <w:rPr>
                <w:lang w:val="nl-NL"/>
              </w:rPr>
            </w:pPr>
            <w:r w:rsidRPr="000B297D">
              <w:rPr>
                <w:lang w:val="nl-NL"/>
              </w:rPr>
              <w:t>5.</w:t>
            </w:r>
            <w:r>
              <w:rPr>
                <w:lang w:val="nl-NL"/>
              </w:rPr>
              <w:t>2</w:t>
            </w:r>
            <w:r w:rsidRPr="000B297D">
              <w:rPr>
                <w:lang w:val="nl-NL"/>
              </w:rPr>
              <w:t xml:space="preserve"> </w:t>
            </w:r>
            <w:r>
              <w:rPr>
                <w:lang w:val="nl-NL"/>
              </w:rPr>
              <w:t>Mô hình quan hệ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B5E6F10" w14:textId="0B486CE3" w:rsidR="007A5925" w:rsidRPr="007A5925" w:rsidRDefault="006C15F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  <w:p w14:paraId="20D7B32C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0E016A4A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67576169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1E40F2C1" w14:textId="3F34D8A2" w:rsidR="004644BF" w:rsidRPr="007A5925" w:rsidRDefault="006C15F9" w:rsidP="007A5925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</w:tc>
        <w:tc>
          <w:tcPr>
            <w:tcW w:w="709" w:type="dxa"/>
          </w:tcPr>
          <w:p w14:paraId="3CADA863" w14:textId="53C680E2" w:rsidR="007A5925" w:rsidRPr="007A5925" w:rsidRDefault="006C15F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  <w:p w14:paraId="6D21A25F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3E5F107F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6008A6E2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46F728A2" w14:textId="77777777" w:rsidR="004644BF" w:rsidRPr="007A5925" w:rsidRDefault="007A5925" w:rsidP="007A5925">
            <w:pPr>
              <w:jc w:val="center"/>
              <w:rPr>
                <w:b/>
                <w:lang w:val="nl-NL"/>
              </w:rPr>
            </w:pPr>
            <w:r w:rsidRPr="007A5925">
              <w:rPr>
                <w:b/>
                <w:lang w:val="nl-NL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12DEA459" w14:textId="77777777" w:rsidR="007A5925" w:rsidRPr="007A5925" w:rsidRDefault="0010495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A592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  <w:p w14:paraId="0253A77A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5E4CAF30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3EE9A34D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242A89CE" w14:textId="77777777" w:rsidR="004644BF" w:rsidRPr="007A5925" w:rsidRDefault="007A5925" w:rsidP="007A5925">
            <w:pPr>
              <w:jc w:val="center"/>
              <w:rPr>
                <w:b/>
                <w:lang w:val="nl-NL"/>
              </w:rPr>
            </w:pPr>
            <w:r w:rsidRPr="007A5925">
              <w:rPr>
                <w:b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7C007" w14:textId="1D2CA205" w:rsidR="00F2667F" w:rsidRDefault="00F2667F" w:rsidP="00F266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lastRenderedPageBreak/>
              <w:t>CSDL cho sẵn</w:t>
            </w:r>
          </w:p>
          <w:p w14:paraId="472EB4EB" w14:textId="77777777" w:rsidR="00F2667F" w:rsidRDefault="00F2667F" w:rsidP="00F266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Nghiên cứu chương 6, chương 7, 8 tài liệu tham </w:t>
            </w:r>
            <w:r>
              <w:rPr>
                <w:sz w:val="24"/>
                <w:szCs w:val="24"/>
                <w:lang w:val="nl-NL"/>
              </w:rPr>
              <w:lastRenderedPageBreak/>
              <w:t xml:space="preserve">khảo 1. </w:t>
            </w:r>
          </w:p>
          <w:p w14:paraId="7853C501" w14:textId="65DF762F" w:rsidR="00E07C04" w:rsidRPr="00826783" w:rsidRDefault="00F2667F" w:rsidP="00F266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10 tài liệu tham khảo 4</w:t>
            </w:r>
          </w:p>
        </w:tc>
      </w:tr>
      <w:tr w:rsidR="001B63E3" w:rsidRPr="006C15F9" w14:paraId="73EA836F" w14:textId="77777777" w:rsidTr="002A54AA">
        <w:trPr>
          <w:gridAfter w:val="1"/>
          <w:wAfter w:w="35" w:type="dxa"/>
          <w:trHeight w:val="70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2CC769D3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3544" w:type="dxa"/>
            <w:shd w:val="clear" w:color="auto" w:fill="auto"/>
          </w:tcPr>
          <w:p w14:paraId="793393AC" w14:textId="77777777" w:rsidR="007A5925" w:rsidRPr="00E1437F" w:rsidRDefault="007A5925" w:rsidP="007A5925">
            <w:pPr>
              <w:tabs>
                <w:tab w:val="left" w:pos="720"/>
                <w:tab w:val="left" w:pos="1128"/>
              </w:tabs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5.3 </w:t>
            </w:r>
            <w:r w:rsidRPr="000B297D">
              <w:rPr>
                <w:lang w:val="nl-NL"/>
              </w:rPr>
              <w:t>Liên kết và nối bảng thuộc tín</w:t>
            </w:r>
            <w:r w:rsidRPr="00E1437F">
              <w:rPr>
                <w:lang w:val="nl-NL"/>
              </w:rPr>
              <w:t xml:space="preserve">h </w:t>
            </w:r>
          </w:p>
          <w:p w14:paraId="4AB52D63" w14:textId="77777777" w:rsidR="007A5925" w:rsidRPr="00826783" w:rsidRDefault="007A5925" w:rsidP="007A5925">
            <w:pPr>
              <w:pStyle w:val="ListParagraph"/>
              <w:tabs>
                <w:tab w:val="left" w:pos="720"/>
                <w:tab w:val="left" w:pos="1128"/>
              </w:tabs>
              <w:ind w:left="0"/>
              <w:rPr>
                <w:b/>
                <w:sz w:val="26"/>
                <w:szCs w:val="26"/>
                <w:lang w:val="nl-NL"/>
              </w:rPr>
            </w:pPr>
            <w:r w:rsidRPr="00E1437F">
              <w:rPr>
                <w:sz w:val="26"/>
                <w:szCs w:val="26"/>
                <w:lang w:val="nl-NL"/>
              </w:rPr>
              <w:t>5.4. Biên tập và truy vấn dữ liệu với các trường thuộc tính</w:t>
            </w:r>
          </w:p>
          <w:p w14:paraId="239B0B34" w14:textId="77777777" w:rsidR="007A5925" w:rsidRDefault="007A5925" w:rsidP="007A5925">
            <w:pPr>
              <w:pStyle w:val="ListParagraph"/>
              <w:ind w:left="0"/>
              <w:contextualSpacing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 xml:space="preserve">Chương 6 </w:t>
            </w:r>
            <w:r w:rsidRPr="0012061D">
              <w:rPr>
                <w:b/>
                <w:sz w:val="26"/>
                <w:szCs w:val="26"/>
                <w:lang w:val="nl-NL"/>
              </w:rPr>
              <w:t xml:space="preserve">Phân tích, </w:t>
            </w:r>
            <w:r>
              <w:rPr>
                <w:b/>
                <w:sz w:val="26"/>
                <w:szCs w:val="26"/>
                <w:lang w:val="nl-NL"/>
              </w:rPr>
              <w:t>c</w:t>
            </w:r>
            <w:r w:rsidRPr="0012061D">
              <w:rPr>
                <w:b/>
                <w:sz w:val="26"/>
                <w:szCs w:val="26"/>
                <w:lang w:val="nl-NL"/>
              </w:rPr>
              <w:t xml:space="preserve">hiết xuất </w:t>
            </w:r>
            <w:r>
              <w:rPr>
                <w:b/>
                <w:sz w:val="26"/>
                <w:szCs w:val="26"/>
                <w:lang w:val="nl-NL"/>
              </w:rPr>
              <w:t>dữ liệu và trình bày bản đồ</w:t>
            </w:r>
          </w:p>
          <w:p w14:paraId="0E09945F" w14:textId="77777777" w:rsidR="007A5925" w:rsidRPr="008552F0" w:rsidRDefault="007A5925" w:rsidP="007A5925">
            <w:pPr>
              <w:tabs>
                <w:tab w:val="left" w:pos="720"/>
                <w:tab w:val="left" w:pos="1128"/>
              </w:tabs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6.1 </w:t>
            </w:r>
            <w:r w:rsidRPr="008552F0">
              <w:rPr>
                <w:lang w:val="nl-NL"/>
              </w:rPr>
              <w:t>Phân tích, chiết xuất dữ liệu theo chủ đề bản đồ</w:t>
            </w:r>
          </w:p>
          <w:p w14:paraId="7A695E1C" w14:textId="68740AB2" w:rsidR="001B63E3" w:rsidRDefault="007A5925" w:rsidP="002A54AA">
            <w:pPr>
              <w:pStyle w:val="ListParagraph"/>
              <w:ind w:left="0"/>
              <w:contextualSpacing/>
              <w:rPr>
                <w:sz w:val="26"/>
                <w:szCs w:val="26"/>
                <w:lang w:val="nl-NL"/>
              </w:rPr>
            </w:pPr>
            <w:r w:rsidRPr="008552F0">
              <w:rPr>
                <w:lang w:val="nl-NL"/>
              </w:rPr>
              <w:t xml:space="preserve">6.2. Ký hiệu hóa </w:t>
            </w:r>
            <w:r>
              <w:rPr>
                <w:lang w:val="nl-NL"/>
              </w:rPr>
              <w:t>và trình bày bản đồ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74C4CB0" w14:textId="48874259" w:rsidR="007A5925" w:rsidRPr="007A5925" w:rsidRDefault="006C15F9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0526C0CD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3ABF292D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529B7FBC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328027B7" w14:textId="624A8FAA" w:rsidR="001B63E3" w:rsidRPr="007A5925" w:rsidRDefault="006C15F9" w:rsidP="007A5925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09" w:type="dxa"/>
          </w:tcPr>
          <w:p w14:paraId="798057D7" w14:textId="77777777" w:rsidR="007A5925" w:rsidRPr="007A5925" w:rsidRDefault="007A5925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A592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BB6D46E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40006D95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6B78BD00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11F79AF8" w14:textId="77777777" w:rsidR="001B63E3" w:rsidRPr="007A5925" w:rsidRDefault="007A5925" w:rsidP="007A5925">
            <w:pPr>
              <w:jc w:val="center"/>
              <w:rPr>
                <w:b/>
                <w:lang w:val="nl-NL"/>
              </w:rPr>
            </w:pPr>
            <w:r w:rsidRPr="007A5925">
              <w:rPr>
                <w:b/>
                <w:lang w:val="nl-NL"/>
              </w:rPr>
              <w:t>0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6300DA35" w14:textId="77777777" w:rsidR="007A5925" w:rsidRPr="007A5925" w:rsidRDefault="007A5925" w:rsidP="007A592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A5925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32C01359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0DB30CFC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2905D63F" w14:textId="77777777" w:rsidR="007A5925" w:rsidRPr="007A5925" w:rsidRDefault="007A5925" w:rsidP="007A5925">
            <w:pPr>
              <w:jc w:val="center"/>
              <w:rPr>
                <w:b/>
                <w:lang w:val="nl-NL"/>
              </w:rPr>
            </w:pPr>
          </w:p>
          <w:p w14:paraId="5FF8F94A" w14:textId="77777777" w:rsidR="001B63E3" w:rsidRPr="007A5925" w:rsidRDefault="007A5925" w:rsidP="007A5925">
            <w:pPr>
              <w:jc w:val="center"/>
              <w:rPr>
                <w:b/>
                <w:lang w:val="nl-NL"/>
              </w:rPr>
            </w:pPr>
            <w:r w:rsidRPr="007A5925">
              <w:rPr>
                <w:b/>
                <w:lang w:val="nl-NL"/>
              </w:rPr>
              <w:t>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C89C" w14:textId="77777777" w:rsidR="00F2667F" w:rsidRDefault="00F2667F" w:rsidP="00F266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9 tài liệu tham khảo 4</w:t>
            </w:r>
          </w:p>
          <w:p w14:paraId="66ADD2D9" w14:textId="77777777" w:rsidR="00F2667F" w:rsidRDefault="00F2667F" w:rsidP="00F266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Nghiên cứu chương 6, chương 7, 8 tài liệu tham khảo 1. </w:t>
            </w:r>
          </w:p>
          <w:p w14:paraId="6D8073E1" w14:textId="357EC84B" w:rsidR="001B63E3" w:rsidRDefault="00F2667F" w:rsidP="00F266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10 tài liệu tham khảo 4</w:t>
            </w:r>
          </w:p>
        </w:tc>
      </w:tr>
      <w:tr w:rsidR="001B63E3" w:rsidRPr="007A5925" w14:paraId="1446EA84" w14:textId="77777777" w:rsidTr="002A54AA">
        <w:trPr>
          <w:gridAfter w:val="1"/>
          <w:wAfter w:w="35" w:type="dxa"/>
          <w:trHeight w:val="70"/>
        </w:trPr>
        <w:tc>
          <w:tcPr>
            <w:tcW w:w="737" w:type="dxa"/>
            <w:gridSpan w:val="2"/>
            <w:shd w:val="clear" w:color="auto" w:fill="auto"/>
            <w:vAlign w:val="center"/>
          </w:tcPr>
          <w:p w14:paraId="06C12D8B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3BFCD67C" w14:textId="77777777" w:rsidR="001B63E3" w:rsidRDefault="007A5925" w:rsidP="00482356">
            <w:pPr>
              <w:pStyle w:val="ListParagraph"/>
              <w:ind w:left="0"/>
              <w:contextualSpacing/>
              <w:rPr>
                <w:sz w:val="26"/>
                <w:szCs w:val="26"/>
                <w:lang w:val="nl-NL"/>
              </w:rPr>
            </w:pPr>
            <w:r w:rsidRPr="00104959">
              <w:rPr>
                <w:bCs/>
                <w:lang w:val="nl-NL"/>
              </w:rPr>
              <w:t>Trình bày bản đồ từ cơ sở dữ liệu GIS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DBD143B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09BE1CB0" w14:textId="1353B82D" w:rsidR="001B63E3" w:rsidRDefault="006C15F9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647" w:type="dxa"/>
            <w:tcBorders>
              <w:right w:val="single" w:sz="4" w:space="0" w:color="auto"/>
            </w:tcBorders>
            <w:shd w:val="clear" w:color="auto" w:fill="auto"/>
          </w:tcPr>
          <w:p w14:paraId="5D5F4C26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4132" w14:textId="77777777" w:rsidR="001B63E3" w:rsidRDefault="001B63E3" w:rsidP="004823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</w:tc>
      </w:tr>
      <w:tr w:rsidR="002A54AA" w:rsidRPr="006C15F9" w14:paraId="74CA091A" w14:textId="77777777" w:rsidTr="002A5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14:paraId="7F621D43" w14:textId="77777777" w:rsidR="002A54AA" w:rsidRPr="007C6DF1" w:rsidRDefault="002A54AA" w:rsidP="00043B7A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5"/>
            <w:shd w:val="clear" w:color="auto" w:fill="auto"/>
          </w:tcPr>
          <w:p w14:paraId="720995F0" w14:textId="206DD192" w:rsidR="002A54AA" w:rsidRPr="007C6DF1" w:rsidRDefault="002A54AA" w:rsidP="00043B7A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C6DF1">
              <w:rPr>
                <w:sz w:val="24"/>
                <w:szCs w:val="24"/>
                <w:lang w:val="nl-NL"/>
              </w:rPr>
              <w:t xml:space="preserve">Hà nội, ngày </w:t>
            </w:r>
            <w:r w:rsidR="00F2667F">
              <w:rPr>
                <w:sz w:val="24"/>
                <w:szCs w:val="24"/>
                <w:lang w:val="nl-NL"/>
              </w:rPr>
              <w:t>01</w:t>
            </w:r>
            <w:r w:rsidRPr="007C6DF1">
              <w:rPr>
                <w:sz w:val="24"/>
                <w:szCs w:val="24"/>
                <w:lang w:val="nl-NL"/>
              </w:rPr>
              <w:t xml:space="preserve"> tháng </w:t>
            </w:r>
            <w:r>
              <w:rPr>
                <w:sz w:val="24"/>
                <w:szCs w:val="24"/>
                <w:lang w:val="nl-NL"/>
              </w:rPr>
              <w:t>4</w:t>
            </w:r>
            <w:r w:rsidRPr="007C6DF1">
              <w:rPr>
                <w:sz w:val="24"/>
                <w:szCs w:val="24"/>
                <w:lang w:val="nl-NL"/>
              </w:rPr>
              <w:t xml:space="preserve"> năm 20</w:t>
            </w:r>
            <w:r w:rsidR="00F2667F">
              <w:rPr>
                <w:sz w:val="24"/>
                <w:szCs w:val="24"/>
                <w:lang w:val="nl-NL"/>
              </w:rPr>
              <w:t>20</w:t>
            </w:r>
          </w:p>
        </w:tc>
      </w:tr>
      <w:tr w:rsidR="002A54AA" w:rsidRPr="006C15F9" w14:paraId="4D1DF7E2" w14:textId="77777777" w:rsidTr="002A54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14:paraId="05CC2076" w14:textId="77777777" w:rsidR="002A54AA" w:rsidRPr="007C6DF1" w:rsidRDefault="002A54AA" w:rsidP="00043B7A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7C6DF1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030605A5" w14:textId="186B53A1" w:rsidR="002A54AA" w:rsidRPr="007C6DF1" w:rsidRDefault="002A54AA" w:rsidP="00043B7A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1A7C57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7D2E554D" wp14:editId="10794C28">
                  <wp:extent cx="1608455" cy="75374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335F4" w14:textId="77777777" w:rsidR="002A54AA" w:rsidRPr="007C6DF1" w:rsidRDefault="002A54AA" w:rsidP="00043B7A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 w:rsidRPr="007C6DF1">
              <w:rPr>
                <w:b/>
                <w:sz w:val="24"/>
                <w:szCs w:val="24"/>
                <w:lang w:val="nl-NL"/>
              </w:rPr>
              <w:t>TS. Trần Thùy Dương</w:t>
            </w:r>
          </w:p>
        </w:tc>
        <w:tc>
          <w:tcPr>
            <w:tcW w:w="4644" w:type="dxa"/>
            <w:gridSpan w:val="5"/>
            <w:shd w:val="clear" w:color="auto" w:fill="auto"/>
          </w:tcPr>
          <w:p w14:paraId="11098F2A" w14:textId="77777777" w:rsidR="002A54AA" w:rsidRPr="007C6DF1" w:rsidRDefault="002A54AA" w:rsidP="00043B7A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 w:rsidRPr="007C6DF1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36C5E73F" w14:textId="33D43816" w:rsidR="002A54AA" w:rsidRDefault="002A54AA" w:rsidP="00043B7A">
            <w:pPr>
              <w:spacing w:before="120"/>
              <w:jc w:val="center"/>
              <w:rPr>
                <w:b/>
                <w:noProof/>
                <w:sz w:val="24"/>
                <w:szCs w:val="24"/>
              </w:rPr>
            </w:pPr>
            <w:r w:rsidRPr="001A7C57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58B6301" wp14:editId="642D2AEA">
                  <wp:extent cx="1680845" cy="5969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84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451D13" w14:textId="77777777" w:rsidR="002A54AA" w:rsidRDefault="002A54AA" w:rsidP="00043B7A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3793CCB" w14:textId="77777777" w:rsidR="002A54AA" w:rsidRPr="007C6DF1" w:rsidRDefault="002A54AA" w:rsidP="00043B7A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PGS. </w:t>
            </w:r>
            <w:r w:rsidRPr="007C6DF1">
              <w:rPr>
                <w:b/>
                <w:sz w:val="24"/>
                <w:szCs w:val="24"/>
                <w:lang w:val="nl-NL"/>
              </w:rPr>
              <w:t>TS. Bùi Ngọc Quý</w:t>
            </w:r>
          </w:p>
        </w:tc>
      </w:tr>
    </w:tbl>
    <w:p w14:paraId="511D00F7" w14:textId="77777777" w:rsidR="00104959" w:rsidRPr="00C0477F" w:rsidRDefault="00104959">
      <w:pPr>
        <w:rPr>
          <w:sz w:val="24"/>
          <w:szCs w:val="24"/>
          <w:lang w:val="nl-NL"/>
        </w:rPr>
      </w:pPr>
    </w:p>
    <w:sectPr w:rsidR="00104959" w:rsidRPr="00C0477F" w:rsidSect="00666767">
      <w:footerReference w:type="even" r:id="rId10"/>
      <w:footerReference w:type="default" r:id="rId11"/>
      <w:pgSz w:w="11907" w:h="16840" w:code="9"/>
      <w:pgMar w:top="964" w:right="1134" w:bottom="964" w:left="158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71A3F" w14:textId="77777777" w:rsidR="006F70EA" w:rsidRDefault="006F70EA">
      <w:r>
        <w:separator/>
      </w:r>
    </w:p>
  </w:endnote>
  <w:endnote w:type="continuationSeparator" w:id="0">
    <w:p w14:paraId="2553CC64" w14:textId="77777777" w:rsidR="006F70EA" w:rsidRDefault="006F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ESRI NIMA VMAP1&amp;2 PT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CD79B" w14:textId="77777777" w:rsidR="00EE2E40" w:rsidRDefault="007620A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2E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9830DE" w14:textId="77777777" w:rsidR="00EE2E40" w:rsidRDefault="00EE2E40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E2332" w14:textId="77777777" w:rsidR="00EE2E40" w:rsidRDefault="007620A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2E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4BD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290C02" w14:textId="77777777" w:rsidR="00EE2E40" w:rsidRDefault="00EE2E40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BFD96" w14:textId="77777777" w:rsidR="006F70EA" w:rsidRDefault="006F70EA">
      <w:r>
        <w:separator/>
      </w:r>
    </w:p>
  </w:footnote>
  <w:footnote w:type="continuationSeparator" w:id="0">
    <w:p w14:paraId="6156DDD4" w14:textId="77777777" w:rsidR="006F70EA" w:rsidRDefault="006F7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1D8C"/>
    <w:multiLevelType w:val="multilevel"/>
    <w:tmpl w:val="7C66D0E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8CD56B6"/>
    <w:multiLevelType w:val="hybridMultilevel"/>
    <w:tmpl w:val="7E841022"/>
    <w:lvl w:ilvl="0" w:tplc="BBC4E5DE">
      <w:start w:val="1"/>
      <w:numFmt w:val="decimal"/>
      <w:lvlText w:val="2.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4993"/>
    <w:multiLevelType w:val="multilevel"/>
    <w:tmpl w:val="8E782B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AB568C"/>
    <w:multiLevelType w:val="hybridMultilevel"/>
    <w:tmpl w:val="15548B4A"/>
    <w:lvl w:ilvl="0" w:tplc="6F464E34">
      <w:start w:val="1"/>
      <w:numFmt w:val="decimal"/>
      <w:lvlText w:val="2.1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A26FF7"/>
    <w:multiLevelType w:val="hybridMultilevel"/>
    <w:tmpl w:val="956E3A54"/>
    <w:lvl w:ilvl="0" w:tplc="F3A2285E">
      <w:start w:val="1"/>
      <w:numFmt w:val="decimal"/>
      <w:lvlText w:val="2.5.%1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40BC8"/>
    <w:multiLevelType w:val="hybridMultilevel"/>
    <w:tmpl w:val="3C840536"/>
    <w:lvl w:ilvl="0" w:tplc="48520482">
      <w:start w:val="1"/>
      <w:numFmt w:val="decimal"/>
      <w:lvlText w:val="1.5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D565A"/>
    <w:multiLevelType w:val="multilevel"/>
    <w:tmpl w:val="0114DB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C3B388C"/>
    <w:multiLevelType w:val="hybridMultilevel"/>
    <w:tmpl w:val="2780B1B4"/>
    <w:lvl w:ilvl="0" w:tplc="9A8C903E">
      <w:start w:val="1"/>
      <w:numFmt w:val="decimal"/>
      <w:lvlText w:val="4.1.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C3C27"/>
    <w:multiLevelType w:val="multilevel"/>
    <w:tmpl w:val="10FABC2C"/>
    <w:lvl w:ilvl="0">
      <w:start w:val="1"/>
      <w:numFmt w:val="decimal"/>
      <w:lvlText w:val="1.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1.2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C7FD0"/>
    <w:multiLevelType w:val="hybridMultilevel"/>
    <w:tmpl w:val="32DC70F0"/>
    <w:lvl w:ilvl="0" w:tplc="A6384C80">
      <w:start w:val="1"/>
      <w:numFmt w:val="decimal"/>
      <w:lvlText w:val="2.4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44D32"/>
    <w:multiLevelType w:val="multilevel"/>
    <w:tmpl w:val="CF66FD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D44F08"/>
    <w:multiLevelType w:val="hybridMultilevel"/>
    <w:tmpl w:val="525C2CA8"/>
    <w:lvl w:ilvl="0" w:tplc="9AB47168">
      <w:start w:val="1"/>
      <w:numFmt w:val="decimal"/>
      <w:lvlText w:val="2.5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B15E5"/>
    <w:multiLevelType w:val="hybridMultilevel"/>
    <w:tmpl w:val="5EFA32B4"/>
    <w:lvl w:ilvl="0" w:tplc="EFE007E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76142"/>
    <w:multiLevelType w:val="hybridMultilevel"/>
    <w:tmpl w:val="0D4A399E"/>
    <w:lvl w:ilvl="0" w:tplc="E3024C1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 w15:restartNumberingAfterBreak="0">
    <w:nsid w:val="28951C7F"/>
    <w:multiLevelType w:val="hybridMultilevel"/>
    <w:tmpl w:val="E4541BD0"/>
    <w:lvl w:ilvl="0" w:tplc="3F5869A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A7F4A"/>
    <w:multiLevelType w:val="multilevel"/>
    <w:tmpl w:val="307ECC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hint="default"/>
        <w:b/>
      </w:rPr>
    </w:lvl>
  </w:abstractNum>
  <w:abstractNum w:abstractNumId="18" w15:restartNumberingAfterBreak="0">
    <w:nsid w:val="2CEB7028"/>
    <w:multiLevelType w:val="hybridMultilevel"/>
    <w:tmpl w:val="104E0000"/>
    <w:lvl w:ilvl="0" w:tplc="07E66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72D29"/>
    <w:multiLevelType w:val="multilevel"/>
    <w:tmpl w:val="70A60F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DF707A1"/>
    <w:multiLevelType w:val="multilevel"/>
    <w:tmpl w:val="DCF2E8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8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9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32" w:hanging="1800"/>
      </w:pPr>
      <w:rPr>
        <w:rFonts w:hint="default"/>
        <w:b/>
      </w:rPr>
    </w:lvl>
  </w:abstractNum>
  <w:abstractNum w:abstractNumId="21" w15:restartNumberingAfterBreak="0">
    <w:nsid w:val="31606577"/>
    <w:multiLevelType w:val="hybridMultilevel"/>
    <w:tmpl w:val="32DC70F0"/>
    <w:lvl w:ilvl="0" w:tplc="A6384C80">
      <w:start w:val="1"/>
      <w:numFmt w:val="decimal"/>
      <w:lvlText w:val="2.4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A1669E"/>
    <w:multiLevelType w:val="hybridMultilevel"/>
    <w:tmpl w:val="104E0000"/>
    <w:lvl w:ilvl="0" w:tplc="07E66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D7F6B"/>
    <w:multiLevelType w:val="multilevel"/>
    <w:tmpl w:val="037290C2"/>
    <w:lvl w:ilvl="0">
      <w:start w:val="1"/>
      <w:numFmt w:val="decimal"/>
      <w:lvlText w:val="[%1]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6CE3900"/>
    <w:multiLevelType w:val="multilevel"/>
    <w:tmpl w:val="5EA427DE"/>
    <w:lvl w:ilvl="0">
      <w:start w:val="1"/>
      <w:numFmt w:val="decimal"/>
      <w:lvlText w:val="1.1.2.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1.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80E2B2B"/>
    <w:multiLevelType w:val="hybridMultilevel"/>
    <w:tmpl w:val="8DB82EA8"/>
    <w:lvl w:ilvl="0" w:tplc="B5F858A0">
      <w:start w:val="1"/>
      <w:numFmt w:val="decimal"/>
      <w:lvlText w:val="[%1]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1DE5"/>
    <w:multiLevelType w:val="multilevel"/>
    <w:tmpl w:val="3C306D4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F967FB3"/>
    <w:multiLevelType w:val="hybridMultilevel"/>
    <w:tmpl w:val="F1DE84A6"/>
    <w:lvl w:ilvl="0" w:tplc="E3024C1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9" w15:restartNumberingAfterBreak="0">
    <w:nsid w:val="50355200"/>
    <w:multiLevelType w:val="hybridMultilevel"/>
    <w:tmpl w:val="217CEDC6"/>
    <w:lvl w:ilvl="0" w:tplc="487C3206">
      <w:start w:val="1"/>
      <w:numFmt w:val="decimal"/>
      <w:lvlText w:val="1.3.%1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45208"/>
    <w:multiLevelType w:val="hybridMultilevel"/>
    <w:tmpl w:val="6D8E471A"/>
    <w:lvl w:ilvl="0" w:tplc="2040A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8980638"/>
    <w:multiLevelType w:val="hybridMultilevel"/>
    <w:tmpl w:val="AA982A48"/>
    <w:lvl w:ilvl="0" w:tplc="16E249E8">
      <w:start w:val="1"/>
      <w:numFmt w:val="decimal"/>
      <w:lvlText w:val="2.2.%1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BD209F"/>
    <w:multiLevelType w:val="multilevel"/>
    <w:tmpl w:val="3A1CB58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5" w15:restartNumberingAfterBreak="0">
    <w:nsid w:val="5F51016C"/>
    <w:multiLevelType w:val="hybridMultilevel"/>
    <w:tmpl w:val="57FCBD38"/>
    <w:lvl w:ilvl="0" w:tplc="BBC4E5D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718FD"/>
    <w:multiLevelType w:val="hybridMultilevel"/>
    <w:tmpl w:val="23328E64"/>
    <w:lvl w:ilvl="0" w:tplc="2BB89278">
      <w:start w:val="1"/>
      <w:numFmt w:val="decimal"/>
      <w:lvlText w:val="3.%1"/>
      <w:lvlJc w:val="left"/>
      <w:pPr>
        <w:ind w:left="86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804342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A25596B"/>
    <w:multiLevelType w:val="hybridMultilevel"/>
    <w:tmpl w:val="391A03D6"/>
    <w:lvl w:ilvl="0" w:tplc="984ABB58">
      <w:start w:val="1"/>
      <w:numFmt w:val="decimal"/>
      <w:lvlText w:val="4.1.%1"/>
      <w:lvlJc w:val="left"/>
      <w:pPr>
        <w:ind w:left="12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2A688D"/>
    <w:multiLevelType w:val="multilevel"/>
    <w:tmpl w:val="8912E0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DFB7C51"/>
    <w:multiLevelType w:val="multilevel"/>
    <w:tmpl w:val="EBD04954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3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6FF729C8"/>
    <w:multiLevelType w:val="hybridMultilevel"/>
    <w:tmpl w:val="56323D3A"/>
    <w:lvl w:ilvl="0" w:tplc="4F32B686">
      <w:start w:val="1"/>
      <w:numFmt w:val="decimal"/>
      <w:lvlText w:val="2.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B218E"/>
    <w:multiLevelType w:val="multilevel"/>
    <w:tmpl w:val="EFF631B6"/>
    <w:lvl w:ilvl="0">
      <w:start w:val="4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tabs>
          <w:tab w:val="num" w:pos="1123"/>
        </w:tabs>
        <w:ind w:left="1123" w:hanging="720"/>
      </w:pPr>
      <w:rPr>
        <w:rFonts w:hint="default"/>
        <w:lang w:val="da-DK"/>
      </w:rPr>
    </w:lvl>
    <w:lvl w:ilvl="2">
      <w:start w:val="1"/>
      <w:numFmt w:val="decimal"/>
      <w:lvlText w:val="%1.%2.%3."/>
      <w:lvlJc w:val="left"/>
      <w:pPr>
        <w:tabs>
          <w:tab w:val="num" w:pos="1132"/>
        </w:tabs>
        <w:ind w:left="1132" w:hanging="720"/>
      </w:pPr>
      <w:rPr>
        <w:rFonts w:hint="default"/>
        <w:color w:val="auto"/>
        <w:lang w:val="vi-VN"/>
      </w:rPr>
    </w:lvl>
    <w:lvl w:ilvl="3">
      <w:start w:val="1"/>
      <w:numFmt w:val="decimal"/>
      <w:lvlText w:val="%1.%2.%3.%4."/>
      <w:lvlJc w:val="left"/>
      <w:pPr>
        <w:tabs>
          <w:tab w:val="num" w:pos="2005"/>
        </w:tabs>
        <w:ind w:left="2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66"/>
        </w:tabs>
        <w:ind w:left="226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7"/>
        </w:tabs>
        <w:ind w:left="288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8"/>
        </w:tabs>
        <w:ind w:left="3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69"/>
        </w:tabs>
        <w:ind w:left="3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30"/>
        </w:tabs>
        <w:ind w:left="4030" w:hanging="1800"/>
      </w:pPr>
      <w:rPr>
        <w:rFonts w:hint="default"/>
      </w:rPr>
    </w:lvl>
  </w:abstractNum>
  <w:abstractNum w:abstractNumId="43" w15:restartNumberingAfterBreak="0">
    <w:nsid w:val="71E94728"/>
    <w:multiLevelType w:val="multilevel"/>
    <w:tmpl w:val="0DA82B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44" w15:restartNumberingAfterBreak="0">
    <w:nsid w:val="79243D48"/>
    <w:multiLevelType w:val="hybridMultilevel"/>
    <w:tmpl w:val="C250284E"/>
    <w:lvl w:ilvl="0" w:tplc="F1BEB5A4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5" w15:restartNumberingAfterBreak="0">
    <w:nsid w:val="7CE10E1F"/>
    <w:multiLevelType w:val="hybridMultilevel"/>
    <w:tmpl w:val="01E61556"/>
    <w:lvl w:ilvl="0" w:tplc="EC3087B8">
      <w:start w:val="1"/>
      <w:numFmt w:val="decimal"/>
      <w:lvlText w:val="1.2.%1"/>
      <w:lvlJc w:val="left"/>
      <w:pPr>
        <w:ind w:left="23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6" w15:restartNumberingAfterBreak="0">
    <w:nsid w:val="7FE42A6F"/>
    <w:multiLevelType w:val="hybridMultilevel"/>
    <w:tmpl w:val="FF8E71E0"/>
    <w:lvl w:ilvl="0" w:tplc="943C464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3"/>
  </w:num>
  <w:num w:numId="3">
    <w:abstractNumId w:val="22"/>
  </w:num>
  <w:num w:numId="4">
    <w:abstractNumId w:val="34"/>
  </w:num>
  <w:num w:numId="5">
    <w:abstractNumId w:val="9"/>
  </w:num>
  <w:num w:numId="6">
    <w:abstractNumId w:val="31"/>
  </w:num>
  <w:num w:numId="7">
    <w:abstractNumId w:val="44"/>
  </w:num>
  <w:num w:numId="8">
    <w:abstractNumId w:val="38"/>
  </w:num>
  <w:num w:numId="9">
    <w:abstractNumId w:val="27"/>
  </w:num>
  <w:num w:numId="10">
    <w:abstractNumId w:val="45"/>
  </w:num>
  <w:num w:numId="11">
    <w:abstractNumId w:val="29"/>
  </w:num>
  <w:num w:numId="12">
    <w:abstractNumId w:val="35"/>
  </w:num>
  <w:num w:numId="13">
    <w:abstractNumId w:val="6"/>
  </w:num>
  <w:num w:numId="14">
    <w:abstractNumId w:val="32"/>
  </w:num>
  <w:num w:numId="15">
    <w:abstractNumId w:val="41"/>
  </w:num>
  <w:num w:numId="16">
    <w:abstractNumId w:val="10"/>
  </w:num>
  <w:num w:numId="17">
    <w:abstractNumId w:val="4"/>
  </w:num>
  <w:num w:numId="18">
    <w:abstractNumId w:val="28"/>
  </w:num>
  <w:num w:numId="19">
    <w:abstractNumId w:val="15"/>
  </w:num>
  <w:num w:numId="20">
    <w:abstractNumId w:val="46"/>
  </w:num>
  <w:num w:numId="21">
    <w:abstractNumId w:val="2"/>
  </w:num>
  <w:num w:numId="22">
    <w:abstractNumId w:val="0"/>
  </w:num>
  <w:num w:numId="23">
    <w:abstractNumId w:val="21"/>
  </w:num>
  <w:num w:numId="24">
    <w:abstractNumId w:val="33"/>
  </w:num>
  <w:num w:numId="25">
    <w:abstractNumId w:val="12"/>
  </w:num>
  <w:num w:numId="26">
    <w:abstractNumId w:val="37"/>
  </w:num>
  <w:num w:numId="27">
    <w:abstractNumId w:val="14"/>
  </w:num>
  <w:num w:numId="28">
    <w:abstractNumId w:val="30"/>
  </w:num>
  <w:num w:numId="29">
    <w:abstractNumId w:val="26"/>
  </w:num>
  <w:num w:numId="30">
    <w:abstractNumId w:val="7"/>
  </w:num>
  <w:num w:numId="31">
    <w:abstractNumId w:val="1"/>
  </w:num>
  <w:num w:numId="32">
    <w:abstractNumId w:val="36"/>
  </w:num>
  <w:num w:numId="33">
    <w:abstractNumId w:val="8"/>
  </w:num>
  <w:num w:numId="34">
    <w:abstractNumId w:val="25"/>
  </w:num>
  <w:num w:numId="35">
    <w:abstractNumId w:val="40"/>
  </w:num>
  <w:num w:numId="36">
    <w:abstractNumId w:val="5"/>
  </w:num>
  <w:num w:numId="37">
    <w:abstractNumId w:val="17"/>
  </w:num>
  <w:num w:numId="38">
    <w:abstractNumId w:val="39"/>
  </w:num>
  <w:num w:numId="39">
    <w:abstractNumId w:val="3"/>
  </w:num>
  <w:num w:numId="40">
    <w:abstractNumId w:val="11"/>
  </w:num>
  <w:num w:numId="41">
    <w:abstractNumId w:val="20"/>
  </w:num>
  <w:num w:numId="42">
    <w:abstractNumId w:val="19"/>
  </w:num>
  <w:num w:numId="43">
    <w:abstractNumId w:val="43"/>
  </w:num>
  <w:num w:numId="44">
    <w:abstractNumId w:val="24"/>
  </w:num>
  <w:num w:numId="45">
    <w:abstractNumId w:val="16"/>
  </w:num>
  <w:num w:numId="46">
    <w:abstractNumId w:val="23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AFF"/>
    <w:rsid w:val="00000056"/>
    <w:rsid w:val="0000344F"/>
    <w:rsid w:val="00013225"/>
    <w:rsid w:val="0002357C"/>
    <w:rsid w:val="00026105"/>
    <w:rsid w:val="00044898"/>
    <w:rsid w:val="0004547D"/>
    <w:rsid w:val="00061141"/>
    <w:rsid w:val="0006133F"/>
    <w:rsid w:val="0006566E"/>
    <w:rsid w:val="00065D49"/>
    <w:rsid w:val="00076A54"/>
    <w:rsid w:val="00095A1D"/>
    <w:rsid w:val="000B22B4"/>
    <w:rsid w:val="000B297D"/>
    <w:rsid w:val="000C1FF5"/>
    <w:rsid w:val="000D075E"/>
    <w:rsid w:val="000D314C"/>
    <w:rsid w:val="000D6DC7"/>
    <w:rsid w:val="000D7C8C"/>
    <w:rsid w:val="000F78FF"/>
    <w:rsid w:val="00100098"/>
    <w:rsid w:val="00104959"/>
    <w:rsid w:val="0011752D"/>
    <w:rsid w:val="001204E9"/>
    <w:rsid w:val="0012061D"/>
    <w:rsid w:val="00123182"/>
    <w:rsid w:val="001265BC"/>
    <w:rsid w:val="00135EFA"/>
    <w:rsid w:val="001465D1"/>
    <w:rsid w:val="001471E8"/>
    <w:rsid w:val="00150E4F"/>
    <w:rsid w:val="00174210"/>
    <w:rsid w:val="0018460F"/>
    <w:rsid w:val="00190414"/>
    <w:rsid w:val="001915A3"/>
    <w:rsid w:val="00195CCF"/>
    <w:rsid w:val="001A32F5"/>
    <w:rsid w:val="001A5361"/>
    <w:rsid w:val="001B606B"/>
    <w:rsid w:val="001B63E3"/>
    <w:rsid w:val="001C51E6"/>
    <w:rsid w:val="001F2CFE"/>
    <w:rsid w:val="00200F66"/>
    <w:rsid w:val="00201BA4"/>
    <w:rsid w:val="0020223B"/>
    <w:rsid w:val="00203B13"/>
    <w:rsid w:val="00210206"/>
    <w:rsid w:val="00231095"/>
    <w:rsid w:val="00235314"/>
    <w:rsid w:val="002360EC"/>
    <w:rsid w:val="00240460"/>
    <w:rsid w:val="00244ED2"/>
    <w:rsid w:val="002451D4"/>
    <w:rsid w:val="00264ABA"/>
    <w:rsid w:val="00266BDE"/>
    <w:rsid w:val="00287A5B"/>
    <w:rsid w:val="00290C2F"/>
    <w:rsid w:val="00296F71"/>
    <w:rsid w:val="002A54AA"/>
    <w:rsid w:val="002A7D7D"/>
    <w:rsid w:val="002B3774"/>
    <w:rsid w:val="002C4B5B"/>
    <w:rsid w:val="002D4DE8"/>
    <w:rsid w:val="002F4ACA"/>
    <w:rsid w:val="00305851"/>
    <w:rsid w:val="00311B13"/>
    <w:rsid w:val="00313E34"/>
    <w:rsid w:val="00314E03"/>
    <w:rsid w:val="003409C3"/>
    <w:rsid w:val="00341C2C"/>
    <w:rsid w:val="00354C06"/>
    <w:rsid w:val="003555B5"/>
    <w:rsid w:val="00367502"/>
    <w:rsid w:val="003845FC"/>
    <w:rsid w:val="003961B0"/>
    <w:rsid w:val="003A2963"/>
    <w:rsid w:val="003B73BB"/>
    <w:rsid w:val="003E0101"/>
    <w:rsid w:val="003E3875"/>
    <w:rsid w:val="003F564C"/>
    <w:rsid w:val="003F5908"/>
    <w:rsid w:val="003F7694"/>
    <w:rsid w:val="004240DB"/>
    <w:rsid w:val="0042577A"/>
    <w:rsid w:val="00432F2E"/>
    <w:rsid w:val="004377BB"/>
    <w:rsid w:val="004437C7"/>
    <w:rsid w:val="004644BF"/>
    <w:rsid w:val="0047459D"/>
    <w:rsid w:val="00482356"/>
    <w:rsid w:val="0048413E"/>
    <w:rsid w:val="004900EB"/>
    <w:rsid w:val="0049105F"/>
    <w:rsid w:val="004A0909"/>
    <w:rsid w:val="004A21C9"/>
    <w:rsid w:val="004A2576"/>
    <w:rsid w:val="004A3F8D"/>
    <w:rsid w:val="004A50BB"/>
    <w:rsid w:val="004A5AFF"/>
    <w:rsid w:val="004B2147"/>
    <w:rsid w:val="004C3B99"/>
    <w:rsid w:val="004D03A4"/>
    <w:rsid w:val="004D085E"/>
    <w:rsid w:val="004D3B85"/>
    <w:rsid w:val="004F013A"/>
    <w:rsid w:val="004F1020"/>
    <w:rsid w:val="004F14B2"/>
    <w:rsid w:val="00533559"/>
    <w:rsid w:val="00534726"/>
    <w:rsid w:val="00534B5D"/>
    <w:rsid w:val="00547978"/>
    <w:rsid w:val="00551492"/>
    <w:rsid w:val="00575954"/>
    <w:rsid w:val="005767CF"/>
    <w:rsid w:val="0058380C"/>
    <w:rsid w:val="005942A2"/>
    <w:rsid w:val="005C7FA8"/>
    <w:rsid w:val="005D2294"/>
    <w:rsid w:val="005F4009"/>
    <w:rsid w:val="005F405C"/>
    <w:rsid w:val="005F4FC3"/>
    <w:rsid w:val="005F5BDB"/>
    <w:rsid w:val="005F7741"/>
    <w:rsid w:val="0061018F"/>
    <w:rsid w:val="00612534"/>
    <w:rsid w:val="0061321E"/>
    <w:rsid w:val="006156CE"/>
    <w:rsid w:val="006336E8"/>
    <w:rsid w:val="00634027"/>
    <w:rsid w:val="006406CA"/>
    <w:rsid w:val="006440FD"/>
    <w:rsid w:val="006447AD"/>
    <w:rsid w:val="00646198"/>
    <w:rsid w:val="00647FAF"/>
    <w:rsid w:val="00654888"/>
    <w:rsid w:val="006563AD"/>
    <w:rsid w:val="00665547"/>
    <w:rsid w:val="00666767"/>
    <w:rsid w:val="00695501"/>
    <w:rsid w:val="006A0E70"/>
    <w:rsid w:val="006A5431"/>
    <w:rsid w:val="006C15F9"/>
    <w:rsid w:val="006C19AF"/>
    <w:rsid w:val="006C3F48"/>
    <w:rsid w:val="006C43BB"/>
    <w:rsid w:val="006D03CF"/>
    <w:rsid w:val="006E0DD0"/>
    <w:rsid w:val="006E5BAC"/>
    <w:rsid w:val="006F3AD5"/>
    <w:rsid w:val="006F4262"/>
    <w:rsid w:val="006F70EA"/>
    <w:rsid w:val="00715BAA"/>
    <w:rsid w:val="00716AB9"/>
    <w:rsid w:val="00733BDA"/>
    <w:rsid w:val="00744C77"/>
    <w:rsid w:val="00751B0C"/>
    <w:rsid w:val="007620A4"/>
    <w:rsid w:val="00762A9B"/>
    <w:rsid w:val="00776994"/>
    <w:rsid w:val="0077772C"/>
    <w:rsid w:val="00782D4B"/>
    <w:rsid w:val="00796C0D"/>
    <w:rsid w:val="007A5925"/>
    <w:rsid w:val="007A7F11"/>
    <w:rsid w:val="007B0173"/>
    <w:rsid w:val="007B1760"/>
    <w:rsid w:val="007B4E4D"/>
    <w:rsid w:val="007B7392"/>
    <w:rsid w:val="007C0261"/>
    <w:rsid w:val="007C0F29"/>
    <w:rsid w:val="007C632D"/>
    <w:rsid w:val="007C7EDD"/>
    <w:rsid w:val="007D5F1A"/>
    <w:rsid w:val="007E203A"/>
    <w:rsid w:val="007F313C"/>
    <w:rsid w:val="007F49B6"/>
    <w:rsid w:val="007F7694"/>
    <w:rsid w:val="00805DE2"/>
    <w:rsid w:val="00814472"/>
    <w:rsid w:val="0082611A"/>
    <w:rsid w:val="00826783"/>
    <w:rsid w:val="008267A8"/>
    <w:rsid w:val="00841018"/>
    <w:rsid w:val="008543C1"/>
    <w:rsid w:val="008552F0"/>
    <w:rsid w:val="00866CE6"/>
    <w:rsid w:val="00875E93"/>
    <w:rsid w:val="008940CA"/>
    <w:rsid w:val="00896E5C"/>
    <w:rsid w:val="008A264D"/>
    <w:rsid w:val="008B74FF"/>
    <w:rsid w:val="008C1294"/>
    <w:rsid w:val="008C4E59"/>
    <w:rsid w:val="008D09FC"/>
    <w:rsid w:val="008F0811"/>
    <w:rsid w:val="00903BA0"/>
    <w:rsid w:val="0090524F"/>
    <w:rsid w:val="0091264D"/>
    <w:rsid w:val="00926E23"/>
    <w:rsid w:val="00933FC0"/>
    <w:rsid w:val="00952045"/>
    <w:rsid w:val="009540AF"/>
    <w:rsid w:val="00980711"/>
    <w:rsid w:val="00986ECD"/>
    <w:rsid w:val="00993BE1"/>
    <w:rsid w:val="00997C8D"/>
    <w:rsid w:val="009A19F7"/>
    <w:rsid w:val="009B687B"/>
    <w:rsid w:val="009C37E7"/>
    <w:rsid w:val="009C734D"/>
    <w:rsid w:val="009C73C7"/>
    <w:rsid w:val="009D205C"/>
    <w:rsid w:val="009D6EE7"/>
    <w:rsid w:val="009E0BE8"/>
    <w:rsid w:val="009E52A6"/>
    <w:rsid w:val="009F123C"/>
    <w:rsid w:val="00A01BDF"/>
    <w:rsid w:val="00A029FB"/>
    <w:rsid w:val="00A04AEC"/>
    <w:rsid w:val="00A35151"/>
    <w:rsid w:val="00A35D05"/>
    <w:rsid w:val="00A51AEF"/>
    <w:rsid w:val="00A52146"/>
    <w:rsid w:val="00A564A1"/>
    <w:rsid w:val="00A57357"/>
    <w:rsid w:val="00A62322"/>
    <w:rsid w:val="00A865EF"/>
    <w:rsid w:val="00AA7B7C"/>
    <w:rsid w:val="00AB146E"/>
    <w:rsid w:val="00AC4E80"/>
    <w:rsid w:val="00AC63A2"/>
    <w:rsid w:val="00AD64E7"/>
    <w:rsid w:val="00B016ED"/>
    <w:rsid w:val="00B13524"/>
    <w:rsid w:val="00B23623"/>
    <w:rsid w:val="00B24BBC"/>
    <w:rsid w:val="00B25A8C"/>
    <w:rsid w:val="00B307A9"/>
    <w:rsid w:val="00B400C8"/>
    <w:rsid w:val="00B51514"/>
    <w:rsid w:val="00B53FF8"/>
    <w:rsid w:val="00B60C95"/>
    <w:rsid w:val="00B63516"/>
    <w:rsid w:val="00B65AB4"/>
    <w:rsid w:val="00B71466"/>
    <w:rsid w:val="00B7211D"/>
    <w:rsid w:val="00B90939"/>
    <w:rsid w:val="00B94BE5"/>
    <w:rsid w:val="00B9649E"/>
    <w:rsid w:val="00B96712"/>
    <w:rsid w:val="00BA09EA"/>
    <w:rsid w:val="00BA0F72"/>
    <w:rsid w:val="00BA2A8D"/>
    <w:rsid w:val="00BA623C"/>
    <w:rsid w:val="00BA7C39"/>
    <w:rsid w:val="00BC2752"/>
    <w:rsid w:val="00BE1CA1"/>
    <w:rsid w:val="00BF0B11"/>
    <w:rsid w:val="00C02961"/>
    <w:rsid w:val="00C0477F"/>
    <w:rsid w:val="00C2548B"/>
    <w:rsid w:val="00C26EB5"/>
    <w:rsid w:val="00C271D7"/>
    <w:rsid w:val="00C41392"/>
    <w:rsid w:val="00C41C03"/>
    <w:rsid w:val="00C53616"/>
    <w:rsid w:val="00C53731"/>
    <w:rsid w:val="00C54134"/>
    <w:rsid w:val="00C5472A"/>
    <w:rsid w:val="00C7326B"/>
    <w:rsid w:val="00C8287E"/>
    <w:rsid w:val="00C87604"/>
    <w:rsid w:val="00CA0928"/>
    <w:rsid w:val="00CA7149"/>
    <w:rsid w:val="00CB0A27"/>
    <w:rsid w:val="00CE015A"/>
    <w:rsid w:val="00CF7989"/>
    <w:rsid w:val="00D04D11"/>
    <w:rsid w:val="00D1129B"/>
    <w:rsid w:val="00D15239"/>
    <w:rsid w:val="00D171C9"/>
    <w:rsid w:val="00D20B8C"/>
    <w:rsid w:val="00D46C15"/>
    <w:rsid w:val="00D47289"/>
    <w:rsid w:val="00D52F1F"/>
    <w:rsid w:val="00D5437F"/>
    <w:rsid w:val="00D56150"/>
    <w:rsid w:val="00D61127"/>
    <w:rsid w:val="00D63879"/>
    <w:rsid w:val="00D643EB"/>
    <w:rsid w:val="00D72234"/>
    <w:rsid w:val="00D7544A"/>
    <w:rsid w:val="00D76AFF"/>
    <w:rsid w:val="00D81DE7"/>
    <w:rsid w:val="00D90471"/>
    <w:rsid w:val="00DA409D"/>
    <w:rsid w:val="00DC3527"/>
    <w:rsid w:val="00DE39E7"/>
    <w:rsid w:val="00E00559"/>
    <w:rsid w:val="00E07AFE"/>
    <w:rsid w:val="00E07C04"/>
    <w:rsid w:val="00E1437F"/>
    <w:rsid w:val="00E24E90"/>
    <w:rsid w:val="00E25565"/>
    <w:rsid w:val="00E25CF8"/>
    <w:rsid w:val="00E33A64"/>
    <w:rsid w:val="00E34678"/>
    <w:rsid w:val="00E46710"/>
    <w:rsid w:val="00E6594E"/>
    <w:rsid w:val="00E75219"/>
    <w:rsid w:val="00E7529E"/>
    <w:rsid w:val="00E96AC8"/>
    <w:rsid w:val="00EA0518"/>
    <w:rsid w:val="00EA1D00"/>
    <w:rsid w:val="00EA472E"/>
    <w:rsid w:val="00EA73C0"/>
    <w:rsid w:val="00EB143E"/>
    <w:rsid w:val="00EC06C9"/>
    <w:rsid w:val="00EC53C4"/>
    <w:rsid w:val="00EC5E92"/>
    <w:rsid w:val="00EE14DE"/>
    <w:rsid w:val="00EE2568"/>
    <w:rsid w:val="00EE2E40"/>
    <w:rsid w:val="00EE3756"/>
    <w:rsid w:val="00EE5D69"/>
    <w:rsid w:val="00EE6EEF"/>
    <w:rsid w:val="00EF37DF"/>
    <w:rsid w:val="00F023F1"/>
    <w:rsid w:val="00F0731C"/>
    <w:rsid w:val="00F2667F"/>
    <w:rsid w:val="00F26E9C"/>
    <w:rsid w:val="00F4451D"/>
    <w:rsid w:val="00F50783"/>
    <w:rsid w:val="00F538A8"/>
    <w:rsid w:val="00F54183"/>
    <w:rsid w:val="00F544F8"/>
    <w:rsid w:val="00F65219"/>
    <w:rsid w:val="00F94330"/>
    <w:rsid w:val="00F96568"/>
    <w:rsid w:val="00FA0147"/>
    <w:rsid w:val="00FA2074"/>
    <w:rsid w:val="00FA4BDA"/>
    <w:rsid w:val="00FB38E0"/>
    <w:rsid w:val="00FB5F7D"/>
    <w:rsid w:val="00FB745F"/>
    <w:rsid w:val="00FC1297"/>
    <w:rsid w:val="00FC434F"/>
    <w:rsid w:val="00FC4C22"/>
    <w:rsid w:val="00FC6B8A"/>
    <w:rsid w:val="00FD1C54"/>
    <w:rsid w:val="00FF72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D642EA1"/>
  <w15:docId w15:val="{863B55C3-398C-422B-B1D1-45152AB2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1C03"/>
    <w:pPr>
      <w:keepNext/>
      <w:jc w:val="center"/>
      <w:outlineLvl w:val="0"/>
    </w:pPr>
    <w:rPr>
      <w:rFonts w:ascii=".VnTime" w:hAnsi=".VnTime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9"/>
    <w:rsid w:val="00C41C03"/>
    <w:rPr>
      <w:rFonts w:ascii=".VnTime" w:eastAsia="Times New Roman" w:hAnsi=".VnTime" w:cs=".VnTime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.0%20so&#7841;n%20&#273;&#7873;%20c&#432;&#417;ng%20chi%20ti&#7871;t%20c&#225;c%20m&#244;n%20h&#7885;c%20&#273;&#7841;i%20hoc\m&#7851;u%20&#273;&#7873;%20c&#432;&#417;ng%20chi%20ti&#7871;t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3FE47-3FC6-4F79-B80B-CAC0C45D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27</TotalTime>
  <Pages>5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Do Thi Phuong Thao</cp:lastModifiedBy>
  <cp:revision>9</cp:revision>
  <cp:lastPrinted>2018-04-03T09:09:00Z</cp:lastPrinted>
  <dcterms:created xsi:type="dcterms:W3CDTF">2020-03-31T11:01:00Z</dcterms:created>
  <dcterms:modified xsi:type="dcterms:W3CDTF">2020-04-17T15:24:00Z</dcterms:modified>
</cp:coreProperties>
</file>