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2F73B490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5DD82EB5" w14:textId="77777777" w:rsidR="00744C77" w:rsidRPr="003555B5" w:rsidRDefault="00102355" w:rsidP="00AA7533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 w14:anchorId="6BE1E845">
                <v:line id="Straight Connector 1" o:spid="_x0000_s1027" style="position:absolute;left:0;text-align:left;z-index:251657216;visibility:visible;mso-wrap-distance-top:-8e-5mm;mso-wrap-distance-bottom:-8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4984D0F0" w14:textId="77777777" w:rsidR="00744C77" w:rsidRPr="003555B5" w:rsidRDefault="00744C77" w:rsidP="00AA7533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07505258" w14:textId="77777777" w:rsidR="00744C77" w:rsidRPr="003555B5" w:rsidRDefault="00102355" w:rsidP="00AA7533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 w14:anchorId="549899B9">
                <v:line id="Straight Connector 4" o:spid="_x0000_s1026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3555B5">
              <w:rPr>
                <w:b/>
                <w:bCs/>
                <w:color w:val="000000"/>
                <w:sz w:val="24"/>
              </w:rPr>
              <w:t>Độclập – Tự do – HạnhPhúc</w:t>
            </w:r>
          </w:p>
        </w:tc>
      </w:tr>
    </w:tbl>
    <w:p w14:paraId="04E2D3CE" w14:textId="77777777" w:rsidR="00744C77" w:rsidRPr="003555B5" w:rsidRDefault="00744C77" w:rsidP="00AA7533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0CE43100" w14:textId="77777777" w:rsidR="00744C77" w:rsidRPr="003555B5" w:rsidRDefault="00744C77" w:rsidP="00AA7533">
      <w:pPr>
        <w:pStyle w:val="Normal1"/>
        <w:spacing w:before="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724213A7" w14:textId="2FFB6011" w:rsidR="00367502" w:rsidRPr="0006213E" w:rsidRDefault="0006213E" w:rsidP="0006213E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bookmarkStart w:id="0" w:name="_Hlk37077936"/>
      <w:r w:rsidRPr="0006213E">
        <w:rPr>
          <w:b/>
          <w:bCs/>
          <w:color w:val="000000"/>
          <w:sz w:val="24"/>
          <w:szCs w:val="24"/>
          <w:lang w:val="vi-VN"/>
        </w:rPr>
        <w:t>Thông tin chung về học phần:</w:t>
      </w:r>
      <w:bookmarkEnd w:id="0"/>
      <w:r w:rsidRPr="0006213E">
        <w:rPr>
          <w:b/>
          <w:bCs/>
          <w:color w:val="000000"/>
          <w:sz w:val="24"/>
          <w:szCs w:val="24"/>
          <w:lang w:val="vi-VN"/>
        </w:rPr>
        <w:t xml:space="preserve"> </w:t>
      </w:r>
      <w:r w:rsidR="00D63643" w:rsidRPr="0006213E">
        <w:rPr>
          <w:i/>
          <w:iCs/>
          <w:color w:val="000000"/>
          <w:sz w:val="24"/>
          <w:szCs w:val="24"/>
          <w:lang w:val="vi-VN"/>
        </w:rPr>
        <w:t>Các phương pháp sử dụng bản đồ</w:t>
      </w:r>
      <w:r w:rsidR="004A5AFF" w:rsidRPr="0006213E">
        <w:rPr>
          <w:i/>
          <w:iCs/>
          <w:color w:val="000000"/>
          <w:sz w:val="24"/>
          <w:szCs w:val="24"/>
          <w:lang w:val="vi-VN"/>
        </w:rPr>
        <w:t xml:space="preserve"> </w:t>
      </w:r>
      <w:r w:rsidRPr="0006213E">
        <w:rPr>
          <w:i/>
          <w:iCs/>
          <w:color w:val="000000"/>
          <w:sz w:val="24"/>
          <w:szCs w:val="24"/>
          <w:lang w:val="vi-VN"/>
        </w:rPr>
        <w:t>(</w:t>
      </w:r>
      <w:r w:rsidR="000B5235">
        <w:rPr>
          <w:i/>
          <w:iCs/>
          <w:color w:val="000000"/>
          <w:sz w:val="24"/>
          <w:szCs w:val="24"/>
        </w:rPr>
        <w:t>Methods of using the map</w:t>
      </w:r>
      <w:r w:rsidRPr="0006213E">
        <w:rPr>
          <w:i/>
          <w:iCs/>
          <w:color w:val="000000"/>
          <w:sz w:val="24"/>
          <w:szCs w:val="24"/>
          <w:lang w:val="vi-VN"/>
        </w:rPr>
        <w:t>)</w:t>
      </w:r>
    </w:p>
    <w:p w14:paraId="6BF8E720" w14:textId="77777777" w:rsidR="00744C77" w:rsidRPr="000B5235" w:rsidRDefault="00744C77" w:rsidP="00AA7533">
      <w:pPr>
        <w:pStyle w:val="BodyText2"/>
        <w:spacing w:after="0" w:line="240" w:lineRule="auto"/>
        <w:ind w:left="720"/>
        <w:jc w:val="both"/>
        <w:rPr>
          <w:sz w:val="24"/>
          <w:szCs w:val="24"/>
          <w:lang w:val="vi-VN"/>
        </w:rPr>
      </w:pPr>
      <w:r w:rsidRPr="00C87604">
        <w:rPr>
          <w:b/>
          <w:sz w:val="24"/>
          <w:szCs w:val="24"/>
          <w:lang w:val="vi-VN"/>
        </w:rPr>
        <w:t>Mã số học phần:</w:t>
      </w:r>
      <w:r w:rsidR="006563AD" w:rsidRPr="00C87604">
        <w:rPr>
          <w:sz w:val="24"/>
          <w:szCs w:val="24"/>
          <w:lang w:val="pl-PL"/>
        </w:rPr>
        <w:t xml:space="preserve"> </w:t>
      </w:r>
      <w:r w:rsidR="00257561">
        <w:rPr>
          <w:sz w:val="24"/>
          <w:szCs w:val="24"/>
          <w:lang w:val="pl-PL"/>
        </w:rPr>
        <w:t>7</w:t>
      </w:r>
      <w:r w:rsidR="006563AD" w:rsidRPr="00C87604">
        <w:rPr>
          <w:sz w:val="24"/>
          <w:szCs w:val="24"/>
          <w:lang w:val="pl-PL"/>
        </w:rPr>
        <w:t>0507</w:t>
      </w:r>
      <w:r w:rsidR="00257561">
        <w:rPr>
          <w:sz w:val="24"/>
          <w:szCs w:val="24"/>
          <w:lang w:val="pl-PL"/>
        </w:rPr>
        <w:t>06</w:t>
      </w:r>
    </w:p>
    <w:p w14:paraId="46C7A166" w14:textId="71AFB086" w:rsidR="00744C77" w:rsidRPr="000B5235" w:rsidRDefault="00744C77" w:rsidP="00AA7533">
      <w:pPr>
        <w:pStyle w:val="BodyText2"/>
        <w:spacing w:after="0" w:line="240" w:lineRule="auto"/>
        <w:ind w:left="720" w:hanging="9"/>
        <w:jc w:val="both"/>
        <w:rPr>
          <w:sz w:val="24"/>
          <w:szCs w:val="24"/>
          <w:lang w:val="vi-VN"/>
        </w:rPr>
      </w:pPr>
      <w:r w:rsidRPr="000B5235">
        <w:rPr>
          <w:b/>
          <w:bCs/>
          <w:color w:val="000000"/>
          <w:sz w:val="24"/>
          <w:szCs w:val="24"/>
          <w:lang w:val="vi-VN"/>
        </w:rPr>
        <w:t>Số</w:t>
      </w:r>
      <w:r w:rsidR="00293A48" w:rsidRPr="000B5235">
        <w:rPr>
          <w:b/>
          <w:bCs/>
          <w:color w:val="000000"/>
          <w:sz w:val="24"/>
          <w:szCs w:val="24"/>
          <w:lang w:val="vi-VN"/>
        </w:rPr>
        <w:t xml:space="preserve"> </w:t>
      </w:r>
      <w:r w:rsidRPr="000B5235">
        <w:rPr>
          <w:b/>
          <w:bCs/>
          <w:color w:val="000000"/>
          <w:sz w:val="24"/>
          <w:szCs w:val="24"/>
          <w:lang w:val="vi-VN"/>
        </w:rPr>
        <w:t>tín</w:t>
      </w:r>
      <w:r w:rsidR="00293A48" w:rsidRPr="000B5235">
        <w:rPr>
          <w:b/>
          <w:bCs/>
          <w:color w:val="000000"/>
          <w:sz w:val="24"/>
          <w:szCs w:val="24"/>
          <w:lang w:val="vi-VN"/>
        </w:rPr>
        <w:t xml:space="preserve"> </w:t>
      </w:r>
      <w:r w:rsidRPr="000B5235">
        <w:rPr>
          <w:b/>
          <w:bCs/>
          <w:color w:val="000000"/>
          <w:sz w:val="24"/>
          <w:szCs w:val="24"/>
          <w:lang w:val="vi-VN"/>
        </w:rPr>
        <w:t>chỉ</w:t>
      </w:r>
      <w:r w:rsidR="00293A48" w:rsidRPr="000B5235">
        <w:rPr>
          <w:b/>
          <w:bCs/>
          <w:color w:val="000000"/>
          <w:sz w:val="24"/>
          <w:szCs w:val="24"/>
          <w:lang w:val="vi-VN"/>
        </w:rPr>
        <w:t xml:space="preserve"> </w:t>
      </w:r>
      <w:r w:rsidRPr="000B5235">
        <w:rPr>
          <w:b/>
          <w:bCs/>
          <w:color w:val="000000"/>
          <w:sz w:val="24"/>
          <w:szCs w:val="24"/>
          <w:lang w:val="vi-VN"/>
        </w:rPr>
        <w:t>học</w:t>
      </w:r>
      <w:r w:rsidR="00293A48" w:rsidRPr="000B5235">
        <w:rPr>
          <w:b/>
          <w:bCs/>
          <w:color w:val="000000"/>
          <w:sz w:val="24"/>
          <w:szCs w:val="24"/>
          <w:lang w:val="vi-VN"/>
        </w:rPr>
        <w:t xml:space="preserve"> </w:t>
      </w:r>
      <w:r w:rsidRPr="000B5235">
        <w:rPr>
          <w:b/>
          <w:bCs/>
          <w:color w:val="000000"/>
          <w:sz w:val="24"/>
          <w:szCs w:val="24"/>
          <w:lang w:val="vi-VN"/>
        </w:rPr>
        <w:t>phần:</w:t>
      </w:r>
      <w:r w:rsidR="00B02398" w:rsidRPr="000B5235">
        <w:rPr>
          <w:b/>
          <w:bCs/>
          <w:color w:val="000000"/>
          <w:sz w:val="24"/>
          <w:szCs w:val="24"/>
          <w:lang w:val="vi-VN"/>
        </w:rPr>
        <w:t xml:space="preserve"> </w:t>
      </w:r>
      <w:r w:rsidR="00D63643" w:rsidRPr="000B5235">
        <w:rPr>
          <w:bCs/>
          <w:color w:val="000000"/>
          <w:sz w:val="24"/>
          <w:szCs w:val="24"/>
          <w:lang w:val="vi-VN"/>
        </w:rPr>
        <w:t>2</w:t>
      </w:r>
      <w:r w:rsidR="00805DE2" w:rsidRPr="000B5235">
        <w:rPr>
          <w:bCs/>
          <w:color w:val="000000"/>
          <w:sz w:val="24"/>
          <w:szCs w:val="24"/>
          <w:lang w:val="vi-VN"/>
        </w:rPr>
        <w:t xml:space="preserve"> (</w:t>
      </w:r>
      <w:r w:rsidR="00CF51D6" w:rsidRPr="00CF51D6">
        <w:rPr>
          <w:bCs/>
          <w:color w:val="000000"/>
          <w:sz w:val="24"/>
          <w:szCs w:val="24"/>
          <w:lang w:val="vi-VN"/>
        </w:rPr>
        <w:t>2</w:t>
      </w:r>
      <w:r w:rsidR="00F4575A" w:rsidRPr="000B5235">
        <w:rPr>
          <w:bCs/>
          <w:color w:val="000000"/>
          <w:sz w:val="24"/>
          <w:szCs w:val="24"/>
          <w:lang w:val="vi-VN"/>
        </w:rPr>
        <w:t>-0-</w:t>
      </w:r>
      <w:r w:rsidR="00CF51D6" w:rsidRPr="00CF51D6">
        <w:rPr>
          <w:bCs/>
          <w:color w:val="000000"/>
          <w:sz w:val="24"/>
          <w:szCs w:val="24"/>
          <w:lang w:val="vi-VN"/>
        </w:rPr>
        <w:t>4</w:t>
      </w:r>
      <w:r w:rsidR="00805DE2" w:rsidRPr="000B5235">
        <w:rPr>
          <w:bCs/>
          <w:color w:val="000000"/>
          <w:sz w:val="24"/>
          <w:szCs w:val="24"/>
          <w:lang w:val="vi-VN"/>
        </w:rPr>
        <w:t>), thời</w:t>
      </w:r>
      <w:r w:rsidR="00B02398" w:rsidRPr="000B5235">
        <w:rPr>
          <w:bCs/>
          <w:color w:val="000000"/>
          <w:sz w:val="24"/>
          <w:szCs w:val="24"/>
          <w:lang w:val="vi-VN"/>
        </w:rPr>
        <w:t xml:space="preserve"> </w:t>
      </w:r>
      <w:r w:rsidR="00805DE2" w:rsidRPr="000B5235">
        <w:rPr>
          <w:bCs/>
          <w:color w:val="000000"/>
          <w:sz w:val="24"/>
          <w:szCs w:val="24"/>
          <w:lang w:val="vi-VN"/>
        </w:rPr>
        <w:t>gian</w:t>
      </w:r>
      <w:r w:rsidR="00B02398" w:rsidRPr="000B5235">
        <w:rPr>
          <w:bCs/>
          <w:color w:val="000000"/>
          <w:sz w:val="24"/>
          <w:szCs w:val="24"/>
          <w:lang w:val="vi-VN"/>
        </w:rPr>
        <w:t xml:space="preserve"> </w:t>
      </w:r>
      <w:r w:rsidR="00805DE2" w:rsidRPr="000B5235">
        <w:rPr>
          <w:bCs/>
          <w:color w:val="000000"/>
          <w:sz w:val="24"/>
          <w:szCs w:val="24"/>
          <w:lang w:val="vi-VN"/>
        </w:rPr>
        <w:t>học</w:t>
      </w:r>
      <w:r w:rsidR="00B02398" w:rsidRPr="000B5235">
        <w:rPr>
          <w:bCs/>
          <w:color w:val="000000"/>
          <w:sz w:val="24"/>
          <w:szCs w:val="24"/>
          <w:lang w:val="vi-VN"/>
        </w:rPr>
        <w:t xml:space="preserve"> 8 </w:t>
      </w:r>
      <w:r w:rsidR="00805DE2" w:rsidRPr="000B5235">
        <w:rPr>
          <w:bCs/>
          <w:color w:val="000000"/>
          <w:sz w:val="24"/>
          <w:szCs w:val="24"/>
          <w:lang w:val="vi-VN"/>
        </w:rPr>
        <w:t>tuần</w:t>
      </w:r>
    </w:p>
    <w:p w14:paraId="738799BF" w14:textId="77777777" w:rsidR="006447AD" w:rsidRPr="000B5235" w:rsidRDefault="00744C77" w:rsidP="00AA7533">
      <w:pPr>
        <w:pStyle w:val="BodyText2"/>
        <w:spacing w:after="0" w:line="240" w:lineRule="auto"/>
        <w:ind w:left="720"/>
        <w:jc w:val="both"/>
        <w:rPr>
          <w:b/>
          <w:sz w:val="24"/>
          <w:szCs w:val="24"/>
          <w:lang w:val="vi-VN"/>
        </w:rPr>
      </w:pPr>
      <w:r w:rsidRPr="00C87604">
        <w:rPr>
          <w:b/>
          <w:sz w:val="24"/>
          <w:szCs w:val="24"/>
          <w:lang w:val="vi-VN"/>
        </w:rPr>
        <w:t>Số tiết học phần:</w:t>
      </w:r>
    </w:p>
    <w:p w14:paraId="34223078" w14:textId="414C4DC0" w:rsidR="000D075E" w:rsidRPr="00C87604" w:rsidRDefault="00B63516" w:rsidP="00AA7533">
      <w:pPr>
        <w:pStyle w:val="BodyText2"/>
        <w:spacing w:after="0" w:line="240" w:lineRule="auto"/>
        <w:ind w:left="720"/>
        <w:jc w:val="both"/>
        <w:rPr>
          <w:sz w:val="24"/>
          <w:szCs w:val="24"/>
          <w:lang w:val="vi-VN"/>
        </w:rPr>
      </w:pPr>
      <w:r w:rsidRPr="00C87604">
        <w:rPr>
          <w:sz w:val="24"/>
          <w:szCs w:val="24"/>
          <w:lang w:val="vi-VN"/>
        </w:rPr>
        <w:t>L</w:t>
      </w:r>
      <w:r w:rsidR="00744C77" w:rsidRPr="00C87604">
        <w:rPr>
          <w:sz w:val="24"/>
          <w:szCs w:val="24"/>
          <w:lang w:val="vi-VN"/>
        </w:rPr>
        <w:t>ý thuyết</w:t>
      </w:r>
      <w:r w:rsidRPr="00C87604">
        <w:rPr>
          <w:sz w:val="24"/>
          <w:szCs w:val="24"/>
          <w:lang w:val="vi-VN"/>
        </w:rPr>
        <w:t>:</w:t>
      </w:r>
      <w:r w:rsidR="00293A48" w:rsidRPr="000B5235">
        <w:rPr>
          <w:sz w:val="24"/>
          <w:szCs w:val="24"/>
          <w:lang w:val="vi-VN"/>
        </w:rPr>
        <w:t xml:space="preserve"> </w:t>
      </w:r>
      <w:r w:rsidR="00D63643" w:rsidRPr="000B5235">
        <w:rPr>
          <w:sz w:val="24"/>
          <w:szCs w:val="24"/>
          <w:lang w:val="vi-VN"/>
        </w:rPr>
        <w:t>2</w:t>
      </w:r>
      <w:r w:rsidR="00293A48" w:rsidRPr="000B5235">
        <w:rPr>
          <w:sz w:val="24"/>
          <w:szCs w:val="24"/>
          <w:lang w:val="vi-VN"/>
        </w:rPr>
        <w:t>2</w:t>
      </w:r>
      <w:r w:rsidRPr="00C87604">
        <w:rPr>
          <w:sz w:val="24"/>
          <w:szCs w:val="24"/>
          <w:lang w:val="vi-VN"/>
        </w:rPr>
        <w:t xml:space="preserve">; </w:t>
      </w:r>
      <w:r w:rsidR="0006213E">
        <w:rPr>
          <w:sz w:val="24"/>
          <w:szCs w:val="24"/>
          <w:lang w:val="vi-VN"/>
        </w:rPr>
        <w:tab/>
      </w:r>
      <w:r w:rsidR="0006213E">
        <w:rPr>
          <w:sz w:val="24"/>
          <w:szCs w:val="24"/>
          <w:lang w:val="vi-VN"/>
        </w:rPr>
        <w:tab/>
      </w:r>
      <w:r w:rsidR="000D075E" w:rsidRPr="00C87604">
        <w:rPr>
          <w:sz w:val="24"/>
          <w:szCs w:val="24"/>
          <w:lang w:val="vi-VN"/>
        </w:rPr>
        <w:t>Bài tập:</w:t>
      </w:r>
      <w:r w:rsidR="00293A48" w:rsidRPr="000B5235">
        <w:rPr>
          <w:sz w:val="24"/>
          <w:szCs w:val="24"/>
          <w:lang w:val="vi-VN"/>
        </w:rPr>
        <w:t xml:space="preserve"> 8</w:t>
      </w:r>
      <w:r w:rsidR="000D075E" w:rsidRPr="00C87604">
        <w:rPr>
          <w:sz w:val="24"/>
          <w:szCs w:val="24"/>
          <w:lang w:val="vi-VN"/>
        </w:rPr>
        <w:t xml:space="preserve">; </w:t>
      </w:r>
      <w:r w:rsidR="0006213E">
        <w:rPr>
          <w:sz w:val="24"/>
          <w:szCs w:val="24"/>
          <w:lang w:val="vi-VN"/>
        </w:rPr>
        <w:tab/>
      </w:r>
      <w:r w:rsidR="0006213E">
        <w:rPr>
          <w:sz w:val="24"/>
          <w:szCs w:val="24"/>
          <w:lang w:val="vi-VN"/>
        </w:rPr>
        <w:tab/>
      </w:r>
      <w:r w:rsidRPr="00C87604">
        <w:rPr>
          <w:sz w:val="24"/>
          <w:szCs w:val="24"/>
          <w:lang w:val="vi-VN"/>
        </w:rPr>
        <w:t>T</w:t>
      </w:r>
      <w:r w:rsidR="00744C77" w:rsidRPr="00C87604">
        <w:rPr>
          <w:sz w:val="24"/>
          <w:szCs w:val="24"/>
          <w:lang w:val="vi-VN"/>
        </w:rPr>
        <w:t>hực hành</w:t>
      </w:r>
      <w:r w:rsidR="00D63643" w:rsidRPr="000B5235">
        <w:rPr>
          <w:sz w:val="24"/>
          <w:szCs w:val="24"/>
          <w:lang w:val="vi-VN"/>
        </w:rPr>
        <w:t>: 0</w:t>
      </w:r>
      <w:r w:rsidRPr="00C87604">
        <w:rPr>
          <w:sz w:val="24"/>
          <w:szCs w:val="24"/>
          <w:lang w:val="vi-VN"/>
        </w:rPr>
        <w:t xml:space="preserve">; </w:t>
      </w:r>
    </w:p>
    <w:p w14:paraId="1EAA3DA5" w14:textId="57566A75" w:rsidR="00744C77" w:rsidRPr="00C87604" w:rsidRDefault="006447AD" w:rsidP="0006213E">
      <w:pPr>
        <w:pStyle w:val="BodyText2"/>
        <w:spacing w:after="0" w:line="240" w:lineRule="auto"/>
        <w:ind w:left="2340" w:hanging="1620"/>
        <w:rPr>
          <w:bCs/>
          <w:color w:val="000000"/>
          <w:sz w:val="24"/>
          <w:szCs w:val="24"/>
          <w:lang w:val="vi-VN"/>
        </w:rPr>
      </w:pPr>
      <w:r w:rsidRPr="00C87604">
        <w:rPr>
          <w:sz w:val="24"/>
          <w:szCs w:val="24"/>
          <w:lang w:val="vi-VN"/>
        </w:rPr>
        <w:t>T</w:t>
      </w:r>
      <w:r w:rsidR="00744C77" w:rsidRPr="00C87604">
        <w:rPr>
          <w:sz w:val="24"/>
          <w:szCs w:val="24"/>
          <w:lang w:val="vi-VN"/>
        </w:rPr>
        <w:t>hực tập</w:t>
      </w:r>
      <w:r w:rsidR="000D075E" w:rsidRPr="00C87604">
        <w:rPr>
          <w:sz w:val="24"/>
          <w:szCs w:val="24"/>
          <w:lang w:val="vi-VN"/>
        </w:rPr>
        <w:t>:</w:t>
      </w:r>
      <w:r w:rsidR="00814472" w:rsidRPr="00C87604">
        <w:rPr>
          <w:sz w:val="24"/>
          <w:szCs w:val="24"/>
          <w:lang w:val="vi-VN"/>
        </w:rPr>
        <w:t xml:space="preserve">0 </w:t>
      </w:r>
      <w:r w:rsidR="000D075E" w:rsidRPr="00C87604">
        <w:rPr>
          <w:sz w:val="24"/>
          <w:szCs w:val="24"/>
          <w:lang w:val="vi-VN"/>
        </w:rPr>
        <w:t xml:space="preserve">; </w:t>
      </w:r>
      <w:r w:rsidR="0006213E">
        <w:rPr>
          <w:sz w:val="24"/>
          <w:szCs w:val="24"/>
          <w:lang w:val="vi-VN"/>
        </w:rPr>
        <w:tab/>
      </w:r>
      <w:r w:rsidR="0006213E">
        <w:rPr>
          <w:sz w:val="24"/>
          <w:szCs w:val="24"/>
          <w:lang w:val="vi-VN"/>
        </w:rPr>
        <w:tab/>
      </w:r>
      <w:r w:rsidR="000D075E" w:rsidRPr="00C87604">
        <w:rPr>
          <w:sz w:val="24"/>
          <w:szCs w:val="24"/>
          <w:lang w:val="vi-VN"/>
        </w:rPr>
        <w:t xml:space="preserve">Đồ </w:t>
      </w:r>
      <w:r w:rsidR="00744C77" w:rsidRPr="00C87604">
        <w:rPr>
          <w:sz w:val="24"/>
          <w:szCs w:val="24"/>
          <w:lang w:val="vi-VN"/>
        </w:rPr>
        <w:t>án</w:t>
      </w:r>
      <w:r w:rsidR="00814472" w:rsidRPr="00C87604">
        <w:rPr>
          <w:sz w:val="24"/>
          <w:szCs w:val="24"/>
          <w:lang w:val="vi-VN"/>
        </w:rPr>
        <w:t xml:space="preserve">: 0 </w:t>
      </w:r>
      <w:r w:rsidR="000D075E" w:rsidRPr="00C87604">
        <w:rPr>
          <w:sz w:val="24"/>
          <w:szCs w:val="24"/>
          <w:lang w:val="vi-VN"/>
        </w:rPr>
        <w:t xml:space="preserve">; </w:t>
      </w:r>
      <w:r w:rsidR="0006213E">
        <w:rPr>
          <w:sz w:val="24"/>
          <w:szCs w:val="24"/>
          <w:lang w:val="vi-VN"/>
        </w:rPr>
        <w:tab/>
      </w:r>
      <w:r w:rsidR="0006213E">
        <w:rPr>
          <w:sz w:val="24"/>
          <w:szCs w:val="24"/>
          <w:lang w:val="vi-VN"/>
        </w:rPr>
        <w:tab/>
      </w:r>
      <w:r w:rsidR="000D075E" w:rsidRPr="00C87604">
        <w:rPr>
          <w:sz w:val="24"/>
          <w:szCs w:val="24"/>
          <w:lang w:val="vi-VN"/>
        </w:rPr>
        <w:t>T</w:t>
      </w:r>
      <w:r w:rsidR="00744C77" w:rsidRPr="00C87604">
        <w:rPr>
          <w:sz w:val="24"/>
          <w:szCs w:val="24"/>
          <w:lang w:val="vi-VN"/>
        </w:rPr>
        <w:t>ự học</w:t>
      </w:r>
      <w:r w:rsidR="000D075E" w:rsidRPr="00C87604">
        <w:rPr>
          <w:sz w:val="24"/>
          <w:szCs w:val="24"/>
          <w:lang w:val="vi-VN"/>
        </w:rPr>
        <w:t>:</w:t>
      </w:r>
      <w:r w:rsidR="007107CA" w:rsidRPr="007107CA">
        <w:rPr>
          <w:sz w:val="24"/>
          <w:szCs w:val="24"/>
          <w:lang w:val="vi-VN"/>
        </w:rPr>
        <w:t xml:space="preserve"> </w:t>
      </w:r>
      <w:r w:rsidR="00D63643" w:rsidRPr="004057EB">
        <w:rPr>
          <w:sz w:val="24"/>
          <w:szCs w:val="24"/>
          <w:lang w:val="vi-VN"/>
        </w:rPr>
        <w:t>60</w:t>
      </w:r>
      <w:r w:rsidR="00210206" w:rsidRPr="00C87604">
        <w:rPr>
          <w:sz w:val="24"/>
          <w:szCs w:val="24"/>
          <w:lang w:val="vi-VN"/>
        </w:rPr>
        <w:t>;</w:t>
      </w:r>
    </w:p>
    <w:p w14:paraId="040B9273" w14:textId="77777777" w:rsidR="00744C77" w:rsidRPr="00C87604" w:rsidRDefault="00744C77" w:rsidP="00AA7533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C87604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C87604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C87604">
        <w:rPr>
          <w:b/>
          <w:bCs/>
          <w:color w:val="000000"/>
          <w:sz w:val="24"/>
          <w:szCs w:val="24"/>
          <w:lang w:val="vi-VN"/>
        </w:rPr>
        <w:t>học phần</w:t>
      </w:r>
    </w:p>
    <w:p w14:paraId="0E66D224" w14:textId="77777777" w:rsidR="0006213E" w:rsidRPr="000B5235" w:rsidRDefault="0006213E" w:rsidP="0006213E">
      <w:pPr>
        <w:pStyle w:val="BodyText2"/>
        <w:tabs>
          <w:tab w:val="left" w:pos="567"/>
          <w:tab w:val="left" w:pos="5670"/>
        </w:tabs>
        <w:spacing w:before="120" w:after="0" w:line="240" w:lineRule="auto"/>
        <w:ind w:firstLine="450"/>
        <w:jc w:val="both"/>
        <w:rPr>
          <w:b/>
          <w:sz w:val="24"/>
          <w:szCs w:val="24"/>
          <w:lang w:val="vi-VN"/>
        </w:rPr>
      </w:pPr>
      <w:r w:rsidRPr="000B5235">
        <w:rPr>
          <w:b/>
          <w:sz w:val="24"/>
          <w:szCs w:val="24"/>
          <w:lang w:val="vi-VN"/>
        </w:rPr>
        <w:t>2.1. Giảng viên giảng dạy:                                   Mã giảng viên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694"/>
        <w:gridCol w:w="2529"/>
        <w:gridCol w:w="1264"/>
        <w:gridCol w:w="1197"/>
        <w:gridCol w:w="3070"/>
      </w:tblGrid>
      <w:tr w:rsidR="0006213E" w:rsidRPr="00E3082A" w14:paraId="352D2C2B" w14:textId="77777777" w:rsidTr="00D71BF0">
        <w:tc>
          <w:tcPr>
            <w:tcW w:w="694" w:type="dxa"/>
            <w:vAlign w:val="center"/>
          </w:tcPr>
          <w:p w14:paraId="19985B97" w14:textId="77777777" w:rsidR="0006213E" w:rsidRPr="00E3082A" w:rsidRDefault="0006213E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bookmarkStart w:id="1" w:name="_Hlk37078086"/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2529" w:type="dxa"/>
            <w:vAlign w:val="center"/>
          </w:tcPr>
          <w:p w14:paraId="04FE5F4A" w14:textId="77777777" w:rsidR="0006213E" w:rsidRPr="00E3082A" w:rsidRDefault="0006213E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Bùi Ngọc Quý</w:t>
            </w:r>
          </w:p>
        </w:tc>
        <w:tc>
          <w:tcPr>
            <w:tcW w:w="1264" w:type="dxa"/>
            <w:vAlign w:val="center"/>
          </w:tcPr>
          <w:p w14:paraId="2D9A4C89" w14:textId="77777777" w:rsidR="0006213E" w:rsidRPr="00E3082A" w:rsidRDefault="0006213E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Align w:val="center"/>
          </w:tcPr>
          <w:p w14:paraId="1376F585" w14:textId="77777777" w:rsidR="0006213E" w:rsidRPr="00E3082A" w:rsidRDefault="0006213E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0507-06</w:t>
            </w:r>
          </w:p>
        </w:tc>
        <w:tc>
          <w:tcPr>
            <w:tcW w:w="3070" w:type="dxa"/>
            <w:vAlign w:val="center"/>
          </w:tcPr>
          <w:p w14:paraId="55B5A94F" w14:textId="77777777" w:rsidR="0006213E" w:rsidRPr="00987614" w:rsidRDefault="0006213E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</w:p>
        </w:tc>
      </w:tr>
      <w:tr w:rsidR="0006213E" w:rsidRPr="00E3082A" w14:paraId="59E6F15E" w14:textId="77777777" w:rsidTr="00D71BF0">
        <w:tc>
          <w:tcPr>
            <w:tcW w:w="694" w:type="dxa"/>
            <w:vAlign w:val="center"/>
          </w:tcPr>
          <w:p w14:paraId="210439C0" w14:textId="77777777" w:rsidR="0006213E" w:rsidRPr="00E3082A" w:rsidRDefault="0006213E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2</w:t>
            </w:r>
          </w:p>
        </w:tc>
        <w:tc>
          <w:tcPr>
            <w:tcW w:w="2529" w:type="dxa"/>
            <w:vAlign w:val="center"/>
          </w:tcPr>
          <w:p w14:paraId="3A284335" w14:textId="77777777" w:rsidR="0006213E" w:rsidRPr="00E3082A" w:rsidRDefault="0006213E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Đỗ Thị Phương Thảo</w:t>
            </w:r>
          </w:p>
        </w:tc>
        <w:tc>
          <w:tcPr>
            <w:tcW w:w="1264" w:type="dxa"/>
            <w:vAlign w:val="center"/>
          </w:tcPr>
          <w:p w14:paraId="35A71488" w14:textId="77777777" w:rsidR="0006213E" w:rsidRPr="00E3082A" w:rsidRDefault="0006213E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Align w:val="center"/>
          </w:tcPr>
          <w:p w14:paraId="65CB7BCC" w14:textId="77777777" w:rsidR="0006213E" w:rsidRPr="00E3082A" w:rsidRDefault="0006213E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0507-04</w:t>
            </w:r>
          </w:p>
        </w:tc>
        <w:tc>
          <w:tcPr>
            <w:tcW w:w="3070" w:type="dxa"/>
            <w:vAlign w:val="center"/>
          </w:tcPr>
          <w:p w14:paraId="4A592B82" w14:textId="77777777" w:rsidR="0006213E" w:rsidRPr="00987614" w:rsidRDefault="0006213E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</w:p>
        </w:tc>
      </w:tr>
      <w:tr w:rsidR="0006213E" w:rsidRPr="00E3082A" w14:paraId="2398A859" w14:textId="77777777" w:rsidTr="00D71BF0">
        <w:tc>
          <w:tcPr>
            <w:tcW w:w="694" w:type="dxa"/>
            <w:vAlign w:val="center"/>
          </w:tcPr>
          <w:p w14:paraId="0BC68682" w14:textId="77777777" w:rsidR="0006213E" w:rsidRPr="00E3082A" w:rsidRDefault="0006213E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E3082A">
              <w:rPr>
                <w:sz w:val="24"/>
                <w:szCs w:val="24"/>
              </w:rPr>
              <w:t>3</w:t>
            </w:r>
          </w:p>
        </w:tc>
        <w:tc>
          <w:tcPr>
            <w:tcW w:w="2529" w:type="dxa"/>
            <w:vAlign w:val="center"/>
          </w:tcPr>
          <w:p w14:paraId="5A22D728" w14:textId="77777777" w:rsidR="0006213E" w:rsidRPr="00E3082A" w:rsidRDefault="0006213E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Dương Anh Quân</w:t>
            </w:r>
          </w:p>
        </w:tc>
        <w:tc>
          <w:tcPr>
            <w:tcW w:w="1264" w:type="dxa"/>
            <w:vAlign w:val="center"/>
          </w:tcPr>
          <w:p w14:paraId="05A500A3" w14:textId="77777777" w:rsidR="0006213E" w:rsidRPr="00E3082A" w:rsidRDefault="0006213E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Align w:val="center"/>
          </w:tcPr>
          <w:p w14:paraId="26161E4B" w14:textId="77777777" w:rsidR="0006213E" w:rsidRDefault="0006213E" w:rsidP="00D71BF0">
            <w:pPr>
              <w:jc w:val="center"/>
            </w:pPr>
            <w:r w:rsidRPr="00967860">
              <w:rPr>
                <w:sz w:val="24"/>
                <w:szCs w:val="24"/>
              </w:rPr>
              <w:t>0507-0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070" w:type="dxa"/>
            <w:vAlign w:val="center"/>
          </w:tcPr>
          <w:p w14:paraId="3994FC1D" w14:textId="77777777" w:rsidR="0006213E" w:rsidRPr="00987614" w:rsidRDefault="0006213E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</w:p>
        </w:tc>
      </w:tr>
      <w:tr w:rsidR="0006213E" w:rsidRPr="00E3082A" w14:paraId="4E79D215" w14:textId="77777777" w:rsidTr="00D71BF0">
        <w:tc>
          <w:tcPr>
            <w:tcW w:w="694" w:type="dxa"/>
            <w:vAlign w:val="center"/>
          </w:tcPr>
          <w:p w14:paraId="327F2092" w14:textId="77777777" w:rsidR="0006213E" w:rsidRPr="00E3082A" w:rsidRDefault="0006213E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29" w:type="dxa"/>
            <w:vAlign w:val="center"/>
          </w:tcPr>
          <w:p w14:paraId="52114A65" w14:textId="77777777" w:rsidR="0006213E" w:rsidRDefault="0006213E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Trần Thị Hương Giang</w:t>
            </w:r>
          </w:p>
        </w:tc>
        <w:tc>
          <w:tcPr>
            <w:tcW w:w="1264" w:type="dxa"/>
            <w:vAlign w:val="center"/>
          </w:tcPr>
          <w:p w14:paraId="7C5FD7DC" w14:textId="77777777" w:rsidR="0006213E" w:rsidRPr="00E3082A" w:rsidRDefault="0006213E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  <w:vAlign w:val="center"/>
          </w:tcPr>
          <w:p w14:paraId="03E90498" w14:textId="77777777" w:rsidR="0006213E" w:rsidRDefault="0006213E" w:rsidP="00D71BF0">
            <w:pPr>
              <w:jc w:val="center"/>
            </w:pPr>
            <w:r w:rsidRPr="00967860">
              <w:rPr>
                <w:sz w:val="24"/>
                <w:szCs w:val="24"/>
              </w:rPr>
              <w:t>0507-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3070" w:type="dxa"/>
            <w:vAlign w:val="center"/>
          </w:tcPr>
          <w:p w14:paraId="1D61DD77" w14:textId="77777777" w:rsidR="0006213E" w:rsidRPr="00987614" w:rsidRDefault="0006213E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</w:p>
        </w:tc>
      </w:tr>
      <w:tr w:rsidR="0006213E" w:rsidRPr="00E3082A" w14:paraId="668C53B1" w14:textId="77777777" w:rsidTr="00D71BF0">
        <w:tc>
          <w:tcPr>
            <w:tcW w:w="694" w:type="dxa"/>
            <w:vAlign w:val="center"/>
          </w:tcPr>
          <w:p w14:paraId="327D3DC8" w14:textId="77777777" w:rsidR="0006213E" w:rsidRPr="00E3082A" w:rsidRDefault="0006213E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29" w:type="dxa"/>
            <w:vAlign w:val="center"/>
          </w:tcPr>
          <w:p w14:paraId="09B7E672" w14:textId="77777777" w:rsidR="0006213E" w:rsidRDefault="0006213E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Trần Thị Tuyết Vinh</w:t>
            </w:r>
          </w:p>
        </w:tc>
        <w:tc>
          <w:tcPr>
            <w:tcW w:w="1264" w:type="dxa"/>
            <w:vAlign w:val="center"/>
          </w:tcPr>
          <w:p w14:paraId="6F104D26" w14:textId="77777777" w:rsidR="0006213E" w:rsidRDefault="0006213E" w:rsidP="00D71BF0">
            <w:pPr>
              <w:jc w:val="center"/>
            </w:pPr>
          </w:p>
        </w:tc>
        <w:tc>
          <w:tcPr>
            <w:tcW w:w="1197" w:type="dxa"/>
            <w:vAlign w:val="center"/>
          </w:tcPr>
          <w:p w14:paraId="5F6C8B50" w14:textId="77777777" w:rsidR="0006213E" w:rsidRDefault="0006213E" w:rsidP="00D71BF0">
            <w:pPr>
              <w:jc w:val="center"/>
            </w:pPr>
            <w:r w:rsidRPr="00967860">
              <w:rPr>
                <w:sz w:val="24"/>
                <w:szCs w:val="24"/>
              </w:rPr>
              <w:t>0507-0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070" w:type="dxa"/>
            <w:vAlign w:val="center"/>
          </w:tcPr>
          <w:p w14:paraId="6229541A" w14:textId="77777777" w:rsidR="0006213E" w:rsidRPr="00987614" w:rsidRDefault="0006213E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</w:p>
        </w:tc>
      </w:tr>
      <w:tr w:rsidR="0006213E" w:rsidRPr="00E3082A" w14:paraId="11DE4C34" w14:textId="77777777" w:rsidTr="00D71BF0">
        <w:tc>
          <w:tcPr>
            <w:tcW w:w="694" w:type="dxa"/>
            <w:vAlign w:val="center"/>
          </w:tcPr>
          <w:p w14:paraId="30739CDF" w14:textId="77777777" w:rsidR="0006213E" w:rsidRPr="00E3082A" w:rsidRDefault="0006213E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29" w:type="dxa"/>
            <w:vAlign w:val="center"/>
          </w:tcPr>
          <w:p w14:paraId="5E55DC3E" w14:textId="77777777" w:rsidR="0006213E" w:rsidRDefault="0006213E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Phạm Văn Hiệp</w:t>
            </w:r>
          </w:p>
        </w:tc>
        <w:tc>
          <w:tcPr>
            <w:tcW w:w="1264" w:type="dxa"/>
            <w:vAlign w:val="center"/>
          </w:tcPr>
          <w:p w14:paraId="1EEF306F" w14:textId="77777777" w:rsidR="0006213E" w:rsidRDefault="0006213E" w:rsidP="00D71BF0">
            <w:pPr>
              <w:jc w:val="center"/>
            </w:pPr>
          </w:p>
        </w:tc>
        <w:tc>
          <w:tcPr>
            <w:tcW w:w="1197" w:type="dxa"/>
            <w:vAlign w:val="center"/>
          </w:tcPr>
          <w:p w14:paraId="5921DA1B" w14:textId="77777777" w:rsidR="0006213E" w:rsidRDefault="0006213E" w:rsidP="00D71BF0">
            <w:pPr>
              <w:jc w:val="center"/>
            </w:pPr>
            <w:r w:rsidRPr="00967860">
              <w:rPr>
                <w:sz w:val="24"/>
                <w:szCs w:val="24"/>
              </w:rPr>
              <w:t>0507-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3070" w:type="dxa"/>
            <w:vAlign w:val="center"/>
          </w:tcPr>
          <w:p w14:paraId="02B9181A" w14:textId="77777777" w:rsidR="0006213E" w:rsidRPr="00987614" w:rsidRDefault="0006213E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</w:p>
        </w:tc>
      </w:tr>
      <w:tr w:rsidR="0006213E" w:rsidRPr="00E3082A" w14:paraId="4FABABFE" w14:textId="77777777" w:rsidTr="00D71BF0">
        <w:tc>
          <w:tcPr>
            <w:tcW w:w="694" w:type="dxa"/>
            <w:vAlign w:val="center"/>
          </w:tcPr>
          <w:p w14:paraId="181E278F" w14:textId="77777777" w:rsidR="0006213E" w:rsidRPr="00E3082A" w:rsidRDefault="0006213E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29" w:type="dxa"/>
            <w:vAlign w:val="center"/>
          </w:tcPr>
          <w:p w14:paraId="57E05A10" w14:textId="77777777" w:rsidR="0006213E" w:rsidRDefault="0006213E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Văn Lợi</w:t>
            </w:r>
          </w:p>
        </w:tc>
        <w:tc>
          <w:tcPr>
            <w:tcW w:w="1264" w:type="dxa"/>
            <w:vAlign w:val="center"/>
          </w:tcPr>
          <w:p w14:paraId="54EBEBBB" w14:textId="77777777" w:rsidR="0006213E" w:rsidRDefault="0006213E" w:rsidP="00D71BF0">
            <w:pPr>
              <w:jc w:val="center"/>
            </w:pPr>
          </w:p>
        </w:tc>
        <w:tc>
          <w:tcPr>
            <w:tcW w:w="1197" w:type="dxa"/>
            <w:vAlign w:val="center"/>
          </w:tcPr>
          <w:p w14:paraId="79BF4F8E" w14:textId="77777777" w:rsidR="0006213E" w:rsidRDefault="0006213E" w:rsidP="00D71BF0">
            <w:pPr>
              <w:jc w:val="center"/>
            </w:pPr>
            <w:r w:rsidRPr="00967860">
              <w:rPr>
                <w:sz w:val="24"/>
                <w:szCs w:val="24"/>
              </w:rPr>
              <w:t>0507-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3070" w:type="dxa"/>
            <w:vAlign w:val="center"/>
          </w:tcPr>
          <w:p w14:paraId="3B5BE6A2" w14:textId="77777777" w:rsidR="0006213E" w:rsidRPr="00987614" w:rsidRDefault="0006213E" w:rsidP="00D71BF0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</w:p>
        </w:tc>
      </w:tr>
      <w:bookmarkEnd w:id="1"/>
    </w:tbl>
    <w:p w14:paraId="5453B296" w14:textId="77777777" w:rsidR="0006213E" w:rsidRPr="0006213E" w:rsidRDefault="0006213E" w:rsidP="0006213E">
      <w:pPr>
        <w:pStyle w:val="BodyText2"/>
        <w:tabs>
          <w:tab w:val="left" w:pos="5670"/>
        </w:tabs>
        <w:spacing w:after="0" w:line="240" w:lineRule="auto"/>
        <w:ind w:left="1080"/>
        <w:jc w:val="both"/>
        <w:rPr>
          <w:sz w:val="24"/>
          <w:szCs w:val="24"/>
          <w:lang w:val="da-DK"/>
        </w:rPr>
      </w:pPr>
    </w:p>
    <w:p w14:paraId="1C2F53C3" w14:textId="7DD95603" w:rsidR="00744C77" w:rsidRPr="00C87604" w:rsidRDefault="006447AD" w:rsidP="00AA7533">
      <w:pPr>
        <w:pStyle w:val="BodyText2"/>
        <w:spacing w:after="0" w:line="240" w:lineRule="auto"/>
        <w:ind w:left="520" w:hanging="70"/>
        <w:jc w:val="both"/>
        <w:rPr>
          <w:b/>
          <w:sz w:val="24"/>
          <w:szCs w:val="24"/>
        </w:rPr>
      </w:pPr>
      <w:r w:rsidRPr="00C87604">
        <w:rPr>
          <w:b/>
          <w:sz w:val="24"/>
          <w:szCs w:val="24"/>
        </w:rPr>
        <w:t>2.2</w:t>
      </w:r>
      <w:r w:rsidR="003555B5" w:rsidRPr="00C87604">
        <w:rPr>
          <w:b/>
          <w:sz w:val="24"/>
          <w:szCs w:val="24"/>
        </w:rPr>
        <w:t xml:space="preserve">. </w:t>
      </w:r>
      <w:r w:rsidR="00744C77" w:rsidRPr="00C87604">
        <w:rPr>
          <w:b/>
          <w:sz w:val="24"/>
          <w:szCs w:val="24"/>
        </w:rPr>
        <w:t>Bộ</w:t>
      </w:r>
      <w:r w:rsidR="0006213E">
        <w:rPr>
          <w:b/>
          <w:sz w:val="24"/>
          <w:szCs w:val="24"/>
        </w:rPr>
        <w:t xml:space="preserve"> </w:t>
      </w:r>
      <w:r w:rsidR="00744C77" w:rsidRPr="00C87604">
        <w:rPr>
          <w:b/>
          <w:sz w:val="24"/>
          <w:szCs w:val="24"/>
        </w:rPr>
        <w:t>môn:</w:t>
      </w:r>
      <w:r w:rsidR="0006213E">
        <w:rPr>
          <w:b/>
          <w:sz w:val="24"/>
          <w:szCs w:val="24"/>
        </w:rPr>
        <w:t xml:space="preserve"> </w:t>
      </w:r>
      <w:r w:rsidR="001465D1" w:rsidRPr="00C87604">
        <w:rPr>
          <w:sz w:val="24"/>
          <w:szCs w:val="24"/>
        </w:rPr>
        <w:t>Bản</w:t>
      </w:r>
      <w:r w:rsidR="007107CA">
        <w:rPr>
          <w:sz w:val="24"/>
          <w:szCs w:val="24"/>
        </w:rPr>
        <w:t xml:space="preserve"> </w:t>
      </w:r>
      <w:r w:rsidR="001465D1" w:rsidRPr="00C87604">
        <w:rPr>
          <w:sz w:val="24"/>
          <w:szCs w:val="24"/>
        </w:rPr>
        <w:t>đồ</w:t>
      </w:r>
    </w:p>
    <w:p w14:paraId="5EAD2E83" w14:textId="217450CB" w:rsidR="00744C77" w:rsidRPr="00C87604" w:rsidRDefault="006447AD" w:rsidP="00AA7533">
      <w:pPr>
        <w:pStyle w:val="BodyText2"/>
        <w:tabs>
          <w:tab w:val="num" w:pos="520"/>
        </w:tabs>
        <w:spacing w:after="0" w:line="240" w:lineRule="auto"/>
        <w:ind w:left="520" w:hanging="70"/>
        <w:jc w:val="both"/>
        <w:rPr>
          <w:sz w:val="24"/>
          <w:szCs w:val="24"/>
        </w:rPr>
      </w:pPr>
      <w:r w:rsidRPr="00C87604">
        <w:rPr>
          <w:b/>
          <w:sz w:val="24"/>
          <w:szCs w:val="24"/>
        </w:rPr>
        <w:t>2.3. Khoa:</w:t>
      </w:r>
      <w:r w:rsidR="0006213E">
        <w:rPr>
          <w:b/>
          <w:sz w:val="24"/>
          <w:szCs w:val="24"/>
        </w:rPr>
        <w:t xml:space="preserve"> </w:t>
      </w:r>
      <w:r w:rsidR="001465D1" w:rsidRPr="00C87604">
        <w:rPr>
          <w:sz w:val="24"/>
          <w:szCs w:val="24"/>
        </w:rPr>
        <w:t>Trắc</w:t>
      </w:r>
      <w:r w:rsidR="00DD5376">
        <w:rPr>
          <w:sz w:val="24"/>
          <w:szCs w:val="24"/>
        </w:rPr>
        <w:t xml:space="preserve"> </w:t>
      </w:r>
      <w:r w:rsidR="001465D1" w:rsidRPr="00C87604">
        <w:rPr>
          <w:sz w:val="24"/>
          <w:szCs w:val="24"/>
        </w:rPr>
        <w:t>địa</w:t>
      </w:r>
      <w:r w:rsidR="00DD5376">
        <w:rPr>
          <w:sz w:val="24"/>
          <w:szCs w:val="24"/>
        </w:rPr>
        <w:t xml:space="preserve"> </w:t>
      </w:r>
      <w:r w:rsidR="0085272F">
        <w:rPr>
          <w:sz w:val="24"/>
          <w:szCs w:val="24"/>
        </w:rPr>
        <w:t>Bản</w:t>
      </w:r>
      <w:r w:rsidR="00DD5376">
        <w:rPr>
          <w:sz w:val="24"/>
          <w:szCs w:val="24"/>
        </w:rPr>
        <w:t xml:space="preserve"> </w:t>
      </w:r>
      <w:r w:rsidR="0085272F">
        <w:rPr>
          <w:sz w:val="24"/>
          <w:szCs w:val="24"/>
        </w:rPr>
        <w:t>đồ</w:t>
      </w:r>
      <w:r w:rsidR="00DD5376">
        <w:rPr>
          <w:sz w:val="24"/>
          <w:szCs w:val="24"/>
        </w:rPr>
        <w:t xml:space="preserve"> </w:t>
      </w:r>
      <w:r w:rsidR="0085272F">
        <w:rPr>
          <w:sz w:val="24"/>
          <w:szCs w:val="24"/>
        </w:rPr>
        <w:t>&amp;</w:t>
      </w:r>
      <w:r w:rsidR="00DD5376">
        <w:rPr>
          <w:sz w:val="24"/>
          <w:szCs w:val="24"/>
        </w:rPr>
        <w:t xml:space="preserve"> </w:t>
      </w:r>
      <w:r w:rsidR="0085272F">
        <w:rPr>
          <w:sz w:val="24"/>
          <w:szCs w:val="24"/>
        </w:rPr>
        <w:t>Quản</w:t>
      </w:r>
      <w:r w:rsidR="00DD5376">
        <w:rPr>
          <w:sz w:val="24"/>
          <w:szCs w:val="24"/>
        </w:rPr>
        <w:t xml:space="preserve"> </w:t>
      </w:r>
      <w:r w:rsidR="0085272F">
        <w:rPr>
          <w:sz w:val="24"/>
          <w:szCs w:val="24"/>
        </w:rPr>
        <w:t>lý</w:t>
      </w:r>
      <w:r w:rsidR="00DD5376">
        <w:rPr>
          <w:sz w:val="24"/>
          <w:szCs w:val="24"/>
        </w:rPr>
        <w:t xml:space="preserve"> </w:t>
      </w:r>
      <w:r w:rsidR="0085272F">
        <w:rPr>
          <w:sz w:val="24"/>
          <w:szCs w:val="24"/>
        </w:rPr>
        <w:t>đất đai</w:t>
      </w:r>
    </w:p>
    <w:p w14:paraId="34DE4D27" w14:textId="77777777" w:rsidR="00744C77" w:rsidRPr="00C87604" w:rsidRDefault="00744C77" w:rsidP="00AA7533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C87604">
        <w:rPr>
          <w:b/>
          <w:bCs/>
          <w:color w:val="000000"/>
          <w:sz w:val="24"/>
          <w:szCs w:val="24"/>
        </w:rPr>
        <w:t>Điều</w:t>
      </w:r>
      <w:r w:rsidR="00DD5376">
        <w:rPr>
          <w:b/>
          <w:bCs/>
          <w:color w:val="000000"/>
          <w:sz w:val="24"/>
          <w:szCs w:val="24"/>
        </w:rPr>
        <w:t xml:space="preserve"> </w:t>
      </w:r>
      <w:r w:rsidRPr="00C87604">
        <w:rPr>
          <w:b/>
          <w:bCs/>
          <w:color w:val="000000"/>
          <w:sz w:val="24"/>
          <w:szCs w:val="24"/>
        </w:rPr>
        <w:t>kiện</w:t>
      </w:r>
      <w:r w:rsidR="00DD5376">
        <w:rPr>
          <w:b/>
          <w:bCs/>
          <w:color w:val="000000"/>
          <w:sz w:val="24"/>
          <w:szCs w:val="24"/>
        </w:rPr>
        <w:t xml:space="preserve"> </w:t>
      </w:r>
      <w:r w:rsidR="00DA409D" w:rsidRPr="00C87604">
        <w:rPr>
          <w:b/>
          <w:bCs/>
          <w:color w:val="000000"/>
          <w:sz w:val="24"/>
          <w:szCs w:val="24"/>
        </w:rPr>
        <w:t>học</w:t>
      </w:r>
      <w:r w:rsidR="00DD5376">
        <w:rPr>
          <w:b/>
          <w:bCs/>
          <w:color w:val="000000"/>
          <w:sz w:val="24"/>
          <w:szCs w:val="24"/>
        </w:rPr>
        <w:t xml:space="preserve"> </w:t>
      </w:r>
      <w:r w:rsidR="00DA409D" w:rsidRPr="00C87604">
        <w:rPr>
          <w:b/>
          <w:bCs/>
          <w:color w:val="000000"/>
          <w:sz w:val="24"/>
          <w:szCs w:val="24"/>
        </w:rPr>
        <w:t>học</w:t>
      </w:r>
      <w:r w:rsidR="00DD5376">
        <w:rPr>
          <w:b/>
          <w:bCs/>
          <w:color w:val="000000"/>
          <w:sz w:val="24"/>
          <w:szCs w:val="24"/>
        </w:rPr>
        <w:t xml:space="preserve"> </w:t>
      </w:r>
      <w:r w:rsidR="00DA409D" w:rsidRPr="00C87604">
        <w:rPr>
          <w:b/>
          <w:bCs/>
          <w:color w:val="000000"/>
          <w:sz w:val="24"/>
          <w:szCs w:val="24"/>
        </w:rPr>
        <w:t>phần</w:t>
      </w:r>
      <w:r w:rsidR="00293A48">
        <w:rPr>
          <w:b/>
          <w:bCs/>
          <w:color w:val="000000"/>
          <w:sz w:val="24"/>
          <w:szCs w:val="24"/>
        </w:rPr>
        <w:t xml:space="preserve"> </w:t>
      </w:r>
      <w:r w:rsidR="006D03CF" w:rsidRPr="00C87604">
        <w:rPr>
          <w:b/>
          <w:bCs/>
          <w:color w:val="000000"/>
          <w:sz w:val="24"/>
          <w:szCs w:val="24"/>
        </w:rPr>
        <w:t>(mã</w:t>
      </w:r>
      <w:r w:rsidR="00DD5376">
        <w:rPr>
          <w:b/>
          <w:bCs/>
          <w:color w:val="000000"/>
          <w:sz w:val="24"/>
          <w:szCs w:val="24"/>
        </w:rPr>
        <w:t xml:space="preserve"> s</w:t>
      </w:r>
      <w:r w:rsidR="006D03CF" w:rsidRPr="00C87604">
        <w:rPr>
          <w:b/>
          <w:bCs/>
          <w:color w:val="000000"/>
          <w:sz w:val="24"/>
          <w:szCs w:val="24"/>
        </w:rPr>
        <w:t>ố</w:t>
      </w:r>
      <w:r w:rsidR="00DD5376">
        <w:rPr>
          <w:b/>
          <w:bCs/>
          <w:color w:val="000000"/>
          <w:sz w:val="24"/>
          <w:szCs w:val="24"/>
        </w:rPr>
        <w:t xml:space="preserve"> </w:t>
      </w:r>
      <w:r w:rsidR="006D03CF" w:rsidRPr="00C87604">
        <w:rPr>
          <w:b/>
          <w:bCs/>
          <w:color w:val="000000"/>
          <w:sz w:val="24"/>
          <w:szCs w:val="24"/>
        </w:rPr>
        <w:t>học</w:t>
      </w:r>
      <w:r w:rsidR="00DD5376">
        <w:rPr>
          <w:b/>
          <w:bCs/>
          <w:color w:val="000000"/>
          <w:sz w:val="24"/>
          <w:szCs w:val="24"/>
        </w:rPr>
        <w:t xml:space="preserve"> </w:t>
      </w:r>
      <w:r w:rsidR="006D03CF" w:rsidRPr="00C87604">
        <w:rPr>
          <w:b/>
          <w:bCs/>
          <w:color w:val="000000"/>
          <w:sz w:val="24"/>
          <w:szCs w:val="24"/>
        </w:rPr>
        <w:t>phần)</w:t>
      </w:r>
    </w:p>
    <w:p w14:paraId="4F42AAC8" w14:textId="13E11A1A" w:rsidR="00C14D16" w:rsidRPr="00C14D16" w:rsidRDefault="006D03CF" w:rsidP="00AA7533">
      <w:pPr>
        <w:pStyle w:val="BodyText2"/>
        <w:numPr>
          <w:ilvl w:val="1"/>
          <w:numId w:val="6"/>
        </w:numPr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C14D16">
        <w:rPr>
          <w:b/>
          <w:bCs/>
          <w:color w:val="000000"/>
          <w:sz w:val="24"/>
          <w:szCs w:val="24"/>
        </w:rPr>
        <w:t>Môn</w:t>
      </w:r>
      <w:r w:rsidR="00DD5376">
        <w:rPr>
          <w:b/>
          <w:bCs/>
          <w:color w:val="000000"/>
          <w:sz w:val="24"/>
          <w:szCs w:val="24"/>
        </w:rPr>
        <w:t xml:space="preserve"> </w:t>
      </w:r>
      <w:r w:rsidRPr="00C14D16">
        <w:rPr>
          <w:b/>
          <w:bCs/>
          <w:color w:val="000000"/>
          <w:sz w:val="24"/>
          <w:szCs w:val="24"/>
        </w:rPr>
        <w:t>học</w:t>
      </w:r>
      <w:r w:rsidR="00DD5376">
        <w:rPr>
          <w:b/>
          <w:bCs/>
          <w:color w:val="000000"/>
          <w:sz w:val="24"/>
          <w:szCs w:val="24"/>
        </w:rPr>
        <w:t xml:space="preserve"> </w:t>
      </w:r>
      <w:r w:rsidRPr="00C14D16">
        <w:rPr>
          <w:b/>
          <w:bCs/>
          <w:color w:val="000000"/>
          <w:sz w:val="24"/>
          <w:szCs w:val="24"/>
        </w:rPr>
        <w:t>tiên</w:t>
      </w:r>
      <w:r w:rsidR="00DD5376">
        <w:rPr>
          <w:b/>
          <w:bCs/>
          <w:color w:val="000000"/>
          <w:sz w:val="24"/>
          <w:szCs w:val="24"/>
        </w:rPr>
        <w:t xml:space="preserve"> </w:t>
      </w:r>
      <w:r w:rsidRPr="00C14D16">
        <w:rPr>
          <w:b/>
          <w:bCs/>
          <w:color w:val="000000"/>
          <w:sz w:val="24"/>
          <w:szCs w:val="24"/>
        </w:rPr>
        <w:t>quyết:</w:t>
      </w:r>
      <w:r w:rsidR="007107CA">
        <w:rPr>
          <w:b/>
          <w:bCs/>
          <w:color w:val="000000"/>
          <w:sz w:val="24"/>
          <w:szCs w:val="24"/>
        </w:rPr>
        <w:t xml:space="preserve"> </w:t>
      </w:r>
    </w:p>
    <w:p w14:paraId="4B9E9DC9" w14:textId="1B7431DA" w:rsidR="006D03CF" w:rsidRPr="00C14D16" w:rsidRDefault="006D03CF" w:rsidP="00AA7533">
      <w:pPr>
        <w:pStyle w:val="BodyText2"/>
        <w:numPr>
          <w:ilvl w:val="1"/>
          <w:numId w:val="6"/>
        </w:numPr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 w:rsidRPr="00C14D16">
        <w:rPr>
          <w:b/>
          <w:bCs/>
          <w:color w:val="000000"/>
          <w:sz w:val="24"/>
          <w:szCs w:val="24"/>
        </w:rPr>
        <w:t>Môn</w:t>
      </w:r>
      <w:r w:rsidR="00DD5376">
        <w:rPr>
          <w:b/>
          <w:bCs/>
          <w:color w:val="000000"/>
          <w:sz w:val="24"/>
          <w:szCs w:val="24"/>
        </w:rPr>
        <w:t xml:space="preserve"> </w:t>
      </w:r>
      <w:r w:rsidRPr="00C14D16">
        <w:rPr>
          <w:b/>
          <w:bCs/>
          <w:color w:val="000000"/>
          <w:sz w:val="24"/>
          <w:szCs w:val="24"/>
        </w:rPr>
        <w:t>học</w:t>
      </w:r>
      <w:r w:rsidR="00DD5376">
        <w:rPr>
          <w:b/>
          <w:bCs/>
          <w:color w:val="000000"/>
          <w:sz w:val="24"/>
          <w:szCs w:val="24"/>
        </w:rPr>
        <w:t xml:space="preserve"> </w:t>
      </w:r>
      <w:r w:rsidRPr="00C14D16">
        <w:rPr>
          <w:b/>
          <w:bCs/>
          <w:color w:val="000000"/>
          <w:sz w:val="24"/>
          <w:szCs w:val="24"/>
        </w:rPr>
        <w:t>trước:</w:t>
      </w:r>
      <w:r w:rsidR="001B5706">
        <w:rPr>
          <w:b/>
          <w:bCs/>
          <w:color w:val="000000"/>
          <w:sz w:val="24"/>
          <w:szCs w:val="24"/>
        </w:rPr>
        <w:t xml:space="preserve"> </w:t>
      </w:r>
      <w:r w:rsidR="001B5706" w:rsidRPr="00C14D16">
        <w:rPr>
          <w:sz w:val="24"/>
          <w:szCs w:val="24"/>
        </w:rPr>
        <w:t>Cơ</w:t>
      </w:r>
      <w:r w:rsidR="001B5706">
        <w:rPr>
          <w:sz w:val="24"/>
          <w:szCs w:val="24"/>
        </w:rPr>
        <w:t xml:space="preserve"> </w:t>
      </w:r>
      <w:r w:rsidR="001B5706" w:rsidRPr="00C14D16">
        <w:rPr>
          <w:sz w:val="24"/>
          <w:szCs w:val="24"/>
        </w:rPr>
        <w:t>sở</w:t>
      </w:r>
      <w:r w:rsidR="001B5706">
        <w:rPr>
          <w:sz w:val="24"/>
          <w:szCs w:val="24"/>
        </w:rPr>
        <w:t xml:space="preserve"> </w:t>
      </w:r>
      <w:r w:rsidR="001B5706" w:rsidRPr="00C14D16">
        <w:rPr>
          <w:sz w:val="24"/>
          <w:szCs w:val="24"/>
        </w:rPr>
        <w:t>Bản</w:t>
      </w:r>
      <w:r w:rsidR="001B5706">
        <w:rPr>
          <w:sz w:val="24"/>
          <w:szCs w:val="24"/>
        </w:rPr>
        <w:t xml:space="preserve"> </w:t>
      </w:r>
      <w:r w:rsidR="001B5706" w:rsidRPr="00C14D16">
        <w:rPr>
          <w:sz w:val="24"/>
          <w:szCs w:val="24"/>
        </w:rPr>
        <w:t>đồ</w:t>
      </w:r>
      <w:r w:rsidR="001B5706">
        <w:rPr>
          <w:sz w:val="24"/>
          <w:szCs w:val="24"/>
        </w:rPr>
        <w:t xml:space="preserve"> (</w:t>
      </w:r>
      <w:r w:rsidR="001B5706" w:rsidRPr="000B5235">
        <w:rPr>
          <w:sz w:val="24"/>
          <w:szCs w:val="24"/>
        </w:rPr>
        <w:t>7</w:t>
      </w:r>
      <w:r w:rsidR="001B5706">
        <w:rPr>
          <w:sz w:val="24"/>
          <w:szCs w:val="24"/>
        </w:rPr>
        <w:t>050707)</w:t>
      </w:r>
    </w:p>
    <w:p w14:paraId="1F180DC6" w14:textId="77777777" w:rsidR="00744C77" w:rsidRPr="00C87604" w:rsidRDefault="00744C77" w:rsidP="00AA7533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C87604">
        <w:rPr>
          <w:b/>
          <w:bCs/>
          <w:color w:val="000000"/>
          <w:sz w:val="24"/>
          <w:szCs w:val="24"/>
        </w:rPr>
        <w:t>Mục</w:t>
      </w:r>
      <w:r w:rsidR="00DD5376">
        <w:rPr>
          <w:b/>
          <w:bCs/>
          <w:color w:val="000000"/>
          <w:sz w:val="24"/>
          <w:szCs w:val="24"/>
        </w:rPr>
        <w:t xml:space="preserve"> </w:t>
      </w:r>
      <w:r w:rsidRPr="00C87604">
        <w:rPr>
          <w:b/>
          <w:bCs/>
          <w:color w:val="000000"/>
          <w:sz w:val="24"/>
          <w:szCs w:val="24"/>
        </w:rPr>
        <w:t>tiêu</w:t>
      </w:r>
      <w:r w:rsidR="00DD5376">
        <w:rPr>
          <w:b/>
          <w:bCs/>
          <w:color w:val="000000"/>
          <w:sz w:val="24"/>
          <w:szCs w:val="24"/>
        </w:rPr>
        <w:t xml:space="preserve"> </w:t>
      </w:r>
      <w:r w:rsidRPr="00C87604">
        <w:rPr>
          <w:b/>
          <w:bCs/>
          <w:color w:val="000000"/>
          <w:sz w:val="24"/>
          <w:szCs w:val="24"/>
        </w:rPr>
        <w:t>của</w:t>
      </w:r>
      <w:r w:rsidR="00DD5376">
        <w:rPr>
          <w:b/>
          <w:bCs/>
          <w:color w:val="000000"/>
          <w:sz w:val="24"/>
          <w:szCs w:val="24"/>
        </w:rPr>
        <w:t xml:space="preserve"> </w:t>
      </w:r>
      <w:r w:rsidRPr="00C87604">
        <w:rPr>
          <w:b/>
          <w:bCs/>
          <w:color w:val="000000"/>
          <w:sz w:val="24"/>
          <w:szCs w:val="24"/>
        </w:rPr>
        <w:t>học</w:t>
      </w:r>
      <w:r w:rsidR="00DD5376">
        <w:rPr>
          <w:b/>
          <w:bCs/>
          <w:color w:val="000000"/>
          <w:sz w:val="24"/>
          <w:szCs w:val="24"/>
        </w:rPr>
        <w:t xml:space="preserve"> </w:t>
      </w:r>
      <w:r w:rsidRPr="00C87604">
        <w:rPr>
          <w:b/>
          <w:bCs/>
          <w:color w:val="000000"/>
          <w:sz w:val="24"/>
          <w:szCs w:val="24"/>
        </w:rPr>
        <w:t>phần</w:t>
      </w:r>
    </w:p>
    <w:p w14:paraId="78D53207" w14:textId="77777777" w:rsidR="00744C77" w:rsidRPr="00C87604" w:rsidRDefault="00744C77" w:rsidP="00AA7533">
      <w:pPr>
        <w:pStyle w:val="ListParagraph"/>
        <w:numPr>
          <w:ilvl w:val="1"/>
          <w:numId w:val="1"/>
        </w:numPr>
        <w:ind w:hanging="621"/>
        <w:rPr>
          <w:b/>
          <w:bCs/>
          <w:lang w:val="vi-VN"/>
        </w:rPr>
      </w:pPr>
      <w:r w:rsidRPr="00C87604">
        <w:rPr>
          <w:b/>
          <w:bCs/>
          <w:lang w:val="vi-VN"/>
        </w:rPr>
        <w:t xml:space="preserve">Kiến thức </w:t>
      </w:r>
    </w:p>
    <w:p w14:paraId="25ED333A" w14:textId="77777777" w:rsidR="005429AE" w:rsidRPr="005429AE" w:rsidRDefault="00432F2E" w:rsidP="00AA7533">
      <w:pPr>
        <w:pStyle w:val="ListParagraph"/>
        <w:numPr>
          <w:ilvl w:val="0"/>
          <w:numId w:val="8"/>
        </w:numPr>
        <w:ind w:left="144" w:firstLine="0"/>
        <w:jc w:val="both"/>
        <w:rPr>
          <w:bCs/>
          <w:lang w:val="da-DK"/>
        </w:rPr>
      </w:pPr>
      <w:r w:rsidRPr="005429AE">
        <w:rPr>
          <w:lang w:val="da-DK"/>
        </w:rPr>
        <w:t xml:space="preserve">Sinh viên nắm được những kiến thức cơ bản về </w:t>
      </w:r>
      <w:r w:rsidR="005429AE" w:rsidRPr="00CF7C19">
        <w:rPr>
          <w:lang w:val="da-DK"/>
        </w:rPr>
        <w:t>sử dụng và phân tích bản đồ</w:t>
      </w:r>
      <w:r w:rsidR="005429AE">
        <w:rPr>
          <w:lang w:val="da-DK"/>
        </w:rPr>
        <w:t>.</w:t>
      </w:r>
    </w:p>
    <w:p w14:paraId="17D2F524" w14:textId="77777777" w:rsidR="00B60C95" w:rsidRPr="005429AE" w:rsidRDefault="00044898" w:rsidP="00AA7533">
      <w:pPr>
        <w:pStyle w:val="ListParagraph"/>
        <w:numPr>
          <w:ilvl w:val="0"/>
          <w:numId w:val="8"/>
        </w:numPr>
        <w:ind w:left="144" w:firstLine="0"/>
        <w:jc w:val="both"/>
        <w:rPr>
          <w:bCs/>
          <w:lang w:val="da-DK"/>
        </w:rPr>
      </w:pPr>
      <w:r w:rsidRPr="005429AE">
        <w:rPr>
          <w:lang w:val="da-DK"/>
        </w:rPr>
        <w:t xml:space="preserve">Sinh viên nắm được những kiến thức cơ bản về </w:t>
      </w:r>
      <w:r w:rsidR="005429AE" w:rsidRPr="00CF7C19">
        <w:rPr>
          <w:lang w:val="da-DK"/>
        </w:rPr>
        <w:t>các phương pháp dùng để phân tích bản đồ</w:t>
      </w:r>
      <w:r w:rsidR="005429AE">
        <w:rPr>
          <w:lang w:val="da-DK"/>
        </w:rPr>
        <w:t>.</w:t>
      </w:r>
    </w:p>
    <w:p w14:paraId="13131AFB" w14:textId="77777777" w:rsidR="00744C77" w:rsidRPr="00C87604" w:rsidRDefault="00744C77" w:rsidP="00AA7533">
      <w:pPr>
        <w:pStyle w:val="ListParagraph"/>
        <w:numPr>
          <w:ilvl w:val="1"/>
          <w:numId w:val="1"/>
        </w:numPr>
        <w:ind w:hanging="621"/>
        <w:rPr>
          <w:b/>
          <w:bCs/>
          <w:lang w:val="vi-VN"/>
        </w:rPr>
      </w:pPr>
      <w:r w:rsidRPr="00C87604">
        <w:rPr>
          <w:b/>
          <w:bCs/>
          <w:lang w:val="vi-VN"/>
        </w:rPr>
        <w:t>Kỹ năng</w:t>
      </w:r>
    </w:p>
    <w:p w14:paraId="5EFECBCD" w14:textId="77777777" w:rsidR="00B60C95" w:rsidRPr="00C87604" w:rsidRDefault="009C73C7" w:rsidP="00AA7533">
      <w:pPr>
        <w:pStyle w:val="ListParagraph"/>
        <w:numPr>
          <w:ilvl w:val="2"/>
          <w:numId w:val="1"/>
        </w:numPr>
        <w:tabs>
          <w:tab w:val="clear" w:pos="990"/>
          <w:tab w:val="num" w:pos="993"/>
        </w:tabs>
        <w:ind w:left="522" w:hanging="96"/>
        <w:jc w:val="both"/>
        <w:rPr>
          <w:bCs/>
          <w:lang w:val="vi-VN"/>
        </w:rPr>
      </w:pPr>
      <w:r w:rsidRPr="00C87604">
        <w:rPr>
          <w:lang w:val="nl-NL"/>
        </w:rPr>
        <w:t>Sinh viên biết c</w:t>
      </w:r>
      <w:r w:rsidR="00CF7989" w:rsidRPr="00C87604">
        <w:rPr>
          <w:lang w:val="nl-NL"/>
        </w:rPr>
        <w:t xml:space="preserve">ách </w:t>
      </w:r>
      <w:r w:rsidR="005429AE" w:rsidRPr="00CF7C19">
        <w:rPr>
          <w:lang w:val="da-DK"/>
        </w:rPr>
        <w:t>sử dụng và phân tích bản đồ</w:t>
      </w:r>
      <w:r w:rsidR="00CF7989" w:rsidRPr="00C87604">
        <w:rPr>
          <w:lang w:val="nl-NL"/>
        </w:rPr>
        <w:t xml:space="preserve">. </w:t>
      </w:r>
    </w:p>
    <w:p w14:paraId="6FDD4F49" w14:textId="77777777" w:rsidR="00B60C95" w:rsidRPr="00C87604" w:rsidRDefault="00CF7989" w:rsidP="00AA7533">
      <w:pPr>
        <w:pStyle w:val="ListParagraph"/>
        <w:numPr>
          <w:ilvl w:val="2"/>
          <w:numId w:val="1"/>
        </w:numPr>
        <w:ind w:left="522" w:hanging="96"/>
        <w:jc w:val="both"/>
        <w:rPr>
          <w:bCs/>
          <w:lang w:val="vi-VN"/>
        </w:rPr>
      </w:pPr>
      <w:r w:rsidRPr="00C87604">
        <w:rPr>
          <w:lang w:val="nl-NL"/>
        </w:rPr>
        <w:t xml:space="preserve">Sinh viên </w:t>
      </w:r>
      <w:r w:rsidR="005429AE" w:rsidRPr="00CF7C19">
        <w:rPr>
          <w:lang w:val="da-DK"/>
        </w:rPr>
        <w:t>đọc thành thạo bản đồ và đánh giá được độ chính xác bản đồ</w:t>
      </w:r>
      <w:r w:rsidR="005429AE">
        <w:rPr>
          <w:lang w:val="da-DK"/>
        </w:rPr>
        <w:t>.</w:t>
      </w:r>
    </w:p>
    <w:p w14:paraId="18379F3B" w14:textId="77777777" w:rsidR="00744C77" w:rsidRPr="00C87604" w:rsidRDefault="00BA09EA" w:rsidP="00AA7533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C87604">
        <w:rPr>
          <w:b/>
          <w:bCs/>
          <w:color w:val="000000"/>
          <w:sz w:val="24"/>
          <w:szCs w:val="24"/>
          <w:lang w:val="vi-VN"/>
        </w:rPr>
        <w:t>T</w:t>
      </w:r>
      <w:r w:rsidR="00744C77" w:rsidRPr="00C87604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14:paraId="2B847F01" w14:textId="1111484F" w:rsidR="001B5706" w:rsidRPr="000B5235" w:rsidRDefault="001B5706" w:rsidP="001B5706">
      <w:pPr>
        <w:tabs>
          <w:tab w:val="left" w:pos="567"/>
        </w:tabs>
        <w:spacing w:line="360" w:lineRule="auto"/>
        <w:ind w:firstLine="567"/>
        <w:jc w:val="both"/>
        <w:rPr>
          <w:bCs/>
          <w:sz w:val="24"/>
          <w:szCs w:val="24"/>
          <w:lang w:val="vi-VN"/>
        </w:rPr>
      </w:pPr>
      <w:bookmarkStart w:id="2" w:name="_Hlk37078265"/>
      <w:bookmarkStart w:id="3" w:name="_Hlk37128562"/>
      <w:r w:rsidRPr="000B5235">
        <w:rPr>
          <w:bCs/>
          <w:sz w:val="24"/>
          <w:szCs w:val="24"/>
          <w:lang w:val="vi-VN"/>
        </w:rPr>
        <w:t>Nội dung học phần gồm 6 chương lý thuyết và bài tập:</w:t>
      </w:r>
    </w:p>
    <w:p w14:paraId="150916EB" w14:textId="23E55080" w:rsidR="001B5706" w:rsidRPr="000B5235" w:rsidRDefault="001B5706" w:rsidP="001B5706">
      <w:pPr>
        <w:tabs>
          <w:tab w:val="left" w:pos="567"/>
        </w:tabs>
        <w:spacing w:line="360" w:lineRule="auto"/>
        <w:ind w:firstLine="567"/>
        <w:jc w:val="both"/>
        <w:rPr>
          <w:bCs/>
          <w:sz w:val="24"/>
          <w:szCs w:val="24"/>
          <w:lang w:val="vi-VN"/>
        </w:rPr>
      </w:pPr>
      <w:bookmarkStart w:id="4" w:name="_Hlk37078295"/>
      <w:bookmarkEnd w:id="2"/>
      <w:r w:rsidRPr="000B5235">
        <w:rPr>
          <w:bCs/>
          <w:sz w:val="24"/>
          <w:szCs w:val="24"/>
          <w:lang w:val="vi-VN"/>
        </w:rPr>
        <w:t>Chương 1. Những khái niệm cơ bản về phân tích và ứng dụng bản đồ</w:t>
      </w:r>
    </w:p>
    <w:p w14:paraId="18C0E8C6" w14:textId="15F173F1" w:rsidR="001B5706" w:rsidRPr="000B5235" w:rsidRDefault="001B5706" w:rsidP="001B5706">
      <w:pPr>
        <w:tabs>
          <w:tab w:val="left" w:pos="567"/>
        </w:tabs>
        <w:spacing w:line="360" w:lineRule="auto"/>
        <w:ind w:firstLine="567"/>
        <w:jc w:val="both"/>
        <w:rPr>
          <w:bCs/>
          <w:sz w:val="24"/>
          <w:szCs w:val="24"/>
          <w:lang w:val="vi-VN"/>
        </w:rPr>
      </w:pPr>
      <w:r w:rsidRPr="000B5235">
        <w:rPr>
          <w:bCs/>
          <w:sz w:val="24"/>
          <w:szCs w:val="24"/>
          <w:lang w:val="vi-VN"/>
        </w:rPr>
        <w:t>Chương 2. Sử dụng bản đồ địa hình</w:t>
      </w:r>
    </w:p>
    <w:p w14:paraId="3BAEBEA2" w14:textId="18D2BCF6" w:rsidR="001B5706" w:rsidRPr="000B5235" w:rsidRDefault="001B5706" w:rsidP="001B5706">
      <w:pPr>
        <w:tabs>
          <w:tab w:val="left" w:pos="567"/>
        </w:tabs>
        <w:spacing w:line="360" w:lineRule="auto"/>
        <w:ind w:firstLine="567"/>
        <w:jc w:val="both"/>
        <w:rPr>
          <w:bCs/>
          <w:sz w:val="24"/>
          <w:szCs w:val="24"/>
          <w:lang w:val="vi-VN"/>
        </w:rPr>
      </w:pPr>
      <w:r w:rsidRPr="000B5235">
        <w:rPr>
          <w:bCs/>
          <w:sz w:val="24"/>
          <w:szCs w:val="24"/>
          <w:lang w:val="vi-VN"/>
        </w:rPr>
        <w:t>Chương 3. Các phương pháp phân tích bản đồ</w:t>
      </w:r>
    </w:p>
    <w:p w14:paraId="213DE6E6" w14:textId="77777777" w:rsidR="001B5706" w:rsidRPr="000B5235" w:rsidRDefault="001B5706" w:rsidP="001B5706">
      <w:pPr>
        <w:tabs>
          <w:tab w:val="left" w:pos="567"/>
        </w:tabs>
        <w:spacing w:line="360" w:lineRule="auto"/>
        <w:ind w:firstLine="567"/>
        <w:jc w:val="both"/>
        <w:rPr>
          <w:bCs/>
          <w:sz w:val="24"/>
          <w:szCs w:val="24"/>
          <w:lang w:val="vi-VN"/>
        </w:rPr>
      </w:pPr>
      <w:r w:rsidRPr="000B5235">
        <w:rPr>
          <w:bCs/>
          <w:sz w:val="24"/>
          <w:szCs w:val="24"/>
          <w:lang w:val="vi-VN"/>
        </w:rPr>
        <w:t>Chương 4. Biến đổi sự biểu thị bản đồ</w:t>
      </w:r>
      <w:bookmarkEnd w:id="4"/>
    </w:p>
    <w:p w14:paraId="28E449B7" w14:textId="5ECFD1E8" w:rsidR="00744C77" w:rsidRPr="000B5235" w:rsidRDefault="001B5706" w:rsidP="001B5706">
      <w:pPr>
        <w:tabs>
          <w:tab w:val="left" w:pos="567"/>
        </w:tabs>
        <w:spacing w:line="360" w:lineRule="auto"/>
        <w:ind w:firstLine="567"/>
        <w:jc w:val="both"/>
        <w:rPr>
          <w:bCs/>
          <w:lang w:val="vi-VN"/>
        </w:rPr>
      </w:pPr>
      <w:r w:rsidRPr="000B5235">
        <w:rPr>
          <w:bCs/>
          <w:sz w:val="24"/>
          <w:szCs w:val="24"/>
          <w:lang w:val="vi-VN"/>
        </w:rPr>
        <w:t xml:space="preserve">Chương 5. </w:t>
      </w:r>
      <w:bookmarkEnd w:id="3"/>
      <w:r w:rsidRPr="000B5235">
        <w:rPr>
          <w:bCs/>
          <w:lang w:val="vi-VN"/>
        </w:rPr>
        <w:t>Phân tích tác phẩm bản đồ riêng tờ và tập bản đồ</w:t>
      </w:r>
    </w:p>
    <w:p w14:paraId="65B48EA4" w14:textId="5F0FBE89" w:rsidR="001B5706" w:rsidRPr="000B5235" w:rsidRDefault="001B5706" w:rsidP="001B5706">
      <w:pPr>
        <w:tabs>
          <w:tab w:val="left" w:pos="567"/>
        </w:tabs>
        <w:spacing w:line="360" w:lineRule="auto"/>
        <w:ind w:firstLine="567"/>
        <w:jc w:val="both"/>
        <w:rPr>
          <w:bCs/>
          <w:lang w:val="vi-VN"/>
        </w:rPr>
      </w:pPr>
      <w:r w:rsidRPr="000B5235">
        <w:rPr>
          <w:bCs/>
          <w:lang w:val="vi-VN"/>
        </w:rPr>
        <w:t>Chương 6. Phân tích độ chính xác bản đồ</w:t>
      </w:r>
    </w:p>
    <w:p w14:paraId="7A0D84AD" w14:textId="6D26310A" w:rsidR="001B5706" w:rsidRPr="000B5235" w:rsidRDefault="001B5706" w:rsidP="001B5706">
      <w:pPr>
        <w:tabs>
          <w:tab w:val="left" w:pos="567"/>
        </w:tabs>
        <w:spacing w:line="360" w:lineRule="auto"/>
        <w:ind w:firstLine="567"/>
        <w:jc w:val="both"/>
        <w:rPr>
          <w:bCs/>
          <w:lang w:val="vi-VN"/>
        </w:rPr>
      </w:pPr>
      <w:r w:rsidRPr="000B5235">
        <w:rPr>
          <w:bCs/>
          <w:lang w:val="vi-VN"/>
        </w:rPr>
        <w:t>Bài tập: Bài tập chương 2, chương 3, chương 4.</w:t>
      </w:r>
    </w:p>
    <w:p w14:paraId="58ECBC8F" w14:textId="77777777" w:rsidR="00296F71" w:rsidRPr="00C87604" w:rsidRDefault="009540AF" w:rsidP="00AA7533">
      <w:pPr>
        <w:pStyle w:val="BodyText2"/>
        <w:numPr>
          <w:ilvl w:val="0"/>
          <w:numId w:val="6"/>
        </w:numPr>
        <w:spacing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C87604">
        <w:rPr>
          <w:b/>
          <w:bCs/>
          <w:color w:val="000000"/>
          <w:sz w:val="24"/>
          <w:szCs w:val="24"/>
          <w:lang w:val="vi-VN"/>
        </w:rPr>
        <w:lastRenderedPageBreak/>
        <w:t>Cấu trúc nội dung học phần</w:t>
      </w:r>
    </w:p>
    <w:p w14:paraId="0D0A93F1" w14:textId="77777777" w:rsidR="004A21C9" w:rsidRPr="00C87604" w:rsidRDefault="00BA7C39" w:rsidP="00AA7533">
      <w:pPr>
        <w:pStyle w:val="ListParagraph"/>
        <w:jc w:val="center"/>
        <w:rPr>
          <w:b/>
          <w:bCs/>
          <w:lang w:val="nl-NL"/>
        </w:rPr>
      </w:pPr>
      <w:r w:rsidRPr="00C87604">
        <w:rPr>
          <w:b/>
          <w:bCs/>
          <w:lang w:val="nl-NL"/>
        </w:rPr>
        <w:t>Bảng 1</w:t>
      </w:r>
      <w:r w:rsidR="004A21C9" w:rsidRPr="00C87604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C87604" w14:paraId="74818C41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3DCB" w14:textId="77777777" w:rsidR="001265BC" w:rsidRPr="00C87604" w:rsidRDefault="001265BC" w:rsidP="00AA7533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C87604">
              <w:rPr>
                <w:b/>
                <w:bCs/>
              </w:rPr>
              <w:t>6.1. Lýthuyết</w:t>
            </w:r>
          </w:p>
        </w:tc>
      </w:tr>
      <w:tr w:rsidR="00095A1D" w:rsidRPr="00C87604" w14:paraId="0B219D3C" w14:textId="77777777">
        <w:tc>
          <w:tcPr>
            <w:tcW w:w="1408" w:type="dxa"/>
            <w:tcBorders>
              <w:top w:val="single" w:sz="4" w:space="0" w:color="auto"/>
            </w:tcBorders>
          </w:tcPr>
          <w:p w14:paraId="28EE8EF4" w14:textId="77777777" w:rsidR="003B73BB" w:rsidRPr="00C87604" w:rsidRDefault="00BA09EA" w:rsidP="00AA7533">
            <w:pPr>
              <w:pStyle w:val="ListParagraph"/>
              <w:ind w:left="0"/>
              <w:jc w:val="center"/>
              <w:rPr>
                <w:b/>
                <w:bCs/>
                <w:i/>
              </w:rPr>
            </w:pPr>
            <w:r w:rsidRPr="00C87604">
              <w:rPr>
                <w:b/>
                <w:bCs/>
                <w:i/>
              </w:rPr>
              <w:t>Đềmục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62EEEB7F" w14:textId="77777777" w:rsidR="003B73BB" w:rsidRPr="00C87604" w:rsidRDefault="003B73BB" w:rsidP="00AA7533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87604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2CD6492" w14:textId="77777777" w:rsidR="003B73BB" w:rsidRPr="00C87604" w:rsidRDefault="003B73BB" w:rsidP="00AA7533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87604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1C97EB11" w14:textId="77777777" w:rsidR="003B73BB" w:rsidRPr="00C87604" w:rsidRDefault="00EE3756" w:rsidP="00AA7533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87604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EE6EEF" w:rsidRPr="00C87604" w14:paraId="2BCBC8AC" w14:textId="77777777" w:rsidTr="003F7694">
        <w:trPr>
          <w:trHeight w:val="548"/>
        </w:trPr>
        <w:tc>
          <w:tcPr>
            <w:tcW w:w="1408" w:type="dxa"/>
            <w:vAlign w:val="center"/>
          </w:tcPr>
          <w:p w14:paraId="2399B7CD" w14:textId="77777777" w:rsidR="00EE6EEF" w:rsidRPr="00C87604" w:rsidRDefault="00EE6EEF" w:rsidP="00AA7533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87604">
              <w:rPr>
                <w:b/>
                <w:bCs/>
                <w:lang w:val="nl-NL"/>
              </w:rPr>
              <w:t xml:space="preserve">Chương </w:t>
            </w:r>
            <w:r w:rsidRPr="00C87604">
              <w:rPr>
                <w:b/>
                <w:bCs/>
              </w:rPr>
              <w:t>1</w:t>
            </w:r>
          </w:p>
        </w:tc>
        <w:tc>
          <w:tcPr>
            <w:tcW w:w="4683" w:type="dxa"/>
            <w:vAlign w:val="center"/>
          </w:tcPr>
          <w:p w14:paraId="5B2D055E" w14:textId="77777777" w:rsidR="00EE6EEF" w:rsidRPr="00C87604" w:rsidRDefault="00AA08F0" w:rsidP="00AA7533">
            <w:pPr>
              <w:pStyle w:val="ListParagraph"/>
              <w:ind w:left="0"/>
              <w:jc w:val="center"/>
              <w:rPr>
                <w:b/>
              </w:rPr>
            </w:pPr>
            <w:bookmarkStart w:id="5" w:name="_Hlk37130390"/>
            <w:r>
              <w:rPr>
                <w:b/>
              </w:rPr>
              <w:t>Những</w:t>
            </w:r>
            <w:r w:rsidR="00DD5376">
              <w:rPr>
                <w:b/>
              </w:rPr>
              <w:t xml:space="preserve"> </w:t>
            </w:r>
            <w:r>
              <w:rPr>
                <w:b/>
              </w:rPr>
              <w:t>khái</w:t>
            </w:r>
            <w:r w:rsidR="00DD5376">
              <w:rPr>
                <w:b/>
              </w:rPr>
              <w:t xml:space="preserve"> </w:t>
            </w:r>
            <w:r>
              <w:rPr>
                <w:b/>
              </w:rPr>
              <w:t>niệm</w:t>
            </w:r>
            <w:r w:rsidR="00DD5376">
              <w:rPr>
                <w:b/>
              </w:rPr>
              <w:t xml:space="preserve"> </w:t>
            </w:r>
            <w:r>
              <w:rPr>
                <w:b/>
              </w:rPr>
              <w:t>cơ</w:t>
            </w:r>
            <w:r w:rsidR="00DD5376">
              <w:rPr>
                <w:b/>
              </w:rPr>
              <w:t xml:space="preserve"> </w:t>
            </w:r>
            <w:r>
              <w:rPr>
                <w:b/>
              </w:rPr>
              <w:t>bản</w:t>
            </w:r>
            <w:r w:rsidR="00DD5376">
              <w:rPr>
                <w:b/>
              </w:rPr>
              <w:t xml:space="preserve"> </w:t>
            </w:r>
            <w:r>
              <w:rPr>
                <w:b/>
              </w:rPr>
              <w:t>về</w:t>
            </w:r>
            <w:r w:rsidR="00DD5376">
              <w:rPr>
                <w:b/>
              </w:rPr>
              <w:t xml:space="preserve"> </w:t>
            </w:r>
            <w:r>
              <w:rPr>
                <w:b/>
              </w:rPr>
              <w:t>phân</w:t>
            </w:r>
            <w:r w:rsidR="00DD5376">
              <w:rPr>
                <w:b/>
              </w:rPr>
              <w:t xml:space="preserve"> </w:t>
            </w:r>
            <w:r>
              <w:rPr>
                <w:b/>
              </w:rPr>
              <w:t>tích</w:t>
            </w:r>
            <w:r w:rsidR="00DD5376">
              <w:rPr>
                <w:b/>
              </w:rPr>
              <w:t xml:space="preserve"> </w:t>
            </w:r>
            <w:r>
              <w:rPr>
                <w:b/>
              </w:rPr>
              <w:t>và</w:t>
            </w:r>
            <w:r w:rsidR="00DD5376">
              <w:rPr>
                <w:b/>
              </w:rPr>
              <w:t xml:space="preserve"> </w:t>
            </w:r>
            <w:r>
              <w:rPr>
                <w:b/>
              </w:rPr>
              <w:t>ứng</w:t>
            </w:r>
            <w:r w:rsidR="00DD5376">
              <w:rPr>
                <w:b/>
              </w:rPr>
              <w:t xml:space="preserve"> </w:t>
            </w:r>
            <w:r>
              <w:rPr>
                <w:b/>
              </w:rPr>
              <w:t>dụng</w:t>
            </w:r>
            <w:r w:rsidR="00DD5376">
              <w:rPr>
                <w:b/>
              </w:rPr>
              <w:t xml:space="preserve"> </w:t>
            </w:r>
            <w:r>
              <w:rPr>
                <w:b/>
              </w:rPr>
              <w:t>bản</w:t>
            </w:r>
            <w:r w:rsidR="00DD5376">
              <w:rPr>
                <w:b/>
              </w:rPr>
              <w:t xml:space="preserve"> </w:t>
            </w:r>
            <w:r>
              <w:rPr>
                <w:b/>
              </w:rPr>
              <w:t>đồ</w:t>
            </w:r>
            <w:bookmarkEnd w:id="5"/>
          </w:p>
        </w:tc>
        <w:tc>
          <w:tcPr>
            <w:tcW w:w="992" w:type="dxa"/>
            <w:vAlign w:val="center"/>
          </w:tcPr>
          <w:p w14:paraId="6933D571" w14:textId="77777777" w:rsidR="00EE6EEF" w:rsidRPr="00A669C9" w:rsidRDefault="00F74AF2" w:rsidP="00AA7533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04903848" w14:textId="77777777" w:rsidR="00EE6EEF" w:rsidRPr="00C87604" w:rsidRDefault="00EE6EEF" w:rsidP="00AA7533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AA08F0" w:rsidRPr="00C87604" w14:paraId="02F47D2C" w14:textId="77777777" w:rsidTr="00FC434F">
        <w:tc>
          <w:tcPr>
            <w:tcW w:w="1408" w:type="dxa"/>
            <w:vAlign w:val="center"/>
          </w:tcPr>
          <w:p w14:paraId="43DE2FE6" w14:textId="77777777" w:rsidR="00AA08F0" w:rsidRPr="00C87604" w:rsidRDefault="00AA08F0" w:rsidP="00AA7533">
            <w:pPr>
              <w:pStyle w:val="ListParagraph"/>
              <w:ind w:left="0"/>
              <w:jc w:val="center"/>
              <w:rPr>
                <w:bCs/>
              </w:rPr>
            </w:pPr>
            <w:r w:rsidRPr="00C87604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</w:tcPr>
          <w:p w14:paraId="3DE053FC" w14:textId="77777777" w:rsidR="00AA08F0" w:rsidRPr="0001493F" w:rsidRDefault="00AA08F0" w:rsidP="00AA7533">
            <w:pPr>
              <w:jc w:val="both"/>
              <w:rPr>
                <w:sz w:val="24"/>
                <w:szCs w:val="24"/>
                <w:lang w:val="da-DK"/>
              </w:rPr>
            </w:pPr>
            <w:r w:rsidRPr="0001493F">
              <w:rPr>
                <w:sz w:val="24"/>
                <w:szCs w:val="24"/>
                <w:lang w:val="da-DK"/>
              </w:rPr>
              <w:t xml:space="preserve">Quá trình ứng dụng bản đồ. </w:t>
            </w:r>
          </w:p>
        </w:tc>
        <w:tc>
          <w:tcPr>
            <w:tcW w:w="992" w:type="dxa"/>
            <w:vAlign w:val="center"/>
          </w:tcPr>
          <w:p w14:paraId="6202C4AF" w14:textId="77777777" w:rsidR="00AA08F0" w:rsidRPr="00A669C9" w:rsidRDefault="00A36895" w:rsidP="00AA753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0.5</w:t>
            </w:r>
          </w:p>
        </w:tc>
        <w:tc>
          <w:tcPr>
            <w:tcW w:w="1979" w:type="dxa"/>
            <w:vAlign w:val="center"/>
          </w:tcPr>
          <w:p w14:paraId="1F405B1F" w14:textId="77777777" w:rsidR="00AA08F0" w:rsidRPr="00C87604" w:rsidRDefault="00AA08F0" w:rsidP="00AA753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C87604">
              <w:rPr>
                <w:bCs/>
                <w:lang w:val="vi-VN"/>
              </w:rPr>
              <w:t>4.1.1</w:t>
            </w:r>
          </w:p>
        </w:tc>
      </w:tr>
      <w:tr w:rsidR="00AA08F0" w:rsidRPr="00C87604" w14:paraId="35F486A7" w14:textId="77777777" w:rsidTr="00FC434F">
        <w:tc>
          <w:tcPr>
            <w:tcW w:w="1408" w:type="dxa"/>
            <w:vAlign w:val="center"/>
          </w:tcPr>
          <w:p w14:paraId="7872AA57" w14:textId="77777777" w:rsidR="00AA08F0" w:rsidRPr="00C87604" w:rsidRDefault="00AA08F0" w:rsidP="00AA7533">
            <w:pPr>
              <w:pStyle w:val="ListParagraph"/>
              <w:ind w:left="0"/>
              <w:jc w:val="center"/>
              <w:rPr>
                <w:bCs/>
              </w:rPr>
            </w:pPr>
            <w:r w:rsidRPr="00C87604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</w:tcPr>
          <w:p w14:paraId="61FDD600" w14:textId="77777777" w:rsidR="00AA08F0" w:rsidRPr="0001493F" w:rsidRDefault="00AA08F0" w:rsidP="00AA7533">
            <w:pPr>
              <w:jc w:val="both"/>
              <w:rPr>
                <w:sz w:val="24"/>
                <w:szCs w:val="24"/>
                <w:lang w:val="da-DK"/>
              </w:rPr>
            </w:pPr>
            <w:r w:rsidRPr="0001493F">
              <w:rPr>
                <w:sz w:val="24"/>
                <w:szCs w:val="24"/>
                <w:lang w:val="da-DK"/>
              </w:rPr>
              <w:t xml:space="preserve">Bản chất và tính chất của bản đồ. </w:t>
            </w:r>
          </w:p>
        </w:tc>
        <w:tc>
          <w:tcPr>
            <w:tcW w:w="992" w:type="dxa"/>
            <w:vAlign w:val="center"/>
          </w:tcPr>
          <w:p w14:paraId="62079B49" w14:textId="77777777" w:rsidR="00AA08F0" w:rsidRPr="00A669C9" w:rsidRDefault="00F74AF2" w:rsidP="00AA753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</w:tcPr>
          <w:p w14:paraId="58DD1ED4" w14:textId="77777777" w:rsidR="00AA08F0" w:rsidRPr="00C87604" w:rsidRDefault="00AA08F0" w:rsidP="00AA7533">
            <w:pPr>
              <w:jc w:val="center"/>
              <w:rPr>
                <w:sz w:val="24"/>
                <w:szCs w:val="24"/>
              </w:rPr>
            </w:pPr>
            <w:r w:rsidRPr="00C87604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AA08F0" w:rsidRPr="00C87604" w14:paraId="1576B9AB" w14:textId="77777777" w:rsidTr="00FC434F">
        <w:tc>
          <w:tcPr>
            <w:tcW w:w="1408" w:type="dxa"/>
            <w:vAlign w:val="center"/>
          </w:tcPr>
          <w:p w14:paraId="00DE9421" w14:textId="77777777" w:rsidR="00AA08F0" w:rsidRPr="00C87604" w:rsidRDefault="00AA08F0" w:rsidP="00AA7533">
            <w:pPr>
              <w:pStyle w:val="ListParagraph"/>
              <w:ind w:left="0"/>
              <w:jc w:val="center"/>
              <w:rPr>
                <w:bCs/>
              </w:rPr>
            </w:pPr>
            <w:r w:rsidRPr="00C87604">
              <w:rPr>
                <w:bCs/>
              </w:rPr>
              <w:t>1.3</w:t>
            </w:r>
          </w:p>
        </w:tc>
        <w:tc>
          <w:tcPr>
            <w:tcW w:w="4683" w:type="dxa"/>
          </w:tcPr>
          <w:p w14:paraId="75E57932" w14:textId="77777777" w:rsidR="00AA08F0" w:rsidRPr="0001493F" w:rsidRDefault="00AA08F0" w:rsidP="00AA7533">
            <w:pPr>
              <w:jc w:val="both"/>
              <w:rPr>
                <w:sz w:val="24"/>
                <w:szCs w:val="24"/>
                <w:lang w:val="da-DK"/>
              </w:rPr>
            </w:pPr>
            <w:r w:rsidRPr="0001493F">
              <w:rPr>
                <w:sz w:val="24"/>
                <w:szCs w:val="24"/>
                <w:lang w:val="da-DK"/>
              </w:rPr>
              <w:t xml:space="preserve">Các phương thức và phương pháp phân tích bản đồ. </w:t>
            </w:r>
          </w:p>
        </w:tc>
        <w:tc>
          <w:tcPr>
            <w:tcW w:w="992" w:type="dxa"/>
            <w:vAlign w:val="center"/>
          </w:tcPr>
          <w:p w14:paraId="7F6770BE" w14:textId="77777777" w:rsidR="00AA08F0" w:rsidRPr="00A669C9" w:rsidRDefault="00A669C9" w:rsidP="00AA7533">
            <w:pPr>
              <w:pStyle w:val="ListParagraph"/>
              <w:ind w:left="0"/>
              <w:jc w:val="center"/>
              <w:rPr>
                <w:bCs/>
              </w:rPr>
            </w:pPr>
            <w:r w:rsidRPr="00A669C9">
              <w:rPr>
                <w:bCs/>
              </w:rPr>
              <w:t>1</w:t>
            </w:r>
          </w:p>
        </w:tc>
        <w:tc>
          <w:tcPr>
            <w:tcW w:w="1979" w:type="dxa"/>
          </w:tcPr>
          <w:p w14:paraId="3E5D1EE3" w14:textId="77777777" w:rsidR="00AA08F0" w:rsidRPr="00C87604" w:rsidRDefault="00AA08F0" w:rsidP="00AA7533">
            <w:pPr>
              <w:jc w:val="center"/>
              <w:rPr>
                <w:sz w:val="24"/>
                <w:szCs w:val="24"/>
              </w:rPr>
            </w:pPr>
            <w:r w:rsidRPr="00C87604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AA08F0" w:rsidRPr="00C87604" w14:paraId="06C3DC81" w14:textId="77777777" w:rsidTr="00FC434F">
        <w:tc>
          <w:tcPr>
            <w:tcW w:w="1408" w:type="dxa"/>
            <w:vAlign w:val="center"/>
          </w:tcPr>
          <w:p w14:paraId="06BD8860" w14:textId="77777777" w:rsidR="00AA08F0" w:rsidRPr="00C87604" w:rsidRDefault="00AA08F0" w:rsidP="00AA7533">
            <w:pPr>
              <w:pStyle w:val="ListParagraph"/>
              <w:ind w:left="0"/>
              <w:jc w:val="center"/>
              <w:rPr>
                <w:bCs/>
              </w:rPr>
            </w:pPr>
            <w:r w:rsidRPr="00C87604">
              <w:rPr>
                <w:bCs/>
              </w:rPr>
              <w:t>1.4</w:t>
            </w:r>
          </w:p>
        </w:tc>
        <w:tc>
          <w:tcPr>
            <w:tcW w:w="4683" w:type="dxa"/>
          </w:tcPr>
          <w:p w14:paraId="302587A5" w14:textId="77777777" w:rsidR="00AA08F0" w:rsidRPr="00AA08F0" w:rsidRDefault="00AA08F0" w:rsidP="00AA7533">
            <w:pPr>
              <w:rPr>
                <w:lang w:val="da-DK"/>
              </w:rPr>
            </w:pPr>
            <w:r w:rsidRPr="0001493F">
              <w:rPr>
                <w:sz w:val="24"/>
                <w:szCs w:val="24"/>
                <w:lang w:val="da-DK"/>
              </w:rPr>
              <w:t xml:space="preserve">Vai trò của phân tích bản đồ trong bản đồ học và sự ứng dụng của nó trong nghiên cứu khoa học </w:t>
            </w:r>
          </w:p>
        </w:tc>
        <w:tc>
          <w:tcPr>
            <w:tcW w:w="992" w:type="dxa"/>
            <w:vAlign w:val="center"/>
          </w:tcPr>
          <w:p w14:paraId="2AD18455" w14:textId="77777777" w:rsidR="00AA08F0" w:rsidRPr="00A669C9" w:rsidRDefault="00A36895" w:rsidP="00AA7533">
            <w:pPr>
              <w:pStyle w:val="ListParagraph"/>
              <w:ind w:left="0"/>
              <w:jc w:val="center"/>
              <w:rPr>
                <w:bCs/>
                <w:lang w:val="da-DK"/>
              </w:rPr>
            </w:pPr>
            <w:r>
              <w:rPr>
                <w:bCs/>
                <w:lang w:val="da-DK"/>
              </w:rPr>
              <w:t>0.5</w:t>
            </w:r>
          </w:p>
        </w:tc>
        <w:tc>
          <w:tcPr>
            <w:tcW w:w="1979" w:type="dxa"/>
          </w:tcPr>
          <w:p w14:paraId="42CE7DFB" w14:textId="77777777" w:rsidR="00AA08F0" w:rsidRPr="00C87604" w:rsidRDefault="00AA08F0" w:rsidP="00AA7533">
            <w:pPr>
              <w:jc w:val="center"/>
              <w:rPr>
                <w:sz w:val="24"/>
                <w:szCs w:val="24"/>
              </w:rPr>
            </w:pPr>
            <w:r w:rsidRPr="00C87604">
              <w:rPr>
                <w:bCs/>
                <w:sz w:val="24"/>
                <w:szCs w:val="24"/>
                <w:lang w:val="vi-VN"/>
              </w:rPr>
              <w:t>4.1.1</w:t>
            </w:r>
          </w:p>
        </w:tc>
      </w:tr>
      <w:tr w:rsidR="00BA7C39" w:rsidRPr="00C87604" w14:paraId="788479F4" w14:textId="77777777">
        <w:tc>
          <w:tcPr>
            <w:tcW w:w="1408" w:type="dxa"/>
            <w:vAlign w:val="center"/>
          </w:tcPr>
          <w:p w14:paraId="22EEFDEF" w14:textId="77777777" w:rsidR="00EE3756" w:rsidRPr="00C87604" w:rsidRDefault="00EE3756" w:rsidP="00AA7533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87604">
              <w:rPr>
                <w:b/>
                <w:bCs/>
                <w:lang w:val="nl-NL"/>
              </w:rPr>
              <w:t xml:space="preserve">Chương </w:t>
            </w:r>
            <w:r w:rsidRPr="00C87604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45906EB9" w14:textId="77777777" w:rsidR="00EE3756" w:rsidRPr="00C87604" w:rsidRDefault="001849A7" w:rsidP="00AA753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/>
              </w:rPr>
              <w:t>S</w:t>
            </w:r>
            <w:r w:rsidR="0061321E" w:rsidRPr="00C87604">
              <w:rPr>
                <w:b/>
              </w:rPr>
              <w:t>ử</w:t>
            </w:r>
            <w:r w:rsidR="00DD5376">
              <w:rPr>
                <w:b/>
              </w:rPr>
              <w:t xml:space="preserve"> </w:t>
            </w:r>
            <w:r w:rsidR="00CD53B8">
              <w:rPr>
                <w:b/>
              </w:rPr>
              <w:t>dụng</w:t>
            </w:r>
            <w:r w:rsidR="00DD5376">
              <w:rPr>
                <w:b/>
              </w:rPr>
              <w:t xml:space="preserve"> </w:t>
            </w:r>
            <w:r w:rsidR="0061321E" w:rsidRPr="00C87604">
              <w:rPr>
                <w:b/>
              </w:rPr>
              <w:t>bản</w:t>
            </w:r>
            <w:r w:rsidR="00DD5376">
              <w:rPr>
                <w:b/>
              </w:rPr>
              <w:t xml:space="preserve"> </w:t>
            </w:r>
            <w:r w:rsidR="0061321E" w:rsidRPr="00C87604">
              <w:rPr>
                <w:b/>
              </w:rPr>
              <w:t>đồ</w:t>
            </w:r>
            <w:r w:rsidR="00DD5376">
              <w:rPr>
                <w:b/>
              </w:rPr>
              <w:t xml:space="preserve"> </w:t>
            </w:r>
            <w:r w:rsidR="00CD53B8">
              <w:rPr>
                <w:b/>
              </w:rPr>
              <w:t>địa</w:t>
            </w:r>
            <w:r w:rsidR="00DD5376">
              <w:rPr>
                <w:b/>
              </w:rPr>
              <w:t xml:space="preserve"> </w:t>
            </w:r>
            <w:r w:rsidR="00CD53B8">
              <w:rPr>
                <w:b/>
              </w:rPr>
              <w:t>hình</w:t>
            </w:r>
          </w:p>
        </w:tc>
        <w:tc>
          <w:tcPr>
            <w:tcW w:w="992" w:type="dxa"/>
            <w:vAlign w:val="center"/>
          </w:tcPr>
          <w:p w14:paraId="50F49230" w14:textId="77777777" w:rsidR="00EE3756" w:rsidRPr="004F45F4" w:rsidRDefault="00F74AF2" w:rsidP="00AA7533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14:paraId="51991341" w14:textId="77777777" w:rsidR="00EE3756" w:rsidRPr="00C87604" w:rsidRDefault="00EE3756" w:rsidP="00AA7533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D53B8" w:rsidRPr="00C87604" w14:paraId="325B286A" w14:textId="77777777" w:rsidTr="00FC434F">
        <w:tc>
          <w:tcPr>
            <w:tcW w:w="1408" w:type="dxa"/>
            <w:vAlign w:val="center"/>
          </w:tcPr>
          <w:p w14:paraId="0D478193" w14:textId="77777777" w:rsidR="00CD53B8" w:rsidRPr="00C87604" w:rsidRDefault="00CD53B8" w:rsidP="00AA753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C87604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</w:tcPr>
          <w:p w14:paraId="0B42A8AA" w14:textId="77777777" w:rsidR="00CD53B8" w:rsidRPr="00574F10" w:rsidRDefault="00CD53B8" w:rsidP="00AA7533">
            <w:pPr>
              <w:jc w:val="both"/>
              <w:rPr>
                <w:sz w:val="24"/>
                <w:szCs w:val="24"/>
                <w:lang w:val="da-DK"/>
              </w:rPr>
            </w:pPr>
            <w:r w:rsidRPr="00574F10">
              <w:rPr>
                <w:sz w:val="24"/>
                <w:szCs w:val="24"/>
                <w:lang w:val="da-DK"/>
              </w:rPr>
              <w:t xml:space="preserve">Ứng dụng của đường bình độ trong việc nghiên cứu địa hình. </w:t>
            </w:r>
          </w:p>
        </w:tc>
        <w:tc>
          <w:tcPr>
            <w:tcW w:w="992" w:type="dxa"/>
            <w:vAlign w:val="center"/>
          </w:tcPr>
          <w:p w14:paraId="174D4772" w14:textId="77777777" w:rsidR="00CD53B8" w:rsidRPr="004F45F4" w:rsidRDefault="00B53C66" w:rsidP="00AA753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</w:tcPr>
          <w:p w14:paraId="0ABA910C" w14:textId="77777777" w:rsidR="00CD53B8" w:rsidRPr="00372349" w:rsidRDefault="00CD53B8" w:rsidP="00AA7533">
            <w:pPr>
              <w:jc w:val="center"/>
              <w:rPr>
                <w:sz w:val="24"/>
                <w:szCs w:val="24"/>
              </w:rPr>
            </w:pPr>
            <w:r w:rsidRPr="00C87604">
              <w:rPr>
                <w:bCs/>
                <w:sz w:val="24"/>
                <w:szCs w:val="24"/>
                <w:lang w:val="vi-VN"/>
              </w:rPr>
              <w:t>4.</w:t>
            </w:r>
            <w:r w:rsidR="00372349">
              <w:rPr>
                <w:bCs/>
                <w:sz w:val="24"/>
                <w:szCs w:val="24"/>
              </w:rPr>
              <w:t>2.2</w:t>
            </w:r>
          </w:p>
        </w:tc>
      </w:tr>
      <w:tr w:rsidR="00CD53B8" w:rsidRPr="00C87604" w14:paraId="6D21076C" w14:textId="77777777" w:rsidTr="00FC434F">
        <w:tc>
          <w:tcPr>
            <w:tcW w:w="1408" w:type="dxa"/>
            <w:vAlign w:val="center"/>
          </w:tcPr>
          <w:p w14:paraId="6E2A470B" w14:textId="77777777" w:rsidR="00CD53B8" w:rsidRPr="00C87604" w:rsidRDefault="00CD53B8" w:rsidP="00AA753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C87604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</w:tcPr>
          <w:p w14:paraId="66F45759" w14:textId="77777777" w:rsidR="00CD53B8" w:rsidRPr="00574F10" w:rsidRDefault="00CD53B8" w:rsidP="00AA7533">
            <w:pPr>
              <w:jc w:val="both"/>
              <w:rPr>
                <w:sz w:val="24"/>
                <w:szCs w:val="24"/>
                <w:lang w:val="da-DK"/>
              </w:rPr>
            </w:pPr>
            <w:r w:rsidRPr="00574F10">
              <w:rPr>
                <w:sz w:val="24"/>
                <w:szCs w:val="24"/>
                <w:lang w:val="da-DK"/>
              </w:rPr>
              <w:t>Sử dụng bản đồ trên thực địa.</w:t>
            </w:r>
          </w:p>
        </w:tc>
        <w:tc>
          <w:tcPr>
            <w:tcW w:w="992" w:type="dxa"/>
            <w:vAlign w:val="center"/>
          </w:tcPr>
          <w:p w14:paraId="46C7CFF7" w14:textId="77777777" w:rsidR="00CD53B8" w:rsidRPr="004F45F4" w:rsidRDefault="00D44E73" w:rsidP="00AA753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</w:tcPr>
          <w:p w14:paraId="7A822060" w14:textId="77777777" w:rsidR="00CD53B8" w:rsidRPr="00C87604" w:rsidRDefault="00372349" w:rsidP="00AA7533">
            <w:pPr>
              <w:jc w:val="center"/>
              <w:rPr>
                <w:sz w:val="24"/>
                <w:szCs w:val="24"/>
              </w:rPr>
            </w:pPr>
            <w:r w:rsidRPr="00C87604">
              <w:rPr>
                <w:bCs/>
                <w:sz w:val="24"/>
                <w:szCs w:val="24"/>
                <w:lang w:val="vi-VN"/>
              </w:rPr>
              <w:t>4.</w:t>
            </w:r>
            <w:r>
              <w:rPr>
                <w:bCs/>
                <w:sz w:val="24"/>
                <w:szCs w:val="24"/>
              </w:rPr>
              <w:t>2.2</w:t>
            </w:r>
          </w:p>
        </w:tc>
      </w:tr>
      <w:tr w:rsidR="00673DE1" w:rsidRPr="00C87604" w14:paraId="3FDECEAA" w14:textId="77777777" w:rsidTr="00FC434F">
        <w:tc>
          <w:tcPr>
            <w:tcW w:w="1408" w:type="dxa"/>
            <w:vAlign w:val="center"/>
          </w:tcPr>
          <w:p w14:paraId="2726A083" w14:textId="77777777" w:rsidR="00673DE1" w:rsidRPr="00C87604" w:rsidRDefault="00673DE1" w:rsidP="00AA7533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87604">
              <w:rPr>
                <w:b/>
                <w:bCs/>
                <w:lang w:val="nl-NL"/>
              </w:rPr>
              <w:t xml:space="preserve">Chương </w:t>
            </w:r>
            <w:r w:rsidRPr="00C87604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</w:tcPr>
          <w:p w14:paraId="0FE8992F" w14:textId="77777777" w:rsidR="00673DE1" w:rsidRPr="00673DE1" w:rsidRDefault="00673DE1" w:rsidP="00AA7533">
            <w:pPr>
              <w:jc w:val="center"/>
              <w:rPr>
                <w:b/>
                <w:sz w:val="24"/>
                <w:szCs w:val="24"/>
                <w:lang w:val="da-DK"/>
              </w:rPr>
            </w:pPr>
            <w:r w:rsidRPr="00673DE1">
              <w:rPr>
                <w:b/>
                <w:sz w:val="24"/>
                <w:szCs w:val="24"/>
                <w:lang w:val="da-DK"/>
              </w:rPr>
              <w:t>Các phương pháp phân tích bản đồ</w:t>
            </w:r>
          </w:p>
        </w:tc>
        <w:tc>
          <w:tcPr>
            <w:tcW w:w="992" w:type="dxa"/>
            <w:vAlign w:val="center"/>
          </w:tcPr>
          <w:p w14:paraId="69496083" w14:textId="77777777" w:rsidR="00673DE1" w:rsidRPr="00673DE1" w:rsidRDefault="00570DA3" w:rsidP="00AA7533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979" w:type="dxa"/>
          </w:tcPr>
          <w:p w14:paraId="3F086386" w14:textId="77777777" w:rsidR="00673DE1" w:rsidRPr="00372349" w:rsidRDefault="00673DE1" w:rsidP="00AA7533">
            <w:pPr>
              <w:jc w:val="center"/>
              <w:rPr>
                <w:sz w:val="24"/>
                <w:szCs w:val="24"/>
              </w:rPr>
            </w:pPr>
            <w:r w:rsidRPr="00C87604">
              <w:rPr>
                <w:bCs/>
                <w:sz w:val="24"/>
                <w:szCs w:val="24"/>
                <w:lang w:val="vi-VN"/>
              </w:rPr>
              <w:t>4.1.</w:t>
            </w:r>
            <w:r w:rsidR="00372349">
              <w:rPr>
                <w:bCs/>
                <w:sz w:val="24"/>
                <w:szCs w:val="24"/>
              </w:rPr>
              <w:t>2</w:t>
            </w:r>
          </w:p>
        </w:tc>
      </w:tr>
      <w:tr w:rsidR="00372349" w:rsidRPr="00C87604" w14:paraId="32D4722C" w14:textId="77777777" w:rsidTr="00FC434F">
        <w:tc>
          <w:tcPr>
            <w:tcW w:w="1408" w:type="dxa"/>
          </w:tcPr>
          <w:p w14:paraId="61AB386E" w14:textId="77777777" w:rsidR="00372349" w:rsidRPr="00C87604" w:rsidRDefault="00372349" w:rsidP="00AA7533">
            <w:pPr>
              <w:jc w:val="center"/>
              <w:rPr>
                <w:sz w:val="24"/>
                <w:szCs w:val="24"/>
              </w:rPr>
            </w:pPr>
            <w:r w:rsidRPr="00C87604">
              <w:rPr>
                <w:bCs/>
                <w:sz w:val="24"/>
                <w:szCs w:val="24"/>
              </w:rPr>
              <w:t>3</w:t>
            </w:r>
            <w:r w:rsidRPr="00C87604">
              <w:rPr>
                <w:bCs/>
                <w:sz w:val="24"/>
                <w:szCs w:val="24"/>
                <w:lang w:val="vi-VN"/>
              </w:rPr>
              <w:t>.1</w:t>
            </w:r>
          </w:p>
        </w:tc>
        <w:tc>
          <w:tcPr>
            <w:tcW w:w="4683" w:type="dxa"/>
          </w:tcPr>
          <w:p w14:paraId="00A0CAA7" w14:textId="77777777" w:rsidR="00372349" w:rsidRPr="007C6257" w:rsidRDefault="00372349" w:rsidP="00AA7533">
            <w:pPr>
              <w:rPr>
                <w:sz w:val="24"/>
                <w:szCs w:val="24"/>
                <w:lang w:val="pl-PL"/>
              </w:rPr>
            </w:pPr>
            <w:r w:rsidRPr="007C6257">
              <w:rPr>
                <w:sz w:val="24"/>
                <w:szCs w:val="24"/>
                <w:lang w:val="da-DK"/>
              </w:rPr>
              <w:t xml:space="preserve">Phương pháp phân tích trực quan bản đồ </w:t>
            </w:r>
          </w:p>
        </w:tc>
        <w:tc>
          <w:tcPr>
            <w:tcW w:w="992" w:type="dxa"/>
            <w:vAlign w:val="center"/>
          </w:tcPr>
          <w:p w14:paraId="338B115B" w14:textId="77777777" w:rsidR="00372349" w:rsidRPr="004F45F4" w:rsidRDefault="00F74AF2" w:rsidP="00AA753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</w:tcPr>
          <w:p w14:paraId="79259BBC" w14:textId="77777777" w:rsidR="00372349" w:rsidRDefault="00372349" w:rsidP="00AA7533">
            <w:pPr>
              <w:jc w:val="center"/>
            </w:pPr>
            <w:r w:rsidRPr="00F96889">
              <w:rPr>
                <w:bCs/>
                <w:sz w:val="24"/>
                <w:szCs w:val="24"/>
                <w:lang w:val="vi-VN"/>
              </w:rPr>
              <w:t>4.1.</w:t>
            </w:r>
            <w:r w:rsidRPr="00F96889">
              <w:rPr>
                <w:bCs/>
                <w:sz w:val="24"/>
                <w:szCs w:val="24"/>
              </w:rPr>
              <w:t>2</w:t>
            </w:r>
          </w:p>
        </w:tc>
      </w:tr>
      <w:tr w:rsidR="00372349" w:rsidRPr="00673DE1" w14:paraId="3BFA03B5" w14:textId="77777777" w:rsidTr="004F60CE">
        <w:tc>
          <w:tcPr>
            <w:tcW w:w="1408" w:type="dxa"/>
          </w:tcPr>
          <w:p w14:paraId="1B2CCF63" w14:textId="77777777" w:rsidR="00372349" w:rsidRPr="00C87604" w:rsidRDefault="00372349" w:rsidP="00AA7533">
            <w:pPr>
              <w:jc w:val="center"/>
              <w:rPr>
                <w:sz w:val="24"/>
                <w:szCs w:val="24"/>
              </w:rPr>
            </w:pPr>
            <w:r w:rsidRPr="00C87604">
              <w:rPr>
                <w:bCs/>
                <w:sz w:val="24"/>
                <w:szCs w:val="24"/>
              </w:rPr>
              <w:t>3.</w:t>
            </w:r>
            <w:r w:rsidRPr="00C87604">
              <w:rPr>
                <w:bCs/>
                <w:sz w:val="24"/>
                <w:szCs w:val="24"/>
                <w:lang w:val="vi-VN"/>
              </w:rPr>
              <w:t>2</w:t>
            </w:r>
          </w:p>
        </w:tc>
        <w:tc>
          <w:tcPr>
            <w:tcW w:w="4683" w:type="dxa"/>
          </w:tcPr>
          <w:p w14:paraId="211CD4CB" w14:textId="77777777" w:rsidR="00372349" w:rsidRPr="007C6257" w:rsidRDefault="00372349" w:rsidP="00AA7533">
            <w:pPr>
              <w:rPr>
                <w:sz w:val="24"/>
                <w:szCs w:val="24"/>
                <w:lang w:val="pl-PL"/>
              </w:rPr>
            </w:pPr>
            <w:r w:rsidRPr="007C6257">
              <w:rPr>
                <w:sz w:val="24"/>
                <w:szCs w:val="24"/>
                <w:lang w:val="pl-PL"/>
              </w:rPr>
              <w:t xml:space="preserve">Phương pháp đồ giải phân tích bản đồ </w:t>
            </w:r>
          </w:p>
        </w:tc>
        <w:tc>
          <w:tcPr>
            <w:tcW w:w="992" w:type="dxa"/>
            <w:vAlign w:val="center"/>
          </w:tcPr>
          <w:p w14:paraId="6A1C42B1" w14:textId="77777777" w:rsidR="00372349" w:rsidRPr="004F45F4" w:rsidRDefault="00570DA3" w:rsidP="00AA753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</w:tcPr>
          <w:p w14:paraId="59375D10" w14:textId="77777777" w:rsidR="00372349" w:rsidRDefault="00372349" w:rsidP="00AA7533">
            <w:pPr>
              <w:jc w:val="center"/>
            </w:pPr>
            <w:r w:rsidRPr="00F96889">
              <w:rPr>
                <w:bCs/>
                <w:sz w:val="24"/>
                <w:szCs w:val="24"/>
                <w:lang w:val="vi-VN"/>
              </w:rPr>
              <w:t>4.1.</w:t>
            </w:r>
            <w:r w:rsidRPr="00F96889">
              <w:rPr>
                <w:bCs/>
                <w:sz w:val="24"/>
                <w:szCs w:val="24"/>
              </w:rPr>
              <w:t>2</w:t>
            </w:r>
          </w:p>
        </w:tc>
      </w:tr>
      <w:tr w:rsidR="00372349" w:rsidRPr="00673DE1" w14:paraId="220D2826" w14:textId="77777777" w:rsidTr="004F60CE">
        <w:tc>
          <w:tcPr>
            <w:tcW w:w="1408" w:type="dxa"/>
          </w:tcPr>
          <w:p w14:paraId="016D08E1" w14:textId="77777777" w:rsidR="00372349" w:rsidRPr="00673DE1" w:rsidRDefault="00372349" w:rsidP="00AA7533">
            <w:pPr>
              <w:jc w:val="center"/>
              <w:rPr>
                <w:bCs/>
                <w:sz w:val="24"/>
                <w:szCs w:val="24"/>
                <w:lang w:val="pl-PL"/>
              </w:rPr>
            </w:pPr>
            <w:r>
              <w:rPr>
                <w:bCs/>
                <w:sz w:val="24"/>
                <w:szCs w:val="24"/>
                <w:lang w:val="pl-PL"/>
              </w:rPr>
              <w:t>3.3</w:t>
            </w:r>
          </w:p>
        </w:tc>
        <w:tc>
          <w:tcPr>
            <w:tcW w:w="4683" w:type="dxa"/>
          </w:tcPr>
          <w:p w14:paraId="4EFA5636" w14:textId="77777777" w:rsidR="00372349" w:rsidRPr="007C6257" w:rsidRDefault="00372349" w:rsidP="00AA7533">
            <w:pPr>
              <w:rPr>
                <w:sz w:val="24"/>
                <w:szCs w:val="24"/>
                <w:lang w:val="pl-PL"/>
              </w:rPr>
            </w:pPr>
            <w:r w:rsidRPr="00863CEF">
              <w:rPr>
                <w:sz w:val="24"/>
                <w:szCs w:val="24"/>
                <w:lang w:val="pl-PL"/>
              </w:rPr>
              <w:t xml:space="preserve"> Phương pháp đồ giải - giải tích</w:t>
            </w:r>
          </w:p>
        </w:tc>
        <w:tc>
          <w:tcPr>
            <w:tcW w:w="992" w:type="dxa"/>
            <w:vAlign w:val="center"/>
          </w:tcPr>
          <w:p w14:paraId="74CA317A" w14:textId="77777777" w:rsidR="00372349" w:rsidRPr="004F45F4" w:rsidRDefault="00570DA3" w:rsidP="00AA753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</w:tcPr>
          <w:p w14:paraId="0BD91527" w14:textId="77777777" w:rsidR="00372349" w:rsidRDefault="00372349" w:rsidP="00AA7533">
            <w:pPr>
              <w:jc w:val="center"/>
            </w:pPr>
            <w:r w:rsidRPr="00F96889">
              <w:rPr>
                <w:bCs/>
                <w:sz w:val="24"/>
                <w:szCs w:val="24"/>
                <w:lang w:val="vi-VN"/>
              </w:rPr>
              <w:t>4.1.</w:t>
            </w:r>
            <w:r w:rsidRPr="00F96889">
              <w:rPr>
                <w:bCs/>
                <w:sz w:val="24"/>
                <w:szCs w:val="24"/>
              </w:rPr>
              <w:t>2</w:t>
            </w:r>
          </w:p>
        </w:tc>
      </w:tr>
      <w:tr w:rsidR="00372349" w:rsidRPr="00673DE1" w14:paraId="43CF1122" w14:textId="77777777" w:rsidTr="004F60CE">
        <w:tc>
          <w:tcPr>
            <w:tcW w:w="1408" w:type="dxa"/>
          </w:tcPr>
          <w:p w14:paraId="6DCA0F5F" w14:textId="77777777" w:rsidR="00372349" w:rsidRPr="00673DE1" w:rsidRDefault="00372349" w:rsidP="00AA7533">
            <w:pPr>
              <w:jc w:val="center"/>
              <w:rPr>
                <w:bCs/>
                <w:sz w:val="24"/>
                <w:szCs w:val="24"/>
                <w:lang w:val="pl-PL"/>
              </w:rPr>
            </w:pPr>
            <w:r>
              <w:rPr>
                <w:bCs/>
                <w:sz w:val="24"/>
                <w:szCs w:val="24"/>
                <w:lang w:val="pl-PL"/>
              </w:rPr>
              <w:t>3.4</w:t>
            </w:r>
          </w:p>
        </w:tc>
        <w:tc>
          <w:tcPr>
            <w:tcW w:w="4683" w:type="dxa"/>
          </w:tcPr>
          <w:p w14:paraId="7BBC99FB" w14:textId="77777777" w:rsidR="00372349" w:rsidRPr="007C6257" w:rsidRDefault="00372349" w:rsidP="00AA7533">
            <w:pPr>
              <w:rPr>
                <w:sz w:val="24"/>
                <w:szCs w:val="24"/>
                <w:lang w:val="pl-PL"/>
              </w:rPr>
            </w:pPr>
            <w:r w:rsidRPr="00863CEF">
              <w:rPr>
                <w:sz w:val="24"/>
                <w:szCs w:val="24"/>
                <w:lang w:val="pl-PL"/>
              </w:rPr>
              <w:t>Phương pháp Bản đồ- Toán</w:t>
            </w:r>
          </w:p>
        </w:tc>
        <w:tc>
          <w:tcPr>
            <w:tcW w:w="992" w:type="dxa"/>
            <w:vAlign w:val="center"/>
          </w:tcPr>
          <w:p w14:paraId="0D6C36BC" w14:textId="77777777" w:rsidR="00372349" w:rsidRPr="004F45F4" w:rsidRDefault="00570DA3" w:rsidP="00AA753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</w:tcPr>
          <w:p w14:paraId="0B7C8A37" w14:textId="77777777" w:rsidR="00372349" w:rsidRDefault="00372349" w:rsidP="00AA7533">
            <w:pPr>
              <w:jc w:val="center"/>
            </w:pPr>
            <w:r w:rsidRPr="00F96889">
              <w:rPr>
                <w:bCs/>
                <w:sz w:val="24"/>
                <w:szCs w:val="24"/>
                <w:lang w:val="vi-VN"/>
              </w:rPr>
              <w:t>4.1.</w:t>
            </w:r>
            <w:r w:rsidRPr="00F96889">
              <w:rPr>
                <w:bCs/>
                <w:sz w:val="24"/>
                <w:szCs w:val="24"/>
              </w:rPr>
              <w:t>2</w:t>
            </w:r>
          </w:p>
        </w:tc>
      </w:tr>
      <w:tr w:rsidR="00372349" w:rsidRPr="00C87604" w14:paraId="3D0B9E01" w14:textId="77777777" w:rsidTr="00FC434F">
        <w:tc>
          <w:tcPr>
            <w:tcW w:w="1408" w:type="dxa"/>
            <w:vAlign w:val="center"/>
          </w:tcPr>
          <w:p w14:paraId="79D1252F" w14:textId="77777777" w:rsidR="00372349" w:rsidRPr="00C87604" w:rsidRDefault="00372349" w:rsidP="00AA7533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87604">
              <w:rPr>
                <w:b/>
                <w:bCs/>
                <w:lang w:val="nl-NL"/>
              </w:rPr>
              <w:t>Chương 4</w:t>
            </w:r>
          </w:p>
        </w:tc>
        <w:tc>
          <w:tcPr>
            <w:tcW w:w="4683" w:type="dxa"/>
          </w:tcPr>
          <w:p w14:paraId="678C6220" w14:textId="77777777" w:rsidR="00372349" w:rsidRPr="00C87604" w:rsidRDefault="00372349" w:rsidP="00AA7533">
            <w:pPr>
              <w:contextualSpacing/>
              <w:rPr>
                <w:b/>
                <w:sz w:val="24"/>
                <w:szCs w:val="24"/>
              </w:rPr>
            </w:pPr>
            <w:bookmarkStart w:id="6" w:name="_Hlk37130432"/>
            <w:r>
              <w:rPr>
                <w:b/>
                <w:sz w:val="24"/>
                <w:szCs w:val="24"/>
              </w:rPr>
              <w:t>Biến</w:t>
            </w:r>
            <w:r w:rsidR="00DD5376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đổi</w:t>
            </w:r>
            <w:r w:rsidR="00DD5376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sự</w:t>
            </w:r>
            <w:r w:rsidR="00DD5376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biểu</w:t>
            </w:r>
            <w:r w:rsidR="00DD5376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thị</w:t>
            </w:r>
            <w:r w:rsidR="00DD5376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bản</w:t>
            </w:r>
            <w:r w:rsidR="00DD5376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đồ</w:t>
            </w:r>
            <w:bookmarkEnd w:id="6"/>
          </w:p>
        </w:tc>
        <w:tc>
          <w:tcPr>
            <w:tcW w:w="992" w:type="dxa"/>
            <w:vAlign w:val="center"/>
          </w:tcPr>
          <w:p w14:paraId="0F9D4EC1" w14:textId="77777777" w:rsidR="00372349" w:rsidRPr="00C87604" w:rsidRDefault="00F74AF2" w:rsidP="00AA7533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79" w:type="dxa"/>
          </w:tcPr>
          <w:p w14:paraId="20E2EF86" w14:textId="77777777" w:rsidR="00372349" w:rsidRDefault="00372349" w:rsidP="00AA7533">
            <w:pPr>
              <w:jc w:val="center"/>
            </w:pPr>
            <w:r w:rsidRPr="00F96889">
              <w:rPr>
                <w:bCs/>
                <w:sz w:val="24"/>
                <w:szCs w:val="24"/>
                <w:lang w:val="vi-VN"/>
              </w:rPr>
              <w:t>4.1.</w:t>
            </w:r>
            <w:r w:rsidRPr="00F96889">
              <w:rPr>
                <w:bCs/>
                <w:sz w:val="24"/>
                <w:szCs w:val="24"/>
              </w:rPr>
              <w:t>2</w:t>
            </w:r>
          </w:p>
        </w:tc>
      </w:tr>
      <w:tr w:rsidR="00372349" w:rsidRPr="00C87604" w14:paraId="46DC5FC7" w14:textId="77777777" w:rsidTr="00FC434F">
        <w:tc>
          <w:tcPr>
            <w:tcW w:w="1408" w:type="dxa"/>
            <w:vAlign w:val="center"/>
          </w:tcPr>
          <w:p w14:paraId="01B95A4B" w14:textId="77777777" w:rsidR="00372349" w:rsidRPr="00A669C9" w:rsidRDefault="00372349" w:rsidP="00AA753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4683" w:type="dxa"/>
          </w:tcPr>
          <w:p w14:paraId="3EC99F20" w14:textId="77777777" w:rsidR="00372349" w:rsidRPr="008315A9" w:rsidRDefault="00372349" w:rsidP="00AA7533">
            <w:pPr>
              <w:tabs>
                <w:tab w:val="right" w:leader="dot" w:pos="8100"/>
              </w:tabs>
              <w:rPr>
                <w:sz w:val="24"/>
                <w:szCs w:val="24"/>
                <w:lang w:val="pl-PL"/>
              </w:rPr>
            </w:pPr>
            <w:r w:rsidRPr="008315A9">
              <w:rPr>
                <w:sz w:val="24"/>
                <w:szCs w:val="24"/>
                <w:lang w:val="pl-PL"/>
              </w:rPr>
              <w:t>Các lo</w:t>
            </w:r>
            <w:r>
              <w:rPr>
                <w:sz w:val="24"/>
                <w:szCs w:val="24"/>
                <w:lang w:val="pl-PL"/>
              </w:rPr>
              <w:t>ại biến đổi sự biểu thị bản đồ</w:t>
            </w:r>
          </w:p>
        </w:tc>
        <w:tc>
          <w:tcPr>
            <w:tcW w:w="992" w:type="dxa"/>
            <w:vAlign w:val="center"/>
          </w:tcPr>
          <w:p w14:paraId="57EA6B16" w14:textId="77777777" w:rsidR="00372349" w:rsidRPr="00714B30" w:rsidRDefault="00F74AF2" w:rsidP="00AA753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0.5</w:t>
            </w:r>
          </w:p>
        </w:tc>
        <w:tc>
          <w:tcPr>
            <w:tcW w:w="1979" w:type="dxa"/>
          </w:tcPr>
          <w:p w14:paraId="571B2161" w14:textId="77777777" w:rsidR="00372349" w:rsidRDefault="00372349" w:rsidP="00AA7533">
            <w:pPr>
              <w:jc w:val="center"/>
            </w:pPr>
            <w:r w:rsidRPr="00F96889">
              <w:rPr>
                <w:bCs/>
                <w:sz w:val="24"/>
                <w:szCs w:val="24"/>
                <w:lang w:val="vi-VN"/>
              </w:rPr>
              <w:t>4.1.</w:t>
            </w:r>
            <w:r w:rsidRPr="00F96889">
              <w:rPr>
                <w:bCs/>
                <w:sz w:val="24"/>
                <w:szCs w:val="24"/>
              </w:rPr>
              <w:t>2</w:t>
            </w:r>
          </w:p>
        </w:tc>
      </w:tr>
      <w:tr w:rsidR="00372349" w:rsidRPr="00C87604" w14:paraId="0DEE8BF9" w14:textId="77777777" w:rsidTr="00FC434F">
        <w:tc>
          <w:tcPr>
            <w:tcW w:w="1408" w:type="dxa"/>
            <w:vAlign w:val="center"/>
          </w:tcPr>
          <w:p w14:paraId="0F533175" w14:textId="77777777" w:rsidR="00372349" w:rsidRPr="00A669C9" w:rsidRDefault="00372349" w:rsidP="00AA753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Pr="00A669C9">
              <w:rPr>
                <w:bCs/>
              </w:rPr>
              <w:t>.2</w:t>
            </w:r>
          </w:p>
        </w:tc>
        <w:tc>
          <w:tcPr>
            <w:tcW w:w="4683" w:type="dxa"/>
          </w:tcPr>
          <w:p w14:paraId="059D1905" w14:textId="77777777" w:rsidR="00372349" w:rsidRPr="008315A9" w:rsidRDefault="00372349" w:rsidP="00AA7533">
            <w:pPr>
              <w:tabs>
                <w:tab w:val="right" w:leader="dot" w:pos="8100"/>
              </w:tabs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Thay đổi độ đo</w:t>
            </w:r>
          </w:p>
        </w:tc>
        <w:tc>
          <w:tcPr>
            <w:tcW w:w="992" w:type="dxa"/>
            <w:vAlign w:val="center"/>
          </w:tcPr>
          <w:p w14:paraId="76D57B2D" w14:textId="77777777" w:rsidR="00372349" w:rsidRPr="00714B30" w:rsidRDefault="00F74AF2" w:rsidP="00AA753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0.5</w:t>
            </w:r>
          </w:p>
        </w:tc>
        <w:tc>
          <w:tcPr>
            <w:tcW w:w="1979" w:type="dxa"/>
          </w:tcPr>
          <w:p w14:paraId="76E36D8C" w14:textId="77777777" w:rsidR="00372349" w:rsidRDefault="00372349" w:rsidP="00AA7533">
            <w:pPr>
              <w:jc w:val="center"/>
            </w:pPr>
            <w:r w:rsidRPr="00F96889">
              <w:rPr>
                <w:bCs/>
                <w:sz w:val="24"/>
                <w:szCs w:val="24"/>
                <w:lang w:val="vi-VN"/>
              </w:rPr>
              <w:t>4.1.</w:t>
            </w:r>
            <w:r w:rsidRPr="00F96889">
              <w:rPr>
                <w:bCs/>
                <w:sz w:val="24"/>
                <w:szCs w:val="24"/>
              </w:rPr>
              <w:t>2</w:t>
            </w:r>
          </w:p>
        </w:tc>
      </w:tr>
      <w:tr w:rsidR="00372349" w:rsidRPr="00C87604" w14:paraId="2653654B" w14:textId="77777777" w:rsidTr="00FC434F">
        <w:tc>
          <w:tcPr>
            <w:tcW w:w="1408" w:type="dxa"/>
            <w:vAlign w:val="center"/>
          </w:tcPr>
          <w:p w14:paraId="137C8988" w14:textId="77777777" w:rsidR="00372349" w:rsidRPr="00A669C9" w:rsidRDefault="00372349" w:rsidP="00AA753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Pr="00A669C9">
              <w:rPr>
                <w:bCs/>
              </w:rPr>
              <w:t>.</w:t>
            </w:r>
            <w:r>
              <w:rPr>
                <w:bCs/>
              </w:rPr>
              <w:t>3</w:t>
            </w:r>
          </w:p>
        </w:tc>
        <w:tc>
          <w:tcPr>
            <w:tcW w:w="4683" w:type="dxa"/>
          </w:tcPr>
          <w:p w14:paraId="2BB4D11E" w14:textId="77777777" w:rsidR="00372349" w:rsidRPr="008315A9" w:rsidRDefault="00372349" w:rsidP="00AA7533">
            <w:pPr>
              <w:tabs>
                <w:tab w:val="right" w:leader="dot" w:pos="8100"/>
              </w:tabs>
              <w:rPr>
                <w:sz w:val="24"/>
                <w:szCs w:val="24"/>
                <w:lang w:val="pl-PL"/>
              </w:rPr>
            </w:pPr>
            <w:r w:rsidRPr="008315A9">
              <w:rPr>
                <w:sz w:val="24"/>
                <w:szCs w:val="24"/>
                <w:lang w:val="pl-PL"/>
              </w:rPr>
              <w:t>Các toán tử biến đổi, tham số biến đổ</w:t>
            </w:r>
            <w:r>
              <w:rPr>
                <w:sz w:val="24"/>
                <w:szCs w:val="24"/>
                <w:lang w:val="pl-PL"/>
              </w:rPr>
              <w:t>i và phương pháp biến đổi</w:t>
            </w:r>
          </w:p>
        </w:tc>
        <w:tc>
          <w:tcPr>
            <w:tcW w:w="992" w:type="dxa"/>
            <w:vAlign w:val="center"/>
          </w:tcPr>
          <w:p w14:paraId="52C733E7" w14:textId="77777777" w:rsidR="00372349" w:rsidRPr="00714B30" w:rsidRDefault="00F74AF2" w:rsidP="00AA753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</w:tcPr>
          <w:p w14:paraId="3F1F141D" w14:textId="77777777" w:rsidR="00372349" w:rsidRDefault="00372349" w:rsidP="00AA7533">
            <w:pPr>
              <w:jc w:val="center"/>
            </w:pPr>
            <w:r w:rsidRPr="00F96889">
              <w:rPr>
                <w:bCs/>
                <w:sz w:val="24"/>
                <w:szCs w:val="24"/>
                <w:lang w:val="vi-VN"/>
              </w:rPr>
              <w:t>4.1.</w:t>
            </w:r>
            <w:r w:rsidRPr="00F96889">
              <w:rPr>
                <w:bCs/>
                <w:sz w:val="24"/>
                <w:szCs w:val="24"/>
              </w:rPr>
              <w:t>2</w:t>
            </w:r>
          </w:p>
        </w:tc>
      </w:tr>
      <w:tr w:rsidR="00372349" w:rsidRPr="00C87604" w14:paraId="7DBB7548" w14:textId="77777777" w:rsidTr="00FC434F">
        <w:tc>
          <w:tcPr>
            <w:tcW w:w="1408" w:type="dxa"/>
            <w:vAlign w:val="center"/>
          </w:tcPr>
          <w:p w14:paraId="6861B008" w14:textId="77777777" w:rsidR="00372349" w:rsidRPr="00A669C9" w:rsidRDefault="00372349" w:rsidP="00AA753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Pr="00A669C9">
              <w:rPr>
                <w:bCs/>
              </w:rPr>
              <w:t>.</w:t>
            </w:r>
            <w:r>
              <w:rPr>
                <w:bCs/>
              </w:rPr>
              <w:t>4</w:t>
            </w:r>
          </w:p>
        </w:tc>
        <w:tc>
          <w:tcPr>
            <w:tcW w:w="4683" w:type="dxa"/>
          </w:tcPr>
          <w:p w14:paraId="06AB0F2E" w14:textId="77777777" w:rsidR="00372349" w:rsidRPr="008315A9" w:rsidRDefault="00372349" w:rsidP="00AA7533">
            <w:pPr>
              <w:tabs>
                <w:tab w:val="right" w:leader="dot" w:pos="8100"/>
              </w:tabs>
              <w:rPr>
                <w:sz w:val="24"/>
                <w:szCs w:val="24"/>
                <w:lang w:val="pl-PL"/>
              </w:rPr>
            </w:pPr>
            <w:r w:rsidRPr="008315A9">
              <w:rPr>
                <w:sz w:val="24"/>
                <w:szCs w:val="24"/>
                <w:lang w:val="pl-PL"/>
              </w:rPr>
              <w:t>Biến đổi c</w:t>
            </w:r>
            <w:r>
              <w:rPr>
                <w:sz w:val="24"/>
                <w:szCs w:val="24"/>
                <w:lang w:val="pl-PL"/>
              </w:rPr>
              <w:t>ấu trúc của sự biểu thị bản đồ</w:t>
            </w:r>
          </w:p>
        </w:tc>
        <w:tc>
          <w:tcPr>
            <w:tcW w:w="992" w:type="dxa"/>
            <w:vAlign w:val="center"/>
          </w:tcPr>
          <w:p w14:paraId="6B721D3E" w14:textId="77777777" w:rsidR="00372349" w:rsidRPr="00714B30" w:rsidRDefault="00F74AF2" w:rsidP="00AA753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</w:tcPr>
          <w:p w14:paraId="13D8C2F2" w14:textId="77777777" w:rsidR="00372349" w:rsidRDefault="00372349" w:rsidP="00AA7533">
            <w:pPr>
              <w:jc w:val="center"/>
            </w:pPr>
            <w:r w:rsidRPr="00F96889">
              <w:rPr>
                <w:bCs/>
                <w:sz w:val="24"/>
                <w:szCs w:val="24"/>
                <w:lang w:val="vi-VN"/>
              </w:rPr>
              <w:t>4.1.</w:t>
            </w:r>
            <w:r w:rsidRPr="00F96889">
              <w:rPr>
                <w:bCs/>
                <w:sz w:val="24"/>
                <w:szCs w:val="24"/>
              </w:rPr>
              <w:t>2</w:t>
            </w:r>
          </w:p>
        </w:tc>
      </w:tr>
      <w:tr w:rsidR="00372349" w:rsidRPr="00C87604" w14:paraId="1C7F9620" w14:textId="77777777" w:rsidTr="00FC434F">
        <w:tc>
          <w:tcPr>
            <w:tcW w:w="1408" w:type="dxa"/>
            <w:vAlign w:val="center"/>
          </w:tcPr>
          <w:p w14:paraId="1B8F5447" w14:textId="77777777" w:rsidR="00372349" w:rsidRPr="00A669C9" w:rsidRDefault="00372349" w:rsidP="00AA753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Pr="00A669C9">
              <w:rPr>
                <w:bCs/>
              </w:rPr>
              <w:t>.</w:t>
            </w:r>
            <w:r>
              <w:rPr>
                <w:bCs/>
              </w:rPr>
              <w:t>5</w:t>
            </w:r>
          </w:p>
        </w:tc>
        <w:tc>
          <w:tcPr>
            <w:tcW w:w="4683" w:type="dxa"/>
          </w:tcPr>
          <w:p w14:paraId="64A0EADA" w14:textId="77777777" w:rsidR="00372349" w:rsidRPr="008315A9" w:rsidRDefault="00372349" w:rsidP="00AA7533">
            <w:pPr>
              <w:rPr>
                <w:sz w:val="24"/>
                <w:szCs w:val="24"/>
                <w:lang w:val="pl-PL"/>
              </w:rPr>
            </w:pPr>
            <w:r w:rsidRPr="008315A9">
              <w:rPr>
                <w:sz w:val="24"/>
                <w:szCs w:val="24"/>
                <w:lang w:val="pl-PL"/>
              </w:rPr>
              <w:t>Biến đổi các phương pháp biểu thị bản đồ</w:t>
            </w:r>
          </w:p>
        </w:tc>
        <w:tc>
          <w:tcPr>
            <w:tcW w:w="992" w:type="dxa"/>
            <w:vAlign w:val="center"/>
          </w:tcPr>
          <w:p w14:paraId="0C5E9CD8" w14:textId="77777777" w:rsidR="00372349" w:rsidRPr="00714B30" w:rsidRDefault="00F74AF2" w:rsidP="00AA753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</w:tcPr>
          <w:p w14:paraId="24B3B04F" w14:textId="77777777" w:rsidR="00372349" w:rsidRDefault="00372349" w:rsidP="00AA7533">
            <w:pPr>
              <w:jc w:val="center"/>
            </w:pPr>
            <w:r w:rsidRPr="00F96889">
              <w:rPr>
                <w:bCs/>
                <w:sz w:val="24"/>
                <w:szCs w:val="24"/>
                <w:lang w:val="vi-VN"/>
              </w:rPr>
              <w:t>4.1.</w:t>
            </w:r>
            <w:r w:rsidRPr="00F96889">
              <w:rPr>
                <w:bCs/>
                <w:sz w:val="24"/>
                <w:szCs w:val="24"/>
              </w:rPr>
              <w:t>2</w:t>
            </w:r>
          </w:p>
        </w:tc>
      </w:tr>
      <w:tr w:rsidR="00372349" w:rsidRPr="00FF3ED2" w14:paraId="51AE98C4" w14:textId="77777777" w:rsidTr="00FC434F">
        <w:tc>
          <w:tcPr>
            <w:tcW w:w="1408" w:type="dxa"/>
            <w:vAlign w:val="center"/>
          </w:tcPr>
          <w:p w14:paraId="65AF11C7" w14:textId="77777777" w:rsidR="00372349" w:rsidRPr="00FF3ED2" w:rsidRDefault="00372349" w:rsidP="00AA7533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FF3ED2">
              <w:rPr>
                <w:b/>
                <w:bCs/>
              </w:rPr>
              <w:t xml:space="preserve">Chương 5 </w:t>
            </w:r>
          </w:p>
        </w:tc>
        <w:tc>
          <w:tcPr>
            <w:tcW w:w="4683" w:type="dxa"/>
          </w:tcPr>
          <w:p w14:paraId="0849FC6D" w14:textId="77777777" w:rsidR="00372349" w:rsidRPr="00FF3ED2" w:rsidRDefault="00372349" w:rsidP="00AA7533">
            <w:pPr>
              <w:rPr>
                <w:b/>
                <w:sz w:val="24"/>
                <w:szCs w:val="24"/>
                <w:lang w:val="pl-PL"/>
              </w:rPr>
            </w:pPr>
            <w:r w:rsidRPr="00FF3ED2">
              <w:rPr>
                <w:b/>
                <w:sz w:val="24"/>
                <w:szCs w:val="24"/>
                <w:lang w:val="pl-PL"/>
              </w:rPr>
              <w:t>Phân tích tác phẩm bản đồ riêng tờ</w:t>
            </w:r>
            <w:r w:rsidR="004057EB">
              <w:rPr>
                <w:b/>
                <w:sz w:val="24"/>
                <w:szCs w:val="24"/>
                <w:lang w:val="pl-PL"/>
              </w:rPr>
              <w:t xml:space="preserve"> và tập bản đồ</w:t>
            </w:r>
          </w:p>
        </w:tc>
        <w:tc>
          <w:tcPr>
            <w:tcW w:w="992" w:type="dxa"/>
            <w:vAlign w:val="center"/>
          </w:tcPr>
          <w:p w14:paraId="1965A21D" w14:textId="77777777" w:rsidR="00372349" w:rsidRPr="00FF3ED2" w:rsidRDefault="004057EB" w:rsidP="00AA7533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</w:tcPr>
          <w:p w14:paraId="6B08F512" w14:textId="77777777" w:rsidR="00372349" w:rsidRDefault="00372349" w:rsidP="00AA7533">
            <w:pPr>
              <w:jc w:val="center"/>
            </w:pPr>
            <w:r w:rsidRPr="00F96889">
              <w:rPr>
                <w:bCs/>
                <w:sz w:val="24"/>
                <w:szCs w:val="24"/>
                <w:lang w:val="vi-VN"/>
              </w:rPr>
              <w:t>4.1.</w:t>
            </w:r>
            <w:r w:rsidRPr="00F96889">
              <w:rPr>
                <w:bCs/>
                <w:sz w:val="24"/>
                <w:szCs w:val="24"/>
              </w:rPr>
              <w:t>2</w:t>
            </w:r>
          </w:p>
        </w:tc>
      </w:tr>
      <w:tr w:rsidR="00372349" w:rsidRPr="00C57652" w14:paraId="680EA4F4" w14:textId="77777777" w:rsidTr="00FC434F">
        <w:tc>
          <w:tcPr>
            <w:tcW w:w="1408" w:type="dxa"/>
            <w:vAlign w:val="center"/>
          </w:tcPr>
          <w:p w14:paraId="32278054" w14:textId="77777777" w:rsidR="00372349" w:rsidRDefault="00372349" w:rsidP="00AA753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5.1</w:t>
            </w:r>
          </w:p>
        </w:tc>
        <w:tc>
          <w:tcPr>
            <w:tcW w:w="4683" w:type="dxa"/>
          </w:tcPr>
          <w:p w14:paraId="3072EA49" w14:textId="77777777" w:rsidR="00372349" w:rsidRDefault="00372349" w:rsidP="00AA7533">
            <w:pPr>
              <w:rPr>
                <w:sz w:val="24"/>
                <w:szCs w:val="24"/>
                <w:lang w:val="pl-PL"/>
              </w:rPr>
            </w:pPr>
            <w:r w:rsidRPr="00863CEF">
              <w:rPr>
                <w:sz w:val="24"/>
                <w:szCs w:val="24"/>
                <w:lang w:val="pl-PL"/>
              </w:rPr>
              <w:t xml:space="preserve">Phân tích bản đồ riêng tờ  </w:t>
            </w:r>
          </w:p>
        </w:tc>
        <w:tc>
          <w:tcPr>
            <w:tcW w:w="992" w:type="dxa"/>
            <w:vAlign w:val="center"/>
          </w:tcPr>
          <w:p w14:paraId="4392CF35" w14:textId="77777777" w:rsidR="00372349" w:rsidRPr="00C57652" w:rsidRDefault="004057EB" w:rsidP="00AA7533">
            <w:pPr>
              <w:pStyle w:val="ListParagraph"/>
              <w:ind w:left="0"/>
              <w:jc w:val="center"/>
              <w:rPr>
                <w:bCs/>
                <w:lang w:val="pl-PL"/>
              </w:rPr>
            </w:pPr>
            <w:r>
              <w:rPr>
                <w:bCs/>
                <w:lang w:val="pl-PL"/>
              </w:rPr>
              <w:t>1</w:t>
            </w:r>
          </w:p>
        </w:tc>
        <w:tc>
          <w:tcPr>
            <w:tcW w:w="1979" w:type="dxa"/>
          </w:tcPr>
          <w:p w14:paraId="7223F22D" w14:textId="77777777" w:rsidR="00372349" w:rsidRDefault="00372349" w:rsidP="00AA7533">
            <w:pPr>
              <w:jc w:val="center"/>
            </w:pPr>
            <w:r w:rsidRPr="00F96889">
              <w:rPr>
                <w:bCs/>
                <w:sz w:val="24"/>
                <w:szCs w:val="24"/>
                <w:lang w:val="vi-VN"/>
              </w:rPr>
              <w:t>4.1.</w:t>
            </w:r>
            <w:r w:rsidRPr="00F96889">
              <w:rPr>
                <w:bCs/>
                <w:sz w:val="24"/>
                <w:szCs w:val="24"/>
              </w:rPr>
              <w:t>2</w:t>
            </w:r>
          </w:p>
        </w:tc>
      </w:tr>
      <w:tr w:rsidR="00372349" w:rsidRPr="00C57652" w14:paraId="46FFD766" w14:textId="77777777" w:rsidTr="004F60CE">
        <w:tc>
          <w:tcPr>
            <w:tcW w:w="1408" w:type="dxa"/>
          </w:tcPr>
          <w:p w14:paraId="14DB012E" w14:textId="77777777" w:rsidR="00372349" w:rsidRDefault="00372349" w:rsidP="00AA7533">
            <w:pPr>
              <w:jc w:val="center"/>
            </w:pPr>
            <w:r w:rsidRPr="008F1AFC">
              <w:rPr>
                <w:bCs/>
              </w:rPr>
              <w:t>5.</w:t>
            </w:r>
            <w:r>
              <w:rPr>
                <w:bCs/>
              </w:rPr>
              <w:t>2</w:t>
            </w:r>
          </w:p>
        </w:tc>
        <w:tc>
          <w:tcPr>
            <w:tcW w:w="4683" w:type="dxa"/>
          </w:tcPr>
          <w:p w14:paraId="30C901B3" w14:textId="77777777" w:rsidR="00372349" w:rsidRDefault="00372349" w:rsidP="00AA7533">
            <w:pPr>
              <w:rPr>
                <w:sz w:val="24"/>
                <w:szCs w:val="24"/>
                <w:lang w:val="pl-PL"/>
              </w:rPr>
            </w:pPr>
            <w:r w:rsidRPr="00863CEF">
              <w:rPr>
                <w:sz w:val="24"/>
                <w:szCs w:val="24"/>
                <w:lang w:val="pl-PL"/>
              </w:rPr>
              <w:t xml:space="preserve">Phân tích xê </w:t>
            </w:r>
            <w:r>
              <w:rPr>
                <w:sz w:val="24"/>
                <w:szCs w:val="24"/>
                <w:lang w:val="pl-PL"/>
              </w:rPr>
              <w:t>ri bản đồ</w:t>
            </w:r>
          </w:p>
        </w:tc>
        <w:tc>
          <w:tcPr>
            <w:tcW w:w="992" w:type="dxa"/>
            <w:vAlign w:val="center"/>
          </w:tcPr>
          <w:p w14:paraId="2A530E83" w14:textId="77777777" w:rsidR="00372349" w:rsidRPr="00C57652" w:rsidRDefault="004057EB" w:rsidP="00AA7533">
            <w:pPr>
              <w:pStyle w:val="ListParagraph"/>
              <w:ind w:left="0"/>
              <w:jc w:val="center"/>
              <w:rPr>
                <w:bCs/>
                <w:lang w:val="pl-PL"/>
              </w:rPr>
            </w:pPr>
            <w:r>
              <w:rPr>
                <w:bCs/>
                <w:lang w:val="pl-PL"/>
              </w:rPr>
              <w:t>1</w:t>
            </w:r>
          </w:p>
        </w:tc>
        <w:tc>
          <w:tcPr>
            <w:tcW w:w="1979" w:type="dxa"/>
          </w:tcPr>
          <w:p w14:paraId="4F60934D" w14:textId="77777777" w:rsidR="00372349" w:rsidRDefault="00372349" w:rsidP="00AA7533">
            <w:pPr>
              <w:jc w:val="center"/>
            </w:pPr>
            <w:r w:rsidRPr="00F96889">
              <w:rPr>
                <w:bCs/>
                <w:sz w:val="24"/>
                <w:szCs w:val="24"/>
                <w:lang w:val="vi-VN"/>
              </w:rPr>
              <w:t>4.1.</w:t>
            </w:r>
            <w:r w:rsidRPr="00F96889">
              <w:rPr>
                <w:bCs/>
                <w:sz w:val="24"/>
                <w:szCs w:val="24"/>
              </w:rPr>
              <w:t>2</w:t>
            </w:r>
          </w:p>
        </w:tc>
      </w:tr>
      <w:tr w:rsidR="00372349" w:rsidRPr="00C57652" w14:paraId="1D975FDA" w14:textId="77777777" w:rsidTr="004F60CE">
        <w:tc>
          <w:tcPr>
            <w:tcW w:w="1408" w:type="dxa"/>
          </w:tcPr>
          <w:p w14:paraId="5FF74982" w14:textId="77777777" w:rsidR="00372349" w:rsidRDefault="00372349" w:rsidP="00AA7533">
            <w:pPr>
              <w:jc w:val="center"/>
            </w:pPr>
            <w:r w:rsidRPr="008F1AFC">
              <w:rPr>
                <w:bCs/>
              </w:rPr>
              <w:t>5.</w:t>
            </w:r>
            <w:r>
              <w:rPr>
                <w:bCs/>
              </w:rPr>
              <w:t>3</w:t>
            </w:r>
          </w:p>
        </w:tc>
        <w:tc>
          <w:tcPr>
            <w:tcW w:w="4683" w:type="dxa"/>
          </w:tcPr>
          <w:p w14:paraId="2CCBD7D2" w14:textId="77777777" w:rsidR="00372349" w:rsidRDefault="00372349" w:rsidP="00AA7533">
            <w:pPr>
              <w:rPr>
                <w:sz w:val="24"/>
                <w:szCs w:val="24"/>
                <w:lang w:val="pl-PL"/>
              </w:rPr>
            </w:pPr>
            <w:r w:rsidRPr="00863CEF">
              <w:rPr>
                <w:sz w:val="24"/>
                <w:szCs w:val="24"/>
                <w:lang w:val="pl-PL"/>
              </w:rPr>
              <w:t xml:space="preserve">Phân tích các </w:t>
            </w:r>
            <w:r>
              <w:rPr>
                <w:sz w:val="24"/>
                <w:szCs w:val="24"/>
                <w:lang w:val="pl-PL"/>
              </w:rPr>
              <w:t>bản đồ theo thời gian khác nhau</w:t>
            </w:r>
          </w:p>
        </w:tc>
        <w:tc>
          <w:tcPr>
            <w:tcW w:w="992" w:type="dxa"/>
            <w:vAlign w:val="center"/>
          </w:tcPr>
          <w:p w14:paraId="232353BB" w14:textId="77777777" w:rsidR="00372349" w:rsidRPr="00C57652" w:rsidRDefault="00F74AF2" w:rsidP="00AA7533">
            <w:pPr>
              <w:pStyle w:val="ListParagraph"/>
              <w:ind w:left="0"/>
              <w:jc w:val="center"/>
              <w:rPr>
                <w:bCs/>
                <w:lang w:val="pl-PL"/>
              </w:rPr>
            </w:pPr>
            <w:r>
              <w:rPr>
                <w:bCs/>
                <w:lang w:val="pl-PL"/>
              </w:rPr>
              <w:t>1</w:t>
            </w:r>
          </w:p>
        </w:tc>
        <w:tc>
          <w:tcPr>
            <w:tcW w:w="1979" w:type="dxa"/>
          </w:tcPr>
          <w:p w14:paraId="1D4FE881" w14:textId="77777777" w:rsidR="00372349" w:rsidRDefault="00372349" w:rsidP="00AA7533">
            <w:pPr>
              <w:jc w:val="center"/>
            </w:pPr>
            <w:r w:rsidRPr="00F96889">
              <w:rPr>
                <w:bCs/>
                <w:sz w:val="24"/>
                <w:szCs w:val="24"/>
                <w:lang w:val="vi-VN"/>
              </w:rPr>
              <w:t>4.1.</w:t>
            </w:r>
            <w:r w:rsidRPr="00F96889">
              <w:rPr>
                <w:bCs/>
                <w:sz w:val="24"/>
                <w:szCs w:val="24"/>
              </w:rPr>
              <w:t>2</w:t>
            </w:r>
          </w:p>
        </w:tc>
      </w:tr>
      <w:tr w:rsidR="00B13524" w:rsidRPr="00C87604" w14:paraId="1E43532F" w14:textId="77777777" w:rsidTr="00FC434F">
        <w:tc>
          <w:tcPr>
            <w:tcW w:w="1408" w:type="dxa"/>
            <w:vAlign w:val="center"/>
          </w:tcPr>
          <w:p w14:paraId="5344F082" w14:textId="77777777" w:rsidR="00B13524" w:rsidRPr="00C87604" w:rsidRDefault="00B13524" w:rsidP="00AA7533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87604">
              <w:rPr>
                <w:b/>
                <w:bCs/>
              </w:rPr>
              <w:t>Chương 6</w:t>
            </w:r>
          </w:p>
        </w:tc>
        <w:tc>
          <w:tcPr>
            <w:tcW w:w="4683" w:type="dxa"/>
          </w:tcPr>
          <w:p w14:paraId="16CB7B8D" w14:textId="77777777" w:rsidR="00B13524" w:rsidRPr="00C87604" w:rsidRDefault="00E71A4F" w:rsidP="00AA7533">
            <w:pPr>
              <w:pStyle w:val="ListParagraph"/>
              <w:ind w:left="390"/>
              <w:contextualSpacing/>
              <w:rPr>
                <w:b/>
              </w:rPr>
            </w:pPr>
            <w:r>
              <w:rPr>
                <w:b/>
              </w:rPr>
              <w:t>Phân</w:t>
            </w:r>
            <w:r w:rsidR="00DD5376">
              <w:rPr>
                <w:b/>
              </w:rPr>
              <w:t xml:space="preserve"> </w:t>
            </w:r>
            <w:r>
              <w:rPr>
                <w:b/>
              </w:rPr>
              <w:t>tích</w:t>
            </w:r>
            <w:r w:rsidR="00DD5376">
              <w:rPr>
                <w:b/>
              </w:rPr>
              <w:t xml:space="preserve"> </w:t>
            </w:r>
            <w:r>
              <w:rPr>
                <w:b/>
              </w:rPr>
              <w:t>độ</w:t>
            </w:r>
            <w:r w:rsidR="00DD5376">
              <w:rPr>
                <w:b/>
              </w:rPr>
              <w:t xml:space="preserve"> </w:t>
            </w:r>
            <w:r>
              <w:rPr>
                <w:b/>
              </w:rPr>
              <w:t>chính</w:t>
            </w:r>
            <w:r w:rsidR="00DD5376">
              <w:rPr>
                <w:b/>
              </w:rPr>
              <w:t xml:space="preserve"> </w:t>
            </w:r>
            <w:r>
              <w:rPr>
                <w:b/>
              </w:rPr>
              <w:t>xác</w:t>
            </w:r>
            <w:r w:rsidR="00DD5376">
              <w:rPr>
                <w:b/>
              </w:rPr>
              <w:t xml:space="preserve"> </w:t>
            </w:r>
            <w:r>
              <w:rPr>
                <w:b/>
              </w:rPr>
              <w:t>bản</w:t>
            </w:r>
            <w:r w:rsidR="00DD5376">
              <w:rPr>
                <w:b/>
              </w:rPr>
              <w:t xml:space="preserve"> </w:t>
            </w:r>
            <w:r>
              <w:rPr>
                <w:b/>
              </w:rPr>
              <w:t>đồ</w:t>
            </w:r>
          </w:p>
        </w:tc>
        <w:tc>
          <w:tcPr>
            <w:tcW w:w="992" w:type="dxa"/>
            <w:vAlign w:val="center"/>
          </w:tcPr>
          <w:p w14:paraId="174F9F46" w14:textId="77777777" w:rsidR="00B13524" w:rsidRPr="00C87604" w:rsidRDefault="004057EB" w:rsidP="00AA7533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79" w:type="dxa"/>
          </w:tcPr>
          <w:p w14:paraId="649E0C1B" w14:textId="77777777" w:rsidR="00B13524" w:rsidRPr="00372349" w:rsidRDefault="00B13524" w:rsidP="00AA7533">
            <w:pPr>
              <w:jc w:val="center"/>
              <w:rPr>
                <w:sz w:val="24"/>
                <w:szCs w:val="24"/>
              </w:rPr>
            </w:pPr>
            <w:r w:rsidRPr="00C87604">
              <w:rPr>
                <w:bCs/>
                <w:sz w:val="24"/>
                <w:szCs w:val="24"/>
                <w:lang w:val="vi-VN"/>
              </w:rPr>
              <w:t>4.</w:t>
            </w:r>
            <w:r w:rsidR="00372349">
              <w:rPr>
                <w:bCs/>
                <w:sz w:val="24"/>
                <w:szCs w:val="24"/>
              </w:rPr>
              <w:t>2.2</w:t>
            </w:r>
          </w:p>
        </w:tc>
      </w:tr>
      <w:tr w:rsidR="00372349" w:rsidRPr="00C87604" w14:paraId="3822CBCB" w14:textId="77777777" w:rsidTr="00FC434F">
        <w:tc>
          <w:tcPr>
            <w:tcW w:w="1408" w:type="dxa"/>
            <w:vAlign w:val="center"/>
          </w:tcPr>
          <w:p w14:paraId="17DAF0B8" w14:textId="77777777" w:rsidR="00372349" w:rsidRPr="004057EB" w:rsidRDefault="00372349" w:rsidP="00AA7533">
            <w:pPr>
              <w:pStyle w:val="ListParagraph"/>
              <w:ind w:left="0"/>
              <w:jc w:val="center"/>
              <w:rPr>
                <w:bCs/>
              </w:rPr>
            </w:pPr>
            <w:r w:rsidRPr="004057EB">
              <w:rPr>
                <w:bCs/>
              </w:rPr>
              <w:t>6.1</w:t>
            </w:r>
          </w:p>
        </w:tc>
        <w:tc>
          <w:tcPr>
            <w:tcW w:w="4683" w:type="dxa"/>
          </w:tcPr>
          <w:p w14:paraId="455170A0" w14:textId="77777777" w:rsidR="00372349" w:rsidRPr="00272D56" w:rsidRDefault="00372349" w:rsidP="00AA7533">
            <w:pPr>
              <w:pStyle w:val="BodyText3"/>
              <w:spacing w:after="0"/>
              <w:rPr>
                <w:sz w:val="24"/>
                <w:szCs w:val="24"/>
                <w:lang w:val="pl-PL"/>
              </w:rPr>
            </w:pPr>
            <w:r w:rsidRPr="00272D56">
              <w:rPr>
                <w:sz w:val="24"/>
                <w:szCs w:val="24"/>
                <w:lang w:val="pl-PL"/>
              </w:rPr>
              <w:t xml:space="preserve">Các nhân tố cơ bản ảnh hưởng đến sự phân tích độ chính xác bản đồ </w:t>
            </w:r>
          </w:p>
        </w:tc>
        <w:tc>
          <w:tcPr>
            <w:tcW w:w="992" w:type="dxa"/>
            <w:vAlign w:val="center"/>
          </w:tcPr>
          <w:p w14:paraId="605A834A" w14:textId="77777777" w:rsidR="00372349" w:rsidRPr="003B7CFC" w:rsidRDefault="00F74AF2" w:rsidP="00AA7533">
            <w:pPr>
              <w:pStyle w:val="ListParagraph"/>
              <w:ind w:left="0"/>
              <w:jc w:val="center"/>
              <w:rPr>
                <w:bCs/>
                <w:lang w:val="pl-PL"/>
              </w:rPr>
            </w:pPr>
            <w:r>
              <w:rPr>
                <w:bCs/>
                <w:lang w:val="pl-PL"/>
              </w:rPr>
              <w:t>0.5</w:t>
            </w:r>
          </w:p>
        </w:tc>
        <w:tc>
          <w:tcPr>
            <w:tcW w:w="1979" w:type="dxa"/>
          </w:tcPr>
          <w:p w14:paraId="0B6B8D92" w14:textId="77777777" w:rsidR="00372349" w:rsidRDefault="00372349" w:rsidP="00AA7533">
            <w:pPr>
              <w:jc w:val="center"/>
            </w:pPr>
            <w:r w:rsidRPr="00836A04">
              <w:rPr>
                <w:bCs/>
                <w:sz w:val="24"/>
                <w:szCs w:val="24"/>
                <w:lang w:val="vi-VN"/>
              </w:rPr>
              <w:t>4.</w:t>
            </w:r>
            <w:r w:rsidRPr="00836A04">
              <w:rPr>
                <w:bCs/>
                <w:sz w:val="24"/>
                <w:szCs w:val="24"/>
              </w:rPr>
              <w:t>2.2</w:t>
            </w:r>
          </w:p>
        </w:tc>
      </w:tr>
      <w:tr w:rsidR="00F74AF2" w:rsidRPr="00C87604" w14:paraId="1709255D" w14:textId="77777777" w:rsidTr="004F60CE">
        <w:tc>
          <w:tcPr>
            <w:tcW w:w="1408" w:type="dxa"/>
            <w:vAlign w:val="center"/>
          </w:tcPr>
          <w:p w14:paraId="29F0F59A" w14:textId="77777777" w:rsidR="00F74AF2" w:rsidRPr="00C87604" w:rsidRDefault="00F74AF2" w:rsidP="00AA7533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lang w:val="pl-PL"/>
              </w:rPr>
              <w:t>6.2</w:t>
            </w:r>
          </w:p>
        </w:tc>
        <w:tc>
          <w:tcPr>
            <w:tcW w:w="4683" w:type="dxa"/>
          </w:tcPr>
          <w:p w14:paraId="1C0ADA08" w14:textId="77777777" w:rsidR="00F74AF2" w:rsidRPr="00272D56" w:rsidRDefault="00F74AF2" w:rsidP="00AA7533">
            <w:pPr>
              <w:tabs>
                <w:tab w:val="right" w:leader="dot" w:pos="8100"/>
              </w:tabs>
              <w:rPr>
                <w:sz w:val="24"/>
                <w:szCs w:val="24"/>
                <w:lang w:val="pl-PL"/>
              </w:rPr>
            </w:pPr>
            <w:r w:rsidRPr="00272D56">
              <w:rPr>
                <w:sz w:val="24"/>
                <w:szCs w:val="24"/>
                <w:lang w:val="pl-PL"/>
              </w:rPr>
              <w:t xml:space="preserve">Phân tích độ chính xác kỹ thuật. </w:t>
            </w:r>
          </w:p>
        </w:tc>
        <w:tc>
          <w:tcPr>
            <w:tcW w:w="992" w:type="dxa"/>
          </w:tcPr>
          <w:p w14:paraId="675B2A83" w14:textId="77777777" w:rsidR="00F74AF2" w:rsidRDefault="00F74AF2" w:rsidP="00AA7533">
            <w:pPr>
              <w:jc w:val="center"/>
            </w:pPr>
            <w:r w:rsidRPr="00002616">
              <w:rPr>
                <w:bCs/>
                <w:lang w:val="pl-PL"/>
              </w:rPr>
              <w:t>0.5</w:t>
            </w:r>
          </w:p>
        </w:tc>
        <w:tc>
          <w:tcPr>
            <w:tcW w:w="1979" w:type="dxa"/>
          </w:tcPr>
          <w:p w14:paraId="2F7AD9FA" w14:textId="77777777" w:rsidR="00F74AF2" w:rsidRDefault="00F74AF2" w:rsidP="00AA7533">
            <w:pPr>
              <w:jc w:val="center"/>
            </w:pPr>
            <w:r w:rsidRPr="00836A04">
              <w:rPr>
                <w:bCs/>
                <w:sz w:val="24"/>
                <w:szCs w:val="24"/>
                <w:lang w:val="vi-VN"/>
              </w:rPr>
              <w:t>4.</w:t>
            </w:r>
            <w:r w:rsidRPr="00836A04">
              <w:rPr>
                <w:bCs/>
                <w:sz w:val="24"/>
                <w:szCs w:val="24"/>
              </w:rPr>
              <w:t>2.2</w:t>
            </w:r>
          </w:p>
        </w:tc>
      </w:tr>
      <w:tr w:rsidR="00F74AF2" w:rsidRPr="003B7CFC" w14:paraId="48C0E2D6" w14:textId="77777777" w:rsidTr="004F60CE">
        <w:tc>
          <w:tcPr>
            <w:tcW w:w="1408" w:type="dxa"/>
            <w:vAlign w:val="center"/>
          </w:tcPr>
          <w:p w14:paraId="54EB1695" w14:textId="77777777" w:rsidR="00F74AF2" w:rsidRPr="00C87604" w:rsidRDefault="00F74AF2" w:rsidP="00AA7533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272D56">
              <w:rPr>
                <w:lang w:val="pl-PL"/>
              </w:rPr>
              <w:t>6.3</w:t>
            </w:r>
          </w:p>
        </w:tc>
        <w:tc>
          <w:tcPr>
            <w:tcW w:w="4683" w:type="dxa"/>
          </w:tcPr>
          <w:p w14:paraId="59CE3C00" w14:textId="77777777" w:rsidR="00F74AF2" w:rsidRPr="00272D56" w:rsidRDefault="00F74AF2" w:rsidP="00AA7533">
            <w:pPr>
              <w:tabs>
                <w:tab w:val="right" w:leader="dot" w:pos="8100"/>
              </w:tabs>
              <w:rPr>
                <w:sz w:val="24"/>
                <w:szCs w:val="24"/>
                <w:lang w:val="pl-PL"/>
              </w:rPr>
            </w:pPr>
            <w:r w:rsidRPr="00272D56">
              <w:rPr>
                <w:sz w:val="24"/>
                <w:szCs w:val="24"/>
                <w:lang w:val="pl-PL"/>
              </w:rPr>
              <w:t xml:space="preserve">Phân tích độ chính xác hình học của bản đồ. </w:t>
            </w:r>
          </w:p>
        </w:tc>
        <w:tc>
          <w:tcPr>
            <w:tcW w:w="992" w:type="dxa"/>
          </w:tcPr>
          <w:p w14:paraId="57E0BF17" w14:textId="77777777" w:rsidR="00F74AF2" w:rsidRDefault="00F74AF2" w:rsidP="00AA7533">
            <w:pPr>
              <w:jc w:val="center"/>
            </w:pPr>
            <w:r w:rsidRPr="00002616">
              <w:rPr>
                <w:bCs/>
                <w:lang w:val="pl-PL"/>
              </w:rPr>
              <w:t>0.5</w:t>
            </w:r>
          </w:p>
        </w:tc>
        <w:tc>
          <w:tcPr>
            <w:tcW w:w="1979" w:type="dxa"/>
          </w:tcPr>
          <w:p w14:paraId="640FAF31" w14:textId="77777777" w:rsidR="00F74AF2" w:rsidRDefault="00F74AF2" w:rsidP="00AA7533">
            <w:pPr>
              <w:jc w:val="center"/>
            </w:pPr>
            <w:r w:rsidRPr="00836A04">
              <w:rPr>
                <w:bCs/>
                <w:sz w:val="24"/>
                <w:szCs w:val="24"/>
                <w:lang w:val="vi-VN"/>
              </w:rPr>
              <w:t>4.</w:t>
            </w:r>
            <w:r w:rsidRPr="00836A04">
              <w:rPr>
                <w:bCs/>
                <w:sz w:val="24"/>
                <w:szCs w:val="24"/>
              </w:rPr>
              <w:t>2.2</w:t>
            </w:r>
          </w:p>
        </w:tc>
      </w:tr>
      <w:tr w:rsidR="00F74AF2" w:rsidRPr="003B7CFC" w14:paraId="0CADC422" w14:textId="77777777" w:rsidTr="004F60CE">
        <w:tc>
          <w:tcPr>
            <w:tcW w:w="1408" w:type="dxa"/>
            <w:vAlign w:val="center"/>
          </w:tcPr>
          <w:p w14:paraId="2ACB0522" w14:textId="77777777" w:rsidR="00F74AF2" w:rsidRPr="00C87604" w:rsidRDefault="00F74AF2" w:rsidP="00AA7533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272D56">
              <w:rPr>
                <w:lang w:val="pl-PL"/>
              </w:rPr>
              <w:t>6.4</w:t>
            </w:r>
          </w:p>
        </w:tc>
        <w:tc>
          <w:tcPr>
            <w:tcW w:w="4683" w:type="dxa"/>
          </w:tcPr>
          <w:p w14:paraId="4990B794" w14:textId="77777777" w:rsidR="00F74AF2" w:rsidRPr="00272D56" w:rsidRDefault="00F74AF2" w:rsidP="00AA7533">
            <w:pPr>
              <w:tabs>
                <w:tab w:val="right" w:leader="dot" w:pos="8100"/>
              </w:tabs>
              <w:rPr>
                <w:sz w:val="24"/>
                <w:szCs w:val="24"/>
                <w:lang w:val="pl-PL"/>
              </w:rPr>
            </w:pPr>
            <w:r w:rsidRPr="00272D56">
              <w:rPr>
                <w:sz w:val="24"/>
                <w:szCs w:val="24"/>
                <w:lang w:val="pl-PL"/>
              </w:rPr>
              <w:t xml:space="preserve">Phân tích độ chính xác vị trí mặt bằng của bản đồ. </w:t>
            </w:r>
          </w:p>
        </w:tc>
        <w:tc>
          <w:tcPr>
            <w:tcW w:w="992" w:type="dxa"/>
          </w:tcPr>
          <w:p w14:paraId="4FDF7484" w14:textId="77777777" w:rsidR="00F74AF2" w:rsidRDefault="00F74AF2" w:rsidP="00AA7533">
            <w:pPr>
              <w:jc w:val="center"/>
            </w:pPr>
            <w:r w:rsidRPr="00002616">
              <w:rPr>
                <w:bCs/>
                <w:lang w:val="pl-PL"/>
              </w:rPr>
              <w:t>0.5</w:t>
            </w:r>
          </w:p>
        </w:tc>
        <w:tc>
          <w:tcPr>
            <w:tcW w:w="1979" w:type="dxa"/>
          </w:tcPr>
          <w:p w14:paraId="4A85DE4B" w14:textId="77777777" w:rsidR="00F74AF2" w:rsidRDefault="00F74AF2" w:rsidP="00AA7533">
            <w:pPr>
              <w:jc w:val="center"/>
            </w:pPr>
            <w:r w:rsidRPr="00836A04">
              <w:rPr>
                <w:bCs/>
                <w:sz w:val="24"/>
                <w:szCs w:val="24"/>
                <w:lang w:val="vi-VN"/>
              </w:rPr>
              <w:t>4.</w:t>
            </w:r>
            <w:r w:rsidRPr="00836A04">
              <w:rPr>
                <w:bCs/>
                <w:sz w:val="24"/>
                <w:szCs w:val="24"/>
              </w:rPr>
              <w:t>2.2</w:t>
            </w:r>
          </w:p>
        </w:tc>
      </w:tr>
      <w:tr w:rsidR="0061321E" w:rsidRPr="00C87604" w14:paraId="0E1C22DF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9FA83" w14:textId="77777777" w:rsidR="0061321E" w:rsidRPr="00C87604" w:rsidRDefault="0061321E" w:rsidP="00AA7533">
            <w:pPr>
              <w:pStyle w:val="ListParagraph"/>
              <w:ind w:left="0"/>
              <w:rPr>
                <w:b/>
                <w:bCs/>
              </w:rPr>
            </w:pPr>
            <w:r w:rsidRPr="00C87604">
              <w:rPr>
                <w:b/>
                <w:bCs/>
              </w:rPr>
              <w:t>6.</w:t>
            </w:r>
            <w:r w:rsidRPr="00C87604">
              <w:rPr>
                <w:b/>
                <w:bCs/>
                <w:lang w:val="vi-VN"/>
              </w:rPr>
              <w:t>2</w:t>
            </w:r>
            <w:r w:rsidRPr="00C87604">
              <w:rPr>
                <w:b/>
                <w:bCs/>
              </w:rPr>
              <w:t xml:space="preserve">. </w:t>
            </w:r>
            <w:r w:rsidR="001849A7">
              <w:rPr>
                <w:b/>
                <w:bCs/>
              </w:rPr>
              <w:t>Bàitập</w:t>
            </w:r>
          </w:p>
        </w:tc>
      </w:tr>
      <w:tr w:rsidR="0061321E" w:rsidRPr="00C87604" w14:paraId="13B1450E" w14:textId="77777777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68729017" w14:textId="77777777" w:rsidR="0061321E" w:rsidRPr="00C87604" w:rsidRDefault="0061321E" w:rsidP="00AA7533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87604">
              <w:rPr>
                <w:b/>
                <w:bCs/>
                <w:i/>
              </w:rPr>
              <w:t>Đềmục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14:paraId="0E0EA7D9" w14:textId="77777777" w:rsidR="0061321E" w:rsidRPr="00C87604" w:rsidRDefault="0061321E" w:rsidP="00AA7533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87604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349F7C3" w14:textId="77777777" w:rsidR="0061321E" w:rsidRPr="00C87604" w:rsidRDefault="0061321E" w:rsidP="00AA7533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87604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14:paraId="27B2DC11" w14:textId="77777777" w:rsidR="0061321E" w:rsidRPr="00C87604" w:rsidRDefault="0061321E" w:rsidP="00AA7533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C87604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1849A7" w:rsidRPr="00C87604" w14:paraId="265F7BC4" w14:textId="77777777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12B2EB80" w14:textId="77777777" w:rsidR="001849A7" w:rsidRPr="00C87604" w:rsidRDefault="001849A7" w:rsidP="00AA7533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87604">
              <w:rPr>
                <w:b/>
                <w:bCs/>
                <w:lang w:val="nl-NL"/>
              </w:rPr>
              <w:t xml:space="preserve">Chương </w:t>
            </w:r>
            <w:r w:rsidRPr="00C87604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14:paraId="750156ED" w14:textId="77777777" w:rsidR="001849A7" w:rsidRPr="00C87604" w:rsidRDefault="001849A7" w:rsidP="00AA753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/>
              </w:rPr>
              <w:t>S</w:t>
            </w:r>
            <w:r w:rsidRPr="00C87604">
              <w:rPr>
                <w:b/>
              </w:rPr>
              <w:t>ử</w:t>
            </w:r>
            <w:r w:rsidR="00DD5376">
              <w:rPr>
                <w:b/>
              </w:rPr>
              <w:t xml:space="preserve"> </w:t>
            </w:r>
            <w:r>
              <w:rPr>
                <w:b/>
              </w:rPr>
              <w:t>dụng</w:t>
            </w:r>
            <w:r w:rsidR="00DD5376">
              <w:rPr>
                <w:b/>
              </w:rPr>
              <w:t xml:space="preserve"> </w:t>
            </w:r>
            <w:r w:rsidRPr="00C87604">
              <w:rPr>
                <w:b/>
              </w:rPr>
              <w:t>bản</w:t>
            </w:r>
            <w:r w:rsidR="00DD5376">
              <w:rPr>
                <w:b/>
              </w:rPr>
              <w:t xml:space="preserve"> </w:t>
            </w:r>
            <w:r w:rsidRPr="00C87604">
              <w:rPr>
                <w:b/>
              </w:rPr>
              <w:t>đồ</w:t>
            </w:r>
            <w:r w:rsidR="00DD5376">
              <w:rPr>
                <w:b/>
              </w:rPr>
              <w:t xml:space="preserve"> </w:t>
            </w:r>
            <w:r>
              <w:rPr>
                <w:b/>
              </w:rPr>
              <w:t>địa</w:t>
            </w:r>
            <w:r w:rsidR="00DD5376">
              <w:rPr>
                <w:b/>
              </w:rPr>
              <w:t xml:space="preserve"> </w:t>
            </w:r>
            <w:r>
              <w:rPr>
                <w:b/>
              </w:rPr>
              <w:t>hình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F70C299" w14:textId="77777777" w:rsidR="001849A7" w:rsidRPr="006F6283" w:rsidRDefault="007107CA" w:rsidP="00AA7533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14:paraId="33E65534" w14:textId="77777777" w:rsidR="001849A7" w:rsidRPr="00372349" w:rsidRDefault="00372349" w:rsidP="00AA7533">
            <w:pPr>
              <w:pStyle w:val="ListParagraph"/>
              <w:ind w:left="0"/>
              <w:jc w:val="center"/>
              <w:rPr>
                <w:bCs/>
              </w:rPr>
            </w:pPr>
            <w:r w:rsidRPr="00372349">
              <w:rPr>
                <w:bCs/>
              </w:rPr>
              <w:t>4.2.</w:t>
            </w:r>
            <w:r w:rsidR="00FD68DB">
              <w:rPr>
                <w:bCs/>
              </w:rPr>
              <w:t>1</w:t>
            </w:r>
          </w:p>
        </w:tc>
      </w:tr>
      <w:tr w:rsidR="00FD68DB" w:rsidRPr="006F6283" w14:paraId="4CF954B8" w14:textId="77777777" w:rsidTr="004F60CE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381BD9CE" w14:textId="77777777" w:rsidR="00FD68DB" w:rsidRPr="006F6283" w:rsidRDefault="00FD68DB" w:rsidP="00AA7533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6F6283">
              <w:rPr>
                <w:bCs/>
                <w:lang w:val="nl-NL"/>
              </w:rPr>
              <w:t>Bài 1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14:paraId="1F7F983E" w14:textId="77777777" w:rsidR="00FD68DB" w:rsidRPr="006F6283" w:rsidRDefault="00FD68DB" w:rsidP="00AA7533">
            <w:pPr>
              <w:pStyle w:val="ListParagraph"/>
              <w:ind w:left="0"/>
              <w:jc w:val="center"/>
              <w:rPr>
                <w:lang w:val="nl-NL"/>
              </w:rPr>
            </w:pPr>
            <w:r w:rsidRPr="006F6283">
              <w:rPr>
                <w:lang w:val="nl-NL"/>
              </w:rPr>
              <w:t>Định hướng bản đồ ngoài thực địa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D004548" w14:textId="77777777" w:rsidR="00FD68DB" w:rsidRPr="006F6283" w:rsidRDefault="00FD68DB" w:rsidP="00AA7533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6F6283">
              <w:rPr>
                <w:bCs/>
                <w:lang w:val="nl-NL"/>
              </w:rPr>
              <w:t>1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0E6ED54B" w14:textId="77777777" w:rsidR="00FD68DB" w:rsidRDefault="00FD68DB" w:rsidP="00AA7533">
            <w:pPr>
              <w:jc w:val="center"/>
            </w:pPr>
            <w:r w:rsidRPr="00BE3C89">
              <w:rPr>
                <w:bCs/>
              </w:rPr>
              <w:t>4.2.1</w:t>
            </w:r>
          </w:p>
        </w:tc>
      </w:tr>
      <w:tr w:rsidR="00FD68DB" w:rsidRPr="00C87604" w14:paraId="0CE8ED89" w14:textId="77777777" w:rsidTr="004F60CE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1433F2B5" w14:textId="77777777" w:rsidR="00FD68DB" w:rsidRPr="00C87604" w:rsidRDefault="00FD68DB" w:rsidP="00AA7533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87604">
              <w:rPr>
                <w:b/>
                <w:bCs/>
                <w:lang w:val="nl-NL"/>
              </w:rPr>
              <w:t xml:space="preserve">Chương </w:t>
            </w:r>
            <w:r w:rsidRPr="00C87604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27F2D7C2" w14:textId="77777777" w:rsidR="00FD68DB" w:rsidRPr="00673DE1" w:rsidRDefault="00FD68DB" w:rsidP="00AA7533">
            <w:pPr>
              <w:jc w:val="center"/>
              <w:rPr>
                <w:b/>
                <w:sz w:val="24"/>
                <w:szCs w:val="24"/>
                <w:lang w:val="da-DK"/>
              </w:rPr>
            </w:pPr>
            <w:r w:rsidRPr="00673DE1">
              <w:rPr>
                <w:b/>
                <w:sz w:val="24"/>
                <w:szCs w:val="24"/>
                <w:lang w:val="da-DK"/>
              </w:rPr>
              <w:t>Các phương pháp phân tích bản đồ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A4BE453" w14:textId="77777777" w:rsidR="00FD68DB" w:rsidRPr="0074285E" w:rsidRDefault="007107CA" w:rsidP="00AA7533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3C831C7E" w14:textId="77777777" w:rsidR="00FD68DB" w:rsidRDefault="00FD68DB" w:rsidP="00AA7533">
            <w:pPr>
              <w:jc w:val="center"/>
            </w:pPr>
            <w:r w:rsidRPr="00BE3C89">
              <w:rPr>
                <w:bCs/>
              </w:rPr>
              <w:t>4.2.1</w:t>
            </w:r>
          </w:p>
        </w:tc>
      </w:tr>
      <w:tr w:rsidR="00FD68DB" w:rsidRPr="00C87604" w14:paraId="7C5652F5" w14:textId="77777777" w:rsidTr="004F60CE">
        <w:tc>
          <w:tcPr>
            <w:tcW w:w="1408" w:type="dxa"/>
          </w:tcPr>
          <w:p w14:paraId="5EED597D" w14:textId="77777777" w:rsidR="00FD68DB" w:rsidRPr="00C87604" w:rsidRDefault="00FD68DB" w:rsidP="00AA7533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Bài 1</w:t>
            </w:r>
          </w:p>
        </w:tc>
        <w:tc>
          <w:tcPr>
            <w:tcW w:w="4683" w:type="dxa"/>
          </w:tcPr>
          <w:p w14:paraId="528EFD81" w14:textId="77777777" w:rsidR="00FD68DB" w:rsidRPr="007C6257" w:rsidRDefault="00FD68DB" w:rsidP="00AA7533">
            <w:pPr>
              <w:rPr>
                <w:sz w:val="24"/>
                <w:szCs w:val="24"/>
                <w:lang w:val="pl-PL"/>
              </w:rPr>
            </w:pPr>
            <w:r w:rsidRPr="007C6257">
              <w:rPr>
                <w:sz w:val="24"/>
                <w:szCs w:val="24"/>
                <w:lang w:val="da-DK"/>
              </w:rPr>
              <w:t xml:space="preserve">Phương pháp phân tích trực quan bản đồ </w:t>
            </w:r>
          </w:p>
        </w:tc>
        <w:tc>
          <w:tcPr>
            <w:tcW w:w="992" w:type="dxa"/>
            <w:vAlign w:val="center"/>
          </w:tcPr>
          <w:p w14:paraId="52A029AF" w14:textId="77777777" w:rsidR="00FD68DB" w:rsidRPr="00C87604" w:rsidRDefault="00FD68DB" w:rsidP="00AA7533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</w:tcPr>
          <w:p w14:paraId="656C0706" w14:textId="77777777" w:rsidR="00FD68DB" w:rsidRDefault="00FD68DB" w:rsidP="00AA7533">
            <w:pPr>
              <w:jc w:val="center"/>
            </w:pPr>
            <w:r w:rsidRPr="00BE3C89">
              <w:rPr>
                <w:bCs/>
              </w:rPr>
              <w:t>4.2.1</w:t>
            </w:r>
          </w:p>
        </w:tc>
      </w:tr>
      <w:tr w:rsidR="00FD68DB" w:rsidRPr="00C87604" w14:paraId="1514C8B8" w14:textId="77777777" w:rsidTr="004F60CE">
        <w:tc>
          <w:tcPr>
            <w:tcW w:w="1408" w:type="dxa"/>
            <w:vAlign w:val="center"/>
          </w:tcPr>
          <w:p w14:paraId="16B982C8" w14:textId="77777777" w:rsidR="00FD68DB" w:rsidRPr="006F6283" w:rsidRDefault="00FD68DB" w:rsidP="00AA7533">
            <w:pPr>
              <w:pStyle w:val="ListParagraph"/>
              <w:ind w:left="0"/>
              <w:jc w:val="center"/>
              <w:rPr>
                <w:bCs/>
              </w:rPr>
            </w:pPr>
            <w:r w:rsidRPr="00C87604">
              <w:rPr>
                <w:bCs/>
                <w:lang w:val="vi-VN"/>
              </w:rPr>
              <w:t xml:space="preserve">Bài </w:t>
            </w:r>
            <w:r>
              <w:rPr>
                <w:bCs/>
              </w:rPr>
              <w:t>2</w:t>
            </w:r>
          </w:p>
        </w:tc>
        <w:tc>
          <w:tcPr>
            <w:tcW w:w="4683" w:type="dxa"/>
          </w:tcPr>
          <w:p w14:paraId="65DAFD35" w14:textId="77777777" w:rsidR="00FD68DB" w:rsidRDefault="00FD68DB" w:rsidP="00AA7533">
            <w:r w:rsidRPr="007B2D98">
              <w:rPr>
                <w:sz w:val="24"/>
                <w:szCs w:val="24"/>
                <w:lang w:val="pl-PL"/>
              </w:rPr>
              <w:t>Dựng mặt cắt</w:t>
            </w:r>
            <w:r>
              <w:rPr>
                <w:sz w:val="24"/>
                <w:szCs w:val="24"/>
                <w:lang w:val="pl-PL"/>
              </w:rPr>
              <w:t xml:space="preserve"> địa hình</w:t>
            </w:r>
          </w:p>
        </w:tc>
        <w:tc>
          <w:tcPr>
            <w:tcW w:w="992" w:type="dxa"/>
          </w:tcPr>
          <w:p w14:paraId="1D30D032" w14:textId="77777777" w:rsidR="00FD68DB" w:rsidRDefault="00FD68DB" w:rsidP="00AA7533">
            <w:pPr>
              <w:jc w:val="center"/>
            </w:pPr>
            <w:r>
              <w:t>1</w:t>
            </w:r>
          </w:p>
        </w:tc>
        <w:tc>
          <w:tcPr>
            <w:tcW w:w="1979" w:type="dxa"/>
          </w:tcPr>
          <w:p w14:paraId="74AFBDE4" w14:textId="77777777" w:rsidR="00FD68DB" w:rsidRDefault="00FD68DB" w:rsidP="00AA7533">
            <w:pPr>
              <w:jc w:val="center"/>
            </w:pPr>
            <w:r w:rsidRPr="00BE3C89">
              <w:rPr>
                <w:bCs/>
              </w:rPr>
              <w:t>4.2.1</w:t>
            </w:r>
          </w:p>
        </w:tc>
      </w:tr>
      <w:tr w:rsidR="00FD68DB" w:rsidRPr="0074285E" w14:paraId="160CE5B5" w14:textId="77777777" w:rsidTr="004F60CE">
        <w:tc>
          <w:tcPr>
            <w:tcW w:w="1408" w:type="dxa"/>
            <w:vAlign w:val="center"/>
          </w:tcPr>
          <w:p w14:paraId="5964FC1B" w14:textId="77777777" w:rsidR="00FD68DB" w:rsidRPr="0074285E" w:rsidRDefault="00FD68DB" w:rsidP="00AA753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Bài 3</w:t>
            </w:r>
          </w:p>
        </w:tc>
        <w:tc>
          <w:tcPr>
            <w:tcW w:w="4683" w:type="dxa"/>
          </w:tcPr>
          <w:p w14:paraId="122879AB" w14:textId="77777777" w:rsidR="00FD68DB" w:rsidRPr="00863CEF" w:rsidRDefault="00FD68DB" w:rsidP="00AA7533">
            <w:pPr>
              <w:tabs>
                <w:tab w:val="right" w:leader="dot" w:pos="8100"/>
              </w:tabs>
              <w:ind w:left="212"/>
              <w:rPr>
                <w:sz w:val="24"/>
                <w:szCs w:val="24"/>
                <w:lang w:val="pl-PL"/>
              </w:rPr>
            </w:pPr>
            <w:r w:rsidRPr="00863CEF">
              <w:rPr>
                <w:sz w:val="24"/>
                <w:szCs w:val="24"/>
                <w:lang w:val="pl-PL"/>
              </w:rPr>
              <w:t xml:space="preserve">Đo tọa độ địa lý và tọa độ vuông góc trên bản đồ địa hình. </w:t>
            </w:r>
          </w:p>
          <w:p w14:paraId="35D05124" w14:textId="77777777" w:rsidR="00FD68DB" w:rsidRPr="007B2D98" w:rsidRDefault="00FD68DB" w:rsidP="00257561">
            <w:pPr>
              <w:tabs>
                <w:tab w:val="right" w:leader="dot" w:pos="8100"/>
              </w:tabs>
              <w:ind w:left="212"/>
              <w:rPr>
                <w:sz w:val="24"/>
                <w:szCs w:val="24"/>
                <w:lang w:val="pl-PL"/>
              </w:rPr>
            </w:pPr>
            <w:r w:rsidRPr="00863CEF">
              <w:rPr>
                <w:sz w:val="24"/>
                <w:szCs w:val="24"/>
                <w:lang w:val="pl-PL"/>
              </w:rPr>
              <w:lastRenderedPageBreak/>
              <w:t xml:space="preserve">Đo tính các chỉ số hình thái trên bản đồ. </w:t>
            </w:r>
          </w:p>
        </w:tc>
        <w:tc>
          <w:tcPr>
            <w:tcW w:w="992" w:type="dxa"/>
          </w:tcPr>
          <w:p w14:paraId="13C59884" w14:textId="77777777" w:rsidR="00FD68DB" w:rsidRPr="0074285E" w:rsidRDefault="00FD68DB" w:rsidP="00AA7533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lastRenderedPageBreak/>
              <w:t>1</w:t>
            </w:r>
          </w:p>
        </w:tc>
        <w:tc>
          <w:tcPr>
            <w:tcW w:w="1979" w:type="dxa"/>
          </w:tcPr>
          <w:p w14:paraId="1E78A98A" w14:textId="77777777" w:rsidR="00FD68DB" w:rsidRDefault="00FD68DB" w:rsidP="00AA7533">
            <w:pPr>
              <w:jc w:val="center"/>
            </w:pPr>
            <w:r w:rsidRPr="00BE3C89">
              <w:rPr>
                <w:bCs/>
              </w:rPr>
              <w:t>4.2.1</w:t>
            </w:r>
          </w:p>
        </w:tc>
      </w:tr>
      <w:tr w:rsidR="006F6283" w:rsidRPr="00C87604" w14:paraId="20D8D99A" w14:textId="77777777" w:rsidTr="00FC434F">
        <w:tc>
          <w:tcPr>
            <w:tcW w:w="1408" w:type="dxa"/>
            <w:vAlign w:val="center"/>
          </w:tcPr>
          <w:p w14:paraId="07D50AAD" w14:textId="77777777" w:rsidR="006F6283" w:rsidRPr="00C87604" w:rsidRDefault="006F6283" w:rsidP="00AA7533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C87604">
              <w:rPr>
                <w:b/>
                <w:bCs/>
                <w:lang w:val="nl-NL"/>
              </w:rPr>
              <w:t xml:space="preserve">Chương </w:t>
            </w:r>
            <w:r w:rsidR="0074285E">
              <w:rPr>
                <w:b/>
                <w:bCs/>
              </w:rPr>
              <w:t>4</w:t>
            </w:r>
          </w:p>
        </w:tc>
        <w:tc>
          <w:tcPr>
            <w:tcW w:w="4683" w:type="dxa"/>
            <w:vAlign w:val="center"/>
          </w:tcPr>
          <w:p w14:paraId="130751FD" w14:textId="77777777" w:rsidR="006F6283" w:rsidRPr="00C87604" w:rsidRDefault="0074285E" w:rsidP="00AA753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/>
              </w:rPr>
              <w:t>Biến</w:t>
            </w:r>
            <w:r w:rsidR="00DD5376">
              <w:rPr>
                <w:b/>
              </w:rPr>
              <w:t xml:space="preserve"> </w:t>
            </w:r>
            <w:r>
              <w:rPr>
                <w:b/>
              </w:rPr>
              <w:t>đổi</w:t>
            </w:r>
            <w:r w:rsidR="00DD5376">
              <w:rPr>
                <w:b/>
              </w:rPr>
              <w:t xml:space="preserve"> </w:t>
            </w:r>
            <w:r>
              <w:rPr>
                <w:b/>
              </w:rPr>
              <w:t>sự</w:t>
            </w:r>
            <w:r w:rsidR="00DD5376">
              <w:rPr>
                <w:b/>
              </w:rPr>
              <w:t xml:space="preserve"> </w:t>
            </w:r>
            <w:r>
              <w:rPr>
                <w:b/>
              </w:rPr>
              <w:t>biểu</w:t>
            </w:r>
            <w:r w:rsidR="00DD5376">
              <w:rPr>
                <w:b/>
              </w:rPr>
              <w:t xml:space="preserve"> </w:t>
            </w:r>
            <w:r>
              <w:rPr>
                <w:b/>
              </w:rPr>
              <w:t>thị</w:t>
            </w:r>
            <w:r w:rsidR="00DD5376">
              <w:rPr>
                <w:b/>
              </w:rPr>
              <w:t xml:space="preserve"> </w:t>
            </w:r>
            <w:r>
              <w:rPr>
                <w:b/>
              </w:rPr>
              <w:t>bản</w:t>
            </w:r>
            <w:r w:rsidR="00DD5376">
              <w:rPr>
                <w:b/>
              </w:rPr>
              <w:t xml:space="preserve"> </w:t>
            </w:r>
            <w:r>
              <w:rPr>
                <w:b/>
              </w:rPr>
              <w:t>đồ</w:t>
            </w:r>
          </w:p>
        </w:tc>
        <w:tc>
          <w:tcPr>
            <w:tcW w:w="992" w:type="dxa"/>
            <w:vAlign w:val="center"/>
          </w:tcPr>
          <w:p w14:paraId="1AE100CC" w14:textId="77777777" w:rsidR="006F6283" w:rsidRPr="001650F1" w:rsidRDefault="007107CA" w:rsidP="00AA7533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79" w:type="dxa"/>
          </w:tcPr>
          <w:p w14:paraId="44E85A31" w14:textId="77777777" w:rsidR="006F6283" w:rsidRPr="00C87604" w:rsidRDefault="006F6283" w:rsidP="00AA7533">
            <w:pPr>
              <w:jc w:val="center"/>
              <w:rPr>
                <w:sz w:val="24"/>
                <w:szCs w:val="24"/>
              </w:rPr>
            </w:pPr>
            <w:r w:rsidRPr="00C87604">
              <w:rPr>
                <w:bCs/>
                <w:sz w:val="24"/>
                <w:szCs w:val="24"/>
              </w:rPr>
              <w:t>4.2.1</w:t>
            </w:r>
          </w:p>
        </w:tc>
      </w:tr>
      <w:tr w:rsidR="006F6283" w:rsidRPr="00C87604" w14:paraId="05441E60" w14:textId="77777777" w:rsidTr="00FC434F">
        <w:tc>
          <w:tcPr>
            <w:tcW w:w="1408" w:type="dxa"/>
            <w:vAlign w:val="center"/>
          </w:tcPr>
          <w:p w14:paraId="3A20AD95" w14:textId="77777777" w:rsidR="006F6283" w:rsidRPr="00C87604" w:rsidRDefault="006F6283" w:rsidP="00AA7533">
            <w:pPr>
              <w:pStyle w:val="ListParagraph"/>
              <w:ind w:left="0"/>
              <w:jc w:val="center"/>
              <w:rPr>
                <w:bCs/>
              </w:rPr>
            </w:pPr>
            <w:r w:rsidRPr="00C87604">
              <w:rPr>
                <w:bCs/>
              </w:rPr>
              <w:t>Bài 1</w:t>
            </w:r>
          </w:p>
        </w:tc>
        <w:tc>
          <w:tcPr>
            <w:tcW w:w="4683" w:type="dxa"/>
            <w:vAlign w:val="center"/>
          </w:tcPr>
          <w:p w14:paraId="12AFEF4B" w14:textId="77777777" w:rsidR="006F6283" w:rsidRPr="00C87604" w:rsidRDefault="00FD68DB" w:rsidP="00AA7533">
            <w:pPr>
              <w:pStyle w:val="ListParagraph"/>
              <w:ind w:left="0"/>
              <w:jc w:val="center"/>
              <w:rPr>
                <w:bCs/>
              </w:rPr>
            </w:pPr>
            <w:r w:rsidRPr="008315A9">
              <w:rPr>
                <w:lang w:val="pl-PL"/>
              </w:rPr>
              <w:t>Các toán tử biến đổi, tham số biến đổ</w:t>
            </w:r>
            <w:r>
              <w:rPr>
                <w:lang w:val="pl-PL"/>
              </w:rPr>
              <w:t>i và phương pháp biến đổi</w:t>
            </w:r>
          </w:p>
        </w:tc>
        <w:tc>
          <w:tcPr>
            <w:tcW w:w="992" w:type="dxa"/>
            <w:vAlign w:val="center"/>
          </w:tcPr>
          <w:p w14:paraId="027BD2A3" w14:textId="77777777" w:rsidR="006F6283" w:rsidRPr="00C87604" w:rsidRDefault="00FD68DB" w:rsidP="00AA753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</w:tcPr>
          <w:p w14:paraId="634C6824" w14:textId="77777777" w:rsidR="006F6283" w:rsidRPr="00C87604" w:rsidRDefault="006F6283" w:rsidP="00AA7533">
            <w:pPr>
              <w:jc w:val="center"/>
              <w:rPr>
                <w:sz w:val="24"/>
                <w:szCs w:val="24"/>
              </w:rPr>
            </w:pPr>
            <w:r w:rsidRPr="00C87604">
              <w:rPr>
                <w:bCs/>
                <w:sz w:val="24"/>
                <w:szCs w:val="24"/>
              </w:rPr>
              <w:t>4.2.1</w:t>
            </w:r>
          </w:p>
        </w:tc>
      </w:tr>
      <w:tr w:rsidR="00FD68DB" w:rsidRPr="00C87604" w14:paraId="090F0491" w14:textId="77777777" w:rsidTr="00FC434F">
        <w:tc>
          <w:tcPr>
            <w:tcW w:w="1408" w:type="dxa"/>
            <w:vAlign w:val="center"/>
          </w:tcPr>
          <w:p w14:paraId="214E0592" w14:textId="77777777" w:rsidR="00FD68DB" w:rsidRPr="00C87604" w:rsidRDefault="00FD68DB" w:rsidP="00AA753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Bài 2</w:t>
            </w:r>
          </w:p>
        </w:tc>
        <w:tc>
          <w:tcPr>
            <w:tcW w:w="4683" w:type="dxa"/>
            <w:vAlign w:val="center"/>
          </w:tcPr>
          <w:p w14:paraId="49386A76" w14:textId="77777777" w:rsidR="00FD68DB" w:rsidRPr="008315A9" w:rsidRDefault="00FD68DB" w:rsidP="00AA7533">
            <w:pPr>
              <w:pStyle w:val="ListParagraph"/>
              <w:ind w:left="0"/>
              <w:jc w:val="center"/>
              <w:rPr>
                <w:lang w:val="pl-PL"/>
              </w:rPr>
            </w:pPr>
            <w:r w:rsidRPr="008315A9">
              <w:rPr>
                <w:lang w:val="pl-PL"/>
              </w:rPr>
              <w:t>Biến đổi các phương pháp biểu thị bản đồ</w:t>
            </w:r>
          </w:p>
        </w:tc>
        <w:tc>
          <w:tcPr>
            <w:tcW w:w="992" w:type="dxa"/>
            <w:vAlign w:val="center"/>
          </w:tcPr>
          <w:p w14:paraId="14590218" w14:textId="77777777" w:rsidR="00FD68DB" w:rsidRPr="00C87604" w:rsidRDefault="007107CA" w:rsidP="00AA753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</w:tcPr>
          <w:p w14:paraId="35B2024D" w14:textId="77777777" w:rsidR="00FD68DB" w:rsidRPr="00C87604" w:rsidRDefault="00FD68DB" w:rsidP="00AA7533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14:paraId="202ED1D2" w14:textId="77777777" w:rsidR="00FC1297" w:rsidRPr="00C87604" w:rsidRDefault="00744C77" w:rsidP="000512F5">
      <w:pPr>
        <w:pStyle w:val="BodyText2"/>
        <w:numPr>
          <w:ilvl w:val="0"/>
          <w:numId w:val="6"/>
        </w:numPr>
        <w:spacing w:after="0" w:line="312" w:lineRule="auto"/>
        <w:ind w:left="567" w:hanging="238"/>
        <w:jc w:val="both"/>
        <w:rPr>
          <w:bCs/>
          <w:color w:val="000000"/>
          <w:sz w:val="24"/>
          <w:szCs w:val="24"/>
          <w:lang w:val="vi-VN"/>
        </w:rPr>
      </w:pPr>
      <w:r w:rsidRPr="00C87604">
        <w:rPr>
          <w:b/>
          <w:bCs/>
          <w:color w:val="000000"/>
          <w:sz w:val="24"/>
          <w:szCs w:val="24"/>
          <w:lang w:val="vi-VN"/>
        </w:rPr>
        <w:t>Phương pháp giảng dạy</w:t>
      </w:r>
    </w:p>
    <w:p w14:paraId="3F342009" w14:textId="77777777" w:rsidR="0000344F" w:rsidRPr="00C87604" w:rsidRDefault="003F7694" w:rsidP="000512F5">
      <w:pPr>
        <w:pStyle w:val="BodyText2"/>
        <w:spacing w:after="0" w:line="312" w:lineRule="auto"/>
        <w:ind w:left="567"/>
        <w:jc w:val="both"/>
        <w:rPr>
          <w:bCs/>
          <w:color w:val="000000"/>
          <w:sz w:val="24"/>
          <w:szCs w:val="24"/>
          <w:lang w:val="vi-VN"/>
        </w:rPr>
      </w:pPr>
      <w:r w:rsidRPr="00C87604">
        <w:rPr>
          <w:bCs/>
          <w:color w:val="000000"/>
          <w:sz w:val="24"/>
          <w:szCs w:val="24"/>
          <w:lang w:val="vi-VN"/>
        </w:rPr>
        <w:t xml:space="preserve">- </w:t>
      </w:r>
      <w:r w:rsidR="0000344F" w:rsidRPr="00C87604">
        <w:rPr>
          <w:bCs/>
          <w:color w:val="000000"/>
          <w:sz w:val="24"/>
          <w:szCs w:val="24"/>
          <w:lang w:val="vi-VN"/>
        </w:rPr>
        <w:t xml:space="preserve">Giảng dạy lý thuyết kết hợp </w:t>
      </w:r>
      <w:r w:rsidR="0080156F" w:rsidRPr="0080156F">
        <w:rPr>
          <w:bCs/>
          <w:color w:val="000000"/>
          <w:sz w:val="24"/>
          <w:szCs w:val="24"/>
          <w:lang w:val="vi-VN"/>
        </w:rPr>
        <w:t>làm bài tập</w:t>
      </w:r>
      <w:r w:rsidR="00FC1297" w:rsidRPr="00C87604">
        <w:rPr>
          <w:bCs/>
          <w:color w:val="000000"/>
          <w:sz w:val="24"/>
          <w:szCs w:val="24"/>
          <w:lang w:val="vi-VN"/>
        </w:rPr>
        <w:t>.</w:t>
      </w:r>
    </w:p>
    <w:p w14:paraId="4DBDBC54" w14:textId="77777777" w:rsidR="00744C77" w:rsidRPr="00C87604" w:rsidRDefault="00744C77" w:rsidP="000512F5">
      <w:pPr>
        <w:pStyle w:val="BodyText2"/>
        <w:numPr>
          <w:ilvl w:val="0"/>
          <w:numId w:val="6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C87604">
        <w:rPr>
          <w:b/>
          <w:bCs/>
          <w:color w:val="000000"/>
          <w:sz w:val="24"/>
          <w:szCs w:val="24"/>
          <w:lang w:val="vi-VN"/>
        </w:rPr>
        <w:t>Nhiệm vụ của sinh viên</w:t>
      </w:r>
    </w:p>
    <w:p w14:paraId="6E4587D6" w14:textId="77777777" w:rsidR="00F93038" w:rsidRPr="00F93038" w:rsidRDefault="00F93038" w:rsidP="00F93038">
      <w:pPr>
        <w:pStyle w:val="BodyText2"/>
        <w:tabs>
          <w:tab w:val="num" w:pos="960"/>
        </w:tabs>
        <w:spacing w:line="312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F93038">
        <w:rPr>
          <w:bCs/>
          <w:color w:val="000000"/>
          <w:sz w:val="24"/>
          <w:szCs w:val="24"/>
          <w:lang w:val="vi-VN"/>
        </w:rPr>
        <w:t>Sinh viên phải thực hiện các nhiệm vụ sau:</w:t>
      </w:r>
    </w:p>
    <w:p w14:paraId="7C791F30" w14:textId="77777777" w:rsidR="00F93038" w:rsidRPr="00F93038" w:rsidRDefault="00F93038" w:rsidP="00F93038">
      <w:pPr>
        <w:pStyle w:val="BodyText2"/>
        <w:tabs>
          <w:tab w:val="num" w:pos="960"/>
        </w:tabs>
        <w:spacing w:line="312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F93038">
        <w:rPr>
          <w:bCs/>
          <w:color w:val="000000"/>
          <w:sz w:val="24"/>
          <w:szCs w:val="24"/>
          <w:lang w:val="vi-VN"/>
        </w:rPr>
        <w:t>- Có mặt tối thiểu 80% số tiết học lý thuyết.</w:t>
      </w:r>
    </w:p>
    <w:p w14:paraId="4DAE7DC8" w14:textId="77777777" w:rsidR="00F93038" w:rsidRPr="00F93038" w:rsidRDefault="00F93038" w:rsidP="00F93038">
      <w:pPr>
        <w:pStyle w:val="BodyText2"/>
        <w:tabs>
          <w:tab w:val="num" w:pos="960"/>
        </w:tabs>
        <w:spacing w:line="312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F93038">
        <w:rPr>
          <w:bCs/>
          <w:color w:val="000000"/>
          <w:sz w:val="24"/>
          <w:szCs w:val="24"/>
          <w:lang w:val="vi-VN"/>
        </w:rPr>
        <w:t>- Hoàn thành đầy đủ 100% giờ thực hành/thí nghiệm/thực tập và có báo cáo kết quả.</w:t>
      </w:r>
    </w:p>
    <w:p w14:paraId="3A1C398C" w14:textId="77777777" w:rsidR="00F93038" w:rsidRPr="00F93038" w:rsidRDefault="00F93038" w:rsidP="00F93038">
      <w:pPr>
        <w:pStyle w:val="BodyText2"/>
        <w:tabs>
          <w:tab w:val="num" w:pos="960"/>
        </w:tabs>
        <w:spacing w:line="312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F93038">
        <w:rPr>
          <w:bCs/>
          <w:color w:val="000000"/>
          <w:sz w:val="24"/>
          <w:szCs w:val="24"/>
          <w:lang w:val="vi-VN"/>
        </w:rPr>
        <w:t>- Hoàn thành đầy đủ các bài tập nhóm/ bài tập và được đánh giá kết quả thực hiện.</w:t>
      </w:r>
    </w:p>
    <w:p w14:paraId="67D88C2B" w14:textId="77777777" w:rsidR="00F93038" w:rsidRPr="00F93038" w:rsidRDefault="00F93038" w:rsidP="00F93038">
      <w:pPr>
        <w:pStyle w:val="BodyText2"/>
        <w:tabs>
          <w:tab w:val="num" w:pos="960"/>
        </w:tabs>
        <w:spacing w:line="312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F93038">
        <w:rPr>
          <w:bCs/>
          <w:color w:val="000000"/>
          <w:sz w:val="24"/>
          <w:szCs w:val="24"/>
          <w:lang w:val="vi-VN"/>
        </w:rPr>
        <w:t>- Tham dự kiểm tra giữa học kỳ.</w:t>
      </w:r>
    </w:p>
    <w:p w14:paraId="7986456E" w14:textId="77777777" w:rsidR="00F93038" w:rsidRPr="00F93038" w:rsidRDefault="00F93038" w:rsidP="00F93038">
      <w:pPr>
        <w:pStyle w:val="BodyText2"/>
        <w:tabs>
          <w:tab w:val="num" w:pos="960"/>
        </w:tabs>
        <w:spacing w:line="312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F93038">
        <w:rPr>
          <w:bCs/>
          <w:color w:val="000000"/>
          <w:sz w:val="24"/>
          <w:szCs w:val="24"/>
          <w:lang w:val="vi-VN"/>
        </w:rPr>
        <w:t>- Tham dự thi kết thúc học phần.</w:t>
      </w:r>
    </w:p>
    <w:p w14:paraId="2A8EF855" w14:textId="2F2277CF" w:rsidR="00744C77" w:rsidRPr="00C87604" w:rsidRDefault="00F93038" w:rsidP="00F93038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  <w:lang w:val="vi-VN"/>
        </w:rPr>
      </w:pPr>
      <w:r w:rsidRPr="00F93038">
        <w:rPr>
          <w:bCs/>
          <w:color w:val="000000"/>
          <w:sz w:val="24"/>
          <w:szCs w:val="24"/>
          <w:lang w:val="vi-VN"/>
        </w:rPr>
        <w:t>- Chủ động chuẩn bị các nội dung và thực hiện giờ tự học theo mục 11.</w:t>
      </w:r>
    </w:p>
    <w:p w14:paraId="49D98CC6" w14:textId="77777777" w:rsidR="00744C77" w:rsidRPr="00C87604" w:rsidRDefault="00744C77" w:rsidP="000512F5">
      <w:pPr>
        <w:pStyle w:val="BodyText2"/>
        <w:numPr>
          <w:ilvl w:val="0"/>
          <w:numId w:val="6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C87604">
        <w:rPr>
          <w:b/>
          <w:bCs/>
          <w:color w:val="000000"/>
          <w:sz w:val="24"/>
          <w:szCs w:val="24"/>
          <w:lang w:val="vi-VN"/>
        </w:rPr>
        <w:t>Đánh gi</w:t>
      </w:r>
      <w:r w:rsidR="009540AF" w:rsidRPr="00C87604">
        <w:rPr>
          <w:b/>
          <w:bCs/>
          <w:color w:val="000000"/>
          <w:sz w:val="24"/>
          <w:szCs w:val="24"/>
          <w:lang w:val="vi-VN"/>
        </w:rPr>
        <w:t>á kết quả học tập của sinh viên</w:t>
      </w:r>
    </w:p>
    <w:p w14:paraId="53AE00CA" w14:textId="77777777" w:rsidR="00113012" w:rsidRPr="000B5235" w:rsidRDefault="00113012" w:rsidP="00113012">
      <w:pPr>
        <w:pStyle w:val="BodyText2"/>
        <w:numPr>
          <w:ilvl w:val="1"/>
          <w:numId w:val="6"/>
        </w:numPr>
        <w:tabs>
          <w:tab w:val="left" w:pos="426"/>
        </w:tabs>
        <w:spacing w:after="0" w:line="360" w:lineRule="auto"/>
        <w:ind w:left="0" w:firstLine="180"/>
        <w:jc w:val="both"/>
        <w:rPr>
          <w:b/>
          <w:bCs/>
          <w:color w:val="000000"/>
          <w:sz w:val="24"/>
          <w:szCs w:val="24"/>
          <w:lang w:val="vi-VN"/>
        </w:rPr>
      </w:pPr>
      <w:r w:rsidRPr="000B5235">
        <w:rPr>
          <w:b/>
          <w:bCs/>
          <w:color w:val="000000"/>
          <w:sz w:val="24"/>
          <w:szCs w:val="24"/>
          <w:lang w:val="vi-VN"/>
        </w:rPr>
        <w:t>Sinh viên được đánh giá tích lũy học phần như sau:</w:t>
      </w:r>
    </w:p>
    <w:p w14:paraId="5561351A" w14:textId="77777777" w:rsidR="00113012" w:rsidRPr="003555B5" w:rsidRDefault="00113012" w:rsidP="00113012">
      <w:pPr>
        <w:pStyle w:val="BodyText2"/>
        <w:tabs>
          <w:tab w:val="num" w:pos="960"/>
        </w:tabs>
        <w:spacing w:after="0" w:line="36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0B5235">
        <w:rPr>
          <w:b/>
          <w:bCs/>
          <w:color w:val="000000"/>
          <w:sz w:val="24"/>
          <w:szCs w:val="24"/>
          <w:lang w:val="vi-VN"/>
        </w:rPr>
        <w:t xml:space="preserve">                                    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846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835"/>
        <w:gridCol w:w="3806"/>
        <w:gridCol w:w="1260"/>
      </w:tblGrid>
      <w:tr w:rsidR="00113012" w:rsidRPr="003555B5" w14:paraId="01960976" w14:textId="77777777" w:rsidTr="00D71BF0">
        <w:tc>
          <w:tcPr>
            <w:tcW w:w="567" w:type="dxa"/>
            <w:shd w:val="clear" w:color="auto" w:fill="auto"/>
          </w:tcPr>
          <w:p w14:paraId="0D3EF99F" w14:textId="77777777" w:rsidR="00113012" w:rsidRPr="003555B5" w:rsidRDefault="00113012" w:rsidP="00D71BF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bookmarkStart w:id="7" w:name="_Hlk36540110"/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835" w:type="dxa"/>
            <w:shd w:val="clear" w:color="auto" w:fill="auto"/>
          </w:tcPr>
          <w:p w14:paraId="43FAEDB4" w14:textId="77777777" w:rsidR="00113012" w:rsidRPr="003555B5" w:rsidRDefault="00113012" w:rsidP="00D71BF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3806" w:type="dxa"/>
            <w:shd w:val="clear" w:color="auto" w:fill="auto"/>
          </w:tcPr>
          <w:p w14:paraId="0C7DDAED" w14:textId="77777777" w:rsidR="00113012" w:rsidRPr="003555B5" w:rsidRDefault="00113012" w:rsidP="00D71BF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534462FB" w14:textId="77777777" w:rsidR="00113012" w:rsidRPr="003555B5" w:rsidRDefault="00113012" w:rsidP="00D71BF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113012" w:rsidRPr="003555B5" w14:paraId="67E16D2B" w14:textId="77777777" w:rsidTr="00D71BF0">
        <w:tc>
          <w:tcPr>
            <w:tcW w:w="567" w:type="dxa"/>
            <w:shd w:val="clear" w:color="auto" w:fill="auto"/>
            <w:vAlign w:val="center"/>
          </w:tcPr>
          <w:p w14:paraId="73F591E9" w14:textId="77777777" w:rsidR="00113012" w:rsidRPr="003555B5" w:rsidRDefault="00113012" w:rsidP="00D71BF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EEB91A1" w14:textId="77777777" w:rsidR="00113012" w:rsidRPr="003555B5" w:rsidRDefault="00113012" w:rsidP="00D71BF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3806" w:type="dxa"/>
            <w:shd w:val="clear" w:color="auto" w:fill="auto"/>
            <w:vAlign w:val="center"/>
          </w:tcPr>
          <w:p w14:paraId="1E3EA7C7" w14:textId="77777777" w:rsidR="00113012" w:rsidRPr="003555B5" w:rsidRDefault="00113012" w:rsidP="00D71BF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B75269" w14:textId="77777777" w:rsidR="00113012" w:rsidRPr="003555B5" w:rsidRDefault="00113012" w:rsidP="00D71BF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113012" w:rsidRPr="007C6DF1" w14:paraId="60D2B38B" w14:textId="77777777" w:rsidTr="00D71BF0">
        <w:tc>
          <w:tcPr>
            <w:tcW w:w="567" w:type="dxa"/>
            <w:shd w:val="clear" w:color="auto" w:fill="auto"/>
            <w:vAlign w:val="center"/>
          </w:tcPr>
          <w:p w14:paraId="4E260175" w14:textId="77777777" w:rsidR="00113012" w:rsidRPr="003555B5" w:rsidRDefault="00113012" w:rsidP="00D71BF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312C27E" w14:textId="77777777" w:rsidR="00113012" w:rsidRDefault="00113012" w:rsidP="00D71BF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  <w:p w14:paraId="21BC1F36" w14:textId="77777777" w:rsidR="00113012" w:rsidRPr="003555B5" w:rsidRDefault="00113012" w:rsidP="00D71BF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Bài tập làm ở nhà</w:t>
            </w:r>
          </w:p>
        </w:tc>
        <w:tc>
          <w:tcPr>
            <w:tcW w:w="380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062060" w14:textId="77777777" w:rsidR="00113012" w:rsidRDefault="00113012" w:rsidP="00D71BF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Kỹ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năng thực hành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trên máy tính, sản phẩm thực hành.</w:t>
            </w:r>
          </w:p>
          <w:p w14:paraId="0B14E0D7" w14:textId="77777777" w:rsidR="00113012" w:rsidRPr="003555B5" w:rsidRDefault="00113012" w:rsidP="00D71BF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vi-VN"/>
              </w:rPr>
              <w:t>Theo y</w:t>
            </w:r>
            <w:r w:rsidRPr="000B5235">
              <w:rPr>
                <w:bCs/>
                <w:color w:val="000000"/>
                <w:sz w:val="24"/>
                <w:szCs w:val="24"/>
                <w:lang w:val="nl-NL"/>
              </w:rPr>
              <w:t>êu cầu của Bộ môn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02430A" w14:textId="77777777" w:rsidR="00113012" w:rsidRPr="003555B5" w:rsidRDefault="00113012" w:rsidP="00D71BF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B21F6">
              <w:rPr>
                <w:position w:val="-30"/>
                <w:sz w:val="24"/>
                <w:szCs w:val="24"/>
              </w:rPr>
              <w:object w:dxaOrig="780" w:dyaOrig="720" w14:anchorId="343B830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36pt" o:ole="">
                  <v:imagedata r:id="rId8" o:title=""/>
                </v:shape>
                <o:OLEObject Type="Embed" ProgID="Equation.DSMT4" ShapeID="_x0000_i1025" DrawAspect="Content" ObjectID="_1648470136" r:id="rId9"/>
              </w:object>
            </w:r>
          </w:p>
        </w:tc>
      </w:tr>
      <w:tr w:rsidR="00113012" w:rsidRPr="003555B5" w14:paraId="72B0B053" w14:textId="77777777" w:rsidTr="00D71BF0">
        <w:tc>
          <w:tcPr>
            <w:tcW w:w="567" w:type="dxa"/>
            <w:shd w:val="clear" w:color="auto" w:fill="auto"/>
            <w:vAlign w:val="center"/>
          </w:tcPr>
          <w:p w14:paraId="0E3EBE54" w14:textId="77777777" w:rsidR="00113012" w:rsidRPr="003555B5" w:rsidRDefault="00113012" w:rsidP="00D71BF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8186666" w14:textId="77777777" w:rsidR="00113012" w:rsidRPr="003555B5" w:rsidRDefault="00113012" w:rsidP="00D71BF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3806" w:type="dxa"/>
            <w:shd w:val="clear" w:color="auto" w:fill="auto"/>
            <w:vAlign w:val="center"/>
          </w:tcPr>
          <w:p w14:paraId="7B1D0E46" w14:textId="77777777" w:rsidR="00113012" w:rsidRPr="003555B5" w:rsidRDefault="00113012" w:rsidP="00D71BF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0B5235">
              <w:rPr>
                <w:sz w:val="24"/>
                <w:szCs w:val="24"/>
                <w:lang w:val="nl-NL"/>
              </w:rPr>
              <w:t xml:space="preserve">Yêu cầu tham dự </w:t>
            </w:r>
            <w:r w:rsidRPr="00CB21F6">
              <w:rPr>
                <w:position w:val="-6"/>
                <w:sz w:val="24"/>
                <w:szCs w:val="24"/>
              </w:rPr>
              <w:object w:dxaOrig="680" w:dyaOrig="279" w14:anchorId="6A1F73E5">
                <v:shape id="_x0000_i1026" type="#_x0000_t75" style="width:33.65pt;height:14.35pt" o:ole="">
                  <v:imagedata r:id="rId10" o:title=""/>
                </v:shape>
                <o:OLEObject Type="Embed" ProgID="Equation.DSMT4" ShapeID="_x0000_i1026" DrawAspect="Content" ObjectID="_1648470137" r:id="rId11"/>
              </w:object>
            </w:r>
            <w:r w:rsidRPr="000B5235">
              <w:rPr>
                <w:position w:val="-6"/>
                <w:sz w:val="24"/>
                <w:szCs w:val="24"/>
                <w:lang w:val="nl-NL"/>
              </w:rPr>
              <w:t xml:space="preserve"> </w:t>
            </w:r>
            <w:r w:rsidRPr="000B5235">
              <w:rPr>
                <w:sz w:val="24"/>
                <w:szCs w:val="24"/>
                <w:lang w:val="nl-NL"/>
              </w:rPr>
              <w:t>tiết trên lớp</w:t>
            </w:r>
          </w:p>
        </w:tc>
        <w:tc>
          <w:tcPr>
            <w:tcW w:w="1260" w:type="dxa"/>
            <w:shd w:val="clear" w:color="auto" w:fill="auto"/>
          </w:tcPr>
          <w:p w14:paraId="24B98E9D" w14:textId="77777777" w:rsidR="00113012" w:rsidRPr="003555B5" w:rsidRDefault="00113012" w:rsidP="00D71BF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7DA0E82F" w14:textId="77777777" w:rsidR="00113012" w:rsidRPr="003555B5" w:rsidRDefault="00113012" w:rsidP="00D71BF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20F85A66" w14:textId="77777777" w:rsidR="00113012" w:rsidRPr="003555B5" w:rsidRDefault="00113012" w:rsidP="00D71BF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bookmarkEnd w:id="7"/>
    <w:p w14:paraId="7F6965F9" w14:textId="77777777" w:rsidR="00113012" w:rsidRPr="003555B5" w:rsidRDefault="00113012" w:rsidP="00113012">
      <w:pPr>
        <w:pStyle w:val="BodyText2"/>
        <w:numPr>
          <w:ilvl w:val="1"/>
          <w:numId w:val="6"/>
        </w:numPr>
        <w:tabs>
          <w:tab w:val="left" w:pos="426"/>
        </w:tabs>
        <w:spacing w:after="0" w:line="360" w:lineRule="auto"/>
        <w:ind w:left="0" w:firstLine="18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14:paraId="0979EB2F" w14:textId="77777777" w:rsidR="00113012" w:rsidRPr="003555B5" w:rsidRDefault="00113012" w:rsidP="00113012">
      <w:pPr>
        <w:pStyle w:val="BodyText2"/>
        <w:spacing w:after="0" w:line="360" w:lineRule="auto"/>
        <w:ind w:firstLine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151390B8" w14:textId="254028F1" w:rsidR="00744C77" w:rsidRPr="00C87604" w:rsidRDefault="00113012" w:rsidP="00113012">
      <w:pPr>
        <w:pStyle w:val="BodyText2"/>
        <w:tabs>
          <w:tab w:val="num" w:pos="390"/>
        </w:tabs>
        <w:spacing w:after="0" w:line="312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3555B5">
        <w:rPr>
          <w:bCs/>
          <w:color w:val="000000"/>
          <w:sz w:val="24"/>
          <w:szCs w:val="24"/>
          <w:lang w:val="vi-VN"/>
        </w:rPr>
        <w:t xml:space="preserve">Nhà </w:t>
      </w:r>
      <w:proofErr w:type="gramStart"/>
      <w:r w:rsidRPr="003555B5">
        <w:rPr>
          <w:bCs/>
          <w:color w:val="000000"/>
          <w:sz w:val="24"/>
          <w:szCs w:val="24"/>
          <w:lang w:val="vi-VN"/>
        </w:rPr>
        <w:t>t</w:t>
      </w:r>
      <w:r w:rsidRPr="003555B5">
        <w:rPr>
          <w:bCs/>
          <w:color w:val="000000"/>
          <w:sz w:val="24"/>
          <w:szCs w:val="24"/>
        </w:rPr>
        <w:t>rường.</w:t>
      </w:r>
      <w:r w:rsidR="00744C77" w:rsidRPr="00C87604">
        <w:rPr>
          <w:bCs/>
          <w:color w:val="000000"/>
          <w:sz w:val="24"/>
          <w:szCs w:val="24"/>
        </w:rPr>
        <w:t>.</w:t>
      </w:r>
      <w:proofErr w:type="gramEnd"/>
      <w:r w:rsidR="00744C77" w:rsidRPr="00C87604">
        <w:rPr>
          <w:bCs/>
          <w:color w:val="000000"/>
          <w:sz w:val="24"/>
          <w:szCs w:val="24"/>
        </w:rPr>
        <w:t xml:space="preserve"> </w:t>
      </w:r>
    </w:p>
    <w:p w14:paraId="2AA3B185" w14:textId="77777777" w:rsidR="00744C77" w:rsidRPr="00C87604" w:rsidRDefault="00744C77" w:rsidP="000512F5">
      <w:pPr>
        <w:pStyle w:val="BodyText2"/>
        <w:numPr>
          <w:ilvl w:val="0"/>
          <w:numId w:val="6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C87604">
        <w:rPr>
          <w:b/>
          <w:bCs/>
          <w:color w:val="000000"/>
          <w:sz w:val="24"/>
          <w:szCs w:val="24"/>
        </w:rPr>
        <w:t>Tài</w:t>
      </w:r>
      <w:r w:rsidR="00DD5376">
        <w:rPr>
          <w:b/>
          <w:bCs/>
          <w:color w:val="000000"/>
          <w:sz w:val="24"/>
          <w:szCs w:val="24"/>
        </w:rPr>
        <w:t xml:space="preserve"> </w:t>
      </w:r>
      <w:r w:rsidRPr="00C87604">
        <w:rPr>
          <w:b/>
          <w:bCs/>
          <w:color w:val="000000"/>
          <w:sz w:val="24"/>
          <w:szCs w:val="24"/>
        </w:rPr>
        <w:t>liệu</w:t>
      </w:r>
      <w:r w:rsidR="00DD5376">
        <w:rPr>
          <w:b/>
          <w:bCs/>
          <w:color w:val="000000"/>
          <w:sz w:val="24"/>
          <w:szCs w:val="24"/>
        </w:rPr>
        <w:t xml:space="preserve"> </w:t>
      </w:r>
      <w:r w:rsidRPr="00C87604">
        <w:rPr>
          <w:b/>
          <w:bCs/>
          <w:color w:val="000000"/>
          <w:sz w:val="24"/>
          <w:szCs w:val="24"/>
        </w:rPr>
        <w:t>học</w:t>
      </w:r>
      <w:r w:rsidR="00DD5376">
        <w:rPr>
          <w:b/>
          <w:bCs/>
          <w:color w:val="000000"/>
          <w:sz w:val="24"/>
          <w:szCs w:val="24"/>
        </w:rPr>
        <w:t xml:space="preserve"> </w:t>
      </w:r>
      <w:r w:rsidRPr="00C87604">
        <w:rPr>
          <w:b/>
          <w:bCs/>
          <w:color w:val="000000"/>
          <w:sz w:val="24"/>
          <w:szCs w:val="24"/>
        </w:rPr>
        <w:t>tập</w:t>
      </w:r>
    </w:p>
    <w:p w14:paraId="64DE0A84" w14:textId="04F7949C" w:rsidR="00E85771" w:rsidRDefault="00E85771" w:rsidP="00E85771">
      <w:pPr>
        <w:numPr>
          <w:ilvl w:val="0"/>
          <w:numId w:val="30"/>
        </w:numPr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A.M Berliant, Biên dịch Hoàng Phương Nga</w:t>
      </w:r>
      <w:r w:rsidR="00113012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-</w:t>
      </w:r>
      <w:r w:rsidR="00113012">
        <w:rPr>
          <w:sz w:val="24"/>
          <w:szCs w:val="24"/>
          <w:lang w:val="pl-PL"/>
        </w:rPr>
        <w:t xml:space="preserve"> </w:t>
      </w:r>
      <w:r>
        <w:rPr>
          <w:sz w:val="24"/>
          <w:szCs w:val="24"/>
          <w:lang w:val="pl-PL"/>
        </w:rPr>
        <w:t>Nhữ Thị Xuân</w:t>
      </w:r>
      <w:r w:rsidR="00113012">
        <w:rPr>
          <w:sz w:val="24"/>
          <w:szCs w:val="24"/>
          <w:lang w:val="pl-PL"/>
        </w:rPr>
        <w:t xml:space="preserve">, </w:t>
      </w:r>
      <w:r w:rsidR="00113012">
        <w:rPr>
          <w:bCs/>
          <w:i/>
          <w:color w:val="000000"/>
          <w:sz w:val="24"/>
          <w:szCs w:val="24"/>
        </w:rPr>
        <w:t>“</w:t>
      </w:r>
      <w:r w:rsidRPr="00113012">
        <w:rPr>
          <w:i/>
          <w:iCs/>
          <w:sz w:val="24"/>
          <w:szCs w:val="24"/>
          <w:lang w:val="pl-PL"/>
        </w:rPr>
        <w:t>Phương pháp nghiên cứu bằng bản đồ</w:t>
      </w:r>
      <w:r w:rsidR="00113012">
        <w:rPr>
          <w:i/>
          <w:iCs/>
          <w:sz w:val="24"/>
          <w:szCs w:val="24"/>
          <w:lang w:val="pl-PL"/>
        </w:rPr>
        <w:t>”</w:t>
      </w:r>
      <w:r w:rsidRPr="00113012">
        <w:rPr>
          <w:i/>
          <w:iCs/>
          <w:sz w:val="24"/>
          <w:szCs w:val="24"/>
          <w:lang w:val="pl-PL"/>
        </w:rPr>
        <w:t>,</w:t>
      </w:r>
      <w:r>
        <w:rPr>
          <w:sz w:val="24"/>
          <w:szCs w:val="24"/>
          <w:lang w:val="pl-PL"/>
        </w:rPr>
        <w:t xml:space="preserve"> </w:t>
      </w:r>
      <w:r w:rsidR="00113012">
        <w:rPr>
          <w:sz w:val="24"/>
          <w:szCs w:val="24"/>
          <w:lang w:val="pl-PL"/>
        </w:rPr>
        <w:t>Nhà xuất bản</w:t>
      </w:r>
      <w:r>
        <w:rPr>
          <w:sz w:val="24"/>
          <w:szCs w:val="24"/>
          <w:lang w:val="pl-PL"/>
        </w:rPr>
        <w:t xml:space="preserve"> Đại học quốc gia Hà Nội, 20</w:t>
      </w:r>
      <w:r w:rsidR="004116B8">
        <w:rPr>
          <w:sz w:val="24"/>
          <w:szCs w:val="24"/>
          <w:lang w:val="pl-PL"/>
        </w:rPr>
        <w:t>11</w:t>
      </w:r>
      <w:r>
        <w:rPr>
          <w:sz w:val="24"/>
          <w:szCs w:val="24"/>
          <w:lang w:val="pl-PL"/>
        </w:rPr>
        <w:t>.</w:t>
      </w:r>
    </w:p>
    <w:p w14:paraId="639AF4CE" w14:textId="08E3FCBF" w:rsidR="00E85771" w:rsidRPr="00113012" w:rsidRDefault="00E85771" w:rsidP="008A632B">
      <w:pPr>
        <w:numPr>
          <w:ilvl w:val="0"/>
          <w:numId w:val="30"/>
        </w:numPr>
        <w:tabs>
          <w:tab w:val="left" w:pos="284"/>
        </w:tabs>
        <w:jc w:val="both"/>
        <w:rPr>
          <w:sz w:val="24"/>
          <w:szCs w:val="24"/>
          <w:lang w:val="pl-PL"/>
        </w:rPr>
      </w:pPr>
      <w:r w:rsidRPr="00113012">
        <w:rPr>
          <w:sz w:val="24"/>
          <w:szCs w:val="24"/>
          <w:lang w:val="pl-PL"/>
        </w:rPr>
        <w:t xml:space="preserve">V.S. Tikunov, Biên dịch Hoàng Phương Nga, Nhữ Thị Xuân, </w:t>
      </w:r>
      <w:r w:rsidR="00113012" w:rsidRPr="000B5235">
        <w:rPr>
          <w:bCs/>
          <w:i/>
          <w:color w:val="000000"/>
          <w:sz w:val="24"/>
          <w:szCs w:val="24"/>
          <w:lang w:val="pl-PL"/>
        </w:rPr>
        <w:t>“</w:t>
      </w:r>
      <w:r w:rsidRPr="00113012">
        <w:rPr>
          <w:i/>
          <w:sz w:val="24"/>
          <w:szCs w:val="24"/>
          <w:lang w:val="pl-PL"/>
        </w:rPr>
        <w:t>Mô hình hoá trong bản đồ kinh tế-xã hội</w:t>
      </w:r>
      <w:r w:rsidR="00113012" w:rsidRPr="00113012">
        <w:rPr>
          <w:i/>
          <w:sz w:val="24"/>
          <w:szCs w:val="24"/>
          <w:lang w:val="pl-PL"/>
        </w:rPr>
        <w:t>”</w:t>
      </w:r>
      <w:r w:rsidRPr="00113012">
        <w:rPr>
          <w:sz w:val="24"/>
          <w:szCs w:val="24"/>
          <w:lang w:val="pl-PL"/>
        </w:rPr>
        <w:t xml:space="preserve">, </w:t>
      </w:r>
      <w:r w:rsidR="00113012">
        <w:rPr>
          <w:sz w:val="24"/>
          <w:szCs w:val="24"/>
          <w:lang w:val="pl-PL"/>
        </w:rPr>
        <w:t>Nhà xuất bản Đại học quốc gia Hà Nội</w:t>
      </w:r>
      <w:r w:rsidRPr="00113012">
        <w:rPr>
          <w:sz w:val="24"/>
          <w:szCs w:val="24"/>
          <w:lang w:val="pl-PL"/>
        </w:rPr>
        <w:t>, 2004.</w:t>
      </w:r>
    </w:p>
    <w:p w14:paraId="4AAE6897" w14:textId="4313E5C6" w:rsidR="00E85771" w:rsidRDefault="00E85771" w:rsidP="00C32B98">
      <w:pPr>
        <w:numPr>
          <w:ilvl w:val="0"/>
          <w:numId w:val="30"/>
        </w:numPr>
        <w:tabs>
          <w:tab w:val="left" w:pos="284"/>
        </w:tabs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Nhữ Thị Xuân. </w:t>
      </w:r>
      <w:r w:rsidR="00113012" w:rsidRPr="000B5235">
        <w:rPr>
          <w:bCs/>
          <w:i/>
          <w:color w:val="000000"/>
          <w:sz w:val="24"/>
          <w:szCs w:val="24"/>
          <w:lang w:val="pl-PL"/>
        </w:rPr>
        <w:t>“</w:t>
      </w:r>
      <w:r w:rsidRPr="00113012">
        <w:rPr>
          <w:i/>
          <w:sz w:val="24"/>
          <w:szCs w:val="24"/>
          <w:lang w:val="pl-PL"/>
        </w:rPr>
        <w:t>Bản đồ địa hình</w:t>
      </w:r>
      <w:r w:rsidR="00113012" w:rsidRPr="00113012">
        <w:rPr>
          <w:i/>
          <w:sz w:val="24"/>
          <w:szCs w:val="24"/>
          <w:lang w:val="pl-PL"/>
        </w:rPr>
        <w:t>”</w:t>
      </w:r>
      <w:r w:rsidR="00113012">
        <w:rPr>
          <w:sz w:val="24"/>
          <w:szCs w:val="24"/>
          <w:lang w:val="pl-PL"/>
        </w:rPr>
        <w:t>,</w:t>
      </w:r>
      <w:r>
        <w:rPr>
          <w:sz w:val="24"/>
          <w:szCs w:val="24"/>
          <w:lang w:val="pl-PL"/>
        </w:rPr>
        <w:t xml:space="preserve"> </w:t>
      </w:r>
      <w:r w:rsidR="00113012">
        <w:rPr>
          <w:sz w:val="24"/>
          <w:szCs w:val="24"/>
          <w:lang w:val="pl-PL"/>
        </w:rPr>
        <w:t>Nhà xuất bản Đại học quốc gia Hà Nội,</w:t>
      </w:r>
      <w:r>
        <w:rPr>
          <w:sz w:val="24"/>
          <w:szCs w:val="24"/>
          <w:lang w:val="pl-PL"/>
        </w:rPr>
        <w:t xml:space="preserve"> 2004.</w:t>
      </w:r>
    </w:p>
    <w:p w14:paraId="1FEF35F5" w14:textId="77777777" w:rsidR="00D2281A" w:rsidRPr="00C32B98" w:rsidRDefault="00C32B98" w:rsidP="000512F5">
      <w:pPr>
        <w:numPr>
          <w:ilvl w:val="0"/>
          <w:numId w:val="30"/>
        </w:numPr>
        <w:tabs>
          <w:tab w:val="left" w:pos="284"/>
        </w:tabs>
        <w:spacing w:line="312" w:lineRule="auto"/>
        <w:jc w:val="both"/>
        <w:rPr>
          <w:sz w:val="24"/>
          <w:szCs w:val="24"/>
          <w:lang w:val="pl-PL"/>
        </w:rPr>
      </w:pPr>
      <w:r w:rsidRPr="00C32B98">
        <w:rPr>
          <w:sz w:val="24"/>
          <w:szCs w:val="24"/>
          <w:lang w:val="pl-PL"/>
        </w:rPr>
        <w:t>Atlas fur jeder-mann. Germany :  Đại học Mỏ - Địa Chất,  1983</w:t>
      </w:r>
      <w:r w:rsidR="00D2281A" w:rsidRPr="00C32B98">
        <w:rPr>
          <w:sz w:val="24"/>
          <w:szCs w:val="24"/>
          <w:lang w:val="pl-PL"/>
        </w:rPr>
        <w:t>.</w:t>
      </w:r>
    </w:p>
    <w:p w14:paraId="36F5CE52" w14:textId="77777777" w:rsidR="00744C77" w:rsidRPr="00C87604" w:rsidRDefault="007A7F11" w:rsidP="004D06DD">
      <w:pPr>
        <w:pStyle w:val="BodyText2"/>
        <w:numPr>
          <w:ilvl w:val="0"/>
          <w:numId w:val="29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pl-PL"/>
        </w:rPr>
      </w:pPr>
      <w:r w:rsidRPr="00C87604">
        <w:rPr>
          <w:b/>
          <w:bCs/>
          <w:color w:val="000000"/>
          <w:sz w:val="24"/>
          <w:szCs w:val="24"/>
          <w:lang w:val="pl-PL"/>
        </w:rPr>
        <w:t>Hướng dẫn tự học của học phần</w:t>
      </w:r>
    </w:p>
    <w:p w14:paraId="4116766E" w14:textId="77777777" w:rsidR="00113012" w:rsidRPr="000B5235" w:rsidRDefault="00113012" w:rsidP="00AA7533">
      <w:pPr>
        <w:pStyle w:val="BodyText2"/>
        <w:tabs>
          <w:tab w:val="num" w:pos="960"/>
        </w:tabs>
        <w:spacing w:after="0" w:line="240" w:lineRule="auto"/>
        <w:jc w:val="center"/>
        <w:rPr>
          <w:b/>
          <w:bCs/>
          <w:color w:val="000000"/>
          <w:sz w:val="24"/>
          <w:szCs w:val="24"/>
          <w:lang w:val="pl-PL"/>
        </w:rPr>
      </w:pPr>
      <w:r w:rsidRPr="000B5235">
        <w:rPr>
          <w:b/>
          <w:bCs/>
          <w:color w:val="000000"/>
          <w:sz w:val="24"/>
          <w:szCs w:val="24"/>
          <w:lang w:val="pl-PL"/>
        </w:rPr>
        <w:br w:type="page"/>
      </w:r>
    </w:p>
    <w:p w14:paraId="0EF90339" w14:textId="0151FAFD" w:rsidR="00BA7C39" w:rsidRPr="00C87604" w:rsidRDefault="00BA7C39" w:rsidP="00AA7533">
      <w:pPr>
        <w:pStyle w:val="BodyText2"/>
        <w:tabs>
          <w:tab w:val="num" w:pos="960"/>
        </w:tabs>
        <w:spacing w:after="0" w:line="240" w:lineRule="auto"/>
        <w:jc w:val="center"/>
        <w:rPr>
          <w:b/>
          <w:bCs/>
          <w:color w:val="000000"/>
          <w:sz w:val="24"/>
          <w:szCs w:val="24"/>
        </w:rPr>
      </w:pPr>
      <w:r w:rsidRPr="00C87604">
        <w:rPr>
          <w:b/>
          <w:bCs/>
          <w:color w:val="000000"/>
          <w:sz w:val="24"/>
          <w:szCs w:val="24"/>
        </w:rPr>
        <w:lastRenderedPageBreak/>
        <w:t>Bảng 3</w:t>
      </w:r>
      <w:r w:rsidR="00D61127" w:rsidRPr="00C87604">
        <w:rPr>
          <w:b/>
          <w:bCs/>
          <w:color w:val="000000"/>
          <w:sz w:val="24"/>
          <w:szCs w:val="24"/>
        </w:rPr>
        <w:t>.</w:t>
      </w:r>
      <w:r w:rsidR="00DD5376">
        <w:rPr>
          <w:b/>
          <w:bCs/>
          <w:color w:val="000000"/>
          <w:sz w:val="24"/>
          <w:szCs w:val="24"/>
        </w:rPr>
        <w:t xml:space="preserve"> </w:t>
      </w:r>
      <w:r w:rsidR="007B1760" w:rsidRPr="00C87604">
        <w:rPr>
          <w:b/>
          <w:bCs/>
          <w:color w:val="000000"/>
          <w:sz w:val="24"/>
          <w:szCs w:val="24"/>
        </w:rPr>
        <w:t>Nội dung chuẩn</w:t>
      </w:r>
      <w:r w:rsidR="00DD5376">
        <w:rPr>
          <w:b/>
          <w:bCs/>
          <w:color w:val="000000"/>
          <w:sz w:val="24"/>
          <w:szCs w:val="24"/>
        </w:rPr>
        <w:t xml:space="preserve"> </w:t>
      </w:r>
      <w:r w:rsidR="007B1760" w:rsidRPr="00C87604">
        <w:rPr>
          <w:b/>
          <w:bCs/>
          <w:color w:val="000000"/>
          <w:sz w:val="24"/>
          <w:szCs w:val="24"/>
        </w:rPr>
        <w:t>bị</w:t>
      </w:r>
    </w:p>
    <w:tbl>
      <w:tblPr>
        <w:tblW w:w="9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830"/>
        <w:gridCol w:w="3673"/>
        <w:gridCol w:w="850"/>
        <w:gridCol w:w="709"/>
        <w:gridCol w:w="850"/>
        <w:gridCol w:w="2369"/>
      </w:tblGrid>
      <w:tr w:rsidR="00744C77" w:rsidRPr="00CF51D6" w14:paraId="2D1A2CBC" w14:textId="77777777" w:rsidTr="00AE4EDC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01FD569C" w14:textId="77777777" w:rsidR="00744C77" w:rsidRPr="00C87604" w:rsidRDefault="00744C77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673" w:type="dxa"/>
            <w:shd w:val="clear" w:color="auto" w:fill="auto"/>
            <w:vAlign w:val="center"/>
          </w:tcPr>
          <w:p w14:paraId="6EF05B49" w14:textId="77777777" w:rsidR="00744C77" w:rsidRPr="00C87604" w:rsidRDefault="00744C77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5EAFDB4" w14:textId="77777777" w:rsidR="00744C77" w:rsidRPr="00C87604" w:rsidRDefault="00744C77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09" w:type="dxa"/>
            <w:vAlign w:val="center"/>
          </w:tcPr>
          <w:p w14:paraId="7313A872" w14:textId="77777777" w:rsidR="00744C77" w:rsidRPr="00C87604" w:rsidRDefault="00744C77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5432173F" w14:textId="77777777" w:rsidR="00744C77" w:rsidRPr="00C87604" w:rsidRDefault="00744C77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0B2B337" w14:textId="77777777" w:rsidR="00744C77" w:rsidRPr="00C87604" w:rsidRDefault="00744C77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02920AF8" w14:textId="77777777" w:rsidR="00744C77" w:rsidRPr="00C87604" w:rsidRDefault="00744C77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3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BB723C" w14:textId="77777777" w:rsidR="00744C77" w:rsidRPr="00C87604" w:rsidRDefault="00061141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F4575A" w:rsidRPr="00CF51D6" w14:paraId="674E81CF" w14:textId="77777777" w:rsidTr="00AE4EDC">
        <w:trPr>
          <w:trHeight w:val="4800"/>
        </w:trPr>
        <w:tc>
          <w:tcPr>
            <w:tcW w:w="830" w:type="dxa"/>
            <w:shd w:val="clear" w:color="auto" w:fill="auto"/>
            <w:vAlign w:val="center"/>
          </w:tcPr>
          <w:p w14:paraId="6032F6F8" w14:textId="77777777" w:rsidR="00F4575A" w:rsidRPr="00C87604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1E397DA9" w14:textId="77777777" w:rsidR="00F4575A" w:rsidRPr="00C87604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673" w:type="dxa"/>
            <w:shd w:val="clear" w:color="auto" w:fill="auto"/>
          </w:tcPr>
          <w:p w14:paraId="1E966FA6" w14:textId="77777777" w:rsidR="00F4575A" w:rsidRPr="00090689" w:rsidRDefault="00F4575A" w:rsidP="00AA7533">
            <w:pPr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 xml:space="preserve">Chương 1 </w:t>
            </w:r>
            <w:r w:rsidRPr="00090689">
              <w:rPr>
                <w:b/>
                <w:lang w:val="nl-NL"/>
              </w:rPr>
              <w:t>Những khái niệm cơ bản về phân tích và ứng dụng bản đồ</w:t>
            </w:r>
          </w:p>
          <w:p w14:paraId="0C45F013" w14:textId="77777777" w:rsidR="00F4575A" w:rsidRPr="00D4005D" w:rsidRDefault="00F4575A" w:rsidP="00AA7533">
            <w:pPr>
              <w:contextualSpacing/>
              <w:rPr>
                <w:sz w:val="24"/>
                <w:szCs w:val="24"/>
                <w:lang w:val="nl-NL"/>
              </w:rPr>
            </w:pPr>
            <w:r w:rsidRPr="00D4005D">
              <w:rPr>
                <w:sz w:val="24"/>
                <w:szCs w:val="24"/>
                <w:lang w:val="nl-NL"/>
              </w:rPr>
              <w:t xml:space="preserve">1. Quá trình thành lập bản đồ </w:t>
            </w:r>
          </w:p>
          <w:p w14:paraId="7217C84A" w14:textId="77777777" w:rsidR="00F4575A" w:rsidRPr="00CF7C19" w:rsidRDefault="00F4575A" w:rsidP="00AA7533">
            <w:pPr>
              <w:jc w:val="both"/>
              <w:rPr>
                <w:sz w:val="24"/>
                <w:szCs w:val="24"/>
                <w:lang w:val="da-DK"/>
              </w:rPr>
            </w:pPr>
            <w:r>
              <w:rPr>
                <w:sz w:val="24"/>
                <w:szCs w:val="24"/>
                <w:lang w:val="da-DK"/>
              </w:rPr>
              <w:t>1.1. Quá trình ứng dụng bản đồ</w:t>
            </w:r>
            <w:r w:rsidRPr="00CF7C19">
              <w:rPr>
                <w:sz w:val="24"/>
                <w:szCs w:val="24"/>
                <w:lang w:val="da-DK"/>
              </w:rPr>
              <w:t xml:space="preserve"> </w:t>
            </w:r>
          </w:p>
          <w:p w14:paraId="156BB25A" w14:textId="77777777" w:rsidR="00F4575A" w:rsidRPr="00CF7C19" w:rsidRDefault="00F4575A" w:rsidP="00AA7533">
            <w:pPr>
              <w:jc w:val="both"/>
              <w:rPr>
                <w:sz w:val="24"/>
                <w:szCs w:val="24"/>
                <w:lang w:val="da-DK"/>
              </w:rPr>
            </w:pPr>
            <w:r w:rsidRPr="00CF7C19">
              <w:rPr>
                <w:sz w:val="24"/>
                <w:szCs w:val="24"/>
                <w:lang w:val="da-DK"/>
              </w:rPr>
              <w:t xml:space="preserve">1.2. Bản chất và tính chất của bản đồ </w:t>
            </w:r>
          </w:p>
          <w:p w14:paraId="5FA5D6B9" w14:textId="77777777" w:rsidR="00F4575A" w:rsidRDefault="00F4575A" w:rsidP="00AA7533">
            <w:pPr>
              <w:pStyle w:val="ListParagraph"/>
              <w:ind w:left="0"/>
              <w:contextualSpacing/>
              <w:rPr>
                <w:lang w:val="da-DK"/>
              </w:rPr>
            </w:pPr>
            <w:r w:rsidRPr="00CF7C19">
              <w:rPr>
                <w:lang w:val="da-DK"/>
              </w:rPr>
              <w:t xml:space="preserve">1.3. Các phương thức </w:t>
            </w:r>
            <w:r>
              <w:rPr>
                <w:lang w:val="da-DK"/>
              </w:rPr>
              <w:t>và phương pháp phân tích bản đồ</w:t>
            </w:r>
            <w:r w:rsidRPr="00CF7C19">
              <w:rPr>
                <w:lang w:val="da-DK"/>
              </w:rPr>
              <w:t xml:space="preserve"> </w:t>
            </w:r>
          </w:p>
          <w:p w14:paraId="782B619A" w14:textId="77777777" w:rsidR="00F4575A" w:rsidRPr="00B516A4" w:rsidRDefault="00F4575A" w:rsidP="00F4575A">
            <w:pPr>
              <w:jc w:val="both"/>
              <w:rPr>
                <w:sz w:val="24"/>
                <w:szCs w:val="24"/>
                <w:lang w:val="da-DK"/>
              </w:rPr>
            </w:pPr>
            <w:r w:rsidRPr="00CF7C19">
              <w:rPr>
                <w:lang w:val="da-DK"/>
              </w:rPr>
              <w:t>1.4. Vai trò của phân tích bản đồ trong bản đồ học và sự ứng dụng của nó trong nghiên cứu khoa học</w:t>
            </w:r>
            <w:r w:rsidRPr="00C87604">
              <w:rPr>
                <w:b/>
                <w:bCs/>
                <w:lang w:val="nl-NL"/>
              </w:rPr>
              <w:t xml:space="preserve"> Chương </w:t>
            </w:r>
            <w:r w:rsidRPr="00C87604">
              <w:rPr>
                <w:b/>
                <w:bCs/>
                <w:lang w:val="vi-VN"/>
              </w:rPr>
              <w:t>2</w:t>
            </w:r>
            <w:r w:rsidRPr="00B516A4">
              <w:rPr>
                <w:b/>
                <w:bCs/>
                <w:lang w:val="da-DK"/>
              </w:rPr>
              <w:t xml:space="preserve"> Sử dụng bản đồ địa h</w:t>
            </w:r>
            <w:r>
              <w:rPr>
                <w:b/>
                <w:bCs/>
                <w:lang w:val="da-DK"/>
              </w:rPr>
              <w:t>ình</w:t>
            </w:r>
          </w:p>
          <w:p w14:paraId="334C4E74" w14:textId="77777777" w:rsidR="00F4575A" w:rsidRDefault="00F4575A" w:rsidP="00F4575A">
            <w:pPr>
              <w:jc w:val="both"/>
              <w:rPr>
                <w:sz w:val="24"/>
                <w:szCs w:val="24"/>
                <w:lang w:val="da-DK"/>
              </w:rPr>
            </w:pPr>
            <w:r w:rsidRPr="00CF7C19">
              <w:rPr>
                <w:sz w:val="24"/>
                <w:szCs w:val="24"/>
                <w:lang w:val="da-DK"/>
              </w:rPr>
              <w:t xml:space="preserve">2.1. Ứng dụng của đường bình độ trong việc nghiên cứu địa hình. </w:t>
            </w:r>
          </w:p>
          <w:p w14:paraId="116A7536" w14:textId="77777777" w:rsidR="00F4575A" w:rsidRPr="00C87604" w:rsidRDefault="00F4575A" w:rsidP="00AA7533">
            <w:pPr>
              <w:pStyle w:val="ListParagraph"/>
              <w:ind w:left="0"/>
              <w:contextualSpacing/>
              <w:rPr>
                <w:bCs/>
                <w:color w:val="000000"/>
                <w:lang w:val="nl-NL"/>
              </w:rPr>
            </w:pPr>
          </w:p>
        </w:tc>
        <w:tc>
          <w:tcPr>
            <w:tcW w:w="850" w:type="dxa"/>
            <w:shd w:val="clear" w:color="auto" w:fill="auto"/>
          </w:tcPr>
          <w:p w14:paraId="3C1F4D84" w14:textId="27E69A05" w:rsidR="00F4575A" w:rsidRPr="001E17A3" w:rsidRDefault="00CF51D6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  <w:p w14:paraId="17EDA3F0" w14:textId="77777777" w:rsidR="00F4575A" w:rsidRPr="001E17A3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12B6DFA5" w14:textId="77777777" w:rsidR="00F4575A" w:rsidRPr="001E17A3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0CAE6BED" w14:textId="77777777" w:rsidR="00F4575A" w:rsidRPr="001E17A3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1A6F124E" w14:textId="77777777" w:rsidR="00F4575A" w:rsidRPr="001E17A3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321DFE72" w14:textId="77777777" w:rsidR="00F4575A" w:rsidRPr="001E17A3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43B73986" w14:textId="77777777" w:rsidR="00F4575A" w:rsidRPr="001E17A3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6726A8E9" w14:textId="77777777" w:rsidR="00F4575A" w:rsidRPr="001E17A3" w:rsidRDefault="00F4575A" w:rsidP="00AA7533">
            <w:pPr>
              <w:rPr>
                <w:b/>
                <w:lang w:val="nl-NL"/>
              </w:rPr>
            </w:pPr>
          </w:p>
          <w:p w14:paraId="512AEDAD" w14:textId="77777777" w:rsidR="00F4575A" w:rsidRPr="001E17A3" w:rsidRDefault="00F4575A" w:rsidP="00AA7533">
            <w:pPr>
              <w:rPr>
                <w:b/>
                <w:lang w:val="nl-NL"/>
              </w:rPr>
            </w:pPr>
          </w:p>
          <w:p w14:paraId="76ECE96D" w14:textId="77777777" w:rsidR="00F4575A" w:rsidRPr="001E17A3" w:rsidRDefault="00F4575A" w:rsidP="00AA7533">
            <w:pPr>
              <w:rPr>
                <w:b/>
                <w:lang w:val="nl-NL"/>
              </w:rPr>
            </w:pPr>
          </w:p>
          <w:p w14:paraId="79C3E3CB" w14:textId="77777777" w:rsidR="00F4575A" w:rsidRDefault="00F4575A" w:rsidP="00AA7533">
            <w:pPr>
              <w:tabs>
                <w:tab w:val="left" w:pos="429"/>
              </w:tabs>
              <w:jc w:val="center"/>
              <w:rPr>
                <w:b/>
                <w:lang w:val="nl-NL"/>
              </w:rPr>
            </w:pPr>
          </w:p>
          <w:p w14:paraId="6B06E3D8" w14:textId="77777777" w:rsidR="00F4575A" w:rsidRDefault="00F4575A" w:rsidP="00AA7533">
            <w:pPr>
              <w:tabs>
                <w:tab w:val="left" w:pos="429"/>
              </w:tabs>
              <w:jc w:val="center"/>
              <w:rPr>
                <w:b/>
                <w:lang w:val="nl-NL"/>
              </w:rPr>
            </w:pPr>
          </w:p>
          <w:p w14:paraId="025FD47A" w14:textId="6D98FD2F" w:rsidR="00F4575A" w:rsidRPr="001E17A3" w:rsidRDefault="00CF51D6" w:rsidP="00AA7533">
            <w:pPr>
              <w:tabs>
                <w:tab w:val="left" w:pos="429"/>
              </w:tabs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2</w:t>
            </w:r>
          </w:p>
        </w:tc>
        <w:tc>
          <w:tcPr>
            <w:tcW w:w="709" w:type="dxa"/>
          </w:tcPr>
          <w:p w14:paraId="3166FB4D" w14:textId="77777777" w:rsidR="00F4575A" w:rsidRPr="001E17A3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E17A3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56C38E8B" w14:textId="77777777" w:rsidR="00F4575A" w:rsidRPr="001E17A3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740459C" w14:textId="77777777" w:rsidR="00F4575A" w:rsidRPr="001E17A3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67BB46B7" w14:textId="77777777" w:rsidR="00F4575A" w:rsidRPr="001E17A3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1694BA8B" w14:textId="77777777" w:rsidR="00F4575A" w:rsidRPr="001E17A3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62C514BA" w14:textId="77777777" w:rsidR="00F4575A" w:rsidRPr="001E17A3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3DB9002F" w14:textId="77777777" w:rsidR="00F4575A" w:rsidRPr="001E17A3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7D48D207" w14:textId="77777777" w:rsidR="00F4575A" w:rsidRPr="001E17A3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6DAE5744" w14:textId="77777777" w:rsidR="00F4575A" w:rsidRPr="001E17A3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5456CE4D" w14:textId="77777777" w:rsidR="00F4575A" w:rsidRPr="001E17A3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13550E4" w14:textId="77777777" w:rsidR="00F4575A" w:rsidRPr="001E17A3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156D0A68" w14:textId="77777777" w:rsidR="00F4575A" w:rsidRPr="001E17A3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1E17A3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1334E783" w14:textId="77777777" w:rsidR="00F4575A" w:rsidRPr="001E17A3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6FA25B1D" w14:textId="77777777" w:rsidR="00F4575A" w:rsidRPr="001E17A3" w:rsidRDefault="00F4575A" w:rsidP="00AA7533">
            <w:pPr>
              <w:rPr>
                <w:b/>
                <w:lang w:val="nl-NL"/>
              </w:rPr>
            </w:pPr>
          </w:p>
          <w:p w14:paraId="428E4F29" w14:textId="77777777" w:rsidR="00F4575A" w:rsidRPr="001E17A3" w:rsidRDefault="00F4575A" w:rsidP="00AA7533">
            <w:pPr>
              <w:rPr>
                <w:b/>
                <w:lang w:val="nl-NL"/>
              </w:rPr>
            </w:pPr>
          </w:p>
          <w:p w14:paraId="687FB9D3" w14:textId="77777777" w:rsidR="00F4575A" w:rsidRPr="001E17A3" w:rsidRDefault="00F4575A" w:rsidP="00AA7533">
            <w:pPr>
              <w:rPr>
                <w:b/>
                <w:lang w:val="nl-NL"/>
              </w:rPr>
            </w:pPr>
          </w:p>
          <w:p w14:paraId="0708BD01" w14:textId="77777777" w:rsidR="00F4575A" w:rsidRPr="001E17A3" w:rsidRDefault="00F4575A" w:rsidP="00AA7533">
            <w:pPr>
              <w:rPr>
                <w:b/>
                <w:lang w:val="nl-NL"/>
              </w:rPr>
            </w:pPr>
          </w:p>
          <w:p w14:paraId="754791AC" w14:textId="77777777" w:rsidR="00F4575A" w:rsidRPr="001E17A3" w:rsidRDefault="00F4575A" w:rsidP="00AA7533">
            <w:pPr>
              <w:rPr>
                <w:b/>
                <w:lang w:val="nl-NL"/>
              </w:rPr>
            </w:pPr>
          </w:p>
          <w:p w14:paraId="55AC6A2B" w14:textId="77777777" w:rsidR="00F4575A" w:rsidRPr="001E17A3" w:rsidRDefault="00F4575A" w:rsidP="00AA7533">
            <w:pPr>
              <w:rPr>
                <w:b/>
                <w:lang w:val="nl-NL"/>
              </w:rPr>
            </w:pPr>
          </w:p>
          <w:p w14:paraId="5271E908" w14:textId="77777777" w:rsidR="00F4575A" w:rsidRPr="001E17A3" w:rsidRDefault="00F4575A" w:rsidP="00AA7533">
            <w:pPr>
              <w:rPr>
                <w:b/>
                <w:lang w:val="nl-NL"/>
              </w:rPr>
            </w:pPr>
          </w:p>
          <w:p w14:paraId="7705C9F2" w14:textId="77777777" w:rsidR="00F4575A" w:rsidRPr="001E17A3" w:rsidRDefault="00F4575A" w:rsidP="00AA7533">
            <w:pPr>
              <w:rPr>
                <w:b/>
                <w:lang w:val="nl-NL"/>
              </w:rPr>
            </w:pPr>
          </w:p>
          <w:p w14:paraId="3421344A" w14:textId="77777777" w:rsidR="00F4575A" w:rsidRPr="001E17A3" w:rsidRDefault="00F4575A" w:rsidP="00AA7533">
            <w:pPr>
              <w:rPr>
                <w:b/>
                <w:lang w:val="nl-NL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FB998" w14:textId="77777777" w:rsidR="00F4575A" w:rsidRPr="00C87604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Cs/>
                <w:color w:val="000000"/>
                <w:sz w:val="24"/>
                <w:szCs w:val="24"/>
                <w:lang w:val="nl-NL"/>
              </w:rPr>
              <w:t xml:space="preserve">Nghiên cứu nội dung chương 1 </w:t>
            </w:r>
          </w:p>
          <w:p w14:paraId="39DFFDB2" w14:textId="77777777" w:rsidR="00F4575A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Cs/>
                <w:color w:val="000000"/>
                <w:sz w:val="24"/>
                <w:szCs w:val="24"/>
                <w:lang w:val="nl-NL"/>
              </w:rPr>
              <w:t xml:space="preserve">của tài liệu tham khảo [1] . </w:t>
            </w:r>
          </w:p>
          <w:p w14:paraId="61146AB5" w14:textId="77777777" w:rsidR="00F4575A" w:rsidRPr="00826783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D63879" w:rsidRPr="00CF51D6" w14:paraId="3A354030" w14:textId="77777777" w:rsidTr="00AE4EDC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49D6DD28" w14:textId="77777777" w:rsidR="00D63879" w:rsidRPr="00C87604" w:rsidRDefault="00D63879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87604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673" w:type="dxa"/>
            <w:shd w:val="clear" w:color="auto" w:fill="auto"/>
          </w:tcPr>
          <w:p w14:paraId="52EF2424" w14:textId="77777777" w:rsidR="00751639" w:rsidRDefault="00751639" w:rsidP="00AA7533">
            <w:pPr>
              <w:pStyle w:val="ListParagraph"/>
              <w:ind w:left="0"/>
              <w:contextualSpacing/>
              <w:rPr>
                <w:b/>
                <w:lang w:val="da-DK"/>
              </w:rPr>
            </w:pPr>
            <w:r w:rsidRPr="00CF7C19">
              <w:rPr>
                <w:lang w:val="da-DK"/>
              </w:rPr>
              <w:t>2.2. Sử dụng bản đồ trên thực địa.</w:t>
            </w:r>
          </w:p>
          <w:p w14:paraId="3B4A6666" w14:textId="77777777" w:rsidR="00B53C66" w:rsidRDefault="00B53C66" w:rsidP="00AA7533">
            <w:pPr>
              <w:pStyle w:val="ListParagraph"/>
              <w:ind w:left="0"/>
              <w:contextualSpacing/>
              <w:rPr>
                <w:b/>
                <w:lang w:val="da-DK"/>
              </w:rPr>
            </w:pPr>
            <w:r w:rsidRPr="00B516A4">
              <w:rPr>
                <w:b/>
                <w:lang w:val="da-DK"/>
              </w:rPr>
              <w:t>Chương 3</w:t>
            </w:r>
            <w:r w:rsidR="00DD5376">
              <w:rPr>
                <w:b/>
                <w:lang w:val="da-DK"/>
              </w:rPr>
              <w:t xml:space="preserve"> </w:t>
            </w:r>
            <w:r w:rsidRPr="00673DE1">
              <w:rPr>
                <w:b/>
                <w:lang w:val="da-DK"/>
              </w:rPr>
              <w:t>Các phương pháp phân tích bản đồ</w:t>
            </w:r>
          </w:p>
          <w:p w14:paraId="3047316B" w14:textId="77777777" w:rsidR="00B53C66" w:rsidRPr="000512F5" w:rsidRDefault="00B53C66" w:rsidP="00F4575A">
            <w:pPr>
              <w:jc w:val="both"/>
              <w:rPr>
                <w:sz w:val="24"/>
                <w:szCs w:val="24"/>
                <w:lang w:val="pl-PL"/>
              </w:rPr>
            </w:pPr>
            <w:r w:rsidRPr="007C6257">
              <w:rPr>
                <w:sz w:val="24"/>
                <w:szCs w:val="24"/>
                <w:lang w:val="da-DK"/>
              </w:rPr>
              <w:t>3.1. Phương pháp phân tích trực quan bản đồ</w:t>
            </w:r>
          </w:p>
        </w:tc>
        <w:tc>
          <w:tcPr>
            <w:tcW w:w="850" w:type="dxa"/>
            <w:shd w:val="clear" w:color="auto" w:fill="auto"/>
          </w:tcPr>
          <w:p w14:paraId="363FB1F5" w14:textId="2B5F76C5" w:rsidR="00D63879" w:rsidRPr="00AE519A" w:rsidRDefault="00CF51D6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  <w:p w14:paraId="449AE6E9" w14:textId="77777777" w:rsidR="00AD64E7" w:rsidRPr="00AE519A" w:rsidRDefault="00AD64E7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0599497F" w14:textId="77777777" w:rsidR="00B53C66" w:rsidRPr="00AE519A" w:rsidRDefault="00B53C66" w:rsidP="00AA7533">
            <w:pPr>
              <w:jc w:val="center"/>
              <w:rPr>
                <w:b/>
                <w:lang w:val="nl-NL"/>
              </w:rPr>
            </w:pPr>
          </w:p>
          <w:p w14:paraId="64A5403C" w14:textId="674F053F" w:rsidR="00751639" w:rsidRPr="00AE519A" w:rsidRDefault="00CF51D6" w:rsidP="00AA7533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2</w:t>
            </w:r>
          </w:p>
          <w:p w14:paraId="329E395B" w14:textId="77777777" w:rsidR="00AD64E7" w:rsidRPr="00AE519A" w:rsidRDefault="00AD64E7" w:rsidP="00AA7533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709" w:type="dxa"/>
          </w:tcPr>
          <w:p w14:paraId="7B0B1FB0" w14:textId="527F150D" w:rsidR="00101B82" w:rsidRPr="00AE519A" w:rsidRDefault="00CF51D6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14:paraId="74CB95A6" w14:textId="77777777" w:rsidR="00101B82" w:rsidRPr="00AE519A" w:rsidRDefault="00101B82" w:rsidP="00AA7533">
            <w:pPr>
              <w:jc w:val="center"/>
              <w:rPr>
                <w:b/>
                <w:lang w:val="nl-NL"/>
              </w:rPr>
            </w:pPr>
          </w:p>
          <w:p w14:paraId="4139051B" w14:textId="77777777" w:rsidR="00101B82" w:rsidRPr="00AE519A" w:rsidRDefault="00101B82" w:rsidP="00AA7533">
            <w:pPr>
              <w:jc w:val="center"/>
              <w:rPr>
                <w:b/>
                <w:lang w:val="nl-NL"/>
              </w:rPr>
            </w:pPr>
          </w:p>
          <w:p w14:paraId="4385A3C4" w14:textId="77777777" w:rsidR="00751639" w:rsidRPr="00AE519A" w:rsidRDefault="00F4575A" w:rsidP="00AA7533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0</w:t>
            </w:r>
          </w:p>
          <w:p w14:paraId="78E87090" w14:textId="77777777" w:rsidR="00D63879" w:rsidRPr="00AE519A" w:rsidRDefault="00D63879" w:rsidP="00AA7533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083346C4" w14:textId="77777777" w:rsidR="00101B82" w:rsidRPr="00AE519A" w:rsidRDefault="00B516A4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E519A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322E89D2" w14:textId="77777777" w:rsidR="00101B82" w:rsidRPr="00AE519A" w:rsidRDefault="00101B82" w:rsidP="00AA7533">
            <w:pPr>
              <w:jc w:val="center"/>
              <w:rPr>
                <w:b/>
                <w:lang w:val="nl-NL"/>
              </w:rPr>
            </w:pPr>
          </w:p>
          <w:p w14:paraId="3E6A151B" w14:textId="77777777" w:rsidR="00101B82" w:rsidRPr="00AE519A" w:rsidRDefault="00101B82" w:rsidP="00AA7533">
            <w:pPr>
              <w:jc w:val="center"/>
              <w:rPr>
                <w:b/>
                <w:lang w:val="nl-NL"/>
              </w:rPr>
            </w:pPr>
          </w:p>
          <w:p w14:paraId="06B88228" w14:textId="77777777" w:rsidR="00751639" w:rsidRPr="00AE519A" w:rsidRDefault="00101B82" w:rsidP="00AA7533">
            <w:pPr>
              <w:jc w:val="center"/>
              <w:rPr>
                <w:b/>
                <w:lang w:val="nl-NL"/>
              </w:rPr>
            </w:pPr>
            <w:r w:rsidRPr="00AE519A">
              <w:rPr>
                <w:b/>
                <w:lang w:val="nl-NL"/>
              </w:rPr>
              <w:t>0</w:t>
            </w:r>
          </w:p>
          <w:p w14:paraId="6F65E7BC" w14:textId="77777777" w:rsidR="00D63879" w:rsidRPr="00AE519A" w:rsidRDefault="00D63879" w:rsidP="00AA7533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801C5" w14:textId="77777777" w:rsidR="00B516A4" w:rsidRDefault="00351ABF" w:rsidP="00AA753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Chuẩn bị 1 bản đồ giấy</w:t>
            </w:r>
            <w:r w:rsidR="009D2287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1DE8C0C1" w14:textId="77777777" w:rsidR="00682EB9" w:rsidRDefault="00682EB9" w:rsidP="00AA753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Bản đồ đường phố trên điện thoại thông minh</w:t>
            </w:r>
          </w:p>
          <w:p w14:paraId="05376BF5" w14:textId="77777777" w:rsidR="009D2287" w:rsidRPr="00C87604" w:rsidRDefault="009D2287" w:rsidP="004D06D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Nghiên cứu nội dung chương</w:t>
            </w:r>
            <w:r w:rsidR="00121524">
              <w:rPr>
                <w:bCs/>
                <w:color w:val="000000"/>
                <w:sz w:val="24"/>
                <w:szCs w:val="24"/>
                <w:lang w:val="nl-NL"/>
              </w:rPr>
              <w:t xml:space="preserve"> 2,3 tài liệu 1. </w:t>
            </w:r>
          </w:p>
        </w:tc>
      </w:tr>
      <w:tr w:rsidR="00826783" w:rsidRPr="00B02398" w14:paraId="27A4C1DB" w14:textId="77777777" w:rsidTr="00AE4EDC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27EC5565" w14:textId="77777777" w:rsidR="00826783" w:rsidRPr="00C87604" w:rsidRDefault="004644BF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673" w:type="dxa"/>
            <w:shd w:val="clear" w:color="auto" w:fill="auto"/>
          </w:tcPr>
          <w:p w14:paraId="3094C302" w14:textId="77777777" w:rsidR="00F4575A" w:rsidRDefault="00F4575A" w:rsidP="00AA7533">
            <w:pPr>
              <w:rPr>
                <w:sz w:val="24"/>
                <w:szCs w:val="24"/>
                <w:lang w:val="pl-PL"/>
              </w:rPr>
            </w:pPr>
            <w:r w:rsidRPr="007C6257">
              <w:rPr>
                <w:sz w:val="24"/>
                <w:szCs w:val="24"/>
                <w:lang w:val="da-DK"/>
              </w:rPr>
              <w:t>3.1. Phương pháp phân tích trực quan bản đồ</w:t>
            </w:r>
          </w:p>
          <w:p w14:paraId="5609E9DC" w14:textId="77777777" w:rsidR="00101B82" w:rsidRPr="00751639" w:rsidRDefault="00355318" w:rsidP="00F4575A">
            <w:pPr>
              <w:rPr>
                <w:bCs/>
                <w:i/>
                <w:color w:val="000000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 xml:space="preserve">3.2 </w:t>
            </w:r>
            <w:r w:rsidRPr="007C6257">
              <w:rPr>
                <w:sz w:val="24"/>
                <w:szCs w:val="24"/>
                <w:lang w:val="pl-PL"/>
              </w:rPr>
              <w:t xml:space="preserve">Phương pháp đồ giải phân tích bản đồ </w:t>
            </w:r>
          </w:p>
        </w:tc>
        <w:tc>
          <w:tcPr>
            <w:tcW w:w="850" w:type="dxa"/>
            <w:shd w:val="clear" w:color="auto" w:fill="auto"/>
          </w:tcPr>
          <w:p w14:paraId="555D775C" w14:textId="738017A2" w:rsidR="00355318" w:rsidRDefault="00CF51D6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14:paraId="7DB8E779" w14:textId="77777777" w:rsidR="00355318" w:rsidRDefault="00355318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3995121B" w14:textId="73C7B2B6" w:rsidR="00B516A4" w:rsidRDefault="00CF51D6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  <w:p w14:paraId="26E4671C" w14:textId="77777777" w:rsidR="00AE519A" w:rsidRPr="000C4487" w:rsidRDefault="00AE519A" w:rsidP="00AA7533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709" w:type="dxa"/>
          </w:tcPr>
          <w:p w14:paraId="235453B9" w14:textId="656C75F9" w:rsidR="00355318" w:rsidRDefault="00CF51D6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14:paraId="751C9CAC" w14:textId="77777777" w:rsidR="00355318" w:rsidRDefault="00355318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65B362BA" w14:textId="77777777" w:rsidR="00101B82" w:rsidRPr="00AE519A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2DDF574F" w14:textId="77777777" w:rsidR="00AE519A" w:rsidRPr="00AE519A" w:rsidRDefault="00AE519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6C252E17" w14:textId="77777777" w:rsidR="00355318" w:rsidRDefault="00355318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696611A1" w14:textId="77777777" w:rsidR="00355318" w:rsidRDefault="00355318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0BBF2F46" w14:textId="77777777" w:rsidR="000C4487" w:rsidRPr="00AE519A" w:rsidRDefault="00B516A4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AE519A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4085457B" w14:textId="77777777" w:rsidR="00AE519A" w:rsidRPr="00AE519A" w:rsidRDefault="00AE519A" w:rsidP="00AA7533">
            <w:pPr>
              <w:jc w:val="center"/>
              <w:rPr>
                <w:b/>
                <w:lang w:val="nl-NL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74A3D" w14:textId="77777777" w:rsidR="00D44E73" w:rsidRDefault="00121524" w:rsidP="00AA753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lang w:val="nl-NL"/>
              </w:rPr>
            </w:pPr>
            <w:r>
              <w:rPr>
                <w:lang w:val="nl-NL"/>
              </w:rPr>
              <w:t>Nghiên cứu nội dung chương 3 tài liệu 1</w:t>
            </w:r>
          </w:p>
          <w:p w14:paraId="1F77D5BC" w14:textId="77777777" w:rsidR="00682EB9" w:rsidRDefault="00682EB9" w:rsidP="00AA753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Chuẩn bị 1 bản đồ giấy</w:t>
            </w:r>
          </w:p>
          <w:p w14:paraId="534F6363" w14:textId="77777777" w:rsidR="00D44E73" w:rsidRPr="00B516A4" w:rsidRDefault="00D44E73" w:rsidP="004D06D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4644BF" w:rsidRPr="00CF51D6" w14:paraId="0878F035" w14:textId="77777777" w:rsidTr="00AE4EDC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76ADAFD1" w14:textId="77777777" w:rsidR="004644BF" w:rsidRPr="00C87604" w:rsidRDefault="004644BF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673" w:type="dxa"/>
            <w:shd w:val="clear" w:color="auto" w:fill="auto"/>
          </w:tcPr>
          <w:p w14:paraId="003EED26" w14:textId="77777777" w:rsidR="00F4575A" w:rsidRDefault="00F4575A" w:rsidP="00AA7533">
            <w:pPr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 xml:space="preserve">3.2 </w:t>
            </w:r>
            <w:r w:rsidRPr="007C6257">
              <w:rPr>
                <w:sz w:val="24"/>
                <w:szCs w:val="24"/>
                <w:lang w:val="pl-PL"/>
              </w:rPr>
              <w:t xml:space="preserve">Phương pháp đồ giải phân tích bản đồ </w:t>
            </w:r>
          </w:p>
          <w:p w14:paraId="091C86FA" w14:textId="77777777" w:rsidR="00101B82" w:rsidRPr="00826783" w:rsidRDefault="00355318" w:rsidP="00F4575A">
            <w:pPr>
              <w:rPr>
                <w:b/>
                <w:lang w:val="nl-NL"/>
              </w:rPr>
            </w:pPr>
            <w:r>
              <w:rPr>
                <w:sz w:val="24"/>
                <w:szCs w:val="24"/>
                <w:lang w:val="pl-PL"/>
              </w:rPr>
              <w:t xml:space="preserve">3.3 </w:t>
            </w:r>
            <w:r w:rsidRPr="00101B82">
              <w:rPr>
                <w:sz w:val="24"/>
                <w:szCs w:val="24"/>
                <w:lang w:val="pl-PL"/>
              </w:rPr>
              <w:t>Phương pháp đồ giải - giải tích</w:t>
            </w:r>
          </w:p>
        </w:tc>
        <w:tc>
          <w:tcPr>
            <w:tcW w:w="850" w:type="dxa"/>
            <w:shd w:val="clear" w:color="auto" w:fill="auto"/>
          </w:tcPr>
          <w:p w14:paraId="2672D2D4" w14:textId="77777777" w:rsidR="00355318" w:rsidRDefault="00F4575A" w:rsidP="00AA7533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0</w:t>
            </w:r>
          </w:p>
          <w:p w14:paraId="1E0EE51A" w14:textId="77777777" w:rsidR="00355318" w:rsidRDefault="00355318" w:rsidP="000512F5">
            <w:pPr>
              <w:rPr>
                <w:b/>
                <w:lang w:val="nl-NL"/>
              </w:rPr>
            </w:pPr>
          </w:p>
          <w:p w14:paraId="3C77D5B9" w14:textId="031426A8" w:rsidR="00101B82" w:rsidRPr="000C4487" w:rsidRDefault="00CF51D6" w:rsidP="00F4575A">
            <w:pPr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lang w:val="nl-NL"/>
              </w:rPr>
              <w:t>4</w:t>
            </w:r>
          </w:p>
        </w:tc>
        <w:tc>
          <w:tcPr>
            <w:tcW w:w="709" w:type="dxa"/>
          </w:tcPr>
          <w:p w14:paraId="5C4EF009" w14:textId="1498CAE4" w:rsidR="00355318" w:rsidRDefault="00CF51D6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2</w:t>
            </w:r>
          </w:p>
          <w:p w14:paraId="5B5B78E9" w14:textId="77777777" w:rsidR="00355318" w:rsidRDefault="00355318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  <w:p w14:paraId="5F3A7535" w14:textId="1FB2DBEF" w:rsidR="00D44E73" w:rsidRPr="000C4487" w:rsidRDefault="00CF51D6" w:rsidP="00F4575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60AF680A" w14:textId="77777777" w:rsidR="00355318" w:rsidRPr="00AE519A" w:rsidRDefault="00355318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 w:rsidRPr="00AE519A">
              <w:rPr>
                <w:b/>
                <w:lang w:val="nl-NL"/>
              </w:rPr>
              <w:t>0</w:t>
            </w:r>
          </w:p>
          <w:p w14:paraId="44373627" w14:textId="77777777" w:rsidR="00355318" w:rsidRDefault="00355318" w:rsidP="00AA7533">
            <w:pPr>
              <w:rPr>
                <w:b/>
                <w:lang w:val="nl-NL"/>
              </w:rPr>
            </w:pPr>
          </w:p>
          <w:p w14:paraId="15254CF0" w14:textId="77777777" w:rsidR="004644BF" w:rsidRPr="000C4487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553B3" w14:textId="77777777" w:rsidR="004644BF" w:rsidRDefault="00351ABF" w:rsidP="00AA753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Đọc tham khảo chương 3</w:t>
            </w:r>
            <w:r w:rsidR="00121524">
              <w:rPr>
                <w:sz w:val="24"/>
                <w:szCs w:val="24"/>
                <w:lang w:val="nl-NL"/>
              </w:rPr>
              <w:t>, 4 tài liệu 1</w:t>
            </w:r>
            <w:r w:rsidR="004D06DD">
              <w:rPr>
                <w:sz w:val="24"/>
                <w:szCs w:val="24"/>
                <w:lang w:val="nl-NL"/>
              </w:rPr>
              <w:t>,2</w:t>
            </w:r>
            <w:r w:rsidR="009D2287">
              <w:rPr>
                <w:sz w:val="24"/>
                <w:szCs w:val="24"/>
                <w:lang w:val="nl-NL"/>
              </w:rPr>
              <w:t>.</w:t>
            </w:r>
          </w:p>
          <w:p w14:paraId="0E68E2EE" w14:textId="77777777" w:rsidR="004D06DD" w:rsidRDefault="004D06DD" w:rsidP="004D06D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Tham khảo tài liệu </w:t>
            </w:r>
            <w:r w:rsidR="004C66DB">
              <w:rPr>
                <w:sz w:val="24"/>
                <w:szCs w:val="24"/>
                <w:lang w:val="nl-NL"/>
              </w:rPr>
              <w:t>3</w:t>
            </w:r>
          </w:p>
          <w:p w14:paraId="68D68353" w14:textId="77777777" w:rsidR="00BE1E43" w:rsidRPr="00826783" w:rsidRDefault="00682EB9" w:rsidP="0025756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Chuẩn bị 1 bản đồ giấy, file bản đồ địa hình số</w:t>
            </w:r>
          </w:p>
        </w:tc>
      </w:tr>
      <w:tr w:rsidR="004644BF" w:rsidRPr="00CF51D6" w14:paraId="09F78D96" w14:textId="77777777" w:rsidTr="00AE4EDC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22A3C7B2" w14:textId="77777777" w:rsidR="004644BF" w:rsidRDefault="001E17A3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3673" w:type="dxa"/>
            <w:shd w:val="clear" w:color="auto" w:fill="auto"/>
          </w:tcPr>
          <w:p w14:paraId="0030B21D" w14:textId="77777777" w:rsidR="00F4575A" w:rsidRDefault="00F4575A" w:rsidP="00F4575A">
            <w:pPr>
              <w:pStyle w:val="ListParagraph"/>
              <w:ind w:left="0"/>
              <w:contextualSpacing/>
              <w:rPr>
                <w:lang w:val="pl-PL"/>
              </w:rPr>
            </w:pPr>
            <w:r>
              <w:rPr>
                <w:lang w:val="pl-PL"/>
              </w:rPr>
              <w:t xml:space="preserve">3.4 </w:t>
            </w:r>
            <w:r w:rsidRPr="00863CEF">
              <w:rPr>
                <w:lang w:val="pl-PL"/>
              </w:rPr>
              <w:t xml:space="preserve">Phương pháp </w:t>
            </w:r>
            <w:r>
              <w:rPr>
                <w:lang w:val="pl-PL"/>
              </w:rPr>
              <w:t>Bản đồ - Toán</w:t>
            </w:r>
          </w:p>
          <w:p w14:paraId="672DA9B8" w14:textId="77777777" w:rsidR="00F4575A" w:rsidRDefault="00F4575A" w:rsidP="00F4575A">
            <w:pPr>
              <w:pStyle w:val="ListParagraph"/>
              <w:ind w:left="0"/>
              <w:contextualSpacing/>
              <w:rPr>
                <w:sz w:val="26"/>
                <w:szCs w:val="26"/>
                <w:lang w:val="nl-NL"/>
              </w:rPr>
            </w:pPr>
            <w:r w:rsidRPr="00C87604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nl-NL"/>
              </w:rPr>
              <w:t>4 Biến đổi sự biểu thị bản đồ</w:t>
            </w:r>
          </w:p>
          <w:p w14:paraId="5DD4F7F9" w14:textId="77777777" w:rsidR="00F4575A" w:rsidRPr="00863CEF" w:rsidRDefault="00F4575A" w:rsidP="00F4575A">
            <w:pPr>
              <w:tabs>
                <w:tab w:val="right" w:leader="dot" w:pos="8100"/>
              </w:tabs>
              <w:rPr>
                <w:sz w:val="24"/>
                <w:szCs w:val="24"/>
                <w:lang w:val="pl-PL"/>
              </w:rPr>
            </w:pPr>
            <w:r w:rsidRPr="00863CEF">
              <w:rPr>
                <w:sz w:val="24"/>
                <w:szCs w:val="24"/>
                <w:lang w:val="pl-PL"/>
              </w:rPr>
              <w:t xml:space="preserve">4.1. Các loại biến đổi sự biểu thị bản đồ. </w:t>
            </w:r>
          </w:p>
          <w:p w14:paraId="4E39E48C" w14:textId="77777777" w:rsidR="001E17A3" w:rsidRPr="005402C7" w:rsidRDefault="00F4575A" w:rsidP="00257561">
            <w:pPr>
              <w:tabs>
                <w:tab w:val="right" w:leader="dot" w:pos="8100"/>
              </w:tabs>
              <w:rPr>
                <w:b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>4.2. Thay đổi độ đo</w:t>
            </w:r>
          </w:p>
        </w:tc>
        <w:tc>
          <w:tcPr>
            <w:tcW w:w="850" w:type="dxa"/>
            <w:shd w:val="clear" w:color="auto" w:fill="auto"/>
          </w:tcPr>
          <w:p w14:paraId="1E01A794" w14:textId="3DD70DD2" w:rsidR="00355318" w:rsidRDefault="00CF51D6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14:paraId="40868EA4" w14:textId="77777777" w:rsidR="00355318" w:rsidRDefault="00355318" w:rsidP="00AA7533">
            <w:pPr>
              <w:rPr>
                <w:b/>
                <w:lang w:val="nl-NL"/>
              </w:rPr>
            </w:pPr>
          </w:p>
          <w:p w14:paraId="051AF410" w14:textId="77777777" w:rsidR="004644BF" w:rsidRDefault="004644BF" w:rsidP="00F4575A">
            <w:pPr>
              <w:jc w:val="center"/>
              <w:rPr>
                <w:b/>
                <w:lang w:val="nl-NL"/>
              </w:rPr>
            </w:pPr>
          </w:p>
          <w:p w14:paraId="7611AC0D" w14:textId="143CBD7D" w:rsidR="00F4575A" w:rsidRDefault="00CF51D6" w:rsidP="00F4575A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2</w:t>
            </w:r>
          </w:p>
          <w:p w14:paraId="1F026F4D" w14:textId="77777777" w:rsidR="00F4575A" w:rsidRDefault="00F4575A" w:rsidP="00F4575A">
            <w:pPr>
              <w:jc w:val="center"/>
              <w:rPr>
                <w:b/>
                <w:lang w:val="nl-NL"/>
              </w:rPr>
            </w:pPr>
          </w:p>
          <w:p w14:paraId="3B74AB20" w14:textId="62268318" w:rsidR="00F4575A" w:rsidRPr="001E17A3" w:rsidRDefault="00CF51D6" w:rsidP="00F4575A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2</w:t>
            </w:r>
          </w:p>
        </w:tc>
        <w:tc>
          <w:tcPr>
            <w:tcW w:w="709" w:type="dxa"/>
          </w:tcPr>
          <w:p w14:paraId="05D5AF6A" w14:textId="77777777" w:rsidR="00355318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71B71F3D" w14:textId="77777777" w:rsidR="00355318" w:rsidRDefault="00355318" w:rsidP="00AA7533">
            <w:pPr>
              <w:rPr>
                <w:b/>
                <w:lang w:val="nl-NL"/>
              </w:rPr>
            </w:pPr>
          </w:p>
          <w:p w14:paraId="19366E09" w14:textId="77777777" w:rsidR="00F4575A" w:rsidRDefault="00F4575A" w:rsidP="00AA7533">
            <w:pPr>
              <w:jc w:val="center"/>
              <w:rPr>
                <w:b/>
                <w:lang w:val="nl-NL"/>
              </w:rPr>
            </w:pPr>
          </w:p>
          <w:p w14:paraId="582800F2" w14:textId="77777777" w:rsidR="004644BF" w:rsidRDefault="00F4575A" w:rsidP="00AA7533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0</w:t>
            </w:r>
          </w:p>
          <w:p w14:paraId="11B92E2A" w14:textId="77777777" w:rsidR="00F4575A" w:rsidRDefault="00F4575A" w:rsidP="00AA7533">
            <w:pPr>
              <w:jc w:val="center"/>
              <w:rPr>
                <w:b/>
                <w:lang w:val="nl-NL"/>
              </w:rPr>
            </w:pPr>
          </w:p>
          <w:p w14:paraId="082CCA77" w14:textId="214B52F6" w:rsidR="00F4575A" w:rsidRPr="001E17A3" w:rsidRDefault="00CF51D6" w:rsidP="00AA7533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4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395FFC77" w14:textId="77777777" w:rsidR="00355318" w:rsidRDefault="001E17A3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 w:rsidRPr="001E17A3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326534C7" w14:textId="77777777" w:rsidR="00355318" w:rsidRDefault="00355318" w:rsidP="00AA7533">
            <w:pPr>
              <w:rPr>
                <w:b/>
                <w:lang w:val="nl-NL"/>
              </w:rPr>
            </w:pPr>
          </w:p>
          <w:p w14:paraId="6FA67E12" w14:textId="77777777" w:rsidR="00F4575A" w:rsidRDefault="00F4575A" w:rsidP="00F4575A">
            <w:pPr>
              <w:jc w:val="center"/>
              <w:rPr>
                <w:b/>
                <w:lang w:val="nl-NL"/>
              </w:rPr>
            </w:pPr>
          </w:p>
          <w:p w14:paraId="613F7930" w14:textId="77777777" w:rsidR="00355318" w:rsidRDefault="00F4575A" w:rsidP="00F4575A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0</w:t>
            </w:r>
          </w:p>
          <w:p w14:paraId="5B1921FE" w14:textId="77777777" w:rsidR="00F4575A" w:rsidRDefault="00F4575A" w:rsidP="00F4575A">
            <w:pPr>
              <w:jc w:val="center"/>
              <w:rPr>
                <w:b/>
                <w:lang w:val="nl-NL"/>
              </w:rPr>
            </w:pPr>
          </w:p>
          <w:p w14:paraId="6E39FB44" w14:textId="77777777" w:rsidR="004644BF" w:rsidRPr="001E17A3" w:rsidRDefault="00F4575A" w:rsidP="00257561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9526B" w14:textId="77777777" w:rsidR="004644BF" w:rsidRDefault="009D2287" w:rsidP="00AA753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Chuẩn bị </w:t>
            </w:r>
            <w:r w:rsidR="005402C7">
              <w:rPr>
                <w:sz w:val="24"/>
                <w:szCs w:val="24"/>
                <w:lang w:val="nl-NL"/>
              </w:rPr>
              <w:t xml:space="preserve">1 </w:t>
            </w:r>
            <w:r>
              <w:rPr>
                <w:sz w:val="24"/>
                <w:szCs w:val="24"/>
                <w:lang w:val="nl-NL"/>
              </w:rPr>
              <w:t>b</w:t>
            </w:r>
            <w:r w:rsidR="005402C7">
              <w:rPr>
                <w:sz w:val="24"/>
                <w:szCs w:val="24"/>
                <w:lang w:val="nl-NL"/>
              </w:rPr>
              <w:t>ản đồ dạng số</w:t>
            </w:r>
            <w:r>
              <w:rPr>
                <w:sz w:val="24"/>
                <w:szCs w:val="24"/>
                <w:lang w:val="nl-NL"/>
              </w:rPr>
              <w:t>.</w:t>
            </w:r>
          </w:p>
          <w:p w14:paraId="008BB050" w14:textId="77777777" w:rsidR="009D2287" w:rsidRPr="00826783" w:rsidRDefault="009D2287" w:rsidP="004D06D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Nghiên cứu nội dung chương 4 tài liệu tham khảo 1.</w:t>
            </w:r>
          </w:p>
        </w:tc>
      </w:tr>
      <w:tr w:rsidR="004644BF" w:rsidRPr="00826783" w14:paraId="4D71217B" w14:textId="77777777" w:rsidTr="00AE4EDC">
        <w:trPr>
          <w:trHeight w:val="1697"/>
        </w:trPr>
        <w:tc>
          <w:tcPr>
            <w:tcW w:w="830" w:type="dxa"/>
            <w:shd w:val="clear" w:color="auto" w:fill="auto"/>
            <w:vAlign w:val="center"/>
          </w:tcPr>
          <w:p w14:paraId="78FF6086" w14:textId="77777777" w:rsidR="004644BF" w:rsidRDefault="00355318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3673" w:type="dxa"/>
            <w:shd w:val="clear" w:color="auto" w:fill="auto"/>
          </w:tcPr>
          <w:p w14:paraId="7826E063" w14:textId="77777777" w:rsidR="000D04FB" w:rsidRDefault="000D04FB" w:rsidP="000D04FB">
            <w:pPr>
              <w:tabs>
                <w:tab w:val="right" w:leader="dot" w:pos="8100"/>
              </w:tabs>
              <w:rPr>
                <w:sz w:val="24"/>
                <w:szCs w:val="24"/>
                <w:lang w:val="pl-PL"/>
              </w:rPr>
            </w:pPr>
            <w:r w:rsidRPr="00863CEF">
              <w:rPr>
                <w:sz w:val="24"/>
                <w:szCs w:val="24"/>
                <w:lang w:val="pl-PL"/>
              </w:rPr>
              <w:t xml:space="preserve">4.3. Các toán tử biến đổi, tham số biến đổi và phương pháp biến đổi.   </w:t>
            </w:r>
          </w:p>
          <w:p w14:paraId="067B272F" w14:textId="77777777" w:rsidR="00355318" w:rsidRPr="007644CC" w:rsidRDefault="00F4575A" w:rsidP="00257561">
            <w:pPr>
              <w:rPr>
                <w:lang w:val="pl-PL"/>
              </w:rPr>
            </w:pPr>
            <w:r w:rsidRPr="00863CEF">
              <w:rPr>
                <w:sz w:val="24"/>
                <w:szCs w:val="24"/>
                <w:lang w:val="pl-PL"/>
              </w:rPr>
              <w:t xml:space="preserve">4.4. Biến đổi cấu trúc của sự biểu thị bản đồ </w:t>
            </w:r>
          </w:p>
        </w:tc>
        <w:tc>
          <w:tcPr>
            <w:tcW w:w="850" w:type="dxa"/>
            <w:shd w:val="clear" w:color="auto" w:fill="auto"/>
          </w:tcPr>
          <w:p w14:paraId="3D9AFB3C" w14:textId="498030FF" w:rsidR="005D6B97" w:rsidRDefault="00CF51D6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2</w:t>
            </w:r>
          </w:p>
          <w:p w14:paraId="7DA4F95F" w14:textId="77777777" w:rsidR="005D6B97" w:rsidRDefault="005D6B97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  <w:p w14:paraId="3CFFA3C7" w14:textId="3B18CEDF" w:rsidR="005D6B97" w:rsidRDefault="00CF51D6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2</w:t>
            </w:r>
          </w:p>
          <w:p w14:paraId="363AE348" w14:textId="77777777" w:rsidR="00355318" w:rsidRDefault="00355318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  <w:p w14:paraId="0C2E20C5" w14:textId="77777777" w:rsidR="00DD5376" w:rsidRPr="007644CC" w:rsidRDefault="00DD5376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</w:tc>
        <w:tc>
          <w:tcPr>
            <w:tcW w:w="709" w:type="dxa"/>
          </w:tcPr>
          <w:p w14:paraId="60ABD059" w14:textId="77777777" w:rsidR="004644BF" w:rsidRDefault="00F4575A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0</w:t>
            </w:r>
          </w:p>
          <w:p w14:paraId="3A64DBAC" w14:textId="77777777" w:rsidR="00355318" w:rsidRDefault="00355318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  <w:p w14:paraId="4A4C1A31" w14:textId="4033FF6C" w:rsidR="005D6B97" w:rsidRDefault="00CF51D6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4</w:t>
            </w:r>
          </w:p>
          <w:p w14:paraId="6495B94B" w14:textId="77777777" w:rsidR="005D6B97" w:rsidRDefault="005D6B97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  <w:p w14:paraId="5EF256E0" w14:textId="77777777" w:rsidR="005D6B97" w:rsidRDefault="005D6B97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  <w:p w14:paraId="11FBA70B" w14:textId="77777777" w:rsidR="00355318" w:rsidRPr="007644CC" w:rsidRDefault="00355318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7E441866" w14:textId="77777777" w:rsidR="004644BF" w:rsidRDefault="00355318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0</w:t>
            </w:r>
          </w:p>
          <w:p w14:paraId="1569053B" w14:textId="77777777" w:rsidR="00355318" w:rsidRDefault="00355318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  <w:p w14:paraId="78FA6BCA" w14:textId="77777777" w:rsidR="005D6B97" w:rsidRDefault="000512F5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0</w:t>
            </w:r>
          </w:p>
          <w:p w14:paraId="3A062FE6" w14:textId="77777777" w:rsidR="005D6B97" w:rsidRPr="007644CC" w:rsidRDefault="005D6B97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86CCA" w14:textId="77777777" w:rsidR="004644BF" w:rsidRDefault="009C734D" w:rsidP="00AA753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Chuẩn </w:t>
            </w:r>
            <w:r w:rsidR="00A70390">
              <w:rPr>
                <w:sz w:val="24"/>
                <w:szCs w:val="24"/>
                <w:lang w:val="nl-NL"/>
              </w:rPr>
              <w:t xml:space="preserve">bị </w:t>
            </w:r>
            <w:r w:rsidR="00351ABF">
              <w:rPr>
                <w:sz w:val="24"/>
                <w:szCs w:val="24"/>
                <w:lang w:val="nl-NL"/>
              </w:rPr>
              <w:t>1 bản đồ dạng số</w:t>
            </w:r>
            <w:r w:rsidR="00397ED5">
              <w:rPr>
                <w:sz w:val="24"/>
                <w:szCs w:val="24"/>
                <w:lang w:val="nl-NL"/>
              </w:rPr>
              <w:t xml:space="preserve">. </w:t>
            </w:r>
          </w:p>
          <w:p w14:paraId="332239E1" w14:textId="77777777" w:rsidR="004D06DD" w:rsidRPr="00826783" w:rsidRDefault="004D06DD" w:rsidP="004D06D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</w:p>
          <w:p w14:paraId="431344EE" w14:textId="77777777" w:rsidR="004D06DD" w:rsidRDefault="004D06DD" w:rsidP="004D06D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Nghiên cứu chương 6 tài liệu tham khảo 1, 2.</w:t>
            </w:r>
          </w:p>
          <w:p w14:paraId="55483048" w14:textId="77777777" w:rsidR="004116D5" w:rsidRPr="00826783" w:rsidRDefault="00C32B98" w:rsidP="00F4575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Tài liệ</w:t>
            </w:r>
            <w:r w:rsidR="00DA5DDF">
              <w:rPr>
                <w:sz w:val="24"/>
                <w:szCs w:val="24"/>
                <w:lang w:val="nl-NL"/>
              </w:rPr>
              <w:t>u</w:t>
            </w:r>
            <w:r>
              <w:rPr>
                <w:sz w:val="24"/>
                <w:szCs w:val="24"/>
                <w:lang w:val="nl-NL"/>
              </w:rPr>
              <w:t xml:space="preserve"> tham khảo 4</w:t>
            </w:r>
          </w:p>
        </w:tc>
      </w:tr>
      <w:tr w:rsidR="00DD5376" w:rsidRPr="00F4575A" w14:paraId="612D103B" w14:textId="77777777" w:rsidTr="00AE4EDC">
        <w:trPr>
          <w:trHeight w:val="530"/>
        </w:trPr>
        <w:tc>
          <w:tcPr>
            <w:tcW w:w="830" w:type="dxa"/>
            <w:shd w:val="clear" w:color="auto" w:fill="auto"/>
            <w:vAlign w:val="center"/>
          </w:tcPr>
          <w:p w14:paraId="081E5809" w14:textId="77777777" w:rsidR="00DD5376" w:rsidRDefault="00DD5376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3673" w:type="dxa"/>
            <w:shd w:val="clear" w:color="auto" w:fill="auto"/>
          </w:tcPr>
          <w:p w14:paraId="0F23F769" w14:textId="77777777" w:rsidR="000D04FB" w:rsidRDefault="000D04FB" w:rsidP="000D04FB">
            <w:pPr>
              <w:pStyle w:val="ListParagraph"/>
              <w:numPr>
                <w:ilvl w:val="1"/>
                <w:numId w:val="30"/>
              </w:numPr>
              <w:contextualSpacing/>
              <w:rPr>
                <w:b/>
                <w:lang w:val="pl-PL"/>
              </w:rPr>
            </w:pPr>
            <w:r w:rsidRPr="00863CEF">
              <w:rPr>
                <w:lang w:val="pl-PL"/>
              </w:rPr>
              <w:t>Biến đổi các phương pháp biểu thị bản đồ</w:t>
            </w:r>
            <w:r>
              <w:rPr>
                <w:b/>
                <w:lang w:val="pl-PL"/>
              </w:rPr>
              <w:t xml:space="preserve"> </w:t>
            </w:r>
          </w:p>
          <w:p w14:paraId="71D73C13" w14:textId="77777777" w:rsidR="00F4575A" w:rsidRPr="000D04FB" w:rsidRDefault="00F4575A" w:rsidP="000D04FB">
            <w:pPr>
              <w:contextualSpacing/>
              <w:rPr>
                <w:b/>
                <w:lang w:val="pl-PL"/>
              </w:rPr>
            </w:pPr>
            <w:r w:rsidRPr="000D04FB">
              <w:rPr>
                <w:b/>
                <w:lang w:val="pl-PL"/>
              </w:rPr>
              <w:t xml:space="preserve">Chương 5: Phân tích tác phẩm </w:t>
            </w:r>
            <w:r w:rsidRPr="000D04FB">
              <w:rPr>
                <w:b/>
                <w:lang w:val="pl-PL"/>
              </w:rPr>
              <w:lastRenderedPageBreak/>
              <w:t>bản đồ riêng tờ, xeri và atlas bản đồ</w:t>
            </w:r>
          </w:p>
          <w:p w14:paraId="6928A94C" w14:textId="77777777" w:rsidR="00F4575A" w:rsidRDefault="00F4575A" w:rsidP="00F4575A">
            <w:pPr>
              <w:rPr>
                <w:sz w:val="24"/>
                <w:szCs w:val="24"/>
                <w:lang w:val="pl-PL"/>
              </w:rPr>
            </w:pPr>
            <w:r w:rsidRPr="00863CEF">
              <w:rPr>
                <w:sz w:val="24"/>
                <w:szCs w:val="24"/>
                <w:lang w:val="pl-PL"/>
              </w:rPr>
              <w:t xml:space="preserve">5.1. Phân tích bản đồ riêng tờ </w:t>
            </w:r>
          </w:p>
          <w:p w14:paraId="57F3C750" w14:textId="77777777" w:rsidR="00F4575A" w:rsidRPr="00863CEF" w:rsidRDefault="00F4575A" w:rsidP="00F4575A">
            <w:pPr>
              <w:rPr>
                <w:sz w:val="24"/>
                <w:szCs w:val="24"/>
                <w:lang w:val="pl-PL"/>
              </w:rPr>
            </w:pPr>
            <w:r>
              <w:rPr>
                <w:sz w:val="24"/>
                <w:szCs w:val="24"/>
                <w:lang w:val="pl-PL"/>
              </w:rPr>
              <w:t xml:space="preserve">5.2. </w:t>
            </w:r>
            <w:r w:rsidRPr="00863CEF">
              <w:rPr>
                <w:sz w:val="24"/>
                <w:szCs w:val="24"/>
                <w:lang w:val="pl-PL"/>
              </w:rPr>
              <w:t xml:space="preserve">Phân tích </w:t>
            </w:r>
            <w:r>
              <w:rPr>
                <w:sz w:val="24"/>
                <w:szCs w:val="24"/>
                <w:lang w:val="pl-PL"/>
              </w:rPr>
              <w:t>các bản đồ có các chủ đề khác nhau</w:t>
            </w:r>
          </w:p>
          <w:p w14:paraId="3E3227D2" w14:textId="77777777" w:rsidR="00DD5376" w:rsidRPr="00863CEF" w:rsidRDefault="00F4575A" w:rsidP="000D04FB">
            <w:pPr>
              <w:pStyle w:val="ListParagraph"/>
              <w:ind w:left="0"/>
              <w:contextualSpacing/>
              <w:rPr>
                <w:lang w:val="pl-PL"/>
              </w:rPr>
            </w:pPr>
            <w:r>
              <w:rPr>
                <w:lang w:val="pl-PL"/>
              </w:rPr>
              <w:t xml:space="preserve">5.3 </w:t>
            </w:r>
            <w:r w:rsidRPr="00863CEF">
              <w:rPr>
                <w:lang w:val="pl-PL"/>
              </w:rPr>
              <w:t xml:space="preserve">Phân tích các </w:t>
            </w:r>
            <w:r>
              <w:rPr>
                <w:lang w:val="pl-PL"/>
              </w:rPr>
              <w:t>bản đồ theo thời gian khác nhau</w:t>
            </w:r>
            <w:r w:rsidRPr="00863CEF">
              <w:rPr>
                <w:lang w:val="pl-PL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252E8260" w14:textId="4F86F7E7" w:rsidR="000D04FB" w:rsidRDefault="00CF51D6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lastRenderedPageBreak/>
              <w:t>2</w:t>
            </w:r>
          </w:p>
          <w:p w14:paraId="044C639C" w14:textId="77777777" w:rsidR="000D04FB" w:rsidRDefault="000D04FB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  <w:p w14:paraId="01961D22" w14:textId="679874CC" w:rsidR="00DD5376" w:rsidRDefault="00CF51D6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6</w:t>
            </w:r>
          </w:p>
          <w:p w14:paraId="76E8636F" w14:textId="77777777" w:rsidR="000D04FB" w:rsidRDefault="000D04FB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  <w:p w14:paraId="4C3BA178" w14:textId="77777777" w:rsidR="000D04FB" w:rsidRDefault="000D04FB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  <w:p w14:paraId="26AE5F9F" w14:textId="77777777" w:rsidR="000D04FB" w:rsidRDefault="000D04FB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  <w:p w14:paraId="0A97273D" w14:textId="77777777" w:rsidR="000D04FB" w:rsidRDefault="000D04FB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  <w:p w14:paraId="63C905C8" w14:textId="77777777" w:rsidR="000D04FB" w:rsidRDefault="000D04FB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  <w:p w14:paraId="31EFB375" w14:textId="77777777" w:rsidR="000D04FB" w:rsidRDefault="000D04FB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  <w:p w14:paraId="53C45543" w14:textId="77777777" w:rsidR="000D04FB" w:rsidRDefault="000D04FB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</w:tc>
        <w:tc>
          <w:tcPr>
            <w:tcW w:w="709" w:type="dxa"/>
          </w:tcPr>
          <w:p w14:paraId="2E07C94D" w14:textId="77777777" w:rsidR="00DD5376" w:rsidRDefault="000D04FB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lastRenderedPageBreak/>
              <w:t>0</w:t>
            </w:r>
          </w:p>
          <w:p w14:paraId="7BC26044" w14:textId="77777777" w:rsidR="000D04FB" w:rsidRDefault="000D04FB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  <w:p w14:paraId="6AF413FA" w14:textId="77777777" w:rsidR="000D04FB" w:rsidRDefault="000D04FB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0</w:t>
            </w:r>
          </w:p>
          <w:p w14:paraId="30AF40A7" w14:textId="77777777" w:rsidR="000D04FB" w:rsidRDefault="000D04FB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  <w:p w14:paraId="4E50109F" w14:textId="77777777" w:rsidR="000D04FB" w:rsidRDefault="000D04FB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  <w:p w14:paraId="709A8850" w14:textId="77777777" w:rsidR="000D04FB" w:rsidRDefault="000D04FB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  <w:p w14:paraId="736C5C1F" w14:textId="77777777" w:rsidR="000D04FB" w:rsidRDefault="000D04FB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  <w:p w14:paraId="1F17033B" w14:textId="77777777" w:rsidR="000D04FB" w:rsidRDefault="000D04FB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50E3AC8C" w14:textId="77777777" w:rsidR="00DD5376" w:rsidRDefault="000D04FB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lastRenderedPageBreak/>
              <w:t>0</w:t>
            </w:r>
          </w:p>
          <w:p w14:paraId="495F66F4" w14:textId="77777777" w:rsidR="000D04FB" w:rsidRDefault="000D04FB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  <w:p w14:paraId="6BFD6E49" w14:textId="77777777" w:rsidR="000D04FB" w:rsidRDefault="000D04FB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0</w:t>
            </w:r>
          </w:p>
          <w:p w14:paraId="747CE9F1" w14:textId="77777777" w:rsidR="000D04FB" w:rsidRDefault="000D04FB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  <w:p w14:paraId="7727B377" w14:textId="77777777" w:rsidR="000D04FB" w:rsidRDefault="000D04FB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  <w:p w14:paraId="491CD23E" w14:textId="77777777" w:rsidR="000D04FB" w:rsidRDefault="000D04FB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  <w:p w14:paraId="71BA71A8" w14:textId="77777777" w:rsidR="000D04FB" w:rsidRDefault="000D04FB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731C5" w14:textId="77777777" w:rsidR="00DD5376" w:rsidRDefault="00DD5376" w:rsidP="00AA753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</w:p>
        </w:tc>
      </w:tr>
      <w:tr w:rsidR="00DD5376" w:rsidRPr="00826783" w14:paraId="679ECF1A" w14:textId="77777777" w:rsidTr="00AE4EDC">
        <w:trPr>
          <w:trHeight w:val="530"/>
        </w:trPr>
        <w:tc>
          <w:tcPr>
            <w:tcW w:w="830" w:type="dxa"/>
            <w:shd w:val="clear" w:color="auto" w:fill="auto"/>
            <w:vAlign w:val="center"/>
          </w:tcPr>
          <w:p w14:paraId="18D49415" w14:textId="77777777" w:rsidR="00DD5376" w:rsidRDefault="00DD5376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3673" w:type="dxa"/>
            <w:shd w:val="clear" w:color="auto" w:fill="auto"/>
          </w:tcPr>
          <w:p w14:paraId="2E41ABA4" w14:textId="77777777" w:rsidR="000D04FB" w:rsidRDefault="000D04FB" w:rsidP="000D04FB">
            <w:pPr>
              <w:pStyle w:val="ListParagraph"/>
              <w:ind w:left="0"/>
              <w:contextualSpacing/>
              <w:rPr>
                <w:b/>
                <w:lang w:val="pl-PL"/>
              </w:rPr>
            </w:pPr>
            <w:r w:rsidRPr="007644CC">
              <w:rPr>
                <w:b/>
                <w:lang w:val="pl-PL"/>
              </w:rPr>
              <w:t>Chương 6</w:t>
            </w:r>
            <w:r>
              <w:rPr>
                <w:b/>
                <w:lang w:val="pl-PL"/>
              </w:rPr>
              <w:t xml:space="preserve"> </w:t>
            </w:r>
            <w:r w:rsidRPr="007644CC">
              <w:rPr>
                <w:b/>
                <w:lang w:val="pl-PL"/>
              </w:rPr>
              <w:t>Phân tích độ chính xác bản đồ</w:t>
            </w:r>
          </w:p>
          <w:p w14:paraId="28628D65" w14:textId="77777777" w:rsidR="000D04FB" w:rsidRPr="00863CEF" w:rsidRDefault="000D04FB" w:rsidP="000D04FB">
            <w:pPr>
              <w:pStyle w:val="BodyText3"/>
              <w:spacing w:after="0"/>
              <w:rPr>
                <w:sz w:val="24"/>
                <w:szCs w:val="24"/>
                <w:lang w:val="pl-PL"/>
              </w:rPr>
            </w:pPr>
            <w:r w:rsidRPr="00863CEF">
              <w:rPr>
                <w:sz w:val="24"/>
                <w:szCs w:val="24"/>
                <w:lang w:val="pl-PL"/>
              </w:rPr>
              <w:t xml:space="preserve">6.1: Các nhân tố cơ bản ảnh hưởng đến sự phân tích độ chính xác bản đồ </w:t>
            </w:r>
          </w:p>
          <w:p w14:paraId="67D714DC" w14:textId="77777777" w:rsidR="000D04FB" w:rsidRPr="00863CEF" w:rsidRDefault="000D04FB" w:rsidP="000D04FB">
            <w:pPr>
              <w:tabs>
                <w:tab w:val="right" w:leader="dot" w:pos="8100"/>
              </w:tabs>
              <w:rPr>
                <w:sz w:val="24"/>
                <w:szCs w:val="24"/>
                <w:lang w:val="pl-PL"/>
              </w:rPr>
            </w:pPr>
            <w:r w:rsidRPr="00863CEF">
              <w:rPr>
                <w:sz w:val="24"/>
                <w:szCs w:val="24"/>
                <w:lang w:val="pl-PL"/>
              </w:rPr>
              <w:t xml:space="preserve">6.2: Phân tích độ chính xác kỹ thuật. </w:t>
            </w:r>
          </w:p>
          <w:p w14:paraId="41482C77" w14:textId="77777777" w:rsidR="000D04FB" w:rsidRPr="00863CEF" w:rsidRDefault="000D04FB" w:rsidP="000D04FB">
            <w:pPr>
              <w:tabs>
                <w:tab w:val="right" w:leader="dot" w:pos="8100"/>
              </w:tabs>
              <w:rPr>
                <w:sz w:val="24"/>
                <w:szCs w:val="24"/>
                <w:lang w:val="pl-PL"/>
              </w:rPr>
            </w:pPr>
            <w:r w:rsidRPr="00863CEF">
              <w:rPr>
                <w:sz w:val="24"/>
                <w:szCs w:val="24"/>
                <w:lang w:val="pl-PL"/>
              </w:rPr>
              <w:t xml:space="preserve">6.3: Phân tích độ chính xác hình học của bản đồ. </w:t>
            </w:r>
          </w:p>
          <w:p w14:paraId="08DEA454" w14:textId="77777777" w:rsidR="000D04FB" w:rsidRDefault="000D04FB" w:rsidP="000D04FB">
            <w:pPr>
              <w:tabs>
                <w:tab w:val="right" w:leader="dot" w:pos="8100"/>
              </w:tabs>
              <w:rPr>
                <w:sz w:val="24"/>
                <w:szCs w:val="24"/>
                <w:lang w:val="pl-PL"/>
              </w:rPr>
            </w:pPr>
            <w:r w:rsidRPr="00863CEF">
              <w:rPr>
                <w:sz w:val="24"/>
                <w:szCs w:val="24"/>
                <w:lang w:val="pl-PL"/>
              </w:rPr>
              <w:t>6.4: Phân tích độ chính xác vị trí mặt bằng của bản đồ.</w:t>
            </w:r>
          </w:p>
          <w:p w14:paraId="6052EED9" w14:textId="77777777" w:rsidR="00DD5376" w:rsidRPr="00863CEF" w:rsidRDefault="000D04FB" w:rsidP="000D04FB">
            <w:pPr>
              <w:rPr>
                <w:sz w:val="24"/>
                <w:szCs w:val="24"/>
                <w:lang w:val="pl-PL"/>
              </w:rPr>
            </w:pPr>
            <w:r w:rsidRPr="00863CEF">
              <w:rPr>
                <w:lang w:val="pl-PL"/>
              </w:rPr>
              <w:t xml:space="preserve">6.5: Phân tích độ chính xác tổng quát hóa bản đồ và độ chính xác phân tích bản đồ.  </w:t>
            </w:r>
          </w:p>
        </w:tc>
        <w:tc>
          <w:tcPr>
            <w:tcW w:w="850" w:type="dxa"/>
            <w:shd w:val="clear" w:color="auto" w:fill="auto"/>
          </w:tcPr>
          <w:p w14:paraId="68A1EDD8" w14:textId="618E3121" w:rsidR="00DD5376" w:rsidRDefault="00CF51D6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4</w:t>
            </w:r>
          </w:p>
        </w:tc>
        <w:tc>
          <w:tcPr>
            <w:tcW w:w="709" w:type="dxa"/>
          </w:tcPr>
          <w:p w14:paraId="272E70B4" w14:textId="77777777" w:rsidR="00DD5376" w:rsidRDefault="000D04FB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3BA67F2F" w14:textId="77777777" w:rsidR="00DD5376" w:rsidRDefault="000D04FB" w:rsidP="00AA753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0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A0716" w14:textId="77777777" w:rsidR="00DD5376" w:rsidRDefault="00DD5376" w:rsidP="00AA753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nl-NL"/>
              </w:rPr>
            </w:pPr>
          </w:p>
        </w:tc>
      </w:tr>
    </w:tbl>
    <w:p w14:paraId="44A793E7" w14:textId="4B723CEA" w:rsidR="00575954" w:rsidRDefault="00575954" w:rsidP="00AA7533">
      <w:pPr>
        <w:rPr>
          <w:sz w:val="24"/>
          <w:szCs w:val="24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AE4EDC" w:rsidRPr="00CF51D6" w14:paraId="7DCA60B2" w14:textId="77777777" w:rsidTr="00043B7A">
        <w:trPr>
          <w:trHeight w:val="210"/>
        </w:trPr>
        <w:tc>
          <w:tcPr>
            <w:tcW w:w="4644" w:type="dxa"/>
            <w:shd w:val="clear" w:color="auto" w:fill="auto"/>
          </w:tcPr>
          <w:p w14:paraId="4FAC196A" w14:textId="77777777" w:rsidR="00AE4EDC" w:rsidRPr="007C6DF1" w:rsidRDefault="00AE4EDC" w:rsidP="00043B7A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14:paraId="1857DD1D" w14:textId="0DF26E80" w:rsidR="00AE4EDC" w:rsidRPr="007C6DF1" w:rsidRDefault="00AE4EDC" w:rsidP="00043B7A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7C6DF1">
              <w:rPr>
                <w:sz w:val="24"/>
                <w:szCs w:val="24"/>
                <w:lang w:val="nl-NL"/>
              </w:rPr>
              <w:t xml:space="preserve">Hà nội, ngày </w:t>
            </w:r>
            <w:r w:rsidR="00F90CFB">
              <w:rPr>
                <w:sz w:val="24"/>
                <w:szCs w:val="24"/>
                <w:lang w:val="nl-NL"/>
              </w:rPr>
              <w:t>01</w:t>
            </w:r>
            <w:r w:rsidRPr="007C6DF1">
              <w:rPr>
                <w:sz w:val="24"/>
                <w:szCs w:val="24"/>
                <w:lang w:val="nl-NL"/>
              </w:rPr>
              <w:t xml:space="preserve"> tháng </w:t>
            </w:r>
            <w:r>
              <w:rPr>
                <w:sz w:val="24"/>
                <w:szCs w:val="24"/>
                <w:lang w:val="nl-NL"/>
              </w:rPr>
              <w:t>4</w:t>
            </w:r>
            <w:r w:rsidRPr="007C6DF1">
              <w:rPr>
                <w:sz w:val="24"/>
                <w:szCs w:val="24"/>
                <w:lang w:val="nl-NL"/>
              </w:rPr>
              <w:t xml:space="preserve"> năm 20</w:t>
            </w:r>
            <w:r w:rsidR="00F90CFB">
              <w:rPr>
                <w:sz w:val="24"/>
                <w:szCs w:val="24"/>
                <w:lang w:val="nl-NL"/>
              </w:rPr>
              <w:t>20</w:t>
            </w:r>
          </w:p>
        </w:tc>
      </w:tr>
      <w:tr w:rsidR="00AE4EDC" w:rsidRPr="00CF51D6" w14:paraId="7BD54C3A" w14:textId="77777777" w:rsidTr="00043B7A">
        <w:trPr>
          <w:trHeight w:val="210"/>
        </w:trPr>
        <w:tc>
          <w:tcPr>
            <w:tcW w:w="4644" w:type="dxa"/>
            <w:shd w:val="clear" w:color="auto" w:fill="auto"/>
          </w:tcPr>
          <w:p w14:paraId="57EC9196" w14:textId="77777777" w:rsidR="00AE4EDC" w:rsidRPr="007C6DF1" w:rsidRDefault="00AE4EDC" w:rsidP="00043B7A">
            <w:pPr>
              <w:spacing w:before="60"/>
              <w:jc w:val="center"/>
              <w:rPr>
                <w:b/>
                <w:sz w:val="24"/>
                <w:szCs w:val="24"/>
                <w:lang w:val="nl-NL"/>
              </w:rPr>
            </w:pPr>
            <w:r w:rsidRPr="007C6DF1">
              <w:rPr>
                <w:b/>
                <w:sz w:val="24"/>
                <w:szCs w:val="24"/>
                <w:lang w:val="nl-NL"/>
              </w:rPr>
              <w:t>TRƯỞNG KHOA</w:t>
            </w:r>
          </w:p>
          <w:p w14:paraId="299A0A53" w14:textId="1338657B" w:rsidR="00AE4EDC" w:rsidRPr="007C6DF1" w:rsidRDefault="00AE4EDC" w:rsidP="00043B7A">
            <w:pPr>
              <w:spacing w:before="60"/>
              <w:jc w:val="center"/>
              <w:rPr>
                <w:b/>
                <w:sz w:val="24"/>
                <w:szCs w:val="24"/>
                <w:lang w:val="nl-NL"/>
              </w:rPr>
            </w:pPr>
            <w:r w:rsidRPr="001A7C57">
              <w:rPr>
                <w:noProof/>
                <w:color w:val="FF0000"/>
                <w:sz w:val="24"/>
                <w:szCs w:val="24"/>
              </w:rPr>
              <w:drawing>
                <wp:inline distT="0" distB="0" distL="0" distR="0" wp14:anchorId="6E9F1C64" wp14:editId="4B1F84D9">
                  <wp:extent cx="1608455" cy="75374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8455" cy="75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8ADC09" w14:textId="77777777" w:rsidR="00AE4EDC" w:rsidRPr="007C6DF1" w:rsidRDefault="00AE4EDC" w:rsidP="00043B7A">
            <w:pPr>
              <w:spacing w:before="120"/>
              <w:jc w:val="center"/>
              <w:rPr>
                <w:b/>
                <w:sz w:val="24"/>
                <w:szCs w:val="24"/>
                <w:lang w:val="nl-NL"/>
              </w:rPr>
            </w:pPr>
            <w:r w:rsidRPr="007C6DF1">
              <w:rPr>
                <w:b/>
                <w:sz w:val="24"/>
                <w:szCs w:val="24"/>
                <w:lang w:val="nl-NL"/>
              </w:rPr>
              <w:t>TS. Trần Thùy Dương</w:t>
            </w:r>
          </w:p>
        </w:tc>
        <w:tc>
          <w:tcPr>
            <w:tcW w:w="4644" w:type="dxa"/>
            <w:shd w:val="clear" w:color="auto" w:fill="auto"/>
          </w:tcPr>
          <w:p w14:paraId="0B27FC7F" w14:textId="77777777" w:rsidR="00AE4EDC" w:rsidRPr="007C6DF1" w:rsidRDefault="00AE4EDC" w:rsidP="00043B7A">
            <w:pPr>
              <w:spacing w:before="120"/>
              <w:jc w:val="center"/>
              <w:rPr>
                <w:b/>
                <w:sz w:val="24"/>
                <w:szCs w:val="24"/>
                <w:lang w:val="nl-NL"/>
              </w:rPr>
            </w:pPr>
            <w:r w:rsidRPr="007C6DF1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14:paraId="180E4298" w14:textId="6D2C457A" w:rsidR="00AE4EDC" w:rsidRDefault="00AE4EDC" w:rsidP="00043B7A">
            <w:pPr>
              <w:spacing w:before="120"/>
              <w:jc w:val="center"/>
              <w:rPr>
                <w:b/>
                <w:noProof/>
                <w:sz w:val="24"/>
                <w:szCs w:val="24"/>
              </w:rPr>
            </w:pPr>
            <w:r w:rsidRPr="001A7C57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691116FF" wp14:editId="47002F88">
                  <wp:extent cx="1680845" cy="5969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0845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1D8C5E" w14:textId="77777777" w:rsidR="00AE4EDC" w:rsidRDefault="00AE4EDC" w:rsidP="00043B7A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669EF978" w14:textId="77777777" w:rsidR="00AE4EDC" w:rsidRPr="007C6DF1" w:rsidRDefault="00AE4EDC" w:rsidP="00043B7A">
            <w:pPr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 xml:space="preserve">PGS. </w:t>
            </w:r>
            <w:r w:rsidRPr="007C6DF1">
              <w:rPr>
                <w:b/>
                <w:sz w:val="24"/>
                <w:szCs w:val="24"/>
                <w:lang w:val="nl-NL"/>
              </w:rPr>
              <w:t>TS. Bùi Ngọc Quý</w:t>
            </w:r>
          </w:p>
        </w:tc>
      </w:tr>
    </w:tbl>
    <w:p w14:paraId="7897B246" w14:textId="77777777" w:rsidR="00AE4EDC" w:rsidRPr="00397ED5" w:rsidRDefault="00AE4EDC" w:rsidP="00AA7533">
      <w:pPr>
        <w:rPr>
          <w:sz w:val="24"/>
          <w:szCs w:val="24"/>
          <w:lang w:val="nl-NL"/>
        </w:rPr>
      </w:pPr>
    </w:p>
    <w:sectPr w:rsidR="00AE4EDC" w:rsidRPr="00397ED5" w:rsidSect="00EB143E">
      <w:footerReference w:type="even" r:id="rId14"/>
      <w:footerReference w:type="default" r:id="rId15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371FAC" w14:textId="77777777" w:rsidR="00102355" w:rsidRDefault="00102355">
      <w:r>
        <w:separator/>
      </w:r>
    </w:p>
  </w:endnote>
  <w:endnote w:type="continuationSeparator" w:id="0">
    <w:p w14:paraId="5B55C77F" w14:textId="77777777" w:rsidR="00102355" w:rsidRDefault="00102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.VnTime">
    <w:altName w:val="ESRI NIMA VMAP1&amp;2 PT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FDBFB" w14:textId="77777777" w:rsidR="00293A48" w:rsidRDefault="007D7D0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93A4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1672F29" w14:textId="77777777" w:rsidR="00293A48" w:rsidRDefault="00293A48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A5CB8F" w14:textId="77777777" w:rsidR="00293A48" w:rsidRDefault="007D7D0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93A4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76E21">
      <w:rPr>
        <w:rStyle w:val="PageNumber"/>
        <w:noProof/>
      </w:rPr>
      <w:t>1</w:t>
    </w:r>
    <w:r>
      <w:rPr>
        <w:rStyle w:val="PageNumber"/>
      </w:rPr>
      <w:fldChar w:fldCharType="end"/>
    </w:r>
  </w:p>
  <w:p w14:paraId="4B7F0909" w14:textId="77777777" w:rsidR="00293A48" w:rsidRDefault="00293A48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AF679D" w14:textId="77777777" w:rsidR="00102355" w:rsidRDefault="00102355">
      <w:r>
        <w:separator/>
      </w:r>
    </w:p>
  </w:footnote>
  <w:footnote w:type="continuationSeparator" w:id="0">
    <w:p w14:paraId="22772F71" w14:textId="77777777" w:rsidR="00102355" w:rsidRDefault="001023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91D8C"/>
    <w:multiLevelType w:val="multilevel"/>
    <w:tmpl w:val="7C66D0EA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" w15:restartNumberingAfterBreak="0">
    <w:nsid w:val="0ABB4993"/>
    <w:multiLevelType w:val="multilevel"/>
    <w:tmpl w:val="8E782B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3A26FF7"/>
    <w:multiLevelType w:val="hybridMultilevel"/>
    <w:tmpl w:val="956E3A54"/>
    <w:lvl w:ilvl="0" w:tplc="F3A2285E">
      <w:start w:val="1"/>
      <w:numFmt w:val="decimal"/>
      <w:lvlText w:val="2.5.%1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74FE7"/>
    <w:multiLevelType w:val="hybridMultilevel"/>
    <w:tmpl w:val="4AA0383E"/>
    <w:lvl w:ilvl="0" w:tplc="FBF8023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6D565A"/>
    <w:multiLevelType w:val="multilevel"/>
    <w:tmpl w:val="0114DB74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C7FD0"/>
    <w:multiLevelType w:val="hybridMultilevel"/>
    <w:tmpl w:val="32DC70F0"/>
    <w:lvl w:ilvl="0" w:tplc="A6384C80">
      <w:start w:val="1"/>
      <w:numFmt w:val="decimal"/>
      <w:lvlText w:val="2.4.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44F08"/>
    <w:multiLevelType w:val="hybridMultilevel"/>
    <w:tmpl w:val="525C2CA8"/>
    <w:lvl w:ilvl="0" w:tplc="9AB47168">
      <w:start w:val="1"/>
      <w:numFmt w:val="decimal"/>
      <w:lvlText w:val="2.5.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0350D"/>
    <w:multiLevelType w:val="hybridMultilevel"/>
    <w:tmpl w:val="CF023440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6776142"/>
    <w:multiLevelType w:val="hybridMultilevel"/>
    <w:tmpl w:val="0D4A399E"/>
    <w:lvl w:ilvl="0" w:tplc="E3024C1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1" w15:restartNumberingAfterBreak="0">
    <w:nsid w:val="31606577"/>
    <w:multiLevelType w:val="hybridMultilevel"/>
    <w:tmpl w:val="32DC70F0"/>
    <w:lvl w:ilvl="0" w:tplc="A6384C80">
      <w:start w:val="1"/>
      <w:numFmt w:val="decimal"/>
      <w:lvlText w:val="2.4.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A1DE5"/>
    <w:multiLevelType w:val="multilevel"/>
    <w:tmpl w:val="3C306D4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C3B2F7E"/>
    <w:multiLevelType w:val="multilevel"/>
    <w:tmpl w:val="767620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65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5" w15:restartNumberingAfterBreak="0">
    <w:nsid w:val="4C7A2C58"/>
    <w:multiLevelType w:val="hybridMultilevel"/>
    <w:tmpl w:val="B01EDCFE"/>
    <w:lvl w:ilvl="0" w:tplc="36FA990A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F967FB3"/>
    <w:multiLevelType w:val="hybridMultilevel"/>
    <w:tmpl w:val="F1DE84A6"/>
    <w:lvl w:ilvl="0" w:tplc="E3024C1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 w15:restartNumberingAfterBreak="0">
    <w:nsid w:val="50355200"/>
    <w:multiLevelType w:val="hybridMultilevel"/>
    <w:tmpl w:val="217CEDC6"/>
    <w:lvl w:ilvl="0" w:tplc="487C3206">
      <w:start w:val="1"/>
      <w:numFmt w:val="decimal"/>
      <w:lvlText w:val="1.3.%1"/>
      <w:lvlJc w:val="left"/>
      <w:pPr>
        <w:ind w:left="29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58980638"/>
    <w:multiLevelType w:val="hybridMultilevel"/>
    <w:tmpl w:val="AA982A48"/>
    <w:lvl w:ilvl="0" w:tplc="16E249E8">
      <w:start w:val="1"/>
      <w:numFmt w:val="decimal"/>
      <w:lvlText w:val="2.2.%1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BD209F"/>
    <w:multiLevelType w:val="multilevel"/>
    <w:tmpl w:val="3A1CB580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4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2" w15:restartNumberingAfterBreak="0">
    <w:nsid w:val="5F51016C"/>
    <w:multiLevelType w:val="hybridMultilevel"/>
    <w:tmpl w:val="57FCBD38"/>
    <w:lvl w:ilvl="0" w:tplc="BBC4E5DE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25596B"/>
    <w:multiLevelType w:val="hybridMultilevel"/>
    <w:tmpl w:val="391A03D6"/>
    <w:lvl w:ilvl="0" w:tplc="984ABB58">
      <w:start w:val="1"/>
      <w:numFmt w:val="decimal"/>
      <w:lvlText w:val="4.1.%1"/>
      <w:lvlJc w:val="left"/>
      <w:pPr>
        <w:ind w:left="12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F729C8"/>
    <w:multiLevelType w:val="hybridMultilevel"/>
    <w:tmpl w:val="56323D3A"/>
    <w:lvl w:ilvl="0" w:tplc="4F32B686">
      <w:start w:val="1"/>
      <w:numFmt w:val="decimal"/>
      <w:lvlText w:val="2.3.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8B218E"/>
    <w:multiLevelType w:val="multilevel"/>
    <w:tmpl w:val="78BE9B34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90"/>
        </w:tabs>
        <w:ind w:left="990" w:hanging="720"/>
      </w:pPr>
      <w:rPr>
        <w:rFonts w:hint="default"/>
        <w:color w:val="auto"/>
        <w:lang w:val="vi-VN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6" w15:restartNumberingAfterBreak="0">
    <w:nsid w:val="79243D48"/>
    <w:multiLevelType w:val="hybridMultilevel"/>
    <w:tmpl w:val="C250284E"/>
    <w:lvl w:ilvl="0" w:tplc="F1BEB5A4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7CE10E1F"/>
    <w:multiLevelType w:val="hybridMultilevel"/>
    <w:tmpl w:val="01E61556"/>
    <w:lvl w:ilvl="0" w:tplc="EC3087B8">
      <w:start w:val="1"/>
      <w:numFmt w:val="decimal"/>
      <w:lvlText w:val="1.2.%1"/>
      <w:lvlJc w:val="left"/>
      <w:pPr>
        <w:ind w:left="23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8" w15:restartNumberingAfterBreak="0">
    <w:nsid w:val="7FE42A6F"/>
    <w:multiLevelType w:val="hybridMultilevel"/>
    <w:tmpl w:val="FF8E71E0"/>
    <w:lvl w:ilvl="0" w:tplc="943C464A">
      <w:start w:val="1"/>
      <w:numFmt w:val="decimal"/>
      <w:lvlText w:val="[%1]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8"/>
  </w:num>
  <w:num w:numId="3">
    <w:abstractNumId w:val="12"/>
  </w:num>
  <w:num w:numId="4">
    <w:abstractNumId w:val="21"/>
  </w:num>
  <w:num w:numId="5">
    <w:abstractNumId w:val="5"/>
  </w:num>
  <w:num w:numId="6">
    <w:abstractNumId w:val="18"/>
  </w:num>
  <w:num w:numId="7">
    <w:abstractNumId w:val="26"/>
  </w:num>
  <w:num w:numId="8">
    <w:abstractNumId w:val="23"/>
  </w:num>
  <w:num w:numId="9">
    <w:abstractNumId w:val="13"/>
  </w:num>
  <w:num w:numId="10">
    <w:abstractNumId w:val="27"/>
  </w:num>
  <w:num w:numId="11">
    <w:abstractNumId w:val="17"/>
  </w:num>
  <w:num w:numId="12">
    <w:abstractNumId w:val="22"/>
  </w:num>
  <w:num w:numId="13">
    <w:abstractNumId w:val="4"/>
  </w:num>
  <w:num w:numId="14">
    <w:abstractNumId w:val="19"/>
  </w:num>
  <w:num w:numId="15">
    <w:abstractNumId w:val="24"/>
  </w:num>
  <w:num w:numId="16">
    <w:abstractNumId w:val="6"/>
  </w:num>
  <w:num w:numId="17">
    <w:abstractNumId w:val="2"/>
  </w:num>
  <w:num w:numId="18">
    <w:abstractNumId w:val="16"/>
  </w:num>
  <w:num w:numId="19">
    <w:abstractNumId w:val="10"/>
  </w:num>
  <w:num w:numId="20">
    <w:abstractNumId w:val="28"/>
  </w:num>
  <w:num w:numId="21">
    <w:abstractNumId w:val="1"/>
  </w:num>
  <w:num w:numId="22">
    <w:abstractNumId w:val="0"/>
  </w:num>
  <w:num w:numId="23">
    <w:abstractNumId w:val="11"/>
  </w:num>
  <w:num w:numId="24">
    <w:abstractNumId w:val="20"/>
  </w:num>
  <w:num w:numId="25">
    <w:abstractNumId w:val="7"/>
  </w:num>
  <w:num w:numId="26">
    <w:abstractNumId w:val="3"/>
  </w:num>
  <w:num w:numId="27">
    <w:abstractNumId w:val="15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5AFF"/>
    <w:rsid w:val="00000056"/>
    <w:rsid w:val="0000344F"/>
    <w:rsid w:val="0002357C"/>
    <w:rsid w:val="00026105"/>
    <w:rsid w:val="00044898"/>
    <w:rsid w:val="0004547D"/>
    <w:rsid w:val="000512F5"/>
    <w:rsid w:val="00061141"/>
    <w:rsid w:val="0006213E"/>
    <w:rsid w:val="00065D49"/>
    <w:rsid w:val="00090689"/>
    <w:rsid w:val="00095A1D"/>
    <w:rsid w:val="000B22B4"/>
    <w:rsid w:val="000B5235"/>
    <w:rsid w:val="000C4487"/>
    <w:rsid w:val="000D04FB"/>
    <w:rsid w:val="000D075E"/>
    <w:rsid w:val="000D6DC7"/>
    <w:rsid w:val="000F78FF"/>
    <w:rsid w:val="00101B82"/>
    <w:rsid w:val="00102355"/>
    <w:rsid w:val="00111CB9"/>
    <w:rsid w:val="00113012"/>
    <w:rsid w:val="00121524"/>
    <w:rsid w:val="001265BC"/>
    <w:rsid w:val="001465D1"/>
    <w:rsid w:val="001471E8"/>
    <w:rsid w:val="00150E4F"/>
    <w:rsid w:val="00164562"/>
    <w:rsid w:val="001650F1"/>
    <w:rsid w:val="001713E3"/>
    <w:rsid w:val="001849A7"/>
    <w:rsid w:val="001915A3"/>
    <w:rsid w:val="00195A74"/>
    <w:rsid w:val="001A32F5"/>
    <w:rsid w:val="001B5706"/>
    <w:rsid w:val="001C51E6"/>
    <w:rsid w:val="001C7E52"/>
    <w:rsid w:val="001E17A3"/>
    <w:rsid w:val="001F2CFE"/>
    <w:rsid w:val="00200F66"/>
    <w:rsid w:val="00202213"/>
    <w:rsid w:val="00203B13"/>
    <w:rsid w:val="00210206"/>
    <w:rsid w:val="002360EC"/>
    <w:rsid w:val="00257561"/>
    <w:rsid w:val="00290C2F"/>
    <w:rsid w:val="00293A48"/>
    <w:rsid w:val="00296F71"/>
    <w:rsid w:val="002A7D7D"/>
    <w:rsid w:val="002B3774"/>
    <w:rsid w:val="00320D9C"/>
    <w:rsid w:val="003409C3"/>
    <w:rsid w:val="00351ABF"/>
    <w:rsid w:val="00355318"/>
    <w:rsid w:val="003555B5"/>
    <w:rsid w:val="00367502"/>
    <w:rsid w:val="00372349"/>
    <w:rsid w:val="003961B0"/>
    <w:rsid w:val="00397ED5"/>
    <w:rsid w:val="003B73BB"/>
    <w:rsid w:val="003B7CFC"/>
    <w:rsid w:val="003E0101"/>
    <w:rsid w:val="003F5908"/>
    <w:rsid w:val="003F7513"/>
    <w:rsid w:val="003F7694"/>
    <w:rsid w:val="0040096F"/>
    <w:rsid w:val="004057EB"/>
    <w:rsid w:val="004116B8"/>
    <w:rsid w:val="004116D5"/>
    <w:rsid w:val="004240DB"/>
    <w:rsid w:val="0042577A"/>
    <w:rsid w:val="00432F2E"/>
    <w:rsid w:val="004377BB"/>
    <w:rsid w:val="004437C7"/>
    <w:rsid w:val="00462097"/>
    <w:rsid w:val="004644BF"/>
    <w:rsid w:val="00467C96"/>
    <w:rsid w:val="0047459D"/>
    <w:rsid w:val="0048413E"/>
    <w:rsid w:val="004900EB"/>
    <w:rsid w:val="0049105F"/>
    <w:rsid w:val="00497529"/>
    <w:rsid w:val="004A21C9"/>
    <w:rsid w:val="004A50BB"/>
    <w:rsid w:val="004A5AFF"/>
    <w:rsid w:val="004B2147"/>
    <w:rsid w:val="004C3B99"/>
    <w:rsid w:val="004C43E1"/>
    <w:rsid w:val="004C66DB"/>
    <w:rsid w:val="004D06DD"/>
    <w:rsid w:val="004D085E"/>
    <w:rsid w:val="004E2B49"/>
    <w:rsid w:val="004F013A"/>
    <w:rsid w:val="004F14B2"/>
    <w:rsid w:val="004F45F4"/>
    <w:rsid w:val="004F60CE"/>
    <w:rsid w:val="00534B5D"/>
    <w:rsid w:val="005402C7"/>
    <w:rsid w:val="005429AE"/>
    <w:rsid w:val="00551492"/>
    <w:rsid w:val="00563A5B"/>
    <w:rsid w:val="00570DA3"/>
    <w:rsid w:val="00575954"/>
    <w:rsid w:val="005D6B97"/>
    <w:rsid w:val="006068BA"/>
    <w:rsid w:val="00610033"/>
    <w:rsid w:val="0061018F"/>
    <w:rsid w:val="00612534"/>
    <w:rsid w:val="0061321E"/>
    <w:rsid w:val="00634027"/>
    <w:rsid w:val="006406CA"/>
    <w:rsid w:val="006447AD"/>
    <w:rsid w:val="00647FAF"/>
    <w:rsid w:val="00654888"/>
    <w:rsid w:val="006563AD"/>
    <w:rsid w:val="00665547"/>
    <w:rsid w:val="00667B1A"/>
    <w:rsid w:val="00673DE1"/>
    <w:rsid w:val="00682EB9"/>
    <w:rsid w:val="00683040"/>
    <w:rsid w:val="00695501"/>
    <w:rsid w:val="006A0E70"/>
    <w:rsid w:val="006A5431"/>
    <w:rsid w:val="006C3F48"/>
    <w:rsid w:val="006C51E5"/>
    <w:rsid w:val="006D03CF"/>
    <w:rsid w:val="006E5BAC"/>
    <w:rsid w:val="006F4262"/>
    <w:rsid w:val="006F6283"/>
    <w:rsid w:val="007107CA"/>
    <w:rsid w:val="00713A22"/>
    <w:rsid w:val="00714B30"/>
    <w:rsid w:val="00715BAA"/>
    <w:rsid w:val="00733BDA"/>
    <w:rsid w:val="0074285E"/>
    <w:rsid w:val="00744C77"/>
    <w:rsid w:val="00751639"/>
    <w:rsid w:val="00753F67"/>
    <w:rsid w:val="00762A9B"/>
    <w:rsid w:val="007644CC"/>
    <w:rsid w:val="0077772C"/>
    <w:rsid w:val="007A7F11"/>
    <w:rsid w:val="007B1760"/>
    <w:rsid w:val="007B7392"/>
    <w:rsid w:val="007C7EDD"/>
    <w:rsid w:val="007D7D0C"/>
    <w:rsid w:val="007F7694"/>
    <w:rsid w:val="0080156F"/>
    <w:rsid w:val="00805DE2"/>
    <w:rsid w:val="00807E33"/>
    <w:rsid w:val="00814472"/>
    <w:rsid w:val="00826783"/>
    <w:rsid w:val="00836E6D"/>
    <w:rsid w:val="0085272F"/>
    <w:rsid w:val="008543C1"/>
    <w:rsid w:val="00866CE6"/>
    <w:rsid w:val="00875E93"/>
    <w:rsid w:val="00896E5C"/>
    <w:rsid w:val="008B5D6E"/>
    <w:rsid w:val="008C1294"/>
    <w:rsid w:val="008C4E59"/>
    <w:rsid w:val="008D09FC"/>
    <w:rsid w:val="008F17F5"/>
    <w:rsid w:val="0090524F"/>
    <w:rsid w:val="00905363"/>
    <w:rsid w:val="0091264D"/>
    <w:rsid w:val="00926E23"/>
    <w:rsid w:val="00952045"/>
    <w:rsid w:val="009540AF"/>
    <w:rsid w:val="009A19F7"/>
    <w:rsid w:val="009B53E6"/>
    <w:rsid w:val="009B687B"/>
    <w:rsid w:val="009C37E7"/>
    <w:rsid w:val="009C51EB"/>
    <w:rsid w:val="009C734D"/>
    <w:rsid w:val="009C73C7"/>
    <w:rsid w:val="009D15D5"/>
    <w:rsid w:val="009D205C"/>
    <w:rsid w:val="009D2287"/>
    <w:rsid w:val="009E0BE8"/>
    <w:rsid w:val="009E52A6"/>
    <w:rsid w:val="00A01BDF"/>
    <w:rsid w:val="00A029FB"/>
    <w:rsid w:val="00A35151"/>
    <w:rsid w:val="00A36895"/>
    <w:rsid w:val="00A51AEF"/>
    <w:rsid w:val="00A564A1"/>
    <w:rsid w:val="00A62322"/>
    <w:rsid w:val="00A669C9"/>
    <w:rsid w:val="00A70390"/>
    <w:rsid w:val="00AA08F0"/>
    <w:rsid w:val="00AA7533"/>
    <w:rsid w:val="00AD64E7"/>
    <w:rsid w:val="00AE4EDC"/>
    <w:rsid w:val="00AE519A"/>
    <w:rsid w:val="00B02398"/>
    <w:rsid w:val="00B04D1B"/>
    <w:rsid w:val="00B13524"/>
    <w:rsid w:val="00B21CE5"/>
    <w:rsid w:val="00B23623"/>
    <w:rsid w:val="00B24BBC"/>
    <w:rsid w:val="00B25A8C"/>
    <w:rsid w:val="00B400C8"/>
    <w:rsid w:val="00B51514"/>
    <w:rsid w:val="00B516A4"/>
    <w:rsid w:val="00B53C66"/>
    <w:rsid w:val="00B60C95"/>
    <w:rsid w:val="00B63516"/>
    <w:rsid w:val="00B65AB4"/>
    <w:rsid w:val="00B90939"/>
    <w:rsid w:val="00B94BE5"/>
    <w:rsid w:val="00B96712"/>
    <w:rsid w:val="00BA0267"/>
    <w:rsid w:val="00BA09EA"/>
    <w:rsid w:val="00BA0F72"/>
    <w:rsid w:val="00BA2A8D"/>
    <w:rsid w:val="00BA7C39"/>
    <w:rsid w:val="00BC2752"/>
    <w:rsid w:val="00BC56FF"/>
    <w:rsid w:val="00BE1E43"/>
    <w:rsid w:val="00BF1EC0"/>
    <w:rsid w:val="00C02961"/>
    <w:rsid w:val="00C14D16"/>
    <w:rsid w:val="00C2548B"/>
    <w:rsid w:val="00C32B98"/>
    <w:rsid w:val="00C41392"/>
    <w:rsid w:val="00C41C03"/>
    <w:rsid w:val="00C53616"/>
    <w:rsid w:val="00C54134"/>
    <w:rsid w:val="00C57652"/>
    <w:rsid w:val="00C67B7E"/>
    <w:rsid w:val="00C7326B"/>
    <w:rsid w:val="00C8287E"/>
    <w:rsid w:val="00C87604"/>
    <w:rsid w:val="00CA0AB4"/>
    <w:rsid w:val="00CA1DA1"/>
    <w:rsid w:val="00CA7149"/>
    <w:rsid w:val="00CB0A27"/>
    <w:rsid w:val="00CD53B8"/>
    <w:rsid w:val="00CE015A"/>
    <w:rsid w:val="00CF0709"/>
    <w:rsid w:val="00CF51D6"/>
    <w:rsid w:val="00CF7989"/>
    <w:rsid w:val="00D15239"/>
    <w:rsid w:val="00D171C9"/>
    <w:rsid w:val="00D20B8C"/>
    <w:rsid w:val="00D2281A"/>
    <w:rsid w:val="00D3782E"/>
    <w:rsid w:val="00D4005D"/>
    <w:rsid w:val="00D44E73"/>
    <w:rsid w:val="00D46C15"/>
    <w:rsid w:val="00D5437F"/>
    <w:rsid w:val="00D56150"/>
    <w:rsid w:val="00D61127"/>
    <w:rsid w:val="00D63643"/>
    <w:rsid w:val="00D63879"/>
    <w:rsid w:val="00D643EB"/>
    <w:rsid w:val="00D933B4"/>
    <w:rsid w:val="00DA409D"/>
    <w:rsid w:val="00DA5DDF"/>
    <w:rsid w:val="00DC3527"/>
    <w:rsid w:val="00DD5376"/>
    <w:rsid w:val="00E25CF8"/>
    <w:rsid w:val="00E33A64"/>
    <w:rsid w:val="00E46710"/>
    <w:rsid w:val="00E6594E"/>
    <w:rsid w:val="00E71A4F"/>
    <w:rsid w:val="00E76E21"/>
    <w:rsid w:val="00E85771"/>
    <w:rsid w:val="00EA472E"/>
    <w:rsid w:val="00EA73C0"/>
    <w:rsid w:val="00EB143E"/>
    <w:rsid w:val="00EC06C9"/>
    <w:rsid w:val="00EE3756"/>
    <w:rsid w:val="00EE3856"/>
    <w:rsid w:val="00EE5D69"/>
    <w:rsid w:val="00EE6EEF"/>
    <w:rsid w:val="00EF37DF"/>
    <w:rsid w:val="00F023F1"/>
    <w:rsid w:val="00F028CA"/>
    <w:rsid w:val="00F0731C"/>
    <w:rsid w:val="00F26E9C"/>
    <w:rsid w:val="00F4451D"/>
    <w:rsid w:val="00F4575A"/>
    <w:rsid w:val="00F54480"/>
    <w:rsid w:val="00F74AF2"/>
    <w:rsid w:val="00F87896"/>
    <w:rsid w:val="00F90CFB"/>
    <w:rsid w:val="00F93038"/>
    <w:rsid w:val="00F96568"/>
    <w:rsid w:val="00F96FE4"/>
    <w:rsid w:val="00F97D76"/>
    <w:rsid w:val="00FA2074"/>
    <w:rsid w:val="00FB591D"/>
    <w:rsid w:val="00FB5F7D"/>
    <w:rsid w:val="00FB745F"/>
    <w:rsid w:val="00FC1297"/>
    <w:rsid w:val="00FC20EF"/>
    <w:rsid w:val="00FC434F"/>
    <w:rsid w:val="00FC6B8A"/>
    <w:rsid w:val="00FD1C54"/>
    <w:rsid w:val="00FD28BA"/>
    <w:rsid w:val="00FD68DB"/>
    <w:rsid w:val="00FF3ED2"/>
    <w:rsid w:val="00FF72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3DD5CAE"/>
  <w15:docId w15:val="{863B55C3-398C-422B-B1D1-45152AB21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41C03"/>
    <w:pPr>
      <w:keepNext/>
      <w:jc w:val="center"/>
      <w:outlineLvl w:val="0"/>
    </w:pPr>
    <w:rPr>
      <w:rFonts w:ascii=".VnTime" w:hAnsi=".VnTime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1Char">
    <w:name w:val="Heading 1 Char"/>
    <w:link w:val="Heading1"/>
    <w:uiPriority w:val="99"/>
    <w:rsid w:val="00C41C03"/>
    <w:rPr>
      <w:rFonts w:ascii=".VnTime" w:eastAsia="Times New Roman" w:hAnsi=".VnTime" w:cs=".VnTime"/>
      <w:b/>
      <w:bCs/>
      <w:sz w:val="28"/>
      <w:szCs w:val="28"/>
      <w:lang w:eastAsia="en-US"/>
    </w:rPr>
  </w:style>
  <w:style w:type="paragraph" w:styleId="BodyText3">
    <w:name w:val="Body Text 3"/>
    <w:basedOn w:val="Normal"/>
    <w:link w:val="BodyText3Char"/>
    <w:uiPriority w:val="99"/>
    <w:rsid w:val="003B7CF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B7CFC"/>
    <w:rPr>
      <w:rFonts w:ascii="Times New Roman" w:eastAsia="Times New Roman" w:hAnsi="Times New Roman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1.0%20so&#7841;n%20&#273;&#7873;%20c&#432;&#417;ng%20chi%20ti&#7871;t%20c&#225;c%20m&#244;n%20h&#7885;c%20&#273;&#7841;i%20hoc\m&#7851;u%20&#273;&#7873;%20c&#432;&#417;ng%20chi%20ti&#7871;t%202015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90B4D-1012-424D-947E-ED590F4A8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135</TotalTime>
  <Pages>5</Pages>
  <Words>1223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8184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Do Thi Phuong Thao</cp:lastModifiedBy>
  <cp:revision>18</cp:revision>
  <cp:lastPrinted>2015-12-03T10:52:00Z</cp:lastPrinted>
  <dcterms:created xsi:type="dcterms:W3CDTF">2018-03-10T09:31:00Z</dcterms:created>
  <dcterms:modified xsi:type="dcterms:W3CDTF">2020-04-15T08:36:00Z</dcterms:modified>
</cp:coreProperties>
</file>