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C47C85" w:rsidRPr="003555B5" w14:paraId="37870B17" w14:textId="77777777" w:rsidTr="007E76FC">
        <w:trPr>
          <w:trHeight w:val="960"/>
        </w:trPr>
        <w:tc>
          <w:tcPr>
            <w:tcW w:w="4410" w:type="dxa"/>
            <w:shd w:val="clear" w:color="auto" w:fill="auto"/>
          </w:tcPr>
          <w:p w14:paraId="2BD85E3D" w14:textId="77777777" w:rsidR="00C47C85" w:rsidRPr="00600B19" w:rsidRDefault="00A1418E" w:rsidP="007E76FC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94080" behindDoc="0" locked="0" layoutInCell="1" allowOverlap="1" wp14:anchorId="3380D991" wp14:editId="7127622B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45E23B" id="Straight Connector 1" o:spid="_x0000_s1026" style="position:absolute;z-index:2516940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C47C85" w:rsidRPr="00600B19">
              <w:rPr>
                <w:bCs/>
                <w:color w:val="000000"/>
                <w:sz w:val="24"/>
                <w:lang w:val="it-IT"/>
              </w:rPr>
              <w:t xml:space="preserve">BỘ GIÁO DỤC VÀ ĐÀO TẠO </w:t>
            </w:r>
            <w:r w:rsidR="00C47C85" w:rsidRPr="00600B19">
              <w:rPr>
                <w:b/>
                <w:bCs/>
                <w:color w:val="000000"/>
                <w:sz w:val="24"/>
                <w:lang w:val="it-IT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26A41A43" w14:textId="77777777" w:rsidR="00C47C85" w:rsidRPr="00600B19" w:rsidRDefault="00C47C85" w:rsidP="007E76FC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it-IT"/>
              </w:rPr>
            </w:pPr>
            <w:r w:rsidRPr="00600B19">
              <w:rPr>
                <w:b/>
                <w:bCs/>
                <w:color w:val="000000"/>
                <w:sz w:val="24"/>
                <w:lang w:val="it-IT"/>
              </w:rPr>
              <w:t>CỘNG HÒA XÃ HỘI CHỦ NGHĨA VIỆT NAM</w:t>
            </w:r>
          </w:p>
          <w:p w14:paraId="0090367D" w14:textId="77777777" w:rsidR="00C47C85" w:rsidRPr="003555B5" w:rsidRDefault="00A1418E" w:rsidP="007E76FC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95104" behindDoc="0" locked="0" layoutInCell="1" allowOverlap="1" wp14:anchorId="0EEE0B4D" wp14:editId="5D34503A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FDF680" id="Straight Connector 4" o:spid="_x0000_s1026" style="position:absolute;z-index:251695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C47C85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59246031" w14:textId="77777777" w:rsidR="00C47C85" w:rsidRPr="003555B5" w:rsidRDefault="00C47C85" w:rsidP="00C47C85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5A043B4F" w14:textId="42837C9D" w:rsidR="00B566A6" w:rsidRPr="002047AC" w:rsidRDefault="00B566A6" w:rsidP="00E05D37">
      <w:pPr>
        <w:pStyle w:val="Thnvnban2"/>
        <w:spacing w:before="200" w:after="200" w:line="276" w:lineRule="auto"/>
        <w:jc w:val="both"/>
        <w:rPr>
          <w:bCs/>
          <w:sz w:val="24"/>
          <w:szCs w:val="24"/>
        </w:rPr>
      </w:pPr>
      <w:r w:rsidRPr="002047AC">
        <w:rPr>
          <w:b/>
          <w:bCs/>
          <w:color w:val="000000"/>
          <w:sz w:val="24"/>
          <w:szCs w:val="24"/>
        </w:rPr>
        <w:t>1. Tên</w:t>
      </w:r>
      <w:r w:rsidRPr="002047AC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2047AC">
        <w:rPr>
          <w:b/>
          <w:bCs/>
          <w:sz w:val="24"/>
          <w:szCs w:val="24"/>
        </w:rPr>
        <w:t xml:space="preserve">:  </w:t>
      </w:r>
      <w:r w:rsidRPr="002047AC">
        <w:rPr>
          <w:i/>
          <w:sz w:val="24"/>
          <w:szCs w:val="24"/>
          <w:lang w:val="it-IT"/>
        </w:rPr>
        <w:t>Đồ án tốt nghiệp</w:t>
      </w:r>
      <w:r w:rsidRPr="002047AC">
        <w:rPr>
          <w:i/>
          <w:sz w:val="24"/>
          <w:szCs w:val="24"/>
        </w:rPr>
        <w:t xml:space="preserve"> (Diploma)</w:t>
      </w:r>
    </w:p>
    <w:p w14:paraId="6F6422D5" w14:textId="61B9A2F6" w:rsidR="00B566A6" w:rsidRPr="002047AC" w:rsidRDefault="00B566A6" w:rsidP="00E05D37">
      <w:pPr>
        <w:pStyle w:val="Thnvnban2"/>
        <w:spacing w:before="200" w:after="200" w:line="276" w:lineRule="auto"/>
        <w:jc w:val="both"/>
        <w:rPr>
          <w:sz w:val="24"/>
          <w:szCs w:val="24"/>
        </w:rPr>
      </w:pPr>
      <w:r w:rsidRPr="002047AC">
        <w:rPr>
          <w:b/>
          <w:sz w:val="24"/>
          <w:szCs w:val="24"/>
          <w:lang w:val="vi-VN"/>
        </w:rPr>
        <w:t>Mã số học phần:</w:t>
      </w:r>
      <w:r w:rsidRPr="002047AC">
        <w:rPr>
          <w:b/>
          <w:sz w:val="24"/>
          <w:szCs w:val="24"/>
        </w:rPr>
        <w:t xml:space="preserve"> </w:t>
      </w:r>
      <w:r w:rsidRPr="002047AC">
        <w:rPr>
          <w:sz w:val="24"/>
          <w:szCs w:val="24"/>
        </w:rPr>
        <w:t>7050644</w:t>
      </w:r>
    </w:p>
    <w:p w14:paraId="6F993D1D" w14:textId="1D038771" w:rsidR="00B566A6" w:rsidRPr="002047AC" w:rsidRDefault="00B566A6" w:rsidP="00E05D37">
      <w:pPr>
        <w:spacing w:before="200" w:after="200" w:line="276" w:lineRule="auto"/>
        <w:rPr>
          <w:sz w:val="24"/>
          <w:szCs w:val="24"/>
        </w:rPr>
      </w:pPr>
      <w:r w:rsidRPr="002047AC">
        <w:rPr>
          <w:b/>
          <w:bCs/>
          <w:color w:val="000000"/>
          <w:sz w:val="24"/>
          <w:szCs w:val="24"/>
        </w:rPr>
        <w:t xml:space="preserve">Số </w:t>
      </w:r>
      <w:r w:rsidRPr="002047AC">
        <w:rPr>
          <w:rFonts w:eastAsia="Calibri"/>
          <w:b/>
          <w:sz w:val="24"/>
          <w:szCs w:val="24"/>
        </w:rPr>
        <w:t>tín</w:t>
      </w:r>
      <w:r w:rsidRPr="002047AC">
        <w:rPr>
          <w:b/>
          <w:bCs/>
          <w:color w:val="000000"/>
          <w:sz w:val="24"/>
          <w:szCs w:val="24"/>
        </w:rPr>
        <w:t xml:space="preserve"> chỉ học phần: </w:t>
      </w:r>
      <w:r w:rsidRPr="002047AC">
        <w:rPr>
          <w:bCs/>
          <w:color w:val="000000"/>
          <w:sz w:val="24"/>
          <w:szCs w:val="24"/>
        </w:rPr>
        <w:t>8 (0-0-24), học trong 8 tuần</w:t>
      </w:r>
    </w:p>
    <w:p w14:paraId="64CA6590" w14:textId="77777777" w:rsidR="00B566A6" w:rsidRPr="002047AC" w:rsidRDefault="00B566A6" w:rsidP="00E05D37">
      <w:pPr>
        <w:pStyle w:val="Thnvnban2"/>
        <w:spacing w:before="200" w:after="200" w:line="276" w:lineRule="auto"/>
        <w:jc w:val="both"/>
        <w:rPr>
          <w:b/>
          <w:sz w:val="24"/>
          <w:szCs w:val="24"/>
        </w:rPr>
      </w:pPr>
      <w:r w:rsidRPr="002047AC">
        <w:rPr>
          <w:b/>
          <w:sz w:val="24"/>
          <w:szCs w:val="24"/>
          <w:lang w:val="vi-VN"/>
        </w:rPr>
        <w:t>Số tiết học phần:</w:t>
      </w:r>
      <w:r w:rsidRPr="002047AC">
        <w:rPr>
          <w:b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00"/>
        <w:gridCol w:w="3091"/>
        <w:gridCol w:w="3097"/>
      </w:tblGrid>
      <w:tr w:rsidR="00B566A6" w:rsidRPr="002047AC" w14:paraId="790B4275" w14:textId="77777777" w:rsidTr="00FA72EE">
        <w:tc>
          <w:tcPr>
            <w:tcW w:w="3100" w:type="dxa"/>
            <w:shd w:val="clear" w:color="auto" w:fill="auto"/>
          </w:tcPr>
          <w:p w14:paraId="43A73209" w14:textId="002F8B96" w:rsidR="00B566A6" w:rsidRPr="002047AC" w:rsidRDefault="00B566A6" w:rsidP="002047AC">
            <w:pPr>
              <w:spacing w:line="276" w:lineRule="auto"/>
              <w:rPr>
                <w:sz w:val="24"/>
                <w:szCs w:val="24"/>
              </w:rPr>
            </w:pPr>
            <w:r w:rsidRPr="002047AC">
              <w:rPr>
                <w:sz w:val="24"/>
                <w:szCs w:val="24"/>
              </w:rPr>
              <w:t>Lý thuyết: 0</w:t>
            </w:r>
          </w:p>
        </w:tc>
        <w:tc>
          <w:tcPr>
            <w:tcW w:w="3091" w:type="dxa"/>
            <w:shd w:val="clear" w:color="auto" w:fill="auto"/>
          </w:tcPr>
          <w:p w14:paraId="00374C41" w14:textId="22E55FEB" w:rsidR="00B566A6" w:rsidRPr="002047AC" w:rsidRDefault="00B566A6" w:rsidP="002047AC">
            <w:pPr>
              <w:spacing w:line="276" w:lineRule="auto"/>
              <w:rPr>
                <w:sz w:val="24"/>
                <w:szCs w:val="24"/>
              </w:rPr>
            </w:pPr>
            <w:r w:rsidRPr="002047AC">
              <w:rPr>
                <w:sz w:val="24"/>
                <w:szCs w:val="24"/>
              </w:rPr>
              <w:t>Bài tập: 0</w:t>
            </w:r>
          </w:p>
        </w:tc>
        <w:tc>
          <w:tcPr>
            <w:tcW w:w="3097" w:type="dxa"/>
            <w:shd w:val="clear" w:color="auto" w:fill="auto"/>
          </w:tcPr>
          <w:p w14:paraId="647509F1" w14:textId="77777777" w:rsidR="00B566A6" w:rsidRPr="002047AC" w:rsidRDefault="00B566A6" w:rsidP="002047AC">
            <w:pPr>
              <w:spacing w:line="276" w:lineRule="auto"/>
              <w:rPr>
                <w:sz w:val="24"/>
                <w:szCs w:val="24"/>
              </w:rPr>
            </w:pPr>
            <w:r w:rsidRPr="002047AC">
              <w:rPr>
                <w:sz w:val="24"/>
                <w:szCs w:val="24"/>
              </w:rPr>
              <w:t>Thực hành :0</w:t>
            </w:r>
          </w:p>
        </w:tc>
      </w:tr>
      <w:tr w:rsidR="00B566A6" w:rsidRPr="002047AC" w14:paraId="16B38E0D" w14:textId="77777777" w:rsidTr="00FA72EE">
        <w:tc>
          <w:tcPr>
            <w:tcW w:w="3100" w:type="dxa"/>
            <w:shd w:val="clear" w:color="auto" w:fill="auto"/>
          </w:tcPr>
          <w:p w14:paraId="40017DE9" w14:textId="77777777" w:rsidR="00B566A6" w:rsidRPr="002047AC" w:rsidRDefault="00B566A6" w:rsidP="002047AC">
            <w:pPr>
              <w:spacing w:line="276" w:lineRule="auto"/>
              <w:rPr>
                <w:sz w:val="24"/>
                <w:szCs w:val="24"/>
              </w:rPr>
            </w:pPr>
            <w:r w:rsidRPr="002047AC">
              <w:rPr>
                <w:sz w:val="24"/>
                <w:szCs w:val="24"/>
              </w:rPr>
              <w:t>Thực tập: 0</w:t>
            </w:r>
          </w:p>
        </w:tc>
        <w:tc>
          <w:tcPr>
            <w:tcW w:w="3091" w:type="dxa"/>
            <w:shd w:val="clear" w:color="auto" w:fill="auto"/>
          </w:tcPr>
          <w:p w14:paraId="144833C8" w14:textId="374C86D7" w:rsidR="00B566A6" w:rsidRPr="002047AC" w:rsidRDefault="00B566A6" w:rsidP="002047AC">
            <w:pPr>
              <w:spacing w:line="276" w:lineRule="auto"/>
              <w:rPr>
                <w:sz w:val="24"/>
                <w:szCs w:val="24"/>
              </w:rPr>
            </w:pPr>
            <w:r w:rsidRPr="002047AC">
              <w:rPr>
                <w:sz w:val="24"/>
                <w:szCs w:val="24"/>
              </w:rPr>
              <w:t>Đồ án: 120</w:t>
            </w:r>
          </w:p>
        </w:tc>
        <w:tc>
          <w:tcPr>
            <w:tcW w:w="3097" w:type="dxa"/>
            <w:shd w:val="clear" w:color="auto" w:fill="auto"/>
          </w:tcPr>
          <w:p w14:paraId="30F734DB" w14:textId="47C5A995" w:rsidR="00B566A6" w:rsidRPr="002047AC" w:rsidRDefault="00B566A6" w:rsidP="002047AC">
            <w:pPr>
              <w:spacing w:line="276" w:lineRule="auto"/>
              <w:rPr>
                <w:sz w:val="24"/>
                <w:szCs w:val="24"/>
              </w:rPr>
            </w:pPr>
            <w:r w:rsidRPr="002047AC">
              <w:rPr>
                <w:sz w:val="24"/>
                <w:szCs w:val="24"/>
              </w:rPr>
              <w:t>Tự học: 360</w:t>
            </w:r>
          </w:p>
        </w:tc>
      </w:tr>
    </w:tbl>
    <w:p w14:paraId="3C93EE48" w14:textId="77777777" w:rsidR="00C47C85" w:rsidRPr="002047AC" w:rsidRDefault="00C47C85" w:rsidP="00843A8A">
      <w:pPr>
        <w:pStyle w:val="1"/>
      </w:pPr>
      <w:r w:rsidRPr="002047AC">
        <w:t>2. Đơn vị quản lý học phần</w:t>
      </w:r>
    </w:p>
    <w:p w14:paraId="29349DC0" w14:textId="2CC31956" w:rsidR="00B566A6" w:rsidRPr="002047AC" w:rsidRDefault="00B566A6" w:rsidP="00E05D37">
      <w:pPr>
        <w:pStyle w:val="Thnvnban2"/>
        <w:tabs>
          <w:tab w:val="left" w:pos="567"/>
          <w:tab w:val="center" w:pos="5812"/>
        </w:tabs>
        <w:spacing w:before="200" w:after="200" w:line="276" w:lineRule="auto"/>
        <w:jc w:val="both"/>
        <w:rPr>
          <w:b/>
          <w:sz w:val="24"/>
          <w:szCs w:val="24"/>
        </w:rPr>
      </w:pPr>
      <w:r w:rsidRPr="002047AC">
        <w:rPr>
          <w:b/>
          <w:sz w:val="24"/>
          <w:szCs w:val="24"/>
        </w:rPr>
        <w:t>2.1. Giảng viên giảng dạy:</w:t>
      </w:r>
      <w:r w:rsidRPr="002047AC">
        <w:rPr>
          <w:b/>
          <w:sz w:val="24"/>
          <w:szCs w:val="24"/>
        </w:rPr>
        <w:tab/>
      </w:r>
      <w:r w:rsidR="00E05D37">
        <w:rPr>
          <w:b/>
          <w:sz w:val="24"/>
          <w:szCs w:val="24"/>
        </w:rPr>
        <w:tab/>
        <w:t xml:space="preserve">    </w:t>
      </w:r>
      <w:r w:rsidRPr="002047AC">
        <w:rPr>
          <w:b/>
          <w:sz w:val="24"/>
          <w:szCs w:val="24"/>
        </w:rPr>
        <w:t>Mã giảng viên</w:t>
      </w:r>
    </w:p>
    <w:p w14:paraId="615B09E9" w14:textId="25F1328E" w:rsidR="00E05D37" w:rsidRPr="00E05D37" w:rsidRDefault="00E05D37" w:rsidP="00E05D37">
      <w:pPr>
        <w:pStyle w:val="Thnvnban2"/>
        <w:tabs>
          <w:tab w:val="left" w:pos="567"/>
          <w:tab w:val="center" w:pos="581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05D37">
        <w:rPr>
          <w:sz w:val="24"/>
          <w:szCs w:val="24"/>
        </w:rPr>
        <w:t>1. GVCC.TS. Trần Thùy Dương</w:t>
      </w:r>
      <w:r w:rsidRPr="00E05D3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05D37">
        <w:rPr>
          <w:sz w:val="24"/>
          <w:szCs w:val="24"/>
        </w:rPr>
        <w:t>0506-03</w:t>
      </w:r>
    </w:p>
    <w:p w14:paraId="7C9815EB" w14:textId="312D3852" w:rsidR="00E05D37" w:rsidRPr="00E05D37" w:rsidRDefault="00E05D37" w:rsidP="00E05D37">
      <w:pPr>
        <w:pStyle w:val="Thnvnban2"/>
        <w:tabs>
          <w:tab w:val="left" w:pos="567"/>
          <w:tab w:val="center" w:pos="581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05D37">
        <w:rPr>
          <w:sz w:val="24"/>
          <w:szCs w:val="24"/>
        </w:rPr>
        <w:t>2. TS. Nguyễn Thế Công</w:t>
      </w:r>
      <w:r w:rsidRPr="00E05D3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05D37">
        <w:rPr>
          <w:sz w:val="24"/>
          <w:szCs w:val="24"/>
        </w:rPr>
        <w:t>0506-07</w:t>
      </w:r>
    </w:p>
    <w:p w14:paraId="718DD63F" w14:textId="2ED66740" w:rsidR="00E05D37" w:rsidRPr="00E05D37" w:rsidRDefault="00E05D37" w:rsidP="00E05D37">
      <w:pPr>
        <w:pStyle w:val="Thnvnban2"/>
        <w:tabs>
          <w:tab w:val="left" w:pos="567"/>
          <w:tab w:val="center" w:pos="581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05D37">
        <w:rPr>
          <w:sz w:val="24"/>
          <w:szCs w:val="24"/>
        </w:rPr>
        <w:t>3. TS. Phạm Thế Huynh</w:t>
      </w:r>
      <w:r w:rsidRPr="00E05D3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05D37">
        <w:rPr>
          <w:sz w:val="24"/>
          <w:szCs w:val="24"/>
        </w:rPr>
        <w:t>0506-08</w:t>
      </w:r>
    </w:p>
    <w:p w14:paraId="69613515" w14:textId="7243C456" w:rsidR="00E05D37" w:rsidRPr="00E05D37" w:rsidRDefault="00E05D37" w:rsidP="00E05D37">
      <w:pPr>
        <w:pStyle w:val="Thnvnban2"/>
        <w:tabs>
          <w:tab w:val="left" w:pos="567"/>
          <w:tab w:val="center" w:pos="581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05D37">
        <w:rPr>
          <w:sz w:val="24"/>
          <w:szCs w:val="24"/>
        </w:rPr>
        <w:t>4. TS. Đinh Hải Nam</w:t>
      </w:r>
      <w:r w:rsidRPr="00E05D3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05D37">
        <w:rPr>
          <w:sz w:val="24"/>
          <w:szCs w:val="24"/>
        </w:rPr>
        <w:t>0506-12</w:t>
      </w:r>
    </w:p>
    <w:p w14:paraId="513E4CC1" w14:textId="2CCFF906" w:rsidR="00E05D37" w:rsidRPr="00E05D37" w:rsidRDefault="00E05D37" w:rsidP="00E05D37">
      <w:pPr>
        <w:pStyle w:val="Thnvnban2"/>
        <w:tabs>
          <w:tab w:val="left" w:pos="567"/>
          <w:tab w:val="center" w:pos="581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05D37">
        <w:rPr>
          <w:sz w:val="24"/>
          <w:szCs w:val="24"/>
        </w:rPr>
        <w:t>5. ThS. Phùng Minh Sơn</w:t>
      </w:r>
      <w:r w:rsidRPr="00E05D3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05D37">
        <w:rPr>
          <w:sz w:val="24"/>
          <w:szCs w:val="24"/>
        </w:rPr>
        <w:t>0506-14</w:t>
      </w:r>
    </w:p>
    <w:p w14:paraId="5E13780E" w14:textId="419136AB" w:rsidR="00E05D37" w:rsidRPr="00E05D37" w:rsidRDefault="00E05D37" w:rsidP="00E05D37">
      <w:pPr>
        <w:pStyle w:val="Thnvnban2"/>
        <w:tabs>
          <w:tab w:val="left" w:pos="567"/>
          <w:tab w:val="center" w:pos="581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05D37">
        <w:rPr>
          <w:sz w:val="24"/>
          <w:szCs w:val="24"/>
        </w:rPr>
        <w:t>6. ThS. Trần Đình Thành</w:t>
      </w:r>
      <w:r w:rsidRPr="00E05D3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05D37">
        <w:rPr>
          <w:sz w:val="24"/>
          <w:szCs w:val="24"/>
        </w:rPr>
        <w:t>0506-05</w:t>
      </w:r>
    </w:p>
    <w:p w14:paraId="2BF1992A" w14:textId="7AEB0FA4" w:rsidR="00E05D37" w:rsidRPr="00E05D37" w:rsidRDefault="00E05D37" w:rsidP="00E05D37">
      <w:pPr>
        <w:pStyle w:val="Thnvnban2"/>
        <w:tabs>
          <w:tab w:val="left" w:pos="567"/>
          <w:tab w:val="center" w:pos="581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05D37">
        <w:rPr>
          <w:sz w:val="24"/>
          <w:szCs w:val="24"/>
        </w:rPr>
        <w:t>7. TS. Nguyễn Thị Kim Yến</w:t>
      </w:r>
      <w:r w:rsidRPr="00E05D3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05D37">
        <w:rPr>
          <w:sz w:val="24"/>
          <w:szCs w:val="24"/>
        </w:rPr>
        <w:t>0506-06</w:t>
      </w:r>
    </w:p>
    <w:p w14:paraId="6E8D9F32" w14:textId="26C3F865" w:rsidR="00E05D37" w:rsidRPr="00E05D37" w:rsidRDefault="00E05D37" w:rsidP="00E05D37">
      <w:pPr>
        <w:pStyle w:val="Thnvnban2"/>
        <w:tabs>
          <w:tab w:val="left" w:pos="567"/>
          <w:tab w:val="center" w:pos="581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05D37">
        <w:rPr>
          <w:sz w:val="24"/>
          <w:szCs w:val="24"/>
        </w:rPr>
        <w:t>8. ThS. Nguyễn Thị Dung</w:t>
      </w:r>
      <w:r w:rsidRPr="00E05D3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05D37">
        <w:rPr>
          <w:sz w:val="24"/>
          <w:szCs w:val="24"/>
        </w:rPr>
        <w:t>0506-04</w:t>
      </w:r>
    </w:p>
    <w:p w14:paraId="4A21312E" w14:textId="471D113C" w:rsidR="00E05D37" w:rsidRPr="00E05D37" w:rsidRDefault="00E05D37" w:rsidP="00E05D37">
      <w:pPr>
        <w:pStyle w:val="Thnvnban2"/>
        <w:tabs>
          <w:tab w:val="left" w:pos="567"/>
          <w:tab w:val="center" w:pos="581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05D37">
        <w:rPr>
          <w:sz w:val="24"/>
          <w:szCs w:val="24"/>
        </w:rPr>
        <w:t>9. ThS. Phạm Thị Kim Thoa</w:t>
      </w:r>
      <w:r w:rsidRPr="00E05D3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05D37">
        <w:rPr>
          <w:sz w:val="24"/>
          <w:szCs w:val="24"/>
        </w:rPr>
        <w:t>0506-09</w:t>
      </w:r>
    </w:p>
    <w:p w14:paraId="7668A0D4" w14:textId="412AFCC5" w:rsidR="00E05D37" w:rsidRPr="00E05D37" w:rsidRDefault="00E05D37" w:rsidP="00E05D37">
      <w:pPr>
        <w:pStyle w:val="Thnvnban2"/>
        <w:tabs>
          <w:tab w:val="left" w:pos="567"/>
          <w:tab w:val="center" w:pos="581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05D37">
        <w:rPr>
          <w:sz w:val="24"/>
          <w:szCs w:val="24"/>
        </w:rPr>
        <w:t>10. TS. Trần Xuân Miễn</w:t>
      </w:r>
      <w:r w:rsidRPr="00E05D3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05D37">
        <w:rPr>
          <w:sz w:val="24"/>
          <w:szCs w:val="24"/>
        </w:rPr>
        <w:t>0506-13</w:t>
      </w:r>
    </w:p>
    <w:p w14:paraId="35004CC5" w14:textId="292FE078" w:rsidR="00E05D37" w:rsidRDefault="00E05D37" w:rsidP="00E05D37">
      <w:pPr>
        <w:pStyle w:val="Thnvnban2"/>
        <w:tabs>
          <w:tab w:val="left" w:pos="567"/>
          <w:tab w:val="center" w:pos="5812"/>
        </w:tabs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05D37">
        <w:rPr>
          <w:sz w:val="24"/>
          <w:szCs w:val="24"/>
        </w:rPr>
        <w:t>11. ThS. Đặng Thị Hoàng Nga</w:t>
      </w:r>
      <w:r w:rsidRPr="00E05D3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05D37">
        <w:rPr>
          <w:sz w:val="24"/>
          <w:szCs w:val="24"/>
        </w:rPr>
        <w:t>0506-10</w:t>
      </w:r>
    </w:p>
    <w:p w14:paraId="766AFC43" w14:textId="678DF70F" w:rsidR="00B566A6" w:rsidRPr="002047AC" w:rsidRDefault="00B566A6" w:rsidP="00E05D37">
      <w:pPr>
        <w:pStyle w:val="Thnvnban2"/>
        <w:tabs>
          <w:tab w:val="left" w:pos="567"/>
          <w:tab w:val="center" w:pos="5812"/>
        </w:tabs>
        <w:spacing w:before="200" w:after="200" w:line="276" w:lineRule="auto"/>
        <w:jc w:val="both"/>
        <w:rPr>
          <w:sz w:val="24"/>
          <w:szCs w:val="24"/>
        </w:rPr>
      </w:pPr>
      <w:r w:rsidRPr="002047AC">
        <w:rPr>
          <w:b/>
          <w:sz w:val="24"/>
          <w:szCs w:val="24"/>
        </w:rPr>
        <w:t xml:space="preserve">2.2. Bộ môn: </w:t>
      </w:r>
      <w:r w:rsidRPr="002047AC">
        <w:rPr>
          <w:sz w:val="24"/>
          <w:szCs w:val="24"/>
        </w:rPr>
        <w:t>Địa chính</w:t>
      </w:r>
    </w:p>
    <w:p w14:paraId="015C7EB8" w14:textId="77777777" w:rsidR="00B566A6" w:rsidRPr="002047AC" w:rsidRDefault="00B566A6" w:rsidP="00E05D37">
      <w:pPr>
        <w:pStyle w:val="Thnvnban2"/>
        <w:tabs>
          <w:tab w:val="left" w:pos="567"/>
          <w:tab w:val="center" w:pos="5812"/>
        </w:tabs>
        <w:spacing w:before="200" w:after="200" w:line="276" w:lineRule="auto"/>
        <w:jc w:val="both"/>
        <w:rPr>
          <w:b/>
          <w:sz w:val="24"/>
          <w:szCs w:val="24"/>
        </w:rPr>
      </w:pPr>
      <w:r w:rsidRPr="002047AC">
        <w:rPr>
          <w:b/>
          <w:sz w:val="24"/>
          <w:szCs w:val="24"/>
        </w:rPr>
        <w:t xml:space="preserve">2.3. Khoa: </w:t>
      </w:r>
      <w:r w:rsidRPr="002047AC">
        <w:rPr>
          <w:sz w:val="24"/>
          <w:szCs w:val="24"/>
        </w:rPr>
        <w:t>Trắc địa - Bản đồ và Quản lý đất đai</w:t>
      </w:r>
    </w:p>
    <w:p w14:paraId="54760D5E" w14:textId="25866410" w:rsidR="00B566A6" w:rsidRPr="002047AC" w:rsidRDefault="00B566A6" w:rsidP="00E05D37">
      <w:pPr>
        <w:pStyle w:val="Thnvnban2"/>
        <w:spacing w:before="200" w:after="200" w:line="276" w:lineRule="auto"/>
        <w:jc w:val="both"/>
        <w:rPr>
          <w:b/>
          <w:bCs/>
          <w:color w:val="000000"/>
          <w:sz w:val="24"/>
          <w:szCs w:val="24"/>
        </w:rPr>
      </w:pPr>
      <w:r w:rsidRPr="002047AC">
        <w:rPr>
          <w:b/>
          <w:bCs/>
          <w:color w:val="000000"/>
          <w:sz w:val="24"/>
          <w:szCs w:val="24"/>
        </w:rPr>
        <w:t xml:space="preserve">3. Điều kiện học học phần: </w:t>
      </w:r>
    </w:p>
    <w:p w14:paraId="7B9933E6" w14:textId="66DD5EAC" w:rsidR="00B566A6" w:rsidRPr="002047AC" w:rsidRDefault="00B566A6" w:rsidP="00E05D37">
      <w:pPr>
        <w:pStyle w:val="Thnvnban2"/>
        <w:spacing w:before="200" w:after="200" w:line="276" w:lineRule="auto"/>
        <w:jc w:val="both"/>
        <w:rPr>
          <w:b/>
          <w:bCs/>
          <w:color w:val="000000"/>
          <w:sz w:val="24"/>
          <w:szCs w:val="24"/>
        </w:rPr>
      </w:pPr>
      <w:r w:rsidRPr="002047AC">
        <w:rPr>
          <w:b/>
          <w:bCs/>
          <w:color w:val="000000"/>
          <w:sz w:val="24"/>
          <w:szCs w:val="24"/>
        </w:rPr>
        <w:t>3.1. Điều kiện tiên quyết:</w:t>
      </w:r>
      <w:r w:rsidRPr="002047AC">
        <w:rPr>
          <w:bCs/>
          <w:color w:val="000000"/>
          <w:sz w:val="24"/>
          <w:szCs w:val="24"/>
          <w:shd w:val="clear" w:color="auto" w:fill="FFFFFF"/>
          <w:lang w:val="vi-VN"/>
        </w:rPr>
        <w:t xml:space="preserve"> Đã hoàn thành tất cả các học phần, đã thực tập tốt nghiệp</w:t>
      </w:r>
    </w:p>
    <w:p w14:paraId="3F690161" w14:textId="77777777" w:rsidR="00B566A6" w:rsidRPr="002047AC" w:rsidRDefault="00B566A6" w:rsidP="00E05D37">
      <w:pPr>
        <w:pStyle w:val="Thnvnban2"/>
        <w:spacing w:before="200" w:after="200" w:line="276" w:lineRule="auto"/>
        <w:jc w:val="both"/>
        <w:rPr>
          <w:b/>
          <w:bCs/>
          <w:color w:val="000000"/>
          <w:sz w:val="24"/>
          <w:szCs w:val="24"/>
        </w:rPr>
      </w:pPr>
      <w:r w:rsidRPr="002047AC">
        <w:rPr>
          <w:b/>
          <w:bCs/>
          <w:color w:val="000000"/>
          <w:sz w:val="24"/>
          <w:szCs w:val="24"/>
        </w:rPr>
        <w:t>3.2. Môn học học trước:</w:t>
      </w:r>
      <w:r w:rsidRPr="002047AC">
        <w:rPr>
          <w:bCs/>
          <w:color w:val="000000"/>
          <w:sz w:val="24"/>
          <w:szCs w:val="24"/>
          <w:shd w:val="clear" w:color="auto" w:fill="FFFFFF"/>
          <w:lang w:val="vi-VN"/>
        </w:rPr>
        <w:t xml:space="preserve"> </w:t>
      </w:r>
    </w:p>
    <w:p w14:paraId="3A66C5C6" w14:textId="77777777" w:rsidR="00B566A6" w:rsidRPr="002047AC" w:rsidRDefault="00B566A6" w:rsidP="00E05D37">
      <w:pPr>
        <w:pStyle w:val="Thnvnban2"/>
        <w:spacing w:before="200" w:after="200" w:line="276" w:lineRule="auto"/>
        <w:jc w:val="both"/>
        <w:rPr>
          <w:b/>
          <w:bCs/>
          <w:color w:val="000000"/>
          <w:sz w:val="24"/>
          <w:szCs w:val="24"/>
        </w:rPr>
      </w:pPr>
      <w:r w:rsidRPr="002047AC">
        <w:rPr>
          <w:b/>
          <w:bCs/>
          <w:color w:val="000000"/>
          <w:sz w:val="24"/>
          <w:szCs w:val="24"/>
        </w:rPr>
        <w:t>4. Mục tiêu của học phần</w:t>
      </w:r>
    </w:p>
    <w:p w14:paraId="7908B370" w14:textId="77777777" w:rsidR="00C47C85" w:rsidRPr="00E05D37" w:rsidRDefault="00C47C85" w:rsidP="00843A8A">
      <w:pPr>
        <w:pStyle w:val="11"/>
        <w:rPr>
          <w:lang w:val="vi-VN"/>
        </w:rPr>
      </w:pPr>
      <w:r w:rsidRPr="00E05D37">
        <w:t xml:space="preserve">4.1. </w:t>
      </w:r>
      <w:r w:rsidRPr="00E05D37">
        <w:rPr>
          <w:lang w:val="vi-VN"/>
        </w:rPr>
        <w:t xml:space="preserve">Kiến thức </w:t>
      </w:r>
    </w:p>
    <w:p w14:paraId="5DD8C6AC" w14:textId="77777777" w:rsidR="00717392" w:rsidRPr="00E05D37" w:rsidRDefault="00863E9B" w:rsidP="00843A8A">
      <w:pPr>
        <w:pStyle w:val="0000"/>
      </w:pPr>
      <w:r w:rsidRPr="00E05D37">
        <w:t>4.1.1. Tổng hợp các kiến thức tổng quan về hướng nghiên cứu</w:t>
      </w:r>
    </w:p>
    <w:p w14:paraId="604A9F68" w14:textId="77777777" w:rsidR="00863E9B" w:rsidRPr="00E05D37" w:rsidRDefault="00863E9B" w:rsidP="00843A8A">
      <w:pPr>
        <w:pStyle w:val="0000"/>
      </w:pPr>
      <w:r w:rsidRPr="00E05D37">
        <w:lastRenderedPageBreak/>
        <w:t>4.1.2. Nghiên cứu/Thực nghiệm sâu về hướng nghiên cứu</w:t>
      </w:r>
    </w:p>
    <w:p w14:paraId="29D23A57" w14:textId="77777777" w:rsidR="00863E9B" w:rsidRPr="00E05D37" w:rsidRDefault="00863E9B" w:rsidP="00843A8A">
      <w:pPr>
        <w:pStyle w:val="0000"/>
      </w:pPr>
      <w:r w:rsidRPr="00E05D37">
        <w:t>4.1.3. Trình bày đồ án tốt nghiệp và các báo cáo tổng hợp kết quả nghiên cứu/thực nghiệm</w:t>
      </w:r>
    </w:p>
    <w:p w14:paraId="0114E21E" w14:textId="77777777" w:rsidR="00C47C85" w:rsidRPr="002047AC" w:rsidRDefault="00C47C85" w:rsidP="00843A8A">
      <w:pPr>
        <w:pStyle w:val="11"/>
        <w:rPr>
          <w:lang w:val="vi-VN"/>
        </w:rPr>
      </w:pPr>
      <w:r w:rsidRPr="002047AC">
        <w:rPr>
          <w:lang w:val="vi-VN"/>
        </w:rPr>
        <w:t xml:space="preserve">4.2. Kỹ năng </w:t>
      </w:r>
    </w:p>
    <w:p w14:paraId="155F5248" w14:textId="77777777" w:rsidR="00B566A6" w:rsidRPr="00843A8A" w:rsidRDefault="00B566A6" w:rsidP="00843A8A">
      <w:pPr>
        <w:pStyle w:val="0000"/>
      </w:pPr>
      <w:r w:rsidRPr="00843A8A">
        <w:t>4.2.1. Kỹ năng làm việc nhóm</w:t>
      </w:r>
    </w:p>
    <w:p w14:paraId="04E44191" w14:textId="77777777" w:rsidR="00B566A6" w:rsidRPr="00843A8A" w:rsidRDefault="00B566A6" w:rsidP="00843A8A">
      <w:pPr>
        <w:pStyle w:val="0000"/>
      </w:pPr>
      <w:r w:rsidRPr="00843A8A">
        <w:t>4.2.2. Kỹ năng tư duy, phân tích và ra quyết định</w:t>
      </w:r>
    </w:p>
    <w:p w14:paraId="43B40E00" w14:textId="77777777" w:rsidR="00B566A6" w:rsidRPr="00843A8A" w:rsidRDefault="00B566A6" w:rsidP="00843A8A">
      <w:pPr>
        <w:pStyle w:val="0000"/>
      </w:pPr>
      <w:r w:rsidRPr="00843A8A">
        <w:t>4.2.3. Kỹ năng phát hiện và giải quyết vấn đề</w:t>
      </w:r>
    </w:p>
    <w:p w14:paraId="53E0D324" w14:textId="50CBB357" w:rsidR="00B566A6" w:rsidRPr="002047AC" w:rsidRDefault="00B566A6" w:rsidP="00843A8A">
      <w:pPr>
        <w:pStyle w:val="0000"/>
        <w:rPr>
          <w:b/>
          <w:sz w:val="24"/>
        </w:rPr>
      </w:pPr>
      <w:r w:rsidRPr="00843A8A">
        <w:t>4.2.4. Kỹ năng tìm kiếm và lựa chọn các kiến thức để dùng vào những mục đích riêng biệt.</w:t>
      </w:r>
    </w:p>
    <w:p w14:paraId="2FA687F7" w14:textId="5DF9D157" w:rsidR="00C47C85" w:rsidRPr="002047AC" w:rsidRDefault="00C47C85" w:rsidP="00843A8A">
      <w:pPr>
        <w:pStyle w:val="1"/>
        <w:rPr>
          <w:lang w:val="vi-VN"/>
        </w:rPr>
      </w:pPr>
      <w:r w:rsidRPr="002047AC">
        <w:rPr>
          <w:lang w:val="vi-VN"/>
        </w:rPr>
        <w:t>5. Tóm tắt nội dung học phần</w:t>
      </w:r>
    </w:p>
    <w:p w14:paraId="22BADAB6" w14:textId="1E5A03E8" w:rsidR="00717392" w:rsidRPr="002047AC" w:rsidRDefault="00863E9B" w:rsidP="007E17DF">
      <w:pPr>
        <w:pStyle w:val="oancuaDanhsach"/>
        <w:spacing w:line="264" w:lineRule="auto"/>
        <w:ind w:left="0" w:firstLine="329"/>
        <w:jc w:val="both"/>
        <w:rPr>
          <w:bCs/>
          <w:color w:val="000000"/>
          <w:lang w:val="vi-VN"/>
        </w:rPr>
      </w:pPr>
      <w:r w:rsidRPr="002047AC">
        <w:rPr>
          <w:bCs/>
          <w:color w:val="000000"/>
          <w:lang w:val="vi-VN"/>
        </w:rPr>
        <w:t>Nghiên cứu/Thực nghiệm theo số liệu thu thập khi thực tập tốt nghiệp</w:t>
      </w:r>
      <w:r w:rsidR="00FE434D" w:rsidRPr="002047AC">
        <w:rPr>
          <w:bCs/>
          <w:color w:val="000000"/>
          <w:lang w:val="vi-VN"/>
        </w:rPr>
        <w:t>,</w:t>
      </w:r>
      <w:r w:rsidR="00B566A6" w:rsidRPr="0032301C">
        <w:rPr>
          <w:bCs/>
          <w:color w:val="000000"/>
          <w:lang w:val="vi-VN"/>
        </w:rPr>
        <w:t xml:space="preserve"> tìm hiểu tổng quan, nghiên cứu/thực nghiệm theo yêu cầu của đề tài,</w:t>
      </w:r>
      <w:r w:rsidR="00FE434D" w:rsidRPr="002047AC">
        <w:rPr>
          <w:bCs/>
          <w:color w:val="000000"/>
          <w:lang w:val="vi-VN"/>
        </w:rPr>
        <w:t xml:space="preserve"> viết đồ án tốt nghiệp</w:t>
      </w:r>
      <w:r w:rsidRPr="002047AC">
        <w:rPr>
          <w:bCs/>
          <w:color w:val="000000"/>
          <w:lang w:val="vi-VN"/>
        </w:rPr>
        <w:t>.</w:t>
      </w:r>
    </w:p>
    <w:p w14:paraId="756532A2" w14:textId="77777777" w:rsidR="00C47C85" w:rsidRPr="002047AC" w:rsidRDefault="00C47C85" w:rsidP="00843A8A">
      <w:pPr>
        <w:pStyle w:val="1"/>
        <w:rPr>
          <w:lang w:val="vi-VN"/>
        </w:rPr>
      </w:pPr>
      <w:r w:rsidRPr="002047AC">
        <w:rPr>
          <w:lang w:val="vi-VN"/>
        </w:rPr>
        <w:t>6. Cấu trúc nội dung học phần</w:t>
      </w:r>
    </w:p>
    <w:p w14:paraId="46546BBC" w14:textId="77777777" w:rsidR="00C47C85" w:rsidRPr="002047AC" w:rsidRDefault="00C47C85" w:rsidP="00843A8A">
      <w:pPr>
        <w:pStyle w:val="oancuaDanhsach"/>
        <w:spacing w:after="200" w:line="276" w:lineRule="auto"/>
        <w:jc w:val="center"/>
        <w:rPr>
          <w:b/>
          <w:bCs/>
          <w:lang w:val="nl-NL"/>
        </w:rPr>
      </w:pPr>
      <w:r w:rsidRPr="002047AC">
        <w:rPr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678"/>
        <w:gridCol w:w="1134"/>
        <w:gridCol w:w="2121"/>
      </w:tblGrid>
      <w:tr w:rsidR="003D53F3" w:rsidRPr="00843A8A" w14:paraId="4DB9387A" w14:textId="77777777" w:rsidTr="00FA5146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2FB5E0F1" w14:textId="77777777" w:rsidR="003D53F3" w:rsidRPr="00843A8A" w:rsidRDefault="003D53F3" w:rsidP="007E17DF">
            <w:pPr>
              <w:pStyle w:val="oancuaDanhsach"/>
              <w:spacing w:line="264" w:lineRule="auto"/>
              <w:ind w:left="0"/>
              <w:jc w:val="center"/>
              <w:rPr>
                <w:b/>
                <w:bCs/>
              </w:rPr>
            </w:pPr>
            <w:r w:rsidRPr="00843A8A">
              <w:rPr>
                <w:b/>
                <w:bCs/>
              </w:rPr>
              <w:t>Đề mục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F8348A0" w14:textId="77777777" w:rsidR="003D53F3" w:rsidRPr="00843A8A" w:rsidRDefault="003D53F3" w:rsidP="007E17DF">
            <w:pPr>
              <w:pStyle w:val="oancuaDanhsach"/>
              <w:spacing w:line="264" w:lineRule="auto"/>
              <w:ind w:left="0"/>
              <w:jc w:val="center"/>
              <w:rPr>
                <w:b/>
                <w:bCs/>
                <w:lang w:val="vi-VN"/>
              </w:rPr>
            </w:pPr>
            <w:r w:rsidRPr="00843A8A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86227B" w14:textId="77777777" w:rsidR="003D53F3" w:rsidRPr="00843A8A" w:rsidRDefault="003D53F3" w:rsidP="007E17DF">
            <w:pPr>
              <w:pStyle w:val="oancuaDanhsach"/>
              <w:spacing w:line="264" w:lineRule="auto"/>
              <w:ind w:left="0"/>
              <w:jc w:val="center"/>
              <w:rPr>
                <w:b/>
                <w:bCs/>
                <w:lang w:val="vi-VN"/>
              </w:rPr>
            </w:pPr>
            <w:r w:rsidRPr="00843A8A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26E58201" w14:textId="77777777" w:rsidR="003D53F3" w:rsidRPr="00843A8A" w:rsidRDefault="003D53F3" w:rsidP="007E17DF">
            <w:pPr>
              <w:pStyle w:val="oancuaDanhsach"/>
              <w:spacing w:line="264" w:lineRule="auto"/>
              <w:ind w:left="0"/>
              <w:jc w:val="center"/>
              <w:rPr>
                <w:b/>
                <w:bCs/>
                <w:lang w:val="vi-VN"/>
              </w:rPr>
            </w:pPr>
            <w:r w:rsidRPr="00843A8A">
              <w:rPr>
                <w:b/>
                <w:bCs/>
                <w:lang w:val="vi-VN"/>
              </w:rPr>
              <w:t>Mục tiêu</w:t>
            </w:r>
          </w:p>
        </w:tc>
      </w:tr>
      <w:tr w:rsidR="003D53F3" w:rsidRPr="002047AC" w14:paraId="1ABD044D" w14:textId="77777777" w:rsidTr="00FA5146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89189" w14:textId="77777777" w:rsidR="003D53F3" w:rsidRPr="00843A8A" w:rsidRDefault="003D53F3" w:rsidP="007E17DF">
            <w:pPr>
              <w:pStyle w:val="0Cach"/>
              <w:spacing w:line="264" w:lineRule="auto"/>
              <w:rPr>
                <w:b/>
              </w:rPr>
            </w:pPr>
            <w:r w:rsidRPr="00843A8A">
              <w:rPr>
                <w:b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42038" w14:textId="77777777" w:rsidR="003D53F3" w:rsidRPr="00843A8A" w:rsidRDefault="003D53F3" w:rsidP="007E17DF">
            <w:pPr>
              <w:pStyle w:val="0Cach"/>
              <w:spacing w:line="264" w:lineRule="auto"/>
              <w:jc w:val="both"/>
              <w:rPr>
                <w:b/>
              </w:rPr>
            </w:pPr>
            <w:r w:rsidRPr="00843A8A">
              <w:rPr>
                <w:b/>
              </w:rPr>
              <w:t>Tổng hợp, đánh giá tài liệu thu thập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4C9F4" w14:textId="0C61901A" w:rsidR="003D53F3" w:rsidRPr="00843A8A" w:rsidRDefault="00B30E9E" w:rsidP="007E17DF">
            <w:pPr>
              <w:pStyle w:val="0Cach"/>
              <w:spacing w:line="264" w:lineRule="auto"/>
              <w:rPr>
                <w:b/>
              </w:rPr>
            </w:pPr>
            <w:r w:rsidRPr="00843A8A">
              <w:rPr>
                <w:b/>
              </w:rPr>
              <w:t>6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430465AA" w14:textId="77777777" w:rsidR="003D53F3" w:rsidRPr="002047AC" w:rsidRDefault="006D37B7" w:rsidP="007E17DF">
            <w:pPr>
              <w:pStyle w:val="0Cach"/>
              <w:spacing w:line="264" w:lineRule="auto"/>
              <w:jc w:val="both"/>
            </w:pPr>
            <w:r w:rsidRPr="002047AC">
              <w:t>4.1.1, 4.2.1, 4.2.2, 4.2.3, 4.2.4</w:t>
            </w:r>
          </w:p>
        </w:tc>
      </w:tr>
      <w:tr w:rsidR="003D53F3" w:rsidRPr="002047AC" w14:paraId="451E8719" w14:textId="77777777" w:rsidTr="00FA5146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AB3C5" w14:textId="77777777" w:rsidR="003D53F3" w:rsidRPr="00843A8A" w:rsidRDefault="003D53F3" w:rsidP="007E17DF">
            <w:pPr>
              <w:pStyle w:val="0Cach"/>
              <w:spacing w:line="264" w:lineRule="auto"/>
              <w:rPr>
                <w:b/>
              </w:rPr>
            </w:pPr>
            <w:r w:rsidRPr="00843A8A">
              <w:rPr>
                <w:b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F7671" w14:textId="77777777" w:rsidR="003D53F3" w:rsidRPr="00843A8A" w:rsidRDefault="003D53F3" w:rsidP="007E17DF">
            <w:pPr>
              <w:pStyle w:val="0Cach"/>
              <w:spacing w:line="264" w:lineRule="auto"/>
              <w:jc w:val="both"/>
              <w:rPr>
                <w:b/>
              </w:rPr>
            </w:pPr>
            <w:r w:rsidRPr="00843A8A">
              <w:rPr>
                <w:b/>
              </w:rPr>
              <w:t>Viết tổng quan vấn đề nghiên cứu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F99C6" w14:textId="554D41BF" w:rsidR="003D53F3" w:rsidRPr="00843A8A" w:rsidRDefault="00B30E9E" w:rsidP="007E17DF">
            <w:pPr>
              <w:pStyle w:val="0Cach"/>
              <w:spacing w:line="264" w:lineRule="auto"/>
              <w:rPr>
                <w:b/>
              </w:rPr>
            </w:pPr>
            <w:r w:rsidRPr="00843A8A">
              <w:rPr>
                <w:b/>
              </w:rPr>
              <w:t>17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1E9B4122" w14:textId="77777777" w:rsidR="003D53F3" w:rsidRPr="002047AC" w:rsidRDefault="006D37B7" w:rsidP="007E17DF">
            <w:pPr>
              <w:pStyle w:val="0Cach"/>
              <w:spacing w:line="264" w:lineRule="auto"/>
              <w:jc w:val="both"/>
            </w:pPr>
            <w:r w:rsidRPr="002047AC">
              <w:rPr>
                <w:lang w:val="en-US"/>
              </w:rPr>
              <w:t>4.1.1, 4.2.1, 4.2.2, 4.2.3, 4.2.4</w:t>
            </w:r>
          </w:p>
        </w:tc>
      </w:tr>
      <w:tr w:rsidR="003D53F3" w:rsidRPr="002047AC" w14:paraId="04F8478D" w14:textId="77777777" w:rsidTr="00FA5146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1AA71" w14:textId="77777777" w:rsidR="003D53F3" w:rsidRPr="00843A8A" w:rsidRDefault="003D53F3" w:rsidP="007E17DF">
            <w:pPr>
              <w:pStyle w:val="0Cach"/>
              <w:spacing w:line="264" w:lineRule="auto"/>
              <w:rPr>
                <w:b/>
              </w:rPr>
            </w:pPr>
            <w:r w:rsidRPr="00843A8A">
              <w:rPr>
                <w:b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47B27" w14:textId="28A533E4" w:rsidR="003D53F3" w:rsidRPr="00843A8A" w:rsidRDefault="003D53F3" w:rsidP="007E17DF">
            <w:pPr>
              <w:pStyle w:val="0Cach"/>
              <w:spacing w:line="264" w:lineRule="auto"/>
              <w:jc w:val="both"/>
              <w:rPr>
                <w:b/>
              </w:rPr>
            </w:pPr>
            <w:r w:rsidRPr="00843A8A">
              <w:rPr>
                <w:b/>
              </w:rPr>
              <w:t>Nghiên cứu</w:t>
            </w:r>
            <w:r w:rsidR="00FA5146" w:rsidRPr="00843A8A">
              <w:rPr>
                <w:b/>
              </w:rPr>
              <w:t xml:space="preserve"> phương pháp thực hiện đề tài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579A8" w14:textId="1DDAE50A" w:rsidR="003D53F3" w:rsidRPr="00843A8A" w:rsidRDefault="00B30E9E" w:rsidP="007E17DF">
            <w:pPr>
              <w:pStyle w:val="0Cach"/>
              <w:spacing w:line="264" w:lineRule="auto"/>
              <w:rPr>
                <w:b/>
              </w:rPr>
            </w:pPr>
            <w:r w:rsidRPr="00843A8A">
              <w:rPr>
                <w:b/>
              </w:rPr>
              <w:t>17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24A910DA" w14:textId="6E5BA131" w:rsidR="003D53F3" w:rsidRPr="002047AC" w:rsidRDefault="006D37B7" w:rsidP="007E17DF">
            <w:pPr>
              <w:pStyle w:val="0Cach"/>
              <w:spacing w:line="264" w:lineRule="auto"/>
              <w:jc w:val="both"/>
            </w:pPr>
            <w:r w:rsidRPr="002047AC">
              <w:rPr>
                <w:lang w:val="en-US"/>
              </w:rPr>
              <w:t>4.1.</w:t>
            </w:r>
            <w:r w:rsidR="00B566A6" w:rsidRPr="002047AC">
              <w:rPr>
                <w:lang w:val="en-US"/>
              </w:rPr>
              <w:t>2</w:t>
            </w:r>
            <w:r w:rsidRPr="002047AC">
              <w:rPr>
                <w:lang w:val="en-US"/>
              </w:rPr>
              <w:t>, 4.2.1, 4.2.2, 4.2.3, 4.2.4</w:t>
            </w:r>
          </w:p>
        </w:tc>
      </w:tr>
      <w:tr w:rsidR="00FA5146" w:rsidRPr="002047AC" w14:paraId="160956FB" w14:textId="77777777" w:rsidTr="00FA5146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899C7" w14:textId="64C47F14" w:rsidR="00FA5146" w:rsidRPr="00843A8A" w:rsidRDefault="00FA5146" w:rsidP="007E17DF">
            <w:pPr>
              <w:pStyle w:val="0Cach"/>
              <w:spacing w:line="264" w:lineRule="auto"/>
              <w:rPr>
                <w:b/>
              </w:rPr>
            </w:pPr>
            <w:r w:rsidRPr="00843A8A">
              <w:rPr>
                <w:b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04F12" w14:textId="3326CFF6" w:rsidR="00FA5146" w:rsidRPr="00843A8A" w:rsidRDefault="00FA5146" w:rsidP="007E17DF">
            <w:pPr>
              <w:pStyle w:val="0Cach"/>
              <w:spacing w:line="264" w:lineRule="auto"/>
              <w:jc w:val="both"/>
              <w:rPr>
                <w:b/>
              </w:rPr>
            </w:pPr>
            <w:r w:rsidRPr="00843A8A">
              <w:rPr>
                <w:b/>
              </w:rPr>
              <w:t>Thực nghiệm theo yêu cầu đề tài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62EF8" w14:textId="167AD9DE" w:rsidR="00FA5146" w:rsidRPr="00843A8A" w:rsidRDefault="00B30E9E" w:rsidP="007E17DF">
            <w:pPr>
              <w:pStyle w:val="0Cach"/>
              <w:spacing w:line="264" w:lineRule="auto"/>
              <w:rPr>
                <w:b/>
              </w:rPr>
            </w:pPr>
            <w:r w:rsidRPr="00843A8A">
              <w:rPr>
                <w:b/>
              </w:rPr>
              <w:t>34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4224BA3C" w14:textId="7077DA83" w:rsidR="00FA5146" w:rsidRPr="002047AC" w:rsidRDefault="00B566A6" w:rsidP="007E17DF">
            <w:pPr>
              <w:pStyle w:val="0Cach"/>
              <w:spacing w:line="264" w:lineRule="auto"/>
              <w:jc w:val="both"/>
              <w:rPr>
                <w:lang w:val="en-US"/>
              </w:rPr>
            </w:pPr>
            <w:r w:rsidRPr="002047AC">
              <w:rPr>
                <w:lang w:val="en-US"/>
              </w:rPr>
              <w:t>4.1.2, 4.2.1, 4.2.2, 4.2.3, 4.2.4</w:t>
            </w:r>
          </w:p>
        </w:tc>
      </w:tr>
      <w:tr w:rsidR="003D53F3" w:rsidRPr="002047AC" w14:paraId="02EC3F2E" w14:textId="77777777" w:rsidTr="00FA5146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DDA338" w14:textId="3CA2F781" w:rsidR="003D53F3" w:rsidRPr="00843A8A" w:rsidRDefault="00FA5146" w:rsidP="007E17DF">
            <w:pPr>
              <w:pStyle w:val="0Cach"/>
              <w:spacing w:line="264" w:lineRule="auto"/>
              <w:rPr>
                <w:b/>
              </w:rPr>
            </w:pPr>
            <w:r w:rsidRPr="00843A8A">
              <w:rPr>
                <w:b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B819F" w14:textId="77777777" w:rsidR="003D53F3" w:rsidRPr="00843A8A" w:rsidRDefault="003D53F3" w:rsidP="007E17DF">
            <w:pPr>
              <w:pStyle w:val="0Cach"/>
              <w:spacing w:line="264" w:lineRule="auto"/>
              <w:jc w:val="both"/>
              <w:rPr>
                <w:b/>
              </w:rPr>
            </w:pPr>
            <w:r w:rsidRPr="00843A8A">
              <w:rPr>
                <w:b/>
              </w:rPr>
              <w:t>Viết đồ án tốt nghiệp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88848" w14:textId="65C0DDD8" w:rsidR="003D53F3" w:rsidRPr="00843A8A" w:rsidRDefault="00B30E9E" w:rsidP="007E17DF">
            <w:pPr>
              <w:pStyle w:val="0Cach"/>
              <w:spacing w:line="264" w:lineRule="auto"/>
              <w:rPr>
                <w:b/>
              </w:rPr>
            </w:pPr>
            <w:r w:rsidRPr="00843A8A">
              <w:rPr>
                <w:b/>
              </w:rPr>
              <w:t>40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6DD0EBA0" w14:textId="3A770CD8" w:rsidR="003D53F3" w:rsidRPr="002047AC" w:rsidRDefault="006D37B7" w:rsidP="007E17DF">
            <w:pPr>
              <w:pStyle w:val="0Cach"/>
              <w:spacing w:line="264" w:lineRule="auto"/>
              <w:jc w:val="both"/>
            </w:pPr>
            <w:r w:rsidRPr="002047AC">
              <w:rPr>
                <w:lang w:val="en-US"/>
              </w:rPr>
              <w:t>4.1.</w:t>
            </w:r>
            <w:r w:rsidR="00B566A6" w:rsidRPr="002047AC">
              <w:rPr>
                <w:lang w:val="en-US"/>
              </w:rPr>
              <w:t>3</w:t>
            </w:r>
            <w:r w:rsidRPr="002047AC">
              <w:rPr>
                <w:lang w:val="en-US"/>
              </w:rPr>
              <w:t>, 4.2.1, 4.2.2, 4.2.3, 4.2.4</w:t>
            </w:r>
          </w:p>
        </w:tc>
      </w:tr>
      <w:tr w:rsidR="003D53F3" w:rsidRPr="002047AC" w14:paraId="4725CCAB" w14:textId="77777777" w:rsidTr="00FA5146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08A79" w14:textId="724ECC4F" w:rsidR="003D53F3" w:rsidRPr="00843A8A" w:rsidRDefault="00FA5146" w:rsidP="007E17DF">
            <w:pPr>
              <w:pStyle w:val="0Cach"/>
              <w:spacing w:line="264" w:lineRule="auto"/>
              <w:rPr>
                <w:b/>
              </w:rPr>
            </w:pPr>
            <w:r w:rsidRPr="00843A8A">
              <w:rPr>
                <w:b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D17BB" w14:textId="094B0F43" w:rsidR="003D53F3" w:rsidRPr="00843A8A" w:rsidRDefault="003D53F3" w:rsidP="007E17DF">
            <w:pPr>
              <w:pStyle w:val="0Cach"/>
              <w:spacing w:line="264" w:lineRule="auto"/>
              <w:jc w:val="both"/>
              <w:rPr>
                <w:b/>
              </w:rPr>
            </w:pPr>
            <w:r w:rsidRPr="00843A8A">
              <w:rPr>
                <w:b/>
              </w:rPr>
              <w:t>Viết báo cáo</w:t>
            </w:r>
            <w:r w:rsidR="00FA5146" w:rsidRPr="00843A8A">
              <w:rPr>
                <w:b/>
              </w:rPr>
              <w:t xml:space="preserve"> tóm tắt (PowerPoint)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42E42" w14:textId="0D69345C" w:rsidR="003D53F3" w:rsidRPr="00843A8A" w:rsidRDefault="00B30E9E" w:rsidP="007E17DF">
            <w:pPr>
              <w:pStyle w:val="0Cach"/>
              <w:spacing w:line="264" w:lineRule="auto"/>
              <w:rPr>
                <w:b/>
              </w:rPr>
            </w:pPr>
            <w:r w:rsidRPr="00843A8A">
              <w:rPr>
                <w:b/>
              </w:rPr>
              <w:t>6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507F8533" w14:textId="77777777" w:rsidR="003D53F3" w:rsidRPr="002047AC" w:rsidRDefault="006D37B7" w:rsidP="007E17DF">
            <w:pPr>
              <w:pStyle w:val="0Cach"/>
              <w:spacing w:line="264" w:lineRule="auto"/>
              <w:jc w:val="both"/>
            </w:pPr>
            <w:r w:rsidRPr="002047AC">
              <w:rPr>
                <w:lang w:val="en-US"/>
              </w:rPr>
              <w:t>4.1.1, 4.2.1, 4.2.2, 4.2.3, 4.2.4</w:t>
            </w:r>
          </w:p>
        </w:tc>
      </w:tr>
    </w:tbl>
    <w:p w14:paraId="10299F7B" w14:textId="77777777" w:rsidR="003D53F3" w:rsidRPr="002047AC" w:rsidRDefault="003D53F3" w:rsidP="007E17DF">
      <w:pPr>
        <w:pStyle w:val="0Cach"/>
        <w:spacing w:line="264" w:lineRule="auto"/>
      </w:pPr>
    </w:p>
    <w:p w14:paraId="27D7DF9E" w14:textId="77777777" w:rsidR="00C47C85" w:rsidRPr="002047AC" w:rsidRDefault="00C47C85" w:rsidP="00843A8A">
      <w:pPr>
        <w:pStyle w:val="1"/>
        <w:rPr>
          <w:lang w:val="vi-VN"/>
        </w:rPr>
      </w:pPr>
      <w:r w:rsidRPr="002047AC">
        <w:rPr>
          <w:lang w:val="vi-VN"/>
        </w:rPr>
        <w:t>7. Phương pháp giảng dạy</w:t>
      </w:r>
    </w:p>
    <w:p w14:paraId="1FAA7124" w14:textId="77777777" w:rsidR="00C47C85" w:rsidRPr="002047AC" w:rsidRDefault="00FE434D" w:rsidP="007E17DF">
      <w:pPr>
        <w:pStyle w:val="oancuaDanhsach"/>
        <w:spacing w:line="264" w:lineRule="auto"/>
        <w:ind w:left="567" w:hanging="238"/>
        <w:jc w:val="both"/>
        <w:rPr>
          <w:bCs/>
          <w:lang w:val="vi-VN"/>
        </w:rPr>
      </w:pPr>
      <w:r w:rsidRPr="002047AC">
        <w:rPr>
          <w:bCs/>
          <w:color w:val="000000"/>
          <w:lang w:val="vi-VN"/>
        </w:rPr>
        <w:t xml:space="preserve">Hướng dẫn làm thực nghiệm, viết đồ án tốt nghiệp. </w:t>
      </w:r>
    </w:p>
    <w:p w14:paraId="68C32327" w14:textId="77777777" w:rsidR="00C47C85" w:rsidRPr="002047AC" w:rsidRDefault="00C47C85" w:rsidP="00843A8A">
      <w:pPr>
        <w:pStyle w:val="1"/>
        <w:rPr>
          <w:lang w:val="vi-VN"/>
        </w:rPr>
      </w:pPr>
      <w:r w:rsidRPr="002047AC">
        <w:rPr>
          <w:lang w:val="vi-VN"/>
        </w:rPr>
        <w:t xml:space="preserve">8. Nhiệm vụ của sinh viên </w:t>
      </w:r>
    </w:p>
    <w:p w14:paraId="21288E66" w14:textId="77777777" w:rsidR="00C47C85" w:rsidRPr="002047AC" w:rsidRDefault="00C47C85" w:rsidP="00843A8A">
      <w:pPr>
        <w:pStyle w:val="Thnvnban2"/>
        <w:tabs>
          <w:tab w:val="num" w:pos="960"/>
        </w:tabs>
        <w:spacing w:after="200" w:line="276" w:lineRule="auto"/>
        <w:ind w:firstLine="261"/>
        <w:jc w:val="both"/>
        <w:rPr>
          <w:bCs/>
          <w:color w:val="000000"/>
          <w:sz w:val="24"/>
          <w:szCs w:val="24"/>
          <w:lang w:val="vi-VN"/>
        </w:rPr>
      </w:pPr>
      <w:r w:rsidRPr="002047AC">
        <w:rPr>
          <w:bCs/>
          <w:color w:val="000000"/>
          <w:sz w:val="24"/>
          <w:szCs w:val="24"/>
          <w:lang w:val="vi-VN"/>
        </w:rPr>
        <w:t>Sinh viên phải thực hiện các nhiệm vụ sau:</w:t>
      </w:r>
    </w:p>
    <w:p w14:paraId="2BEBA2DE" w14:textId="6D3E8CFC" w:rsidR="00C47C85" w:rsidRPr="0032301C" w:rsidRDefault="00B566A6" w:rsidP="00843A8A">
      <w:pPr>
        <w:pStyle w:val="Thnvnban2"/>
        <w:numPr>
          <w:ilvl w:val="0"/>
          <w:numId w:val="7"/>
        </w:numPr>
        <w:spacing w:after="0" w:line="276" w:lineRule="auto"/>
        <w:jc w:val="both"/>
        <w:rPr>
          <w:bCs/>
          <w:color w:val="000000"/>
          <w:sz w:val="24"/>
          <w:szCs w:val="24"/>
          <w:lang w:val="vi-VN"/>
        </w:rPr>
      </w:pPr>
      <w:r w:rsidRPr="0032301C">
        <w:rPr>
          <w:bCs/>
          <w:color w:val="000000"/>
          <w:sz w:val="24"/>
          <w:szCs w:val="24"/>
          <w:lang w:val="vi-VN"/>
        </w:rPr>
        <w:t>Nhận quyết định giao đề tài của Khoa;</w:t>
      </w:r>
    </w:p>
    <w:p w14:paraId="690A0496" w14:textId="700721D5" w:rsidR="00B566A6" w:rsidRPr="0032301C" w:rsidRDefault="00B566A6" w:rsidP="00843A8A">
      <w:pPr>
        <w:pStyle w:val="Thnvnban2"/>
        <w:numPr>
          <w:ilvl w:val="0"/>
          <w:numId w:val="7"/>
        </w:numPr>
        <w:spacing w:after="0" w:line="276" w:lineRule="auto"/>
        <w:jc w:val="both"/>
        <w:rPr>
          <w:bCs/>
          <w:color w:val="000000"/>
          <w:sz w:val="24"/>
          <w:szCs w:val="24"/>
          <w:lang w:val="vi-VN"/>
        </w:rPr>
      </w:pPr>
      <w:r w:rsidRPr="0032301C">
        <w:rPr>
          <w:bCs/>
          <w:color w:val="000000"/>
          <w:sz w:val="24"/>
          <w:szCs w:val="24"/>
          <w:lang w:val="vi-VN"/>
        </w:rPr>
        <w:t>Tổng hợp, đánh giá tài liệu thu thập;</w:t>
      </w:r>
    </w:p>
    <w:p w14:paraId="24B76F73" w14:textId="49F8FCCD" w:rsidR="00B566A6" w:rsidRPr="0032301C" w:rsidRDefault="00B566A6" w:rsidP="00843A8A">
      <w:pPr>
        <w:pStyle w:val="Thnvnban2"/>
        <w:numPr>
          <w:ilvl w:val="0"/>
          <w:numId w:val="7"/>
        </w:numPr>
        <w:spacing w:after="0" w:line="276" w:lineRule="auto"/>
        <w:jc w:val="both"/>
        <w:rPr>
          <w:bCs/>
          <w:color w:val="000000"/>
          <w:sz w:val="24"/>
          <w:szCs w:val="24"/>
          <w:lang w:val="vi-VN"/>
        </w:rPr>
      </w:pPr>
      <w:r w:rsidRPr="0032301C">
        <w:rPr>
          <w:bCs/>
          <w:color w:val="000000"/>
          <w:sz w:val="24"/>
          <w:szCs w:val="24"/>
          <w:lang w:val="vi-VN"/>
        </w:rPr>
        <w:t>Tổng quan vấn đề nghiên cứu;</w:t>
      </w:r>
    </w:p>
    <w:p w14:paraId="1A52D418" w14:textId="0B24323F" w:rsidR="00B566A6" w:rsidRPr="0032301C" w:rsidRDefault="00B566A6" w:rsidP="00843A8A">
      <w:pPr>
        <w:pStyle w:val="Thnvnban2"/>
        <w:numPr>
          <w:ilvl w:val="0"/>
          <w:numId w:val="7"/>
        </w:numPr>
        <w:spacing w:after="0" w:line="276" w:lineRule="auto"/>
        <w:jc w:val="both"/>
        <w:rPr>
          <w:bCs/>
          <w:color w:val="000000"/>
          <w:sz w:val="24"/>
          <w:szCs w:val="24"/>
          <w:lang w:val="vi-VN"/>
        </w:rPr>
      </w:pPr>
      <w:r w:rsidRPr="0032301C">
        <w:rPr>
          <w:bCs/>
          <w:color w:val="000000"/>
          <w:sz w:val="24"/>
          <w:szCs w:val="24"/>
          <w:lang w:val="vi-VN"/>
        </w:rPr>
        <w:lastRenderedPageBreak/>
        <w:t>Nghiên cứu phương pháp thực hiện đề tài;</w:t>
      </w:r>
    </w:p>
    <w:p w14:paraId="152224F3" w14:textId="15579598" w:rsidR="00B566A6" w:rsidRPr="0032301C" w:rsidRDefault="00B566A6" w:rsidP="00843A8A">
      <w:pPr>
        <w:pStyle w:val="Thnvnban2"/>
        <w:numPr>
          <w:ilvl w:val="0"/>
          <w:numId w:val="7"/>
        </w:numPr>
        <w:spacing w:after="0" w:line="276" w:lineRule="auto"/>
        <w:jc w:val="both"/>
        <w:rPr>
          <w:bCs/>
          <w:color w:val="000000"/>
          <w:sz w:val="24"/>
          <w:szCs w:val="24"/>
          <w:lang w:val="vi-VN"/>
        </w:rPr>
      </w:pPr>
      <w:r w:rsidRPr="0032301C">
        <w:rPr>
          <w:bCs/>
          <w:color w:val="000000"/>
          <w:sz w:val="24"/>
          <w:szCs w:val="24"/>
          <w:lang w:val="vi-VN"/>
        </w:rPr>
        <w:t>Thực nghiệm theo yêu cầu đề tài;</w:t>
      </w:r>
    </w:p>
    <w:p w14:paraId="7B414613" w14:textId="6629CE0A" w:rsidR="00B566A6" w:rsidRPr="0032301C" w:rsidRDefault="002047AC" w:rsidP="00843A8A">
      <w:pPr>
        <w:pStyle w:val="Thnvnban2"/>
        <w:numPr>
          <w:ilvl w:val="0"/>
          <w:numId w:val="7"/>
        </w:numPr>
        <w:spacing w:after="0" w:line="276" w:lineRule="auto"/>
        <w:jc w:val="both"/>
        <w:rPr>
          <w:bCs/>
          <w:color w:val="000000"/>
          <w:sz w:val="24"/>
          <w:szCs w:val="24"/>
          <w:lang w:val="vi-VN"/>
        </w:rPr>
      </w:pPr>
      <w:r w:rsidRPr="0032301C">
        <w:rPr>
          <w:bCs/>
          <w:color w:val="000000"/>
          <w:sz w:val="24"/>
          <w:szCs w:val="24"/>
          <w:lang w:val="vi-VN"/>
        </w:rPr>
        <w:t>Trình bày đồ án tốt nghiệp theo đúng quy định;</w:t>
      </w:r>
    </w:p>
    <w:p w14:paraId="44FDF88B" w14:textId="6D694FC8" w:rsidR="002047AC" w:rsidRPr="0032301C" w:rsidRDefault="002047AC" w:rsidP="00843A8A">
      <w:pPr>
        <w:pStyle w:val="Thnvnban2"/>
        <w:numPr>
          <w:ilvl w:val="0"/>
          <w:numId w:val="7"/>
        </w:numPr>
        <w:spacing w:after="0" w:line="276" w:lineRule="auto"/>
        <w:jc w:val="both"/>
        <w:rPr>
          <w:bCs/>
          <w:color w:val="000000"/>
          <w:sz w:val="24"/>
          <w:szCs w:val="24"/>
          <w:lang w:val="vi-VN"/>
        </w:rPr>
      </w:pPr>
      <w:r w:rsidRPr="0032301C">
        <w:rPr>
          <w:bCs/>
          <w:color w:val="000000"/>
          <w:sz w:val="24"/>
          <w:szCs w:val="24"/>
          <w:lang w:val="vi-VN"/>
        </w:rPr>
        <w:t>Viết báo cáo tóm tắt;</w:t>
      </w:r>
    </w:p>
    <w:p w14:paraId="61313B0F" w14:textId="40EC5F7B" w:rsidR="002047AC" w:rsidRPr="0032301C" w:rsidRDefault="002047AC" w:rsidP="00843A8A">
      <w:pPr>
        <w:pStyle w:val="Thnvnban2"/>
        <w:numPr>
          <w:ilvl w:val="0"/>
          <w:numId w:val="7"/>
        </w:numPr>
        <w:spacing w:after="0" w:line="276" w:lineRule="auto"/>
        <w:jc w:val="both"/>
        <w:rPr>
          <w:bCs/>
          <w:color w:val="000000"/>
          <w:sz w:val="24"/>
          <w:szCs w:val="24"/>
          <w:lang w:val="vi-VN"/>
        </w:rPr>
      </w:pPr>
      <w:r w:rsidRPr="0032301C">
        <w:rPr>
          <w:bCs/>
          <w:color w:val="000000"/>
          <w:sz w:val="24"/>
          <w:szCs w:val="24"/>
          <w:lang w:val="vi-VN"/>
        </w:rPr>
        <w:t>Bảo vệ đồ án tốt nghiệp;</w:t>
      </w:r>
    </w:p>
    <w:p w14:paraId="4D937684" w14:textId="56363D7E" w:rsidR="00C47C85" w:rsidRPr="002047AC" w:rsidRDefault="00C47C85" w:rsidP="00843A8A">
      <w:pPr>
        <w:pStyle w:val="Thnvnban2"/>
        <w:numPr>
          <w:ilvl w:val="0"/>
          <w:numId w:val="7"/>
        </w:numPr>
        <w:spacing w:after="0" w:line="276" w:lineRule="auto"/>
        <w:jc w:val="both"/>
        <w:rPr>
          <w:bCs/>
          <w:color w:val="000000"/>
          <w:sz w:val="24"/>
          <w:szCs w:val="24"/>
          <w:lang w:val="vi-VN"/>
        </w:rPr>
      </w:pPr>
      <w:r w:rsidRPr="0032301C">
        <w:rPr>
          <w:bCs/>
          <w:color w:val="000000"/>
          <w:sz w:val="24"/>
          <w:szCs w:val="24"/>
          <w:lang w:val="vi-VN"/>
        </w:rPr>
        <w:t>Chủ động</w:t>
      </w:r>
      <w:r w:rsidRPr="002047AC">
        <w:rPr>
          <w:bCs/>
          <w:color w:val="000000"/>
          <w:sz w:val="24"/>
          <w:szCs w:val="24"/>
          <w:lang w:val="vi-VN"/>
        </w:rPr>
        <w:t xml:space="preserve"> chuẩn bị các nội dung và thực hiện giờ tự học theo mục 11.</w:t>
      </w:r>
    </w:p>
    <w:p w14:paraId="2D367933" w14:textId="77777777" w:rsidR="00C47C85" w:rsidRPr="002047AC" w:rsidRDefault="00C47C85" w:rsidP="00843A8A">
      <w:pPr>
        <w:pStyle w:val="1"/>
        <w:rPr>
          <w:lang w:val="vi-VN"/>
        </w:rPr>
      </w:pPr>
      <w:r w:rsidRPr="002047AC">
        <w:rPr>
          <w:lang w:val="vi-VN"/>
        </w:rPr>
        <w:t>9. Đánh giá kết quả học tập của sinh viên</w:t>
      </w:r>
    </w:p>
    <w:p w14:paraId="1DD46BCD" w14:textId="20B65B18" w:rsidR="00C47C85" w:rsidRPr="002047AC" w:rsidRDefault="00C47C85" w:rsidP="00843A8A">
      <w:pPr>
        <w:pStyle w:val="11"/>
        <w:rPr>
          <w:lang w:val="vi-VN"/>
        </w:rPr>
      </w:pPr>
      <w:r w:rsidRPr="002047AC">
        <w:rPr>
          <w:lang w:val="vi-VN"/>
        </w:rPr>
        <w:t xml:space="preserve">9.1. </w:t>
      </w:r>
      <w:r w:rsidR="001E55A7" w:rsidRPr="001E55A7">
        <w:rPr>
          <w:b w:val="0"/>
          <w:lang w:val="vi-VN"/>
        </w:rPr>
        <w:t>Sinh viên được đánh giá tích lũy học phần như sau:</w:t>
      </w:r>
    </w:p>
    <w:p w14:paraId="0229C0BA" w14:textId="472180A7" w:rsidR="00C47C85" w:rsidRPr="002047AC" w:rsidRDefault="00C47C85" w:rsidP="001E55A7">
      <w:pPr>
        <w:pStyle w:val="Thnvnban2"/>
        <w:tabs>
          <w:tab w:val="num" w:pos="960"/>
        </w:tabs>
        <w:spacing w:after="200" w:line="276" w:lineRule="auto"/>
        <w:ind w:firstLine="261"/>
        <w:jc w:val="center"/>
        <w:rPr>
          <w:b/>
          <w:bCs/>
          <w:color w:val="000000"/>
          <w:sz w:val="24"/>
          <w:szCs w:val="24"/>
          <w:lang w:val="nl-NL"/>
        </w:rPr>
      </w:pPr>
      <w:r w:rsidRPr="002047AC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C47C85" w:rsidRPr="002047AC" w14:paraId="3A396951" w14:textId="77777777" w:rsidTr="007E76FC">
        <w:tc>
          <w:tcPr>
            <w:tcW w:w="564" w:type="dxa"/>
            <w:shd w:val="clear" w:color="auto" w:fill="auto"/>
          </w:tcPr>
          <w:p w14:paraId="16D347F6" w14:textId="77777777" w:rsidR="00C47C85" w:rsidRPr="002047AC" w:rsidRDefault="00C47C85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427C582D" w14:textId="77777777" w:rsidR="00C47C85" w:rsidRPr="002047AC" w:rsidRDefault="00C47C85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374F7C7B" w14:textId="77777777" w:rsidR="00C47C85" w:rsidRPr="002047AC" w:rsidRDefault="00C47C85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7F67551E" w14:textId="77777777" w:rsidR="00C47C85" w:rsidRPr="002047AC" w:rsidRDefault="00C47C85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C47C85" w:rsidRPr="002047AC" w14:paraId="3D4851A5" w14:textId="77777777" w:rsidTr="00FE434D">
        <w:tc>
          <w:tcPr>
            <w:tcW w:w="564" w:type="dxa"/>
            <w:shd w:val="clear" w:color="auto" w:fill="auto"/>
            <w:vAlign w:val="center"/>
          </w:tcPr>
          <w:p w14:paraId="478A275C" w14:textId="77777777" w:rsidR="00C47C85" w:rsidRPr="002047AC" w:rsidRDefault="00C47C85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A14D395" w14:textId="77777777" w:rsidR="00C47C85" w:rsidRPr="002047AC" w:rsidRDefault="00C47C85" w:rsidP="007E17DF">
            <w:pPr>
              <w:pStyle w:val="Thnvnban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FE434D" w:rsidRPr="002047AC">
              <w:rPr>
                <w:bCs/>
                <w:color w:val="000000"/>
                <w:sz w:val="24"/>
                <w:szCs w:val="24"/>
                <w:lang w:val="nl-NL"/>
              </w:rPr>
              <w:t>hướng dẫn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C05C8D5" w14:textId="77777777" w:rsidR="00C47C85" w:rsidRPr="002047AC" w:rsidRDefault="00FE434D" w:rsidP="007E17DF">
            <w:pPr>
              <w:pStyle w:val="Thnvnban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>- Chấp hành quy định của GV hướng dẫn</w:t>
            </w:r>
          </w:p>
          <w:p w14:paraId="74F654B7" w14:textId="77777777" w:rsidR="00FE434D" w:rsidRPr="002047AC" w:rsidRDefault="00FE434D" w:rsidP="002047A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863E9B" w:rsidRPr="002047AC">
              <w:rPr>
                <w:bCs/>
                <w:color w:val="000000"/>
                <w:sz w:val="24"/>
                <w:szCs w:val="24"/>
                <w:lang w:val="vi-VN"/>
              </w:rPr>
              <w:t>Nghiên cứu/</w:t>
            </w: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>Thực nghiệm theo yêu cầu đề tài</w:t>
            </w:r>
          </w:p>
          <w:p w14:paraId="291CD94F" w14:textId="77777777" w:rsidR="00FE434D" w:rsidRPr="002047AC" w:rsidRDefault="00FE434D" w:rsidP="007E17DF">
            <w:pPr>
              <w:pStyle w:val="Thnvnban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>- Viết đồ án đúng quy định</w:t>
            </w:r>
          </w:p>
          <w:p w14:paraId="52C963AB" w14:textId="77777777" w:rsidR="00FE434D" w:rsidRPr="002047AC" w:rsidRDefault="00FE434D" w:rsidP="002047A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>- GV hướng dẫn đánh giá Đạt yêu cầu và cho phép bảo vệ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018B43" w14:textId="77777777" w:rsidR="00C47C85" w:rsidRPr="002047AC" w:rsidRDefault="00FE434D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>Đạt</w:t>
            </w:r>
          </w:p>
        </w:tc>
      </w:tr>
      <w:tr w:rsidR="00C47C85" w:rsidRPr="002047AC" w14:paraId="2C06264D" w14:textId="77777777" w:rsidTr="00FE434D">
        <w:tc>
          <w:tcPr>
            <w:tcW w:w="564" w:type="dxa"/>
            <w:shd w:val="clear" w:color="auto" w:fill="auto"/>
            <w:vAlign w:val="center"/>
          </w:tcPr>
          <w:p w14:paraId="1A710BA6" w14:textId="77777777" w:rsidR="00C47C85" w:rsidRPr="002047AC" w:rsidRDefault="00C47C85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DD89793" w14:textId="77777777" w:rsidR="00C47C85" w:rsidRPr="002047AC" w:rsidRDefault="00C47C85" w:rsidP="007E17DF">
            <w:pPr>
              <w:pStyle w:val="Thnvnban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FE434D" w:rsidRPr="002047AC">
              <w:rPr>
                <w:bCs/>
                <w:color w:val="000000"/>
                <w:sz w:val="24"/>
                <w:szCs w:val="24"/>
                <w:lang w:val="nl-NL"/>
              </w:rPr>
              <w:t>phản biện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3BCC0C" w14:textId="77777777" w:rsidR="00C47C85" w:rsidRPr="002047AC" w:rsidRDefault="00FE434D" w:rsidP="002047A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>GV phản biện chấm đồ án và kết quả thực nghiệm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FED10" w14:textId="77777777" w:rsidR="00C47C85" w:rsidRPr="002047AC" w:rsidRDefault="00FE434D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>20%</w:t>
            </w:r>
          </w:p>
        </w:tc>
      </w:tr>
      <w:tr w:rsidR="00C47C85" w:rsidRPr="002047AC" w14:paraId="67DB26C4" w14:textId="77777777" w:rsidTr="00FE434D">
        <w:tc>
          <w:tcPr>
            <w:tcW w:w="564" w:type="dxa"/>
            <w:shd w:val="clear" w:color="auto" w:fill="auto"/>
            <w:vAlign w:val="center"/>
          </w:tcPr>
          <w:p w14:paraId="02F82740" w14:textId="77777777" w:rsidR="00C47C85" w:rsidRPr="002047AC" w:rsidRDefault="00C47C85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5067C79" w14:textId="77777777" w:rsidR="00C47C85" w:rsidRPr="002047AC" w:rsidRDefault="00C47C85" w:rsidP="007E17DF">
            <w:pPr>
              <w:pStyle w:val="Thnvnban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FE434D" w:rsidRPr="002047AC">
              <w:rPr>
                <w:bCs/>
                <w:color w:val="000000"/>
                <w:sz w:val="24"/>
                <w:szCs w:val="24"/>
                <w:lang w:val="nl-NL"/>
              </w:rPr>
              <w:t>ủy viên Hội đồng bảo vệ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E1E69A" w14:textId="77777777" w:rsidR="00C47C85" w:rsidRPr="002047AC" w:rsidRDefault="00FE434D" w:rsidP="007E17DF">
            <w:pPr>
              <w:pStyle w:val="Thnvnban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>Bảo vệ thành công trước Hội đồng chấm đồ án tốt nghiệp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89F11" w14:textId="77777777" w:rsidR="00C47C85" w:rsidRPr="002047AC" w:rsidRDefault="00FE434D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Cs/>
                <w:color w:val="000000"/>
                <w:sz w:val="24"/>
                <w:szCs w:val="24"/>
                <w:lang w:val="nl-NL"/>
              </w:rPr>
              <w:t>80%</w:t>
            </w:r>
          </w:p>
        </w:tc>
      </w:tr>
    </w:tbl>
    <w:p w14:paraId="5D6B1401" w14:textId="532F6170" w:rsidR="00C47C85" w:rsidRPr="002047AC" w:rsidRDefault="00C47C85" w:rsidP="00843A8A">
      <w:pPr>
        <w:pStyle w:val="11"/>
      </w:pPr>
      <w:r w:rsidRPr="002047AC">
        <w:t>9.2. Cách tính điểm</w:t>
      </w:r>
    </w:p>
    <w:p w14:paraId="6FEB4C4B" w14:textId="77777777" w:rsidR="00C47C85" w:rsidRPr="002047AC" w:rsidRDefault="00C47C85" w:rsidP="007E17DF">
      <w:pPr>
        <w:pStyle w:val="Thnvnban2"/>
        <w:tabs>
          <w:tab w:val="num" w:pos="390"/>
        </w:tabs>
        <w:spacing w:after="0" w:line="264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2047AC">
        <w:rPr>
          <w:bCs/>
          <w:color w:val="000000"/>
          <w:sz w:val="24"/>
          <w:szCs w:val="24"/>
        </w:rPr>
        <w:t xml:space="preserve">- Điểm đánh giá thành phần học phần được chấm theo thang điểm 10 (từ 0 đến 10), làm tròn đến một chữ số thập phân. </w:t>
      </w:r>
    </w:p>
    <w:p w14:paraId="30DAC299" w14:textId="77777777" w:rsidR="00C47C85" w:rsidRPr="002047AC" w:rsidRDefault="00C47C85" w:rsidP="007E17DF">
      <w:pPr>
        <w:pStyle w:val="Thnvnban2"/>
        <w:tabs>
          <w:tab w:val="num" w:pos="390"/>
        </w:tabs>
        <w:spacing w:after="0" w:line="264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2047AC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2047AC">
        <w:rPr>
          <w:bCs/>
          <w:color w:val="000000"/>
          <w:sz w:val="24"/>
          <w:szCs w:val="24"/>
          <w:lang w:val="vi-VN"/>
        </w:rPr>
        <w:t xml:space="preserve">tính </w:t>
      </w:r>
      <w:r w:rsidRPr="002047AC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2047AC">
        <w:rPr>
          <w:bCs/>
          <w:sz w:val="24"/>
          <w:szCs w:val="24"/>
        </w:rPr>
        <w:t>được quy đổi sang</w:t>
      </w:r>
      <w:r w:rsidRPr="002047AC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2047AC">
        <w:rPr>
          <w:bCs/>
          <w:color w:val="000000"/>
          <w:sz w:val="24"/>
          <w:szCs w:val="24"/>
          <w:lang w:val="vi-VN"/>
        </w:rPr>
        <w:t>Nhà t</w:t>
      </w:r>
      <w:r w:rsidRPr="002047AC">
        <w:rPr>
          <w:bCs/>
          <w:color w:val="000000"/>
          <w:sz w:val="24"/>
          <w:szCs w:val="24"/>
        </w:rPr>
        <w:t xml:space="preserve">rường. </w:t>
      </w:r>
    </w:p>
    <w:p w14:paraId="53682A0B" w14:textId="77777777" w:rsidR="00C47C85" w:rsidRPr="002047AC" w:rsidRDefault="00C47C85" w:rsidP="00843A8A">
      <w:pPr>
        <w:pStyle w:val="1"/>
      </w:pPr>
      <w:r w:rsidRPr="002047AC">
        <w:t>10. Tài liệu học tập</w:t>
      </w:r>
    </w:p>
    <w:p w14:paraId="19E11596" w14:textId="77777777" w:rsidR="003130B2" w:rsidRPr="002047AC" w:rsidRDefault="003130B2" w:rsidP="003130B2">
      <w:pPr>
        <w:pStyle w:val="0Cach"/>
        <w:spacing w:line="264" w:lineRule="auto"/>
        <w:jc w:val="both"/>
      </w:pPr>
      <w:r w:rsidRPr="002047AC">
        <w:t>[1]. Bộ môn Địa chính, Hướng dẫn làm đồ án tốt nghiệp</w:t>
      </w:r>
    </w:p>
    <w:p w14:paraId="6B05DAA8" w14:textId="77777777" w:rsidR="003130B2" w:rsidRPr="002047AC" w:rsidRDefault="003130B2" w:rsidP="003130B2">
      <w:pPr>
        <w:pStyle w:val="0Cach"/>
        <w:spacing w:line="264" w:lineRule="auto"/>
        <w:jc w:val="both"/>
      </w:pPr>
      <w:r w:rsidRPr="002047AC">
        <w:t xml:space="preserve">[2]. </w:t>
      </w:r>
      <w:r>
        <w:t xml:space="preserve">Quốc hội(2018),Chỉ dẫn áp dụng các điều và văn bản </w:t>
      </w:r>
      <w:r w:rsidRPr="00E614A8">
        <w:t xml:space="preserve">Luật đất đai </w:t>
      </w:r>
      <w:r>
        <w:t xml:space="preserve"> 2013 đến 2018, Nhà xuất bản lao động</w:t>
      </w:r>
    </w:p>
    <w:p w14:paraId="5AA23D97" w14:textId="77777777" w:rsidR="003130B2" w:rsidRDefault="003130B2" w:rsidP="003130B2">
      <w:pPr>
        <w:pStyle w:val="0Cach"/>
        <w:spacing w:line="264" w:lineRule="auto"/>
        <w:jc w:val="both"/>
      </w:pPr>
      <w:r w:rsidRPr="002047AC">
        <w:t xml:space="preserve">[3]. </w:t>
      </w:r>
      <w:r>
        <w:t>Quý Lâm, Kim Phượng(2017), Các thông tư hướng dẫn chi tiết của Bộ TN và MT , Bộ Xây dựng, Bộ Tài chính về đất đai và nhà ở</w:t>
      </w:r>
    </w:p>
    <w:p w14:paraId="1D21ACB0" w14:textId="77777777" w:rsidR="003130B2" w:rsidRPr="003130B2" w:rsidRDefault="003130B2" w:rsidP="003130B2">
      <w:pPr>
        <w:spacing w:before="120"/>
        <w:jc w:val="both"/>
        <w:rPr>
          <w:sz w:val="24"/>
          <w:szCs w:val="24"/>
          <w:lang w:val="it-IT"/>
        </w:rPr>
      </w:pPr>
      <w:r w:rsidRPr="003130B2">
        <w:rPr>
          <w:sz w:val="24"/>
          <w:szCs w:val="24"/>
          <w:lang w:val="it-IT"/>
        </w:rPr>
        <w:t>[</w:t>
      </w:r>
      <w:r w:rsidRPr="009C3E32">
        <w:rPr>
          <w:sz w:val="24"/>
          <w:szCs w:val="24"/>
          <w:lang w:val="it-IT"/>
        </w:rPr>
        <w:t>4</w:t>
      </w:r>
      <w:r w:rsidRPr="003130B2">
        <w:rPr>
          <w:sz w:val="24"/>
          <w:szCs w:val="24"/>
          <w:lang w:val="it-IT"/>
        </w:rPr>
        <w:t>]. Nguyễn Trọng San (2005), Giáo trình đo đạc địa chính, ĐH Mỏ - Địa chất, Hà Nội</w:t>
      </w:r>
    </w:p>
    <w:p w14:paraId="4F643149" w14:textId="77777777" w:rsidR="001E55A7" w:rsidRPr="0032301C" w:rsidRDefault="001E55A7" w:rsidP="001E55A7">
      <w:pPr>
        <w:pStyle w:val="1"/>
        <w:rPr>
          <w:lang w:val="it-IT"/>
        </w:rPr>
      </w:pPr>
      <w:r w:rsidRPr="0032301C">
        <w:rPr>
          <w:lang w:val="it-IT"/>
        </w:rPr>
        <w:t>11. Hướng dẫn tự học của học phần</w:t>
      </w:r>
    </w:p>
    <w:p w14:paraId="7085480E" w14:textId="2CEE3147" w:rsidR="00FA5146" w:rsidRPr="002047AC" w:rsidRDefault="00FA5146" w:rsidP="001E55A7">
      <w:pPr>
        <w:pStyle w:val="Thnvnban2"/>
        <w:tabs>
          <w:tab w:val="num" w:pos="960"/>
        </w:tabs>
        <w:spacing w:after="200" w:line="276" w:lineRule="auto"/>
        <w:jc w:val="center"/>
        <w:rPr>
          <w:b/>
          <w:bCs/>
          <w:color w:val="000000"/>
          <w:sz w:val="24"/>
          <w:szCs w:val="24"/>
        </w:rPr>
      </w:pPr>
      <w:r w:rsidRPr="002047AC">
        <w:rPr>
          <w:b/>
          <w:bCs/>
          <w:color w:val="000000"/>
          <w:sz w:val="24"/>
          <w:szCs w:val="24"/>
        </w:rPr>
        <w:t xml:space="preserve">Bảng 3. Nội dung chuẩn bị 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970"/>
        <w:gridCol w:w="990"/>
        <w:gridCol w:w="822"/>
        <w:gridCol w:w="3700"/>
      </w:tblGrid>
      <w:tr w:rsidR="00FA5146" w:rsidRPr="0069514C" w14:paraId="38F52988" w14:textId="77777777" w:rsidTr="00F6476F">
        <w:trPr>
          <w:trHeight w:val="28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3B98" w14:textId="77777777" w:rsidR="00FA5146" w:rsidRPr="002047AC" w:rsidRDefault="00FA5146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0F76" w14:textId="77777777" w:rsidR="00FA5146" w:rsidRPr="002047AC" w:rsidRDefault="00FA5146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E227" w14:textId="77777777" w:rsidR="00FA5146" w:rsidRPr="002047AC" w:rsidRDefault="00FA5146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EC86" w14:textId="3ACC1BF8" w:rsidR="00FA5146" w:rsidRPr="002047AC" w:rsidRDefault="007E17DF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/>
                <w:bCs/>
                <w:color w:val="000000"/>
                <w:sz w:val="24"/>
                <w:szCs w:val="24"/>
                <w:lang w:val="nl-NL"/>
              </w:rPr>
              <w:t>Đồ án</w:t>
            </w:r>
          </w:p>
          <w:p w14:paraId="10E4C259" w14:textId="77777777" w:rsidR="00FA5146" w:rsidRPr="002047AC" w:rsidRDefault="00FA5146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98DD" w14:textId="77777777" w:rsidR="00FA5146" w:rsidRPr="002047AC" w:rsidRDefault="00FA5146" w:rsidP="007E17DF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922A4C" w:rsidRPr="0069514C" w14:paraId="245CADC8" w14:textId="77777777" w:rsidTr="00F6476F">
        <w:trPr>
          <w:trHeight w:val="28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718AE" w14:textId="572B7CC3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sz w:val="24"/>
                <w:szCs w:val="24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8F9F" w14:textId="3A5E280C" w:rsidR="00922A4C" w:rsidRPr="001E55A7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301C">
              <w:rPr>
                <w:b/>
                <w:sz w:val="24"/>
                <w:szCs w:val="24"/>
                <w:lang w:val="nl-NL"/>
              </w:rPr>
              <w:t xml:space="preserve">Tổng hợp, đánh giá tài </w:t>
            </w:r>
            <w:r w:rsidRPr="0032301C">
              <w:rPr>
                <w:b/>
                <w:sz w:val="24"/>
                <w:szCs w:val="24"/>
                <w:lang w:val="nl-NL"/>
              </w:rPr>
              <w:lastRenderedPageBreak/>
              <w:t>liệu thu thập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9A63" w14:textId="5908DEF8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705B" w14:textId="252B15E0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sz w:val="24"/>
                <w:szCs w:val="24"/>
              </w:rPr>
              <w:t>18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02DE" w14:textId="0E1EED72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2047AC">
              <w:rPr>
                <w:bCs/>
                <w:sz w:val="24"/>
                <w:szCs w:val="24"/>
                <w:lang w:val="nl-NL"/>
              </w:rPr>
              <w:t>Chuẩn bị tài liệu [1], [2], [3]</w:t>
            </w:r>
            <w:r w:rsidR="0086250C">
              <w:rPr>
                <w:bCs/>
                <w:sz w:val="24"/>
                <w:szCs w:val="24"/>
                <w:lang w:val="nl-NL"/>
              </w:rPr>
              <w:t>,</w:t>
            </w:r>
            <w:r w:rsidRPr="002047AC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86250C" w:rsidRPr="002047AC">
              <w:rPr>
                <w:bCs/>
                <w:sz w:val="24"/>
                <w:szCs w:val="24"/>
                <w:lang w:val="nl-NL"/>
              </w:rPr>
              <w:t>[</w:t>
            </w:r>
            <w:r w:rsidR="0086250C">
              <w:rPr>
                <w:bCs/>
                <w:sz w:val="24"/>
                <w:szCs w:val="24"/>
                <w:lang w:val="nl-NL"/>
              </w:rPr>
              <w:t>4</w:t>
            </w:r>
            <w:r w:rsidR="0086250C" w:rsidRPr="002047AC">
              <w:rPr>
                <w:bCs/>
                <w:sz w:val="24"/>
                <w:szCs w:val="24"/>
                <w:lang w:val="nl-NL"/>
              </w:rPr>
              <w:t>]</w:t>
            </w:r>
            <w:r w:rsidRPr="002047AC">
              <w:rPr>
                <w:bCs/>
                <w:sz w:val="24"/>
                <w:szCs w:val="24"/>
                <w:lang w:val="nl-NL"/>
              </w:rPr>
              <w:t xml:space="preserve">và </w:t>
            </w:r>
            <w:r w:rsidRPr="002047AC">
              <w:rPr>
                <w:bCs/>
                <w:sz w:val="24"/>
                <w:szCs w:val="24"/>
                <w:lang w:val="nl-NL"/>
              </w:rPr>
              <w:lastRenderedPageBreak/>
              <w:t>thu thập các tài liệu phục vụ đồ án</w:t>
            </w:r>
          </w:p>
        </w:tc>
      </w:tr>
      <w:tr w:rsidR="00922A4C" w:rsidRPr="0069514C" w14:paraId="3186E46A" w14:textId="77777777" w:rsidTr="00F6476F">
        <w:trPr>
          <w:trHeight w:val="28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8ECD" w14:textId="4894CDD3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0A57" w14:textId="0FA8EE59" w:rsidR="00922A4C" w:rsidRPr="001E55A7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301C">
              <w:rPr>
                <w:b/>
                <w:sz w:val="24"/>
                <w:szCs w:val="24"/>
                <w:lang w:val="nl-NL"/>
              </w:rPr>
              <w:t>Viết tổng quan vấn đề nghiên cứu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8A78" w14:textId="445EAC7B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CF6B" w14:textId="64E983D6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sz w:val="24"/>
                <w:szCs w:val="24"/>
              </w:rPr>
              <w:t>51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340E" w14:textId="384E8051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2047AC">
              <w:rPr>
                <w:bCs/>
                <w:sz w:val="24"/>
                <w:szCs w:val="24"/>
                <w:lang w:val="nl-NL"/>
              </w:rPr>
              <w:t>Tìm hiểu các đề tài liên quan đến vấn đề nghiên cứu</w:t>
            </w:r>
          </w:p>
        </w:tc>
      </w:tr>
      <w:tr w:rsidR="00922A4C" w:rsidRPr="0069514C" w14:paraId="2056B132" w14:textId="77777777" w:rsidTr="00F6476F">
        <w:trPr>
          <w:trHeight w:val="28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7C7E" w14:textId="6738CF65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sz w:val="24"/>
                <w:szCs w:val="24"/>
              </w:rPr>
              <w:t>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BA46" w14:textId="09793A8C" w:rsidR="00922A4C" w:rsidRPr="001E55A7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E55A7">
              <w:rPr>
                <w:b/>
                <w:sz w:val="24"/>
                <w:szCs w:val="24"/>
                <w:lang w:val="it-IT"/>
              </w:rPr>
              <w:t>Nghiên cứu</w:t>
            </w:r>
            <w:r w:rsidRPr="0032301C">
              <w:rPr>
                <w:b/>
                <w:sz w:val="24"/>
                <w:szCs w:val="24"/>
                <w:lang w:val="nl-NL"/>
              </w:rPr>
              <w:t xml:space="preserve"> phương pháp thực hiện đề tài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FABA" w14:textId="7F0BC318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8F9C" w14:textId="6B5F2DB9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sz w:val="24"/>
                <w:szCs w:val="24"/>
              </w:rPr>
              <w:t>51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0592" w14:textId="515270E2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2047AC">
              <w:rPr>
                <w:sz w:val="24"/>
                <w:szCs w:val="24"/>
                <w:lang w:val="it-IT"/>
              </w:rPr>
              <w:t>Nghiên cứu các</w:t>
            </w:r>
            <w:r w:rsidRPr="0032301C">
              <w:rPr>
                <w:sz w:val="24"/>
                <w:szCs w:val="24"/>
                <w:lang w:val="nl-NL"/>
              </w:rPr>
              <w:t xml:space="preserve"> phương pháp thực hiện đề tài</w:t>
            </w:r>
          </w:p>
        </w:tc>
      </w:tr>
      <w:tr w:rsidR="00922A4C" w:rsidRPr="0069514C" w14:paraId="0C304E24" w14:textId="77777777" w:rsidTr="00F6476F">
        <w:trPr>
          <w:trHeight w:val="28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8802" w14:textId="2EF91495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sz w:val="24"/>
                <w:szCs w:val="24"/>
              </w:rPr>
              <w:t>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67B15" w14:textId="24977711" w:rsidR="00922A4C" w:rsidRPr="001E55A7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2301C">
              <w:rPr>
                <w:b/>
                <w:sz w:val="24"/>
                <w:szCs w:val="24"/>
                <w:lang w:val="nl-NL"/>
              </w:rPr>
              <w:t>Thực nghiệm theo yêu cầu đề tài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CC3F9" w14:textId="01487CD0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FE26" w14:textId="37319163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047AC">
              <w:rPr>
                <w:sz w:val="24"/>
                <w:szCs w:val="24"/>
              </w:rPr>
              <w:t>102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D7B6" w14:textId="0ABA1509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2301C">
              <w:rPr>
                <w:sz w:val="24"/>
                <w:szCs w:val="24"/>
                <w:lang w:val="nl-NL"/>
              </w:rPr>
              <w:t>Thực nghiệm theo yêu cầu đề tài và cán bộ hướng dẫn</w:t>
            </w:r>
          </w:p>
        </w:tc>
      </w:tr>
      <w:tr w:rsidR="00922A4C" w:rsidRPr="0069514C" w14:paraId="66315143" w14:textId="77777777" w:rsidTr="00F6476F">
        <w:trPr>
          <w:trHeight w:val="28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F4E1" w14:textId="0A9D4129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2047AC">
              <w:rPr>
                <w:sz w:val="24"/>
                <w:szCs w:val="24"/>
              </w:rPr>
              <w:t>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01E0" w14:textId="4DD9833B" w:rsidR="00922A4C" w:rsidRPr="001E55A7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32301C">
              <w:rPr>
                <w:b/>
                <w:sz w:val="24"/>
                <w:szCs w:val="24"/>
                <w:lang w:val="it-IT"/>
              </w:rPr>
              <w:t>Viết đồ án tốt nghiệp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E80C" w14:textId="54E8EC3C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04AD" w14:textId="5D46DC90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2047AC">
              <w:rPr>
                <w:sz w:val="24"/>
                <w:szCs w:val="24"/>
              </w:rPr>
              <w:t>120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4566" w14:textId="54B63205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2047AC">
              <w:rPr>
                <w:bCs/>
                <w:sz w:val="24"/>
                <w:szCs w:val="24"/>
                <w:lang w:val="nl-NL"/>
              </w:rPr>
              <w:t>Viết từng chương mục theo đúng mẫu và nội dung nghiên cứu</w:t>
            </w:r>
          </w:p>
        </w:tc>
      </w:tr>
      <w:tr w:rsidR="00922A4C" w:rsidRPr="0069514C" w14:paraId="52376E7E" w14:textId="77777777" w:rsidTr="00F6476F">
        <w:trPr>
          <w:trHeight w:val="28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88F6" w14:textId="1EFC5D3D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2047AC">
              <w:rPr>
                <w:sz w:val="24"/>
                <w:szCs w:val="24"/>
              </w:rPr>
              <w:t>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2FFD" w14:textId="5291B3F7" w:rsidR="00922A4C" w:rsidRPr="001E55A7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/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1E55A7">
              <w:rPr>
                <w:b/>
                <w:sz w:val="24"/>
                <w:szCs w:val="24"/>
              </w:rPr>
              <w:t>Viết báo cáo tóm tắt (PowerPoint)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E8F4" w14:textId="06BBAE3E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D5FF" w14:textId="596A5F3B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center"/>
              <w:rPr>
                <w:color w:val="000000"/>
                <w:sz w:val="24"/>
                <w:szCs w:val="24"/>
                <w:shd w:val="clear" w:color="auto" w:fill="FFFFFF"/>
                <w:lang w:val="it-IT"/>
              </w:rPr>
            </w:pPr>
            <w:r w:rsidRPr="002047AC">
              <w:rPr>
                <w:sz w:val="24"/>
                <w:szCs w:val="24"/>
              </w:rPr>
              <w:t>18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6D22" w14:textId="7808D93C" w:rsidR="00922A4C" w:rsidRPr="002047AC" w:rsidRDefault="00922A4C" w:rsidP="00922A4C">
            <w:pPr>
              <w:pStyle w:val="Thnvnban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2047AC">
              <w:rPr>
                <w:bCs/>
                <w:sz w:val="24"/>
                <w:szCs w:val="24"/>
                <w:lang w:val="nl-NL"/>
              </w:rPr>
              <w:t xml:space="preserve">Trình bày các nội dung chính của đồ án trên </w:t>
            </w:r>
            <w:r w:rsidRPr="0032301C">
              <w:rPr>
                <w:sz w:val="24"/>
                <w:szCs w:val="24"/>
                <w:lang w:val="it-IT"/>
              </w:rPr>
              <w:t>PowerPoint</w:t>
            </w:r>
          </w:p>
        </w:tc>
      </w:tr>
    </w:tbl>
    <w:p w14:paraId="34327992" w14:textId="77777777" w:rsidR="00FA5146" w:rsidRPr="002047AC" w:rsidRDefault="00FA5146" w:rsidP="007E17DF">
      <w:pPr>
        <w:spacing w:line="264" w:lineRule="auto"/>
        <w:rPr>
          <w:sz w:val="24"/>
          <w:szCs w:val="24"/>
          <w:lang w:val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B815CD" w:rsidRPr="0096406B" w14:paraId="64931F41" w14:textId="77777777" w:rsidTr="007E17DF">
        <w:trPr>
          <w:trHeight w:val="210"/>
        </w:trPr>
        <w:tc>
          <w:tcPr>
            <w:tcW w:w="4536" w:type="dxa"/>
          </w:tcPr>
          <w:p w14:paraId="4BB24B2E" w14:textId="77777777" w:rsidR="00B815CD" w:rsidRPr="002047AC" w:rsidRDefault="00B815CD" w:rsidP="007E17DF">
            <w:pPr>
              <w:spacing w:line="264" w:lineRule="auto"/>
              <w:jc w:val="both"/>
              <w:rPr>
                <w:rFonts w:eastAsia="Calibri"/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536" w:type="dxa"/>
          </w:tcPr>
          <w:p w14:paraId="11FAFB9B" w14:textId="2BEA8A96" w:rsidR="00B815CD" w:rsidRPr="0032301C" w:rsidRDefault="0032301C" w:rsidP="007E17DF">
            <w:pPr>
              <w:spacing w:line="264" w:lineRule="auto"/>
              <w:jc w:val="center"/>
              <w:rPr>
                <w:rFonts w:eastAsia="Calibri"/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32301C">
              <w:rPr>
                <w:i/>
                <w:sz w:val="24"/>
                <w:szCs w:val="24"/>
                <w:lang w:val="nl-NL"/>
              </w:rPr>
              <w:t xml:space="preserve">Hà Nội, ngày  </w:t>
            </w:r>
            <w:r w:rsidR="0069514C">
              <w:rPr>
                <w:i/>
                <w:sz w:val="24"/>
                <w:szCs w:val="24"/>
                <w:lang w:val="nl-NL"/>
              </w:rPr>
              <w:t>2</w:t>
            </w:r>
            <w:bookmarkStart w:id="0" w:name="_GoBack"/>
            <w:bookmarkEnd w:id="0"/>
            <w:r w:rsidR="0096406B">
              <w:rPr>
                <w:i/>
                <w:sz w:val="24"/>
                <w:szCs w:val="24"/>
                <w:lang w:val="nl-NL"/>
              </w:rPr>
              <w:t>1</w:t>
            </w:r>
            <w:r w:rsidRPr="0032301C">
              <w:rPr>
                <w:i/>
                <w:sz w:val="24"/>
                <w:szCs w:val="24"/>
                <w:lang w:val="nl-NL"/>
              </w:rPr>
              <w:t xml:space="preserve">  tháng 0</w:t>
            </w:r>
            <w:r w:rsidR="0096406B">
              <w:rPr>
                <w:i/>
                <w:sz w:val="24"/>
                <w:szCs w:val="24"/>
                <w:lang w:val="nl-NL"/>
              </w:rPr>
              <w:t>4</w:t>
            </w:r>
            <w:r w:rsidRPr="0032301C">
              <w:rPr>
                <w:i/>
                <w:sz w:val="24"/>
                <w:szCs w:val="24"/>
                <w:lang w:val="nl-NL"/>
              </w:rPr>
              <w:t xml:space="preserve">  năm 20</w:t>
            </w:r>
            <w:r w:rsidR="0096406B">
              <w:rPr>
                <w:i/>
                <w:sz w:val="24"/>
                <w:szCs w:val="24"/>
                <w:lang w:val="nl-NL"/>
              </w:rPr>
              <w:t>20</w:t>
            </w:r>
          </w:p>
        </w:tc>
      </w:tr>
      <w:tr w:rsidR="00B815CD" w:rsidRPr="0069514C" w14:paraId="53E45D86" w14:textId="77777777" w:rsidTr="007E17DF">
        <w:trPr>
          <w:trHeight w:val="2269"/>
        </w:trPr>
        <w:tc>
          <w:tcPr>
            <w:tcW w:w="4536" w:type="dxa"/>
          </w:tcPr>
          <w:p w14:paraId="7B22F86C" w14:textId="77777777" w:rsidR="00B815CD" w:rsidRPr="00B815CD" w:rsidRDefault="00B815CD" w:rsidP="007E17DF">
            <w:pPr>
              <w:spacing w:line="264" w:lineRule="auto"/>
              <w:jc w:val="center"/>
              <w:rPr>
                <w:rFonts w:eastAsia="Calibri"/>
                <w:b/>
                <w:sz w:val="24"/>
                <w:szCs w:val="24"/>
                <w:lang w:val="nl-NL"/>
              </w:rPr>
            </w:pPr>
            <w:r w:rsidRPr="00B815CD">
              <w:rPr>
                <w:rFonts w:eastAsia="Calibri"/>
                <w:b/>
                <w:sz w:val="24"/>
                <w:szCs w:val="24"/>
                <w:lang w:val="nl-NL"/>
              </w:rPr>
              <w:t>TRƯỞNG KHOA</w:t>
            </w:r>
          </w:p>
          <w:p w14:paraId="07A13216" w14:textId="77777777" w:rsidR="00B815CD" w:rsidRPr="00B815CD" w:rsidRDefault="00B815CD" w:rsidP="007E17DF">
            <w:pPr>
              <w:spacing w:line="264" w:lineRule="auto"/>
              <w:jc w:val="center"/>
              <w:rPr>
                <w:rFonts w:eastAsia="Calibri"/>
                <w:b/>
                <w:sz w:val="24"/>
                <w:szCs w:val="24"/>
                <w:lang w:val="nl-NL"/>
              </w:rPr>
            </w:pPr>
          </w:p>
          <w:p w14:paraId="4E0B2A5E" w14:textId="77777777" w:rsidR="00B815CD" w:rsidRPr="00B815CD" w:rsidRDefault="00B815CD" w:rsidP="007E17DF">
            <w:pPr>
              <w:spacing w:line="264" w:lineRule="auto"/>
              <w:jc w:val="center"/>
              <w:rPr>
                <w:rFonts w:eastAsia="Calibri"/>
                <w:b/>
                <w:sz w:val="24"/>
                <w:szCs w:val="24"/>
                <w:lang w:val="nl-NL"/>
              </w:rPr>
            </w:pPr>
          </w:p>
          <w:p w14:paraId="1D6530B7" w14:textId="77777777" w:rsidR="00B815CD" w:rsidRPr="00B815CD" w:rsidRDefault="00B815CD" w:rsidP="007E17DF">
            <w:pPr>
              <w:spacing w:line="264" w:lineRule="auto"/>
              <w:jc w:val="center"/>
              <w:rPr>
                <w:rFonts w:eastAsia="Calibri"/>
                <w:b/>
                <w:sz w:val="24"/>
                <w:szCs w:val="24"/>
                <w:lang w:val="nl-NL"/>
              </w:rPr>
            </w:pPr>
          </w:p>
          <w:p w14:paraId="4E0AAAC8" w14:textId="77777777" w:rsidR="00B815CD" w:rsidRPr="00B815CD" w:rsidRDefault="00B815CD" w:rsidP="007E17DF">
            <w:pPr>
              <w:spacing w:line="264" w:lineRule="auto"/>
              <w:jc w:val="center"/>
              <w:rPr>
                <w:rFonts w:eastAsia="Calibri"/>
                <w:b/>
                <w:sz w:val="24"/>
                <w:szCs w:val="24"/>
                <w:lang w:val="nl-NL"/>
              </w:rPr>
            </w:pPr>
          </w:p>
          <w:p w14:paraId="0A468D61" w14:textId="77777777" w:rsidR="00B815CD" w:rsidRPr="00B815CD" w:rsidRDefault="00B815CD" w:rsidP="007E17DF">
            <w:pPr>
              <w:spacing w:line="264" w:lineRule="auto"/>
              <w:jc w:val="center"/>
              <w:rPr>
                <w:rFonts w:eastAsia="Calibri"/>
                <w:b/>
                <w:sz w:val="24"/>
                <w:szCs w:val="24"/>
                <w:lang w:val="nl-NL"/>
              </w:rPr>
            </w:pPr>
            <w:r w:rsidRPr="00B815CD">
              <w:rPr>
                <w:rFonts w:eastAsia="Calibri"/>
                <w:b/>
                <w:sz w:val="24"/>
                <w:szCs w:val="24"/>
                <w:lang w:val="nl-NL"/>
              </w:rPr>
              <w:t>TS. Trần Thùy Dương</w:t>
            </w:r>
          </w:p>
          <w:p w14:paraId="4FAA8A18" w14:textId="77777777" w:rsidR="00B815CD" w:rsidRPr="00B815CD" w:rsidRDefault="00B815CD" w:rsidP="007E17DF">
            <w:pPr>
              <w:spacing w:line="264" w:lineRule="auto"/>
              <w:rPr>
                <w:rFonts w:eastAsia="Calibri"/>
                <w:sz w:val="24"/>
                <w:szCs w:val="24"/>
                <w:lang w:val="nl-NL"/>
              </w:rPr>
            </w:pPr>
          </w:p>
        </w:tc>
        <w:tc>
          <w:tcPr>
            <w:tcW w:w="4536" w:type="dxa"/>
          </w:tcPr>
          <w:p w14:paraId="5C809BF9" w14:textId="77777777" w:rsidR="00B815CD" w:rsidRPr="00B815CD" w:rsidRDefault="00B815CD" w:rsidP="007E17DF">
            <w:pPr>
              <w:spacing w:line="264" w:lineRule="auto"/>
              <w:jc w:val="center"/>
              <w:rPr>
                <w:rFonts w:eastAsia="Calibri"/>
                <w:b/>
                <w:sz w:val="24"/>
                <w:szCs w:val="24"/>
                <w:lang w:val="nl-NL"/>
              </w:rPr>
            </w:pPr>
            <w:r w:rsidRPr="00B815CD">
              <w:rPr>
                <w:rFonts w:eastAsia="Calibri"/>
                <w:b/>
                <w:sz w:val="24"/>
                <w:szCs w:val="24"/>
                <w:lang w:val="nl-NL"/>
              </w:rPr>
              <w:t>TRƯỞNG BỘ MÔN</w:t>
            </w:r>
          </w:p>
          <w:p w14:paraId="4CEC96D1" w14:textId="77777777" w:rsidR="00B815CD" w:rsidRPr="00B815CD" w:rsidRDefault="00B815CD" w:rsidP="007E17DF">
            <w:pPr>
              <w:spacing w:line="264" w:lineRule="auto"/>
              <w:jc w:val="center"/>
              <w:rPr>
                <w:rFonts w:eastAsia="Calibri"/>
                <w:b/>
                <w:sz w:val="24"/>
                <w:szCs w:val="24"/>
                <w:lang w:val="nl-NL"/>
              </w:rPr>
            </w:pPr>
          </w:p>
          <w:p w14:paraId="2B62B754" w14:textId="77777777" w:rsidR="00B815CD" w:rsidRPr="00B815CD" w:rsidRDefault="00B815CD" w:rsidP="007E17DF">
            <w:pPr>
              <w:spacing w:line="264" w:lineRule="auto"/>
              <w:jc w:val="center"/>
              <w:rPr>
                <w:rFonts w:eastAsia="Calibri"/>
                <w:b/>
                <w:sz w:val="24"/>
                <w:szCs w:val="24"/>
                <w:lang w:val="nl-NL"/>
              </w:rPr>
            </w:pPr>
          </w:p>
          <w:p w14:paraId="051FDE79" w14:textId="77777777" w:rsidR="00B815CD" w:rsidRPr="00B815CD" w:rsidRDefault="00B815CD" w:rsidP="007E17DF">
            <w:pPr>
              <w:spacing w:line="264" w:lineRule="auto"/>
              <w:jc w:val="center"/>
              <w:rPr>
                <w:rFonts w:eastAsia="Calibri"/>
                <w:b/>
                <w:sz w:val="24"/>
                <w:szCs w:val="24"/>
                <w:lang w:val="nl-NL"/>
              </w:rPr>
            </w:pPr>
          </w:p>
          <w:p w14:paraId="32A669FA" w14:textId="77777777" w:rsidR="00B815CD" w:rsidRPr="00B815CD" w:rsidRDefault="00B815CD" w:rsidP="007E17DF">
            <w:pPr>
              <w:spacing w:line="264" w:lineRule="auto"/>
              <w:jc w:val="center"/>
              <w:rPr>
                <w:rFonts w:eastAsia="Calibri"/>
                <w:b/>
                <w:sz w:val="24"/>
                <w:szCs w:val="24"/>
                <w:lang w:val="nl-NL"/>
              </w:rPr>
            </w:pPr>
          </w:p>
          <w:p w14:paraId="353C6121" w14:textId="77777777" w:rsidR="00B815CD" w:rsidRPr="00B815CD" w:rsidRDefault="00B815CD" w:rsidP="007E17DF">
            <w:pPr>
              <w:spacing w:line="264" w:lineRule="auto"/>
              <w:jc w:val="center"/>
              <w:rPr>
                <w:rFonts w:eastAsia="Calibri"/>
                <w:b/>
                <w:sz w:val="24"/>
                <w:szCs w:val="24"/>
                <w:lang w:val="nl-NL"/>
              </w:rPr>
            </w:pPr>
            <w:r w:rsidRPr="00B815CD">
              <w:rPr>
                <w:rFonts w:eastAsia="Calibri"/>
                <w:b/>
                <w:sz w:val="24"/>
                <w:szCs w:val="24"/>
                <w:lang w:val="nl-NL"/>
              </w:rPr>
              <w:t>TS. Trần Thùy Dương</w:t>
            </w:r>
          </w:p>
          <w:p w14:paraId="68670980" w14:textId="77777777" w:rsidR="00B815CD" w:rsidRPr="00B815CD" w:rsidRDefault="00B815CD" w:rsidP="007E17DF">
            <w:pPr>
              <w:spacing w:line="264" w:lineRule="auto"/>
              <w:rPr>
                <w:rFonts w:eastAsia="Calibri"/>
                <w:sz w:val="24"/>
                <w:szCs w:val="24"/>
                <w:lang w:val="nl-NL"/>
              </w:rPr>
            </w:pPr>
          </w:p>
        </w:tc>
      </w:tr>
    </w:tbl>
    <w:p w14:paraId="7AE4B857" w14:textId="77777777" w:rsidR="00B815CD" w:rsidRPr="00B815CD" w:rsidRDefault="00B815CD" w:rsidP="00C47C85">
      <w:pPr>
        <w:spacing w:before="120"/>
        <w:ind w:left="360"/>
        <w:jc w:val="both"/>
        <w:rPr>
          <w:sz w:val="24"/>
          <w:szCs w:val="24"/>
          <w:lang w:val="nl-NL"/>
        </w:rPr>
      </w:pPr>
    </w:p>
    <w:sectPr w:rsidR="00B815CD" w:rsidRPr="00B815CD" w:rsidSect="00EB143E">
      <w:footerReference w:type="even" r:id="rId11"/>
      <w:footerReference w:type="default" r:id="rId12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792A2E" w14:textId="77777777" w:rsidR="00521B0D" w:rsidRDefault="00521B0D">
      <w:r>
        <w:separator/>
      </w:r>
    </w:p>
  </w:endnote>
  <w:endnote w:type="continuationSeparator" w:id="0">
    <w:p w14:paraId="56D727B7" w14:textId="77777777" w:rsidR="00521B0D" w:rsidRDefault="00521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6683B" w14:textId="77777777" w:rsidR="00B45457" w:rsidRDefault="008A2AB3" w:rsidP="004240DB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 w:rsidR="00B45457">
      <w:rPr>
        <w:rStyle w:val="Strang"/>
      </w:rPr>
      <w:instrText xml:space="preserve">PAGE  </w:instrText>
    </w:r>
    <w:r>
      <w:rPr>
        <w:rStyle w:val="Strang"/>
      </w:rPr>
      <w:fldChar w:fldCharType="end"/>
    </w:r>
  </w:p>
  <w:p w14:paraId="35F958D4" w14:textId="77777777" w:rsidR="00B45457" w:rsidRDefault="00B45457" w:rsidP="00575954">
    <w:pPr>
      <w:pStyle w:val="Chntrang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5E582E" w14:textId="564C6192" w:rsidR="00B45457" w:rsidRDefault="008A2AB3" w:rsidP="004240DB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 w:rsidR="00B45457">
      <w:rPr>
        <w:rStyle w:val="Strang"/>
      </w:rPr>
      <w:instrText xml:space="preserve">PAGE  </w:instrText>
    </w:r>
    <w:r>
      <w:rPr>
        <w:rStyle w:val="Strang"/>
      </w:rPr>
      <w:fldChar w:fldCharType="separate"/>
    </w:r>
    <w:r w:rsidR="000C0DC0">
      <w:rPr>
        <w:rStyle w:val="Strang"/>
        <w:noProof/>
      </w:rPr>
      <w:t>3</w:t>
    </w:r>
    <w:r>
      <w:rPr>
        <w:rStyle w:val="Strang"/>
      </w:rPr>
      <w:fldChar w:fldCharType="end"/>
    </w:r>
  </w:p>
  <w:p w14:paraId="7369A22B" w14:textId="77777777" w:rsidR="00B45457" w:rsidRDefault="00B45457" w:rsidP="00575954">
    <w:pPr>
      <w:pStyle w:val="Chntrang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D32469" w14:textId="77777777" w:rsidR="00521B0D" w:rsidRDefault="00521B0D">
      <w:r>
        <w:separator/>
      </w:r>
    </w:p>
  </w:footnote>
  <w:footnote w:type="continuationSeparator" w:id="0">
    <w:p w14:paraId="4268F118" w14:textId="77777777" w:rsidR="00521B0D" w:rsidRDefault="00521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A144E"/>
    <w:multiLevelType w:val="hybridMultilevel"/>
    <w:tmpl w:val="6A5A86A4"/>
    <w:lvl w:ilvl="0" w:tplc="E71E274A">
      <w:start w:val="4"/>
      <w:numFmt w:val="bullet"/>
      <w:lvlText w:val="-"/>
      <w:lvlJc w:val="left"/>
      <w:pPr>
        <w:ind w:left="98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1" w15:restartNumberingAfterBreak="0">
    <w:nsid w:val="13B36AA5"/>
    <w:multiLevelType w:val="hybridMultilevel"/>
    <w:tmpl w:val="0A2A5A20"/>
    <w:lvl w:ilvl="0" w:tplc="B95A5862">
      <w:numFmt w:val="bullet"/>
      <w:lvlText w:val="-"/>
      <w:lvlJc w:val="left"/>
      <w:pPr>
        <w:ind w:left="62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71C7"/>
    <w:rsid w:val="00000056"/>
    <w:rsid w:val="00012B18"/>
    <w:rsid w:val="000131E2"/>
    <w:rsid w:val="00026105"/>
    <w:rsid w:val="00061141"/>
    <w:rsid w:val="00061A8C"/>
    <w:rsid w:val="000637F0"/>
    <w:rsid w:val="00065D49"/>
    <w:rsid w:val="00080450"/>
    <w:rsid w:val="00095A1D"/>
    <w:rsid w:val="000B22B4"/>
    <w:rsid w:val="000C0DC0"/>
    <w:rsid w:val="000D075E"/>
    <w:rsid w:val="000D34EA"/>
    <w:rsid w:val="000D56E1"/>
    <w:rsid w:val="000D6DC7"/>
    <w:rsid w:val="000F58BA"/>
    <w:rsid w:val="000F6F4C"/>
    <w:rsid w:val="000F78FF"/>
    <w:rsid w:val="00100040"/>
    <w:rsid w:val="0012137D"/>
    <w:rsid w:val="001265BC"/>
    <w:rsid w:val="00132F7E"/>
    <w:rsid w:val="00134399"/>
    <w:rsid w:val="001471E8"/>
    <w:rsid w:val="001571C7"/>
    <w:rsid w:val="00172C66"/>
    <w:rsid w:val="001915A3"/>
    <w:rsid w:val="00192472"/>
    <w:rsid w:val="00194D85"/>
    <w:rsid w:val="001A3899"/>
    <w:rsid w:val="001D2E6F"/>
    <w:rsid w:val="001E0A6D"/>
    <w:rsid w:val="001E55A7"/>
    <w:rsid w:val="001E65EC"/>
    <w:rsid w:val="001F2CFE"/>
    <w:rsid w:val="00200F66"/>
    <w:rsid w:val="002047AC"/>
    <w:rsid w:val="00210206"/>
    <w:rsid w:val="00225643"/>
    <w:rsid w:val="002360EC"/>
    <w:rsid w:val="0026137D"/>
    <w:rsid w:val="002625F6"/>
    <w:rsid w:val="0026270F"/>
    <w:rsid w:val="002812C9"/>
    <w:rsid w:val="00290C2F"/>
    <w:rsid w:val="002915C2"/>
    <w:rsid w:val="002942D9"/>
    <w:rsid w:val="002953DC"/>
    <w:rsid w:val="00296F71"/>
    <w:rsid w:val="002A1A7F"/>
    <w:rsid w:val="002A7D7D"/>
    <w:rsid w:val="002B3774"/>
    <w:rsid w:val="002C055B"/>
    <w:rsid w:val="002C2589"/>
    <w:rsid w:val="002D1016"/>
    <w:rsid w:val="002D5C5C"/>
    <w:rsid w:val="00305A49"/>
    <w:rsid w:val="003130B2"/>
    <w:rsid w:val="0032301C"/>
    <w:rsid w:val="003313CB"/>
    <w:rsid w:val="003409C3"/>
    <w:rsid w:val="00350054"/>
    <w:rsid w:val="003538BD"/>
    <w:rsid w:val="003555B5"/>
    <w:rsid w:val="00367502"/>
    <w:rsid w:val="00382FA2"/>
    <w:rsid w:val="003961B0"/>
    <w:rsid w:val="003A3DB4"/>
    <w:rsid w:val="003A737A"/>
    <w:rsid w:val="003B0314"/>
    <w:rsid w:val="003B73BB"/>
    <w:rsid w:val="003D3842"/>
    <w:rsid w:val="003D3CBE"/>
    <w:rsid w:val="003D53F3"/>
    <w:rsid w:val="003D6DBB"/>
    <w:rsid w:val="003E0101"/>
    <w:rsid w:val="003F5908"/>
    <w:rsid w:val="003F7694"/>
    <w:rsid w:val="00405BA9"/>
    <w:rsid w:val="00415BE5"/>
    <w:rsid w:val="004240DB"/>
    <w:rsid w:val="0042577A"/>
    <w:rsid w:val="00434C03"/>
    <w:rsid w:val="00436974"/>
    <w:rsid w:val="004377BB"/>
    <w:rsid w:val="004437C7"/>
    <w:rsid w:val="004462A1"/>
    <w:rsid w:val="00453FF4"/>
    <w:rsid w:val="004573AE"/>
    <w:rsid w:val="0047459D"/>
    <w:rsid w:val="0048413E"/>
    <w:rsid w:val="004900EB"/>
    <w:rsid w:val="0049105F"/>
    <w:rsid w:val="004A21C9"/>
    <w:rsid w:val="004B2147"/>
    <w:rsid w:val="004B5A96"/>
    <w:rsid w:val="004C178B"/>
    <w:rsid w:val="004D085E"/>
    <w:rsid w:val="004D213E"/>
    <w:rsid w:val="004E5D5B"/>
    <w:rsid w:val="004F013A"/>
    <w:rsid w:val="005023C3"/>
    <w:rsid w:val="005057B6"/>
    <w:rsid w:val="00521B0D"/>
    <w:rsid w:val="00534B5D"/>
    <w:rsid w:val="00551492"/>
    <w:rsid w:val="005530D7"/>
    <w:rsid w:val="00575954"/>
    <w:rsid w:val="00576A34"/>
    <w:rsid w:val="0058196D"/>
    <w:rsid w:val="00585138"/>
    <w:rsid w:val="0059272D"/>
    <w:rsid w:val="005B7B08"/>
    <w:rsid w:val="005C29F4"/>
    <w:rsid w:val="005D1884"/>
    <w:rsid w:val="005F4497"/>
    <w:rsid w:val="00600B19"/>
    <w:rsid w:val="0061018F"/>
    <w:rsid w:val="00612534"/>
    <w:rsid w:val="00614494"/>
    <w:rsid w:val="00627A18"/>
    <w:rsid w:val="006406CA"/>
    <w:rsid w:val="006447AD"/>
    <w:rsid w:val="00653D65"/>
    <w:rsid w:val="00654888"/>
    <w:rsid w:val="00660D22"/>
    <w:rsid w:val="00665547"/>
    <w:rsid w:val="00670C30"/>
    <w:rsid w:val="0069514C"/>
    <w:rsid w:val="00695501"/>
    <w:rsid w:val="006A0126"/>
    <w:rsid w:val="006A0E70"/>
    <w:rsid w:val="006A5431"/>
    <w:rsid w:val="006B1331"/>
    <w:rsid w:val="006C3E65"/>
    <w:rsid w:val="006D03CF"/>
    <w:rsid w:val="006D11D9"/>
    <w:rsid w:val="006D37B7"/>
    <w:rsid w:val="006D7EED"/>
    <w:rsid w:val="006E0AEE"/>
    <w:rsid w:val="006E5BAC"/>
    <w:rsid w:val="00702DC3"/>
    <w:rsid w:val="00704104"/>
    <w:rsid w:val="00706BC0"/>
    <w:rsid w:val="00712352"/>
    <w:rsid w:val="00717392"/>
    <w:rsid w:val="00733BDA"/>
    <w:rsid w:val="00733F47"/>
    <w:rsid w:val="0074097A"/>
    <w:rsid w:val="00744C77"/>
    <w:rsid w:val="00762E72"/>
    <w:rsid w:val="0076300C"/>
    <w:rsid w:val="0077772C"/>
    <w:rsid w:val="00786AFC"/>
    <w:rsid w:val="0079771B"/>
    <w:rsid w:val="007A0317"/>
    <w:rsid w:val="007A52A1"/>
    <w:rsid w:val="007A7F11"/>
    <w:rsid w:val="007B1760"/>
    <w:rsid w:val="007B323A"/>
    <w:rsid w:val="007B7392"/>
    <w:rsid w:val="007C174A"/>
    <w:rsid w:val="007C4F1B"/>
    <w:rsid w:val="007C7EDD"/>
    <w:rsid w:val="007D47D1"/>
    <w:rsid w:val="007E17DF"/>
    <w:rsid w:val="007E36B2"/>
    <w:rsid w:val="007E5335"/>
    <w:rsid w:val="007F2C73"/>
    <w:rsid w:val="007F7694"/>
    <w:rsid w:val="008363E8"/>
    <w:rsid w:val="00843A8A"/>
    <w:rsid w:val="00844B46"/>
    <w:rsid w:val="008524CF"/>
    <w:rsid w:val="008526E5"/>
    <w:rsid w:val="008543C1"/>
    <w:rsid w:val="0086250C"/>
    <w:rsid w:val="0086337A"/>
    <w:rsid w:val="00863E9B"/>
    <w:rsid w:val="00873B45"/>
    <w:rsid w:val="00875E93"/>
    <w:rsid w:val="008A2AB3"/>
    <w:rsid w:val="008A311A"/>
    <w:rsid w:val="008B2712"/>
    <w:rsid w:val="008B38D9"/>
    <w:rsid w:val="008C1294"/>
    <w:rsid w:val="008C16CF"/>
    <w:rsid w:val="008C179F"/>
    <w:rsid w:val="008C20DE"/>
    <w:rsid w:val="008C4E59"/>
    <w:rsid w:val="008D09FC"/>
    <w:rsid w:val="0090524F"/>
    <w:rsid w:val="0091264D"/>
    <w:rsid w:val="00917D1F"/>
    <w:rsid w:val="00922A4C"/>
    <w:rsid w:val="00926E23"/>
    <w:rsid w:val="00950484"/>
    <w:rsid w:val="00952045"/>
    <w:rsid w:val="009540AF"/>
    <w:rsid w:val="0096406B"/>
    <w:rsid w:val="009678F4"/>
    <w:rsid w:val="009A19F7"/>
    <w:rsid w:val="009C37E7"/>
    <w:rsid w:val="009D11E7"/>
    <w:rsid w:val="009D1A3D"/>
    <w:rsid w:val="009D205C"/>
    <w:rsid w:val="009E0BE8"/>
    <w:rsid w:val="009E52A6"/>
    <w:rsid w:val="009F44F9"/>
    <w:rsid w:val="00A01BDF"/>
    <w:rsid w:val="00A029FB"/>
    <w:rsid w:val="00A06275"/>
    <w:rsid w:val="00A10657"/>
    <w:rsid w:val="00A1418E"/>
    <w:rsid w:val="00A22769"/>
    <w:rsid w:val="00A30727"/>
    <w:rsid w:val="00A35151"/>
    <w:rsid w:val="00A42931"/>
    <w:rsid w:val="00A534AB"/>
    <w:rsid w:val="00A5553D"/>
    <w:rsid w:val="00A60460"/>
    <w:rsid w:val="00A65A96"/>
    <w:rsid w:val="00A83830"/>
    <w:rsid w:val="00A91139"/>
    <w:rsid w:val="00AA5028"/>
    <w:rsid w:val="00AC06D2"/>
    <w:rsid w:val="00AC0FBD"/>
    <w:rsid w:val="00AC5B48"/>
    <w:rsid w:val="00AF2336"/>
    <w:rsid w:val="00B04573"/>
    <w:rsid w:val="00B12DBE"/>
    <w:rsid w:val="00B23623"/>
    <w:rsid w:val="00B25A8C"/>
    <w:rsid w:val="00B30E9E"/>
    <w:rsid w:val="00B400C8"/>
    <w:rsid w:val="00B45457"/>
    <w:rsid w:val="00B51514"/>
    <w:rsid w:val="00B566A6"/>
    <w:rsid w:val="00B569C2"/>
    <w:rsid w:val="00B60C95"/>
    <w:rsid w:val="00B63516"/>
    <w:rsid w:val="00B65AB4"/>
    <w:rsid w:val="00B815CD"/>
    <w:rsid w:val="00B90939"/>
    <w:rsid w:val="00B94BE5"/>
    <w:rsid w:val="00B96712"/>
    <w:rsid w:val="00BA09EA"/>
    <w:rsid w:val="00BA0F72"/>
    <w:rsid w:val="00BA2A8D"/>
    <w:rsid w:val="00BA367B"/>
    <w:rsid w:val="00BA7C39"/>
    <w:rsid w:val="00BB11C8"/>
    <w:rsid w:val="00BC2752"/>
    <w:rsid w:val="00BC4727"/>
    <w:rsid w:val="00C02961"/>
    <w:rsid w:val="00C032A4"/>
    <w:rsid w:val="00C10B31"/>
    <w:rsid w:val="00C2548B"/>
    <w:rsid w:val="00C34583"/>
    <w:rsid w:val="00C41392"/>
    <w:rsid w:val="00C43EC0"/>
    <w:rsid w:val="00C44001"/>
    <w:rsid w:val="00C47C85"/>
    <w:rsid w:val="00C53616"/>
    <w:rsid w:val="00C54134"/>
    <w:rsid w:val="00C71F26"/>
    <w:rsid w:val="00C73099"/>
    <w:rsid w:val="00C7326B"/>
    <w:rsid w:val="00C73855"/>
    <w:rsid w:val="00C81C10"/>
    <w:rsid w:val="00C8287E"/>
    <w:rsid w:val="00CA7149"/>
    <w:rsid w:val="00CB0A27"/>
    <w:rsid w:val="00CC1487"/>
    <w:rsid w:val="00CC37FA"/>
    <w:rsid w:val="00CE4A59"/>
    <w:rsid w:val="00D15239"/>
    <w:rsid w:val="00D171C9"/>
    <w:rsid w:val="00D20B8C"/>
    <w:rsid w:val="00D46C15"/>
    <w:rsid w:val="00D61127"/>
    <w:rsid w:val="00D637F6"/>
    <w:rsid w:val="00D63879"/>
    <w:rsid w:val="00D70C8D"/>
    <w:rsid w:val="00D73B28"/>
    <w:rsid w:val="00D771B6"/>
    <w:rsid w:val="00D84785"/>
    <w:rsid w:val="00D92EFA"/>
    <w:rsid w:val="00DA409D"/>
    <w:rsid w:val="00DB4AC1"/>
    <w:rsid w:val="00DC3527"/>
    <w:rsid w:val="00DC537D"/>
    <w:rsid w:val="00DC76E0"/>
    <w:rsid w:val="00DE2038"/>
    <w:rsid w:val="00DE233D"/>
    <w:rsid w:val="00DF1352"/>
    <w:rsid w:val="00E05D37"/>
    <w:rsid w:val="00E103C9"/>
    <w:rsid w:val="00E25CF8"/>
    <w:rsid w:val="00E3740A"/>
    <w:rsid w:val="00E416BF"/>
    <w:rsid w:val="00E46710"/>
    <w:rsid w:val="00E56A5D"/>
    <w:rsid w:val="00E57615"/>
    <w:rsid w:val="00E60637"/>
    <w:rsid w:val="00E61D63"/>
    <w:rsid w:val="00E63A11"/>
    <w:rsid w:val="00E6594E"/>
    <w:rsid w:val="00E968D1"/>
    <w:rsid w:val="00E976CB"/>
    <w:rsid w:val="00EA14B0"/>
    <w:rsid w:val="00EA472E"/>
    <w:rsid w:val="00EA7955"/>
    <w:rsid w:val="00EB143E"/>
    <w:rsid w:val="00EB5E5A"/>
    <w:rsid w:val="00EB653B"/>
    <w:rsid w:val="00EC06C9"/>
    <w:rsid w:val="00EC3D69"/>
    <w:rsid w:val="00EC439D"/>
    <w:rsid w:val="00EC5AEA"/>
    <w:rsid w:val="00EE0903"/>
    <w:rsid w:val="00EE3756"/>
    <w:rsid w:val="00EE5D69"/>
    <w:rsid w:val="00EF7795"/>
    <w:rsid w:val="00F04198"/>
    <w:rsid w:val="00F048F8"/>
    <w:rsid w:val="00F0731C"/>
    <w:rsid w:val="00F13243"/>
    <w:rsid w:val="00F173F2"/>
    <w:rsid w:val="00F26E9C"/>
    <w:rsid w:val="00F32C90"/>
    <w:rsid w:val="00F41FFC"/>
    <w:rsid w:val="00F4451D"/>
    <w:rsid w:val="00F544C7"/>
    <w:rsid w:val="00F7341C"/>
    <w:rsid w:val="00F82737"/>
    <w:rsid w:val="00F82D70"/>
    <w:rsid w:val="00F92C48"/>
    <w:rsid w:val="00F96568"/>
    <w:rsid w:val="00FA4BA6"/>
    <w:rsid w:val="00FA5146"/>
    <w:rsid w:val="00FB5F7D"/>
    <w:rsid w:val="00FB6342"/>
    <w:rsid w:val="00FB745F"/>
    <w:rsid w:val="00FD0D50"/>
    <w:rsid w:val="00FD791C"/>
    <w:rsid w:val="00FE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D123B"/>
  <w15:docId w15:val="{82102B3A-A7BA-4A5A-BEC3-D474E5809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44C77"/>
    <w:rPr>
      <w:rFonts w:eastAsia="Times New Roman"/>
      <w:sz w:val="26"/>
      <w:szCs w:val="26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CharCharChar">
    <w:name w:val="Char Char Char"/>
    <w:basedOn w:val="Binhthng"/>
    <w:next w:val="Binhthng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Thnvnban2">
    <w:name w:val="Body Text 2"/>
    <w:basedOn w:val="Binhthng"/>
    <w:link w:val="Thnvnban2Char"/>
    <w:rsid w:val="00744C77"/>
    <w:pPr>
      <w:spacing w:after="120" w:line="480" w:lineRule="auto"/>
    </w:pPr>
  </w:style>
  <w:style w:type="character" w:customStyle="1" w:styleId="Thnvnban2Char">
    <w:name w:val="Thân văn bản 2 Char"/>
    <w:link w:val="Thnvnban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Binhthng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eastAsia="Times New Roman"/>
      <w:color w:val="000000"/>
    </w:rPr>
  </w:style>
  <w:style w:type="paragraph" w:styleId="Chntrang">
    <w:name w:val="footer"/>
    <w:basedOn w:val="Binhthng"/>
    <w:link w:val="ChntrangChar"/>
    <w:rsid w:val="00744C77"/>
    <w:pPr>
      <w:tabs>
        <w:tab w:val="center" w:pos="4320"/>
        <w:tab w:val="right" w:pos="8640"/>
      </w:tabs>
    </w:pPr>
  </w:style>
  <w:style w:type="character" w:customStyle="1" w:styleId="ChntrangChar">
    <w:name w:val="Chân trang Char"/>
    <w:link w:val="Chntrang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Strang">
    <w:name w:val="page number"/>
    <w:basedOn w:val="Phngmcinhcuaoanvn"/>
    <w:rsid w:val="00744C77"/>
  </w:style>
  <w:style w:type="paragraph" w:styleId="oancuaDanhsach">
    <w:name w:val="List Paragraph"/>
    <w:basedOn w:val="Binhthng"/>
    <w:qFormat/>
    <w:rsid w:val="00744C77"/>
    <w:pPr>
      <w:ind w:left="720"/>
    </w:pPr>
    <w:rPr>
      <w:sz w:val="24"/>
      <w:szCs w:val="24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LiBang">
    <w:name w:val="Table Grid"/>
    <w:basedOn w:val="BangThngthng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customStyle="1" w:styleId="MUCLUC">
    <w:name w:val="MUCLUC"/>
    <w:basedOn w:val="Binhthng"/>
    <w:link w:val="MUCLUCChar"/>
    <w:autoRedefine/>
    <w:rsid w:val="001571C7"/>
    <w:pPr>
      <w:spacing w:line="360" w:lineRule="auto"/>
      <w:ind w:left="720"/>
      <w:jc w:val="both"/>
    </w:pPr>
    <w:rPr>
      <w:sz w:val="24"/>
      <w:szCs w:val="24"/>
    </w:rPr>
  </w:style>
  <w:style w:type="character" w:customStyle="1" w:styleId="MUCLUCChar">
    <w:name w:val="MUCLUC Char"/>
    <w:basedOn w:val="Phngmcinhcuaoanvn"/>
    <w:link w:val="MUCLUC"/>
    <w:rsid w:val="001571C7"/>
    <w:rPr>
      <w:rFonts w:ascii="Times New Roman" w:eastAsia="Times New Roman" w:hAnsi="Times New Roman"/>
      <w:sz w:val="24"/>
      <w:szCs w:val="24"/>
    </w:rPr>
  </w:style>
  <w:style w:type="paragraph" w:customStyle="1" w:styleId="1">
    <w:name w:val="1"/>
    <w:basedOn w:val="Thnvnban2"/>
    <w:autoRedefine/>
    <w:qFormat/>
    <w:rsid w:val="00843A8A"/>
    <w:pPr>
      <w:spacing w:before="200" w:after="200" w:line="276" w:lineRule="auto"/>
      <w:jc w:val="both"/>
    </w:pPr>
    <w:rPr>
      <w:b/>
      <w:bCs/>
      <w:color w:val="000000"/>
      <w:sz w:val="24"/>
      <w:szCs w:val="24"/>
    </w:rPr>
  </w:style>
  <w:style w:type="paragraph" w:customStyle="1" w:styleId="11">
    <w:name w:val="1.1"/>
    <w:basedOn w:val="1"/>
    <w:autoRedefine/>
    <w:qFormat/>
    <w:rsid w:val="00E05D37"/>
  </w:style>
  <w:style w:type="paragraph" w:customStyle="1" w:styleId="0000">
    <w:name w:val="0000"/>
    <w:basedOn w:val="11"/>
    <w:autoRedefine/>
    <w:qFormat/>
    <w:rsid w:val="00C81C10"/>
    <w:pPr>
      <w:ind w:firstLine="720"/>
    </w:pPr>
    <w:rPr>
      <w:b w:val="0"/>
      <w:i/>
      <w:sz w:val="26"/>
      <w:shd w:val="clear" w:color="auto" w:fill="FFFFFF"/>
      <w:lang w:val="vi-VN"/>
    </w:rPr>
  </w:style>
  <w:style w:type="paragraph" w:customStyle="1" w:styleId="0Cach">
    <w:name w:val="0 Cach"/>
    <w:basedOn w:val="Thnvnban2"/>
    <w:qFormat/>
    <w:rsid w:val="003D53F3"/>
    <w:pPr>
      <w:tabs>
        <w:tab w:val="num" w:pos="960"/>
      </w:tabs>
      <w:spacing w:after="0" w:line="240" w:lineRule="auto"/>
      <w:jc w:val="center"/>
    </w:pPr>
    <w:rPr>
      <w:color w:val="000000"/>
      <w:sz w:val="24"/>
      <w:szCs w:val="24"/>
      <w:shd w:val="clear" w:color="auto" w:fill="FFFFFF"/>
      <w:lang w:val="it-IT"/>
    </w:rPr>
  </w:style>
  <w:style w:type="character" w:styleId="ThamchiuChuthich">
    <w:name w:val="annotation reference"/>
    <w:uiPriority w:val="99"/>
    <w:semiHidden/>
    <w:unhideWhenUsed/>
    <w:rsid w:val="00B566A6"/>
    <w:rPr>
      <w:sz w:val="16"/>
      <w:szCs w:val="16"/>
    </w:rPr>
  </w:style>
  <w:style w:type="paragraph" w:styleId="VnbanChuthich">
    <w:name w:val="annotation text"/>
    <w:basedOn w:val="Binhthng"/>
    <w:link w:val="VnbanChuthichChar"/>
    <w:uiPriority w:val="99"/>
    <w:semiHidden/>
    <w:unhideWhenUsed/>
    <w:rsid w:val="00B566A6"/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uiPriority w:val="99"/>
    <w:semiHidden/>
    <w:rsid w:val="00B566A6"/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5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ynh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42785F58573488A18736DF19B5296" ma:contentTypeVersion="2" ma:contentTypeDescription="Create a new document." ma:contentTypeScope="" ma:versionID="f02816d8f2592654b9c05c2b1893e91c">
  <xsd:schema xmlns:xsd="http://www.w3.org/2001/XMLSchema" xmlns:xs="http://www.w3.org/2001/XMLSchema" xmlns:p="http://schemas.microsoft.com/office/2006/metadata/properties" xmlns:ns2="03615e5a-7c18-4a19-a125-95967d770dd8" targetNamespace="http://schemas.microsoft.com/office/2006/metadata/properties" ma:root="true" ma:fieldsID="c0a79f91a76c5a3f605db166912b22b4" ns2:_="">
    <xsd:import namespace="03615e5a-7c18-4a19-a125-95967d770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5e5a-7c18-4a19-a125-95967d770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85727-3563-4DD8-B4AC-05D93A922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615e5a-7c18-4a19-a125-95967d770d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1C05F6-59C4-46D2-B08D-B4F967A67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3DC60B-C82D-42B6-AAD2-BC5A40DC44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426EFC8-49C5-4D0A-AF3E-515BE9D7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</Template>
  <TotalTime>3</TotalTime>
  <Pages>1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Huynh</dc:creator>
  <cp:lastModifiedBy>Phòng thí nghiệm Trắc địa</cp:lastModifiedBy>
  <cp:revision>8</cp:revision>
  <cp:lastPrinted>2015-12-03T10:52:00Z</cp:lastPrinted>
  <dcterms:created xsi:type="dcterms:W3CDTF">2020-04-23T13:41:00Z</dcterms:created>
  <dcterms:modified xsi:type="dcterms:W3CDTF">2020-04-24T04:55:00Z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0x010100EB142785F58573488A18736DF19B5296</vt:lpwstr>
  </property>
</Properties>
</file>