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68D02027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97C30A5" w14:textId="77777777" w:rsidR="00744C77" w:rsidRPr="003555B5" w:rsidRDefault="00B94E3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43901DB8" wp14:editId="0AD0E91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AC56814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C630B32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EB17487" w14:textId="77777777" w:rsidR="00744C77" w:rsidRPr="003555B5" w:rsidRDefault="00B94E35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0B8B21FA" wp14:editId="73A328A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0D848BB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136E7274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F299067" w14:textId="77777777" w:rsidR="00744C77" w:rsidRDefault="00744C77" w:rsidP="00744C77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4895851A" w14:textId="77777777" w:rsidR="00836D9E" w:rsidRDefault="00836D9E" w:rsidP="00744C77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  <w:lang w:val="vi-VN"/>
        </w:rPr>
      </w:pPr>
    </w:p>
    <w:p w14:paraId="2B200D70" w14:textId="77777777" w:rsidR="00744C77" w:rsidRPr="00316E88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  <w:lang w:val="vi-VN"/>
        </w:rPr>
      </w:pPr>
      <w:r w:rsidRPr="00316E88">
        <w:rPr>
          <w:b/>
          <w:bCs/>
          <w:color w:val="000000"/>
          <w:sz w:val="24"/>
          <w:szCs w:val="24"/>
          <w:lang w:val="vi-VN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16E88">
        <w:rPr>
          <w:b/>
          <w:bCs/>
          <w:sz w:val="24"/>
          <w:szCs w:val="24"/>
          <w:lang w:val="vi-VN"/>
        </w:rPr>
        <w:t xml:space="preserve">:  </w:t>
      </w:r>
      <w:r w:rsidR="00296F71" w:rsidRPr="003555B5">
        <w:rPr>
          <w:bCs/>
          <w:i/>
          <w:sz w:val="24"/>
          <w:szCs w:val="24"/>
          <w:lang w:val="vi-VN"/>
        </w:rPr>
        <w:t>T</w:t>
      </w:r>
      <w:r w:rsidRPr="00316E88">
        <w:rPr>
          <w:bCs/>
          <w:i/>
          <w:sz w:val="24"/>
          <w:szCs w:val="24"/>
          <w:lang w:val="vi-VN"/>
        </w:rPr>
        <w:t>ên tiếng Việt (tên tiếng Anh</w:t>
      </w:r>
      <w:r w:rsidR="00296F71" w:rsidRPr="003555B5">
        <w:rPr>
          <w:bCs/>
          <w:i/>
          <w:sz w:val="24"/>
          <w:szCs w:val="24"/>
          <w:lang w:val="vi-VN"/>
        </w:rPr>
        <w:t>)</w:t>
      </w:r>
    </w:p>
    <w:p w14:paraId="07B0571C" w14:textId="77777777" w:rsidR="00E94029" w:rsidRPr="00316E88" w:rsidRDefault="00E94029" w:rsidP="00E94029">
      <w:pPr>
        <w:pStyle w:val="ListParagraph"/>
        <w:tabs>
          <w:tab w:val="left" w:pos="142"/>
          <w:tab w:val="left" w:pos="284"/>
        </w:tabs>
        <w:spacing w:before="60" w:after="60" w:line="312" w:lineRule="auto"/>
        <w:ind w:left="0" w:firstLine="567"/>
        <w:rPr>
          <w:bCs/>
          <w:lang w:val="vi-VN"/>
        </w:rPr>
      </w:pPr>
      <w:r w:rsidRPr="002D075D">
        <w:rPr>
          <w:sz w:val="26"/>
          <w:szCs w:val="26"/>
          <w:lang w:val="vi-VN"/>
        </w:rPr>
        <w:t>- Tiếng Việt: Tiếng Anh chuyên ngành Trắc địa mỏ</w:t>
      </w:r>
    </w:p>
    <w:p w14:paraId="130A8359" w14:textId="77777777" w:rsidR="00E94029" w:rsidRPr="002D075D" w:rsidRDefault="00E94029" w:rsidP="00E94029">
      <w:pPr>
        <w:pStyle w:val="ListParagraph"/>
        <w:tabs>
          <w:tab w:val="left" w:pos="142"/>
          <w:tab w:val="left" w:pos="284"/>
        </w:tabs>
        <w:spacing w:before="60" w:after="60" w:line="312" w:lineRule="auto"/>
        <w:ind w:left="0" w:firstLine="567"/>
        <w:rPr>
          <w:sz w:val="26"/>
          <w:szCs w:val="26"/>
        </w:rPr>
      </w:pPr>
      <w:r w:rsidRPr="002D075D">
        <w:rPr>
          <w:sz w:val="26"/>
          <w:szCs w:val="26"/>
        </w:rPr>
        <w:t>- Tiếng Anh: English for Mine surveying</w:t>
      </w:r>
    </w:p>
    <w:p w14:paraId="155DAD53" w14:textId="40A78CE6" w:rsidR="00744C77" w:rsidRPr="003555B5" w:rsidRDefault="00744C77" w:rsidP="00E94029">
      <w:pPr>
        <w:pStyle w:val="BodyText2"/>
        <w:spacing w:before="240" w:after="0" w:line="240" w:lineRule="auto"/>
        <w:ind w:left="450" w:right="36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E94029">
        <w:rPr>
          <w:sz w:val="24"/>
          <w:szCs w:val="24"/>
        </w:rPr>
        <w:t xml:space="preserve"> </w:t>
      </w:r>
      <w:r w:rsidR="00FA7946" w:rsidRPr="00FA7946">
        <w:t>7050522</w:t>
      </w:r>
    </w:p>
    <w:p w14:paraId="45CF0146" w14:textId="1E70CB28" w:rsidR="00744C77" w:rsidRPr="009770EB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b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E94029">
        <w:rPr>
          <w:b/>
          <w:bCs/>
          <w:color w:val="000000"/>
          <w:sz w:val="24"/>
          <w:szCs w:val="24"/>
        </w:rPr>
        <w:t xml:space="preserve"> </w:t>
      </w:r>
      <w:r w:rsidR="00E94029" w:rsidRPr="009770EB">
        <w:rPr>
          <w:b/>
          <w:bCs/>
          <w:color w:val="000000"/>
          <w:sz w:val="24"/>
          <w:szCs w:val="24"/>
        </w:rPr>
        <w:t>2</w:t>
      </w:r>
      <w:r w:rsidR="009770EB" w:rsidRPr="009770EB">
        <w:rPr>
          <w:b/>
          <w:bCs/>
          <w:color w:val="000000"/>
          <w:sz w:val="24"/>
          <w:szCs w:val="24"/>
        </w:rPr>
        <w:t xml:space="preserve"> (2-0-4)</w:t>
      </w:r>
      <w:r w:rsidR="00FA7946" w:rsidRPr="00A933D6">
        <w:rPr>
          <w:sz w:val="24"/>
          <w:szCs w:val="24"/>
        </w:rPr>
        <w:t xml:space="preserve">, </w:t>
      </w:r>
      <w:proofErr w:type="spellStart"/>
      <w:r w:rsidR="00FA7946" w:rsidRPr="00A933D6">
        <w:rPr>
          <w:sz w:val="24"/>
          <w:szCs w:val="24"/>
        </w:rPr>
        <w:t>học</w:t>
      </w:r>
      <w:proofErr w:type="spellEnd"/>
      <w:r w:rsidR="00FA7946" w:rsidRPr="00A933D6">
        <w:rPr>
          <w:sz w:val="24"/>
          <w:szCs w:val="24"/>
        </w:rPr>
        <w:t xml:space="preserve"> </w:t>
      </w:r>
      <w:proofErr w:type="spellStart"/>
      <w:r w:rsidR="00FA7946" w:rsidRPr="00A933D6">
        <w:rPr>
          <w:sz w:val="24"/>
          <w:szCs w:val="24"/>
        </w:rPr>
        <w:t>trong</w:t>
      </w:r>
      <w:proofErr w:type="spellEnd"/>
      <w:r w:rsidR="00FA7946" w:rsidRPr="00A933D6">
        <w:rPr>
          <w:sz w:val="24"/>
          <w:szCs w:val="24"/>
        </w:rPr>
        <w:t xml:space="preserve"> </w:t>
      </w:r>
      <w:r w:rsidR="00FA7946">
        <w:rPr>
          <w:sz w:val="24"/>
          <w:szCs w:val="24"/>
        </w:rPr>
        <w:t>8</w:t>
      </w:r>
      <w:r w:rsidR="00FA7946" w:rsidRPr="00A933D6">
        <w:rPr>
          <w:sz w:val="24"/>
          <w:szCs w:val="24"/>
        </w:rPr>
        <w:t xml:space="preserve"> </w:t>
      </w:r>
      <w:proofErr w:type="spellStart"/>
      <w:r w:rsidR="00FA7946" w:rsidRPr="00A933D6">
        <w:rPr>
          <w:sz w:val="24"/>
          <w:szCs w:val="24"/>
        </w:rPr>
        <w:t>tuần</w:t>
      </w:r>
      <w:proofErr w:type="spellEnd"/>
    </w:p>
    <w:p w14:paraId="3170B625" w14:textId="0F9E7B53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DC0692">
        <w:rPr>
          <w:b/>
          <w:sz w:val="24"/>
          <w:szCs w:val="24"/>
        </w:rPr>
        <w:t>30 (30-0-60)</w:t>
      </w:r>
    </w:p>
    <w:p w14:paraId="4C086981" w14:textId="77777777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9047FA">
        <w:rPr>
          <w:sz w:val="24"/>
          <w:szCs w:val="24"/>
        </w:rPr>
        <w:t xml:space="preserve"> </w:t>
      </w:r>
      <w:r w:rsidR="009770EB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 xml:space="preserve">; </w:t>
      </w:r>
      <w:r w:rsidR="00B33D93">
        <w:rPr>
          <w:sz w:val="24"/>
          <w:szCs w:val="24"/>
        </w:rPr>
        <w:t xml:space="preserve">          </w:t>
      </w:r>
      <w:r w:rsidR="000D075E" w:rsidRPr="003555B5">
        <w:rPr>
          <w:sz w:val="24"/>
          <w:szCs w:val="24"/>
          <w:lang w:val="vi-VN"/>
        </w:rPr>
        <w:t>Bài tập:</w:t>
      </w:r>
      <w:r w:rsidR="009047FA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B33D93">
        <w:rPr>
          <w:sz w:val="24"/>
          <w:szCs w:val="24"/>
        </w:rPr>
        <w:t xml:space="preserve">        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9047FA">
        <w:rPr>
          <w:sz w:val="24"/>
          <w:szCs w:val="24"/>
        </w:rPr>
        <w:t xml:space="preserve"> </w:t>
      </w:r>
      <w:r w:rsidR="00E93018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 xml:space="preserve">; </w:t>
      </w:r>
    </w:p>
    <w:p w14:paraId="79C45F50" w14:textId="77777777" w:rsidR="00744C77" w:rsidRPr="009047FA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9047FA">
        <w:rPr>
          <w:sz w:val="24"/>
          <w:szCs w:val="24"/>
          <w:lang w:val="vi-VN"/>
        </w:rPr>
        <w:t xml:space="preserve">       </w:t>
      </w:r>
      <w:r w:rsidR="006447AD" w:rsidRPr="009047FA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9047FA" w:rsidRPr="009047FA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B33D93" w:rsidRPr="001A530E">
        <w:rPr>
          <w:sz w:val="24"/>
          <w:szCs w:val="24"/>
          <w:lang w:val="vi-VN"/>
        </w:rPr>
        <w:t xml:space="preserve">              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9047FA" w:rsidRPr="009047FA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B33D93" w:rsidRPr="001A530E">
        <w:rPr>
          <w:sz w:val="24"/>
          <w:szCs w:val="24"/>
          <w:lang w:val="vi-VN"/>
        </w:rPr>
        <w:t xml:space="preserve">          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9047FA" w:rsidRPr="009047FA">
        <w:rPr>
          <w:sz w:val="24"/>
          <w:szCs w:val="24"/>
          <w:lang w:val="vi-VN"/>
        </w:rPr>
        <w:t xml:space="preserve"> </w:t>
      </w:r>
      <w:r w:rsidR="009770EB" w:rsidRPr="001A530E">
        <w:rPr>
          <w:sz w:val="24"/>
          <w:szCs w:val="24"/>
          <w:lang w:val="vi-VN"/>
        </w:rPr>
        <w:t>60</w:t>
      </w:r>
      <w:r w:rsidR="00210206" w:rsidRPr="009047FA">
        <w:rPr>
          <w:sz w:val="24"/>
          <w:szCs w:val="24"/>
          <w:lang w:val="vi-VN"/>
        </w:rPr>
        <w:t>;</w:t>
      </w:r>
    </w:p>
    <w:p w14:paraId="7D897E03" w14:textId="77777777" w:rsidR="00744C77" w:rsidRPr="009047FA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9047FA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9047FA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9047FA">
        <w:rPr>
          <w:b/>
          <w:bCs/>
          <w:color w:val="000000"/>
          <w:sz w:val="24"/>
          <w:szCs w:val="24"/>
          <w:lang w:val="vi-VN"/>
        </w:rPr>
        <w:t>học phần</w:t>
      </w:r>
      <w:r w:rsidR="009047FA" w:rsidRPr="009047FA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9047FA" w:rsidRPr="009047FA">
        <w:rPr>
          <w:lang w:val="vi-VN"/>
        </w:rPr>
        <w:t>Trắc địa mỏ</w:t>
      </w:r>
    </w:p>
    <w:p w14:paraId="1EB44655" w14:textId="77777777" w:rsidR="003F5908" w:rsidRPr="00316E88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316E88">
        <w:rPr>
          <w:b/>
          <w:sz w:val="24"/>
          <w:szCs w:val="24"/>
          <w:lang w:val="vi-VN"/>
        </w:rPr>
        <w:t>2.1.</w:t>
      </w:r>
      <w:r w:rsidR="003555B5" w:rsidRPr="00316E88">
        <w:rPr>
          <w:b/>
          <w:sz w:val="24"/>
          <w:szCs w:val="24"/>
          <w:lang w:val="vi-VN"/>
        </w:rPr>
        <w:t xml:space="preserve"> </w:t>
      </w:r>
      <w:r w:rsidR="003F5908" w:rsidRPr="00316E88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16E88">
        <w:rPr>
          <w:b/>
          <w:sz w:val="24"/>
          <w:szCs w:val="24"/>
          <w:lang w:val="vi-VN"/>
        </w:rPr>
        <w:t>Mã giảng viên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2359"/>
        <w:gridCol w:w="1253"/>
        <w:gridCol w:w="1162"/>
        <w:gridCol w:w="3290"/>
      </w:tblGrid>
      <w:tr w:rsidR="00EA37F6" w:rsidRPr="001E1638" w14:paraId="489259DC" w14:textId="77777777" w:rsidTr="00EA37F6">
        <w:tc>
          <w:tcPr>
            <w:tcW w:w="690" w:type="dxa"/>
            <w:vAlign w:val="center"/>
          </w:tcPr>
          <w:p w14:paraId="50A542AF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1E1638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359" w:type="dxa"/>
            <w:vAlign w:val="center"/>
          </w:tcPr>
          <w:p w14:paraId="6EFC05D8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E1638">
              <w:rPr>
                <w:b/>
                <w:i/>
                <w:sz w:val="24"/>
                <w:szCs w:val="24"/>
              </w:rPr>
              <w:t>Họ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E1638">
              <w:rPr>
                <w:b/>
                <w:i/>
                <w:sz w:val="24"/>
                <w:szCs w:val="24"/>
              </w:rPr>
              <w:t>và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E1638">
              <w:rPr>
                <w:b/>
                <w:i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253" w:type="dxa"/>
            <w:vAlign w:val="center"/>
          </w:tcPr>
          <w:p w14:paraId="55791A3E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E1638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E1638">
              <w:rPr>
                <w:b/>
                <w:i/>
                <w:sz w:val="24"/>
                <w:szCs w:val="24"/>
              </w:rPr>
              <w:t>hàm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E1638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E1638">
              <w:rPr>
                <w:b/>
                <w:i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162" w:type="dxa"/>
            <w:vAlign w:val="center"/>
          </w:tcPr>
          <w:p w14:paraId="21F09038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1E1638">
              <w:rPr>
                <w:b/>
                <w:i/>
                <w:sz w:val="24"/>
                <w:szCs w:val="24"/>
              </w:rPr>
              <w:t>Mã</w:t>
            </w:r>
            <w:proofErr w:type="spellEnd"/>
            <w:r w:rsidRPr="001E1638">
              <w:rPr>
                <w:b/>
                <w:i/>
                <w:sz w:val="24"/>
                <w:szCs w:val="24"/>
              </w:rPr>
              <w:t xml:space="preserve"> CBGD</w:t>
            </w:r>
          </w:p>
        </w:tc>
        <w:tc>
          <w:tcPr>
            <w:tcW w:w="3290" w:type="dxa"/>
            <w:vAlign w:val="center"/>
          </w:tcPr>
          <w:p w14:paraId="24D98A10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1E1638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EA37F6" w:rsidRPr="001E1638" w14:paraId="00CB317F" w14:textId="77777777" w:rsidTr="00EA37F6">
        <w:tc>
          <w:tcPr>
            <w:tcW w:w="690" w:type="dxa"/>
            <w:vAlign w:val="center"/>
          </w:tcPr>
          <w:p w14:paraId="318E22CA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1</w:t>
            </w:r>
          </w:p>
        </w:tc>
        <w:tc>
          <w:tcPr>
            <w:tcW w:w="2359" w:type="dxa"/>
            <w:vAlign w:val="center"/>
          </w:tcPr>
          <w:p w14:paraId="34D97F5E" w14:textId="441733D0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 w:rsidRPr="003555B5">
              <w:rPr>
                <w:sz w:val="24"/>
                <w:szCs w:val="24"/>
              </w:rPr>
              <w:t>Nguy</w:t>
            </w:r>
            <w:r>
              <w:rPr>
                <w:sz w:val="24"/>
                <w:szCs w:val="24"/>
              </w:rPr>
              <w:t>ễ</w:t>
            </w:r>
            <w:r w:rsidRPr="003555B5">
              <w:rPr>
                <w:sz w:val="24"/>
                <w:szCs w:val="24"/>
              </w:rPr>
              <w:t xml:space="preserve">n </w:t>
            </w:r>
            <w:r>
              <w:rPr>
                <w:sz w:val="24"/>
                <w:szCs w:val="24"/>
              </w:rPr>
              <w:t>Quốc Long</w:t>
            </w:r>
          </w:p>
        </w:tc>
        <w:tc>
          <w:tcPr>
            <w:tcW w:w="1253" w:type="dxa"/>
            <w:vAlign w:val="center"/>
          </w:tcPr>
          <w:p w14:paraId="16F806C7" w14:textId="0337DE4C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</w:t>
            </w:r>
            <w:r w:rsidRPr="001E1638">
              <w:rPr>
                <w:sz w:val="24"/>
                <w:szCs w:val="24"/>
              </w:rPr>
              <w:t>T</w:t>
            </w:r>
            <w:r w:rsidR="00074EAA">
              <w:rPr>
                <w:sz w:val="24"/>
                <w:szCs w:val="24"/>
              </w:rPr>
              <w:t>h</w:t>
            </w:r>
            <w:r w:rsidRPr="001E1638">
              <w:rPr>
                <w:sz w:val="24"/>
                <w:szCs w:val="24"/>
              </w:rPr>
              <w:t>S</w:t>
            </w:r>
          </w:p>
        </w:tc>
        <w:tc>
          <w:tcPr>
            <w:tcW w:w="1162" w:type="dxa"/>
            <w:vAlign w:val="center"/>
          </w:tcPr>
          <w:p w14:paraId="4428BAAA" w14:textId="052D5FEE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0505</w:t>
            </w:r>
            <w:r>
              <w:rPr>
                <w:sz w:val="24"/>
                <w:szCs w:val="24"/>
              </w:rPr>
              <w:t>-</w:t>
            </w:r>
            <w:r w:rsidRPr="001E163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90" w:type="dxa"/>
            <w:vAlign w:val="center"/>
          </w:tcPr>
          <w:p w14:paraId="698DD257" w14:textId="7D50117B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nguyenquoclong@humg.edu.vn</w:t>
            </w:r>
          </w:p>
        </w:tc>
      </w:tr>
      <w:tr w:rsidR="00EA37F6" w:rsidRPr="001E1638" w14:paraId="425082E6" w14:textId="77777777" w:rsidTr="00EA37F6">
        <w:tc>
          <w:tcPr>
            <w:tcW w:w="690" w:type="dxa"/>
            <w:vAlign w:val="center"/>
          </w:tcPr>
          <w:p w14:paraId="0E36791B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2</w:t>
            </w:r>
          </w:p>
        </w:tc>
        <w:tc>
          <w:tcPr>
            <w:tcW w:w="2359" w:type="dxa"/>
            <w:vAlign w:val="center"/>
          </w:tcPr>
          <w:p w14:paraId="5AD0BB7A" w14:textId="2C5C96E3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Cao </w:t>
            </w:r>
            <w:proofErr w:type="spellStart"/>
            <w:r>
              <w:rPr>
                <w:sz w:val="24"/>
                <w:szCs w:val="24"/>
              </w:rPr>
              <w:t>Xuân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1253" w:type="dxa"/>
            <w:vAlign w:val="center"/>
          </w:tcPr>
          <w:p w14:paraId="14B52548" w14:textId="77777777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GV.</w:t>
            </w:r>
            <w:r w:rsidRPr="001E1638">
              <w:rPr>
                <w:sz w:val="24"/>
                <w:szCs w:val="24"/>
              </w:rPr>
              <w:t>TS</w:t>
            </w:r>
          </w:p>
        </w:tc>
        <w:tc>
          <w:tcPr>
            <w:tcW w:w="1162" w:type="dxa"/>
            <w:vAlign w:val="center"/>
          </w:tcPr>
          <w:p w14:paraId="0463F0CF" w14:textId="13C03C75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E1638">
              <w:rPr>
                <w:sz w:val="24"/>
                <w:szCs w:val="24"/>
              </w:rPr>
              <w:t>0505</w:t>
            </w:r>
            <w:r>
              <w:rPr>
                <w:sz w:val="24"/>
                <w:szCs w:val="24"/>
              </w:rPr>
              <w:t>-</w:t>
            </w:r>
            <w:r w:rsidR="00490B6F">
              <w:rPr>
                <w:sz w:val="24"/>
                <w:szCs w:val="24"/>
              </w:rPr>
              <w:t>30</w:t>
            </w:r>
          </w:p>
        </w:tc>
        <w:tc>
          <w:tcPr>
            <w:tcW w:w="3290" w:type="dxa"/>
            <w:vAlign w:val="center"/>
          </w:tcPr>
          <w:p w14:paraId="0919EAC7" w14:textId="0EE0E0FD" w:rsidR="00EA37F6" w:rsidRPr="001E1638" w:rsidRDefault="00EA37F6" w:rsidP="005F287D">
            <w:pPr>
              <w:pStyle w:val="BodyText2"/>
              <w:tabs>
                <w:tab w:val="left" w:pos="5954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caoxuancuong</w:t>
            </w:r>
            <w:r w:rsidRPr="001E1638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</w:rPr>
              <w:t>humg.edu.vn</w:t>
            </w:r>
          </w:p>
        </w:tc>
      </w:tr>
    </w:tbl>
    <w:p w14:paraId="256ADF3D" w14:textId="77777777"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9047FA">
        <w:rPr>
          <w:b/>
          <w:sz w:val="24"/>
          <w:szCs w:val="24"/>
        </w:rPr>
        <w:t xml:space="preserve"> </w:t>
      </w:r>
      <w:proofErr w:type="spellStart"/>
      <w:r w:rsidR="009047FA" w:rsidRPr="002D075D">
        <w:t>Trắc</w:t>
      </w:r>
      <w:proofErr w:type="spellEnd"/>
      <w:r w:rsidR="009047FA" w:rsidRPr="002D075D">
        <w:t xml:space="preserve"> </w:t>
      </w:r>
      <w:proofErr w:type="spellStart"/>
      <w:r w:rsidR="009047FA" w:rsidRPr="002D075D">
        <w:t>địa</w:t>
      </w:r>
      <w:proofErr w:type="spellEnd"/>
      <w:r w:rsidR="009047FA" w:rsidRPr="002D075D">
        <w:t xml:space="preserve"> </w:t>
      </w:r>
      <w:proofErr w:type="spellStart"/>
      <w:r w:rsidR="009047FA" w:rsidRPr="002D075D">
        <w:t>mỏ</w:t>
      </w:r>
      <w:proofErr w:type="spellEnd"/>
    </w:p>
    <w:p w14:paraId="1002F457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r w:rsidRPr="003555B5">
        <w:rPr>
          <w:b/>
          <w:sz w:val="24"/>
          <w:szCs w:val="24"/>
        </w:rPr>
        <w:t>Khoa</w:t>
      </w:r>
      <w:proofErr w:type="spellEnd"/>
      <w:r w:rsidRPr="003555B5">
        <w:rPr>
          <w:b/>
          <w:sz w:val="24"/>
          <w:szCs w:val="24"/>
        </w:rPr>
        <w:t>:</w:t>
      </w:r>
      <w:r w:rsidR="009047FA">
        <w:rPr>
          <w:b/>
          <w:sz w:val="24"/>
          <w:szCs w:val="24"/>
        </w:rPr>
        <w:t xml:space="preserve"> </w:t>
      </w:r>
      <w:proofErr w:type="spellStart"/>
      <w:r w:rsidR="009047FA" w:rsidRPr="009047FA">
        <w:rPr>
          <w:sz w:val="24"/>
          <w:szCs w:val="24"/>
        </w:rPr>
        <w:t>Trắc</w:t>
      </w:r>
      <w:proofErr w:type="spellEnd"/>
      <w:r w:rsidR="009047FA" w:rsidRPr="009047FA">
        <w:rPr>
          <w:sz w:val="24"/>
          <w:szCs w:val="24"/>
        </w:rPr>
        <w:t xml:space="preserve"> </w:t>
      </w:r>
      <w:proofErr w:type="spellStart"/>
      <w:r w:rsidR="009047FA" w:rsidRPr="009047FA">
        <w:rPr>
          <w:sz w:val="24"/>
          <w:szCs w:val="24"/>
        </w:rPr>
        <w:t>địa</w:t>
      </w:r>
      <w:proofErr w:type="spellEnd"/>
      <w:r w:rsidR="00CE0AEB">
        <w:rPr>
          <w:sz w:val="24"/>
          <w:szCs w:val="24"/>
        </w:rPr>
        <w:t xml:space="preserve"> – </w:t>
      </w:r>
      <w:proofErr w:type="spellStart"/>
      <w:r w:rsidR="00CE0AEB">
        <w:rPr>
          <w:sz w:val="24"/>
          <w:szCs w:val="24"/>
        </w:rPr>
        <w:t>Bản</w:t>
      </w:r>
      <w:proofErr w:type="spellEnd"/>
      <w:r w:rsidR="00CE0AEB">
        <w:rPr>
          <w:sz w:val="24"/>
          <w:szCs w:val="24"/>
        </w:rPr>
        <w:t xml:space="preserve"> </w:t>
      </w:r>
      <w:proofErr w:type="spellStart"/>
      <w:r w:rsidR="00CE0AEB">
        <w:rPr>
          <w:sz w:val="24"/>
          <w:szCs w:val="24"/>
        </w:rPr>
        <w:t>đồ</w:t>
      </w:r>
      <w:proofErr w:type="spellEnd"/>
      <w:r w:rsidR="00CE0AEB">
        <w:rPr>
          <w:sz w:val="24"/>
          <w:szCs w:val="24"/>
        </w:rPr>
        <w:t xml:space="preserve"> &amp; </w:t>
      </w:r>
      <w:proofErr w:type="spellStart"/>
      <w:r w:rsidR="00CE0AEB">
        <w:rPr>
          <w:sz w:val="24"/>
          <w:szCs w:val="24"/>
        </w:rPr>
        <w:t>Quản</w:t>
      </w:r>
      <w:proofErr w:type="spellEnd"/>
      <w:r w:rsidR="00CE0AEB">
        <w:rPr>
          <w:sz w:val="24"/>
          <w:szCs w:val="24"/>
        </w:rPr>
        <w:t xml:space="preserve"> </w:t>
      </w:r>
      <w:proofErr w:type="spellStart"/>
      <w:r w:rsidR="00CE0AEB">
        <w:rPr>
          <w:sz w:val="24"/>
          <w:szCs w:val="24"/>
        </w:rPr>
        <w:t>lý</w:t>
      </w:r>
      <w:proofErr w:type="spellEnd"/>
      <w:r w:rsidR="00CE0AEB">
        <w:rPr>
          <w:sz w:val="24"/>
          <w:szCs w:val="24"/>
        </w:rPr>
        <w:t xml:space="preserve"> </w:t>
      </w:r>
      <w:proofErr w:type="spellStart"/>
      <w:r w:rsidR="00CE0AEB">
        <w:rPr>
          <w:sz w:val="24"/>
          <w:szCs w:val="24"/>
        </w:rPr>
        <w:t>đất</w:t>
      </w:r>
      <w:proofErr w:type="spellEnd"/>
      <w:r w:rsidR="00CE0AEB">
        <w:rPr>
          <w:sz w:val="24"/>
          <w:szCs w:val="24"/>
        </w:rPr>
        <w:t xml:space="preserve"> </w:t>
      </w:r>
      <w:proofErr w:type="spellStart"/>
      <w:r w:rsidR="00CE0AEB">
        <w:rPr>
          <w:sz w:val="24"/>
          <w:szCs w:val="24"/>
        </w:rPr>
        <w:t>đai</w:t>
      </w:r>
      <w:proofErr w:type="spellEnd"/>
    </w:p>
    <w:p w14:paraId="5C646487" w14:textId="77777777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12716E5B" w14:textId="2EED0135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F53D4">
        <w:rPr>
          <w:b/>
          <w:bCs/>
          <w:color w:val="000000"/>
          <w:sz w:val="24"/>
          <w:szCs w:val="24"/>
        </w:rPr>
        <w:t xml:space="preserve"> </w:t>
      </w:r>
    </w:p>
    <w:p w14:paraId="24A34E56" w14:textId="724E4FCC" w:rsidR="001F53D4" w:rsidRPr="001F53D4" w:rsidRDefault="006D03CF" w:rsidP="001F53D4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1F53D4">
        <w:rPr>
          <w:b/>
          <w:bCs/>
          <w:color w:val="000000"/>
          <w:sz w:val="24"/>
          <w:szCs w:val="24"/>
        </w:rPr>
        <w:t>Môn</w:t>
      </w:r>
      <w:proofErr w:type="spellEnd"/>
      <w:r w:rsidRPr="001F53D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F53D4">
        <w:rPr>
          <w:b/>
          <w:bCs/>
          <w:color w:val="000000"/>
          <w:sz w:val="24"/>
          <w:szCs w:val="24"/>
        </w:rPr>
        <w:t>học</w:t>
      </w:r>
      <w:proofErr w:type="spellEnd"/>
      <w:r w:rsidRPr="001F53D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F53D4">
        <w:rPr>
          <w:b/>
          <w:bCs/>
          <w:color w:val="000000"/>
          <w:sz w:val="24"/>
          <w:szCs w:val="24"/>
        </w:rPr>
        <w:t>học</w:t>
      </w:r>
      <w:proofErr w:type="spellEnd"/>
      <w:r w:rsidRPr="001F53D4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1F53D4">
        <w:rPr>
          <w:b/>
          <w:bCs/>
          <w:color w:val="000000"/>
          <w:sz w:val="24"/>
          <w:szCs w:val="24"/>
        </w:rPr>
        <w:t>trước</w:t>
      </w:r>
      <w:proofErr w:type="spellEnd"/>
      <w:r w:rsidRPr="001F53D4">
        <w:rPr>
          <w:b/>
          <w:bCs/>
          <w:color w:val="000000"/>
          <w:sz w:val="24"/>
          <w:szCs w:val="24"/>
        </w:rPr>
        <w:t>:</w:t>
      </w:r>
      <w:r w:rsidR="001F53D4">
        <w:rPr>
          <w:b/>
          <w:bCs/>
          <w:color w:val="000000"/>
          <w:sz w:val="24"/>
          <w:szCs w:val="24"/>
        </w:rPr>
        <w:t xml:space="preserve"> </w:t>
      </w:r>
    </w:p>
    <w:p w14:paraId="2800F257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14:paraId="475DB6D1" w14:textId="77777777" w:rsidR="00744C77" w:rsidRPr="003555B5" w:rsidRDefault="001A530E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>
        <w:rPr>
          <w:b/>
          <w:bCs/>
          <w:lang w:val="vi-VN"/>
        </w:rPr>
        <w:t>Kiến thức</w:t>
      </w:r>
    </w:p>
    <w:p w14:paraId="713B4724" w14:textId="77777777" w:rsidR="00B60C95" w:rsidRPr="00DA58E5" w:rsidRDefault="0061253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DA58E5">
        <w:rPr>
          <w:lang w:val="vi-VN"/>
        </w:rPr>
        <w:t>4.1.1</w:t>
      </w:r>
      <w:r w:rsidR="00DA58E5" w:rsidRPr="00DA58E5">
        <w:rPr>
          <w:lang w:val="vi-VN"/>
        </w:rPr>
        <w:t xml:space="preserve"> Sử dụng được các từ, thuật ngữ chuyên ngành trong đọc tài liệu</w:t>
      </w:r>
    </w:p>
    <w:p w14:paraId="0A251A68" w14:textId="77777777" w:rsidR="00DA58E5" w:rsidRPr="00DA58E5" w:rsidRDefault="00DA58E5" w:rsidP="00B60C95">
      <w:pPr>
        <w:pStyle w:val="ListParagraph"/>
        <w:spacing w:before="120"/>
        <w:ind w:left="522"/>
        <w:jc w:val="both"/>
        <w:rPr>
          <w:bCs/>
          <w:lang w:val="vi-VN"/>
        </w:rPr>
      </w:pPr>
      <w:r w:rsidRPr="00DA58E5">
        <w:rPr>
          <w:bCs/>
          <w:lang w:val="vi-VN"/>
        </w:rPr>
        <w:t xml:space="preserve">4.1.2 </w:t>
      </w:r>
      <w:r w:rsidRPr="00DA58E5">
        <w:rPr>
          <w:lang w:val="vi-VN"/>
        </w:rPr>
        <w:t>Sử dụng được các từ, thuật ngữ chuyên ngành trong giao tiếp</w:t>
      </w:r>
    </w:p>
    <w:p w14:paraId="4C72B1AA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6716B533" w14:textId="77777777" w:rsidR="00B60C95" w:rsidRPr="00DA58E5" w:rsidRDefault="00DA58E5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DA58E5">
        <w:rPr>
          <w:bCs/>
          <w:lang w:val="vi-VN"/>
        </w:rPr>
        <w:t xml:space="preserve"> Kỹ năng đọc, dịch </w:t>
      </w:r>
      <w:r w:rsidR="00461900" w:rsidRPr="00461900">
        <w:rPr>
          <w:bCs/>
          <w:lang w:val="vi-VN"/>
        </w:rPr>
        <w:t>tài liệu chuyên ngành</w:t>
      </w:r>
      <w:r w:rsidRPr="00DA58E5">
        <w:rPr>
          <w:bCs/>
          <w:lang w:val="vi-VN"/>
        </w:rPr>
        <w:t xml:space="preserve"> </w:t>
      </w:r>
    </w:p>
    <w:p w14:paraId="6D325BB0" w14:textId="77777777" w:rsidR="00B60C95" w:rsidRPr="00461900" w:rsidRDefault="00461900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t xml:space="preserve"> Diễn đạt được những kiến thức chuyên ngành bằng tiếng Anh</w:t>
      </w:r>
    </w:p>
    <w:p w14:paraId="3FF459EF" w14:textId="77777777" w:rsidR="00461900" w:rsidRDefault="00BA09EA" w:rsidP="0046190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61900">
        <w:rPr>
          <w:b/>
          <w:bCs/>
          <w:color w:val="000000"/>
          <w:sz w:val="24"/>
          <w:szCs w:val="24"/>
          <w:lang w:val="vi-VN"/>
        </w:rPr>
        <w:t>T</w:t>
      </w:r>
      <w:r w:rsidR="00744C77" w:rsidRPr="00461900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1C2B0E5A" w14:textId="77777777" w:rsidR="00461900" w:rsidRPr="00461900" w:rsidRDefault="001A530E" w:rsidP="00461900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  <w:lang w:val="vi-VN"/>
        </w:rPr>
      </w:pPr>
      <w:r w:rsidRPr="001A530E">
        <w:rPr>
          <w:lang w:val="vi-VN"/>
        </w:rPr>
        <w:t>Nội dung giới thiệu</w:t>
      </w:r>
      <w:r w:rsidR="00461900" w:rsidRPr="00461900">
        <w:rPr>
          <w:lang w:val="vi-VN"/>
        </w:rPr>
        <w:t xml:space="preserve"> các bài giảng chuyên ngành Kỹ thuật Trắc địa - Bản đồ bằng</w:t>
      </w:r>
      <w:r>
        <w:rPr>
          <w:lang w:val="vi-VN"/>
        </w:rPr>
        <w:t xml:space="preserve"> tiếng anh, từ các khái niệm cơ</w:t>
      </w:r>
      <w:r w:rsidRPr="001A530E">
        <w:rPr>
          <w:lang w:val="vi-VN"/>
        </w:rPr>
        <w:t xml:space="preserve"> bản </w:t>
      </w:r>
      <w:r w:rsidR="00461900" w:rsidRPr="00461900">
        <w:rPr>
          <w:lang w:val="vi-VN"/>
        </w:rPr>
        <w:t>đến các công nghệ mới</w:t>
      </w:r>
      <w:r w:rsidRPr="001A530E">
        <w:rPr>
          <w:lang w:val="vi-VN"/>
        </w:rPr>
        <w:t xml:space="preserve"> được ứng dụng </w:t>
      </w:r>
      <w:r w:rsidRPr="001A530E">
        <w:rPr>
          <w:lang w:val="vi-VN"/>
        </w:rPr>
        <w:lastRenderedPageBreak/>
        <w:t>trong lĩnh vực Trắc địa – Bản đồ như công nghệ GPS, GIS, RM, các kiến thức liên quan tới lưới tam đa giác, lưới độ cao, in ấn bản đồ</w:t>
      </w:r>
      <w:r w:rsidR="00461900" w:rsidRPr="00461900">
        <w:rPr>
          <w:lang w:val="vi-VN"/>
        </w:rPr>
        <w:t>. Nội dung được truyền tải bằng các thuật ngữ trắc địa - Bản đồ, các cấu trúc ngôn ngữ tiếng Anh dùng trong chuyên ngành kỹ thuật T</w:t>
      </w:r>
      <w:r w:rsidR="00461900">
        <w:rPr>
          <w:lang w:val="vi-VN"/>
        </w:rPr>
        <w:t>rắc địa-bản đồ.</w:t>
      </w:r>
    </w:p>
    <w:p w14:paraId="3AD25515" w14:textId="77777777" w:rsidR="00296F71" w:rsidRPr="007F3239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7F323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3216DDEC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AD0878" w14:paraId="39B152D0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71AA" w14:textId="77777777" w:rsidR="001265BC" w:rsidRPr="00113B4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13B45">
              <w:rPr>
                <w:b/>
                <w:bCs/>
              </w:rPr>
              <w:t xml:space="preserve">6.1. </w:t>
            </w:r>
            <w:proofErr w:type="spellStart"/>
            <w:r w:rsidRPr="00113B45">
              <w:rPr>
                <w:b/>
                <w:bCs/>
              </w:rPr>
              <w:t>Lý</w:t>
            </w:r>
            <w:proofErr w:type="spellEnd"/>
            <w:r w:rsidRPr="00113B45">
              <w:rPr>
                <w:b/>
                <w:bCs/>
              </w:rPr>
              <w:t xml:space="preserve"> </w:t>
            </w:r>
            <w:proofErr w:type="spellStart"/>
            <w:r w:rsidRPr="00113B4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AD0878" w14:paraId="0100A7F1" w14:textId="77777777">
        <w:tc>
          <w:tcPr>
            <w:tcW w:w="1408" w:type="dxa"/>
            <w:tcBorders>
              <w:top w:val="single" w:sz="4" w:space="0" w:color="auto"/>
            </w:tcBorders>
          </w:tcPr>
          <w:p w14:paraId="62C2B70C" w14:textId="77777777" w:rsidR="003B73BB" w:rsidRPr="00113B4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113B4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2F53E1E" w14:textId="77777777" w:rsidR="003B73BB" w:rsidRPr="00113B4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13B4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55D0147" w14:textId="77777777" w:rsidR="003B73BB" w:rsidRPr="00113B4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13B4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0C06EEB7" w14:textId="77777777" w:rsidR="003B73BB" w:rsidRPr="00113B4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13B4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AD0878" w14:paraId="59A3ECB2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11378AA4" w14:textId="77777777" w:rsidR="003B73BB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  <w:lang w:val="nl-NL"/>
              </w:rPr>
              <w:t>Bài</w:t>
            </w:r>
            <w:r w:rsidR="007C7EDD" w:rsidRPr="00113B4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14:paraId="1ACE7100" w14:textId="77777777" w:rsidR="003B73BB" w:rsidRPr="00113B45" w:rsidRDefault="00316E88" w:rsidP="00316E8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INTRODUCTORY</w:t>
            </w:r>
          </w:p>
        </w:tc>
        <w:tc>
          <w:tcPr>
            <w:tcW w:w="992" w:type="dxa"/>
            <w:vAlign w:val="center"/>
          </w:tcPr>
          <w:p w14:paraId="7CD1CD8C" w14:textId="77777777" w:rsidR="003B73BB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17C7736D" w14:textId="77777777" w:rsidR="003B73BB" w:rsidRPr="00113B4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AD0878" w14:paraId="710B2D11" w14:textId="77777777">
        <w:tc>
          <w:tcPr>
            <w:tcW w:w="1408" w:type="dxa"/>
            <w:vAlign w:val="center"/>
          </w:tcPr>
          <w:p w14:paraId="00BC492D" w14:textId="77777777" w:rsidR="003B73BB" w:rsidRPr="00113B45" w:rsidRDefault="003B73BB" w:rsidP="00016A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524FF506" w14:textId="77777777" w:rsidR="003B73BB" w:rsidRPr="00113B45" w:rsidRDefault="00316E88" w:rsidP="00316E88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Surveying</w:t>
            </w:r>
          </w:p>
        </w:tc>
        <w:tc>
          <w:tcPr>
            <w:tcW w:w="992" w:type="dxa"/>
            <w:vAlign w:val="center"/>
          </w:tcPr>
          <w:p w14:paraId="6077D16D" w14:textId="6BECC411" w:rsidR="003B73BB" w:rsidRPr="00113B45" w:rsidRDefault="0018401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FAA3DA1" w14:textId="77777777" w:rsidR="00EE3756" w:rsidRPr="00113B45" w:rsidRDefault="00200F66" w:rsidP="005831C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  <w:lang w:val="vi-VN"/>
              </w:rPr>
              <w:t>4.1.1</w:t>
            </w:r>
            <w:r w:rsidR="005831C1" w:rsidRPr="00113B45">
              <w:rPr>
                <w:bCs/>
              </w:rPr>
              <w:t xml:space="preserve">; </w:t>
            </w:r>
            <w:r w:rsidR="005831C1" w:rsidRPr="00113B45">
              <w:rPr>
                <w:bCs/>
                <w:lang w:val="vi-VN"/>
              </w:rPr>
              <w:t>4.1.2</w:t>
            </w:r>
          </w:p>
        </w:tc>
      </w:tr>
      <w:tr w:rsidR="00BA7C39" w:rsidRPr="00AD0878" w14:paraId="57907B2E" w14:textId="77777777">
        <w:tc>
          <w:tcPr>
            <w:tcW w:w="1408" w:type="dxa"/>
            <w:vAlign w:val="center"/>
          </w:tcPr>
          <w:p w14:paraId="54CCCE73" w14:textId="77777777" w:rsidR="003B73BB" w:rsidRPr="00113B45" w:rsidRDefault="003B73BB" w:rsidP="00016A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5018F38F" w14:textId="77777777" w:rsidR="003B73BB" w:rsidRPr="00113B45" w:rsidRDefault="00316E88" w:rsidP="00316E88">
            <w:pPr>
              <w:spacing w:before="60" w:after="60" w:line="312" w:lineRule="auto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Uses of Surveys</w:t>
            </w:r>
          </w:p>
        </w:tc>
        <w:tc>
          <w:tcPr>
            <w:tcW w:w="992" w:type="dxa"/>
            <w:vAlign w:val="center"/>
          </w:tcPr>
          <w:p w14:paraId="6844905C" w14:textId="752AB24A" w:rsidR="003B73BB" w:rsidRPr="00113B45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29630A57" w14:textId="77777777" w:rsidR="003B73BB" w:rsidRPr="00113B45" w:rsidRDefault="005831C1" w:rsidP="005831C1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="00EE3756"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="00EE3756"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76E9695C" w14:textId="77777777">
        <w:tc>
          <w:tcPr>
            <w:tcW w:w="1408" w:type="dxa"/>
            <w:vAlign w:val="center"/>
          </w:tcPr>
          <w:p w14:paraId="5CD269CD" w14:textId="77777777" w:rsidR="00EE3756" w:rsidRPr="00113B45" w:rsidRDefault="00316E88" w:rsidP="00016A8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  <w:lang w:val="nl-NL"/>
              </w:rPr>
              <w:t>1.3</w:t>
            </w:r>
          </w:p>
        </w:tc>
        <w:tc>
          <w:tcPr>
            <w:tcW w:w="4683" w:type="dxa"/>
            <w:vAlign w:val="center"/>
          </w:tcPr>
          <w:p w14:paraId="0F31D25D" w14:textId="77777777" w:rsidR="00EE3756" w:rsidRPr="00113B45" w:rsidRDefault="00316E88" w:rsidP="00316E88">
            <w:pPr>
              <w:spacing w:before="60" w:after="60" w:line="312" w:lineRule="auto"/>
              <w:jc w:val="both"/>
              <w:rPr>
                <w:bCs/>
                <w:sz w:val="24"/>
                <w:szCs w:val="24"/>
                <w:lang w:val="vi-VN"/>
              </w:rPr>
            </w:pPr>
            <w:r w:rsidRPr="00113B45">
              <w:rPr>
                <w:sz w:val="24"/>
                <w:szCs w:val="24"/>
              </w:rPr>
              <w:t>Plane Surveying</w:t>
            </w:r>
          </w:p>
        </w:tc>
        <w:tc>
          <w:tcPr>
            <w:tcW w:w="992" w:type="dxa"/>
            <w:vAlign w:val="center"/>
          </w:tcPr>
          <w:p w14:paraId="055FFB0D" w14:textId="77777777" w:rsidR="00EE3756" w:rsidRPr="00113B45" w:rsidRDefault="007F3239" w:rsidP="007F32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E2EDD37" w14:textId="77777777" w:rsidR="00EE3756" w:rsidRPr="00113B45" w:rsidRDefault="005831C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2313E484" w14:textId="77777777">
        <w:tc>
          <w:tcPr>
            <w:tcW w:w="1408" w:type="dxa"/>
            <w:vAlign w:val="center"/>
          </w:tcPr>
          <w:p w14:paraId="737BDB37" w14:textId="77777777" w:rsidR="00EE3756" w:rsidRPr="00113B45" w:rsidRDefault="00316E88" w:rsidP="00016A8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  <w:lang w:val="vi-VN"/>
              </w:rPr>
              <w:t>1.4</w:t>
            </w:r>
          </w:p>
        </w:tc>
        <w:tc>
          <w:tcPr>
            <w:tcW w:w="4683" w:type="dxa"/>
            <w:vAlign w:val="center"/>
          </w:tcPr>
          <w:p w14:paraId="7195C34A" w14:textId="77777777" w:rsidR="00EE3756" w:rsidRPr="00113B45" w:rsidRDefault="00316E88" w:rsidP="00316E88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Geodetic Surveying</w:t>
            </w:r>
          </w:p>
        </w:tc>
        <w:tc>
          <w:tcPr>
            <w:tcW w:w="992" w:type="dxa"/>
            <w:vAlign w:val="center"/>
          </w:tcPr>
          <w:p w14:paraId="1971E6E5" w14:textId="77777777" w:rsidR="00EE3756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1B3A028" w14:textId="77777777" w:rsidR="00EE3756" w:rsidRPr="00113B45" w:rsidRDefault="005831C1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7EF566BE" w14:textId="77777777">
        <w:tc>
          <w:tcPr>
            <w:tcW w:w="1408" w:type="dxa"/>
            <w:vAlign w:val="center"/>
          </w:tcPr>
          <w:p w14:paraId="4D326874" w14:textId="77777777" w:rsidR="00EE3756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  <w:lang w:val="nl-NL"/>
              </w:rPr>
              <w:t>Bài 2</w:t>
            </w:r>
          </w:p>
        </w:tc>
        <w:tc>
          <w:tcPr>
            <w:tcW w:w="4683" w:type="dxa"/>
            <w:vAlign w:val="center"/>
          </w:tcPr>
          <w:p w14:paraId="21DE1571" w14:textId="77777777" w:rsidR="00EE3756" w:rsidRPr="00113B45" w:rsidRDefault="00316E88" w:rsidP="00316E88">
            <w:pPr>
              <w:spacing w:before="60" w:after="60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TRIANGULATION</w:t>
            </w:r>
          </w:p>
        </w:tc>
        <w:tc>
          <w:tcPr>
            <w:tcW w:w="992" w:type="dxa"/>
            <w:vAlign w:val="center"/>
          </w:tcPr>
          <w:p w14:paraId="5FE947B9" w14:textId="77777777" w:rsidR="00EE3756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13715C7A" w14:textId="77777777" w:rsidR="00EE3756" w:rsidRPr="00113B45" w:rsidRDefault="005831C1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01D73441" w14:textId="77777777">
        <w:tc>
          <w:tcPr>
            <w:tcW w:w="1408" w:type="dxa"/>
            <w:vAlign w:val="center"/>
          </w:tcPr>
          <w:p w14:paraId="27739098" w14:textId="77777777" w:rsidR="00EE3756" w:rsidRPr="00113B45" w:rsidRDefault="00AA31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2.1</w:t>
            </w:r>
          </w:p>
        </w:tc>
        <w:tc>
          <w:tcPr>
            <w:tcW w:w="4683" w:type="dxa"/>
            <w:vAlign w:val="center"/>
          </w:tcPr>
          <w:p w14:paraId="177EDD94" w14:textId="77777777" w:rsidR="00EE3756" w:rsidRPr="00113B45" w:rsidRDefault="00316E88" w:rsidP="00316E88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Introduction</w:t>
            </w:r>
          </w:p>
        </w:tc>
        <w:tc>
          <w:tcPr>
            <w:tcW w:w="992" w:type="dxa"/>
            <w:vAlign w:val="center"/>
          </w:tcPr>
          <w:p w14:paraId="79073FBE" w14:textId="77777777" w:rsidR="00EE3756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6255915" w14:textId="77777777" w:rsidR="00EE3756" w:rsidRPr="00113B45" w:rsidRDefault="005831C1" w:rsidP="009540AF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37F9E2C3" w14:textId="77777777">
        <w:tc>
          <w:tcPr>
            <w:tcW w:w="1408" w:type="dxa"/>
            <w:vAlign w:val="center"/>
          </w:tcPr>
          <w:p w14:paraId="37FC48E0" w14:textId="77777777" w:rsidR="00316E88" w:rsidRPr="00113B45" w:rsidRDefault="00AA31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14:paraId="64849A1C" w14:textId="77777777" w:rsidR="00316E88" w:rsidRPr="00113B45" w:rsidRDefault="00316E88" w:rsidP="00316E88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Base nets</w:t>
            </w:r>
          </w:p>
        </w:tc>
        <w:tc>
          <w:tcPr>
            <w:tcW w:w="992" w:type="dxa"/>
            <w:vAlign w:val="center"/>
          </w:tcPr>
          <w:p w14:paraId="4E1901C2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065444C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1DEFB6CF" w14:textId="77777777">
        <w:tc>
          <w:tcPr>
            <w:tcW w:w="1408" w:type="dxa"/>
            <w:vAlign w:val="center"/>
          </w:tcPr>
          <w:p w14:paraId="087D33CD" w14:textId="77777777" w:rsidR="00316E88" w:rsidRPr="00113B45" w:rsidRDefault="00AA31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4638F499" w14:textId="77777777" w:rsidR="00316E88" w:rsidRPr="00113B45" w:rsidRDefault="00316E88" w:rsidP="00316E8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Choice of stations</w:t>
            </w:r>
          </w:p>
        </w:tc>
        <w:tc>
          <w:tcPr>
            <w:tcW w:w="992" w:type="dxa"/>
            <w:vAlign w:val="center"/>
          </w:tcPr>
          <w:p w14:paraId="120C631B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042CE44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198B7DBC" w14:textId="77777777">
        <w:tc>
          <w:tcPr>
            <w:tcW w:w="1408" w:type="dxa"/>
            <w:vAlign w:val="center"/>
          </w:tcPr>
          <w:p w14:paraId="1044EE35" w14:textId="77777777" w:rsidR="00316E88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/>
                <w:bCs/>
                <w:lang w:val="nl-NL"/>
              </w:rPr>
              <w:t>Bài 3</w:t>
            </w:r>
          </w:p>
        </w:tc>
        <w:tc>
          <w:tcPr>
            <w:tcW w:w="4683" w:type="dxa"/>
            <w:vAlign w:val="center"/>
          </w:tcPr>
          <w:p w14:paraId="3F73224C" w14:textId="77777777" w:rsidR="00316E88" w:rsidRPr="00113B45" w:rsidRDefault="00316E88" w:rsidP="00316E88">
            <w:pPr>
              <w:tabs>
                <w:tab w:val="left" w:pos="3969"/>
              </w:tabs>
              <w:spacing w:before="60" w:after="60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MEASUREMENT OF DISTANCE</w:t>
            </w:r>
          </w:p>
        </w:tc>
        <w:tc>
          <w:tcPr>
            <w:tcW w:w="992" w:type="dxa"/>
            <w:vAlign w:val="center"/>
          </w:tcPr>
          <w:p w14:paraId="3EF79C8B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3C3D5FA8" w14:textId="77777777" w:rsidR="00316E88" w:rsidRPr="00113B45" w:rsidRDefault="00316E8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16E88" w:rsidRPr="00AD0878" w14:paraId="00A6059D" w14:textId="77777777">
        <w:tc>
          <w:tcPr>
            <w:tcW w:w="1408" w:type="dxa"/>
            <w:vAlign w:val="center"/>
          </w:tcPr>
          <w:p w14:paraId="176356A3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58FF6DAD" w14:textId="77777777" w:rsidR="00316E88" w:rsidRPr="00113B45" w:rsidRDefault="004A3D0B" w:rsidP="004A3D0B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Distances</w:t>
            </w:r>
          </w:p>
        </w:tc>
        <w:tc>
          <w:tcPr>
            <w:tcW w:w="992" w:type="dxa"/>
            <w:vAlign w:val="center"/>
          </w:tcPr>
          <w:p w14:paraId="5A1F641B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1504CFC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62E1EAD5" w14:textId="77777777">
        <w:tc>
          <w:tcPr>
            <w:tcW w:w="1408" w:type="dxa"/>
            <w:vAlign w:val="center"/>
          </w:tcPr>
          <w:p w14:paraId="7C321600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2882EBA8" w14:textId="77777777" w:rsidR="00316E88" w:rsidRPr="00113B45" w:rsidRDefault="004A3D0B" w:rsidP="004A3D0B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Direct method</w:t>
            </w:r>
          </w:p>
        </w:tc>
        <w:tc>
          <w:tcPr>
            <w:tcW w:w="992" w:type="dxa"/>
            <w:vAlign w:val="center"/>
          </w:tcPr>
          <w:p w14:paraId="41975BAE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6A4FF45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39F77C28" w14:textId="77777777">
        <w:tc>
          <w:tcPr>
            <w:tcW w:w="1408" w:type="dxa"/>
            <w:vAlign w:val="center"/>
          </w:tcPr>
          <w:p w14:paraId="0FFAD562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24D8C893" w14:textId="77777777" w:rsidR="00316E88" w:rsidRPr="00113B45" w:rsidRDefault="004A3D0B" w:rsidP="004A3D0B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Electronic distance measurement</w:t>
            </w:r>
          </w:p>
        </w:tc>
        <w:tc>
          <w:tcPr>
            <w:tcW w:w="992" w:type="dxa"/>
            <w:vAlign w:val="center"/>
          </w:tcPr>
          <w:p w14:paraId="2B937D2E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54361604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4C8BB0BE" w14:textId="77777777">
        <w:tc>
          <w:tcPr>
            <w:tcW w:w="1408" w:type="dxa"/>
            <w:vAlign w:val="center"/>
          </w:tcPr>
          <w:p w14:paraId="6662E92A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3.3.1</w:t>
            </w:r>
          </w:p>
        </w:tc>
        <w:tc>
          <w:tcPr>
            <w:tcW w:w="4683" w:type="dxa"/>
            <w:vAlign w:val="center"/>
          </w:tcPr>
          <w:p w14:paraId="7B97D9E7" w14:textId="77777777" w:rsidR="00316E88" w:rsidRPr="00113B45" w:rsidRDefault="004A3D0B" w:rsidP="004A3D0B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Introduction</w:t>
            </w:r>
          </w:p>
        </w:tc>
        <w:tc>
          <w:tcPr>
            <w:tcW w:w="992" w:type="dxa"/>
            <w:vAlign w:val="center"/>
          </w:tcPr>
          <w:p w14:paraId="0B8F7778" w14:textId="77777777" w:rsidR="00316E88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19E6F683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145D1DA5" w14:textId="77777777">
        <w:tc>
          <w:tcPr>
            <w:tcW w:w="1408" w:type="dxa"/>
            <w:vAlign w:val="center"/>
          </w:tcPr>
          <w:p w14:paraId="260848DC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3.3.2</w:t>
            </w:r>
          </w:p>
        </w:tc>
        <w:tc>
          <w:tcPr>
            <w:tcW w:w="4683" w:type="dxa"/>
            <w:vAlign w:val="center"/>
          </w:tcPr>
          <w:p w14:paraId="26DFDF9D" w14:textId="77777777" w:rsidR="00316E88" w:rsidRPr="00113B45" w:rsidRDefault="004A3D0B" w:rsidP="004A3D0B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Principles of electronic distance measurement</w:t>
            </w:r>
          </w:p>
        </w:tc>
        <w:tc>
          <w:tcPr>
            <w:tcW w:w="992" w:type="dxa"/>
            <w:vAlign w:val="center"/>
          </w:tcPr>
          <w:p w14:paraId="75924CA5" w14:textId="77777777" w:rsidR="00316E88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08934224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16C9189F" w14:textId="77777777">
        <w:tc>
          <w:tcPr>
            <w:tcW w:w="1408" w:type="dxa"/>
            <w:vAlign w:val="center"/>
          </w:tcPr>
          <w:p w14:paraId="5347101E" w14:textId="77777777" w:rsidR="00316E88" w:rsidRPr="00113B45" w:rsidRDefault="00E3253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3.3.3</w:t>
            </w:r>
          </w:p>
        </w:tc>
        <w:tc>
          <w:tcPr>
            <w:tcW w:w="4683" w:type="dxa"/>
            <w:vAlign w:val="center"/>
          </w:tcPr>
          <w:p w14:paraId="68422C2F" w14:textId="77777777" w:rsidR="00316E88" w:rsidRPr="00113B45" w:rsidRDefault="00E3253B" w:rsidP="00E3253B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Total station instrument</w:t>
            </w:r>
          </w:p>
        </w:tc>
        <w:tc>
          <w:tcPr>
            <w:tcW w:w="992" w:type="dxa"/>
            <w:vAlign w:val="center"/>
          </w:tcPr>
          <w:p w14:paraId="4DA5E662" w14:textId="77777777" w:rsidR="00316E88" w:rsidRPr="00113B45" w:rsidRDefault="00316E8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084193C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4CADD4BA" w14:textId="77777777">
        <w:tc>
          <w:tcPr>
            <w:tcW w:w="1408" w:type="dxa"/>
            <w:vAlign w:val="center"/>
          </w:tcPr>
          <w:p w14:paraId="3BC24F1F" w14:textId="77777777" w:rsidR="00316E88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/>
                <w:bCs/>
                <w:lang w:val="nl-NL"/>
              </w:rPr>
              <w:t>Bài 4</w:t>
            </w:r>
          </w:p>
        </w:tc>
        <w:tc>
          <w:tcPr>
            <w:tcW w:w="4683" w:type="dxa"/>
            <w:vAlign w:val="center"/>
          </w:tcPr>
          <w:p w14:paraId="28623D6B" w14:textId="77777777" w:rsidR="00316E88" w:rsidRPr="00113B45" w:rsidRDefault="005D0AB6" w:rsidP="005D0AB6">
            <w:pPr>
              <w:tabs>
                <w:tab w:val="left" w:pos="3969"/>
              </w:tabs>
              <w:spacing w:before="60" w:after="60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ANGULAR MEASUREMENT</w:t>
            </w:r>
          </w:p>
        </w:tc>
        <w:tc>
          <w:tcPr>
            <w:tcW w:w="992" w:type="dxa"/>
            <w:vAlign w:val="center"/>
          </w:tcPr>
          <w:p w14:paraId="5BDAED96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78D98AC6" w14:textId="77777777" w:rsidR="00316E88" w:rsidRPr="00113B45" w:rsidRDefault="00316E8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16E88" w:rsidRPr="00AD0878" w14:paraId="2488999E" w14:textId="77777777">
        <w:tc>
          <w:tcPr>
            <w:tcW w:w="1408" w:type="dxa"/>
            <w:vAlign w:val="center"/>
          </w:tcPr>
          <w:p w14:paraId="43C6B4B8" w14:textId="77777777" w:rsidR="00316E88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390FC5D2" w14:textId="77777777" w:rsidR="00316E88" w:rsidRPr="00113B45" w:rsidRDefault="005D0AB6" w:rsidP="005D0AB6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The instrument</w:t>
            </w:r>
          </w:p>
        </w:tc>
        <w:tc>
          <w:tcPr>
            <w:tcW w:w="992" w:type="dxa"/>
            <w:vAlign w:val="center"/>
          </w:tcPr>
          <w:p w14:paraId="2D24CE00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77FF9F20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316E88" w:rsidRPr="00AD0878" w14:paraId="20EA592B" w14:textId="77777777">
        <w:tc>
          <w:tcPr>
            <w:tcW w:w="1408" w:type="dxa"/>
            <w:vAlign w:val="center"/>
          </w:tcPr>
          <w:p w14:paraId="277A1A24" w14:textId="77777777" w:rsidR="00316E88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1249A575" w14:textId="77777777" w:rsidR="00316E88" w:rsidRPr="00113B45" w:rsidRDefault="005D0AB6" w:rsidP="005D0AB6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Horizontal angle measurement</w:t>
            </w:r>
          </w:p>
        </w:tc>
        <w:tc>
          <w:tcPr>
            <w:tcW w:w="992" w:type="dxa"/>
            <w:vAlign w:val="center"/>
          </w:tcPr>
          <w:p w14:paraId="2E5D2CD5" w14:textId="77777777" w:rsidR="00316E88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478DAB1D" w14:textId="77777777" w:rsidR="00316E88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02D6F93A" w14:textId="77777777">
        <w:tc>
          <w:tcPr>
            <w:tcW w:w="1408" w:type="dxa"/>
            <w:vAlign w:val="center"/>
          </w:tcPr>
          <w:p w14:paraId="596B9419" w14:textId="77777777" w:rsidR="00DD7D11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4.2.1</w:t>
            </w:r>
          </w:p>
        </w:tc>
        <w:tc>
          <w:tcPr>
            <w:tcW w:w="4683" w:type="dxa"/>
            <w:vAlign w:val="center"/>
          </w:tcPr>
          <w:p w14:paraId="0F1D55E2" w14:textId="77777777" w:rsidR="00DD7D11" w:rsidRPr="00113B45" w:rsidRDefault="005D0AB6" w:rsidP="005D0AB6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 xml:space="preserve">Setting up at a </w:t>
            </w:r>
            <w:proofErr w:type="spellStart"/>
            <w:r w:rsidRPr="00113B45">
              <w:rPr>
                <w:sz w:val="24"/>
                <w:szCs w:val="24"/>
              </w:rPr>
              <w:t>sation</w:t>
            </w:r>
            <w:proofErr w:type="spellEnd"/>
          </w:p>
        </w:tc>
        <w:tc>
          <w:tcPr>
            <w:tcW w:w="992" w:type="dxa"/>
            <w:vAlign w:val="center"/>
          </w:tcPr>
          <w:p w14:paraId="7374678F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53B5DC73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1EE65201" w14:textId="77777777">
        <w:tc>
          <w:tcPr>
            <w:tcW w:w="1408" w:type="dxa"/>
            <w:vAlign w:val="center"/>
          </w:tcPr>
          <w:p w14:paraId="0C23EA8F" w14:textId="77777777" w:rsidR="00DD7D11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4.2.2</w:t>
            </w:r>
          </w:p>
        </w:tc>
        <w:tc>
          <w:tcPr>
            <w:tcW w:w="4683" w:type="dxa"/>
            <w:vAlign w:val="center"/>
          </w:tcPr>
          <w:p w14:paraId="58EA242D" w14:textId="77777777" w:rsidR="00DD7D11" w:rsidRPr="00113B45" w:rsidRDefault="005D0AB6" w:rsidP="005D0AB6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Levelling-up</w:t>
            </w:r>
          </w:p>
        </w:tc>
        <w:tc>
          <w:tcPr>
            <w:tcW w:w="992" w:type="dxa"/>
            <w:vAlign w:val="center"/>
          </w:tcPr>
          <w:p w14:paraId="297AB3F9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635715A5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7AF79FAB" w14:textId="77777777">
        <w:tc>
          <w:tcPr>
            <w:tcW w:w="1408" w:type="dxa"/>
            <w:vAlign w:val="center"/>
          </w:tcPr>
          <w:p w14:paraId="04E4BBE5" w14:textId="77777777" w:rsidR="00DD7D11" w:rsidRPr="00113B45" w:rsidRDefault="005D0AB6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4.2.3</w:t>
            </w:r>
          </w:p>
        </w:tc>
        <w:tc>
          <w:tcPr>
            <w:tcW w:w="4683" w:type="dxa"/>
            <w:vAlign w:val="center"/>
          </w:tcPr>
          <w:p w14:paraId="5608F743" w14:textId="77777777" w:rsidR="00DD7D11" w:rsidRPr="00113B45" w:rsidRDefault="005D0AB6" w:rsidP="005D0AB6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113B45">
              <w:rPr>
                <w:sz w:val="24"/>
                <w:szCs w:val="24"/>
              </w:rPr>
              <w:t>Centring</w:t>
            </w:r>
            <w:proofErr w:type="spellEnd"/>
          </w:p>
        </w:tc>
        <w:tc>
          <w:tcPr>
            <w:tcW w:w="992" w:type="dxa"/>
            <w:vAlign w:val="center"/>
          </w:tcPr>
          <w:p w14:paraId="3102B296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4F89F7E3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176EB178" w14:textId="77777777">
        <w:tc>
          <w:tcPr>
            <w:tcW w:w="1408" w:type="dxa"/>
            <w:vAlign w:val="center"/>
          </w:tcPr>
          <w:p w14:paraId="08B56C05" w14:textId="77777777" w:rsidR="00DD7D11" w:rsidRPr="00113B45" w:rsidRDefault="0003467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32FDA9E6" w14:textId="77777777" w:rsidR="00DD7D11" w:rsidRPr="00113B45" w:rsidRDefault="00034674" w:rsidP="00923523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Vertical angle measurement</w:t>
            </w:r>
          </w:p>
        </w:tc>
        <w:tc>
          <w:tcPr>
            <w:tcW w:w="992" w:type="dxa"/>
            <w:vAlign w:val="center"/>
          </w:tcPr>
          <w:p w14:paraId="486BAB3B" w14:textId="77777777" w:rsidR="00DD7D11" w:rsidRPr="00113B45" w:rsidRDefault="007F323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594C5A1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376FA926" w14:textId="77777777">
        <w:tc>
          <w:tcPr>
            <w:tcW w:w="1408" w:type="dxa"/>
            <w:vAlign w:val="center"/>
          </w:tcPr>
          <w:p w14:paraId="0C9B055D" w14:textId="77777777" w:rsidR="00DD7D11" w:rsidRPr="00113B45" w:rsidRDefault="00016A8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Bài 5</w:t>
            </w:r>
          </w:p>
        </w:tc>
        <w:tc>
          <w:tcPr>
            <w:tcW w:w="4683" w:type="dxa"/>
            <w:vAlign w:val="center"/>
          </w:tcPr>
          <w:p w14:paraId="3229802D" w14:textId="77777777" w:rsidR="00DD7D11" w:rsidRPr="00113B45" w:rsidRDefault="00016A82" w:rsidP="00016A82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LEVELLING</w:t>
            </w:r>
          </w:p>
        </w:tc>
        <w:tc>
          <w:tcPr>
            <w:tcW w:w="992" w:type="dxa"/>
            <w:vAlign w:val="center"/>
          </w:tcPr>
          <w:p w14:paraId="7D270B72" w14:textId="77777777" w:rsidR="00DD7D11" w:rsidRPr="00113B45" w:rsidRDefault="00FB7C7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DEF1118" w14:textId="77777777" w:rsidR="00DD7D11" w:rsidRPr="00113B45" w:rsidRDefault="00DD7D1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D7D11" w:rsidRPr="00AD0878" w14:paraId="1E33247E" w14:textId="77777777">
        <w:tc>
          <w:tcPr>
            <w:tcW w:w="1408" w:type="dxa"/>
            <w:vAlign w:val="center"/>
          </w:tcPr>
          <w:p w14:paraId="51B8F211" w14:textId="77777777" w:rsidR="00DD7D11" w:rsidRPr="00113B45" w:rsidRDefault="00764C67" w:rsidP="00764C67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5.1</w:t>
            </w:r>
          </w:p>
        </w:tc>
        <w:tc>
          <w:tcPr>
            <w:tcW w:w="4683" w:type="dxa"/>
            <w:vAlign w:val="center"/>
          </w:tcPr>
          <w:p w14:paraId="3F2B5928" w14:textId="77777777" w:rsidR="00DD7D11" w:rsidRPr="00113B45" w:rsidRDefault="00016A82" w:rsidP="00764C67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Procedure in levelling</w:t>
            </w:r>
          </w:p>
        </w:tc>
        <w:tc>
          <w:tcPr>
            <w:tcW w:w="992" w:type="dxa"/>
            <w:vAlign w:val="center"/>
          </w:tcPr>
          <w:p w14:paraId="7D082B58" w14:textId="77777777" w:rsidR="00DD7D11" w:rsidRPr="00113B45" w:rsidRDefault="00FB7C7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3D73CAAD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65DB3D41" w14:textId="77777777">
        <w:tc>
          <w:tcPr>
            <w:tcW w:w="1408" w:type="dxa"/>
            <w:vAlign w:val="center"/>
          </w:tcPr>
          <w:p w14:paraId="2B0BC0DA" w14:textId="77777777" w:rsidR="00DD7D11" w:rsidRPr="00113B45" w:rsidRDefault="00402A2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4683" w:type="dxa"/>
            <w:vAlign w:val="center"/>
          </w:tcPr>
          <w:p w14:paraId="7CF2452E" w14:textId="77777777" w:rsidR="00DD7D11" w:rsidRPr="00113B45" w:rsidRDefault="006C06C1" w:rsidP="006C06C1">
            <w:pPr>
              <w:spacing w:before="60" w:after="60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Users of levelling</w:t>
            </w:r>
          </w:p>
        </w:tc>
        <w:tc>
          <w:tcPr>
            <w:tcW w:w="992" w:type="dxa"/>
            <w:vAlign w:val="center"/>
          </w:tcPr>
          <w:p w14:paraId="7554FBAE" w14:textId="77777777" w:rsidR="00DD7D11" w:rsidRPr="00113B45" w:rsidRDefault="00FB7C7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84839B8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7CE8D595" w14:textId="77777777">
        <w:tc>
          <w:tcPr>
            <w:tcW w:w="1408" w:type="dxa"/>
            <w:vAlign w:val="center"/>
          </w:tcPr>
          <w:p w14:paraId="26C9D8A8" w14:textId="77777777" w:rsidR="00DD7D11" w:rsidRPr="00113B45" w:rsidRDefault="00402A2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5.2.1</w:t>
            </w:r>
          </w:p>
        </w:tc>
        <w:tc>
          <w:tcPr>
            <w:tcW w:w="4683" w:type="dxa"/>
            <w:vAlign w:val="center"/>
          </w:tcPr>
          <w:p w14:paraId="28896A0B" w14:textId="77777777" w:rsidR="00DD7D11" w:rsidRPr="00113B45" w:rsidRDefault="006C06C1" w:rsidP="006C06C1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Longitudinal sections</w:t>
            </w:r>
          </w:p>
        </w:tc>
        <w:tc>
          <w:tcPr>
            <w:tcW w:w="992" w:type="dxa"/>
            <w:vAlign w:val="center"/>
          </w:tcPr>
          <w:p w14:paraId="3AB5E6A3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F5DCF5B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27C329D1" w14:textId="77777777">
        <w:tc>
          <w:tcPr>
            <w:tcW w:w="1408" w:type="dxa"/>
            <w:vAlign w:val="center"/>
          </w:tcPr>
          <w:p w14:paraId="0B56BB54" w14:textId="77777777" w:rsidR="00DD7D11" w:rsidRPr="00113B45" w:rsidRDefault="00402A2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5.2.2</w:t>
            </w:r>
          </w:p>
        </w:tc>
        <w:tc>
          <w:tcPr>
            <w:tcW w:w="4683" w:type="dxa"/>
            <w:vAlign w:val="center"/>
          </w:tcPr>
          <w:p w14:paraId="195D4548" w14:textId="77777777" w:rsidR="00DD7D11" w:rsidRPr="00113B45" w:rsidRDefault="006C06C1" w:rsidP="00AD0878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Cross-sections</w:t>
            </w:r>
          </w:p>
        </w:tc>
        <w:tc>
          <w:tcPr>
            <w:tcW w:w="992" w:type="dxa"/>
            <w:vAlign w:val="center"/>
          </w:tcPr>
          <w:p w14:paraId="2A37A4BD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3B7A860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DD7D11" w:rsidRPr="00AD0878" w14:paraId="37932303" w14:textId="77777777">
        <w:tc>
          <w:tcPr>
            <w:tcW w:w="1408" w:type="dxa"/>
            <w:vAlign w:val="center"/>
          </w:tcPr>
          <w:p w14:paraId="05280096" w14:textId="77777777" w:rsidR="00DD7D11" w:rsidRPr="00113B45" w:rsidRDefault="00402A2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5.2.3</w:t>
            </w:r>
          </w:p>
        </w:tc>
        <w:tc>
          <w:tcPr>
            <w:tcW w:w="4683" w:type="dxa"/>
            <w:vAlign w:val="center"/>
          </w:tcPr>
          <w:p w14:paraId="6AAB1CCF" w14:textId="77777777" w:rsidR="00DD7D11" w:rsidRPr="00113B45" w:rsidRDefault="006C06C1" w:rsidP="00AD0878">
            <w:pPr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Contouring</w:t>
            </w:r>
          </w:p>
        </w:tc>
        <w:tc>
          <w:tcPr>
            <w:tcW w:w="992" w:type="dxa"/>
            <w:vAlign w:val="center"/>
          </w:tcPr>
          <w:p w14:paraId="417D1262" w14:textId="77777777" w:rsidR="00DD7D11" w:rsidRPr="00113B45" w:rsidRDefault="00DD7D1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63703A1" w14:textId="77777777" w:rsidR="00DD7D1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6C06C1" w:rsidRPr="00AD0878" w14:paraId="313B3510" w14:textId="77777777">
        <w:tc>
          <w:tcPr>
            <w:tcW w:w="1408" w:type="dxa"/>
            <w:vAlign w:val="center"/>
          </w:tcPr>
          <w:p w14:paraId="22B2F6BE" w14:textId="77777777" w:rsidR="006C06C1" w:rsidRPr="00113B45" w:rsidRDefault="00402A2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5.2.4</w:t>
            </w:r>
          </w:p>
        </w:tc>
        <w:tc>
          <w:tcPr>
            <w:tcW w:w="4683" w:type="dxa"/>
            <w:vAlign w:val="center"/>
          </w:tcPr>
          <w:p w14:paraId="46B0A9E5" w14:textId="77777777" w:rsidR="006C06C1" w:rsidRPr="00113B45" w:rsidRDefault="006C06C1" w:rsidP="00AD087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Gridding</w:t>
            </w:r>
          </w:p>
        </w:tc>
        <w:tc>
          <w:tcPr>
            <w:tcW w:w="992" w:type="dxa"/>
            <w:vAlign w:val="center"/>
          </w:tcPr>
          <w:p w14:paraId="02728BFD" w14:textId="77777777" w:rsidR="006C06C1" w:rsidRPr="00113B45" w:rsidRDefault="006C06C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F711B8F" w14:textId="77777777" w:rsidR="006C06C1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515C427F" w14:textId="77777777">
        <w:tc>
          <w:tcPr>
            <w:tcW w:w="1408" w:type="dxa"/>
            <w:vAlign w:val="center"/>
          </w:tcPr>
          <w:p w14:paraId="476F77CF" w14:textId="77777777" w:rsidR="00923523" w:rsidRPr="00113B45" w:rsidRDefault="00923523" w:rsidP="00AD0878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r w:rsidRPr="00113B45">
              <w:rPr>
                <w:b/>
                <w:sz w:val="24"/>
                <w:szCs w:val="24"/>
              </w:rPr>
              <w:t>Bài 6</w:t>
            </w:r>
          </w:p>
        </w:tc>
        <w:tc>
          <w:tcPr>
            <w:tcW w:w="4683" w:type="dxa"/>
            <w:vAlign w:val="center"/>
          </w:tcPr>
          <w:p w14:paraId="1A54279A" w14:textId="77777777" w:rsidR="00923523" w:rsidRPr="00113B45" w:rsidRDefault="00F508EA" w:rsidP="00AD0878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TRAVERSE SURVEYING</w:t>
            </w:r>
          </w:p>
        </w:tc>
        <w:tc>
          <w:tcPr>
            <w:tcW w:w="992" w:type="dxa"/>
            <w:vAlign w:val="center"/>
          </w:tcPr>
          <w:p w14:paraId="29800BE6" w14:textId="77777777" w:rsidR="00923523" w:rsidRPr="00113B45" w:rsidRDefault="00FB7C74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30553EF0" w14:textId="77777777" w:rsidR="00923523" w:rsidRPr="00113B45" w:rsidRDefault="0092352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23523" w:rsidRPr="00AD0878" w14:paraId="7015CDDC" w14:textId="77777777">
        <w:tc>
          <w:tcPr>
            <w:tcW w:w="1408" w:type="dxa"/>
            <w:vAlign w:val="center"/>
          </w:tcPr>
          <w:p w14:paraId="5B6FDCA6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</w:t>
            </w:r>
          </w:p>
        </w:tc>
        <w:tc>
          <w:tcPr>
            <w:tcW w:w="4683" w:type="dxa"/>
            <w:vAlign w:val="center"/>
          </w:tcPr>
          <w:p w14:paraId="6D70B653" w14:textId="77777777" w:rsidR="00923523" w:rsidRPr="00113B45" w:rsidRDefault="00F508EA" w:rsidP="00F508EA">
            <w:pPr>
              <w:spacing w:before="60" w:after="60" w:line="312" w:lineRule="auto"/>
              <w:jc w:val="both"/>
            </w:pPr>
            <w:r w:rsidRPr="00113B45">
              <w:t>Types of traverse</w:t>
            </w:r>
          </w:p>
        </w:tc>
        <w:tc>
          <w:tcPr>
            <w:tcW w:w="992" w:type="dxa"/>
            <w:vAlign w:val="center"/>
          </w:tcPr>
          <w:p w14:paraId="180F8F2E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27F4A976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F508EA" w:rsidRPr="00AD0878" w14:paraId="13C72E8A" w14:textId="77777777">
        <w:tc>
          <w:tcPr>
            <w:tcW w:w="1408" w:type="dxa"/>
            <w:vAlign w:val="center"/>
          </w:tcPr>
          <w:p w14:paraId="0F876164" w14:textId="77777777" w:rsidR="00F508EA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6.1.1</w:t>
            </w:r>
          </w:p>
        </w:tc>
        <w:tc>
          <w:tcPr>
            <w:tcW w:w="4683" w:type="dxa"/>
            <w:vAlign w:val="center"/>
          </w:tcPr>
          <w:p w14:paraId="57B00587" w14:textId="77777777" w:rsidR="00F508EA" w:rsidRPr="00113B45" w:rsidRDefault="00F508EA" w:rsidP="00F508EA">
            <w:pPr>
              <w:spacing w:before="60" w:after="60" w:line="312" w:lineRule="auto"/>
              <w:jc w:val="both"/>
            </w:pPr>
            <w:r w:rsidRPr="00113B45">
              <w:t>Choice of stations</w:t>
            </w:r>
          </w:p>
        </w:tc>
        <w:tc>
          <w:tcPr>
            <w:tcW w:w="992" w:type="dxa"/>
            <w:vAlign w:val="center"/>
          </w:tcPr>
          <w:p w14:paraId="16D101D5" w14:textId="77777777" w:rsidR="00F508EA" w:rsidRPr="00113B45" w:rsidRDefault="00F508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B401088" w14:textId="77777777" w:rsidR="00F508EA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3E1C6A00" w14:textId="77777777">
        <w:tc>
          <w:tcPr>
            <w:tcW w:w="1408" w:type="dxa"/>
            <w:vAlign w:val="center"/>
          </w:tcPr>
          <w:p w14:paraId="5B5124CB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6.1.2</w:t>
            </w:r>
          </w:p>
        </w:tc>
        <w:tc>
          <w:tcPr>
            <w:tcW w:w="4683" w:type="dxa"/>
            <w:vAlign w:val="center"/>
          </w:tcPr>
          <w:p w14:paraId="52FD7695" w14:textId="77777777" w:rsidR="00923523" w:rsidRPr="00113B45" w:rsidRDefault="00F508EA" w:rsidP="00F508EA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Linear measurement</w:t>
            </w:r>
          </w:p>
        </w:tc>
        <w:tc>
          <w:tcPr>
            <w:tcW w:w="992" w:type="dxa"/>
            <w:vAlign w:val="center"/>
          </w:tcPr>
          <w:p w14:paraId="60BB0F1D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033FB557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7B103DC4" w14:textId="77777777">
        <w:tc>
          <w:tcPr>
            <w:tcW w:w="1408" w:type="dxa"/>
            <w:vAlign w:val="center"/>
          </w:tcPr>
          <w:p w14:paraId="631B5FF6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6.1.3</w:t>
            </w:r>
          </w:p>
        </w:tc>
        <w:tc>
          <w:tcPr>
            <w:tcW w:w="4683" w:type="dxa"/>
            <w:vAlign w:val="center"/>
          </w:tcPr>
          <w:p w14:paraId="2C3D48AB" w14:textId="77777777" w:rsidR="00923523" w:rsidRPr="00113B45" w:rsidRDefault="00F508EA" w:rsidP="00F508EA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Angular measurement</w:t>
            </w:r>
          </w:p>
        </w:tc>
        <w:tc>
          <w:tcPr>
            <w:tcW w:w="992" w:type="dxa"/>
            <w:vAlign w:val="center"/>
          </w:tcPr>
          <w:p w14:paraId="46199BF7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F813662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6F1F56BC" w14:textId="77777777">
        <w:tc>
          <w:tcPr>
            <w:tcW w:w="1408" w:type="dxa"/>
            <w:vAlign w:val="center"/>
          </w:tcPr>
          <w:p w14:paraId="391E852F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6.1.4</w:t>
            </w:r>
          </w:p>
        </w:tc>
        <w:tc>
          <w:tcPr>
            <w:tcW w:w="4683" w:type="dxa"/>
            <w:vAlign w:val="center"/>
          </w:tcPr>
          <w:p w14:paraId="62E83503" w14:textId="77777777" w:rsidR="00923523" w:rsidRPr="00113B45" w:rsidRDefault="00F508EA" w:rsidP="00F508EA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Traverse adjustment and computation</w:t>
            </w:r>
          </w:p>
        </w:tc>
        <w:tc>
          <w:tcPr>
            <w:tcW w:w="992" w:type="dxa"/>
            <w:vAlign w:val="center"/>
          </w:tcPr>
          <w:p w14:paraId="0146A53C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0E3DACEA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3DF4F276" w14:textId="77777777">
        <w:tc>
          <w:tcPr>
            <w:tcW w:w="1408" w:type="dxa"/>
            <w:vAlign w:val="center"/>
          </w:tcPr>
          <w:p w14:paraId="204F6BD0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6.1.5</w:t>
            </w:r>
          </w:p>
        </w:tc>
        <w:tc>
          <w:tcPr>
            <w:tcW w:w="4683" w:type="dxa"/>
            <w:vAlign w:val="center"/>
          </w:tcPr>
          <w:p w14:paraId="21E7D006" w14:textId="77777777" w:rsidR="00923523" w:rsidRPr="00113B45" w:rsidRDefault="00F508EA" w:rsidP="00F508EA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Angular misclosure</w:t>
            </w:r>
          </w:p>
        </w:tc>
        <w:tc>
          <w:tcPr>
            <w:tcW w:w="992" w:type="dxa"/>
            <w:vAlign w:val="center"/>
          </w:tcPr>
          <w:p w14:paraId="55243844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98F6A7B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923523" w:rsidRPr="00AD0878" w14:paraId="443FFBF9" w14:textId="77777777">
        <w:tc>
          <w:tcPr>
            <w:tcW w:w="1408" w:type="dxa"/>
            <w:vAlign w:val="center"/>
          </w:tcPr>
          <w:p w14:paraId="7906636B" w14:textId="77777777" w:rsidR="00923523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6.1.6</w:t>
            </w:r>
          </w:p>
        </w:tc>
        <w:tc>
          <w:tcPr>
            <w:tcW w:w="4683" w:type="dxa"/>
            <w:vAlign w:val="center"/>
          </w:tcPr>
          <w:p w14:paraId="0520F5D0" w14:textId="77777777" w:rsidR="00923523" w:rsidRPr="00113B45" w:rsidRDefault="00F508EA" w:rsidP="00F508EA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113B45">
              <w:t>Calculation of bearing</w:t>
            </w:r>
          </w:p>
        </w:tc>
        <w:tc>
          <w:tcPr>
            <w:tcW w:w="992" w:type="dxa"/>
            <w:vAlign w:val="center"/>
          </w:tcPr>
          <w:p w14:paraId="5C82DC71" w14:textId="77777777" w:rsidR="00923523" w:rsidRPr="00113B45" w:rsidRDefault="0092352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234FB784" w14:textId="77777777" w:rsidR="00923523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F508EA" w:rsidRPr="00AD0878" w14:paraId="5FDF37EA" w14:textId="77777777">
        <w:tc>
          <w:tcPr>
            <w:tcW w:w="1408" w:type="dxa"/>
            <w:vAlign w:val="center"/>
          </w:tcPr>
          <w:p w14:paraId="65B26210" w14:textId="77777777" w:rsidR="00F508EA" w:rsidRPr="00113B45" w:rsidRDefault="00F508EA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6.1.7</w:t>
            </w:r>
          </w:p>
        </w:tc>
        <w:tc>
          <w:tcPr>
            <w:tcW w:w="4683" w:type="dxa"/>
            <w:vAlign w:val="center"/>
          </w:tcPr>
          <w:p w14:paraId="0768DB27" w14:textId="77777777" w:rsidR="00F508EA" w:rsidRPr="00113B45" w:rsidRDefault="00F508EA" w:rsidP="00F508EA">
            <w:pPr>
              <w:spacing w:before="60" w:after="60" w:line="312" w:lineRule="auto"/>
              <w:jc w:val="both"/>
            </w:pPr>
            <w:r w:rsidRPr="00113B45">
              <w:t>Easting and northing differences</w:t>
            </w:r>
          </w:p>
        </w:tc>
        <w:tc>
          <w:tcPr>
            <w:tcW w:w="992" w:type="dxa"/>
            <w:vAlign w:val="center"/>
          </w:tcPr>
          <w:p w14:paraId="5CAC2AC0" w14:textId="77777777" w:rsidR="00F508EA" w:rsidRPr="00113B45" w:rsidRDefault="00F508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3F101CF" w14:textId="77777777" w:rsidR="00F508EA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59F18268" w14:textId="77777777">
        <w:tc>
          <w:tcPr>
            <w:tcW w:w="1408" w:type="dxa"/>
            <w:vAlign w:val="center"/>
          </w:tcPr>
          <w:p w14:paraId="1171046C" w14:textId="77777777" w:rsidR="005A1D95" w:rsidRPr="00113B45" w:rsidRDefault="005A1D95" w:rsidP="005A1D95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r w:rsidRPr="00113B45">
              <w:rPr>
                <w:b/>
                <w:sz w:val="24"/>
                <w:szCs w:val="24"/>
              </w:rPr>
              <w:t>Bài 7</w:t>
            </w:r>
          </w:p>
        </w:tc>
        <w:tc>
          <w:tcPr>
            <w:tcW w:w="4683" w:type="dxa"/>
            <w:vAlign w:val="center"/>
          </w:tcPr>
          <w:p w14:paraId="37C352BD" w14:textId="77777777" w:rsidR="005A1D95" w:rsidRPr="00113B45" w:rsidRDefault="00207EB5" w:rsidP="00207EB5">
            <w:pPr>
              <w:tabs>
                <w:tab w:val="left" w:pos="3969"/>
              </w:tabs>
              <w:spacing w:before="60" w:after="60"/>
              <w:jc w:val="both"/>
            </w:pPr>
            <w:r w:rsidRPr="00113B45">
              <w:t>GLOBAL POSITIONING SYSTEM</w:t>
            </w:r>
          </w:p>
        </w:tc>
        <w:tc>
          <w:tcPr>
            <w:tcW w:w="992" w:type="dxa"/>
            <w:vAlign w:val="center"/>
          </w:tcPr>
          <w:p w14:paraId="5B49FCA4" w14:textId="77777777" w:rsidR="005A1D95" w:rsidRPr="00113B45" w:rsidRDefault="00D57E4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406E1391" w14:textId="77777777" w:rsidR="005A1D95" w:rsidRPr="00113B45" w:rsidRDefault="005A1D9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A1D95" w:rsidRPr="00AD0878" w14:paraId="751849AC" w14:textId="77777777">
        <w:tc>
          <w:tcPr>
            <w:tcW w:w="1408" w:type="dxa"/>
            <w:vAlign w:val="center"/>
          </w:tcPr>
          <w:p w14:paraId="2124BCBB" w14:textId="77777777" w:rsidR="005A1D95" w:rsidRPr="00113B45" w:rsidRDefault="00EB53E7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7.1</w:t>
            </w:r>
          </w:p>
        </w:tc>
        <w:tc>
          <w:tcPr>
            <w:tcW w:w="4683" w:type="dxa"/>
            <w:vAlign w:val="center"/>
          </w:tcPr>
          <w:p w14:paraId="19690975" w14:textId="77777777" w:rsidR="005A1D95" w:rsidRPr="00113B45" w:rsidRDefault="00207EB5" w:rsidP="00207EB5">
            <w:pPr>
              <w:spacing w:before="60" w:after="60" w:line="312" w:lineRule="auto"/>
              <w:jc w:val="both"/>
            </w:pPr>
            <w:r w:rsidRPr="00113B45">
              <w:t>Introduction</w:t>
            </w:r>
          </w:p>
        </w:tc>
        <w:tc>
          <w:tcPr>
            <w:tcW w:w="992" w:type="dxa"/>
            <w:vAlign w:val="center"/>
          </w:tcPr>
          <w:p w14:paraId="6D9C97D5" w14:textId="77777777" w:rsidR="005A1D95" w:rsidRPr="00113B45" w:rsidRDefault="00FB7C7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2B79A76A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10C01FEF" w14:textId="77777777">
        <w:tc>
          <w:tcPr>
            <w:tcW w:w="1408" w:type="dxa"/>
            <w:vAlign w:val="center"/>
          </w:tcPr>
          <w:p w14:paraId="3FCF4638" w14:textId="77777777" w:rsidR="005A1D95" w:rsidRPr="00113B45" w:rsidRDefault="00EB53E7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7.2</w:t>
            </w:r>
          </w:p>
        </w:tc>
        <w:tc>
          <w:tcPr>
            <w:tcW w:w="4683" w:type="dxa"/>
            <w:vAlign w:val="center"/>
          </w:tcPr>
          <w:p w14:paraId="0DC59A34" w14:textId="77777777" w:rsidR="005A1D95" w:rsidRPr="00113B45" w:rsidRDefault="00207EB5" w:rsidP="00207EB5">
            <w:pPr>
              <w:spacing w:before="60" w:after="60" w:line="312" w:lineRule="auto"/>
              <w:jc w:val="both"/>
            </w:pPr>
            <w:r w:rsidRPr="00113B45">
              <w:t>The system design and implementation</w:t>
            </w:r>
          </w:p>
        </w:tc>
        <w:tc>
          <w:tcPr>
            <w:tcW w:w="992" w:type="dxa"/>
            <w:vAlign w:val="center"/>
          </w:tcPr>
          <w:p w14:paraId="70B977C8" w14:textId="77777777" w:rsidR="005A1D95" w:rsidRPr="00113B45" w:rsidRDefault="00E93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16352B05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5F498969" w14:textId="77777777">
        <w:tc>
          <w:tcPr>
            <w:tcW w:w="1408" w:type="dxa"/>
            <w:vAlign w:val="center"/>
          </w:tcPr>
          <w:p w14:paraId="3595C162" w14:textId="77777777" w:rsidR="005A1D95" w:rsidRPr="00113B45" w:rsidRDefault="00A776B8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7.2.1</w:t>
            </w:r>
          </w:p>
        </w:tc>
        <w:tc>
          <w:tcPr>
            <w:tcW w:w="4683" w:type="dxa"/>
            <w:vAlign w:val="center"/>
          </w:tcPr>
          <w:p w14:paraId="4D2890DC" w14:textId="77777777" w:rsidR="005A1D95" w:rsidRPr="00113B45" w:rsidRDefault="00EB53E7" w:rsidP="00EB53E7">
            <w:pPr>
              <w:spacing w:before="60" w:after="60" w:line="312" w:lineRule="auto"/>
              <w:jc w:val="both"/>
            </w:pPr>
            <w:r w:rsidRPr="00113B45">
              <w:t>The space segment</w:t>
            </w:r>
          </w:p>
        </w:tc>
        <w:tc>
          <w:tcPr>
            <w:tcW w:w="992" w:type="dxa"/>
            <w:vAlign w:val="center"/>
          </w:tcPr>
          <w:p w14:paraId="284A33F8" w14:textId="77777777" w:rsidR="005A1D95" w:rsidRPr="00113B45" w:rsidRDefault="005A1D9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41B88816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64D143B7" w14:textId="77777777">
        <w:tc>
          <w:tcPr>
            <w:tcW w:w="1408" w:type="dxa"/>
            <w:vAlign w:val="center"/>
          </w:tcPr>
          <w:p w14:paraId="23295DAF" w14:textId="77777777" w:rsidR="005A1D95" w:rsidRPr="00113B45" w:rsidRDefault="00FB7C74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7.2.2</w:t>
            </w:r>
          </w:p>
        </w:tc>
        <w:tc>
          <w:tcPr>
            <w:tcW w:w="4683" w:type="dxa"/>
            <w:vAlign w:val="center"/>
          </w:tcPr>
          <w:p w14:paraId="04FBC291" w14:textId="77777777" w:rsidR="005A1D95" w:rsidRPr="00113B45" w:rsidRDefault="00EB53E7" w:rsidP="00A776B8">
            <w:pPr>
              <w:spacing w:before="60" w:after="60" w:line="312" w:lineRule="auto"/>
              <w:jc w:val="both"/>
            </w:pPr>
            <w:r w:rsidRPr="00113B45">
              <w:t>The control segment</w:t>
            </w:r>
          </w:p>
        </w:tc>
        <w:tc>
          <w:tcPr>
            <w:tcW w:w="992" w:type="dxa"/>
            <w:vAlign w:val="center"/>
          </w:tcPr>
          <w:p w14:paraId="4963ECCC" w14:textId="77777777" w:rsidR="005A1D95" w:rsidRPr="00113B45" w:rsidRDefault="005A1D9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198029D3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341222D7" w14:textId="77777777">
        <w:tc>
          <w:tcPr>
            <w:tcW w:w="1408" w:type="dxa"/>
            <w:vAlign w:val="center"/>
          </w:tcPr>
          <w:p w14:paraId="4B1FA8EF" w14:textId="77777777" w:rsidR="005A1D95" w:rsidRPr="00113B45" w:rsidRDefault="00FB7C74" w:rsidP="00FB7C74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</w:t>
            </w:r>
            <w:r w:rsidR="00C16479" w:rsidRPr="00113B45">
              <w:rPr>
                <w:sz w:val="24"/>
                <w:szCs w:val="24"/>
              </w:rPr>
              <w:t>2.</w:t>
            </w:r>
            <w:r w:rsidRPr="00113B45">
              <w:rPr>
                <w:sz w:val="24"/>
                <w:szCs w:val="24"/>
              </w:rPr>
              <w:t>3</w:t>
            </w:r>
          </w:p>
        </w:tc>
        <w:tc>
          <w:tcPr>
            <w:tcW w:w="4683" w:type="dxa"/>
            <w:vAlign w:val="center"/>
          </w:tcPr>
          <w:p w14:paraId="18A0B06B" w14:textId="77777777" w:rsidR="005A1D95" w:rsidRPr="00113B45" w:rsidRDefault="00EB53E7" w:rsidP="00A776B8">
            <w:pPr>
              <w:spacing w:before="60" w:after="60" w:line="312" w:lineRule="auto"/>
              <w:jc w:val="both"/>
            </w:pPr>
            <w:r w:rsidRPr="00113B45">
              <w:t>The user segment</w:t>
            </w:r>
          </w:p>
        </w:tc>
        <w:tc>
          <w:tcPr>
            <w:tcW w:w="992" w:type="dxa"/>
            <w:vAlign w:val="center"/>
          </w:tcPr>
          <w:p w14:paraId="679CB94F" w14:textId="77777777" w:rsidR="005A1D95" w:rsidRPr="00113B45" w:rsidRDefault="005A1D9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027DEDA2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4E95D1A7" w14:textId="77777777">
        <w:tc>
          <w:tcPr>
            <w:tcW w:w="1408" w:type="dxa"/>
            <w:vAlign w:val="center"/>
          </w:tcPr>
          <w:p w14:paraId="36CF546C" w14:textId="77777777" w:rsidR="005A1D95" w:rsidRPr="00113B45" w:rsidRDefault="00C16479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7.3</w:t>
            </w:r>
          </w:p>
        </w:tc>
        <w:tc>
          <w:tcPr>
            <w:tcW w:w="4683" w:type="dxa"/>
            <w:vAlign w:val="center"/>
          </w:tcPr>
          <w:p w14:paraId="4AE67432" w14:textId="77777777" w:rsidR="005A1D95" w:rsidRPr="00113B45" w:rsidRDefault="00EB53E7" w:rsidP="00A776B8">
            <w:pPr>
              <w:spacing w:before="60" w:after="60" w:line="312" w:lineRule="auto"/>
              <w:jc w:val="both"/>
            </w:pPr>
            <w:r w:rsidRPr="00113B45">
              <w:t>GPS static positioning</w:t>
            </w:r>
          </w:p>
        </w:tc>
        <w:tc>
          <w:tcPr>
            <w:tcW w:w="992" w:type="dxa"/>
            <w:vAlign w:val="center"/>
          </w:tcPr>
          <w:p w14:paraId="06048E84" w14:textId="55542818" w:rsidR="005A1D95" w:rsidRPr="00113B45" w:rsidRDefault="005A1D9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77DC0417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5032807E" w14:textId="77777777">
        <w:tc>
          <w:tcPr>
            <w:tcW w:w="1408" w:type="dxa"/>
            <w:vAlign w:val="center"/>
          </w:tcPr>
          <w:p w14:paraId="6498D1B3" w14:textId="77777777" w:rsidR="005A1D95" w:rsidRPr="00113B45" w:rsidRDefault="00C16479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rPr>
                <w:sz w:val="24"/>
                <w:szCs w:val="24"/>
              </w:rPr>
              <w:t>7.4</w:t>
            </w:r>
          </w:p>
        </w:tc>
        <w:tc>
          <w:tcPr>
            <w:tcW w:w="4683" w:type="dxa"/>
            <w:vAlign w:val="center"/>
          </w:tcPr>
          <w:p w14:paraId="55B1BEA8" w14:textId="77777777" w:rsidR="005A1D95" w:rsidRPr="00113B45" w:rsidRDefault="00EB53E7" w:rsidP="00A776B8">
            <w:pPr>
              <w:spacing w:before="60" w:after="60" w:line="312" w:lineRule="auto"/>
              <w:jc w:val="both"/>
            </w:pPr>
            <w:r w:rsidRPr="00113B45">
              <w:t>GPS kinematic surveying</w:t>
            </w:r>
          </w:p>
        </w:tc>
        <w:tc>
          <w:tcPr>
            <w:tcW w:w="992" w:type="dxa"/>
            <w:vAlign w:val="center"/>
          </w:tcPr>
          <w:p w14:paraId="1EEC0BD3" w14:textId="1892F265" w:rsidR="005A1D95" w:rsidRPr="00113B45" w:rsidRDefault="005A1D9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14:paraId="608E5A7E" w14:textId="77777777" w:rsidR="005A1D95" w:rsidRPr="00113B45" w:rsidRDefault="005831C1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5A1D95" w:rsidRPr="00AD0878" w14:paraId="46EA97C6" w14:textId="77777777">
        <w:tc>
          <w:tcPr>
            <w:tcW w:w="1408" w:type="dxa"/>
            <w:vAlign w:val="center"/>
          </w:tcPr>
          <w:p w14:paraId="3C78511E" w14:textId="77777777" w:rsidR="005A1D95" w:rsidRPr="00113B45" w:rsidRDefault="00461900" w:rsidP="00AD0878">
            <w:pPr>
              <w:spacing w:before="60" w:after="60" w:line="312" w:lineRule="auto"/>
              <w:jc w:val="center"/>
              <w:rPr>
                <w:sz w:val="24"/>
                <w:szCs w:val="24"/>
              </w:rPr>
            </w:pPr>
            <w:r w:rsidRPr="00113B45">
              <w:t>Bài 8</w:t>
            </w:r>
          </w:p>
        </w:tc>
        <w:tc>
          <w:tcPr>
            <w:tcW w:w="4683" w:type="dxa"/>
            <w:vAlign w:val="center"/>
          </w:tcPr>
          <w:p w14:paraId="6ECCC297" w14:textId="77777777" w:rsidR="005A1D95" w:rsidRPr="00113B45" w:rsidRDefault="00461900" w:rsidP="00461900">
            <w:pPr>
              <w:tabs>
                <w:tab w:val="left" w:pos="3969"/>
              </w:tabs>
              <w:spacing w:before="60" w:after="60"/>
              <w:jc w:val="both"/>
            </w:pPr>
            <w:r w:rsidRPr="00113B45">
              <w:t>MAP PLOTTING</w:t>
            </w:r>
          </w:p>
        </w:tc>
        <w:tc>
          <w:tcPr>
            <w:tcW w:w="992" w:type="dxa"/>
            <w:vAlign w:val="center"/>
          </w:tcPr>
          <w:p w14:paraId="4051FAC4" w14:textId="77777777" w:rsidR="005A1D95" w:rsidRPr="00113B45" w:rsidRDefault="00D57E4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240DF7DD" w14:textId="77777777" w:rsidR="005A1D95" w:rsidRPr="00113B45" w:rsidRDefault="005A1D95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95A1D" w:rsidRPr="00AD0878" w14:paraId="0621E4C8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0CD7381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8.1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54D4D6E8" w14:textId="77777777" w:rsidR="001265BC" w:rsidRPr="00113B45" w:rsidRDefault="00461900" w:rsidP="00461900">
            <w:pPr>
              <w:tabs>
                <w:tab w:val="left" w:pos="3969"/>
              </w:tabs>
              <w:spacing w:before="60" w:after="60"/>
              <w:jc w:val="both"/>
            </w:pPr>
            <w:r w:rsidRPr="00113B45">
              <w:t>Process of making a map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4456138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74AF5A23" w14:textId="77777777" w:rsidR="001265BC" w:rsidRPr="00113B45" w:rsidRDefault="005831C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18591317" w14:textId="77777777">
        <w:tc>
          <w:tcPr>
            <w:tcW w:w="1408" w:type="dxa"/>
            <w:vAlign w:val="center"/>
          </w:tcPr>
          <w:p w14:paraId="5D528E11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14:paraId="432111F8" w14:textId="77777777" w:rsidR="001265BC" w:rsidRPr="00113B45" w:rsidRDefault="00461900" w:rsidP="0046190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13B45">
              <w:t>Notes and legends</w:t>
            </w:r>
          </w:p>
        </w:tc>
        <w:tc>
          <w:tcPr>
            <w:tcW w:w="992" w:type="dxa"/>
            <w:vAlign w:val="center"/>
          </w:tcPr>
          <w:p w14:paraId="66BB313B" w14:textId="77777777" w:rsidR="001265BC" w:rsidRPr="00113B45" w:rsidRDefault="00E93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365C91FB" w14:textId="77777777" w:rsidR="001265BC" w:rsidRPr="00113B45" w:rsidRDefault="005831C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7623A5B3" w14:textId="77777777">
        <w:tc>
          <w:tcPr>
            <w:tcW w:w="1408" w:type="dxa"/>
            <w:vAlign w:val="center"/>
          </w:tcPr>
          <w:p w14:paraId="2C3E2915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8.3</w:t>
            </w:r>
          </w:p>
        </w:tc>
        <w:tc>
          <w:tcPr>
            <w:tcW w:w="4683" w:type="dxa"/>
            <w:vAlign w:val="center"/>
          </w:tcPr>
          <w:p w14:paraId="67BAC84B" w14:textId="77777777" w:rsidR="001265BC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Conventional signs</w:t>
            </w:r>
          </w:p>
        </w:tc>
        <w:tc>
          <w:tcPr>
            <w:tcW w:w="992" w:type="dxa"/>
            <w:vAlign w:val="center"/>
          </w:tcPr>
          <w:p w14:paraId="03A2D1E5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85B0035" w14:textId="77777777" w:rsidR="001265BC" w:rsidRPr="00113B45" w:rsidRDefault="005831C1" w:rsidP="00BA7C39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0BEC801E" w14:textId="77777777">
        <w:tc>
          <w:tcPr>
            <w:tcW w:w="1408" w:type="dxa"/>
            <w:vAlign w:val="center"/>
          </w:tcPr>
          <w:p w14:paraId="5098C9EC" w14:textId="77777777" w:rsidR="00B60C95" w:rsidRPr="00113B45" w:rsidRDefault="0046190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BÀI 9</w:t>
            </w:r>
          </w:p>
        </w:tc>
        <w:tc>
          <w:tcPr>
            <w:tcW w:w="4683" w:type="dxa"/>
            <w:vAlign w:val="center"/>
          </w:tcPr>
          <w:p w14:paraId="1087535B" w14:textId="77777777" w:rsidR="00B60C95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CALCULATION OF AREAS</w:t>
            </w:r>
          </w:p>
        </w:tc>
        <w:tc>
          <w:tcPr>
            <w:tcW w:w="992" w:type="dxa"/>
            <w:vAlign w:val="center"/>
          </w:tcPr>
          <w:p w14:paraId="32957DC3" w14:textId="77777777" w:rsidR="00B60C95" w:rsidRPr="00113B45" w:rsidRDefault="00D57E4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2C06620E" w14:textId="77777777" w:rsidR="00B60C95" w:rsidRPr="00113B45" w:rsidRDefault="00B60C95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AD0878" w14:paraId="38A2A75C" w14:textId="77777777">
        <w:tc>
          <w:tcPr>
            <w:tcW w:w="1408" w:type="dxa"/>
            <w:vAlign w:val="center"/>
          </w:tcPr>
          <w:p w14:paraId="0AFBA7E3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9.1</w:t>
            </w:r>
          </w:p>
        </w:tc>
        <w:tc>
          <w:tcPr>
            <w:tcW w:w="4683" w:type="dxa"/>
            <w:vAlign w:val="center"/>
          </w:tcPr>
          <w:p w14:paraId="736470A6" w14:textId="77777777" w:rsidR="001265BC" w:rsidRPr="00113B45" w:rsidRDefault="00461900" w:rsidP="00461900">
            <w:pPr>
              <w:tabs>
                <w:tab w:val="left" w:pos="3969"/>
              </w:tabs>
              <w:spacing w:before="60" w:after="60"/>
              <w:jc w:val="both"/>
            </w:pPr>
            <w:r w:rsidRPr="00113B45">
              <w:t>Areas computed by subdivision into triangles</w:t>
            </w:r>
          </w:p>
        </w:tc>
        <w:tc>
          <w:tcPr>
            <w:tcW w:w="992" w:type="dxa"/>
            <w:vAlign w:val="center"/>
          </w:tcPr>
          <w:p w14:paraId="6F42918E" w14:textId="77777777" w:rsidR="001265BC" w:rsidRPr="00113B45" w:rsidRDefault="00E930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67D6DB29" w14:textId="77777777" w:rsidR="001265BC" w:rsidRPr="00113B45" w:rsidRDefault="005831C1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76549E20" w14:textId="77777777">
        <w:tc>
          <w:tcPr>
            <w:tcW w:w="1408" w:type="dxa"/>
            <w:vAlign w:val="center"/>
          </w:tcPr>
          <w:p w14:paraId="52FB4ABD" w14:textId="77777777" w:rsidR="001265BC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9.2</w:t>
            </w:r>
          </w:p>
        </w:tc>
        <w:tc>
          <w:tcPr>
            <w:tcW w:w="4683" w:type="dxa"/>
            <w:vAlign w:val="center"/>
          </w:tcPr>
          <w:p w14:paraId="0D6F1818" w14:textId="77777777" w:rsidR="001265BC" w:rsidRPr="00113B45" w:rsidRDefault="00461900" w:rsidP="0046190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13B45">
              <w:t>Computation of areas from co-ordinates</w:t>
            </w:r>
          </w:p>
        </w:tc>
        <w:tc>
          <w:tcPr>
            <w:tcW w:w="992" w:type="dxa"/>
            <w:vAlign w:val="center"/>
          </w:tcPr>
          <w:p w14:paraId="79FC059D" w14:textId="77777777" w:rsidR="001265BC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54706161" w14:textId="77777777" w:rsidR="001265BC" w:rsidRPr="00113B45" w:rsidRDefault="005831C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16780BF5" w14:textId="77777777">
        <w:tc>
          <w:tcPr>
            <w:tcW w:w="1408" w:type="dxa"/>
            <w:vAlign w:val="center"/>
          </w:tcPr>
          <w:p w14:paraId="2743344D" w14:textId="77777777" w:rsidR="00B60C95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lastRenderedPageBreak/>
              <w:t>9.3</w:t>
            </w:r>
          </w:p>
        </w:tc>
        <w:tc>
          <w:tcPr>
            <w:tcW w:w="4683" w:type="dxa"/>
            <w:vAlign w:val="center"/>
          </w:tcPr>
          <w:p w14:paraId="583A3F6B" w14:textId="77777777" w:rsidR="00B60C95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Determination of area by means of a planimeter</w:t>
            </w:r>
          </w:p>
        </w:tc>
        <w:tc>
          <w:tcPr>
            <w:tcW w:w="992" w:type="dxa"/>
            <w:vAlign w:val="center"/>
          </w:tcPr>
          <w:p w14:paraId="4D9FD6B8" w14:textId="77777777" w:rsidR="00B60C95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07FD2B70" w14:textId="77777777" w:rsidR="00B60C95" w:rsidRPr="00113B45" w:rsidRDefault="005831C1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15F4E4E2" w14:textId="77777777">
        <w:tc>
          <w:tcPr>
            <w:tcW w:w="1408" w:type="dxa"/>
            <w:vAlign w:val="center"/>
          </w:tcPr>
          <w:p w14:paraId="166F6630" w14:textId="77777777" w:rsidR="00B60C95" w:rsidRPr="00113B45" w:rsidRDefault="0046190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BÀI 10</w:t>
            </w:r>
          </w:p>
        </w:tc>
        <w:tc>
          <w:tcPr>
            <w:tcW w:w="4683" w:type="dxa"/>
            <w:vAlign w:val="center"/>
          </w:tcPr>
          <w:p w14:paraId="4AAFEB0C" w14:textId="77777777" w:rsidR="00B60C95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MINE SURVEYING</w:t>
            </w:r>
          </w:p>
        </w:tc>
        <w:tc>
          <w:tcPr>
            <w:tcW w:w="992" w:type="dxa"/>
            <w:vAlign w:val="center"/>
          </w:tcPr>
          <w:p w14:paraId="59D8FA42" w14:textId="77777777" w:rsidR="00B60C95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13B45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74059A14" w14:textId="77777777" w:rsidR="00B60C95" w:rsidRPr="00113B45" w:rsidRDefault="00B60C95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AD0878" w14:paraId="0A1563F8" w14:textId="77777777">
        <w:tc>
          <w:tcPr>
            <w:tcW w:w="1408" w:type="dxa"/>
            <w:vAlign w:val="center"/>
          </w:tcPr>
          <w:p w14:paraId="6EFD7011" w14:textId="77777777" w:rsidR="00B60C95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10.1</w:t>
            </w:r>
          </w:p>
        </w:tc>
        <w:tc>
          <w:tcPr>
            <w:tcW w:w="4683" w:type="dxa"/>
            <w:vAlign w:val="center"/>
          </w:tcPr>
          <w:p w14:paraId="0BC11E56" w14:textId="77777777" w:rsidR="00B60C95" w:rsidRPr="00113B45" w:rsidRDefault="00461900" w:rsidP="00461900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13B45">
              <w:t>Stations</w:t>
            </w:r>
          </w:p>
        </w:tc>
        <w:tc>
          <w:tcPr>
            <w:tcW w:w="992" w:type="dxa"/>
            <w:vAlign w:val="center"/>
          </w:tcPr>
          <w:p w14:paraId="0AB57AEC" w14:textId="77777777" w:rsidR="00B60C95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F39739E" w14:textId="77777777" w:rsidR="00B60C95" w:rsidRPr="00113B45" w:rsidRDefault="005831C1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BA7C39" w:rsidRPr="00AD0878" w14:paraId="0D7BB197" w14:textId="77777777">
        <w:tc>
          <w:tcPr>
            <w:tcW w:w="1408" w:type="dxa"/>
            <w:vAlign w:val="center"/>
          </w:tcPr>
          <w:p w14:paraId="71A8E666" w14:textId="77777777" w:rsidR="00B60C95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10.2</w:t>
            </w:r>
          </w:p>
        </w:tc>
        <w:tc>
          <w:tcPr>
            <w:tcW w:w="4683" w:type="dxa"/>
            <w:vAlign w:val="center"/>
          </w:tcPr>
          <w:p w14:paraId="779BD7EE" w14:textId="77777777" w:rsidR="00B60C95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Shaft plumbing</w:t>
            </w:r>
          </w:p>
        </w:tc>
        <w:tc>
          <w:tcPr>
            <w:tcW w:w="992" w:type="dxa"/>
            <w:vAlign w:val="center"/>
          </w:tcPr>
          <w:p w14:paraId="30B7AF7C" w14:textId="77777777" w:rsidR="00B60C95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11D402CA" w14:textId="77777777" w:rsidR="00B60C95" w:rsidRPr="00113B45" w:rsidRDefault="005831C1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  <w:tr w:rsidR="00461900" w:rsidRPr="00AD0878" w14:paraId="4EF7A944" w14:textId="77777777">
        <w:tc>
          <w:tcPr>
            <w:tcW w:w="1408" w:type="dxa"/>
            <w:vAlign w:val="center"/>
          </w:tcPr>
          <w:p w14:paraId="5D5895CA" w14:textId="77777777" w:rsidR="00461900" w:rsidRPr="00113B45" w:rsidRDefault="000E54BE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10.3</w:t>
            </w:r>
          </w:p>
        </w:tc>
        <w:tc>
          <w:tcPr>
            <w:tcW w:w="4683" w:type="dxa"/>
            <w:vAlign w:val="center"/>
          </w:tcPr>
          <w:p w14:paraId="2A775F78" w14:textId="77777777" w:rsidR="00461900" w:rsidRPr="00113B45" w:rsidRDefault="00461900" w:rsidP="00461900">
            <w:pPr>
              <w:pStyle w:val="ListParagraph"/>
              <w:spacing w:before="120"/>
              <w:ind w:left="0"/>
              <w:rPr>
                <w:bCs/>
              </w:rPr>
            </w:pPr>
            <w:r w:rsidRPr="00113B45">
              <w:t>Linen for connection</w:t>
            </w:r>
          </w:p>
        </w:tc>
        <w:tc>
          <w:tcPr>
            <w:tcW w:w="992" w:type="dxa"/>
            <w:vAlign w:val="center"/>
          </w:tcPr>
          <w:p w14:paraId="40964673" w14:textId="77777777" w:rsidR="00461900" w:rsidRPr="00113B45" w:rsidRDefault="00F45E6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14:paraId="60198B08" w14:textId="77777777" w:rsidR="00461900" w:rsidRPr="00113B45" w:rsidRDefault="005831C1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13B45">
              <w:rPr>
                <w:bCs/>
              </w:rPr>
              <w:t xml:space="preserve">4.1.1; </w:t>
            </w:r>
            <w:r w:rsidRPr="00113B45">
              <w:rPr>
                <w:bCs/>
                <w:lang w:val="vi-VN"/>
              </w:rPr>
              <w:t>4.</w:t>
            </w:r>
            <w:r w:rsidRPr="00113B45">
              <w:rPr>
                <w:bCs/>
              </w:rPr>
              <w:t>1</w:t>
            </w:r>
            <w:r w:rsidRPr="00113B45">
              <w:rPr>
                <w:bCs/>
                <w:lang w:val="vi-VN"/>
              </w:rPr>
              <w:t>.</w:t>
            </w:r>
            <w:r w:rsidRPr="00113B45">
              <w:rPr>
                <w:bCs/>
              </w:rPr>
              <w:t>2</w:t>
            </w:r>
          </w:p>
        </w:tc>
      </w:tr>
    </w:tbl>
    <w:p w14:paraId="0E257D1C" w14:textId="77777777" w:rsidR="001A530E" w:rsidRPr="001A530E" w:rsidRDefault="00744C77" w:rsidP="00D86C00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Cs/>
          <w:lang w:val="vi-VN"/>
        </w:rPr>
      </w:pPr>
      <w:r w:rsidRPr="001A530E">
        <w:rPr>
          <w:b/>
          <w:bCs/>
          <w:color w:val="000000"/>
          <w:sz w:val="24"/>
          <w:szCs w:val="24"/>
          <w:lang w:val="vi-VN"/>
        </w:rPr>
        <w:t>Phương pháp giảng dạy</w:t>
      </w:r>
      <w:r w:rsidR="006A5431" w:rsidRPr="001A530E">
        <w:rPr>
          <w:b/>
          <w:bCs/>
          <w:color w:val="000000"/>
          <w:sz w:val="24"/>
          <w:szCs w:val="24"/>
          <w:lang w:val="vi-VN"/>
        </w:rPr>
        <w:t xml:space="preserve"> </w:t>
      </w:r>
    </w:p>
    <w:p w14:paraId="4F3D41C2" w14:textId="77777777" w:rsidR="00D86C00" w:rsidRPr="00C44FB8" w:rsidRDefault="00D86C00" w:rsidP="001A530E">
      <w:pPr>
        <w:pStyle w:val="BodyText2"/>
        <w:spacing w:before="120" w:after="0" w:line="240" w:lineRule="auto"/>
        <w:ind w:left="360" w:firstLine="360"/>
        <w:jc w:val="both"/>
        <w:rPr>
          <w:bCs/>
          <w:color w:val="000000"/>
          <w:sz w:val="24"/>
          <w:szCs w:val="24"/>
        </w:rPr>
      </w:pPr>
      <w:r w:rsidRPr="00C44FB8">
        <w:rPr>
          <w:bCs/>
          <w:color w:val="000000"/>
          <w:sz w:val="24"/>
          <w:szCs w:val="24"/>
        </w:rPr>
        <w:t xml:space="preserve">- </w:t>
      </w:r>
      <w:proofErr w:type="spellStart"/>
      <w:r w:rsidRPr="00C44FB8">
        <w:rPr>
          <w:bCs/>
          <w:color w:val="000000"/>
          <w:sz w:val="24"/>
          <w:szCs w:val="24"/>
        </w:rPr>
        <w:t>Giảng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dạy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lý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thuyết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kết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hợp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bài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  <w:proofErr w:type="spellStart"/>
      <w:r w:rsidRPr="00C44FB8">
        <w:rPr>
          <w:bCs/>
          <w:color w:val="000000"/>
          <w:sz w:val="24"/>
          <w:szCs w:val="24"/>
        </w:rPr>
        <w:t>tập</w:t>
      </w:r>
      <w:proofErr w:type="spellEnd"/>
      <w:r w:rsidRPr="00C44FB8">
        <w:rPr>
          <w:bCs/>
          <w:color w:val="000000"/>
          <w:sz w:val="24"/>
          <w:szCs w:val="24"/>
        </w:rPr>
        <w:t xml:space="preserve"> </w:t>
      </w:r>
    </w:p>
    <w:p w14:paraId="7C109E38" w14:textId="77777777" w:rsidR="00D86C00" w:rsidRPr="00D86C00" w:rsidRDefault="00D86C00" w:rsidP="00D86C00">
      <w:pPr>
        <w:pStyle w:val="ListParagraph"/>
        <w:spacing w:before="120"/>
        <w:jc w:val="both"/>
        <w:rPr>
          <w:bCs/>
          <w:lang w:val="vi-VN"/>
        </w:rPr>
      </w:pPr>
      <w:r>
        <w:rPr>
          <w:lang w:val="vi-VN"/>
        </w:rPr>
        <w:t xml:space="preserve">- Trao đổi, </w:t>
      </w:r>
      <w:proofErr w:type="spellStart"/>
      <w:r w:rsidRPr="00C44FB8">
        <w:rPr>
          <w:bCs/>
          <w:color w:val="000000"/>
        </w:rPr>
        <w:t>thảo</w:t>
      </w:r>
      <w:proofErr w:type="spellEnd"/>
      <w:r>
        <w:rPr>
          <w:lang w:val="vi-VN"/>
        </w:rPr>
        <w:t xml:space="preserve"> luận trên lớp</w:t>
      </w:r>
    </w:p>
    <w:p w14:paraId="2492B605" w14:textId="77777777" w:rsidR="00744C77" w:rsidRPr="00D86C00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86C00">
        <w:rPr>
          <w:b/>
          <w:bCs/>
          <w:color w:val="000000"/>
          <w:sz w:val="24"/>
          <w:szCs w:val="24"/>
          <w:lang w:val="vi-VN"/>
        </w:rPr>
        <w:t>Nhiệm vụ của sinh viên</w:t>
      </w:r>
    </w:p>
    <w:p w14:paraId="2B5D920B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3FB87AA0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7F3239">
        <w:rPr>
          <w:bCs/>
          <w:color w:val="000000"/>
          <w:sz w:val="24"/>
          <w:szCs w:val="24"/>
          <w:lang w:val="vi-VN"/>
        </w:rPr>
        <w:t>Có mặt</w:t>
      </w:r>
      <w:r w:rsidRPr="007F3239">
        <w:rPr>
          <w:bCs/>
          <w:color w:val="000000"/>
          <w:sz w:val="24"/>
          <w:szCs w:val="24"/>
          <w:lang w:val="vi-VN"/>
        </w:rPr>
        <w:t xml:space="preserve"> tối thiểu 80% số tiết học lý thuyết.</w:t>
      </w:r>
    </w:p>
    <w:p w14:paraId="234522AB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7F3239">
        <w:rPr>
          <w:bCs/>
          <w:color w:val="000000"/>
          <w:sz w:val="24"/>
          <w:szCs w:val="24"/>
          <w:lang w:val="vi-VN"/>
        </w:rPr>
        <w:t>Hoàn thành</w:t>
      </w:r>
      <w:r w:rsidRPr="007F3239">
        <w:rPr>
          <w:bCs/>
          <w:color w:val="000000"/>
          <w:sz w:val="24"/>
          <w:szCs w:val="24"/>
          <w:lang w:val="vi-VN"/>
        </w:rPr>
        <w:t xml:space="preserve"> đầy đủ 100% giờ thực hành/thí nghiệm/thực tập và có báo cáo kết quả.</w:t>
      </w:r>
    </w:p>
    <w:p w14:paraId="2E4FCC18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7F3239">
        <w:rPr>
          <w:bCs/>
          <w:color w:val="000000"/>
          <w:sz w:val="24"/>
          <w:szCs w:val="24"/>
          <w:lang w:val="vi-VN"/>
        </w:rPr>
        <w:t>Hoàn thành</w:t>
      </w:r>
      <w:r w:rsidRPr="007F3239">
        <w:rPr>
          <w:bCs/>
          <w:color w:val="000000"/>
          <w:sz w:val="24"/>
          <w:szCs w:val="24"/>
          <w:lang w:val="vi-VN"/>
        </w:rPr>
        <w:t xml:space="preserve"> đầy đủ các bài tập nhóm/ bài tập và được đánh giá kết quả thực hiện.</w:t>
      </w:r>
    </w:p>
    <w:p w14:paraId="4655839E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14:paraId="59A72880" w14:textId="77777777" w:rsidR="00744C77" w:rsidRPr="007F3239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7F3239">
        <w:rPr>
          <w:bCs/>
          <w:color w:val="000000"/>
          <w:sz w:val="24"/>
          <w:szCs w:val="24"/>
          <w:lang w:val="vi-VN"/>
        </w:rPr>
        <w:t>- Tham dự thi kết thúc học phần</w:t>
      </w:r>
      <w:r w:rsidR="000F78FF" w:rsidRPr="007F3239">
        <w:rPr>
          <w:bCs/>
          <w:color w:val="000000"/>
          <w:sz w:val="24"/>
          <w:szCs w:val="24"/>
          <w:lang w:val="vi-VN"/>
        </w:rPr>
        <w:t xml:space="preserve"> (bắt buộc)</w:t>
      </w:r>
      <w:r w:rsidRPr="007F3239">
        <w:rPr>
          <w:bCs/>
          <w:color w:val="000000"/>
          <w:sz w:val="24"/>
          <w:szCs w:val="24"/>
          <w:lang w:val="vi-VN"/>
        </w:rPr>
        <w:t>.</w:t>
      </w:r>
    </w:p>
    <w:p w14:paraId="7CC9AA1C" w14:textId="77777777" w:rsidR="00744C77" w:rsidRPr="00A330F0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A330F0">
        <w:rPr>
          <w:bCs/>
          <w:color w:val="000000"/>
          <w:sz w:val="24"/>
          <w:szCs w:val="24"/>
          <w:lang w:val="vi-VN"/>
        </w:rPr>
        <w:t xml:space="preserve">- Chủ động </w:t>
      </w:r>
      <w:r w:rsidR="002B3774" w:rsidRPr="00A330F0">
        <w:rPr>
          <w:bCs/>
          <w:color w:val="000000"/>
          <w:sz w:val="24"/>
          <w:szCs w:val="24"/>
          <w:lang w:val="vi-VN"/>
        </w:rPr>
        <w:t xml:space="preserve">chuẩn bị các nội dung và </w:t>
      </w:r>
      <w:r w:rsidRPr="00A330F0">
        <w:rPr>
          <w:bCs/>
          <w:color w:val="000000"/>
          <w:sz w:val="24"/>
          <w:szCs w:val="24"/>
          <w:lang w:val="vi-VN"/>
        </w:rPr>
        <w:t>thực hiện giờ tự học</w:t>
      </w:r>
      <w:r w:rsidR="002B3774" w:rsidRPr="00A330F0">
        <w:rPr>
          <w:bCs/>
          <w:color w:val="000000"/>
          <w:sz w:val="24"/>
          <w:szCs w:val="24"/>
          <w:lang w:val="vi-VN"/>
        </w:rPr>
        <w:t xml:space="preserve"> theo mục 11</w:t>
      </w:r>
      <w:r w:rsidRPr="00A330F0">
        <w:rPr>
          <w:bCs/>
          <w:color w:val="000000"/>
          <w:sz w:val="24"/>
          <w:szCs w:val="24"/>
          <w:lang w:val="vi-VN"/>
        </w:rPr>
        <w:t>.</w:t>
      </w:r>
    </w:p>
    <w:p w14:paraId="5F8FFECA" w14:textId="77777777" w:rsidR="00744C77" w:rsidRPr="00A330F0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A330F0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A330F0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14:paraId="322E66B9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39278ACB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3D046171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51FAFE6F" w14:textId="77777777" w:rsidTr="00665547">
        <w:tc>
          <w:tcPr>
            <w:tcW w:w="564" w:type="dxa"/>
            <w:shd w:val="clear" w:color="auto" w:fill="auto"/>
          </w:tcPr>
          <w:p w14:paraId="6C1B01C4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31FB49C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5260C0FA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64D81DC5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097253C8" w14:textId="77777777" w:rsidTr="00665547">
        <w:tc>
          <w:tcPr>
            <w:tcW w:w="564" w:type="dxa"/>
            <w:shd w:val="clear" w:color="auto" w:fill="auto"/>
            <w:vAlign w:val="center"/>
          </w:tcPr>
          <w:p w14:paraId="24FFC96F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3DF6A6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D01213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53A1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1A530E" w14:paraId="60D43949" w14:textId="77777777" w:rsidTr="00665547">
        <w:tc>
          <w:tcPr>
            <w:tcW w:w="564" w:type="dxa"/>
            <w:shd w:val="clear" w:color="auto" w:fill="auto"/>
            <w:vAlign w:val="center"/>
          </w:tcPr>
          <w:p w14:paraId="0204E7D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13DED5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C69666" w14:textId="77777777" w:rsidR="00665547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50847A3B" w14:textId="77777777" w:rsidR="00AB468E" w:rsidRPr="00AB468E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>Số bài tập được giao là 5 bài, bài tập được làm sa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u khi đã học xong lý thuyết của 2 </w:t>
            </w: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>bài liên tiếp và phải nộp sau đó 4 ngày</w:t>
            </w:r>
          </w:p>
          <w:p w14:paraId="05520599" w14:textId="77777777" w:rsidR="00AB468E" w:rsidRPr="00AB468E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>- Làm đầy đủ các bài tập và đúng điểm B</w:t>
            </w:r>
            <w:r w:rsidRPr="00AB468E">
              <w:rPr>
                <w:bCs/>
                <w:color w:val="000000"/>
                <w:sz w:val="24"/>
                <w:szCs w:val="24"/>
                <w:vertAlign w:val="subscript"/>
                <w:lang w:val="vi-VN"/>
              </w:rPr>
              <w:t>1</w:t>
            </w: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 xml:space="preserve"> </w:t>
            </w:r>
          </w:p>
          <w:p w14:paraId="36AD8218" w14:textId="77777777" w:rsidR="00AB468E" w:rsidRPr="00AB468E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>- Điểm kiểm tra giữa kỳ (2 tiết) B</w:t>
            </w:r>
            <w:r w:rsidRPr="00AB468E">
              <w:rPr>
                <w:bCs/>
                <w:color w:val="000000"/>
                <w:sz w:val="24"/>
                <w:szCs w:val="24"/>
                <w:vertAlign w:val="subscript"/>
                <w:lang w:val="vi-VN"/>
              </w:rPr>
              <w:t>2</w:t>
            </w:r>
          </w:p>
          <w:p w14:paraId="39649F72" w14:textId="77777777" w:rsidR="00AB468E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B468E">
              <w:rPr>
                <w:bCs/>
                <w:color w:val="000000"/>
                <w:sz w:val="24"/>
                <w:szCs w:val="24"/>
                <w:lang w:val="vi-VN"/>
              </w:rPr>
              <w:t>- Điểm làm báo cáo thuyết trình theo nhóm B</w:t>
            </w:r>
            <w:r w:rsidRPr="00AB468E">
              <w:rPr>
                <w:bCs/>
                <w:color w:val="000000"/>
                <w:sz w:val="24"/>
                <w:szCs w:val="24"/>
                <w:vertAlign w:val="subscript"/>
                <w:lang w:val="vi-V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5B240" w14:textId="77777777" w:rsidR="00665547" w:rsidRPr="003555B5" w:rsidRDefault="00D747A6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1F29DBBD" w14:textId="77777777" w:rsidTr="00665547">
        <w:tc>
          <w:tcPr>
            <w:tcW w:w="564" w:type="dxa"/>
            <w:shd w:val="clear" w:color="auto" w:fill="auto"/>
            <w:vAlign w:val="center"/>
          </w:tcPr>
          <w:p w14:paraId="48A67EE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65F7ED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0892FCC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F7B72F" w14:textId="77777777" w:rsidR="00665547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viết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D747A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409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71FA4F18" w14:textId="77777777" w:rsidTr="00665547">
        <w:tc>
          <w:tcPr>
            <w:tcW w:w="564" w:type="dxa"/>
            <w:shd w:val="clear" w:color="auto" w:fill="auto"/>
            <w:vAlign w:val="center"/>
          </w:tcPr>
          <w:p w14:paraId="23DFB74E" w14:textId="77777777" w:rsidR="00665547" w:rsidRPr="003555B5" w:rsidRDefault="00AB468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887F66A" w14:textId="77777777" w:rsidR="00665547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3051A7E" w14:textId="77777777" w:rsidR="00AB468E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5D659BF" w14:textId="77777777" w:rsidR="00665547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và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nộp đầy đủ bài tập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3DC589" w14:textId="77777777" w:rsidR="00AB468E" w:rsidRDefault="00AB468E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BCFE7BE" w14:textId="77777777" w:rsidR="00665547" w:rsidRPr="003555B5" w:rsidRDefault="00AB468E" w:rsidP="00AB468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60%</w:t>
            </w:r>
          </w:p>
        </w:tc>
      </w:tr>
    </w:tbl>
    <w:p w14:paraId="2AB93B4A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1F244B32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4E657150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giá thành phần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Pr="003555B5">
        <w:rPr>
          <w:bCs/>
          <w:sz w:val="24"/>
          <w:szCs w:val="24"/>
        </w:rPr>
        <w:t xml:space="preserve">được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24B8F417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CF2C29" w:rsidRPr="003555B5" w14:paraId="430360A1" w14:textId="77777777" w:rsidTr="00CF2C29">
        <w:tc>
          <w:tcPr>
            <w:tcW w:w="9072" w:type="dxa"/>
            <w:shd w:val="clear" w:color="auto" w:fill="auto"/>
          </w:tcPr>
          <w:p w14:paraId="6678CAA7" w14:textId="77777777" w:rsidR="00CF2C29" w:rsidRPr="003555B5" w:rsidRDefault="00CF2C29" w:rsidP="00CF2C29">
            <w:pPr>
              <w:pStyle w:val="Default"/>
              <w:spacing w:before="120"/>
              <w:ind w:left="260" w:hanging="260"/>
            </w:pPr>
            <w:r>
              <w:lastRenderedPageBreak/>
              <w:t xml:space="preserve">[1]. Võ </w:t>
            </w:r>
            <w:proofErr w:type="spellStart"/>
            <w:r>
              <w:t>Chí</w:t>
            </w:r>
            <w:proofErr w:type="spellEnd"/>
            <w:r>
              <w:t xml:space="preserve"> </w:t>
            </w:r>
            <w:proofErr w:type="spellStart"/>
            <w:r>
              <w:t>Mỹ</w:t>
            </w:r>
            <w:proofErr w:type="spellEnd"/>
            <w:r>
              <w:t xml:space="preserve"> (2002), </w:t>
            </w:r>
            <w:proofErr w:type="spellStart"/>
            <w:r>
              <w:t>Giáo</w:t>
            </w:r>
            <w:proofErr w:type="spellEnd"/>
            <w:r>
              <w:t xml:space="preserve"> </w:t>
            </w: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Tiếng</w:t>
            </w:r>
            <w:proofErr w:type="spellEnd"/>
            <w:r>
              <w:t xml:space="preserve"> </w:t>
            </w:r>
            <w:proofErr w:type="spellStart"/>
            <w:r>
              <w:t>Anh</w:t>
            </w:r>
            <w:proofErr w:type="spellEnd"/>
            <w:r>
              <w:t xml:space="preserve">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ngành</w:t>
            </w:r>
            <w:proofErr w:type="spellEnd"/>
            <w:r>
              <w:t xml:space="preserve"> </w:t>
            </w:r>
            <w:proofErr w:type="spellStart"/>
            <w:r>
              <w:t>Trắc</w:t>
            </w:r>
            <w:proofErr w:type="spellEnd"/>
            <w:r>
              <w:t xml:space="preserve"> </w:t>
            </w:r>
            <w:proofErr w:type="spellStart"/>
            <w:r>
              <w:t>địa</w:t>
            </w:r>
            <w:proofErr w:type="spellEnd"/>
            <w:r>
              <w:t xml:space="preserve"> </w:t>
            </w:r>
            <w:proofErr w:type="spellStart"/>
            <w:r>
              <w:t>mỏ</w:t>
            </w:r>
            <w:proofErr w:type="spellEnd"/>
            <w:r>
              <w:t xml:space="preserve">, </w:t>
            </w:r>
            <w:proofErr w:type="spellStart"/>
            <w:r>
              <w:t>Nhà</w:t>
            </w:r>
            <w:proofErr w:type="spellEnd"/>
            <w:r>
              <w:t xml:space="preserve"> </w:t>
            </w:r>
            <w:proofErr w:type="spellStart"/>
            <w:r>
              <w:t>xuất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Xây</w:t>
            </w:r>
            <w:proofErr w:type="spellEnd"/>
            <w:r>
              <w:t xml:space="preserve"> </w:t>
            </w:r>
            <w:proofErr w:type="spellStart"/>
            <w:r>
              <w:t>Dựng</w:t>
            </w:r>
            <w:proofErr w:type="spellEnd"/>
          </w:p>
        </w:tc>
      </w:tr>
    </w:tbl>
    <w:p w14:paraId="739ED2E8" w14:textId="77777777"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của học phần</w:t>
      </w:r>
    </w:p>
    <w:p w14:paraId="2F0E06FE" w14:textId="77777777" w:rsidR="007F7B96" w:rsidRDefault="007F7B96">
      <w:pPr>
        <w:rPr>
          <w:b/>
          <w:bCs/>
          <w:color w:val="000000"/>
          <w:sz w:val="24"/>
          <w:szCs w:val="24"/>
        </w:rPr>
      </w:pPr>
    </w:p>
    <w:p w14:paraId="482F09BA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1A530E" w14:paraId="1293F78F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4F94FB09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216F79A3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C9A353C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52F92287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3AAE65D1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F84D56C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35FC698D" w14:textId="77777777" w:rsidR="00744C77" w:rsidRPr="00113B4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A0D7B" w14:textId="77777777" w:rsidR="00744C77" w:rsidRPr="00113B4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1A530E" w14:paraId="5581C0D9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18CF48D" w14:textId="77777777" w:rsidR="00D63879" w:rsidRPr="00113B45" w:rsidRDefault="00A330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14:paraId="278EA9A1" w14:textId="77777777" w:rsidR="000635E8" w:rsidRPr="00113B45" w:rsidRDefault="000635E8" w:rsidP="000635E8">
            <w:pPr>
              <w:pStyle w:val="BodyText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1:</w:t>
            </w:r>
          </w:p>
          <w:p w14:paraId="270E4840" w14:textId="77777777" w:rsidR="00A330F0" w:rsidRPr="00113B45" w:rsidRDefault="00A330F0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INTRODUCTORY</w:t>
            </w:r>
          </w:p>
          <w:p w14:paraId="69F69305" w14:textId="77777777" w:rsidR="00A330F0" w:rsidRPr="00113B45" w:rsidRDefault="001D0ABE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1.1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Surveying</w:t>
            </w:r>
          </w:p>
          <w:p w14:paraId="33730381" w14:textId="77777777" w:rsidR="00A330F0" w:rsidRPr="00113B45" w:rsidRDefault="001D0ABE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1.2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Uses of Surveys</w:t>
            </w:r>
          </w:p>
          <w:p w14:paraId="5E5A39CA" w14:textId="77777777" w:rsidR="00A330F0" w:rsidRPr="00113B45" w:rsidRDefault="001D0ABE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1.3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Plane Surveying</w:t>
            </w:r>
          </w:p>
          <w:p w14:paraId="4667D0A0" w14:textId="77777777" w:rsidR="00D63879" w:rsidRPr="00113B45" w:rsidRDefault="001D0ABE" w:rsidP="001D0AB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1.4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Geodetic Surveying</w:t>
            </w:r>
          </w:p>
        </w:tc>
        <w:tc>
          <w:tcPr>
            <w:tcW w:w="872" w:type="dxa"/>
            <w:shd w:val="clear" w:color="auto" w:fill="auto"/>
          </w:tcPr>
          <w:p w14:paraId="17BB6697" w14:textId="77777777" w:rsidR="00D63879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0B5B67E1" w14:textId="77777777" w:rsidR="00D63879" w:rsidRPr="00113B45" w:rsidRDefault="00A330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CACDEFB" w14:textId="77777777" w:rsidR="00D63879" w:rsidRPr="00113B45" w:rsidRDefault="00A330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31E86" w14:textId="77777777" w:rsidR="00A330F0" w:rsidRPr="00113B45" w:rsidRDefault="00A330F0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1.1 đến 1.4 bài 1.</w:t>
            </w:r>
          </w:p>
          <w:p w14:paraId="6FE6BE43" w14:textId="77777777" w:rsidR="00A330F0" w:rsidRPr="00113B45" w:rsidRDefault="00A330F0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10 của bài 1, tài liệu [1]. </w:t>
            </w:r>
          </w:p>
          <w:p w14:paraId="021E0A67" w14:textId="77777777" w:rsidR="00D63879" w:rsidRPr="00113B4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1A530E" w14:paraId="77495D8E" w14:textId="77777777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DD01DD9" w14:textId="77777777" w:rsidR="00D63879" w:rsidRPr="00113B45" w:rsidRDefault="00A330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6415F694" w14:textId="77777777" w:rsidR="00A330F0" w:rsidRPr="00113B45" w:rsidRDefault="000635E8" w:rsidP="000635E8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2: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TRIANGULATION</w:t>
            </w:r>
          </w:p>
          <w:p w14:paraId="39A18992" w14:textId="77777777" w:rsidR="00A330F0" w:rsidRPr="00113B45" w:rsidRDefault="00DD2022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2.1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Introduction</w:t>
            </w:r>
          </w:p>
          <w:p w14:paraId="05277EE8" w14:textId="77777777" w:rsidR="00A330F0" w:rsidRPr="00113B45" w:rsidRDefault="00DD2022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2.2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Base nets</w:t>
            </w:r>
          </w:p>
          <w:p w14:paraId="573C4E17" w14:textId="77777777" w:rsidR="00D63879" w:rsidRPr="00113B45" w:rsidRDefault="00DD2022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2.3 </w:t>
            </w:r>
            <w:r w:rsidR="00A330F0" w:rsidRPr="00113B45">
              <w:rPr>
                <w:bCs/>
                <w:color w:val="000000"/>
                <w:sz w:val="24"/>
                <w:szCs w:val="24"/>
                <w:lang w:val="nl-NL"/>
              </w:rPr>
              <w:t>Choice of stations</w:t>
            </w:r>
          </w:p>
        </w:tc>
        <w:tc>
          <w:tcPr>
            <w:tcW w:w="872" w:type="dxa"/>
            <w:shd w:val="clear" w:color="auto" w:fill="auto"/>
          </w:tcPr>
          <w:p w14:paraId="3F8CB0F5" w14:textId="77777777" w:rsidR="00D63879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136D705D" w14:textId="77777777" w:rsidR="00D6387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87C4C97" w14:textId="77777777" w:rsidR="00D63879" w:rsidRPr="00113B45" w:rsidRDefault="00A330F0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2E87" w14:textId="77777777" w:rsidR="00A330F0" w:rsidRPr="00113B45" w:rsidRDefault="00A330F0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2.1 đến 2.3 bài 2.</w:t>
            </w:r>
          </w:p>
          <w:p w14:paraId="406C9336" w14:textId="77777777" w:rsidR="00A330F0" w:rsidRPr="00113B45" w:rsidRDefault="00A330F0" w:rsidP="00A330F0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12, trang 12 -13 của bài 2, tài liệu [1]. </w:t>
            </w:r>
          </w:p>
          <w:p w14:paraId="205851DD" w14:textId="77777777" w:rsidR="00D63879" w:rsidRPr="00113B4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1A530E" w14:paraId="34835AB3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5496FB5C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F35CC1E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DE4709F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FC12F73" w14:textId="77777777" w:rsidR="00D63879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0145FE49" w14:textId="77777777" w:rsidR="00807E13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3: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07E13" w:rsidRPr="00113B45">
              <w:rPr>
                <w:bCs/>
                <w:color w:val="000000"/>
                <w:sz w:val="24"/>
                <w:szCs w:val="24"/>
                <w:lang w:val="nl-NL"/>
              </w:rPr>
              <w:t>MEASUREMENT OF DISTANCE</w:t>
            </w:r>
          </w:p>
          <w:p w14:paraId="7538F023" w14:textId="77777777" w:rsidR="00736ED7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3.1 Distances</w:t>
            </w:r>
          </w:p>
          <w:p w14:paraId="246162B5" w14:textId="77777777" w:rsidR="00736ED7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3.2 Direct method</w:t>
            </w:r>
          </w:p>
          <w:p w14:paraId="47147FA9" w14:textId="77777777" w:rsidR="00D63879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3.3 Electronic distance measurement</w:t>
            </w:r>
          </w:p>
        </w:tc>
        <w:tc>
          <w:tcPr>
            <w:tcW w:w="872" w:type="dxa"/>
            <w:shd w:val="clear" w:color="auto" w:fill="auto"/>
          </w:tcPr>
          <w:p w14:paraId="7872624A" w14:textId="77777777" w:rsidR="00D63879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5731A04D" w14:textId="77777777" w:rsidR="00D6387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5DF87B6" w14:textId="77777777" w:rsidR="00D6387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60D83" w14:textId="77777777" w:rsidR="00736ED7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3.1 đến 3.3 bài 3.</w:t>
            </w:r>
          </w:p>
          <w:p w14:paraId="65211D80" w14:textId="77777777" w:rsidR="00736ED7" w:rsidRPr="00113B45" w:rsidRDefault="00736ED7" w:rsidP="00736ED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8, trang 18 của bài 3, tài liệu [1]. </w:t>
            </w:r>
          </w:p>
          <w:p w14:paraId="42759935" w14:textId="77777777" w:rsidR="00D63879" w:rsidRPr="00113B4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B87F7E" w:rsidRPr="001A530E" w14:paraId="0A51200D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2E3B53B4" w14:textId="77777777" w:rsidR="00B87F7E" w:rsidRPr="00113B45" w:rsidRDefault="00B87F7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506EF97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6224D78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D02D7B9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11AB9F7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795CDF77" w14:textId="77777777" w:rsidR="00B87F7E" w:rsidRPr="00113B45" w:rsidRDefault="00B87F7E" w:rsidP="00B87F7E">
            <w:pPr>
              <w:pStyle w:val="BodyText2"/>
              <w:tabs>
                <w:tab w:val="num" w:pos="96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BÀI 4: </w:t>
            </w:r>
            <w:r w:rsidR="001D0ABE" w:rsidRPr="00113B45">
              <w:rPr>
                <w:sz w:val="24"/>
                <w:szCs w:val="24"/>
              </w:rPr>
              <w:t>ANGULAR MEASUREMENT</w:t>
            </w:r>
          </w:p>
          <w:p w14:paraId="7AF5D4E9" w14:textId="77777777" w:rsidR="00B87F7E" w:rsidRPr="00113B45" w:rsidRDefault="00153F3A" w:rsidP="00B87F7E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4.1 </w:t>
            </w:r>
            <w:r w:rsidR="00B87F7E" w:rsidRPr="00113B45">
              <w:rPr>
                <w:bCs/>
                <w:color w:val="000000"/>
                <w:sz w:val="24"/>
                <w:szCs w:val="24"/>
                <w:lang w:val="nl-NL"/>
              </w:rPr>
              <w:t>The instrument</w:t>
            </w:r>
          </w:p>
          <w:p w14:paraId="43F5DD9D" w14:textId="77777777" w:rsidR="00B87F7E" w:rsidRPr="00113B45" w:rsidRDefault="00153F3A" w:rsidP="00B87F7E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4.2 </w:t>
            </w:r>
            <w:r w:rsidR="00B87F7E" w:rsidRPr="00113B45">
              <w:rPr>
                <w:bCs/>
                <w:color w:val="000000"/>
                <w:sz w:val="24"/>
                <w:szCs w:val="24"/>
                <w:lang w:val="nl-NL"/>
              </w:rPr>
              <w:t>Horizontal angle measurement</w:t>
            </w:r>
          </w:p>
          <w:p w14:paraId="4A43AA53" w14:textId="77777777" w:rsidR="00B87F7E" w:rsidRPr="00113B45" w:rsidRDefault="00B87F7E" w:rsidP="00B87F7E">
            <w:pPr>
              <w:pStyle w:val="BodyText2"/>
              <w:tabs>
                <w:tab w:val="num" w:pos="960"/>
              </w:tabs>
              <w:spacing w:after="0"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153F3A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.3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Vertical angle measurement</w:t>
            </w:r>
          </w:p>
        </w:tc>
        <w:tc>
          <w:tcPr>
            <w:tcW w:w="872" w:type="dxa"/>
            <w:shd w:val="clear" w:color="auto" w:fill="auto"/>
          </w:tcPr>
          <w:p w14:paraId="20EA0746" w14:textId="77777777" w:rsidR="00B87F7E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4D25C918" w14:textId="77777777" w:rsidR="00B87F7E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DA06E31" w14:textId="77777777" w:rsidR="00B87F7E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2AC9" w14:textId="77777777" w:rsidR="008B09A9" w:rsidRPr="00113B45" w:rsidRDefault="008B09A9" w:rsidP="008B09A9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4.1 đến 4.3 bài 4.</w:t>
            </w:r>
          </w:p>
          <w:p w14:paraId="57664AD1" w14:textId="77777777" w:rsidR="00B87F7E" w:rsidRPr="00113B45" w:rsidRDefault="008B09A9" w:rsidP="008B09A9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>- Làm bài tập câu 1 đến 12, trang 23 của bài 4, tài liệu [1].</w:t>
            </w:r>
          </w:p>
        </w:tc>
      </w:tr>
      <w:tr w:rsidR="008B09A9" w:rsidRPr="001A530E" w14:paraId="023A2A4D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65474A51" w14:textId="77777777" w:rsidR="008B09A9" w:rsidRPr="00113B45" w:rsidRDefault="008B09A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AFAFD15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9CC11E8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4D7ADBF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113168A2" w14:textId="77777777" w:rsidR="00DF2C33" w:rsidRPr="00113B45" w:rsidRDefault="00DF2C33" w:rsidP="00DF2C33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Bài 5: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LEVELLING</w:t>
            </w:r>
          </w:p>
          <w:p w14:paraId="2F87C63A" w14:textId="77777777" w:rsidR="00DF2C33" w:rsidRPr="00113B45" w:rsidRDefault="00DF2C33" w:rsidP="00DF2C33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5.1 Procedure in levelling</w:t>
            </w:r>
          </w:p>
          <w:p w14:paraId="06CC5B77" w14:textId="77777777" w:rsidR="008B09A9" w:rsidRPr="00113B45" w:rsidRDefault="00DF2C33" w:rsidP="00B87F7E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5.2 Users of levelling</w:t>
            </w:r>
          </w:p>
        </w:tc>
        <w:tc>
          <w:tcPr>
            <w:tcW w:w="872" w:type="dxa"/>
            <w:shd w:val="clear" w:color="auto" w:fill="auto"/>
          </w:tcPr>
          <w:p w14:paraId="68DDA724" w14:textId="77777777" w:rsidR="008B09A9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14:paraId="1A61F1CA" w14:textId="77777777" w:rsidR="008B09A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A858077" w14:textId="77777777" w:rsidR="008B09A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23E8" w14:textId="77777777" w:rsidR="00DF2C33" w:rsidRPr="00113B45" w:rsidRDefault="00DF2C33" w:rsidP="00DF2C3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- Tài liệu [1]: Nội dung từ 5.1 đến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5.2 bài 5.</w:t>
            </w:r>
          </w:p>
          <w:p w14:paraId="03D44A7C" w14:textId="77777777" w:rsidR="008B09A9" w:rsidRPr="00113B45" w:rsidRDefault="00DF2C33" w:rsidP="008B09A9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8, trang 29 của bài </w:t>
            </w:r>
            <w:r w:rsidR="00CD6818" w:rsidRPr="00113B45"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, tài liệu [1]. </w:t>
            </w:r>
          </w:p>
        </w:tc>
      </w:tr>
      <w:tr w:rsidR="001F1FC9" w:rsidRPr="001A530E" w14:paraId="594D27F3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C7588BE" w14:textId="77777777" w:rsidR="001F1FC9" w:rsidRPr="00113B45" w:rsidRDefault="001F1FC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40BA06B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D15E69B" w14:textId="77777777" w:rsidR="00076FB7" w:rsidRPr="00113B45" w:rsidRDefault="00076FB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14:paraId="6C3C864F" w14:textId="77777777" w:rsidR="00076FB7" w:rsidRPr="00113B45" w:rsidRDefault="00076FB7" w:rsidP="00076FB7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6: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TRAVERSE SURVEYING</w:t>
            </w:r>
          </w:p>
          <w:p w14:paraId="68F97D85" w14:textId="77777777" w:rsidR="001F1FC9" w:rsidRPr="00113B45" w:rsidRDefault="00076FB7" w:rsidP="00076FB7">
            <w:pPr>
              <w:pStyle w:val="BodyText2"/>
              <w:tabs>
                <w:tab w:val="num" w:pos="96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6.1 Types of traverse</w:t>
            </w:r>
          </w:p>
        </w:tc>
        <w:tc>
          <w:tcPr>
            <w:tcW w:w="872" w:type="dxa"/>
            <w:shd w:val="clear" w:color="auto" w:fill="auto"/>
          </w:tcPr>
          <w:p w14:paraId="46514071" w14:textId="77777777" w:rsidR="001F1FC9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362202D2" w14:textId="77777777" w:rsidR="001F1FC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1D30EF9" w14:textId="77777777" w:rsidR="001F1FC9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25ABF" w14:textId="77777777" w:rsidR="00076FB7" w:rsidRPr="00113B45" w:rsidRDefault="00076FB7" w:rsidP="00076FB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6.1 bài 6.</w:t>
            </w:r>
          </w:p>
          <w:p w14:paraId="749027A0" w14:textId="77777777" w:rsidR="001F1FC9" w:rsidRPr="00113B45" w:rsidRDefault="00076FB7" w:rsidP="00DF2C33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8, trang 35 của bài 6, tài liệu [1]. </w:t>
            </w:r>
          </w:p>
        </w:tc>
      </w:tr>
      <w:tr w:rsidR="00183AFB" w:rsidRPr="001A530E" w14:paraId="5E04C411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00274D1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94819BD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E10611E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56AB476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999D04F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CD93E70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53D436D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A508671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E42485C" w14:textId="77777777" w:rsidR="00183AFB" w:rsidRPr="00113B45" w:rsidRDefault="00183AF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345" w:type="dxa"/>
            <w:shd w:val="clear" w:color="auto" w:fill="auto"/>
          </w:tcPr>
          <w:p w14:paraId="5FDECACF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Bài 7: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GLOBAL POSITIONING SYSTEM</w:t>
            </w:r>
          </w:p>
          <w:p w14:paraId="01175BCB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7.1 Introduction</w:t>
            </w:r>
          </w:p>
          <w:p w14:paraId="78292022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7.2 The system design and implementation</w:t>
            </w:r>
          </w:p>
          <w:p w14:paraId="5CC2AAB1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7.3 GPS static positioning</w:t>
            </w:r>
          </w:p>
          <w:p w14:paraId="331B34B9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7.4 GPS kinematic surveying</w:t>
            </w:r>
          </w:p>
        </w:tc>
        <w:tc>
          <w:tcPr>
            <w:tcW w:w="872" w:type="dxa"/>
            <w:shd w:val="clear" w:color="auto" w:fill="auto"/>
          </w:tcPr>
          <w:p w14:paraId="35C270AE" w14:textId="77777777" w:rsidR="00183AFB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7F698405" w14:textId="77777777" w:rsidR="00183AFB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DFAB898" w14:textId="77777777" w:rsidR="00183AFB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84D99" w14:textId="77777777" w:rsidR="00183AFB" w:rsidRPr="00113B45" w:rsidRDefault="00183AFB" w:rsidP="00183AFB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7.1 đến 7.4 bài 7.</w:t>
            </w:r>
          </w:p>
          <w:p w14:paraId="1615D122" w14:textId="77777777" w:rsidR="00183AFB" w:rsidRPr="00113B45" w:rsidRDefault="00183AFB" w:rsidP="00076FB7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>- Làm bài tập câu 1 đến 8, trang 42 của bài 7, tài liệu [1].</w:t>
            </w:r>
          </w:p>
        </w:tc>
      </w:tr>
      <w:tr w:rsidR="00406871" w:rsidRPr="001A530E" w14:paraId="69D7A66C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77E29B49" w14:textId="77777777" w:rsidR="00406871" w:rsidRPr="00113B45" w:rsidRDefault="0040687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B6C3AED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21D763C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F4D9100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DC05F21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80E3C52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14:paraId="652CECA1" w14:textId="77777777" w:rsidR="00406871" w:rsidRPr="00113B45" w:rsidRDefault="00406871" w:rsidP="002D26E0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8</w:t>
            </w:r>
            <w:r w:rsidR="000764FE"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ab/>
              <w:t>MAP PLOTTING</w:t>
            </w:r>
          </w:p>
          <w:p w14:paraId="077ECA56" w14:textId="77777777" w:rsidR="00406871" w:rsidRPr="00113B45" w:rsidRDefault="00406871" w:rsidP="002D26E0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8.1</w:t>
            </w:r>
            <w:r w:rsidR="002D26E0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Process of making a map</w:t>
            </w:r>
          </w:p>
          <w:p w14:paraId="262503A9" w14:textId="77777777" w:rsidR="00406871" w:rsidRPr="00113B45" w:rsidRDefault="002D26E0" w:rsidP="002D26E0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8.2 </w:t>
            </w:r>
            <w:r w:rsidR="00406871" w:rsidRPr="00113B45">
              <w:rPr>
                <w:bCs/>
                <w:color w:val="000000"/>
                <w:sz w:val="24"/>
                <w:szCs w:val="24"/>
                <w:lang w:val="nl-NL"/>
              </w:rPr>
              <w:t>Notes and legends</w:t>
            </w:r>
          </w:p>
          <w:p w14:paraId="750A29A2" w14:textId="77777777" w:rsidR="00406871" w:rsidRPr="00113B45" w:rsidRDefault="00406871" w:rsidP="002D26E0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8.3</w:t>
            </w:r>
            <w:r w:rsidR="002D26E0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Conventional signs</w:t>
            </w:r>
          </w:p>
        </w:tc>
        <w:tc>
          <w:tcPr>
            <w:tcW w:w="872" w:type="dxa"/>
            <w:shd w:val="clear" w:color="auto" w:fill="auto"/>
          </w:tcPr>
          <w:p w14:paraId="21EC1162" w14:textId="77777777" w:rsidR="00406871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786394DF" w14:textId="77777777" w:rsidR="00406871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F5318AA" w14:textId="77777777" w:rsidR="00406871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E9BA" w14:textId="77777777" w:rsidR="002D26E0" w:rsidRPr="00113B45" w:rsidRDefault="002D26E0" w:rsidP="002D26E0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8.1 đến 8.3 bài 8.</w:t>
            </w:r>
          </w:p>
          <w:p w14:paraId="7C4478B5" w14:textId="77777777" w:rsidR="00406871" w:rsidRPr="00113B45" w:rsidRDefault="002D26E0" w:rsidP="00C33313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 xml:space="preserve">- Làm bài tập câu 1 đến 16, trang 46 của bài </w:t>
            </w:r>
            <w:r w:rsidR="00C33313" w:rsidRPr="00113B45">
              <w:rPr>
                <w:bCs/>
                <w:color w:val="000000"/>
                <w:sz w:val="24"/>
                <w:szCs w:val="24"/>
                <w:lang w:val="de-DE"/>
              </w:rPr>
              <w:t>8</w:t>
            </w: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>, tài liệu [1].</w:t>
            </w:r>
          </w:p>
        </w:tc>
      </w:tr>
      <w:tr w:rsidR="00DB13A1" w:rsidRPr="001A530E" w14:paraId="53340787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11186204" w14:textId="77777777" w:rsidR="00DB13A1" w:rsidRPr="00113B45" w:rsidRDefault="00DB13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F74F2B1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48F55D3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9DC84A7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BD9BE07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B5BF7B2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23A49BF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345" w:type="dxa"/>
            <w:shd w:val="clear" w:color="auto" w:fill="auto"/>
          </w:tcPr>
          <w:p w14:paraId="312BF54F" w14:textId="77777777" w:rsidR="000764FE" w:rsidRPr="00113B45" w:rsidRDefault="000764FE" w:rsidP="000764FE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9: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CALCULATION OF AREAS</w:t>
            </w:r>
          </w:p>
          <w:p w14:paraId="7E6EB821" w14:textId="77777777" w:rsidR="000764FE" w:rsidRPr="00113B45" w:rsidRDefault="000764FE" w:rsidP="000764FE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9.1</w:t>
            </w:r>
            <w:r w:rsidR="00235EB3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Areas computed by subdivision into triangles</w:t>
            </w:r>
          </w:p>
          <w:p w14:paraId="789AC16C" w14:textId="77777777" w:rsidR="000764FE" w:rsidRPr="00113B45" w:rsidRDefault="000764FE" w:rsidP="000764FE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9.2</w:t>
            </w:r>
            <w:r w:rsidR="00235EB3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Computation of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areas from co-ordinates</w:t>
            </w:r>
          </w:p>
          <w:p w14:paraId="63FB3AC0" w14:textId="77777777" w:rsidR="00DB13A1" w:rsidRPr="00113B45" w:rsidRDefault="000764FE" w:rsidP="00235EB3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9.3</w:t>
            </w:r>
            <w:r w:rsidR="00235EB3"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Determination of area by means of a planimeter</w:t>
            </w:r>
          </w:p>
        </w:tc>
        <w:tc>
          <w:tcPr>
            <w:tcW w:w="872" w:type="dxa"/>
            <w:shd w:val="clear" w:color="auto" w:fill="auto"/>
          </w:tcPr>
          <w:p w14:paraId="3809D4F5" w14:textId="77777777" w:rsidR="00DB13A1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14:paraId="6C3B827C" w14:textId="77777777" w:rsidR="00DB13A1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209B3D3" w14:textId="77777777" w:rsidR="00DB13A1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8B55" w14:textId="77777777" w:rsidR="00235EB3" w:rsidRPr="00113B45" w:rsidRDefault="00235EB3" w:rsidP="00235EB3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- Tài liệu [1]: Nội dung từ 9.1 đến 9.3 bài </w:t>
            </w:r>
            <w:r w:rsidR="0040679A" w:rsidRPr="00113B45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25A20204" w14:textId="77777777" w:rsidR="00DB13A1" w:rsidRPr="00113B45" w:rsidRDefault="00235EB3" w:rsidP="00235EB3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>- Làm bài tập câu 1 đến 7, trang 52 của bài 9, tài liệu [1].</w:t>
            </w:r>
          </w:p>
        </w:tc>
      </w:tr>
      <w:tr w:rsidR="000764FE" w:rsidRPr="001A530E" w14:paraId="7338AD11" w14:textId="77777777" w:rsidTr="00D63879">
        <w:trPr>
          <w:trHeight w:val="70"/>
        </w:trPr>
        <w:tc>
          <w:tcPr>
            <w:tcW w:w="830" w:type="dxa"/>
            <w:shd w:val="clear" w:color="auto" w:fill="auto"/>
          </w:tcPr>
          <w:p w14:paraId="0E11A91A" w14:textId="77777777" w:rsidR="000764FE" w:rsidRPr="00113B45" w:rsidRDefault="000764F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69102DE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427CFE0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65E73F4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0933E99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BD516BA" w14:textId="77777777" w:rsidR="005A3304" w:rsidRPr="00113B45" w:rsidRDefault="005A330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2345" w:type="dxa"/>
            <w:shd w:val="clear" w:color="auto" w:fill="auto"/>
          </w:tcPr>
          <w:p w14:paraId="28D59851" w14:textId="77777777" w:rsidR="00235EB3" w:rsidRPr="00113B45" w:rsidRDefault="00235EB3" w:rsidP="00235EB3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/>
                <w:bCs/>
                <w:color w:val="000000"/>
                <w:sz w:val="24"/>
                <w:szCs w:val="24"/>
                <w:lang w:val="nl-NL"/>
              </w:rPr>
              <w:t>BÀI 10</w:t>
            </w: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 xml:space="preserve"> MINE SURVEYING</w:t>
            </w:r>
          </w:p>
          <w:p w14:paraId="254129FD" w14:textId="77777777" w:rsidR="00235EB3" w:rsidRPr="00113B45" w:rsidRDefault="00235EB3" w:rsidP="00235EB3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10.1 Stations</w:t>
            </w:r>
          </w:p>
          <w:p w14:paraId="4FF4A6D6" w14:textId="77777777" w:rsidR="00235EB3" w:rsidRPr="00113B45" w:rsidRDefault="00235EB3" w:rsidP="00235EB3">
            <w:pPr>
              <w:pStyle w:val="BodyText2"/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10.2 Shaft plumbing</w:t>
            </w:r>
          </w:p>
          <w:p w14:paraId="77B152B7" w14:textId="77777777" w:rsidR="000764FE" w:rsidRPr="00113B45" w:rsidRDefault="00235EB3" w:rsidP="00235EB3">
            <w:pPr>
              <w:pStyle w:val="BodyText2"/>
              <w:tabs>
                <w:tab w:val="num" w:pos="960"/>
              </w:tabs>
              <w:spacing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10.3 Linen for connection</w:t>
            </w:r>
          </w:p>
        </w:tc>
        <w:tc>
          <w:tcPr>
            <w:tcW w:w="872" w:type="dxa"/>
            <w:shd w:val="clear" w:color="auto" w:fill="auto"/>
          </w:tcPr>
          <w:p w14:paraId="68BF3F72" w14:textId="77777777" w:rsidR="000764FE" w:rsidRPr="00113B45" w:rsidRDefault="00E9301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0BF1FA1E" w14:textId="77777777" w:rsidR="000764FE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D15147B" w14:textId="77777777" w:rsidR="000764FE" w:rsidRPr="00113B45" w:rsidRDefault="00CB511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CBF" w14:textId="77777777" w:rsidR="0040679A" w:rsidRPr="00113B45" w:rsidRDefault="0040679A" w:rsidP="0040679A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nl-NL"/>
              </w:rPr>
              <w:t>- Tài liệu [1]: Nội dung từ 10.1 đến 10.3 bài 10.</w:t>
            </w:r>
          </w:p>
          <w:p w14:paraId="3052CABE" w14:textId="77777777" w:rsidR="000764FE" w:rsidRPr="00113B45" w:rsidRDefault="0040679A" w:rsidP="0040679A">
            <w:pPr>
              <w:tabs>
                <w:tab w:val="num" w:pos="960"/>
              </w:tabs>
              <w:spacing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13B45">
              <w:rPr>
                <w:bCs/>
                <w:color w:val="000000"/>
                <w:sz w:val="24"/>
                <w:szCs w:val="24"/>
                <w:lang w:val="de-DE"/>
              </w:rPr>
              <w:t>- Làm bài tập câu 1 đến 20, trang 59 của bài 10, tài liệu [1].</w:t>
            </w:r>
          </w:p>
        </w:tc>
      </w:tr>
    </w:tbl>
    <w:p w14:paraId="60546168" w14:textId="77777777" w:rsidR="00C53616" w:rsidRPr="00736ED7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9288" w:type="dxa"/>
        <w:tblInd w:w="108" w:type="dxa"/>
        <w:tblLook w:val="01E0" w:firstRow="1" w:lastRow="1" w:firstColumn="1" w:lastColumn="1" w:noHBand="0" w:noVBand="0"/>
      </w:tblPr>
      <w:tblGrid>
        <w:gridCol w:w="4644"/>
        <w:gridCol w:w="4644"/>
      </w:tblGrid>
      <w:tr w:rsidR="00731B87" w14:paraId="61A42B14" w14:textId="77777777" w:rsidTr="00731B87">
        <w:trPr>
          <w:trHeight w:val="210"/>
        </w:trPr>
        <w:tc>
          <w:tcPr>
            <w:tcW w:w="4644" w:type="dxa"/>
          </w:tcPr>
          <w:p w14:paraId="44C074F2" w14:textId="77777777" w:rsidR="00731B87" w:rsidRDefault="00731B8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hideMark/>
          </w:tcPr>
          <w:p w14:paraId="26533850" w14:textId="77777777" w:rsidR="00731B87" w:rsidRDefault="00731B8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>
              <w:rPr>
                <w:i/>
                <w:sz w:val="24"/>
                <w:szCs w:val="24"/>
              </w:rPr>
              <w:t>Hà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nội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ngày</w:t>
            </w:r>
            <w:proofErr w:type="spellEnd"/>
            <w:r>
              <w:rPr>
                <w:i/>
                <w:sz w:val="24"/>
                <w:szCs w:val="24"/>
              </w:rPr>
              <w:t xml:space="preserve"> 1 </w:t>
            </w:r>
            <w:proofErr w:type="spellStart"/>
            <w:r>
              <w:rPr>
                <w:i/>
                <w:sz w:val="24"/>
                <w:szCs w:val="24"/>
              </w:rPr>
              <w:t>tháng</w:t>
            </w:r>
            <w:proofErr w:type="spellEnd"/>
            <w:r>
              <w:rPr>
                <w:i/>
                <w:sz w:val="24"/>
                <w:szCs w:val="24"/>
              </w:rPr>
              <w:t xml:space="preserve"> 8 năm 2018</w:t>
            </w:r>
          </w:p>
        </w:tc>
      </w:tr>
      <w:tr w:rsidR="00731B87" w14:paraId="3A97AE30" w14:textId="77777777" w:rsidTr="00731B87">
        <w:trPr>
          <w:trHeight w:val="210"/>
        </w:trPr>
        <w:tc>
          <w:tcPr>
            <w:tcW w:w="4644" w:type="dxa"/>
          </w:tcPr>
          <w:p w14:paraId="72158C2F" w14:textId="77777777" w:rsidR="00731B87" w:rsidRDefault="00731B87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  <w:p w14:paraId="3FAFD2D2" w14:textId="77777777" w:rsidR="00731B87" w:rsidRDefault="00731B8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5737A3EB" w14:textId="77777777" w:rsidR="00731B87" w:rsidRDefault="00731B8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C986237" w14:textId="77777777" w:rsidR="00731B87" w:rsidRDefault="00731B8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4CFC846A" w14:textId="77777777" w:rsidR="00731B87" w:rsidRDefault="00731B87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12838B05" w14:textId="2EFA8358" w:rsidR="00731B87" w:rsidRDefault="00731B87" w:rsidP="00731B87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                   GVC.TS </w:t>
            </w:r>
            <w:proofErr w:type="spellStart"/>
            <w:r>
              <w:rPr>
                <w:b/>
                <w:sz w:val="24"/>
                <w:szCs w:val="24"/>
              </w:rPr>
              <w:t>Trần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Thùy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Dương</w:t>
            </w:r>
            <w:proofErr w:type="spellEnd"/>
          </w:p>
        </w:tc>
        <w:tc>
          <w:tcPr>
            <w:tcW w:w="4644" w:type="dxa"/>
          </w:tcPr>
          <w:p w14:paraId="5B78E9D3" w14:textId="77777777" w:rsidR="00731B87" w:rsidRDefault="00731B8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PHỤ TRÁCH BỘ MÔN</w:t>
            </w:r>
          </w:p>
          <w:p w14:paraId="48AF2788" w14:textId="77777777" w:rsidR="00731B87" w:rsidRDefault="00731B8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028C6B1F" w14:textId="77777777" w:rsidR="00731B87" w:rsidRDefault="00731B8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FF62827" w14:textId="77777777" w:rsidR="00731B87" w:rsidRDefault="00731B8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016F3A3D" w14:textId="77777777" w:rsidR="00731B87" w:rsidRDefault="00731B87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07D968D7" w14:textId="31347F1D" w:rsidR="00731B87" w:rsidRDefault="00731B87" w:rsidP="00CD139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</w:rPr>
              <w:t>GVC.</w:t>
            </w:r>
            <w:r w:rsidR="00CD1397">
              <w:rPr>
                <w:b/>
                <w:sz w:val="24"/>
                <w:szCs w:val="24"/>
              </w:rPr>
              <w:t>ThS</w:t>
            </w:r>
            <w:proofErr w:type="spellEnd"/>
            <w:r w:rsidR="00CD1397">
              <w:rPr>
                <w:b/>
                <w:sz w:val="24"/>
                <w:szCs w:val="24"/>
              </w:rPr>
              <w:t xml:space="preserve">. 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Nguyễn Quốc Long</w:t>
            </w:r>
          </w:p>
        </w:tc>
      </w:tr>
    </w:tbl>
    <w:p w14:paraId="7525BB52" w14:textId="77777777" w:rsidR="00744C77" w:rsidRPr="001A530E" w:rsidRDefault="00744C77" w:rsidP="00FB16AD">
      <w:pPr>
        <w:spacing w:before="120"/>
        <w:jc w:val="both"/>
        <w:rPr>
          <w:i/>
          <w:color w:val="FF0000"/>
          <w:sz w:val="24"/>
          <w:szCs w:val="24"/>
          <w:lang w:val="nl-NL"/>
        </w:rPr>
      </w:pPr>
    </w:p>
    <w:sectPr w:rsidR="00744C77" w:rsidRPr="001A530E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2F972" w14:textId="77777777" w:rsidR="00F640E7" w:rsidRDefault="00F640E7">
      <w:r>
        <w:separator/>
      </w:r>
    </w:p>
  </w:endnote>
  <w:endnote w:type="continuationSeparator" w:id="0">
    <w:p w14:paraId="29E77CA2" w14:textId="77777777" w:rsidR="00F640E7" w:rsidRDefault="00F6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60558" w14:textId="77777777" w:rsidR="001A530E" w:rsidRDefault="001A530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97CF1F" w14:textId="77777777" w:rsidR="001A530E" w:rsidRDefault="001A530E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2A575" w14:textId="77777777" w:rsidR="001A530E" w:rsidRDefault="001A530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1397">
      <w:rPr>
        <w:rStyle w:val="PageNumber"/>
        <w:noProof/>
      </w:rPr>
      <w:t>7</w:t>
    </w:r>
    <w:r>
      <w:rPr>
        <w:rStyle w:val="PageNumber"/>
      </w:rPr>
      <w:fldChar w:fldCharType="end"/>
    </w:r>
  </w:p>
  <w:p w14:paraId="65325A02" w14:textId="77777777" w:rsidR="001A530E" w:rsidRDefault="001A530E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AC8B51" w14:textId="77777777" w:rsidR="00F640E7" w:rsidRDefault="00F640E7">
      <w:r>
        <w:separator/>
      </w:r>
    </w:p>
  </w:footnote>
  <w:footnote w:type="continuationSeparator" w:id="0">
    <w:p w14:paraId="1B6A4113" w14:textId="77777777" w:rsidR="00F640E7" w:rsidRDefault="00F64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D7A82"/>
    <w:multiLevelType w:val="multilevel"/>
    <w:tmpl w:val="3CFE37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6376670"/>
    <w:multiLevelType w:val="multilevel"/>
    <w:tmpl w:val="2BCED3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BFF378D"/>
    <w:multiLevelType w:val="multilevel"/>
    <w:tmpl w:val="D46002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75C0A"/>
    <w:multiLevelType w:val="multilevel"/>
    <w:tmpl w:val="A6B636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7">
    <w:nsid w:val="4B81653A"/>
    <w:multiLevelType w:val="multilevel"/>
    <w:tmpl w:val="6A6C47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4D6318D5"/>
    <w:multiLevelType w:val="multilevel"/>
    <w:tmpl w:val="D55601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4D7A76F8"/>
    <w:multiLevelType w:val="hybridMultilevel"/>
    <w:tmpl w:val="8048F346"/>
    <w:lvl w:ilvl="0" w:tplc="6ED41DB0">
      <w:start w:val="1"/>
      <w:numFmt w:val="decimal"/>
      <w:lvlText w:val="7.2.%1.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0">
    <w:nsid w:val="4E2102A2"/>
    <w:multiLevelType w:val="hybridMultilevel"/>
    <w:tmpl w:val="65562BD8"/>
    <w:lvl w:ilvl="0" w:tplc="53900DF2">
      <w:start w:val="3"/>
      <w:numFmt w:val="lowerLetter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1">
    <w:nsid w:val="505D4016"/>
    <w:multiLevelType w:val="multilevel"/>
    <w:tmpl w:val="3844D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2">
    <w:nsid w:val="53203C4F"/>
    <w:multiLevelType w:val="hybridMultilevel"/>
    <w:tmpl w:val="10144AE0"/>
    <w:lvl w:ilvl="0" w:tplc="FC08535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1D7316"/>
    <w:multiLevelType w:val="hybridMultilevel"/>
    <w:tmpl w:val="8EACE19E"/>
    <w:lvl w:ilvl="0" w:tplc="F8882966">
      <w:start w:val="1"/>
      <w:numFmt w:val="decimal"/>
      <w:lvlText w:val="5.2.%1.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E646CDD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.VnTime" w:hAnsi=".VnTime" w:cs="Times New Roman" w:hint="default"/>
        <w:b/>
        <w:i w:val="0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>
    <w:nsid w:val="6183281A"/>
    <w:multiLevelType w:val="hybridMultilevel"/>
    <w:tmpl w:val="B45813B6"/>
    <w:lvl w:ilvl="0" w:tplc="B2EEC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1968E2"/>
    <w:multiLevelType w:val="hybridMultilevel"/>
    <w:tmpl w:val="D0062370"/>
    <w:lvl w:ilvl="0" w:tplc="F81E527E">
      <w:start w:val="1"/>
      <w:numFmt w:val="decimal"/>
      <w:lvlText w:val="4.2.%1.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8"/>
      </w:rPr>
    </w:lvl>
    <w:lvl w:ilvl="1" w:tplc="0FDA8E96">
      <w:start w:val="4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Sylfaen" w:hAnsi="Sylfaen" w:hint="default"/>
        <w:b w:val="0"/>
        <w:i w:val="0"/>
        <w:sz w:val="28"/>
        <w:szCs w:val="28"/>
      </w:rPr>
    </w:lvl>
    <w:lvl w:ilvl="2" w:tplc="95E4C42C">
      <w:start w:val="1"/>
      <w:numFmt w:val="lowerLetter"/>
      <w:lvlText w:val="%3."/>
      <w:lvlJc w:val="left"/>
      <w:pPr>
        <w:tabs>
          <w:tab w:val="num" w:pos="284"/>
        </w:tabs>
        <w:ind w:left="284" w:hanging="284"/>
      </w:pPr>
      <w:rPr>
        <w:rFonts w:ascii="Sylfaen" w:hAnsi="Sylfaen" w:hint="default"/>
        <w:b w:val="0"/>
        <w:i w:val="0"/>
        <w:sz w:val="28"/>
        <w:szCs w:val="28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1A373B"/>
    <w:multiLevelType w:val="multilevel"/>
    <w:tmpl w:val="313E9A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839"/>
        </w:tabs>
        <w:ind w:left="3839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0">
    <w:nsid w:val="72847E0A"/>
    <w:multiLevelType w:val="hybridMultilevel"/>
    <w:tmpl w:val="40F8C350"/>
    <w:lvl w:ilvl="0" w:tplc="D35AB8DA">
      <w:start w:val="1"/>
      <w:numFmt w:val="decimal"/>
      <w:lvlText w:val="6.1.%1."/>
      <w:lvlJc w:val="left"/>
      <w:pPr>
        <w:tabs>
          <w:tab w:val="num" w:pos="68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E646CDD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.VnTime" w:hAnsi=".VnTime" w:cs="Times New Roman" w:hint="default"/>
        <w:b/>
        <w:i w:val="0"/>
        <w:sz w:val="28"/>
        <w:szCs w:val="28"/>
      </w:rPr>
    </w:lvl>
    <w:lvl w:ilvl="2" w:tplc="6FC2C048">
      <w:start w:val="2"/>
      <w:numFmt w:val="lowerLetter"/>
      <w:lvlText w:val="%3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num w:numId="1">
    <w:abstractNumId w:val="19"/>
  </w:num>
  <w:num w:numId="2">
    <w:abstractNumId w:val="4"/>
  </w:num>
  <w:num w:numId="3">
    <w:abstractNumId w:val="5"/>
  </w:num>
  <w:num w:numId="4">
    <w:abstractNumId w:val="15"/>
  </w:num>
  <w:num w:numId="5">
    <w:abstractNumId w:val="3"/>
  </w:num>
  <w:num w:numId="6">
    <w:abstractNumId w:val="14"/>
  </w:num>
  <w:num w:numId="7">
    <w:abstractNumId w:val="7"/>
  </w:num>
  <w:num w:numId="8">
    <w:abstractNumId w:val="0"/>
  </w:num>
  <w:num w:numId="9">
    <w:abstractNumId w:val="8"/>
  </w:num>
  <w:num w:numId="10">
    <w:abstractNumId w:val="17"/>
  </w:num>
  <w:num w:numId="11">
    <w:abstractNumId w:val="6"/>
  </w:num>
  <w:num w:numId="12">
    <w:abstractNumId w:val="18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"/>
  </w:num>
  <w:num w:numId="16">
    <w:abstractNumId w:val="20"/>
  </w:num>
  <w:num w:numId="17">
    <w:abstractNumId w:val="11"/>
  </w:num>
  <w:num w:numId="18">
    <w:abstractNumId w:val="9"/>
  </w:num>
  <w:num w:numId="19">
    <w:abstractNumId w:val="2"/>
  </w:num>
  <w:num w:numId="20">
    <w:abstractNumId w:val="1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SwNDE0NjczNjI0NjZS0lEKTi0uzszPAykwqgUAQUu2UCwAAAA="/>
  </w:docVars>
  <w:rsids>
    <w:rsidRoot w:val="002513B6"/>
    <w:rsid w:val="00000056"/>
    <w:rsid w:val="00016A82"/>
    <w:rsid w:val="00026105"/>
    <w:rsid w:val="00034674"/>
    <w:rsid w:val="00044F1E"/>
    <w:rsid w:val="00061141"/>
    <w:rsid w:val="000635E8"/>
    <w:rsid w:val="00065D49"/>
    <w:rsid w:val="00074EAA"/>
    <w:rsid w:val="000764FE"/>
    <w:rsid w:val="00076FB7"/>
    <w:rsid w:val="00081DD8"/>
    <w:rsid w:val="00095A1D"/>
    <w:rsid w:val="000A7F25"/>
    <w:rsid w:val="000B22B4"/>
    <w:rsid w:val="000D075E"/>
    <w:rsid w:val="000D32B4"/>
    <w:rsid w:val="000D6DC7"/>
    <w:rsid w:val="000E54BE"/>
    <w:rsid w:val="000F78FF"/>
    <w:rsid w:val="00113B45"/>
    <w:rsid w:val="001208A5"/>
    <w:rsid w:val="001265BC"/>
    <w:rsid w:val="001471E8"/>
    <w:rsid w:val="00147F76"/>
    <w:rsid w:val="00153F3A"/>
    <w:rsid w:val="00155807"/>
    <w:rsid w:val="00183AFB"/>
    <w:rsid w:val="00184016"/>
    <w:rsid w:val="001915A3"/>
    <w:rsid w:val="001A530E"/>
    <w:rsid w:val="001D0ABE"/>
    <w:rsid w:val="001F1FC9"/>
    <w:rsid w:val="001F2CFE"/>
    <w:rsid w:val="001F53D4"/>
    <w:rsid w:val="00200F66"/>
    <w:rsid w:val="00207EB5"/>
    <w:rsid w:val="00210206"/>
    <w:rsid w:val="00235EB3"/>
    <w:rsid w:val="002360EC"/>
    <w:rsid w:val="002513B6"/>
    <w:rsid w:val="00267384"/>
    <w:rsid w:val="00280919"/>
    <w:rsid w:val="00286E14"/>
    <w:rsid w:val="00290C2F"/>
    <w:rsid w:val="00296F71"/>
    <w:rsid w:val="002A7D7D"/>
    <w:rsid w:val="002B3774"/>
    <w:rsid w:val="002D26E0"/>
    <w:rsid w:val="00316E88"/>
    <w:rsid w:val="003409C3"/>
    <w:rsid w:val="003538E5"/>
    <w:rsid w:val="003555B5"/>
    <w:rsid w:val="00367502"/>
    <w:rsid w:val="003961B0"/>
    <w:rsid w:val="003B73BB"/>
    <w:rsid w:val="003E0101"/>
    <w:rsid w:val="003F5908"/>
    <w:rsid w:val="003F7694"/>
    <w:rsid w:val="00402A28"/>
    <w:rsid w:val="0040679A"/>
    <w:rsid w:val="00406871"/>
    <w:rsid w:val="00423A06"/>
    <w:rsid w:val="004240DB"/>
    <w:rsid w:val="0042577A"/>
    <w:rsid w:val="004377BB"/>
    <w:rsid w:val="004437C7"/>
    <w:rsid w:val="00461900"/>
    <w:rsid w:val="0047459D"/>
    <w:rsid w:val="004816AD"/>
    <w:rsid w:val="0048413E"/>
    <w:rsid w:val="004900EB"/>
    <w:rsid w:val="00490B6F"/>
    <w:rsid w:val="0049105F"/>
    <w:rsid w:val="00492C59"/>
    <w:rsid w:val="004A21C9"/>
    <w:rsid w:val="004A3D0B"/>
    <w:rsid w:val="004B2147"/>
    <w:rsid w:val="004B3DB2"/>
    <w:rsid w:val="004C1E3D"/>
    <w:rsid w:val="004C6FCF"/>
    <w:rsid w:val="004D085E"/>
    <w:rsid w:val="004F013A"/>
    <w:rsid w:val="00517FF6"/>
    <w:rsid w:val="00534B5D"/>
    <w:rsid w:val="00551492"/>
    <w:rsid w:val="00575954"/>
    <w:rsid w:val="005831C1"/>
    <w:rsid w:val="00587985"/>
    <w:rsid w:val="00595B32"/>
    <w:rsid w:val="005A1D95"/>
    <w:rsid w:val="005A3304"/>
    <w:rsid w:val="005D0AB6"/>
    <w:rsid w:val="005D2B3A"/>
    <w:rsid w:val="006072D5"/>
    <w:rsid w:val="0061018F"/>
    <w:rsid w:val="00612534"/>
    <w:rsid w:val="006406CA"/>
    <w:rsid w:val="006447AD"/>
    <w:rsid w:val="00654888"/>
    <w:rsid w:val="00665547"/>
    <w:rsid w:val="00695501"/>
    <w:rsid w:val="006A0E70"/>
    <w:rsid w:val="006A5431"/>
    <w:rsid w:val="006B41EE"/>
    <w:rsid w:val="006C06C1"/>
    <w:rsid w:val="006C2DCE"/>
    <w:rsid w:val="006D03CF"/>
    <w:rsid w:val="006E5BAC"/>
    <w:rsid w:val="00723CC0"/>
    <w:rsid w:val="00731B87"/>
    <w:rsid w:val="00733BDA"/>
    <w:rsid w:val="00735756"/>
    <w:rsid w:val="00736ED7"/>
    <w:rsid w:val="007417DD"/>
    <w:rsid w:val="00744C77"/>
    <w:rsid w:val="00764C67"/>
    <w:rsid w:val="00765AC2"/>
    <w:rsid w:val="0077772C"/>
    <w:rsid w:val="007A7F11"/>
    <w:rsid w:val="007B1760"/>
    <w:rsid w:val="007B7392"/>
    <w:rsid w:val="007C7EDD"/>
    <w:rsid w:val="007F3239"/>
    <w:rsid w:val="007F7694"/>
    <w:rsid w:val="007F7B96"/>
    <w:rsid w:val="00807E13"/>
    <w:rsid w:val="00836D9E"/>
    <w:rsid w:val="008543C1"/>
    <w:rsid w:val="00860B15"/>
    <w:rsid w:val="00875E93"/>
    <w:rsid w:val="00876655"/>
    <w:rsid w:val="008B09A9"/>
    <w:rsid w:val="008C1294"/>
    <w:rsid w:val="008C4E59"/>
    <w:rsid w:val="008D09FC"/>
    <w:rsid w:val="009047FA"/>
    <w:rsid w:val="0090524F"/>
    <w:rsid w:val="0091264D"/>
    <w:rsid w:val="00923523"/>
    <w:rsid w:val="00926E23"/>
    <w:rsid w:val="00952045"/>
    <w:rsid w:val="009540AF"/>
    <w:rsid w:val="009770EB"/>
    <w:rsid w:val="009A19F7"/>
    <w:rsid w:val="009C37E7"/>
    <w:rsid w:val="009C633A"/>
    <w:rsid w:val="009D205C"/>
    <w:rsid w:val="009E0BE8"/>
    <w:rsid w:val="009E52A6"/>
    <w:rsid w:val="00A01BDF"/>
    <w:rsid w:val="00A029FB"/>
    <w:rsid w:val="00A330F0"/>
    <w:rsid w:val="00A35151"/>
    <w:rsid w:val="00A776B8"/>
    <w:rsid w:val="00AA3182"/>
    <w:rsid w:val="00AB468E"/>
    <w:rsid w:val="00AC1E44"/>
    <w:rsid w:val="00AD0878"/>
    <w:rsid w:val="00B23623"/>
    <w:rsid w:val="00B25A8C"/>
    <w:rsid w:val="00B33D93"/>
    <w:rsid w:val="00B400C8"/>
    <w:rsid w:val="00B51514"/>
    <w:rsid w:val="00B60C95"/>
    <w:rsid w:val="00B63516"/>
    <w:rsid w:val="00B65AB4"/>
    <w:rsid w:val="00B87F7E"/>
    <w:rsid w:val="00B90939"/>
    <w:rsid w:val="00B94BE5"/>
    <w:rsid w:val="00B94E35"/>
    <w:rsid w:val="00B96712"/>
    <w:rsid w:val="00BA09EA"/>
    <w:rsid w:val="00BA0F72"/>
    <w:rsid w:val="00BA2A8D"/>
    <w:rsid w:val="00BA7C39"/>
    <w:rsid w:val="00BC2752"/>
    <w:rsid w:val="00C02961"/>
    <w:rsid w:val="00C057E5"/>
    <w:rsid w:val="00C16479"/>
    <w:rsid w:val="00C2548B"/>
    <w:rsid w:val="00C33313"/>
    <w:rsid w:val="00C41392"/>
    <w:rsid w:val="00C44FB8"/>
    <w:rsid w:val="00C53616"/>
    <w:rsid w:val="00C54134"/>
    <w:rsid w:val="00C7326B"/>
    <w:rsid w:val="00C8287E"/>
    <w:rsid w:val="00CA7149"/>
    <w:rsid w:val="00CB0A27"/>
    <w:rsid w:val="00CB5113"/>
    <w:rsid w:val="00CC3D37"/>
    <w:rsid w:val="00CC79DE"/>
    <w:rsid w:val="00CD1397"/>
    <w:rsid w:val="00CD6818"/>
    <w:rsid w:val="00CE0AEB"/>
    <w:rsid w:val="00CF2C29"/>
    <w:rsid w:val="00D15239"/>
    <w:rsid w:val="00D171C9"/>
    <w:rsid w:val="00D20B8C"/>
    <w:rsid w:val="00D43738"/>
    <w:rsid w:val="00D46C15"/>
    <w:rsid w:val="00D57E46"/>
    <w:rsid w:val="00D61127"/>
    <w:rsid w:val="00D63879"/>
    <w:rsid w:val="00D747A6"/>
    <w:rsid w:val="00D86C00"/>
    <w:rsid w:val="00D90BC8"/>
    <w:rsid w:val="00DA409D"/>
    <w:rsid w:val="00DA58E5"/>
    <w:rsid w:val="00DB13A1"/>
    <w:rsid w:val="00DC0692"/>
    <w:rsid w:val="00DC3527"/>
    <w:rsid w:val="00DD2022"/>
    <w:rsid w:val="00DD7D11"/>
    <w:rsid w:val="00DF2C33"/>
    <w:rsid w:val="00E25CF8"/>
    <w:rsid w:val="00E26F91"/>
    <w:rsid w:val="00E3253B"/>
    <w:rsid w:val="00E46710"/>
    <w:rsid w:val="00E53833"/>
    <w:rsid w:val="00E6594E"/>
    <w:rsid w:val="00E93018"/>
    <w:rsid w:val="00E94029"/>
    <w:rsid w:val="00EA37F6"/>
    <w:rsid w:val="00EA472E"/>
    <w:rsid w:val="00EB143E"/>
    <w:rsid w:val="00EB53E7"/>
    <w:rsid w:val="00EC06C9"/>
    <w:rsid w:val="00EE3756"/>
    <w:rsid w:val="00EE5D69"/>
    <w:rsid w:val="00F0127F"/>
    <w:rsid w:val="00F0731C"/>
    <w:rsid w:val="00F26E9C"/>
    <w:rsid w:val="00F4451D"/>
    <w:rsid w:val="00F45E6F"/>
    <w:rsid w:val="00F508EA"/>
    <w:rsid w:val="00F640E7"/>
    <w:rsid w:val="00F96568"/>
    <w:rsid w:val="00FA7946"/>
    <w:rsid w:val="00FB16AD"/>
    <w:rsid w:val="00FB5F7D"/>
    <w:rsid w:val="00FB67A7"/>
    <w:rsid w:val="00FB745F"/>
    <w:rsid w:val="00FB7C74"/>
    <w:rsid w:val="00FC492C"/>
    <w:rsid w:val="00FD3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A1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E0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A7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94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946"/>
    <w:rPr>
      <w:rFonts w:asciiTheme="minorHAnsi" w:eastAsiaTheme="minorHAnsi" w:hAnsiTheme="minorHAnsi" w:cstheme="minorBid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E0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A7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946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946"/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oa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2C69E-92BB-4089-A249-81C91EBE5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58</TotalTime>
  <Pages>7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ITC</dc:creator>
  <cp:lastModifiedBy>admin</cp:lastModifiedBy>
  <cp:revision>16</cp:revision>
  <cp:lastPrinted>2017-09-14T06:14:00Z</cp:lastPrinted>
  <dcterms:created xsi:type="dcterms:W3CDTF">2017-09-05T14:31:00Z</dcterms:created>
  <dcterms:modified xsi:type="dcterms:W3CDTF">2018-08-13T06:52:00Z</dcterms:modified>
</cp:coreProperties>
</file>