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EF5EC9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F5EC9"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3555B5" w:rsidRDefault="00EF5EC9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F5EC9">
              <w:rPr>
                <w:noProof/>
              </w:rPr>
              <w:pict>
                <v:line id="Straight Connector 4" o:spid="_x0000_s1031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E874DA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654E18">
        <w:rPr>
          <w:bCs/>
          <w:i/>
          <w:sz w:val="24"/>
          <w:szCs w:val="24"/>
        </w:rPr>
        <w:t>Thực tập</w:t>
      </w:r>
      <w:r w:rsidR="0064755B">
        <w:rPr>
          <w:bCs/>
          <w:i/>
          <w:sz w:val="24"/>
          <w:szCs w:val="24"/>
        </w:rPr>
        <w:t xml:space="preserve"> </w:t>
      </w:r>
      <w:r w:rsidR="00D44F85">
        <w:rPr>
          <w:bCs/>
          <w:i/>
          <w:sz w:val="24"/>
          <w:szCs w:val="24"/>
        </w:rPr>
        <w:t>tốt nghiệp</w:t>
      </w:r>
    </w:p>
    <w:p w:rsidR="00E874DA" w:rsidRPr="00E874DA" w:rsidRDefault="001E0E11" w:rsidP="00E874DA">
      <w:pPr>
        <w:pStyle w:val="BodyText2"/>
        <w:spacing w:before="240" w:after="0" w:line="240" w:lineRule="auto"/>
        <w:ind w:left="216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44F85" w:rsidRPr="00A95277">
        <w:rPr>
          <w:sz w:val="24"/>
          <w:szCs w:val="24"/>
        </w:rPr>
        <w:t>Graduation practice</w:t>
      </w:r>
    </w:p>
    <w:p w:rsidR="00744C77" w:rsidRPr="00917774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CB5F0C">
        <w:rPr>
          <w:b/>
          <w:sz w:val="24"/>
          <w:szCs w:val="24"/>
        </w:rPr>
        <w:t xml:space="preserve"> </w:t>
      </w:r>
      <w:r w:rsidR="00424E70">
        <w:rPr>
          <w:b/>
          <w:sz w:val="24"/>
          <w:szCs w:val="24"/>
        </w:rPr>
        <w:t>7</w:t>
      </w:r>
      <w:r w:rsidR="00917774">
        <w:rPr>
          <w:b/>
          <w:sz w:val="24"/>
          <w:szCs w:val="24"/>
        </w:rPr>
        <w:t>050</w:t>
      </w:r>
      <w:r w:rsidR="006D4373">
        <w:rPr>
          <w:b/>
          <w:sz w:val="24"/>
          <w:szCs w:val="24"/>
        </w:rPr>
        <w:t>322</w:t>
      </w:r>
    </w:p>
    <w:p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64755B">
        <w:rPr>
          <w:b/>
          <w:bCs/>
          <w:color w:val="000000"/>
          <w:sz w:val="24"/>
          <w:szCs w:val="24"/>
        </w:rPr>
        <w:t xml:space="preserve"> </w:t>
      </w:r>
      <w:r w:rsidR="006639CB">
        <w:rPr>
          <w:b/>
          <w:bCs/>
          <w:color w:val="000000"/>
          <w:sz w:val="24"/>
          <w:szCs w:val="24"/>
        </w:rPr>
        <w:t>2</w:t>
      </w:r>
      <w:r w:rsidR="001E0E11">
        <w:rPr>
          <w:b/>
          <w:bCs/>
          <w:color w:val="000000"/>
          <w:sz w:val="24"/>
          <w:szCs w:val="24"/>
        </w:rPr>
        <w:t xml:space="preserve"> </w:t>
      </w:r>
      <w:r w:rsidR="00FA25E4">
        <w:rPr>
          <w:b/>
          <w:bCs/>
          <w:color w:val="000000"/>
          <w:sz w:val="24"/>
          <w:szCs w:val="24"/>
        </w:rPr>
        <w:t>(0-</w:t>
      </w:r>
      <w:r w:rsidR="005B4563">
        <w:rPr>
          <w:b/>
          <w:bCs/>
          <w:color w:val="000000"/>
          <w:sz w:val="24"/>
          <w:szCs w:val="24"/>
        </w:rPr>
        <w:t>4</w:t>
      </w:r>
      <w:r w:rsidR="00A7360F">
        <w:rPr>
          <w:b/>
          <w:bCs/>
          <w:color w:val="000000"/>
          <w:sz w:val="24"/>
          <w:szCs w:val="24"/>
        </w:rPr>
        <w:t>-</w:t>
      </w:r>
      <w:r w:rsidR="005B4563">
        <w:rPr>
          <w:b/>
          <w:bCs/>
          <w:color w:val="000000"/>
          <w:sz w:val="24"/>
          <w:szCs w:val="24"/>
        </w:rPr>
        <w:t>2</w:t>
      </w:r>
      <w:r w:rsidR="0052730E">
        <w:rPr>
          <w:b/>
          <w:bCs/>
          <w:color w:val="000000"/>
          <w:sz w:val="24"/>
          <w:szCs w:val="24"/>
        </w:rPr>
        <w:t>)</w:t>
      </w:r>
      <w:r w:rsidR="00654E18">
        <w:rPr>
          <w:b/>
          <w:bCs/>
          <w:color w:val="000000"/>
          <w:sz w:val="24"/>
          <w:szCs w:val="24"/>
        </w:rPr>
        <w:t>, học tro</w:t>
      </w:r>
      <w:r w:rsidR="00A7360F">
        <w:rPr>
          <w:b/>
          <w:bCs/>
          <w:color w:val="000000"/>
          <w:sz w:val="24"/>
          <w:szCs w:val="24"/>
        </w:rPr>
        <w:t>ng 0</w:t>
      </w:r>
      <w:r w:rsidR="00F72D53">
        <w:rPr>
          <w:b/>
          <w:bCs/>
          <w:color w:val="000000"/>
          <w:sz w:val="24"/>
          <w:szCs w:val="24"/>
        </w:rPr>
        <w:t>8</w:t>
      </w:r>
      <w:r w:rsidR="0064755B">
        <w:rPr>
          <w:b/>
          <w:bCs/>
          <w:color w:val="000000"/>
          <w:sz w:val="24"/>
          <w:szCs w:val="24"/>
        </w:rPr>
        <w:t xml:space="preserve"> </w:t>
      </w:r>
      <w:r w:rsidR="00F40F0A">
        <w:rPr>
          <w:b/>
          <w:bCs/>
          <w:color w:val="000000"/>
          <w:sz w:val="24"/>
          <w:szCs w:val="24"/>
        </w:rPr>
        <w:t>tuần</w:t>
      </w:r>
    </w:p>
    <w:p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85037B" w:rsidRPr="00E2195E" w:rsidRDefault="0085037B" w:rsidP="0085037B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Lý thuyết:</w:t>
      </w:r>
      <w:r>
        <w:rPr>
          <w:sz w:val="24"/>
          <w:szCs w:val="24"/>
        </w:rPr>
        <w:t xml:space="preserve"> 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; Bài tập:</w:t>
      </w:r>
      <w:r>
        <w:rPr>
          <w:sz w:val="24"/>
          <w:szCs w:val="24"/>
        </w:rPr>
        <w:t xml:space="preserve"> 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>Thực hành:</w:t>
      </w:r>
      <w:r>
        <w:rPr>
          <w:sz w:val="24"/>
          <w:szCs w:val="24"/>
        </w:rPr>
        <w:t xml:space="preserve"> </w:t>
      </w:r>
      <w:r w:rsidR="00DA5B21">
        <w:rPr>
          <w:sz w:val="24"/>
          <w:szCs w:val="24"/>
        </w:rPr>
        <w:t>60</w:t>
      </w:r>
    </w:p>
    <w:p w:rsidR="0085037B" w:rsidRPr="0085037B" w:rsidRDefault="0085037B" w:rsidP="0085037B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3555B5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tập:</w:t>
      </w:r>
      <w:r>
        <w:rPr>
          <w:sz w:val="24"/>
          <w:szCs w:val="24"/>
          <w:lang w:val="vi-VN"/>
        </w:rPr>
        <w:t xml:space="preserve"> 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>Đồ án:</w:t>
      </w:r>
      <w:r>
        <w:rPr>
          <w:sz w:val="24"/>
          <w:szCs w:val="24"/>
          <w:lang w:val="vi-VN"/>
        </w:rPr>
        <w:t xml:space="preserve"> 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>Tự học:</w:t>
      </w:r>
      <w:r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</w:rPr>
        <w:t>0</w:t>
      </w:r>
    </w:p>
    <w:p w:rsidR="00744C77" w:rsidRPr="00E851F0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E851F0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E851F0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E851F0">
        <w:rPr>
          <w:b/>
          <w:bCs/>
          <w:color w:val="000000"/>
          <w:sz w:val="24"/>
          <w:szCs w:val="24"/>
          <w:lang w:val="vi-VN"/>
        </w:rPr>
        <w:t>học phần</w:t>
      </w:r>
      <w:r w:rsidR="00F03F7C" w:rsidRPr="00E851F0">
        <w:rPr>
          <w:b/>
          <w:bCs/>
          <w:color w:val="000000"/>
          <w:sz w:val="24"/>
          <w:szCs w:val="24"/>
          <w:lang w:val="vi-VN"/>
        </w:rPr>
        <w:t>: Bộ môn Đo ảnh và Viễn thám</w:t>
      </w:r>
    </w:p>
    <w:p w:rsidR="00AC684D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F5908" w:rsidRPr="003555B5">
        <w:rPr>
          <w:b/>
          <w:sz w:val="24"/>
          <w:szCs w:val="24"/>
        </w:rPr>
        <w:t>Giảng viên giảng dạy: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"/>
        <w:gridCol w:w="2467"/>
        <w:gridCol w:w="1253"/>
        <w:gridCol w:w="1184"/>
        <w:gridCol w:w="3357"/>
      </w:tblGrid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467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25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184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157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467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Xuân Trường</w:t>
            </w:r>
          </w:p>
        </w:tc>
        <w:tc>
          <w:tcPr>
            <w:tcW w:w="125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PGS.TS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tranxuantruong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467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Đình Trí</w:t>
            </w:r>
          </w:p>
        </w:tc>
        <w:tc>
          <w:tcPr>
            <w:tcW w:w="125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PGS.TS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trandinhtri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3</w:t>
            </w:r>
          </w:p>
        </w:tc>
        <w:tc>
          <w:tcPr>
            <w:tcW w:w="2467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Vân Anh</w:t>
            </w:r>
          </w:p>
        </w:tc>
        <w:tc>
          <w:tcPr>
            <w:tcW w:w="125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PGS.TS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tranvananh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vAlign w:val="center"/>
          </w:tcPr>
          <w:p w:rsidR="00AC684D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Văn Trung</w:t>
            </w:r>
          </w:p>
        </w:tc>
        <w:tc>
          <w:tcPr>
            <w:tcW w:w="125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nguyenvantrung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67" w:type="dxa"/>
            <w:vAlign w:val="center"/>
          </w:tcPr>
          <w:p w:rsidR="00AC684D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Trung Anh</w:t>
            </w:r>
          </w:p>
        </w:tc>
        <w:tc>
          <w:tcPr>
            <w:tcW w:w="1253" w:type="dxa"/>
            <w:vAlign w:val="center"/>
          </w:tcPr>
          <w:p w:rsidR="00AC684D" w:rsidRDefault="00AC684D" w:rsidP="00ED0EC0">
            <w:pPr>
              <w:jc w:val="center"/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trantrunganh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67" w:type="dxa"/>
            <w:vAlign w:val="center"/>
          </w:tcPr>
          <w:p w:rsidR="00AC684D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Hà Thái</w:t>
            </w:r>
          </w:p>
        </w:tc>
        <w:tc>
          <w:tcPr>
            <w:tcW w:w="1253" w:type="dxa"/>
            <w:vAlign w:val="center"/>
          </w:tcPr>
          <w:p w:rsidR="00AC684D" w:rsidRDefault="00AC684D" w:rsidP="00ED0EC0">
            <w:pPr>
              <w:jc w:val="center"/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phamhathai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67" w:type="dxa"/>
            <w:vAlign w:val="center"/>
          </w:tcPr>
          <w:p w:rsidR="00AC684D" w:rsidRPr="008D4EE2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Hồng Hạnh</w:t>
            </w:r>
          </w:p>
        </w:tc>
        <w:tc>
          <w:tcPr>
            <w:tcW w:w="1253" w:type="dxa"/>
            <w:vAlign w:val="center"/>
          </w:tcPr>
          <w:p w:rsidR="00AC684D" w:rsidRDefault="00AC684D" w:rsidP="00ED0EC0">
            <w:pPr>
              <w:jc w:val="center"/>
            </w:pPr>
            <w:r>
              <w:rPr>
                <w:sz w:val="24"/>
                <w:szCs w:val="24"/>
              </w:rPr>
              <w:t>T</w:t>
            </w:r>
            <w:r w:rsidRPr="00114F23">
              <w:rPr>
                <w:sz w:val="24"/>
                <w:szCs w:val="24"/>
              </w:rPr>
              <w:t>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tranhonghanh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E3082A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67" w:type="dxa"/>
            <w:vAlign w:val="center"/>
          </w:tcPr>
          <w:p w:rsidR="00AC684D" w:rsidRPr="008D4EE2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Thu Trang</w:t>
            </w:r>
          </w:p>
        </w:tc>
        <w:tc>
          <w:tcPr>
            <w:tcW w:w="1253" w:type="dxa"/>
            <w:vAlign w:val="center"/>
          </w:tcPr>
          <w:p w:rsidR="00AC684D" w:rsidRDefault="00AC684D" w:rsidP="00ED0EC0">
            <w:pPr>
              <w:jc w:val="center"/>
            </w:pPr>
            <w:r>
              <w:rPr>
                <w:sz w:val="24"/>
                <w:szCs w:val="24"/>
              </w:rPr>
              <w:t>T</w:t>
            </w:r>
            <w:r w:rsidRPr="00114F23">
              <w:rPr>
                <w:sz w:val="24"/>
                <w:szCs w:val="24"/>
              </w:rPr>
              <w:t>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lethutrang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67" w:type="dxa"/>
            <w:vAlign w:val="center"/>
          </w:tcPr>
          <w:p w:rsidR="00AC684D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Thanh Hà</w:t>
            </w:r>
          </w:p>
        </w:tc>
        <w:tc>
          <w:tcPr>
            <w:tcW w:w="1253" w:type="dxa"/>
            <w:vAlign w:val="center"/>
          </w:tcPr>
          <w:p w:rsidR="00AC684D" w:rsidRDefault="00AC684D" w:rsidP="00ED0EC0">
            <w:pPr>
              <w:jc w:val="center"/>
            </w:pPr>
            <w:r w:rsidRPr="00114F23">
              <w:rPr>
                <w:sz w:val="24"/>
                <w:szCs w:val="24"/>
              </w:rPr>
              <w:t>TS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tranthanhha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8D4EE2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67" w:type="dxa"/>
            <w:vAlign w:val="center"/>
          </w:tcPr>
          <w:p w:rsidR="00AC684D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Thanh Nghị</w:t>
            </w:r>
          </w:p>
        </w:tc>
        <w:tc>
          <w:tcPr>
            <w:tcW w:w="1253" w:type="dxa"/>
            <w:vAlign w:val="center"/>
          </w:tcPr>
          <w:p w:rsidR="00AC684D" w:rsidRPr="00114F23" w:rsidRDefault="00AC684D" w:rsidP="00ED0EC0">
            <w:pPr>
              <w:jc w:val="center"/>
              <w:rPr>
                <w:sz w:val="24"/>
                <w:szCs w:val="24"/>
              </w:rPr>
            </w:pPr>
            <w:r w:rsidRPr="00114F23">
              <w:rPr>
                <w:sz w:val="24"/>
                <w:szCs w:val="24"/>
              </w:rPr>
              <w:t>ThS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lethanhnghi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8D4EE2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67" w:type="dxa"/>
            <w:vAlign w:val="center"/>
          </w:tcPr>
          <w:p w:rsidR="00AC684D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Minh Hải</w:t>
            </w:r>
          </w:p>
        </w:tc>
        <w:tc>
          <w:tcPr>
            <w:tcW w:w="1253" w:type="dxa"/>
            <w:vAlign w:val="center"/>
          </w:tcPr>
          <w:p w:rsidR="00AC684D" w:rsidRPr="00114F23" w:rsidRDefault="00AC684D" w:rsidP="00ED0EC0">
            <w:pPr>
              <w:jc w:val="center"/>
              <w:rPr>
                <w:sz w:val="24"/>
                <w:szCs w:val="24"/>
              </w:rPr>
            </w:pPr>
            <w:r w:rsidRPr="00114F23">
              <w:rPr>
                <w:sz w:val="24"/>
                <w:szCs w:val="24"/>
              </w:rPr>
              <w:t>ThS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nguyenminhhai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  <w:tr w:rsidR="00AC684D" w:rsidRPr="00E3082A" w:rsidTr="00ED0EC0">
        <w:tc>
          <w:tcPr>
            <w:tcW w:w="693" w:type="dxa"/>
            <w:vAlign w:val="center"/>
          </w:tcPr>
          <w:p w:rsidR="00AC684D" w:rsidRPr="008D4EE2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67" w:type="dxa"/>
            <w:vAlign w:val="center"/>
          </w:tcPr>
          <w:p w:rsidR="00AC684D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Thị Thanh Hòa</w:t>
            </w:r>
          </w:p>
        </w:tc>
        <w:tc>
          <w:tcPr>
            <w:tcW w:w="1253" w:type="dxa"/>
            <w:vAlign w:val="center"/>
          </w:tcPr>
          <w:p w:rsidR="00AC684D" w:rsidRPr="00114F23" w:rsidRDefault="00AC684D" w:rsidP="00ED0EC0">
            <w:pPr>
              <w:jc w:val="center"/>
              <w:rPr>
                <w:sz w:val="24"/>
                <w:szCs w:val="24"/>
              </w:rPr>
            </w:pPr>
            <w:r w:rsidRPr="00114F23">
              <w:rPr>
                <w:sz w:val="24"/>
                <w:szCs w:val="24"/>
              </w:rPr>
              <w:t>ThS</w:t>
            </w:r>
          </w:p>
        </w:tc>
        <w:tc>
          <w:tcPr>
            <w:tcW w:w="1184" w:type="dxa"/>
            <w:vAlign w:val="center"/>
          </w:tcPr>
          <w:p w:rsidR="00AC684D" w:rsidRPr="00967860" w:rsidRDefault="00AC684D" w:rsidP="00ED0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</w:t>
            </w:r>
            <w:r w:rsidRPr="009678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3157" w:type="dxa"/>
            <w:vAlign w:val="center"/>
          </w:tcPr>
          <w:p w:rsidR="00AC684D" w:rsidRPr="00987614" w:rsidRDefault="00AC684D" w:rsidP="00ED0EC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phamthithanhhoa</w:t>
            </w:r>
            <w:r w:rsidRPr="00987614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</w:tbl>
    <w:p w:rsidR="00AC684D" w:rsidRDefault="00AC684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</w:p>
    <w:p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4F6EE9">
        <w:rPr>
          <w:b/>
          <w:sz w:val="24"/>
          <w:szCs w:val="24"/>
        </w:rPr>
        <w:t xml:space="preserve"> Đo ảnh và Viễn thám</w:t>
      </w:r>
    </w:p>
    <w:p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1C0C10">
        <w:rPr>
          <w:b/>
          <w:sz w:val="24"/>
          <w:szCs w:val="24"/>
        </w:rPr>
        <w:t xml:space="preserve"> Trắc địa -</w:t>
      </w:r>
      <w:r w:rsidR="0065748B">
        <w:rPr>
          <w:b/>
          <w:sz w:val="24"/>
          <w:szCs w:val="24"/>
        </w:rPr>
        <w:t xml:space="preserve"> Bản đồ và Quản lý đất đai</w:t>
      </w:r>
    </w:p>
    <w:p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845F64">
        <w:rPr>
          <w:b/>
          <w:bCs/>
          <w:color w:val="000000"/>
          <w:sz w:val="24"/>
          <w:szCs w:val="24"/>
        </w:rPr>
        <w:t>:</w:t>
      </w:r>
    </w:p>
    <w:p w:rsidR="0085037B" w:rsidRPr="0085037B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85037B">
        <w:rPr>
          <w:b/>
          <w:bCs/>
          <w:color w:val="000000"/>
          <w:sz w:val="24"/>
          <w:szCs w:val="24"/>
        </w:rPr>
        <w:t>Môn học tiên quyết:</w:t>
      </w:r>
      <w:r w:rsidR="0064755B" w:rsidRPr="0085037B">
        <w:rPr>
          <w:b/>
          <w:bCs/>
          <w:color w:val="000000"/>
          <w:sz w:val="24"/>
          <w:szCs w:val="24"/>
        </w:rPr>
        <w:t xml:space="preserve"> </w:t>
      </w:r>
      <w:r w:rsidR="00A7360F" w:rsidRPr="0085037B">
        <w:rPr>
          <w:sz w:val="24"/>
          <w:szCs w:val="16"/>
        </w:rPr>
        <w:t xml:space="preserve">đã hoàn thành các </w:t>
      </w:r>
      <w:r w:rsidR="00DA5B21">
        <w:rPr>
          <w:sz w:val="24"/>
          <w:szCs w:val="16"/>
        </w:rPr>
        <w:t>học phần theo quy chế đào tạo</w:t>
      </w:r>
    </w:p>
    <w:p w:rsidR="006D03CF" w:rsidRPr="0085037B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85037B">
        <w:rPr>
          <w:b/>
          <w:bCs/>
          <w:color w:val="000000"/>
          <w:sz w:val="24"/>
          <w:szCs w:val="24"/>
        </w:rPr>
        <w:t>Môn học học trước:</w:t>
      </w:r>
      <w:r w:rsidR="0064755B" w:rsidRPr="0085037B">
        <w:rPr>
          <w:b/>
          <w:bCs/>
          <w:color w:val="000000"/>
          <w:sz w:val="24"/>
          <w:szCs w:val="24"/>
        </w:rPr>
        <w:t xml:space="preserve"> </w:t>
      </w:r>
    </w:p>
    <w:p w:rsidR="00905C31" w:rsidRPr="00905C31" w:rsidRDefault="00744C77" w:rsidP="0024066F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sz w:val="24"/>
          <w:szCs w:val="24"/>
        </w:rPr>
      </w:pPr>
      <w:r w:rsidRPr="00905C31">
        <w:rPr>
          <w:b/>
          <w:sz w:val="24"/>
          <w:szCs w:val="24"/>
        </w:rPr>
        <w:t>Mục tiêu của học phần</w:t>
      </w:r>
    </w:p>
    <w:p w:rsidR="00A7360F" w:rsidRPr="00905C31" w:rsidRDefault="0024066F" w:rsidP="00905C31">
      <w:pPr>
        <w:pStyle w:val="BodyText2"/>
        <w:spacing w:before="240" w:after="0" w:line="240" w:lineRule="auto"/>
        <w:ind w:left="360"/>
        <w:jc w:val="both"/>
        <w:rPr>
          <w:sz w:val="24"/>
          <w:szCs w:val="24"/>
        </w:rPr>
      </w:pPr>
      <w:r w:rsidRPr="00905C31">
        <w:rPr>
          <w:b/>
          <w:sz w:val="24"/>
          <w:szCs w:val="24"/>
        </w:rPr>
        <w:t>4.1.</w:t>
      </w:r>
      <w:r w:rsidR="00A04049" w:rsidRPr="00905C31">
        <w:rPr>
          <w:b/>
          <w:sz w:val="24"/>
          <w:szCs w:val="24"/>
        </w:rPr>
        <w:t xml:space="preserve"> </w:t>
      </w:r>
      <w:r w:rsidR="00744C77" w:rsidRPr="00905C31">
        <w:rPr>
          <w:b/>
          <w:sz w:val="24"/>
          <w:szCs w:val="24"/>
          <w:lang w:val="vi-VN"/>
        </w:rPr>
        <w:t>Kiến thức</w:t>
      </w:r>
      <w:r w:rsidRPr="00905C31">
        <w:rPr>
          <w:b/>
          <w:sz w:val="24"/>
          <w:szCs w:val="24"/>
        </w:rPr>
        <w:t>:</w:t>
      </w:r>
    </w:p>
    <w:p w:rsidR="00877F10" w:rsidRDefault="00A7360F" w:rsidP="0024066F">
      <w:pPr>
        <w:pStyle w:val="BodyText2"/>
        <w:spacing w:before="240" w:after="0" w:line="240" w:lineRule="auto"/>
        <w:ind w:left="360"/>
        <w:jc w:val="both"/>
        <w:rPr>
          <w:sz w:val="24"/>
          <w:szCs w:val="24"/>
          <w:lang w:val="nl-NL"/>
        </w:rPr>
      </w:pPr>
      <w:r>
        <w:rPr>
          <w:sz w:val="24"/>
          <w:szCs w:val="24"/>
        </w:rPr>
        <w:lastRenderedPageBreak/>
        <w:t>-</w:t>
      </w:r>
      <w:r w:rsidR="00A04049">
        <w:rPr>
          <w:sz w:val="24"/>
          <w:szCs w:val="24"/>
        </w:rPr>
        <w:t xml:space="preserve"> Củng cố k</w:t>
      </w:r>
      <w:r w:rsidR="002733E0" w:rsidRPr="00A4561D">
        <w:rPr>
          <w:sz w:val="24"/>
          <w:szCs w:val="24"/>
          <w:lang w:val="nl-NL"/>
        </w:rPr>
        <w:t>iến thức</w:t>
      </w:r>
      <w:r w:rsidR="00F25168">
        <w:rPr>
          <w:sz w:val="24"/>
          <w:szCs w:val="24"/>
          <w:lang w:val="nl-NL"/>
        </w:rPr>
        <w:t xml:space="preserve"> chuyên </w:t>
      </w:r>
      <w:r w:rsidR="00A04049">
        <w:rPr>
          <w:sz w:val="24"/>
          <w:szCs w:val="24"/>
          <w:lang w:val="nl-NL"/>
        </w:rPr>
        <w:t>ngành m</w:t>
      </w:r>
      <w:r w:rsidR="005E603C">
        <w:rPr>
          <w:sz w:val="24"/>
          <w:szCs w:val="24"/>
          <w:lang w:val="nl-NL"/>
        </w:rPr>
        <w:t>ột cách hệ thống thông qua tìm</w:t>
      </w:r>
      <w:r w:rsidR="00A04049">
        <w:rPr>
          <w:sz w:val="24"/>
          <w:szCs w:val="24"/>
          <w:lang w:val="nl-NL"/>
        </w:rPr>
        <w:t xml:space="preserve"> h</w:t>
      </w:r>
      <w:r w:rsidR="00324DFC">
        <w:rPr>
          <w:sz w:val="24"/>
          <w:szCs w:val="24"/>
          <w:lang w:val="nl-NL"/>
        </w:rPr>
        <w:t>iểu các hoạt động thực tế tại một cơ quan/ doanh nghiệp sản xuất</w:t>
      </w:r>
      <w:r>
        <w:rPr>
          <w:sz w:val="24"/>
          <w:szCs w:val="24"/>
          <w:lang w:val="nl-NL"/>
        </w:rPr>
        <w:t>.</w:t>
      </w:r>
    </w:p>
    <w:p w:rsidR="00A7360F" w:rsidRDefault="00810997" w:rsidP="0024066F">
      <w:pPr>
        <w:pStyle w:val="BodyText2"/>
        <w:spacing w:before="240" w:after="0" w:line="240" w:lineRule="auto"/>
        <w:ind w:left="360"/>
        <w:jc w:val="both"/>
        <w:rPr>
          <w:bCs/>
          <w:sz w:val="24"/>
          <w:szCs w:val="24"/>
        </w:rPr>
      </w:pPr>
      <w:r>
        <w:rPr>
          <w:sz w:val="24"/>
          <w:szCs w:val="24"/>
          <w:lang w:val="nl-NL"/>
        </w:rPr>
        <w:t>- Thu thập tài liệu/ số liệu;</w:t>
      </w:r>
      <w:r w:rsidR="00A7360F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t</w:t>
      </w:r>
      <w:r w:rsidR="00A7360F" w:rsidRPr="00A7360F">
        <w:rPr>
          <w:bCs/>
          <w:sz w:val="24"/>
          <w:szCs w:val="24"/>
        </w:rPr>
        <w:t>ìm hiểu về quy trình và công việc cần thực hiện để hoàn thành đồ án tốt nghiệp.</w:t>
      </w:r>
    </w:p>
    <w:p w:rsidR="00324DFC" w:rsidRDefault="00C44C60" w:rsidP="0024066F">
      <w:pPr>
        <w:pStyle w:val="BodyText2"/>
        <w:spacing w:before="240" w:after="0" w:line="24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Hiểu rõ vai trò của 1 kỹ sư trong điều hành, triển khai một nhiệm vụ chuyên ngành.</w:t>
      </w:r>
    </w:p>
    <w:p w:rsidR="00C44C60" w:rsidRDefault="0024066F" w:rsidP="00A4561D">
      <w:pPr>
        <w:pStyle w:val="ListParagraph"/>
        <w:spacing w:before="120"/>
        <w:ind w:left="0"/>
        <w:jc w:val="both"/>
        <w:rPr>
          <w:b/>
          <w:bCs/>
        </w:rPr>
      </w:pPr>
      <w:r>
        <w:rPr>
          <w:b/>
          <w:bCs/>
        </w:rPr>
        <w:t xml:space="preserve">      4.2. </w:t>
      </w:r>
      <w:r w:rsidR="00744C77" w:rsidRPr="003555B5">
        <w:rPr>
          <w:b/>
          <w:bCs/>
          <w:lang w:val="vi-VN"/>
        </w:rPr>
        <w:t>Kỹ năng</w:t>
      </w:r>
      <w:r>
        <w:rPr>
          <w:b/>
          <w:bCs/>
        </w:rPr>
        <w:t xml:space="preserve">: </w:t>
      </w:r>
    </w:p>
    <w:p w:rsidR="00C44C60" w:rsidRDefault="00C44C60" w:rsidP="00C44C60">
      <w:pPr>
        <w:pStyle w:val="ListParagraph"/>
        <w:spacing w:before="120"/>
        <w:ind w:left="0" w:firstLine="360"/>
        <w:jc w:val="both"/>
        <w:rPr>
          <w:bCs/>
        </w:rPr>
      </w:pPr>
      <w:r w:rsidRPr="00E52D7E">
        <w:rPr>
          <w:bCs/>
        </w:rPr>
        <w:t xml:space="preserve">- </w:t>
      </w:r>
      <w:r w:rsidR="00E52D7E" w:rsidRPr="00E52D7E">
        <w:rPr>
          <w:bCs/>
        </w:rPr>
        <w:t>Có khả năng</w:t>
      </w:r>
      <w:r w:rsidR="00E52D7E">
        <w:rPr>
          <w:bCs/>
        </w:rPr>
        <w:t xml:space="preserve"> tổ chức triển khai một công việc liên quan đến chuyên ngành</w:t>
      </w:r>
      <w:r w:rsidR="00F25168" w:rsidRPr="00F25168">
        <w:rPr>
          <w:bCs/>
        </w:rPr>
        <w:t xml:space="preserve"> </w:t>
      </w:r>
      <w:r w:rsidR="00F25168" w:rsidRPr="00A7360F">
        <w:rPr>
          <w:bCs/>
        </w:rPr>
        <w:t>để hoàn thành đồ án tốt nghiệp</w:t>
      </w:r>
      <w:r w:rsidR="00E52D7E">
        <w:rPr>
          <w:bCs/>
        </w:rPr>
        <w:t>.</w:t>
      </w:r>
    </w:p>
    <w:p w:rsidR="00E52D7E" w:rsidRDefault="00E52D7E" w:rsidP="00C44C60">
      <w:pPr>
        <w:pStyle w:val="ListParagraph"/>
        <w:spacing w:before="120"/>
        <w:ind w:left="0" w:firstLine="360"/>
        <w:jc w:val="both"/>
        <w:rPr>
          <w:bCs/>
        </w:rPr>
      </w:pPr>
      <w:r>
        <w:rPr>
          <w:bCs/>
        </w:rPr>
        <w:t xml:space="preserve">- Có thể sử dụng một thiết bị/ phần mềm </w:t>
      </w:r>
      <w:r w:rsidR="00F25168">
        <w:rPr>
          <w:bCs/>
        </w:rPr>
        <w:t>liên quan đến</w:t>
      </w:r>
      <w:r>
        <w:rPr>
          <w:bCs/>
        </w:rPr>
        <w:t xml:space="preserve"> </w:t>
      </w:r>
      <w:r w:rsidR="00AB3A65">
        <w:rPr>
          <w:bCs/>
        </w:rPr>
        <w:t>thực hiện</w:t>
      </w:r>
      <w:r>
        <w:rPr>
          <w:bCs/>
        </w:rPr>
        <w:t xml:space="preserve"> một công việc chuyên ngành</w:t>
      </w:r>
      <w:r w:rsidR="00936C92">
        <w:rPr>
          <w:bCs/>
        </w:rPr>
        <w:t xml:space="preserve"> </w:t>
      </w:r>
      <w:r w:rsidR="00936C92" w:rsidRPr="00A7360F">
        <w:rPr>
          <w:bCs/>
        </w:rPr>
        <w:t>để hoàn thành đồ án tốt nghiệp</w:t>
      </w:r>
      <w:r>
        <w:rPr>
          <w:bCs/>
        </w:rPr>
        <w:t>.</w:t>
      </w:r>
    </w:p>
    <w:p w:rsidR="00E52D7E" w:rsidRDefault="00E52D7E" w:rsidP="00C44C60">
      <w:pPr>
        <w:pStyle w:val="ListParagraph"/>
        <w:spacing w:before="120"/>
        <w:ind w:left="0" w:firstLine="360"/>
        <w:jc w:val="both"/>
        <w:rPr>
          <w:bCs/>
        </w:rPr>
      </w:pPr>
      <w:r>
        <w:rPr>
          <w:bCs/>
        </w:rPr>
        <w:t>- Kỹ năng giao tiếp, hiểu biết văn hóa danh nghiệp</w:t>
      </w:r>
      <w:r w:rsidR="0023564E">
        <w:rPr>
          <w:bCs/>
        </w:rPr>
        <w:t>, tuân thủ các quy định của cơ quan/ doanh nghiệp.</w:t>
      </w:r>
    </w:p>
    <w:p w:rsidR="0023564E" w:rsidRDefault="0023564E" w:rsidP="0023564E">
      <w:pPr>
        <w:pStyle w:val="ListParagraph"/>
        <w:spacing w:before="120"/>
        <w:ind w:left="0" w:firstLine="360"/>
        <w:jc w:val="both"/>
        <w:rPr>
          <w:bCs/>
        </w:rPr>
      </w:pPr>
      <w:r>
        <w:rPr>
          <w:bCs/>
        </w:rPr>
        <w:t>- Làm việc độc lập, làm việc theo nhóm.</w:t>
      </w:r>
    </w:p>
    <w:p w:rsidR="00744C77" w:rsidRDefault="00762D08" w:rsidP="0023564E">
      <w:pPr>
        <w:pStyle w:val="ListParagraph"/>
        <w:spacing w:before="120"/>
        <w:ind w:left="0" w:firstLine="360"/>
        <w:jc w:val="both"/>
        <w:rPr>
          <w:b/>
          <w:bCs/>
          <w:color w:val="000000"/>
          <w:lang w:val="vi-VN"/>
        </w:rPr>
      </w:pPr>
      <w:r>
        <w:rPr>
          <w:b/>
          <w:bCs/>
          <w:color w:val="000000"/>
        </w:rPr>
        <w:t xml:space="preserve">5. </w:t>
      </w:r>
      <w:r w:rsidR="00BA09EA" w:rsidRPr="00B30A96">
        <w:rPr>
          <w:b/>
          <w:bCs/>
          <w:color w:val="000000"/>
          <w:lang w:val="vi-VN"/>
        </w:rPr>
        <w:t>T</w:t>
      </w:r>
      <w:r w:rsidR="00744C77" w:rsidRPr="00B30A96">
        <w:rPr>
          <w:b/>
          <w:bCs/>
          <w:color w:val="000000"/>
          <w:lang w:val="vi-VN"/>
        </w:rPr>
        <w:t>óm tắt nội dung học phần</w:t>
      </w:r>
    </w:p>
    <w:p w:rsidR="00B64ACA" w:rsidRPr="009C0F3B" w:rsidRDefault="00614F9E" w:rsidP="00B64ACA">
      <w:pPr>
        <w:pStyle w:val="BodyText2"/>
        <w:spacing w:before="240" w:after="0" w:line="240" w:lineRule="auto"/>
        <w:ind w:left="360"/>
        <w:jc w:val="both"/>
        <w:rPr>
          <w:sz w:val="24"/>
          <w:szCs w:val="24"/>
          <w:lang w:val="nl-NL"/>
        </w:rPr>
      </w:pPr>
      <w:r w:rsidRPr="009C0F3B">
        <w:rPr>
          <w:sz w:val="24"/>
          <w:szCs w:val="24"/>
        </w:rPr>
        <w:tab/>
        <w:t xml:space="preserve">Trang bị cho sinh viên </w:t>
      </w:r>
      <w:r w:rsidR="00B64ACA" w:rsidRPr="009C0F3B">
        <w:rPr>
          <w:sz w:val="24"/>
          <w:szCs w:val="24"/>
        </w:rPr>
        <w:t xml:space="preserve">những kiến thức, kỹ năng tổng hợp thông qua các hoạt động </w:t>
      </w:r>
      <w:r w:rsidR="00B64ACA" w:rsidRPr="009C0F3B">
        <w:rPr>
          <w:sz w:val="24"/>
          <w:szCs w:val="24"/>
          <w:lang w:val="nl-NL"/>
        </w:rPr>
        <w:t xml:space="preserve">thực tế tại một cơ quan/ doanh nghiệp sản xuất. Sinh viên </w:t>
      </w:r>
      <w:r w:rsidR="009C0F3B" w:rsidRPr="009C0F3B">
        <w:rPr>
          <w:sz w:val="24"/>
          <w:szCs w:val="24"/>
          <w:lang w:val="nl-NL"/>
        </w:rPr>
        <w:t>t</w:t>
      </w:r>
      <w:r w:rsidR="009C0F3B" w:rsidRPr="009C0F3B">
        <w:rPr>
          <w:color w:val="000000"/>
          <w:sz w:val="24"/>
          <w:szCs w:val="24"/>
        </w:rPr>
        <w:t>ìm hiểu các nội quy, quy chế</w:t>
      </w:r>
      <w:r w:rsidR="00D16D79">
        <w:rPr>
          <w:color w:val="000000"/>
          <w:sz w:val="24"/>
          <w:szCs w:val="24"/>
        </w:rPr>
        <w:t>,</w:t>
      </w:r>
      <w:r w:rsidR="009C0F3B" w:rsidRPr="009C0F3B">
        <w:rPr>
          <w:color w:val="000000"/>
          <w:sz w:val="24"/>
          <w:szCs w:val="24"/>
        </w:rPr>
        <w:t xml:space="preserve"> quy trình sản xuất và có thể tham gia trực tiếp vào một công đoạn sản xuất trực tiếp </w:t>
      </w:r>
      <w:r w:rsidR="009C0F3B" w:rsidRPr="009C0F3B">
        <w:rPr>
          <w:sz w:val="24"/>
          <w:szCs w:val="24"/>
          <w:lang w:val="nl-NL"/>
        </w:rPr>
        <w:t>tại một cơ quan/ doanh nghiệp sản xuất</w:t>
      </w:r>
      <w:r w:rsidR="00D16D79">
        <w:rPr>
          <w:sz w:val="24"/>
          <w:szCs w:val="24"/>
          <w:lang w:val="nl-NL"/>
        </w:rPr>
        <w:t>.</w:t>
      </w:r>
    </w:p>
    <w:p w:rsidR="00905C31" w:rsidRDefault="00762D08" w:rsidP="00AA147F">
      <w:pPr>
        <w:tabs>
          <w:tab w:val="left" w:pos="397"/>
        </w:tabs>
        <w:spacing w:line="320" w:lineRule="atLeast"/>
        <w:jc w:val="both"/>
        <w:rPr>
          <w:b/>
        </w:rPr>
      </w:pPr>
      <w:r w:rsidRPr="00762D08">
        <w:rPr>
          <w:b/>
        </w:rPr>
        <w:tab/>
        <w:t>6. Cấu trúc nội dung học phần</w:t>
      </w:r>
    </w:p>
    <w:tbl>
      <w:tblPr>
        <w:tblW w:w="9236" w:type="dxa"/>
        <w:jc w:val="center"/>
        <w:tblInd w:w="3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94"/>
        <w:gridCol w:w="4148"/>
        <w:gridCol w:w="757"/>
        <w:gridCol w:w="751"/>
        <w:gridCol w:w="767"/>
        <w:gridCol w:w="1619"/>
      </w:tblGrid>
      <w:tr w:rsidR="00490BBF" w:rsidRPr="0048499F" w:rsidTr="009E389F">
        <w:trPr>
          <w:trHeight w:val="407"/>
          <w:jc w:val="center"/>
        </w:trPr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490BBF" w:rsidRPr="0048499F" w:rsidRDefault="00490BBF" w:rsidP="00490BBF">
            <w:pPr>
              <w:pStyle w:val="Table"/>
              <w:jc w:val="center"/>
              <w:rPr>
                <w:b/>
              </w:rPr>
            </w:pPr>
            <w:r w:rsidRPr="0048499F">
              <w:rPr>
                <w:b/>
              </w:rPr>
              <w:t>Đề</w:t>
            </w:r>
            <w:r>
              <w:rPr>
                <w:b/>
              </w:rPr>
              <w:t xml:space="preserve"> </w:t>
            </w:r>
            <w:r w:rsidRPr="0048499F">
              <w:rPr>
                <w:b/>
              </w:rPr>
              <w:t>mục</w:t>
            </w:r>
          </w:p>
        </w:tc>
        <w:tc>
          <w:tcPr>
            <w:tcW w:w="4148" w:type="dxa"/>
            <w:tcBorders>
              <w:top w:val="single" w:sz="4" w:space="0" w:color="auto"/>
            </w:tcBorders>
            <w:vAlign w:val="center"/>
          </w:tcPr>
          <w:p w:rsidR="00490BBF" w:rsidRPr="0048499F" w:rsidRDefault="00490BBF" w:rsidP="00490BBF">
            <w:pPr>
              <w:pStyle w:val="Table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Nội dung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:rsidR="00490BBF" w:rsidRDefault="00490BBF" w:rsidP="00490BBF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LT</w:t>
            </w:r>
          </w:p>
          <w:p w:rsidR="00490BBF" w:rsidRPr="00293120" w:rsidRDefault="00490BBF" w:rsidP="00490BBF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(tiết)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490BBF" w:rsidRDefault="00490BBF" w:rsidP="00490BBF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BT</w:t>
            </w:r>
          </w:p>
          <w:p w:rsidR="00490BBF" w:rsidRPr="00293120" w:rsidRDefault="00490BBF" w:rsidP="00490BBF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(tiết)</w:t>
            </w:r>
          </w:p>
        </w:tc>
        <w:tc>
          <w:tcPr>
            <w:tcW w:w="767" w:type="dxa"/>
            <w:tcBorders>
              <w:top w:val="single" w:sz="4" w:space="0" w:color="auto"/>
            </w:tcBorders>
            <w:vAlign w:val="center"/>
          </w:tcPr>
          <w:p w:rsidR="00490BBF" w:rsidRDefault="00490BBF" w:rsidP="00490BBF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TH</w:t>
            </w:r>
          </w:p>
          <w:p w:rsidR="00490BBF" w:rsidRPr="00293120" w:rsidRDefault="00490BBF" w:rsidP="00490BBF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(tiết)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vAlign w:val="center"/>
          </w:tcPr>
          <w:p w:rsidR="00490BBF" w:rsidRPr="0048499F" w:rsidRDefault="00490BBF" w:rsidP="00490BBF">
            <w:pPr>
              <w:pStyle w:val="Table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Mục tiêu</w:t>
            </w:r>
          </w:p>
        </w:tc>
      </w:tr>
      <w:tr w:rsidR="00490BBF" w:rsidRPr="0048499F" w:rsidTr="009E389F">
        <w:trPr>
          <w:trHeight w:val="548"/>
          <w:jc w:val="center"/>
        </w:trPr>
        <w:tc>
          <w:tcPr>
            <w:tcW w:w="1194" w:type="dxa"/>
            <w:vAlign w:val="center"/>
          </w:tcPr>
          <w:p w:rsidR="00490BBF" w:rsidRPr="005E603C" w:rsidRDefault="00490BBF" w:rsidP="005E603C">
            <w:pPr>
              <w:pStyle w:val="Table"/>
              <w:jc w:val="center"/>
              <w:rPr>
                <w:b/>
              </w:rPr>
            </w:pPr>
            <w:r w:rsidRPr="005E603C">
              <w:rPr>
                <w:b/>
              </w:rPr>
              <w:t>1</w:t>
            </w:r>
          </w:p>
        </w:tc>
        <w:tc>
          <w:tcPr>
            <w:tcW w:w="4148" w:type="dxa"/>
            <w:vAlign w:val="center"/>
          </w:tcPr>
          <w:p w:rsidR="00490BBF" w:rsidRPr="0048499F" w:rsidRDefault="009962D4" w:rsidP="00ED0EC0">
            <w:pPr>
              <w:pStyle w:val="Table"/>
              <w:rPr>
                <w:b/>
              </w:rPr>
            </w:pPr>
            <w:r>
              <w:rPr>
                <w:b/>
              </w:rPr>
              <w:t>Tổng quan về cơ quan/ doanh nghiệp</w:t>
            </w:r>
          </w:p>
        </w:tc>
        <w:tc>
          <w:tcPr>
            <w:tcW w:w="757" w:type="dxa"/>
          </w:tcPr>
          <w:p w:rsidR="00490BBF" w:rsidRPr="00F667EF" w:rsidRDefault="00F667EF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0</w:t>
            </w:r>
          </w:p>
        </w:tc>
        <w:tc>
          <w:tcPr>
            <w:tcW w:w="751" w:type="dxa"/>
          </w:tcPr>
          <w:p w:rsidR="00490BBF" w:rsidRPr="00F667EF" w:rsidRDefault="00F667EF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0</w:t>
            </w:r>
          </w:p>
        </w:tc>
        <w:tc>
          <w:tcPr>
            <w:tcW w:w="767" w:type="dxa"/>
          </w:tcPr>
          <w:p w:rsidR="00490BBF" w:rsidRPr="00F667EF" w:rsidRDefault="00F667EF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30</w:t>
            </w:r>
          </w:p>
        </w:tc>
        <w:tc>
          <w:tcPr>
            <w:tcW w:w="1619" w:type="dxa"/>
            <w:vAlign w:val="center"/>
          </w:tcPr>
          <w:p w:rsidR="00490BBF" w:rsidRPr="0048499F" w:rsidRDefault="00490BBF" w:rsidP="00ED0EC0">
            <w:pPr>
              <w:pStyle w:val="Table"/>
            </w:pPr>
          </w:p>
        </w:tc>
      </w:tr>
      <w:tr w:rsidR="00490BBF" w:rsidRPr="0048499F" w:rsidTr="009E389F">
        <w:trPr>
          <w:jc w:val="center"/>
        </w:trPr>
        <w:tc>
          <w:tcPr>
            <w:tcW w:w="1194" w:type="dxa"/>
            <w:vAlign w:val="center"/>
          </w:tcPr>
          <w:p w:rsidR="00490BBF" w:rsidRPr="0048499F" w:rsidRDefault="00490BBF" w:rsidP="005E603C">
            <w:pPr>
              <w:pStyle w:val="Table"/>
              <w:jc w:val="center"/>
            </w:pPr>
            <w:r w:rsidRPr="0048499F">
              <w:rPr>
                <w:lang w:val="vi-VN"/>
              </w:rPr>
              <w:t>1.1</w:t>
            </w:r>
          </w:p>
        </w:tc>
        <w:tc>
          <w:tcPr>
            <w:tcW w:w="4148" w:type="dxa"/>
            <w:vAlign w:val="center"/>
          </w:tcPr>
          <w:p w:rsidR="00490BBF" w:rsidRPr="0048499F" w:rsidRDefault="00490BBF" w:rsidP="009962D4">
            <w:pPr>
              <w:pStyle w:val="Table"/>
            </w:pPr>
            <w:r w:rsidRPr="00951640">
              <w:rPr>
                <w:color w:val="000000"/>
              </w:rPr>
              <w:t>Tìm</w:t>
            </w:r>
            <w:r w:rsidR="009962D4"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hiểu</w:t>
            </w:r>
            <w:r w:rsidR="009962D4"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các</w:t>
            </w:r>
            <w:r w:rsidR="009962D4"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nội</w:t>
            </w:r>
            <w:r w:rsidR="009962D4"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quy,</w:t>
            </w:r>
            <w:r w:rsidR="009962D4"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quy</w:t>
            </w:r>
            <w:r w:rsidR="009962D4"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chế</w:t>
            </w:r>
            <w:r w:rsidR="009962D4"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của</w:t>
            </w:r>
            <w:r w:rsidR="009962D4">
              <w:rPr>
                <w:color w:val="000000"/>
              </w:rPr>
              <w:t xml:space="preserve"> cơ quan, doanh nghiệp; quy trình sản xuất</w:t>
            </w:r>
          </w:p>
        </w:tc>
        <w:tc>
          <w:tcPr>
            <w:tcW w:w="757" w:type="dxa"/>
          </w:tcPr>
          <w:p w:rsidR="00490BBF" w:rsidRDefault="00490BBF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490BBF" w:rsidRDefault="00490BBF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490BBF" w:rsidRDefault="00F667EF" w:rsidP="00ED0EC0">
            <w:pPr>
              <w:pStyle w:val="Table"/>
              <w:jc w:val="center"/>
            </w:pPr>
            <w:r>
              <w:t>10</w:t>
            </w:r>
          </w:p>
        </w:tc>
        <w:tc>
          <w:tcPr>
            <w:tcW w:w="1619" w:type="dxa"/>
            <w:vAlign w:val="center"/>
          </w:tcPr>
          <w:p w:rsidR="00490BBF" w:rsidRPr="00277747" w:rsidRDefault="00490BBF" w:rsidP="005E603C">
            <w:pPr>
              <w:pStyle w:val="Table"/>
            </w:pPr>
            <w:r>
              <w:t>4.1</w:t>
            </w:r>
            <w:r w:rsidR="005E603C">
              <w:t>, 4.2</w:t>
            </w:r>
          </w:p>
        </w:tc>
      </w:tr>
      <w:tr w:rsidR="00490BBF" w:rsidRPr="0048499F" w:rsidTr="009E389F">
        <w:trPr>
          <w:jc w:val="center"/>
        </w:trPr>
        <w:tc>
          <w:tcPr>
            <w:tcW w:w="1194" w:type="dxa"/>
            <w:vAlign w:val="center"/>
          </w:tcPr>
          <w:p w:rsidR="00490BBF" w:rsidRPr="0048499F" w:rsidRDefault="00490BBF" w:rsidP="005E603C">
            <w:pPr>
              <w:pStyle w:val="Table"/>
              <w:jc w:val="center"/>
            </w:pPr>
            <w:r w:rsidRPr="0048499F">
              <w:rPr>
                <w:lang w:val="vi-VN"/>
              </w:rPr>
              <w:t>1.2</w:t>
            </w:r>
          </w:p>
        </w:tc>
        <w:tc>
          <w:tcPr>
            <w:tcW w:w="4148" w:type="dxa"/>
            <w:vAlign w:val="center"/>
          </w:tcPr>
          <w:p w:rsidR="00490BBF" w:rsidRPr="0048499F" w:rsidRDefault="009962D4" w:rsidP="009962D4">
            <w:pPr>
              <w:pStyle w:val="Table"/>
            </w:pPr>
            <w:r>
              <w:t>Tìm hiểu về v</w:t>
            </w:r>
            <w:r w:rsidR="00490BBF">
              <w:t>ăn hóa</w:t>
            </w:r>
            <w:r>
              <w:t xml:space="preserve"> </w:t>
            </w:r>
            <w:r w:rsidR="00490BBF">
              <w:t>doanh</w:t>
            </w:r>
            <w:r>
              <w:t xml:space="preserve"> </w:t>
            </w:r>
            <w:r w:rsidR="00490BBF">
              <w:t>nghiệp</w:t>
            </w:r>
          </w:p>
        </w:tc>
        <w:tc>
          <w:tcPr>
            <w:tcW w:w="757" w:type="dxa"/>
          </w:tcPr>
          <w:p w:rsidR="00490BBF" w:rsidRDefault="00490BBF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490BBF" w:rsidRDefault="00490BBF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490BBF" w:rsidRDefault="00F667EF" w:rsidP="00ED0EC0">
            <w:pPr>
              <w:pStyle w:val="Table"/>
              <w:jc w:val="center"/>
            </w:pPr>
            <w:r>
              <w:t>10</w:t>
            </w:r>
          </w:p>
        </w:tc>
        <w:tc>
          <w:tcPr>
            <w:tcW w:w="1619" w:type="dxa"/>
            <w:vAlign w:val="center"/>
          </w:tcPr>
          <w:p w:rsidR="00490BBF" w:rsidRPr="00277747" w:rsidRDefault="005E603C" w:rsidP="00ED0EC0">
            <w:pPr>
              <w:pStyle w:val="Table"/>
            </w:pPr>
            <w:r>
              <w:t>4.2</w:t>
            </w:r>
          </w:p>
        </w:tc>
      </w:tr>
      <w:tr w:rsidR="00490BBF" w:rsidRPr="0048499F" w:rsidTr="009E389F">
        <w:trPr>
          <w:jc w:val="center"/>
        </w:trPr>
        <w:tc>
          <w:tcPr>
            <w:tcW w:w="1194" w:type="dxa"/>
            <w:vAlign w:val="center"/>
          </w:tcPr>
          <w:p w:rsidR="00490BBF" w:rsidRPr="0048499F" w:rsidRDefault="00490BBF" w:rsidP="005E603C">
            <w:pPr>
              <w:pStyle w:val="Table"/>
              <w:jc w:val="center"/>
            </w:pPr>
            <w:r w:rsidRPr="0048499F">
              <w:t>1.3</w:t>
            </w:r>
          </w:p>
        </w:tc>
        <w:tc>
          <w:tcPr>
            <w:tcW w:w="4148" w:type="dxa"/>
            <w:vAlign w:val="center"/>
          </w:tcPr>
          <w:p w:rsidR="00490BBF" w:rsidRPr="0048499F" w:rsidRDefault="00490BBF" w:rsidP="00ED0EC0">
            <w:pPr>
              <w:pStyle w:val="Table"/>
            </w:pPr>
            <w:r>
              <w:rPr>
                <w:color w:val="000000"/>
              </w:rPr>
              <w:t>An</w:t>
            </w:r>
            <w:r w:rsidR="009962D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toàn</w:t>
            </w:r>
            <w:r w:rsidR="009962D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sản xuất</w:t>
            </w:r>
          </w:p>
        </w:tc>
        <w:tc>
          <w:tcPr>
            <w:tcW w:w="757" w:type="dxa"/>
          </w:tcPr>
          <w:p w:rsidR="00490BBF" w:rsidRDefault="00490BBF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490BBF" w:rsidRDefault="00490BBF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490BBF" w:rsidRDefault="00F667EF" w:rsidP="00ED0EC0">
            <w:pPr>
              <w:pStyle w:val="Table"/>
              <w:jc w:val="center"/>
            </w:pPr>
            <w:r>
              <w:t>10</w:t>
            </w:r>
          </w:p>
        </w:tc>
        <w:tc>
          <w:tcPr>
            <w:tcW w:w="1619" w:type="dxa"/>
            <w:vAlign w:val="center"/>
          </w:tcPr>
          <w:p w:rsidR="00490BBF" w:rsidRPr="0048499F" w:rsidRDefault="005E603C" w:rsidP="00ED0EC0">
            <w:pPr>
              <w:pStyle w:val="Table"/>
            </w:pPr>
            <w:r>
              <w:t>4.2</w:t>
            </w:r>
          </w:p>
        </w:tc>
      </w:tr>
      <w:tr w:rsidR="005E603C" w:rsidRPr="0048499F" w:rsidTr="009E389F">
        <w:trPr>
          <w:jc w:val="center"/>
        </w:trPr>
        <w:tc>
          <w:tcPr>
            <w:tcW w:w="1194" w:type="dxa"/>
            <w:vAlign w:val="center"/>
          </w:tcPr>
          <w:p w:rsidR="005E603C" w:rsidRPr="005E603C" w:rsidRDefault="005E603C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148" w:type="dxa"/>
            <w:vAlign w:val="center"/>
          </w:tcPr>
          <w:p w:rsidR="005E603C" w:rsidRPr="0048499F" w:rsidRDefault="005E603C" w:rsidP="00ED0EC0">
            <w:pPr>
              <w:pStyle w:val="Table"/>
              <w:rPr>
                <w:b/>
              </w:rPr>
            </w:pPr>
            <w:r>
              <w:rPr>
                <w:b/>
              </w:rPr>
              <w:t>Thực hiện một nội dung công việc</w:t>
            </w:r>
          </w:p>
        </w:tc>
        <w:tc>
          <w:tcPr>
            <w:tcW w:w="757" w:type="dxa"/>
          </w:tcPr>
          <w:p w:rsidR="005E603C" w:rsidRPr="00F667EF" w:rsidRDefault="00F667EF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0</w:t>
            </w:r>
          </w:p>
        </w:tc>
        <w:tc>
          <w:tcPr>
            <w:tcW w:w="751" w:type="dxa"/>
          </w:tcPr>
          <w:p w:rsidR="005E603C" w:rsidRPr="00F667EF" w:rsidRDefault="00F667EF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0</w:t>
            </w:r>
          </w:p>
        </w:tc>
        <w:tc>
          <w:tcPr>
            <w:tcW w:w="767" w:type="dxa"/>
          </w:tcPr>
          <w:p w:rsidR="005E603C" w:rsidRPr="00F667EF" w:rsidRDefault="00F667EF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30</w:t>
            </w:r>
          </w:p>
        </w:tc>
        <w:tc>
          <w:tcPr>
            <w:tcW w:w="1619" w:type="dxa"/>
            <w:vAlign w:val="center"/>
          </w:tcPr>
          <w:p w:rsidR="005E603C" w:rsidRDefault="005E603C" w:rsidP="00ED0EC0">
            <w:pPr>
              <w:pStyle w:val="Table"/>
            </w:pPr>
          </w:p>
        </w:tc>
      </w:tr>
      <w:tr w:rsidR="005E603C" w:rsidRPr="0048499F" w:rsidTr="009E389F">
        <w:trPr>
          <w:jc w:val="center"/>
        </w:trPr>
        <w:tc>
          <w:tcPr>
            <w:tcW w:w="1194" w:type="dxa"/>
            <w:vAlign w:val="center"/>
          </w:tcPr>
          <w:p w:rsidR="005E603C" w:rsidRPr="0048499F" w:rsidRDefault="005E603C" w:rsidP="005E603C">
            <w:pPr>
              <w:pStyle w:val="Table"/>
              <w:jc w:val="center"/>
            </w:pPr>
            <w:r>
              <w:t>2.1</w:t>
            </w:r>
          </w:p>
        </w:tc>
        <w:tc>
          <w:tcPr>
            <w:tcW w:w="4148" w:type="dxa"/>
            <w:vAlign w:val="center"/>
          </w:tcPr>
          <w:p w:rsidR="005E603C" w:rsidRDefault="00810997" w:rsidP="00810997">
            <w:pPr>
              <w:pStyle w:val="Table"/>
              <w:rPr>
                <w:color w:val="000000"/>
              </w:rPr>
            </w:pPr>
            <w:r>
              <w:rPr>
                <w:lang w:val="nl-NL"/>
              </w:rPr>
              <w:t>Thu thập tài liệu/ số liệu; t</w:t>
            </w:r>
            <w:r w:rsidR="00AB3A65">
              <w:rPr>
                <w:color w:val="000000"/>
              </w:rPr>
              <w:t>ìm hiểu về quy trình điều hành 1 công việc</w:t>
            </w:r>
          </w:p>
        </w:tc>
        <w:tc>
          <w:tcPr>
            <w:tcW w:w="757" w:type="dxa"/>
          </w:tcPr>
          <w:p w:rsidR="005E603C" w:rsidRDefault="005E603C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5E603C" w:rsidRDefault="005E603C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5E603C" w:rsidRDefault="00F667EF" w:rsidP="00ED0EC0">
            <w:pPr>
              <w:pStyle w:val="Table"/>
              <w:jc w:val="center"/>
            </w:pPr>
            <w:r>
              <w:t>10</w:t>
            </w:r>
          </w:p>
        </w:tc>
        <w:tc>
          <w:tcPr>
            <w:tcW w:w="1619" w:type="dxa"/>
            <w:vAlign w:val="center"/>
          </w:tcPr>
          <w:p w:rsidR="005E603C" w:rsidRDefault="00AB3A65" w:rsidP="00ED0EC0">
            <w:pPr>
              <w:pStyle w:val="Table"/>
            </w:pPr>
            <w:r>
              <w:t>4.1</w:t>
            </w:r>
          </w:p>
        </w:tc>
      </w:tr>
      <w:tr w:rsidR="005E603C" w:rsidRPr="0048499F" w:rsidTr="009E389F">
        <w:trPr>
          <w:jc w:val="center"/>
        </w:trPr>
        <w:tc>
          <w:tcPr>
            <w:tcW w:w="1194" w:type="dxa"/>
            <w:vAlign w:val="center"/>
          </w:tcPr>
          <w:p w:rsidR="005E603C" w:rsidRPr="0048499F" w:rsidRDefault="005E603C" w:rsidP="005E603C">
            <w:pPr>
              <w:pStyle w:val="Table"/>
              <w:jc w:val="center"/>
            </w:pPr>
            <w:r>
              <w:t>2.2</w:t>
            </w:r>
          </w:p>
        </w:tc>
        <w:tc>
          <w:tcPr>
            <w:tcW w:w="4148" w:type="dxa"/>
            <w:vAlign w:val="center"/>
          </w:tcPr>
          <w:p w:rsidR="005E603C" w:rsidRDefault="00AB3A65" w:rsidP="00ED0EC0">
            <w:pPr>
              <w:pStyle w:val="Table"/>
              <w:rPr>
                <w:color w:val="000000"/>
              </w:rPr>
            </w:pPr>
            <w:r>
              <w:rPr>
                <w:color w:val="000000"/>
              </w:rPr>
              <w:t>Tìm hiểu triển khai 1 công việc</w:t>
            </w:r>
          </w:p>
        </w:tc>
        <w:tc>
          <w:tcPr>
            <w:tcW w:w="757" w:type="dxa"/>
          </w:tcPr>
          <w:p w:rsidR="005E603C" w:rsidRDefault="005E603C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5E603C" w:rsidRDefault="005E603C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5E603C" w:rsidRDefault="00F667EF" w:rsidP="00ED0EC0">
            <w:pPr>
              <w:pStyle w:val="Table"/>
              <w:jc w:val="center"/>
            </w:pPr>
            <w:r>
              <w:t>10</w:t>
            </w:r>
          </w:p>
        </w:tc>
        <w:tc>
          <w:tcPr>
            <w:tcW w:w="1619" w:type="dxa"/>
            <w:vAlign w:val="center"/>
          </w:tcPr>
          <w:p w:rsidR="005E603C" w:rsidRDefault="00F667EF" w:rsidP="00ED0EC0">
            <w:pPr>
              <w:pStyle w:val="Table"/>
            </w:pPr>
            <w:r>
              <w:t>4.1</w:t>
            </w:r>
          </w:p>
        </w:tc>
      </w:tr>
      <w:tr w:rsidR="005E603C" w:rsidRPr="0048499F" w:rsidTr="009E389F">
        <w:trPr>
          <w:jc w:val="center"/>
        </w:trPr>
        <w:tc>
          <w:tcPr>
            <w:tcW w:w="1194" w:type="dxa"/>
            <w:vAlign w:val="center"/>
          </w:tcPr>
          <w:p w:rsidR="005E603C" w:rsidRPr="0048499F" w:rsidRDefault="005E603C" w:rsidP="005E603C">
            <w:pPr>
              <w:pStyle w:val="Table"/>
              <w:jc w:val="center"/>
            </w:pPr>
            <w:r>
              <w:t>2.3</w:t>
            </w:r>
          </w:p>
        </w:tc>
        <w:tc>
          <w:tcPr>
            <w:tcW w:w="4148" w:type="dxa"/>
            <w:vAlign w:val="center"/>
          </w:tcPr>
          <w:p w:rsidR="005E603C" w:rsidRDefault="00F667EF" w:rsidP="00ED0EC0">
            <w:pPr>
              <w:pStyle w:val="Table"/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AB3A65">
              <w:rPr>
                <w:color w:val="000000"/>
              </w:rPr>
              <w:t>ử dụng một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một thiết bị/ phần mềm để thực hiện một công việc</w:t>
            </w:r>
            <w:r w:rsidR="00AB3A65">
              <w:rPr>
                <w:color w:val="000000"/>
              </w:rPr>
              <w:t xml:space="preserve"> </w:t>
            </w:r>
          </w:p>
        </w:tc>
        <w:tc>
          <w:tcPr>
            <w:tcW w:w="757" w:type="dxa"/>
          </w:tcPr>
          <w:p w:rsidR="005E603C" w:rsidRDefault="005E603C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5E603C" w:rsidRDefault="005E603C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5E603C" w:rsidRDefault="00F667EF" w:rsidP="00ED0EC0">
            <w:pPr>
              <w:pStyle w:val="Table"/>
              <w:jc w:val="center"/>
            </w:pPr>
            <w:r>
              <w:t>10</w:t>
            </w:r>
          </w:p>
        </w:tc>
        <w:tc>
          <w:tcPr>
            <w:tcW w:w="1619" w:type="dxa"/>
            <w:vAlign w:val="center"/>
          </w:tcPr>
          <w:p w:rsidR="005E603C" w:rsidRDefault="00F667EF" w:rsidP="00ED0EC0">
            <w:pPr>
              <w:pStyle w:val="Table"/>
            </w:pPr>
            <w:r>
              <w:t>4.2</w:t>
            </w:r>
          </w:p>
        </w:tc>
      </w:tr>
    </w:tbl>
    <w:p w:rsidR="00744C77" w:rsidRPr="003555B5" w:rsidRDefault="009E389F" w:rsidP="009E389F">
      <w:pPr>
        <w:pStyle w:val="BodyText2"/>
        <w:spacing w:before="240" w:after="0" w:line="240" w:lineRule="auto"/>
        <w:ind w:left="360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="00744C77" w:rsidRPr="003555B5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- Giản</w:t>
      </w:r>
      <w:r w:rsidR="00733E37">
        <w:rPr>
          <w:bCs/>
          <w:color w:val="000000"/>
        </w:rPr>
        <w:t xml:space="preserve">g dạy </w:t>
      </w:r>
      <w:r w:rsidR="00770357">
        <w:rPr>
          <w:bCs/>
          <w:color w:val="000000"/>
        </w:rPr>
        <w:t>thực hành</w:t>
      </w:r>
      <w:r w:rsidR="00733E37">
        <w:rPr>
          <w:bCs/>
          <w:color w:val="000000"/>
        </w:rPr>
        <w:t>.</w:t>
      </w:r>
    </w:p>
    <w:p w:rsidR="00D171C9" w:rsidRDefault="00296F71" w:rsidP="00296F71">
      <w:pPr>
        <w:pStyle w:val="ListParagraph"/>
        <w:spacing w:before="120"/>
        <w:ind w:left="567" w:hanging="238"/>
        <w:jc w:val="both"/>
      </w:pPr>
      <w:r w:rsidRPr="003555B5">
        <w:rPr>
          <w:lang w:val="vi-VN"/>
        </w:rPr>
        <w:t>-</w:t>
      </w:r>
      <w:r w:rsidR="0064755B">
        <w:t xml:space="preserve"> </w:t>
      </w:r>
      <w:r w:rsidR="00733E37">
        <w:t>Giảng dạy với các công cụ đa phương tiện trực quan.</w:t>
      </w:r>
    </w:p>
    <w:p w:rsidR="00733E37" w:rsidRPr="003555B5" w:rsidRDefault="00733E37" w:rsidP="00296F71">
      <w:pPr>
        <w:pStyle w:val="ListParagraph"/>
        <w:spacing w:before="120"/>
        <w:ind w:left="567" w:hanging="238"/>
        <w:jc w:val="both"/>
        <w:rPr>
          <w:bCs/>
        </w:rPr>
      </w:pPr>
      <w:r>
        <w:t xml:space="preserve">- </w:t>
      </w:r>
      <w:r w:rsidR="00F01540">
        <w:t>Giảng dạy lấy sinh viên làm trung tâm, sáng tạo và tự lĩnh hội kiến thức.</w:t>
      </w:r>
    </w:p>
    <w:p w:rsidR="00744C77" w:rsidRPr="003555B5" w:rsidRDefault="009E389F" w:rsidP="009E389F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24066F" w:rsidRDefault="00744C77" w:rsidP="0024066F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="00A04049">
        <w:rPr>
          <w:bCs/>
          <w:color w:val="000000"/>
          <w:sz w:val="24"/>
          <w:szCs w:val="24"/>
        </w:rPr>
        <w:t xml:space="preserve"> </w:t>
      </w:r>
      <w:r w:rsidR="0024066F">
        <w:rPr>
          <w:bCs/>
          <w:color w:val="000000"/>
          <w:sz w:val="24"/>
          <w:szCs w:val="24"/>
        </w:rPr>
        <w:t xml:space="preserve">tất cả các buổi thực hành tại địa điểm mà sinh viên đăng ký thực tập </w:t>
      </w:r>
      <w:r w:rsidR="00A7360F">
        <w:rPr>
          <w:bCs/>
          <w:color w:val="000000"/>
          <w:sz w:val="24"/>
          <w:szCs w:val="24"/>
        </w:rPr>
        <w:t>tốt nghiệp</w:t>
      </w:r>
      <w:r w:rsidR="0024066F">
        <w:rPr>
          <w:bCs/>
          <w:color w:val="000000"/>
          <w:sz w:val="24"/>
          <w:szCs w:val="24"/>
        </w:rPr>
        <w:t>.</w:t>
      </w:r>
    </w:p>
    <w:p w:rsidR="00744C77" w:rsidRPr="0024066F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Tham dự thi </w:t>
      </w:r>
      <w:r w:rsidR="0024066F">
        <w:rPr>
          <w:bCs/>
          <w:color w:val="000000"/>
          <w:sz w:val="24"/>
          <w:szCs w:val="24"/>
        </w:rPr>
        <w:t>đánh giá kết quả học phần.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học.</w:t>
      </w:r>
    </w:p>
    <w:p w:rsidR="00744C77" w:rsidRPr="003555B5" w:rsidRDefault="009E389F" w:rsidP="009E389F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9.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A4561D" w:rsidRDefault="009E389F" w:rsidP="009E389F">
      <w:pPr>
        <w:pStyle w:val="BodyText2"/>
        <w:spacing w:before="120" w:line="240" w:lineRule="auto"/>
        <w:ind w:firstLine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 </w:t>
      </w:r>
      <w:r w:rsidR="00744C77" w:rsidRPr="003555B5">
        <w:rPr>
          <w:b/>
          <w:bCs/>
          <w:color w:val="000000"/>
          <w:sz w:val="24"/>
          <w:szCs w:val="24"/>
        </w:rPr>
        <w:t>Cách đánh giá</w:t>
      </w:r>
    </w:p>
    <w:p w:rsidR="00A4561D" w:rsidRDefault="0023564E" w:rsidP="00A4561D">
      <w:pPr>
        <w:pStyle w:val="BodyText2"/>
        <w:spacing w:before="120" w:line="240" w:lineRule="auto"/>
        <w:ind w:left="426" w:firstLine="29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7360F" w:rsidRPr="00A95277">
        <w:rPr>
          <w:sz w:val="24"/>
          <w:szCs w:val="24"/>
        </w:rPr>
        <w:t>Dựa trên nội dung báo cáo thực tập của sinh viên và đánh giá của giáo viên hướng dẫn.</w:t>
      </w:r>
    </w:p>
    <w:p w:rsidR="0023564E" w:rsidRPr="003555B5" w:rsidRDefault="0023564E" w:rsidP="00A4561D">
      <w:pPr>
        <w:pStyle w:val="BodyText2"/>
        <w:spacing w:before="120" w:line="240" w:lineRule="auto"/>
        <w:ind w:left="426" w:firstLine="294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>- Điểm thực tập bao gồm điểm đánh giá của GVHD (70%) và điểm đánh giá của hội đồng chấm thực tập tốt nghiệp.</w:t>
      </w:r>
    </w:p>
    <w:p w:rsidR="00744C77" w:rsidRPr="003555B5" w:rsidRDefault="009E389F" w:rsidP="009E389F">
      <w:pPr>
        <w:pStyle w:val="BodyText2"/>
        <w:spacing w:before="120" w:line="240" w:lineRule="auto"/>
        <w:ind w:firstLine="2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9E389F" w:rsidP="009E389F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3555B5">
        <w:rPr>
          <w:b/>
          <w:bCs/>
          <w:color w:val="000000"/>
          <w:sz w:val="24"/>
          <w:szCs w:val="24"/>
        </w:rPr>
        <w:t>Tài liệu học tập</w:t>
      </w:r>
    </w:p>
    <w:p w:rsidR="00744C77" w:rsidRDefault="00770357" w:rsidP="00905C31">
      <w:pPr>
        <w:autoSpaceDE w:val="0"/>
        <w:autoSpaceDN w:val="0"/>
        <w:adjustRightInd w:val="0"/>
        <w:spacing w:line="312" w:lineRule="auto"/>
        <w:ind w:firstLine="360"/>
        <w:rPr>
          <w:bCs/>
          <w:color w:val="000000"/>
          <w:sz w:val="24"/>
          <w:szCs w:val="24"/>
        </w:rPr>
      </w:pPr>
      <w:r w:rsidRPr="00905C31">
        <w:rPr>
          <w:rFonts w:eastAsia="Calibri"/>
          <w:color w:val="000000"/>
          <w:sz w:val="24"/>
          <w:szCs w:val="24"/>
          <w:lang w:eastAsia="vi-VN"/>
        </w:rPr>
        <w:t>[</w:t>
      </w:r>
      <w:r w:rsidR="00905C31">
        <w:rPr>
          <w:bCs/>
          <w:color w:val="000000"/>
          <w:sz w:val="24"/>
          <w:szCs w:val="24"/>
        </w:rPr>
        <w:t>1</w:t>
      </w:r>
      <w:r w:rsidR="00A4561D" w:rsidRPr="00905C31">
        <w:rPr>
          <w:bCs/>
          <w:color w:val="000000"/>
          <w:sz w:val="24"/>
          <w:szCs w:val="24"/>
        </w:rPr>
        <w:t>]</w:t>
      </w:r>
      <w:r w:rsidR="00905C31">
        <w:rPr>
          <w:bCs/>
          <w:color w:val="000000"/>
          <w:sz w:val="24"/>
          <w:szCs w:val="24"/>
        </w:rPr>
        <w:t>. Bộ môn Đo ảnh và Viễn thám. Đề cương thực tập tốt nghiệp.</w:t>
      </w:r>
    </w:p>
    <w:p w:rsidR="003B49B8" w:rsidRDefault="003B49B8" w:rsidP="00905C31">
      <w:pPr>
        <w:autoSpaceDE w:val="0"/>
        <w:autoSpaceDN w:val="0"/>
        <w:adjustRightInd w:val="0"/>
        <w:spacing w:line="312" w:lineRule="auto"/>
        <w:ind w:firstLine="36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[2]. Các tài liệu thu thập được ở cơ quan/ doanh nghiệp.</w:t>
      </w:r>
    </w:p>
    <w:p w:rsidR="003B49B8" w:rsidRDefault="003B49B8" w:rsidP="00905C31">
      <w:pPr>
        <w:autoSpaceDE w:val="0"/>
        <w:autoSpaceDN w:val="0"/>
        <w:adjustRightInd w:val="0"/>
        <w:spacing w:line="312" w:lineRule="auto"/>
        <w:ind w:firstLine="360"/>
        <w:rPr>
          <w:b/>
          <w:bCs/>
          <w:color w:val="000000"/>
          <w:sz w:val="24"/>
          <w:szCs w:val="24"/>
        </w:rPr>
      </w:pPr>
      <w:r w:rsidRPr="003B49B8">
        <w:rPr>
          <w:b/>
          <w:bCs/>
          <w:color w:val="000000"/>
          <w:sz w:val="24"/>
          <w:szCs w:val="24"/>
        </w:rPr>
        <w:t>11. Hướng dẫn tự học của học phần</w:t>
      </w:r>
    </w:p>
    <w:tbl>
      <w:tblPr>
        <w:tblW w:w="9236" w:type="dxa"/>
        <w:jc w:val="center"/>
        <w:tblInd w:w="3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94"/>
        <w:gridCol w:w="4148"/>
        <w:gridCol w:w="757"/>
        <w:gridCol w:w="751"/>
        <w:gridCol w:w="767"/>
        <w:gridCol w:w="1619"/>
      </w:tblGrid>
      <w:tr w:rsidR="003B49B8" w:rsidRPr="0048499F" w:rsidTr="00ED0EC0">
        <w:trPr>
          <w:trHeight w:val="407"/>
          <w:jc w:val="center"/>
        </w:trPr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3B49B8" w:rsidRPr="0048499F" w:rsidRDefault="0003352D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Tuần</w:t>
            </w:r>
          </w:p>
        </w:tc>
        <w:tc>
          <w:tcPr>
            <w:tcW w:w="4148" w:type="dxa"/>
            <w:tcBorders>
              <w:top w:val="single" w:sz="4" w:space="0" w:color="auto"/>
            </w:tcBorders>
            <w:vAlign w:val="center"/>
          </w:tcPr>
          <w:p w:rsidR="003B49B8" w:rsidRPr="0048499F" w:rsidRDefault="003B49B8" w:rsidP="00ED0EC0">
            <w:pPr>
              <w:pStyle w:val="Table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Nội dung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:rsidR="003B49B8" w:rsidRDefault="003B49B8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LT</w:t>
            </w:r>
          </w:p>
          <w:p w:rsidR="003B49B8" w:rsidRPr="00293120" w:rsidRDefault="003B49B8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(tiết)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3B49B8" w:rsidRDefault="003B49B8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BT</w:t>
            </w:r>
          </w:p>
          <w:p w:rsidR="003B49B8" w:rsidRPr="00293120" w:rsidRDefault="003B49B8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(tiết)</w:t>
            </w:r>
          </w:p>
        </w:tc>
        <w:tc>
          <w:tcPr>
            <w:tcW w:w="767" w:type="dxa"/>
            <w:tcBorders>
              <w:top w:val="single" w:sz="4" w:space="0" w:color="auto"/>
            </w:tcBorders>
            <w:vAlign w:val="center"/>
          </w:tcPr>
          <w:p w:rsidR="003B49B8" w:rsidRDefault="003B49B8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TH</w:t>
            </w:r>
          </w:p>
          <w:p w:rsidR="003B49B8" w:rsidRPr="00293120" w:rsidRDefault="003B49B8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(tiết)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vAlign w:val="center"/>
          </w:tcPr>
          <w:p w:rsidR="003B49B8" w:rsidRPr="0003352D" w:rsidRDefault="0003352D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Sinh viên cần chuẩn bị</w:t>
            </w:r>
          </w:p>
        </w:tc>
      </w:tr>
      <w:tr w:rsidR="0003352D" w:rsidRPr="0048499F" w:rsidTr="00ED0EC0">
        <w:trPr>
          <w:trHeight w:val="548"/>
          <w:jc w:val="center"/>
        </w:trPr>
        <w:tc>
          <w:tcPr>
            <w:tcW w:w="1194" w:type="dxa"/>
            <w:vMerge w:val="restart"/>
            <w:vAlign w:val="center"/>
          </w:tcPr>
          <w:p w:rsidR="0003352D" w:rsidRPr="005E603C" w:rsidRDefault="0003352D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1-6</w:t>
            </w:r>
          </w:p>
        </w:tc>
        <w:tc>
          <w:tcPr>
            <w:tcW w:w="4148" w:type="dxa"/>
            <w:vAlign w:val="center"/>
          </w:tcPr>
          <w:p w:rsidR="0003352D" w:rsidRPr="0048499F" w:rsidRDefault="0003352D" w:rsidP="00ED0EC0">
            <w:pPr>
              <w:pStyle w:val="Table"/>
              <w:rPr>
                <w:b/>
              </w:rPr>
            </w:pPr>
            <w:r>
              <w:rPr>
                <w:b/>
              </w:rPr>
              <w:t>Tổng quan về cơ quan/ doanh nghiệp</w:t>
            </w:r>
          </w:p>
        </w:tc>
        <w:tc>
          <w:tcPr>
            <w:tcW w:w="757" w:type="dxa"/>
          </w:tcPr>
          <w:p w:rsidR="0003352D" w:rsidRPr="00F667EF" w:rsidRDefault="0003352D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0</w:t>
            </w:r>
          </w:p>
        </w:tc>
        <w:tc>
          <w:tcPr>
            <w:tcW w:w="751" w:type="dxa"/>
          </w:tcPr>
          <w:p w:rsidR="0003352D" w:rsidRPr="00F667EF" w:rsidRDefault="0003352D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0</w:t>
            </w:r>
          </w:p>
        </w:tc>
        <w:tc>
          <w:tcPr>
            <w:tcW w:w="767" w:type="dxa"/>
          </w:tcPr>
          <w:p w:rsidR="0003352D" w:rsidRPr="00F667EF" w:rsidRDefault="0033339C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619" w:type="dxa"/>
            <w:vMerge w:val="restart"/>
            <w:vAlign w:val="center"/>
          </w:tcPr>
          <w:p w:rsidR="0033339C" w:rsidRDefault="0003352D" w:rsidP="0003352D">
            <w:pPr>
              <w:pStyle w:val="Table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 Tài liệu [2]</w:t>
            </w:r>
          </w:p>
          <w:p w:rsidR="0003352D" w:rsidRPr="0048499F" w:rsidRDefault="0033339C" w:rsidP="0033339C">
            <w:pPr>
              <w:pStyle w:val="Table"/>
            </w:pPr>
            <w:r>
              <w:rPr>
                <w:bCs/>
                <w:color w:val="000000"/>
              </w:rPr>
              <w:t xml:space="preserve">+ </w:t>
            </w:r>
            <w:r w:rsidR="0003352D">
              <w:rPr>
                <w:bCs/>
                <w:color w:val="000000"/>
              </w:rPr>
              <w:t xml:space="preserve">Tìm hiểu </w:t>
            </w:r>
            <w:r>
              <w:rPr>
                <w:bCs/>
                <w:color w:val="000000"/>
              </w:rPr>
              <w:t>tổng quan về</w:t>
            </w:r>
            <w:r w:rsidR="0003352D">
              <w:rPr>
                <w:bCs/>
                <w:color w:val="000000"/>
              </w:rPr>
              <w:t xml:space="preserve"> cơ quan/ doanh nghiệp</w:t>
            </w:r>
          </w:p>
        </w:tc>
      </w:tr>
      <w:tr w:rsidR="0003352D" w:rsidRPr="0048499F" w:rsidTr="00ED0EC0">
        <w:trPr>
          <w:jc w:val="center"/>
        </w:trPr>
        <w:tc>
          <w:tcPr>
            <w:tcW w:w="1194" w:type="dxa"/>
            <w:vMerge/>
            <w:vAlign w:val="center"/>
          </w:tcPr>
          <w:p w:rsidR="0003352D" w:rsidRPr="0048499F" w:rsidRDefault="0003352D" w:rsidP="00ED0EC0">
            <w:pPr>
              <w:pStyle w:val="Table"/>
              <w:jc w:val="center"/>
            </w:pPr>
          </w:p>
        </w:tc>
        <w:tc>
          <w:tcPr>
            <w:tcW w:w="4148" w:type="dxa"/>
            <w:vAlign w:val="center"/>
          </w:tcPr>
          <w:p w:rsidR="0003352D" w:rsidRPr="0048499F" w:rsidRDefault="0003352D" w:rsidP="00ED0EC0">
            <w:pPr>
              <w:pStyle w:val="Table"/>
            </w:pPr>
            <w:r w:rsidRPr="00951640">
              <w:rPr>
                <w:color w:val="000000"/>
              </w:rPr>
              <w:t>Tìm</w:t>
            </w:r>
            <w:r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hiểu</w:t>
            </w:r>
            <w:r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các</w:t>
            </w:r>
            <w:r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nội</w:t>
            </w:r>
            <w:r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quy,</w:t>
            </w:r>
            <w:r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quy</w:t>
            </w:r>
            <w:r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chế</w:t>
            </w:r>
            <w:r>
              <w:rPr>
                <w:color w:val="000000"/>
              </w:rPr>
              <w:t xml:space="preserve"> </w:t>
            </w:r>
            <w:r w:rsidRPr="00951640">
              <w:rPr>
                <w:color w:val="000000"/>
              </w:rPr>
              <w:t>của</w:t>
            </w:r>
            <w:r>
              <w:rPr>
                <w:color w:val="000000"/>
              </w:rPr>
              <w:t xml:space="preserve"> cơ quan, doanh nghiệp; quy trình sản xuất</w:t>
            </w:r>
          </w:p>
        </w:tc>
        <w:tc>
          <w:tcPr>
            <w:tcW w:w="757" w:type="dxa"/>
          </w:tcPr>
          <w:p w:rsidR="0003352D" w:rsidRDefault="0003352D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03352D" w:rsidRDefault="0003352D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03352D" w:rsidRDefault="0033339C" w:rsidP="00ED0EC0">
            <w:pPr>
              <w:pStyle w:val="Table"/>
              <w:jc w:val="center"/>
            </w:pPr>
            <w:r>
              <w:t>5</w:t>
            </w:r>
          </w:p>
        </w:tc>
        <w:tc>
          <w:tcPr>
            <w:tcW w:w="1619" w:type="dxa"/>
            <w:vMerge/>
            <w:vAlign w:val="center"/>
          </w:tcPr>
          <w:p w:rsidR="0003352D" w:rsidRPr="00277747" w:rsidRDefault="0003352D" w:rsidP="00ED0EC0">
            <w:pPr>
              <w:pStyle w:val="Table"/>
            </w:pPr>
          </w:p>
        </w:tc>
      </w:tr>
      <w:tr w:rsidR="0003352D" w:rsidRPr="0048499F" w:rsidTr="00ED0EC0">
        <w:trPr>
          <w:jc w:val="center"/>
        </w:trPr>
        <w:tc>
          <w:tcPr>
            <w:tcW w:w="1194" w:type="dxa"/>
            <w:vMerge/>
            <w:vAlign w:val="center"/>
          </w:tcPr>
          <w:p w:rsidR="0003352D" w:rsidRPr="0048499F" w:rsidRDefault="0003352D" w:rsidP="00ED0EC0">
            <w:pPr>
              <w:pStyle w:val="Table"/>
              <w:jc w:val="center"/>
            </w:pPr>
          </w:p>
        </w:tc>
        <w:tc>
          <w:tcPr>
            <w:tcW w:w="4148" w:type="dxa"/>
            <w:vAlign w:val="center"/>
          </w:tcPr>
          <w:p w:rsidR="0003352D" w:rsidRPr="0048499F" w:rsidRDefault="0003352D" w:rsidP="00ED0EC0">
            <w:pPr>
              <w:pStyle w:val="Table"/>
            </w:pPr>
            <w:r>
              <w:t>Tìm hiểu về văn hóa doanh nghiệp</w:t>
            </w:r>
          </w:p>
        </w:tc>
        <w:tc>
          <w:tcPr>
            <w:tcW w:w="757" w:type="dxa"/>
          </w:tcPr>
          <w:p w:rsidR="0003352D" w:rsidRDefault="0003352D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03352D" w:rsidRDefault="0003352D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03352D" w:rsidRDefault="0033339C" w:rsidP="00ED0EC0">
            <w:pPr>
              <w:pStyle w:val="Table"/>
              <w:jc w:val="center"/>
            </w:pPr>
            <w:r>
              <w:t>5</w:t>
            </w:r>
          </w:p>
        </w:tc>
        <w:tc>
          <w:tcPr>
            <w:tcW w:w="1619" w:type="dxa"/>
            <w:vMerge/>
            <w:vAlign w:val="center"/>
          </w:tcPr>
          <w:p w:rsidR="0003352D" w:rsidRPr="00277747" w:rsidRDefault="0003352D" w:rsidP="00ED0EC0">
            <w:pPr>
              <w:pStyle w:val="Table"/>
            </w:pPr>
          </w:p>
        </w:tc>
      </w:tr>
      <w:tr w:rsidR="0003352D" w:rsidRPr="0048499F" w:rsidTr="00ED0EC0">
        <w:trPr>
          <w:jc w:val="center"/>
        </w:trPr>
        <w:tc>
          <w:tcPr>
            <w:tcW w:w="1194" w:type="dxa"/>
            <w:vMerge/>
            <w:vAlign w:val="center"/>
          </w:tcPr>
          <w:p w:rsidR="0003352D" w:rsidRPr="0048499F" w:rsidRDefault="0003352D" w:rsidP="00ED0EC0">
            <w:pPr>
              <w:pStyle w:val="Table"/>
              <w:jc w:val="center"/>
            </w:pPr>
          </w:p>
        </w:tc>
        <w:tc>
          <w:tcPr>
            <w:tcW w:w="4148" w:type="dxa"/>
            <w:vAlign w:val="center"/>
          </w:tcPr>
          <w:p w:rsidR="0003352D" w:rsidRPr="0048499F" w:rsidRDefault="0003352D" w:rsidP="00ED0EC0">
            <w:pPr>
              <w:pStyle w:val="Table"/>
            </w:pPr>
            <w:r>
              <w:rPr>
                <w:color w:val="000000"/>
              </w:rPr>
              <w:t>An toàn sản xuất</w:t>
            </w:r>
          </w:p>
        </w:tc>
        <w:tc>
          <w:tcPr>
            <w:tcW w:w="757" w:type="dxa"/>
          </w:tcPr>
          <w:p w:rsidR="0003352D" w:rsidRDefault="0003352D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03352D" w:rsidRDefault="0003352D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03352D" w:rsidRDefault="0033339C" w:rsidP="00ED0EC0">
            <w:pPr>
              <w:pStyle w:val="Table"/>
              <w:jc w:val="center"/>
            </w:pPr>
            <w:r>
              <w:t>5</w:t>
            </w:r>
          </w:p>
        </w:tc>
        <w:tc>
          <w:tcPr>
            <w:tcW w:w="1619" w:type="dxa"/>
            <w:vMerge/>
            <w:vAlign w:val="center"/>
          </w:tcPr>
          <w:p w:rsidR="0003352D" w:rsidRPr="0048499F" w:rsidRDefault="0003352D" w:rsidP="00ED0EC0">
            <w:pPr>
              <w:pStyle w:val="Table"/>
            </w:pPr>
          </w:p>
        </w:tc>
      </w:tr>
      <w:tr w:rsidR="0033339C" w:rsidRPr="0048499F" w:rsidTr="00ED0EC0">
        <w:trPr>
          <w:jc w:val="center"/>
        </w:trPr>
        <w:tc>
          <w:tcPr>
            <w:tcW w:w="1194" w:type="dxa"/>
            <w:vAlign w:val="center"/>
          </w:tcPr>
          <w:p w:rsidR="0033339C" w:rsidRPr="005E603C" w:rsidRDefault="0033339C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148" w:type="dxa"/>
            <w:vAlign w:val="center"/>
          </w:tcPr>
          <w:p w:rsidR="0033339C" w:rsidRPr="0048499F" w:rsidRDefault="0033339C" w:rsidP="00ED0EC0">
            <w:pPr>
              <w:pStyle w:val="Table"/>
              <w:rPr>
                <w:b/>
              </w:rPr>
            </w:pPr>
            <w:r>
              <w:rPr>
                <w:b/>
              </w:rPr>
              <w:t>Thực hiện một nội dung công việc</w:t>
            </w:r>
          </w:p>
        </w:tc>
        <w:tc>
          <w:tcPr>
            <w:tcW w:w="757" w:type="dxa"/>
          </w:tcPr>
          <w:p w:rsidR="0033339C" w:rsidRPr="00F667EF" w:rsidRDefault="0033339C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0</w:t>
            </w:r>
          </w:p>
        </w:tc>
        <w:tc>
          <w:tcPr>
            <w:tcW w:w="751" w:type="dxa"/>
          </w:tcPr>
          <w:p w:rsidR="0033339C" w:rsidRPr="00F667EF" w:rsidRDefault="0033339C" w:rsidP="00ED0EC0">
            <w:pPr>
              <w:pStyle w:val="Table"/>
              <w:jc w:val="center"/>
              <w:rPr>
                <w:b/>
              </w:rPr>
            </w:pPr>
            <w:r w:rsidRPr="00F667EF">
              <w:rPr>
                <w:b/>
              </w:rPr>
              <w:t>0</w:t>
            </w:r>
          </w:p>
        </w:tc>
        <w:tc>
          <w:tcPr>
            <w:tcW w:w="767" w:type="dxa"/>
          </w:tcPr>
          <w:p w:rsidR="0033339C" w:rsidRPr="00F667EF" w:rsidRDefault="0033339C" w:rsidP="00ED0EC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619" w:type="dxa"/>
            <w:vMerge w:val="restart"/>
            <w:vAlign w:val="center"/>
          </w:tcPr>
          <w:p w:rsidR="0033339C" w:rsidRDefault="0033339C" w:rsidP="0033339C">
            <w:pPr>
              <w:pStyle w:val="Table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 Tài liệu [1]</w:t>
            </w:r>
          </w:p>
          <w:p w:rsidR="0033339C" w:rsidRDefault="0033339C" w:rsidP="0033339C">
            <w:pPr>
              <w:pStyle w:val="Table"/>
            </w:pPr>
            <w:r>
              <w:rPr>
                <w:bCs/>
                <w:color w:val="000000"/>
              </w:rPr>
              <w:t>+ Tìm hiểu thực hiện một công việc tại cơ quan/ doanh nghiệp</w:t>
            </w:r>
          </w:p>
        </w:tc>
      </w:tr>
      <w:tr w:rsidR="0033339C" w:rsidRPr="0048499F" w:rsidTr="00ED0EC0">
        <w:trPr>
          <w:jc w:val="center"/>
        </w:trPr>
        <w:tc>
          <w:tcPr>
            <w:tcW w:w="1194" w:type="dxa"/>
            <w:vMerge w:val="restart"/>
            <w:vAlign w:val="center"/>
          </w:tcPr>
          <w:p w:rsidR="0033339C" w:rsidRPr="0003352D" w:rsidRDefault="0033339C" w:rsidP="00ED0EC0">
            <w:pPr>
              <w:pStyle w:val="Table"/>
              <w:jc w:val="center"/>
              <w:rPr>
                <w:b/>
              </w:rPr>
            </w:pPr>
            <w:r w:rsidRPr="0003352D">
              <w:rPr>
                <w:b/>
              </w:rPr>
              <w:t>7-8</w:t>
            </w:r>
          </w:p>
        </w:tc>
        <w:tc>
          <w:tcPr>
            <w:tcW w:w="4148" w:type="dxa"/>
            <w:vAlign w:val="center"/>
          </w:tcPr>
          <w:p w:rsidR="0033339C" w:rsidRDefault="0033339C" w:rsidP="00ED0EC0">
            <w:pPr>
              <w:pStyle w:val="Table"/>
              <w:rPr>
                <w:color w:val="000000"/>
              </w:rPr>
            </w:pPr>
            <w:r>
              <w:rPr>
                <w:lang w:val="nl-NL"/>
              </w:rPr>
              <w:t>Thu thập tài liệu/ số liệu; t</w:t>
            </w:r>
            <w:r>
              <w:rPr>
                <w:color w:val="000000"/>
              </w:rPr>
              <w:t>ìm hiểu về quy trình điều hành 1 công việc</w:t>
            </w:r>
          </w:p>
        </w:tc>
        <w:tc>
          <w:tcPr>
            <w:tcW w:w="757" w:type="dxa"/>
          </w:tcPr>
          <w:p w:rsidR="0033339C" w:rsidRDefault="0033339C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33339C" w:rsidRDefault="0033339C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33339C" w:rsidRDefault="0033339C" w:rsidP="00ED0EC0">
            <w:pPr>
              <w:pStyle w:val="Table"/>
              <w:jc w:val="center"/>
            </w:pPr>
            <w:r>
              <w:t>5</w:t>
            </w:r>
          </w:p>
        </w:tc>
        <w:tc>
          <w:tcPr>
            <w:tcW w:w="1619" w:type="dxa"/>
            <w:vMerge/>
            <w:vAlign w:val="center"/>
          </w:tcPr>
          <w:p w:rsidR="0033339C" w:rsidRDefault="0033339C" w:rsidP="00ED0EC0">
            <w:pPr>
              <w:pStyle w:val="Table"/>
            </w:pPr>
          </w:p>
        </w:tc>
      </w:tr>
      <w:tr w:rsidR="0033339C" w:rsidRPr="0048499F" w:rsidTr="00ED0EC0">
        <w:trPr>
          <w:jc w:val="center"/>
        </w:trPr>
        <w:tc>
          <w:tcPr>
            <w:tcW w:w="1194" w:type="dxa"/>
            <w:vMerge/>
            <w:vAlign w:val="center"/>
          </w:tcPr>
          <w:p w:rsidR="0033339C" w:rsidRPr="0048499F" w:rsidRDefault="0033339C" w:rsidP="00ED0EC0">
            <w:pPr>
              <w:pStyle w:val="Table"/>
              <w:jc w:val="center"/>
            </w:pPr>
          </w:p>
        </w:tc>
        <w:tc>
          <w:tcPr>
            <w:tcW w:w="4148" w:type="dxa"/>
            <w:vAlign w:val="center"/>
          </w:tcPr>
          <w:p w:rsidR="0033339C" w:rsidRDefault="0033339C" w:rsidP="00ED0EC0">
            <w:pPr>
              <w:pStyle w:val="Table"/>
              <w:rPr>
                <w:color w:val="000000"/>
              </w:rPr>
            </w:pPr>
            <w:r>
              <w:rPr>
                <w:color w:val="000000"/>
              </w:rPr>
              <w:t>Tìm hiểu triển khai 1 công việc</w:t>
            </w:r>
          </w:p>
        </w:tc>
        <w:tc>
          <w:tcPr>
            <w:tcW w:w="757" w:type="dxa"/>
          </w:tcPr>
          <w:p w:rsidR="0033339C" w:rsidRDefault="0033339C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33339C" w:rsidRDefault="0033339C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33339C" w:rsidRDefault="0033339C" w:rsidP="00ED0EC0">
            <w:pPr>
              <w:pStyle w:val="Table"/>
              <w:jc w:val="center"/>
            </w:pPr>
            <w:r>
              <w:t>5</w:t>
            </w:r>
          </w:p>
        </w:tc>
        <w:tc>
          <w:tcPr>
            <w:tcW w:w="1619" w:type="dxa"/>
            <w:vMerge/>
            <w:vAlign w:val="center"/>
          </w:tcPr>
          <w:p w:rsidR="0033339C" w:rsidRDefault="0033339C" w:rsidP="00ED0EC0">
            <w:pPr>
              <w:pStyle w:val="Table"/>
            </w:pPr>
          </w:p>
        </w:tc>
      </w:tr>
      <w:tr w:rsidR="0033339C" w:rsidRPr="0048499F" w:rsidTr="00ED0EC0">
        <w:trPr>
          <w:jc w:val="center"/>
        </w:trPr>
        <w:tc>
          <w:tcPr>
            <w:tcW w:w="1194" w:type="dxa"/>
            <w:vMerge/>
            <w:vAlign w:val="center"/>
          </w:tcPr>
          <w:p w:rsidR="0033339C" w:rsidRPr="0048499F" w:rsidRDefault="0033339C" w:rsidP="00ED0EC0">
            <w:pPr>
              <w:pStyle w:val="Table"/>
              <w:jc w:val="center"/>
            </w:pPr>
          </w:p>
        </w:tc>
        <w:tc>
          <w:tcPr>
            <w:tcW w:w="4148" w:type="dxa"/>
            <w:vAlign w:val="center"/>
          </w:tcPr>
          <w:p w:rsidR="0033339C" w:rsidRDefault="0033339C" w:rsidP="00ED0EC0">
            <w:pPr>
              <w:pStyle w:val="Table"/>
              <w:rPr>
                <w:color w:val="000000"/>
              </w:rPr>
            </w:pPr>
            <w:r>
              <w:rPr>
                <w:color w:val="000000"/>
              </w:rPr>
              <w:t xml:space="preserve">Sử dụng một </w:t>
            </w:r>
            <w:r>
              <w:rPr>
                <w:bCs/>
              </w:rPr>
              <w:t>một thiết bị/ phần mềm để thực hiện một công việc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757" w:type="dxa"/>
          </w:tcPr>
          <w:p w:rsidR="0033339C" w:rsidRDefault="0033339C" w:rsidP="00ED0EC0">
            <w:pPr>
              <w:pStyle w:val="Table"/>
              <w:jc w:val="center"/>
            </w:pPr>
          </w:p>
        </w:tc>
        <w:tc>
          <w:tcPr>
            <w:tcW w:w="751" w:type="dxa"/>
          </w:tcPr>
          <w:p w:rsidR="0033339C" w:rsidRDefault="0033339C" w:rsidP="00ED0EC0">
            <w:pPr>
              <w:pStyle w:val="Table"/>
              <w:jc w:val="center"/>
            </w:pPr>
          </w:p>
        </w:tc>
        <w:tc>
          <w:tcPr>
            <w:tcW w:w="767" w:type="dxa"/>
          </w:tcPr>
          <w:p w:rsidR="0033339C" w:rsidRDefault="0033339C" w:rsidP="00ED0EC0">
            <w:pPr>
              <w:pStyle w:val="Table"/>
              <w:jc w:val="center"/>
            </w:pPr>
            <w:r>
              <w:t>5</w:t>
            </w:r>
          </w:p>
        </w:tc>
        <w:tc>
          <w:tcPr>
            <w:tcW w:w="1619" w:type="dxa"/>
            <w:vMerge/>
            <w:vAlign w:val="center"/>
          </w:tcPr>
          <w:p w:rsidR="0033339C" w:rsidRDefault="0033339C" w:rsidP="00ED0EC0">
            <w:pPr>
              <w:pStyle w:val="Table"/>
            </w:pPr>
          </w:p>
        </w:tc>
      </w:tr>
    </w:tbl>
    <w:p w:rsidR="003B49B8" w:rsidRPr="003B49B8" w:rsidRDefault="003B49B8" w:rsidP="00905C31">
      <w:pPr>
        <w:autoSpaceDE w:val="0"/>
        <w:autoSpaceDN w:val="0"/>
        <w:adjustRightInd w:val="0"/>
        <w:spacing w:line="312" w:lineRule="auto"/>
        <w:ind w:firstLine="360"/>
        <w:rPr>
          <w:b/>
          <w:bCs/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4644"/>
        <w:gridCol w:w="4644"/>
      </w:tblGrid>
      <w:tr w:rsidR="001F6513" w:rsidRPr="001937E0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1F6513" w:rsidRPr="005B700C" w:rsidRDefault="001F6513" w:rsidP="00971051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1F6513" w:rsidRPr="001937E0" w:rsidRDefault="001F6513" w:rsidP="00971051">
            <w:pPr>
              <w:spacing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fr-FR"/>
              </w:rPr>
            </w:pPr>
            <w:r w:rsidRPr="001937E0">
              <w:rPr>
                <w:sz w:val="24"/>
                <w:szCs w:val="24"/>
                <w:lang w:val="fr-FR"/>
              </w:rPr>
              <w:t>Hà Nội, ngày</w:t>
            </w:r>
            <w:r>
              <w:rPr>
                <w:sz w:val="24"/>
                <w:szCs w:val="24"/>
                <w:lang w:val="fr-FR"/>
              </w:rPr>
              <w:t xml:space="preserve"> 31 </w:t>
            </w:r>
            <w:r w:rsidRPr="001937E0">
              <w:rPr>
                <w:sz w:val="24"/>
                <w:szCs w:val="24"/>
                <w:lang w:val="fr-FR"/>
              </w:rPr>
              <w:t>tháng</w:t>
            </w:r>
            <w:r>
              <w:rPr>
                <w:sz w:val="24"/>
                <w:szCs w:val="24"/>
                <w:lang w:val="fr-FR"/>
              </w:rPr>
              <w:t xml:space="preserve"> 3</w:t>
            </w:r>
            <w:r w:rsidRPr="001937E0">
              <w:rPr>
                <w:sz w:val="24"/>
                <w:szCs w:val="24"/>
                <w:lang w:val="fr-FR"/>
              </w:rPr>
              <w:t xml:space="preserve"> năm 20</w:t>
            </w:r>
            <w:r>
              <w:rPr>
                <w:sz w:val="24"/>
                <w:szCs w:val="24"/>
                <w:lang w:val="fr-FR"/>
              </w:rPr>
              <w:t>20</w:t>
            </w:r>
          </w:p>
        </w:tc>
      </w:tr>
      <w:tr w:rsidR="001F6513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1F6513" w:rsidRPr="008D0046" w:rsidRDefault="001F6513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TRƯỞNG KHOA</w:t>
            </w:r>
          </w:p>
          <w:p w:rsidR="001F6513" w:rsidRPr="008D0046" w:rsidRDefault="001F6513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  <w:p w:rsidR="001F6513" w:rsidRPr="008D0046" w:rsidRDefault="00EF5EC9" w:rsidP="008C6E97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EF5EC9">
              <w:pict>
                <v:shape id="Freeform: Shape 18" o:spid="_x0000_s1032" style="width:160.2pt;height:52.8pt;visibility:visible;mso-position-horizontal-relative:char;mso-position-vertical-relative:line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 style="mso-next-textbox:#Freeform: Shape 18">
                    <w:txbxContent>
                      <w:p w:rsidR="001F6513" w:rsidRDefault="001F6513" w:rsidP="001F6513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4644" w:type="dxa"/>
            <w:shd w:val="clear" w:color="auto" w:fill="auto"/>
          </w:tcPr>
          <w:p w:rsidR="001F6513" w:rsidRPr="008D0046" w:rsidRDefault="001F6513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TRƯỞNG BỘ MÔN</w:t>
            </w:r>
          </w:p>
          <w:p w:rsidR="001F6513" w:rsidRPr="008D0046" w:rsidRDefault="00EF5EC9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F5EC9">
              <w:pict>
                <v:group id="Group 3" o:spid="_x0000_s1027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28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1pt">
                    <v:stroke joinstyle="miter"/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29" style="position:absolute;top:5410;width:47244;height:11811;visibility:visibl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" adj="-11796480,,5400" path="m,1181100l2697480,518160,4724400,e" filled="f" strokecolor="black [3213]" strokeweight="1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 style="mso-next-textbox:#Freeform: Shape 4">
                      <w:txbxContent>
                        <w:p w:rsidR="001F6513" w:rsidRDefault="001F6513" w:rsidP="001F6513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1F6513" w:rsidRPr="008D0046" w:rsidRDefault="001F6513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1F6513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1F6513" w:rsidRPr="008D0046" w:rsidRDefault="001F6513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TS. Trần Thùy Dương</w:t>
            </w:r>
          </w:p>
        </w:tc>
        <w:tc>
          <w:tcPr>
            <w:tcW w:w="4644" w:type="dxa"/>
            <w:shd w:val="clear" w:color="auto" w:fill="auto"/>
          </w:tcPr>
          <w:p w:rsidR="001F6513" w:rsidRPr="008D0046" w:rsidRDefault="001F6513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PGS.TS Trần Xuân Trường</w:t>
            </w:r>
          </w:p>
        </w:tc>
      </w:tr>
    </w:tbl>
    <w:p w:rsidR="001F6513" w:rsidRPr="003555B5" w:rsidRDefault="001F6513" w:rsidP="00D91007">
      <w:pPr>
        <w:rPr>
          <w:sz w:val="24"/>
          <w:szCs w:val="24"/>
        </w:rPr>
      </w:pPr>
    </w:p>
    <w:sectPr w:rsidR="001F6513" w:rsidRPr="003555B5" w:rsidSect="008C6E97">
      <w:footerReference w:type="even" r:id="rId7"/>
      <w:footerReference w:type="default" r:id="rId8"/>
      <w:pgSz w:w="11907" w:h="16840" w:code="9"/>
      <w:pgMar w:top="709" w:right="850" w:bottom="567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920" w:rsidRDefault="00E36920">
      <w:r>
        <w:separator/>
      </w:r>
    </w:p>
  </w:endnote>
  <w:endnote w:type="continuationSeparator" w:id="1">
    <w:p w:rsidR="00E36920" w:rsidRDefault="00E36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73" w:rsidRDefault="00EF5EC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6677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6773" w:rsidRDefault="00166773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73" w:rsidRDefault="00EF5EC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667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6D79">
      <w:rPr>
        <w:rStyle w:val="PageNumber"/>
        <w:noProof/>
      </w:rPr>
      <w:t>3</w:t>
    </w:r>
    <w:r>
      <w:rPr>
        <w:rStyle w:val="PageNumber"/>
      </w:rPr>
      <w:fldChar w:fldCharType="end"/>
    </w:r>
  </w:p>
  <w:p w:rsidR="00166773" w:rsidRDefault="00166773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920" w:rsidRDefault="00E36920">
      <w:r>
        <w:separator/>
      </w:r>
    </w:p>
  </w:footnote>
  <w:footnote w:type="continuationSeparator" w:id="1">
    <w:p w:rsidR="00E36920" w:rsidRDefault="00E369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5644D"/>
    <w:multiLevelType w:val="hybridMultilevel"/>
    <w:tmpl w:val="54DAA820"/>
    <w:lvl w:ilvl="0" w:tplc="F10E54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75EE00E4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6FE4"/>
    <w:rsid w:val="00000056"/>
    <w:rsid w:val="00026105"/>
    <w:rsid w:val="0003352D"/>
    <w:rsid w:val="000523EF"/>
    <w:rsid w:val="00060DCC"/>
    <w:rsid w:val="00061141"/>
    <w:rsid w:val="00065D49"/>
    <w:rsid w:val="00077D12"/>
    <w:rsid w:val="0008478A"/>
    <w:rsid w:val="000874BE"/>
    <w:rsid w:val="00095A1D"/>
    <w:rsid w:val="000B22B4"/>
    <w:rsid w:val="000B231D"/>
    <w:rsid w:val="000B43CA"/>
    <w:rsid w:val="000D075E"/>
    <w:rsid w:val="000D1F4C"/>
    <w:rsid w:val="000D4E86"/>
    <w:rsid w:val="000D4F78"/>
    <w:rsid w:val="000D6DC7"/>
    <w:rsid w:val="000E5751"/>
    <w:rsid w:val="000F1AD7"/>
    <w:rsid w:val="000F78FF"/>
    <w:rsid w:val="00110A3C"/>
    <w:rsid w:val="00122E5C"/>
    <w:rsid w:val="001265BC"/>
    <w:rsid w:val="001471E8"/>
    <w:rsid w:val="00166773"/>
    <w:rsid w:val="0019047E"/>
    <w:rsid w:val="001915A3"/>
    <w:rsid w:val="00193FC5"/>
    <w:rsid w:val="001A1A85"/>
    <w:rsid w:val="001B518C"/>
    <w:rsid w:val="001C0C10"/>
    <w:rsid w:val="001C5F1F"/>
    <w:rsid w:val="001D28AD"/>
    <w:rsid w:val="001E0E11"/>
    <w:rsid w:val="001E4097"/>
    <w:rsid w:val="001F2CFE"/>
    <w:rsid w:val="001F6513"/>
    <w:rsid w:val="00200F66"/>
    <w:rsid w:val="002017E8"/>
    <w:rsid w:val="00206FE4"/>
    <w:rsid w:val="00210206"/>
    <w:rsid w:val="002250F5"/>
    <w:rsid w:val="0022701C"/>
    <w:rsid w:val="0023564E"/>
    <w:rsid w:val="002360EC"/>
    <w:rsid w:val="0024066F"/>
    <w:rsid w:val="00251FBF"/>
    <w:rsid w:val="002733E0"/>
    <w:rsid w:val="00276B1A"/>
    <w:rsid w:val="002837E0"/>
    <w:rsid w:val="00285344"/>
    <w:rsid w:val="00290C2F"/>
    <w:rsid w:val="00293120"/>
    <w:rsid w:val="00296F71"/>
    <w:rsid w:val="002A1AA7"/>
    <w:rsid w:val="002A7D7D"/>
    <w:rsid w:val="002B3774"/>
    <w:rsid w:val="002E11D4"/>
    <w:rsid w:val="002F100D"/>
    <w:rsid w:val="0032305B"/>
    <w:rsid w:val="00324DFC"/>
    <w:rsid w:val="0033339C"/>
    <w:rsid w:val="003409C3"/>
    <w:rsid w:val="00347AB2"/>
    <w:rsid w:val="00354DE3"/>
    <w:rsid w:val="003555B5"/>
    <w:rsid w:val="00355AA0"/>
    <w:rsid w:val="0035766F"/>
    <w:rsid w:val="00367502"/>
    <w:rsid w:val="003961B0"/>
    <w:rsid w:val="003977F6"/>
    <w:rsid w:val="003A2C31"/>
    <w:rsid w:val="003B49B8"/>
    <w:rsid w:val="003B73BB"/>
    <w:rsid w:val="003E0101"/>
    <w:rsid w:val="003E465F"/>
    <w:rsid w:val="003E48B3"/>
    <w:rsid w:val="003E705F"/>
    <w:rsid w:val="003E747D"/>
    <w:rsid w:val="003F5908"/>
    <w:rsid w:val="003F7694"/>
    <w:rsid w:val="004240DB"/>
    <w:rsid w:val="004249C1"/>
    <w:rsid w:val="00424E70"/>
    <w:rsid w:val="0042577A"/>
    <w:rsid w:val="00436666"/>
    <w:rsid w:val="004377BB"/>
    <w:rsid w:val="004437C7"/>
    <w:rsid w:val="00456477"/>
    <w:rsid w:val="0047201B"/>
    <w:rsid w:val="0047459D"/>
    <w:rsid w:val="0048413E"/>
    <w:rsid w:val="004900EB"/>
    <w:rsid w:val="00490BBF"/>
    <w:rsid w:val="0049105F"/>
    <w:rsid w:val="004A21C9"/>
    <w:rsid w:val="004A6A61"/>
    <w:rsid w:val="004B0AEC"/>
    <w:rsid w:val="004B2147"/>
    <w:rsid w:val="004B73B3"/>
    <w:rsid w:val="004C793A"/>
    <w:rsid w:val="004D085E"/>
    <w:rsid w:val="004D1DA8"/>
    <w:rsid w:val="004D2D63"/>
    <w:rsid w:val="004D56B4"/>
    <w:rsid w:val="004E28DE"/>
    <w:rsid w:val="004E52F3"/>
    <w:rsid w:val="004F013A"/>
    <w:rsid w:val="004F6EE9"/>
    <w:rsid w:val="005057FE"/>
    <w:rsid w:val="00515D16"/>
    <w:rsid w:val="00522CA6"/>
    <w:rsid w:val="00522EC8"/>
    <w:rsid w:val="0052730E"/>
    <w:rsid w:val="00534B5D"/>
    <w:rsid w:val="005426EF"/>
    <w:rsid w:val="00551492"/>
    <w:rsid w:val="00556C4D"/>
    <w:rsid w:val="00563ECE"/>
    <w:rsid w:val="00575954"/>
    <w:rsid w:val="00577985"/>
    <w:rsid w:val="00582BD6"/>
    <w:rsid w:val="00587777"/>
    <w:rsid w:val="005907EA"/>
    <w:rsid w:val="005B4563"/>
    <w:rsid w:val="005D4530"/>
    <w:rsid w:val="005E0B1F"/>
    <w:rsid w:val="005E603C"/>
    <w:rsid w:val="00604950"/>
    <w:rsid w:val="006049FB"/>
    <w:rsid w:val="0061018F"/>
    <w:rsid w:val="006114CB"/>
    <w:rsid w:val="00612534"/>
    <w:rsid w:val="00614F9E"/>
    <w:rsid w:val="006238AE"/>
    <w:rsid w:val="00630FD6"/>
    <w:rsid w:val="006406CA"/>
    <w:rsid w:val="00642568"/>
    <w:rsid w:val="006429F0"/>
    <w:rsid w:val="0064340B"/>
    <w:rsid w:val="006447AD"/>
    <w:rsid w:val="0064755B"/>
    <w:rsid w:val="00654888"/>
    <w:rsid w:val="00654B34"/>
    <w:rsid w:val="00654E18"/>
    <w:rsid w:val="0065719F"/>
    <w:rsid w:val="0065748B"/>
    <w:rsid w:val="006639CB"/>
    <w:rsid w:val="00665547"/>
    <w:rsid w:val="00667004"/>
    <w:rsid w:val="00674DE8"/>
    <w:rsid w:val="00687578"/>
    <w:rsid w:val="00695501"/>
    <w:rsid w:val="006972EC"/>
    <w:rsid w:val="006A0E70"/>
    <w:rsid w:val="006A5431"/>
    <w:rsid w:val="006D03CF"/>
    <w:rsid w:val="006D4373"/>
    <w:rsid w:val="006D55A2"/>
    <w:rsid w:val="006E28D1"/>
    <w:rsid w:val="006E5BAC"/>
    <w:rsid w:val="006F247A"/>
    <w:rsid w:val="006F3269"/>
    <w:rsid w:val="006F7AB6"/>
    <w:rsid w:val="00702551"/>
    <w:rsid w:val="00733BDA"/>
    <w:rsid w:val="00733E14"/>
    <w:rsid w:val="00733E37"/>
    <w:rsid w:val="00737982"/>
    <w:rsid w:val="00744C77"/>
    <w:rsid w:val="00754BCA"/>
    <w:rsid w:val="00755AB6"/>
    <w:rsid w:val="00756A26"/>
    <w:rsid w:val="00762D08"/>
    <w:rsid w:val="00764FCF"/>
    <w:rsid w:val="00770357"/>
    <w:rsid w:val="007770DA"/>
    <w:rsid w:val="0077772C"/>
    <w:rsid w:val="0078471B"/>
    <w:rsid w:val="00785426"/>
    <w:rsid w:val="00787F72"/>
    <w:rsid w:val="007A0274"/>
    <w:rsid w:val="007A3017"/>
    <w:rsid w:val="007A7F11"/>
    <w:rsid w:val="007B1760"/>
    <w:rsid w:val="007B5ACD"/>
    <w:rsid w:val="007B7392"/>
    <w:rsid w:val="007C5BD5"/>
    <w:rsid w:val="007C7EDD"/>
    <w:rsid w:val="007E0F70"/>
    <w:rsid w:val="007F321C"/>
    <w:rsid w:val="007F7694"/>
    <w:rsid w:val="008026BE"/>
    <w:rsid w:val="00810997"/>
    <w:rsid w:val="00831754"/>
    <w:rsid w:val="008344D4"/>
    <w:rsid w:val="00835194"/>
    <w:rsid w:val="00836403"/>
    <w:rsid w:val="00844B37"/>
    <w:rsid w:val="00845F64"/>
    <w:rsid w:val="00847C39"/>
    <w:rsid w:val="0085037B"/>
    <w:rsid w:val="008543C1"/>
    <w:rsid w:val="00875E93"/>
    <w:rsid w:val="00877F10"/>
    <w:rsid w:val="00883BBA"/>
    <w:rsid w:val="00895EEF"/>
    <w:rsid w:val="008B1311"/>
    <w:rsid w:val="008C1294"/>
    <w:rsid w:val="008C4E59"/>
    <w:rsid w:val="008C6E97"/>
    <w:rsid w:val="008D09FC"/>
    <w:rsid w:val="008D714C"/>
    <w:rsid w:val="008D7546"/>
    <w:rsid w:val="008E5832"/>
    <w:rsid w:val="008F2C8D"/>
    <w:rsid w:val="008F7AF4"/>
    <w:rsid w:val="0090524F"/>
    <w:rsid w:val="00905C31"/>
    <w:rsid w:val="0091264D"/>
    <w:rsid w:val="00917774"/>
    <w:rsid w:val="009179E5"/>
    <w:rsid w:val="00926E23"/>
    <w:rsid w:val="00927365"/>
    <w:rsid w:val="009330BB"/>
    <w:rsid w:val="00936C92"/>
    <w:rsid w:val="00937495"/>
    <w:rsid w:val="00943A97"/>
    <w:rsid w:val="00952045"/>
    <w:rsid w:val="009540AF"/>
    <w:rsid w:val="009611DC"/>
    <w:rsid w:val="00961E97"/>
    <w:rsid w:val="00977426"/>
    <w:rsid w:val="009817B7"/>
    <w:rsid w:val="0099152E"/>
    <w:rsid w:val="009962D4"/>
    <w:rsid w:val="009A19F7"/>
    <w:rsid w:val="009B21CE"/>
    <w:rsid w:val="009C0F3B"/>
    <w:rsid w:val="009C37E7"/>
    <w:rsid w:val="009D205C"/>
    <w:rsid w:val="009D3E30"/>
    <w:rsid w:val="009D56F2"/>
    <w:rsid w:val="009E0BE8"/>
    <w:rsid w:val="009E389F"/>
    <w:rsid w:val="009E52A6"/>
    <w:rsid w:val="009F015B"/>
    <w:rsid w:val="009F62EC"/>
    <w:rsid w:val="00A01BDF"/>
    <w:rsid w:val="00A029FB"/>
    <w:rsid w:val="00A04049"/>
    <w:rsid w:val="00A16F89"/>
    <w:rsid w:val="00A25557"/>
    <w:rsid w:val="00A30B25"/>
    <w:rsid w:val="00A35151"/>
    <w:rsid w:val="00A4561D"/>
    <w:rsid w:val="00A5084C"/>
    <w:rsid w:val="00A54C43"/>
    <w:rsid w:val="00A71CD5"/>
    <w:rsid w:val="00A71D62"/>
    <w:rsid w:val="00A7360F"/>
    <w:rsid w:val="00AA0916"/>
    <w:rsid w:val="00AA147F"/>
    <w:rsid w:val="00AB3A65"/>
    <w:rsid w:val="00AC4642"/>
    <w:rsid w:val="00AC684D"/>
    <w:rsid w:val="00AD53F5"/>
    <w:rsid w:val="00AE292E"/>
    <w:rsid w:val="00B0518E"/>
    <w:rsid w:val="00B0564C"/>
    <w:rsid w:val="00B21893"/>
    <w:rsid w:val="00B23623"/>
    <w:rsid w:val="00B25A8C"/>
    <w:rsid w:val="00B30A96"/>
    <w:rsid w:val="00B32163"/>
    <w:rsid w:val="00B400C8"/>
    <w:rsid w:val="00B51514"/>
    <w:rsid w:val="00B55CCC"/>
    <w:rsid w:val="00B60C95"/>
    <w:rsid w:val="00B63516"/>
    <w:rsid w:val="00B645D2"/>
    <w:rsid w:val="00B64ACA"/>
    <w:rsid w:val="00B65AB4"/>
    <w:rsid w:val="00B70279"/>
    <w:rsid w:val="00B82A7F"/>
    <w:rsid w:val="00B90939"/>
    <w:rsid w:val="00B92E4D"/>
    <w:rsid w:val="00B94BE5"/>
    <w:rsid w:val="00B96712"/>
    <w:rsid w:val="00BA09EA"/>
    <w:rsid w:val="00BA0F72"/>
    <w:rsid w:val="00BA2A8D"/>
    <w:rsid w:val="00BA637A"/>
    <w:rsid w:val="00BA7AD9"/>
    <w:rsid w:val="00BA7C39"/>
    <w:rsid w:val="00BB01C7"/>
    <w:rsid w:val="00BC2752"/>
    <w:rsid w:val="00BE07A3"/>
    <w:rsid w:val="00BE21F6"/>
    <w:rsid w:val="00BE2454"/>
    <w:rsid w:val="00BE2E37"/>
    <w:rsid w:val="00BF231A"/>
    <w:rsid w:val="00BF680D"/>
    <w:rsid w:val="00C02961"/>
    <w:rsid w:val="00C02E84"/>
    <w:rsid w:val="00C14DAB"/>
    <w:rsid w:val="00C204BC"/>
    <w:rsid w:val="00C2548B"/>
    <w:rsid w:val="00C31496"/>
    <w:rsid w:val="00C41392"/>
    <w:rsid w:val="00C44C60"/>
    <w:rsid w:val="00C53616"/>
    <w:rsid w:val="00C54134"/>
    <w:rsid w:val="00C65144"/>
    <w:rsid w:val="00C7326B"/>
    <w:rsid w:val="00C737E8"/>
    <w:rsid w:val="00C76B92"/>
    <w:rsid w:val="00C8287E"/>
    <w:rsid w:val="00CA6C21"/>
    <w:rsid w:val="00CA7149"/>
    <w:rsid w:val="00CB0A27"/>
    <w:rsid w:val="00CB5F0C"/>
    <w:rsid w:val="00CB789B"/>
    <w:rsid w:val="00CD487E"/>
    <w:rsid w:val="00CD4A9F"/>
    <w:rsid w:val="00CE4A1E"/>
    <w:rsid w:val="00CE77AF"/>
    <w:rsid w:val="00CF3CD4"/>
    <w:rsid w:val="00CF6282"/>
    <w:rsid w:val="00D10734"/>
    <w:rsid w:val="00D15239"/>
    <w:rsid w:val="00D16D79"/>
    <w:rsid w:val="00D171C9"/>
    <w:rsid w:val="00D20B8C"/>
    <w:rsid w:val="00D32CF4"/>
    <w:rsid w:val="00D44F85"/>
    <w:rsid w:val="00D46C15"/>
    <w:rsid w:val="00D61127"/>
    <w:rsid w:val="00D63879"/>
    <w:rsid w:val="00D64278"/>
    <w:rsid w:val="00D7531A"/>
    <w:rsid w:val="00D91007"/>
    <w:rsid w:val="00DA3577"/>
    <w:rsid w:val="00DA409D"/>
    <w:rsid w:val="00DA5B21"/>
    <w:rsid w:val="00DB3280"/>
    <w:rsid w:val="00DB4330"/>
    <w:rsid w:val="00DC23CF"/>
    <w:rsid w:val="00DC3428"/>
    <w:rsid w:val="00DC3527"/>
    <w:rsid w:val="00DD31AB"/>
    <w:rsid w:val="00DE1431"/>
    <w:rsid w:val="00DE4334"/>
    <w:rsid w:val="00DE4A27"/>
    <w:rsid w:val="00E157D7"/>
    <w:rsid w:val="00E24D28"/>
    <w:rsid w:val="00E25CF8"/>
    <w:rsid w:val="00E349B9"/>
    <w:rsid w:val="00E36920"/>
    <w:rsid w:val="00E41A3C"/>
    <w:rsid w:val="00E44D6B"/>
    <w:rsid w:val="00E46710"/>
    <w:rsid w:val="00E52D7E"/>
    <w:rsid w:val="00E56475"/>
    <w:rsid w:val="00E6594E"/>
    <w:rsid w:val="00E81AA2"/>
    <w:rsid w:val="00E851F0"/>
    <w:rsid w:val="00E86E14"/>
    <w:rsid w:val="00E874DA"/>
    <w:rsid w:val="00EA2703"/>
    <w:rsid w:val="00EA472E"/>
    <w:rsid w:val="00EA7FEA"/>
    <w:rsid w:val="00EB143E"/>
    <w:rsid w:val="00EB2352"/>
    <w:rsid w:val="00EC0019"/>
    <w:rsid w:val="00EC06C9"/>
    <w:rsid w:val="00ED7054"/>
    <w:rsid w:val="00EE0A83"/>
    <w:rsid w:val="00EE3756"/>
    <w:rsid w:val="00EE5D69"/>
    <w:rsid w:val="00EF3F6E"/>
    <w:rsid w:val="00EF5EC9"/>
    <w:rsid w:val="00EF7F49"/>
    <w:rsid w:val="00F01540"/>
    <w:rsid w:val="00F03F7C"/>
    <w:rsid w:val="00F0731C"/>
    <w:rsid w:val="00F15135"/>
    <w:rsid w:val="00F2348B"/>
    <w:rsid w:val="00F24E19"/>
    <w:rsid w:val="00F25168"/>
    <w:rsid w:val="00F26E9C"/>
    <w:rsid w:val="00F40F0A"/>
    <w:rsid w:val="00F4451D"/>
    <w:rsid w:val="00F567F1"/>
    <w:rsid w:val="00F65538"/>
    <w:rsid w:val="00F667EF"/>
    <w:rsid w:val="00F72D53"/>
    <w:rsid w:val="00F77A9E"/>
    <w:rsid w:val="00F808EA"/>
    <w:rsid w:val="00F85A39"/>
    <w:rsid w:val="00F96568"/>
    <w:rsid w:val="00FA25E4"/>
    <w:rsid w:val="00FA6D44"/>
    <w:rsid w:val="00FB1B47"/>
    <w:rsid w:val="00FB5F7D"/>
    <w:rsid w:val="00FB745F"/>
    <w:rsid w:val="00FF02E0"/>
    <w:rsid w:val="00FF6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3120"/>
    <w:pPr>
      <w:keepNext/>
      <w:keepLines/>
      <w:spacing w:before="60" w:after="40"/>
      <w:ind w:left="284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293120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paragraph" w:customStyle="1" w:styleId="Table">
    <w:name w:val="Table"/>
    <w:basedOn w:val="NoSpacing"/>
    <w:link w:val="TableChar"/>
    <w:qFormat/>
    <w:rsid w:val="00293120"/>
    <w:pPr>
      <w:spacing w:line="288" w:lineRule="auto"/>
    </w:pPr>
    <w:rPr>
      <w:sz w:val="24"/>
      <w:szCs w:val="24"/>
    </w:rPr>
  </w:style>
  <w:style w:type="character" w:customStyle="1" w:styleId="TableChar">
    <w:name w:val="Table Char"/>
    <w:basedOn w:val="DefaultParagraphFont"/>
    <w:link w:val="Table"/>
    <w:rsid w:val="00293120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293120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8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GiangDay\Decuong-new2015\Mau_de_cuong_chi_tiet_20151204160403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Mau_de_cuong_chi_tiet_20151204160403(1).dot</Template>
  <TotalTime>22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MDC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MyPC</dc:creator>
  <cp:lastModifiedBy>DELL</cp:lastModifiedBy>
  <cp:revision>5</cp:revision>
  <cp:lastPrinted>2020-04-08T01:03:00Z</cp:lastPrinted>
  <dcterms:created xsi:type="dcterms:W3CDTF">2020-04-07T09:09:00Z</dcterms:created>
  <dcterms:modified xsi:type="dcterms:W3CDTF">2020-04-08T01:31:00Z</dcterms:modified>
</cp:coreProperties>
</file>