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5" w:type="dxa"/>
        <w:tblInd w:w="-72" w:type="dxa"/>
        <w:tblLook w:val="01E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8F2CD8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8F2CD8">
              <w:rPr>
                <w:noProof/>
              </w:rPr>
              <w:pict>
                <v:line id="Straight Connector 1" o:spid="_x0000_s1026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555B5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:rsidR="00744C77" w:rsidRPr="003555B5" w:rsidRDefault="008F2CD8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8F2CD8">
              <w:rPr>
                <w:noProof/>
              </w:rPr>
              <w:pict>
                <v:line id="Straight Connector 4" o:spid="_x0000_s1031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6D5057" w:rsidRPr="00C423A1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6D5057">
        <w:rPr>
          <w:b/>
          <w:bCs/>
          <w:sz w:val="24"/>
          <w:szCs w:val="24"/>
        </w:rPr>
        <w:t>:</w:t>
      </w:r>
      <w:r w:rsidR="000A7368">
        <w:rPr>
          <w:b/>
          <w:bCs/>
          <w:sz w:val="24"/>
          <w:szCs w:val="24"/>
        </w:rPr>
        <w:t xml:space="preserve"> </w:t>
      </w:r>
      <w:r w:rsidR="00207F9A">
        <w:rPr>
          <w:b/>
          <w:sz w:val="24"/>
          <w:szCs w:val="24"/>
          <w:lang w:val="pt-BR"/>
        </w:rPr>
        <w:t>Viễn thám hồng ngoại nhiệt</w:t>
      </w:r>
    </w:p>
    <w:p w:rsidR="00744C77" w:rsidRPr="00207F9A" w:rsidRDefault="00207F9A" w:rsidP="006D5057">
      <w:pPr>
        <w:pStyle w:val="BodyText2"/>
        <w:spacing w:before="240" w:after="0" w:line="240" w:lineRule="auto"/>
        <w:ind w:left="360"/>
        <w:jc w:val="both"/>
        <w:rPr>
          <w:b/>
          <w:bCs/>
          <w:sz w:val="24"/>
          <w:szCs w:val="24"/>
        </w:rPr>
      </w:pPr>
      <w:r w:rsidRPr="00526F99">
        <w:rPr>
          <w:b/>
          <w:sz w:val="24"/>
          <w:szCs w:val="24"/>
          <w:lang w:val="pt-BR"/>
        </w:rPr>
        <w:t>Thermal Infrared Remote Sensing</w:t>
      </w:r>
    </w:p>
    <w:p w:rsidR="00744C77" w:rsidRPr="00F917DA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38504C">
        <w:rPr>
          <w:b/>
          <w:sz w:val="24"/>
          <w:szCs w:val="24"/>
        </w:rPr>
        <w:t xml:space="preserve"> </w:t>
      </w:r>
      <w:r w:rsidR="003C1269">
        <w:rPr>
          <w:b/>
          <w:sz w:val="24"/>
          <w:szCs w:val="24"/>
        </w:rPr>
        <w:t>7050317</w:t>
      </w:r>
    </w:p>
    <w:p w:rsidR="00744C77" w:rsidRPr="00A4668A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  <w:lang w:val="vi-VN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9134E3">
        <w:rPr>
          <w:b/>
          <w:bCs/>
          <w:color w:val="000000"/>
          <w:sz w:val="24"/>
          <w:szCs w:val="24"/>
        </w:rPr>
        <w:t xml:space="preserve"> </w:t>
      </w:r>
      <w:r w:rsidR="00B50284">
        <w:rPr>
          <w:b/>
          <w:bCs/>
          <w:color w:val="000000"/>
          <w:sz w:val="24"/>
          <w:szCs w:val="24"/>
          <w:lang w:val="vi-VN"/>
        </w:rPr>
        <w:t>2</w:t>
      </w:r>
      <w:r w:rsidR="00A4668A">
        <w:rPr>
          <w:b/>
          <w:bCs/>
          <w:color w:val="000000"/>
          <w:sz w:val="24"/>
          <w:szCs w:val="24"/>
          <w:lang w:val="vi-VN"/>
        </w:rPr>
        <w:t xml:space="preserve"> (</w:t>
      </w:r>
      <w:r w:rsidR="00C423A1" w:rsidRPr="00AE5835">
        <w:rPr>
          <w:b/>
          <w:bCs/>
          <w:color w:val="000000"/>
          <w:sz w:val="24"/>
          <w:szCs w:val="24"/>
          <w:lang w:val="vi-VN"/>
        </w:rPr>
        <w:t>2</w:t>
      </w:r>
      <w:r w:rsidR="00A4668A">
        <w:rPr>
          <w:b/>
          <w:bCs/>
          <w:color w:val="000000"/>
          <w:sz w:val="24"/>
          <w:szCs w:val="24"/>
          <w:lang w:val="vi-VN"/>
        </w:rPr>
        <w:t>-</w:t>
      </w:r>
      <w:r w:rsidR="00B50284">
        <w:rPr>
          <w:b/>
          <w:bCs/>
          <w:color w:val="000000"/>
          <w:sz w:val="24"/>
          <w:szCs w:val="24"/>
        </w:rPr>
        <w:t>0</w:t>
      </w:r>
      <w:r w:rsidR="00A4668A">
        <w:rPr>
          <w:b/>
          <w:bCs/>
          <w:color w:val="000000"/>
          <w:sz w:val="24"/>
          <w:szCs w:val="24"/>
          <w:lang w:val="vi-VN"/>
        </w:rPr>
        <w:t>-</w:t>
      </w:r>
      <w:r w:rsidR="00B50284">
        <w:rPr>
          <w:b/>
          <w:bCs/>
          <w:color w:val="000000"/>
          <w:sz w:val="24"/>
          <w:szCs w:val="24"/>
        </w:rPr>
        <w:t>4</w:t>
      </w:r>
      <w:r w:rsidR="00A4668A">
        <w:rPr>
          <w:b/>
          <w:bCs/>
          <w:color w:val="000000"/>
          <w:sz w:val="24"/>
          <w:szCs w:val="24"/>
          <w:lang w:val="vi-VN"/>
        </w:rPr>
        <w:t>)</w:t>
      </w:r>
      <w:r w:rsidR="00364B17">
        <w:rPr>
          <w:b/>
          <w:bCs/>
          <w:color w:val="000000"/>
          <w:sz w:val="24"/>
          <w:szCs w:val="24"/>
        </w:rPr>
        <w:t xml:space="preserve"> </w:t>
      </w:r>
      <w:r w:rsidR="007F7354">
        <w:rPr>
          <w:b/>
          <w:bCs/>
          <w:color w:val="000000"/>
          <w:sz w:val="24"/>
          <w:szCs w:val="24"/>
        </w:rPr>
        <w:t>học</w:t>
      </w:r>
      <w:r w:rsidR="004823B2">
        <w:rPr>
          <w:b/>
          <w:bCs/>
          <w:color w:val="000000"/>
          <w:sz w:val="24"/>
          <w:szCs w:val="24"/>
          <w:lang w:val="vi-VN"/>
        </w:rPr>
        <w:t xml:space="preserve"> trong </w:t>
      </w:r>
      <w:r w:rsidR="00083105">
        <w:rPr>
          <w:b/>
          <w:bCs/>
          <w:color w:val="000000"/>
          <w:sz w:val="24"/>
          <w:szCs w:val="24"/>
          <w:lang w:val="en-GB"/>
        </w:rPr>
        <w:t>8</w:t>
      </w:r>
      <w:r w:rsidR="004823B2">
        <w:rPr>
          <w:b/>
          <w:bCs/>
          <w:color w:val="000000"/>
          <w:sz w:val="24"/>
          <w:szCs w:val="24"/>
          <w:lang w:val="vi-VN"/>
        </w:rPr>
        <w:t xml:space="preserve"> tuần</w:t>
      </w:r>
    </w:p>
    <w:p w:rsidR="006447AD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</w:p>
    <w:p w:rsidR="000D075E" w:rsidRPr="000A7368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ED6D2F">
        <w:rPr>
          <w:sz w:val="24"/>
          <w:szCs w:val="24"/>
          <w:lang w:val="vi-VN"/>
        </w:rPr>
        <w:t>L</w:t>
      </w:r>
      <w:r w:rsidR="00744C77" w:rsidRPr="00ED6D2F">
        <w:rPr>
          <w:sz w:val="24"/>
          <w:szCs w:val="24"/>
          <w:lang w:val="vi-VN"/>
        </w:rPr>
        <w:t>ý thuyết</w:t>
      </w:r>
      <w:r w:rsidRPr="00ED6D2F">
        <w:rPr>
          <w:sz w:val="24"/>
          <w:szCs w:val="24"/>
          <w:lang w:val="vi-VN"/>
        </w:rPr>
        <w:t>:</w:t>
      </w:r>
      <w:r w:rsidR="000C7E2F" w:rsidRPr="00ED6D2F">
        <w:rPr>
          <w:sz w:val="24"/>
          <w:szCs w:val="24"/>
        </w:rPr>
        <w:t xml:space="preserve"> </w:t>
      </w:r>
      <w:r w:rsidR="00F0125C" w:rsidRPr="00ED6D2F">
        <w:rPr>
          <w:sz w:val="24"/>
          <w:szCs w:val="24"/>
        </w:rPr>
        <w:t>2</w:t>
      </w:r>
      <w:r w:rsidR="002F5D0D" w:rsidRPr="00ED6D2F">
        <w:rPr>
          <w:sz w:val="24"/>
          <w:szCs w:val="24"/>
        </w:rPr>
        <w:t>8</w:t>
      </w:r>
      <w:r w:rsidR="00A4668A" w:rsidRPr="00ED6D2F">
        <w:rPr>
          <w:sz w:val="24"/>
          <w:szCs w:val="24"/>
          <w:lang w:val="vi-VN"/>
        </w:rPr>
        <w:tab/>
      </w:r>
      <w:r w:rsidR="00A4668A" w:rsidRPr="00ED6D2F">
        <w:rPr>
          <w:sz w:val="24"/>
          <w:szCs w:val="24"/>
          <w:lang w:val="vi-VN"/>
        </w:rPr>
        <w:tab/>
      </w:r>
      <w:r w:rsidRPr="00ED6D2F">
        <w:rPr>
          <w:sz w:val="24"/>
          <w:szCs w:val="24"/>
          <w:lang w:val="vi-VN"/>
        </w:rPr>
        <w:t xml:space="preserve">; </w:t>
      </w:r>
      <w:r w:rsidR="000D075E" w:rsidRPr="00ED6D2F">
        <w:rPr>
          <w:sz w:val="24"/>
          <w:szCs w:val="24"/>
          <w:lang w:val="vi-VN"/>
        </w:rPr>
        <w:t>Bài tập:</w:t>
      </w:r>
      <w:r w:rsidR="00364B17" w:rsidRPr="00ED6D2F">
        <w:rPr>
          <w:sz w:val="24"/>
          <w:szCs w:val="24"/>
        </w:rPr>
        <w:t xml:space="preserve"> </w:t>
      </w:r>
      <w:r w:rsidR="002F5D0D" w:rsidRPr="00ED6D2F">
        <w:rPr>
          <w:sz w:val="24"/>
          <w:szCs w:val="24"/>
        </w:rPr>
        <w:t>2</w:t>
      </w:r>
      <w:r w:rsidR="00A4668A" w:rsidRPr="000A7368">
        <w:rPr>
          <w:sz w:val="24"/>
          <w:szCs w:val="24"/>
          <w:lang w:val="vi-VN"/>
        </w:rPr>
        <w:tab/>
      </w:r>
      <w:r w:rsidR="00A4668A" w:rsidRPr="000A7368">
        <w:rPr>
          <w:sz w:val="24"/>
          <w:szCs w:val="24"/>
          <w:lang w:val="vi-VN"/>
        </w:rPr>
        <w:tab/>
        <w:t>;</w:t>
      </w:r>
      <w:r w:rsidR="00047BA8">
        <w:rPr>
          <w:sz w:val="24"/>
          <w:szCs w:val="24"/>
        </w:rPr>
        <w:t xml:space="preserve"> </w:t>
      </w:r>
      <w:r w:rsidRPr="000A7368">
        <w:rPr>
          <w:sz w:val="24"/>
          <w:szCs w:val="24"/>
          <w:lang w:val="vi-VN"/>
        </w:rPr>
        <w:t>T</w:t>
      </w:r>
      <w:r w:rsidR="00744C77" w:rsidRPr="000A7368">
        <w:rPr>
          <w:sz w:val="24"/>
          <w:szCs w:val="24"/>
          <w:lang w:val="vi-VN"/>
        </w:rPr>
        <w:t>hực hành</w:t>
      </w:r>
      <w:r w:rsidRPr="000A7368">
        <w:rPr>
          <w:sz w:val="24"/>
          <w:szCs w:val="24"/>
          <w:lang w:val="vi-VN"/>
        </w:rPr>
        <w:t>:</w:t>
      </w:r>
      <w:r w:rsidR="007B5EE3" w:rsidRPr="000A7368">
        <w:rPr>
          <w:sz w:val="24"/>
          <w:szCs w:val="24"/>
        </w:rPr>
        <w:t>0</w:t>
      </w:r>
    </w:p>
    <w:p w:rsidR="00744C77" w:rsidRPr="007B5EE3" w:rsidRDefault="000C7E2F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0A7368">
        <w:rPr>
          <w:sz w:val="24"/>
          <w:szCs w:val="24"/>
        </w:rPr>
        <w:t xml:space="preserve">        </w:t>
      </w:r>
      <w:r w:rsidR="006447AD" w:rsidRPr="000A7368">
        <w:rPr>
          <w:sz w:val="24"/>
          <w:szCs w:val="24"/>
        </w:rPr>
        <w:t>T</w:t>
      </w:r>
      <w:r w:rsidR="00744C77" w:rsidRPr="000A7368">
        <w:rPr>
          <w:sz w:val="24"/>
          <w:szCs w:val="24"/>
          <w:lang w:val="vi-VN"/>
        </w:rPr>
        <w:t>hực tập</w:t>
      </w:r>
      <w:r w:rsidR="000D075E" w:rsidRPr="000A7368">
        <w:rPr>
          <w:sz w:val="24"/>
          <w:szCs w:val="24"/>
          <w:lang w:val="vi-VN"/>
        </w:rPr>
        <w:t>:</w:t>
      </w:r>
      <w:r w:rsidR="009134E3" w:rsidRPr="000A7368">
        <w:rPr>
          <w:sz w:val="24"/>
          <w:szCs w:val="24"/>
        </w:rPr>
        <w:t xml:space="preserve"> 0</w:t>
      </w:r>
      <w:r w:rsidR="00A4668A" w:rsidRPr="000A7368">
        <w:rPr>
          <w:sz w:val="24"/>
          <w:szCs w:val="24"/>
          <w:lang w:val="vi-VN"/>
        </w:rPr>
        <w:tab/>
      </w:r>
      <w:r w:rsidR="00A4668A" w:rsidRPr="000A7368">
        <w:rPr>
          <w:sz w:val="24"/>
          <w:szCs w:val="24"/>
          <w:lang w:val="vi-VN"/>
        </w:rPr>
        <w:tab/>
        <w:t>;</w:t>
      </w:r>
      <w:r w:rsidR="00047BA8">
        <w:rPr>
          <w:sz w:val="24"/>
          <w:szCs w:val="24"/>
        </w:rPr>
        <w:t xml:space="preserve"> </w:t>
      </w:r>
      <w:r w:rsidR="000D075E" w:rsidRPr="000A7368">
        <w:rPr>
          <w:sz w:val="24"/>
          <w:szCs w:val="24"/>
          <w:lang w:val="vi-VN"/>
        </w:rPr>
        <w:t xml:space="preserve">Đồ </w:t>
      </w:r>
      <w:r w:rsidR="00744C77" w:rsidRPr="000A7368">
        <w:rPr>
          <w:sz w:val="24"/>
          <w:szCs w:val="24"/>
          <w:lang w:val="vi-VN"/>
        </w:rPr>
        <w:t>án</w:t>
      </w:r>
      <w:r w:rsidR="000D075E" w:rsidRPr="000A7368">
        <w:rPr>
          <w:sz w:val="24"/>
          <w:szCs w:val="24"/>
          <w:lang w:val="vi-VN"/>
        </w:rPr>
        <w:t>:</w:t>
      </w:r>
      <w:r w:rsidR="00A4668A" w:rsidRPr="000A7368">
        <w:rPr>
          <w:sz w:val="24"/>
          <w:szCs w:val="24"/>
          <w:lang w:val="vi-VN"/>
        </w:rPr>
        <w:t xml:space="preserve"> 0</w:t>
      </w:r>
      <w:r w:rsidR="00A4668A" w:rsidRPr="000A7368">
        <w:rPr>
          <w:sz w:val="24"/>
          <w:szCs w:val="24"/>
          <w:lang w:val="vi-VN"/>
        </w:rPr>
        <w:tab/>
      </w:r>
      <w:r w:rsidR="00A4668A" w:rsidRPr="000A7368">
        <w:rPr>
          <w:sz w:val="24"/>
          <w:szCs w:val="24"/>
          <w:lang w:val="vi-VN"/>
        </w:rPr>
        <w:tab/>
        <w:t>;</w:t>
      </w:r>
      <w:r w:rsidR="00047BA8">
        <w:rPr>
          <w:sz w:val="24"/>
          <w:szCs w:val="24"/>
        </w:rPr>
        <w:t xml:space="preserve"> </w:t>
      </w:r>
      <w:r w:rsidR="000D075E" w:rsidRPr="000A7368">
        <w:rPr>
          <w:sz w:val="24"/>
          <w:szCs w:val="24"/>
          <w:lang w:val="vi-VN"/>
        </w:rPr>
        <w:t>T</w:t>
      </w:r>
      <w:r w:rsidR="00744C77" w:rsidRPr="000A7368">
        <w:rPr>
          <w:sz w:val="24"/>
          <w:szCs w:val="24"/>
          <w:lang w:val="vi-VN"/>
        </w:rPr>
        <w:t>ự học</w:t>
      </w:r>
      <w:r w:rsidR="000D075E" w:rsidRPr="000A7368">
        <w:rPr>
          <w:sz w:val="24"/>
          <w:szCs w:val="24"/>
          <w:lang w:val="vi-VN"/>
        </w:rPr>
        <w:t>:</w:t>
      </w:r>
      <w:r w:rsidR="009134E3" w:rsidRPr="000A7368">
        <w:rPr>
          <w:sz w:val="24"/>
          <w:szCs w:val="24"/>
        </w:rPr>
        <w:t xml:space="preserve"> </w:t>
      </w:r>
      <w:r w:rsidR="00B50284" w:rsidRPr="000A7368">
        <w:rPr>
          <w:sz w:val="24"/>
          <w:szCs w:val="24"/>
        </w:rPr>
        <w:t>60</w:t>
      </w:r>
    </w:p>
    <w:p w:rsidR="00744C77" w:rsidRPr="003555B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p w:rsidR="003B3CC7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F5908" w:rsidRPr="003555B5">
        <w:rPr>
          <w:b/>
          <w:sz w:val="24"/>
          <w:szCs w:val="24"/>
        </w:rPr>
        <w:t>Giảng viên giảng dạy:</w:t>
      </w:r>
    </w:p>
    <w:p w:rsidR="003B3CC7" w:rsidRDefault="003B3CC7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0"/>
        <w:gridCol w:w="2401"/>
        <w:gridCol w:w="1242"/>
        <w:gridCol w:w="1171"/>
        <w:gridCol w:w="3250"/>
      </w:tblGrid>
      <w:tr w:rsidR="003B3CC7" w:rsidRPr="00E3082A" w:rsidTr="00F939B2">
        <w:tc>
          <w:tcPr>
            <w:tcW w:w="708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922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 và tên</w:t>
            </w:r>
          </w:p>
        </w:tc>
        <w:tc>
          <w:tcPr>
            <w:tcW w:w="1331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Học hàm, học vị</w:t>
            </w:r>
          </w:p>
        </w:tc>
        <w:tc>
          <w:tcPr>
            <w:tcW w:w="1276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Mã CBGD</w:t>
            </w:r>
          </w:p>
        </w:tc>
        <w:tc>
          <w:tcPr>
            <w:tcW w:w="2517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3B3CC7" w:rsidRPr="00E3082A" w:rsidTr="00F939B2">
        <w:tc>
          <w:tcPr>
            <w:tcW w:w="708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1</w:t>
            </w:r>
          </w:p>
        </w:tc>
        <w:tc>
          <w:tcPr>
            <w:tcW w:w="2922" w:type="dxa"/>
            <w:vAlign w:val="center"/>
          </w:tcPr>
          <w:p w:rsidR="003B3CC7" w:rsidRPr="00E3082A" w:rsidRDefault="003B3CC7" w:rsidP="003B3CC7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Trần Xuân Trường </w:t>
            </w:r>
          </w:p>
        </w:tc>
        <w:tc>
          <w:tcPr>
            <w:tcW w:w="1331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PGS. TS</w:t>
            </w:r>
          </w:p>
        </w:tc>
        <w:tc>
          <w:tcPr>
            <w:tcW w:w="1276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0503-13</w:t>
            </w:r>
          </w:p>
        </w:tc>
        <w:tc>
          <w:tcPr>
            <w:tcW w:w="2517" w:type="dxa"/>
            <w:vAlign w:val="center"/>
          </w:tcPr>
          <w:p w:rsidR="003B3CC7" w:rsidRPr="00E3082A" w:rsidRDefault="003B3CC7" w:rsidP="00364B17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tranxuantruong@humg.edu.vn</w:t>
            </w:r>
          </w:p>
        </w:tc>
      </w:tr>
      <w:tr w:rsidR="003B3CC7" w:rsidRPr="00E3082A" w:rsidTr="00F939B2">
        <w:tc>
          <w:tcPr>
            <w:tcW w:w="708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2</w:t>
            </w:r>
          </w:p>
        </w:tc>
        <w:tc>
          <w:tcPr>
            <w:tcW w:w="2922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Thu Trang</w:t>
            </w:r>
          </w:p>
        </w:tc>
        <w:tc>
          <w:tcPr>
            <w:tcW w:w="1331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276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0503-08</w:t>
            </w:r>
          </w:p>
        </w:tc>
        <w:tc>
          <w:tcPr>
            <w:tcW w:w="2517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lethutrang @humg.edu.vn</w:t>
            </w:r>
          </w:p>
        </w:tc>
      </w:tr>
      <w:tr w:rsidR="003B3CC7" w:rsidRPr="00E3082A" w:rsidTr="00F939B2">
        <w:tc>
          <w:tcPr>
            <w:tcW w:w="708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3</w:t>
            </w:r>
          </w:p>
        </w:tc>
        <w:tc>
          <w:tcPr>
            <w:tcW w:w="2922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Phạm Hà Thái</w:t>
            </w:r>
          </w:p>
        </w:tc>
        <w:tc>
          <w:tcPr>
            <w:tcW w:w="1331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276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0503-06</w:t>
            </w:r>
          </w:p>
        </w:tc>
        <w:tc>
          <w:tcPr>
            <w:tcW w:w="2517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phamhathai@humg.edu.vn</w:t>
            </w:r>
          </w:p>
        </w:tc>
      </w:tr>
      <w:tr w:rsidR="003B3CC7" w:rsidRPr="00E3082A" w:rsidTr="00F939B2">
        <w:tc>
          <w:tcPr>
            <w:tcW w:w="708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22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Văn Trung</w:t>
            </w:r>
          </w:p>
        </w:tc>
        <w:tc>
          <w:tcPr>
            <w:tcW w:w="1331" w:type="dxa"/>
            <w:vAlign w:val="center"/>
          </w:tcPr>
          <w:p w:rsidR="003B3CC7" w:rsidRPr="00E3082A" w:rsidRDefault="003F2D5F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PGS.</w:t>
            </w:r>
            <w:r w:rsidR="003B3CC7">
              <w:rPr>
                <w:sz w:val="24"/>
                <w:szCs w:val="24"/>
              </w:rPr>
              <w:t>TS</w:t>
            </w:r>
          </w:p>
        </w:tc>
        <w:tc>
          <w:tcPr>
            <w:tcW w:w="1276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0503-15</w:t>
            </w:r>
          </w:p>
        </w:tc>
        <w:tc>
          <w:tcPr>
            <w:tcW w:w="2517" w:type="dxa"/>
            <w:vAlign w:val="center"/>
          </w:tcPr>
          <w:p w:rsidR="003B3CC7" w:rsidRPr="00E3082A" w:rsidRDefault="003B3CC7" w:rsidP="00F939B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nguyenvantrung@humg.edu.vn</w:t>
            </w:r>
          </w:p>
        </w:tc>
      </w:tr>
    </w:tbl>
    <w:p w:rsidR="003B3CC7" w:rsidRDefault="003B3CC7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</w:p>
    <w:p w:rsidR="00744C77" w:rsidRPr="00A4668A" w:rsidRDefault="006447AD" w:rsidP="008233B1">
      <w:pPr>
        <w:pStyle w:val="BodyText2"/>
        <w:spacing w:before="120" w:after="0" w:line="240" w:lineRule="auto"/>
        <w:ind w:firstLine="426"/>
        <w:jc w:val="both"/>
        <w:rPr>
          <w:b/>
          <w:sz w:val="24"/>
          <w:szCs w:val="24"/>
          <w:lang w:val="vi-VN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A4668A">
        <w:rPr>
          <w:b/>
          <w:sz w:val="24"/>
          <w:szCs w:val="24"/>
          <w:lang w:val="vi-VN"/>
        </w:rPr>
        <w:t xml:space="preserve"> Đo ảnh và Viễn thám</w:t>
      </w:r>
    </w:p>
    <w:p w:rsidR="00744C77" w:rsidRPr="00A4668A" w:rsidRDefault="006447AD" w:rsidP="00280AF6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3555B5">
        <w:rPr>
          <w:b/>
          <w:sz w:val="24"/>
          <w:szCs w:val="24"/>
        </w:rPr>
        <w:t>2.3. Khoa:</w:t>
      </w:r>
      <w:r w:rsidR="00A4668A">
        <w:rPr>
          <w:b/>
          <w:sz w:val="24"/>
          <w:szCs w:val="24"/>
          <w:lang w:val="vi-VN"/>
        </w:rPr>
        <w:t xml:space="preserve"> Trắc địa – Bản đồ và Quản lý đất đai</w:t>
      </w:r>
    </w:p>
    <w:p w:rsidR="00744C77" w:rsidRPr="003555B5" w:rsidRDefault="00744C77" w:rsidP="00280AF6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:rsidR="006D03CF" w:rsidRPr="0071404A" w:rsidRDefault="006D03CF" w:rsidP="00280AF6">
      <w:pPr>
        <w:pStyle w:val="BodyText2"/>
        <w:numPr>
          <w:ilvl w:val="1"/>
          <w:numId w:val="6"/>
        </w:numPr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quyết:</w:t>
      </w:r>
    </w:p>
    <w:p w:rsidR="006D03CF" w:rsidRPr="0071404A" w:rsidRDefault="006D03CF" w:rsidP="0071404A">
      <w:pPr>
        <w:pStyle w:val="BodyText2"/>
        <w:numPr>
          <w:ilvl w:val="1"/>
          <w:numId w:val="6"/>
        </w:numPr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71404A">
        <w:rPr>
          <w:b/>
          <w:bCs/>
          <w:color w:val="000000"/>
          <w:sz w:val="24"/>
          <w:szCs w:val="24"/>
        </w:rPr>
        <w:t>Môn học học trước:</w:t>
      </w:r>
      <w:r w:rsidR="00364B17">
        <w:rPr>
          <w:b/>
          <w:bCs/>
          <w:color w:val="000000"/>
          <w:sz w:val="24"/>
          <w:szCs w:val="24"/>
        </w:rPr>
        <w:t xml:space="preserve"> </w:t>
      </w:r>
      <w:r w:rsidR="0071404A">
        <w:rPr>
          <w:b/>
          <w:bCs/>
          <w:color w:val="000000"/>
          <w:sz w:val="24"/>
          <w:szCs w:val="24"/>
          <w:lang w:val="en-GB"/>
        </w:rPr>
        <w:t>Cơ sở đo</w:t>
      </w:r>
      <w:r w:rsidR="00864744">
        <w:rPr>
          <w:b/>
          <w:bCs/>
          <w:color w:val="000000"/>
          <w:sz w:val="24"/>
          <w:szCs w:val="24"/>
          <w:lang w:val="en-GB"/>
        </w:rPr>
        <w:t xml:space="preserve"> ảnh và viễn thám - 7050301</w:t>
      </w:r>
    </w:p>
    <w:p w:rsidR="00744C77" w:rsidRPr="003555B5" w:rsidRDefault="00744C77" w:rsidP="00280AF6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423A1">
        <w:rPr>
          <w:b/>
          <w:bCs/>
          <w:color w:val="000000"/>
          <w:sz w:val="24"/>
          <w:szCs w:val="24"/>
        </w:rPr>
        <w:t>Mục tiêu của học phần</w:t>
      </w:r>
    </w:p>
    <w:p w:rsidR="00744C77" w:rsidRPr="00280AF6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280AF6">
        <w:rPr>
          <w:b/>
          <w:bCs/>
          <w:lang w:val="vi-VN"/>
        </w:rPr>
        <w:t xml:space="preserve">Kiến thức </w:t>
      </w:r>
    </w:p>
    <w:p w:rsidR="00B60C95" w:rsidRPr="00280AF6" w:rsidRDefault="00612534" w:rsidP="00B60C95">
      <w:pPr>
        <w:pStyle w:val="ListParagraph"/>
        <w:spacing w:before="120"/>
        <w:ind w:left="522"/>
        <w:jc w:val="both"/>
        <w:rPr>
          <w:lang w:val="vi-VN"/>
        </w:rPr>
      </w:pPr>
      <w:r w:rsidRPr="00AE5835">
        <w:rPr>
          <w:lang w:val="vi-VN"/>
        </w:rPr>
        <w:t>4.1.1</w:t>
      </w:r>
      <w:r w:rsidR="00364B17">
        <w:t xml:space="preserve"> </w:t>
      </w:r>
      <w:r w:rsidR="002B1ADA" w:rsidRPr="00AE5835">
        <w:rPr>
          <w:lang w:val="vi-VN"/>
        </w:rPr>
        <w:t>C</w:t>
      </w:r>
      <w:r w:rsidR="002B1ADA" w:rsidRPr="00280AF6">
        <w:rPr>
          <w:lang w:val="pt-BR"/>
        </w:rPr>
        <w:t xml:space="preserve">ung cấp các khái niệm về </w:t>
      </w:r>
      <w:r w:rsidR="00747CEF" w:rsidRPr="00AE5835">
        <w:rPr>
          <w:lang w:val="vi-VN"/>
        </w:rPr>
        <w:t>viễn thám hồng ngoại nhiệt</w:t>
      </w:r>
    </w:p>
    <w:p w:rsidR="00A14984" w:rsidRPr="00280AF6" w:rsidRDefault="001D17B3" w:rsidP="00A14984">
      <w:pPr>
        <w:pStyle w:val="ListParagraph"/>
        <w:spacing w:before="120"/>
        <w:ind w:left="522"/>
        <w:jc w:val="both"/>
        <w:rPr>
          <w:lang w:val="vi-VN"/>
        </w:rPr>
      </w:pPr>
      <w:r w:rsidRPr="00280AF6">
        <w:rPr>
          <w:lang w:val="vi-VN"/>
        </w:rPr>
        <w:t xml:space="preserve">4.1.2 </w:t>
      </w:r>
      <w:r w:rsidR="00536183" w:rsidRPr="00280AF6">
        <w:rPr>
          <w:lang w:val="vi-VN"/>
        </w:rPr>
        <w:t xml:space="preserve">Hiểu rõ </w:t>
      </w:r>
      <w:r w:rsidR="00C352C6" w:rsidRPr="00280AF6">
        <w:rPr>
          <w:lang w:val="vi-VN"/>
        </w:rPr>
        <w:t xml:space="preserve">về </w:t>
      </w:r>
      <w:r w:rsidR="00747CEF" w:rsidRPr="00AE5835">
        <w:rPr>
          <w:lang w:val="vi-VN"/>
        </w:rPr>
        <w:t>nguyên lý cơ bản của viễn thám hồng ngoại nhiệt</w:t>
      </w:r>
    </w:p>
    <w:p w:rsidR="001D17B3" w:rsidRPr="00280AF6" w:rsidRDefault="001D17B3" w:rsidP="00B60C95">
      <w:pPr>
        <w:pStyle w:val="ListParagraph"/>
        <w:spacing w:before="120"/>
        <w:ind w:left="522"/>
        <w:jc w:val="both"/>
        <w:rPr>
          <w:bCs/>
          <w:lang w:val="vi-VN"/>
        </w:rPr>
      </w:pPr>
      <w:r w:rsidRPr="00280AF6">
        <w:rPr>
          <w:lang w:val="vi-VN"/>
        </w:rPr>
        <w:t xml:space="preserve">4.1.3 </w:t>
      </w:r>
      <w:r w:rsidR="00F637CD" w:rsidRPr="00AE5835">
        <w:rPr>
          <w:lang w:val="vi-VN"/>
        </w:rPr>
        <w:t>L</w:t>
      </w:r>
      <w:r w:rsidR="00C352C6" w:rsidRPr="00280AF6">
        <w:rPr>
          <w:lang w:val="vi-VN"/>
        </w:rPr>
        <w:t xml:space="preserve">àm quen với </w:t>
      </w:r>
      <w:r w:rsidR="002B1ADA" w:rsidRPr="00280AF6">
        <w:rPr>
          <w:bCs/>
          <w:lang w:val="pt-BR"/>
        </w:rPr>
        <w:t xml:space="preserve">các </w:t>
      </w:r>
      <w:r w:rsidR="00747CEF" w:rsidRPr="00280AF6">
        <w:rPr>
          <w:bCs/>
          <w:lang w:val="pt-BR"/>
        </w:rPr>
        <w:t xml:space="preserve">phương pháp </w:t>
      </w:r>
      <w:r w:rsidR="00747CEF" w:rsidRPr="00AE5835">
        <w:rPr>
          <w:lang w:val="vi-VN"/>
        </w:rPr>
        <w:t>xử lý ảnh viễn thám hồng ngoại nhiệt</w:t>
      </w:r>
    </w:p>
    <w:p w:rsidR="00744C77" w:rsidRPr="00280AF6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280AF6">
        <w:rPr>
          <w:b/>
          <w:bCs/>
          <w:lang w:val="vi-VN"/>
        </w:rPr>
        <w:t>Kỹ năng</w:t>
      </w:r>
    </w:p>
    <w:p w:rsidR="00A14984" w:rsidRPr="00AE5835" w:rsidRDefault="002B1ADA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AE5835">
        <w:rPr>
          <w:lang w:val="vi-VN"/>
        </w:rPr>
        <w:t>Hiểu các chức năng của</w:t>
      </w:r>
      <w:r w:rsidR="00B40DDF" w:rsidRPr="00AE5835">
        <w:rPr>
          <w:lang w:val="vi-VN"/>
        </w:rPr>
        <w:t xml:space="preserve"> các phần mềm </w:t>
      </w:r>
      <w:r w:rsidR="00747CEF" w:rsidRPr="00280AF6">
        <w:rPr>
          <w:bCs/>
          <w:lang w:val="pt-BR"/>
        </w:rPr>
        <w:t>xử lý ảnh viễn thám hồng ngoại nhiệt</w:t>
      </w:r>
    </w:p>
    <w:p w:rsidR="00536183" w:rsidRPr="00AE5835" w:rsidRDefault="002B1ADA" w:rsidP="00536183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AE5835">
        <w:rPr>
          <w:lang w:val="vi-VN"/>
        </w:rPr>
        <w:t>Hiểu cách  x</w:t>
      </w:r>
      <w:r w:rsidR="00747CEF" w:rsidRPr="00AE5835">
        <w:rPr>
          <w:lang w:val="vi-VN"/>
        </w:rPr>
        <w:t>ử lý ảnh viễn thám hồng ngoại nhiệt</w:t>
      </w:r>
      <w:r w:rsidR="00C352C6" w:rsidRPr="00AE5835">
        <w:rPr>
          <w:lang w:val="vi-VN"/>
        </w:rPr>
        <w:t>.</w:t>
      </w:r>
    </w:p>
    <w:p w:rsidR="00B60C95" w:rsidRPr="00AE5835" w:rsidRDefault="002B1ADA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AE5835">
        <w:rPr>
          <w:lang w:val="vi-VN"/>
        </w:rPr>
        <w:t xml:space="preserve">Các ứng dụng của </w:t>
      </w:r>
      <w:r w:rsidR="00747CEF" w:rsidRPr="00AE5835">
        <w:rPr>
          <w:lang w:val="vi-VN"/>
        </w:rPr>
        <w:t>xử lý ảnh viễn thám hồng ngoại nhiệt</w:t>
      </w:r>
      <w:r w:rsidR="00536183" w:rsidRPr="00280AF6">
        <w:rPr>
          <w:lang w:val="vi-VN"/>
        </w:rPr>
        <w:t>.</w:t>
      </w:r>
    </w:p>
    <w:p w:rsidR="00744C77" w:rsidRPr="00A959AC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lastRenderedPageBreak/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:rsidR="00A959AC" w:rsidRPr="003555B5" w:rsidRDefault="00207F9A" w:rsidP="00582C62">
      <w:pPr>
        <w:pStyle w:val="ListParagraph"/>
        <w:tabs>
          <w:tab w:val="left" w:pos="6920"/>
        </w:tabs>
        <w:spacing w:line="312" w:lineRule="auto"/>
        <w:ind w:left="0" w:firstLine="567"/>
        <w:jc w:val="both"/>
        <w:rPr>
          <w:b/>
          <w:bCs/>
          <w:color w:val="000000"/>
        </w:rPr>
      </w:pPr>
      <w:r w:rsidRPr="00582C62">
        <w:t>Giới thiệu những nội dung cơ bản về viễn thám hồng ngoại nhiệt: khái niệm viễn thám hồng ngoại nhiệt; nguyên lý cơ bản của viễn thám hồng ngoại nhiệt; xử lý</w:t>
      </w:r>
      <w:r w:rsidR="00C41185" w:rsidRPr="00582C62">
        <w:t xml:space="preserve"> ảnh viễn thám hồng ngoại nhiệt và</w:t>
      </w:r>
      <w:r w:rsidRPr="00582C62">
        <w:t xml:space="preserve"> những ứng dụng của viễn thám hồng ngoại nhiệt.</w:t>
      </w:r>
    </w:p>
    <w:p w:rsidR="00296F71" w:rsidRPr="003555B5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08"/>
        <w:gridCol w:w="4683"/>
        <w:gridCol w:w="992"/>
        <w:gridCol w:w="1979"/>
      </w:tblGrid>
      <w:tr w:rsidR="00095A1D" w:rsidRPr="003555B5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CE7486" w:rsidRPr="003555B5" w:rsidTr="003F7694">
        <w:trPr>
          <w:trHeight w:val="548"/>
        </w:trPr>
        <w:tc>
          <w:tcPr>
            <w:tcW w:w="1408" w:type="dxa"/>
            <w:vAlign w:val="center"/>
          </w:tcPr>
          <w:p w:rsidR="00CE7486" w:rsidRPr="003555B5" w:rsidRDefault="00CE748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CE7486" w:rsidRPr="00445006" w:rsidRDefault="00CE7486" w:rsidP="000C69E5">
            <w:pPr>
              <w:spacing w:line="312" w:lineRule="auto"/>
              <w:jc w:val="both"/>
              <w:rPr>
                <w:b/>
                <w:bCs/>
              </w:rPr>
            </w:pPr>
            <w:r w:rsidRPr="00236C79">
              <w:rPr>
                <w:bCs/>
              </w:rPr>
              <w:t>KHÁI NIỆM VIỄN THÁM HỒNG NGOẠI NHIỆT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:rsidR="00CE7486" w:rsidRPr="003555B5" w:rsidRDefault="00CE7486" w:rsidP="0002196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4.1.1</w:t>
            </w:r>
          </w:p>
        </w:tc>
      </w:tr>
      <w:tr w:rsidR="00CE7486" w:rsidRPr="003555B5" w:rsidTr="009622D5">
        <w:tc>
          <w:tcPr>
            <w:tcW w:w="1408" w:type="dxa"/>
            <w:vAlign w:val="center"/>
          </w:tcPr>
          <w:p w:rsidR="00CE7486" w:rsidRPr="003555B5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</w:tcPr>
          <w:p w:rsidR="00CE7486" w:rsidRPr="000B678A" w:rsidRDefault="00CE7486" w:rsidP="009622D5">
            <w:pPr>
              <w:pStyle w:val="Default"/>
              <w:spacing w:line="320" w:lineRule="atLeast"/>
              <w:jc w:val="both"/>
            </w:pPr>
            <w:r w:rsidRPr="000B678A">
              <w:t>Lịch sử phát triển của viễn thám hồng ngoại nhiệt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0.5</w:t>
            </w:r>
          </w:p>
        </w:tc>
        <w:tc>
          <w:tcPr>
            <w:tcW w:w="1979" w:type="dxa"/>
            <w:vMerge/>
            <w:vAlign w:val="center"/>
          </w:tcPr>
          <w:p w:rsidR="00CE7486" w:rsidRPr="009377F2" w:rsidRDefault="00CE7486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E7486" w:rsidRPr="003555B5" w:rsidTr="009622D5">
        <w:tc>
          <w:tcPr>
            <w:tcW w:w="1408" w:type="dxa"/>
            <w:vAlign w:val="center"/>
          </w:tcPr>
          <w:p w:rsidR="00CE7486" w:rsidRPr="003555B5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</w:tcPr>
          <w:p w:rsidR="00CE7486" w:rsidRPr="000B678A" w:rsidRDefault="00CE7486" w:rsidP="009622D5">
            <w:pPr>
              <w:pStyle w:val="Default"/>
              <w:spacing w:line="320" w:lineRule="atLeast"/>
              <w:jc w:val="both"/>
            </w:pPr>
            <w:r w:rsidRPr="000B678A">
              <w:t>Khái niệm viễn thám hồng ngoại nhiệt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0.5</w:t>
            </w:r>
          </w:p>
        </w:tc>
        <w:tc>
          <w:tcPr>
            <w:tcW w:w="1979" w:type="dxa"/>
            <w:vMerge/>
            <w:vAlign w:val="center"/>
          </w:tcPr>
          <w:p w:rsidR="00CE7486" w:rsidRPr="009377F2" w:rsidRDefault="00CE7486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E7486" w:rsidRPr="003555B5" w:rsidTr="009622D5">
        <w:tc>
          <w:tcPr>
            <w:tcW w:w="1408" w:type="dxa"/>
            <w:vAlign w:val="center"/>
          </w:tcPr>
          <w:p w:rsidR="00CE7486" w:rsidRPr="00207F9A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</w:tcPr>
          <w:p w:rsidR="00CE7486" w:rsidRPr="000B678A" w:rsidRDefault="00CE7486" w:rsidP="009622D5">
            <w:pPr>
              <w:pStyle w:val="Default"/>
              <w:spacing w:line="320" w:lineRule="atLeast"/>
              <w:jc w:val="both"/>
            </w:pPr>
            <w:r w:rsidRPr="000B678A">
              <w:t xml:space="preserve">Bộ cảm thu ảnh viễn thám hồng ngoại nhiệt  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7CEF"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CE7486" w:rsidRDefault="00CE7486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E7486" w:rsidRPr="003555B5" w:rsidTr="009622D5">
        <w:tc>
          <w:tcPr>
            <w:tcW w:w="1408" w:type="dxa"/>
            <w:vAlign w:val="center"/>
          </w:tcPr>
          <w:p w:rsidR="00CE7486" w:rsidRPr="00207F9A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1.4</w:t>
            </w:r>
          </w:p>
        </w:tc>
        <w:tc>
          <w:tcPr>
            <w:tcW w:w="4683" w:type="dxa"/>
          </w:tcPr>
          <w:p w:rsidR="00CE7486" w:rsidRPr="000B678A" w:rsidRDefault="00CE7486" w:rsidP="009622D5">
            <w:pPr>
              <w:pStyle w:val="Default"/>
              <w:spacing w:line="320" w:lineRule="atLeast"/>
              <w:jc w:val="both"/>
            </w:pPr>
            <w:r w:rsidRPr="000B678A">
              <w:t xml:space="preserve">Hệ thống vệ tinh thu ảnh viễn thám hồng ngoại nhiệt 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7CEF"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CE7486" w:rsidRDefault="00CE7486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E7486" w:rsidRPr="003555B5">
        <w:tc>
          <w:tcPr>
            <w:tcW w:w="1408" w:type="dxa"/>
            <w:vAlign w:val="center"/>
          </w:tcPr>
          <w:p w:rsidR="00CE7486" w:rsidRPr="003555B5" w:rsidRDefault="00CE748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CE7486" w:rsidRPr="00445006" w:rsidRDefault="00CE7486" w:rsidP="00CF2BEB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236C79">
              <w:rPr>
                <w:bCs/>
                <w:lang w:val="pt-BR"/>
              </w:rPr>
              <w:t>NGUYÊN LÝ CƠ BẢN CỦA VIỄN THÁM HỒNG NGOẠI NHIỆT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2B1ADA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979" w:type="dxa"/>
            <w:vMerge w:val="restart"/>
            <w:vAlign w:val="center"/>
          </w:tcPr>
          <w:p w:rsidR="00CE7486" w:rsidRPr="003555B5" w:rsidRDefault="00CE7486" w:rsidP="00747CEF">
            <w:pPr>
              <w:jc w:val="center"/>
              <w:rPr>
                <w:bCs/>
              </w:rPr>
            </w:pPr>
            <w:r w:rsidRPr="00FA7505">
              <w:rPr>
                <w:bCs/>
                <w:lang w:val="vi-VN"/>
              </w:rPr>
              <w:t>4.</w:t>
            </w:r>
            <w:r w:rsidRPr="00FA7505">
              <w:rPr>
                <w:bCs/>
              </w:rPr>
              <w:t>1</w:t>
            </w:r>
            <w:r w:rsidRPr="00FA7505">
              <w:rPr>
                <w:bCs/>
                <w:lang w:val="vi-VN"/>
              </w:rPr>
              <w:t>.</w:t>
            </w:r>
            <w:r w:rsidRPr="00FA7505">
              <w:rPr>
                <w:bCs/>
              </w:rPr>
              <w:t>2; 4.2.2</w:t>
            </w:r>
          </w:p>
        </w:tc>
      </w:tr>
      <w:tr w:rsidR="00CE7486" w:rsidRPr="003555B5">
        <w:tc>
          <w:tcPr>
            <w:tcW w:w="1408" w:type="dxa"/>
            <w:vAlign w:val="center"/>
          </w:tcPr>
          <w:p w:rsidR="00CE7486" w:rsidRPr="003555B5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CE7486" w:rsidRPr="00AE5835" w:rsidRDefault="00CE7486" w:rsidP="006E734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AE5835">
              <w:rPr>
                <w:lang w:val="vi-VN"/>
              </w:rPr>
              <w:t>Các định luật về bức xạ nhiệt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0.5</w:t>
            </w:r>
          </w:p>
        </w:tc>
        <w:tc>
          <w:tcPr>
            <w:tcW w:w="1979" w:type="dxa"/>
            <w:vMerge/>
            <w:vAlign w:val="center"/>
          </w:tcPr>
          <w:p w:rsidR="00CE7486" w:rsidRPr="009377F2" w:rsidRDefault="00CE7486" w:rsidP="00747CEF">
            <w:pPr>
              <w:jc w:val="center"/>
              <w:rPr>
                <w:bCs/>
              </w:rPr>
            </w:pPr>
          </w:p>
        </w:tc>
      </w:tr>
      <w:tr w:rsidR="00CE7486" w:rsidRPr="003555B5">
        <w:tc>
          <w:tcPr>
            <w:tcW w:w="1408" w:type="dxa"/>
            <w:vAlign w:val="center"/>
          </w:tcPr>
          <w:p w:rsidR="00CE7486" w:rsidRPr="003555B5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CE7486" w:rsidRPr="00445006" w:rsidRDefault="00CE7486" w:rsidP="006E734F">
            <w:pPr>
              <w:pStyle w:val="ListParagraph"/>
              <w:spacing w:before="120"/>
              <w:ind w:left="0"/>
              <w:rPr>
                <w:bCs/>
              </w:rPr>
            </w:pPr>
            <w:r w:rsidRPr="00236C79">
              <w:t>Độ phát xạ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0.5</w:t>
            </w:r>
          </w:p>
        </w:tc>
        <w:tc>
          <w:tcPr>
            <w:tcW w:w="1979" w:type="dxa"/>
            <w:vMerge/>
            <w:vAlign w:val="center"/>
          </w:tcPr>
          <w:p w:rsidR="00CE7486" w:rsidRPr="009377F2" w:rsidRDefault="00CE7486" w:rsidP="00747CEF">
            <w:pPr>
              <w:jc w:val="center"/>
              <w:rPr>
                <w:bCs/>
              </w:rPr>
            </w:pPr>
          </w:p>
        </w:tc>
      </w:tr>
      <w:tr w:rsidR="00CE7486" w:rsidRPr="003555B5" w:rsidTr="009622D5">
        <w:tc>
          <w:tcPr>
            <w:tcW w:w="1408" w:type="dxa"/>
            <w:vAlign w:val="center"/>
          </w:tcPr>
          <w:p w:rsidR="00CE7486" w:rsidRPr="003555B5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2.3</w:t>
            </w:r>
          </w:p>
        </w:tc>
        <w:tc>
          <w:tcPr>
            <w:tcW w:w="4683" w:type="dxa"/>
          </w:tcPr>
          <w:p w:rsidR="00CE7486" w:rsidRPr="00AE5835" w:rsidRDefault="00CE7486" w:rsidP="009622D5">
            <w:pPr>
              <w:pStyle w:val="Default"/>
              <w:spacing w:line="320" w:lineRule="atLeast"/>
              <w:jc w:val="both"/>
              <w:rPr>
                <w:lang w:val="vi-VN"/>
              </w:rPr>
            </w:pPr>
            <w:r w:rsidRPr="00AE5835">
              <w:rPr>
                <w:lang w:val="vi-VN"/>
              </w:rPr>
              <w:t>Lý thuyết về dẫn nhiệt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DA7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0.5</w:t>
            </w:r>
          </w:p>
        </w:tc>
        <w:tc>
          <w:tcPr>
            <w:tcW w:w="1979" w:type="dxa"/>
            <w:vMerge/>
            <w:vAlign w:val="center"/>
          </w:tcPr>
          <w:p w:rsidR="00CE7486" w:rsidRPr="009377F2" w:rsidRDefault="00CE7486" w:rsidP="00747CEF">
            <w:pPr>
              <w:jc w:val="center"/>
              <w:rPr>
                <w:bCs/>
              </w:rPr>
            </w:pPr>
          </w:p>
        </w:tc>
      </w:tr>
      <w:tr w:rsidR="00CE7486" w:rsidRPr="003555B5" w:rsidTr="009622D5">
        <w:tc>
          <w:tcPr>
            <w:tcW w:w="1408" w:type="dxa"/>
            <w:vAlign w:val="center"/>
          </w:tcPr>
          <w:p w:rsidR="00CE7486" w:rsidRPr="006E734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4683" w:type="dxa"/>
          </w:tcPr>
          <w:p w:rsidR="00CE7486" w:rsidRPr="00537FE5" w:rsidRDefault="00CE7486" w:rsidP="009622D5">
            <w:pPr>
              <w:pStyle w:val="Default"/>
              <w:spacing w:line="320" w:lineRule="atLeast"/>
              <w:jc w:val="both"/>
            </w:pPr>
            <w:r w:rsidRPr="00537FE5">
              <w:t>Tính chất nhiệt của một số vật chất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DA752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0.5</w:t>
            </w:r>
          </w:p>
        </w:tc>
        <w:tc>
          <w:tcPr>
            <w:tcW w:w="1979" w:type="dxa"/>
            <w:vMerge/>
          </w:tcPr>
          <w:p w:rsidR="00CE7486" w:rsidRDefault="00CE7486" w:rsidP="00747CEF">
            <w:pPr>
              <w:jc w:val="center"/>
            </w:pPr>
          </w:p>
        </w:tc>
      </w:tr>
      <w:tr w:rsidR="00CE7486" w:rsidRPr="003555B5" w:rsidTr="009622D5">
        <w:tc>
          <w:tcPr>
            <w:tcW w:w="1408" w:type="dxa"/>
            <w:vAlign w:val="center"/>
          </w:tcPr>
          <w:p w:rsidR="00CE7486" w:rsidRPr="006E734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2.5</w:t>
            </w:r>
          </w:p>
        </w:tc>
        <w:tc>
          <w:tcPr>
            <w:tcW w:w="4683" w:type="dxa"/>
          </w:tcPr>
          <w:p w:rsidR="00CE7486" w:rsidRPr="00537FE5" w:rsidRDefault="00CE7486" w:rsidP="009622D5">
            <w:pPr>
              <w:pStyle w:val="Default"/>
              <w:spacing w:line="320" w:lineRule="atLeast"/>
              <w:jc w:val="both"/>
            </w:pPr>
            <w:r w:rsidRPr="00537FE5">
              <w:t>Nhiệt độ Kinetic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7CEF">
              <w:rPr>
                <w:bCs/>
              </w:rPr>
              <w:t>1</w:t>
            </w:r>
          </w:p>
        </w:tc>
        <w:tc>
          <w:tcPr>
            <w:tcW w:w="1979" w:type="dxa"/>
            <w:vMerge/>
          </w:tcPr>
          <w:p w:rsidR="00CE7486" w:rsidRDefault="00CE7486" w:rsidP="00747CEF">
            <w:pPr>
              <w:jc w:val="center"/>
            </w:pPr>
          </w:p>
        </w:tc>
      </w:tr>
      <w:tr w:rsidR="00CE7486" w:rsidRPr="003555B5" w:rsidTr="009622D5">
        <w:tc>
          <w:tcPr>
            <w:tcW w:w="1408" w:type="dxa"/>
            <w:vAlign w:val="center"/>
          </w:tcPr>
          <w:p w:rsidR="00CE7486" w:rsidRPr="006E734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2.6</w:t>
            </w:r>
          </w:p>
        </w:tc>
        <w:tc>
          <w:tcPr>
            <w:tcW w:w="4683" w:type="dxa"/>
          </w:tcPr>
          <w:p w:rsidR="00CE7486" w:rsidRPr="00537FE5" w:rsidRDefault="00CE7486" w:rsidP="009622D5">
            <w:pPr>
              <w:pStyle w:val="Default"/>
              <w:spacing w:line="320" w:lineRule="atLeast"/>
              <w:jc w:val="both"/>
            </w:pPr>
            <w:r w:rsidRPr="00537FE5">
              <w:t>Nhiệt độ sáng Brightness Temperature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7CEF">
              <w:rPr>
                <w:bCs/>
              </w:rPr>
              <w:t>1</w:t>
            </w:r>
          </w:p>
        </w:tc>
        <w:tc>
          <w:tcPr>
            <w:tcW w:w="1979" w:type="dxa"/>
            <w:vMerge/>
          </w:tcPr>
          <w:p w:rsidR="00CE7486" w:rsidRDefault="00CE7486" w:rsidP="00747CEF">
            <w:pPr>
              <w:jc w:val="center"/>
            </w:pPr>
          </w:p>
        </w:tc>
      </w:tr>
      <w:tr w:rsidR="00CE7486" w:rsidRPr="003555B5" w:rsidTr="009622D5">
        <w:tc>
          <w:tcPr>
            <w:tcW w:w="1408" w:type="dxa"/>
            <w:vAlign w:val="center"/>
          </w:tcPr>
          <w:p w:rsidR="00CE7486" w:rsidRPr="006E734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2.7</w:t>
            </w:r>
          </w:p>
        </w:tc>
        <w:tc>
          <w:tcPr>
            <w:tcW w:w="4683" w:type="dxa"/>
          </w:tcPr>
          <w:p w:rsidR="00CE7486" w:rsidRPr="00537FE5" w:rsidRDefault="00CE7486" w:rsidP="009622D5">
            <w:pPr>
              <w:pStyle w:val="Default"/>
              <w:spacing w:line="320" w:lineRule="atLeast"/>
              <w:jc w:val="both"/>
            </w:pPr>
            <w:r w:rsidRPr="00537FE5">
              <w:t>Nhiệt độ vật lý (bề mặt)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7CEF">
              <w:rPr>
                <w:bCs/>
              </w:rPr>
              <w:t>1</w:t>
            </w:r>
          </w:p>
        </w:tc>
        <w:tc>
          <w:tcPr>
            <w:tcW w:w="1979" w:type="dxa"/>
            <w:vMerge/>
          </w:tcPr>
          <w:p w:rsidR="00CE7486" w:rsidRDefault="00CE7486" w:rsidP="00747CEF">
            <w:pPr>
              <w:jc w:val="center"/>
            </w:pPr>
          </w:p>
        </w:tc>
      </w:tr>
      <w:tr w:rsidR="00CE7486" w:rsidRPr="003555B5" w:rsidTr="009622D5">
        <w:tc>
          <w:tcPr>
            <w:tcW w:w="1408" w:type="dxa"/>
            <w:vAlign w:val="center"/>
          </w:tcPr>
          <w:p w:rsidR="00CE7486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2.8</w:t>
            </w:r>
          </w:p>
        </w:tc>
        <w:tc>
          <w:tcPr>
            <w:tcW w:w="4683" w:type="dxa"/>
          </w:tcPr>
          <w:p w:rsidR="00CE7486" w:rsidRPr="00537FE5" w:rsidRDefault="00CE7486" w:rsidP="009622D5">
            <w:pPr>
              <w:pStyle w:val="Default"/>
              <w:spacing w:line="320" w:lineRule="atLeast"/>
              <w:jc w:val="both"/>
            </w:pPr>
            <w:r w:rsidRPr="00537FE5">
              <w:t>Mối quan hệ giữa nhiệt độ sáng và nhiệt độ vật lý (bề mặt)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7CEF">
              <w:rPr>
                <w:bCs/>
              </w:rPr>
              <w:t>1</w:t>
            </w:r>
          </w:p>
        </w:tc>
        <w:tc>
          <w:tcPr>
            <w:tcW w:w="1979" w:type="dxa"/>
            <w:vMerge/>
          </w:tcPr>
          <w:p w:rsidR="00CE7486" w:rsidRDefault="00CE7486" w:rsidP="00747CEF">
            <w:pPr>
              <w:jc w:val="center"/>
            </w:pPr>
          </w:p>
        </w:tc>
      </w:tr>
      <w:tr w:rsidR="00CE7486" w:rsidRPr="003555B5" w:rsidTr="009622D5">
        <w:tc>
          <w:tcPr>
            <w:tcW w:w="1408" w:type="dxa"/>
            <w:vAlign w:val="center"/>
          </w:tcPr>
          <w:p w:rsidR="00CE7486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2.9</w:t>
            </w:r>
          </w:p>
        </w:tc>
        <w:tc>
          <w:tcPr>
            <w:tcW w:w="4683" w:type="dxa"/>
          </w:tcPr>
          <w:p w:rsidR="00CE7486" w:rsidRPr="00537FE5" w:rsidRDefault="00CE7486" w:rsidP="009622D5">
            <w:pPr>
              <w:pStyle w:val="Default"/>
              <w:spacing w:line="320" w:lineRule="atLeast"/>
              <w:jc w:val="both"/>
            </w:pPr>
            <w:r w:rsidRPr="00537FE5">
              <w:t>Sóng điện từ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7CEF">
              <w:rPr>
                <w:bCs/>
              </w:rPr>
              <w:t>1</w:t>
            </w:r>
          </w:p>
        </w:tc>
        <w:tc>
          <w:tcPr>
            <w:tcW w:w="1979" w:type="dxa"/>
            <w:vMerge/>
          </w:tcPr>
          <w:p w:rsidR="00CE7486" w:rsidRDefault="00CE7486" w:rsidP="00747CEF">
            <w:pPr>
              <w:jc w:val="center"/>
            </w:pPr>
          </w:p>
        </w:tc>
      </w:tr>
      <w:tr w:rsidR="00CE7486" w:rsidRPr="003555B5" w:rsidTr="009622D5">
        <w:tc>
          <w:tcPr>
            <w:tcW w:w="1408" w:type="dxa"/>
            <w:vAlign w:val="center"/>
          </w:tcPr>
          <w:p w:rsidR="00CE7486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2.10</w:t>
            </w:r>
          </w:p>
        </w:tc>
        <w:tc>
          <w:tcPr>
            <w:tcW w:w="4683" w:type="dxa"/>
          </w:tcPr>
          <w:p w:rsidR="00CE7486" w:rsidRPr="00537FE5" w:rsidRDefault="00CE7486" w:rsidP="009622D5">
            <w:pPr>
              <w:pStyle w:val="Default"/>
              <w:spacing w:line="320" w:lineRule="atLeast"/>
              <w:jc w:val="both"/>
            </w:pPr>
            <w:r w:rsidRPr="00537FE5">
              <w:t>Bức xạ nhiệt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7CEF">
              <w:rPr>
                <w:bCs/>
              </w:rPr>
              <w:t>1</w:t>
            </w:r>
          </w:p>
        </w:tc>
        <w:tc>
          <w:tcPr>
            <w:tcW w:w="1979" w:type="dxa"/>
            <w:vMerge/>
          </w:tcPr>
          <w:p w:rsidR="00CE7486" w:rsidRDefault="00CE7486" w:rsidP="00747CEF">
            <w:pPr>
              <w:jc w:val="center"/>
            </w:pPr>
          </w:p>
        </w:tc>
      </w:tr>
      <w:tr w:rsidR="00CE7486" w:rsidRPr="003555B5" w:rsidTr="009622D5">
        <w:tc>
          <w:tcPr>
            <w:tcW w:w="1408" w:type="dxa"/>
            <w:vAlign w:val="center"/>
          </w:tcPr>
          <w:p w:rsidR="00CE7486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2.11</w:t>
            </w:r>
          </w:p>
        </w:tc>
        <w:tc>
          <w:tcPr>
            <w:tcW w:w="4683" w:type="dxa"/>
          </w:tcPr>
          <w:p w:rsidR="00CE7486" w:rsidRPr="00AC697E" w:rsidRDefault="00CE7486" w:rsidP="009622D5">
            <w:pPr>
              <w:pStyle w:val="Default"/>
              <w:spacing w:line="320" w:lineRule="atLeast"/>
              <w:jc w:val="both"/>
            </w:pPr>
            <w:r w:rsidRPr="00AC697E">
              <w:t>Độ phân giải ảnh viễn thám hồng ngoại nhiệt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7CEF">
              <w:rPr>
                <w:bCs/>
              </w:rPr>
              <w:t>1</w:t>
            </w:r>
          </w:p>
        </w:tc>
        <w:tc>
          <w:tcPr>
            <w:tcW w:w="1979" w:type="dxa"/>
            <w:vMerge/>
          </w:tcPr>
          <w:p w:rsidR="00CE7486" w:rsidRDefault="00CE7486" w:rsidP="00747CEF">
            <w:pPr>
              <w:jc w:val="center"/>
            </w:pPr>
          </w:p>
        </w:tc>
      </w:tr>
      <w:tr w:rsidR="00CE7486" w:rsidRPr="003555B5" w:rsidTr="009622D5">
        <w:tc>
          <w:tcPr>
            <w:tcW w:w="1408" w:type="dxa"/>
            <w:vAlign w:val="center"/>
          </w:tcPr>
          <w:p w:rsidR="00CE7486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2.12</w:t>
            </w:r>
          </w:p>
        </w:tc>
        <w:tc>
          <w:tcPr>
            <w:tcW w:w="4683" w:type="dxa"/>
          </w:tcPr>
          <w:p w:rsidR="00CE7486" w:rsidRPr="00AC697E" w:rsidRDefault="00CE7486" w:rsidP="009622D5">
            <w:pPr>
              <w:pStyle w:val="Default"/>
              <w:spacing w:line="320" w:lineRule="atLeast"/>
              <w:jc w:val="both"/>
            </w:pPr>
            <w:r w:rsidRPr="00AC697E">
              <w:t>Cửa sổ khí quyển trong vùng sóng hồng ngoại nhiệt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7CEF">
              <w:rPr>
                <w:bCs/>
              </w:rPr>
              <w:t>1</w:t>
            </w:r>
          </w:p>
        </w:tc>
        <w:tc>
          <w:tcPr>
            <w:tcW w:w="1979" w:type="dxa"/>
            <w:vMerge/>
          </w:tcPr>
          <w:p w:rsidR="00CE7486" w:rsidRDefault="00CE7486" w:rsidP="00747CEF">
            <w:pPr>
              <w:jc w:val="center"/>
            </w:pPr>
          </w:p>
        </w:tc>
      </w:tr>
      <w:tr w:rsidR="00CE7486" w:rsidRPr="003555B5" w:rsidTr="009622D5">
        <w:tc>
          <w:tcPr>
            <w:tcW w:w="1408" w:type="dxa"/>
            <w:vAlign w:val="center"/>
          </w:tcPr>
          <w:p w:rsidR="00CE7486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</w:tcPr>
          <w:p w:rsidR="00CE7486" w:rsidRPr="00AC697E" w:rsidRDefault="00CE7486" w:rsidP="009622D5">
            <w:pPr>
              <w:pStyle w:val="Default"/>
              <w:spacing w:line="320" w:lineRule="atLeast"/>
              <w:jc w:val="both"/>
            </w:pPr>
            <w:r>
              <w:rPr>
                <w:lang w:val="pt-BR"/>
              </w:rPr>
              <w:t>Thảo luận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</w:tcPr>
          <w:p w:rsidR="00CE7486" w:rsidRPr="00FA7505" w:rsidRDefault="00CE7486" w:rsidP="00747CEF">
            <w:pPr>
              <w:jc w:val="center"/>
              <w:rPr>
                <w:bCs/>
                <w:lang w:val="vi-VN"/>
              </w:rPr>
            </w:pPr>
          </w:p>
        </w:tc>
      </w:tr>
      <w:tr w:rsidR="00CE7486" w:rsidRPr="003555B5">
        <w:tc>
          <w:tcPr>
            <w:tcW w:w="1408" w:type="dxa"/>
            <w:vAlign w:val="center"/>
          </w:tcPr>
          <w:p w:rsidR="00CE7486" w:rsidRPr="003555B5" w:rsidRDefault="00CE748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CE7486" w:rsidRPr="00445006" w:rsidRDefault="00CE7486" w:rsidP="00030785">
            <w:pPr>
              <w:spacing w:line="320" w:lineRule="atLeast"/>
              <w:jc w:val="both"/>
              <w:rPr>
                <w:b/>
                <w:bCs/>
                <w:lang w:val="vi-VN"/>
              </w:rPr>
            </w:pPr>
            <w:r w:rsidRPr="00236C79">
              <w:rPr>
                <w:bCs/>
                <w:lang w:val="pt-BR"/>
              </w:rPr>
              <w:t>XỬ LÝ ẢNH VIỄN THÁM HỒNG NGOẠI NHIỆT</w:t>
            </w:r>
          </w:p>
        </w:tc>
        <w:tc>
          <w:tcPr>
            <w:tcW w:w="992" w:type="dxa"/>
            <w:vAlign w:val="center"/>
          </w:tcPr>
          <w:p w:rsidR="00CE7486" w:rsidRPr="008B0C4A" w:rsidRDefault="00CE748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B0C4A">
              <w:rPr>
                <w:b/>
                <w:bCs/>
              </w:rPr>
              <w:t>7</w:t>
            </w:r>
          </w:p>
        </w:tc>
        <w:tc>
          <w:tcPr>
            <w:tcW w:w="1979" w:type="dxa"/>
            <w:vMerge w:val="restart"/>
            <w:vAlign w:val="center"/>
          </w:tcPr>
          <w:p w:rsidR="00CE7486" w:rsidRPr="00A42D2D" w:rsidRDefault="00CE7486" w:rsidP="000219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>
              <w:rPr>
                <w:bCs/>
                <w:lang w:val="vi-VN"/>
              </w:rPr>
              <w:t>3</w:t>
            </w:r>
            <w:r>
              <w:rPr>
                <w:bCs/>
              </w:rPr>
              <w:t>; 4.2.3</w:t>
            </w:r>
          </w:p>
        </w:tc>
      </w:tr>
      <w:tr w:rsidR="00CE7486" w:rsidRPr="003555B5" w:rsidTr="009622D5">
        <w:tc>
          <w:tcPr>
            <w:tcW w:w="1408" w:type="dxa"/>
            <w:vAlign w:val="center"/>
          </w:tcPr>
          <w:p w:rsidR="00CE7486" w:rsidRPr="003555B5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3.1</w:t>
            </w:r>
          </w:p>
        </w:tc>
        <w:tc>
          <w:tcPr>
            <w:tcW w:w="4683" w:type="dxa"/>
          </w:tcPr>
          <w:p w:rsidR="00CE7486" w:rsidRPr="00D9612F" w:rsidRDefault="00CE7486" w:rsidP="009622D5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 w:rsidRPr="00D9612F">
              <w:rPr>
                <w:lang w:val="pt-BR"/>
              </w:rPr>
              <w:t xml:space="preserve">Khái niệm xử lý ảnh 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CE7486" w:rsidRPr="009377F2" w:rsidRDefault="00CE7486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E7486" w:rsidRPr="003555B5" w:rsidTr="009622D5">
        <w:tc>
          <w:tcPr>
            <w:tcW w:w="1408" w:type="dxa"/>
            <w:vAlign w:val="center"/>
          </w:tcPr>
          <w:p w:rsidR="00CE7486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3.2</w:t>
            </w:r>
          </w:p>
        </w:tc>
        <w:tc>
          <w:tcPr>
            <w:tcW w:w="4683" w:type="dxa"/>
          </w:tcPr>
          <w:p w:rsidR="00CE7486" w:rsidRPr="00D9612F" w:rsidRDefault="00CE7486" w:rsidP="009622D5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 w:rsidRPr="00D9612F">
              <w:rPr>
                <w:lang w:val="pt-BR"/>
              </w:rPr>
              <w:t>Tiền xử lý ảnh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747CEF"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CE7486" w:rsidRPr="009377F2" w:rsidRDefault="00CE7486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E7486" w:rsidRPr="003555B5">
        <w:tc>
          <w:tcPr>
            <w:tcW w:w="1408" w:type="dxa"/>
            <w:vAlign w:val="center"/>
          </w:tcPr>
          <w:p w:rsidR="00CE7486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3.3</w:t>
            </w:r>
          </w:p>
        </w:tc>
        <w:tc>
          <w:tcPr>
            <w:tcW w:w="4683" w:type="dxa"/>
            <w:vAlign w:val="center"/>
          </w:tcPr>
          <w:p w:rsidR="00CE7486" w:rsidRPr="00AE5835" w:rsidRDefault="00CE7486" w:rsidP="000C69E5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236C79">
              <w:rPr>
                <w:lang w:val="pt-BR"/>
              </w:rPr>
              <w:t>Ảnh hưởng của khí quyển</w:t>
            </w:r>
          </w:p>
        </w:tc>
        <w:tc>
          <w:tcPr>
            <w:tcW w:w="992" w:type="dxa"/>
            <w:vAlign w:val="center"/>
          </w:tcPr>
          <w:p w:rsidR="00CE7486" w:rsidRPr="00747CEF" w:rsidRDefault="002F5D0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CE7486" w:rsidRPr="009377F2" w:rsidRDefault="00CE7486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E1538" w:rsidRPr="003555B5">
        <w:tc>
          <w:tcPr>
            <w:tcW w:w="1408" w:type="dxa"/>
            <w:vAlign w:val="center"/>
          </w:tcPr>
          <w:p w:rsidR="00CE1538" w:rsidRPr="00CE1538" w:rsidRDefault="00CE153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4683" w:type="dxa"/>
            <w:vAlign w:val="center"/>
          </w:tcPr>
          <w:p w:rsidR="00CE1538" w:rsidRPr="00236C79" w:rsidRDefault="00CE1538" w:rsidP="000C69E5">
            <w:pPr>
              <w:pStyle w:val="ListParagraph"/>
              <w:spacing w:before="120"/>
              <w:ind w:left="0"/>
              <w:rPr>
                <w:lang w:val="pt-BR"/>
              </w:rPr>
            </w:pPr>
            <w:r>
              <w:rPr>
                <w:lang w:val="pt-BR"/>
              </w:rPr>
              <w:t>Bài tập</w:t>
            </w:r>
          </w:p>
        </w:tc>
        <w:tc>
          <w:tcPr>
            <w:tcW w:w="992" w:type="dxa"/>
            <w:vAlign w:val="center"/>
          </w:tcPr>
          <w:p w:rsidR="00CE1538" w:rsidRPr="00747CEF" w:rsidRDefault="002F5D0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:rsidR="00CE1538" w:rsidRPr="009377F2" w:rsidRDefault="00CE1538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E7486" w:rsidRPr="003555B5">
        <w:tc>
          <w:tcPr>
            <w:tcW w:w="1408" w:type="dxa"/>
            <w:vAlign w:val="center"/>
          </w:tcPr>
          <w:p w:rsidR="00CE7486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4683" w:type="dxa"/>
            <w:vAlign w:val="center"/>
          </w:tcPr>
          <w:p w:rsidR="00CE7486" w:rsidRPr="00236C79" w:rsidRDefault="00CE7486" w:rsidP="000C69E5">
            <w:pPr>
              <w:pStyle w:val="ListParagraph"/>
              <w:spacing w:before="120"/>
              <w:ind w:left="0"/>
              <w:rPr>
                <w:lang w:val="pt-BR"/>
              </w:rPr>
            </w:pPr>
            <w:r>
              <w:rPr>
                <w:lang w:val="pt-BR"/>
              </w:rPr>
              <w:t>Thảo luận</w:t>
            </w:r>
          </w:p>
        </w:tc>
        <w:tc>
          <w:tcPr>
            <w:tcW w:w="992" w:type="dxa"/>
            <w:vAlign w:val="center"/>
          </w:tcPr>
          <w:p w:rsidR="00CE7486" w:rsidRPr="00747CEF" w:rsidRDefault="00CE748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CE7486" w:rsidRPr="003555B5" w:rsidRDefault="00CE7486" w:rsidP="000219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078F7" w:rsidRPr="003555B5" w:rsidTr="00F939B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F7" w:rsidRPr="006E734F" w:rsidRDefault="006078F7" w:rsidP="0055523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6E734F">
              <w:rPr>
                <w:b/>
                <w:bCs/>
              </w:rPr>
              <w:t>Chương 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F7" w:rsidRPr="00555237" w:rsidRDefault="006078F7" w:rsidP="006E734F">
            <w:pPr>
              <w:pStyle w:val="ListParagraph"/>
              <w:spacing w:before="120"/>
              <w:ind w:left="0"/>
              <w:rPr>
                <w:lang w:val="nb-NO"/>
              </w:rPr>
            </w:pPr>
            <w:r w:rsidRPr="00236C79">
              <w:rPr>
                <w:bCs/>
                <w:lang w:val="pt-BR"/>
              </w:rPr>
              <w:t>ỨNG DỤNG CỦA VIỄN THÁM HỒNG NGOẠI NHIỆT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F7" w:rsidRPr="00747CEF" w:rsidRDefault="006078F7" w:rsidP="0002196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78F7" w:rsidRPr="00555237" w:rsidRDefault="006078F7" w:rsidP="00747CEF">
            <w:pPr>
              <w:jc w:val="center"/>
              <w:rPr>
                <w:bCs/>
              </w:rPr>
            </w:pPr>
            <w:r w:rsidRPr="00A348E5">
              <w:rPr>
                <w:bCs/>
              </w:rPr>
              <w:t>4.1.3; 4.2.3</w:t>
            </w:r>
          </w:p>
        </w:tc>
      </w:tr>
      <w:tr w:rsidR="006078F7" w:rsidRPr="003555B5" w:rsidTr="00F939B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F7" w:rsidRPr="00555237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555237">
              <w:rPr>
                <w:bCs/>
              </w:rPr>
              <w:t>.1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F7" w:rsidRPr="00BD521E" w:rsidRDefault="006078F7" w:rsidP="009622D5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 w:rsidRPr="00BD521E">
              <w:rPr>
                <w:lang w:val="pt-BR"/>
              </w:rPr>
              <w:t>Giới thiệu chung về ứng dụng của viễn thám hồng ngoại nhiệt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78F7" w:rsidRPr="00747CEF" w:rsidRDefault="002F5D0D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78F7" w:rsidRPr="009377F2" w:rsidRDefault="006078F7" w:rsidP="00747CEF">
            <w:pPr>
              <w:jc w:val="center"/>
              <w:rPr>
                <w:bCs/>
              </w:rPr>
            </w:pPr>
          </w:p>
        </w:tc>
      </w:tr>
      <w:tr w:rsidR="006078F7" w:rsidRPr="003555B5" w:rsidTr="00F939B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F7" w:rsidRPr="00555237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555237">
              <w:rPr>
                <w:bCs/>
              </w:rPr>
              <w:t>.2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F7" w:rsidRPr="00BD521E" w:rsidRDefault="006078F7" w:rsidP="009622D5">
            <w:pPr>
              <w:pStyle w:val="Default"/>
              <w:spacing w:line="320" w:lineRule="atLeast"/>
              <w:jc w:val="both"/>
              <w:rPr>
                <w:rFonts w:eastAsia="MS Mincho"/>
                <w:lang w:val="pt-BR"/>
              </w:rPr>
            </w:pPr>
            <w:r w:rsidRPr="00BD521E">
              <w:rPr>
                <w:lang w:val="pt-BR"/>
              </w:rPr>
              <w:t xml:space="preserve">Viễn thám hồng ngoại nhiệt trong nghiên cứu xác định nhiệt độ bề mặt </w:t>
            </w:r>
            <w:r>
              <w:rPr>
                <w:lang w:val="pt-BR"/>
              </w:rPr>
              <w:t>–</w:t>
            </w:r>
            <w:r w:rsidRPr="00BD521E">
              <w:rPr>
                <w:lang w:val="pt-BR"/>
              </w:rPr>
              <w:t xml:space="preserve"> p</w:t>
            </w:r>
            <w:r w:rsidRPr="00BD521E">
              <w:rPr>
                <w:rFonts w:eastAsia="MS Mincho"/>
                <w:lang w:val="pt-BR"/>
              </w:rPr>
              <w:t xml:space="preserve">hương pháp “Split-window” trong xác định nhiệt độ bề mặt (“Split-window” methods </w:t>
            </w:r>
            <w:r>
              <w:rPr>
                <w:rFonts w:eastAsia="MS Mincho"/>
                <w:lang w:val="pt-BR"/>
              </w:rPr>
              <w:t>–</w:t>
            </w:r>
            <w:r w:rsidRPr="00BD521E">
              <w:rPr>
                <w:rFonts w:eastAsia="MS Mincho"/>
                <w:lang w:val="pt-BR"/>
              </w:rPr>
              <w:t xml:space="preserve"> atmospheric correction for surface temperature measurement)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78F7" w:rsidRPr="00747CEF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78F7" w:rsidRPr="009377F2" w:rsidRDefault="006078F7" w:rsidP="00747CEF">
            <w:pPr>
              <w:jc w:val="center"/>
              <w:rPr>
                <w:bCs/>
              </w:rPr>
            </w:pPr>
          </w:p>
        </w:tc>
      </w:tr>
      <w:tr w:rsidR="006078F7" w:rsidRPr="003555B5" w:rsidTr="00F939B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F7" w:rsidRPr="00555237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555237">
              <w:rPr>
                <w:bCs/>
              </w:rPr>
              <w:t>.3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F7" w:rsidRPr="00A04B02" w:rsidRDefault="006078F7" w:rsidP="009622D5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 w:rsidRPr="00A04B02">
              <w:rPr>
                <w:lang w:val="pt-BR"/>
              </w:rPr>
              <w:t>Viễn thám hồng ngoại nhiệt trong nghiên cứu xác định nhiệt độ nước biển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8F7" w:rsidRPr="00747CEF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78F7" w:rsidRPr="009377F2" w:rsidRDefault="006078F7" w:rsidP="00747CEF">
            <w:pPr>
              <w:jc w:val="center"/>
              <w:rPr>
                <w:bCs/>
              </w:rPr>
            </w:pPr>
          </w:p>
        </w:tc>
      </w:tr>
      <w:tr w:rsidR="006078F7" w:rsidRPr="003555B5" w:rsidTr="00F939B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F7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F7" w:rsidRPr="00A04B02" w:rsidRDefault="006078F7" w:rsidP="009622D5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 w:rsidRPr="00A04B02">
              <w:rPr>
                <w:lang w:val="pt-BR"/>
              </w:rPr>
              <w:t>Viễn thám hồng ngoại nhiệt trong nghiên cứu xác định nhiệt độ khí quyển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8F7" w:rsidRPr="00747CEF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8F7" w:rsidRDefault="006078F7" w:rsidP="00747CEF">
            <w:pPr>
              <w:jc w:val="center"/>
            </w:pPr>
          </w:p>
        </w:tc>
      </w:tr>
      <w:tr w:rsidR="006078F7" w:rsidRPr="003555B5" w:rsidTr="00F939B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F7" w:rsidRPr="002B1ADA" w:rsidRDefault="006078F7" w:rsidP="0055523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F7" w:rsidRPr="00A04B02" w:rsidRDefault="006078F7" w:rsidP="009622D5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 w:rsidRPr="00A04B02">
              <w:rPr>
                <w:lang w:val="pt-BR"/>
              </w:rPr>
              <w:t>Viễn thám hồng ngoại nhiệt trong nghiên cứu xác định độ ẩm khí quyển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8F7" w:rsidRPr="00747CEF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8F7" w:rsidRDefault="006078F7" w:rsidP="00747CEF">
            <w:pPr>
              <w:jc w:val="center"/>
            </w:pPr>
          </w:p>
        </w:tc>
      </w:tr>
      <w:tr w:rsidR="006078F7" w:rsidRPr="003555B5" w:rsidTr="00F939B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F7" w:rsidRPr="00555237" w:rsidRDefault="006078F7" w:rsidP="0055523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4.6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F7" w:rsidRPr="00A04B02" w:rsidRDefault="006078F7" w:rsidP="009622D5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 w:rsidRPr="00A04B02">
              <w:rPr>
                <w:lang w:val="pt-BR"/>
              </w:rPr>
              <w:t>Viễn thám hồng ngoại nhiệt trong nghiên cứu xác định nồng độ một số loại khí trong khí quyển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8F7" w:rsidRPr="00747CEF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8F7" w:rsidRDefault="006078F7" w:rsidP="00747CEF">
            <w:pPr>
              <w:jc w:val="center"/>
            </w:pPr>
          </w:p>
        </w:tc>
      </w:tr>
      <w:tr w:rsidR="006078F7" w:rsidRPr="003555B5" w:rsidTr="00F939B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F7" w:rsidRPr="00555237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4.7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F7" w:rsidRPr="00A04B02" w:rsidRDefault="006078F7" w:rsidP="009622D5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>
              <w:rPr>
                <w:lang w:val="pt-BR"/>
              </w:rPr>
              <w:t>V</w:t>
            </w:r>
            <w:r w:rsidRPr="00A04B02">
              <w:rPr>
                <w:lang w:val="pt-BR"/>
              </w:rPr>
              <w:t>iễn thám hồng ngoại nhiệt trong nghiên cứu xác định các yếu tố cân bằng bức xạ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78F7" w:rsidRPr="00747CEF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78F7" w:rsidRPr="009377F2" w:rsidRDefault="006078F7" w:rsidP="00747CEF">
            <w:pPr>
              <w:jc w:val="center"/>
              <w:rPr>
                <w:bCs/>
              </w:rPr>
            </w:pPr>
          </w:p>
        </w:tc>
      </w:tr>
      <w:tr w:rsidR="006078F7" w:rsidRPr="003555B5" w:rsidTr="00F939B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F7" w:rsidRPr="00555237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4.8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F7" w:rsidRPr="00A04B02" w:rsidRDefault="006078F7" w:rsidP="009622D5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 w:rsidRPr="00A04B02">
              <w:rPr>
                <w:lang w:val="pt-BR"/>
              </w:rPr>
              <w:t>Viễn thám hồng ngoại nhiệt trong nghiên cứu xác định độ phát xạ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78F7" w:rsidRPr="00747CEF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78F7" w:rsidRPr="009377F2" w:rsidRDefault="006078F7" w:rsidP="00747CEF">
            <w:pPr>
              <w:jc w:val="center"/>
              <w:rPr>
                <w:bCs/>
              </w:rPr>
            </w:pPr>
          </w:p>
        </w:tc>
      </w:tr>
      <w:tr w:rsidR="006078F7" w:rsidRPr="003555B5" w:rsidTr="00F939B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F7" w:rsidRPr="00555237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4.9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F7" w:rsidRPr="00A04B02" w:rsidRDefault="006078F7" w:rsidP="009622D5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 w:rsidRPr="00A04B02">
              <w:rPr>
                <w:lang w:val="pt-BR"/>
              </w:rPr>
              <w:t>Viễn thám hồng ngoại nhiệt trong nghiên cứu xác định nhiệt độ đỉnh mây, độ phủ mây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78F7" w:rsidRPr="00747CEF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78F7" w:rsidRPr="009377F2" w:rsidRDefault="006078F7" w:rsidP="00747CEF">
            <w:pPr>
              <w:jc w:val="center"/>
              <w:rPr>
                <w:bCs/>
              </w:rPr>
            </w:pPr>
          </w:p>
        </w:tc>
      </w:tr>
      <w:tr w:rsidR="006078F7" w:rsidRPr="003555B5" w:rsidTr="00F939B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F7" w:rsidRPr="002B1ADA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4.10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F7" w:rsidRPr="00A04B02" w:rsidRDefault="006078F7" w:rsidP="009622D5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 w:rsidRPr="00A04B02">
              <w:rPr>
                <w:lang w:val="pt-BR"/>
              </w:rPr>
              <w:t>Viễn thám hồng ngoại nhiệt trong nghiên cứu xác định quán tính nhiệt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78F7" w:rsidRPr="00747CEF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8F7" w:rsidRDefault="006078F7" w:rsidP="00747CEF">
            <w:pPr>
              <w:jc w:val="center"/>
            </w:pPr>
          </w:p>
        </w:tc>
      </w:tr>
      <w:tr w:rsidR="006078F7" w:rsidRPr="003555B5" w:rsidTr="00F939B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F7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F7" w:rsidRPr="00A04B02" w:rsidRDefault="006078F7" w:rsidP="009622D5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 w:rsidRPr="00A04B02">
              <w:rPr>
                <w:lang w:val="pt-BR"/>
              </w:rPr>
              <w:t>Viễn thám hồng ngoại nhiệt trong nghiên cứu địa chất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F7" w:rsidRPr="00747CEF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78F7" w:rsidRDefault="006078F7" w:rsidP="00747CEF">
            <w:pPr>
              <w:jc w:val="center"/>
            </w:pPr>
          </w:p>
        </w:tc>
      </w:tr>
      <w:tr w:rsidR="002F5D0D" w:rsidRPr="003555B5" w:rsidTr="00F939B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0D" w:rsidRDefault="002F5D0D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0D" w:rsidRDefault="002F5D0D" w:rsidP="009622D5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>
              <w:rPr>
                <w:lang w:val="pt-BR"/>
              </w:rPr>
              <w:t>Bài tập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D0D" w:rsidRDefault="002F5D0D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D0D" w:rsidRPr="00A348E5" w:rsidRDefault="002F5D0D" w:rsidP="00747CEF">
            <w:pPr>
              <w:jc w:val="center"/>
              <w:rPr>
                <w:bCs/>
              </w:rPr>
            </w:pPr>
          </w:p>
        </w:tc>
      </w:tr>
      <w:tr w:rsidR="006078F7" w:rsidRPr="003555B5" w:rsidTr="00F939B2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F7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F7" w:rsidRPr="00A04B02" w:rsidRDefault="006078F7" w:rsidP="009622D5">
            <w:pPr>
              <w:pStyle w:val="Default"/>
              <w:spacing w:line="320" w:lineRule="atLeast"/>
              <w:jc w:val="both"/>
              <w:rPr>
                <w:lang w:val="pt-BR"/>
              </w:rPr>
            </w:pPr>
            <w:r>
              <w:rPr>
                <w:lang w:val="pt-BR"/>
              </w:rPr>
              <w:t>Thảo luận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8F7" w:rsidRPr="00747CEF" w:rsidRDefault="006078F7" w:rsidP="0002196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F7" w:rsidRPr="00A348E5" w:rsidRDefault="006078F7" w:rsidP="00747CEF">
            <w:pPr>
              <w:jc w:val="center"/>
              <w:rPr>
                <w:bCs/>
              </w:rPr>
            </w:pPr>
          </w:p>
        </w:tc>
      </w:tr>
    </w:tbl>
    <w:p w:rsidR="00AF560D" w:rsidRPr="00AF560D" w:rsidRDefault="00AF560D" w:rsidP="00AF560D">
      <w:pPr>
        <w:pStyle w:val="BodyText2"/>
        <w:spacing w:before="120" w:after="0" w:line="240" w:lineRule="auto"/>
        <w:ind w:left="567"/>
        <w:jc w:val="both"/>
        <w:rPr>
          <w:bCs/>
        </w:rPr>
      </w:pPr>
    </w:p>
    <w:p w:rsidR="007C7A2D" w:rsidRPr="007C7A2D" w:rsidRDefault="00744C77" w:rsidP="00296F71">
      <w:pPr>
        <w:pStyle w:val="BodyText2"/>
        <w:numPr>
          <w:ilvl w:val="0"/>
          <w:numId w:val="6"/>
        </w:numPr>
        <w:spacing w:before="120" w:after="0" w:line="240" w:lineRule="auto"/>
        <w:ind w:left="567" w:hanging="238"/>
        <w:jc w:val="both"/>
        <w:rPr>
          <w:bCs/>
        </w:rPr>
      </w:pPr>
      <w:r w:rsidRPr="007C7A2D">
        <w:rPr>
          <w:b/>
          <w:bCs/>
          <w:color w:val="000000"/>
          <w:sz w:val="24"/>
          <w:szCs w:val="24"/>
        </w:rPr>
        <w:t>Phương pháp giảng dạy</w:t>
      </w:r>
    </w:p>
    <w:p w:rsidR="00D171C9" w:rsidRPr="007C7A2D" w:rsidRDefault="003F7694" w:rsidP="007C7A2D">
      <w:pPr>
        <w:pStyle w:val="BodyText2"/>
        <w:spacing w:before="120" w:after="0" w:line="240" w:lineRule="auto"/>
        <w:ind w:left="329"/>
        <w:jc w:val="both"/>
        <w:rPr>
          <w:bCs/>
        </w:rPr>
      </w:pPr>
      <w:r w:rsidRPr="007C7A2D">
        <w:rPr>
          <w:bCs/>
          <w:color w:val="000000"/>
        </w:rPr>
        <w:t>- Giảng dạy lý thuyết</w:t>
      </w:r>
      <w:r w:rsidR="002C2C20">
        <w:rPr>
          <w:bCs/>
          <w:color w:val="000000"/>
        </w:rPr>
        <w:t>.</w:t>
      </w:r>
      <w:r w:rsidRPr="007C7A2D">
        <w:rPr>
          <w:bCs/>
          <w:color w:val="000000"/>
        </w:rPr>
        <w:t xml:space="preserve"> </w:t>
      </w:r>
    </w:p>
    <w:p w:rsidR="00D171C9" w:rsidRPr="002C2C20" w:rsidRDefault="00296F71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lang w:val="vi-VN"/>
        </w:rPr>
        <w:t>-</w:t>
      </w:r>
      <w:r w:rsidR="00A30C4A">
        <w:t xml:space="preserve"> </w:t>
      </w:r>
      <w:r w:rsidR="007C7A2D">
        <w:rPr>
          <w:lang w:val="vi-VN"/>
        </w:rPr>
        <w:t>Tổ chức thảo luận trên lớp</w:t>
      </w:r>
      <w:r w:rsidR="002C2C20">
        <w:t>.</w:t>
      </w:r>
    </w:p>
    <w:p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790B10">
        <w:rPr>
          <w:bCs/>
          <w:color w:val="000000"/>
          <w:sz w:val="24"/>
          <w:szCs w:val="24"/>
        </w:rPr>
        <w:t xml:space="preserve">- </w:t>
      </w:r>
      <w:r w:rsidR="006E5BAC" w:rsidRPr="00790B10">
        <w:rPr>
          <w:bCs/>
          <w:color w:val="000000"/>
          <w:sz w:val="24"/>
          <w:szCs w:val="24"/>
        </w:rPr>
        <w:t>Hoàn thành</w:t>
      </w:r>
      <w:r w:rsidRPr="00790B10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</w:t>
      </w:r>
      <w:r w:rsidR="000344BD">
        <w:rPr>
          <w:bCs/>
          <w:color w:val="000000"/>
          <w:sz w:val="24"/>
          <w:szCs w:val="24"/>
        </w:rPr>
        <w:t>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lastRenderedPageBreak/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2154"/>
        <w:gridCol w:w="4740"/>
        <w:gridCol w:w="1260"/>
      </w:tblGrid>
      <w:tr w:rsidR="00665547" w:rsidRPr="003555B5" w:rsidTr="00441B04">
        <w:tc>
          <w:tcPr>
            <w:tcW w:w="564" w:type="dxa"/>
            <w:shd w:val="clear" w:color="auto" w:fill="auto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441B04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E25F53" w:rsidRPr="00AE5835" w:rsidTr="00441B04">
        <w:tc>
          <w:tcPr>
            <w:tcW w:w="564" w:type="dxa"/>
            <w:shd w:val="clear" w:color="auto" w:fill="auto"/>
            <w:vAlign w:val="center"/>
          </w:tcPr>
          <w:p w:rsidR="00E25F53" w:rsidRPr="00E25F53" w:rsidRDefault="00E25F53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25F53" w:rsidRPr="003555B5" w:rsidRDefault="00E25F53" w:rsidP="00E25F5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thảo luận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25F53" w:rsidRPr="003555B5" w:rsidTr="00441B04">
        <w:tc>
          <w:tcPr>
            <w:tcW w:w="564" w:type="dxa"/>
            <w:shd w:val="clear" w:color="auto" w:fill="auto"/>
            <w:vAlign w:val="center"/>
          </w:tcPr>
          <w:p w:rsidR="00E25F53" w:rsidRPr="00E25F53" w:rsidRDefault="00E25F53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K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ỹ năng thực hành/....</w:t>
            </w:r>
          </w:p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25F53" w:rsidRPr="003555B5" w:rsidTr="00441B04">
        <w:tc>
          <w:tcPr>
            <w:tcW w:w="564" w:type="dxa"/>
            <w:shd w:val="clear" w:color="auto" w:fill="auto"/>
            <w:vAlign w:val="center"/>
          </w:tcPr>
          <w:p w:rsidR="00E25F53" w:rsidRPr="00E25F53" w:rsidRDefault="00E25F53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25F53" w:rsidRPr="003555B5" w:rsidRDefault="00E25F53" w:rsidP="007871E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7871EA">
              <w:rPr>
                <w:bCs/>
                <w:color w:val="000000"/>
                <w:sz w:val="24"/>
                <w:szCs w:val="24"/>
                <w:lang w:val="nl-NL"/>
              </w:rPr>
              <w:t>viết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E25F53" w:rsidRPr="003555B5" w:rsidTr="00441B04">
        <w:tc>
          <w:tcPr>
            <w:tcW w:w="564" w:type="dxa"/>
            <w:shd w:val="clear" w:color="auto" w:fill="auto"/>
            <w:vAlign w:val="center"/>
          </w:tcPr>
          <w:p w:rsidR="00E25F53" w:rsidRPr="007647DF" w:rsidRDefault="00E25F53" w:rsidP="0002196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25F53" w:rsidRPr="003555B5" w:rsidRDefault="00E25F53" w:rsidP="0002196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25F53" w:rsidRPr="003555B5" w:rsidRDefault="00E25F53" w:rsidP="0002196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 (</w:t>
            </w:r>
            <w:r w:rsidR="007871EA" w:rsidRPr="00AE5835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E25F53" w:rsidRPr="003555B5" w:rsidRDefault="00E25F53" w:rsidP="0002196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E25F53" w:rsidRPr="003555B5" w:rsidRDefault="00E25F53" w:rsidP="0002196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25F53" w:rsidRPr="003555B5" w:rsidRDefault="00E25F5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Pr="00582C62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582C62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9700" w:type="dxa"/>
        <w:tblLayout w:type="fixed"/>
        <w:tblLook w:val="01E0"/>
      </w:tblPr>
      <w:tblGrid>
        <w:gridCol w:w="9464"/>
        <w:gridCol w:w="236"/>
      </w:tblGrid>
      <w:tr w:rsidR="00C21C84" w:rsidRPr="00DF1E4F" w:rsidTr="00DB62C5">
        <w:tc>
          <w:tcPr>
            <w:tcW w:w="9464" w:type="dxa"/>
            <w:shd w:val="clear" w:color="auto" w:fill="auto"/>
          </w:tcPr>
          <w:p w:rsidR="00007DAD" w:rsidRPr="00582C62" w:rsidRDefault="00CD55DF" w:rsidP="009622D5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rFonts w:eastAsia="MS Mincho"/>
                <w:sz w:val="24"/>
                <w:szCs w:val="24"/>
                <w:lang w:eastAsia="ja-JP" w:bidi="th-TH"/>
              </w:rPr>
            </w:pPr>
            <w:r w:rsidRPr="00582C62">
              <w:rPr>
                <w:rFonts w:eastAsia="MS Mincho"/>
                <w:sz w:val="24"/>
                <w:szCs w:val="24"/>
                <w:lang w:eastAsia="ja-JP" w:bidi="th-TH"/>
              </w:rPr>
              <w:t>[1</w:t>
            </w:r>
            <w:r w:rsidR="00AE5835" w:rsidRPr="00582C62">
              <w:rPr>
                <w:rFonts w:eastAsia="MS Mincho"/>
                <w:sz w:val="24"/>
                <w:szCs w:val="24"/>
                <w:lang w:eastAsia="ja-JP" w:bidi="th-TH"/>
              </w:rPr>
              <w:t xml:space="preserve">]. </w:t>
            </w:r>
            <w:r w:rsidR="00A329F0" w:rsidRPr="00582C62">
              <w:rPr>
                <w:rFonts w:eastAsia="MS Mincho"/>
                <w:sz w:val="24"/>
                <w:szCs w:val="24"/>
                <w:lang w:eastAsia="ja-JP" w:bidi="th-TH"/>
              </w:rPr>
              <w:t xml:space="preserve">Trần Xuân Trường. </w:t>
            </w:r>
            <w:r w:rsidR="003D158B" w:rsidRPr="00582C62">
              <w:rPr>
                <w:rFonts w:eastAsia="MS Mincho"/>
                <w:sz w:val="24"/>
                <w:szCs w:val="24"/>
                <w:lang w:eastAsia="ja-JP" w:bidi="th-TH"/>
              </w:rPr>
              <w:t>Bài giảng Viễn thám hồng ngoại nhiệt.</w:t>
            </w:r>
          </w:p>
          <w:p w:rsidR="00AE5835" w:rsidRPr="00582C62" w:rsidRDefault="00007DAD" w:rsidP="009622D5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rFonts w:eastAsia="MS Mincho"/>
                <w:sz w:val="24"/>
                <w:szCs w:val="24"/>
                <w:lang w:eastAsia="ja-JP" w:bidi="th-TH"/>
              </w:rPr>
            </w:pPr>
            <w:r w:rsidRPr="00582C62">
              <w:rPr>
                <w:rFonts w:eastAsia="MS Mincho"/>
                <w:sz w:val="24"/>
                <w:szCs w:val="24"/>
                <w:lang w:eastAsia="ja-JP" w:bidi="th-TH"/>
              </w:rPr>
              <w:t xml:space="preserve">[2]. </w:t>
            </w:r>
            <w:r w:rsidR="00AE5835" w:rsidRPr="00582C62">
              <w:rPr>
                <w:rFonts w:eastAsia="MS Mincho"/>
                <w:sz w:val="24"/>
                <w:szCs w:val="24"/>
                <w:lang w:eastAsia="ja-JP" w:bidi="th-TH"/>
              </w:rPr>
              <w:t xml:space="preserve">Doãn Hà Phong (2012). Viễn thám hồng ngoại nhiệt trong dự báo cháy rừng ở Việt </w:t>
            </w:r>
            <w:smartTag w:uri="urn:schemas-microsoft-com:office:smarttags" w:element="country-region">
              <w:smartTag w:uri="urn:schemas-microsoft-com:office:smarttags" w:element="place">
                <w:r w:rsidR="00AE5835" w:rsidRPr="00582C62">
                  <w:rPr>
                    <w:rFonts w:eastAsia="MS Mincho"/>
                    <w:sz w:val="24"/>
                    <w:szCs w:val="24"/>
                    <w:lang w:eastAsia="ja-JP" w:bidi="th-TH"/>
                  </w:rPr>
                  <w:t>Nam</w:t>
                </w:r>
              </w:smartTag>
            </w:smartTag>
            <w:r w:rsidR="00AE5835" w:rsidRPr="00582C62">
              <w:rPr>
                <w:rFonts w:eastAsia="MS Mincho"/>
                <w:sz w:val="24"/>
                <w:szCs w:val="24"/>
                <w:lang w:eastAsia="ja-JP" w:bidi="th-TH"/>
              </w:rPr>
              <w:t>. Nhà xuất bản Khoa học tự nhiên và công nghệ.</w:t>
            </w:r>
          </w:p>
          <w:p w:rsidR="000F60F1" w:rsidRPr="00582C62" w:rsidRDefault="00007DAD" w:rsidP="009622D5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rFonts w:eastAsia="MS Mincho"/>
                <w:sz w:val="24"/>
                <w:szCs w:val="24"/>
                <w:lang w:eastAsia="ja-JP" w:bidi="th-TH"/>
              </w:rPr>
            </w:pPr>
            <w:r w:rsidRPr="00582C62">
              <w:rPr>
                <w:rFonts w:eastAsia="MS Mincho"/>
                <w:sz w:val="24"/>
                <w:szCs w:val="24"/>
                <w:lang w:eastAsia="ja-JP" w:bidi="th-TH"/>
              </w:rPr>
              <w:t>[3].</w:t>
            </w:r>
            <w:r w:rsidR="00F27EFC" w:rsidRPr="00582C62">
              <w:rPr>
                <w:rFonts w:eastAsia="MS Mincho"/>
                <w:sz w:val="24"/>
                <w:szCs w:val="24"/>
                <w:lang w:eastAsia="ja-JP" w:bidi="th-TH"/>
              </w:rPr>
              <w:t xml:space="preserve"> Nguyễn Ngọc Thạch (2017). Viễn thám  GIS nghiên cứu lớp phủ sử dụng đất. Nhà xuất bản Đại học quốc gia Hà Nội.</w:t>
            </w:r>
          </w:p>
          <w:p w:rsidR="005B7993" w:rsidRPr="00582C62" w:rsidRDefault="0038504C" w:rsidP="00142620">
            <w:pPr>
              <w:autoSpaceDE w:val="0"/>
              <w:autoSpaceDN w:val="0"/>
              <w:adjustRightInd w:val="0"/>
              <w:spacing w:line="320" w:lineRule="atLeast"/>
              <w:jc w:val="both"/>
              <w:rPr>
                <w:rFonts w:eastAsia="MS Mincho"/>
                <w:sz w:val="24"/>
                <w:szCs w:val="24"/>
                <w:lang w:eastAsia="ja-JP" w:bidi="th-TH"/>
              </w:rPr>
            </w:pPr>
            <w:r w:rsidRPr="00582C62">
              <w:rPr>
                <w:rFonts w:eastAsia="MS Mincho"/>
                <w:sz w:val="24"/>
                <w:szCs w:val="24"/>
                <w:lang w:eastAsia="ja-JP" w:bidi="th-TH"/>
              </w:rPr>
              <w:t>[4].</w:t>
            </w:r>
            <w:r w:rsidR="005B7993" w:rsidRPr="00582C62">
              <w:rPr>
                <w:rFonts w:eastAsia="MS Mincho"/>
                <w:sz w:val="24"/>
                <w:szCs w:val="24"/>
                <w:lang w:eastAsia="ja-JP" w:bidi="th-TH"/>
              </w:rPr>
              <w:t xml:space="preserve"> </w:t>
            </w:r>
            <w:r w:rsidR="005B7993" w:rsidRPr="00582C62">
              <w:t>W.G. Rees (2012). Physical Principles of Remote Sensing.</w:t>
            </w:r>
            <w:r w:rsidR="005B7993" w:rsidRPr="00582C62">
              <w:rPr>
                <w:rFonts w:eastAsia="MS Mincho"/>
                <w:sz w:val="24"/>
                <w:szCs w:val="24"/>
                <w:lang w:eastAsia="ja-JP" w:bidi="th-TH"/>
              </w:rPr>
              <w:t xml:space="preserve"> [online]  Available at: </w:t>
            </w:r>
          </w:p>
          <w:p w:rsidR="007B0E9D" w:rsidRPr="005645D6" w:rsidRDefault="008F2CD8" w:rsidP="00142620">
            <w:pPr>
              <w:autoSpaceDE w:val="0"/>
              <w:autoSpaceDN w:val="0"/>
              <w:adjustRightInd w:val="0"/>
              <w:spacing w:line="320" w:lineRule="atLeast"/>
              <w:jc w:val="both"/>
            </w:pPr>
            <w:hyperlink r:id="rId8" w:history="1">
              <w:r w:rsidR="00E87D4C" w:rsidRPr="00582C62">
                <w:rPr>
                  <w:rStyle w:val="Hyperlink"/>
                </w:rPr>
                <w:t>http://waterhouse.ir/sites/default/files/Physical%20Principles%20of%20Remote%20Sensing%20-%20Third%20Edition_0.pdf</w:t>
              </w:r>
            </w:hyperlink>
            <w:r w:rsidR="005645D6" w:rsidRPr="00582C62">
              <w:t xml:space="preserve"> </w:t>
            </w:r>
            <w:r w:rsidR="00142620" w:rsidRPr="00582C62">
              <w:t>[Accessed 06 April 2020].</w:t>
            </w:r>
          </w:p>
        </w:tc>
        <w:tc>
          <w:tcPr>
            <w:tcW w:w="236" w:type="dxa"/>
            <w:shd w:val="clear" w:color="auto" w:fill="auto"/>
          </w:tcPr>
          <w:p w:rsidR="00C21C84" w:rsidRPr="00DF1E4F" w:rsidRDefault="00C21C84" w:rsidP="000F7054">
            <w:pPr>
              <w:pStyle w:val="Default"/>
            </w:pPr>
          </w:p>
        </w:tc>
      </w:tr>
    </w:tbl>
    <w:p w:rsidR="00744C77" w:rsidRPr="003555B5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30"/>
        <w:gridCol w:w="4268"/>
        <w:gridCol w:w="872"/>
        <w:gridCol w:w="717"/>
        <w:gridCol w:w="846"/>
        <w:gridCol w:w="1960"/>
      </w:tblGrid>
      <w:tr w:rsidR="00744C77" w:rsidRPr="00AE5835" w:rsidTr="00DE2D31">
        <w:trPr>
          <w:trHeight w:val="282"/>
          <w:tblHeader/>
        </w:trPr>
        <w:tc>
          <w:tcPr>
            <w:tcW w:w="830" w:type="dxa"/>
            <w:shd w:val="clear" w:color="auto" w:fill="auto"/>
            <w:vAlign w:val="center"/>
          </w:tcPr>
          <w:p w:rsidR="00744C77" w:rsidRPr="003555B5" w:rsidRDefault="00744C77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4268" w:type="dxa"/>
            <w:shd w:val="clear" w:color="auto" w:fill="auto"/>
            <w:vAlign w:val="center"/>
          </w:tcPr>
          <w:p w:rsidR="00744C77" w:rsidRPr="003555B5" w:rsidRDefault="00744C77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3555B5" w:rsidRDefault="00744C77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3555B5" w:rsidRDefault="00744C77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3555B5" w:rsidRDefault="00744C77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AE5835" w:rsidTr="00DE2D31">
        <w:trPr>
          <w:trHeight w:val="3559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A200ED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</w:p>
          <w:p w:rsidR="00D63879" w:rsidRPr="003555B5" w:rsidRDefault="00D63879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68" w:type="dxa"/>
            <w:shd w:val="clear" w:color="auto" w:fill="auto"/>
          </w:tcPr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C21C84">
              <w:rPr>
                <w:b/>
                <w:sz w:val="24"/>
                <w:szCs w:val="24"/>
              </w:rPr>
              <w:t>Chương 1</w:t>
            </w:r>
            <w:r w:rsidRPr="00AE5835">
              <w:rPr>
                <w:b/>
                <w:sz w:val="24"/>
                <w:szCs w:val="24"/>
                <w:lang w:val="nl-NL"/>
              </w:rPr>
              <w:t>:</w:t>
            </w:r>
            <w:r w:rsidRPr="00C21C84">
              <w:rPr>
                <w:sz w:val="24"/>
                <w:szCs w:val="24"/>
              </w:rPr>
              <w:tab/>
              <w:t>KHÁI NIỆM VIỄN THÁM HỒNG NGOẠI NHIỆT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="0099086E">
              <w:rPr>
                <w:sz w:val="24"/>
                <w:szCs w:val="24"/>
              </w:rPr>
              <w:t xml:space="preserve"> </w:t>
            </w:r>
            <w:r w:rsidRPr="00C21C84">
              <w:rPr>
                <w:sz w:val="24"/>
                <w:szCs w:val="24"/>
              </w:rPr>
              <w:t>Lịch sử phát triển của viễn thám hồng ngoại nhiệt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  <w:r w:rsidR="0099086E">
              <w:rPr>
                <w:sz w:val="24"/>
                <w:szCs w:val="24"/>
              </w:rPr>
              <w:t xml:space="preserve"> </w:t>
            </w:r>
            <w:r w:rsidRPr="00C21C84">
              <w:rPr>
                <w:sz w:val="24"/>
                <w:szCs w:val="24"/>
              </w:rPr>
              <w:t>Khái niệm viễn thám hồng ngoại nhiệt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  <w:r w:rsidR="0099086E">
              <w:rPr>
                <w:sz w:val="24"/>
                <w:szCs w:val="24"/>
              </w:rPr>
              <w:t xml:space="preserve"> </w:t>
            </w:r>
            <w:r w:rsidRPr="00C21C84">
              <w:rPr>
                <w:sz w:val="24"/>
                <w:szCs w:val="24"/>
              </w:rPr>
              <w:t xml:space="preserve">Bộ cảm thu ảnh viễn thám hồng ngoại nhiệt  </w:t>
            </w:r>
          </w:p>
          <w:p w:rsidR="00493493" w:rsidRPr="00493493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  <w:r w:rsidR="0099086E">
              <w:rPr>
                <w:sz w:val="24"/>
                <w:szCs w:val="24"/>
              </w:rPr>
              <w:t xml:space="preserve"> </w:t>
            </w:r>
            <w:r w:rsidRPr="00C21C84">
              <w:rPr>
                <w:sz w:val="24"/>
                <w:szCs w:val="24"/>
              </w:rPr>
              <w:t xml:space="preserve">Hệ thống vệ tinh thu ảnh viễn thám hồng ngoại nhiệt </w:t>
            </w:r>
          </w:p>
        </w:tc>
        <w:tc>
          <w:tcPr>
            <w:tcW w:w="872" w:type="dxa"/>
            <w:shd w:val="clear" w:color="auto" w:fill="auto"/>
          </w:tcPr>
          <w:p w:rsidR="00D63879" w:rsidRPr="004314E1" w:rsidRDefault="002F2131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  <w:p w:rsidR="00D63879" w:rsidRPr="003555B5" w:rsidRDefault="00D63879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D63879" w:rsidRPr="003555B5" w:rsidRDefault="00BC2752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555B5" w:rsidRDefault="00D63879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D63879" w:rsidRPr="003555B5" w:rsidRDefault="00D63879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2B4" w:rsidRPr="003555B5" w:rsidRDefault="000B22B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182ABD" w:rsidRPr="003555B5" w:rsidRDefault="00182ABD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045B1D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 w:rsidR="00DD7A83" w:rsidRPr="00045B1D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1E320C">
              <w:rPr>
                <w:bCs/>
                <w:color w:val="000000"/>
                <w:sz w:val="24"/>
                <w:szCs w:val="24"/>
                <w:lang w:val="nl-NL"/>
              </w:rPr>
              <w:t>, 4</w:t>
            </w:r>
            <w:r w:rsidRPr="00045B1D">
              <w:rPr>
                <w:bCs/>
                <w:color w:val="000000"/>
                <w:sz w:val="24"/>
                <w:szCs w:val="24"/>
                <w:lang w:val="nl-NL"/>
              </w:rPr>
              <w:t>]:</w:t>
            </w:r>
            <w:r w:rsidR="007F2450">
              <w:rPr>
                <w:bCs/>
                <w:color w:val="000000"/>
                <w:sz w:val="24"/>
                <w:szCs w:val="24"/>
                <w:lang w:val="nl-NL"/>
              </w:rPr>
              <w:t xml:space="preserve"> Chương 1</w:t>
            </w:r>
          </w:p>
          <w:p w:rsidR="00182ABD" w:rsidRPr="003555B5" w:rsidRDefault="00182ABD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182ABD" w:rsidRPr="003555B5" w:rsidRDefault="00182ABD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0E7531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Tìm hiểu bài </w:t>
            </w:r>
            <w:r w:rsidR="00C21C84" w:rsidRPr="00AE5835">
              <w:rPr>
                <w:sz w:val="24"/>
                <w:szCs w:val="24"/>
                <w:lang w:val="de-DE"/>
              </w:rPr>
              <w:t>Lịch sử phát triển của viễn thám hồng ngoại nhiệt</w:t>
            </w:r>
            <w:r w:rsidR="009809DA">
              <w:rPr>
                <w:sz w:val="24"/>
                <w:szCs w:val="24"/>
                <w:lang w:val="de-DE"/>
              </w:rPr>
              <w:t>, các đặc tính của bộ cảm và hệ thông thu ảnh viễn thám hồng ngoại nhiệt</w:t>
            </w:r>
            <w:r w:rsidR="009809DA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D63879" w:rsidRPr="003555B5" w:rsidRDefault="00D63879" w:rsidP="00DE2D31">
            <w:pPr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D63879" w:rsidRPr="00AE5835" w:rsidTr="00DE2D31">
        <w:trPr>
          <w:trHeight w:val="5811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083105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1;2;</w:t>
            </w:r>
            <w:r w:rsidR="00A200ED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;4</w:t>
            </w:r>
          </w:p>
        </w:tc>
        <w:tc>
          <w:tcPr>
            <w:tcW w:w="4268" w:type="dxa"/>
            <w:shd w:val="clear" w:color="auto" w:fill="auto"/>
          </w:tcPr>
          <w:p w:rsidR="00C21C84" w:rsidRPr="00C21C84" w:rsidRDefault="00045B1D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Chương 2</w:t>
            </w:r>
            <w:r w:rsidR="00C21C84" w:rsidRPr="00AE5835">
              <w:rPr>
                <w:b/>
                <w:sz w:val="24"/>
                <w:szCs w:val="24"/>
                <w:lang w:val="nl-NL"/>
              </w:rPr>
              <w:t>:</w:t>
            </w:r>
            <w:r>
              <w:rPr>
                <w:b/>
                <w:sz w:val="24"/>
                <w:szCs w:val="24"/>
                <w:lang w:val="nl-NL"/>
              </w:rPr>
              <w:t xml:space="preserve"> </w:t>
            </w:r>
            <w:r w:rsidR="00C21C84" w:rsidRPr="00C21C84">
              <w:rPr>
                <w:sz w:val="24"/>
                <w:szCs w:val="24"/>
              </w:rPr>
              <w:t>NGUYÊN LÝ CƠ BẢN CỦA VIỄN THÁM HỒNG NGOẠI NHIỆT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 w:rsidR="0099086E">
              <w:rPr>
                <w:sz w:val="24"/>
                <w:szCs w:val="24"/>
              </w:rPr>
              <w:t xml:space="preserve"> </w:t>
            </w:r>
            <w:r w:rsidRPr="00C21C84">
              <w:rPr>
                <w:sz w:val="24"/>
                <w:szCs w:val="24"/>
              </w:rPr>
              <w:t>Các định luật về bức xạ nhiệt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  <w:r w:rsidR="0099086E">
              <w:rPr>
                <w:sz w:val="24"/>
                <w:szCs w:val="24"/>
              </w:rPr>
              <w:t xml:space="preserve"> </w:t>
            </w:r>
            <w:r w:rsidRPr="00C21C84">
              <w:rPr>
                <w:sz w:val="24"/>
                <w:szCs w:val="24"/>
              </w:rPr>
              <w:t>Độ phát xạ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C21C84">
              <w:rPr>
                <w:sz w:val="24"/>
                <w:szCs w:val="24"/>
              </w:rPr>
              <w:t>2.3</w:t>
            </w:r>
            <w:r w:rsidR="0099086E">
              <w:rPr>
                <w:sz w:val="24"/>
                <w:szCs w:val="24"/>
              </w:rPr>
              <w:t xml:space="preserve"> </w:t>
            </w:r>
            <w:r w:rsidRPr="00C21C84">
              <w:rPr>
                <w:sz w:val="24"/>
                <w:szCs w:val="24"/>
              </w:rPr>
              <w:t>Lý thuyết về dẫn nhiệt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C21C84">
              <w:rPr>
                <w:sz w:val="24"/>
                <w:szCs w:val="24"/>
              </w:rPr>
              <w:t>2.4</w:t>
            </w:r>
            <w:r w:rsidR="0099086E">
              <w:rPr>
                <w:sz w:val="24"/>
                <w:szCs w:val="24"/>
              </w:rPr>
              <w:t xml:space="preserve"> </w:t>
            </w:r>
            <w:r w:rsidRPr="00C21C84">
              <w:rPr>
                <w:sz w:val="24"/>
                <w:szCs w:val="24"/>
              </w:rPr>
              <w:t>Tính chất nhiệt của một số vật chất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C21C84">
              <w:rPr>
                <w:sz w:val="24"/>
                <w:szCs w:val="24"/>
              </w:rPr>
              <w:t>2.5</w:t>
            </w:r>
            <w:r w:rsidR="0099086E">
              <w:rPr>
                <w:sz w:val="24"/>
                <w:szCs w:val="24"/>
              </w:rPr>
              <w:t xml:space="preserve"> </w:t>
            </w:r>
            <w:r w:rsidRPr="00C21C84">
              <w:rPr>
                <w:sz w:val="24"/>
                <w:szCs w:val="24"/>
              </w:rPr>
              <w:t>Nhiệt độ Kinetic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C21C84">
              <w:rPr>
                <w:sz w:val="24"/>
                <w:szCs w:val="24"/>
              </w:rPr>
              <w:t>2.6</w:t>
            </w:r>
            <w:r w:rsidR="0099086E">
              <w:rPr>
                <w:sz w:val="24"/>
                <w:szCs w:val="24"/>
              </w:rPr>
              <w:t xml:space="preserve"> </w:t>
            </w:r>
            <w:r w:rsidRPr="00C21C84">
              <w:rPr>
                <w:sz w:val="24"/>
                <w:szCs w:val="24"/>
              </w:rPr>
              <w:t>Nhiệt độ sáng Brightness Temperature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C21C84">
              <w:rPr>
                <w:sz w:val="24"/>
                <w:szCs w:val="24"/>
              </w:rPr>
              <w:t>2.7</w:t>
            </w:r>
            <w:r w:rsidR="0099086E">
              <w:rPr>
                <w:sz w:val="24"/>
                <w:szCs w:val="24"/>
              </w:rPr>
              <w:t xml:space="preserve"> </w:t>
            </w:r>
            <w:r w:rsidRPr="00C21C84">
              <w:rPr>
                <w:sz w:val="24"/>
                <w:szCs w:val="24"/>
              </w:rPr>
              <w:t>Nhiệt độ vật lý (bề mặt)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C21C84">
              <w:rPr>
                <w:sz w:val="24"/>
                <w:szCs w:val="24"/>
              </w:rPr>
              <w:t>2.8</w:t>
            </w:r>
            <w:r w:rsidR="0099086E">
              <w:rPr>
                <w:sz w:val="24"/>
                <w:szCs w:val="24"/>
              </w:rPr>
              <w:t xml:space="preserve"> </w:t>
            </w:r>
            <w:r w:rsidRPr="00C21C84">
              <w:rPr>
                <w:sz w:val="24"/>
                <w:szCs w:val="24"/>
              </w:rPr>
              <w:t>Mối quan hệ giữa nhiệt độ sáng và nhiệt độ vật lý (bề mặt)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C21C84">
              <w:rPr>
                <w:sz w:val="24"/>
                <w:szCs w:val="24"/>
              </w:rPr>
              <w:t>2.9</w:t>
            </w:r>
            <w:r w:rsidR="0099086E">
              <w:rPr>
                <w:sz w:val="24"/>
                <w:szCs w:val="24"/>
              </w:rPr>
              <w:t xml:space="preserve"> </w:t>
            </w:r>
            <w:r w:rsidRPr="00C21C84">
              <w:rPr>
                <w:sz w:val="24"/>
                <w:szCs w:val="24"/>
              </w:rPr>
              <w:t>Sóng điện từ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C21C84">
              <w:rPr>
                <w:sz w:val="24"/>
                <w:szCs w:val="24"/>
              </w:rPr>
              <w:t>2.10</w:t>
            </w:r>
            <w:r w:rsidR="0099086E">
              <w:rPr>
                <w:sz w:val="24"/>
                <w:szCs w:val="24"/>
              </w:rPr>
              <w:t xml:space="preserve"> </w:t>
            </w:r>
            <w:r w:rsidRPr="00C21C84">
              <w:rPr>
                <w:sz w:val="24"/>
                <w:szCs w:val="24"/>
              </w:rPr>
              <w:t>Bức xạ nhiệt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C21C84">
              <w:rPr>
                <w:sz w:val="24"/>
                <w:szCs w:val="24"/>
              </w:rPr>
              <w:t>2.11</w:t>
            </w:r>
            <w:r w:rsidR="0099086E">
              <w:rPr>
                <w:sz w:val="24"/>
                <w:szCs w:val="24"/>
              </w:rPr>
              <w:t xml:space="preserve"> </w:t>
            </w:r>
            <w:r w:rsidRPr="00C21C84">
              <w:rPr>
                <w:sz w:val="24"/>
                <w:szCs w:val="24"/>
              </w:rPr>
              <w:t>Độ phân giải ảnh viễn thám hồng ngoại nhiệt</w:t>
            </w:r>
          </w:p>
          <w:p w:rsidR="00493493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C21C84">
              <w:rPr>
                <w:sz w:val="24"/>
                <w:szCs w:val="24"/>
              </w:rPr>
              <w:t>2.12</w:t>
            </w:r>
            <w:r w:rsidR="0099086E">
              <w:rPr>
                <w:sz w:val="24"/>
                <w:szCs w:val="24"/>
              </w:rPr>
              <w:t xml:space="preserve"> </w:t>
            </w:r>
            <w:r w:rsidRPr="00C21C84">
              <w:rPr>
                <w:sz w:val="24"/>
                <w:szCs w:val="24"/>
              </w:rPr>
              <w:t>Cửa sổ khí quyển trong vùng sóng hồng ngoại nhiệt</w:t>
            </w:r>
          </w:p>
          <w:p w:rsidR="00A200ED" w:rsidRPr="00A200ED" w:rsidRDefault="00DF4F35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- </w:t>
            </w:r>
            <w:r w:rsidR="00A200ED">
              <w:rPr>
                <w:sz w:val="24"/>
                <w:szCs w:val="24"/>
                <w:lang w:val="en-GB"/>
              </w:rPr>
              <w:t>Thảo luận</w:t>
            </w:r>
          </w:p>
        </w:tc>
        <w:tc>
          <w:tcPr>
            <w:tcW w:w="872" w:type="dxa"/>
            <w:shd w:val="clear" w:color="auto" w:fill="auto"/>
          </w:tcPr>
          <w:p w:rsidR="00D63879" w:rsidRPr="006E6CC5" w:rsidRDefault="009B5AE2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  <w:r w:rsidR="003849FD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17" w:type="dxa"/>
          </w:tcPr>
          <w:p w:rsidR="00A200ED" w:rsidRPr="003849FD" w:rsidRDefault="003849FD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6E6CC5" w:rsidRDefault="00083105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023" w:rsidRDefault="00045B1D" w:rsidP="001D0023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1D0023">
              <w:rPr>
                <w:bCs/>
                <w:color w:val="000000"/>
                <w:sz w:val="24"/>
                <w:szCs w:val="24"/>
                <w:lang w:val="de-DE"/>
              </w:rPr>
              <w:t xml:space="preserve">Tài liệu </w:t>
            </w:r>
            <w:r w:rsidR="001D0023" w:rsidRPr="00045B1D">
              <w:rPr>
                <w:bCs/>
                <w:color w:val="000000"/>
                <w:sz w:val="24"/>
                <w:szCs w:val="24"/>
                <w:lang w:val="de-DE"/>
              </w:rPr>
              <w:t>[1]:</w:t>
            </w:r>
            <w:r w:rsidR="001D0023">
              <w:rPr>
                <w:bCs/>
                <w:color w:val="000000"/>
                <w:sz w:val="24"/>
                <w:szCs w:val="24"/>
                <w:lang w:val="de-DE"/>
              </w:rPr>
              <w:t xml:space="preserve"> Chương 2</w:t>
            </w:r>
          </w:p>
          <w:p w:rsidR="00127597" w:rsidRDefault="00127597" w:rsidP="00127597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+ Tài liệu </w:t>
            </w:r>
            <w:r w:rsidRPr="00045B1D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4</w:t>
            </w:r>
            <w:r w:rsidRPr="00045B1D">
              <w:rPr>
                <w:bCs/>
                <w:color w:val="000000"/>
                <w:sz w:val="24"/>
                <w:szCs w:val="24"/>
                <w:lang w:val="de-DE"/>
              </w:rPr>
              <w:t>]: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Chương 11</w:t>
            </w:r>
          </w:p>
          <w:p w:rsidR="001D0023" w:rsidRDefault="00045B1D" w:rsidP="001D0023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Tìm hiểu</w:t>
            </w:r>
            <w:r w:rsidR="00D8690E">
              <w:rPr>
                <w:bCs/>
                <w:color w:val="000000"/>
                <w:sz w:val="24"/>
                <w:szCs w:val="24"/>
                <w:lang w:val="de-DE"/>
              </w:rPr>
              <w:t xml:space="preserve"> những nguyên lý cơ bản của viễn thám hồng ngoại nhiệt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D63879" w:rsidRPr="003555B5" w:rsidRDefault="00790B10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Thảo luận các vấn đề đã nêu trong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Chương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D63879" w:rsidRPr="00AE5835" w:rsidTr="00DE2D31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A200ED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  <w:r w:rsidR="00083105">
              <w:rPr>
                <w:b/>
                <w:bCs/>
                <w:color w:val="000000"/>
                <w:sz w:val="24"/>
                <w:szCs w:val="24"/>
                <w:lang w:val="nl-NL"/>
              </w:rPr>
              <w:t>;6</w:t>
            </w:r>
          </w:p>
        </w:tc>
        <w:tc>
          <w:tcPr>
            <w:tcW w:w="4268" w:type="dxa"/>
            <w:shd w:val="clear" w:color="auto" w:fill="auto"/>
          </w:tcPr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21C84">
              <w:rPr>
                <w:b/>
                <w:bCs/>
                <w:color w:val="000000"/>
                <w:sz w:val="24"/>
                <w:szCs w:val="24"/>
                <w:lang w:val="nl-NL"/>
              </w:rPr>
              <w:t>Chương 3:</w:t>
            </w: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ab/>
              <w:t>XỬ LÝ ẢNH VIỄN THÁM HỒNG NGOẠI NHIỆT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3.1 </w:t>
            </w: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 xml:space="preserve">Khái niệm xử lý ảnh 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3.2</w:t>
            </w:r>
            <w:r w:rsidR="00074230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Tiền xử lý ảnh</w:t>
            </w:r>
          </w:p>
          <w:p w:rsid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3.3</w:t>
            </w:r>
            <w:r w:rsidR="00074230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Ảnh hưởng của khí quyển</w:t>
            </w:r>
          </w:p>
          <w:p w:rsidR="009674AB" w:rsidRPr="00C21C84" w:rsidRDefault="00DF4F35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9674AB">
              <w:rPr>
                <w:bCs/>
                <w:color w:val="000000"/>
                <w:sz w:val="24"/>
                <w:szCs w:val="24"/>
                <w:lang w:val="nl-NL"/>
              </w:rPr>
              <w:t>Thảo luận</w:t>
            </w:r>
          </w:p>
          <w:p w:rsidR="00493493" w:rsidRPr="00493493" w:rsidRDefault="00493493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:rsidR="00D63879" w:rsidRPr="006E6CC5" w:rsidRDefault="009674AB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 w:rsidR="003849FD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9674AB" w:rsidRPr="009674AB" w:rsidRDefault="003849FD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bCs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6E6CC5" w:rsidRDefault="009674AB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55DF" w:rsidRDefault="00790B10" w:rsidP="00DE2D31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2144DD">
              <w:rPr>
                <w:bCs/>
                <w:color w:val="000000"/>
                <w:sz w:val="24"/>
                <w:szCs w:val="24"/>
                <w:lang w:val="de-DE"/>
              </w:rPr>
              <w:t xml:space="preserve"> Tài liệu </w:t>
            </w:r>
            <w:r w:rsidR="002144DD" w:rsidRPr="007F34B9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 w:rsidR="001D0023" w:rsidRPr="007F34B9"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 w:rsidR="002144DD" w:rsidRPr="007F34B9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  <w:r w:rsidR="001D0023" w:rsidRPr="007F34B9">
              <w:rPr>
                <w:bCs/>
                <w:color w:val="000000"/>
                <w:sz w:val="24"/>
                <w:szCs w:val="24"/>
                <w:lang w:val="de-DE"/>
              </w:rPr>
              <w:t>, [3]</w:t>
            </w:r>
            <w:r w:rsidR="001D0023" w:rsidRPr="001D0023">
              <w:rPr>
                <w:bCs/>
                <w:color w:val="000000"/>
                <w:sz w:val="24"/>
                <w:szCs w:val="24"/>
                <w:lang w:val="de-DE"/>
              </w:rPr>
              <w:t>:</w:t>
            </w:r>
            <w:r w:rsidR="001D0023">
              <w:rPr>
                <w:bCs/>
                <w:color w:val="000000"/>
                <w:sz w:val="24"/>
                <w:szCs w:val="24"/>
                <w:lang w:val="de-DE"/>
              </w:rPr>
              <w:t xml:space="preserve"> Chương 3</w:t>
            </w:r>
          </w:p>
          <w:p w:rsidR="00D8690E" w:rsidRDefault="00D8690E" w:rsidP="00DE2D31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Tìm hiểu những nội dung cơ bản của xử lý ảnh viễn thám hồng ngoại nhiệt</w:t>
            </w:r>
          </w:p>
          <w:p w:rsidR="00D63879" w:rsidRPr="003555B5" w:rsidRDefault="00790B10" w:rsidP="00DE2D31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7972CA"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việc nhóm </w:t>
            </w:r>
            <w:r w:rsidR="007972CA"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="007972CA"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</w:t>
            </w:r>
            <w:r w:rsidR="00E21E32">
              <w:rPr>
                <w:bCs/>
                <w:color w:val="000000"/>
                <w:sz w:val="24"/>
                <w:szCs w:val="24"/>
                <w:lang w:val="de-DE"/>
              </w:rPr>
              <w:t>Thảo luận các vấn đề đã nêu trong</w:t>
            </w:r>
            <w:r w:rsidR="007972CA"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Chương </w:t>
            </w:r>
            <w:r w:rsidR="00E21E32">
              <w:rPr>
                <w:bCs/>
                <w:color w:val="000000"/>
                <w:sz w:val="24"/>
                <w:szCs w:val="24"/>
                <w:lang w:val="de-DE"/>
              </w:rPr>
              <w:t>3</w:t>
            </w:r>
            <w:r w:rsidR="007972CA" w:rsidRPr="003555B5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7E494A" w:rsidRPr="003555B5" w:rsidTr="00DE2D31">
        <w:trPr>
          <w:trHeight w:val="907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94A" w:rsidRPr="003555B5" w:rsidRDefault="00083105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7;8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21C84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4: </w:t>
            </w: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ab/>
              <w:t>ỨNG DỤNG CỦA VIỄN THÁM HỒNG NGOẠI NHIỆT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4.1 </w:t>
            </w: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Giới thiệu chung về ứng dụng của viễn thám hồng ngoại nhiệt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4.2</w:t>
            </w:r>
            <w:r w:rsidR="00C4118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Viễn thám hồng ngoại nhiệt trong nghiên cứu xác định nhiệt độ bề mặt - phương pháp “Split-window” trong xác định nhiệt độ bề mặt (“Split-window” methods - atmospheric correction for surface temperature measurement)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4.3</w:t>
            </w:r>
            <w:r w:rsidR="00C4118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Viễn thám hồng ngoại nhiệt trong nghiên cứu xác định nhiệt độ nước biển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4.4</w:t>
            </w:r>
            <w:r w:rsidR="00C4118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Viễn thám hồng ngoại nhiệt trong nghiên cứu xác định nhiệt độ khí quyển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4.5</w:t>
            </w:r>
            <w:r w:rsidR="00C4118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Viễn thám hồng ngoại nhiệt trong nghiên cứu xác định độ ẩm khí quyển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4.6</w:t>
            </w:r>
            <w:r w:rsidR="00C4118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Viễn thám hồng ngoại nhiệt trong nghiên cứu xác định nồng độ một số loại khí trong khí quyển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4.7</w:t>
            </w:r>
            <w:r w:rsidR="00C4118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Viễn thám hồng ngoại nhiệt trong nghiên cứu xác định các yếu tố cân bằng bức xạ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4.8</w:t>
            </w:r>
            <w:r w:rsidR="00C4118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Viễn thám hồng ngoại nhiệt trong nghiên cứu xác định độ phát xạ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4.9</w:t>
            </w:r>
            <w:r w:rsidR="00C4118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Viễn thám hồng ngoại nhiệt trong nghiên cứu xác định nhiệt độ đỉnh mây, độ phủ mây</w:t>
            </w:r>
          </w:p>
          <w:p w:rsidR="00C21C84" w:rsidRPr="00C21C84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4.10</w:t>
            </w:r>
            <w:r w:rsidR="00C4118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Viễn thám hồng ngoại nhiệt trong nghiên cứu xác định quán tính nhiệt</w:t>
            </w:r>
          </w:p>
          <w:p w:rsidR="007E494A" w:rsidRDefault="00C21C84" w:rsidP="00DE2D3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4.11</w:t>
            </w:r>
            <w:r w:rsidR="00C4118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C21C84">
              <w:rPr>
                <w:bCs/>
                <w:color w:val="000000"/>
                <w:sz w:val="24"/>
                <w:szCs w:val="24"/>
                <w:lang w:val="nl-NL"/>
              </w:rPr>
              <w:t>Viễn thám hồng ngoại nhiệt trong nghiên cứu địa chất</w:t>
            </w:r>
          </w:p>
          <w:p w:rsidR="009674AB" w:rsidRPr="009674AB" w:rsidRDefault="009674AB" w:rsidP="00DE2D3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Thảo luận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94A" w:rsidRPr="006E6CC5" w:rsidRDefault="009674AB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 w:rsidR="003849FD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AB" w:rsidRPr="003849FD" w:rsidRDefault="003849FD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94A" w:rsidRPr="006E6CC5" w:rsidRDefault="009674AB" w:rsidP="00DE2D3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CD7" w:rsidRDefault="007972CA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D8690E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="00E21E32" w:rsidRPr="00D8690E">
              <w:rPr>
                <w:bCs/>
                <w:color w:val="000000"/>
                <w:sz w:val="24"/>
                <w:szCs w:val="24"/>
                <w:lang w:val="nl-NL"/>
              </w:rPr>
              <w:t>[1</w:t>
            </w:r>
            <w:r w:rsidR="00486CD7">
              <w:rPr>
                <w:bCs/>
                <w:color w:val="000000"/>
                <w:sz w:val="24"/>
                <w:szCs w:val="24"/>
                <w:lang w:val="nl-NL"/>
              </w:rPr>
              <w:t>]: Chương 4</w:t>
            </w:r>
          </w:p>
          <w:p w:rsidR="008E37AE" w:rsidRPr="00B21AFA" w:rsidRDefault="00486CD7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21AFA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</w:t>
            </w:r>
            <w:r w:rsidR="008E37AE" w:rsidRPr="00B21AFA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 w:rsidR="005A1C32" w:rsidRPr="00B21AFA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C41185" w:rsidRPr="00B21AFA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E21E32" w:rsidRPr="00B21AFA">
              <w:rPr>
                <w:bCs/>
                <w:color w:val="000000"/>
                <w:sz w:val="24"/>
                <w:szCs w:val="24"/>
                <w:lang w:val="nl-NL"/>
              </w:rPr>
              <w:t>:</w:t>
            </w:r>
          </w:p>
          <w:p w:rsidR="008E37AE" w:rsidRDefault="00E62E2F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21AFA">
              <w:rPr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="00B21AFA" w:rsidRPr="00B21AFA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:rsidR="007972CA" w:rsidRPr="003555B5" w:rsidRDefault="007972CA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790B10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Ôn tập nội dung </w:t>
            </w:r>
            <w:r w:rsidR="00E21E32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mục </w:t>
            </w:r>
            <w:r w:rsidR="00E21E32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E21E32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.1 đến </w:t>
            </w:r>
            <w:r w:rsidR="00E21E32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E21E32"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133887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đã học ở </w:t>
            </w:r>
            <w:r w:rsidR="00E21E32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="00E21E32">
              <w:rPr>
                <w:bCs/>
                <w:color w:val="000000"/>
                <w:sz w:val="24"/>
                <w:szCs w:val="24"/>
                <w:lang w:val="nl-NL"/>
              </w:rPr>
              <w:t>3.</w:t>
            </w:r>
          </w:p>
          <w:p w:rsidR="007972CA" w:rsidRDefault="00486CD7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790B10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7972CA"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Tìm hiểu để rõ hơn về </w:t>
            </w:r>
            <w:r w:rsidR="00133887" w:rsidRPr="00AE5835">
              <w:rPr>
                <w:sz w:val="24"/>
                <w:szCs w:val="24"/>
                <w:lang w:val="de-DE"/>
              </w:rPr>
              <w:t xml:space="preserve">các ứng dụng của viễn thám hồng ngoại nhiệt </w:t>
            </w:r>
            <w:r w:rsidR="007972CA" w:rsidRPr="003555B5">
              <w:rPr>
                <w:bCs/>
                <w:color w:val="000000"/>
                <w:sz w:val="24"/>
                <w:szCs w:val="24"/>
                <w:lang w:val="de-DE"/>
              </w:rPr>
              <w:t>trong tài liệu</w:t>
            </w:r>
            <w:r w:rsidRPr="00486CD7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7E494A" w:rsidRPr="003555B5" w:rsidRDefault="008E37AE" w:rsidP="00DE2D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790B10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7972CA"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Làm việc nhóm </w:t>
            </w:r>
            <w:r w:rsidR="007972CA"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="007972CA"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</w:t>
            </w:r>
            <w:r w:rsidR="00745C08">
              <w:rPr>
                <w:bCs/>
                <w:color w:val="000000"/>
                <w:sz w:val="24"/>
                <w:szCs w:val="24"/>
                <w:lang w:val="de-DE"/>
              </w:rPr>
              <w:t>Thảo luận các vấn đề đã nêu trong</w:t>
            </w:r>
            <w:r w:rsidR="00745C08"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Chương </w:t>
            </w:r>
            <w:r w:rsidR="00745C08">
              <w:rPr>
                <w:bCs/>
                <w:color w:val="000000"/>
                <w:sz w:val="24"/>
                <w:szCs w:val="24"/>
                <w:lang w:val="de-DE"/>
              </w:rPr>
              <w:t>4.</w:t>
            </w:r>
          </w:p>
        </w:tc>
      </w:tr>
    </w:tbl>
    <w:p w:rsidR="009540AF" w:rsidRPr="00AE5835" w:rsidRDefault="009540AF" w:rsidP="00DE2D31">
      <w:pPr>
        <w:jc w:val="both"/>
        <w:rPr>
          <w:b/>
          <w:i/>
          <w:color w:val="FF0000"/>
          <w:sz w:val="24"/>
          <w:szCs w:val="24"/>
          <w:u w:val="single"/>
          <w:lang w:val="de-DE"/>
        </w:rPr>
      </w:pPr>
    </w:p>
    <w:tbl>
      <w:tblPr>
        <w:tblW w:w="0" w:type="auto"/>
        <w:tblLook w:val="01E0"/>
      </w:tblPr>
      <w:tblGrid>
        <w:gridCol w:w="4644"/>
        <w:gridCol w:w="4644"/>
      </w:tblGrid>
      <w:tr w:rsidR="00DE2D31" w:rsidRPr="001937E0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DE2D31" w:rsidRPr="005B700C" w:rsidRDefault="00DE2D31" w:rsidP="00971051">
            <w:pPr>
              <w:spacing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DE2D31" w:rsidRPr="001937E0" w:rsidRDefault="00DE2D31" w:rsidP="00971051">
            <w:pPr>
              <w:spacing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fr-FR"/>
              </w:rPr>
            </w:pPr>
            <w:r w:rsidRPr="001937E0">
              <w:rPr>
                <w:sz w:val="24"/>
                <w:szCs w:val="24"/>
                <w:lang w:val="fr-FR"/>
              </w:rPr>
              <w:t>Hà Nội, ngày</w:t>
            </w:r>
            <w:r>
              <w:rPr>
                <w:sz w:val="24"/>
                <w:szCs w:val="24"/>
                <w:lang w:val="fr-FR"/>
              </w:rPr>
              <w:t xml:space="preserve"> 31 </w:t>
            </w:r>
            <w:r w:rsidRPr="001937E0">
              <w:rPr>
                <w:sz w:val="24"/>
                <w:szCs w:val="24"/>
                <w:lang w:val="fr-FR"/>
              </w:rPr>
              <w:t>tháng</w:t>
            </w:r>
            <w:r>
              <w:rPr>
                <w:sz w:val="24"/>
                <w:szCs w:val="24"/>
                <w:lang w:val="fr-FR"/>
              </w:rPr>
              <w:t xml:space="preserve"> 3</w:t>
            </w:r>
            <w:r w:rsidRPr="001937E0">
              <w:rPr>
                <w:sz w:val="24"/>
                <w:szCs w:val="24"/>
                <w:lang w:val="fr-FR"/>
              </w:rPr>
              <w:t xml:space="preserve"> năm 20</w:t>
            </w:r>
            <w:r>
              <w:rPr>
                <w:sz w:val="24"/>
                <w:szCs w:val="24"/>
                <w:lang w:val="fr-FR"/>
              </w:rPr>
              <w:t>20</w:t>
            </w:r>
          </w:p>
        </w:tc>
      </w:tr>
      <w:tr w:rsidR="00DE2D31" w:rsidRPr="008D0046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DE2D31" w:rsidRPr="008D0046" w:rsidRDefault="00DE2D31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8D0046">
              <w:rPr>
                <w:b/>
                <w:sz w:val="24"/>
                <w:szCs w:val="24"/>
                <w:lang w:val="fr-FR"/>
              </w:rPr>
              <w:t>TRƯỞNG KHOA</w:t>
            </w:r>
          </w:p>
          <w:p w:rsidR="00DE2D31" w:rsidRPr="008D0046" w:rsidRDefault="00DE2D31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</w:p>
          <w:p w:rsidR="00DE2D31" w:rsidRDefault="008F2CD8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8F2CD8">
              <w:pict>
                <v:shape id="Freeform: Shape 18" o:spid="_x0000_s1032" style="width:160.2pt;height:52.8pt;visibility:visible;mso-position-horizontal-relative:char;mso-position-vertical-relative:line;v-text-anchor:middle" coordsize="3629985,1397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" adj="-11796480,,5400" path="m521025,92470c613735,42305,706445,-7860,742005,1030v35560,8890,33020,82550,-7620,144780c693745,208040,583255,294400,498165,374410,413075,454420,292425,534430,223845,625870,155265,717310,90495,859550,86685,923050v-3810,63500,27940,114300,114300,83820c287345,976390,495625,873520,604845,740170,714065,606820,839795,215660,856305,206770,872815,197880,681045,690640,703905,686830,726765,683020,929965,275350,993465,183910v63500,-91440,102870,-86360,91440,-45720c1073475,178830,980765,349010,924885,427750,869005,506490,794075,575070,749625,610630v-44450,35560,-105410,43180,-91440,30480c672155,628410,768675,549670,833445,534430v64770,-15240,165100,1270,213360,15240c1095065,563640,1145865,573800,1123005,618250v-22860,44450,-43180,82550,-213360,198120c739465,931940,232735,1218960,101925,1311670v-130810,92710,-148590,105410,22860,60960c296235,1328180,744545,1149110,1130625,1044970,1516705,940830,2024705,826530,2441265,747790,2857825,669050,3243905,620790,3629985,572530e" filled="f" strokecolor="windowText" strokeweight="1.5pt">
                  <v:stroke joinstyle="miter"/>
                  <v:formulas/>
                  <v:path arrowok="t" o:connecttype="custom" o:connectlocs="292025,44374;415880,494;411609,69971;279212,179672;125461,300342;48585,442953;112648,483177;339005,355193;479943,99225;394526,329596;556819,88255;608069,66315;518381,205269;420151,293029;368901,307656;467131,256462;586715,263776;629424,296686;509839,391759;57127,629444;69940,658697;633695,501460;1368284,358849;2034540,274746" o:connectangles="0,0,0,0,0,0,0,0,0,0,0,0,0,0,0,0,0,0,0,0,0,0,0,0" textboxrect="0,0,3629985,1397350"/>
                  <v:textbox>
                    <w:txbxContent>
                      <w:p w:rsidR="00DE2D31" w:rsidRDefault="00DE2D31" w:rsidP="00DE2D31">
                        <w:pPr>
                          <w:jc w:val="center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  <w:p w:rsidR="00DE2D31" w:rsidRPr="008D0046" w:rsidRDefault="00DE2D31" w:rsidP="00971051">
            <w:pPr>
              <w:spacing w:line="276" w:lineRule="auto"/>
              <w:rPr>
                <w:b/>
                <w:sz w:val="24"/>
                <w:szCs w:val="24"/>
                <w:lang w:val="fr-FR"/>
              </w:rPr>
            </w:pPr>
          </w:p>
        </w:tc>
        <w:tc>
          <w:tcPr>
            <w:tcW w:w="4644" w:type="dxa"/>
            <w:shd w:val="clear" w:color="auto" w:fill="auto"/>
          </w:tcPr>
          <w:p w:rsidR="00DE2D31" w:rsidRPr="008D0046" w:rsidRDefault="00DE2D31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D0046">
              <w:rPr>
                <w:b/>
                <w:sz w:val="24"/>
                <w:szCs w:val="24"/>
              </w:rPr>
              <w:t>TRƯỞNG BỘ MÔN</w:t>
            </w:r>
          </w:p>
          <w:p w:rsidR="00DE2D31" w:rsidRPr="008D0046" w:rsidRDefault="008F2CD8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F2CD8">
              <w:pict>
                <v:group id="Group 3" o:spid="_x0000_s1027" style="width:168pt;height:70.2pt;mso-position-horizontal-relative:char;mso-position-vertical-relative:line" coordsize="47244,17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">
                  <v:shape id="Freeform: Shape 2" o:spid="_x0000_s1028" style="position:absolute;left:4953;width:30708;height:13106;visibility:visible;mso-wrap-style:square;v-text-anchor:middle" coordsize="3070860,131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" path="m,1310640c478155,992505,956310,674370,1089660,640080v133350,-34290,-232410,401320,-289560,464820c742950,1168400,730250,1065530,746760,1021080,763270,976630,858520,859790,899160,838200v40640,-21590,83820,16510,91440,53340c998220,928370,933450,1042670,944880,1059180v11430,16510,91440,-41910,114300,-68580c1082040,963930,1079500,880110,1082040,899160v2540,19050,-20320,219710,-7620,205740c1087120,1090930,1151890,882650,1158240,815340v6350,-67310,-181610,-52070,-45720,-114300c1248410,638810,1887220,472440,1973580,441960v86360,-30480,-243840,19050,-342900,76200c1531620,575310,1427480,715010,1379220,784860v-48260,69850,-60960,132080,-38100,152400c1363980,957580,1475740,905510,1516380,906780v40640,1270,49530,39370,68580,38100c1604010,943610,1621790,916940,1630680,899160v8890,-17780,-48260,-41910,7620,-60960c1694180,819150,1899920,772160,1965960,784860v66040,12700,78740,85090,68580,129540c2024380,958850,1953260,1037590,1905000,1051560v-48260,13970,-125730,-29210,-160020,-53340c1710690,974090,1478280,1073150,1699260,906780,1920240,740410,2495550,370205,3070860,e" filled="f" strokecolor="black [3213]" strokeweight="1pt">
                    <v:stroke joinstyle="miter"/>
                    <v:path arrowok="t" o:connecttype="custom" o:connectlocs="0,1310640;1089660,640080;800100,1104900;746760,1021080;899160,838200;990600,891540;944880,1059180;1059180,990600;1082040,899160;1074420,1104900;1158240,815340;1112520,701040;1973580,441960;1630680,518160;1379220,784860;1341120,937260;1516380,906780;1584960,944880;1630680,899160;1638300,838200;1965960,784860;2034540,914400;1905000,1051560;1744980,998220;1699260,906780;3070860,0" o:connectangles="0,0,0,0,0,0,0,0,0,0,0,0,0,0,0,0,0,0,0,0,0,0,0,0,0,0"/>
                  </v:shape>
                  <v:shape id="Freeform: Shape 4" o:spid="_x0000_s1029" style="position:absolute;top:5410;width:47244;height:11811;visibility:visible;v-text-anchor:middle" coordsize="4724400,11811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" adj="-11796480,,5400" path="m,1181100l2697480,518160,4724400,e" filled="f" strokecolor="black [3213]" strokeweight="1pt">
                    <v:stroke joinstyle="miter"/>
                    <v:formulas/>
                    <v:path arrowok="t" o:connecttype="custom" o:connectlocs="0,1181100;2697480,518160;4724400,0" o:connectangles="0,0,0" textboxrect="0,0,4724400,1181100"/>
                    <v:textbox>
                      <w:txbxContent>
                        <w:p w:rsidR="00DE2D31" w:rsidRDefault="00DE2D31" w:rsidP="00DE2D31">
                          <w:pPr>
                            <w:jc w:val="center"/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:rsidR="00DE2D31" w:rsidRPr="008D0046" w:rsidRDefault="00DE2D31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DE2D31" w:rsidRPr="008D0046" w:rsidTr="00971051">
        <w:trPr>
          <w:trHeight w:val="210"/>
        </w:trPr>
        <w:tc>
          <w:tcPr>
            <w:tcW w:w="4644" w:type="dxa"/>
            <w:shd w:val="clear" w:color="auto" w:fill="auto"/>
          </w:tcPr>
          <w:p w:rsidR="00DE2D31" w:rsidRPr="008D0046" w:rsidRDefault="00DE2D31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8D0046">
              <w:rPr>
                <w:b/>
                <w:sz w:val="24"/>
                <w:szCs w:val="24"/>
                <w:lang w:val="fr-FR"/>
              </w:rPr>
              <w:t>TS. Trần Thùy Dương</w:t>
            </w:r>
          </w:p>
        </w:tc>
        <w:tc>
          <w:tcPr>
            <w:tcW w:w="4644" w:type="dxa"/>
            <w:shd w:val="clear" w:color="auto" w:fill="auto"/>
          </w:tcPr>
          <w:p w:rsidR="00DE2D31" w:rsidRPr="008D0046" w:rsidRDefault="00DE2D31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D0046">
              <w:rPr>
                <w:b/>
                <w:sz w:val="24"/>
                <w:szCs w:val="24"/>
              </w:rPr>
              <w:t>PGS.TS Trần Xuân Trường</w:t>
            </w:r>
          </w:p>
        </w:tc>
      </w:tr>
    </w:tbl>
    <w:p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3555B5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75EF" w:rsidRDefault="00D175EF">
      <w:r>
        <w:separator/>
      </w:r>
    </w:p>
  </w:endnote>
  <w:endnote w:type="continuationSeparator" w:id="1">
    <w:p w:rsidR="00D175EF" w:rsidRDefault="00D175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BB" w:rsidRDefault="008F2CD8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BB" w:rsidRDefault="008F2CD8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687E">
      <w:rPr>
        <w:rStyle w:val="PageNumber"/>
        <w:noProof/>
      </w:rPr>
      <w:t>6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75EF" w:rsidRDefault="00D175EF">
      <w:r>
        <w:separator/>
      </w:r>
    </w:p>
  </w:footnote>
  <w:footnote w:type="continuationSeparator" w:id="1">
    <w:p w:rsidR="00D175EF" w:rsidRDefault="00D175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692774"/>
    <w:multiLevelType w:val="multilevel"/>
    <w:tmpl w:val="AF9201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color w:val="auto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  <w:sz w:val="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  <w:sz w:val="2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auto"/>
        <w:sz w:val="2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auto"/>
        <w:sz w:val="26"/>
      </w:rPr>
    </w:lvl>
  </w:abstractNum>
  <w:abstractNum w:abstractNumId="4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668A"/>
    <w:rsid w:val="00000056"/>
    <w:rsid w:val="00004E14"/>
    <w:rsid w:val="00007DAD"/>
    <w:rsid w:val="00021966"/>
    <w:rsid w:val="00026105"/>
    <w:rsid w:val="00030785"/>
    <w:rsid w:val="000317BE"/>
    <w:rsid w:val="000344BD"/>
    <w:rsid w:val="00045B1D"/>
    <w:rsid w:val="00047BA8"/>
    <w:rsid w:val="000554C1"/>
    <w:rsid w:val="000570D3"/>
    <w:rsid w:val="00061141"/>
    <w:rsid w:val="00065D49"/>
    <w:rsid w:val="00074230"/>
    <w:rsid w:val="00083105"/>
    <w:rsid w:val="00095A1D"/>
    <w:rsid w:val="000A7368"/>
    <w:rsid w:val="000B22B4"/>
    <w:rsid w:val="000C69E5"/>
    <w:rsid w:val="000C7E2F"/>
    <w:rsid w:val="000D075E"/>
    <w:rsid w:val="000D4014"/>
    <w:rsid w:val="000D4A0A"/>
    <w:rsid w:val="000D6DC7"/>
    <w:rsid w:val="000E5655"/>
    <w:rsid w:val="000E7531"/>
    <w:rsid w:val="000F5712"/>
    <w:rsid w:val="000F60F1"/>
    <w:rsid w:val="000F7054"/>
    <w:rsid w:val="000F78FF"/>
    <w:rsid w:val="00120041"/>
    <w:rsid w:val="001265BC"/>
    <w:rsid w:val="00127597"/>
    <w:rsid w:val="00133887"/>
    <w:rsid w:val="00142620"/>
    <w:rsid w:val="001471E8"/>
    <w:rsid w:val="00182ABD"/>
    <w:rsid w:val="001915A3"/>
    <w:rsid w:val="00191C0C"/>
    <w:rsid w:val="00191D06"/>
    <w:rsid w:val="001A2CBA"/>
    <w:rsid w:val="001A53D2"/>
    <w:rsid w:val="001B7BC6"/>
    <w:rsid w:val="001D0023"/>
    <w:rsid w:val="001D040D"/>
    <w:rsid w:val="001D17B3"/>
    <w:rsid w:val="001D4E5C"/>
    <w:rsid w:val="001E320C"/>
    <w:rsid w:val="001F2CFE"/>
    <w:rsid w:val="001F516C"/>
    <w:rsid w:val="00200F66"/>
    <w:rsid w:val="00207F9A"/>
    <w:rsid w:val="00210206"/>
    <w:rsid w:val="002144DD"/>
    <w:rsid w:val="0022211D"/>
    <w:rsid w:val="00226C73"/>
    <w:rsid w:val="002360EC"/>
    <w:rsid w:val="00242325"/>
    <w:rsid w:val="002575B9"/>
    <w:rsid w:val="0026138A"/>
    <w:rsid w:val="00280AF6"/>
    <w:rsid w:val="00284B53"/>
    <w:rsid w:val="00290C2F"/>
    <w:rsid w:val="00296F71"/>
    <w:rsid w:val="002A7D7D"/>
    <w:rsid w:val="002B1ADA"/>
    <w:rsid w:val="002B3774"/>
    <w:rsid w:val="002B6A12"/>
    <w:rsid w:val="002B7268"/>
    <w:rsid w:val="002C2C20"/>
    <w:rsid w:val="002F2131"/>
    <w:rsid w:val="002F5D0D"/>
    <w:rsid w:val="0030682C"/>
    <w:rsid w:val="003409C3"/>
    <w:rsid w:val="00355589"/>
    <w:rsid w:val="003555B5"/>
    <w:rsid w:val="00364231"/>
    <w:rsid w:val="00364B17"/>
    <w:rsid w:val="00367502"/>
    <w:rsid w:val="003849FD"/>
    <w:rsid w:val="0038504C"/>
    <w:rsid w:val="003961B0"/>
    <w:rsid w:val="003A6BD5"/>
    <w:rsid w:val="003B3CC7"/>
    <w:rsid w:val="003B73BB"/>
    <w:rsid w:val="003C1269"/>
    <w:rsid w:val="003D158B"/>
    <w:rsid w:val="003E0101"/>
    <w:rsid w:val="003F2D5F"/>
    <w:rsid w:val="003F5908"/>
    <w:rsid w:val="003F5B85"/>
    <w:rsid w:val="003F7694"/>
    <w:rsid w:val="004240DB"/>
    <w:rsid w:val="0042577A"/>
    <w:rsid w:val="00430BE4"/>
    <w:rsid w:val="004314E1"/>
    <w:rsid w:val="004334A7"/>
    <w:rsid w:val="004377BB"/>
    <w:rsid w:val="00441B04"/>
    <w:rsid w:val="004437C7"/>
    <w:rsid w:val="00444B50"/>
    <w:rsid w:val="00445006"/>
    <w:rsid w:val="00461083"/>
    <w:rsid w:val="00463AC8"/>
    <w:rsid w:val="0047459D"/>
    <w:rsid w:val="004823B2"/>
    <w:rsid w:val="0048413E"/>
    <w:rsid w:val="00486CD7"/>
    <w:rsid w:val="004870C4"/>
    <w:rsid w:val="004900EB"/>
    <w:rsid w:val="0049105F"/>
    <w:rsid w:val="00493493"/>
    <w:rsid w:val="004A21C9"/>
    <w:rsid w:val="004B2147"/>
    <w:rsid w:val="004C0D52"/>
    <w:rsid w:val="004C249D"/>
    <w:rsid w:val="004D085E"/>
    <w:rsid w:val="004E72EF"/>
    <w:rsid w:val="004F013A"/>
    <w:rsid w:val="005051E1"/>
    <w:rsid w:val="00512DB5"/>
    <w:rsid w:val="00524168"/>
    <w:rsid w:val="00526F99"/>
    <w:rsid w:val="00534B5D"/>
    <w:rsid w:val="00536183"/>
    <w:rsid w:val="00546612"/>
    <w:rsid w:val="00551492"/>
    <w:rsid w:val="00555237"/>
    <w:rsid w:val="00555320"/>
    <w:rsid w:val="00556CED"/>
    <w:rsid w:val="005645D6"/>
    <w:rsid w:val="00575954"/>
    <w:rsid w:val="00582C62"/>
    <w:rsid w:val="00593A99"/>
    <w:rsid w:val="005A1C32"/>
    <w:rsid w:val="005B7993"/>
    <w:rsid w:val="006078F7"/>
    <w:rsid w:val="0061018F"/>
    <w:rsid w:val="00611B67"/>
    <w:rsid w:val="00612534"/>
    <w:rsid w:val="006406CA"/>
    <w:rsid w:val="006447AD"/>
    <w:rsid w:val="0064687E"/>
    <w:rsid w:val="00654888"/>
    <w:rsid w:val="00665547"/>
    <w:rsid w:val="00677497"/>
    <w:rsid w:val="00695501"/>
    <w:rsid w:val="00696870"/>
    <w:rsid w:val="006A0E70"/>
    <w:rsid w:val="006A1D09"/>
    <w:rsid w:val="006A5431"/>
    <w:rsid w:val="006A7E75"/>
    <w:rsid w:val="006B0E43"/>
    <w:rsid w:val="006C2DEC"/>
    <w:rsid w:val="006D03CF"/>
    <w:rsid w:val="006D39D3"/>
    <w:rsid w:val="006D5057"/>
    <w:rsid w:val="006D6FFA"/>
    <w:rsid w:val="006E10DF"/>
    <w:rsid w:val="006E5BAC"/>
    <w:rsid w:val="006E6CC5"/>
    <w:rsid w:val="006E734F"/>
    <w:rsid w:val="0071404A"/>
    <w:rsid w:val="00723985"/>
    <w:rsid w:val="00733BDA"/>
    <w:rsid w:val="00744C77"/>
    <w:rsid w:val="00745BE3"/>
    <w:rsid w:val="00745C08"/>
    <w:rsid w:val="00747CEF"/>
    <w:rsid w:val="007520C0"/>
    <w:rsid w:val="00752584"/>
    <w:rsid w:val="007647DF"/>
    <w:rsid w:val="007770E0"/>
    <w:rsid w:val="0077772C"/>
    <w:rsid w:val="007871EA"/>
    <w:rsid w:val="00790B10"/>
    <w:rsid w:val="007972CA"/>
    <w:rsid w:val="007A7F11"/>
    <w:rsid w:val="007B0E9D"/>
    <w:rsid w:val="007B1760"/>
    <w:rsid w:val="007B5EE3"/>
    <w:rsid w:val="007B7392"/>
    <w:rsid w:val="007C32B7"/>
    <w:rsid w:val="007C7A2D"/>
    <w:rsid w:val="007C7EDD"/>
    <w:rsid w:val="007E494A"/>
    <w:rsid w:val="007E5186"/>
    <w:rsid w:val="007F1921"/>
    <w:rsid w:val="007F2450"/>
    <w:rsid w:val="007F34B9"/>
    <w:rsid w:val="007F7354"/>
    <w:rsid w:val="007F7694"/>
    <w:rsid w:val="00804D65"/>
    <w:rsid w:val="00805568"/>
    <w:rsid w:val="00812F83"/>
    <w:rsid w:val="008233B1"/>
    <w:rsid w:val="00852134"/>
    <w:rsid w:val="008543C1"/>
    <w:rsid w:val="00864744"/>
    <w:rsid w:val="00875E93"/>
    <w:rsid w:val="00886963"/>
    <w:rsid w:val="00892980"/>
    <w:rsid w:val="008A57E4"/>
    <w:rsid w:val="008B0C4A"/>
    <w:rsid w:val="008B61D8"/>
    <w:rsid w:val="008B6C25"/>
    <w:rsid w:val="008C1294"/>
    <w:rsid w:val="008C2356"/>
    <w:rsid w:val="008C4E59"/>
    <w:rsid w:val="008D09FC"/>
    <w:rsid w:val="008E1841"/>
    <w:rsid w:val="008E37AE"/>
    <w:rsid w:val="008F2CD8"/>
    <w:rsid w:val="008F3C99"/>
    <w:rsid w:val="0090524F"/>
    <w:rsid w:val="0091264D"/>
    <w:rsid w:val="009134E3"/>
    <w:rsid w:val="0092116D"/>
    <w:rsid w:val="00926E23"/>
    <w:rsid w:val="009302F5"/>
    <w:rsid w:val="009377F2"/>
    <w:rsid w:val="00941C63"/>
    <w:rsid w:val="00952045"/>
    <w:rsid w:val="0095211B"/>
    <w:rsid w:val="009540AF"/>
    <w:rsid w:val="0095725E"/>
    <w:rsid w:val="009622D5"/>
    <w:rsid w:val="009674AB"/>
    <w:rsid w:val="009809DA"/>
    <w:rsid w:val="0099086E"/>
    <w:rsid w:val="00995640"/>
    <w:rsid w:val="009A19F7"/>
    <w:rsid w:val="009B5AE2"/>
    <w:rsid w:val="009C37E7"/>
    <w:rsid w:val="009D0D00"/>
    <w:rsid w:val="009D205C"/>
    <w:rsid w:val="009E0BE8"/>
    <w:rsid w:val="009E1133"/>
    <w:rsid w:val="009E52A6"/>
    <w:rsid w:val="009F2904"/>
    <w:rsid w:val="009F4F66"/>
    <w:rsid w:val="00A01BDF"/>
    <w:rsid w:val="00A029D7"/>
    <w:rsid w:val="00A029FB"/>
    <w:rsid w:val="00A14984"/>
    <w:rsid w:val="00A163C8"/>
    <w:rsid w:val="00A200ED"/>
    <w:rsid w:val="00A30C4A"/>
    <w:rsid w:val="00A329F0"/>
    <w:rsid w:val="00A35151"/>
    <w:rsid w:val="00A403D3"/>
    <w:rsid w:val="00A42D2D"/>
    <w:rsid w:val="00A4668A"/>
    <w:rsid w:val="00A959AC"/>
    <w:rsid w:val="00AE5835"/>
    <w:rsid w:val="00AE7471"/>
    <w:rsid w:val="00AF560D"/>
    <w:rsid w:val="00B10407"/>
    <w:rsid w:val="00B10EE8"/>
    <w:rsid w:val="00B21AFA"/>
    <w:rsid w:val="00B23623"/>
    <w:rsid w:val="00B24811"/>
    <w:rsid w:val="00B25A8C"/>
    <w:rsid w:val="00B400C8"/>
    <w:rsid w:val="00B40DDF"/>
    <w:rsid w:val="00B50284"/>
    <w:rsid w:val="00B51514"/>
    <w:rsid w:val="00B546AD"/>
    <w:rsid w:val="00B60C95"/>
    <w:rsid w:val="00B63516"/>
    <w:rsid w:val="00B65AB4"/>
    <w:rsid w:val="00B85B3B"/>
    <w:rsid w:val="00B90939"/>
    <w:rsid w:val="00B94BE5"/>
    <w:rsid w:val="00B96712"/>
    <w:rsid w:val="00BA09EA"/>
    <w:rsid w:val="00BA0F72"/>
    <w:rsid w:val="00BA2A8D"/>
    <w:rsid w:val="00BA7C39"/>
    <w:rsid w:val="00BB7B0F"/>
    <w:rsid w:val="00BC2752"/>
    <w:rsid w:val="00C02961"/>
    <w:rsid w:val="00C21C84"/>
    <w:rsid w:val="00C2548B"/>
    <w:rsid w:val="00C352C6"/>
    <w:rsid w:val="00C41185"/>
    <w:rsid w:val="00C41392"/>
    <w:rsid w:val="00C423A1"/>
    <w:rsid w:val="00C4303B"/>
    <w:rsid w:val="00C4388A"/>
    <w:rsid w:val="00C53616"/>
    <w:rsid w:val="00C54134"/>
    <w:rsid w:val="00C7326B"/>
    <w:rsid w:val="00C825D6"/>
    <w:rsid w:val="00C8287E"/>
    <w:rsid w:val="00CA6C2E"/>
    <w:rsid w:val="00CA7149"/>
    <w:rsid w:val="00CB0149"/>
    <w:rsid w:val="00CB0A27"/>
    <w:rsid w:val="00CC49B3"/>
    <w:rsid w:val="00CD55DF"/>
    <w:rsid w:val="00CD5B24"/>
    <w:rsid w:val="00CE1538"/>
    <w:rsid w:val="00CE730A"/>
    <w:rsid w:val="00CE7486"/>
    <w:rsid w:val="00CF2BEB"/>
    <w:rsid w:val="00CF4F96"/>
    <w:rsid w:val="00D15239"/>
    <w:rsid w:val="00D171C9"/>
    <w:rsid w:val="00D175EF"/>
    <w:rsid w:val="00D20383"/>
    <w:rsid w:val="00D20B8C"/>
    <w:rsid w:val="00D34E54"/>
    <w:rsid w:val="00D46C15"/>
    <w:rsid w:val="00D61127"/>
    <w:rsid w:val="00D61E5F"/>
    <w:rsid w:val="00D63879"/>
    <w:rsid w:val="00D8690E"/>
    <w:rsid w:val="00D87781"/>
    <w:rsid w:val="00DA409D"/>
    <w:rsid w:val="00DA7529"/>
    <w:rsid w:val="00DB62C5"/>
    <w:rsid w:val="00DC3527"/>
    <w:rsid w:val="00DC46F8"/>
    <w:rsid w:val="00DD2D75"/>
    <w:rsid w:val="00DD5E22"/>
    <w:rsid w:val="00DD7A83"/>
    <w:rsid w:val="00DE00B6"/>
    <w:rsid w:val="00DE2D31"/>
    <w:rsid w:val="00DF1E4F"/>
    <w:rsid w:val="00DF4F35"/>
    <w:rsid w:val="00E11DBC"/>
    <w:rsid w:val="00E21E32"/>
    <w:rsid w:val="00E25CF8"/>
    <w:rsid w:val="00E25F53"/>
    <w:rsid w:val="00E4266B"/>
    <w:rsid w:val="00E46710"/>
    <w:rsid w:val="00E47F84"/>
    <w:rsid w:val="00E50235"/>
    <w:rsid w:val="00E561F3"/>
    <w:rsid w:val="00E62E2F"/>
    <w:rsid w:val="00E6594E"/>
    <w:rsid w:val="00E82717"/>
    <w:rsid w:val="00E87D4C"/>
    <w:rsid w:val="00E94ECA"/>
    <w:rsid w:val="00EA472E"/>
    <w:rsid w:val="00EB143E"/>
    <w:rsid w:val="00EB2500"/>
    <w:rsid w:val="00EB3B26"/>
    <w:rsid w:val="00EC06C9"/>
    <w:rsid w:val="00EC64E5"/>
    <w:rsid w:val="00ED0CF9"/>
    <w:rsid w:val="00ED6D2F"/>
    <w:rsid w:val="00EE3756"/>
    <w:rsid w:val="00EE5D69"/>
    <w:rsid w:val="00F0125C"/>
    <w:rsid w:val="00F03497"/>
    <w:rsid w:val="00F0731C"/>
    <w:rsid w:val="00F26E9C"/>
    <w:rsid w:val="00F27EFC"/>
    <w:rsid w:val="00F4451D"/>
    <w:rsid w:val="00F47013"/>
    <w:rsid w:val="00F637CD"/>
    <w:rsid w:val="00F81DA1"/>
    <w:rsid w:val="00F917DA"/>
    <w:rsid w:val="00F939B2"/>
    <w:rsid w:val="00F96568"/>
    <w:rsid w:val="00FB0740"/>
    <w:rsid w:val="00FB5F7D"/>
    <w:rsid w:val="00FB745F"/>
    <w:rsid w:val="00FC0990"/>
    <w:rsid w:val="00FD6979"/>
    <w:rsid w:val="00FE2B3A"/>
    <w:rsid w:val="00FE4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B0F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7647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link w:val="Heading1"/>
    <w:uiPriority w:val="9"/>
    <w:rsid w:val="007647DF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-size-extra-large">
    <w:name w:val="a-size-extra-large"/>
    <w:basedOn w:val="DefaultParagraphFont"/>
    <w:rsid w:val="0022211D"/>
  </w:style>
  <w:style w:type="character" w:styleId="Hyperlink">
    <w:name w:val="Hyperlink"/>
    <w:basedOn w:val="DefaultParagraphFont"/>
    <w:uiPriority w:val="99"/>
    <w:semiHidden/>
    <w:unhideWhenUsed/>
    <w:rsid w:val="00E87D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aterhouse.ir/sites/default/files/Physical%20Principles%20of%20Remote%20Sensing%20-%20Third%20Edition_0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ropbox\Public\Decuong%20cac%20mon%20hoc\C&#244;ng%20t&#225;c%20bi&#234;n%20t&#7853;p%20b&#7843;n%20&#273;&#7891;%20s&#7889;%20trong%20CNDA\Attachments_2015129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F411F-327A-436D-87F0-3B1EEEF6D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0</TotalTime>
  <Pages>6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9011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Microsoft</dc:creator>
  <cp:lastModifiedBy>DELL</cp:lastModifiedBy>
  <cp:revision>2</cp:revision>
  <cp:lastPrinted>2018-04-02T04:32:00Z</cp:lastPrinted>
  <dcterms:created xsi:type="dcterms:W3CDTF">2020-04-07T03:34:00Z</dcterms:created>
  <dcterms:modified xsi:type="dcterms:W3CDTF">2020-04-07T03:34:00Z</dcterms:modified>
</cp:coreProperties>
</file>