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75948CA7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55CEF9B2" w14:textId="77777777" w:rsidR="00744C77" w:rsidRPr="003555B5" w:rsidRDefault="00622AC7" w:rsidP="00EC538C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 w14:anchorId="239CCAE8">
                <v:line id="Straight Connector 1" o:spid="_x0000_s1026" style="position:absolute;left:0;text-align:left;z-index:251657216;visibility:visible;mso-wrap-distance-top:-8e-5mm;mso-wrap-distance-bottom:-8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004DF450" w14:textId="77777777" w:rsidR="00744C77" w:rsidRPr="003555B5" w:rsidRDefault="00744C77" w:rsidP="00EC538C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49A261F3" w14:textId="77777777" w:rsidR="00744C77" w:rsidRPr="003555B5" w:rsidRDefault="00622AC7" w:rsidP="00EC538C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 w14:anchorId="5120DC4E">
                <v:line id="Straight Connector 4" o:spid="_x0000_s1027" style="position:absolute;left:0;text-align:left;z-index:251658240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5EE4E80A" w14:textId="77777777" w:rsidR="00744C77" w:rsidRPr="003555B5" w:rsidRDefault="00744C77" w:rsidP="00EC538C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119F12EE" w14:textId="5CD3FE76" w:rsidR="00EC538C" w:rsidRPr="00EC538C" w:rsidRDefault="00744C77" w:rsidP="00EC538C">
      <w:pPr>
        <w:pStyle w:val="Normal1"/>
        <w:spacing w:before="240"/>
        <w:ind w:left="0" w:firstLine="0"/>
        <w:jc w:val="center"/>
        <w:rPr>
          <w:b/>
          <w:bCs/>
          <w:color w:val="000000"/>
          <w:sz w:val="24"/>
          <w:lang w:val="vi-VN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2D334C38" w14:textId="38FB0943" w:rsidR="00744C77" w:rsidRPr="00EC538C" w:rsidRDefault="00EC538C" w:rsidP="00EC538C">
      <w:pPr>
        <w:pStyle w:val="Normal1"/>
        <w:spacing w:before="240"/>
        <w:ind w:left="0" w:firstLine="0"/>
        <w:jc w:val="left"/>
        <w:rPr>
          <w:bCs/>
          <w:color w:val="000000"/>
          <w:sz w:val="24"/>
        </w:rPr>
      </w:pPr>
      <w:r w:rsidRPr="00EC538C">
        <w:rPr>
          <w:b/>
          <w:bCs/>
          <w:color w:val="000000"/>
          <w:sz w:val="24"/>
        </w:rPr>
        <w:t>1.</w:t>
      </w:r>
      <w:r>
        <w:rPr>
          <w:b/>
          <w:bCs/>
          <w:color w:val="000000"/>
          <w:sz w:val="24"/>
        </w:rPr>
        <w:t xml:space="preserve"> </w:t>
      </w:r>
      <w:r w:rsidR="00744C77" w:rsidRPr="00EC538C">
        <w:rPr>
          <w:b/>
          <w:bCs/>
          <w:color w:val="000000"/>
          <w:sz w:val="24"/>
        </w:rPr>
        <w:t>Tên</w:t>
      </w:r>
      <w:r w:rsidR="00744C77" w:rsidRPr="00EC538C">
        <w:rPr>
          <w:b/>
          <w:bCs/>
          <w:color w:val="000000"/>
          <w:sz w:val="24"/>
          <w:lang w:val="vi-VN"/>
        </w:rPr>
        <w:t xml:space="preserve"> học phần</w:t>
      </w:r>
      <w:r w:rsidR="009540AF" w:rsidRPr="00EC538C">
        <w:rPr>
          <w:b/>
          <w:bCs/>
          <w:sz w:val="24"/>
        </w:rPr>
        <w:t xml:space="preserve">:  </w:t>
      </w:r>
      <w:r w:rsidR="002E41E9" w:rsidRPr="00EC538C">
        <w:rPr>
          <w:bCs/>
          <w:sz w:val="24"/>
        </w:rPr>
        <w:t>Tiến hóa đới bờ</w:t>
      </w:r>
      <w:r w:rsidRPr="00EC538C">
        <w:rPr>
          <w:bCs/>
          <w:sz w:val="24"/>
        </w:rPr>
        <w:t xml:space="preserve"> (</w:t>
      </w:r>
      <w:r w:rsidR="002E41E9" w:rsidRPr="00EC538C">
        <w:rPr>
          <w:bCs/>
          <w:sz w:val="24"/>
          <w:lang w:val="vi-VN"/>
        </w:rPr>
        <w:t>Coastal evolution</w:t>
      </w:r>
      <w:r w:rsidRPr="00EC538C">
        <w:rPr>
          <w:bCs/>
          <w:sz w:val="24"/>
        </w:rPr>
        <w:t>)</w:t>
      </w:r>
    </w:p>
    <w:p w14:paraId="23FFCA00" w14:textId="77777777" w:rsidR="00744C77" w:rsidRPr="00831345" w:rsidRDefault="00744C77" w:rsidP="00EC538C">
      <w:pPr>
        <w:pStyle w:val="BodyText2"/>
        <w:spacing w:before="120" w:after="0" w:line="240" w:lineRule="auto"/>
        <w:jc w:val="both"/>
        <w:rPr>
          <w:sz w:val="24"/>
          <w:szCs w:val="24"/>
        </w:rPr>
      </w:pPr>
      <w:r w:rsidRPr="00831345">
        <w:rPr>
          <w:b/>
          <w:sz w:val="24"/>
          <w:szCs w:val="24"/>
          <w:lang w:val="vi-VN"/>
        </w:rPr>
        <w:t>Mã số học phần:</w:t>
      </w:r>
      <w:r w:rsidR="00E63AC9" w:rsidRPr="00E63AC9">
        <w:t xml:space="preserve"> </w:t>
      </w:r>
      <w:r w:rsidR="00E63AC9" w:rsidRPr="005F7C3A">
        <w:rPr>
          <w:sz w:val="24"/>
          <w:szCs w:val="24"/>
        </w:rPr>
        <w:t>7040904</w:t>
      </w:r>
    </w:p>
    <w:p w14:paraId="26F52AAF" w14:textId="77777777" w:rsidR="00744C77" w:rsidRPr="00831345" w:rsidRDefault="00744C77" w:rsidP="00EC538C">
      <w:pPr>
        <w:pStyle w:val="BodyText2"/>
        <w:spacing w:before="120" w:after="0" w:line="240" w:lineRule="auto"/>
        <w:ind w:left="720" w:hanging="720"/>
        <w:jc w:val="both"/>
        <w:rPr>
          <w:sz w:val="24"/>
          <w:szCs w:val="24"/>
        </w:rPr>
      </w:pPr>
      <w:r w:rsidRPr="00831345">
        <w:rPr>
          <w:b/>
          <w:bCs/>
          <w:color w:val="000000"/>
          <w:sz w:val="24"/>
          <w:szCs w:val="24"/>
        </w:rPr>
        <w:t>Số tín chỉ học phần:</w:t>
      </w:r>
      <w:r w:rsidR="00D82F2E" w:rsidRPr="00831345">
        <w:rPr>
          <w:b/>
          <w:bCs/>
          <w:color w:val="000000"/>
          <w:sz w:val="24"/>
          <w:szCs w:val="24"/>
        </w:rPr>
        <w:t xml:space="preserve"> </w:t>
      </w:r>
      <w:r w:rsidR="00D82F2E" w:rsidRPr="005F7C3A">
        <w:rPr>
          <w:bCs/>
          <w:color w:val="000000"/>
          <w:sz w:val="24"/>
          <w:szCs w:val="24"/>
        </w:rPr>
        <w:t>2 (</w:t>
      </w:r>
      <w:r w:rsidR="00651186" w:rsidRPr="005F7C3A">
        <w:rPr>
          <w:bCs/>
          <w:color w:val="000000"/>
          <w:sz w:val="24"/>
          <w:szCs w:val="24"/>
        </w:rPr>
        <w:t>2 – 0 – 4)</w:t>
      </w:r>
      <w:r w:rsidR="00A254F8" w:rsidRPr="005F7C3A">
        <w:rPr>
          <w:bCs/>
          <w:color w:val="000000"/>
          <w:sz w:val="24"/>
          <w:szCs w:val="24"/>
        </w:rPr>
        <w:t>,</w:t>
      </w:r>
      <w:r w:rsidR="00A254F8">
        <w:rPr>
          <w:b/>
          <w:bCs/>
          <w:color w:val="000000"/>
          <w:sz w:val="24"/>
          <w:szCs w:val="24"/>
        </w:rPr>
        <w:t xml:space="preserve"> </w:t>
      </w:r>
      <w:r w:rsidR="00A254F8" w:rsidRPr="007E5347">
        <w:rPr>
          <w:bCs/>
          <w:spacing w:val="-13"/>
          <w:w w:val="105"/>
        </w:rPr>
        <w:t>Thời gian học trong 8 tuần</w:t>
      </w:r>
    </w:p>
    <w:p w14:paraId="15C268EA" w14:textId="77777777" w:rsidR="00EC538C" w:rsidRDefault="00744C77" w:rsidP="00EC538C">
      <w:pPr>
        <w:pStyle w:val="BodyText2"/>
        <w:spacing w:before="120" w:after="0" w:line="240" w:lineRule="auto"/>
        <w:ind w:left="720" w:hanging="720"/>
        <w:jc w:val="both"/>
        <w:rPr>
          <w:b/>
          <w:sz w:val="24"/>
          <w:szCs w:val="24"/>
        </w:rPr>
      </w:pPr>
      <w:bookmarkStart w:id="0" w:name="_Hlk514317355"/>
      <w:r w:rsidRPr="00831345">
        <w:rPr>
          <w:b/>
          <w:sz w:val="24"/>
          <w:szCs w:val="24"/>
          <w:lang w:val="vi-VN"/>
        </w:rPr>
        <w:t>Số tiết học phần:</w:t>
      </w:r>
      <w:r w:rsidR="00E63AC9">
        <w:rPr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2"/>
        <w:gridCol w:w="3090"/>
        <w:gridCol w:w="3096"/>
      </w:tblGrid>
      <w:tr w:rsidR="00EC538C" w:rsidRPr="00CB21F6" w14:paraId="3F33772F" w14:textId="77777777" w:rsidTr="00FA24DF">
        <w:tc>
          <w:tcPr>
            <w:tcW w:w="3192" w:type="dxa"/>
          </w:tcPr>
          <w:bookmarkEnd w:id="0"/>
          <w:p w14:paraId="5E3F8B6F" w14:textId="1A632844" w:rsidR="00EC538C" w:rsidRPr="00CB21F6" w:rsidRDefault="00EC538C" w:rsidP="00EC538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Lý thuyết</w:t>
            </w:r>
            <w:r w:rsidRPr="00CB21F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30</w:t>
            </w:r>
          </w:p>
        </w:tc>
        <w:tc>
          <w:tcPr>
            <w:tcW w:w="3192" w:type="dxa"/>
          </w:tcPr>
          <w:p w14:paraId="46D50487" w14:textId="77777777" w:rsidR="00EC538C" w:rsidRPr="00CB21F6" w:rsidRDefault="00EC538C" w:rsidP="00EC538C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Bài tậ</w:t>
            </w:r>
            <w:r>
              <w:rPr>
                <w:sz w:val="24"/>
                <w:szCs w:val="24"/>
              </w:rPr>
              <w:t xml:space="preserve">p: </w:t>
            </w:r>
            <w:r w:rsidRPr="00CB21F6">
              <w:rPr>
                <w:sz w:val="24"/>
                <w:szCs w:val="24"/>
              </w:rPr>
              <w:t>0</w:t>
            </w:r>
          </w:p>
        </w:tc>
        <w:tc>
          <w:tcPr>
            <w:tcW w:w="3192" w:type="dxa"/>
          </w:tcPr>
          <w:p w14:paraId="751B9BC3" w14:textId="77777777" w:rsidR="00EC538C" w:rsidRPr="00CB21F6" w:rsidRDefault="00EC538C" w:rsidP="00EC538C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Thực hành :0</w:t>
            </w:r>
          </w:p>
        </w:tc>
      </w:tr>
      <w:tr w:rsidR="00EC538C" w:rsidRPr="00CB21F6" w14:paraId="65D3DBFA" w14:textId="77777777" w:rsidTr="00FA24DF">
        <w:tc>
          <w:tcPr>
            <w:tcW w:w="3192" w:type="dxa"/>
          </w:tcPr>
          <w:p w14:paraId="34701CEB" w14:textId="77777777" w:rsidR="00EC538C" w:rsidRPr="00CB21F6" w:rsidRDefault="00EC538C" w:rsidP="00EC538C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Thực tập: 0</w:t>
            </w:r>
          </w:p>
        </w:tc>
        <w:tc>
          <w:tcPr>
            <w:tcW w:w="3192" w:type="dxa"/>
          </w:tcPr>
          <w:p w14:paraId="4C122ADA" w14:textId="77777777" w:rsidR="00EC538C" w:rsidRPr="00CB21F6" w:rsidRDefault="00EC538C" w:rsidP="00EC538C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Đồ án: 0</w:t>
            </w:r>
          </w:p>
        </w:tc>
        <w:tc>
          <w:tcPr>
            <w:tcW w:w="3192" w:type="dxa"/>
          </w:tcPr>
          <w:p w14:paraId="7002D1F9" w14:textId="345ED4BE" w:rsidR="00EC538C" w:rsidRPr="00CB21F6" w:rsidRDefault="00EC538C" w:rsidP="00EC538C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 xml:space="preserve">Tự học: </w:t>
            </w:r>
            <w:r>
              <w:rPr>
                <w:sz w:val="24"/>
                <w:szCs w:val="24"/>
              </w:rPr>
              <w:t>60</w:t>
            </w:r>
          </w:p>
          <w:p w14:paraId="373E2310" w14:textId="77777777" w:rsidR="00EC538C" w:rsidRPr="00CB21F6" w:rsidRDefault="00EC538C" w:rsidP="00EC538C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22A8A05E" w14:textId="7A600C04" w:rsidR="00744C77" w:rsidRPr="00831345" w:rsidRDefault="00EC538C" w:rsidP="00EC538C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2. </w:t>
      </w:r>
      <w:r w:rsidR="00744C77" w:rsidRPr="00831345">
        <w:rPr>
          <w:b/>
          <w:bCs/>
          <w:color w:val="000000"/>
          <w:sz w:val="24"/>
          <w:szCs w:val="24"/>
        </w:rPr>
        <w:t xml:space="preserve">Đơn vị </w:t>
      </w:r>
      <w:r w:rsidR="004A21C9" w:rsidRPr="00831345">
        <w:rPr>
          <w:b/>
          <w:bCs/>
          <w:color w:val="000000"/>
          <w:sz w:val="24"/>
          <w:szCs w:val="24"/>
        </w:rPr>
        <w:t xml:space="preserve">quản lý </w:t>
      </w:r>
      <w:r w:rsidR="00744C77" w:rsidRPr="00831345">
        <w:rPr>
          <w:b/>
          <w:bCs/>
          <w:color w:val="000000"/>
          <w:sz w:val="24"/>
          <w:szCs w:val="24"/>
        </w:rPr>
        <w:t>học phần</w:t>
      </w:r>
    </w:p>
    <w:p w14:paraId="3A1D02BA" w14:textId="77777777" w:rsidR="003F5908" w:rsidRPr="00831345" w:rsidRDefault="006447AD" w:rsidP="00EC538C">
      <w:pPr>
        <w:pStyle w:val="BodyText2"/>
        <w:tabs>
          <w:tab w:val="left" w:pos="5670"/>
        </w:tabs>
        <w:spacing w:before="120" w:after="0" w:line="240" w:lineRule="auto"/>
        <w:jc w:val="both"/>
        <w:rPr>
          <w:b/>
          <w:sz w:val="24"/>
          <w:szCs w:val="24"/>
        </w:rPr>
      </w:pPr>
      <w:r w:rsidRPr="00831345">
        <w:rPr>
          <w:b/>
          <w:sz w:val="24"/>
          <w:szCs w:val="24"/>
        </w:rPr>
        <w:t>2.1.</w:t>
      </w:r>
      <w:r w:rsidR="00E63AC9">
        <w:rPr>
          <w:b/>
          <w:sz w:val="24"/>
          <w:szCs w:val="24"/>
        </w:rPr>
        <w:t xml:space="preserve"> </w:t>
      </w:r>
      <w:r w:rsidR="003F5908" w:rsidRPr="00831345">
        <w:rPr>
          <w:b/>
          <w:sz w:val="24"/>
          <w:szCs w:val="24"/>
        </w:rPr>
        <w:t>Giảng viên giảng dạy:</w:t>
      </w:r>
      <w:r w:rsidR="006D03CF" w:rsidRPr="00831345">
        <w:rPr>
          <w:b/>
          <w:sz w:val="24"/>
          <w:szCs w:val="24"/>
          <w:lang w:val="vi-VN"/>
        </w:rPr>
        <w:tab/>
      </w:r>
      <w:r w:rsidR="006D03CF" w:rsidRPr="00831345">
        <w:rPr>
          <w:b/>
          <w:sz w:val="24"/>
          <w:szCs w:val="24"/>
        </w:rPr>
        <w:t>Mã giảng viên</w:t>
      </w:r>
    </w:p>
    <w:p w14:paraId="05FE657A" w14:textId="456DBF97" w:rsidR="003F5908" w:rsidRPr="00831345" w:rsidRDefault="003F5908" w:rsidP="00EC538C">
      <w:pPr>
        <w:pStyle w:val="BodyText2"/>
        <w:tabs>
          <w:tab w:val="left" w:pos="5954"/>
        </w:tabs>
        <w:spacing w:before="120" w:after="0" w:line="240" w:lineRule="auto"/>
        <w:ind w:left="360"/>
        <w:jc w:val="both"/>
        <w:rPr>
          <w:sz w:val="24"/>
          <w:szCs w:val="24"/>
        </w:rPr>
      </w:pPr>
      <w:r w:rsidRPr="00831345">
        <w:rPr>
          <w:sz w:val="24"/>
          <w:szCs w:val="24"/>
        </w:rPr>
        <w:t xml:space="preserve">1. </w:t>
      </w:r>
      <w:r w:rsidR="00EF6FD8">
        <w:t>TS Nguyễn Hữu Hiệp                                               0401-21</w:t>
      </w:r>
    </w:p>
    <w:p w14:paraId="0B87ACE0" w14:textId="18332CFF" w:rsidR="003F5908" w:rsidRPr="00831345" w:rsidRDefault="003F5908" w:rsidP="00EC538C">
      <w:pPr>
        <w:pStyle w:val="BodyText2"/>
        <w:tabs>
          <w:tab w:val="left" w:pos="5954"/>
        </w:tabs>
        <w:spacing w:before="120" w:after="0" w:line="240" w:lineRule="auto"/>
        <w:ind w:left="360"/>
        <w:jc w:val="both"/>
        <w:rPr>
          <w:sz w:val="24"/>
          <w:szCs w:val="24"/>
        </w:rPr>
      </w:pPr>
      <w:r w:rsidRPr="00831345">
        <w:rPr>
          <w:sz w:val="24"/>
          <w:szCs w:val="24"/>
        </w:rPr>
        <w:t xml:space="preserve">2. </w:t>
      </w:r>
      <w:r w:rsidR="00EF6FD8">
        <w:rPr>
          <w:sz w:val="24"/>
          <w:szCs w:val="24"/>
        </w:rPr>
        <w:t xml:space="preserve">TS </w:t>
      </w:r>
      <w:r w:rsidR="00EF6FD8" w:rsidRPr="00831345">
        <w:rPr>
          <w:sz w:val="24"/>
          <w:szCs w:val="24"/>
        </w:rPr>
        <w:t>Ngô Thị Kim Chi</w:t>
      </w:r>
      <w:r w:rsidR="006D03CF" w:rsidRPr="00831345">
        <w:rPr>
          <w:sz w:val="24"/>
          <w:szCs w:val="24"/>
        </w:rPr>
        <w:tab/>
      </w:r>
      <w:r w:rsidR="00D82F2E" w:rsidRPr="00831345">
        <w:rPr>
          <w:sz w:val="24"/>
          <w:szCs w:val="24"/>
        </w:rPr>
        <w:t>0401-</w:t>
      </w:r>
      <w:r w:rsidR="00EF6FD8">
        <w:rPr>
          <w:sz w:val="24"/>
          <w:szCs w:val="24"/>
        </w:rPr>
        <w:t>02</w:t>
      </w:r>
    </w:p>
    <w:p w14:paraId="6EFFBFA6" w14:textId="20327E07" w:rsidR="003F5908" w:rsidRDefault="003F5908" w:rsidP="00EC538C">
      <w:pPr>
        <w:pStyle w:val="BodyText2"/>
        <w:tabs>
          <w:tab w:val="left" w:pos="5954"/>
        </w:tabs>
        <w:spacing w:before="120" w:after="0" w:line="240" w:lineRule="auto"/>
        <w:ind w:left="360"/>
        <w:jc w:val="both"/>
        <w:rPr>
          <w:sz w:val="24"/>
          <w:szCs w:val="24"/>
        </w:rPr>
      </w:pPr>
      <w:r w:rsidRPr="00831345">
        <w:rPr>
          <w:sz w:val="24"/>
          <w:szCs w:val="24"/>
        </w:rPr>
        <w:t xml:space="preserve">3. </w:t>
      </w:r>
      <w:r w:rsidR="00EF6FD8">
        <w:rPr>
          <w:sz w:val="24"/>
          <w:szCs w:val="24"/>
        </w:rPr>
        <w:t>TS Hoàng Đình Quế</w:t>
      </w:r>
      <w:r w:rsidR="006D03CF" w:rsidRPr="00831345">
        <w:rPr>
          <w:sz w:val="24"/>
          <w:szCs w:val="24"/>
        </w:rPr>
        <w:tab/>
      </w:r>
      <w:r w:rsidR="00D82F2E" w:rsidRPr="00831345">
        <w:rPr>
          <w:sz w:val="24"/>
          <w:szCs w:val="24"/>
        </w:rPr>
        <w:t>0401-</w:t>
      </w:r>
      <w:r w:rsidR="00EF6FD8">
        <w:rPr>
          <w:sz w:val="24"/>
          <w:szCs w:val="24"/>
        </w:rPr>
        <w:t>18</w:t>
      </w:r>
    </w:p>
    <w:p w14:paraId="64683EEF" w14:textId="0ADDF7FE" w:rsidR="00A254F8" w:rsidRPr="00831345" w:rsidRDefault="00A254F8" w:rsidP="00EC538C">
      <w:pPr>
        <w:pStyle w:val="BodyText2"/>
        <w:tabs>
          <w:tab w:val="left" w:pos="5954"/>
        </w:tabs>
        <w:spacing w:before="120" w:after="0"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4. ThS. Phan Văn Bình</w:t>
      </w:r>
      <w:r w:rsidR="00B525B4">
        <w:rPr>
          <w:sz w:val="24"/>
          <w:szCs w:val="24"/>
        </w:rPr>
        <w:tab/>
        <w:t>0401-2</w:t>
      </w:r>
      <w:r w:rsidR="00EF6FD8">
        <w:rPr>
          <w:sz w:val="24"/>
          <w:szCs w:val="24"/>
        </w:rPr>
        <w:t>4</w:t>
      </w:r>
    </w:p>
    <w:p w14:paraId="0E434BF1" w14:textId="77777777" w:rsidR="00744C77" w:rsidRPr="00831345" w:rsidRDefault="006447AD" w:rsidP="00EF6FD8">
      <w:pPr>
        <w:pStyle w:val="BodyText2"/>
        <w:spacing w:before="120" w:after="0" w:line="240" w:lineRule="auto"/>
        <w:ind w:left="360" w:hanging="360"/>
        <w:jc w:val="both"/>
        <w:rPr>
          <w:b/>
          <w:sz w:val="24"/>
          <w:szCs w:val="24"/>
        </w:rPr>
      </w:pPr>
      <w:r w:rsidRPr="00831345">
        <w:rPr>
          <w:b/>
          <w:sz w:val="24"/>
          <w:szCs w:val="24"/>
        </w:rPr>
        <w:t>2.2</w:t>
      </w:r>
      <w:r w:rsidR="003555B5" w:rsidRPr="00831345">
        <w:rPr>
          <w:b/>
          <w:sz w:val="24"/>
          <w:szCs w:val="24"/>
        </w:rPr>
        <w:t xml:space="preserve">. </w:t>
      </w:r>
      <w:r w:rsidR="00744C77" w:rsidRPr="00831345">
        <w:rPr>
          <w:b/>
          <w:sz w:val="24"/>
          <w:szCs w:val="24"/>
        </w:rPr>
        <w:t>Bộ môn:</w:t>
      </w:r>
      <w:r w:rsidR="00651186" w:rsidRPr="00831345">
        <w:rPr>
          <w:b/>
          <w:sz w:val="24"/>
          <w:szCs w:val="24"/>
        </w:rPr>
        <w:t xml:space="preserve"> </w:t>
      </w:r>
      <w:r w:rsidR="00651186" w:rsidRPr="00EF6FD8">
        <w:rPr>
          <w:sz w:val="24"/>
          <w:szCs w:val="24"/>
        </w:rPr>
        <w:t>Địa chất</w:t>
      </w:r>
      <w:r w:rsidR="00651186" w:rsidRPr="00831345">
        <w:rPr>
          <w:b/>
          <w:sz w:val="24"/>
          <w:szCs w:val="24"/>
        </w:rPr>
        <w:t xml:space="preserve"> </w:t>
      </w:r>
    </w:p>
    <w:p w14:paraId="46C50C5B" w14:textId="77777777" w:rsidR="00744C77" w:rsidRPr="00831345" w:rsidRDefault="00C77760" w:rsidP="00EF6FD8">
      <w:pPr>
        <w:pStyle w:val="BodyText2"/>
        <w:tabs>
          <w:tab w:val="num" w:pos="520"/>
        </w:tabs>
        <w:spacing w:before="120" w:after="0" w:line="240" w:lineRule="auto"/>
        <w:ind w:left="360" w:hanging="360"/>
        <w:jc w:val="both"/>
        <w:rPr>
          <w:sz w:val="24"/>
          <w:szCs w:val="24"/>
        </w:rPr>
      </w:pPr>
      <w:r w:rsidRPr="00831345">
        <w:rPr>
          <w:b/>
          <w:sz w:val="24"/>
          <w:szCs w:val="24"/>
        </w:rPr>
        <w:t xml:space="preserve">2.3. Khoa: </w:t>
      </w:r>
      <w:r w:rsidRPr="00EF6FD8">
        <w:rPr>
          <w:sz w:val="24"/>
          <w:szCs w:val="24"/>
        </w:rPr>
        <w:t>Khoa học và kỹ thuật địa chất</w:t>
      </w:r>
    </w:p>
    <w:p w14:paraId="10986941" w14:textId="77777777" w:rsidR="00541332" w:rsidRDefault="00EF6FD8" w:rsidP="00EF6FD8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 </w:t>
      </w:r>
      <w:r w:rsidR="00744C77" w:rsidRPr="00831345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831345">
        <w:rPr>
          <w:b/>
          <w:bCs/>
          <w:color w:val="000000"/>
          <w:sz w:val="24"/>
          <w:szCs w:val="24"/>
        </w:rPr>
        <w:t>học học phần</w:t>
      </w:r>
    </w:p>
    <w:p w14:paraId="48D2B531" w14:textId="77777777" w:rsidR="00541332" w:rsidRPr="00831345" w:rsidRDefault="00541332" w:rsidP="00541332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3.1. Điều kiện tiên quyết: </w:t>
      </w:r>
      <w:r w:rsidRPr="00831345">
        <w:rPr>
          <w:bCs/>
          <w:color w:val="000000"/>
          <w:sz w:val="24"/>
          <w:szCs w:val="24"/>
        </w:rPr>
        <w:t>Hoàn thành các môn học của các kỳ 3, 4, 5, 6 và hướng chuyên sâu của bộ môn.</w:t>
      </w:r>
    </w:p>
    <w:p w14:paraId="1077D48E" w14:textId="1660134E" w:rsidR="00541332" w:rsidRPr="00831345" w:rsidRDefault="00541332" w:rsidP="00541332">
      <w:pPr>
        <w:pStyle w:val="BodyText2"/>
        <w:spacing w:before="240" w:after="0" w:line="240" w:lineRule="auto"/>
        <w:jc w:val="both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3.2. Môn học trước</w:t>
      </w:r>
      <w:r w:rsidR="00C77760" w:rsidRPr="00831345">
        <w:rPr>
          <w:b/>
          <w:bCs/>
          <w:color w:val="000000"/>
          <w:sz w:val="24"/>
          <w:szCs w:val="24"/>
        </w:rPr>
        <w:t xml:space="preserve"> </w:t>
      </w:r>
      <w:r w:rsidR="00C77760" w:rsidRPr="00831345">
        <w:rPr>
          <w:bCs/>
          <w:color w:val="000000"/>
          <w:sz w:val="24"/>
          <w:szCs w:val="24"/>
        </w:rPr>
        <w:t xml:space="preserve">Hoàn thành các môn học của các kỳ 3, 4, 5, 6 </w:t>
      </w:r>
    </w:p>
    <w:p w14:paraId="5866C4F3" w14:textId="77777777" w:rsidR="00541332" w:rsidRPr="00541332" w:rsidRDefault="00541332" w:rsidP="00541332">
      <w:pPr>
        <w:pStyle w:val="BodyText2"/>
        <w:spacing w:before="240" w:after="0" w:line="312" w:lineRule="auto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541332">
        <w:rPr>
          <w:b/>
          <w:bCs/>
          <w:color w:val="000000"/>
          <w:sz w:val="24"/>
          <w:szCs w:val="24"/>
        </w:rPr>
        <w:t>4. Mục tiêu học phần</w:t>
      </w:r>
    </w:p>
    <w:p w14:paraId="602208BA" w14:textId="1B36252E" w:rsidR="00744C77" w:rsidRDefault="00363F71" w:rsidP="00363F71">
      <w:pPr>
        <w:pStyle w:val="BodyText2"/>
        <w:spacing w:before="240" w:after="0" w:line="312" w:lineRule="auto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</w:r>
      <w:r w:rsidR="00407D54">
        <w:rPr>
          <w:bCs/>
          <w:color w:val="000000"/>
          <w:sz w:val="24"/>
          <w:szCs w:val="24"/>
        </w:rPr>
        <w:t xml:space="preserve">Môn học trang bị cho sinh viên những hiểu biết cơ bản về </w:t>
      </w:r>
      <w:r w:rsidR="00B708E3" w:rsidRPr="00831345">
        <w:rPr>
          <w:bCs/>
          <w:color w:val="000000"/>
          <w:sz w:val="24"/>
          <w:szCs w:val="24"/>
        </w:rPr>
        <w:t xml:space="preserve">ngành học </w:t>
      </w:r>
      <w:r w:rsidR="00BE0904" w:rsidRPr="00831345">
        <w:rPr>
          <w:bCs/>
          <w:color w:val="000000"/>
          <w:sz w:val="24"/>
          <w:szCs w:val="24"/>
        </w:rPr>
        <w:t>địa chất biển</w:t>
      </w:r>
      <w:r w:rsidR="008665F9" w:rsidRPr="00831345">
        <w:rPr>
          <w:bCs/>
          <w:color w:val="000000"/>
          <w:sz w:val="24"/>
          <w:szCs w:val="24"/>
        </w:rPr>
        <w:t xml:space="preserve">, địa mạo khu vực đới ven bờ và hiểu được các quá trình thay đổi, quá trình tiến hóa đường bờ biển; những bài tập giúp sinh viên làm quen với các phần mềm ENVI để thấy được sự thay đổi đường bờ biển qua các giai đoạn </w:t>
      </w:r>
      <w:r w:rsidR="00B708E3" w:rsidRPr="00831345">
        <w:rPr>
          <w:bCs/>
          <w:color w:val="000000"/>
          <w:sz w:val="24"/>
          <w:szCs w:val="24"/>
        </w:rPr>
        <w:t xml:space="preserve">thời gian </w:t>
      </w:r>
      <w:r w:rsidR="008665F9" w:rsidRPr="00831345">
        <w:rPr>
          <w:bCs/>
          <w:color w:val="000000"/>
          <w:sz w:val="24"/>
          <w:szCs w:val="24"/>
        </w:rPr>
        <w:t>khác nhau.</w:t>
      </w:r>
    </w:p>
    <w:p w14:paraId="073D2870" w14:textId="61AB039D" w:rsidR="00363F71" w:rsidRDefault="00363F71" w:rsidP="00363F71">
      <w:pPr>
        <w:pStyle w:val="BodyText2"/>
        <w:spacing w:before="240" w:after="0" w:line="312" w:lineRule="auto"/>
        <w:ind w:firstLine="993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4.1. Kiến thức</w:t>
      </w:r>
    </w:p>
    <w:p w14:paraId="78B6885B" w14:textId="2293EBB5" w:rsidR="00363F71" w:rsidRDefault="00363F71" w:rsidP="00363F71">
      <w:pPr>
        <w:pStyle w:val="BodyText2"/>
        <w:spacing w:before="240" w:after="0" w:line="312" w:lineRule="auto"/>
        <w:ind w:firstLine="993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4.1.1. Các yếu tố giới hạn đới bờ</w:t>
      </w:r>
    </w:p>
    <w:p w14:paraId="1FC64890" w14:textId="6234CD62" w:rsidR="00363F71" w:rsidRDefault="00363F71" w:rsidP="00363F71">
      <w:pPr>
        <w:pStyle w:val="BodyText2"/>
        <w:spacing w:before="240" w:after="0" w:line="312" w:lineRule="auto"/>
        <w:ind w:firstLine="993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4.1.2. Địa chất đới bờ </w:t>
      </w:r>
    </w:p>
    <w:p w14:paraId="1EB807EA" w14:textId="51E37BC8" w:rsidR="00363F71" w:rsidRDefault="00363F71" w:rsidP="00363F71">
      <w:pPr>
        <w:pStyle w:val="BodyText2"/>
        <w:spacing w:before="240" w:after="0" w:line="312" w:lineRule="auto"/>
        <w:ind w:firstLine="993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4.1.3. Hình thái đới bờ</w:t>
      </w:r>
    </w:p>
    <w:p w14:paraId="1F108817" w14:textId="45E9D6B6" w:rsidR="00363F71" w:rsidRDefault="00363F71" w:rsidP="00363F71">
      <w:pPr>
        <w:pStyle w:val="BodyText2"/>
        <w:spacing w:before="240" w:after="0" w:line="312" w:lineRule="auto"/>
        <w:ind w:firstLine="993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lastRenderedPageBreak/>
        <w:t xml:space="preserve">4.1.4. </w:t>
      </w:r>
      <w:r w:rsidRPr="00363F71">
        <w:rPr>
          <w:bCs/>
          <w:color w:val="000000"/>
          <w:sz w:val="24"/>
          <w:szCs w:val="24"/>
        </w:rPr>
        <w:t>Một số liên hệ về sự tiến hóa đường bờ ở Việt Nam</w:t>
      </w:r>
    </w:p>
    <w:p w14:paraId="36DED185" w14:textId="44424804" w:rsidR="00363F71" w:rsidRDefault="00363F71" w:rsidP="00363F71">
      <w:pPr>
        <w:pStyle w:val="BodyText2"/>
        <w:spacing w:before="240" w:after="0" w:line="312" w:lineRule="auto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4.2. Kỹ năng</w:t>
      </w:r>
    </w:p>
    <w:p w14:paraId="0DA27B1D" w14:textId="77777777" w:rsidR="00363F71" w:rsidRDefault="00363F71" w:rsidP="00363F71">
      <w:pPr>
        <w:pStyle w:val="BodyText2"/>
        <w:spacing w:before="240" w:after="0" w:line="312" w:lineRule="auto"/>
        <w:ind w:left="993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4.2.1. Xác định và ứng dụng </w:t>
      </w:r>
      <w:r w:rsidRPr="00831345">
        <w:rPr>
          <w:bCs/>
          <w:color w:val="000000"/>
          <w:sz w:val="24"/>
          <w:szCs w:val="24"/>
        </w:rPr>
        <w:t>địa mạo khu vực đới ven bờ và hiểu được các quá trình thay đổi, qu</w:t>
      </w:r>
      <w:r>
        <w:rPr>
          <w:bCs/>
          <w:color w:val="000000"/>
          <w:sz w:val="24"/>
          <w:szCs w:val="24"/>
        </w:rPr>
        <w:t>á trình tiến hóa đường bờ biển;</w:t>
      </w:r>
    </w:p>
    <w:p w14:paraId="1E6925FF" w14:textId="701621AE" w:rsidR="00363F71" w:rsidRDefault="00363F71" w:rsidP="00363F71">
      <w:pPr>
        <w:pStyle w:val="BodyText2"/>
        <w:spacing w:before="240" w:after="0" w:line="312" w:lineRule="auto"/>
        <w:ind w:left="993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4.2.2. L</w:t>
      </w:r>
      <w:r w:rsidRPr="00831345">
        <w:rPr>
          <w:bCs/>
          <w:color w:val="000000"/>
          <w:sz w:val="24"/>
          <w:szCs w:val="24"/>
        </w:rPr>
        <w:t>àm quen với các phần mềm ENVI để thấy được sự thay đổi đường bờ biển qua các giai đoạn thời gian khác nhau.</w:t>
      </w:r>
    </w:p>
    <w:p w14:paraId="14B5A9CE" w14:textId="032CB028" w:rsidR="00744C77" w:rsidRPr="00831345" w:rsidRDefault="00363F71" w:rsidP="00363F71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5. </w:t>
      </w:r>
      <w:r w:rsidR="00BA09EA" w:rsidRPr="00831345">
        <w:rPr>
          <w:b/>
          <w:bCs/>
          <w:color w:val="000000"/>
          <w:sz w:val="24"/>
          <w:szCs w:val="24"/>
        </w:rPr>
        <w:t>T</w:t>
      </w:r>
      <w:r w:rsidR="00744C77" w:rsidRPr="00831345">
        <w:rPr>
          <w:b/>
          <w:bCs/>
          <w:color w:val="000000"/>
          <w:sz w:val="24"/>
          <w:szCs w:val="24"/>
        </w:rPr>
        <w:t>óm tắt nội dung học phần</w:t>
      </w:r>
    </w:p>
    <w:p w14:paraId="183FFC56" w14:textId="77777777" w:rsidR="004147BE" w:rsidRPr="00831345" w:rsidRDefault="004147BE" w:rsidP="00EC538C">
      <w:pPr>
        <w:spacing w:before="240"/>
        <w:ind w:left="426"/>
        <w:jc w:val="both"/>
        <w:rPr>
          <w:sz w:val="24"/>
          <w:szCs w:val="24"/>
        </w:rPr>
      </w:pPr>
      <w:r w:rsidRPr="00831345">
        <w:rPr>
          <w:sz w:val="24"/>
          <w:szCs w:val="24"/>
        </w:rPr>
        <w:t>5.1. Giới thiệu các phương pháp nghiên cứu trong địa chất đới bờ biển và ứng dụng của chúng trong các lĩnh vực điều tra, khảo sát khác nhau của biển.</w:t>
      </w:r>
    </w:p>
    <w:p w14:paraId="69C02111" w14:textId="77777777" w:rsidR="004147BE" w:rsidRPr="00831345" w:rsidRDefault="004147BE" w:rsidP="00EC538C">
      <w:pPr>
        <w:pStyle w:val="ListParagraph"/>
        <w:numPr>
          <w:ilvl w:val="1"/>
          <w:numId w:val="14"/>
        </w:numPr>
        <w:tabs>
          <w:tab w:val="left" w:pos="709"/>
          <w:tab w:val="left" w:pos="851"/>
          <w:tab w:val="left" w:pos="993"/>
        </w:tabs>
        <w:spacing w:before="240"/>
        <w:ind w:left="426" w:firstLine="0"/>
        <w:jc w:val="both"/>
        <w:rPr>
          <w:lang w:val="vi-VN"/>
        </w:rPr>
      </w:pPr>
      <w:r w:rsidRPr="00831345">
        <w:t>Ý nghĩa của các phương pháp đối với công tác nghiên cứu địa chất biển, trong đo vẽ bản đồ địa chất và tìm kiếm khoáng sản biển.</w:t>
      </w:r>
    </w:p>
    <w:p w14:paraId="0AC1815D" w14:textId="3AFFD6EF" w:rsidR="00296F71" w:rsidRPr="00831345" w:rsidRDefault="00EF426B" w:rsidP="00EF426B">
      <w:pPr>
        <w:pStyle w:val="BodyText2"/>
        <w:spacing w:before="240"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6. </w:t>
      </w:r>
      <w:r w:rsidR="009540AF" w:rsidRPr="00831345">
        <w:rPr>
          <w:b/>
          <w:bCs/>
          <w:color w:val="000000"/>
          <w:sz w:val="24"/>
          <w:szCs w:val="24"/>
        </w:rPr>
        <w:t>Cấu trúc nội dung học phần</w:t>
      </w:r>
    </w:p>
    <w:p w14:paraId="3C8C8DC0" w14:textId="77777777" w:rsidR="004A21C9" w:rsidRPr="00831345" w:rsidRDefault="00BA7C39" w:rsidP="00EC538C">
      <w:pPr>
        <w:pStyle w:val="ListParagraph"/>
        <w:spacing w:before="120"/>
        <w:jc w:val="center"/>
        <w:rPr>
          <w:b/>
          <w:bCs/>
          <w:lang w:val="nl-NL"/>
        </w:rPr>
      </w:pPr>
      <w:r w:rsidRPr="00831345">
        <w:rPr>
          <w:b/>
          <w:bCs/>
          <w:lang w:val="nl-NL"/>
        </w:rPr>
        <w:t>Bảng 1</w:t>
      </w:r>
      <w:r w:rsidR="004A21C9" w:rsidRPr="0083134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831345" w14:paraId="25562CCD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C4BB" w14:textId="77777777" w:rsidR="001265BC" w:rsidRPr="00831345" w:rsidRDefault="001265BC" w:rsidP="00EC538C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831345">
              <w:rPr>
                <w:b/>
                <w:bCs/>
              </w:rPr>
              <w:t>6.1. Lý thuyết</w:t>
            </w:r>
          </w:p>
        </w:tc>
      </w:tr>
      <w:tr w:rsidR="00095A1D" w:rsidRPr="00831345" w14:paraId="5731CD6E" w14:textId="77777777">
        <w:tc>
          <w:tcPr>
            <w:tcW w:w="1408" w:type="dxa"/>
            <w:tcBorders>
              <w:top w:val="single" w:sz="4" w:space="0" w:color="auto"/>
            </w:tcBorders>
          </w:tcPr>
          <w:p w14:paraId="7601797B" w14:textId="77777777" w:rsidR="003B73BB" w:rsidRPr="00831345" w:rsidRDefault="00BA09EA" w:rsidP="00EC538C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83134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319E48B0" w14:textId="77777777" w:rsidR="003B73BB" w:rsidRPr="00831345" w:rsidRDefault="003B73BB" w:rsidP="00EC538C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83134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0575C16" w14:textId="77777777" w:rsidR="003B73BB" w:rsidRPr="00831345" w:rsidRDefault="003B73BB" w:rsidP="00EC538C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83134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52746ACB" w14:textId="77777777" w:rsidR="003B73BB" w:rsidRPr="00831345" w:rsidRDefault="00EE3756" w:rsidP="00EC538C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83134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831345" w14:paraId="72260563" w14:textId="77777777" w:rsidTr="003F7694">
        <w:trPr>
          <w:trHeight w:val="548"/>
        </w:trPr>
        <w:tc>
          <w:tcPr>
            <w:tcW w:w="1408" w:type="dxa"/>
            <w:vAlign w:val="center"/>
          </w:tcPr>
          <w:p w14:paraId="2CA2CD14" w14:textId="77777777" w:rsidR="003B73BB" w:rsidRPr="00831345" w:rsidRDefault="007C7EDD" w:rsidP="00EC538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3134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14:paraId="7CA2431E" w14:textId="77777777" w:rsidR="003B73BB" w:rsidRPr="00831345" w:rsidRDefault="00C33B30" w:rsidP="00EC538C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831345">
              <w:rPr>
                <w:b/>
                <w:bCs/>
              </w:rPr>
              <w:t>Đối tượng, nhiệm vụ, phương pháp và lịch sử nghiên cứu</w:t>
            </w:r>
          </w:p>
        </w:tc>
        <w:tc>
          <w:tcPr>
            <w:tcW w:w="992" w:type="dxa"/>
            <w:vAlign w:val="center"/>
          </w:tcPr>
          <w:p w14:paraId="77F5C158" w14:textId="77777777" w:rsidR="003B73BB" w:rsidRPr="00831345" w:rsidRDefault="00BC2752" w:rsidP="00EC538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31345">
              <w:rPr>
                <w:b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2A073918" w14:textId="77777777" w:rsidR="003B73BB" w:rsidRPr="00831345" w:rsidRDefault="003B73BB" w:rsidP="00EC538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D65EE4" w:rsidRPr="00831345" w14:paraId="26B9F5D1" w14:textId="77777777">
        <w:tc>
          <w:tcPr>
            <w:tcW w:w="1408" w:type="dxa"/>
            <w:vAlign w:val="center"/>
          </w:tcPr>
          <w:p w14:paraId="37A9A598" w14:textId="77777777" w:rsidR="00D65EE4" w:rsidRPr="00831345" w:rsidRDefault="00D65EE4" w:rsidP="00EC538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31345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14:paraId="0242912A" w14:textId="77777777" w:rsidR="00D65EE4" w:rsidRPr="00831345" w:rsidRDefault="00D65EE4" w:rsidP="00EC538C">
            <w:pPr>
              <w:pStyle w:val="ListParagraph"/>
              <w:spacing w:before="120"/>
              <w:ind w:left="0"/>
              <w:rPr>
                <w:bCs/>
              </w:rPr>
            </w:pPr>
            <w:r w:rsidRPr="00831345">
              <w:rPr>
                <w:bCs/>
                <w:lang w:val="vi-VN"/>
              </w:rPr>
              <w:t>Đối tượng và nhiệm vụ nghiên cứu</w:t>
            </w:r>
          </w:p>
        </w:tc>
        <w:tc>
          <w:tcPr>
            <w:tcW w:w="992" w:type="dxa"/>
            <w:vMerge w:val="restart"/>
            <w:vAlign w:val="center"/>
          </w:tcPr>
          <w:p w14:paraId="4EC79CAC" w14:textId="77777777" w:rsidR="00D65EE4" w:rsidRPr="00EF426B" w:rsidRDefault="00D65EE4" w:rsidP="00EC538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EF426B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5AD256F7" w14:textId="77777777" w:rsidR="00D65EE4" w:rsidRPr="00831345" w:rsidRDefault="00D65EE4" w:rsidP="00EC5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831345">
              <w:rPr>
                <w:bCs/>
                <w:lang w:val="vi-VN"/>
              </w:rPr>
              <w:t>4</w:t>
            </w:r>
          </w:p>
          <w:p w14:paraId="525F2276" w14:textId="77777777" w:rsidR="00D65EE4" w:rsidRPr="00831345" w:rsidRDefault="00D65EE4" w:rsidP="00EC5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65EE4" w:rsidRPr="00831345" w14:paraId="63D27619" w14:textId="77777777">
        <w:tc>
          <w:tcPr>
            <w:tcW w:w="1408" w:type="dxa"/>
            <w:vAlign w:val="center"/>
          </w:tcPr>
          <w:p w14:paraId="47180A73" w14:textId="77777777" w:rsidR="00D65EE4" w:rsidRPr="00831345" w:rsidRDefault="00D65EE4" w:rsidP="00EC538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31345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14:paraId="0055A81C" w14:textId="77777777" w:rsidR="00D65EE4" w:rsidRPr="00831345" w:rsidRDefault="00D65EE4" w:rsidP="00EC538C">
            <w:pPr>
              <w:pStyle w:val="ListParagraph"/>
              <w:spacing w:before="120"/>
              <w:ind w:left="0"/>
              <w:rPr>
                <w:bCs/>
              </w:rPr>
            </w:pPr>
            <w:r w:rsidRPr="00831345">
              <w:rPr>
                <w:bCs/>
              </w:rPr>
              <w:t>Lịch sử nghiên cứu</w:t>
            </w:r>
          </w:p>
        </w:tc>
        <w:tc>
          <w:tcPr>
            <w:tcW w:w="992" w:type="dxa"/>
            <w:vMerge/>
            <w:vAlign w:val="center"/>
          </w:tcPr>
          <w:p w14:paraId="711EF4D7" w14:textId="77777777" w:rsidR="00D65EE4" w:rsidRPr="00EF426B" w:rsidRDefault="00D65EE4" w:rsidP="00EC538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14:paraId="4BA3BE90" w14:textId="77777777" w:rsidR="00D65EE4" w:rsidRPr="00831345" w:rsidRDefault="00D65EE4" w:rsidP="00EC538C">
            <w:pPr>
              <w:pStyle w:val="ListParagraph"/>
              <w:ind w:left="0"/>
              <w:jc w:val="center"/>
              <w:rPr>
                <w:bCs/>
              </w:rPr>
            </w:pPr>
            <w:r w:rsidRPr="00831345">
              <w:rPr>
                <w:bCs/>
                <w:lang w:val="vi-VN"/>
              </w:rPr>
              <w:t>4</w:t>
            </w:r>
          </w:p>
        </w:tc>
      </w:tr>
      <w:tr w:rsidR="00C33B30" w:rsidRPr="00831345" w14:paraId="0862ECAE" w14:textId="77777777">
        <w:tc>
          <w:tcPr>
            <w:tcW w:w="1408" w:type="dxa"/>
            <w:vAlign w:val="center"/>
          </w:tcPr>
          <w:p w14:paraId="1C098A7B" w14:textId="77777777" w:rsidR="00C33B30" w:rsidRPr="00831345" w:rsidRDefault="00C33B30" w:rsidP="00EC538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31345"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14:paraId="35124BA7" w14:textId="77777777" w:rsidR="00C33B30" w:rsidRPr="00831345" w:rsidRDefault="00C33B30" w:rsidP="00EC538C">
            <w:pPr>
              <w:pStyle w:val="ListParagraph"/>
              <w:spacing w:before="120"/>
              <w:ind w:left="0"/>
              <w:rPr>
                <w:bCs/>
              </w:rPr>
            </w:pPr>
            <w:r w:rsidRPr="00831345">
              <w:rPr>
                <w:bCs/>
              </w:rPr>
              <w:t>Mối quan hệ giữ</w:t>
            </w:r>
            <w:r w:rsidR="00D65EE4" w:rsidRPr="00831345">
              <w:rPr>
                <w:bCs/>
              </w:rPr>
              <w:t>a</w:t>
            </w:r>
            <w:r w:rsidRPr="00831345">
              <w:rPr>
                <w:bCs/>
              </w:rPr>
              <w:t xml:space="preserve"> môn học Tiến hóa đới bờ với những môn học khác</w:t>
            </w:r>
          </w:p>
        </w:tc>
        <w:tc>
          <w:tcPr>
            <w:tcW w:w="992" w:type="dxa"/>
            <w:vAlign w:val="center"/>
          </w:tcPr>
          <w:p w14:paraId="19ED1DA3" w14:textId="77777777" w:rsidR="00C33B30" w:rsidRPr="00EF426B" w:rsidRDefault="00D65EE4" w:rsidP="00EC538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EF426B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3896B322" w14:textId="77777777" w:rsidR="00C33B30" w:rsidRPr="005D53F9" w:rsidRDefault="005D53F9" w:rsidP="00EC5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BA7C39" w:rsidRPr="00831345" w14:paraId="6597DDDC" w14:textId="77777777">
        <w:tc>
          <w:tcPr>
            <w:tcW w:w="1408" w:type="dxa"/>
            <w:vAlign w:val="center"/>
          </w:tcPr>
          <w:p w14:paraId="561E9412" w14:textId="77777777" w:rsidR="00EE3756" w:rsidRPr="00831345" w:rsidRDefault="00EE3756" w:rsidP="00EC538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31345">
              <w:rPr>
                <w:b/>
                <w:bCs/>
                <w:lang w:val="nl-NL"/>
              </w:rPr>
              <w:t xml:space="preserve">Chương </w:t>
            </w:r>
            <w:r w:rsidRPr="0083134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6E234D9A" w14:textId="77777777" w:rsidR="00EE3756" w:rsidRPr="00831345" w:rsidRDefault="00C33B30" w:rsidP="00EC538C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831345">
              <w:rPr>
                <w:b/>
                <w:bCs/>
              </w:rPr>
              <w:t>Các phương pháp nghiên cứu</w:t>
            </w:r>
          </w:p>
        </w:tc>
        <w:tc>
          <w:tcPr>
            <w:tcW w:w="992" w:type="dxa"/>
            <w:vAlign w:val="center"/>
          </w:tcPr>
          <w:p w14:paraId="5B650FB2" w14:textId="77777777" w:rsidR="00EE3756" w:rsidRPr="00831345" w:rsidRDefault="00D65EE4" w:rsidP="00EC538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31345"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14:paraId="4F17F827" w14:textId="77777777" w:rsidR="00EE3756" w:rsidRPr="00831345" w:rsidRDefault="004C12F0" w:rsidP="00EC538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31345">
              <w:rPr>
                <w:bCs/>
              </w:rPr>
              <w:t>4</w:t>
            </w:r>
          </w:p>
        </w:tc>
      </w:tr>
      <w:tr w:rsidR="00BA7C39" w:rsidRPr="00831345" w14:paraId="2472B311" w14:textId="77777777">
        <w:tc>
          <w:tcPr>
            <w:tcW w:w="1408" w:type="dxa"/>
            <w:vAlign w:val="center"/>
          </w:tcPr>
          <w:p w14:paraId="0E273E21" w14:textId="77777777" w:rsidR="00EE3756" w:rsidRPr="00831345" w:rsidRDefault="00EE3756" w:rsidP="00EC538C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831345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14:paraId="12873F79" w14:textId="77777777" w:rsidR="00EE3756" w:rsidRPr="00831345" w:rsidRDefault="00AF4926" w:rsidP="00EC538C">
            <w:pPr>
              <w:spacing w:before="120"/>
              <w:rPr>
                <w:bCs/>
                <w:sz w:val="24"/>
                <w:szCs w:val="24"/>
                <w:lang w:val="en-CA"/>
              </w:rPr>
            </w:pPr>
            <w:r w:rsidRPr="00831345">
              <w:rPr>
                <w:bCs/>
                <w:sz w:val="24"/>
                <w:szCs w:val="24"/>
              </w:rPr>
              <w:t xml:space="preserve">Sử dụng </w:t>
            </w:r>
            <w:r w:rsidR="004147BE" w:rsidRPr="00831345">
              <w:rPr>
                <w:bCs/>
                <w:sz w:val="24"/>
                <w:szCs w:val="24"/>
              </w:rPr>
              <w:t xml:space="preserve">phương pháp </w:t>
            </w:r>
            <w:r w:rsidRPr="00831345">
              <w:rPr>
                <w:bCs/>
                <w:sz w:val="24"/>
                <w:szCs w:val="24"/>
              </w:rPr>
              <w:t xml:space="preserve">phân tích </w:t>
            </w:r>
            <w:r w:rsidR="004147BE" w:rsidRPr="00831345">
              <w:rPr>
                <w:bCs/>
                <w:sz w:val="24"/>
                <w:szCs w:val="24"/>
              </w:rPr>
              <w:t>xác định tuổi tuyệt đối</w:t>
            </w:r>
          </w:p>
        </w:tc>
        <w:tc>
          <w:tcPr>
            <w:tcW w:w="992" w:type="dxa"/>
            <w:vAlign w:val="center"/>
          </w:tcPr>
          <w:p w14:paraId="699AC35F" w14:textId="77777777" w:rsidR="00EE3756" w:rsidRPr="00831345" w:rsidRDefault="00D65EE4" w:rsidP="00EC538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31345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7145F91D" w14:textId="77777777" w:rsidR="00EE3756" w:rsidRPr="00831345" w:rsidRDefault="003F7694" w:rsidP="00EC538C">
            <w:pPr>
              <w:pStyle w:val="ListParagraph"/>
              <w:ind w:left="0"/>
              <w:jc w:val="center"/>
              <w:rPr>
                <w:bCs/>
              </w:rPr>
            </w:pPr>
            <w:r w:rsidRPr="00831345">
              <w:rPr>
                <w:bCs/>
              </w:rPr>
              <w:t>4</w:t>
            </w:r>
          </w:p>
        </w:tc>
      </w:tr>
      <w:tr w:rsidR="00BA7C39" w:rsidRPr="00831345" w14:paraId="169D05A8" w14:textId="77777777">
        <w:tc>
          <w:tcPr>
            <w:tcW w:w="1408" w:type="dxa"/>
            <w:vAlign w:val="center"/>
          </w:tcPr>
          <w:p w14:paraId="5F4C4B72" w14:textId="77777777" w:rsidR="00EE3756" w:rsidRPr="00831345" w:rsidRDefault="00EE3756" w:rsidP="00EC538C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831345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14:paraId="0CF73E11" w14:textId="77777777" w:rsidR="00EE3756" w:rsidRPr="00831345" w:rsidRDefault="00AF4926" w:rsidP="00EC538C">
            <w:pPr>
              <w:spacing w:before="120"/>
              <w:rPr>
                <w:bCs/>
                <w:sz w:val="24"/>
                <w:szCs w:val="24"/>
                <w:lang w:val="en-CA"/>
              </w:rPr>
            </w:pPr>
            <w:r w:rsidRPr="00831345">
              <w:rPr>
                <w:bCs/>
                <w:sz w:val="24"/>
                <w:szCs w:val="24"/>
              </w:rPr>
              <w:t>Đặc điểm trầm tích tầng mặt</w:t>
            </w:r>
          </w:p>
        </w:tc>
        <w:tc>
          <w:tcPr>
            <w:tcW w:w="992" w:type="dxa"/>
            <w:vAlign w:val="center"/>
          </w:tcPr>
          <w:p w14:paraId="0414CA00" w14:textId="77777777" w:rsidR="00EE3756" w:rsidRPr="00831345" w:rsidRDefault="00D65EE4" w:rsidP="00EC538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31345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2C9621D7" w14:textId="77777777" w:rsidR="00EE3756" w:rsidRPr="00831345" w:rsidRDefault="004C12F0" w:rsidP="00EC538C">
            <w:pPr>
              <w:pStyle w:val="ListParagraph"/>
              <w:ind w:left="0"/>
              <w:jc w:val="center"/>
              <w:rPr>
                <w:bCs/>
              </w:rPr>
            </w:pPr>
            <w:r w:rsidRPr="00831345">
              <w:rPr>
                <w:bCs/>
              </w:rPr>
              <w:t>4</w:t>
            </w:r>
          </w:p>
        </w:tc>
      </w:tr>
      <w:tr w:rsidR="00C33B30" w:rsidRPr="00831345" w14:paraId="2CB02626" w14:textId="77777777">
        <w:tc>
          <w:tcPr>
            <w:tcW w:w="1408" w:type="dxa"/>
            <w:vAlign w:val="center"/>
          </w:tcPr>
          <w:p w14:paraId="20EEBBA0" w14:textId="77777777" w:rsidR="00C33B30" w:rsidRPr="00831345" w:rsidRDefault="00C33B30" w:rsidP="00EC538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31345">
              <w:rPr>
                <w:bCs/>
              </w:rPr>
              <w:t>2.3</w:t>
            </w:r>
          </w:p>
        </w:tc>
        <w:tc>
          <w:tcPr>
            <w:tcW w:w="4683" w:type="dxa"/>
            <w:vAlign w:val="center"/>
          </w:tcPr>
          <w:p w14:paraId="01A0A872" w14:textId="77777777" w:rsidR="00C33B30" w:rsidRPr="00831345" w:rsidRDefault="00AF4926" w:rsidP="00EC538C">
            <w:pPr>
              <w:spacing w:before="120"/>
              <w:rPr>
                <w:bCs/>
                <w:sz w:val="24"/>
                <w:szCs w:val="24"/>
                <w:lang w:val="en-CA"/>
              </w:rPr>
            </w:pPr>
            <w:r w:rsidRPr="00831345">
              <w:rPr>
                <w:bCs/>
                <w:sz w:val="24"/>
                <w:szCs w:val="24"/>
              </w:rPr>
              <w:t>Ph</w:t>
            </w:r>
            <w:r w:rsidRPr="00831345">
              <w:rPr>
                <w:bCs/>
                <w:sz w:val="24"/>
                <w:szCs w:val="24"/>
                <w:lang w:val="vi-VN"/>
              </w:rPr>
              <w:t>ư</w:t>
            </w:r>
            <w:r w:rsidRPr="00831345">
              <w:rPr>
                <w:bCs/>
                <w:sz w:val="24"/>
                <w:szCs w:val="24"/>
              </w:rPr>
              <w:t>ơng pháp cổ khí hậu</w:t>
            </w:r>
          </w:p>
        </w:tc>
        <w:tc>
          <w:tcPr>
            <w:tcW w:w="992" w:type="dxa"/>
            <w:vAlign w:val="center"/>
          </w:tcPr>
          <w:p w14:paraId="0B6ABD30" w14:textId="77777777" w:rsidR="00C33B30" w:rsidRPr="00831345" w:rsidRDefault="00D65EE4" w:rsidP="00EC538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31345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18E88E84" w14:textId="77777777" w:rsidR="00C33B30" w:rsidRPr="00831345" w:rsidRDefault="004C12F0" w:rsidP="00EC538C">
            <w:pPr>
              <w:pStyle w:val="ListParagraph"/>
              <w:ind w:left="0"/>
              <w:jc w:val="center"/>
              <w:rPr>
                <w:bCs/>
              </w:rPr>
            </w:pPr>
            <w:r w:rsidRPr="00831345">
              <w:rPr>
                <w:bCs/>
              </w:rPr>
              <w:t>4</w:t>
            </w:r>
          </w:p>
        </w:tc>
      </w:tr>
      <w:tr w:rsidR="00C33B30" w:rsidRPr="00831345" w14:paraId="3983586B" w14:textId="77777777">
        <w:tc>
          <w:tcPr>
            <w:tcW w:w="1408" w:type="dxa"/>
            <w:vAlign w:val="center"/>
          </w:tcPr>
          <w:p w14:paraId="7CB446DF" w14:textId="77777777" w:rsidR="00C33B30" w:rsidRPr="00831345" w:rsidRDefault="00C33B30" w:rsidP="00EC538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31345">
              <w:rPr>
                <w:bCs/>
              </w:rPr>
              <w:t>2.4</w:t>
            </w:r>
          </w:p>
        </w:tc>
        <w:tc>
          <w:tcPr>
            <w:tcW w:w="4683" w:type="dxa"/>
            <w:vAlign w:val="center"/>
          </w:tcPr>
          <w:p w14:paraId="2B0FD103" w14:textId="77777777" w:rsidR="00C33B30" w:rsidRPr="00831345" w:rsidRDefault="00AF4926" w:rsidP="00EC538C">
            <w:pPr>
              <w:spacing w:before="120"/>
              <w:rPr>
                <w:bCs/>
                <w:sz w:val="24"/>
                <w:szCs w:val="24"/>
                <w:lang w:val="en-CA"/>
              </w:rPr>
            </w:pPr>
            <w:r w:rsidRPr="00831345">
              <w:rPr>
                <w:bCs/>
                <w:sz w:val="24"/>
                <w:szCs w:val="24"/>
              </w:rPr>
              <w:t>Ph</w:t>
            </w:r>
            <w:r w:rsidRPr="00831345">
              <w:rPr>
                <w:bCs/>
                <w:sz w:val="24"/>
                <w:szCs w:val="24"/>
                <w:lang w:val="vi-VN"/>
              </w:rPr>
              <w:t>ư</w:t>
            </w:r>
            <w:r w:rsidRPr="00831345">
              <w:rPr>
                <w:bCs/>
                <w:sz w:val="24"/>
                <w:szCs w:val="24"/>
              </w:rPr>
              <w:t>ơng pháp sử dụng ảnh viễn thám</w:t>
            </w:r>
          </w:p>
        </w:tc>
        <w:tc>
          <w:tcPr>
            <w:tcW w:w="992" w:type="dxa"/>
            <w:vAlign w:val="center"/>
          </w:tcPr>
          <w:p w14:paraId="18D222DB" w14:textId="77777777" w:rsidR="00C33B30" w:rsidRPr="00831345" w:rsidRDefault="00D65EE4" w:rsidP="00EC538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31345"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508FD8F7" w14:textId="77777777" w:rsidR="00C33B30" w:rsidRPr="00831345" w:rsidRDefault="004C12F0" w:rsidP="00EC538C">
            <w:pPr>
              <w:pStyle w:val="ListParagraph"/>
              <w:ind w:left="0"/>
              <w:jc w:val="center"/>
              <w:rPr>
                <w:bCs/>
              </w:rPr>
            </w:pPr>
            <w:r w:rsidRPr="00831345">
              <w:rPr>
                <w:bCs/>
              </w:rPr>
              <w:t>4</w:t>
            </w:r>
          </w:p>
        </w:tc>
      </w:tr>
      <w:tr w:rsidR="00C33B30" w:rsidRPr="00831345" w14:paraId="7779BDA7" w14:textId="77777777">
        <w:tc>
          <w:tcPr>
            <w:tcW w:w="1408" w:type="dxa"/>
            <w:vAlign w:val="center"/>
          </w:tcPr>
          <w:p w14:paraId="7EE3CECB" w14:textId="77777777" w:rsidR="00C33B30" w:rsidRPr="00831345" w:rsidRDefault="00C33B30" w:rsidP="00EC538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31345">
              <w:rPr>
                <w:bCs/>
              </w:rPr>
              <w:t>2.5</w:t>
            </w:r>
          </w:p>
        </w:tc>
        <w:tc>
          <w:tcPr>
            <w:tcW w:w="4683" w:type="dxa"/>
            <w:vAlign w:val="center"/>
          </w:tcPr>
          <w:p w14:paraId="04813E5B" w14:textId="77777777" w:rsidR="00C33B30" w:rsidRPr="00831345" w:rsidRDefault="00AF4926" w:rsidP="00EC538C">
            <w:pPr>
              <w:spacing w:before="120"/>
              <w:rPr>
                <w:bCs/>
                <w:sz w:val="24"/>
                <w:szCs w:val="24"/>
                <w:lang w:val="en-CA"/>
              </w:rPr>
            </w:pPr>
            <w:r w:rsidRPr="00831345">
              <w:rPr>
                <w:bCs/>
                <w:sz w:val="24"/>
                <w:szCs w:val="24"/>
              </w:rPr>
              <w:t>Ph</w:t>
            </w:r>
            <w:r w:rsidRPr="00831345">
              <w:rPr>
                <w:bCs/>
                <w:sz w:val="24"/>
                <w:szCs w:val="24"/>
                <w:lang w:val="vi-VN"/>
              </w:rPr>
              <w:t>ư</w:t>
            </w:r>
            <w:r w:rsidRPr="00831345">
              <w:rPr>
                <w:bCs/>
                <w:sz w:val="24"/>
                <w:szCs w:val="24"/>
              </w:rPr>
              <w:t>ơng pháp thực địa, ph</w:t>
            </w:r>
            <w:r w:rsidRPr="00831345">
              <w:rPr>
                <w:bCs/>
                <w:sz w:val="24"/>
                <w:szCs w:val="24"/>
                <w:lang w:val="vi-VN"/>
              </w:rPr>
              <w:t>ư</w:t>
            </w:r>
            <w:r w:rsidR="00D65EE4" w:rsidRPr="00831345">
              <w:rPr>
                <w:bCs/>
                <w:sz w:val="24"/>
                <w:szCs w:val="24"/>
              </w:rPr>
              <w:t>ơng pháp địa vật lý</w:t>
            </w:r>
          </w:p>
        </w:tc>
        <w:tc>
          <w:tcPr>
            <w:tcW w:w="992" w:type="dxa"/>
            <w:vAlign w:val="center"/>
          </w:tcPr>
          <w:p w14:paraId="6D41DF3B" w14:textId="77777777" w:rsidR="00C33B30" w:rsidRPr="00831345" w:rsidRDefault="00D65EE4" w:rsidP="00EC538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31345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131DC0CA" w14:textId="77777777" w:rsidR="00C33B30" w:rsidRPr="00831345" w:rsidRDefault="004C12F0" w:rsidP="00EC538C">
            <w:pPr>
              <w:pStyle w:val="ListParagraph"/>
              <w:ind w:left="0"/>
              <w:jc w:val="center"/>
              <w:rPr>
                <w:bCs/>
              </w:rPr>
            </w:pPr>
            <w:r w:rsidRPr="00831345">
              <w:rPr>
                <w:bCs/>
              </w:rPr>
              <w:t>4</w:t>
            </w:r>
          </w:p>
        </w:tc>
      </w:tr>
      <w:tr w:rsidR="00BA7C39" w:rsidRPr="00831345" w14:paraId="7E7F0317" w14:textId="77777777">
        <w:tc>
          <w:tcPr>
            <w:tcW w:w="1408" w:type="dxa"/>
            <w:vAlign w:val="center"/>
          </w:tcPr>
          <w:p w14:paraId="146D9952" w14:textId="77777777" w:rsidR="00EE3756" w:rsidRPr="00831345" w:rsidRDefault="00EE3756" w:rsidP="00EC538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31345">
              <w:rPr>
                <w:b/>
                <w:bCs/>
                <w:lang w:val="nl-NL"/>
              </w:rPr>
              <w:t xml:space="preserve">Chương </w:t>
            </w:r>
            <w:r w:rsidRPr="0083134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14:paraId="4B9F96C3" w14:textId="77777777" w:rsidR="00EE3756" w:rsidRPr="00831345" w:rsidRDefault="00245887" w:rsidP="00EC538C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831345">
              <w:rPr>
                <w:b/>
                <w:bCs/>
              </w:rPr>
              <w:t>Các yếu tố tác động tới đới bờ</w:t>
            </w:r>
          </w:p>
        </w:tc>
        <w:tc>
          <w:tcPr>
            <w:tcW w:w="992" w:type="dxa"/>
            <w:vAlign w:val="center"/>
          </w:tcPr>
          <w:p w14:paraId="4467849E" w14:textId="77777777" w:rsidR="00EE3756" w:rsidRPr="00831345" w:rsidRDefault="00D65EE4" w:rsidP="00EC538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31345"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14:paraId="525769B4" w14:textId="77777777" w:rsidR="00EE3756" w:rsidRPr="00831345" w:rsidRDefault="008D09FC" w:rsidP="00EC538C">
            <w:pPr>
              <w:pStyle w:val="ListParagraph"/>
              <w:ind w:left="0"/>
              <w:jc w:val="center"/>
              <w:rPr>
                <w:bCs/>
              </w:rPr>
            </w:pPr>
            <w:r w:rsidRPr="00831345">
              <w:rPr>
                <w:bCs/>
              </w:rPr>
              <w:t>4</w:t>
            </w:r>
          </w:p>
        </w:tc>
      </w:tr>
      <w:tr w:rsidR="00BA7C39" w:rsidRPr="00831345" w14:paraId="6F854D43" w14:textId="77777777">
        <w:tc>
          <w:tcPr>
            <w:tcW w:w="1408" w:type="dxa"/>
            <w:vAlign w:val="center"/>
          </w:tcPr>
          <w:p w14:paraId="69A68E5A" w14:textId="77777777" w:rsidR="00EE3756" w:rsidRPr="00831345" w:rsidRDefault="00245887" w:rsidP="00EC538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31345"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14:paraId="35AFFC6C" w14:textId="77777777" w:rsidR="00EE3756" w:rsidRPr="00831345" w:rsidRDefault="00A164DD" w:rsidP="00EC538C">
            <w:pPr>
              <w:pStyle w:val="ListParagraph"/>
              <w:spacing w:before="120"/>
              <w:ind w:left="0"/>
              <w:rPr>
                <w:bCs/>
              </w:rPr>
            </w:pPr>
            <w:r w:rsidRPr="00831345">
              <w:rPr>
                <w:bCs/>
              </w:rPr>
              <w:t xml:space="preserve">Định nghĩa đới bờ và các yếu tố hình thành đới bờ </w:t>
            </w:r>
          </w:p>
        </w:tc>
        <w:tc>
          <w:tcPr>
            <w:tcW w:w="992" w:type="dxa"/>
            <w:vAlign w:val="center"/>
          </w:tcPr>
          <w:p w14:paraId="3B737A06" w14:textId="77777777" w:rsidR="00EE3756" w:rsidRPr="00831345" w:rsidRDefault="00D65EE4" w:rsidP="00EC538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31345">
              <w:rPr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581D1A42" w14:textId="77777777" w:rsidR="00EE3756" w:rsidRPr="00831345" w:rsidRDefault="004C12F0" w:rsidP="00EC538C">
            <w:pPr>
              <w:pStyle w:val="ListParagraph"/>
              <w:ind w:left="0"/>
              <w:jc w:val="center"/>
              <w:rPr>
                <w:bCs/>
              </w:rPr>
            </w:pPr>
            <w:r w:rsidRPr="00831345">
              <w:rPr>
                <w:bCs/>
              </w:rPr>
              <w:t>4</w:t>
            </w:r>
          </w:p>
        </w:tc>
      </w:tr>
      <w:tr w:rsidR="00245887" w:rsidRPr="00831345" w14:paraId="241DBBEE" w14:textId="77777777">
        <w:tc>
          <w:tcPr>
            <w:tcW w:w="1408" w:type="dxa"/>
            <w:vAlign w:val="center"/>
          </w:tcPr>
          <w:p w14:paraId="67F1E3C5" w14:textId="77777777" w:rsidR="00245887" w:rsidRPr="00831345" w:rsidRDefault="00245887" w:rsidP="00EC538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31345"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14:paraId="45BBF414" w14:textId="77777777" w:rsidR="00245887" w:rsidRPr="00831345" w:rsidRDefault="00A164DD" w:rsidP="00EC538C">
            <w:pPr>
              <w:pStyle w:val="ListParagraph"/>
              <w:spacing w:before="120"/>
              <w:ind w:left="0"/>
              <w:rPr>
                <w:bCs/>
              </w:rPr>
            </w:pPr>
            <w:r w:rsidRPr="00831345">
              <w:rPr>
                <w:bCs/>
              </w:rPr>
              <w:t xml:space="preserve">Môi trường địa chất đới bờ </w:t>
            </w:r>
          </w:p>
        </w:tc>
        <w:tc>
          <w:tcPr>
            <w:tcW w:w="992" w:type="dxa"/>
            <w:vAlign w:val="center"/>
          </w:tcPr>
          <w:p w14:paraId="568F723D" w14:textId="77777777" w:rsidR="00245887" w:rsidRPr="00831345" w:rsidRDefault="00D65EE4" w:rsidP="00EC538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31345">
              <w:rPr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581E793B" w14:textId="77777777" w:rsidR="00245887" w:rsidRPr="00831345" w:rsidRDefault="004C12F0" w:rsidP="00EC538C">
            <w:pPr>
              <w:pStyle w:val="ListParagraph"/>
              <w:ind w:left="0"/>
              <w:jc w:val="center"/>
              <w:rPr>
                <w:bCs/>
              </w:rPr>
            </w:pPr>
            <w:r w:rsidRPr="00831345">
              <w:rPr>
                <w:bCs/>
              </w:rPr>
              <w:t>4</w:t>
            </w:r>
          </w:p>
        </w:tc>
      </w:tr>
      <w:tr w:rsidR="00245887" w:rsidRPr="00831345" w14:paraId="17F2B3A5" w14:textId="77777777">
        <w:tc>
          <w:tcPr>
            <w:tcW w:w="1408" w:type="dxa"/>
            <w:vAlign w:val="center"/>
          </w:tcPr>
          <w:p w14:paraId="23BF57BA" w14:textId="77777777" w:rsidR="00245887" w:rsidRPr="00831345" w:rsidRDefault="00245887" w:rsidP="00EC538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31345">
              <w:rPr>
                <w:b/>
                <w:bCs/>
              </w:rPr>
              <w:t>Chương 4</w:t>
            </w:r>
          </w:p>
        </w:tc>
        <w:tc>
          <w:tcPr>
            <w:tcW w:w="4683" w:type="dxa"/>
            <w:vAlign w:val="center"/>
          </w:tcPr>
          <w:p w14:paraId="7E95523C" w14:textId="77777777" w:rsidR="00245887" w:rsidRPr="00831345" w:rsidRDefault="00245887" w:rsidP="00EC538C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831345">
              <w:rPr>
                <w:b/>
                <w:bCs/>
              </w:rPr>
              <w:t>Địa chất đới bờ</w:t>
            </w:r>
          </w:p>
        </w:tc>
        <w:tc>
          <w:tcPr>
            <w:tcW w:w="992" w:type="dxa"/>
            <w:vAlign w:val="center"/>
          </w:tcPr>
          <w:p w14:paraId="4180B591" w14:textId="77777777" w:rsidR="00245887" w:rsidRPr="00831345" w:rsidRDefault="00D65EE4" w:rsidP="00EC538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31345"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14:paraId="01C25991" w14:textId="77777777" w:rsidR="00245887" w:rsidRPr="005D53F9" w:rsidRDefault="005D53F9" w:rsidP="00EC5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A164DD" w:rsidRPr="00831345" w14:paraId="45C158CD" w14:textId="77777777">
        <w:tc>
          <w:tcPr>
            <w:tcW w:w="1408" w:type="dxa"/>
            <w:vAlign w:val="center"/>
          </w:tcPr>
          <w:p w14:paraId="54E27B9D" w14:textId="77777777" w:rsidR="00A164DD" w:rsidRPr="00831345" w:rsidRDefault="00A164DD" w:rsidP="00EC538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31345">
              <w:rPr>
                <w:b/>
                <w:bCs/>
              </w:rPr>
              <w:t>4.1</w:t>
            </w:r>
          </w:p>
        </w:tc>
        <w:tc>
          <w:tcPr>
            <w:tcW w:w="4683" w:type="dxa"/>
            <w:vAlign w:val="center"/>
          </w:tcPr>
          <w:p w14:paraId="0FAD0922" w14:textId="77777777" w:rsidR="00A164DD" w:rsidRPr="00831345" w:rsidRDefault="00A164DD" w:rsidP="00EC538C">
            <w:pPr>
              <w:pStyle w:val="ListParagraph"/>
              <w:spacing w:before="120"/>
              <w:ind w:left="0"/>
              <w:rPr>
                <w:bCs/>
              </w:rPr>
            </w:pPr>
            <w:r w:rsidRPr="00831345">
              <w:rPr>
                <w:bCs/>
              </w:rPr>
              <w:t>Các yếu tố thủy thạch động lực</w:t>
            </w:r>
          </w:p>
        </w:tc>
        <w:tc>
          <w:tcPr>
            <w:tcW w:w="992" w:type="dxa"/>
            <w:vAlign w:val="center"/>
          </w:tcPr>
          <w:p w14:paraId="7C4421AF" w14:textId="77777777" w:rsidR="00A164DD" w:rsidRPr="00831345" w:rsidRDefault="00D65EE4" w:rsidP="00EC538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31345">
              <w:rPr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5CCD2996" w14:textId="77777777" w:rsidR="00A164DD" w:rsidRPr="005D53F9" w:rsidRDefault="005D53F9" w:rsidP="00EC5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A164DD" w:rsidRPr="00831345" w14:paraId="2BE43967" w14:textId="77777777">
        <w:tc>
          <w:tcPr>
            <w:tcW w:w="1408" w:type="dxa"/>
            <w:vAlign w:val="center"/>
          </w:tcPr>
          <w:p w14:paraId="25788D3C" w14:textId="77777777" w:rsidR="00A164DD" w:rsidRPr="00831345" w:rsidRDefault="00A164DD" w:rsidP="00EC538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31345">
              <w:rPr>
                <w:b/>
                <w:bCs/>
              </w:rPr>
              <w:t>4.2</w:t>
            </w:r>
          </w:p>
        </w:tc>
        <w:tc>
          <w:tcPr>
            <w:tcW w:w="4683" w:type="dxa"/>
            <w:vAlign w:val="center"/>
          </w:tcPr>
          <w:p w14:paraId="1CCF0BB1" w14:textId="77777777" w:rsidR="00A164DD" w:rsidRPr="00831345" w:rsidRDefault="00A164DD" w:rsidP="00EC538C">
            <w:pPr>
              <w:pStyle w:val="ListParagraph"/>
              <w:spacing w:before="120"/>
              <w:ind w:left="0"/>
              <w:rPr>
                <w:bCs/>
              </w:rPr>
            </w:pPr>
            <w:r w:rsidRPr="00831345">
              <w:rPr>
                <w:bCs/>
              </w:rPr>
              <w:t>Sự phát triển của đường bờ</w:t>
            </w:r>
          </w:p>
        </w:tc>
        <w:tc>
          <w:tcPr>
            <w:tcW w:w="992" w:type="dxa"/>
            <w:vAlign w:val="center"/>
          </w:tcPr>
          <w:p w14:paraId="4E00576C" w14:textId="77777777" w:rsidR="00A164DD" w:rsidRPr="00831345" w:rsidRDefault="00D65EE4" w:rsidP="00EC538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31345">
              <w:rPr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7E26A711" w14:textId="77777777" w:rsidR="00A164DD" w:rsidRPr="005D53F9" w:rsidRDefault="005D53F9" w:rsidP="00EC5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A164DD" w:rsidRPr="00831345" w14:paraId="69D406CC" w14:textId="77777777">
        <w:tc>
          <w:tcPr>
            <w:tcW w:w="1408" w:type="dxa"/>
            <w:vAlign w:val="center"/>
          </w:tcPr>
          <w:p w14:paraId="6D7AF291" w14:textId="77777777" w:rsidR="00A164DD" w:rsidRPr="00831345" w:rsidRDefault="00A164DD" w:rsidP="00EC538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31345">
              <w:rPr>
                <w:b/>
                <w:bCs/>
              </w:rPr>
              <w:lastRenderedPageBreak/>
              <w:t>Chương 5</w:t>
            </w:r>
          </w:p>
        </w:tc>
        <w:tc>
          <w:tcPr>
            <w:tcW w:w="4683" w:type="dxa"/>
            <w:vAlign w:val="center"/>
          </w:tcPr>
          <w:p w14:paraId="20B88FD3" w14:textId="77777777" w:rsidR="00A164DD" w:rsidRPr="00831345" w:rsidRDefault="00A164DD" w:rsidP="00EC538C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831345">
              <w:rPr>
                <w:b/>
                <w:bCs/>
              </w:rPr>
              <w:t>Hình thái đới bờ và cách phân loại</w:t>
            </w:r>
          </w:p>
        </w:tc>
        <w:tc>
          <w:tcPr>
            <w:tcW w:w="992" w:type="dxa"/>
            <w:vAlign w:val="center"/>
          </w:tcPr>
          <w:p w14:paraId="637261E6" w14:textId="77777777" w:rsidR="00A164DD" w:rsidRPr="00831345" w:rsidRDefault="00D65EE4" w:rsidP="00EC538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31345">
              <w:rPr>
                <w:b/>
                <w:bCs/>
              </w:rPr>
              <w:t>8</w:t>
            </w:r>
          </w:p>
        </w:tc>
        <w:tc>
          <w:tcPr>
            <w:tcW w:w="1979" w:type="dxa"/>
            <w:vAlign w:val="center"/>
          </w:tcPr>
          <w:p w14:paraId="3622A300" w14:textId="77777777" w:rsidR="00A164DD" w:rsidRPr="005D53F9" w:rsidRDefault="005D53F9" w:rsidP="00EC5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A164DD" w:rsidRPr="00831345" w14:paraId="36A86A96" w14:textId="77777777">
        <w:tc>
          <w:tcPr>
            <w:tcW w:w="1408" w:type="dxa"/>
            <w:vAlign w:val="center"/>
          </w:tcPr>
          <w:p w14:paraId="0615AB1C" w14:textId="77777777" w:rsidR="00A164DD" w:rsidRPr="00831345" w:rsidRDefault="00A164DD" w:rsidP="00EC538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31345">
              <w:rPr>
                <w:b/>
                <w:bCs/>
              </w:rPr>
              <w:t>5.1</w:t>
            </w:r>
          </w:p>
        </w:tc>
        <w:tc>
          <w:tcPr>
            <w:tcW w:w="4683" w:type="dxa"/>
            <w:vAlign w:val="center"/>
          </w:tcPr>
          <w:p w14:paraId="08521356" w14:textId="77777777" w:rsidR="00A164DD" w:rsidRPr="00831345" w:rsidRDefault="00A164DD" w:rsidP="00EC538C">
            <w:pPr>
              <w:pStyle w:val="ListParagraph"/>
              <w:spacing w:before="120"/>
              <w:ind w:left="0"/>
              <w:rPr>
                <w:bCs/>
              </w:rPr>
            </w:pPr>
            <w:r w:rsidRPr="00831345">
              <w:rPr>
                <w:bCs/>
              </w:rPr>
              <w:t>Phương pháp phân loại đới bờ</w:t>
            </w:r>
          </w:p>
        </w:tc>
        <w:tc>
          <w:tcPr>
            <w:tcW w:w="992" w:type="dxa"/>
            <w:vAlign w:val="center"/>
          </w:tcPr>
          <w:p w14:paraId="4FBC8CA1" w14:textId="77777777" w:rsidR="00A164DD" w:rsidRPr="00831345" w:rsidRDefault="00D65EE4" w:rsidP="00EC538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31345"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0F6BD3C8" w14:textId="77777777" w:rsidR="00A164DD" w:rsidRPr="005D53F9" w:rsidRDefault="005D53F9" w:rsidP="00EC5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A164DD" w:rsidRPr="00831345" w14:paraId="18EE84FB" w14:textId="77777777">
        <w:tc>
          <w:tcPr>
            <w:tcW w:w="1408" w:type="dxa"/>
            <w:vAlign w:val="center"/>
          </w:tcPr>
          <w:p w14:paraId="760DC88B" w14:textId="77777777" w:rsidR="00A164DD" w:rsidRPr="00831345" w:rsidRDefault="00A164DD" w:rsidP="00EC538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31345">
              <w:rPr>
                <w:b/>
                <w:bCs/>
              </w:rPr>
              <w:t>5.2</w:t>
            </w:r>
          </w:p>
        </w:tc>
        <w:tc>
          <w:tcPr>
            <w:tcW w:w="4683" w:type="dxa"/>
            <w:vAlign w:val="center"/>
          </w:tcPr>
          <w:p w14:paraId="09D3645A" w14:textId="77777777" w:rsidR="00A164DD" w:rsidRPr="00831345" w:rsidRDefault="00A164DD" w:rsidP="00EC538C">
            <w:pPr>
              <w:pStyle w:val="ListParagraph"/>
              <w:spacing w:before="120"/>
              <w:ind w:left="0"/>
              <w:rPr>
                <w:bCs/>
              </w:rPr>
            </w:pPr>
            <w:r w:rsidRPr="00831345">
              <w:rPr>
                <w:bCs/>
              </w:rPr>
              <w:t>Qúa trình tiến hóa theo thời gian</w:t>
            </w:r>
          </w:p>
        </w:tc>
        <w:tc>
          <w:tcPr>
            <w:tcW w:w="992" w:type="dxa"/>
            <w:vAlign w:val="center"/>
          </w:tcPr>
          <w:p w14:paraId="0DBD7AE2" w14:textId="77777777" w:rsidR="00A164DD" w:rsidRPr="00831345" w:rsidRDefault="00D65EE4" w:rsidP="00EC538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31345"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391FEDB2" w14:textId="77777777" w:rsidR="00A164DD" w:rsidRPr="005D53F9" w:rsidRDefault="005D53F9" w:rsidP="00EC5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A164DD" w:rsidRPr="00831345" w14:paraId="3CADD68D" w14:textId="77777777">
        <w:tc>
          <w:tcPr>
            <w:tcW w:w="1408" w:type="dxa"/>
            <w:vAlign w:val="center"/>
          </w:tcPr>
          <w:p w14:paraId="11705752" w14:textId="77777777" w:rsidR="00A164DD" w:rsidRPr="00831345" w:rsidRDefault="00A164DD" w:rsidP="00EC538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31345">
              <w:rPr>
                <w:b/>
                <w:bCs/>
              </w:rPr>
              <w:t>5.3</w:t>
            </w:r>
          </w:p>
        </w:tc>
        <w:tc>
          <w:tcPr>
            <w:tcW w:w="4683" w:type="dxa"/>
            <w:vAlign w:val="center"/>
          </w:tcPr>
          <w:p w14:paraId="1DD298DE" w14:textId="77777777" w:rsidR="00A164DD" w:rsidRPr="00831345" w:rsidRDefault="00A164DD" w:rsidP="00EC538C">
            <w:pPr>
              <w:pStyle w:val="ListParagraph"/>
              <w:spacing w:before="120"/>
              <w:ind w:left="0"/>
              <w:rPr>
                <w:bCs/>
              </w:rPr>
            </w:pPr>
            <w:r w:rsidRPr="00831345">
              <w:rPr>
                <w:bCs/>
              </w:rPr>
              <w:t>Đặc điểm địa mạo đới bờ</w:t>
            </w:r>
          </w:p>
        </w:tc>
        <w:tc>
          <w:tcPr>
            <w:tcW w:w="992" w:type="dxa"/>
            <w:vAlign w:val="center"/>
          </w:tcPr>
          <w:p w14:paraId="333F3957" w14:textId="77777777" w:rsidR="00A164DD" w:rsidRPr="00831345" w:rsidRDefault="00D65EE4" w:rsidP="00EC538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31345"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1B879D64" w14:textId="77777777" w:rsidR="00A164DD" w:rsidRPr="005D53F9" w:rsidRDefault="005D53F9" w:rsidP="00EC5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016533" w:rsidRPr="00831345" w14:paraId="2B0DE95B" w14:textId="77777777">
        <w:tc>
          <w:tcPr>
            <w:tcW w:w="1408" w:type="dxa"/>
            <w:vAlign w:val="center"/>
          </w:tcPr>
          <w:p w14:paraId="740CB52A" w14:textId="77777777" w:rsidR="00016533" w:rsidRPr="00831345" w:rsidRDefault="00016533" w:rsidP="00EC538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31345">
              <w:rPr>
                <w:b/>
                <w:bCs/>
              </w:rPr>
              <w:t>5.4</w:t>
            </w:r>
          </w:p>
        </w:tc>
        <w:tc>
          <w:tcPr>
            <w:tcW w:w="4683" w:type="dxa"/>
            <w:vAlign w:val="center"/>
          </w:tcPr>
          <w:p w14:paraId="268EF336" w14:textId="77777777" w:rsidR="00016533" w:rsidRPr="00831345" w:rsidRDefault="00016533" w:rsidP="00EC538C">
            <w:pPr>
              <w:pStyle w:val="ListParagraph"/>
              <w:spacing w:before="120"/>
              <w:ind w:left="0"/>
              <w:rPr>
                <w:bCs/>
              </w:rPr>
            </w:pPr>
            <w:r w:rsidRPr="00831345">
              <w:rPr>
                <w:bCs/>
              </w:rPr>
              <w:t>Các dạng địa hình đới bờ</w:t>
            </w:r>
          </w:p>
        </w:tc>
        <w:tc>
          <w:tcPr>
            <w:tcW w:w="992" w:type="dxa"/>
            <w:vAlign w:val="center"/>
          </w:tcPr>
          <w:p w14:paraId="55152845" w14:textId="77777777" w:rsidR="00016533" w:rsidRPr="00831345" w:rsidRDefault="00D65EE4" w:rsidP="00EC538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31345"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27B6CE1D" w14:textId="77777777" w:rsidR="00016533" w:rsidRPr="005D53F9" w:rsidRDefault="005D53F9" w:rsidP="00EC5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016533" w:rsidRPr="00831345" w14:paraId="0360029E" w14:textId="77777777">
        <w:tc>
          <w:tcPr>
            <w:tcW w:w="1408" w:type="dxa"/>
            <w:vAlign w:val="center"/>
          </w:tcPr>
          <w:p w14:paraId="4FBE1216" w14:textId="77777777" w:rsidR="00016533" w:rsidRPr="00831345" w:rsidRDefault="00016533" w:rsidP="00EC538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31345">
              <w:rPr>
                <w:b/>
                <w:bCs/>
              </w:rPr>
              <w:t>Chương 6</w:t>
            </w:r>
          </w:p>
        </w:tc>
        <w:tc>
          <w:tcPr>
            <w:tcW w:w="4683" w:type="dxa"/>
            <w:vAlign w:val="center"/>
          </w:tcPr>
          <w:p w14:paraId="49C8C184" w14:textId="77777777" w:rsidR="00016533" w:rsidRPr="00831345" w:rsidRDefault="00016533" w:rsidP="00EC538C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831345">
              <w:rPr>
                <w:b/>
                <w:bCs/>
              </w:rPr>
              <w:t xml:space="preserve">Một số </w:t>
            </w:r>
            <w:r w:rsidR="00D65EE4" w:rsidRPr="00831345">
              <w:rPr>
                <w:b/>
                <w:bCs/>
              </w:rPr>
              <w:t xml:space="preserve">liên hệ về sự tiến hóa đường bờ ở Việt Nam </w:t>
            </w:r>
          </w:p>
        </w:tc>
        <w:tc>
          <w:tcPr>
            <w:tcW w:w="992" w:type="dxa"/>
            <w:vAlign w:val="center"/>
          </w:tcPr>
          <w:p w14:paraId="35B4B188" w14:textId="77777777" w:rsidR="00016533" w:rsidRPr="00831345" w:rsidRDefault="00D65EE4" w:rsidP="00EC538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31345">
              <w:rPr>
                <w:b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700B7A4E" w14:textId="77777777" w:rsidR="00016533" w:rsidRPr="005D53F9" w:rsidRDefault="005D53F9" w:rsidP="00EC5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016533" w:rsidRPr="00831345" w14:paraId="0B4DE9AC" w14:textId="77777777">
        <w:tc>
          <w:tcPr>
            <w:tcW w:w="1408" w:type="dxa"/>
            <w:vAlign w:val="center"/>
          </w:tcPr>
          <w:p w14:paraId="155119AE" w14:textId="77777777" w:rsidR="00016533" w:rsidRPr="00831345" w:rsidRDefault="00016533" w:rsidP="00EC538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31345">
              <w:rPr>
                <w:b/>
                <w:bCs/>
              </w:rPr>
              <w:t>6.1</w:t>
            </w:r>
          </w:p>
        </w:tc>
        <w:tc>
          <w:tcPr>
            <w:tcW w:w="4683" w:type="dxa"/>
            <w:vAlign w:val="center"/>
          </w:tcPr>
          <w:p w14:paraId="6352D71D" w14:textId="77777777" w:rsidR="00016533" w:rsidRPr="00831345" w:rsidRDefault="00D65EE4" w:rsidP="00EC538C">
            <w:pPr>
              <w:pStyle w:val="ListParagraph"/>
              <w:spacing w:before="120"/>
              <w:ind w:left="0"/>
              <w:rPr>
                <w:bCs/>
              </w:rPr>
            </w:pPr>
            <w:r w:rsidRPr="00831345">
              <w:rPr>
                <w:bCs/>
              </w:rPr>
              <w:t xml:space="preserve">Các khu vực cửa Delta </w:t>
            </w:r>
          </w:p>
        </w:tc>
        <w:tc>
          <w:tcPr>
            <w:tcW w:w="992" w:type="dxa"/>
            <w:vAlign w:val="center"/>
          </w:tcPr>
          <w:p w14:paraId="7C13687F" w14:textId="77777777" w:rsidR="00016533" w:rsidRPr="00831345" w:rsidRDefault="00D65EE4" w:rsidP="00EC538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31345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0F9CBEBC" w14:textId="77777777" w:rsidR="00016533" w:rsidRPr="005D53F9" w:rsidRDefault="005D53F9" w:rsidP="00EC5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016533" w:rsidRPr="00831345" w14:paraId="3090AC72" w14:textId="77777777">
        <w:tc>
          <w:tcPr>
            <w:tcW w:w="1408" w:type="dxa"/>
            <w:vAlign w:val="center"/>
          </w:tcPr>
          <w:p w14:paraId="470A27E0" w14:textId="77777777" w:rsidR="00016533" w:rsidRPr="00831345" w:rsidRDefault="00016533" w:rsidP="00EC538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31345">
              <w:rPr>
                <w:b/>
                <w:bCs/>
              </w:rPr>
              <w:t>6.2</w:t>
            </w:r>
          </w:p>
        </w:tc>
        <w:tc>
          <w:tcPr>
            <w:tcW w:w="4683" w:type="dxa"/>
            <w:vAlign w:val="center"/>
          </w:tcPr>
          <w:p w14:paraId="6BA8A5A6" w14:textId="77777777" w:rsidR="00016533" w:rsidRPr="00831345" w:rsidRDefault="00D65EE4" w:rsidP="00EC538C">
            <w:pPr>
              <w:pStyle w:val="ListParagraph"/>
              <w:spacing w:before="120"/>
              <w:ind w:left="0"/>
              <w:rPr>
                <w:bCs/>
              </w:rPr>
            </w:pPr>
            <w:r w:rsidRPr="00831345">
              <w:rPr>
                <w:bCs/>
              </w:rPr>
              <w:t>Các khu vực Barie</w:t>
            </w:r>
          </w:p>
        </w:tc>
        <w:tc>
          <w:tcPr>
            <w:tcW w:w="992" w:type="dxa"/>
            <w:vAlign w:val="center"/>
          </w:tcPr>
          <w:p w14:paraId="3FE7B303" w14:textId="77777777" w:rsidR="00016533" w:rsidRPr="00831345" w:rsidRDefault="00D65EE4" w:rsidP="00EC538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31345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36CB4E89" w14:textId="77777777" w:rsidR="00016533" w:rsidRPr="005D53F9" w:rsidRDefault="005D53F9" w:rsidP="00EC5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</w:tbl>
    <w:p w14:paraId="3934609D" w14:textId="38FBC492" w:rsidR="00744C77" w:rsidRPr="00831345" w:rsidRDefault="00EF426B" w:rsidP="00EF426B">
      <w:pPr>
        <w:pStyle w:val="BodyText2"/>
        <w:spacing w:before="240" w:after="0" w:line="240" w:lineRule="auto"/>
        <w:jc w:val="both"/>
        <w:rPr>
          <w:bCs/>
          <w:i/>
          <w:color w:val="000000"/>
          <w:sz w:val="24"/>
          <w:szCs w:val="24"/>
        </w:rPr>
      </w:pPr>
      <w:r w:rsidRPr="00EF426B">
        <w:rPr>
          <w:b/>
          <w:bCs/>
          <w:color w:val="000000"/>
          <w:sz w:val="24"/>
          <w:szCs w:val="24"/>
        </w:rPr>
        <w:t xml:space="preserve">7. </w:t>
      </w:r>
      <w:r w:rsidR="00744C77" w:rsidRPr="00EF426B">
        <w:rPr>
          <w:b/>
          <w:bCs/>
          <w:color w:val="000000"/>
          <w:sz w:val="24"/>
          <w:szCs w:val="24"/>
        </w:rPr>
        <w:t>Phương</w:t>
      </w:r>
      <w:r w:rsidR="00744C77" w:rsidRPr="00831345">
        <w:rPr>
          <w:b/>
          <w:bCs/>
          <w:color w:val="000000"/>
          <w:sz w:val="24"/>
          <w:szCs w:val="24"/>
        </w:rPr>
        <w:t xml:space="preserve"> pháp giảng dạy</w:t>
      </w:r>
    </w:p>
    <w:p w14:paraId="296B40A7" w14:textId="77777777" w:rsidR="00D171C9" w:rsidRPr="00831345" w:rsidRDefault="003F7694" w:rsidP="00EC538C">
      <w:pPr>
        <w:pStyle w:val="ListParagraph"/>
        <w:spacing w:before="120"/>
        <w:ind w:left="567"/>
        <w:jc w:val="both"/>
        <w:rPr>
          <w:bCs/>
        </w:rPr>
      </w:pPr>
      <w:r w:rsidRPr="00831345">
        <w:rPr>
          <w:bCs/>
          <w:color w:val="000000"/>
        </w:rPr>
        <w:t xml:space="preserve">- Giảng dạy lý thuyết kết hợp bài tập </w:t>
      </w:r>
    </w:p>
    <w:p w14:paraId="129C0370" w14:textId="2BCEF98E" w:rsidR="00D171C9" w:rsidRPr="00831345" w:rsidRDefault="00296F71" w:rsidP="00EC538C">
      <w:pPr>
        <w:pStyle w:val="ListParagraph"/>
        <w:spacing w:before="120"/>
        <w:ind w:left="567"/>
        <w:jc w:val="both"/>
      </w:pPr>
      <w:r w:rsidRPr="00831345">
        <w:rPr>
          <w:lang w:val="vi-VN"/>
        </w:rPr>
        <w:t>-</w:t>
      </w:r>
      <w:r w:rsidR="00EF426B">
        <w:t xml:space="preserve"> </w:t>
      </w:r>
      <w:r w:rsidR="00B708E3" w:rsidRPr="00831345">
        <w:t>Giảng dạy kết hợp trao đổi, thảo luận</w:t>
      </w:r>
    </w:p>
    <w:p w14:paraId="063C9F15" w14:textId="77777777" w:rsidR="00B708E3" w:rsidRPr="00831345" w:rsidRDefault="00B708E3" w:rsidP="00EC538C">
      <w:pPr>
        <w:pStyle w:val="ListParagraph"/>
        <w:spacing w:before="120"/>
        <w:ind w:left="567"/>
        <w:jc w:val="both"/>
        <w:rPr>
          <w:bCs/>
        </w:rPr>
      </w:pPr>
      <w:r w:rsidRPr="00831345">
        <w:t>- Tự học và trao đổi</w:t>
      </w:r>
    </w:p>
    <w:p w14:paraId="5EAF8F5E" w14:textId="7D4B9A82" w:rsidR="00831345" w:rsidRPr="00831345" w:rsidRDefault="00EF426B" w:rsidP="00EF426B">
      <w:pPr>
        <w:pStyle w:val="BodyText2"/>
        <w:tabs>
          <w:tab w:val="left" w:pos="709"/>
        </w:tabs>
        <w:spacing w:before="240" w:after="0" w:line="240" w:lineRule="auto"/>
        <w:jc w:val="both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8. </w:t>
      </w:r>
      <w:r w:rsidR="00744C77" w:rsidRPr="00831345">
        <w:rPr>
          <w:b/>
          <w:bCs/>
          <w:color w:val="000000"/>
          <w:sz w:val="24"/>
          <w:szCs w:val="24"/>
        </w:rPr>
        <w:t>Nhiệm vụ của sinh viên</w:t>
      </w:r>
    </w:p>
    <w:p w14:paraId="101BDF78" w14:textId="77777777" w:rsidR="00744C77" w:rsidRPr="00831345" w:rsidRDefault="00744C77" w:rsidP="00EF426B">
      <w:pPr>
        <w:pStyle w:val="BodyText2"/>
        <w:tabs>
          <w:tab w:val="num" w:pos="960"/>
        </w:tabs>
        <w:spacing w:before="240" w:after="0" w:line="276" w:lineRule="auto"/>
        <w:jc w:val="both"/>
        <w:rPr>
          <w:bCs/>
          <w:color w:val="000000"/>
          <w:sz w:val="24"/>
          <w:szCs w:val="24"/>
        </w:rPr>
      </w:pPr>
      <w:r w:rsidRPr="00831345">
        <w:rPr>
          <w:bCs/>
          <w:color w:val="000000"/>
          <w:sz w:val="24"/>
          <w:szCs w:val="24"/>
        </w:rPr>
        <w:t>Sinh viên phải thực hiện các nhiệm vụ sau:</w:t>
      </w:r>
    </w:p>
    <w:p w14:paraId="1858BBAA" w14:textId="77777777" w:rsidR="00744C77" w:rsidRPr="00831345" w:rsidRDefault="00744C77" w:rsidP="00EC538C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831345">
        <w:rPr>
          <w:bCs/>
          <w:color w:val="000000"/>
          <w:sz w:val="24"/>
          <w:szCs w:val="24"/>
        </w:rPr>
        <w:t xml:space="preserve">- </w:t>
      </w:r>
      <w:r w:rsidR="006E5BAC" w:rsidRPr="00831345">
        <w:rPr>
          <w:bCs/>
          <w:color w:val="000000"/>
          <w:sz w:val="24"/>
          <w:szCs w:val="24"/>
        </w:rPr>
        <w:t>Có mặt</w:t>
      </w:r>
      <w:r w:rsidRPr="00831345">
        <w:rPr>
          <w:bCs/>
          <w:color w:val="000000"/>
          <w:sz w:val="24"/>
          <w:szCs w:val="24"/>
        </w:rPr>
        <w:t xml:space="preserve"> tối thiểu 80% số tiết học lý thuyết.</w:t>
      </w:r>
    </w:p>
    <w:p w14:paraId="47929903" w14:textId="77777777" w:rsidR="00744C77" w:rsidRPr="00831345" w:rsidRDefault="00744C77" w:rsidP="00EC538C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831345">
        <w:rPr>
          <w:bCs/>
          <w:color w:val="000000"/>
          <w:sz w:val="24"/>
          <w:szCs w:val="24"/>
        </w:rPr>
        <w:t xml:space="preserve">- </w:t>
      </w:r>
      <w:r w:rsidR="006E5BAC" w:rsidRPr="00831345">
        <w:rPr>
          <w:bCs/>
          <w:color w:val="000000"/>
          <w:sz w:val="24"/>
          <w:szCs w:val="24"/>
        </w:rPr>
        <w:t>Hoàn thành</w:t>
      </w:r>
      <w:r w:rsidRPr="00831345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14:paraId="5E04DFE7" w14:textId="77777777" w:rsidR="00744C77" w:rsidRDefault="00744C77" w:rsidP="00EC538C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831345">
        <w:rPr>
          <w:bCs/>
          <w:color w:val="000000"/>
          <w:sz w:val="24"/>
          <w:szCs w:val="24"/>
        </w:rPr>
        <w:t>- Tham dự kiểm tra giữa học kỳ.</w:t>
      </w:r>
    </w:p>
    <w:p w14:paraId="7C0E9C9F" w14:textId="77777777" w:rsidR="00744C77" w:rsidRPr="00831345" w:rsidRDefault="00744C77" w:rsidP="00EC538C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831345">
        <w:rPr>
          <w:bCs/>
          <w:color w:val="000000"/>
          <w:sz w:val="24"/>
          <w:szCs w:val="24"/>
        </w:rPr>
        <w:t>- Tham dự thi kết thúc học phần</w:t>
      </w:r>
      <w:r w:rsidR="000F78FF" w:rsidRPr="00831345">
        <w:rPr>
          <w:bCs/>
          <w:color w:val="000000"/>
          <w:sz w:val="24"/>
          <w:szCs w:val="24"/>
        </w:rPr>
        <w:t xml:space="preserve"> (bắt buộc)</w:t>
      </w:r>
      <w:r w:rsidRPr="00831345">
        <w:rPr>
          <w:bCs/>
          <w:color w:val="000000"/>
          <w:sz w:val="24"/>
          <w:szCs w:val="24"/>
        </w:rPr>
        <w:t>.</w:t>
      </w:r>
    </w:p>
    <w:p w14:paraId="579B7BB1" w14:textId="77777777" w:rsidR="00744C77" w:rsidRPr="00831345" w:rsidRDefault="00744C77" w:rsidP="00EC538C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831345">
        <w:rPr>
          <w:bCs/>
          <w:color w:val="000000"/>
          <w:sz w:val="24"/>
          <w:szCs w:val="24"/>
        </w:rPr>
        <w:t xml:space="preserve">- Chủ động </w:t>
      </w:r>
      <w:r w:rsidR="002B3774" w:rsidRPr="00831345">
        <w:rPr>
          <w:bCs/>
          <w:color w:val="000000"/>
          <w:sz w:val="24"/>
          <w:szCs w:val="24"/>
        </w:rPr>
        <w:t xml:space="preserve">chuẩn bị các nội dung và </w:t>
      </w:r>
      <w:r w:rsidRPr="00831345">
        <w:rPr>
          <w:bCs/>
          <w:color w:val="000000"/>
          <w:sz w:val="24"/>
          <w:szCs w:val="24"/>
        </w:rPr>
        <w:t>thực hiện giờ tự học</w:t>
      </w:r>
      <w:r w:rsidR="002B3774" w:rsidRPr="00831345">
        <w:rPr>
          <w:bCs/>
          <w:color w:val="000000"/>
          <w:sz w:val="24"/>
          <w:szCs w:val="24"/>
        </w:rPr>
        <w:t xml:space="preserve"> theo mục 11</w:t>
      </w:r>
      <w:r w:rsidRPr="00831345">
        <w:rPr>
          <w:bCs/>
          <w:color w:val="000000"/>
          <w:sz w:val="24"/>
          <w:szCs w:val="24"/>
        </w:rPr>
        <w:t>.</w:t>
      </w:r>
    </w:p>
    <w:p w14:paraId="02E51FEE" w14:textId="6122476B" w:rsidR="00744C77" w:rsidRPr="00831345" w:rsidRDefault="00EF426B" w:rsidP="00EF426B">
      <w:pPr>
        <w:pStyle w:val="BodyText2"/>
        <w:spacing w:before="240" w:after="0" w:line="240" w:lineRule="auto"/>
        <w:ind w:left="360" w:hanging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 </w:t>
      </w:r>
      <w:r w:rsidR="00744C77" w:rsidRPr="00831345">
        <w:rPr>
          <w:b/>
          <w:bCs/>
          <w:color w:val="000000"/>
          <w:sz w:val="24"/>
          <w:szCs w:val="24"/>
        </w:rPr>
        <w:t>Đánh gi</w:t>
      </w:r>
      <w:r w:rsidR="009540AF" w:rsidRPr="00831345">
        <w:rPr>
          <w:b/>
          <w:bCs/>
          <w:color w:val="000000"/>
          <w:sz w:val="24"/>
          <w:szCs w:val="24"/>
        </w:rPr>
        <w:t>á kết quả học tập của sinh viên</w:t>
      </w:r>
    </w:p>
    <w:p w14:paraId="1D7FA628" w14:textId="7A91E14C" w:rsidR="00EF426B" w:rsidRPr="00831345" w:rsidRDefault="00EF426B" w:rsidP="00EF426B">
      <w:pPr>
        <w:pStyle w:val="BodyText2"/>
        <w:tabs>
          <w:tab w:val="num" w:pos="960"/>
        </w:tabs>
        <w:spacing w:line="240" w:lineRule="auto"/>
        <w:jc w:val="both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9.1. </w:t>
      </w:r>
      <w:r w:rsidR="00744C77" w:rsidRPr="00831345">
        <w:rPr>
          <w:b/>
          <w:bCs/>
          <w:color w:val="000000"/>
          <w:sz w:val="24"/>
          <w:szCs w:val="24"/>
        </w:rPr>
        <w:t>Cách đánh giá</w:t>
      </w:r>
      <w:r>
        <w:rPr>
          <w:b/>
          <w:bCs/>
          <w:color w:val="000000"/>
          <w:sz w:val="24"/>
          <w:szCs w:val="24"/>
        </w:rPr>
        <w:t>.</w:t>
      </w:r>
      <w:r w:rsidRPr="00EF426B">
        <w:rPr>
          <w:bCs/>
          <w:color w:val="000000"/>
          <w:sz w:val="24"/>
          <w:szCs w:val="24"/>
        </w:rPr>
        <w:t xml:space="preserve"> </w:t>
      </w:r>
      <w:r w:rsidRPr="00831345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65ECEBB9" w14:textId="77777777" w:rsidR="00BA7C39" w:rsidRPr="00831345" w:rsidRDefault="00BA7C39" w:rsidP="00EF426B">
      <w:pPr>
        <w:pStyle w:val="BodyText2"/>
        <w:tabs>
          <w:tab w:val="num" w:pos="960"/>
        </w:tabs>
        <w:spacing w:line="240" w:lineRule="auto"/>
        <w:jc w:val="center"/>
        <w:rPr>
          <w:b/>
          <w:bCs/>
          <w:color w:val="000000"/>
          <w:sz w:val="24"/>
          <w:szCs w:val="24"/>
          <w:lang w:val="nl-NL"/>
        </w:rPr>
      </w:pPr>
      <w:r w:rsidRPr="0083134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831345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831345" w14:paraId="484EF90E" w14:textId="77777777" w:rsidTr="000C5938">
        <w:trPr>
          <w:jc w:val="center"/>
        </w:trPr>
        <w:tc>
          <w:tcPr>
            <w:tcW w:w="564" w:type="dxa"/>
            <w:shd w:val="clear" w:color="auto" w:fill="auto"/>
          </w:tcPr>
          <w:p w14:paraId="4D1C120A" w14:textId="77777777" w:rsidR="00665547" w:rsidRPr="00831345" w:rsidRDefault="00665547" w:rsidP="00EC538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3134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48ECF0CF" w14:textId="77777777" w:rsidR="00665547" w:rsidRPr="00831345" w:rsidRDefault="00665547" w:rsidP="00EC538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3134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44DF139C" w14:textId="77777777" w:rsidR="00665547" w:rsidRPr="00831345" w:rsidRDefault="00665547" w:rsidP="00EC538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3134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3D001C6B" w14:textId="77777777" w:rsidR="00665547" w:rsidRPr="00831345" w:rsidRDefault="00665547" w:rsidP="00EC538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3134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831345" w14:paraId="579CB3AF" w14:textId="77777777" w:rsidTr="000C5938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18B5732B" w14:textId="77777777" w:rsidR="00665547" w:rsidRPr="00EF426B" w:rsidRDefault="00665547" w:rsidP="00EC538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26B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40FED60" w14:textId="77777777" w:rsidR="00665547" w:rsidRPr="00831345" w:rsidRDefault="00665547" w:rsidP="00EC538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3134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72122A8D" w14:textId="77777777" w:rsidR="00665547" w:rsidRPr="00831345" w:rsidRDefault="00665547" w:rsidP="00EC538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3134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F769A5" w14:textId="77777777" w:rsidR="00665547" w:rsidRPr="00831345" w:rsidRDefault="00665547" w:rsidP="00EC538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3134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831345" w14:paraId="35EC2086" w14:textId="77777777" w:rsidTr="000C5938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31A62B20" w14:textId="77777777" w:rsidR="00665547" w:rsidRPr="00831345" w:rsidRDefault="00665547" w:rsidP="00EC538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3134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ED12957" w14:textId="77777777" w:rsidR="00665547" w:rsidRPr="00831345" w:rsidRDefault="00665547" w:rsidP="00EC538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3134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2BC9B8" w14:textId="77777777" w:rsidR="00665547" w:rsidRPr="00831345" w:rsidRDefault="00665547" w:rsidP="00EC538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83134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83134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FE66CE3" w14:textId="77777777" w:rsidR="00665547" w:rsidRPr="00831345" w:rsidRDefault="00665547" w:rsidP="00EC538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831345" w14:paraId="7F8146AE" w14:textId="77777777" w:rsidTr="000C5938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3EA88946" w14:textId="77777777" w:rsidR="00665547" w:rsidRPr="00831345" w:rsidRDefault="00665547" w:rsidP="00EC538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3134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2A71F0A" w14:textId="77777777" w:rsidR="00665547" w:rsidRPr="00831345" w:rsidRDefault="00665547" w:rsidP="00EC538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31345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5EAFF4" w14:textId="77777777" w:rsidR="00665547" w:rsidRPr="00831345" w:rsidRDefault="00665547" w:rsidP="00EC538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31345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14:paraId="0B90FE02" w14:textId="77777777" w:rsidR="00665547" w:rsidRPr="00831345" w:rsidRDefault="00665547" w:rsidP="00EC538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31345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83134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6D4873" w14:textId="77777777" w:rsidR="00665547" w:rsidRPr="00831345" w:rsidRDefault="00C44307" w:rsidP="00EC538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31345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665547" w:rsidRPr="00831345" w14:paraId="400816BC" w14:textId="77777777" w:rsidTr="000C5938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1D81786D" w14:textId="77777777" w:rsidR="00665547" w:rsidRPr="00831345" w:rsidRDefault="00C44307" w:rsidP="00EC538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31345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AF5A0C7" w14:textId="77777777" w:rsidR="00665547" w:rsidRPr="00831345" w:rsidRDefault="00665547" w:rsidP="00EC538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3134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14:paraId="0C25A818" w14:textId="77777777" w:rsidR="00665547" w:rsidRPr="00831345" w:rsidRDefault="00665547" w:rsidP="00EC538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3134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AE643B" w14:textId="77777777" w:rsidR="00665547" w:rsidRPr="00831345" w:rsidRDefault="00665547" w:rsidP="00EC538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31345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7F82A" w14:textId="77777777" w:rsidR="00665547" w:rsidRPr="00831345" w:rsidRDefault="00665547" w:rsidP="00EC538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831345" w14:paraId="2C92360C" w14:textId="77777777" w:rsidTr="000C5938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115CFBF9" w14:textId="77777777" w:rsidR="00665547" w:rsidRPr="00831345" w:rsidRDefault="00C44307" w:rsidP="00EC538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31345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73B327C" w14:textId="77777777" w:rsidR="00665547" w:rsidRPr="00831345" w:rsidRDefault="00665547" w:rsidP="00EC538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3134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750C8D45" w14:textId="77777777" w:rsidR="00665547" w:rsidRPr="00831345" w:rsidRDefault="00665547" w:rsidP="00EC538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831345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  <w:r w:rsidRPr="0083134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7D94822E" w14:textId="77777777" w:rsidR="00665547" w:rsidRPr="00831345" w:rsidRDefault="00665547" w:rsidP="00EC538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3134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14:paraId="45531120" w14:textId="77777777" w:rsidR="00665547" w:rsidRPr="00831345" w:rsidRDefault="00665547" w:rsidP="00EC538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83134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83134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83134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83134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83134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1EC4E08E" w14:textId="77777777" w:rsidR="00665547" w:rsidRPr="00831345" w:rsidRDefault="00665547" w:rsidP="00EC538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01E75898" w14:textId="77777777" w:rsidR="00665547" w:rsidRPr="00831345" w:rsidRDefault="00665547" w:rsidP="00EC538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233E6AC1" w14:textId="77777777" w:rsidR="00665547" w:rsidRPr="00831345" w:rsidRDefault="00665547" w:rsidP="00EC538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3134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83134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0030433B" w14:textId="407F1FE7" w:rsidR="00744C77" w:rsidRPr="00831345" w:rsidRDefault="00EF426B" w:rsidP="00EF426B">
      <w:pPr>
        <w:pStyle w:val="BodyText2"/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9.2. </w:t>
      </w:r>
      <w:r w:rsidR="00744C77" w:rsidRPr="00831345">
        <w:rPr>
          <w:b/>
          <w:bCs/>
          <w:color w:val="000000"/>
          <w:sz w:val="24"/>
          <w:szCs w:val="24"/>
        </w:rPr>
        <w:t>Cách tính điểm</w:t>
      </w:r>
    </w:p>
    <w:p w14:paraId="568FCBE1" w14:textId="77777777" w:rsidR="00744C77" w:rsidRPr="00831345" w:rsidRDefault="00744C77" w:rsidP="00EF426B">
      <w:pPr>
        <w:pStyle w:val="BodyText2"/>
        <w:tabs>
          <w:tab w:val="num" w:pos="390"/>
        </w:tabs>
        <w:spacing w:before="120" w:after="60" w:line="312" w:lineRule="auto"/>
        <w:jc w:val="both"/>
        <w:rPr>
          <w:bCs/>
          <w:color w:val="000000"/>
          <w:sz w:val="24"/>
          <w:szCs w:val="24"/>
        </w:rPr>
      </w:pPr>
      <w:r w:rsidRPr="0083134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658D5F56" w14:textId="77777777" w:rsidR="00744C77" w:rsidRPr="00831345" w:rsidRDefault="00744C77" w:rsidP="00EF426B">
      <w:pPr>
        <w:pStyle w:val="BodyText2"/>
        <w:tabs>
          <w:tab w:val="num" w:pos="0"/>
        </w:tabs>
        <w:spacing w:before="120" w:after="60" w:line="312" w:lineRule="auto"/>
        <w:jc w:val="both"/>
        <w:rPr>
          <w:bCs/>
          <w:color w:val="0000FF"/>
          <w:sz w:val="24"/>
          <w:szCs w:val="24"/>
        </w:rPr>
      </w:pPr>
      <w:r w:rsidRPr="0083134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831345">
        <w:rPr>
          <w:bCs/>
          <w:color w:val="000000"/>
          <w:sz w:val="24"/>
          <w:szCs w:val="24"/>
          <w:lang w:val="vi-VN"/>
        </w:rPr>
        <w:t xml:space="preserve">tính </w:t>
      </w:r>
      <w:r w:rsidRPr="00831345">
        <w:rPr>
          <w:bCs/>
          <w:color w:val="000000"/>
          <w:sz w:val="24"/>
          <w:szCs w:val="24"/>
        </w:rPr>
        <w:t xml:space="preserve">theo thang điểm 10 làm tròn đến một chữ số thập </w:t>
      </w:r>
      <w:r w:rsidRPr="00831345">
        <w:rPr>
          <w:bCs/>
          <w:color w:val="000000"/>
          <w:sz w:val="24"/>
          <w:szCs w:val="24"/>
        </w:rPr>
        <w:lastRenderedPageBreak/>
        <w:t xml:space="preserve">phân, sau đó </w:t>
      </w:r>
      <w:r w:rsidRPr="00831345">
        <w:rPr>
          <w:bCs/>
          <w:sz w:val="24"/>
          <w:szCs w:val="24"/>
        </w:rPr>
        <w:t>được quy đổi sang</w:t>
      </w:r>
      <w:r w:rsidRPr="0083134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831345">
        <w:rPr>
          <w:bCs/>
          <w:color w:val="000000"/>
          <w:sz w:val="24"/>
          <w:szCs w:val="24"/>
          <w:lang w:val="vi-VN"/>
        </w:rPr>
        <w:t>Nhà t</w:t>
      </w:r>
      <w:r w:rsidRPr="00831345">
        <w:rPr>
          <w:bCs/>
          <w:color w:val="000000"/>
          <w:sz w:val="24"/>
          <w:szCs w:val="24"/>
        </w:rPr>
        <w:t xml:space="preserve">rường. </w:t>
      </w:r>
    </w:p>
    <w:p w14:paraId="7B8F6458" w14:textId="40D9DF80" w:rsidR="00744C77" w:rsidRPr="00831345" w:rsidRDefault="00EF426B" w:rsidP="00EF426B">
      <w:pPr>
        <w:pStyle w:val="BodyText2"/>
        <w:spacing w:before="240" w:after="0" w:line="240" w:lineRule="auto"/>
        <w:ind w:left="360" w:hanging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10. </w:t>
      </w:r>
      <w:r w:rsidR="00744C77" w:rsidRPr="00831345">
        <w:rPr>
          <w:b/>
          <w:bCs/>
          <w:color w:val="000000"/>
          <w:sz w:val="24"/>
          <w:szCs w:val="24"/>
        </w:rPr>
        <w:t>Tài liệu học tập</w:t>
      </w:r>
    </w:p>
    <w:tbl>
      <w:tblPr>
        <w:tblW w:w="9161" w:type="dxa"/>
        <w:tblLook w:val="01E0" w:firstRow="1" w:lastRow="1" w:firstColumn="1" w:lastColumn="1" w:noHBand="0" w:noVBand="0"/>
      </w:tblPr>
      <w:tblGrid>
        <w:gridCol w:w="9161"/>
      </w:tblGrid>
      <w:tr w:rsidR="000C5938" w:rsidRPr="00831345" w14:paraId="3F3ED392" w14:textId="77777777" w:rsidTr="000C5938">
        <w:trPr>
          <w:trHeight w:val="1708"/>
        </w:trPr>
        <w:tc>
          <w:tcPr>
            <w:tcW w:w="9161" w:type="dxa"/>
            <w:shd w:val="clear" w:color="auto" w:fill="auto"/>
          </w:tcPr>
          <w:p w14:paraId="470978B5" w14:textId="77777777" w:rsidR="000C5938" w:rsidRPr="00831345" w:rsidRDefault="000C5938" w:rsidP="00EC538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831345">
              <w:rPr>
                <w:sz w:val="24"/>
                <w:szCs w:val="24"/>
              </w:rPr>
              <w:t>[1]  James Kennett 1982. Marine Geology. Prentice Hall, USA. 813 pp.</w:t>
            </w:r>
          </w:p>
          <w:p w14:paraId="51689198" w14:textId="77777777" w:rsidR="000C5938" w:rsidRPr="00831345" w:rsidRDefault="000C5938" w:rsidP="00EC538C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color w:val="000000"/>
                <w:sz w:val="24"/>
                <w:szCs w:val="24"/>
                <w:lang w:val="en-CA" w:eastAsia="en-CA"/>
              </w:rPr>
            </w:pPr>
            <w:r w:rsidRPr="00831345">
              <w:rPr>
                <w:sz w:val="24"/>
                <w:szCs w:val="24"/>
              </w:rPr>
              <w:t xml:space="preserve">[2] </w:t>
            </w:r>
            <w:r w:rsidRPr="00831345">
              <w:rPr>
                <w:rFonts w:eastAsia="Calibri"/>
                <w:color w:val="000000"/>
                <w:sz w:val="24"/>
                <w:szCs w:val="24"/>
                <w:lang w:val="en-CA" w:eastAsia="en-CA"/>
              </w:rPr>
              <w:t xml:space="preserve">COASTAL EVOLUTION Late Quaternary shoreline morphodynamics </w:t>
            </w:r>
            <w:r w:rsidRPr="00831345">
              <w:rPr>
                <w:rFonts w:eastAsia="Calibri"/>
                <w:i/>
                <w:iCs/>
                <w:color w:val="000000"/>
                <w:sz w:val="24"/>
                <w:szCs w:val="24"/>
                <w:lang w:val="en-CA" w:eastAsia="en-CA"/>
              </w:rPr>
              <w:t xml:space="preserve">Edited by </w:t>
            </w:r>
            <w:r w:rsidRPr="00831345">
              <w:rPr>
                <w:rFonts w:eastAsia="Calibri"/>
                <w:color w:val="000000"/>
                <w:sz w:val="24"/>
                <w:szCs w:val="24"/>
                <w:lang w:val="en-CA" w:eastAsia="en-CA"/>
              </w:rPr>
              <w:t>R. W. G. CARTER</w:t>
            </w:r>
            <w:r w:rsidRPr="00831345">
              <w:rPr>
                <w:rFonts w:eastAsia="Calibri"/>
                <w:i/>
                <w:iCs/>
                <w:color w:val="000000"/>
                <w:sz w:val="24"/>
                <w:szCs w:val="24"/>
                <w:lang w:val="en-CA" w:eastAsia="en-CA"/>
              </w:rPr>
              <w:t xml:space="preserve"> University of Ulster at Coleraine </w:t>
            </w:r>
            <w:r w:rsidRPr="00831345">
              <w:rPr>
                <w:rFonts w:eastAsia="Calibri"/>
                <w:color w:val="000000"/>
                <w:sz w:val="24"/>
                <w:szCs w:val="24"/>
                <w:lang w:val="en-CA" w:eastAsia="en-CA"/>
              </w:rPr>
              <w:t xml:space="preserve">C. D. WOODROFFE </w:t>
            </w:r>
            <w:r w:rsidRPr="00831345">
              <w:rPr>
                <w:rFonts w:eastAsia="Calibri"/>
                <w:i/>
                <w:iCs/>
                <w:color w:val="000000"/>
                <w:sz w:val="24"/>
                <w:szCs w:val="24"/>
                <w:lang w:val="en-CA" w:eastAsia="en-CA"/>
              </w:rPr>
              <w:t>University of Wollongong, New South Wales</w:t>
            </w:r>
          </w:p>
          <w:p w14:paraId="33A645E4" w14:textId="77777777" w:rsidR="000C5938" w:rsidRPr="00831345" w:rsidRDefault="000C5938" w:rsidP="00EC538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831345">
              <w:rPr>
                <w:sz w:val="24"/>
                <w:szCs w:val="24"/>
              </w:rPr>
              <w:t>[3]. Jan C. Post and Carl G. Lundin, 1996. Integrated Coastal Zone Management. Environmentally Sustainable Development Studies and Monographers Series No.9, The World Bank, USA, 20 pp.</w:t>
            </w:r>
          </w:p>
          <w:p w14:paraId="0CD41539" w14:textId="77777777" w:rsidR="000C5938" w:rsidRPr="00831345" w:rsidRDefault="000C5938" w:rsidP="00EC538C">
            <w:pPr>
              <w:autoSpaceDE w:val="0"/>
              <w:autoSpaceDN w:val="0"/>
              <w:adjustRightInd w:val="0"/>
              <w:jc w:val="both"/>
              <w:rPr>
                <w:rFonts w:ascii="NimbusRomNo9L" w:eastAsia="Calibri" w:hAnsi="NimbusRomNo9L" w:cs="NimbusRomNo9L"/>
                <w:i/>
                <w:iCs/>
                <w:color w:val="000000"/>
                <w:sz w:val="24"/>
                <w:szCs w:val="24"/>
                <w:lang w:val="en-CA" w:eastAsia="en-CA"/>
              </w:rPr>
            </w:pPr>
          </w:p>
        </w:tc>
      </w:tr>
    </w:tbl>
    <w:p w14:paraId="684753CA" w14:textId="02864361" w:rsidR="00744C77" w:rsidRPr="00831345" w:rsidRDefault="00EF426B" w:rsidP="00EF426B">
      <w:pPr>
        <w:pStyle w:val="BodyText2"/>
        <w:spacing w:before="240" w:after="0" w:line="240" w:lineRule="auto"/>
        <w:ind w:left="360" w:hanging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11. </w:t>
      </w:r>
      <w:r w:rsidR="007A7F11" w:rsidRPr="00831345">
        <w:rPr>
          <w:b/>
          <w:bCs/>
          <w:color w:val="000000"/>
          <w:sz w:val="24"/>
          <w:szCs w:val="24"/>
        </w:rPr>
        <w:t>Hướng dẫn tự học của học phần</w:t>
      </w:r>
    </w:p>
    <w:p w14:paraId="13665EBA" w14:textId="77777777" w:rsidR="00BA7C39" w:rsidRPr="00831345" w:rsidRDefault="00BA7C39" w:rsidP="00EC538C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831345">
        <w:rPr>
          <w:b/>
          <w:bCs/>
          <w:color w:val="000000"/>
          <w:sz w:val="24"/>
          <w:szCs w:val="24"/>
        </w:rPr>
        <w:t>Bảng 3</w:t>
      </w:r>
      <w:r w:rsidR="00D61127" w:rsidRPr="00831345">
        <w:rPr>
          <w:b/>
          <w:bCs/>
          <w:color w:val="000000"/>
          <w:sz w:val="24"/>
          <w:szCs w:val="24"/>
        </w:rPr>
        <w:t xml:space="preserve">. </w:t>
      </w:r>
      <w:r w:rsidR="007B1760" w:rsidRPr="00831345">
        <w:rPr>
          <w:b/>
          <w:bCs/>
          <w:color w:val="000000"/>
          <w:sz w:val="24"/>
          <w:szCs w:val="24"/>
        </w:rPr>
        <w:t>Nội dung chuẩn bị</w:t>
      </w:r>
      <w:r w:rsidR="00EF7456">
        <w:rPr>
          <w:b/>
          <w:bCs/>
          <w:color w:val="000000"/>
          <w:sz w:val="24"/>
          <w:szCs w:val="24"/>
        </w:rPr>
        <w:t xml:space="preserve"> trong 8 tuần</w:t>
      </w:r>
    </w:p>
    <w:tbl>
      <w:tblPr>
        <w:tblW w:w="93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"/>
        <w:gridCol w:w="846"/>
        <w:gridCol w:w="2806"/>
        <w:gridCol w:w="889"/>
        <w:gridCol w:w="45"/>
        <w:gridCol w:w="667"/>
        <w:gridCol w:w="771"/>
        <w:gridCol w:w="3161"/>
        <w:gridCol w:w="68"/>
      </w:tblGrid>
      <w:tr w:rsidR="00E861D6" w:rsidRPr="00831345" w14:paraId="62B86587" w14:textId="77777777" w:rsidTr="00003743">
        <w:trPr>
          <w:gridBefore w:val="1"/>
          <w:wBefore w:w="103" w:type="dxa"/>
          <w:trHeight w:val="454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CC017" w14:textId="77777777" w:rsidR="00E861D6" w:rsidRPr="00831345" w:rsidRDefault="00E861D6" w:rsidP="00EC538C">
            <w:pPr>
              <w:pStyle w:val="TableParagraph"/>
              <w:spacing w:line="276" w:lineRule="auto"/>
              <w:ind w:left="112" w:right="112"/>
              <w:jc w:val="center"/>
              <w:rPr>
                <w:b/>
                <w:sz w:val="24"/>
                <w:szCs w:val="24"/>
              </w:rPr>
            </w:pPr>
            <w:r w:rsidRPr="00831345">
              <w:rPr>
                <w:b/>
                <w:w w:val="105"/>
                <w:sz w:val="24"/>
                <w:szCs w:val="24"/>
              </w:rPr>
              <w:t>T</w:t>
            </w:r>
            <w:r w:rsidR="00EF7456">
              <w:rPr>
                <w:b/>
                <w:w w:val="105"/>
                <w:sz w:val="24"/>
                <w:szCs w:val="24"/>
              </w:rPr>
              <w:t>uần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206DF" w14:textId="77777777" w:rsidR="00E861D6" w:rsidRPr="00831345" w:rsidRDefault="00E861D6" w:rsidP="00EC538C">
            <w:pPr>
              <w:pStyle w:val="TableParagraph"/>
              <w:spacing w:line="276" w:lineRule="auto"/>
              <w:ind w:left="620" w:right="24"/>
              <w:rPr>
                <w:b/>
                <w:sz w:val="24"/>
                <w:szCs w:val="24"/>
              </w:rPr>
            </w:pPr>
            <w:r w:rsidRPr="00831345">
              <w:rPr>
                <w:b/>
                <w:w w:val="105"/>
                <w:sz w:val="24"/>
                <w:szCs w:val="24"/>
              </w:rPr>
              <w:t>Nội dung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E9504" w14:textId="77777777" w:rsidR="00E861D6" w:rsidRPr="00831345" w:rsidRDefault="00E861D6" w:rsidP="00EC538C">
            <w:pPr>
              <w:pStyle w:val="TableParagraph"/>
              <w:spacing w:line="276" w:lineRule="auto"/>
              <w:ind w:left="34" w:right="50"/>
              <w:jc w:val="center"/>
              <w:rPr>
                <w:b/>
                <w:sz w:val="24"/>
                <w:szCs w:val="24"/>
              </w:rPr>
            </w:pPr>
            <w:r w:rsidRPr="00831345">
              <w:rPr>
                <w:b/>
                <w:w w:val="105"/>
                <w:sz w:val="24"/>
                <w:szCs w:val="24"/>
              </w:rPr>
              <w:t xml:space="preserve">Lý </w:t>
            </w:r>
            <w:r w:rsidRPr="00831345">
              <w:rPr>
                <w:b/>
                <w:sz w:val="24"/>
                <w:szCs w:val="24"/>
              </w:rPr>
              <w:t xml:space="preserve">thuyết </w:t>
            </w:r>
            <w:r w:rsidRPr="00831345">
              <w:rPr>
                <w:b/>
                <w:w w:val="105"/>
                <w:sz w:val="24"/>
                <w:szCs w:val="24"/>
              </w:rPr>
              <w:t>(tiết)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27ABF8" w14:textId="77777777" w:rsidR="00E861D6" w:rsidRPr="00831345" w:rsidRDefault="00E861D6" w:rsidP="00EC538C">
            <w:pPr>
              <w:pStyle w:val="TableParagraph"/>
              <w:spacing w:line="276" w:lineRule="auto"/>
              <w:ind w:left="-4"/>
              <w:jc w:val="center"/>
              <w:rPr>
                <w:b/>
                <w:sz w:val="24"/>
                <w:szCs w:val="24"/>
              </w:rPr>
            </w:pPr>
            <w:r w:rsidRPr="00831345">
              <w:rPr>
                <w:b/>
                <w:w w:val="105"/>
                <w:sz w:val="24"/>
                <w:szCs w:val="24"/>
              </w:rPr>
              <w:t xml:space="preserve">Bài tập </w:t>
            </w:r>
            <w:r w:rsidRPr="00831345">
              <w:rPr>
                <w:b/>
                <w:sz w:val="24"/>
                <w:szCs w:val="24"/>
              </w:rPr>
              <w:t>(tiết)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D2A0E" w14:textId="77777777" w:rsidR="00E861D6" w:rsidRPr="00831345" w:rsidRDefault="00E861D6" w:rsidP="00EC538C">
            <w:pPr>
              <w:pStyle w:val="TableParagraph"/>
              <w:spacing w:line="276" w:lineRule="auto"/>
              <w:ind w:left="108"/>
              <w:jc w:val="center"/>
              <w:rPr>
                <w:b/>
                <w:w w:val="105"/>
                <w:sz w:val="24"/>
                <w:szCs w:val="24"/>
              </w:rPr>
            </w:pPr>
            <w:r w:rsidRPr="00831345">
              <w:rPr>
                <w:b/>
                <w:sz w:val="24"/>
                <w:szCs w:val="24"/>
              </w:rPr>
              <w:t>Thự</w:t>
            </w:r>
            <w:r w:rsidRPr="00831345">
              <w:rPr>
                <w:b/>
                <w:w w:val="105"/>
                <w:sz w:val="24"/>
                <w:szCs w:val="24"/>
              </w:rPr>
              <w:t>c hành</w:t>
            </w:r>
          </w:p>
          <w:p w14:paraId="37431036" w14:textId="77777777" w:rsidR="00E861D6" w:rsidRPr="00831345" w:rsidRDefault="00E861D6" w:rsidP="00EC538C">
            <w:pPr>
              <w:pStyle w:val="TableParagraph"/>
              <w:spacing w:line="276" w:lineRule="auto"/>
              <w:ind w:left="108"/>
              <w:jc w:val="center"/>
              <w:rPr>
                <w:b/>
                <w:sz w:val="24"/>
                <w:szCs w:val="24"/>
              </w:rPr>
            </w:pPr>
            <w:r w:rsidRPr="00831345">
              <w:rPr>
                <w:b/>
                <w:sz w:val="24"/>
                <w:szCs w:val="24"/>
              </w:rPr>
              <w:t>(tiết</w:t>
            </w:r>
            <w:r w:rsidRPr="00831345">
              <w:rPr>
                <w:b/>
                <w:w w:val="102"/>
                <w:sz w:val="24"/>
                <w:szCs w:val="24"/>
              </w:rPr>
              <w:t>)</w:t>
            </w:r>
          </w:p>
        </w:tc>
        <w:tc>
          <w:tcPr>
            <w:tcW w:w="3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1B924" w14:textId="77777777" w:rsidR="00E861D6" w:rsidRPr="00831345" w:rsidRDefault="00E861D6" w:rsidP="00EC538C">
            <w:pPr>
              <w:pStyle w:val="TableParagraph"/>
              <w:spacing w:line="276" w:lineRule="auto"/>
              <w:ind w:left="72" w:right="88"/>
              <w:jc w:val="center"/>
              <w:rPr>
                <w:b/>
                <w:sz w:val="24"/>
                <w:szCs w:val="24"/>
              </w:rPr>
            </w:pPr>
            <w:r w:rsidRPr="00831345">
              <w:rPr>
                <w:b/>
                <w:w w:val="105"/>
                <w:sz w:val="24"/>
                <w:szCs w:val="24"/>
              </w:rPr>
              <w:t>Học viên cần chuẩn bị</w:t>
            </w:r>
          </w:p>
        </w:tc>
      </w:tr>
      <w:tr w:rsidR="00E861D6" w:rsidRPr="00831345" w14:paraId="4A6F42B7" w14:textId="77777777" w:rsidTr="00003743">
        <w:trPr>
          <w:gridBefore w:val="1"/>
          <w:wBefore w:w="103" w:type="dxa"/>
          <w:trHeight w:val="454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BE8DF" w14:textId="77777777" w:rsidR="00E861D6" w:rsidRPr="00831345" w:rsidRDefault="00E861D6" w:rsidP="00EC538C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31345">
              <w:rPr>
                <w:b/>
                <w:w w:val="102"/>
                <w:sz w:val="24"/>
                <w:szCs w:val="24"/>
              </w:rPr>
              <w:t>1</w:t>
            </w:r>
            <w:r w:rsidR="00EF7456">
              <w:rPr>
                <w:b/>
                <w:w w:val="102"/>
                <w:sz w:val="24"/>
                <w:szCs w:val="24"/>
              </w:rPr>
              <w:t>-2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1A460" w14:textId="77777777" w:rsidR="00E861D6" w:rsidRPr="00831345" w:rsidRDefault="00E861D6" w:rsidP="00EC538C">
            <w:pPr>
              <w:pStyle w:val="TableParagraph"/>
              <w:spacing w:line="276" w:lineRule="auto"/>
              <w:ind w:left="97" w:right="95"/>
              <w:jc w:val="both"/>
              <w:rPr>
                <w:b/>
                <w:i/>
                <w:w w:val="105"/>
                <w:sz w:val="24"/>
                <w:szCs w:val="24"/>
                <w:u w:val="thick"/>
              </w:rPr>
            </w:pPr>
            <w:r w:rsidRPr="00831345">
              <w:rPr>
                <w:b/>
                <w:i/>
                <w:w w:val="105"/>
                <w:sz w:val="24"/>
                <w:szCs w:val="24"/>
                <w:u w:val="thick"/>
              </w:rPr>
              <w:t>Chương I:</w:t>
            </w:r>
          </w:p>
          <w:p w14:paraId="73CBF042" w14:textId="77777777" w:rsidR="00E861D6" w:rsidRPr="00831345" w:rsidRDefault="00E861D6" w:rsidP="00EC538C">
            <w:pPr>
              <w:pStyle w:val="TableParagraph"/>
              <w:spacing w:line="276" w:lineRule="auto"/>
              <w:ind w:left="97" w:right="95"/>
              <w:jc w:val="both"/>
              <w:rPr>
                <w:b/>
                <w:sz w:val="24"/>
                <w:szCs w:val="24"/>
              </w:rPr>
            </w:pPr>
            <w:r w:rsidRPr="00831345">
              <w:rPr>
                <w:b/>
                <w:bCs/>
                <w:sz w:val="24"/>
                <w:szCs w:val="24"/>
              </w:rPr>
              <w:t>Đối tượng, nhiệm vụ, phương pháp và lịch sử nghiên cứu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CCF7B4" w14:textId="77777777" w:rsidR="00E861D6" w:rsidRPr="00831345" w:rsidRDefault="005A2E46" w:rsidP="00EC538C">
            <w:pPr>
              <w:pStyle w:val="TableParagraph"/>
              <w:spacing w:line="276" w:lineRule="auto"/>
              <w:ind w:left="34" w:right="50"/>
              <w:jc w:val="center"/>
              <w:rPr>
                <w:sz w:val="24"/>
                <w:szCs w:val="24"/>
              </w:rPr>
            </w:pPr>
            <w:r w:rsidRPr="00831345">
              <w:rPr>
                <w:w w:val="102"/>
                <w:sz w:val="24"/>
                <w:szCs w:val="24"/>
              </w:rPr>
              <w:t>4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7AB9A" w14:textId="77777777" w:rsidR="00E861D6" w:rsidRPr="00831345" w:rsidRDefault="00E861D6" w:rsidP="00EC538C">
            <w:pPr>
              <w:pStyle w:val="TableParagraph"/>
              <w:spacing w:line="276" w:lineRule="auto"/>
              <w:ind w:left="-4"/>
              <w:jc w:val="center"/>
              <w:rPr>
                <w:sz w:val="24"/>
                <w:szCs w:val="24"/>
              </w:rPr>
            </w:pPr>
            <w:r w:rsidRPr="00831345">
              <w:rPr>
                <w:w w:val="102"/>
                <w:sz w:val="24"/>
                <w:szCs w:val="24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8F0C7C" w14:textId="77777777" w:rsidR="00E861D6" w:rsidRPr="00831345" w:rsidRDefault="00E861D6" w:rsidP="00EC538C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831345">
              <w:rPr>
                <w:w w:val="102"/>
                <w:sz w:val="24"/>
                <w:szCs w:val="24"/>
              </w:rPr>
              <w:t>0</w:t>
            </w:r>
          </w:p>
        </w:tc>
        <w:tc>
          <w:tcPr>
            <w:tcW w:w="3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ECD36" w14:textId="77777777" w:rsidR="00E861D6" w:rsidRPr="00831345" w:rsidRDefault="00E861D6" w:rsidP="00EC538C">
            <w:pPr>
              <w:pStyle w:val="TableParagraph"/>
              <w:spacing w:line="276" w:lineRule="auto"/>
              <w:ind w:left="72" w:right="88"/>
              <w:jc w:val="both"/>
              <w:rPr>
                <w:w w:val="105"/>
                <w:sz w:val="24"/>
                <w:szCs w:val="24"/>
              </w:rPr>
            </w:pPr>
            <w:r w:rsidRPr="00831345">
              <w:rPr>
                <w:w w:val="105"/>
                <w:sz w:val="24"/>
                <w:szCs w:val="24"/>
              </w:rPr>
              <w:t>+ Nghiên cứu nội dung I củatàiliệuthamkhảo[1], mục 1 trong tài liệu tham khảo [2]:</w:t>
            </w:r>
          </w:p>
          <w:p w14:paraId="13735421" w14:textId="77777777" w:rsidR="00E861D6" w:rsidRPr="00831345" w:rsidRDefault="00E861D6" w:rsidP="00EC538C">
            <w:pPr>
              <w:pStyle w:val="TableParagraph"/>
              <w:spacing w:line="276" w:lineRule="auto"/>
              <w:ind w:left="72" w:right="88"/>
              <w:jc w:val="both"/>
              <w:rPr>
                <w:sz w:val="24"/>
                <w:szCs w:val="24"/>
              </w:rPr>
            </w:pPr>
          </w:p>
        </w:tc>
      </w:tr>
      <w:tr w:rsidR="00E861D6" w:rsidRPr="00831345" w14:paraId="5CE02C06" w14:textId="77777777" w:rsidTr="00003743">
        <w:trPr>
          <w:gridBefore w:val="1"/>
          <w:wBefore w:w="103" w:type="dxa"/>
          <w:trHeight w:val="454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5F4052" w14:textId="77777777" w:rsidR="00E861D6" w:rsidRPr="00831345" w:rsidRDefault="00EF7456" w:rsidP="00EC538C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102"/>
                <w:sz w:val="24"/>
                <w:szCs w:val="24"/>
              </w:rPr>
              <w:t>3-4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35B76" w14:textId="77777777" w:rsidR="00E861D6" w:rsidRPr="00831345" w:rsidRDefault="00E861D6" w:rsidP="00EC538C">
            <w:pPr>
              <w:pStyle w:val="TableParagraph"/>
              <w:spacing w:line="276" w:lineRule="auto"/>
              <w:ind w:left="97" w:right="95"/>
              <w:jc w:val="both"/>
              <w:rPr>
                <w:b/>
                <w:i/>
                <w:w w:val="105"/>
                <w:sz w:val="24"/>
                <w:szCs w:val="24"/>
                <w:u w:val="thick"/>
              </w:rPr>
            </w:pPr>
            <w:r w:rsidRPr="00831345">
              <w:rPr>
                <w:b/>
                <w:i/>
                <w:w w:val="105"/>
                <w:sz w:val="24"/>
                <w:szCs w:val="24"/>
                <w:u w:val="thick"/>
              </w:rPr>
              <w:t>Chương II:</w:t>
            </w:r>
          </w:p>
          <w:p w14:paraId="3B489742" w14:textId="77777777" w:rsidR="00E861D6" w:rsidRPr="00831345" w:rsidRDefault="00E861D6" w:rsidP="00EC538C">
            <w:pPr>
              <w:pStyle w:val="TableParagraph"/>
              <w:tabs>
                <w:tab w:val="left" w:pos="497"/>
              </w:tabs>
              <w:spacing w:line="276" w:lineRule="auto"/>
              <w:ind w:left="97" w:right="95"/>
              <w:jc w:val="both"/>
              <w:rPr>
                <w:sz w:val="24"/>
                <w:szCs w:val="24"/>
              </w:rPr>
            </w:pPr>
            <w:r w:rsidRPr="00831345">
              <w:rPr>
                <w:b/>
                <w:bCs/>
                <w:sz w:val="24"/>
                <w:szCs w:val="24"/>
              </w:rPr>
              <w:t>Các phương pháp nghiên cứu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F8D33" w14:textId="77777777" w:rsidR="00E861D6" w:rsidRPr="00831345" w:rsidRDefault="005A2E46" w:rsidP="00EC538C">
            <w:pPr>
              <w:pStyle w:val="TableParagraph"/>
              <w:spacing w:line="276" w:lineRule="auto"/>
              <w:ind w:left="34" w:right="50"/>
              <w:jc w:val="center"/>
              <w:rPr>
                <w:sz w:val="24"/>
                <w:szCs w:val="24"/>
              </w:rPr>
            </w:pPr>
            <w:r w:rsidRPr="00831345">
              <w:rPr>
                <w:sz w:val="24"/>
                <w:szCs w:val="24"/>
              </w:rPr>
              <w:t>12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8CFA5" w14:textId="77777777" w:rsidR="00E861D6" w:rsidRPr="00831345" w:rsidRDefault="00E861D6" w:rsidP="00EC538C">
            <w:pPr>
              <w:spacing w:line="276" w:lineRule="auto"/>
              <w:ind w:left="-4"/>
              <w:jc w:val="center"/>
              <w:rPr>
                <w:sz w:val="24"/>
                <w:szCs w:val="24"/>
              </w:rPr>
            </w:pPr>
            <w:r w:rsidRPr="00831345">
              <w:rPr>
                <w:sz w:val="24"/>
                <w:szCs w:val="24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2B8FF" w14:textId="77777777" w:rsidR="00E861D6" w:rsidRPr="00831345" w:rsidRDefault="005A2E46" w:rsidP="00EC538C">
            <w:pPr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831345">
              <w:rPr>
                <w:sz w:val="24"/>
                <w:szCs w:val="24"/>
              </w:rPr>
              <w:t>0</w:t>
            </w:r>
          </w:p>
        </w:tc>
        <w:tc>
          <w:tcPr>
            <w:tcW w:w="3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FD01F" w14:textId="77777777" w:rsidR="00E861D6" w:rsidRPr="00831345" w:rsidRDefault="00E861D6" w:rsidP="00EC538C">
            <w:pPr>
              <w:pStyle w:val="TableParagraph"/>
              <w:spacing w:line="276" w:lineRule="auto"/>
              <w:ind w:left="72" w:right="88"/>
              <w:jc w:val="both"/>
              <w:rPr>
                <w:spacing w:val="-22"/>
                <w:w w:val="105"/>
                <w:sz w:val="24"/>
                <w:szCs w:val="24"/>
              </w:rPr>
            </w:pPr>
            <w:r w:rsidRPr="00831345">
              <w:rPr>
                <w:w w:val="105"/>
                <w:sz w:val="24"/>
                <w:szCs w:val="24"/>
              </w:rPr>
              <w:t>+ Nghiên cứu nội dung I và II trong tài liệu tham khảo [1]; mục 3 trong tài liệu tham khảo [2].</w:t>
            </w:r>
          </w:p>
        </w:tc>
      </w:tr>
      <w:tr w:rsidR="00E861D6" w:rsidRPr="00831345" w14:paraId="05D191B0" w14:textId="77777777" w:rsidTr="00003743">
        <w:trPr>
          <w:gridBefore w:val="1"/>
          <w:wBefore w:w="103" w:type="dxa"/>
          <w:trHeight w:val="454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5B833" w14:textId="77777777" w:rsidR="00E861D6" w:rsidRPr="00831345" w:rsidRDefault="00EF7456" w:rsidP="00EC538C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102"/>
                <w:sz w:val="24"/>
                <w:szCs w:val="24"/>
              </w:rPr>
              <w:t>4-5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84416" w14:textId="77777777" w:rsidR="00E861D6" w:rsidRPr="00831345" w:rsidRDefault="00E861D6" w:rsidP="00EC538C">
            <w:pPr>
              <w:pStyle w:val="TableParagraph"/>
              <w:spacing w:line="276" w:lineRule="auto"/>
              <w:ind w:left="97" w:right="95"/>
              <w:jc w:val="both"/>
              <w:rPr>
                <w:b/>
                <w:i/>
                <w:w w:val="105"/>
                <w:sz w:val="24"/>
                <w:szCs w:val="24"/>
                <w:u w:val="thick"/>
              </w:rPr>
            </w:pPr>
            <w:r w:rsidRPr="00831345">
              <w:rPr>
                <w:b/>
                <w:i/>
                <w:w w:val="105"/>
                <w:sz w:val="24"/>
                <w:szCs w:val="24"/>
                <w:u w:val="thick"/>
              </w:rPr>
              <w:t>Chương III:</w:t>
            </w:r>
          </w:p>
          <w:p w14:paraId="55D8C560" w14:textId="77777777" w:rsidR="00E861D6" w:rsidRPr="00831345" w:rsidRDefault="00E861D6" w:rsidP="00EC538C">
            <w:pPr>
              <w:pStyle w:val="TableParagraph"/>
              <w:tabs>
                <w:tab w:val="left" w:pos="493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831345">
              <w:rPr>
                <w:b/>
                <w:bCs/>
                <w:sz w:val="24"/>
                <w:szCs w:val="24"/>
              </w:rPr>
              <w:t>Các yếu tố tác động tới đới bờ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8D55B" w14:textId="77777777" w:rsidR="00E861D6" w:rsidRPr="00831345" w:rsidRDefault="005A2E46" w:rsidP="00EC538C">
            <w:pPr>
              <w:pStyle w:val="TableParagraph"/>
              <w:spacing w:line="276" w:lineRule="auto"/>
              <w:ind w:left="34" w:right="50"/>
              <w:jc w:val="center"/>
              <w:rPr>
                <w:sz w:val="24"/>
                <w:szCs w:val="24"/>
              </w:rPr>
            </w:pPr>
            <w:r w:rsidRPr="00831345">
              <w:rPr>
                <w:sz w:val="24"/>
                <w:szCs w:val="24"/>
              </w:rPr>
              <w:t>10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DE9F5" w14:textId="77777777" w:rsidR="00E861D6" w:rsidRPr="00831345" w:rsidRDefault="00E861D6" w:rsidP="00EC538C">
            <w:pPr>
              <w:pStyle w:val="TableParagraph"/>
              <w:spacing w:line="276" w:lineRule="auto"/>
              <w:ind w:left="-4"/>
              <w:jc w:val="center"/>
              <w:rPr>
                <w:sz w:val="24"/>
                <w:szCs w:val="24"/>
              </w:rPr>
            </w:pPr>
            <w:r w:rsidRPr="00831345">
              <w:rPr>
                <w:w w:val="102"/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55D67" w14:textId="77777777" w:rsidR="00E861D6" w:rsidRPr="00831345" w:rsidRDefault="00E861D6" w:rsidP="00EC538C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831345">
              <w:rPr>
                <w:w w:val="102"/>
                <w:sz w:val="24"/>
                <w:szCs w:val="24"/>
              </w:rPr>
              <w:t>0</w:t>
            </w:r>
          </w:p>
        </w:tc>
        <w:tc>
          <w:tcPr>
            <w:tcW w:w="3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D2CF0" w14:textId="77777777" w:rsidR="00E861D6" w:rsidRPr="00831345" w:rsidRDefault="00CC290E" w:rsidP="00EC538C">
            <w:pPr>
              <w:pStyle w:val="TableParagraph"/>
              <w:spacing w:line="276" w:lineRule="auto"/>
              <w:ind w:left="72" w:right="88"/>
              <w:jc w:val="both"/>
              <w:rPr>
                <w:sz w:val="24"/>
                <w:szCs w:val="24"/>
              </w:rPr>
            </w:pPr>
            <w:r w:rsidRPr="00831345">
              <w:rPr>
                <w:w w:val="105"/>
                <w:sz w:val="24"/>
                <w:szCs w:val="24"/>
              </w:rPr>
              <w:t>+ Nghiên cứu nội dung 4 và 5, 12</w:t>
            </w:r>
            <w:r w:rsidR="00E861D6" w:rsidRPr="00831345">
              <w:rPr>
                <w:w w:val="105"/>
                <w:sz w:val="24"/>
                <w:szCs w:val="24"/>
              </w:rPr>
              <w:t xml:space="preserve"> trong tài liệu tham khảo [2</w:t>
            </w:r>
            <w:r w:rsidRPr="00831345">
              <w:rPr>
                <w:w w:val="105"/>
                <w:sz w:val="24"/>
                <w:szCs w:val="24"/>
              </w:rPr>
              <w:t xml:space="preserve">], mục 3, </w:t>
            </w:r>
            <w:r w:rsidR="00E861D6" w:rsidRPr="00831345">
              <w:rPr>
                <w:w w:val="105"/>
                <w:sz w:val="24"/>
                <w:szCs w:val="24"/>
              </w:rPr>
              <w:t>7 và  trong tài liệu tham khảo [3];</w:t>
            </w:r>
          </w:p>
        </w:tc>
      </w:tr>
      <w:tr w:rsidR="00E861D6" w:rsidRPr="00831345" w14:paraId="2C2EDEC2" w14:textId="77777777" w:rsidTr="00003743">
        <w:trPr>
          <w:gridBefore w:val="1"/>
          <w:wBefore w:w="103" w:type="dxa"/>
          <w:trHeight w:val="454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EBDA4" w14:textId="77777777" w:rsidR="00E861D6" w:rsidRPr="00831345" w:rsidRDefault="00EF7456" w:rsidP="00EC538C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102"/>
                <w:sz w:val="24"/>
                <w:szCs w:val="24"/>
              </w:rPr>
              <w:t>5-6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E2476" w14:textId="77777777" w:rsidR="00E861D6" w:rsidRPr="00831345" w:rsidRDefault="00E861D6" w:rsidP="00EC538C">
            <w:pPr>
              <w:pStyle w:val="TableParagraph"/>
              <w:spacing w:line="276" w:lineRule="auto"/>
              <w:ind w:left="97" w:right="95"/>
              <w:jc w:val="both"/>
              <w:rPr>
                <w:b/>
                <w:i/>
                <w:w w:val="105"/>
                <w:sz w:val="24"/>
                <w:szCs w:val="24"/>
                <w:u w:val="thick"/>
              </w:rPr>
            </w:pPr>
            <w:r w:rsidRPr="00831345">
              <w:rPr>
                <w:b/>
                <w:i/>
                <w:w w:val="105"/>
                <w:sz w:val="24"/>
                <w:szCs w:val="24"/>
                <w:u w:val="thick"/>
              </w:rPr>
              <w:t>Chương IV:</w:t>
            </w:r>
          </w:p>
          <w:p w14:paraId="79D9A253" w14:textId="77777777" w:rsidR="00E861D6" w:rsidRPr="00831345" w:rsidRDefault="00E861D6" w:rsidP="00EC538C">
            <w:pPr>
              <w:pStyle w:val="TableParagraph"/>
              <w:spacing w:line="276" w:lineRule="auto"/>
              <w:ind w:left="97" w:right="24"/>
              <w:jc w:val="both"/>
              <w:rPr>
                <w:sz w:val="24"/>
                <w:szCs w:val="24"/>
              </w:rPr>
            </w:pPr>
            <w:r w:rsidRPr="00831345">
              <w:rPr>
                <w:b/>
                <w:bCs/>
                <w:sz w:val="24"/>
                <w:szCs w:val="24"/>
              </w:rPr>
              <w:t>Địa chất đới bờ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533BA" w14:textId="77777777" w:rsidR="00E861D6" w:rsidRPr="00831345" w:rsidRDefault="005A2E46" w:rsidP="00EC538C">
            <w:pPr>
              <w:pStyle w:val="TableParagraph"/>
              <w:spacing w:line="276" w:lineRule="auto"/>
              <w:ind w:left="34" w:right="50"/>
              <w:jc w:val="center"/>
              <w:rPr>
                <w:sz w:val="24"/>
                <w:szCs w:val="24"/>
              </w:rPr>
            </w:pPr>
            <w:r w:rsidRPr="00831345">
              <w:rPr>
                <w:w w:val="102"/>
                <w:sz w:val="24"/>
                <w:szCs w:val="24"/>
              </w:rPr>
              <w:t>12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E3DDC" w14:textId="77777777" w:rsidR="00E861D6" w:rsidRPr="00831345" w:rsidRDefault="00E861D6" w:rsidP="00EC538C">
            <w:pPr>
              <w:spacing w:line="276" w:lineRule="auto"/>
              <w:ind w:left="-4"/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81236" w14:textId="77777777" w:rsidR="00E861D6" w:rsidRPr="00831345" w:rsidRDefault="00E861D6" w:rsidP="00EC538C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</w:p>
        </w:tc>
        <w:tc>
          <w:tcPr>
            <w:tcW w:w="3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F9408" w14:textId="77777777" w:rsidR="00E861D6" w:rsidRPr="00831345" w:rsidRDefault="00E861D6" w:rsidP="00EC538C">
            <w:pPr>
              <w:pStyle w:val="TableParagraph"/>
              <w:spacing w:line="276" w:lineRule="auto"/>
              <w:ind w:left="72" w:right="88"/>
              <w:jc w:val="both"/>
              <w:rPr>
                <w:sz w:val="24"/>
                <w:szCs w:val="24"/>
              </w:rPr>
            </w:pPr>
            <w:r w:rsidRPr="00831345">
              <w:rPr>
                <w:w w:val="105"/>
                <w:sz w:val="24"/>
                <w:szCs w:val="24"/>
              </w:rPr>
              <w:t>+ Nghiên cứu nội dung 1, 2 và 3 trong tài liệu tham khảo [3]</w:t>
            </w:r>
          </w:p>
        </w:tc>
      </w:tr>
      <w:tr w:rsidR="00CC290E" w:rsidRPr="00831345" w14:paraId="4D052A54" w14:textId="77777777" w:rsidTr="00003743">
        <w:trPr>
          <w:gridBefore w:val="1"/>
          <w:wBefore w:w="103" w:type="dxa"/>
          <w:trHeight w:val="454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48907" w14:textId="77777777" w:rsidR="00CC290E" w:rsidRPr="00831345" w:rsidRDefault="00EF7456" w:rsidP="00EC538C">
            <w:pPr>
              <w:pStyle w:val="TableParagraph"/>
              <w:spacing w:line="276" w:lineRule="auto"/>
              <w:jc w:val="center"/>
              <w:rPr>
                <w:b/>
                <w:w w:val="102"/>
                <w:sz w:val="24"/>
                <w:szCs w:val="24"/>
              </w:rPr>
            </w:pPr>
            <w:r>
              <w:rPr>
                <w:b/>
                <w:w w:val="102"/>
                <w:sz w:val="24"/>
                <w:szCs w:val="24"/>
              </w:rPr>
              <w:t>6-7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98F23" w14:textId="77777777" w:rsidR="00CC290E" w:rsidRPr="00831345" w:rsidRDefault="00CC290E" w:rsidP="00EC538C">
            <w:pPr>
              <w:pStyle w:val="TableParagraph"/>
              <w:spacing w:line="276" w:lineRule="auto"/>
              <w:ind w:left="97" w:right="95"/>
              <w:jc w:val="both"/>
              <w:rPr>
                <w:b/>
                <w:i/>
                <w:w w:val="105"/>
                <w:sz w:val="24"/>
                <w:szCs w:val="24"/>
                <w:u w:val="thick"/>
              </w:rPr>
            </w:pPr>
            <w:r w:rsidRPr="00831345">
              <w:rPr>
                <w:b/>
                <w:i/>
                <w:w w:val="105"/>
                <w:sz w:val="24"/>
                <w:szCs w:val="24"/>
                <w:u w:val="thick"/>
              </w:rPr>
              <w:t>Chương V:</w:t>
            </w:r>
          </w:p>
          <w:p w14:paraId="0CE4F108" w14:textId="77777777" w:rsidR="00CC290E" w:rsidRPr="00831345" w:rsidRDefault="00CC290E" w:rsidP="00EC538C">
            <w:pPr>
              <w:pStyle w:val="TableParagraph"/>
              <w:spacing w:line="276" w:lineRule="auto"/>
              <w:ind w:left="97" w:right="95"/>
              <w:jc w:val="both"/>
              <w:rPr>
                <w:b/>
                <w:i/>
                <w:w w:val="105"/>
                <w:sz w:val="24"/>
                <w:szCs w:val="24"/>
                <w:u w:val="thick"/>
              </w:rPr>
            </w:pPr>
            <w:r w:rsidRPr="00831345">
              <w:rPr>
                <w:b/>
                <w:bCs/>
                <w:sz w:val="24"/>
                <w:szCs w:val="24"/>
              </w:rPr>
              <w:t>Hình thái đới bờ và cách phân loại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F860A" w14:textId="77777777" w:rsidR="00CC290E" w:rsidRPr="00831345" w:rsidRDefault="005A2E46" w:rsidP="00EC538C">
            <w:pPr>
              <w:pStyle w:val="TableParagraph"/>
              <w:spacing w:line="276" w:lineRule="auto"/>
              <w:ind w:left="34" w:right="50"/>
              <w:jc w:val="center"/>
              <w:rPr>
                <w:w w:val="102"/>
                <w:sz w:val="24"/>
                <w:szCs w:val="24"/>
              </w:rPr>
            </w:pPr>
            <w:r w:rsidRPr="00831345">
              <w:rPr>
                <w:w w:val="102"/>
                <w:sz w:val="24"/>
                <w:szCs w:val="24"/>
              </w:rPr>
              <w:t>16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60811" w14:textId="77777777" w:rsidR="00CC290E" w:rsidRPr="00831345" w:rsidRDefault="00CC290E" w:rsidP="00EC538C">
            <w:pPr>
              <w:spacing w:line="276" w:lineRule="auto"/>
              <w:ind w:left="-4"/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07D99" w14:textId="77777777" w:rsidR="00CC290E" w:rsidRPr="00831345" w:rsidRDefault="005A2E46" w:rsidP="00EC538C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831345">
              <w:rPr>
                <w:sz w:val="24"/>
                <w:szCs w:val="24"/>
              </w:rPr>
              <w:t>0</w:t>
            </w:r>
          </w:p>
        </w:tc>
        <w:tc>
          <w:tcPr>
            <w:tcW w:w="3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F0F28" w14:textId="77777777" w:rsidR="00CC290E" w:rsidRPr="00831345" w:rsidRDefault="00CC290E" w:rsidP="00EC538C">
            <w:pPr>
              <w:pStyle w:val="TableParagraph"/>
              <w:spacing w:line="276" w:lineRule="auto"/>
              <w:ind w:left="72" w:right="88"/>
              <w:jc w:val="both"/>
              <w:rPr>
                <w:sz w:val="24"/>
                <w:szCs w:val="24"/>
              </w:rPr>
            </w:pPr>
            <w:r w:rsidRPr="00831345">
              <w:rPr>
                <w:w w:val="105"/>
                <w:sz w:val="24"/>
                <w:szCs w:val="24"/>
              </w:rPr>
              <w:t>+ Nghiên cứu nội dung 13 trong tài liệu tham khảo [2]</w:t>
            </w:r>
          </w:p>
        </w:tc>
      </w:tr>
      <w:tr w:rsidR="00CC290E" w:rsidRPr="00831345" w14:paraId="14264C69" w14:textId="77777777" w:rsidTr="00003743">
        <w:trPr>
          <w:gridBefore w:val="1"/>
          <w:wBefore w:w="103" w:type="dxa"/>
          <w:trHeight w:val="454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5A637" w14:textId="77777777" w:rsidR="00CC290E" w:rsidRPr="00831345" w:rsidRDefault="00EF7456" w:rsidP="00EC538C">
            <w:pPr>
              <w:pStyle w:val="TableParagraph"/>
              <w:spacing w:line="276" w:lineRule="auto"/>
              <w:jc w:val="center"/>
              <w:rPr>
                <w:b/>
                <w:w w:val="102"/>
                <w:sz w:val="24"/>
                <w:szCs w:val="24"/>
              </w:rPr>
            </w:pPr>
            <w:r>
              <w:rPr>
                <w:b/>
                <w:w w:val="102"/>
                <w:sz w:val="24"/>
                <w:szCs w:val="24"/>
              </w:rPr>
              <w:t>7-8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673AE" w14:textId="77777777" w:rsidR="00CC290E" w:rsidRPr="00831345" w:rsidRDefault="00CC290E" w:rsidP="00EC538C">
            <w:pPr>
              <w:pStyle w:val="TableParagraph"/>
              <w:spacing w:line="276" w:lineRule="auto"/>
              <w:ind w:left="97" w:right="95"/>
              <w:jc w:val="both"/>
              <w:rPr>
                <w:b/>
                <w:i/>
                <w:w w:val="105"/>
                <w:sz w:val="24"/>
                <w:szCs w:val="24"/>
                <w:u w:val="thick"/>
              </w:rPr>
            </w:pPr>
            <w:r w:rsidRPr="00831345">
              <w:rPr>
                <w:b/>
                <w:i/>
                <w:w w:val="105"/>
                <w:sz w:val="24"/>
                <w:szCs w:val="24"/>
                <w:u w:val="thick"/>
              </w:rPr>
              <w:t>Chương VI:</w:t>
            </w:r>
          </w:p>
          <w:p w14:paraId="5F00C309" w14:textId="77777777" w:rsidR="00CC290E" w:rsidRPr="00831345" w:rsidRDefault="00CC290E" w:rsidP="00EC538C">
            <w:pPr>
              <w:pStyle w:val="TableParagraph"/>
              <w:spacing w:line="276" w:lineRule="auto"/>
              <w:ind w:left="97" w:right="95"/>
              <w:jc w:val="both"/>
              <w:rPr>
                <w:b/>
                <w:i/>
                <w:w w:val="105"/>
                <w:sz w:val="24"/>
                <w:szCs w:val="24"/>
                <w:u w:val="thick"/>
              </w:rPr>
            </w:pPr>
            <w:r w:rsidRPr="00831345">
              <w:rPr>
                <w:b/>
                <w:bCs/>
                <w:sz w:val="24"/>
                <w:szCs w:val="24"/>
              </w:rPr>
              <w:t>Một số liên hệ về sự tiến hóa đường bờ ở Việt Nam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70E88" w14:textId="77777777" w:rsidR="00CC290E" w:rsidRPr="00831345" w:rsidRDefault="005A2E46" w:rsidP="00EC538C">
            <w:pPr>
              <w:pStyle w:val="TableParagraph"/>
              <w:spacing w:line="276" w:lineRule="auto"/>
              <w:ind w:left="34" w:right="50"/>
              <w:jc w:val="center"/>
              <w:rPr>
                <w:w w:val="102"/>
                <w:sz w:val="24"/>
                <w:szCs w:val="24"/>
              </w:rPr>
            </w:pPr>
            <w:r w:rsidRPr="00831345">
              <w:rPr>
                <w:w w:val="102"/>
                <w:sz w:val="24"/>
                <w:szCs w:val="24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53E37" w14:textId="77777777" w:rsidR="00CC290E" w:rsidRPr="00831345" w:rsidRDefault="005A2E46" w:rsidP="00EC538C">
            <w:pPr>
              <w:spacing w:line="276" w:lineRule="auto"/>
              <w:ind w:left="-4"/>
              <w:jc w:val="center"/>
              <w:rPr>
                <w:sz w:val="24"/>
                <w:szCs w:val="24"/>
              </w:rPr>
            </w:pPr>
            <w:r w:rsidRPr="00831345">
              <w:rPr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09068" w14:textId="77777777" w:rsidR="00CC290E" w:rsidRPr="00831345" w:rsidRDefault="005A2E46" w:rsidP="00EC538C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831345">
              <w:rPr>
                <w:sz w:val="24"/>
                <w:szCs w:val="24"/>
              </w:rPr>
              <w:t>0</w:t>
            </w:r>
          </w:p>
        </w:tc>
        <w:tc>
          <w:tcPr>
            <w:tcW w:w="3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0CA1C" w14:textId="77777777" w:rsidR="00CC290E" w:rsidRPr="00831345" w:rsidRDefault="00CC290E" w:rsidP="00EC538C">
            <w:pPr>
              <w:pStyle w:val="TableParagraph"/>
              <w:spacing w:line="276" w:lineRule="auto"/>
              <w:ind w:left="72" w:right="88"/>
              <w:jc w:val="both"/>
              <w:rPr>
                <w:w w:val="105"/>
                <w:sz w:val="24"/>
                <w:szCs w:val="24"/>
              </w:rPr>
            </w:pPr>
            <w:r w:rsidRPr="00831345">
              <w:rPr>
                <w:w w:val="105"/>
                <w:sz w:val="24"/>
                <w:szCs w:val="24"/>
              </w:rPr>
              <w:t>+ Nghiên cứu nội dung 3 trong tài liệu tham khảo [2]</w:t>
            </w:r>
          </w:p>
          <w:p w14:paraId="12F67655" w14:textId="77777777" w:rsidR="005A2E46" w:rsidRPr="00831345" w:rsidRDefault="005A2E46" w:rsidP="00EC538C">
            <w:pPr>
              <w:pStyle w:val="TableParagraph"/>
              <w:spacing w:line="276" w:lineRule="auto"/>
              <w:ind w:left="72" w:right="88"/>
              <w:jc w:val="both"/>
              <w:rPr>
                <w:w w:val="105"/>
                <w:sz w:val="24"/>
                <w:szCs w:val="24"/>
              </w:rPr>
            </w:pPr>
            <w:r w:rsidRPr="00831345">
              <w:rPr>
                <w:w w:val="105"/>
                <w:sz w:val="24"/>
                <w:szCs w:val="24"/>
              </w:rPr>
              <w:t>+ Sử dụng phần mềm envi xử lý ảnh Lansad để thấy được sự thay đổi đường bờ biển Việt nam.</w:t>
            </w:r>
          </w:p>
        </w:tc>
      </w:tr>
      <w:tr w:rsidR="009540AF" w:rsidRPr="003555B5" w14:paraId="2B64B61B" w14:textId="77777777" w:rsidTr="0000374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68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14:paraId="1C4E0E18" w14:textId="77777777" w:rsidR="009540AF" w:rsidRPr="003555B5" w:rsidRDefault="009540AF" w:rsidP="00EC538C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4"/>
            <w:shd w:val="clear" w:color="auto" w:fill="auto"/>
          </w:tcPr>
          <w:p w14:paraId="797F802A" w14:textId="758BAD4C" w:rsidR="009540AF" w:rsidRPr="003555B5" w:rsidRDefault="009540AF" w:rsidP="00EC538C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3555B5">
              <w:rPr>
                <w:sz w:val="24"/>
                <w:szCs w:val="24"/>
              </w:rPr>
              <w:t>Hà nội, ngày … tháng … năm 20</w:t>
            </w:r>
            <w:r w:rsidR="00A51882">
              <w:rPr>
                <w:sz w:val="24"/>
                <w:szCs w:val="24"/>
              </w:rPr>
              <w:t>20</w:t>
            </w:r>
            <w:bookmarkStart w:id="1" w:name="_GoBack"/>
            <w:bookmarkEnd w:id="1"/>
          </w:p>
        </w:tc>
      </w:tr>
      <w:tr w:rsidR="00BB43F4" w:rsidRPr="003555B5" w14:paraId="2F1A38FE" w14:textId="77777777" w:rsidTr="0000374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68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14:paraId="6298A2AA" w14:textId="77777777" w:rsidR="00BB43F4" w:rsidRPr="00EA1DA3" w:rsidRDefault="00BB43F4" w:rsidP="00EC538C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KHOA KH&amp;KT ĐỊA CHẤT</w:t>
            </w:r>
          </w:p>
          <w:p w14:paraId="28DA476D" w14:textId="77777777" w:rsidR="00BB43F4" w:rsidRPr="003555B5" w:rsidRDefault="00BB43F4" w:rsidP="00EC538C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4"/>
            <w:shd w:val="clear" w:color="auto" w:fill="auto"/>
          </w:tcPr>
          <w:p w14:paraId="14A53A6A" w14:textId="77777777" w:rsidR="00BB43F4" w:rsidRPr="00EA1DA3" w:rsidRDefault="00BB43F4" w:rsidP="00EC538C">
            <w:pPr>
              <w:spacing w:line="312" w:lineRule="auto"/>
              <w:jc w:val="center"/>
              <w:rPr>
                <w:b/>
              </w:rPr>
            </w:pPr>
            <w:r w:rsidRPr="00EA1DA3">
              <w:rPr>
                <w:b/>
              </w:rPr>
              <w:t>BỘ MÔN</w:t>
            </w:r>
            <w:r>
              <w:rPr>
                <w:b/>
              </w:rPr>
              <w:t xml:space="preserve"> ĐỊA CHẤT</w:t>
            </w:r>
          </w:p>
          <w:p w14:paraId="0AB7252F" w14:textId="77777777" w:rsidR="00BB43F4" w:rsidRPr="003555B5" w:rsidRDefault="00BB43F4" w:rsidP="00EC538C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14:paraId="1C09359A" w14:textId="77777777" w:rsidR="009540AF" w:rsidRPr="003555B5" w:rsidRDefault="009540AF" w:rsidP="00EC538C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p w14:paraId="285A19CE" w14:textId="77777777" w:rsidR="00575954" w:rsidRPr="003555B5" w:rsidRDefault="00575954" w:rsidP="00EC538C">
      <w:pPr>
        <w:rPr>
          <w:sz w:val="24"/>
          <w:szCs w:val="24"/>
        </w:rPr>
      </w:pPr>
    </w:p>
    <w:sectPr w:rsidR="00575954" w:rsidRPr="003555B5" w:rsidSect="00EB143E">
      <w:footerReference w:type="even" r:id="rId8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53534A" w14:textId="77777777" w:rsidR="00622AC7" w:rsidRDefault="00622AC7">
      <w:r>
        <w:separator/>
      </w:r>
    </w:p>
  </w:endnote>
  <w:endnote w:type="continuationSeparator" w:id="0">
    <w:p w14:paraId="09C975EB" w14:textId="77777777" w:rsidR="00622AC7" w:rsidRDefault="00622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mbusRomNo9L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8FC0B8" w14:textId="77777777" w:rsidR="00D82F2E" w:rsidRDefault="00391E89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82F2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AE1408A" w14:textId="77777777" w:rsidR="00D82F2E" w:rsidRDefault="00D82F2E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A689C2" w14:textId="77777777" w:rsidR="00622AC7" w:rsidRDefault="00622AC7">
      <w:r>
        <w:separator/>
      </w:r>
    </w:p>
  </w:footnote>
  <w:footnote w:type="continuationSeparator" w:id="0">
    <w:p w14:paraId="1CE0867F" w14:textId="77777777" w:rsidR="00622AC7" w:rsidRDefault="00622A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C3108"/>
    <w:multiLevelType w:val="hybridMultilevel"/>
    <w:tmpl w:val="E3DC05AA"/>
    <w:lvl w:ilvl="0" w:tplc="4BEE6AF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7553BD"/>
    <w:multiLevelType w:val="hybridMultilevel"/>
    <w:tmpl w:val="68D8999A"/>
    <w:lvl w:ilvl="0" w:tplc="E5BAB67C">
      <w:start w:val="2"/>
      <w:numFmt w:val="bullet"/>
      <w:lvlText w:val="-"/>
      <w:lvlJc w:val="left"/>
      <w:pPr>
        <w:ind w:left="1341" w:hanging="360"/>
      </w:pPr>
      <w:rPr>
        <w:rFonts w:ascii="Times New Roman" w:eastAsia="Times New Roman" w:hAnsi="Times New Roman" w:cs="Times New Roman" w:hint="default"/>
        <w:b/>
      </w:rPr>
    </w:lvl>
    <w:lvl w:ilvl="1" w:tplc="10090003" w:tentative="1">
      <w:start w:val="1"/>
      <w:numFmt w:val="bullet"/>
      <w:lvlText w:val="o"/>
      <w:lvlJc w:val="left"/>
      <w:pPr>
        <w:ind w:left="206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8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50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22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94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6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8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101" w:hanging="360"/>
      </w:pPr>
      <w:rPr>
        <w:rFonts w:ascii="Wingdings" w:hAnsi="Wingdings" w:hint="default"/>
      </w:rPr>
    </w:lvl>
  </w:abstractNum>
  <w:abstractNum w:abstractNumId="5" w15:restartNumberingAfterBreak="0">
    <w:nsid w:val="49200D04"/>
    <w:multiLevelType w:val="hybridMultilevel"/>
    <w:tmpl w:val="E3D63EE4"/>
    <w:lvl w:ilvl="0" w:tplc="3BE66A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6694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8481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880B5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CF0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D014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DAB0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109B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105B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561A69"/>
    <w:multiLevelType w:val="hybridMultilevel"/>
    <w:tmpl w:val="A6F2218C"/>
    <w:lvl w:ilvl="0" w:tplc="7B109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B6E3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F7E9A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A040C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9864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BC256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E6002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7EB3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6440C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6E0EBA"/>
    <w:multiLevelType w:val="multilevel"/>
    <w:tmpl w:val="688404E0"/>
    <w:lvl w:ilvl="0">
      <w:start w:val="5"/>
      <w:numFmt w:val="decimal"/>
      <w:lvlText w:val="%1."/>
      <w:lvlJc w:val="left"/>
      <w:pPr>
        <w:ind w:left="674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16" w:hanging="1800"/>
      </w:pPr>
      <w:rPr>
        <w:rFonts w:hint="default"/>
      </w:rPr>
    </w:lvl>
  </w:abstractNum>
  <w:abstractNum w:abstractNumId="8" w15:restartNumberingAfterBreak="0">
    <w:nsid w:val="51A97E64"/>
    <w:multiLevelType w:val="hybridMultilevel"/>
    <w:tmpl w:val="4D309C00"/>
    <w:lvl w:ilvl="0" w:tplc="EAFA1C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0" w15:restartNumberingAfterBreak="0">
    <w:nsid w:val="589230BA"/>
    <w:multiLevelType w:val="hybridMultilevel"/>
    <w:tmpl w:val="0EB8EDDE"/>
    <w:lvl w:ilvl="0" w:tplc="F3FEDD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7049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B2C26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EE55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6E0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FB4DE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3015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C60C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F600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2" w15:restartNumberingAfterBreak="0">
    <w:nsid w:val="69D55580"/>
    <w:multiLevelType w:val="hybridMultilevel"/>
    <w:tmpl w:val="C9E4B3DE"/>
    <w:lvl w:ilvl="0" w:tplc="FB00B9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7C51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50E93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D12D7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2C9B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C838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A609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9088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C628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84010F"/>
    <w:multiLevelType w:val="multilevel"/>
    <w:tmpl w:val="C6CACE8A"/>
    <w:lvl w:ilvl="0">
      <w:start w:val="4"/>
      <w:numFmt w:val="decimal"/>
      <w:lvlText w:val="%1."/>
      <w:lvlJc w:val="left"/>
      <w:pPr>
        <w:ind w:left="412" w:hanging="360"/>
      </w:pPr>
      <w:rPr>
        <w:rFonts w:hint="default"/>
        <w:w w:val="105"/>
      </w:rPr>
    </w:lvl>
    <w:lvl w:ilvl="1">
      <w:start w:val="2"/>
      <w:numFmt w:val="decimal"/>
      <w:isLgl/>
      <w:lvlText w:val="%1.%2"/>
      <w:lvlJc w:val="left"/>
      <w:pPr>
        <w:ind w:left="41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9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5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52" w:hanging="1800"/>
      </w:pPr>
      <w:rPr>
        <w:rFonts w:hint="default"/>
      </w:rPr>
    </w:lvl>
  </w:abstractNum>
  <w:abstractNum w:abstractNumId="14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5" w15:restartNumberingAfterBreak="0">
    <w:nsid w:val="733625EC"/>
    <w:multiLevelType w:val="hybridMultilevel"/>
    <w:tmpl w:val="E544257E"/>
    <w:lvl w:ilvl="0" w:tplc="475612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C323C4"/>
    <w:multiLevelType w:val="hybridMultilevel"/>
    <w:tmpl w:val="9C6A0D90"/>
    <w:lvl w:ilvl="0" w:tplc="C8062B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74010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7C4C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998F1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B688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380B5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2C4C3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3880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22439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2"/>
  </w:num>
  <w:num w:numId="3">
    <w:abstractNumId w:val="3"/>
  </w:num>
  <w:num w:numId="4">
    <w:abstractNumId w:val="11"/>
  </w:num>
  <w:num w:numId="5">
    <w:abstractNumId w:val="1"/>
  </w:num>
  <w:num w:numId="6">
    <w:abstractNumId w:val="9"/>
  </w:num>
  <w:num w:numId="7">
    <w:abstractNumId w:val="4"/>
  </w:num>
  <w:num w:numId="8">
    <w:abstractNumId w:val="5"/>
  </w:num>
  <w:num w:numId="9">
    <w:abstractNumId w:val="12"/>
  </w:num>
  <w:num w:numId="10">
    <w:abstractNumId w:val="16"/>
  </w:num>
  <w:num w:numId="11">
    <w:abstractNumId w:val="10"/>
  </w:num>
  <w:num w:numId="12">
    <w:abstractNumId w:val="6"/>
  </w:num>
  <w:num w:numId="13">
    <w:abstractNumId w:val="13"/>
  </w:num>
  <w:num w:numId="14">
    <w:abstractNumId w:val="7"/>
  </w:num>
  <w:num w:numId="15">
    <w:abstractNumId w:val="15"/>
  </w:num>
  <w:num w:numId="16">
    <w:abstractNumId w:val="8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41E9"/>
    <w:rsid w:val="00000056"/>
    <w:rsid w:val="00003743"/>
    <w:rsid w:val="00016533"/>
    <w:rsid w:val="00026105"/>
    <w:rsid w:val="00061141"/>
    <w:rsid w:val="00065D49"/>
    <w:rsid w:val="00095A1D"/>
    <w:rsid w:val="000B22B4"/>
    <w:rsid w:val="000C5938"/>
    <w:rsid w:val="000D075E"/>
    <w:rsid w:val="000D6DC7"/>
    <w:rsid w:val="000F182E"/>
    <w:rsid w:val="000F3859"/>
    <w:rsid w:val="000F78FF"/>
    <w:rsid w:val="001265BC"/>
    <w:rsid w:val="001471E8"/>
    <w:rsid w:val="001915A3"/>
    <w:rsid w:val="001F2CFE"/>
    <w:rsid w:val="001F6C9C"/>
    <w:rsid w:val="00200F66"/>
    <w:rsid w:val="00210206"/>
    <w:rsid w:val="002360EC"/>
    <w:rsid w:val="00245887"/>
    <w:rsid w:val="0027799B"/>
    <w:rsid w:val="00284E0C"/>
    <w:rsid w:val="00290C2F"/>
    <w:rsid w:val="00296F71"/>
    <w:rsid w:val="002A722F"/>
    <w:rsid w:val="002A7D7D"/>
    <w:rsid w:val="002B3774"/>
    <w:rsid w:val="002E41E9"/>
    <w:rsid w:val="00304377"/>
    <w:rsid w:val="00315F70"/>
    <w:rsid w:val="003409C3"/>
    <w:rsid w:val="003555B5"/>
    <w:rsid w:val="00363F71"/>
    <w:rsid w:val="00367502"/>
    <w:rsid w:val="00391E89"/>
    <w:rsid w:val="003939B9"/>
    <w:rsid w:val="003961B0"/>
    <w:rsid w:val="003B73BB"/>
    <w:rsid w:val="003E0101"/>
    <w:rsid w:val="003F5908"/>
    <w:rsid w:val="003F7694"/>
    <w:rsid w:val="00407D54"/>
    <w:rsid w:val="004147BE"/>
    <w:rsid w:val="00423CF9"/>
    <w:rsid w:val="004240DB"/>
    <w:rsid w:val="0042577A"/>
    <w:rsid w:val="004377BB"/>
    <w:rsid w:val="004437C7"/>
    <w:rsid w:val="0047459D"/>
    <w:rsid w:val="0048413E"/>
    <w:rsid w:val="004900EB"/>
    <w:rsid w:val="0049105F"/>
    <w:rsid w:val="004A21C9"/>
    <w:rsid w:val="004B2147"/>
    <w:rsid w:val="004C12F0"/>
    <w:rsid w:val="004D085E"/>
    <w:rsid w:val="004F013A"/>
    <w:rsid w:val="00534B5D"/>
    <w:rsid w:val="00541332"/>
    <w:rsid w:val="00551492"/>
    <w:rsid w:val="00561354"/>
    <w:rsid w:val="00575954"/>
    <w:rsid w:val="005A2E46"/>
    <w:rsid w:val="005D53F9"/>
    <w:rsid w:val="005F7C3A"/>
    <w:rsid w:val="0061018F"/>
    <w:rsid w:val="00612534"/>
    <w:rsid w:val="00622AC7"/>
    <w:rsid w:val="006406CA"/>
    <w:rsid w:val="006447AD"/>
    <w:rsid w:val="00651186"/>
    <w:rsid w:val="00654888"/>
    <w:rsid w:val="00665547"/>
    <w:rsid w:val="00673202"/>
    <w:rsid w:val="00695501"/>
    <w:rsid w:val="006A049C"/>
    <w:rsid w:val="006A0E70"/>
    <w:rsid w:val="006A5431"/>
    <w:rsid w:val="006B1700"/>
    <w:rsid w:val="006D03CF"/>
    <w:rsid w:val="006E5BAC"/>
    <w:rsid w:val="00733BDA"/>
    <w:rsid w:val="00744C77"/>
    <w:rsid w:val="0077772C"/>
    <w:rsid w:val="007A7F11"/>
    <w:rsid w:val="007B1760"/>
    <w:rsid w:val="007B7392"/>
    <w:rsid w:val="007C2B5A"/>
    <w:rsid w:val="007C7EDD"/>
    <w:rsid w:val="007F7694"/>
    <w:rsid w:val="00831345"/>
    <w:rsid w:val="008543C1"/>
    <w:rsid w:val="008665F9"/>
    <w:rsid w:val="00875E93"/>
    <w:rsid w:val="008C1294"/>
    <w:rsid w:val="008C4E59"/>
    <w:rsid w:val="008D09FC"/>
    <w:rsid w:val="0090524F"/>
    <w:rsid w:val="0091264D"/>
    <w:rsid w:val="00926E23"/>
    <w:rsid w:val="00952045"/>
    <w:rsid w:val="009540AF"/>
    <w:rsid w:val="0099438B"/>
    <w:rsid w:val="009A19F7"/>
    <w:rsid w:val="009C37E7"/>
    <w:rsid w:val="009D205C"/>
    <w:rsid w:val="009E0BE8"/>
    <w:rsid w:val="009E52A6"/>
    <w:rsid w:val="00A01BDF"/>
    <w:rsid w:val="00A029FB"/>
    <w:rsid w:val="00A164DD"/>
    <w:rsid w:val="00A254F8"/>
    <w:rsid w:val="00A35151"/>
    <w:rsid w:val="00A51882"/>
    <w:rsid w:val="00AA6826"/>
    <w:rsid w:val="00AF4926"/>
    <w:rsid w:val="00B11567"/>
    <w:rsid w:val="00B23623"/>
    <w:rsid w:val="00B25A8C"/>
    <w:rsid w:val="00B400C8"/>
    <w:rsid w:val="00B51514"/>
    <w:rsid w:val="00B525B4"/>
    <w:rsid w:val="00B60C95"/>
    <w:rsid w:val="00B63516"/>
    <w:rsid w:val="00B65AB4"/>
    <w:rsid w:val="00B708E3"/>
    <w:rsid w:val="00B90939"/>
    <w:rsid w:val="00B94BE5"/>
    <w:rsid w:val="00B96712"/>
    <w:rsid w:val="00BA09EA"/>
    <w:rsid w:val="00BA0F72"/>
    <w:rsid w:val="00BA2A8D"/>
    <w:rsid w:val="00BA7C39"/>
    <w:rsid w:val="00BB43F4"/>
    <w:rsid w:val="00BB5EA7"/>
    <w:rsid w:val="00BC2752"/>
    <w:rsid w:val="00BE0904"/>
    <w:rsid w:val="00C02961"/>
    <w:rsid w:val="00C2548B"/>
    <w:rsid w:val="00C33B30"/>
    <w:rsid w:val="00C41392"/>
    <w:rsid w:val="00C44307"/>
    <w:rsid w:val="00C53616"/>
    <w:rsid w:val="00C54134"/>
    <w:rsid w:val="00C7326B"/>
    <w:rsid w:val="00C77760"/>
    <w:rsid w:val="00C8287E"/>
    <w:rsid w:val="00CA1AFB"/>
    <w:rsid w:val="00CA7149"/>
    <w:rsid w:val="00CB0A27"/>
    <w:rsid w:val="00CC290E"/>
    <w:rsid w:val="00CE3199"/>
    <w:rsid w:val="00D15239"/>
    <w:rsid w:val="00D15725"/>
    <w:rsid w:val="00D171C9"/>
    <w:rsid w:val="00D20B8C"/>
    <w:rsid w:val="00D270F0"/>
    <w:rsid w:val="00D46C15"/>
    <w:rsid w:val="00D61127"/>
    <w:rsid w:val="00D63879"/>
    <w:rsid w:val="00D65EE4"/>
    <w:rsid w:val="00D82F2E"/>
    <w:rsid w:val="00DA409D"/>
    <w:rsid w:val="00DB3F5B"/>
    <w:rsid w:val="00DC3527"/>
    <w:rsid w:val="00E25CF8"/>
    <w:rsid w:val="00E46710"/>
    <w:rsid w:val="00E63AC9"/>
    <w:rsid w:val="00E6594E"/>
    <w:rsid w:val="00E861D6"/>
    <w:rsid w:val="00EA472E"/>
    <w:rsid w:val="00EB143E"/>
    <w:rsid w:val="00EC06C9"/>
    <w:rsid w:val="00EC31D6"/>
    <w:rsid w:val="00EC538C"/>
    <w:rsid w:val="00EE3756"/>
    <w:rsid w:val="00EE4726"/>
    <w:rsid w:val="00EE5D69"/>
    <w:rsid w:val="00EF426B"/>
    <w:rsid w:val="00EF6FD8"/>
    <w:rsid w:val="00EF7456"/>
    <w:rsid w:val="00F02E07"/>
    <w:rsid w:val="00F0731C"/>
    <w:rsid w:val="00F26E9C"/>
    <w:rsid w:val="00F4451D"/>
    <w:rsid w:val="00F51C03"/>
    <w:rsid w:val="00F96568"/>
    <w:rsid w:val="00FB5F7D"/>
    <w:rsid w:val="00FB74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D03235B"/>
  <w15:docId w15:val="{AAC8AE77-EB01-46D9-9134-2C92321FC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  <w:style w:type="paragraph" w:customStyle="1" w:styleId="TableParagraph">
    <w:name w:val="Table Paragraph"/>
    <w:basedOn w:val="Normal"/>
    <w:uiPriority w:val="1"/>
    <w:qFormat/>
    <w:rsid w:val="00E861D6"/>
    <w:pPr>
      <w:widowControl w:val="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3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6651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33569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7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6894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3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6665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1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42684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Mau_de_cuong_chi_tiet_Tien%20hoa%20doi%20b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2A4323-446D-4039-AA67-CDC920090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Mau_de_cuong_chi_tiet_Tien hoa doi bo.dot</Template>
  <TotalTime>100</TotalTime>
  <Pages>5</Pages>
  <Words>925</Words>
  <Characters>5276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BỘ GIÁO DỤC VÀ ĐÀO TẠO TRƯỜNG ĐẠI HỌC MỎ - ĐỊA CHẤT</vt:lpstr>
      <vt:lpstr>BỘ GIÁO DỤC VÀ ĐÀO TẠO TRƯỜNG ĐẠI HỌC MỎ - ĐỊA CHẤT</vt:lpstr>
    </vt:vector>
  </TitlesOfParts>
  <Company/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Vu Luan</dc:creator>
  <cp:lastModifiedBy>CHI</cp:lastModifiedBy>
  <cp:revision>10</cp:revision>
  <cp:lastPrinted>2017-09-15T01:59:00Z</cp:lastPrinted>
  <dcterms:created xsi:type="dcterms:W3CDTF">2018-08-16T07:12:00Z</dcterms:created>
  <dcterms:modified xsi:type="dcterms:W3CDTF">2020-04-03T06:40:00Z</dcterms:modified>
</cp:coreProperties>
</file>