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561D0F" w14:paraId="2107F2CB" w14:textId="77777777" w:rsidTr="003D0F24">
        <w:trPr>
          <w:trHeight w:val="709"/>
        </w:trPr>
        <w:tc>
          <w:tcPr>
            <w:tcW w:w="4410" w:type="dxa"/>
            <w:shd w:val="clear" w:color="auto" w:fill="auto"/>
          </w:tcPr>
          <w:p w14:paraId="21295785" w14:textId="77777777" w:rsidR="00744C77" w:rsidRPr="00561D0F" w:rsidRDefault="005B7E4B" w:rsidP="00561D0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779037B2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561D0F">
              <w:rPr>
                <w:bCs/>
                <w:color w:val="000000"/>
                <w:sz w:val="24"/>
              </w:rPr>
              <w:t>BỘ GI</w:t>
            </w:r>
            <w:r w:rsidR="00B65AB4" w:rsidRPr="00561D0F">
              <w:rPr>
                <w:bCs/>
                <w:color w:val="000000"/>
                <w:sz w:val="24"/>
              </w:rPr>
              <w:t>Á</w:t>
            </w:r>
            <w:r w:rsidR="00744C77" w:rsidRPr="00561D0F">
              <w:rPr>
                <w:bCs/>
                <w:color w:val="000000"/>
                <w:sz w:val="24"/>
              </w:rPr>
              <w:t>O DỤC VÀ ĐÀO TẠO</w:t>
            </w:r>
            <w:r w:rsidR="004A21C9" w:rsidRPr="00561D0F">
              <w:rPr>
                <w:bCs/>
                <w:color w:val="000000"/>
                <w:sz w:val="24"/>
              </w:rPr>
              <w:t xml:space="preserve"> </w:t>
            </w:r>
            <w:r w:rsidR="00744C77" w:rsidRPr="00561D0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A0F5CA3" w14:textId="77777777" w:rsidR="00744C77" w:rsidRPr="00561D0F" w:rsidRDefault="00744C77" w:rsidP="00561D0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61D0F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4A61B274" w14:textId="77777777" w:rsidR="00744C77" w:rsidRPr="00561D0F" w:rsidRDefault="005B7E4B" w:rsidP="00561D0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72B59B20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561D0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48FA29BE" w14:textId="77777777" w:rsidR="00520755" w:rsidRDefault="00520755" w:rsidP="00561D0F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40202940" w14:textId="77777777" w:rsidR="00744C77" w:rsidRPr="00561D0F" w:rsidRDefault="00744C77" w:rsidP="00561D0F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  <w:r w:rsidRPr="00561D0F">
        <w:rPr>
          <w:b/>
          <w:bCs/>
          <w:color w:val="000000"/>
          <w:sz w:val="24"/>
          <w:lang w:val="vi-VN"/>
        </w:rPr>
        <w:t>Đ</w:t>
      </w:r>
      <w:r w:rsidRPr="00561D0F">
        <w:rPr>
          <w:b/>
          <w:bCs/>
          <w:color w:val="000000"/>
          <w:sz w:val="24"/>
        </w:rPr>
        <w:t>Ề</w:t>
      </w:r>
      <w:r w:rsidRPr="00561D0F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CDB642D" w14:textId="77777777" w:rsidR="00561D0F" w:rsidRPr="00561D0F" w:rsidRDefault="00561D0F" w:rsidP="00561D0F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</w:p>
    <w:p w14:paraId="779EE9B6" w14:textId="77777777" w:rsidR="00561D0F" w:rsidRPr="00561D0F" w:rsidRDefault="003800AB" w:rsidP="00561D0F">
      <w:pPr>
        <w:pStyle w:val="BodyText2"/>
        <w:spacing w:after="0" w:line="240" w:lineRule="auto"/>
        <w:jc w:val="both"/>
        <w:rPr>
          <w:sz w:val="24"/>
          <w:szCs w:val="24"/>
          <w:lang w:val="es-MX"/>
        </w:rPr>
      </w:pPr>
      <w:r w:rsidRPr="00561D0F">
        <w:rPr>
          <w:b/>
          <w:bCs/>
          <w:sz w:val="24"/>
          <w:szCs w:val="24"/>
        </w:rPr>
        <w:t xml:space="preserve">1. </w:t>
      </w:r>
      <w:r w:rsidR="00744C77" w:rsidRPr="00561D0F">
        <w:rPr>
          <w:b/>
          <w:bCs/>
          <w:sz w:val="24"/>
          <w:szCs w:val="24"/>
        </w:rPr>
        <w:t>Tên</w:t>
      </w:r>
      <w:r w:rsidR="00744C77" w:rsidRPr="00561D0F">
        <w:rPr>
          <w:b/>
          <w:bCs/>
          <w:sz w:val="24"/>
          <w:szCs w:val="24"/>
          <w:lang w:val="vi-VN"/>
        </w:rPr>
        <w:t xml:space="preserve"> học phần</w:t>
      </w:r>
      <w:r w:rsidR="009540AF" w:rsidRPr="00561D0F">
        <w:rPr>
          <w:b/>
          <w:bCs/>
          <w:sz w:val="24"/>
          <w:szCs w:val="24"/>
        </w:rPr>
        <w:t>:</w:t>
      </w:r>
      <w:r w:rsidR="00561D0F" w:rsidRPr="00561D0F">
        <w:rPr>
          <w:sz w:val="24"/>
          <w:szCs w:val="24"/>
          <w:lang w:val="es-MX"/>
        </w:rPr>
        <w:tab/>
      </w:r>
      <w:r w:rsidR="00561D0F" w:rsidRPr="00561D0F">
        <w:rPr>
          <w:sz w:val="24"/>
          <w:szCs w:val="24"/>
          <w:lang w:val="es-MX"/>
        </w:rPr>
        <w:tab/>
      </w:r>
      <w:r w:rsidR="000E4C25">
        <w:rPr>
          <w:b/>
          <w:sz w:val="24"/>
          <w:szCs w:val="24"/>
          <w:lang w:val="es-MX"/>
        </w:rPr>
        <w:t xml:space="preserve">Autocad </w:t>
      </w:r>
      <w:r w:rsidR="006243CF">
        <w:rPr>
          <w:b/>
          <w:sz w:val="24"/>
          <w:szCs w:val="24"/>
          <w:lang w:val="es-MX"/>
        </w:rPr>
        <w:t>cho</w:t>
      </w:r>
      <w:r w:rsidR="000E4C25">
        <w:rPr>
          <w:b/>
          <w:sz w:val="24"/>
          <w:szCs w:val="24"/>
          <w:lang w:val="es-MX"/>
        </w:rPr>
        <w:t xml:space="preserve"> Địa kỹ thuật </w:t>
      </w:r>
      <w:r w:rsidR="00F63AD3">
        <w:rPr>
          <w:b/>
          <w:sz w:val="24"/>
          <w:szCs w:val="24"/>
          <w:lang w:val="es-MX"/>
        </w:rPr>
        <w:t>x</w:t>
      </w:r>
      <w:r w:rsidR="000E4C25">
        <w:rPr>
          <w:b/>
          <w:sz w:val="24"/>
          <w:szCs w:val="24"/>
          <w:lang w:val="es-MX"/>
        </w:rPr>
        <w:t>ây dựng</w:t>
      </w:r>
    </w:p>
    <w:p w14:paraId="2678E361" w14:textId="77777777" w:rsidR="00561D0F" w:rsidRPr="00561D0F" w:rsidRDefault="00561D0F" w:rsidP="00561D0F">
      <w:pPr>
        <w:pStyle w:val="BodyText2"/>
        <w:spacing w:after="0" w:line="240" w:lineRule="auto"/>
        <w:jc w:val="both"/>
        <w:rPr>
          <w:sz w:val="24"/>
          <w:szCs w:val="24"/>
          <w:lang w:val="es-MX"/>
        </w:rPr>
      </w:pPr>
      <w:r w:rsidRPr="00561D0F">
        <w:rPr>
          <w:b/>
          <w:sz w:val="24"/>
          <w:szCs w:val="24"/>
          <w:lang w:val="es-MX"/>
        </w:rPr>
        <w:t xml:space="preserve">                               </w:t>
      </w:r>
      <w:r w:rsidRPr="00561D0F">
        <w:rPr>
          <w:b/>
          <w:sz w:val="24"/>
          <w:szCs w:val="24"/>
          <w:lang w:val="es-MX"/>
        </w:rPr>
        <w:tab/>
      </w:r>
      <w:r w:rsidRPr="00561D0F">
        <w:rPr>
          <w:b/>
          <w:sz w:val="24"/>
          <w:szCs w:val="24"/>
          <w:lang w:val="es-MX"/>
        </w:rPr>
        <w:tab/>
      </w:r>
      <w:r w:rsidR="000E4C25" w:rsidRPr="000E4C25">
        <w:rPr>
          <w:sz w:val="24"/>
          <w:szCs w:val="24"/>
          <w:lang w:val="es-MX"/>
        </w:rPr>
        <w:t xml:space="preserve">Autocad </w:t>
      </w:r>
      <w:r w:rsidR="000E4C25">
        <w:rPr>
          <w:sz w:val="24"/>
          <w:szCs w:val="24"/>
          <w:lang w:val="es-MX"/>
        </w:rPr>
        <w:t>for</w:t>
      </w:r>
      <w:r w:rsidR="000E4C25" w:rsidRPr="000E4C25">
        <w:rPr>
          <w:sz w:val="24"/>
          <w:szCs w:val="24"/>
          <w:lang w:val="es-MX"/>
        </w:rPr>
        <w:t xml:space="preserve"> Geotechnical </w:t>
      </w:r>
      <w:r w:rsidR="006243CF">
        <w:rPr>
          <w:sz w:val="24"/>
          <w:szCs w:val="24"/>
          <w:lang w:val="es-MX"/>
        </w:rPr>
        <w:t>engineering</w:t>
      </w:r>
    </w:p>
    <w:p w14:paraId="06B7C840" w14:textId="77777777" w:rsidR="00561D0F" w:rsidRPr="00561D0F" w:rsidRDefault="00561D0F" w:rsidP="00561D0F">
      <w:pPr>
        <w:pStyle w:val="BodyText2"/>
        <w:spacing w:after="0" w:line="240" w:lineRule="auto"/>
        <w:jc w:val="both"/>
        <w:rPr>
          <w:bCs/>
          <w:sz w:val="24"/>
          <w:szCs w:val="24"/>
          <w:lang w:val="es-MX"/>
        </w:rPr>
      </w:pPr>
    </w:p>
    <w:p w14:paraId="5389E1B7" w14:textId="77777777" w:rsidR="00491BAA" w:rsidRPr="00491BAA" w:rsidRDefault="00561D0F" w:rsidP="00491BAA">
      <w:pPr>
        <w:pStyle w:val="BodyText2"/>
        <w:spacing w:after="0" w:line="240" w:lineRule="auto"/>
        <w:ind w:firstLine="720"/>
        <w:jc w:val="both"/>
        <w:rPr>
          <w:sz w:val="20"/>
          <w:szCs w:val="20"/>
        </w:rPr>
      </w:pPr>
      <w:r w:rsidRPr="00561D0F">
        <w:rPr>
          <w:b/>
          <w:sz w:val="24"/>
          <w:szCs w:val="24"/>
          <w:lang w:val="vi-VN"/>
        </w:rPr>
        <w:t xml:space="preserve">Mã số học </w:t>
      </w:r>
      <w:r w:rsidRPr="00491BAA">
        <w:rPr>
          <w:b/>
          <w:bCs/>
          <w:sz w:val="24"/>
          <w:szCs w:val="24"/>
          <w:lang w:val="es-MX"/>
        </w:rPr>
        <w:t>phần</w:t>
      </w:r>
      <w:r w:rsidRPr="00561D0F">
        <w:rPr>
          <w:b/>
          <w:sz w:val="24"/>
          <w:szCs w:val="24"/>
          <w:lang w:val="vi-VN"/>
        </w:rPr>
        <w:t>:</w:t>
      </w:r>
      <w:r w:rsidRPr="00561D0F">
        <w:rPr>
          <w:sz w:val="24"/>
          <w:szCs w:val="24"/>
          <w:lang w:val="es-MX"/>
        </w:rPr>
        <w:t xml:space="preserve"> </w:t>
      </w:r>
      <w:r w:rsidR="00491BAA" w:rsidRPr="00457F32">
        <w:rPr>
          <w:sz w:val="24"/>
          <w:szCs w:val="24"/>
          <w:lang w:val="es-MX"/>
        </w:rPr>
        <w:t>70405</w:t>
      </w:r>
      <w:r w:rsidR="00F14DDD" w:rsidRPr="00457F32">
        <w:rPr>
          <w:sz w:val="24"/>
          <w:szCs w:val="24"/>
          <w:lang w:val="es-MX"/>
        </w:rPr>
        <w:t>34</w:t>
      </w:r>
    </w:p>
    <w:p w14:paraId="6BA51899" w14:textId="77777777" w:rsidR="00561D0F" w:rsidRPr="00561D0F" w:rsidRDefault="00561D0F" w:rsidP="00561D0F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  <w:lang w:val="es-MX"/>
        </w:rPr>
      </w:pPr>
      <w:r w:rsidRPr="00561D0F">
        <w:rPr>
          <w:b/>
          <w:bCs/>
          <w:sz w:val="24"/>
          <w:szCs w:val="24"/>
          <w:lang w:val="es-MX"/>
        </w:rPr>
        <w:t xml:space="preserve">Số tín chỉ học phần: </w:t>
      </w:r>
      <w:r w:rsidR="000E4C25">
        <w:rPr>
          <w:bCs/>
          <w:sz w:val="24"/>
          <w:szCs w:val="24"/>
          <w:lang w:val="es-MX"/>
        </w:rPr>
        <w:t>2</w:t>
      </w:r>
      <w:r w:rsidRPr="00561D0F">
        <w:rPr>
          <w:bCs/>
          <w:sz w:val="24"/>
          <w:szCs w:val="24"/>
          <w:lang w:val="es-MX"/>
        </w:rPr>
        <w:t xml:space="preserve"> (2</w:t>
      </w:r>
      <w:r w:rsidR="000E4C25">
        <w:rPr>
          <w:bCs/>
          <w:sz w:val="24"/>
          <w:szCs w:val="24"/>
          <w:lang w:val="es-MX"/>
        </w:rPr>
        <w:t>-0</w:t>
      </w:r>
      <w:r w:rsidRPr="00561D0F">
        <w:rPr>
          <w:bCs/>
          <w:sz w:val="24"/>
          <w:szCs w:val="24"/>
          <w:lang w:val="es-MX"/>
        </w:rPr>
        <w:t>-</w:t>
      </w:r>
      <w:r w:rsidR="000E4C25">
        <w:rPr>
          <w:bCs/>
          <w:sz w:val="24"/>
          <w:szCs w:val="24"/>
          <w:lang w:val="es-MX"/>
        </w:rPr>
        <w:t>4</w:t>
      </w:r>
      <w:r w:rsidRPr="00561D0F">
        <w:rPr>
          <w:bCs/>
          <w:sz w:val="24"/>
          <w:szCs w:val="24"/>
          <w:lang w:val="es-MX"/>
        </w:rPr>
        <w:t>)</w:t>
      </w:r>
      <w:r w:rsidRPr="00561D0F">
        <w:rPr>
          <w:b/>
          <w:bCs/>
          <w:sz w:val="24"/>
          <w:szCs w:val="24"/>
          <w:lang w:val="es-MX"/>
        </w:rPr>
        <w:t xml:space="preserve"> </w:t>
      </w:r>
    </w:p>
    <w:p w14:paraId="37AD8DBC" w14:textId="77777777" w:rsidR="00561D0F" w:rsidRPr="00561D0F" w:rsidRDefault="00561D0F" w:rsidP="00561D0F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  <w:lang w:val="es-MX"/>
        </w:rPr>
      </w:pPr>
      <w:r w:rsidRPr="00561D0F">
        <w:rPr>
          <w:b/>
          <w:sz w:val="24"/>
          <w:szCs w:val="24"/>
          <w:lang w:val="vi-VN"/>
        </w:rPr>
        <w:t>Số tiết học phần:</w:t>
      </w:r>
      <w:r w:rsidRPr="00561D0F">
        <w:rPr>
          <w:b/>
          <w:sz w:val="24"/>
          <w:szCs w:val="24"/>
          <w:lang w:val="es-MX"/>
        </w:rPr>
        <w:t xml:space="preserve"> </w:t>
      </w:r>
    </w:p>
    <w:p w14:paraId="18232B5C" w14:textId="77777777" w:rsidR="00561D0F" w:rsidRPr="00561D0F" w:rsidRDefault="00561D0F" w:rsidP="00561D0F">
      <w:pPr>
        <w:pStyle w:val="BodyText2"/>
        <w:spacing w:after="0" w:line="240" w:lineRule="auto"/>
        <w:ind w:left="720" w:firstLine="720"/>
        <w:jc w:val="both"/>
        <w:rPr>
          <w:sz w:val="24"/>
          <w:szCs w:val="24"/>
          <w:lang w:val="es-MX"/>
        </w:rPr>
      </w:pPr>
      <w:r w:rsidRPr="00561D0F">
        <w:rPr>
          <w:sz w:val="24"/>
          <w:szCs w:val="24"/>
          <w:lang w:val="vi-VN"/>
        </w:rPr>
        <w:t>Lý thuyết:</w:t>
      </w:r>
      <w:r w:rsidRPr="00561D0F">
        <w:rPr>
          <w:sz w:val="24"/>
          <w:szCs w:val="24"/>
          <w:lang w:val="es-MX"/>
        </w:rPr>
        <w:t xml:space="preserve"> </w:t>
      </w:r>
      <w:r w:rsidR="00F14DDD">
        <w:rPr>
          <w:sz w:val="24"/>
          <w:szCs w:val="24"/>
          <w:lang w:val="es-MX"/>
        </w:rPr>
        <w:t>24</w:t>
      </w:r>
      <w:r w:rsidRPr="00561D0F">
        <w:rPr>
          <w:sz w:val="24"/>
          <w:szCs w:val="24"/>
          <w:lang w:val="es-MX"/>
        </w:rPr>
        <w:t xml:space="preserve"> tiết</w:t>
      </w:r>
      <w:r w:rsidRPr="00561D0F">
        <w:rPr>
          <w:sz w:val="24"/>
          <w:szCs w:val="24"/>
          <w:lang w:val="vi-VN"/>
        </w:rPr>
        <w:t>;</w:t>
      </w:r>
      <w:r w:rsidRPr="00561D0F">
        <w:rPr>
          <w:sz w:val="24"/>
          <w:szCs w:val="24"/>
          <w:lang w:val="es-MX"/>
        </w:rPr>
        <w:tab/>
      </w:r>
      <w:r w:rsidRPr="00561D0F">
        <w:rPr>
          <w:sz w:val="24"/>
          <w:szCs w:val="24"/>
          <w:lang w:val="es-MX"/>
        </w:rPr>
        <w:tab/>
      </w:r>
      <w:r w:rsidRPr="00561D0F">
        <w:rPr>
          <w:sz w:val="24"/>
          <w:szCs w:val="24"/>
          <w:lang w:val="vi-VN"/>
        </w:rPr>
        <w:t>Bài tập</w:t>
      </w:r>
      <w:r w:rsidRPr="00561D0F">
        <w:rPr>
          <w:sz w:val="24"/>
          <w:szCs w:val="24"/>
        </w:rPr>
        <w:t xml:space="preserve">: </w:t>
      </w:r>
      <w:r w:rsidR="00F14DDD">
        <w:rPr>
          <w:sz w:val="24"/>
          <w:szCs w:val="24"/>
          <w:lang w:val="es-MX"/>
        </w:rPr>
        <w:t>6</w:t>
      </w:r>
      <w:r w:rsidRPr="00561D0F">
        <w:rPr>
          <w:sz w:val="24"/>
          <w:szCs w:val="24"/>
          <w:lang w:val="es-MX"/>
        </w:rPr>
        <w:t xml:space="preserve"> tiết</w:t>
      </w:r>
      <w:r w:rsidRPr="00561D0F">
        <w:rPr>
          <w:sz w:val="24"/>
          <w:szCs w:val="24"/>
          <w:lang w:val="vi-VN"/>
        </w:rPr>
        <w:t>;</w:t>
      </w:r>
      <w:r w:rsidRPr="00561D0F">
        <w:rPr>
          <w:sz w:val="24"/>
          <w:szCs w:val="24"/>
        </w:rPr>
        <w:tab/>
      </w:r>
      <w:r w:rsidRPr="00561D0F">
        <w:rPr>
          <w:sz w:val="24"/>
          <w:szCs w:val="24"/>
        </w:rPr>
        <w:tab/>
      </w:r>
      <w:r w:rsidRPr="00561D0F">
        <w:rPr>
          <w:sz w:val="24"/>
          <w:szCs w:val="24"/>
        </w:rPr>
        <w:tab/>
      </w:r>
      <w:r w:rsidRPr="00561D0F">
        <w:rPr>
          <w:sz w:val="24"/>
          <w:szCs w:val="24"/>
          <w:lang w:val="vi-VN"/>
        </w:rPr>
        <w:t>Thực</w:t>
      </w:r>
      <w:r w:rsidRPr="00561D0F">
        <w:rPr>
          <w:sz w:val="24"/>
          <w:szCs w:val="24"/>
        </w:rPr>
        <w:t xml:space="preserve"> </w:t>
      </w:r>
      <w:r w:rsidRPr="00561D0F">
        <w:rPr>
          <w:sz w:val="24"/>
          <w:szCs w:val="24"/>
          <w:lang w:val="vi-VN"/>
        </w:rPr>
        <w:t>hành:</w:t>
      </w:r>
      <w:r w:rsidRPr="00561D0F">
        <w:rPr>
          <w:sz w:val="24"/>
          <w:szCs w:val="24"/>
        </w:rPr>
        <w:t xml:space="preserve"> </w:t>
      </w:r>
      <w:r w:rsidR="002B71D2">
        <w:rPr>
          <w:sz w:val="24"/>
          <w:szCs w:val="24"/>
          <w:lang w:val="es-MX"/>
        </w:rPr>
        <w:t>0</w:t>
      </w:r>
      <w:r w:rsidRPr="00561D0F">
        <w:rPr>
          <w:sz w:val="24"/>
          <w:szCs w:val="24"/>
          <w:lang w:val="es-MX"/>
        </w:rPr>
        <w:t xml:space="preserve"> tiết;</w:t>
      </w:r>
    </w:p>
    <w:p w14:paraId="18431588" w14:textId="77777777" w:rsidR="00561D0F" w:rsidRPr="00561D0F" w:rsidRDefault="00561D0F" w:rsidP="00561D0F">
      <w:pPr>
        <w:pStyle w:val="BodyText2"/>
        <w:spacing w:after="0" w:line="240" w:lineRule="auto"/>
        <w:ind w:left="720" w:firstLine="720"/>
        <w:jc w:val="both"/>
        <w:rPr>
          <w:sz w:val="24"/>
          <w:szCs w:val="24"/>
          <w:lang w:val="es-MX"/>
        </w:rPr>
      </w:pPr>
      <w:r w:rsidRPr="00561D0F">
        <w:rPr>
          <w:sz w:val="24"/>
          <w:szCs w:val="24"/>
          <w:lang w:val="es-MX"/>
        </w:rPr>
        <w:t>T</w:t>
      </w:r>
      <w:r w:rsidRPr="00561D0F">
        <w:rPr>
          <w:sz w:val="24"/>
          <w:szCs w:val="24"/>
          <w:lang w:val="vi-VN"/>
        </w:rPr>
        <w:t>hực tập:</w:t>
      </w:r>
      <w:r w:rsidRPr="00561D0F">
        <w:rPr>
          <w:sz w:val="24"/>
          <w:szCs w:val="24"/>
          <w:lang w:val="es-MX"/>
        </w:rPr>
        <w:t xml:space="preserve">    0 tiết</w:t>
      </w:r>
      <w:r w:rsidRPr="00561D0F">
        <w:rPr>
          <w:sz w:val="24"/>
          <w:szCs w:val="24"/>
          <w:lang w:val="vi-VN"/>
        </w:rPr>
        <w:t xml:space="preserve">; </w:t>
      </w:r>
      <w:r w:rsidRPr="00561D0F">
        <w:rPr>
          <w:sz w:val="24"/>
          <w:szCs w:val="24"/>
          <w:lang w:val="es-MX"/>
        </w:rPr>
        <w:tab/>
      </w:r>
      <w:r w:rsidRPr="00561D0F">
        <w:rPr>
          <w:sz w:val="24"/>
          <w:szCs w:val="24"/>
          <w:lang w:val="es-MX"/>
        </w:rPr>
        <w:tab/>
        <w:t>Đồ án:   0 tiết;</w:t>
      </w:r>
      <w:r w:rsidRPr="00561D0F">
        <w:rPr>
          <w:sz w:val="24"/>
          <w:szCs w:val="24"/>
          <w:lang w:val="es-MX"/>
        </w:rPr>
        <w:tab/>
      </w:r>
      <w:r w:rsidRPr="00561D0F">
        <w:rPr>
          <w:sz w:val="24"/>
          <w:szCs w:val="24"/>
          <w:lang w:val="es-MX"/>
        </w:rPr>
        <w:tab/>
      </w:r>
      <w:r w:rsidRPr="00561D0F">
        <w:rPr>
          <w:sz w:val="24"/>
          <w:szCs w:val="24"/>
          <w:lang w:val="es-MX"/>
        </w:rPr>
        <w:tab/>
      </w:r>
      <w:r w:rsidRPr="00561D0F">
        <w:rPr>
          <w:sz w:val="24"/>
          <w:szCs w:val="24"/>
          <w:lang w:val="vi-VN"/>
        </w:rPr>
        <w:t>Tự học:</w:t>
      </w:r>
      <w:r w:rsidR="000E4C25">
        <w:rPr>
          <w:sz w:val="24"/>
          <w:szCs w:val="24"/>
          <w:lang w:val="es-MX"/>
        </w:rPr>
        <w:t xml:space="preserve">       60</w:t>
      </w:r>
      <w:r w:rsidRPr="00561D0F">
        <w:rPr>
          <w:sz w:val="24"/>
          <w:szCs w:val="24"/>
          <w:lang w:val="es-MX"/>
        </w:rPr>
        <w:t xml:space="preserve"> tiết</w:t>
      </w:r>
    </w:p>
    <w:p w14:paraId="609DC338" w14:textId="77777777" w:rsidR="00744C77" w:rsidRPr="00561D0F" w:rsidRDefault="003800AB" w:rsidP="00561D0F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2. </w:t>
      </w:r>
      <w:r w:rsidR="00744C77" w:rsidRPr="00561D0F">
        <w:rPr>
          <w:b/>
          <w:bCs/>
          <w:color w:val="000000"/>
          <w:sz w:val="24"/>
          <w:szCs w:val="24"/>
        </w:rPr>
        <w:t xml:space="preserve">Đơn vị </w:t>
      </w:r>
      <w:r w:rsidR="004A21C9" w:rsidRPr="00561D0F">
        <w:rPr>
          <w:b/>
          <w:bCs/>
          <w:color w:val="000000"/>
          <w:sz w:val="24"/>
          <w:szCs w:val="24"/>
        </w:rPr>
        <w:t xml:space="preserve">quản lý </w:t>
      </w:r>
      <w:r w:rsidR="00744C77" w:rsidRPr="00561D0F">
        <w:rPr>
          <w:b/>
          <w:bCs/>
          <w:color w:val="000000"/>
          <w:sz w:val="24"/>
          <w:szCs w:val="24"/>
        </w:rPr>
        <w:t>học phần</w:t>
      </w:r>
    </w:p>
    <w:p w14:paraId="1F5719C1" w14:textId="77777777" w:rsidR="003F5908" w:rsidRPr="00561D0F" w:rsidRDefault="003800AB" w:rsidP="00561D0F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</w:rPr>
      </w:pPr>
      <w:r w:rsidRPr="00561D0F">
        <w:rPr>
          <w:b/>
          <w:sz w:val="24"/>
          <w:szCs w:val="24"/>
        </w:rPr>
        <w:t xml:space="preserve">2.1 </w:t>
      </w:r>
      <w:r w:rsidR="003F5908" w:rsidRPr="00561D0F">
        <w:rPr>
          <w:b/>
          <w:sz w:val="24"/>
          <w:szCs w:val="24"/>
        </w:rPr>
        <w:t>Giảng viên giảng dạy:</w:t>
      </w:r>
      <w:r w:rsidR="006D03CF" w:rsidRPr="00561D0F">
        <w:rPr>
          <w:b/>
          <w:sz w:val="24"/>
          <w:szCs w:val="24"/>
          <w:lang w:val="vi-VN"/>
        </w:rPr>
        <w:tab/>
      </w:r>
      <w:r w:rsidR="00561D0F">
        <w:rPr>
          <w:b/>
          <w:sz w:val="24"/>
          <w:szCs w:val="24"/>
        </w:rPr>
        <w:tab/>
      </w:r>
      <w:r w:rsidR="00561D0F">
        <w:rPr>
          <w:b/>
          <w:sz w:val="24"/>
          <w:szCs w:val="24"/>
        </w:rPr>
        <w:tab/>
      </w:r>
      <w:r w:rsidR="00561D0F">
        <w:rPr>
          <w:b/>
          <w:sz w:val="24"/>
          <w:szCs w:val="24"/>
        </w:rPr>
        <w:tab/>
      </w:r>
      <w:r w:rsidR="006D03CF" w:rsidRPr="00561D0F">
        <w:rPr>
          <w:b/>
          <w:sz w:val="24"/>
          <w:szCs w:val="24"/>
        </w:rPr>
        <w:t>Mã giảng viên</w:t>
      </w:r>
    </w:p>
    <w:p w14:paraId="6B83D5DB" w14:textId="77777777" w:rsidR="007D4F5D" w:rsidRPr="00BF5B67" w:rsidRDefault="007D4F5D" w:rsidP="007D4F5D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BF5B67">
        <w:rPr>
          <w:sz w:val="24"/>
          <w:szCs w:val="24"/>
        </w:rPr>
        <w:t>1. ThS. Nguyễn Văn Hùng</w:t>
      </w:r>
      <w:r w:rsidRPr="00BF5B67">
        <w:rPr>
          <w:sz w:val="24"/>
          <w:szCs w:val="24"/>
        </w:rPr>
        <w:tab/>
      </w:r>
      <w:r w:rsidRPr="00BF5B67">
        <w:rPr>
          <w:sz w:val="24"/>
          <w:szCs w:val="24"/>
        </w:rPr>
        <w:tab/>
      </w:r>
      <w:r w:rsidRPr="00BF5B67">
        <w:rPr>
          <w:sz w:val="24"/>
          <w:szCs w:val="24"/>
        </w:rPr>
        <w:tab/>
      </w:r>
      <w:r w:rsidRPr="00BF5B67">
        <w:rPr>
          <w:sz w:val="24"/>
          <w:szCs w:val="24"/>
        </w:rPr>
        <w:tab/>
        <w:t>0405-24</w:t>
      </w:r>
    </w:p>
    <w:p w14:paraId="3BB01D1B" w14:textId="77777777" w:rsidR="007D4F5D" w:rsidRDefault="007D4F5D" w:rsidP="007D4F5D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BF5B67">
        <w:rPr>
          <w:sz w:val="24"/>
          <w:szCs w:val="24"/>
        </w:rPr>
        <w:t>2. TS. Nhữ Việt Hà</w:t>
      </w:r>
      <w:r w:rsidRPr="00BF5B67">
        <w:rPr>
          <w:sz w:val="24"/>
          <w:szCs w:val="24"/>
        </w:rPr>
        <w:tab/>
      </w:r>
      <w:r w:rsidRPr="00BF5B67">
        <w:rPr>
          <w:sz w:val="24"/>
          <w:szCs w:val="24"/>
        </w:rPr>
        <w:tab/>
      </w:r>
      <w:r w:rsidRPr="00BF5B67">
        <w:rPr>
          <w:sz w:val="24"/>
          <w:szCs w:val="24"/>
        </w:rPr>
        <w:tab/>
      </w:r>
      <w:r w:rsidRPr="00BF5B67">
        <w:rPr>
          <w:sz w:val="24"/>
          <w:szCs w:val="24"/>
        </w:rPr>
        <w:tab/>
      </w:r>
      <w:r w:rsidRPr="00BF5B67">
        <w:rPr>
          <w:sz w:val="24"/>
          <w:szCs w:val="24"/>
        </w:rPr>
        <w:tab/>
        <w:t>0405-14</w:t>
      </w:r>
    </w:p>
    <w:p w14:paraId="6E597A09" w14:textId="77777777" w:rsidR="007D4F5D" w:rsidRPr="00BF5B67" w:rsidRDefault="007D4F5D" w:rsidP="007D4F5D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ThS. Bùi Văn Bình                                                  </w:t>
      </w:r>
      <w:r w:rsidRPr="00BF5B67">
        <w:rPr>
          <w:sz w:val="24"/>
          <w:szCs w:val="24"/>
        </w:rPr>
        <w:t>0405-</w:t>
      </w:r>
      <w:r>
        <w:rPr>
          <w:sz w:val="24"/>
          <w:szCs w:val="24"/>
        </w:rPr>
        <w:t>21</w:t>
      </w:r>
    </w:p>
    <w:p w14:paraId="79AB9451" w14:textId="77777777" w:rsidR="00744C77" w:rsidRPr="00520755" w:rsidRDefault="003800AB" w:rsidP="00561D0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561D0F">
        <w:rPr>
          <w:b/>
          <w:sz w:val="24"/>
          <w:szCs w:val="24"/>
        </w:rPr>
        <w:t xml:space="preserve">2.2. </w:t>
      </w:r>
      <w:r w:rsidR="00744C77" w:rsidRPr="00561D0F">
        <w:rPr>
          <w:b/>
          <w:sz w:val="24"/>
          <w:szCs w:val="24"/>
        </w:rPr>
        <w:t>Bộ môn:</w:t>
      </w:r>
      <w:r w:rsidR="007A02C0" w:rsidRPr="00561D0F">
        <w:rPr>
          <w:b/>
          <w:sz w:val="24"/>
          <w:szCs w:val="24"/>
        </w:rPr>
        <w:t xml:space="preserve"> </w:t>
      </w:r>
      <w:r w:rsidR="0003272D" w:rsidRPr="00520755">
        <w:rPr>
          <w:sz w:val="24"/>
          <w:szCs w:val="24"/>
        </w:rPr>
        <w:t>Địa chất công trình</w:t>
      </w:r>
    </w:p>
    <w:p w14:paraId="4665DABE" w14:textId="77777777" w:rsidR="00744C77" w:rsidRPr="00520755" w:rsidRDefault="003800AB" w:rsidP="00561D0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561D0F">
        <w:rPr>
          <w:b/>
          <w:sz w:val="24"/>
          <w:szCs w:val="24"/>
        </w:rPr>
        <w:t xml:space="preserve">2.3. </w:t>
      </w:r>
      <w:r w:rsidR="006447AD" w:rsidRPr="00561D0F">
        <w:rPr>
          <w:b/>
          <w:sz w:val="24"/>
          <w:szCs w:val="24"/>
        </w:rPr>
        <w:t>Khoa:</w:t>
      </w:r>
      <w:r w:rsidR="007A02C0" w:rsidRPr="00561D0F">
        <w:rPr>
          <w:b/>
          <w:sz w:val="24"/>
          <w:szCs w:val="24"/>
        </w:rPr>
        <w:t xml:space="preserve"> </w:t>
      </w:r>
      <w:r w:rsidR="0003272D" w:rsidRPr="00520755">
        <w:rPr>
          <w:sz w:val="24"/>
          <w:szCs w:val="24"/>
        </w:rPr>
        <w:t>Khoa học và Kỹ thuật Địa chất</w:t>
      </w:r>
    </w:p>
    <w:p w14:paraId="4C85737B" w14:textId="77777777" w:rsidR="00744C77" w:rsidRPr="00561D0F" w:rsidRDefault="003800AB" w:rsidP="00561D0F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3. </w:t>
      </w:r>
      <w:r w:rsidR="00744C77" w:rsidRPr="00561D0F">
        <w:rPr>
          <w:b/>
          <w:bCs/>
          <w:color w:val="000000"/>
          <w:sz w:val="24"/>
          <w:szCs w:val="24"/>
        </w:rPr>
        <w:t xml:space="preserve">Điều kiện </w:t>
      </w:r>
      <w:r w:rsidR="00533289" w:rsidRPr="00561D0F">
        <w:rPr>
          <w:b/>
          <w:bCs/>
          <w:color w:val="000000"/>
          <w:sz w:val="24"/>
          <w:szCs w:val="24"/>
        </w:rPr>
        <w:t>học hợp</w:t>
      </w:r>
      <w:r w:rsidR="00DA409D" w:rsidRPr="00561D0F">
        <w:rPr>
          <w:b/>
          <w:bCs/>
          <w:color w:val="000000"/>
          <w:sz w:val="24"/>
          <w:szCs w:val="24"/>
        </w:rPr>
        <w:t xml:space="preserve"> phần</w:t>
      </w:r>
      <w:r w:rsidR="00BA09EA" w:rsidRPr="00561D0F">
        <w:rPr>
          <w:b/>
          <w:bCs/>
          <w:color w:val="000000"/>
          <w:sz w:val="24"/>
          <w:szCs w:val="24"/>
        </w:rPr>
        <w:t xml:space="preserve"> </w:t>
      </w:r>
      <w:r w:rsidR="006D03CF" w:rsidRPr="00561D0F">
        <w:rPr>
          <w:b/>
          <w:bCs/>
          <w:color w:val="000000"/>
          <w:sz w:val="24"/>
          <w:szCs w:val="24"/>
        </w:rPr>
        <w:t>(mã số học phần)</w:t>
      </w:r>
      <w:r w:rsidR="000933AC" w:rsidRPr="00561D0F">
        <w:rPr>
          <w:b/>
          <w:bCs/>
          <w:color w:val="000000"/>
          <w:sz w:val="24"/>
          <w:szCs w:val="24"/>
        </w:rPr>
        <w:t xml:space="preserve">: </w:t>
      </w:r>
    </w:p>
    <w:p w14:paraId="36AC01F6" w14:textId="77777777" w:rsidR="006D03CF" w:rsidRPr="009A03B0" w:rsidRDefault="003800AB" w:rsidP="00520755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  <w:highlight w:val="yellow"/>
        </w:rPr>
      </w:pPr>
      <w:r w:rsidRPr="00561D0F">
        <w:rPr>
          <w:b/>
          <w:bCs/>
          <w:color w:val="000000"/>
          <w:sz w:val="24"/>
          <w:szCs w:val="24"/>
        </w:rPr>
        <w:t xml:space="preserve">3.1. </w:t>
      </w:r>
      <w:r w:rsidR="006D03CF" w:rsidRPr="00561D0F">
        <w:rPr>
          <w:b/>
          <w:bCs/>
          <w:color w:val="000000"/>
          <w:sz w:val="24"/>
          <w:szCs w:val="24"/>
        </w:rPr>
        <w:t>Môn học tiên quyết:</w:t>
      </w:r>
      <w:r w:rsidR="007A02C0" w:rsidRPr="00561D0F">
        <w:rPr>
          <w:b/>
          <w:bCs/>
          <w:color w:val="000000"/>
          <w:sz w:val="24"/>
          <w:szCs w:val="24"/>
        </w:rPr>
        <w:t xml:space="preserve"> </w:t>
      </w:r>
      <w:r w:rsidR="009A03B0">
        <w:rPr>
          <w:b/>
          <w:bCs/>
          <w:color w:val="000000"/>
          <w:sz w:val="24"/>
          <w:szCs w:val="24"/>
        </w:rPr>
        <w:t>Không</w:t>
      </w:r>
    </w:p>
    <w:p w14:paraId="7FD410C2" w14:textId="77777777" w:rsidR="006D03CF" w:rsidRPr="00D40B5C" w:rsidRDefault="003800AB" w:rsidP="00520755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3.2. </w:t>
      </w:r>
      <w:r w:rsidR="006D03CF" w:rsidRPr="00561D0F">
        <w:rPr>
          <w:b/>
          <w:bCs/>
          <w:color w:val="000000"/>
          <w:sz w:val="24"/>
          <w:szCs w:val="24"/>
        </w:rPr>
        <w:t>Môn học học trước:</w:t>
      </w:r>
      <w:r w:rsidR="009A03B0">
        <w:rPr>
          <w:b/>
          <w:bCs/>
          <w:color w:val="000000"/>
          <w:sz w:val="24"/>
          <w:szCs w:val="24"/>
        </w:rPr>
        <w:t xml:space="preserve"> </w:t>
      </w:r>
      <w:r w:rsidR="00D40B5C" w:rsidRPr="00D40B5C">
        <w:rPr>
          <w:b/>
          <w:bCs/>
          <w:color w:val="000000"/>
          <w:sz w:val="24"/>
          <w:szCs w:val="24"/>
        </w:rPr>
        <w:t>không</w:t>
      </w:r>
    </w:p>
    <w:p w14:paraId="0593CCE1" w14:textId="77777777" w:rsidR="009B7F1F" w:rsidRPr="00561D0F" w:rsidRDefault="009B7F1F" w:rsidP="00520755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  <w:lang w:val="es-MX"/>
        </w:rPr>
      </w:pPr>
      <w:r w:rsidRPr="00561D0F">
        <w:rPr>
          <w:b/>
          <w:bCs/>
          <w:color w:val="000000"/>
          <w:sz w:val="24"/>
          <w:szCs w:val="24"/>
        </w:rPr>
        <w:t xml:space="preserve">4. Mục tiêu của học phần:  </w:t>
      </w:r>
    </w:p>
    <w:p w14:paraId="12278485" w14:textId="77777777" w:rsidR="00361F12" w:rsidRPr="00561D0F" w:rsidRDefault="00361F12" w:rsidP="00520755">
      <w:pPr>
        <w:pStyle w:val="BodyText2"/>
        <w:spacing w:after="0" w:line="240" w:lineRule="auto"/>
        <w:ind w:firstLine="720"/>
        <w:jc w:val="both"/>
        <w:rPr>
          <w:sz w:val="24"/>
          <w:szCs w:val="24"/>
          <w:lang w:val="es-MX"/>
        </w:rPr>
      </w:pPr>
      <w:r w:rsidRPr="00561D0F">
        <w:rPr>
          <w:sz w:val="24"/>
          <w:szCs w:val="24"/>
          <w:lang w:val="es-MX"/>
        </w:rPr>
        <w:t xml:space="preserve">- Về kiến thức: Môn học nhằm cung cấp những kiến thức cơ bản </w:t>
      </w:r>
      <w:r w:rsidR="000E4C25">
        <w:rPr>
          <w:sz w:val="24"/>
          <w:szCs w:val="24"/>
          <w:lang w:val="es-MX"/>
        </w:rPr>
        <w:t>về cách sử dụng autocad và ứng dụng của nó trong ngành Địa kỹ thuật –</w:t>
      </w:r>
      <w:r w:rsidR="00002DB5">
        <w:rPr>
          <w:sz w:val="24"/>
          <w:szCs w:val="24"/>
          <w:lang w:val="es-MX"/>
        </w:rPr>
        <w:t xml:space="preserve"> </w:t>
      </w:r>
      <w:r w:rsidR="00F63AD3">
        <w:rPr>
          <w:sz w:val="24"/>
          <w:szCs w:val="24"/>
          <w:lang w:val="es-MX"/>
        </w:rPr>
        <w:t>x</w:t>
      </w:r>
      <w:r w:rsidR="00002DB5">
        <w:rPr>
          <w:sz w:val="24"/>
          <w:szCs w:val="24"/>
          <w:lang w:val="es-MX"/>
        </w:rPr>
        <w:t>ây dựng</w:t>
      </w:r>
      <w:r w:rsidRPr="00561D0F">
        <w:rPr>
          <w:sz w:val="24"/>
          <w:szCs w:val="24"/>
          <w:lang w:val="es-MX"/>
        </w:rPr>
        <w:t xml:space="preserve">. </w:t>
      </w:r>
    </w:p>
    <w:p w14:paraId="11139F50" w14:textId="77777777" w:rsidR="00361F12" w:rsidRPr="00561D0F" w:rsidRDefault="00361F12" w:rsidP="00520755">
      <w:pPr>
        <w:pStyle w:val="BodyText2"/>
        <w:spacing w:after="0" w:line="240" w:lineRule="auto"/>
        <w:ind w:firstLine="720"/>
        <w:jc w:val="both"/>
        <w:rPr>
          <w:sz w:val="24"/>
          <w:szCs w:val="24"/>
          <w:lang w:val="es-MX"/>
        </w:rPr>
      </w:pPr>
      <w:r w:rsidRPr="00561D0F">
        <w:rPr>
          <w:sz w:val="24"/>
          <w:szCs w:val="24"/>
          <w:lang w:val="es-MX"/>
        </w:rPr>
        <w:t xml:space="preserve">- Về kỹ năng: </w:t>
      </w:r>
      <w:r w:rsidR="000E4C25">
        <w:rPr>
          <w:sz w:val="24"/>
          <w:szCs w:val="24"/>
          <w:lang w:val="es-MX"/>
        </w:rPr>
        <w:t xml:space="preserve">sử dụng thành thạo các lệnh và các thao tác cơ bản cần thiết để ứng dụng trong ngành Địa kỹ thuật – </w:t>
      </w:r>
      <w:r w:rsidR="00F63AD3">
        <w:rPr>
          <w:sz w:val="24"/>
          <w:szCs w:val="24"/>
          <w:lang w:val="es-MX"/>
        </w:rPr>
        <w:t>x</w:t>
      </w:r>
      <w:r w:rsidR="000E4C25">
        <w:rPr>
          <w:sz w:val="24"/>
          <w:szCs w:val="24"/>
          <w:lang w:val="es-MX"/>
        </w:rPr>
        <w:t xml:space="preserve">ây dựng </w:t>
      </w:r>
      <w:r w:rsidRPr="00561D0F">
        <w:rPr>
          <w:sz w:val="24"/>
          <w:szCs w:val="24"/>
          <w:lang w:val="es-MX"/>
        </w:rPr>
        <w:t xml:space="preserve">. </w:t>
      </w:r>
      <w:r w:rsidR="000E4C25">
        <w:rPr>
          <w:sz w:val="24"/>
          <w:szCs w:val="24"/>
          <w:lang w:val="es-MX"/>
        </w:rPr>
        <w:t xml:space="preserve">Thiết lập môi trường bản vẽ, layout, cách in ấn, xử lý và tuỳ biến trong </w:t>
      </w:r>
      <w:r w:rsidR="00002DB5">
        <w:rPr>
          <w:sz w:val="24"/>
          <w:szCs w:val="24"/>
          <w:lang w:val="es-MX"/>
        </w:rPr>
        <w:t>việc lập bản vẽ về Địa kỹ thuật xây dựng và các bản vẽ phụ trợ khác</w:t>
      </w:r>
      <w:r w:rsidRPr="00561D0F">
        <w:rPr>
          <w:sz w:val="24"/>
          <w:szCs w:val="24"/>
          <w:lang w:val="es-MX"/>
        </w:rPr>
        <w:t>.</w:t>
      </w:r>
    </w:p>
    <w:p w14:paraId="38D36DFF" w14:textId="77777777" w:rsidR="00E22BBA" w:rsidRPr="00561D0F" w:rsidRDefault="003800AB" w:rsidP="00520755">
      <w:pPr>
        <w:pStyle w:val="ListParagraph"/>
        <w:ind w:left="0" w:firstLine="720"/>
        <w:jc w:val="both"/>
        <w:rPr>
          <w:b/>
          <w:bCs/>
        </w:rPr>
      </w:pPr>
      <w:r w:rsidRPr="00561D0F">
        <w:rPr>
          <w:b/>
          <w:bCs/>
          <w:lang w:val="es-MX"/>
        </w:rPr>
        <w:t xml:space="preserve">4.1. </w:t>
      </w:r>
      <w:r w:rsidR="00E22BBA" w:rsidRPr="00561D0F">
        <w:rPr>
          <w:b/>
          <w:bCs/>
          <w:lang w:val="vi-VN"/>
        </w:rPr>
        <w:t>Kiến thức</w:t>
      </w:r>
      <w:r w:rsidR="005D7849" w:rsidRPr="00561D0F">
        <w:rPr>
          <w:b/>
          <w:bCs/>
          <w:lang w:val="es-MX"/>
        </w:rPr>
        <w:t xml:space="preserve"> </w:t>
      </w:r>
    </w:p>
    <w:p w14:paraId="222F9060" w14:textId="77777777" w:rsidR="00511374" w:rsidRPr="00561D0F" w:rsidRDefault="00496B84" w:rsidP="00520755">
      <w:pPr>
        <w:pStyle w:val="ListParagraph"/>
        <w:ind w:left="0" w:firstLine="720"/>
        <w:jc w:val="both"/>
        <w:rPr>
          <w:color w:val="000000"/>
          <w:lang w:val="es-MX"/>
        </w:rPr>
      </w:pPr>
      <w:r w:rsidRPr="00561D0F">
        <w:rPr>
          <w:color w:val="000000"/>
          <w:lang w:val="es-MX"/>
        </w:rPr>
        <w:t xml:space="preserve">4.1.1. </w:t>
      </w:r>
      <w:r w:rsidR="006629B1">
        <w:rPr>
          <w:color w:val="000000"/>
          <w:lang w:val="es-MX"/>
        </w:rPr>
        <w:t>Một số kiến thức cơ bản</w:t>
      </w:r>
      <w:r w:rsidR="00E143DF">
        <w:rPr>
          <w:color w:val="000000"/>
          <w:lang w:val="es-MX"/>
        </w:rPr>
        <w:t xml:space="preserve"> trong AutoCad</w:t>
      </w:r>
      <w:r w:rsidR="00511374" w:rsidRPr="00561D0F">
        <w:rPr>
          <w:color w:val="000000"/>
          <w:lang w:val="es-MX"/>
        </w:rPr>
        <w:t>.</w:t>
      </w:r>
    </w:p>
    <w:p w14:paraId="15C28A52" w14:textId="77777777" w:rsidR="009A1EC6" w:rsidRPr="00561D0F" w:rsidRDefault="00F91FEF" w:rsidP="00520755">
      <w:pPr>
        <w:pStyle w:val="ListParagraph"/>
        <w:ind w:left="0" w:firstLine="720"/>
        <w:jc w:val="both"/>
        <w:rPr>
          <w:lang w:val="es-MX"/>
        </w:rPr>
      </w:pPr>
      <w:r w:rsidRPr="00561D0F">
        <w:rPr>
          <w:lang w:val="es-MX"/>
        </w:rPr>
        <w:t xml:space="preserve">4.1.2. </w:t>
      </w:r>
      <w:r w:rsidR="006629B1">
        <w:rPr>
          <w:lang w:val="es-MX"/>
        </w:rPr>
        <w:t>Thể hiện bản vẽ tổng thể trong AutoCad bao gồm các nội dung chính như: quản lý tỷ lệ và đường nét trong bản vẽ, thể hiện các mặt bằng kết cấu và một số thủ thuật đi kèm</w:t>
      </w:r>
      <w:r w:rsidR="009A1EC6" w:rsidRPr="00561D0F">
        <w:rPr>
          <w:lang w:val="es-MX"/>
        </w:rPr>
        <w:t>.</w:t>
      </w:r>
    </w:p>
    <w:p w14:paraId="63411E4A" w14:textId="77777777" w:rsidR="00026569" w:rsidRPr="00561D0F" w:rsidRDefault="00026569" w:rsidP="00520755">
      <w:pPr>
        <w:pStyle w:val="ListParagraph"/>
        <w:ind w:left="0" w:firstLine="720"/>
        <w:jc w:val="both"/>
        <w:rPr>
          <w:lang w:val="es-MX"/>
        </w:rPr>
      </w:pPr>
      <w:r w:rsidRPr="00561D0F">
        <w:rPr>
          <w:lang w:val="es-MX"/>
        </w:rPr>
        <w:t>4.1.</w:t>
      </w:r>
      <w:r w:rsidR="00F91FEF" w:rsidRPr="00561D0F">
        <w:rPr>
          <w:lang w:val="es-MX"/>
        </w:rPr>
        <w:t>3</w:t>
      </w:r>
      <w:r w:rsidRPr="00561D0F">
        <w:rPr>
          <w:lang w:val="es-MX"/>
        </w:rPr>
        <w:t xml:space="preserve">. </w:t>
      </w:r>
      <w:r w:rsidR="006629B1">
        <w:rPr>
          <w:lang w:val="es-MX"/>
        </w:rPr>
        <w:t>Ứng dụng AutoCad trong bản vẽ kỹ thuật</w:t>
      </w:r>
      <w:r w:rsidRPr="00561D0F">
        <w:rPr>
          <w:lang w:val="es-MX"/>
        </w:rPr>
        <w:t>.</w:t>
      </w:r>
      <w:r w:rsidR="00B53D5C" w:rsidRPr="00561D0F">
        <w:rPr>
          <w:lang w:val="es-MX"/>
        </w:rPr>
        <w:t xml:space="preserve"> </w:t>
      </w:r>
      <w:r w:rsidR="006629B1">
        <w:rPr>
          <w:lang w:val="es-MX"/>
        </w:rPr>
        <w:t xml:space="preserve">Thể hiện bản vẽ thiết kế móng, thiết kế xử lý nền đất yếu và các bản vẽ khác. </w:t>
      </w:r>
    </w:p>
    <w:p w14:paraId="5433E70E" w14:textId="77777777" w:rsidR="00D13B30" w:rsidRPr="00561D0F" w:rsidRDefault="003800AB" w:rsidP="00520755">
      <w:pPr>
        <w:pStyle w:val="ListParagraph"/>
        <w:ind w:left="0" w:firstLine="720"/>
        <w:jc w:val="both"/>
        <w:rPr>
          <w:b/>
          <w:lang w:val="es-MX"/>
        </w:rPr>
      </w:pPr>
      <w:r w:rsidRPr="00561D0F">
        <w:rPr>
          <w:b/>
          <w:lang w:val="es-MX"/>
        </w:rPr>
        <w:t xml:space="preserve">4.2. </w:t>
      </w:r>
      <w:r w:rsidR="00744C77" w:rsidRPr="00561D0F">
        <w:rPr>
          <w:b/>
          <w:lang w:val="vi-VN"/>
        </w:rPr>
        <w:t>Kỹ năng</w:t>
      </w:r>
      <w:r w:rsidR="00131C8E" w:rsidRPr="00561D0F">
        <w:rPr>
          <w:b/>
          <w:lang w:val="es-MX"/>
        </w:rPr>
        <w:t xml:space="preserve"> </w:t>
      </w:r>
    </w:p>
    <w:p w14:paraId="6633ECAF" w14:textId="77777777" w:rsidR="00706587" w:rsidRPr="00561D0F" w:rsidRDefault="005E6E78" w:rsidP="00520755">
      <w:pPr>
        <w:pStyle w:val="ListParagraph"/>
        <w:ind w:left="0" w:firstLine="720"/>
        <w:jc w:val="both"/>
        <w:rPr>
          <w:lang w:val="es-MX"/>
        </w:rPr>
      </w:pPr>
      <w:r w:rsidRPr="00561D0F">
        <w:rPr>
          <w:lang w:val="es-MX"/>
        </w:rPr>
        <w:t>4.2.1.</w:t>
      </w:r>
      <w:r w:rsidR="005C66D8" w:rsidRPr="00561D0F">
        <w:rPr>
          <w:lang w:val="es-MX"/>
        </w:rPr>
        <w:t xml:space="preserve">Hiểu và nắm vững được </w:t>
      </w:r>
      <w:r w:rsidR="00E143DF">
        <w:rPr>
          <w:lang w:val="es-MX"/>
        </w:rPr>
        <w:t xml:space="preserve">các </w:t>
      </w:r>
      <w:r w:rsidR="006629B1">
        <w:rPr>
          <w:lang w:val="es-MX"/>
        </w:rPr>
        <w:t>kiến thức cơ bản trong AutoCad</w:t>
      </w:r>
      <w:r w:rsidR="00706587" w:rsidRPr="00561D0F">
        <w:rPr>
          <w:lang w:val="es-MX"/>
        </w:rPr>
        <w:t>.</w:t>
      </w:r>
    </w:p>
    <w:p w14:paraId="710BE54A" w14:textId="77777777" w:rsidR="006629B1" w:rsidRDefault="00D46852" w:rsidP="00520755">
      <w:pPr>
        <w:pStyle w:val="ListParagraph"/>
        <w:ind w:left="0" w:firstLine="720"/>
        <w:jc w:val="both"/>
        <w:rPr>
          <w:lang w:val="es-MX"/>
        </w:rPr>
      </w:pPr>
      <w:r w:rsidRPr="00561D0F">
        <w:rPr>
          <w:lang w:val="es-MX"/>
        </w:rPr>
        <w:t>4.2.2</w:t>
      </w:r>
      <w:r w:rsidR="006629B1">
        <w:rPr>
          <w:lang w:val="es-MX"/>
        </w:rPr>
        <w:t xml:space="preserve">. Biết cách thể hiện bản vẽ tổng thể trong AutoCad. Sử dụng thành thạo các lệnh để chỉnh sửa, quản lý bản vẽ. </w:t>
      </w:r>
    </w:p>
    <w:p w14:paraId="7068416A" w14:textId="77777777" w:rsidR="006B7405" w:rsidRPr="00561D0F" w:rsidRDefault="00D46852" w:rsidP="00520755">
      <w:pPr>
        <w:pStyle w:val="ListParagraph"/>
        <w:ind w:left="0" w:firstLine="720"/>
        <w:jc w:val="both"/>
        <w:rPr>
          <w:lang w:val="es-MX"/>
        </w:rPr>
      </w:pPr>
      <w:r w:rsidRPr="00561D0F">
        <w:rPr>
          <w:lang w:val="es-MX"/>
        </w:rPr>
        <w:t>4.2.3</w:t>
      </w:r>
      <w:r w:rsidR="006B7405" w:rsidRPr="00561D0F">
        <w:rPr>
          <w:lang w:val="es-MX"/>
        </w:rPr>
        <w:t xml:space="preserve">. </w:t>
      </w:r>
      <w:r w:rsidR="006629B1">
        <w:rPr>
          <w:lang w:val="es-MX"/>
        </w:rPr>
        <w:t>Lập các bản vẽ thiết kế móng, thiết kế xử lý nền đất yếu và các bản vẽ kỹ thuật khác.</w:t>
      </w:r>
    </w:p>
    <w:p w14:paraId="6AA27152" w14:textId="77777777" w:rsidR="00744C77" w:rsidRPr="00561D0F" w:rsidRDefault="003800AB" w:rsidP="00561D0F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  <w:lang w:val="es-MX"/>
        </w:rPr>
      </w:pPr>
      <w:r w:rsidRPr="00561D0F">
        <w:rPr>
          <w:b/>
          <w:bCs/>
          <w:color w:val="000000"/>
          <w:sz w:val="24"/>
          <w:szCs w:val="24"/>
          <w:lang w:val="es-MX"/>
        </w:rPr>
        <w:t xml:space="preserve">5. </w:t>
      </w:r>
      <w:r w:rsidR="00BA09EA" w:rsidRPr="00561D0F">
        <w:rPr>
          <w:b/>
          <w:bCs/>
          <w:color w:val="000000"/>
          <w:sz w:val="24"/>
          <w:szCs w:val="24"/>
          <w:lang w:val="es-MX"/>
        </w:rPr>
        <w:t>T</w:t>
      </w:r>
      <w:r w:rsidR="00744C77" w:rsidRPr="00561D0F">
        <w:rPr>
          <w:b/>
          <w:bCs/>
          <w:color w:val="000000"/>
          <w:sz w:val="24"/>
          <w:szCs w:val="24"/>
          <w:lang w:val="es-MX"/>
        </w:rPr>
        <w:t>óm tắt nội dung học phần</w:t>
      </w:r>
      <w:r w:rsidR="007A02C0" w:rsidRPr="00561D0F">
        <w:rPr>
          <w:b/>
          <w:bCs/>
          <w:color w:val="000000"/>
          <w:sz w:val="24"/>
          <w:szCs w:val="24"/>
          <w:lang w:val="es-MX"/>
        </w:rPr>
        <w:t xml:space="preserve">             </w:t>
      </w:r>
    </w:p>
    <w:p w14:paraId="74E253B1" w14:textId="77777777" w:rsidR="00E143DF" w:rsidRDefault="00A96C41" w:rsidP="00E143DF">
      <w:pPr>
        <w:ind w:firstLine="720"/>
        <w:jc w:val="both"/>
        <w:rPr>
          <w:color w:val="000000"/>
          <w:sz w:val="24"/>
          <w:szCs w:val="24"/>
          <w:lang w:val="es-MX"/>
        </w:rPr>
      </w:pPr>
      <w:r w:rsidRPr="00561D0F">
        <w:rPr>
          <w:color w:val="000000"/>
          <w:sz w:val="24"/>
          <w:szCs w:val="24"/>
          <w:lang w:val="es-MX"/>
        </w:rPr>
        <w:t xml:space="preserve">- </w:t>
      </w:r>
      <w:r w:rsidR="00E143DF">
        <w:rPr>
          <w:color w:val="000000"/>
          <w:sz w:val="24"/>
          <w:szCs w:val="24"/>
          <w:lang w:val="es-MX"/>
        </w:rPr>
        <w:t>Các thanh công cụ trong AutoCad;</w:t>
      </w:r>
    </w:p>
    <w:p w14:paraId="29B1A5A3" w14:textId="77777777" w:rsidR="00E143DF" w:rsidRDefault="00E143DF" w:rsidP="00E143DF">
      <w:pPr>
        <w:ind w:firstLine="720"/>
        <w:jc w:val="both"/>
        <w:rPr>
          <w:color w:val="000000"/>
          <w:sz w:val="24"/>
          <w:szCs w:val="24"/>
          <w:lang w:val="es-MX"/>
        </w:rPr>
      </w:pPr>
      <w:r>
        <w:rPr>
          <w:color w:val="000000"/>
          <w:sz w:val="24"/>
          <w:szCs w:val="24"/>
          <w:lang w:val="es-MX"/>
        </w:rPr>
        <w:t>- Các lệnh chỉnh sửa và vẽ trong AutoCad;</w:t>
      </w:r>
    </w:p>
    <w:p w14:paraId="1F2C2D44" w14:textId="77777777" w:rsidR="00E143DF" w:rsidRDefault="00E143DF" w:rsidP="00E143DF">
      <w:pPr>
        <w:ind w:firstLine="720"/>
        <w:jc w:val="both"/>
        <w:rPr>
          <w:color w:val="000000"/>
          <w:sz w:val="24"/>
          <w:szCs w:val="24"/>
          <w:lang w:val="es-MX"/>
        </w:rPr>
      </w:pPr>
      <w:r>
        <w:rPr>
          <w:color w:val="000000"/>
          <w:sz w:val="24"/>
          <w:szCs w:val="24"/>
          <w:lang w:val="es-MX"/>
        </w:rPr>
        <w:t>- Các công cụ hatch, dimention, Layer trong AutoCad;</w:t>
      </w:r>
    </w:p>
    <w:p w14:paraId="7CD15561" w14:textId="77777777" w:rsidR="00A96C41" w:rsidRPr="00561D0F" w:rsidRDefault="00E143DF" w:rsidP="00E143DF">
      <w:pPr>
        <w:ind w:firstLine="720"/>
        <w:jc w:val="both"/>
        <w:rPr>
          <w:color w:val="000000"/>
          <w:sz w:val="24"/>
          <w:szCs w:val="24"/>
          <w:lang w:val="es-MX"/>
        </w:rPr>
      </w:pPr>
      <w:r>
        <w:rPr>
          <w:color w:val="000000"/>
          <w:sz w:val="24"/>
          <w:szCs w:val="24"/>
          <w:lang w:val="es-MX"/>
        </w:rPr>
        <w:t>- Thành lập bản vẽ kỹ thuật, quản lý bản vẽ</w:t>
      </w:r>
      <w:r w:rsidR="00A96C41" w:rsidRPr="00561D0F">
        <w:rPr>
          <w:color w:val="000000"/>
          <w:sz w:val="24"/>
          <w:szCs w:val="24"/>
          <w:lang w:val="es-MX"/>
        </w:rPr>
        <w:t>.</w:t>
      </w:r>
    </w:p>
    <w:p w14:paraId="05C5559D" w14:textId="77777777" w:rsidR="00296F71" w:rsidRPr="00561D0F" w:rsidRDefault="003800AB" w:rsidP="00561D0F">
      <w:pPr>
        <w:pStyle w:val="BodyText2"/>
        <w:spacing w:after="0" w:line="240" w:lineRule="auto"/>
        <w:jc w:val="both"/>
        <w:rPr>
          <w:b/>
          <w:bCs/>
          <w:sz w:val="24"/>
          <w:szCs w:val="24"/>
          <w:lang w:val="es-MX"/>
        </w:rPr>
      </w:pPr>
      <w:r w:rsidRPr="00561D0F">
        <w:rPr>
          <w:b/>
          <w:bCs/>
          <w:color w:val="000000"/>
          <w:sz w:val="24"/>
          <w:szCs w:val="24"/>
          <w:lang w:val="es-MX"/>
        </w:rPr>
        <w:t xml:space="preserve">6. </w:t>
      </w:r>
      <w:r w:rsidR="009540AF" w:rsidRPr="00561D0F">
        <w:rPr>
          <w:b/>
          <w:bCs/>
          <w:color w:val="000000"/>
          <w:sz w:val="24"/>
          <w:szCs w:val="24"/>
          <w:lang w:val="es-MX"/>
        </w:rPr>
        <w:t>Cấu trúc nội dung học phần</w:t>
      </w:r>
      <w:r w:rsidR="007A02C0" w:rsidRPr="00561D0F">
        <w:rPr>
          <w:b/>
          <w:bCs/>
          <w:color w:val="000000"/>
          <w:sz w:val="24"/>
          <w:szCs w:val="24"/>
          <w:lang w:val="es-MX"/>
        </w:rPr>
        <w:t xml:space="preserve"> </w:t>
      </w:r>
    </w:p>
    <w:p w14:paraId="7E7226BF" w14:textId="77777777" w:rsidR="004A21C9" w:rsidRPr="00561D0F" w:rsidRDefault="00BA7C39" w:rsidP="00561D0F">
      <w:pPr>
        <w:pStyle w:val="ListParagraph"/>
        <w:jc w:val="center"/>
        <w:rPr>
          <w:b/>
          <w:bCs/>
          <w:lang w:val="nl-NL"/>
        </w:rPr>
      </w:pPr>
      <w:r w:rsidRPr="00561D0F">
        <w:rPr>
          <w:b/>
          <w:bCs/>
          <w:lang w:val="nl-NL"/>
        </w:rPr>
        <w:t>Bảng 1</w:t>
      </w:r>
      <w:r w:rsidR="004A21C9" w:rsidRPr="00561D0F">
        <w:rPr>
          <w:b/>
          <w:bCs/>
          <w:lang w:val="nl-NL"/>
        </w:rPr>
        <w:t>. Nội dung học phần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5674"/>
        <w:gridCol w:w="867"/>
        <w:gridCol w:w="1650"/>
      </w:tblGrid>
      <w:tr w:rsidR="001265BC" w:rsidRPr="00561D0F" w14:paraId="0EBAE955" w14:textId="77777777" w:rsidTr="00561D0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EDC" w14:textId="77777777" w:rsidR="001265BC" w:rsidRPr="00561D0F" w:rsidRDefault="001265BC" w:rsidP="00561D0F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561D0F">
              <w:rPr>
                <w:b/>
                <w:bCs/>
              </w:rPr>
              <w:t>6.1. Lý thuyết</w:t>
            </w:r>
          </w:p>
        </w:tc>
      </w:tr>
      <w:tr w:rsidR="00095A1D" w:rsidRPr="00561D0F" w14:paraId="2E1A05FD" w14:textId="77777777" w:rsidTr="0072351D">
        <w:tc>
          <w:tcPr>
            <w:tcW w:w="721" w:type="pct"/>
            <w:tcBorders>
              <w:top w:val="single" w:sz="4" w:space="0" w:color="auto"/>
            </w:tcBorders>
          </w:tcPr>
          <w:p w14:paraId="33961BA6" w14:textId="77777777" w:rsidR="003B73BB" w:rsidRPr="00561D0F" w:rsidRDefault="00BA09EA" w:rsidP="00561D0F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561D0F">
              <w:rPr>
                <w:b/>
                <w:bCs/>
                <w:i/>
              </w:rPr>
              <w:t>Đề mục</w:t>
            </w:r>
          </w:p>
        </w:tc>
        <w:tc>
          <w:tcPr>
            <w:tcW w:w="2964" w:type="pct"/>
            <w:tcBorders>
              <w:top w:val="single" w:sz="4" w:space="0" w:color="auto"/>
            </w:tcBorders>
          </w:tcPr>
          <w:p w14:paraId="20AF8ADF" w14:textId="77777777" w:rsidR="003B73BB" w:rsidRPr="00561D0F" w:rsidRDefault="003B73BB" w:rsidP="00561D0F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61D0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453" w:type="pct"/>
            <w:tcBorders>
              <w:top w:val="single" w:sz="4" w:space="0" w:color="auto"/>
            </w:tcBorders>
          </w:tcPr>
          <w:p w14:paraId="096F3F24" w14:textId="77777777" w:rsidR="003B73BB" w:rsidRPr="00561D0F" w:rsidRDefault="003B73BB" w:rsidP="00561D0F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61D0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862" w:type="pct"/>
            <w:tcBorders>
              <w:top w:val="single" w:sz="4" w:space="0" w:color="auto"/>
            </w:tcBorders>
          </w:tcPr>
          <w:p w14:paraId="0BD60F6A" w14:textId="77777777" w:rsidR="003B73BB" w:rsidRPr="00561D0F" w:rsidRDefault="00EE3756" w:rsidP="00561D0F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61D0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3E6E85" w:rsidRPr="00561D0F" w14:paraId="715CE20B" w14:textId="77777777" w:rsidTr="0072351D">
        <w:trPr>
          <w:trHeight w:val="441"/>
        </w:trPr>
        <w:tc>
          <w:tcPr>
            <w:tcW w:w="721" w:type="pct"/>
            <w:vAlign w:val="center"/>
          </w:tcPr>
          <w:p w14:paraId="37648265" w14:textId="77777777" w:rsidR="003E6E85" w:rsidRPr="00561D0F" w:rsidRDefault="003E6E85" w:rsidP="00561D0F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2964" w:type="pct"/>
            <w:vAlign w:val="center"/>
          </w:tcPr>
          <w:p w14:paraId="25EB1B1C" w14:textId="77777777" w:rsidR="003E6E85" w:rsidRPr="00561D0F" w:rsidRDefault="003E6E85" w:rsidP="00561D0F">
            <w:pPr>
              <w:jc w:val="center"/>
              <w:rPr>
                <w:b/>
                <w:color w:val="000000"/>
                <w:sz w:val="24"/>
                <w:szCs w:val="24"/>
                <w:lang w:val="es-MX"/>
              </w:rPr>
            </w:pPr>
            <w:r w:rsidRPr="00561D0F">
              <w:rPr>
                <w:b/>
                <w:color w:val="000000"/>
                <w:sz w:val="24"/>
                <w:szCs w:val="24"/>
                <w:lang w:val="es-MX"/>
              </w:rPr>
              <w:t>Mở đầu</w:t>
            </w:r>
          </w:p>
        </w:tc>
        <w:tc>
          <w:tcPr>
            <w:tcW w:w="453" w:type="pct"/>
            <w:vAlign w:val="center"/>
          </w:tcPr>
          <w:p w14:paraId="477BC069" w14:textId="77777777" w:rsidR="003E6E85" w:rsidRPr="00561D0F" w:rsidRDefault="003E6E85" w:rsidP="00561D0F">
            <w:pPr>
              <w:pStyle w:val="ListParagraph"/>
              <w:ind w:left="0"/>
              <w:jc w:val="center"/>
              <w:rPr>
                <w:color w:val="000000"/>
                <w:lang w:val="es-MX"/>
              </w:rPr>
            </w:pPr>
          </w:p>
        </w:tc>
        <w:tc>
          <w:tcPr>
            <w:tcW w:w="862" w:type="pct"/>
            <w:vAlign w:val="center"/>
          </w:tcPr>
          <w:p w14:paraId="719161AB" w14:textId="77777777" w:rsidR="003E6E85" w:rsidRPr="00561D0F" w:rsidRDefault="003E6E85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2351D" w:rsidRPr="00561D0F" w14:paraId="335FBC44" w14:textId="77777777" w:rsidTr="0072351D">
        <w:trPr>
          <w:trHeight w:val="548"/>
        </w:trPr>
        <w:tc>
          <w:tcPr>
            <w:tcW w:w="721" w:type="pct"/>
            <w:vAlign w:val="center"/>
          </w:tcPr>
          <w:p w14:paraId="1358A2D4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561D0F">
              <w:rPr>
                <w:b/>
                <w:bCs/>
                <w:lang w:val="nl-NL"/>
              </w:rPr>
              <w:lastRenderedPageBreak/>
              <w:t>Chương 1</w:t>
            </w:r>
          </w:p>
        </w:tc>
        <w:tc>
          <w:tcPr>
            <w:tcW w:w="2964" w:type="pct"/>
            <w:vAlign w:val="center"/>
          </w:tcPr>
          <w:p w14:paraId="4A6B68F8" w14:textId="77777777" w:rsidR="0072351D" w:rsidRPr="00561D0F" w:rsidRDefault="0053682D" w:rsidP="00561D0F">
            <w:pPr>
              <w:rPr>
                <w:b/>
                <w:color w:val="000000"/>
                <w:sz w:val="24"/>
                <w:szCs w:val="24"/>
                <w:lang w:val="es-MX"/>
              </w:rPr>
            </w:pPr>
            <w:r>
              <w:rPr>
                <w:b/>
                <w:sz w:val="24"/>
                <w:szCs w:val="24"/>
              </w:rPr>
              <w:t>Một số kiến thứu AutoCad cơ bản</w:t>
            </w:r>
          </w:p>
        </w:tc>
        <w:tc>
          <w:tcPr>
            <w:tcW w:w="453" w:type="pct"/>
            <w:vAlign w:val="center"/>
          </w:tcPr>
          <w:p w14:paraId="15A6D6A7" w14:textId="77777777" w:rsidR="0072351D" w:rsidRPr="00682AF2" w:rsidRDefault="0053682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color w:val="000000"/>
                <w:lang w:val="es-MX"/>
              </w:rPr>
              <w:t>9</w:t>
            </w:r>
          </w:p>
        </w:tc>
        <w:tc>
          <w:tcPr>
            <w:tcW w:w="862" w:type="pct"/>
            <w:vMerge w:val="restart"/>
            <w:vAlign w:val="center"/>
          </w:tcPr>
          <w:p w14:paraId="3C856F01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  <w:lang w:val="vi-VN"/>
              </w:rPr>
              <w:t>4.1.1</w:t>
            </w:r>
            <w:r w:rsidRPr="00561D0F">
              <w:rPr>
                <w:bCs/>
              </w:rPr>
              <w:t xml:space="preserve"> </w:t>
            </w:r>
          </w:p>
          <w:p w14:paraId="660044E4" w14:textId="77777777" w:rsidR="0072351D" w:rsidRPr="00561D0F" w:rsidRDefault="0072351D" w:rsidP="00E143D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72351D" w:rsidRPr="00561D0F" w14:paraId="294474B7" w14:textId="77777777" w:rsidTr="0072351D">
        <w:tc>
          <w:tcPr>
            <w:tcW w:w="721" w:type="pct"/>
            <w:vAlign w:val="center"/>
          </w:tcPr>
          <w:p w14:paraId="7AC64395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  <w:lang w:val="vi-VN"/>
              </w:rPr>
              <w:t>1.1</w:t>
            </w:r>
          </w:p>
        </w:tc>
        <w:tc>
          <w:tcPr>
            <w:tcW w:w="2964" w:type="pct"/>
            <w:vAlign w:val="center"/>
          </w:tcPr>
          <w:p w14:paraId="231BA4E4" w14:textId="77777777" w:rsidR="0072351D" w:rsidRPr="00561D0F" w:rsidRDefault="0053682D" w:rsidP="00561D0F">
            <w:pPr>
              <w:rPr>
                <w:color w:val="000000"/>
                <w:sz w:val="24"/>
                <w:szCs w:val="24"/>
                <w:lang w:val="es-MX"/>
              </w:rPr>
            </w:pPr>
            <w:r w:rsidRPr="0053682D">
              <w:rPr>
                <w:color w:val="000000"/>
                <w:sz w:val="24"/>
                <w:szCs w:val="24"/>
                <w:lang w:val="es-MX"/>
              </w:rPr>
              <w:t>Nhắc lại một số kiến thức về vẽ kỹ thuật và AutoCAD</w:t>
            </w:r>
          </w:p>
        </w:tc>
        <w:tc>
          <w:tcPr>
            <w:tcW w:w="453" w:type="pct"/>
            <w:vAlign w:val="center"/>
          </w:tcPr>
          <w:p w14:paraId="769178BF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45D220E3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2351D" w:rsidRPr="00561D0F" w14:paraId="5268B731" w14:textId="77777777" w:rsidTr="0072351D">
        <w:tc>
          <w:tcPr>
            <w:tcW w:w="721" w:type="pct"/>
            <w:vAlign w:val="center"/>
          </w:tcPr>
          <w:p w14:paraId="423E5890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561D0F">
              <w:rPr>
                <w:bCs/>
                <w:lang w:val="vi-VN"/>
              </w:rPr>
              <w:t>1.2</w:t>
            </w:r>
          </w:p>
        </w:tc>
        <w:tc>
          <w:tcPr>
            <w:tcW w:w="2964" w:type="pct"/>
            <w:vAlign w:val="center"/>
          </w:tcPr>
          <w:p w14:paraId="6CD85C1C" w14:textId="77777777" w:rsidR="0072351D" w:rsidRPr="00561D0F" w:rsidRDefault="0053682D" w:rsidP="00561D0F">
            <w:pPr>
              <w:ind w:left="425" w:hanging="425"/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Các lệnh vẽ, biến đổi và sao chép hình</w:t>
            </w:r>
          </w:p>
        </w:tc>
        <w:tc>
          <w:tcPr>
            <w:tcW w:w="453" w:type="pct"/>
            <w:vAlign w:val="center"/>
          </w:tcPr>
          <w:p w14:paraId="4352892B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50651F25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2351D" w:rsidRPr="00561D0F" w14:paraId="744581E9" w14:textId="77777777" w:rsidTr="0072351D">
        <w:tc>
          <w:tcPr>
            <w:tcW w:w="721" w:type="pct"/>
            <w:vAlign w:val="center"/>
          </w:tcPr>
          <w:p w14:paraId="1648AA18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  <w:lang w:val="vi-VN"/>
              </w:rPr>
              <w:t>1.</w:t>
            </w:r>
            <w:r w:rsidRPr="00561D0F">
              <w:rPr>
                <w:bCs/>
              </w:rPr>
              <w:t>3</w:t>
            </w:r>
          </w:p>
        </w:tc>
        <w:tc>
          <w:tcPr>
            <w:tcW w:w="2964" w:type="pct"/>
            <w:vAlign w:val="center"/>
          </w:tcPr>
          <w:p w14:paraId="7CB225A5" w14:textId="77777777" w:rsidR="0072351D" w:rsidRPr="00561D0F" w:rsidRDefault="0053682D" w:rsidP="00561D0F">
            <w:pPr>
              <w:pStyle w:val="ListParagraph"/>
              <w:ind w:left="0"/>
              <w:rPr>
                <w:bCs/>
              </w:rPr>
            </w:pPr>
            <w:r w:rsidRPr="0053682D">
              <w:t>Các lệnh làm việc với lớp, ghi và hiệu chỉnh văn bản</w:t>
            </w:r>
          </w:p>
        </w:tc>
        <w:tc>
          <w:tcPr>
            <w:tcW w:w="453" w:type="pct"/>
            <w:vAlign w:val="center"/>
          </w:tcPr>
          <w:p w14:paraId="595B1D5B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178213FD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2351D" w:rsidRPr="00561D0F" w14:paraId="5B57E8F2" w14:textId="77777777" w:rsidTr="0072351D">
        <w:tc>
          <w:tcPr>
            <w:tcW w:w="721" w:type="pct"/>
            <w:vAlign w:val="center"/>
          </w:tcPr>
          <w:p w14:paraId="2995BFE8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</w:rPr>
              <w:t>1.4</w:t>
            </w:r>
          </w:p>
        </w:tc>
        <w:tc>
          <w:tcPr>
            <w:tcW w:w="2964" w:type="pct"/>
            <w:vAlign w:val="center"/>
          </w:tcPr>
          <w:p w14:paraId="70EFEF49" w14:textId="77777777" w:rsidR="0072351D" w:rsidRPr="00561D0F" w:rsidRDefault="0053682D" w:rsidP="00561D0F">
            <w:pPr>
              <w:pStyle w:val="ListParagraph"/>
              <w:ind w:left="0"/>
              <w:rPr>
                <w:color w:val="000000"/>
                <w:lang w:val="es-MX"/>
              </w:rPr>
            </w:pPr>
            <w:r w:rsidRPr="0053682D">
              <w:t>Các lệnh ghi và hiệu chỉnh kích thước</w:t>
            </w:r>
          </w:p>
        </w:tc>
        <w:tc>
          <w:tcPr>
            <w:tcW w:w="453" w:type="pct"/>
            <w:vAlign w:val="center"/>
          </w:tcPr>
          <w:p w14:paraId="3FBBB2B7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1EC3DF3D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2351D" w:rsidRPr="00561D0F" w14:paraId="7459DCE8" w14:textId="77777777" w:rsidTr="0072351D">
        <w:tc>
          <w:tcPr>
            <w:tcW w:w="721" w:type="pct"/>
            <w:vAlign w:val="center"/>
          </w:tcPr>
          <w:p w14:paraId="5690782F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561D0F">
              <w:rPr>
                <w:bCs/>
                <w:lang w:val="nl-NL"/>
              </w:rPr>
              <w:t>1.5</w:t>
            </w:r>
          </w:p>
        </w:tc>
        <w:tc>
          <w:tcPr>
            <w:tcW w:w="2964" w:type="pct"/>
            <w:vAlign w:val="center"/>
          </w:tcPr>
          <w:p w14:paraId="7F5F8EF8" w14:textId="77777777" w:rsidR="0072351D" w:rsidRPr="00561D0F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Thành phần và thứ tự các bản vẽ trong hồ sơ thiết kế</w:t>
            </w:r>
          </w:p>
        </w:tc>
        <w:tc>
          <w:tcPr>
            <w:tcW w:w="453" w:type="pct"/>
            <w:vAlign w:val="center"/>
          </w:tcPr>
          <w:p w14:paraId="0FFCAF84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color w:val="000000"/>
                <w:lang w:val="es-MX"/>
              </w:rPr>
            </w:pPr>
          </w:p>
        </w:tc>
        <w:tc>
          <w:tcPr>
            <w:tcW w:w="862" w:type="pct"/>
            <w:vMerge/>
            <w:vAlign w:val="center"/>
          </w:tcPr>
          <w:p w14:paraId="6BE61253" w14:textId="77777777" w:rsidR="0072351D" w:rsidRPr="00561D0F" w:rsidRDefault="0072351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3682D" w:rsidRPr="00561D0F" w14:paraId="6D93184E" w14:textId="77777777" w:rsidTr="0072351D">
        <w:tc>
          <w:tcPr>
            <w:tcW w:w="721" w:type="pct"/>
            <w:vAlign w:val="center"/>
          </w:tcPr>
          <w:p w14:paraId="367C99B5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561D0F">
              <w:rPr>
                <w:b/>
                <w:bCs/>
                <w:lang w:val="nl-NL"/>
              </w:rPr>
              <w:t xml:space="preserve">Chương </w:t>
            </w:r>
            <w:r w:rsidRPr="00561D0F">
              <w:rPr>
                <w:b/>
                <w:bCs/>
                <w:lang w:val="vi-VN"/>
              </w:rPr>
              <w:t>2</w:t>
            </w:r>
          </w:p>
        </w:tc>
        <w:tc>
          <w:tcPr>
            <w:tcW w:w="2964" w:type="pct"/>
            <w:vAlign w:val="center"/>
          </w:tcPr>
          <w:p w14:paraId="65217E1B" w14:textId="77777777" w:rsidR="0053682D" w:rsidRPr="00561D0F" w:rsidRDefault="0053682D" w:rsidP="00561D0F">
            <w:pPr>
              <w:rPr>
                <w:b/>
                <w:color w:val="000000"/>
                <w:sz w:val="24"/>
                <w:szCs w:val="24"/>
                <w:lang w:val="es-MX"/>
              </w:rPr>
            </w:pPr>
            <w:r w:rsidRPr="0053682D">
              <w:rPr>
                <w:b/>
                <w:sz w:val="24"/>
                <w:szCs w:val="24"/>
              </w:rPr>
              <w:t>Thể hiện bản vẽ tổng thể</w:t>
            </w:r>
          </w:p>
        </w:tc>
        <w:tc>
          <w:tcPr>
            <w:tcW w:w="453" w:type="pct"/>
            <w:vAlign w:val="center"/>
          </w:tcPr>
          <w:p w14:paraId="50EFCB57" w14:textId="77777777" w:rsidR="0053682D" w:rsidRPr="00682AF2" w:rsidRDefault="0053682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color w:val="000000"/>
                <w:lang w:val="es-MX"/>
              </w:rPr>
              <w:t>11</w:t>
            </w:r>
          </w:p>
        </w:tc>
        <w:tc>
          <w:tcPr>
            <w:tcW w:w="862" w:type="pct"/>
            <w:vMerge w:val="restart"/>
            <w:vAlign w:val="center"/>
          </w:tcPr>
          <w:p w14:paraId="1A58BA46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  <w:lang w:val="vi-VN"/>
              </w:rPr>
              <w:t>4.1.</w:t>
            </w:r>
            <w:r>
              <w:rPr>
                <w:bCs/>
              </w:rPr>
              <w:t>1</w:t>
            </w:r>
            <w:r w:rsidRPr="00561D0F">
              <w:rPr>
                <w:bCs/>
              </w:rPr>
              <w:t xml:space="preserve"> </w:t>
            </w:r>
          </w:p>
          <w:p w14:paraId="58EED7F6" w14:textId="77777777" w:rsidR="0053682D" w:rsidRPr="00561D0F" w:rsidRDefault="0053682D" w:rsidP="0053682D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  <w:p w14:paraId="5DDFCB9C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3682D" w:rsidRPr="00561D0F" w14:paraId="572CE208" w14:textId="77777777" w:rsidTr="0072351D">
        <w:tc>
          <w:tcPr>
            <w:tcW w:w="721" w:type="pct"/>
            <w:vAlign w:val="center"/>
          </w:tcPr>
          <w:p w14:paraId="3F18531C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2.1</w:t>
            </w:r>
          </w:p>
        </w:tc>
        <w:tc>
          <w:tcPr>
            <w:tcW w:w="2964" w:type="pct"/>
            <w:vAlign w:val="center"/>
          </w:tcPr>
          <w:p w14:paraId="23392CDE" w14:textId="77777777" w:rsidR="0053682D" w:rsidRPr="0053682D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Nội dung chính của bản vẽ tổng thể</w:t>
            </w:r>
          </w:p>
        </w:tc>
        <w:tc>
          <w:tcPr>
            <w:tcW w:w="453" w:type="pct"/>
            <w:vAlign w:val="center"/>
          </w:tcPr>
          <w:p w14:paraId="637B165D" w14:textId="77777777" w:rsidR="0053682D" w:rsidRPr="00682AF2" w:rsidRDefault="0053682D" w:rsidP="0053682D">
            <w:pPr>
              <w:pStyle w:val="ListParagraph"/>
              <w:ind w:left="0"/>
              <w:rPr>
                <w:b/>
                <w:color w:val="000000"/>
                <w:lang w:val="es-MX"/>
              </w:rPr>
            </w:pPr>
          </w:p>
        </w:tc>
        <w:tc>
          <w:tcPr>
            <w:tcW w:w="862" w:type="pct"/>
            <w:vMerge/>
            <w:vAlign w:val="center"/>
          </w:tcPr>
          <w:p w14:paraId="0415E633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3682D" w:rsidRPr="00561D0F" w14:paraId="2357C5E4" w14:textId="77777777" w:rsidTr="0072351D">
        <w:tc>
          <w:tcPr>
            <w:tcW w:w="721" w:type="pct"/>
            <w:vAlign w:val="center"/>
          </w:tcPr>
          <w:p w14:paraId="6FE82CE3" w14:textId="77777777" w:rsidR="0053682D" w:rsidRPr="00A863DD" w:rsidRDefault="0053682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863DD">
              <w:rPr>
                <w:b/>
                <w:bCs/>
              </w:rPr>
              <w:t>2.2</w:t>
            </w:r>
          </w:p>
        </w:tc>
        <w:tc>
          <w:tcPr>
            <w:tcW w:w="2964" w:type="pct"/>
            <w:vAlign w:val="center"/>
          </w:tcPr>
          <w:p w14:paraId="390EF474" w14:textId="77777777" w:rsidR="0053682D" w:rsidRPr="0053682D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Quản lý tỷ lệ và đường nét trong bản vẽ tổng thể</w:t>
            </w:r>
          </w:p>
        </w:tc>
        <w:tc>
          <w:tcPr>
            <w:tcW w:w="453" w:type="pct"/>
            <w:vAlign w:val="center"/>
          </w:tcPr>
          <w:p w14:paraId="0DC4E6E0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862" w:type="pct"/>
            <w:vMerge/>
            <w:vAlign w:val="center"/>
          </w:tcPr>
          <w:p w14:paraId="55D9E5F5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3682D" w:rsidRPr="00561D0F" w14:paraId="54A070AE" w14:textId="77777777" w:rsidTr="0072351D">
        <w:tc>
          <w:tcPr>
            <w:tcW w:w="721" w:type="pct"/>
            <w:vAlign w:val="center"/>
          </w:tcPr>
          <w:p w14:paraId="794F8627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2964" w:type="pct"/>
            <w:vAlign w:val="center"/>
          </w:tcPr>
          <w:p w14:paraId="7ADA8D8F" w14:textId="77777777" w:rsidR="0053682D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Thể hiện các mặt bằng kết cấu</w:t>
            </w:r>
          </w:p>
        </w:tc>
        <w:tc>
          <w:tcPr>
            <w:tcW w:w="453" w:type="pct"/>
            <w:vAlign w:val="center"/>
          </w:tcPr>
          <w:p w14:paraId="2D75AFD8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862" w:type="pct"/>
            <w:vMerge/>
            <w:vAlign w:val="center"/>
          </w:tcPr>
          <w:p w14:paraId="16E7C5EA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3682D" w:rsidRPr="00561D0F" w14:paraId="33DB07D7" w14:textId="77777777" w:rsidTr="0072351D">
        <w:tc>
          <w:tcPr>
            <w:tcW w:w="721" w:type="pct"/>
            <w:vAlign w:val="center"/>
          </w:tcPr>
          <w:p w14:paraId="2A0FB8C6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2964" w:type="pct"/>
            <w:vAlign w:val="center"/>
          </w:tcPr>
          <w:p w14:paraId="38305D8B" w14:textId="77777777" w:rsidR="0053682D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Thể hiện các mặt đứng và mặt cắt kết cấu</w:t>
            </w:r>
          </w:p>
        </w:tc>
        <w:tc>
          <w:tcPr>
            <w:tcW w:w="453" w:type="pct"/>
            <w:vAlign w:val="center"/>
          </w:tcPr>
          <w:p w14:paraId="328180A1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862" w:type="pct"/>
            <w:vMerge/>
            <w:vAlign w:val="center"/>
          </w:tcPr>
          <w:p w14:paraId="2D305FE1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3682D" w:rsidRPr="00561D0F" w14:paraId="2D40ADD1" w14:textId="77777777" w:rsidTr="0072351D">
        <w:tc>
          <w:tcPr>
            <w:tcW w:w="721" w:type="pct"/>
            <w:vAlign w:val="center"/>
          </w:tcPr>
          <w:p w14:paraId="74C8996C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2964" w:type="pct"/>
            <w:vAlign w:val="center"/>
          </w:tcPr>
          <w:p w14:paraId="4EB2A7AA" w14:textId="77777777" w:rsidR="0053682D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Một số thủ thuật và kinh nghiệm vẽ bản vẽ tổng thể</w:t>
            </w:r>
          </w:p>
        </w:tc>
        <w:tc>
          <w:tcPr>
            <w:tcW w:w="453" w:type="pct"/>
            <w:vAlign w:val="center"/>
          </w:tcPr>
          <w:p w14:paraId="36D70019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862" w:type="pct"/>
            <w:vMerge/>
            <w:vAlign w:val="center"/>
          </w:tcPr>
          <w:p w14:paraId="712B82AA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3682D" w:rsidRPr="00561D0F" w14:paraId="637EA0C9" w14:textId="77777777" w:rsidTr="0072351D">
        <w:tc>
          <w:tcPr>
            <w:tcW w:w="721" w:type="pct"/>
            <w:vAlign w:val="center"/>
          </w:tcPr>
          <w:p w14:paraId="255900B8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2.6</w:t>
            </w:r>
          </w:p>
        </w:tc>
        <w:tc>
          <w:tcPr>
            <w:tcW w:w="2964" w:type="pct"/>
            <w:vAlign w:val="center"/>
          </w:tcPr>
          <w:p w14:paraId="627D6BDB" w14:textId="77777777" w:rsidR="0053682D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Hoàn thiện bản vẽ</w:t>
            </w:r>
          </w:p>
        </w:tc>
        <w:tc>
          <w:tcPr>
            <w:tcW w:w="453" w:type="pct"/>
            <w:vAlign w:val="center"/>
          </w:tcPr>
          <w:p w14:paraId="009FA8AC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862" w:type="pct"/>
            <w:vMerge/>
            <w:vAlign w:val="center"/>
          </w:tcPr>
          <w:p w14:paraId="0816887C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3682D" w:rsidRPr="00561D0F" w14:paraId="5843E1BF" w14:textId="77777777" w:rsidTr="0072351D">
        <w:tc>
          <w:tcPr>
            <w:tcW w:w="721" w:type="pct"/>
            <w:vAlign w:val="center"/>
          </w:tcPr>
          <w:p w14:paraId="0BEB3D04" w14:textId="77777777" w:rsidR="0053682D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964" w:type="pct"/>
            <w:vAlign w:val="center"/>
          </w:tcPr>
          <w:p w14:paraId="5A907328" w14:textId="77777777" w:rsidR="0053682D" w:rsidRDefault="0053682D" w:rsidP="00561D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chương 2</w:t>
            </w:r>
          </w:p>
        </w:tc>
        <w:tc>
          <w:tcPr>
            <w:tcW w:w="453" w:type="pct"/>
            <w:vAlign w:val="center"/>
          </w:tcPr>
          <w:p w14:paraId="729EA1EA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862" w:type="pct"/>
            <w:vMerge/>
            <w:vAlign w:val="center"/>
          </w:tcPr>
          <w:p w14:paraId="4AB68CC9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863DD" w:rsidRPr="00561D0F" w14:paraId="1EB8B63B" w14:textId="77777777" w:rsidTr="0072351D">
        <w:tc>
          <w:tcPr>
            <w:tcW w:w="721" w:type="pct"/>
            <w:vAlign w:val="center"/>
          </w:tcPr>
          <w:p w14:paraId="3F38375A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561D0F">
              <w:rPr>
                <w:b/>
                <w:bCs/>
                <w:lang w:val="nl-NL"/>
              </w:rPr>
              <w:t xml:space="preserve">Chương </w:t>
            </w:r>
            <w:r w:rsidRPr="00561D0F">
              <w:rPr>
                <w:b/>
                <w:bCs/>
                <w:lang w:val="vi-VN"/>
              </w:rPr>
              <w:t>3</w:t>
            </w:r>
          </w:p>
        </w:tc>
        <w:tc>
          <w:tcPr>
            <w:tcW w:w="2964" w:type="pct"/>
            <w:vAlign w:val="center"/>
          </w:tcPr>
          <w:p w14:paraId="6AB03ECD" w14:textId="77777777" w:rsidR="00A863DD" w:rsidRPr="00561D0F" w:rsidRDefault="0053682D" w:rsidP="00561D0F">
            <w:pPr>
              <w:rPr>
                <w:b/>
                <w:bCs/>
                <w:sz w:val="24"/>
                <w:szCs w:val="24"/>
                <w:lang w:val="vi-VN"/>
              </w:rPr>
            </w:pPr>
            <w:r w:rsidRPr="0053682D">
              <w:rPr>
                <w:b/>
                <w:sz w:val="24"/>
                <w:szCs w:val="24"/>
              </w:rPr>
              <w:t>Ứng dụng để vẽ một số bản vẽ trong địa kỹ thuật</w:t>
            </w:r>
          </w:p>
        </w:tc>
        <w:tc>
          <w:tcPr>
            <w:tcW w:w="453" w:type="pct"/>
            <w:vAlign w:val="center"/>
          </w:tcPr>
          <w:p w14:paraId="066626C7" w14:textId="77777777" w:rsidR="00A863DD" w:rsidRPr="00682AF2" w:rsidRDefault="0053682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color w:val="000000"/>
                <w:lang w:val="es-MX"/>
              </w:rPr>
              <w:t>10</w:t>
            </w:r>
          </w:p>
        </w:tc>
        <w:tc>
          <w:tcPr>
            <w:tcW w:w="862" w:type="pct"/>
            <w:vMerge w:val="restart"/>
            <w:vAlign w:val="center"/>
          </w:tcPr>
          <w:p w14:paraId="17EA4DC7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  <w:lang w:val="vi-VN"/>
              </w:rPr>
              <w:t>4.1.</w:t>
            </w:r>
            <w:r w:rsidRPr="00561D0F">
              <w:rPr>
                <w:bCs/>
              </w:rPr>
              <w:t xml:space="preserve">2 </w:t>
            </w:r>
          </w:p>
          <w:p w14:paraId="12B68896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</w:rPr>
              <w:t>4.1.3</w:t>
            </w:r>
          </w:p>
          <w:p w14:paraId="7FA2AC4B" w14:textId="77777777" w:rsidR="00A863DD" w:rsidRPr="00561D0F" w:rsidRDefault="00A863DD" w:rsidP="00E143D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863DD" w:rsidRPr="00561D0F" w14:paraId="0C8FBB71" w14:textId="77777777" w:rsidTr="0072351D">
        <w:tc>
          <w:tcPr>
            <w:tcW w:w="721" w:type="pct"/>
            <w:vAlign w:val="center"/>
          </w:tcPr>
          <w:p w14:paraId="2F33A803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</w:rPr>
              <w:t>3.1</w:t>
            </w:r>
          </w:p>
        </w:tc>
        <w:tc>
          <w:tcPr>
            <w:tcW w:w="2964" w:type="pct"/>
            <w:vAlign w:val="center"/>
          </w:tcPr>
          <w:p w14:paraId="6BC145DE" w14:textId="77777777" w:rsidR="00A863DD" w:rsidRPr="00561D0F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Bản vẽ thiết kế nền móng</w:t>
            </w:r>
          </w:p>
        </w:tc>
        <w:tc>
          <w:tcPr>
            <w:tcW w:w="453" w:type="pct"/>
            <w:vAlign w:val="center"/>
          </w:tcPr>
          <w:p w14:paraId="70A23A20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1A9CCDCC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863DD" w:rsidRPr="00561D0F" w14:paraId="4F4A602A" w14:textId="77777777" w:rsidTr="0072351D">
        <w:tc>
          <w:tcPr>
            <w:tcW w:w="721" w:type="pct"/>
            <w:vAlign w:val="center"/>
          </w:tcPr>
          <w:p w14:paraId="0116979A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</w:rPr>
              <w:t>3.2</w:t>
            </w:r>
          </w:p>
        </w:tc>
        <w:tc>
          <w:tcPr>
            <w:tcW w:w="2964" w:type="pct"/>
            <w:vAlign w:val="center"/>
          </w:tcPr>
          <w:p w14:paraId="5AC28F3D" w14:textId="77777777" w:rsidR="00A863DD" w:rsidRPr="00561D0F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Bản vẽ thiết kế xử lý nền đất yếu</w:t>
            </w:r>
          </w:p>
        </w:tc>
        <w:tc>
          <w:tcPr>
            <w:tcW w:w="453" w:type="pct"/>
            <w:vAlign w:val="center"/>
          </w:tcPr>
          <w:p w14:paraId="74FDFC03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4EB9F720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863DD" w:rsidRPr="00561D0F" w14:paraId="789E056F" w14:textId="77777777" w:rsidTr="0072351D">
        <w:tc>
          <w:tcPr>
            <w:tcW w:w="721" w:type="pct"/>
            <w:vAlign w:val="center"/>
          </w:tcPr>
          <w:p w14:paraId="7358076B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  <w:r w:rsidRPr="00561D0F">
              <w:rPr>
                <w:bCs/>
              </w:rPr>
              <w:t>3.</w:t>
            </w:r>
            <w:r>
              <w:rPr>
                <w:bCs/>
              </w:rPr>
              <w:t>3</w:t>
            </w:r>
          </w:p>
        </w:tc>
        <w:tc>
          <w:tcPr>
            <w:tcW w:w="2964" w:type="pct"/>
            <w:vAlign w:val="center"/>
          </w:tcPr>
          <w:p w14:paraId="13217DBF" w14:textId="77777777" w:rsidR="00A863DD" w:rsidRPr="00561D0F" w:rsidRDefault="0053682D" w:rsidP="00561D0F">
            <w:pPr>
              <w:rPr>
                <w:sz w:val="24"/>
                <w:szCs w:val="24"/>
              </w:rPr>
            </w:pPr>
            <w:r w:rsidRPr="0053682D">
              <w:rPr>
                <w:sz w:val="24"/>
                <w:szCs w:val="24"/>
              </w:rPr>
              <w:t>Một số bản vẽ kỹ thuật khác</w:t>
            </w:r>
          </w:p>
        </w:tc>
        <w:tc>
          <w:tcPr>
            <w:tcW w:w="453" w:type="pct"/>
            <w:vAlign w:val="center"/>
          </w:tcPr>
          <w:p w14:paraId="06E1D531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20BC733F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863DD" w:rsidRPr="00561D0F" w14:paraId="083E79B2" w14:textId="77777777" w:rsidTr="0072351D">
        <w:tc>
          <w:tcPr>
            <w:tcW w:w="721" w:type="pct"/>
            <w:vAlign w:val="center"/>
          </w:tcPr>
          <w:p w14:paraId="61437373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3.</w:t>
            </w:r>
            <w:r w:rsidR="0053682D">
              <w:rPr>
                <w:bCs/>
              </w:rPr>
              <w:t>4</w:t>
            </w:r>
          </w:p>
        </w:tc>
        <w:tc>
          <w:tcPr>
            <w:tcW w:w="2964" w:type="pct"/>
            <w:vAlign w:val="center"/>
          </w:tcPr>
          <w:p w14:paraId="73B0F3FE" w14:textId="77777777" w:rsidR="00A863DD" w:rsidRDefault="00A863DD" w:rsidP="00561D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Sử dụng Block trong bản vẽ xây dựng</w:t>
            </w:r>
          </w:p>
        </w:tc>
        <w:tc>
          <w:tcPr>
            <w:tcW w:w="453" w:type="pct"/>
            <w:vAlign w:val="center"/>
          </w:tcPr>
          <w:p w14:paraId="668D42B8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544578F7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3682D" w:rsidRPr="00561D0F" w14:paraId="66BA6505" w14:textId="77777777" w:rsidTr="0072351D">
        <w:tc>
          <w:tcPr>
            <w:tcW w:w="721" w:type="pct"/>
            <w:vAlign w:val="center"/>
          </w:tcPr>
          <w:p w14:paraId="5FCF4C99" w14:textId="77777777" w:rsidR="0053682D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2964" w:type="pct"/>
            <w:vAlign w:val="center"/>
          </w:tcPr>
          <w:p w14:paraId="2EBA667F" w14:textId="77777777" w:rsidR="0053682D" w:rsidRDefault="0053682D" w:rsidP="00561D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Điều khiển in ấn</w:t>
            </w:r>
          </w:p>
        </w:tc>
        <w:tc>
          <w:tcPr>
            <w:tcW w:w="453" w:type="pct"/>
            <w:vAlign w:val="center"/>
          </w:tcPr>
          <w:p w14:paraId="3FFAD29B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146E4E31" w14:textId="77777777" w:rsidR="0053682D" w:rsidRPr="00561D0F" w:rsidRDefault="0053682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863DD" w:rsidRPr="00561D0F" w14:paraId="2093390F" w14:textId="77777777" w:rsidTr="0072351D">
        <w:tc>
          <w:tcPr>
            <w:tcW w:w="721" w:type="pct"/>
            <w:vAlign w:val="center"/>
          </w:tcPr>
          <w:p w14:paraId="17C26C00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964" w:type="pct"/>
            <w:vAlign w:val="center"/>
          </w:tcPr>
          <w:p w14:paraId="18B60728" w14:textId="77777777" w:rsidR="00A863DD" w:rsidRPr="00561D0F" w:rsidRDefault="00A863DD" w:rsidP="00561D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561D0F">
              <w:rPr>
                <w:sz w:val="24"/>
                <w:szCs w:val="24"/>
              </w:rPr>
              <w:t>ài tập chương 3</w:t>
            </w:r>
            <w:r w:rsidRPr="00561D0F">
              <w:rPr>
                <w:sz w:val="24"/>
                <w:szCs w:val="24"/>
              </w:rPr>
              <w:tab/>
            </w:r>
          </w:p>
        </w:tc>
        <w:tc>
          <w:tcPr>
            <w:tcW w:w="453" w:type="pct"/>
            <w:vAlign w:val="center"/>
          </w:tcPr>
          <w:p w14:paraId="1A3D4421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62" w:type="pct"/>
            <w:vMerge/>
            <w:vAlign w:val="center"/>
          </w:tcPr>
          <w:p w14:paraId="3B6B5B1D" w14:textId="77777777" w:rsidR="00A863DD" w:rsidRPr="00561D0F" w:rsidRDefault="00A863DD" w:rsidP="00561D0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4B00BFE7" w14:textId="77777777" w:rsidR="00F75070" w:rsidRPr="00561D0F" w:rsidRDefault="003800AB" w:rsidP="00682AF2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7. </w:t>
      </w:r>
      <w:r w:rsidR="00744C77" w:rsidRPr="00561D0F">
        <w:rPr>
          <w:b/>
          <w:bCs/>
          <w:color w:val="000000"/>
          <w:sz w:val="24"/>
          <w:szCs w:val="24"/>
        </w:rPr>
        <w:t>Phương pháp giảng dạ</w:t>
      </w:r>
      <w:r w:rsidR="00F75070" w:rsidRPr="00561D0F">
        <w:rPr>
          <w:b/>
          <w:bCs/>
          <w:color w:val="000000"/>
          <w:sz w:val="24"/>
          <w:szCs w:val="24"/>
        </w:rPr>
        <w:t>y</w:t>
      </w:r>
    </w:p>
    <w:p w14:paraId="76CED762" w14:textId="77777777" w:rsidR="00F75070" w:rsidRPr="00561D0F" w:rsidRDefault="005D3158" w:rsidP="00682AF2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- </w:t>
      </w:r>
      <w:r w:rsidRPr="00561D0F">
        <w:rPr>
          <w:sz w:val="24"/>
          <w:szCs w:val="24"/>
        </w:rPr>
        <w:t>Giảng dạy lý thuyết kết hợp</w:t>
      </w:r>
      <w:r w:rsidR="00352E17" w:rsidRPr="00561D0F">
        <w:rPr>
          <w:sz w:val="24"/>
          <w:szCs w:val="24"/>
        </w:rPr>
        <w:t xml:space="preserve"> với</w:t>
      </w:r>
      <w:r w:rsidRPr="00561D0F">
        <w:rPr>
          <w:sz w:val="24"/>
          <w:szCs w:val="24"/>
        </w:rPr>
        <w:t xml:space="preserve"> </w:t>
      </w:r>
      <w:r w:rsidR="00E143DF">
        <w:rPr>
          <w:sz w:val="24"/>
          <w:szCs w:val="24"/>
        </w:rPr>
        <w:t>thực hành trực tiếp trên máy tính, máy chiếu.</w:t>
      </w:r>
    </w:p>
    <w:p w14:paraId="7829BBF7" w14:textId="77777777" w:rsidR="00744C77" w:rsidRPr="00561D0F" w:rsidRDefault="003800AB" w:rsidP="00682AF2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8. </w:t>
      </w:r>
      <w:r w:rsidR="00744C77" w:rsidRPr="00561D0F">
        <w:rPr>
          <w:b/>
          <w:bCs/>
          <w:color w:val="000000"/>
          <w:sz w:val="24"/>
          <w:szCs w:val="24"/>
        </w:rPr>
        <w:t>Nhiệm vụ của sinh viên</w:t>
      </w:r>
    </w:p>
    <w:p w14:paraId="741CEC30" w14:textId="77777777" w:rsidR="00744C77" w:rsidRPr="00561D0F" w:rsidRDefault="00744C77" w:rsidP="00682AF2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t>Sinh viên phải thực hiện các nhiệm vụ sau:</w:t>
      </w:r>
    </w:p>
    <w:p w14:paraId="149DD837" w14:textId="77777777" w:rsidR="00744C77" w:rsidRPr="00561D0F" w:rsidRDefault="00744C77" w:rsidP="00682AF2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t xml:space="preserve">- </w:t>
      </w:r>
      <w:r w:rsidR="006E5BAC" w:rsidRPr="00561D0F">
        <w:rPr>
          <w:bCs/>
          <w:color w:val="000000"/>
          <w:sz w:val="24"/>
          <w:szCs w:val="24"/>
        </w:rPr>
        <w:t>Có mặt</w:t>
      </w:r>
      <w:r w:rsidRPr="00561D0F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67C6351" w14:textId="77777777" w:rsidR="00744C77" w:rsidRPr="00561D0F" w:rsidRDefault="00744C77" w:rsidP="00682AF2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t xml:space="preserve">- </w:t>
      </w:r>
      <w:r w:rsidR="006E5BAC" w:rsidRPr="00561D0F">
        <w:rPr>
          <w:bCs/>
          <w:color w:val="000000"/>
          <w:sz w:val="24"/>
          <w:szCs w:val="24"/>
        </w:rPr>
        <w:t>Hoàn thành</w:t>
      </w:r>
      <w:r w:rsidRPr="00561D0F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6CFAC9C7" w14:textId="77777777" w:rsidR="00744C77" w:rsidRPr="00561D0F" w:rsidRDefault="007259E9" w:rsidP="00682AF2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t>- Tham dự kiể</w:t>
      </w:r>
      <w:r w:rsidR="00744C77" w:rsidRPr="00561D0F">
        <w:rPr>
          <w:bCs/>
          <w:color w:val="000000"/>
          <w:sz w:val="24"/>
          <w:szCs w:val="24"/>
        </w:rPr>
        <w:t>m tra giữa học kỳ.</w:t>
      </w:r>
    </w:p>
    <w:p w14:paraId="6C1BCFB3" w14:textId="77777777" w:rsidR="00744C77" w:rsidRPr="00561D0F" w:rsidRDefault="00744C77" w:rsidP="00682AF2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t>- Tham dự thi kết thúc học phần</w:t>
      </w:r>
      <w:r w:rsidR="000F78FF" w:rsidRPr="00561D0F">
        <w:rPr>
          <w:bCs/>
          <w:color w:val="000000"/>
          <w:sz w:val="24"/>
          <w:szCs w:val="24"/>
        </w:rPr>
        <w:t xml:space="preserve"> (bắt buộc)</w:t>
      </w:r>
      <w:r w:rsidRPr="00561D0F">
        <w:rPr>
          <w:bCs/>
          <w:color w:val="000000"/>
          <w:sz w:val="24"/>
          <w:szCs w:val="24"/>
        </w:rPr>
        <w:t>.</w:t>
      </w:r>
    </w:p>
    <w:p w14:paraId="01FC0256" w14:textId="77777777" w:rsidR="00744C77" w:rsidRPr="00561D0F" w:rsidRDefault="00744C77" w:rsidP="00682AF2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t xml:space="preserve">- Chủ động </w:t>
      </w:r>
      <w:r w:rsidR="002B3774" w:rsidRPr="00561D0F">
        <w:rPr>
          <w:bCs/>
          <w:color w:val="000000"/>
          <w:sz w:val="24"/>
          <w:szCs w:val="24"/>
        </w:rPr>
        <w:t xml:space="preserve">chuẩn bị các nội dung và </w:t>
      </w:r>
      <w:r w:rsidRPr="00561D0F">
        <w:rPr>
          <w:bCs/>
          <w:color w:val="000000"/>
          <w:sz w:val="24"/>
          <w:szCs w:val="24"/>
        </w:rPr>
        <w:t>thực hiện giờ tự học</w:t>
      </w:r>
      <w:r w:rsidR="002B3774" w:rsidRPr="00561D0F">
        <w:rPr>
          <w:bCs/>
          <w:color w:val="000000"/>
          <w:sz w:val="24"/>
          <w:szCs w:val="24"/>
        </w:rPr>
        <w:t xml:space="preserve"> theo mục 11</w:t>
      </w:r>
      <w:r w:rsidRPr="00561D0F">
        <w:rPr>
          <w:bCs/>
          <w:color w:val="000000"/>
          <w:sz w:val="24"/>
          <w:szCs w:val="24"/>
        </w:rPr>
        <w:t>.</w:t>
      </w:r>
    </w:p>
    <w:p w14:paraId="3BF25DE8" w14:textId="77777777" w:rsidR="00744C77" w:rsidRPr="00561D0F" w:rsidRDefault="003800AB" w:rsidP="00682AF2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9. </w:t>
      </w:r>
      <w:r w:rsidR="00744C77" w:rsidRPr="00561D0F">
        <w:rPr>
          <w:b/>
          <w:bCs/>
          <w:color w:val="000000"/>
          <w:sz w:val="24"/>
          <w:szCs w:val="24"/>
        </w:rPr>
        <w:t>Đánh gi</w:t>
      </w:r>
      <w:r w:rsidR="009540AF" w:rsidRPr="00561D0F">
        <w:rPr>
          <w:b/>
          <w:bCs/>
          <w:color w:val="000000"/>
          <w:sz w:val="24"/>
          <w:szCs w:val="24"/>
        </w:rPr>
        <w:t>á kết quả học tập của sinh viên</w:t>
      </w:r>
    </w:p>
    <w:p w14:paraId="5C095DC1" w14:textId="77777777" w:rsidR="00744C77" w:rsidRPr="00561D0F" w:rsidRDefault="003800AB" w:rsidP="00682AF2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9.1. </w:t>
      </w:r>
      <w:r w:rsidR="00744C77" w:rsidRPr="00561D0F">
        <w:rPr>
          <w:b/>
          <w:bCs/>
          <w:color w:val="000000"/>
          <w:sz w:val="24"/>
          <w:szCs w:val="24"/>
        </w:rPr>
        <w:t>Cách đánh giá</w:t>
      </w:r>
    </w:p>
    <w:p w14:paraId="6E5EA91A" w14:textId="77777777" w:rsidR="00240BC2" w:rsidRPr="00561D0F" w:rsidRDefault="00744C77" w:rsidP="00682AF2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408A2B2E" w14:textId="77777777" w:rsidR="00BA7C39" w:rsidRPr="00561D0F" w:rsidRDefault="00BA7C39" w:rsidP="00682AF2">
      <w:pPr>
        <w:pStyle w:val="BodyText2"/>
        <w:spacing w:after="0"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561D0F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61D0F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2364"/>
        <w:gridCol w:w="5205"/>
        <w:gridCol w:w="1384"/>
      </w:tblGrid>
      <w:tr w:rsidR="00665547" w:rsidRPr="00561D0F" w14:paraId="4DE40B59" w14:textId="77777777" w:rsidTr="00682AF2">
        <w:tc>
          <w:tcPr>
            <w:tcW w:w="323" w:type="pct"/>
            <w:shd w:val="clear" w:color="auto" w:fill="auto"/>
          </w:tcPr>
          <w:p w14:paraId="0FA74A5F" w14:textId="77777777" w:rsidR="00665547" w:rsidRPr="00561D0F" w:rsidRDefault="0066554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1235" w:type="pct"/>
            <w:shd w:val="clear" w:color="auto" w:fill="auto"/>
          </w:tcPr>
          <w:p w14:paraId="1FDCDD01" w14:textId="77777777" w:rsidR="00665547" w:rsidRPr="00561D0F" w:rsidRDefault="0066554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719" w:type="pct"/>
            <w:shd w:val="clear" w:color="auto" w:fill="auto"/>
          </w:tcPr>
          <w:p w14:paraId="77173591" w14:textId="77777777" w:rsidR="00665547" w:rsidRPr="00561D0F" w:rsidRDefault="0066554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723" w:type="pct"/>
            <w:shd w:val="clear" w:color="auto" w:fill="auto"/>
          </w:tcPr>
          <w:p w14:paraId="506F0372" w14:textId="77777777" w:rsidR="00665547" w:rsidRPr="00561D0F" w:rsidRDefault="0066554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561D0F" w14:paraId="6A6540D1" w14:textId="77777777" w:rsidTr="00682AF2">
        <w:tc>
          <w:tcPr>
            <w:tcW w:w="323" w:type="pct"/>
            <w:shd w:val="clear" w:color="auto" w:fill="auto"/>
            <w:vAlign w:val="center"/>
          </w:tcPr>
          <w:p w14:paraId="4094347E" w14:textId="77777777" w:rsidR="00665547" w:rsidRPr="00561D0F" w:rsidRDefault="00665547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10AE937A" w14:textId="77777777" w:rsidR="00665547" w:rsidRPr="00561D0F" w:rsidRDefault="00665547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14:paraId="145C70A9" w14:textId="77777777" w:rsidR="00665547" w:rsidRPr="00561D0F" w:rsidRDefault="00665547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5AC5DB" w14:textId="77777777" w:rsidR="00665547" w:rsidRPr="00561D0F" w:rsidRDefault="00665547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CF5EED" w:rsidRPr="00561D0F" w14:paraId="585532EA" w14:textId="77777777" w:rsidTr="00682AF2">
        <w:tc>
          <w:tcPr>
            <w:tcW w:w="323" w:type="pct"/>
            <w:shd w:val="clear" w:color="auto" w:fill="auto"/>
            <w:vAlign w:val="center"/>
          </w:tcPr>
          <w:p w14:paraId="49747F19" w14:textId="77777777" w:rsidR="00CF5EED" w:rsidRPr="00561D0F" w:rsidRDefault="00CF5EED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153CAE83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FF958E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561D0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94ABF" w14:textId="77777777" w:rsidR="00CF5EED" w:rsidRPr="00561D0F" w:rsidRDefault="00CF5EED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CF5EED" w:rsidRPr="00561D0F" w14:paraId="19CE3DD0" w14:textId="77777777" w:rsidTr="00682AF2">
        <w:tc>
          <w:tcPr>
            <w:tcW w:w="323" w:type="pct"/>
            <w:shd w:val="clear" w:color="auto" w:fill="auto"/>
            <w:vAlign w:val="center"/>
          </w:tcPr>
          <w:p w14:paraId="578F1751" w14:textId="77777777" w:rsidR="00CF5EED" w:rsidRPr="00561D0F" w:rsidRDefault="00CF5EED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277E763D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8AC6A5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1BF38288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561D0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36608" w14:textId="77777777" w:rsidR="00CF5EED" w:rsidRPr="00561D0F" w:rsidRDefault="00CF5EED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F5EED" w:rsidRPr="00561D0F" w14:paraId="41D91D2F" w14:textId="77777777" w:rsidTr="00682AF2">
        <w:tc>
          <w:tcPr>
            <w:tcW w:w="323" w:type="pct"/>
            <w:shd w:val="clear" w:color="auto" w:fill="auto"/>
            <w:vAlign w:val="center"/>
          </w:tcPr>
          <w:p w14:paraId="18262689" w14:textId="77777777" w:rsidR="00CF5EED" w:rsidRPr="00561D0F" w:rsidRDefault="00CF5EED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0AA124AC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089839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14:paraId="5BC4B652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561D0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4C0C" w14:textId="77777777" w:rsidR="00CF5EED" w:rsidRPr="00561D0F" w:rsidRDefault="00CF5EED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F5EED" w:rsidRPr="00561D0F" w14:paraId="264B02CC" w14:textId="77777777" w:rsidTr="00682AF2">
        <w:tc>
          <w:tcPr>
            <w:tcW w:w="323" w:type="pct"/>
            <w:shd w:val="clear" w:color="auto" w:fill="auto"/>
            <w:vAlign w:val="center"/>
          </w:tcPr>
          <w:p w14:paraId="41417016" w14:textId="77777777" w:rsidR="00CF5EED" w:rsidRPr="00561D0F" w:rsidRDefault="00CF5EED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0675D7EF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71E99A6D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D6470D" w14:textId="77777777" w:rsidR="00CF5EED" w:rsidRPr="00561D0F" w:rsidRDefault="00CF5EED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7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09684" w14:textId="77777777" w:rsidR="00CF5EED" w:rsidRPr="00561D0F" w:rsidRDefault="00CF5EED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561D0F" w14:paraId="20297D1E" w14:textId="77777777" w:rsidTr="00682AF2">
        <w:tc>
          <w:tcPr>
            <w:tcW w:w="323" w:type="pct"/>
            <w:shd w:val="clear" w:color="auto" w:fill="auto"/>
            <w:vAlign w:val="center"/>
          </w:tcPr>
          <w:p w14:paraId="26B71278" w14:textId="77777777" w:rsidR="00665547" w:rsidRPr="00561D0F" w:rsidRDefault="00665547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...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584C4E93" w14:textId="77777777" w:rsidR="00665547" w:rsidRPr="00561D0F" w:rsidRDefault="00665547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14:paraId="026F3419" w14:textId="77777777" w:rsidR="00665547" w:rsidRPr="00561D0F" w:rsidRDefault="00665547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4A031D" w:rsidRPr="00561D0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DF60F3" w:rsidRPr="00561D0F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4A031D" w:rsidRPr="00561D0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561D0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7F2E5CA0" w14:textId="77777777" w:rsidR="00665547" w:rsidRPr="00561D0F" w:rsidRDefault="00665547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và </w:t>
            </w:r>
            <w:r w:rsidR="00D70A6D" w:rsidRPr="00561D0F">
              <w:rPr>
                <w:bCs/>
                <w:color w:val="000000"/>
                <w:sz w:val="24"/>
                <w:szCs w:val="24"/>
                <w:lang w:val="nl-NL"/>
              </w:rPr>
              <w:t>hoàn thành bài tậ</w:t>
            </w:r>
            <w:r w:rsidR="00DF60F3" w:rsidRPr="00561D0F">
              <w:rPr>
                <w:bCs/>
                <w:color w:val="000000"/>
                <w:sz w:val="24"/>
                <w:szCs w:val="24"/>
                <w:lang w:val="nl-NL"/>
              </w:rPr>
              <w:t>p, hoàn thành 100% phần thí nghiệm trong phòng</w:t>
            </w:r>
          </w:p>
        </w:tc>
        <w:tc>
          <w:tcPr>
            <w:tcW w:w="723" w:type="pct"/>
            <w:shd w:val="clear" w:color="auto" w:fill="auto"/>
          </w:tcPr>
          <w:p w14:paraId="30A45326" w14:textId="77777777" w:rsidR="00665547" w:rsidRPr="00561D0F" w:rsidRDefault="00665547" w:rsidP="00561D0F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B16AE4D" w14:textId="77777777" w:rsidR="00665547" w:rsidRPr="00561D0F" w:rsidRDefault="00665547" w:rsidP="00561D0F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72B1A3C3" w14:textId="77777777" w:rsidR="00744C77" w:rsidRPr="00561D0F" w:rsidRDefault="003800AB" w:rsidP="00682AF2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9.2. </w:t>
      </w:r>
      <w:r w:rsidR="00744C77" w:rsidRPr="00561D0F">
        <w:rPr>
          <w:b/>
          <w:bCs/>
          <w:color w:val="000000"/>
          <w:sz w:val="24"/>
          <w:szCs w:val="24"/>
        </w:rPr>
        <w:t>Cách tính điểm</w:t>
      </w:r>
    </w:p>
    <w:p w14:paraId="23E47510" w14:textId="77777777" w:rsidR="00744C77" w:rsidRPr="00561D0F" w:rsidRDefault="00744C77" w:rsidP="00682AF2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0E6BBF28" w14:textId="77777777" w:rsidR="00744C77" w:rsidRPr="00561D0F" w:rsidRDefault="00744C77" w:rsidP="00682AF2">
      <w:pPr>
        <w:pStyle w:val="BodyText2"/>
        <w:spacing w:after="0" w:line="240" w:lineRule="auto"/>
        <w:ind w:firstLine="720"/>
        <w:jc w:val="both"/>
        <w:rPr>
          <w:bCs/>
          <w:color w:val="0000FF"/>
          <w:sz w:val="24"/>
          <w:szCs w:val="24"/>
        </w:rPr>
      </w:pPr>
      <w:r w:rsidRPr="00561D0F">
        <w:rPr>
          <w:bCs/>
          <w:color w:val="000000"/>
          <w:sz w:val="24"/>
          <w:szCs w:val="24"/>
        </w:rPr>
        <w:lastRenderedPageBreak/>
        <w:t xml:space="preserve">- Điểm học phần là tổng điểm của tất cả các điểm đánh giá thành phần của học phần nhân với trọng số tương ứng. Điểm học phần </w:t>
      </w:r>
      <w:r w:rsidR="00B63516" w:rsidRPr="00561D0F">
        <w:rPr>
          <w:bCs/>
          <w:color w:val="000000"/>
          <w:sz w:val="24"/>
          <w:szCs w:val="24"/>
          <w:lang w:val="vi-VN"/>
        </w:rPr>
        <w:t xml:space="preserve">tính </w:t>
      </w:r>
      <w:r w:rsidRPr="00561D0F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561D0F">
        <w:rPr>
          <w:bCs/>
          <w:sz w:val="24"/>
          <w:szCs w:val="24"/>
        </w:rPr>
        <w:t>được quy đổi sang</w:t>
      </w:r>
      <w:r w:rsidRPr="00561D0F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561D0F">
        <w:rPr>
          <w:bCs/>
          <w:color w:val="000000"/>
          <w:sz w:val="24"/>
          <w:szCs w:val="24"/>
          <w:lang w:val="vi-VN"/>
        </w:rPr>
        <w:t>Nhà t</w:t>
      </w:r>
      <w:r w:rsidRPr="00561D0F">
        <w:rPr>
          <w:bCs/>
          <w:color w:val="000000"/>
          <w:sz w:val="24"/>
          <w:szCs w:val="24"/>
        </w:rPr>
        <w:t xml:space="preserve">rường. </w:t>
      </w:r>
    </w:p>
    <w:p w14:paraId="56911AED" w14:textId="77777777" w:rsidR="00744C77" w:rsidRDefault="003800AB" w:rsidP="00682AF2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 xml:space="preserve">10. </w:t>
      </w:r>
      <w:r w:rsidR="00744C77" w:rsidRPr="00561D0F">
        <w:rPr>
          <w:b/>
          <w:bCs/>
          <w:color w:val="000000"/>
          <w:sz w:val="24"/>
          <w:szCs w:val="24"/>
        </w:rPr>
        <w:t>Tài liệu học tập</w:t>
      </w:r>
    </w:p>
    <w:p w14:paraId="17C2D52F" w14:textId="77777777" w:rsidR="00682AF2" w:rsidRPr="009B04F7" w:rsidRDefault="00E143DF" w:rsidP="00682AF2">
      <w:pPr>
        <w:spacing w:line="264" w:lineRule="auto"/>
        <w:jc w:val="both"/>
        <w:rPr>
          <w:sz w:val="24"/>
          <w:szCs w:val="24"/>
          <w:lang w:val="da-DK"/>
        </w:rPr>
      </w:pPr>
      <w:r w:rsidRPr="009B04F7">
        <w:rPr>
          <w:bCs/>
          <w:sz w:val="24"/>
          <w:szCs w:val="24"/>
        </w:rPr>
        <w:t>[1]</w:t>
      </w:r>
      <w:r w:rsidR="00682AF2" w:rsidRPr="009B04F7">
        <w:rPr>
          <w:sz w:val="24"/>
          <w:szCs w:val="24"/>
          <w:lang w:val="da-DK"/>
        </w:rPr>
        <w:t>.</w:t>
      </w:r>
      <w:r w:rsidRPr="009B04F7">
        <w:rPr>
          <w:color w:val="222222"/>
          <w:sz w:val="24"/>
          <w:szCs w:val="24"/>
          <w:shd w:val="clear" w:color="auto" w:fill="FFFFFF"/>
        </w:rPr>
        <w:t xml:space="preserve"> Trần Anh Bình</w:t>
      </w:r>
      <w:r w:rsidR="009B04F7" w:rsidRPr="009B04F7">
        <w:rPr>
          <w:color w:val="222222"/>
          <w:sz w:val="24"/>
          <w:szCs w:val="24"/>
          <w:shd w:val="clear" w:color="auto" w:fill="FFFFFF"/>
        </w:rPr>
        <w:t>- Giáo trình AutoCad nâng cao và lập trình trong AutoCad</w:t>
      </w:r>
    </w:p>
    <w:p w14:paraId="287932CF" w14:textId="77777777" w:rsidR="00E143DF" w:rsidRDefault="00682AF2" w:rsidP="00682AF2">
      <w:pPr>
        <w:spacing w:line="264" w:lineRule="auto"/>
        <w:jc w:val="both"/>
        <w:rPr>
          <w:sz w:val="24"/>
          <w:szCs w:val="24"/>
          <w:lang w:val="da-DK"/>
        </w:rPr>
      </w:pPr>
      <w:r w:rsidRPr="00940F8F">
        <w:rPr>
          <w:sz w:val="24"/>
          <w:szCs w:val="24"/>
          <w:lang w:val="da-DK"/>
        </w:rPr>
        <w:t>[</w:t>
      </w:r>
      <w:r>
        <w:rPr>
          <w:sz w:val="24"/>
          <w:szCs w:val="24"/>
          <w:lang w:val="da-DK"/>
        </w:rPr>
        <w:t>2</w:t>
      </w:r>
      <w:r w:rsidRPr="00940F8F">
        <w:rPr>
          <w:sz w:val="24"/>
          <w:szCs w:val="24"/>
          <w:lang w:val="da-DK"/>
        </w:rPr>
        <w:t xml:space="preserve">]. </w:t>
      </w:r>
      <w:r w:rsidR="009B04F7">
        <w:rPr>
          <w:sz w:val="24"/>
          <w:szCs w:val="24"/>
          <w:lang w:val="da-DK"/>
        </w:rPr>
        <w:t>Nguyễn Hữu Lộc – AutoCad 2004 (1,2) cơ bản và nâng cao</w:t>
      </w:r>
    </w:p>
    <w:p w14:paraId="4C9EF4A8" w14:textId="77777777" w:rsidR="00682AF2" w:rsidRPr="00940F8F" w:rsidRDefault="00682AF2" w:rsidP="00682AF2">
      <w:pPr>
        <w:spacing w:line="264" w:lineRule="auto"/>
        <w:jc w:val="both"/>
        <w:rPr>
          <w:sz w:val="24"/>
          <w:szCs w:val="24"/>
          <w:lang w:val="da-DK"/>
        </w:rPr>
      </w:pPr>
      <w:r w:rsidRPr="00940F8F">
        <w:rPr>
          <w:sz w:val="24"/>
          <w:szCs w:val="24"/>
          <w:lang w:val="da-DK"/>
        </w:rPr>
        <w:t>[</w:t>
      </w:r>
      <w:r>
        <w:rPr>
          <w:sz w:val="24"/>
          <w:szCs w:val="24"/>
          <w:lang w:val="da-DK"/>
        </w:rPr>
        <w:t>3</w:t>
      </w:r>
      <w:r w:rsidRPr="00940F8F">
        <w:rPr>
          <w:sz w:val="24"/>
          <w:szCs w:val="24"/>
          <w:lang w:val="da-DK"/>
        </w:rPr>
        <w:t xml:space="preserve">]. </w:t>
      </w:r>
      <w:r w:rsidR="009B04F7">
        <w:rPr>
          <w:sz w:val="24"/>
          <w:szCs w:val="24"/>
          <w:lang w:val="da-DK"/>
        </w:rPr>
        <w:t>Ellen Finkelstein – AutoCad 2008 and AutoCad LT 2008.</w:t>
      </w:r>
    </w:p>
    <w:p w14:paraId="091CB97C" w14:textId="77777777" w:rsidR="003D08DB" w:rsidRPr="00561D0F" w:rsidRDefault="003800AB" w:rsidP="00682AF2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  <w:lang w:val="es-MX"/>
        </w:rPr>
      </w:pPr>
      <w:r w:rsidRPr="00561D0F">
        <w:rPr>
          <w:b/>
          <w:bCs/>
          <w:color w:val="000000"/>
          <w:sz w:val="24"/>
          <w:szCs w:val="24"/>
          <w:lang w:val="es-MX"/>
        </w:rPr>
        <w:t xml:space="preserve">11. </w:t>
      </w:r>
      <w:r w:rsidR="007A7F11" w:rsidRPr="00561D0F">
        <w:rPr>
          <w:b/>
          <w:bCs/>
          <w:color w:val="000000"/>
          <w:sz w:val="24"/>
          <w:szCs w:val="24"/>
          <w:lang w:val="es-MX"/>
        </w:rPr>
        <w:t>Hướng dẫn tự học của học phần</w:t>
      </w:r>
    </w:p>
    <w:p w14:paraId="2E048577" w14:textId="77777777" w:rsidR="00BA7C39" w:rsidRPr="00561D0F" w:rsidRDefault="00BA7C39" w:rsidP="00682AF2">
      <w:pPr>
        <w:pStyle w:val="BodyText2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561D0F">
        <w:rPr>
          <w:b/>
          <w:bCs/>
          <w:color w:val="000000"/>
          <w:sz w:val="24"/>
          <w:szCs w:val="24"/>
        </w:rPr>
        <w:t>Bảng 3</w:t>
      </w:r>
      <w:r w:rsidR="00D61127" w:rsidRPr="00561D0F">
        <w:rPr>
          <w:b/>
          <w:bCs/>
          <w:color w:val="000000"/>
          <w:sz w:val="24"/>
          <w:szCs w:val="24"/>
        </w:rPr>
        <w:t xml:space="preserve">. </w:t>
      </w:r>
      <w:r w:rsidR="007B1760" w:rsidRPr="00561D0F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2611"/>
        <w:gridCol w:w="1020"/>
        <w:gridCol w:w="729"/>
        <w:gridCol w:w="873"/>
        <w:gridCol w:w="3484"/>
      </w:tblGrid>
      <w:tr w:rsidR="00744C77" w:rsidRPr="00561D0F" w14:paraId="043099A8" w14:textId="77777777" w:rsidTr="009B04F7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14:paraId="7E8101A4" w14:textId="77777777" w:rsidR="00744C77" w:rsidRPr="00561D0F" w:rsidRDefault="00744C7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1364" w:type="pct"/>
            <w:shd w:val="clear" w:color="auto" w:fill="auto"/>
            <w:vAlign w:val="center"/>
          </w:tcPr>
          <w:p w14:paraId="3628E17F" w14:textId="77777777" w:rsidR="00744C77" w:rsidRPr="00561D0F" w:rsidRDefault="00744C7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595F94C9" w14:textId="77777777" w:rsidR="00744C77" w:rsidRPr="00561D0F" w:rsidRDefault="00744C7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381" w:type="pct"/>
            <w:vAlign w:val="center"/>
          </w:tcPr>
          <w:p w14:paraId="42DBC015" w14:textId="77777777" w:rsidR="00744C77" w:rsidRPr="00561D0F" w:rsidRDefault="00744C7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0364B009" w14:textId="77777777" w:rsidR="00744C77" w:rsidRPr="00561D0F" w:rsidRDefault="00744C7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8C20AE8" w14:textId="77777777" w:rsidR="00744C77" w:rsidRPr="00561D0F" w:rsidRDefault="00744C7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5729449D" w14:textId="77777777" w:rsidR="00744C77" w:rsidRPr="00561D0F" w:rsidRDefault="00744C77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8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3A2F2C" w14:textId="77777777" w:rsidR="00744C77" w:rsidRPr="00561D0F" w:rsidRDefault="00061141" w:rsidP="00561D0F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561D0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2547D6" w:rsidRPr="00561D0F" w14:paraId="690698BE" w14:textId="77777777" w:rsidTr="009B04F7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14:paraId="5783805F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1364" w:type="pct"/>
            <w:shd w:val="clear" w:color="auto" w:fill="auto"/>
            <w:vAlign w:val="center"/>
          </w:tcPr>
          <w:p w14:paraId="6AE09B25" w14:textId="77777777" w:rsidR="002547D6" w:rsidRPr="002547D6" w:rsidRDefault="002547D6" w:rsidP="002547D6">
            <w:pPr>
              <w:jc w:val="both"/>
              <w:rPr>
                <w:color w:val="000000"/>
                <w:sz w:val="24"/>
                <w:szCs w:val="24"/>
                <w:lang w:val="es-MX"/>
              </w:rPr>
            </w:pPr>
            <w:r>
              <w:rPr>
                <w:sz w:val="24"/>
                <w:szCs w:val="24"/>
              </w:rPr>
              <w:t>Chương 1: Một số kiến thức A</w:t>
            </w:r>
            <w:r w:rsidRPr="002547D6">
              <w:rPr>
                <w:sz w:val="24"/>
                <w:szCs w:val="24"/>
              </w:rPr>
              <w:t>utoCad cơ bản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45ACC417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81" w:type="pct"/>
            <w:vAlign w:val="center"/>
          </w:tcPr>
          <w:p w14:paraId="0FEB84B2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594E4813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2FEF93" w14:textId="77777777" w:rsidR="002547D6" w:rsidRPr="00561D0F" w:rsidRDefault="002547D6" w:rsidP="002547D6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+ Tài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[2]</w:t>
            </w: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.</w:t>
            </w:r>
          </w:p>
        </w:tc>
      </w:tr>
      <w:tr w:rsidR="002547D6" w:rsidRPr="00561D0F" w14:paraId="61BCBF6E" w14:textId="77777777" w:rsidTr="009B04F7">
        <w:trPr>
          <w:trHeight w:val="70"/>
        </w:trPr>
        <w:tc>
          <w:tcPr>
            <w:tcW w:w="446" w:type="pct"/>
            <w:shd w:val="clear" w:color="auto" w:fill="auto"/>
            <w:vAlign w:val="center"/>
          </w:tcPr>
          <w:p w14:paraId="3D1E8FA9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2-3-4</w:t>
            </w:r>
          </w:p>
        </w:tc>
        <w:tc>
          <w:tcPr>
            <w:tcW w:w="1364" w:type="pct"/>
            <w:shd w:val="clear" w:color="auto" w:fill="auto"/>
            <w:vAlign w:val="center"/>
          </w:tcPr>
          <w:p w14:paraId="587A09AE" w14:textId="77777777" w:rsidR="002547D6" w:rsidRPr="009B04F7" w:rsidRDefault="002547D6" w:rsidP="002547D6">
            <w:pPr>
              <w:pStyle w:val="ListParagraph"/>
              <w:ind w:left="0"/>
              <w:rPr>
                <w:bCs/>
                <w:lang w:val="vi-VN"/>
              </w:rPr>
            </w:pPr>
            <w:r w:rsidRPr="009B04F7">
              <w:rPr>
                <w:bCs/>
                <w:lang w:val="nl-NL"/>
              </w:rPr>
              <w:t xml:space="preserve">Chương </w:t>
            </w:r>
            <w:r w:rsidRPr="009B04F7">
              <w:rPr>
                <w:bCs/>
                <w:lang w:val="vi-VN"/>
              </w:rPr>
              <w:t>2</w:t>
            </w:r>
            <w:r w:rsidRPr="002547D6">
              <w:rPr>
                <w:bCs/>
                <w:lang w:val="nl-NL"/>
              </w:rPr>
              <w:t xml:space="preserve">: </w:t>
            </w:r>
            <w:r w:rsidRPr="002547D6">
              <w:t>Thể hiện bản vẽ tổng thể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5CD23665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81" w:type="pct"/>
            <w:vAlign w:val="center"/>
          </w:tcPr>
          <w:p w14:paraId="077DA6E6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786FBC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3899D" w14:textId="77777777" w:rsidR="002547D6" w:rsidRPr="00561D0F" w:rsidRDefault="002547D6" w:rsidP="002547D6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61D0F">
              <w:rPr>
                <w:bCs/>
                <w:sz w:val="24"/>
                <w:szCs w:val="24"/>
                <w:lang w:val="nl-NL"/>
              </w:rPr>
              <w:t xml:space="preserve">- Chương </w:t>
            </w:r>
            <w:r w:rsidRPr="00561D0F">
              <w:rPr>
                <w:bCs/>
                <w:sz w:val="24"/>
                <w:szCs w:val="24"/>
                <w:lang w:val="vi-VN"/>
              </w:rPr>
              <w:t>2</w:t>
            </w:r>
            <w:r w:rsidRPr="00561D0F">
              <w:rPr>
                <w:bCs/>
                <w:sz w:val="24"/>
                <w:szCs w:val="24"/>
                <w:lang w:val="nl-NL"/>
              </w:rPr>
              <w:t>: tài liệu [1].</w:t>
            </w:r>
          </w:p>
          <w:p w14:paraId="7AA331DC" w14:textId="77777777" w:rsidR="002547D6" w:rsidRPr="00561D0F" w:rsidRDefault="002547D6" w:rsidP="002547D6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- Tìm hiểu nội dung 2.1, 2.2, 2.3 trong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  <w:tr w:rsidR="002547D6" w:rsidRPr="00561D0F" w14:paraId="23B131D7" w14:textId="77777777" w:rsidTr="009B04F7">
        <w:trPr>
          <w:trHeight w:val="70"/>
        </w:trPr>
        <w:tc>
          <w:tcPr>
            <w:tcW w:w="446" w:type="pct"/>
            <w:shd w:val="clear" w:color="auto" w:fill="auto"/>
            <w:vAlign w:val="center"/>
          </w:tcPr>
          <w:p w14:paraId="2108B834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4-5-6</w:t>
            </w:r>
          </w:p>
        </w:tc>
        <w:tc>
          <w:tcPr>
            <w:tcW w:w="1364" w:type="pct"/>
            <w:shd w:val="clear" w:color="auto" w:fill="auto"/>
            <w:vAlign w:val="center"/>
          </w:tcPr>
          <w:p w14:paraId="668F632D" w14:textId="77777777" w:rsidR="002547D6" w:rsidRPr="009B04F7" w:rsidRDefault="002547D6" w:rsidP="002547D6">
            <w:pPr>
              <w:pStyle w:val="ListParagraph"/>
              <w:ind w:left="0"/>
              <w:rPr>
                <w:bCs/>
                <w:lang w:val="es-MX"/>
              </w:rPr>
            </w:pPr>
            <w:r w:rsidRPr="009B04F7">
              <w:rPr>
                <w:bCs/>
                <w:lang w:val="nl-NL"/>
              </w:rPr>
              <w:t xml:space="preserve">Chương </w:t>
            </w:r>
            <w:r w:rsidRPr="009B04F7">
              <w:rPr>
                <w:bCs/>
                <w:lang w:val="vi-VN"/>
              </w:rPr>
              <w:t>3</w:t>
            </w:r>
            <w:r w:rsidRPr="009B04F7">
              <w:rPr>
                <w:bCs/>
                <w:lang w:val="nl-NL"/>
              </w:rPr>
              <w:t xml:space="preserve">: </w:t>
            </w:r>
            <w:r w:rsidRPr="002547D6">
              <w:t>Ứng dụng để vẽ một số bản vẽ trong địa kỹ thuật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25DCAFB5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81" w:type="pct"/>
            <w:vAlign w:val="center"/>
          </w:tcPr>
          <w:p w14:paraId="1E4D7DFC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E6EE1D" w14:textId="77777777" w:rsidR="002547D6" w:rsidRPr="00561D0F" w:rsidRDefault="002547D6" w:rsidP="002547D6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7F8A" w14:textId="77777777" w:rsidR="002547D6" w:rsidRPr="00561D0F" w:rsidRDefault="002547D6" w:rsidP="002547D6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61D0F">
              <w:rPr>
                <w:bCs/>
                <w:sz w:val="24"/>
                <w:szCs w:val="24"/>
                <w:lang w:val="nl-NL"/>
              </w:rPr>
              <w:t>- Chương 3: tài liệu [1].</w:t>
            </w:r>
          </w:p>
          <w:p w14:paraId="01AEA309" w14:textId="77777777" w:rsidR="002547D6" w:rsidRPr="00561D0F" w:rsidRDefault="002547D6" w:rsidP="002547D6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- Tìm hiểu nội dung 3.1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3.2, 3.3 trong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561D0F">
              <w:rPr>
                <w:bCs/>
                <w:color w:val="000000"/>
                <w:sz w:val="24"/>
                <w:szCs w:val="24"/>
                <w:lang w:val="nl-NL"/>
              </w:rPr>
              <w:t>]; nội dung trong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3].</w:t>
            </w:r>
          </w:p>
        </w:tc>
      </w:tr>
      <w:tr w:rsidR="002547D6" w:rsidRPr="00682AF2" w14:paraId="30E278CE" w14:textId="77777777" w:rsidTr="009B04F7">
        <w:trPr>
          <w:trHeight w:val="70"/>
        </w:trPr>
        <w:tc>
          <w:tcPr>
            <w:tcW w:w="446" w:type="pct"/>
            <w:shd w:val="clear" w:color="auto" w:fill="auto"/>
            <w:vAlign w:val="center"/>
          </w:tcPr>
          <w:p w14:paraId="5FD1C6F8" w14:textId="77777777" w:rsidR="002547D6" w:rsidRPr="00682AF2" w:rsidRDefault="002547D6" w:rsidP="002547D6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1364" w:type="pct"/>
            <w:shd w:val="clear" w:color="auto" w:fill="auto"/>
            <w:vAlign w:val="center"/>
          </w:tcPr>
          <w:p w14:paraId="0DCAFBFA" w14:textId="77777777" w:rsidR="002547D6" w:rsidRPr="00682AF2" w:rsidRDefault="002547D6" w:rsidP="002547D6">
            <w:pPr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3F315E2B" w14:textId="77777777" w:rsidR="002547D6" w:rsidRPr="00682AF2" w:rsidRDefault="002547D6" w:rsidP="002547D6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24</w:t>
            </w:r>
          </w:p>
        </w:tc>
        <w:tc>
          <w:tcPr>
            <w:tcW w:w="381" w:type="pct"/>
            <w:vAlign w:val="center"/>
          </w:tcPr>
          <w:p w14:paraId="63F661E0" w14:textId="77777777" w:rsidR="002547D6" w:rsidRPr="00682AF2" w:rsidRDefault="002547D6" w:rsidP="002547D6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15A86F" w14:textId="77777777" w:rsidR="002547D6" w:rsidRPr="00682AF2" w:rsidRDefault="002547D6" w:rsidP="002547D6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B744" w14:textId="77777777" w:rsidR="002547D6" w:rsidRPr="00682AF2" w:rsidRDefault="002547D6" w:rsidP="002547D6">
            <w:pPr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7B414D26" w14:textId="77777777" w:rsidR="00C53616" w:rsidRPr="00561D0F" w:rsidRDefault="00C53616" w:rsidP="00561D0F">
      <w:pPr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E22051" w:rsidRPr="003555B5" w14:paraId="45121D52" w14:textId="77777777" w:rsidTr="006A5519">
        <w:trPr>
          <w:trHeight w:val="210"/>
        </w:trPr>
        <w:tc>
          <w:tcPr>
            <w:tcW w:w="4644" w:type="dxa"/>
            <w:shd w:val="clear" w:color="auto" w:fill="auto"/>
          </w:tcPr>
          <w:p w14:paraId="1339B49A" w14:textId="77777777" w:rsidR="00E22051" w:rsidRPr="003555B5" w:rsidRDefault="00E22051" w:rsidP="006A551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27D22CEC" w14:textId="0A1A5E4D" w:rsidR="00E22051" w:rsidRPr="003555B5" w:rsidRDefault="00E22051" w:rsidP="00CF11C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</w:t>
            </w:r>
            <w:r w:rsidR="008952DC">
              <w:rPr>
                <w:sz w:val="24"/>
                <w:szCs w:val="24"/>
              </w:rPr>
              <w:t>20</w:t>
            </w:r>
          </w:p>
        </w:tc>
      </w:tr>
      <w:tr w:rsidR="00E22051" w:rsidRPr="003555B5" w14:paraId="2903D673" w14:textId="77777777" w:rsidTr="006A5519">
        <w:trPr>
          <w:trHeight w:val="210"/>
        </w:trPr>
        <w:tc>
          <w:tcPr>
            <w:tcW w:w="4644" w:type="dxa"/>
            <w:shd w:val="clear" w:color="auto" w:fill="auto"/>
          </w:tcPr>
          <w:p w14:paraId="62FBA67B" w14:textId="77777777" w:rsidR="00E22051" w:rsidRPr="003555B5" w:rsidRDefault="00E22051" w:rsidP="006A5519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6B2EB8C3" w14:textId="77777777" w:rsidR="00E22051" w:rsidRDefault="00E22051" w:rsidP="006A551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7A73093F" w14:textId="77777777" w:rsidR="00B276A5" w:rsidRPr="00B276A5" w:rsidRDefault="00B276A5" w:rsidP="00B276A5">
            <w:pPr>
              <w:spacing w:before="120"/>
              <w:jc w:val="center"/>
              <w:rPr>
                <w:b/>
                <w:i/>
                <w:sz w:val="24"/>
                <w:szCs w:val="24"/>
              </w:rPr>
            </w:pPr>
          </w:p>
          <w:p w14:paraId="2A36B232" w14:textId="77777777" w:rsidR="00B276A5" w:rsidRDefault="00B276A5" w:rsidP="00B276A5">
            <w:pPr>
              <w:spacing w:before="120"/>
              <w:jc w:val="center"/>
              <w:rPr>
                <w:b/>
                <w:i/>
                <w:sz w:val="24"/>
                <w:szCs w:val="24"/>
              </w:rPr>
            </w:pPr>
          </w:p>
          <w:p w14:paraId="0F5EE8D5" w14:textId="77777777" w:rsidR="00B276A5" w:rsidRPr="00B276A5" w:rsidRDefault="00B276A5" w:rsidP="00B276A5">
            <w:pPr>
              <w:spacing w:before="120"/>
              <w:jc w:val="center"/>
              <w:rPr>
                <w:b/>
                <w:color w:val="FF0000"/>
                <w:u w:val="single"/>
              </w:rPr>
            </w:pPr>
            <w:r w:rsidRPr="00B276A5">
              <w:rPr>
                <w:b/>
              </w:rPr>
              <w:t>TS. Nguyễn Tiến Dũng</w:t>
            </w:r>
          </w:p>
        </w:tc>
        <w:tc>
          <w:tcPr>
            <w:tcW w:w="4644" w:type="dxa"/>
            <w:shd w:val="clear" w:color="auto" w:fill="auto"/>
          </w:tcPr>
          <w:p w14:paraId="4716DD7D" w14:textId="77777777" w:rsidR="00E22051" w:rsidRPr="003555B5" w:rsidRDefault="00E22051" w:rsidP="006A551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533BE165" w14:textId="77777777" w:rsidR="00E22051" w:rsidRPr="003555B5" w:rsidRDefault="00E22051" w:rsidP="006A551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B42C97E" w14:textId="77777777" w:rsidR="00E22051" w:rsidRPr="003555B5" w:rsidRDefault="00E22051" w:rsidP="006A551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0C38AC89" w14:textId="77777777" w:rsidR="00E22051" w:rsidRPr="003555B5" w:rsidRDefault="00E22051" w:rsidP="006A551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753FBB5D" w14:textId="77777777" w:rsidR="00E22051" w:rsidRPr="003555B5" w:rsidRDefault="00B276A5" w:rsidP="00A94BFD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B276A5">
              <w:rPr>
                <w:b/>
              </w:rPr>
              <w:t xml:space="preserve">TS. </w:t>
            </w:r>
            <w:r w:rsidR="00A94BFD">
              <w:rPr>
                <w:b/>
              </w:rPr>
              <w:t>Bùi Trường Sơn</w:t>
            </w:r>
          </w:p>
        </w:tc>
      </w:tr>
    </w:tbl>
    <w:p w14:paraId="1346B067" w14:textId="77777777" w:rsidR="009540AF" w:rsidRPr="00E22051" w:rsidRDefault="009540AF" w:rsidP="00561D0F">
      <w:pPr>
        <w:jc w:val="both"/>
        <w:rPr>
          <w:color w:val="FF0000"/>
          <w:sz w:val="24"/>
          <w:szCs w:val="24"/>
        </w:rPr>
      </w:pPr>
    </w:p>
    <w:p w14:paraId="19EA22DB" w14:textId="77777777" w:rsidR="0008577A" w:rsidRPr="00561D0F" w:rsidRDefault="0008577A" w:rsidP="00561D0F">
      <w:pPr>
        <w:rPr>
          <w:sz w:val="24"/>
          <w:szCs w:val="24"/>
        </w:rPr>
      </w:pPr>
    </w:p>
    <w:p w14:paraId="4647F151" w14:textId="77777777" w:rsidR="0008577A" w:rsidRPr="00561D0F" w:rsidRDefault="0008577A" w:rsidP="00561D0F">
      <w:pPr>
        <w:rPr>
          <w:sz w:val="24"/>
          <w:szCs w:val="24"/>
        </w:rPr>
      </w:pPr>
    </w:p>
    <w:p w14:paraId="51018E63" w14:textId="77777777" w:rsidR="0008577A" w:rsidRPr="00561D0F" w:rsidRDefault="0008577A" w:rsidP="00561D0F">
      <w:pPr>
        <w:rPr>
          <w:sz w:val="24"/>
          <w:szCs w:val="24"/>
        </w:rPr>
      </w:pPr>
      <w:bookmarkStart w:id="0" w:name="_GoBack"/>
      <w:bookmarkEnd w:id="0"/>
    </w:p>
    <w:p w14:paraId="43C03D43" w14:textId="77777777" w:rsidR="0008577A" w:rsidRPr="00561D0F" w:rsidRDefault="0008577A" w:rsidP="00561D0F">
      <w:pPr>
        <w:rPr>
          <w:sz w:val="24"/>
          <w:szCs w:val="24"/>
        </w:rPr>
      </w:pPr>
    </w:p>
    <w:p w14:paraId="40FB1040" w14:textId="77777777" w:rsidR="0008577A" w:rsidRPr="00561D0F" w:rsidRDefault="0008577A" w:rsidP="00561D0F">
      <w:pPr>
        <w:rPr>
          <w:sz w:val="24"/>
          <w:szCs w:val="24"/>
        </w:rPr>
      </w:pPr>
    </w:p>
    <w:p w14:paraId="7AAB4A14" w14:textId="77777777" w:rsidR="0008577A" w:rsidRPr="00561D0F" w:rsidRDefault="0008577A" w:rsidP="00561D0F">
      <w:pPr>
        <w:rPr>
          <w:sz w:val="24"/>
          <w:szCs w:val="24"/>
        </w:rPr>
      </w:pPr>
    </w:p>
    <w:p w14:paraId="1845D183" w14:textId="77777777" w:rsidR="0008577A" w:rsidRPr="00561D0F" w:rsidRDefault="0008577A" w:rsidP="00561D0F">
      <w:pPr>
        <w:rPr>
          <w:sz w:val="24"/>
          <w:szCs w:val="24"/>
        </w:rPr>
      </w:pPr>
    </w:p>
    <w:p w14:paraId="498345F6" w14:textId="77777777" w:rsidR="0008577A" w:rsidRPr="00561D0F" w:rsidRDefault="0008577A" w:rsidP="00561D0F">
      <w:pPr>
        <w:rPr>
          <w:sz w:val="24"/>
          <w:szCs w:val="24"/>
        </w:rPr>
      </w:pPr>
    </w:p>
    <w:p w14:paraId="4C1FD11F" w14:textId="77777777" w:rsidR="0008577A" w:rsidRPr="00561D0F" w:rsidRDefault="0008577A" w:rsidP="00561D0F">
      <w:pPr>
        <w:rPr>
          <w:sz w:val="24"/>
          <w:szCs w:val="24"/>
        </w:rPr>
      </w:pPr>
    </w:p>
    <w:p w14:paraId="7BA67B88" w14:textId="77777777" w:rsidR="0008577A" w:rsidRPr="00561D0F" w:rsidRDefault="0008577A" w:rsidP="00561D0F">
      <w:pPr>
        <w:rPr>
          <w:sz w:val="24"/>
          <w:szCs w:val="24"/>
        </w:rPr>
      </w:pPr>
    </w:p>
    <w:p w14:paraId="3CDE187A" w14:textId="77777777" w:rsidR="0008577A" w:rsidRPr="00561D0F" w:rsidRDefault="0008577A" w:rsidP="00561D0F">
      <w:pPr>
        <w:rPr>
          <w:sz w:val="24"/>
          <w:szCs w:val="24"/>
        </w:rPr>
      </w:pPr>
    </w:p>
    <w:p w14:paraId="2F5DD4C4" w14:textId="77777777" w:rsidR="0008577A" w:rsidRPr="00561D0F" w:rsidRDefault="0008577A" w:rsidP="00561D0F">
      <w:pPr>
        <w:rPr>
          <w:sz w:val="24"/>
          <w:szCs w:val="24"/>
        </w:rPr>
      </w:pPr>
    </w:p>
    <w:p w14:paraId="3DB831E1" w14:textId="77777777" w:rsidR="006E17F0" w:rsidRPr="00561D0F" w:rsidRDefault="006E17F0" w:rsidP="00561D0F">
      <w:pPr>
        <w:rPr>
          <w:color w:val="000000"/>
          <w:sz w:val="24"/>
          <w:szCs w:val="24"/>
        </w:rPr>
      </w:pPr>
    </w:p>
    <w:p w14:paraId="5E5E53F0" w14:textId="77777777" w:rsidR="006E17F0" w:rsidRPr="00561D0F" w:rsidRDefault="006E17F0" w:rsidP="00561D0F">
      <w:pPr>
        <w:rPr>
          <w:color w:val="FF0000"/>
          <w:sz w:val="24"/>
          <w:szCs w:val="24"/>
        </w:rPr>
      </w:pPr>
    </w:p>
    <w:p w14:paraId="63C6F7CD" w14:textId="77777777" w:rsidR="006E17F0" w:rsidRPr="00561D0F" w:rsidRDefault="006E17F0" w:rsidP="00561D0F">
      <w:pPr>
        <w:rPr>
          <w:color w:val="FF0000"/>
          <w:sz w:val="24"/>
          <w:szCs w:val="24"/>
        </w:rPr>
      </w:pPr>
    </w:p>
    <w:p w14:paraId="631D569A" w14:textId="77777777" w:rsidR="006E17F0" w:rsidRPr="00561D0F" w:rsidRDefault="006E17F0" w:rsidP="00561D0F">
      <w:pPr>
        <w:rPr>
          <w:color w:val="FF0000"/>
          <w:sz w:val="24"/>
          <w:szCs w:val="24"/>
        </w:rPr>
      </w:pPr>
    </w:p>
    <w:sectPr w:rsidR="006E17F0" w:rsidRPr="00561D0F" w:rsidSect="00561D0F">
      <w:footerReference w:type="even" r:id="rId8"/>
      <w:footerReference w:type="default" r:id="rId9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E8951" w14:textId="77777777" w:rsidR="005B7E4B" w:rsidRDefault="005B7E4B">
      <w:r>
        <w:separator/>
      </w:r>
    </w:p>
  </w:endnote>
  <w:endnote w:type="continuationSeparator" w:id="0">
    <w:p w14:paraId="744C47AF" w14:textId="77777777" w:rsidR="005B7E4B" w:rsidRDefault="005B7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3320C" w14:textId="77777777" w:rsidR="00E644A2" w:rsidRDefault="00815E0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44A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83C15D" w14:textId="77777777" w:rsidR="00E644A2" w:rsidRDefault="00E644A2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FC590" w14:textId="77777777" w:rsidR="00E644A2" w:rsidRDefault="00815E0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44A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11CB">
      <w:rPr>
        <w:rStyle w:val="PageNumber"/>
        <w:noProof/>
      </w:rPr>
      <w:t>3</w:t>
    </w:r>
    <w:r>
      <w:rPr>
        <w:rStyle w:val="PageNumber"/>
      </w:rPr>
      <w:fldChar w:fldCharType="end"/>
    </w:r>
  </w:p>
  <w:p w14:paraId="786B1C85" w14:textId="77777777" w:rsidR="00E644A2" w:rsidRDefault="00E644A2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78DC7" w14:textId="77777777" w:rsidR="005B7E4B" w:rsidRDefault="005B7E4B">
      <w:r>
        <w:separator/>
      </w:r>
    </w:p>
  </w:footnote>
  <w:footnote w:type="continuationSeparator" w:id="0">
    <w:p w14:paraId="05FA9871" w14:textId="77777777" w:rsidR="005B7E4B" w:rsidRDefault="005B7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B4735"/>
    <w:multiLevelType w:val="multilevel"/>
    <w:tmpl w:val="F0325C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48DF"/>
    <w:multiLevelType w:val="multilevel"/>
    <w:tmpl w:val="CDD6129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40"/>
        </w:tabs>
        <w:ind w:left="4640" w:hanging="1440"/>
      </w:pPr>
      <w:rPr>
        <w:rFonts w:hint="default"/>
      </w:rPr>
    </w:lvl>
  </w:abstractNum>
  <w:abstractNum w:abstractNumId="3" w15:restartNumberingAfterBreak="0">
    <w:nsid w:val="213E0829"/>
    <w:multiLevelType w:val="multilevel"/>
    <w:tmpl w:val="904A07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440"/>
      </w:pPr>
      <w:rPr>
        <w:rFonts w:hint="default"/>
      </w:r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B0CB7"/>
    <w:multiLevelType w:val="multilevel"/>
    <w:tmpl w:val="D9F4F6C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6021EFC"/>
    <w:multiLevelType w:val="multilevel"/>
    <w:tmpl w:val="A72269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1">
      <w:start w:val="1"/>
      <w:numFmt w:val="decimal"/>
      <w:lvlText w:val="%1.%2."/>
      <w:lvlJc w:val="left"/>
      <w:pPr>
        <w:ind w:left="54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F531123"/>
    <w:multiLevelType w:val="multilevel"/>
    <w:tmpl w:val="3EBE8F9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40"/>
        </w:tabs>
        <w:ind w:left="4640" w:hanging="1440"/>
      </w:pPr>
      <w:rPr>
        <w:rFonts w:hint="default"/>
      </w:rPr>
    </w:lvl>
  </w:abstractNum>
  <w:abstractNum w:abstractNumId="9" w15:restartNumberingAfterBreak="0">
    <w:nsid w:val="439C753A"/>
    <w:multiLevelType w:val="hybridMultilevel"/>
    <w:tmpl w:val="618E1CF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3C6ECB"/>
    <w:multiLevelType w:val="multilevel"/>
    <w:tmpl w:val="718688E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5177083A"/>
    <w:multiLevelType w:val="multilevel"/>
    <w:tmpl w:val="B02066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vi-VN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54EA607E"/>
    <w:multiLevelType w:val="multilevel"/>
    <w:tmpl w:val="0074A4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440"/>
      </w:pPr>
      <w:rPr>
        <w:rFonts w:hint="default"/>
      </w:rPr>
    </w:lvl>
  </w:abstractNum>
  <w:abstractNum w:abstractNumId="1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5" w15:restartNumberingAfterBreak="0">
    <w:nsid w:val="610C4BAA"/>
    <w:multiLevelType w:val="hybridMultilevel"/>
    <w:tmpl w:val="3954D00A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170884"/>
    <w:multiLevelType w:val="hybridMultilevel"/>
    <w:tmpl w:val="5B6CB96A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8" w15:restartNumberingAfterBreak="0">
    <w:nsid w:val="762373C3"/>
    <w:multiLevelType w:val="hybridMultilevel"/>
    <w:tmpl w:val="8ACE849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4"/>
  </w:num>
  <w:num w:numId="3">
    <w:abstractNumId w:val="5"/>
  </w:num>
  <w:num w:numId="4">
    <w:abstractNumId w:val="14"/>
  </w:num>
  <w:num w:numId="5">
    <w:abstractNumId w:val="1"/>
  </w:num>
  <w:num w:numId="6">
    <w:abstractNumId w:val="13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2"/>
  </w:num>
  <w:num w:numId="11">
    <w:abstractNumId w:val="12"/>
  </w:num>
  <w:num w:numId="12">
    <w:abstractNumId w:val="8"/>
  </w:num>
  <w:num w:numId="13">
    <w:abstractNumId w:val="3"/>
  </w:num>
  <w:num w:numId="14">
    <w:abstractNumId w:val="10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18"/>
  </w:num>
  <w:num w:numId="21">
    <w:abstractNumId w:val="6"/>
  </w:num>
  <w:num w:numId="22">
    <w:abstractNumId w:val="15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sDAwMzG0NDaxMDdU0lEKTi0uzszPAykwrAUAcjn2dywAAAA="/>
  </w:docVars>
  <w:rsids>
    <w:rsidRoot w:val="003800AB"/>
    <w:rsid w:val="00000056"/>
    <w:rsid w:val="0000048A"/>
    <w:rsid w:val="0000154E"/>
    <w:rsid w:val="00002ACB"/>
    <w:rsid w:val="00002DB5"/>
    <w:rsid w:val="00003B52"/>
    <w:rsid w:val="00003CDE"/>
    <w:rsid w:val="00004485"/>
    <w:rsid w:val="00007163"/>
    <w:rsid w:val="0000750C"/>
    <w:rsid w:val="00010167"/>
    <w:rsid w:val="000102AC"/>
    <w:rsid w:val="00012B2E"/>
    <w:rsid w:val="00012DFB"/>
    <w:rsid w:val="00013A25"/>
    <w:rsid w:val="00014158"/>
    <w:rsid w:val="00015BD4"/>
    <w:rsid w:val="000203A7"/>
    <w:rsid w:val="00021E85"/>
    <w:rsid w:val="0002287C"/>
    <w:rsid w:val="00023D42"/>
    <w:rsid w:val="000243D2"/>
    <w:rsid w:val="000244A3"/>
    <w:rsid w:val="00024D34"/>
    <w:rsid w:val="00026105"/>
    <w:rsid w:val="00026569"/>
    <w:rsid w:val="00026953"/>
    <w:rsid w:val="00027008"/>
    <w:rsid w:val="00027B0B"/>
    <w:rsid w:val="00030714"/>
    <w:rsid w:val="00031B1E"/>
    <w:rsid w:val="0003266F"/>
    <w:rsid w:val="0003272D"/>
    <w:rsid w:val="0003292A"/>
    <w:rsid w:val="00035697"/>
    <w:rsid w:val="000360D0"/>
    <w:rsid w:val="00040272"/>
    <w:rsid w:val="000415CD"/>
    <w:rsid w:val="00044029"/>
    <w:rsid w:val="00044A98"/>
    <w:rsid w:val="00046793"/>
    <w:rsid w:val="00046F5E"/>
    <w:rsid w:val="00047495"/>
    <w:rsid w:val="000505C5"/>
    <w:rsid w:val="0005070E"/>
    <w:rsid w:val="00050E5B"/>
    <w:rsid w:val="0005187D"/>
    <w:rsid w:val="000535ED"/>
    <w:rsid w:val="0005588E"/>
    <w:rsid w:val="00055A03"/>
    <w:rsid w:val="000560B7"/>
    <w:rsid w:val="000568CE"/>
    <w:rsid w:val="000573A7"/>
    <w:rsid w:val="00057A54"/>
    <w:rsid w:val="00057C6F"/>
    <w:rsid w:val="00061141"/>
    <w:rsid w:val="00061465"/>
    <w:rsid w:val="000619BE"/>
    <w:rsid w:val="00062201"/>
    <w:rsid w:val="00062D49"/>
    <w:rsid w:val="00062DFA"/>
    <w:rsid w:val="000630AA"/>
    <w:rsid w:val="00063F13"/>
    <w:rsid w:val="000643E9"/>
    <w:rsid w:val="00065938"/>
    <w:rsid w:val="00065D49"/>
    <w:rsid w:val="000673C7"/>
    <w:rsid w:val="000701FD"/>
    <w:rsid w:val="00070451"/>
    <w:rsid w:val="00071BDE"/>
    <w:rsid w:val="00072512"/>
    <w:rsid w:val="00072C6A"/>
    <w:rsid w:val="00075EAE"/>
    <w:rsid w:val="00076505"/>
    <w:rsid w:val="00076EB6"/>
    <w:rsid w:val="000805D2"/>
    <w:rsid w:val="000810A1"/>
    <w:rsid w:val="000830AA"/>
    <w:rsid w:val="00083457"/>
    <w:rsid w:val="000838ED"/>
    <w:rsid w:val="000842C8"/>
    <w:rsid w:val="00084532"/>
    <w:rsid w:val="0008558B"/>
    <w:rsid w:val="0008577A"/>
    <w:rsid w:val="00086989"/>
    <w:rsid w:val="000870E0"/>
    <w:rsid w:val="00087B12"/>
    <w:rsid w:val="0009036B"/>
    <w:rsid w:val="0009050B"/>
    <w:rsid w:val="00090F34"/>
    <w:rsid w:val="00090FAF"/>
    <w:rsid w:val="00091CE3"/>
    <w:rsid w:val="000933AC"/>
    <w:rsid w:val="00095A1D"/>
    <w:rsid w:val="00095F4C"/>
    <w:rsid w:val="000970E7"/>
    <w:rsid w:val="000A00AC"/>
    <w:rsid w:val="000A3B60"/>
    <w:rsid w:val="000A7A4A"/>
    <w:rsid w:val="000B000F"/>
    <w:rsid w:val="000B014C"/>
    <w:rsid w:val="000B0E28"/>
    <w:rsid w:val="000B22B4"/>
    <w:rsid w:val="000B2A6D"/>
    <w:rsid w:val="000B3113"/>
    <w:rsid w:val="000B476D"/>
    <w:rsid w:val="000B4BF0"/>
    <w:rsid w:val="000B59F8"/>
    <w:rsid w:val="000B6674"/>
    <w:rsid w:val="000B75BD"/>
    <w:rsid w:val="000B7F1A"/>
    <w:rsid w:val="000B7FC6"/>
    <w:rsid w:val="000C12DC"/>
    <w:rsid w:val="000C1FC3"/>
    <w:rsid w:val="000C20E1"/>
    <w:rsid w:val="000C3B46"/>
    <w:rsid w:val="000C53F1"/>
    <w:rsid w:val="000C5C74"/>
    <w:rsid w:val="000C6696"/>
    <w:rsid w:val="000C6A9D"/>
    <w:rsid w:val="000C6D47"/>
    <w:rsid w:val="000D075E"/>
    <w:rsid w:val="000D17F2"/>
    <w:rsid w:val="000D3F37"/>
    <w:rsid w:val="000D40F6"/>
    <w:rsid w:val="000D5965"/>
    <w:rsid w:val="000D6DC7"/>
    <w:rsid w:val="000D6EA0"/>
    <w:rsid w:val="000D7703"/>
    <w:rsid w:val="000D7728"/>
    <w:rsid w:val="000D7D69"/>
    <w:rsid w:val="000E0EEF"/>
    <w:rsid w:val="000E212C"/>
    <w:rsid w:val="000E2A1D"/>
    <w:rsid w:val="000E3C3D"/>
    <w:rsid w:val="000E495D"/>
    <w:rsid w:val="000E4C25"/>
    <w:rsid w:val="000E752F"/>
    <w:rsid w:val="000F0533"/>
    <w:rsid w:val="000F089C"/>
    <w:rsid w:val="000F0F10"/>
    <w:rsid w:val="000F1017"/>
    <w:rsid w:val="000F3A45"/>
    <w:rsid w:val="000F46D3"/>
    <w:rsid w:val="000F5F9D"/>
    <w:rsid w:val="000F62AA"/>
    <w:rsid w:val="000F66B4"/>
    <w:rsid w:val="000F6FF2"/>
    <w:rsid w:val="000F78FF"/>
    <w:rsid w:val="001006AC"/>
    <w:rsid w:val="001008F8"/>
    <w:rsid w:val="00102250"/>
    <w:rsid w:val="00102C5D"/>
    <w:rsid w:val="0010348D"/>
    <w:rsid w:val="001038DA"/>
    <w:rsid w:val="001061D0"/>
    <w:rsid w:val="0010709F"/>
    <w:rsid w:val="00107161"/>
    <w:rsid w:val="001079D7"/>
    <w:rsid w:val="00107B34"/>
    <w:rsid w:val="00107F63"/>
    <w:rsid w:val="00110E67"/>
    <w:rsid w:val="001120AB"/>
    <w:rsid w:val="00112A74"/>
    <w:rsid w:val="00113850"/>
    <w:rsid w:val="00121F2C"/>
    <w:rsid w:val="001227F2"/>
    <w:rsid w:val="00122C3F"/>
    <w:rsid w:val="00122D28"/>
    <w:rsid w:val="001233C1"/>
    <w:rsid w:val="00123AD4"/>
    <w:rsid w:val="001248A8"/>
    <w:rsid w:val="00125B14"/>
    <w:rsid w:val="00125D4D"/>
    <w:rsid w:val="001263DC"/>
    <w:rsid w:val="001265BC"/>
    <w:rsid w:val="00130E39"/>
    <w:rsid w:val="00130E56"/>
    <w:rsid w:val="00131C8E"/>
    <w:rsid w:val="001320A7"/>
    <w:rsid w:val="00135074"/>
    <w:rsid w:val="00135643"/>
    <w:rsid w:val="00135975"/>
    <w:rsid w:val="00135B2B"/>
    <w:rsid w:val="00135B56"/>
    <w:rsid w:val="00135CC8"/>
    <w:rsid w:val="0013609F"/>
    <w:rsid w:val="001368E5"/>
    <w:rsid w:val="00136AFB"/>
    <w:rsid w:val="00136BBE"/>
    <w:rsid w:val="00136FCF"/>
    <w:rsid w:val="0013751C"/>
    <w:rsid w:val="0013774B"/>
    <w:rsid w:val="00137BC5"/>
    <w:rsid w:val="00140855"/>
    <w:rsid w:val="001419F9"/>
    <w:rsid w:val="00143208"/>
    <w:rsid w:val="00143243"/>
    <w:rsid w:val="0014372E"/>
    <w:rsid w:val="00143CE7"/>
    <w:rsid w:val="00144545"/>
    <w:rsid w:val="001445F6"/>
    <w:rsid w:val="0014514E"/>
    <w:rsid w:val="001454B1"/>
    <w:rsid w:val="001462D2"/>
    <w:rsid w:val="001464DA"/>
    <w:rsid w:val="001469EB"/>
    <w:rsid w:val="001471E8"/>
    <w:rsid w:val="00147F1E"/>
    <w:rsid w:val="00151BC4"/>
    <w:rsid w:val="00151CE5"/>
    <w:rsid w:val="00152312"/>
    <w:rsid w:val="001524F7"/>
    <w:rsid w:val="00153838"/>
    <w:rsid w:val="00156005"/>
    <w:rsid w:val="00156503"/>
    <w:rsid w:val="001574B0"/>
    <w:rsid w:val="001606EC"/>
    <w:rsid w:val="00163D19"/>
    <w:rsid w:val="001647D0"/>
    <w:rsid w:val="00164CBC"/>
    <w:rsid w:val="0016563B"/>
    <w:rsid w:val="00167269"/>
    <w:rsid w:val="00167378"/>
    <w:rsid w:val="00167B34"/>
    <w:rsid w:val="00167E35"/>
    <w:rsid w:val="00170624"/>
    <w:rsid w:val="00170780"/>
    <w:rsid w:val="0017318D"/>
    <w:rsid w:val="00175823"/>
    <w:rsid w:val="001762A4"/>
    <w:rsid w:val="00176458"/>
    <w:rsid w:val="00177F02"/>
    <w:rsid w:val="0018057B"/>
    <w:rsid w:val="00180724"/>
    <w:rsid w:val="001807A0"/>
    <w:rsid w:val="00181113"/>
    <w:rsid w:val="0018131D"/>
    <w:rsid w:val="00182047"/>
    <w:rsid w:val="00184249"/>
    <w:rsid w:val="001870C0"/>
    <w:rsid w:val="00190021"/>
    <w:rsid w:val="00190776"/>
    <w:rsid w:val="001915A3"/>
    <w:rsid w:val="00191F8E"/>
    <w:rsid w:val="00192022"/>
    <w:rsid w:val="00195AD2"/>
    <w:rsid w:val="00195BE3"/>
    <w:rsid w:val="00195E58"/>
    <w:rsid w:val="00196263"/>
    <w:rsid w:val="00197976"/>
    <w:rsid w:val="00197AB9"/>
    <w:rsid w:val="00197C59"/>
    <w:rsid w:val="001A0C6F"/>
    <w:rsid w:val="001A13D6"/>
    <w:rsid w:val="001A243D"/>
    <w:rsid w:val="001A2E2A"/>
    <w:rsid w:val="001A345D"/>
    <w:rsid w:val="001A49E1"/>
    <w:rsid w:val="001A713F"/>
    <w:rsid w:val="001A7531"/>
    <w:rsid w:val="001B00AC"/>
    <w:rsid w:val="001B0F7E"/>
    <w:rsid w:val="001B11FB"/>
    <w:rsid w:val="001B1EBC"/>
    <w:rsid w:val="001B2702"/>
    <w:rsid w:val="001B521F"/>
    <w:rsid w:val="001B53ED"/>
    <w:rsid w:val="001B6496"/>
    <w:rsid w:val="001B7907"/>
    <w:rsid w:val="001C2743"/>
    <w:rsid w:val="001C28B7"/>
    <w:rsid w:val="001C2B81"/>
    <w:rsid w:val="001C3FA3"/>
    <w:rsid w:val="001C5BEA"/>
    <w:rsid w:val="001C696D"/>
    <w:rsid w:val="001C6D1B"/>
    <w:rsid w:val="001D006E"/>
    <w:rsid w:val="001D01B0"/>
    <w:rsid w:val="001D0DCC"/>
    <w:rsid w:val="001D1C9B"/>
    <w:rsid w:val="001D3DC9"/>
    <w:rsid w:val="001D4A13"/>
    <w:rsid w:val="001D51CF"/>
    <w:rsid w:val="001D54A4"/>
    <w:rsid w:val="001D592F"/>
    <w:rsid w:val="001D5EC9"/>
    <w:rsid w:val="001D73BA"/>
    <w:rsid w:val="001D74B3"/>
    <w:rsid w:val="001D7955"/>
    <w:rsid w:val="001E08C8"/>
    <w:rsid w:val="001E1704"/>
    <w:rsid w:val="001E251C"/>
    <w:rsid w:val="001E2841"/>
    <w:rsid w:val="001E2CB6"/>
    <w:rsid w:val="001E317B"/>
    <w:rsid w:val="001E4386"/>
    <w:rsid w:val="001E65BA"/>
    <w:rsid w:val="001F0E05"/>
    <w:rsid w:val="001F2CFE"/>
    <w:rsid w:val="001F3215"/>
    <w:rsid w:val="001F32DE"/>
    <w:rsid w:val="001F41BA"/>
    <w:rsid w:val="001F5537"/>
    <w:rsid w:val="001F7DF9"/>
    <w:rsid w:val="001F7EE9"/>
    <w:rsid w:val="00200C1E"/>
    <w:rsid w:val="00200F66"/>
    <w:rsid w:val="00203A74"/>
    <w:rsid w:val="002042AA"/>
    <w:rsid w:val="00206AEE"/>
    <w:rsid w:val="00206CFB"/>
    <w:rsid w:val="00207162"/>
    <w:rsid w:val="0020791D"/>
    <w:rsid w:val="00207A84"/>
    <w:rsid w:val="00210206"/>
    <w:rsid w:val="00210AE9"/>
    <w:rsid w:val="002113D9"/>
    <w:rsid w:val="002137AB"/>
    <w:rsid w:val="00216054"/>
    <w:rsid w:val="00216B25"/>
    <w:rsid w:val="00217F2B"/>
    <w:rsid w:val="00220FF9"/>
    <w:rsid w:val="002216F5"/>
    <w:rsid w:val="002219CB"/>
    <w:rsid w:val="00221EFD"/>
    <w:rsid w:val="002221D9"/>
    <w:rsid w:val="00222594"/>
    <w:rsid w:val="00222AF4"/>
    <w:rsid w:val="0022359E"/>
    <w:rsid w:val="0022402B"/>
    <w:rsid w:val="0022429E"/>
    <w:rsid w:val="00226E45"/>
    <w:rsid w:val="002277A9"/>
    <w:rsid w:val="00227CA0"/>
    <w:rsid w:val="00230F71"/>
    <w:rsid w:val="002313C1"/>
    <w:rsid w:val="002326E7"/>
    <w:rsid w:val="002344D2"/>
    <w:rsid w:val="00234F99"/>
    <w:rsid w:val="00235328"/>
    <w:rsid w:val="002360EC"/>
    <w:rsid w:val="0023674F"/>
    <w:rsid w:val="002367F6"/>
    <w:rsid w:val="002373DB"/>
    <w:rsid w:val="00240BC2"/>
    <w:rsid w:val="00241BAB"/>
    <w:rsid w:val="00242009"/>
    <w:rsid w:val="002422BD"/>
    <w:rsid w:val="00244C02"/>
    <w:rsid w:val="00245372"/>
    <w:rsid w:val="00245461"/>
    <w:rsid w:val="00245D50"/>
    <w:rsid w:val="00246849"/>
    <w:rsid w:val="002478FB"/>
    <w:rsid w:val="00247FA6"/>
    <w:rsid w:val="00251118"/>
    <w:rsid w:val="002514BF"/>
    <w:rsid w:val="00251CA1"/>
    <w:rsid w:val="002532F0"/>
    <w:rsid w:val="00253451"/>
    <w:rsid w:val="002547D6"/>
    <w:rsid w:val="002553B2"/>
    <w:rsid w:val="0025661C"/>
    <w:rsid w:val="002608C9"/>
    <w:rsid w:val="002616B1"/>
    <w:rsid w:val="0026463E"/>
    <w:rsid w:val="00264881"/>
    <w:rsid w:val="0026678E"/>
    <w:rsid w:val="00266A34"/>
    <w:rsid w:val="00267060"/>
    <w:rsid w:val="00267B3F"/>
    <w:rsid w:val="00270222"/>
    <w:rsid w:val="002704C8"/>
    <w:rsid w:val="00270604"/>
    <w:rsid w:val="00270D0A"/>
    <w:rsid w:val="002731C3"/>
    <w:rsid w:val="00274EF9"/>
    <w:rsid w:val="002755DE"/>
    <w:rsid w:val="002767FE"/>
    <w:rsid w:val="0027791D"/>
    <w:rsid w:val="00277EAF"/>
    <w:rsid w:val="0028087B"/>
    <w:rsid w:val="00280995"/>
    <w:rsid w:val="0028173F"/>
    <w:rsid w:val="0028175D"/>
    <w:rsid w:val="00282A40"/>
    <w:rsid w:val="0028350A"/>
    <w:rsid w:val="002840FD"/>
    <w:rsid w:val="0028427A"/>
    <w:rsid w:val="0028429B"/>
    <w:rsid w:val="0028735B"/>
    <w:rsid w:val="00290C2F"/>
    <w:rsid w:val="0029166F"/>
    <w:rsid w:val="00292478"/>
    <w:rsid w:val="002929EF"/>
    <w:rsid w:val="0029332C"/>
    <w:rsid w:val="00294AF6"/>
    <w:rsid w:val="00295C29"/>
    <w:rsid w:val="00296F71"/>
    <w:rsid w:val="002A0137"/>
    <w:rsid w:val="002A1777"/>
    <w:rsid w:val="002A22F9"/>
    <w:rsid w:val="002A546A"/>
    <w:rsid w:val="002A753A"/>
    <w:rsid w:val="002A7C69"/>
    <w:rsid w:val="002A7D7D"/>
    <w:rsid w:val="002B13B4"/>
    <w:rsid w:val="002B24BD"/>
    <w:rsid w:val="002B2F1E"/>
    <w:rsid w:val="002B36EC"/>
    <w:rsid w:val="002B3774"/>
    <w:rsid w:val="002B454A"/>
    <w:rsid w:val="002B6415"/>
    <w:rsid w:val="002B71D2"/>
    <w:rsid w:val="002C0256"/>
    <w:rsid w:val="002C0D17"/>
    <w:rsid w:val="002C156C"/>
    <w:rsid w:val="002C1747"/>
    <w:rsid w:val="002C2B02"/>
    <w:rsid w:val="002C45DF"/>
    <w:rsid w:val="002C50EF"/>
    <w:rsid w:val="002C54FC"/>
    <w:rsid w:val="002C6074"/>
    <w:rsid w:val="002C6A61"/>
    <w:rsid w:val="002D001D"/>
    <w:rsid w:val="002D0125"/>
    <w:rsid w:val="002D0343"/>
    <w:rsid w:val="002D3E29"/>
    <w:rsid w:val="002D6289"/>
    <w:rsid w:val="002D64D9"/>
    <w:rsid w:val="002E033A"/>
    <w:rsid w:val="002E0A2D"/>
    <w:rsid w:val="002E17B7"/>
    <w:rsid w:val="002E17D3"/>
    <w:rsid w:val="002E1B8F"/>
    <w:rsid w:val="002E1D56"/>
    <w:rsid w:val="002E20B4"/>
    <w:rsid w:val="002E3B55"/>
    <w:rsid w:val="002E3E57"/>
    <w:rsid w:val="002E4E12"/>
    <w:rsid w:val="002E6942"/>
    <w:rsid w:val="002E7485"/>
    <w:rsid w:val="002E753E"/>
    <w:rsid w:val="002F0E8A"/>
    <w:rsid w:val="002F1214"/>
    <w:rsid w:val="002F187A"/>
    <w:rsid w:val="002F279B"/>
    <w:rsid w:val="002F43B5"/>
    <w:rsid w:val="002F4E4D"/>
    <w:rsid w:val="002F6092"/>
    <w:rsid w:val="003010CF"/>
    <w:rsid w:val="003015C9"/>
    <w:rsid w:val="0030186D"/>
    <w:rsid w:val="0030248F"/>
    <w:rsid w:val="00302966"/>
    <w:rsid w:val="0030370A"/>
    <w:rsid w:val="00305101"/>
    <w:rsid w:val="00305D3C"/>
    <w:rsid w:val="003073DB"/>
    <w:rsid w:val="0031087E"/>
    <w:rsid w:val="00310C85"/>
    <w:rsid w:val="0031380F"/>
    <w:rsid w:val="00313FB6"/>
    <w:rsid w:val="003150F8"/>
    <w:rsid w:val="00316E97"/>
    <w:rsid w:val="003173F8"/>
    <w:rsid w:val="00317B1F"/>
    <w:rsid w:val="00317CA3"/>
    <w:rsid w:val="003206AF"/>
    <w:rsid w:val="00321663"/>
    <w:rsid w:val="00321BBC"/>
    <w:rsid w:val="00321F0B"/>
    <w:rsid w:val="00322C62"/>
    <w:rsid w:val="00324503"/>
    <w:rsid w:val="00325FAA"/>
    <w:rsid w:val="003261ED"/>
    <w:rsid w:val="00326CB5"/>
    <w:rsid w:val="00327D83"/>
    <w:rsid w:val="00330994"/>
    <w:rsid w:val="00331386"/>
    <w:rsid w:val="003337A6"/>
    <w:rsid w:val="00334E51"/>
    <w:rsid w:val="0033587A"/>
    <w:rsid w:val="003409C3"/>
    <w:rsid w:val="00340B55"/>
    <w:rsid w:val="003410F9"/>
    <w:rsid w:val="003422AF"/>
    <w:rsid w:val="00342F9F"/>
    <w:rsid w:val="0034305E"/>
    <w:rsid w:val="00343A6D"/>
    <w:rsid w:val="0034408C"/>
    <w:rsid w:val="00351186"/>
    <w:rsid w:val="00351B7F"/>
    <w:rsid w:val="0035255E"/>
    <w:rsid w:val="00352E17"/>
    <w:rsid w:val="00353FB6"/>
    <w:rsid w:val="00354EF8"/>
    <w:rsid w:val="003555B5"/>
    <w:rsid w:val="00356293"/>
    <w:rsid w:val="00356408"/>
    <w:rsid w:val="003574AF"/>
    <w:rsid w:val="0035757F"/>
    <w:rsid w:val="0035761A"/>
    <w:rsid w:val="00357A6A"/>
    <w:rsid w:val="003607EB"/>
    <w:rsid w:val="00361F12"/>
    <w:rsid w:val="00362D66"/>
    <w:rsid w:val="00362D68"/>
    <w:rsid w:val="00362EF8"/>
    <w:rsid w:val="00363E81"/>
    <w:rsid w:val="003640D6"/>
    <w:rsid w:val="003654ED"/>
    <w:rsid w:val="00367144"/>
    <w:rsid w:val="00367502"/>
    <w:rsid w:val="00370B69"/>
    <w:rsid w:val="00371049"/>
    <w:rsid w:val="00371A77"/>
    <w:rsid w:val="00371AFD"/>
    <w:rsid w:val="00371DC1"/>
    <w:rsid w:val="003727B0"/>
    <w:rsid w:val="00372F20"/>
    <w:rsid w:val="00374D51"/>
    <w:rsid w:val="00375DD7"/>
    <w:rsid w:val="00375FC2"/>
    <w:rsid w:val="00376E04"/>
    <w:rsid w:val="00376E1D"/>
    <w:rsid w:val="003800AB"/>
    <w:rsid w:val="00383C11"/>
    <w:rsid w:val="0038462F"/>
    <w:rsid w:val="00385A69"/>
    <w:rsid w:val="00386B8F"/>
    <w:rsid w:val="003901E0"/>
    <w:rsid w:val="00390BB0"/>
    <w:rsid w:val="00390D57"/>
    <w:rsid w:val="00393B02"/>
    <w:rsid w:val="00393C92"/>
    <w:rsid w:val="003940BA"/>
    <w:rsid w:val="003944E5"/>
    <w:rsid w:val="00394763"/>
    <w:rsid w:val="003947E7"/>
    <w:rsid w:val="003961B0"/>
    <w:rsid w:val="00397CC3"/>
    <w:rsid w:val="003A03CD"/>
    <w:rsid w:val="003A0465"/>
    <w:rsid w:val="003A19A6"/>
    <w:rsid w:val="003A1BEA"/>
    <w:rsid w:val="003A1CB3"/>
    <w:rsid w:val="003A1EED"/>
    <w:rsid w:val="003A3932"/>
    <w:rsid w:val="003A4341"/>
    <w:rsid w:val="003A4BBF"/>
    <w:rsid w:val="003A4F9C"/>
    <w:rsid w:val="003A61B3"/>
    <w:rsid w:val="003A6DDD"/>
    <w:rsid w:val="003A71F5"/>
    <w:rsid w:val="003A78A4"/>
    <w:rsid w:val="003B0518"/>
    <w:rsid w:val="003B1662"/>
    <w:rsid w:val="003B167C"/>
    <w:rsid w:val="003B25EE"/>
    <w:rsid w:val="003B355B"/>
    <w:rsid w:val="003B5CB8"/>
    <w:rsid w:val="003B5E51"/>
    <w:rsid w:val="003B73BB"/>
    <w:rsid w:val="003B741A"/>
    <w:rsid w:val="003B7F16"/>
    <w:rsid w:val="003C1540"/>
    <w:rsid w:val="003C2CCC"/>
    <w:rsid w:val="003C3A50"/>
    <w:rsid w:val="003C461F"/>
    <w:rsid w:val="003C6C4F"/>
    <w:rsid w:val="003C7546"/>
    <w:rsid w:val="003D045A"/>
    <w:rsid w:val="003D08DB"/>
    <w:rsid w:val="003D0B0A"/>
    <w:rsid w:val="003D0F24"/>
    <w:rsid w:val="003D1352"/>
    <w:rsid w:val="003D4AA5"/>
    <w:rsid w:val="003D59E4"/>
    <w:rsid w:val="003E0101"/>
    <w:rsid w:val="003E24A3"/>
    <w:rsid w:val="003E48C7"/>
    <w:rsid w:val="003E49B5"/>
    <w:rsid w:val="003E52D6"/>
    <w:rsid w:val="003E571D"/>
    <w:rsid w:val="003E5C43"/>
    <w:rsid w:val="003E6E85"/>
    <w:rsid w:val="003E6EFE"/>
    <w:rsid w:val="003E71F6"/>
    <w:rsid w:val="003E764A"/>
    <w:rsid w:val="003E7AD1"/>
    <w:rsid w:val="003E7F21"/>
    <w:rsid w:val="003F0945"/>
    <w:rsid w:val="003F0D27"/>
    <w:rsid w:val="003F4CD2"/>
    <w:rsid w:val="003F5074"/>
    <w:rsid w:val="003F5836"/>
    <w:rsid w:val="003F5908"/>
    <w:rsid w:val="003F70CF"/>
    <w:rsid w:val="003F745C"/>
    <w:rsid w:val="003F7694"/>
    <w:rsid w:val="003F7722"/>
    <w:rsid w:val="003F7D9F"/>
    <w:rsid w:val="004020A7"/>
    <w:rsid w:val="00403274"/>
    <w:rsid w:val="00404BD0"/>
    <w:rsid w:val="00405101"/>
    <w:rsid w:val="004059DB"/>
    <w:rsid w:val="00407B3E"/>
    <w:rsid w:val="00412240"/>
    <w:rsid w:val="00412893"/>
    <w:rsid w:val="004138AF"/>
    <w:rsid w:val="00414A74"/>
    <w:rsid w:val="00414D11"/>
    <w:rsid w:val="0041628E"/>
    <w:rsid w:val="004175CF"/>
    <w:rsid w:val="00417F88"/>
    <w:rsid w:val="004201C6"/>
    <w:rsid w:val="004204B3"/>
    <w:rsid w:val="00420DB8"/>
    <w:rsid w:val="00421C55"/>
    <w:rsid w:val="004222EE"/>
    <w:rsid w:val="004225EE"/>
    <w:rsid w:val="00422704"/>
    <w:rsid w:val="00423524"/>
    <w:rsid w:val="004240DB"/>
    <w:rsid w:val="00424CD1"/>
    <w:rsid w:val="0042577A"/>
    <w:rsid w:val="0042646B"/>
    <w:rsid w:val="00426750"/>
    <w:rsid w:val="00432CC9"/>
    <w:rsid w:val="0043322D"/>
    <w:rsid w:val="00434951"/>
    <w:rsid w:val="0043503A"/>
    <w:rsid w:val="00435A73"/>
    <w:rsid w:val="004377BB"/>
    <w:rsid w:val="004400F1"/>
    <w:rsid w:val="0044111D"/>
    <w:rsid w:val="004415CD"/>
    <w:rsid w:val="00442A3C"/>
    <w:rsid w:val="004437C7"/>
    <w:rsid w:val="00444C70"/>
    <w:rsid w:val="0044585F"/>
    <w:rsid w:val="00447592"/>
    <w:rsid w:val="00451C95"/>
    <w:rsid w:val="00451CCD"/>
    <w:rsid w:val="00453E5B"/>
    <w:rsid w:val="004550BE"/>
    <w:rsid w:val="00457F32"/>
    <w:rsid w:val="00461F10"/>
    <w:rsid w:val="0046217B"/>
    <w:rsid w:val="004631CD"/>
    <w:rsid w:val="0046357C"/>
    <w:rsid w:val="00464F00"/>
    <w:rsid w:val="00466077"/>
    <w:rsid w:val="00466B32"/>
    <w:rsid w:val="004671B9"/>
    <w:rsid w:val="00467CE0"/>
    <w:rsid w:val="00470610"/>
    <w:rsid w:val="00471D08"/>
    <w:rsid w:val="0047249D"/>
    <w:rsid w:val="0047459D"/>
    <w:rsid w:val="00476FDF"/>
    <w:rsid w:val="004774EF"/>
    <w:rsid w:val="004778EC"/>
    <w:rsid w:val="00477B2D"/>
    <w:rsid w:val="004800C2"/>
    <w:rsid w:val="00480379"/>
    <w:rsid w:val="00482922"/>
    <w:rsid w:val="004836B6"/>
    <w:rsid w:val="0048413E"/>
    <w:rsid w:val="00484DEC"/>
    <w:rsid w:val="00486263"/>
    <w:rsid w:val="00486527"/>
    <w:rsid w:val="00486B70"/>
    <w:rsid w:val="00490024"/>
    <w:rsid w:val="004900EB"/>
    <w:rsid w:val="0049105F"/>
    <w:rsid w:val="004913FA"/>
    <w:rsid w:val="00491463"/>
    <w:rsid w:val="00491AAD"/>
    <w:rsid w:val="00491BAA"/>
    <w:rsid w:val="00492A2B"/>
    <w:rsid w:val="00492D67"/>
    <w:rsid w:val="00493884"/>
    <w:rsid w:val="0049396B"/>
    <w:rsid w:val="0049429C"/>
    <w:rsid w:val="00496B2F"/>
    <w:rsid w:val="00496B84"/>
    <w:rsid w:val="004A031D"/>
    <w:rsid w:val="004A0A78"/>
    <w:rsid w:val="004A1534"/>
    <w:rsid w:val="004A175E"/>
    <w:rsid w:val="004A1E42"/>
    <w:rsid w:val="004A21C9"/>
    <w:rsid w:val="004A223D"/>
    <w:rsid w:val="004A3E9C"/>
    <w:rsid w:val="004A4A59"/>
    <w:rsid w:val="004A55C0"/>
    <w:rsid w:val="004A5671"/>
    <w:rsid w:val="004A5873"/>
    <w:rsid w:val="004B02FA"/>
    <w:rsid w:val="004B0497"/>
    <w:rsid w:val="004B2147"/>
    <w:rsid w:val="004B3DBF"/>
    <w:rsid w:val="004B672E"/>
    <w:rsid w:val="004B7462"/>
    <w:rsid w:val="004B7CA9"/>
    <w:rsid w:val="004C00C4"/>
    <w:rsid w:val="004C0AF8"/>
    <w:rsid w:val="004C0DCD"/>
    <w:rsid w:val="004C0E5E"/>
    <w:rsid w:val="004C128E"/>
    <w:rsid w:val="004C3C63"/>
    <w:rsid w:val="004C4C6E"/>
    <w:rsid w:val="004C74FD"/>
    <w:rsid w:val="004C75EB"/>
    <w:rsid w:val="004D085E"/>
    <w:rsid w:val="004D0BAB"/>
    <w:rsid w:val="004D0F65"/>
    <w:rsid w:val="004D248F"/>
    <w:rsid w:val="004D2E9D"/>
    <w:rsid w:val="004D3849"/>
    <w:rsid w:val="004D3B8A"/>
    <w:rsid w:val="004D6033"/>
    <w:rsid w:val="004D7DF9"/>
    <w:rsid w:val="004E0174"/>
    <w:rsid w:val="004E20C7"/>
    <w:rsid w:val="004E3C65"/>
    <w:rsid w:val="004E4308"/>
    <w:rsid w:val="004E4DAB"/>
    <w:rsid w:val="004E5187"/>
    <w:rsid w:val="004E525E"/>
    <w:rsid w:val="004E62A4"/>
    <w:rsid w:val="004E6926"/>
    <w:rsid w:val="004E6EB6"/>
    <w:rsid w:val="004E7122"/>
    <w:rsid w:val="004E76F9"/>
    <w:rsid w:val="004F013A"/>
    <w:rsid w:val="004F1D56"/>
    <w:rsid w:val="004F2E5B"/>
    <w:rsid w:val="004F31AF"/>
    <w:rsid w:val="004F371C"/>
    <w:rsid w:val="004F46B1"/>
    <w:rsid w:val="004F4791"/>
    <w:rsid w:val="004F4B4B"/>
    <w:rsid w:val="00500347"/>
    <w:rsid w:val="00500CFE"/>
    <w:rsid w:val="00501DCB"/>
    <w:rsid w:val="00504F43"/>
    <w:rsid w:val="00506BC4"/>
    <w:rsid w:val="00510C1D"/>
    <w:rsid w:val="00511374"/>
    <w:rsid w:val="0051198E"/>
    <w:rsid w:val="00514AA7"/>
    <w:rsid w:val="00514C27"/>
    <w:rsid w:val="005153B3"/>
    <w:rsid w:val="00516070"/>
    <w:rsid w:val="005160D1"/>
    <w:rsid w:val="00516C72"/>
    <w:rsid w:val="0052022E"/>
    <w:rsid w:val="00520755"/>
    <w:rsid w:val="00521757"/>
    <w:rsid w:val="005230E0"/>
    <w:rsid w:val="00524038"/>
    <w:rsid w:val="00525565"/>
    <w:rsid w:val="00526025"/>
    <w:rsid w:val="0052644A"/>
    <w:rsid w:val="005271AE"/>
    <w:rsid w:val="0052748C"/>
    <w:rsid w:val="005310BA"/>
    <w:rsid w:val="005314C7"/>
    <w:rsid w:val="00531917"/>
    <w:rsid w:val="0053255F"/>
    <w:rsid w:val="00533289"/>
    <w:rsid w:val="00533A48"/>
    <w:rsid w:val="00533E94"/>
    <w:rsid w:val="0053430F"/>
    <w:rsid w:val="00534B5D"/>
    <w:rsid w:val="0053542B"/>
    <w:rsid w:val="00535459"/>
    <w:rsid w:val="005355D8"/>
    <w:rsid w:val="00535B1B"/>
    <w:rsid w:val="005361D6"/>
    <w:rsid w:val="0053682D"/>
    <w:rsid w:val="0053760B"/>
    <w:rsid w:val="00540A61"/>
    <w:rsid w:val="00540B3E"/>
    <w:rsid w:val="00542108"/>
    <w:rsid w:val="00545896"/>
    <w:rsid w:val="00545D10"/>
    <w:rsid w:val="00546661"/>
    <w:rsid w:val="00551492"/>
    <w:rsid w:val="0055213D"/>
    <w:rsid w:val="00554CFF"/>
    <w:rsid w:val="005555BA"/>
    <w:rsid w:val="0055577A"/>
    <w:rsid w:val="00555D11"/>
    <w:rsid w:val="00560D24"/>
    <w:rsid w:val="00561D0F"/>
    <w:rsid w:val="00561EC0"/>
    <w:rsid w:val="00562A2D"/>
    <w:rsid w:val="0056587B"/>
    <w:rsid w:val="00565910"/>
    <w:rsid w:val="0056703F"/>
    <w:rsid w:val="00570449"/>
    <w:rsid w:val="00570C67"/>
    <w:rsid w:val="0057113B"/>
    <w:rsid w:val="005717A7"/>
    <w:rsid w:val="005738F8"/>
    <w:rsid w:val="00573F37"/>
    <w:rsid w:val="00574305"/>
    <w:rsid w:val="005745EE"/>
    <w:rsid w:val="005750AC"/>
    <w:rsid w:val="00575954"/>
    <w:rsid w:val="00576497"/>
    <w:rsid w:val="005767FF"/>
    <w:rsid w:val="0057714E"/>
    <w:rsid w:val="00577DE8"/>
    <w:rsid w:val="0058028B"/>
    <w:rsid w:val="0058071A"/>
    <w:rsid w:val="00580DA5"/>
    <w:rsid w:val="005815B7"/>
    <w:rsid w:val="0058272E"/>
    <w:rsid w:val="00583576"/>
    <w:rsid w:val="005842EF"/>
    <w:rsid w:val="00584C33"/>
    <w:rsid w:val="005856FE"/>
    <w:rsid w:val="00585A7D"/>
    <w:rsid w:val="005873C1"/>
    <w:rsid w:val="00587C4D"/>
    <w:rsid w:val="00587DED"/>
    <w:rsid w:val="00587E66"/>
    <w:rsid w:val="0059262D"/>
    <w:rsid w:val="005932AB"/>
    <w:rsid w:val="00595172"/>
    <w:rsid w:val="005A05B5"/>
    <w:rsid w:val="005A1F7B"/>
    <w:rsid w:val="005A25D8"/>
    <w:rsid w:val="005A377A"/>
    <w:rsid w:val="005A469F"/>
    <w:rsid w:val="005A4A59"/>
    <w:rsid w:val="005A5F1D"/>
    <w:rsid w:val="005B02DE"/>
    <w:rsid w:val="005B22C0"/>
    <w:rsid w:val="005B3083"/>
    <w:rsid w:val="005B34D8"/>
    <w:rsid w:val="005B3E48"/>
    <w:rsid w:val="005B61DF"/>
    <w:rsid w:val="005B6DA1"/>
    <w:rsid w:val="005B7DE7"/>
    <w:rsid w:val="005B7E4B"/>
    <w:rsid w:val="005C11B9"/>
    <w:rsid w:val="005C1433"/>
    <w:rsid w:val="005C420E"/>
    <w:rsid w:val="005C4D42"/>
    <w:rsid w:val="005C569C"/>
    <w:rsid w:val="005C66D8"/>
    <w:rsid w:val="005C6DE9"/>
    <w:rsid w:val="005D3158"/>
    <w:rsid w:val="005D3435"/>
    <w:rsid w:val="005D3DCE"/>
    <w:rsid w:val="005D43F8"/>
    <w:rsid w:val="005D4611"/>
    <w:rsid w:val="005D6B03"/>
    <w:rsid w:val="005D6F11"/>
    <w:rsid w:val="005D7849"/>
    <w:rsid w:val="005E0EF9"/>
    <w:rsid w:val="005E2343"/>
    <w:rsid w:val="005E2509"/>
    <w:rsid w:val="005E6E78"/>
    <w:rsid w:val="005E7871"/>
    <w:rsid w:val="005E7C78"/>
    <w:rsid w:val="005F0700"/>
    <w:rsid w:val="005F07F0"/>
    <w:rsid w:val="005F2B53"/>
    <w:rsid w:val="005F3689"/>
    <w:rsid w:val="005F4BE4"/>
    <w:rsid w:val="005F675F"/>
    <w:rsid w:val="005F7E84"/>
    <w:rsid w:val="00601962"/>
    <w:rsid w:val="00602FF8"/>
    <w:rsid w:val="006044DA"/>
    <w:rsid w:val="00604DA0"/>
    <w:rsid w:val="0061018F"/>
    <w:rsid w:val="00610344"/>
    <w:rsid w:val="00611194"/>
    <w:rsid w:val="00612534"/>
    <w:rsid w:val="00613E30"/>
    <w:rsid w:val="00613EEC"/>
    <w:rsid w:val="006147F9"/>
    <w:rsid w:val="00616025"/>
    <w:rsid w:val="00617031"/>
    <w:rsid w:val="006173C0"/>
    <w:rsid w:val="00617A5F"/>
    <w:rsid w:val="00621E76"/>
    <w:rsid w:val="00622E38"/>
    <w:rsid w:val="006235C2"/>
    <w:rsid w:val="006243CF"/>
    <w:rsid w:val="00625511"/>
    <w:rsid w:val="0062644B"/>
    <w:rsid w:val="006274B3"/>
    <w:rsid w:val="0062792E"/>
    <w:rsid w:val="00627CA2"/>
    <w:rsid w:val="00630809"/>
    <w:rsid w:val="00630E2A"/>
    <w:rsid w:val="00630F0D"/>
    <w:rsid w:val="006310B0"/>
    <w:rsid w:val="00631CAB"/>
    <w:rsid w:val="00632705"/>
    <w:rsid w:val="006341B0"/>
    <w:rsid w:val="006351F5"/>
    <w:rsid w:val="0063552D"/>
    <w:rsid w:val="00635D77"/>
    <w:rsid w:val="0063749A"/>
    <w:rsid w:val="00637C79"/>
    <w:rsid w:val="006406CA"/>
    <w:rsid w:val="00641230"/>
    <w:rsid w:val="00644314"/>
    <w:rsid w:val="006447AD"/>
    <w:rsid w:val="00644A95"/>
    <w:rsid w:val="00644D54"/>
    <w:rsid w:val="0064579F"/>
    <w:rsid w:val="00645B92"/>
    <w:rsid w:val="0064679E"/>
    <w:rsid w:val="006502C4"/>
    <w:rsid w:val="00650B21"/>
    <w:rsid w:val="00651CB3"/>
    <w:rsid w:val="00653898"/>
    <w:rsid w:val="00654888"/>
    <w:rsid w:val="006549BF"/>
    <w:rsid w:val="00654CF9"/>
    <w:rsid w:val="00655E11"/>
    <w:rsid w:val="00656262"/>
    <w:rsid w:val="00660097"/>
    <w:rsid w:val="0066180A"/>
    <w:rsid w:val="00662507"/>
    <w:rsid w:val="00662922"/>
    <w:rsid w:val="006629B1"/>
    <w:rsid w:val="00665547"/>
    <w:rsid w:val="00665BC8"/>
    <w:rsid w:val="00665EF7"/>
    <w:rsid w:val="00667071"/>
    <w:rsid w:val="006674CB"/>
    <w:rsid w:val="00667BD6"/>
    <w:rsid w:val="00671842"/>
    <w:rsid w:val="0067262E"/>
    <w:rsid w:val="006746DE"/>
    <w:rsid w:val="00681285"/>
    <w:rsid w:val="00681921"/>
    <w:rsid w:val="00682725"/>
    <w:rsid w:val="00682AF2"/>
    <w:rsid w:val="00682ED5"/>
    <w:rsid w:val="00683D31"/>
    <w:rsid w:val="00684486"/>
    <w:rsid w:val="0068458F"/>
    <w:rsid w:val="00687CDA"/>
    <w:rsid w:val="00693527"/>
    <w:rsid w:val="0069385F"/>
    <w:rsid w:val="006940E9"/>
    <w:rsid w:val="006944EA"/>
    <w:rsid w:val="00694E73"/>
    <w:rsid w:val="00695501"/>
    <w:rsid w:val="0069641E"/>
    <w:rsid w:val="00697128"/>
    <w:rsid w:val="006A0E70"/>
    <w:rsid w:val="006A0F59"/>
    <w:rsid w:val="006A3C73"/>
    <w:rsid w:val="006A5431"/>
    <w:rsid w:val="006A5519"/>
    <w:rsid w:val="006A5FD0"/>
    <w:rsid w:val="006A7508"/>
    <w:rsid w:val="006A785B"/>
    <w:rsid w:val="006B16F3"/>
    <w:rsid w:val="006B26A4"/>
    <w:rsid w:val="006B3101"/>
    <w:rsid w:val="006B466E"/>
    <w:rsid w:val="006B6086"/>
    <w:rsid w:val="006B7405"/>
    <w:rsid w:val="006B77C0"/>
    <w:rsid w:val="006B7D74"/>
    <w:rsid w:val="006C027D"/>
    <w:rsid w:val="006C0B40"/>
    <w:rsid w:val="006C138F"/>
    <w:rsid w:val="006C2081"/>
    <w:rsid w:val="006C249B"/>
    <w:rsid w:val="006C45A3"/>
    <w:rsid w:val="006C5484"/>
    <w:rsid w:val="006C5696"/>
    <w:rsid w:val="006C6B40"/>
    <w:rsid w:val="006C7AA9"/>
    <w:rsid w:val="006D03CF"/>
    <w:rsid w:val="006D0967"/>
    <w:rsid w:val="006D0B6D"/>
    <w:rsid w:val="006D14F8"/>
    <w:rsid w:val="006D1651"/>
    <w:rsid w:val="006D1B17"/>
    <w:rsid w:val="006D2B0B"/>
    <w:rsid w:val="006D2DC5"/>
    <w:rsid w:val="006D42A8"/>
    <w:rsid w:val="006D74B4"/>
    <w:rsid w:val="006E0C92"/>
    <w:rsid w:val="006E0F41"/>
    <w:rsid w:val="006E17F0"/>
    <w:rsid w:val="006E2D59"/>
    <w:rsid w:val="006E3EB8"/>
    <w:rsid w:val="006E4ADE"/>
    <w:rsid w:val="006E4ED4"/>
    <w:rsid w:val="006E5BAC"/>
    <w:rsid w:val="006E5FE8"/>
    <w:rsid w:val="006E7190"/>
    <w:rsid w:val="006E7830"/>
    <w:rsid w:val="006F1C85"/>
    <w:rsid w:val="006F27B0"/>
    <w:rsid w:val="006F356A"/>
    <w:rsid w:val="006F3E52"/>
    <w:rsid w:val="006F5306"/>
    <w:rsid w:val="006F7113"/>
    <w:rsid w:val="006F799E"/>
    <w:rsid w:val="006F7D97"/>
    <w:rsid w:val="006F7EA6"/>
    <w:rsid w:val="007010EC"/>
    <w:rsid w:val="0070206B"/>
    <w:rsid w:val="0070318D"/>
    <w:rsid w:val="007042AA"/>
    <w:rsid w:val="007053BD"/>
    <w:rsid w:val="00706587"/>
    <w:rsid w:val="00706749"/>
    <w:rsid w:val="007101CF"/>
    <w:rsid w:val="00712D1D"/>
    <w:rsid w:val="007138E9"/>
    <w:rsid w:val="00713967"/>
    <w:rsid w:val="00714193"/>
    <w:rsid w:val="00714D17"/>
    <w:rsid w:val="00717599"/>
    <w:rsid w:val="00717776"/>
    <w:rsid w:val="00720CEC"/>
    <w:rsid w:val="007211D1"/>
    <w:rsid w:val="00722AF6"/>
    <w:rsid w:val="0072351D"/>
    <w:rsid w:val="007259E9"/>
    <w:rsid w:val="00727F45"/>
    <w:rsid w:val="0073047F"/>
    <w:rsid w:val="00730F62"/>
    <w:rsid w:val="007312C0"/>
    <w:rsid w:val="00731C8E"/>
    <w:rsid w:val="00732202"/>
    <w:rsid w:val="007331A8"/>
    <w:rsid w:val="00733BDA"/>
    <w:rsid w:val="00733CB5"/>
    <w:rsid w:val="00733F70"/>
    <w:rsid w:val="00734760"/>
    <w:rsid w:val="00735C2E"/>
    <w:rsid w:val="007362AF"/>
    <w:rsid w:val="007366FE"/>
    <w:rsid w:val="007373A1"/>
    <w:rsid w:val="007416D9"/>
    <w:rsid w:val="00741DAB"/>
    <w:rsid w:val="00743B90"/>
    <w:rsid w:val="007440A8"/>
    <w:rsid w:val="007449C5"/>
    <w:rsid w:val="00744C77"/>
    <w:rsid w:val="00744CE1"/>
    <w:rsid w:val="00745E5C"/>
    <w:rsid w:val="0074705B"/>
    <w:rsid w:val="00747411"/>
    <w:rsid w:val="00747A19"/>
    <w:rsid w:val="00747BC6"/>
    <w:rsid w:val="00750DE3"/>
    <w:rsid w:val="00752268"/>
    <w:rsid w:val="00752456"/>
    <w:rsid w:val="00752589"/>
    <w:rsid w:val="007540BE"/>
    <w:rsid w:val="00754363"/>
    <w:rsid w:val="0075595D"/>
    <w:rsid w:val="00755B0E"/>
    <w:rsid w:val="0075642E"/>
    <w:rsid w:val="00757C84"/>
    <w:rsid w:val="00761189"/>
    <w:rsid w:val="0076379B"/>
    <w:rsid w:val="00763A86"/>
    <w:rsid w:val="007654E3"/>
    <w:rsid w:val="00766613"/>
    <w:rsid w:val="00766DF2"/>
    <w:rsid w:val="007704A5"/>
    <w:rsid w:val="00770C19"/>
    <w:rsid w:val="00771578"/>
    <w:rsid w:val="0077186D"/>
    <w:rsid w:val="00771AF9"/>
    <w:rsid w:val="0077277B"/>
    <w:rsid w:val="0077346B"/>
    <w:rsid w:val="00773B8E"/>
    <w:rsid w:val="00773C54"/>
    <w:rsid w:val="00774413"/>
    <w:rsid w:val="00774490"/>
    <w:rsid w:val="00774B22"/>
    <w:rsid w:val="00776CDB"/>
    <w:rsid w:val="0077769C"/>
    <w:rsid w:val="0077772C"/>
    <w:rsid w:val="00780654"/>
    <w:rsid w:val="007815A2"/>
    <w:rsid w:val="007816CE"/>
    <w:rsid w:val="00781FC8"/>
    <w:rsid w:val="007823F8"/>
    <w:rsid w:val="0078315D"/>
    <w:rsid w:val="00784772"/>
    <w:rsid w:val="0079023F"/>
    <w:rsid w:val="00790A69"/>
    <w:rsid w:val="0079100E"/>
    <w:rsid w:val="0079127B"/>
    <w:rsid w:val="0079140E"/>
    <w:rsid w:val="00791596"/>
    <w:rsid w:val="0079241E"/>
    <w:rsid w:val="0079267B"/>
    <w:rsid w:val="00792D72"/>
    <w:rsid w:val="0079418E"/>
    <w:rsid w:val="00794262"/>
    <w:rsid w:val="007976B4"/>
    <w:rsid w:val="00797C59"/>
    <w:rsid w:val="007A02C0"/>
    <w:rsid w:val="007A07D9"/>
    <w:rsid w:val="007A2F9E"/>
    <w:rsid w:val="007A4704"/>
    <w:rsid w:val="007A697B"/>
    <w:rsid w:val="007A6AB0"/>
    <w:rsid w:val="007A7664"/>
    <w:rsid w:val="007A7911"/>
    <w:rsid w:val="007A7F11"/>
    <w:rsid w:val="007B0AE8"/>
    <w:rsid w:val="007B0BAC"/>
    <w:rsid w:val="007B12CF"/>
    <w:rsid w:val="007B1760"/>
    <w:rsid w:val="007B1A1E"/>
    <w:rsid w:val="007B1A23"/>
    <w:rsid w:val="007B1D99"/>
    <w:rsid w:val="007B2602"/>
    <w:rsid w:val="007B409B"/>
    <w:rsid w:val="007B5D0A"/>
    <w:rsid w:val="007B7392"/>
    <w:rsid w:val="007B74B2"/>
    <w:rsid w:val="007B7F97"/>
    <w:rsid w:val="007C015F"/>
    <w:rsid w:val="007C1D34"/>
    <w:rsid w:val="007C54BB"/>
    <w:rsid w:val="007C5724"/>
    <w:rsid w:val="007C57B6"/>
    <w:rsid w:val="007C5DCF"/>
    <w:rsid w:val="007C6BE9"/>
    <w:rsid w:val="007C6DA5"/>
    <w:rsid w:val="007C7E5F"/>
    <w:rsid w:val="007C7EDD"/>
    <w:rsid w:val="007D0C89"/>
    <w:rsid w:val="007D1534"/>
    <w:rsid w:val="007D259F"/>
    <w:rsid w:val="007D4F5D"/>
    <w:rsid w:val="007D6883"/>
    <w:rsid w:val="007D75B4"/>
    <w:rsid w:val="007E0CC6"/>
    <w:rsid w:val="007E11A3"/>
    <w:rsid w:val="007E122E"/>
    <w:rsid w:val="007E147C"/>
    <w:rsid w:val="007E1594"/>
    <w:rsid w:val="007E1841"/>
    <w:rsid w:val="007E1F6A"/>
    <w:rsid w:val="007E2032"/>
    <w:rsid w:val="007E27A8"/>
    <w:rsid w:val="007E28A3"/>
    <w:rsid w:val="007E44B3"/>
    <w:rsid w:val="007E56AF"/>
    <w:rsid w:val="007E57A0"/>
    <w:rsid w:val="007E5F0E"/>
    <w:rsid w:val="007E6509"/>
    <w:rsid w:val="007E6981"/>
    <w:rsid w:val="007E6F54"/>
    <w:rsid w:val="007E7FBA"/>
    <w:rsid w:val="007F09F0"/>
    <w:rsid w:val="007F17FA"/>
    <w:rsid w:val="007F2A8C"/>
    <w:rsid w:val="007F379F"/>
    <w:rsid w:val="007F4721"/>
    <w:rsid w:val="007F6105"/>
    <w:rsid w:val="007F6B2B"/>
    <w:rsid w:val="007F6D8A"/>
    <w:rsid w:val="007F6EB9"/>
    <w:rsid w:val="007F7694"/>
    <w:rsid w:val="00801087"/>
    <w:rsid w:val="00802088"/>
    <w:rsid w:val="00802507"/>
    <w:rsid w:val="00802786"/>
    <w:rsid w:val="0080340E"/>
    <w:rsid w:val="00803EE7"/>
    <w:rsid w:val="00803FA7"/>
    <w:rsid w:val="00804283"/>
    <w:rsid w:val="008046FF"/>
    <w:rsid w:val="008052F3"/>
    <w:rsid w:val="00805769"/>
    <w:rsid w:val="008062BA"/>
    <w:rsid w:val="00806757"/>
    <w:rsid w:val="00807AF7"/>
    <w:rsid w:val="00812F00"/>
    <w:rsid w:val="00813111"/>
    <w:rsid w:val="00814359"/>
    <w:rsid w:val="00815E08"/>
    <w:rsid w:val="008162DA"/>
    <w:rsid w:val="00816441"/>
    <w:rsid w:val="00820000"/>
    <w:rsid w:val="00820678"/>
    <w:rsid w:val="00821B9A"/>
    <w:rsid w:val="00823219"/>
    <w:rsid w:val="00823C6E"/>
    <w:rsid w:val="008246FF"/>
    <w:rsid w:val="00824945"/>
    <w:rsid w:val="008250EA"/>
    <w:rsid w:val="0082612F"/>
    <w:rsid w:val="00826490"/>
    <w:rsid w:val="00826BBF"/>
    <w:rsid w:val="00827016"/>
    <w:rsid w:val="008316E2"/>
    <w:rsid w:val="008319B5"/>
    <w:rsid w:val="00831DBE"/>
    <w:rsid w:val="00832CA6"/>
    <w:rsid w:val="008337B6"/>
    <w:rsid w:val="00833858"/>
    <w:rsid w:val="008360C3"/>
    <w:rsid w:val="00836874"/>
    <w:rsid w:val="00837CFF"/>
    <w:rsid w:val="00840979"/>
    <w:rsid w:val="008414B7"/>
    <w:rsid w:val="008432C5"/>
    <w:rsid w:val="00843BF8"/>
    <w:rsid w:val="00844488"/>
    <w:rsid w:val="00844B78"/>
    <w:rsid w:val="00845AAA"/>
    <w:rsid w:val="00845EA4"/>
    <w:rsid w:val="00847000"/>
    <w:rsid w:val="0085087B"/>
    <w:rsid w:val="00850976"/>
    <w:rsid w:val="00850F6B"/>
    <w:rsid w:val="00852191"/>
    <w:rsid w:val="00853095"/>
    <w:rsid w:val="0085392A"/>
    <w:rsid w:val="008543C1"/>
    <w:rsid w:val="00854F53"/>
    <w:rsid w:val="00855EF2"/>
    <w:rsid w:val="0085607F"/>
    <w:rsid w:val="00856785"/>
    <w:rsid w:val="00862FF3"/>
    <w:rsid w:val="0086365E"/>
    <w:rsid w:val="0086372D"/>
    <w:rsid w:val="0086381D"/>
    <w:rsid w:val="00863B11"/>
    <w:rsid w:val="00865761"/>
    <w:rsid w:val="0086660D"/>
    <w:rsid w:val="0086790B"/>
    <w:rsid w:val="0087080B"/>
    <w:rsid w:val="008722E0"/>
    <w:rsid w:val="0087257F"/>
    <w:rsid w:val="00872A97"/>
    <w:rsid w:val="00875E93"/>
    <w:rsid w:val="0087760E"/>
    <w:rsid w:val="00877687"/>
    <w:rsid w:val="0088090E"/>
    <w:rsid w:val="008815F8"/>
    <w:rsid w:val="00884ACC"/>
    <w:rsid w:val="008878DD"/>
    <w:rsid w:val="00890369"/>
    <w:rsid w:val="008952DC"/>
    <w:rsid w:val="00895DC8"/>
    <w:rsid w:val="00897565"/>
    <w:rsid w:val="008976D6"/>
    <w:rsid w:val="00897817"/>
    <w:rsid w:val="008A04E8"/>
    <w:rsid w:val="008A0586"/>
    <w:rsid w:val="008A07D0"/>
    <w:rsid w:val="008A104B"/>
    <w:rsid w:val="008A1869"/>
    <w:rsid w:val="008A34B0"/>
    <w:rsid w:val="008A51D2"/>
    <w:rsid w:val="008A599A"/>
    <w:rsid w:val="008A67AC"/>
    <w:rsid w:val="008A7CD5"/>
    <w:rsid w:val="008A7EAA"/>
    <w:rsid w:val="008B1FB4"/>
    <w:rsid w:val="008B39B9"/>
    <w:rsid w:val="008B3F27"/>
    <w:rsid w:val="008B5607"/>
    <w:rsid w:val="008B6419"/>
    <w:rsid w:val="008B77F9"/>
    <w:rsid w:val="008B79C7"/>
    <w:rsid w:val="008C1294"/>
    <w:rsid w:val="008C12C3"/>
    <w:rsid w:val="008C181C"/>
    <w:rsid w:val="008C255D"/>
    <w:rsid w:val="008C2C9C"/>
    <w:rsid w:val="008C42C9"/>
    <w:rsid w:val="008C4E59"/>
    <w:rsid w:val="008C4EDD"/>
    <w:rsid w:val="008C5B0C"/>
    <w:rsid w:val="008C6931"/>
    <w:rsid w:val="008C70F5"/>
    <w:rsid w:val="008D09FC"/>
    <w:rsid w:val="008D2614"/>
    <w:rsid w:val="008D33D3"/>
    <w:rsid w:val="008D3A08"/>
    <w:rsid w:val="008D4D83"/>
    <w:rsid w:val="008D6228"/>
    <w:rsid w:val="008D693D"/>
    <w:rsid w:val="008E00FF"/>
    <w:rsid w:val="008E1376"/>
    <w:rsid w:val="008E214E"/>
    <w:rsid w:val="008E2C17"/>
    <w:rsid w:val="008E2DBB"/>
    <w:rsid w:val="008E47B4"/>
    <w:rsid w:val="008E4A7D"/>
    <w:rsid w:val="008E5892"/>
    <w:rsid w:val="008E6AA5"/>
    <w:rsid w:val="008F0D32"/>
    <w:rsid w:val="008F17E8"/>
    <w:rsid w:val="008F443F"/>
    <w:rsid w:val="008F5258"/>
    <w:rsid w:val="008F57E2"/>
    <w:rsid w:val="008F5927"/>
    <w:rsid w:val="008F5E1D"/>
    <w:rsid w:val="008F6B93"/>
    <w:rsid w:val="0090034A"/>
    <w:rsid w:val="00900FF8"/>
    <w:rsid w:val="00901CAC"/>
    <w:rsid w:val="00902641"/>
    <w:rsid w:val="00902FE0"/>
    <w:rsid w:val="0090524F"/>
    <w:rsid w:val="00906718"/>
    <w:rsid w:val="0090682C"/>
    <w:rsid w:val="00906C1C"/>
    <w:rsid w:val="0090777B"/>
    <w:rsid w:val="00907D4F"/>
    <w:rsid w:val="00907D50"/>
    <w:rsid w:val="00910A7B"/>
    <w:rsid w:val="00910CA3"/>
    <w:rsid w:val="00910E17"/>
    <w:rsid w:val="0091190F"/>
    <w:rsid w:val="00911A06"/>
    <w:rsid w:val="00911A18"/>
    <w:rsid w:val="0091264D"/>
    <w:rsid w:val="00913700"/>
    <w:rsid w:val="00914A98"/>
    <w:rsid w:val="009151BC"/>
    <w:rsid w:val="0091739A"/>
    <w:rsid w:val="0091745D"/>
    <w:rsid w:val="00917D24"/>
    <w:rsid w:val="009203F2"/>
    <w:rsid w:val="00920C5D"/>
    <w:rsid w:val="0092344F"/>
    <w:rsid w:val="00923550"/>
    <w:rsid w:val="00926E23"/>
    <w:rsid w:val="00927310"/>
    <w:rsid w:val="00927617"/>
    <w:rsid w:val="00927D02"/>
    <w:rsid w:val="00927F2F"/>
    <w:rsid w:val="009301A7"/>
    <w:rsid w:val="00930D93"/>
    <w:rsid w:val="00931356"/>
    <w:rsid w:val="00932055"/>
    <w:rsid w:val="009328C4"/>
    <w:rsid w:val="009360F9"/>
    <w:rsid w:val="0093673D"/>
    <w:rsid w:val="00936998"/>
    <w:rsid w:val="00937242"/>
    <w:rsid w:val="00937AE2"/>
    <w:rsid w:val="00937CF8"/>
    <w:rsid w:val="00937D86"/>
    <w:rsid w:val="009403B2"/>
    <w:rsid w:val="00940622"/>
    <w:rsid w:val="00941BB9"/>
    <w:rsid w:val="00942E49"/>
    <w:rsid w:val="00943680"/>
    <w:rsid w:val="00944B7F"/>
    <w:rsid w:val="00944EFD"/>
    <w:rsid w:val="00946C60"/>
    <w:rsid w:val="00950543"/>
    <w:rsid w:val="00952045"/>
    <w:rsid w:val="0095237A"/>
    <w:rsid w:val="00952C58"/>
    <w:rsid w:val="009531BA"/>
    <w:rsid w:val="009540AF"/>
    <w:rsid w:val="0095464A"/>
    <w:rsid w:val="00954C81"/>
    <w:rsid w:val="00954E9F"/>
    <w:rsid w:val="0095501D"/>
    <w:rsid w:val="00955D72"/>
    <w:rsid w:val="009572B0"/>
    <w:rsid w:val="00957841"/>
    <w:rsid w:val="00957E8D"/>
    <w:rsid w:val="00961688"/>
    <w:rsid w:val="00962A3A"/>
    <w:rsid w:val="00962A7D"/>
    <w:rsid w:val="00963348"/>
    <w:rsid w:val="00966BEA"/>
    <w:rsid w:val="00971C7A"/>
    <w:rsid w:val="00971D6D"/>
    <w:rsid w:val="009723C2"/>
    <w:rsid w:val="00972B4A"/>
    <w:rsid w:val="0097371F"/>
    <w:rsid w:val="0097375E"/>
    <w:rsid w:val="009759F3"/>
    <w:rsid w:val="00975CCA"/>
    <w:rsid w:val="009775EE"/>
    <w:rsid w:val="0097797E"/>
    <w:rsid w:val="009779B8"/>
    <w:rsid w:val="00977CF9"/>
    <w:rsid w:val="00980C33"/>
    <w:rsid w:val="00981685"/>
    <w:rsid w:val="009822BD"/>
    <w:rsid w:val="009838FE"/>
    <w:rsid w:val="0098584B"/>
    <w:rsid w:val="009858BE"/>
    <w:rsid w:val="00986335"/>
    <w:rsid w:val="009877FB"/>
    <w:rsid w:val="0099244A"/>
    <w:rsid w:val="00993DDC"/>
    <w:rsid w:val="009946E4"/>
    <w:rsid w:val="0099685B"/>
    <w:rsid w:val="00997839"/>
    <w:rsid w:val="00997FA1"/>
    <w:rsid w:val="009A03B0"/>
    <w:rsid w:val="009A19F7"/>
    <w:rsid w:val="009A1EC6"/>
    <w:rsid w:val="009A2286"/>
    <w:rsid w:val="009A2C63"/>
    <w:rsid w:val="009A34BE"/>
    <w:rsid w:val="009A353F"/>
    <w:rsid w:val="009A4238"/>
    <w:rsid w:val="009A4B5C"/>
    <w:rsid w:val="009A59CD"/>
    <w:rsid w:val="009A604E"/>
    <w:rsid w:val="009A6E9E"/>
    <w:rsid w:val="009A7F4F"/>
    <w:rsid w:val="009B04F7"/>
    <w:rsid w:val="009B1DF6"/>
    <w:rsid w:val="009B5553"/>
    <w:rsid w:val="009B5F95"/>
    <w:rsid w:val="009B73CA"/>
    <w:rsid w:val="009B7F1F"/>
    <w:rsid w:val="009C334A"/>
    <w:rsid w:val="009C37E7"/>
    <w:rsid w:val="009C3BA0"/>
    <w:rsid w:val="009C4135"/>
    <w:rsid w:val="009C567C"/>
    <w:rsid w:val="009D0633"/>
    <w:rsid w:val="009D205C"/>
    <w:rsid w:val="009D24A5"/>
    <w:rsid w:val="009D363D"/>
    <w:rsid w:val="009D38E8"/>
    <w:rsid w:val="009D5334"/>
    <w:rsid w:val="009D77EA"/>
    <w:rsid w:val="009E08FB"/>
    <w:rsid w:val="009E0BE8"/>
    <w:rsid w:val="009E26CD"/>
    <w:rsid w:val="009E4584"/>
    <w:rsid w:val="009E4673"/>
    <w:rsid w:val="009E52A6"/>
    <w:rsid w:val="009E68A3"/>
    <w:rsid w:val="009E6C52"/>
    <w:rsid w:val="009F035E"/>
    <w:rsid w:val="009F0EE1"/>
    <w:rsid w:val="009F167A"/>
    <w:rsid w:val="009F218B"/>
    <w:rsid w:val="009F3875"/>
    <w:rsid w:val="009F3C32"/>
    <w:rsid w:val="009F5609"/>
    <w:rsid w:val="009F5F08"/>
    <w:rsid w:val="009F6C23"/>
    <w:rsid w:val="009F78DD"/>
    <w:rsid w:val="00A00243"/>
    <w:rsid w:val="00A0077C"/>
    <w:rsid w:val="00A01BDF"/>
    <w:rsid w:val="00A029FB"/>
    <w:rsid w:val="00A03BB1"/>
    <w:rsid w:val="00A063BC"/>
    <w:rsid w:val="00A0728F"/>
    <w:rsid w:val="00A10A84"/>
    <w:rsid w:val="00A12694"/>
    <w:rsid w:val="00A13BD6"/>
    <w:rsid w:val="00A14EBD"/>
    <w:rsid w:val="00A155C2"/>
    <w:rsid w:val="00A17A5E"/>
    <w:rsid w:val="00A2097E"/>
    <w:rsid w:val="00A219FE"/>
    <w:rsid w:val="00A22E0C"/>
    <w:rsid w:val="00A24112"/>
    <w:rsid w:val="00A24340"/>
    <w:rsid w:val="00A24E3F"/>
    <w:rsid w:val="00A24E64"/>
    <w:rsid w:val="00A2556C"/>
    <w:rsid w:val="00A2620F"/>
    <w:rsid w:val="00A26A82"/>
    <w:rsid w:val="00A27AC1"/>
    <w:rsid w:val="00A3212D"/>
    <w:rsid w:val="00A34316"/>
    <w:rsid w:val="00A34CE7"/>
    <w:rsid w:val="00A350C7"/>
    <w:rsid w:val="00A3510C"/>
    <w:rsid w:val="00A35151"/>
    <w:rsid w:val="00A35F0E"/>
    <w:rsid w:val="00A36077"/>
    <w:rsid w:val="00A37B93"/>
    <w:rsid w:val="00A40815"/>
    <w:rsid w:val="00A416C6"/>
    <w:rsid w:val="00A417F4"/>
    <w:rsid w:val="00A425D9"/>
    <w:rsid w:val="00A42D5C"/>
    <w:rsid w:val="00A43206"/>
    <w:rsid w:val="00A43DE7"/>
    <w:rsid w:val="00A44040"/>
    <w:rsid w:val="00A44922"/>
    <w:rsid w:val="00A46E48"/>
    <w:rsid w:val="00A46F1F"/>
    <w:rsid w:val="00A514D9"/>
    <w:rsid w:val="00A516F7"/>
    <w:rsid w:val="00A519F7"/>
    <w:rsid w:val="00A51E89"/>
    <w:rsid w:val="00A52003"/>
    <w:rsid w:val="00A53646"/>
    <w:rsid w:val="00A5566F"/>
    <w:rsid w:val="00A568BE"/>
    <w:rsid w:val="00A574FE"/>
    <w:rsid w:val="00A619CF"/>
    <w:rsid w:val="00A62699"/>
    <w:rsid w:val="00A62E70"/>
    <w:rsid w:val="00A637D0"/>
    <w:rsid w:val="00A64114"/>
    <w:rsid w:val="00A641BB"/>
    <w:rsid w:val="00A65029"/>
    <w:rsid w:val="00A65A7F"/>
    <w:rsid w:val="00A70396"/>
    <w:rsid w:val="00A72870"/>
    <w:rsid w:val="00A73FEB"/>
    <w:rsid w:val="00A7554A"/>
    <w:rsid w:val="00A762E9"/>
    <w:rsid w:val="00A76ECF"/>
    <w:rsid w:val="00A77EBE"/>
    <w:rsid w:val="00A830C0"/>
    <w:rsid w:val="00A85AB1"/>
    <w:rsid w:val="00A85AF5"/>
    <w:rsid w:val="00A85CF0"/>
    <w:rsid w:val="00A863DD"/>
    <w:rsid w:val="00A86DB4"/>
    <w:rsid w:val="00A90662"/>
    <w:rsid w:val="00A90D67"/>
    <w:rsid w:val="00A913F6"/>
    <w:rsid w:val="00A91A54"/>
    <w:rsid w:val="00A91AC7"/>
    <w:rsid w:val="00A94BFD"/>
    <w:rsid w:val="00A94C44"/>
    <w:rsid w:val="00A96C41"/>
    <w:rsid w:val="00A97AFE"/>
    <w:rsid w:val="00AA05DD"/>
    <w:rsid w:val="00AA0AE5"/>
    <w:rsid w:val="00AA104C"/>
    <w:rsid w:val="00AA10A8"/>
    <w:rsid w:val="00AA20B6"/>
    <w:rsid w:val="00AA2A31"/>
    <w:rsid w:val="00AA432C"/>
    <w:rsid w:val="00AA50B2"/>
    <w:rsid w:val="00AA58EC"/>
    <w:rsid w:val="00AA6081"/>
    <w:rsid w:val="00AA65CB"/>
    <w:rsid w:val="00AA67C0"/>
    <w:rsid w:val="00AA73BE"/>
    <w:rsid w:val="00AB04E4"/>
    <w:rsid w:val="00AB2AE0"/>
    <w:rsid w:val="00AB4497"/>
    <w:rsid w:val="00AB4E9E"/>
    <w:rsid w:val="00AB5A63"/>
    <w:rsid w:val="00AB6039"/>
    <w:rsid w:val="00AB66A1"/>
    <w:rsid w:val="00AB6B6C"/>
    <w:rsid w:val="00AB71F4"/>
    <w:rsid w:val="00AB7592"/>
    <w:rsid w:val="00AC0B5E"/>
    <w:rsid w:val="00AC1DE5"/>
    <w:rsid w:val="00AC1E71"/>
    <w:rsid w:val="00AC20EE"/>
    <w:rsid w:val="00AC33F0"/>
    <w:rsid w:val="00AC3A7B"/>
    <w:rsid w:val="00AC45D5"/>
    <w:rsid w:val="00AC4C33"/>
    <w:rsid w:val="00AC63D2"/>
    <w:rsid w:val="00AC713B"/>
    <w:rsid w:val="00AC727E"/>
    <w:rsid w:val="00AC74C5"/>
    <w:rsid w:val="00AC784E"/>
    <w:rsid w:val="00AC7A86"/>
    <w:rsid w:val="00AC7C79"/>
    <w:rsid w:val="00AD1A9A"/>
    <w:rsid w:val="00AD1DAF"/>
    <w:rsid w:val="00AD441D"/>
    <w:rsid w:val="00AD52DE"/>
    <w:rsid w:val="00AD72A5"/>
    <w:rsid w:val="00AE2059"/>
    <w:rsid w:val="00AE2108"/>
    <w:rsid w:val="00AE2FA3"/>
    <w:rsid w:val="00AE3ECF"/>
    <w:rsid w:val="00AE47B7"/>
    <w:rsid w:val="00AE63F5"/>
    <w:rsid w:val="00AF12A8"/>
    <w:rsid w:val="00AF4364"/>
    <w:rsid w:val="00AF4882"/>
    <w:rsid w:val="00AF4C92"/>
    <w:rsid w:val="00AF5A2D"/>
    <w:rsid w:val="00AF5C40"/>
    <w:rsid w:val="00AF5C4E"/>
    <w:rsid w:val="00B004F3"/>
    <w:rsid w:val="00B00FE8"/>
    <w:rsid w:val="00B028BA"/>
    <w:rsid w:val="00B02B9B"/>
    <w:rsid w:val="00B03D3B"/>
    <w:rsid w:val="00B04500"/>
    <w:rsid w:val="00B048DE"/>
    <w:rsid w:val="00B06C78"/>
    <w:rsid w:val="00B1048A"/>
    <w:rsid w:val="00B10998"/>
    <w:rsid w:val="00B1215F"/>
    <w:rsid w:val="00B12663"/>
    <w:rsid w:val="00B12AFD"/>
    <w:rsid w:val="00B14F56"/>
    <w:rsid w:val="00B15469"/>
    <w:rsid w:val="00B15C3A"/>
    <w:rsid w:val="00B20445"/>
    <w:rsid w:val="00B205EC"/>
    <w:rsid w:val="00B20629"/>
    <w:rsid w:val="00B22A08"/>
    <w:rsid w:val="00B23112"/>
    <w:rsid w:val="00B23623"/>
    <w:rsid w:val="00B24058"/>
    <w:rsid w:val="00B245B8"/>
    <w:rsid w:val="00B25946"/>
    <w:rsid w:val="00B259F1"/>
    <w:rsid w:val="00B25A8C"/>
    <w:rsid w:val="00B26B32"/>
    <w:rsid w:val="00B276A5"/>
    <w:rsid w:val="00B3164A"/>
    <w:rsid w:val="00B33718"/>
    <w:rsid w:val="00B33C0C"/>
    <w:rsid w:val="00B34736"/>
    <w:rsid w:val="00B35876"/>
    <w:rsid w:val="00B360BA"/>
    <w:rsid w:val="00B37127"/>
    <w:rsid w:val="00B37A8D"/>
    <w:rsid w:val="00B37F9F"/>
    <w:rsid w:val="00B400C8"/>
    <w:rsid w:val="00B41DDD"/>
    <w:rsid w:val="00B42094"/>
    <w:rsid w:val="00B420D1"/>
    <w:rsid w:val="00B42719"/>
    <w:rsid w:val="00B4290E"/>
    <w:rsid w:val="00B434F9"/>
    <w:rsid w:val="00B4465B"/>
    <w:rsid w:val="00B45705"/>
    <w:rsid w:val="00B462C1"/>
    <w:rsid w:val="00B47992"/>
    <w:rsid w:val="00B479D3"/>
    <w:rsid w:val="00B505DE"/>
    <w:rsid w:val="00B51514"/>
    <w:rsid w:val="00B529B8"/>
    <w:rsid w:val="00B53D5C"/>
    <w:rsid w:val="00B54661"/>
    <w:rsid w:val="00B5543A"/>
    <w:rsid w:val="00B57B7B"/>
    <w:rsid w:val="00B57D41"/>
    <w:rsid w:val="00B60C95"/>
    <w:rsid w:val="00B633CD"/>
    <w:rsid w:val="00B63516"/>
    <w:rsid w:val="00B641DA"/>
    <w:rsid w:val="00B64B93"/>
    <w:rsid w:val="00B64D9A"/>
    <w:rsid w:val="00B6526A"/>
    <w:rsid w:val="00B65A56"/>
    <w:rsid w:val="00B65AB4"/>
    <w:rsid w:val="00B7033B"/>
    <w:rsid w:val="00B708A9"/>
    <w:rsid w:val="00B708D3"/>
    <w:rsid w:val="00B708F1"/>
    <w:rsid w:val="00B70CC4"/>
    <w:rsid w:val="00B70E02"/>
    <w:rsid w:val="00B735A6"/>
    <w:rsid w:val="00B73968"/>
    <w:rsid w:val="00B74916"/>
    <w:rsid w:val="00B7507A"/>
    <w:rsid w:val="00B812A7"/>
    <w:rsid w:val="00B81531"/>
    <w:rsid w:val="00B81E35"/>
    <w:rsid w:val="00B82116"/>
    <w:rsid w:val="00B823CE"/>
    <w:rsid w:val="00B83C68"/>
    <w:rsid w:val="00B84534"/>
    <w:rsid w:val="00B85A8D"/>
    <w:rsid w:val="00B8650E"/>
    <w:rsid w:val="00B86A54"/>
    <w:rsid w:val="00B90939"/>
    <w:rsid w:val="00B916B7"/>
    <w:rsid w:val="00B92082"/>
    <w:rsid w:val="00B9328B"/>
    <w:rsid w:val="00B93C88"/>
    <w:rsid w:val="00B93C93"/>
    <w:rsid w:val="00B94519"/>
    <w:rsid w:val="00B94AD9"/>
    <w:rsid w:val="00B94BE5"/>
    <w:rsid w:val="00B954B2"/>
    <w:rsid w:val="00B96712"/>
    <w:rsid w:val="00B96AB0"/>
    <w:rsid w:val="00B97B58"/>
    <w:rsid w:val="00BA01DB"/>
    <w:rsid w:val="00BA09EA"/>
    <w:rsid w:val="00BA0F72"/>
    <w:rsid w:val="00BA0FEC"/>
    <w:rsid w:val="00BA1BF7"/>
    <w:rsid w:val="00BA2026"/>
    <w:rsid w:val="00BA20A8"/>
    <w:rsid w:val="00BA24F8"/>
    <w:rsid w:val="00BA29A4"/>
    <w:rsid w:val="00BA2A8D"/>
    <w:rsid w:val="00BA34BA"/>
    <w:rsid w:val="00BA40EB"/>
    <w:rsid w:val="00BA48FE"/>
    <w:rsid w:val="00BA4B87"/>
    <w:rsid w:val="00BA5CB6"/>
    <w:rsid w:val="00BA7184"/>
    <w:rsid w:val="00BA7C39"/>
    <w:rsid w:val="00BB049D"/>
    <w:rsid w:val="00BB1123"/>
    <w:rsid w:val="00BB1601"/>
    <w:rsid w:val="00BB3EBD"/>
    <w:rsid w:val="00BB419A"/>
    <w:rsid w:val="00BB4A02"/>
    <w:rsid w:val="00BB4E13"/>
    <w:rsid w:val="00BB76BE"/>
    <w:rsid w:val="00BB7FFC"/>
    <w:rsid w:val="00BC02FA"/>
    <w:rsid w:val="00BC0572"/>
    <w:rsid w:val="00BC0CEC"/>
    <w:rsid w:val="00BC0D01"/>
    <w:rsid w:val="00BC203D"/>
    <w:rsid w:val="00BC2752"/>
    <w:rsid w:val="00BC58DA"/>
    <w:rsid w:val="00BC591C"/>
    <w:rsid w:val="00BC634A"/>
    <w:rsid w:val="00BC6B5C"/>
    <w:rsid w:val="00BC7EF5"/>
    <w:rsid w:val="00BD12DB"/>
    <w:rsid w:val="00BD22E3"/>
    <w:rsid w:val="00BD2442"/>
    <w:rsid w:val="00BD4557"/>
    <w:rsid w:val="00BD4808"/>
    <w:rsid w:val="00BD4E92"/>
    <w:rsid w:val="00BD51C0"/>
    <w:rsid w:val="00BE0030"/>
    <w:rsid w:val="00BE1498"/>
    <w:rsid w:val="00BE160A"/>
    <w:rsid w:val="00BE1A29"/>
    <w:rsid w:val="00BE3E7B"/>
    <w:rsid w:val="00BE5918"/>
    <w:rsid w:val="00BE5999"/>
    <w:rsid w:val="00BE777F"/>
    <w:rsid w:val="00BF0369"/>
    <w:rsid w:val="00BF0375"/>
    <w:rsid w:val="00BF0B06"/>
    <w:rsid w:val="00BF0B4E"/>
    <w:rsid w:val="00BF1FCF"/>
    <w:rsid w:val="00BF2491"/>
    <w:rsid w:val="00BF255E"/>
    <w:rsid w:val="00BF4507"/>
    <w:rsid w:val="00BF5C94"/>
    <w:rsid w:val="00BF6B39"/>
    <w:rsid w:val="00C005B9"/>
    <w:rsid w:val="00C007A7"/>
    <w:rsid w:val="00C01110"/>
    <w:rsid w:val="00C01F77"/>
    <w:rsid w:val="00C025CE"/>
    <w:rsid w:val="00C02961"/>
    <w:rsid w:val="00C03F4C"/>
    <w:rsid w:val="00C0617E"/>
    <w:rsid w:val="00C07A38"/>
    <w:rsid w:val="00C07C43"/>
    <w:rsid w:val="00C10243"/>
    <w:rsid w:val="00C10A86"/>
    <w:rsid w:val="00C10FBF"/>
    <w:rsid w:val="00C11A71"/>
    <w:rsid w:val="00C13521"/>
    <w:rsid w:val="00C138B6"/>
    <w:rsid w:val="00C140E8"/>
    <w:rsid w:val="00C144D4"/>
    <w:rsid w:val="00C14AF0"/>
    <w:rsid w:val="00C16CC8"/>
    <w:rsid w:val="00C17C1F"/>
    <w:rsid w:val="00C206B1"/>
    <w:rsid w:val="00C20736"/>
    <w:rsid w:val="00C214CE"/>
    <w:rsid w:val="00C21BBC"/>
    <w:rsid w:val="00C2361C"/>
    <w:rsid w:val="00C23EE5"/>
    <w:rsid w:val="00C24254"/>
    <w:rsid w:val="00C2495D"/>
    <w:rsid w:val="00C24A7F"/>
    <w:rsid w:val="00C251EA"/>
    <w:rsid w:val="00C2548B"/>
    <w:rsid w:val="00C25F2D"/>
    <w:rsid w:val="00C26676"/>
    <w:rsid w:val="00C269EE"/>
    <w:rsid w:val="00C270B5"/>
    <w:rsid w:val="00C27F53"/>
    <w:rsid w:val="00C31E65"/>
    <w:rsid w:val="00C32E41"/>
    <w:rsid w:val="00C3409A"/>
    <w:rsid w:val="00C34646"/>
    <w:rsid w:val="00C35A70"/>
    <w:rsid w:val="00C37409"/>
    <w:rsid w:val="00C37732"/>
    <w:rsid w:val="00C37AED"/>
    <w:rsid w:val="00C4037A"/>
    <w:rsid w:val="00C41392"/>
    <w:rsid w:val="00C41DF5"/>
    <w:rsid w:val="00C42A5D"/>
    <w:rsid w:val="00C432DA"/>
    <w:rsid w:val="00C43E08"/>
    <w:rsid w:val="00C43F6C"/>
    <w:rsid w:val="00C44A1F"/>
    <w:rsid w:val="00C4670D"/>
    <w:rsid w:val="00C46D33"/>
    <w:rsid w:val="00C5092A"/>
    <w:rsid w:val="00C50E59"/>
    <w:rsid w:val="00C51550"/>
    <w:rsid w:val="00C51DA4"/>
    <w:rsid w:val="00C522B0"/>
    <w:rsid w:val="00C53616"/>
    <w:rsid w:val="00C53B72"/>
    <w:rsid w:val="00C54134"/>
    <w:rsid w:val="00C54CAB"/>
    <w:rsid w:val="00C55492"/>
    <w:rsid w:val="00C555E5"/>
    <w:rsid w:val="00C611D3"/>
    <w:rsid w:val="00C61D44"/>
    <w:rsid w:val="00C627F2"/>
    <w:rsid w:val="00C631D6"/>
    <w:rsid w:val="00C64CFE"/>
    <w:rsid w:val="00C6582E"/>
    <w:rsid w:val="00C6620D"/>
    <w:rsid w:val="00C66AA7"/>
    <w:rsid w:val="00C70389"/>
    <w:rsid w:val="00C70756"/>
    <w:rsid w:val="00C7166D"/>
    <w:rsid w:val="00C71D7A"/>
    <w:rsid w:val="00C72FD9"/>
    <w:rsid w:val="00C7326B"/>
    <w:rsid w:val="00C75683"/>
    <w:rsid w:val="00C75B60"/>
    <w:rsid w:val="00C75BE9"/>
    <w:rsid w:val="00C760BE"/>
    <w:rsid w:val="00C7737D"/>
    <w:rsid w:val="00C77B5E"/>
    <w:rsid w:val="00C80980"/>
    <w:rsid w:val="00C811E3"/>
    <w:rsid w:val="00C8287E"/>
    <w:rsid w:val="00C832CA"/>
    <w:rsid w:val="00C83A72"/>
    <w:rsid w:val="00C84789"/>
    <w:rsid w:val="00C84BEB"/>
    <w:rsid w:val="00C853B1"/>
    <w:rsid w:val="00C853F0"/>
    <w:rsid w:val="00C85A6F"/>
    <w:rsid w:val="00C862D9"/>
    <w:rsid w:val="00C8667A"/>
    <w:rsid w:val="00C92F4A"/>
    <w:rsid w:val="00C9398E"/>
    <w:rsid w:val="00C94F68"/>
    <w:rsid w:val="00C960A1"/>
    <w:rsid w:val="00C96875"/>
    <w:rsid w:val="00C9740F"/>
    <w:rsid w:val="00CA063E"/>
    <w:rsid w:val="00CA2D3D"/>
    <w:rsid w:val="00CA305A"/>
    <w:rsid w:val="00CA371C"/>
    <w:rsid w:val="00CA381C"/>
    <w:rsid w:val="00CA474C"/>
    <w:rsid w:val="00CA57AB"/>
    <w:rsid w:val="00CA6F16"/>
    <w:rsid w:val="00CA7149"/>
    <w:rsid w:val="00CA798C"/>
    <w:rsid w:val="00CB0744"/>
    <w:rsid w:val="00CB0A27"/>
    <w:rsid w:val="00CB1DD6"/>
    <w:rsid w:val="00CB33E5"/>
    <w:rsid w:val="00CB5570"/>
    <w:rsid w:val="00CB6FD8"/>
    <w:rsid w:val="00CC015A"/>
    <w:rsid w:val="00CC06AE"/>
    <w:rsid w:val="00CC3DCB"/>
    <w:rsid w:val="00CC47FC"/>
    <w:rsid w:val="00CC52FD"/>
    <w:rsid w:val="00CC6204"/>
    <w:rsid w:val="00CC6E5D"/>
    <w:rsid w:val="00CC797D"/>
    <w:rsid w:val="00CD072D"/>
    <w:rsid w:val="00CD09A0"/>
    <w:rsid w:val="00CD0B67"/>
    <w:rsid w:val="00CD2528"/>
    <w:rsid w:val="00CD2C51"/>
    <w:rsid w:val="00CD3F10"/>
    <w:rsid w:val="00CD5AB5"/>
    <w:rsid w:val="00CD6EBA"/>
    <w:rsid w:val="00CE0011"/>
    <w:rsid w:val="00CE0323"/>
    <w:rsid w:val="00CE11BE"/>
    <w:rsid w:val="00CE1563"/>
    <w:rsid w:val="00CE30F4"/>
    <w:rsid w:val="00CE44A5"/>
    <w:rsid w:val="00CE4FC4"/>
    <w:rsid w:val="00CE586E"/>
    <w:rsid w:val="00CE74C3"/>
    <w:rsid w:val="00CE7F24"/>
    <w:rsid w:val="00CF0BE6"/>
    <w:rsid w:val="00CF11CB"/>
    <w:rsid w:val="00CF123F"/>
    <w:rsid w:val="00CF14A2"/>
    <w:rsid w:val="00CF2626"/>
    <w:rsid w:val="00CF471F"/>
    <w:rsid w:val="00CF5465"/>
    <w:rsid w:val="00CF5EED"/>
    <w:rsid w:val="00D003E6"/>
    <w:rsid w:val="00D00409"/>
    <w:rsid w:val="00D011D7"/>
    <w:rsid w:val="00D01A30"/>
    <w:rsid w:val="00D03754"/>
    <w:rsid w:val="00D04715"/>
    <w:rsid w:val="00D05598"/>
    <w:rsid w:val="00D05F7F"/>
    <w:rsid w:val="00D06B51"/>
    <w:rsid w:val="00D07651"/>
    <w:rsid w:val="00D07E1F"/>
    <w:rsid w:val="00D10058"/>
    <w:rsid w:val="00D10B9E"/>
    <w:rsid w:val="00D1178F"/>
    <w:rsid w:val="00D12E5A"/>
    <w:rsid w:val="00D132C9"/>
    <w:rsid w:val="00D13B30"/>
    <w:rsid w:val="00D1446D"/>
    <w:rsid w:val="00D15239"/>
    <w:rsid w:val="00D16213"/>
    <w:rsid w:val="00D16906"/>
    <w:rsid w:val="00D171C9"/>
    <w:rsid w:val="00D175C0"/>
    <w:rsid w:val="00D17DF0"/>
    <w:rsid w:val="00D20B8C"/>
    <w:rsid w:val="00D211DC"/>
    <w:rsid w:val="00D2287B"/>
    <w:rsid w:val="00D2335F"/>
    <w:rsid w:val="00D23A22"/>
    <w:rsid w:val="00D24D40"/>
    <w:rsid w:val="00D27A19"/>
    <w:rsid w:val="00D300C2"/>
    <w:rsid w:val="00D303AD"/>
    <w:rsid w:val="00D316CE"/>
    <w:rsid w:val="00D31F87"/>
    <w:rsid w:val="00D32098"/>
    <w:rsid w:val="00D33323"/>
    <w:rsid w:val="00D33C2A"/>
    <w:rsid w:val="00D33D82"/>
    <w:rsid w:val="00D33F3F"/>
    <w:rsid w:val="00D3401D"/>
    <w:rsid w:val="00D34118"/>
    <w:rsid w:val="00D34C8F"/>
    <w:rsid w:val="00D363D0"/>
    <w:rsid w:val="00D37E40"/>
    <w:rsid w:val="00D4055F"/>
    <w:rsid w:val="00D406EC"/>
    <w:rsid w:val="00D40B5C"/>
    <w:rsid w:val="00D40BC1"/>
    <w:rsid w:val="00D40E03"/>
    <w:rsid w:val="00D410E5"/>
    <w:rsid w:val="00D41D0F"/>
    <w:rsid w:val="00D41FBF"/>
    <w:rsid w:val="00D43739"/>
    <w:rsid w:val="00D43AE0"/>
    <w:rsid w:val="00D445B8"/>
    <w:rsid w:val="00D4506F"/>
    <w:rsid w:val="00D45A03"/>
    <w:rsid w:val="00D46852"/>
    <w:rsid w:val="00D46C15"/>
    <w:rsid w:val="00D50C3C"/>
    <w:rsid w:val="00D516F7"/>
    <w:rsid w:val="00D537B4"/>
    <w:rsid w:val="00D55366"/>
    <w:rsid w:val="00D561F5"/>
    <w:rsid w:val="00D56AEE"/>
    <w:rsid w:val="00D56FAB"/>
    <w:rsid w:val="00D575D6"/>
    <w:rsid w:val="00D57792"/>
    <w:rsid w:val="00D6060F"/>
    <w:rsid w:val="00D61127"/>
    <w:rsid w:val="00D616B2"/>
    <w:rsid w:val="00D63879"/>
    <w:rsid w:val="00D63966"/>
    <w:rsid w:val="00D63E41"/>
    <w:rsid w:val="00D65DF0"/>
    <w:rsid w:val="00D6738B"/>
    <w:rsid w:val="00D70A6D"/>
    <w:rsid w:val="00D71310"/>
    <w:rsid w:val="00D7227D"/>
    <w:rsid w:val="00D73A0D"/>
    <w:rsid w:val="00D73BE5"/>
    <w:rsid w:val="00D74E8F"/>
    <w:rsid w:val="00D755C1"/>
    <w:rsid w:val="00D75852"/>
    <w:rsid w:val="00D759C4"/>
    <w:rsid w:val="00D7611A"/>
    <w:rsid w:val="00D7653D"/>
    <w:rsid w:val="00D77685"/>
    <w:rsid w:val="00D77865"/>
    <w:rsid w:val="00D82FB8"/>
    <w:rsid w:val="00D83FCB"/>
    <w:rsid w:val="00D8561E"/>
    <w:rsid w:val="00D862D9"/>
    <w:rsid w:val="00D878D8"/>
    <w:rsid w:val="00D911CA"/>
    <w:rsid w:val="00D927CD"/>
    <w:rsid w:val="00D945A0"/>
    <w:rsid w:val="00D94CCF"/>
    <w:rsid w:val="00D954FD"/>
    <w:rsid w:val="00D95EAA"/>
    <w:rsid w:val="00D96297"/>
    <w:rsid w:val="00D9682A"/>
    <w:rsid w:val="00D96B9E"/>
    <w:rsid w:val="00D970DB"/>
    <w:rsid w:val="00DA0393"/>
    <w:rsid w:val="00DA0A51"/>
    <w:rsid w:val="00DA128E"/>
    <w:rsid w:val="00DA1D91"/>
    <w:rsid w:val="00DA2F1F"/>
    <w:rsid w:val="00DA312D"/>
    <w:rsid w:val="00DA4072"/>
    <w:rsid w:val="00DA409D"/>
    <w:rsid w:val="00DA47B3"/>
    <w:rsid w:val="00DA5019"/>
    <w:rsid w:val="00DA5F55"/>
    <w:rsid w:val="00DA6E11"/>
    <w:rsid w:val="00DB24AC"/>
    <w:rsid w:val="00DB5EF0"/>
    <w:rsid w:val="00DB6AD3"/>
    <w:rsid w:val="00DB7A9D"/>
    <w:rsid w:val="00DB7BAD"/>
    <w:rsid w:val="00DC0205"/>
    <w:rsid w:val="00DC0749"/>
    <w:rsid w:val="00DC1ADE"/>
    <w:rsid w:val="00DC2305"/>
    <w:rsid w:val="00DC296E"/>
    <w:rsid w:val="00DC2EE5"/>
    <w:rsid w:val="00DC3527"/>
    <w:rsid w:val="00DC3ABB"/>
    <w:rsid w:val="00DC65DE"/>
    <w:rsid w:val="00DC729D"/>
    <w:rsid w:val="00DD0557"/>
    <w:rsid w:val="00DD08C5"/>
    <w:rsid w:val="00DD2B47"/>
    <w:rsid w:val="00DD303C"/>
    <w:rsid w:val="00DD3460"/>
    <w:rsid w:val="00DD3744"/>
    <w:rsid w:val="00DD3D4C"/>
    <w:rsid w:val="00DD48B5"/>
    <w:rsid w:val="00DD6528"/>
    <w:rsid w:val="00DD73B1"/>
    <w:rsid w:val="00DD750E"/>
    <w:rsid w:val="00DE0426"/>
    <w:rsid w:val="00DE05AB"/>
    <w:rsid w:val="00DE1EAD"/>
    <w:rsid w:val="00DE7272"/>
    <w:rsid w:val="00DE7B7A"/>
    <w:rsid w:val="00DF115E"/>
    <w:rsid w:val="00DF1C44"/>
    <w:rsid w:val="00DF304F"/>
    <w:rsid w:val="00DF42DC"/>
    <w:rsid w:val="00DF60F3"/>
    <w:rsid w:val="00E0221F"/>
    <w:rsid w:val="00E03171"/>
    <w:rsid w:val="00E04279"/>
    <w:rsid w:val="00E073AE"/>
    <w:rsid w:val="00E07620"/>
    <w:rsid w:val="00E10414"/>
    <w:rsid w:val="00E113ED"/>
    <w:rsid w:val="00E12040"/>
    <w:rsid w:val="00E13711"/>
    <w:rsid w:val="00E14190"/>
    <w:rsid w:val="00E143DF"/>
    <w:rsid w:val="00E15A83"/>
    <w:rsid w:val="00E15B10"/>
    <w:rsid w:val="00E16096"/>
    <w:rsid w:val="00E16420"/>
    <w:rsid w:val="00E16DE0"/>
    <w:rsid w:val="00E176C5"/>
    <w:rsid w:val="00E179DA"/>
    <w:rsid w:val="00E17C85"/>
    <w:rsid w:val="00E21591"/>
    <w:rsid w:val="00E2198E"/>
    <w:rsid w:val="00E22051"/>
    <w:rsid w:val="00E22BBA"/>
    <w:rsid w:val="00E24E24"/>
    <w:rsid w:val="00E25CF8"/>
    <w:rsid w:val="00E25EEB"/>
    <w:rsid w:val="00E26259"/>
    <w:rsid w:val="00E26AA0"/>
    <w:rsid w:val="00E27426"/>
    <w:rsid w:val="00E27DEC"/>
    <w:rsid w:val="00E3115E"/>
    <w:rsid w:val="00E317E6"/>
    <w:rsid w:val="00E31CF5"/>
    <w:rsid w:val="00E32BDA"/>
    <w:rsid w:val="00E33A3D"/>
    <w:rsid w:val="00E34579"/>
    <w:rsid w:val="00E34DDD"/>
    <w:rsid w:val="00E3563D"/>
    <w:rsid w:val="00E359DA"/>
    <w:rsid w:val="00E3638C"/>
    <w:rsid w:val="00E36C8A"/>
    <w:rsid w:val="00E37359"/>
    <w:rsid w:val="00E3774A"/>
    <w:rsid w:val="00E40A1C"/>
    <w:rsid w:val="00E421D2"/>
    <w:rsid w:val="00E435E6"/>
    <w:rsid w:val="00E45219"/>
    <w:rsid w:val="00E4556D"/>
    <w:rsid w:val="00E463E1"/>
    <w:rsid w:val="00E46710"/>
    <w:rsid w:val="00E46C85"/>
    <w:rsid w:val="00E46E93"/>
    <w:rsid w:val="00E50CED"/>
    <w:rsid w:val="00E51011"/>
    <w:rsid w:val="00E516EF"/>
    <w:rsid w:val="00E566B3"/>
    <w:rsid w:val="00E56DFB"/>
    <w:rsid w:val="00E57C3E"/>
    <w:rsid w:val="00E617FB"/>
    <w:rsid w:val="00E61E52"/>
    <w:rsid w:val="00E62221"/>
    <w:rsid w:val="00E622AB"/>
    <w:rsid w:val="00E6278C"/>
    <w:rsid w:val="00E63BDB"/>
    <w:rsid w:val="00E63CAD"/>
    <w:rsid w:val="00E644A2"/>
    <w:rsid w:val="00E6594E"/>
    <w:rsid w:val="00E66350"/>
    <w:rsid w:val="00E66F8E"/>
    <w:rsid w:val="00E6744B"/>
    <w:rsid w:val="00E736DE"/>
    <w:rsid w:val="00E74469"/>
    <w:rsid w:val="00E76B4D"/>
    <w:rsid w:val="00E824C9"/>
    <w:rsid w:val="00E82BEB"/>
    <w:rsid w:val="00E838DC"/>
    <w:rsid w:val="00E8402D"/>
    <w:rsid w:val="00E84DE7"/>
    <w:rsid w:val="00E86D14"/>
    <w:rsid w:val="00E909B6"/>
    <w:rsid w:val="00E926A5"/>
    <w:rsid w:val="00E93828"/>
    <w:rsid w:val="00E93859"/>
    <w:rsid w:val="00E93B23"/>
    <w:rsid w:val="00EA1026"/>
    <w:rsid w:val="00EA1D09"/>
    <w:rsid w:val="00EA25F7"/>
    <w:rsid w:val="00EA2717"/>
    <w:rsid w:val="00EA43E0"/>
    <w:rsid w:val="00EA472E"/>
    <w:rsid w:val="00EA4831"/>
    <w:rsid w:val="00EA4BEE"/>
    <w:rsid w:val="00EA57EA"/>
    <w:rsid w:val="00EA65A4"/>
    <w:rsid w:val="00EA73B1"/>
    <w:rsid w:val="00EB0E41"/>
    <w:rsid w:val="00EB0E79"/>
    <w:rsid w:val="00EB143E"/>
    <w:rsid w:val="00EB1B88"/>
    <w:rsid w:val="00EB2DED"/>
    <w:rsid w:val="00EB3583"/>
    <w:rsid w:val="00EB39C1"/>
    <w:rsid w:val="00EB4AF9"/>
    <w:rsid w:val="00EB64C9"/>
    <w:rsid w:val="00EB76A0"/>
    <w:rsid w:val="00EC06C9"/>
    <w:rsid w:val="00EC104D"/>
    <w:rsid w:val="00EC1692"/>
    <w:rsid w:val="00EC1C7A"/>
    <w:rsid w:val="00EC20A2"/>
    <w:rsid w:val="00EC23EE"/>
    <w:rsid w:val="00EC4A43"/>
    <w:rsid w:val="00EC54E7"/>
    <w:rsid w:val="00EC72CA"/>
    <w:rsid w:val="00ED0E0E"/>
    <w:rsid w:val="00ED1D11"/>
    <w:rsid w:val="00ED2A7F"/>
    <w:rsid w:val="00ED3140"/>
    <w:rsid w:val="00ED33D0"/>
    <w:rsid w:val="00ED36D3"/>
    <w:rsid w:val="00ED4259"/>
    <w:rsid w:val="00ED44D5"/>
    <w:rsid w:val="00ED4571"/>
    <w:rsid w:val="00ED467A"/>
    <w:rsid w:val="00ED472C"/>
    <w:rsid w:val="00ED55AD"/>
    <w:rsid w:val="00ED6C44"/>
    <w:rsid w:val="00ED6C48"/>
    <w:rsid w:val="00ED7C70"/>
    <w:rsid w:val="00EE05D6"/>
    <w:rsid w:val="00EE0A39"/>
    <w:rsid w:val="00EE34B3"/>
    <w:rsid w:val="00EE3756"/>
    <w:rsid w:val="00EE3A15"/>
    <w:rsid w:val="00EE4B7F"/>
    <w:rsid w:val="00EE5998"/>
    <w:rsid w:val="00EE5D69"/>
    <w:rsid w:val="00EF0102"/>
    <w:rsid w:val="00EF0186"/>
    <w:rsid w:val="00EF47EB"/>
    <w:rsid w:val="00EF488B"/>
    <w:rsid w:val="00EF516F"/>
    <w:rsid w:val="00EF5B1D"/>
    <w:rsid w:val="00EF6D89"/>
    <w:rsid w:val="00EF79C6"/>
    <w:rsid w:val="00EF7AFF"/>
    <w:rsid w:val="00F0025F"/>
    <w:rsid w:val="00F01572"/>
    <w:rsid w:val="00F01FAF"/>
    <w:rsid w:val="00F065E6"/>
    <w:rsid w:val="00F06692"/>
    <w:rsid w:val="00F06A1D"/>
    <w:rsid w:val="00F0731C"/>
    <w:rsid w:val="00F10240"/>
    <w:rsid w:val="00F106D6"/>
    <w:rsid w:val="00F10DF6"/>
    <w:rsid w:val="00F11524"/>
    <w:rsid w:val="00F116DC"/>
    <w:rsid w:val="00F12D52"/>
    <w:rsid w:val="00F14130"/>
    <w:rsid w:val="00F14699"/>
    <w:rsid w:val="00F14D8A"/>
    <w:rsid w:val="00F14DDD"/>
    <w:rsid w:val="00F151D7"/>
    <w:rsid w:val="00F156CF"/>
    <w:rsid w:val="00F15B3E"/>
    <w:rsid w:val="00F16178"/>
    <w:rsid w:val="00F177AE"/>
    <w:rsid w:val="00F17C27"/>
    <w:rsid w:val="00F17DCF"/>
    <w:rsid w:val="00F2086A"/>
    <w:rsid w:val="00F21216"/>
    <w:rsid w:val="00F21408"/>
    <w:rsid w:val="00F21845"/>
    <w:rsid w:val="00F23522"/>
    <w:rsid w:val="00F250DF"/>
    <w:rsid w:val="00F260BA"/>
    <w:rsid w:val="00F26CB8"/>
    <w:rsid w:val="00F26E9C"/>
    <w:rsid w:val="00F27978"/>
    <w:rsid w:val="00F30840"/>
    <w:rsid w:val="00F31A09"/>
    <w:rsid w:val="00F31C81"/>
    <w:rsid w:val="00F31DBD"/>
    <w:rsid w:val="00F31E17"/>
    <w:rsid w:val="00F33AB3"/>
    <w:rsid w:val="00F33BE7"/>
    <w:rsid w:val="00F34BBE"/>
    <w:rsid w:val="00F370C8"/>
    <w:rsid w:val="00F37650"/>
    <w:rsid w:val="00F40B5F"/>
    <w:rsid w:val="00F41616"/>
    <w:rsid w:val="00F42682"/>
    <w:rsid w:val="00F42D15"/>
    <w:rsid w:val="00F434B3"/>
    <w:rsid w:val="00F43B13"/>
    <w:rsid w:val="00F4451D"/>
    <w:rsid w:val="00F44C79"/>
    <w:rsid w:val="00F5059A"/>
    <w:rsid w:val="00F51D1B"/>
    <w:rsid w:val="00F51FE6"/>
    <w:rsid w:val="00F53614"/>
    <w:rsid w:val="00F53CBD"/>
    <w:rsid w:val="00F5437D"/>
    <w:rsid w:val="00F549FA"/>
    <w:rsid w:val="00F54D05"/>
    <w:rsid w:val="00F554CC"/>
    <w:rsid w:val="00F56B56"/>
    <w:rsid w:val="00F5717D"/>
    <w:rsid w:val="00F60F36"/>
    <w:rsid w:val="00F61AD4"/>
    <w:rsid w:val="00F61F2C"/>
    <w:rsid w:val="00F6200A"/>
    <w:rsid w:val="00F63AD3"/>
    <w:rsid w:val="00F6528A"/>
    <w:rsid w:val="00F66617"/>
    <w:rsid w:val="00F67E93"/>
    <w:rsid w:val="00F7065A"/>
    <w:rsid w:val="00F72B6E"/>
    <w:rsid w:val="00F72BFE"/>
    <w:rsid w:val="00F731EB"/>
    <w:rsid w:val="00F7352D"/>
    <w:rsid w:val="00F73CAE"/>
    <w:rsid w:val="00F73E83"/>
    <w:rsid w:val="00F75070"/>
    <w:rsid w:val="00F75B3E"/>
    <w:rsid w:val="00F764C1"/>
    <w:rsid w:val="00F76F60"/>
    <w:rsid w:val="00F772F1"/>
    <w:rsid w:val="00F77901"/>
    <w:rsid w:val="00F77A14"/>
    <w:rsid w:val="00F77D50"/>
    <w:rsid w:val="00F77D64"/>
    <w:rsid w:val="00F806DD"/>
    <w:rsid w:val="00F80FA6"/>
    <w:rsid w:val="00F81504"/>
    <w:rsid w:val="00F81AAB"/>
    <w:rsid w:val="00F81BDA"/>
    <w:rsid w:val="00F820AB"/>
    <w:rsid w:val="00F82597"/>
    <w:rsid w:val="00F8293C"/>
    <w:rsid w:val="00F82C50"/>
    <w:rsid w:val="00F8391E"/>
    <w:rsid w:val="00F84A11"/>
    <w:rsid w:val="00F84D01"/>
    <w:rsid w:val="00F84E94"/>
    <w:rsid w:val="00F853B5"/>
    <w:rsid w:val="00F854A5"/>
    <w:rsid w:val="00F8638B"/>
    <w:rsid w:val="00F86560"/>
    <w:rsid w:val="00F8700D"/>
    <w:rsid w:val="00F87535"/>
    <w:rsid w:val="00F87BAC"/>
    <w:rsid w:val="00F90505"/>
    <w:rsid w:val="00F91A46"/>
    <w:rsid w:val="00F91DF3"/>
    <w:rsid w:val="00F91FEF"/>
    <w:rsid w:val="00F922B5"/>
    <w:rsid w:val="00F96568"/>
    <w:rsid w:val="00F9769B"/>
    <w:rsid w:val="00FA008B"/>
    <w:rsid w:val="00FA0284"/>
    <w:rsid w:val="00FA0905"/>
    <w:rsid w:val="00FA100B"/>
    <w:rsid w:val="00FA17C7"/>
    <w:rsid w:val="00FA2088"/>
    <w:rsid w:val="00FA21E2"/>
    <w:rsid w:val="00FA2BF0"/>
    <w:rsid w:val="00FA53DB"/>
    <w:rsid w:val="00FA6387"/>
    <w:rsid w:val="00FA6715"/>
    <w:rsid w:val="00FB13CB"/>
    <w:rsid w:val="00FB1D98"/>
    <w:rsid w:val="00FB2466"/>
    <w:rsid w:val="00FB3DCD"/>
    <w:rsid w:val="00FB47D9"/>
    <w:rsid w:val="00FB5DB6"/>
    <w:rsid w:val="00FB5F7D"/>
    <w:rsid w:val="00FB6CE8"/>
    <w:rsid w:val="00FB745F"/>
    <w:rsid w:val="00FB7727"/>
    <w:rsid w:val="00FB7AA4"/>
    <w:rsid w:val="00FC197A"/>
    <w:rsid w:val="00FC2C53"/>
    <w:rsid w:val="00FC3886"/>
    <w:rsid w:val="00FC5062"/>
    <w:rsid w:val="00FC54A1"/>
    <w:rsid w:val="00FC5EA8"/>
    <w:rsid w:val="00FC7112"/>
    <w:rsid w:val="00FD0542"/>
    <w:rsid w:val="00FD142F"/>
    <w:rsid w:val="00FD314A"/>
    <w:rsid w:val="00FD3668"/>
    <w:rsid w:val="00FD4C0D"/>
    <w:rsid w:val="00FD6EFF"/>
    <w:rsid w:val="00FD7046"/>
    <w:rsid w:val="00FD7D31"/>
    <w:rsid w:val="00FE0006"/>
    <w:rsid w:val="00FE055E"/>
    <w:rsid w:val="00FE1059"/>
    <w:rsid w:val="00FE2669"/>
    <w:rsid w:val="00FE29A0"/>
    <w:rsid w:val="00FE2CCD"/>
    <w:rsid w:val="00FE407B"/>
    <w:rsid w:val="00FE47EB"/>
    <w:rsid w:val="00FE6EDA"/>
    <w:rsid w:val="00FF06F0"/>
    <w:rsid w:val="00FF0902"/>
    <w:rsid w:val="00FF0A3D"/>
    <w:rsid w:val="00FF2E10"/>
    <w:rsid w:val="00FF36A1"/>
    <w:rsid w:val="00FF3C48"/>
    <w:rsid w:val="00FF505C"/>
    <w:rsid w:val="00FF5069"/>
    <w:rsid w:val="00FF5166"/>
    <w:rsid w:val="00FF545B"/>
    <w:rsid w:val="00FF54D7"/>
    <w:rsid w:val="00FF596D"/>
    <w:rsid w:val="00FF5D9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F8DEAF8"/>
  <w15:docId w15:val="{B8892333-D36A-4A2D-A34F-223E870DB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qFormat/>
    <w:rsid w:val="004D0F65"/>
    <w:pPr>
      <w:keepNext/>
      <w:spacing w:before="20" w:after="20"/>
      <w:jc w:val="both"/>
      <w:outlineLvl w:val="0"/>
    </w:pPr>
    <w:rPr>
      <w:rFonts w:ascii=".VnTime" w:eastAsia="SimSun" w:hAnsi=".VnTime"/>
      <w:b/>
      <w:bCs/>
      <w:lang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49B5"/>
    <w:pPr>
      <w:keepNext/>
      <w:keepLines/>
      <w:spacing w:line="288" w:lineRule="auto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3">
    <w:name w:val="toc 3"/>
    <w:basedOn w:val="Normal"/>
    <w:next w:val="Normal"/>
    <w:autoRedefine/>
    <w:semiHidden/>
    <w:rsid w:val="007A02C0"/>
    <w:pPr>
      <w:jc w:val="center"/>
    </w:pPr>
    <w:rPr>
      <w:rFonts w:ascii=".VnTimeH" w:hAnsi=".VnTimeH"/>
      <w:sz w:val="24"/>
      <w:szCs w:val="24"/>
    </w:rPr>
  </w:style>
  <w:style w:type="character" w:customStyle="1" w:styleId="Vnbnnidung">
    <w:name w:val="Văn bản nội dung_"/>
    <w:link w:val="Vnbnnidung0"/>
    <w:locked/>
    <w:rsid w:val="00A44040"/>
    <w:rPr>
      <w:sz w:val="21"/>
      <w:szCs w:val="21"/>
      <w:lang w:bidi="ar-SA"/>
    </w:rPr>
  </w:style>
  <w:style w:type="paragraph" w:customStyle="1" w:styleId="Vnbnnidung0">
    <w:name w:val="Văn bản nội dung"/>
    <w:basedOn w:val="Normal"/>
    <w:link w:val="Vnbnnidung"/>
    <w:rsid w:val="00A44040"/>
    <w:pPr>
      <w:widowControl w:val="0"/>
      <w:shd w:val="clear" w:color="auto" w:fill="FFFFFF"/>
      <w:spacing w:line="259" w:lineRule="exact"/>
      <w:jc w:val="both"/>
    </w:pPr>
    <w:rPr>
      <w:rFonts w:ascii="Calibri" w:eastAsia="Calibri" w:hAnsi="Calibri"/>
      <w:sz w:val="21"/>
      <w:szCs w:val="21"/>
    </w:rPr>
  </w:style>
  <w:style w:type="character" w:customStyle="1" w:styleId="Vnbnnidung3">
    <w:name w:val="Văn bản nội dung (3)_"/>
    <w:link w:val="Vnbnnidung30"/>
    <w:locked/>
    <w:rsid w:val="00CC797D"/>
    <w:rPr>
      <w:b/>
      <w:bCs/>
      <w:sz w:val="21"/>
      <w:szCs w:val="21"/>
      <w:lang w:bidi="ar-SA"/>
    </w:rPr>
  </w:style>
  <w:style w:type="paragraph" w:customStyle="1" w:styleId="Vnbnnidung30">
    <w:name w:val="Văn bản nội dung (3)"/>
    <w:basedOn w:val="Normal"/>
    <w:link w:val="Vnbnnidung3"/>
    <w:rsid w:val="00CC797D"/>
    <w:pPr>
      <w:widowControl w:val="0"/>
      <w:shd w:val="clear" w:color="auto" w:fill="FFFFFF"/>
      <w:spacing w:line="259" w:lineRule="exact"/>
      <w:ind w:hanging="280"/>
      <w:jc w:val="both"/>
    </w:pPr>
    <w:rPr>
      <w:rFonts w:ascii="Calibri" w:eastAsia="Calibri" w:hAnsi="Calibri"/>
      <w:b/>
      <w:bCs/>
      <w:sz w:val="21"/>
      <w:szCs w:val="21"/>
    </w:rPr>
  </w:style>
  <w:style w:type="character" w:customStyle="1" w:styleId="CharChar3">
    <w:name w:val="Char Char3"/>
    <w:locked/>
    <w:rsid w:val="001B2702"/>
    <w:rPr>
      <w:sz w:val="26"/>
      <w:szCs w:val="26"/>
      <w:lang w:val="en-US" w:eastAsia="en-US" w:bidi="ar-SA"/>
    </w:rPr>
  </w:style>
  <w:style w:type="character" w:customStyle="1" w:styleId="Heading2Char">
    <w:name w:val="Heading 2 Char"/>
    <w:link w:val="Heading2"/>
    <w:uiPriority w:val="99"/>
    <w:rsid w:val="003E49B5"/>
    <w:rPr>
      <w:rFonts w:ascii="Times New Roman" w:eastAsia="Times New Roman" w:hAnsi="Times New Roman"/>
      <w:b/>
      <w:bCs/>
      <w:sz w:val="26"/>
      <w:szCs w:val="2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F60F3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DF60F3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21244-6E08-444E-A792-AB4367E69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132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Mr Lam</dc:creator>
  <cp:lastModifiedBy>Nguyen Thi Nu</cp:lastModifiedBy>
  <cp:revision>21</cp:revision>
  <cp:lastPrinted>2018-05-15T06:54:00Z</cp:lastPrinted>
  <dcterms:created xsi:type="dcterms:W3CDTF">2018-07-17T02:31:00Z</dcterms:created>
  <dcterms:modified xsi:type="dcterms:W3CDTF">2020-03-30T02:14:00Z</dcterms:modified>
</cp:coreProperties>
</file>