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96" w:type="dxa"/>
        <w:jc w:val="center"/>
        <w:tblLook w:val="01E0" w:firstRow="1" w:lastRow="1" w:firstColumn="1" w:lastColumn="1" w:noHBand="0" w:noVBand="0"/>
      </w:tblPr>
      <w:tblGrid>
        <w:gridCol w:w="4388"/>
        <w:gridCol w:w="5408"/>
      </w:tblGrid>
      <w:tr w:rsidR="00744C77" w:rsidRPr="00C07FFA" w14:paraId="22C1EBBB" w14:textId="77777777" w:rsidTr="003D3883">
        <w:trPr>
          <w:trHeight w:val="567"/>
          <w:jc w:val="center"/>
        </w:trPr>
        <w:tc>
          <w:tcPr>
            <w:tcW w:w="4388" w:type="dxa"/>
            <w:shd w:val="clear" w:color="auto" w:fill="auto"/>
          </w:tcPr>
          <w:p w14:paraId="33C95129" w14:textId="77777777" w:rsidR="005114C9" w:rsidRPr="00C07FFA" w:rsidRDefault="00DD2709" w:rsidP="00C07FFA">
            <w:pPr>
              <w:pStyle w:val="Normal1"/>
              <w:widowControl w:val="0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4A12590E">
                <v:line id="Straight Connector 1" o:spid="_x0000_s1026" style="position:absolute;left:0;text-align:left;z-index:251657728;visibility:visible;mso-wrap-distance-top:-8e-5mm;mso-wrap-distance-bottom:-8e-5mm" from="62.55pt,29.5pt" to="137.5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" strokeweight="1.5pt"/>
              </w:pict>
            </w:r>
            <w:r w:rsidR="00744C77" w:rsidRPr="00C07FFA">
              <w:rPr>
                <w:bCs/>
                <w:color w:val="000000"/>
                <w:sz w:val="24"/>
              </w:rPr>
              <w:t>BỘ GI</w:t>
            </w:r>
            <w:r w:rsidR="00B65AB4" w:rsidRPr="00C07FFA">
              <w:rPr>
                <w:bCs/>
                <w:color w:val="000000"/>
                <w:sz w:val="24"/>
              </w:rPr>
              <w:t>Á</w:t>
            </w:r>
            <w:r w:rsidR="00744C77" w:rsidRPr="00C07FFA">
              <w:rPr>
                <w:bCs/>
                <w:color w:val="000000"/>
                <w:sz w:val="24"/>
              </w:rPr>
              <w:t>O DỤC VÀ ĐÀO TẠO</w:t>
            </w:r>
          </w:p>
          <w:p w14:paraId="4D3B5029" w14:textId="77777777" w:rsidR="00744C77" w:rsidRPr="00C07FFA" w:rsidRDefault="00744C77" w:rsidP="00C07FFA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07FFA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08" w:type="dxa"/>
            <w:shd w:val="clear" w:color="auto" w:fill="auto"/>
          </w:tcPr>
          <w:p w14:paraId="777F0C8F" w14:textId="77777777" w:rsidR="00744C77" w:rsidRPr="00C07FFA" w:rsidRDefault="00744C77" w:rsidP="00C07FFA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07FFA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6011B7B8" w14:textId="77777777" w:rsidR="00744C77" w:rsidRPr="00C07FFA" w:rsidRDefault="00744C77" w:rsidP="00C07FFA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u w:val="single"/>
              </w:rPr>
            </w:pPr>
            <w:r w:rsidRPr="00C07FFA">
              <w:rPr>
                <w:b/>
                <w:bCs/>
                <w:color w:val="000000"/>
                <w:sz w:val="24"/>
                <w:u w:val="single"/>
              </w:rPr>
              <w:t xml:space="preserve">Độc lập </w:t>
            </w:r>
            <w:r w:rsidR="005114C9" w:rsidRPr="00C07FFA">
              <w:rPr>
                <w:b/>
                <w:bCs/>
                <w:color w:val="000000"/>
                <w:sz w:val="24"/>
                <w:u w:val="single"/>
              </w:rPr>
              <w:t>- Tự do -</w:t>
            </w:r>
            <w:r w:rsidRPr="00C07FFA">
              <w:rPr>
                <w:b/>
                <w:bCs/>
                <w:color w:val="000000"/>
                <w:sz w:val="24"/>
                <w:u w:val="single"/>
              </w:rPr>
              <w:t xml:space="preserve"> Hạnh Phúc</w:t>
            </w:r>
          </w:p>
        </w:tc>
      </w:tr>
    </w:tbl>
    <w:p w14:paraId="047D2F44" w14:textId="77777777" w:rsidR="00C07FFA" w:rsidRDefault="00C07FFA" w:rsidP="00C07FFA">
      <w:pPr>
        <w:widowControl w:val="0"/>
        <w:ind w:firstLine="720"/>
        <w:jc w:val="center"/>
        <w:rPr>
          <w:b/>
          <w:bCs/>
          <w:color w:val="000000"/>
          <w:sz w:val="24"/>
          <w:szCs w:val="24"/>
        </w:rPr>
      </w:pPr>
    </w:p>
    <w:p w14:paraId="518AFE5F" w14:textId="77777777" w:rsidR="00744C77" w:rsidRPr="00C07FFA" w:rsidRDefault="00744C77" w:rsidP="00C07FFA">
      <w:pPr>
        <w:widowControl w:val="0"/>
        <w:ind w:firstLine="720"/>
        <w:jc w:val="center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  <w:lang w:val="vi-VN"/>
        </w:rPr>
        <w:t>Đ</w:t>
      </w:r>
      <w:r w:rsidRPr="00C07FFA">
        <w:rPr>
          <w:b/>
          <w:bCs/>
          <w:color w:val="000000"/>
          <w:sz w:val="24"/>
          <w:szCs w:val="24"/>
        </w:rPr>
        <w:t>Ề</w:t>
      </w:r>
      <w:r w:rsidRPr="00C07FFA">
        <w:rPr>
          <w:b/>
          <w:bCs/>
          <w:color w:val="000000"/>
          <w:sz w:val="24"/>
          <w:szCs w:val="24"/>
          <w:lang w:val="vi-VN"/>
        </w:rPr>
        <w:t xml:space="preserve"> CƯƠNG CHI TIẾT HỌC PHẦN</w:t>
      </w:r>
    </w:p>
    <w:p w14:paraId="5C4D64F7" w14:textId="77777777" w:rsidR="00667E11" w:rsidRPr="00C07FFA" w:rsidRDefault="00667E11" w:rsidP="00C07FFA">
      <w:pPr>
        <w:pStyle w:val="Normal1"/>
        <w:widowControl w:val="0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0274B7F" w14:textId="77777777" w:rsidR="00F3578F" w:rsidRPr="00715BB1" w:rsidRDefault="00C07FFA" w:rsidP="00E171F9">
      <w:pPr>
        <w:pStyle w:val="ListParagraph"/>
        <w:widowControl w:val="0"/>
        <w:ind w:left="0"/>
        <w:jc w:val="both"/>
      </w:pPr>
      <w:r>
        <w:rPr>
          <w:b/>
          <w:bCs/>
          <w:color w:val="000000"/>
        </w:rPr>
        <w:t xml:space="preserve">1. </w:t>
      </w:r>
      <w:r w:rsidR="00744C77" w:rsidRPr="00C07FFA">
        <w:rPr>
          <w:b/>
          <w:bCs/>
          <w:color w:val="000000"/>
        </w:rPr>
        <w:t>Tên</w:t>
      </w:r>
      <w:r w:rsidR="00744C77" w:rsidRPr="00C07FFA">
        <w:rPr>
          <w:b/>
          <w:bCs/>
          <w:color w:val="000000"/>
          <w:lang w:val="vi-VN"/>
        </w:rPr>
        <w:t xml:space="preserve"> học phần</w:t>
      </w:r>
      <w:r w:rsidR="009540AF" w:rsidRPr="00C07FFA">
        <w:rPr>
          <w:b/>
          <w:bCs/>
        </w:rPr>
        <w:t xml:space="preserve">: </w:t>
      </w:r>
      <w:r w:rsidR="00F3578F" w:rsidRPr="00715BB1">
        <w:rPr>
          <w:i/>
        </w:rPr>
        <w:t>Tiếng Anh chuyên ngành Địa chất công trình - Địa kỹ thuật</w:t>
      </w:r>
      <w:r w:rsidR="00715BB1" w:rsidRPr="00715BB1">
        <w:rPr>
          <w:i/>
        </w:rPr>
        <w:t xml:space="preserve"> (</w:t>
      </w:r>
      <w:r w:rsidR="00F3578F" w:rsidRPr="00715BB1">
        <w:rPr>
          <w:i/>
        </w:rPr>
        <w:t>English for Engineering Geology – Geotechnics</w:t>
      </w:r>
      <w:r w:rsidR="00F3578F" w:rsidRPr="00715BB1">
        <w:rPr>
          <w:i/>
          <w:lang w:val="vi-VN"/>
        </w:rPr>
        <w:t xml:space="preserve"> </w:t>
      </w:r>
      <w:r w:rsidR="00715BB1" w:rsidRPr="00715BB1">
        <w:rPr>
          <w:i/>
        </w:rPr>
        <w:t>)</w:t>
      </w:r>
    </w:p>
    <w:p w14:paraId="1E8812F7" w14:textId="77777777" w:rsidR="00F3578F" w:rsidRPr="00C07FFA" w:rsidRDefault="00F3578F" w:rsidP="00C07FFA">
      <w:pPr>
        <w:pStyle w:val="ListParagraph"/>
        <w:widowControl w:val="0"/>
        <w:ind w:left="0"/>
        <w:rPr>
          <w:b/>
        </w:rPr>
      </w:pPr>
    </w:p>
    <w:p w14:paraId="654C60AD" w14:textId="77777777" w:rsidR="00744C77" w:rsidRPr="00C07FFA" w:rsidRDefault="00744C77" w:rsidP="00C07FFA">
      <w:pPr>
        <w:pStyle w:val="ListParagraph"/>
        <w:widowControl w:val="0"/>
        <w:ind w:left="0" w:firstLine="720"/>
      </w:pPr>
      <w:r w:rsidRPr="00C07FFA">
        <w:rPr>
          <w:b/>
          <w:lang w:val="vi-VN"/>
        </w:rPr>
        <w:t>Mã số học phần:</w:t>
      </w:r>
      <w:r w:rsidR="00C07FFA">
        <w:rPr>
          <w:b/>
        </w:rPr>
        <w:t xml:space="preserve"> </w:t>
      </w:r>
      <w:r w:rsidR="00C74231" w:rsidRPr="00C74231">
        <w:t>7040530</w:t>
      </w:r>
    </w:p>
    <w:p w14:paraId="3E25A99C" w14:textId="77777777" w:rsidR="00744C77" w:rsidRPr="00C07FFA" w:rsidRDefault="00744C77" w:rsidP="00C07FFA">
      <w:pPr>
        <w:pStyle w:val="BodyText2"/>
        <w:widowControl w:val="0"/>
        <w:spacing w:after="0" w:line="240" w:lineRule="auto"/>
        <w:ind w:firstLine="720"/>
        <w:jc w:val="both"/>
        <w:rPr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</w:rPr>
        <w:t>Số tín chỉ học phần:</w:t>
      </w:r>
      <w:r w:rsidR="00C07FFA">
        <w:rPr>
          <w:b/>
          <w:bCs/>
          <w:color w:val="000000"/>
          <w:sz w:val="24"/>
          <w:szCs w:val="24"/>
        </w:rPr>
        <w:tab/>
      </w:r>
      <w:r w:rsidR="005114C9" w:rsidRPr="00C07FFA">
        <w:rPr>
          <w:bCs/>
          <w:color w:val="000000"/>
          <w:sz w:val="24"/>
          <w:szCs w:val="24"/>
        </w:rPr>
        <w:t>02</w:t>
      </w:r>
      <w:r w:rsidR="00444F47">
        <w:rPr>
          <w:bCs/>
          <w:color w:val="000000"/>
          <w:sz w:val="24"/>
          <w:szCs w:val="24"/>
        </w:rPr>
        <w:t xml:space="preserve"> (2-0-4)</w:t>
      </w:r>
      <w:r w:rsidR="00C07FFA">
        <w:rPr>
          <w:bCs/>
          <w:color w:val="000000"/>
          <w:sz w:val="24"/>
          <w:szCs w:val="24"/>
        </w:rPr>
        <w:t xml:space="preserve"> học trong 0</w:t>
      </w:r>
      <w:r w:rsidR="001C350E">
        <w:rPr>
          <w:bCs/>
          <w:color w:val="000000"/>
          <w:sz w:val="24"/>
          <w:szCs w:val="24"/>
        </w:rPr>
        <w:t>8</w:t>
      </w:r>
      <w:r w:rsidR="00C07FFA">
        <w:rPr>
          <w:bCs/>
          <w:color w:val="000000"/>
          <w:sz w:val="24"/>
          <w:szCs w:val="24"/>
        </w:rPr>
        <w:t xml:space="preserve"> tuần</w:t>
      </w:r>
    </w:p>
    <w:p w14:paraId="45E89A91" w14:textId="77777777" w:rsidR="006447AD" w:rsidRPr="00C07FFA" w:rsidRDefault="00744C77" w:rsidP="00C07FFA">
      <w:pPr>
        <w:pStyle w:val="BodyText2"/>
        <w:widowControl w:val="0"/>
        <w:spacing w:after="0" w:line="240" w:lineRule="auto"/>
        <w:ind w:firstLine="720"/>
        <w:jc w:val="both"/>
        <w:rPr>
          <w:sz w:val="24"/>
          <w:szCs w:val="24"/>
        </w:rPr>
      </w:pPr>
      <w:r w:rsidRPr="00C07FFA">
        <w:rPr>
          <w:b/>
          <w:sz w:val="24"/>
          <w:szCs w:val="24"/>
          <w:lang w:val="vi-VN"/>
        </w:rPr>
        <w:t>Số tiết học phần:</w:t>
      </w:r>
      <w:r w:rsidR="005114C9" w:rsidRPr="00C07FFA">
        <w:rPr>
          <w:b/>
          <w:sz w:val="24"/>
          <w:szCs w:val="24"/>
        </w:rPr>
        <w:tab/>
      </w:r>
      <w:r w:rsidR="005114C9" w:rsidRPr="00C07FFA">
        <w:rPr>
          <w:b/>
          <w:sz w:val="24"/>
          <w:szCs w:val="24"/>
        </w:rPr>
        <w:tab/>
      </w:r>
    </w:p>
    <w:p w14:paraId="077E7ECD" w14:textId="77777777" w:rsidR="00C07FFA" w:rsidRPr="00C07FFA" w:rsidRDefault="00C07FFA" w:rsidP="00C07FFA">
      <w:pPr>
        <w:ind w:left="720" w:firstLine="720"/>
        <w:contextualSpacing/>
        <w:jc w:val="both"/>
        <w:rPr>
          <w:bCs/>
          <w:sz w:val="24"/>
          <w:szCs w:val="24"/>
        </w:rPr>
      </w:pPr>
      <w:r w:rsidRPr="00C07FFA">
        <w:rPr>
          <w:bCs/>
          <w:sz w:val="24"/>
          <w:szCs w:val="24"/>
        </w:rPr>
        <w:t>Lý thuyết: 30 tiết</w:t>
      </w:r>
      <w:r w:rsidRPr="00C07FFA">
        <w:rPr>
          <w:bCs/>
          <w:sz w:val="24"/>
          <w:szCs w:val="24"/>
        </w:rPr>
        <w:tab/>
      </w:r>
      <w:r w:rsidRPr="00C07FFA">
        <w:rPr>
          <w:bCs/>
          <w:sz w:val="24"/>
          <w:szCs w:val="24"/>
        </w:rPr>
        <w:tab/>
        <w:t>Bài tập: 0 tiết</w:t>
      </w:r>
      <w:r w:rsidRPr="00C07FFA">
        <w:rPr>
          <w:bCs/>
          <w:sz w:val="24"/>
          <w:szCs w:val="24"/>
        </w:rPr>
        <w:tab/>
      </w:r>
      <w:r w:rsidRPr="00C07FFA">
        <w:rPr>
          <w:bCs/>
          <w:sz w:val="24"/>
          <w:szCs w:val="24"/>
        </w:rPr>
        <w:tab/>
      </w:r>
      <w:r w:rsidRPr="00C07FFA">
        <w:rPr>
          <w:bCs/>
          <w:sz w:val="24"/>
          <w:szCs w:val="24"/>
        </w:rPr>
        <w:tab/>
        <w:t>Thực hành: 0 tiết</w:t>
      </w:r>
    </w:p>
    <w:p w14:paraId="1AD334F3" w14:textId="77777777" w:rsidR="00C07FFA" w:rsidRDefault="00C07FFA" w:rsidP="00C07FFA">
      <w:pPr>
        <w:pStyle w:val="BodyText2"/>
        <w:widowControl w:val="0"/>
        <w:spacing w:after="0" w:line="240" w:lineRule="auto"/>
        <w:jc w:val="both"/>
        <w:rPr>
          <w:b/>
          <w:bCs/>
          <w:sz w:val="24"/>
          <w:szCs w:val="24"/>
        </w:rPr>
      </w:pPr>
      <w:r w:rsidRPr="00C07FFA">
        <w:rPr>
          <w:bCs/>
          <w:sz w:val="24"/>
          <w:szCs w:val="24"/>
        </w:rPr>
        <w:tab/>
      </w:r>
      <w:r w:rsidRPr="00C07FFA">
        <w:rPr>
          <w:bCs/>
          <w:sz w:val="24"/>
          <w:szCs w:val="24"/>
        </w:rPr>
        <w:tab/>
        <w:t>Thực tập:    0 tiết</w:t>
      </w:r>
      <w:r w:rsidRPr="00C07FFA">
        <w:rPr>
          <w:bCs/>
          <w:sz w:val="24"/>
          <w:szCs w:val="24"/>
        </w:rPr>
        <w:tab/>
      </w:r>
      <w:r w:rsidRPr="00C07FFA">
        <w:rPr>
          <w:bCs/>
          <w:sz w:val="24"/>
          <w:szCs w:val="24"/>
        </w:rPr>
        <w:tab/>
        <w:t>Đồ án:   0 tiết</w:t>
      </w:r>
      <w:r w:rsidRPr="00C07FFA">
        <w:rPr>
          <w:bCs/>
          <w:sz w:val="24"/>
          <w:szCs w:val="24"/>
        </w:rPr>
        <w:tab/>
      </w:r>
      <w:r w:rsidRPr="00C07FFA">
        <w:rPr>
          <w:bCs/>
          <w:sz w:val="24"/>
          <w:szCs w:val="24"/>
        </w:rPr>
        <w:tab/>
      </w:r>
      <w:r w:rsidRPr="00C07FFA">
        <w:rPr>
          <w:bCs/>
          <w:sz w:val="24"/>
          <w:szCs w:val="24"/>
        </w:rPr>
        <w:tab/>
        <w:t>Tự học:     60 tiết</w:t>
      </w:r>
      <w:r w:rsidRPr="00C07FFA">
        <w:rPr>
          <w:b/>
          <w:bCs/>
          <w:sz w:val="24"/>
          <w:szCs w:val="24"/>
        </w:rPr>
        <w:t xml:space="preserve"> </w:t>
      </w:r>
    </w:p>
    <w:p w14:paraId="33A303C7" w14:textId="77777777" w:rsidR="00D013E3" w:rsidRPr="00C07FFA" w:rsidRDefault="00D013E3" w:rsidP="00C07FFA">
      <w:pPr>
        <w:pStyle w:val="BodyText2"/>
        <w:widowControl w:val="0"/>
        <w:spacing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C07FFA">
        <w:rPr>
          <w:b/>
          <w:bCs/>
          <w:color w:val="000000"/>
          <w:sz w:val="24"/>
          <w:szCs w:val="24"/>
          <w:lang w:val="vi-VN"/>
        </w:rPr>
        <w:t xml:space="preserve">2. </w:t>
      </w:r>
      <w:r w:rsidR="00744C77" w:rsidRPr="00C07FFA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C07FFA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C07FFA">
        <w:rPr>
          <w:b/>
          <w:bCs/>
          <w:color w:val="000000"/>
          <w:sz w:val="24"/>
          <w:szCs w:val="24"/>
          <w:lang w:val="vi-VN"/>
        </w:rPr>
        <w:t>học phần</w:t>
      </w:r>
      <w:r w:rsidR="005114C9" w:rsidRPr="00C07FFA">
        <w:rPr>
          <w:b/>
          <w:bCs/>
          <w:color w:val="000000"/>
          <w:sz w:val="24"/>
          <w:szCs w:val="24"/>
          <w:lang w:val="vi-VN"/>
        </w:rPr>
        <w:t xml:space="preserve">: </w:t>
      </w:r>
    </w:p>
    <w:p w14:paraId="0FD4B74C" w14:textId="77777777" w:rsidR="00D013E3" w:rsidRPr="00C07FFA" w:rsidRDefault="00D013E3" w:rsidP="00C07FFA">
      <w:pPr>
        <w:pStyle w:val="BodyText2"/>
        <w:widowControl w:val="0"/>
        <w:spacing w:after="0" w:line="240" w:lineRule="auto"/>
        <w:ind w:firstLine="711"/>
        <w:jc w:val="both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  <w:lang w:val="vi-VN"/>
        </w:rPr>
        <w:t>2.1</w:t>
      </w:r>
      <w:r w:rsidR="006447AD" w:rsidRPr="00C07FFA">
        <w:rPr>
          <w:b/>
          <w:sz w:val="24"/>
          <w:szCs w:val="24"/>
          <w:lang w:val="vi-VN"/>
        </w:rPr>
        <w:t>.</w:t>
      </w:r>
      <w:r w:rsidRPr="00C07FFA">
        <w:rPr>
          <w:b/>
          <w:sz w:val="24"/>
          <w:szCs w:val="24"/>
          <w:lang w:val="vi-VN"/>
        </w:rPr>
        <w:t xml:space="preserve"> </w:t>
      </w:r>
      <w:r w:rsidR="003F5908" w:rsidRPr="00C07FFA">
        <w:rPr>
          <w:b/>
          <w:sz w:val="24"/>
          <w:szCs w:val="24"/>
          <w:lang w:val="vi-VN"/>
        </w:rPr>
        <w:t>Giảng viên giảng dạy:</w:t>
      </w:r>
      <w:r w:rsidR="006D03CF" w:rsidRPr="00C07FFA">
        <w:rPr>
          <w:b/>
          <w:sz w:val="24"/>
          <w:szCs w:val="24"/>
          <w:lang w:val="vi-VN"/>
        </w:rPr>
        <w:tab/>
      </w:r>
      <w:r w:rsidR="00A4054A" w:rsidRPr="00C07FFA">
        <w:rPr>
          <w:b/>
          <w:sz w:val="24"/>
          <w:szCs w:val="24"/>
          <w:lang w:val="vi-VN"/>
        </w:rPr>
        <w:t xml:space="preserve">  </w:t>
      </w:r>
      <w:r w:rsidR="00A4054A" w:rsidRPr="00C07FFA">
        <w:rPr>
          <w:b/>
          <w:sz w:val="24"/>
          <w:szCs w:val="24"/>
          <w:lang w:val="vi-VN"/>
        </w:rPr>
        <w:tab/>
      </w:r>
      <w:r w:rsidR="00A4054A" w:rsidRPr="00C07FFA">
        <w:rPr>
          <w:b/>
          <w:sz w:val="24"/>
          <w:szCs w:val="24"/>
          <w:lang w:val="vi-VN"/>
        </w:rPr>
        <w:tab/>
      </w:r>
      <w:r w:rsidR="00A4054A" w:rsidRPr="00C07FFA">
        <w:rPr>
          <w:b/>
          <w:sz w:val="24"/>
          <w:szCs w:val="24"/>
        </w:rPr>
        <w:t xml:space="preserve">       </w:t>
      </w:r>
      <w:r w:rsidR="00C07FFA">
        <w:rPr>
          <w:b/>
          <w:sz w:val="24"/>
          <w:szCs w:val="24"/>
        </w:rPr>
        <w:tab/>
      </w:r>
      <w:r w:rsidR="006D03CF" w:rsidRPr="00C07FFA">
        <w:rPr>
          <w:b/>
          <w:sz w:val="24"/>
          <w:szCs w:val="24"/>
          <w:lang w:val="vi-VN"/>
        </w:rPr>
        <w:t>Mã giảng viên</w:t>
      </w:r>
    </w:p>
    <w:p w14:paraId="6E889574" w14:textId="77777777" w:rsidR="00D013E3" w:rsidRPr="00C07FFA" w:rsidRDefault="00F3578F" w:rsidP="00C07FFA">
      <w:pPr>
        <w:pStyle w:val="BodyText2"/>
        <w:widowControl w:val="0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  <w:lang w:val="vi-VN"/>
        </w:rPr>
      </w:pPr>
      <w:r w:rsidRPr="00C07FFA">
        <w:rPr>
          <w:sz w:val="24"/>
          <w:szCs w:val="24"/>
        </w:rPr>
        <w:t>1</w:t>
      </w:r>
      <w:r w:rsidR="003F5908" w:rsidRPr="00C07FFA">
        <w:rPr>
          <w:sz w:val="24"/>
          <w:szCs w:val="24"/>
          <w:lang w:val="vi-VN"/>
        </w:rPr>
        <w:t>. T</w:t>
      </w:r>
      <w:r w:rsidR="00516080" w:rsidRPr="00C07FFA">
        <w:rPr>
          <w:sz w:val="24"/>
          <w:szCs w:val="24"/>
          <w:lang w:val="vi-VN"/>
        </w:rPr>
        <w:t>hS</w:t>
      </w:r>
      <w:r w:rsidR="00516080" w:rsidRPr="00C07FFA">
        <w:rPr>
          <w:sz w:val="24"/>
          <w:szCs w:val="24"/>
        </w:rPr>
        <w:t>.</w:t>
      </w:r>
      <w:r w:rsidR="00C07FFA">
        <w:rPr>
          <w:sz w:val="24"/>
          <w:szCs w:val="24"/>
        </w:rPr>
        <w:t xml:space="preserve"> </w:t>
      </w:r>
      <w:r w:rsidR="00465BCD" w:rsidRPr="00C07FFA">
        <w:rPr>
          <w:sz w:val="24"/>
          <w:szCs w:val="24"/>
          <w:lang w:val="vi-VN"/>
        </w:rPr>
        <w:t>Vũ Thái Linh</w:t>
      </w:r>
      <w:r w:rsidR="006D03CF" w:rsidRPr="00C07FFA">
        <w:rPr>
          <w:sz w:val="24"/>
          <w:szCs w:val="24"/>
          <w:lang w:val="vi-VN"/>
        </w:rPr>
        <w:tab/>
      </w:r>
      <w:r w:rsidR="00D013E3" w:rsidRPr="00C07FFA">
        <w:rPr>
          <w:sz w:val="24"/>
          <w:szCs w:val="24"/>
          <w:lang w:val="vi-VN"/>
        </w:rPr>
        <w:tab/>
      </w:r>
      <w:r w:rsidR="00D013E3" w:rsidRPr="00C07FFA">
        <w:rPr>
          <w:sz w:val="24"/>
          <w:szCs w:val="24"/>
          <w:lang w:val="vi-VN"/>
        </w:rPr>
        <w:tab/>
      </w:r>
      <w:r w:rsidR="00465BCD" w:rsidRPr="00C07FFA">
        <w:rPr>
          <w:sz w:val="24"/>
          <w:szCs w:val="24"/>
          <w:lang w:val="vi-VN"/>
        </w:rPr>
        <w:tab/>
      </w:r>
      <w:r w:rsidR="00C07FFA">
        <w:rPr>
          <w:sz w:val="24"/>
          <w:szCs w:val="24"/>
        </w:rPr>
        <w:tab/>
      </w:r>
      <w:r w:rsidR="00D013E3" w:rsidRPr="00C07FFA">
        <w:rPr>
          <w:sz w:val="24"/>
          <w:szCs w:val="24"/>
          <w:lang w:val="vi-VN"/>
        </w:rPr>
        <w:t xml:space="preserve">0405 - </w:t>
      </w:r>
      <w:r w:rsidR="00465BCD" w:rsidRPr="00C07FFA">
        <w:rPr>
          <w:sz w:val="24"/>
          <w:szCs w:val="24"/>
          <w:lang w:val="vi-VN"/>
        </w:rPr>
        <w:t>19</w:t>
      </w:r>
    </w:p>
    <w:p w14:paraId="08DA81D9" w14:textId="77777777" w:rsidR="003F5908" w:rsidRPr="00C07FFA" w:rsidRDefault="00D013E3" w:rsidP="00C07FFA">
      <w:pPr>
        <w:pStyle w:val="BodyText2"/>
        <w:widowControl w:val="0"/>
        <w:spacing w:after="0" w:line="240" w:lineRule="auto"/>
        <w:ind w:firstLine="720"/>
        <w:jc w:val="both"/>
        <w:rPr>
          <w:sz w:val="24"/>
          <w:szCs w:val="24"/>
        </w:rPr>
      </w:pPr>
      <w:r w:rsidRPr="00C07FFA">
        <w:rPr>
          <w:sz w:val="24"/>
          <w:szCs w:val="24"/>
          <w:lang w:val="vi-VN"/>
        </w:rPr>
        <w:t xml:space="preserve">3. </w:t>
      </w:r>
      <w:r w:rsidR="00516080" w:rsidRPr="00C07FFA">
        <w:rPr>
          <w:sz w:val="24"/>
          <w:szCs w:val="24"/>
        </w:rPr>
        <w:t>TS.</w:t>
      </w:r>
      <w:r w:rsidR="00C07FFA">
        <w:rPr>
          <w:sz w:val="24"/>
          <w:szCs w:val="24"/>
        </w:rPr>
        <w:t xml:space="preserve"> </w:t>
      </w:r>
      <w:r w:rsidR="00F3578F" w:rsidRPr="00C07FFA">
        <w:rPr>
          <w:sz w:val="24"/>
          <w:szCs w:val="24"/>
        </w:rPr>
        <w:t>Nhữ Việt Hà</w:t>
      </w:r>
      <w:r w:rsidRPr="00C07FFA">
        <w:rPr>
          <w:sz w:val="24"/>
          <w:szCs w:val="24"/>
          <w:lang w:val="vi-VN"/>
        </w:rPr>
        <w:tab/>
      </w:r>
      <w:r w:rsidRPr="00C07FFA">
        <w:rPr>
          <w:sz w:val="24"/>
          <w:szCs w:val="24"/>
          <w:lang w:val="vi-VN"/>
        </w:rPr>
        <w:tab/>
      </w:r>
      <w:r w:rsidR="006D03CF" w:rsidRPr="00C07FFA">
        <w:rPr>
          <w:sz w:val="24"/>
          <w:szCs w:val="24"/>
          <w:lang w:val="vi-VN"/>
        </w:rPr>
        <w:tab/>
      </w:r>
      <w:r w:rsidR="00F3578F" w:rsidRPr="00C07FFA">
        <w:rPr>
          <w:sz w:val="24"/>
          <w:szCs w:val="24"/>
        </w:rPr>
        <w:t xml:space="preserve"> </w:t>
      </w:r>
      <w:r w:rsidR="00E4019E" w:rsidRPr="00C07FFA">
        <w:rPr>
          <w:sz w:val="24"/>
          <w:szCs w:val="24"/>
        </w:rPr>
        <w:t xml:space="preserve">         </w:t>
      </w:r>
      <w:r w:rsidR="00A4054A" w:rsidRPr="00C07FFA">
        <w:rPr>
          <w:sz w:val="24"/>
          <w:szCs w:val="24"/>
        </w:rPr>
        <w:t xml:space="preserve"> </w:t>
      </w:r>
      <w:r w:rsidR="00C07FFA">
        <w:rPr>
          <w:sz w:val="24"/>
          <w:szCs w:val="24"/>
        </w:rPr>
        <w:tab/>
      </w:r>
      <w:r w:rsidR="00C07FFA">
        <w:rPr>
          <w:sz w:val="24"/>
          <w:szCs w:val="24"/>
        </w:rPr>
        <w:tab/>
      </w:r>
      <w:r w:rsidRPr="00C07FFA">
        <w:rPr>
          <w:sz w:val="24"/>
          <w:szCs w:val="24"/>
          <w:lang w:val="vi-VN"/>
        </w:rPr>
        <w:t xml:space="preserve">0405 </w:t>
      </w:r>
      <w:r w:rsidR="00C46801" w:rsidRPr="00C07FFA">
        <w:rPr>
          <w:sz w:val="24"/>
          <w:szCs w:val="24"/>
          <w:lang w:val="vi-VN"/>
        </w:rPr>
        <w:t>-</w:t>
      </w:r>
      <w:r w:rsidRPr="00C07FFA">
        <w:rPr>
          <w:sz w:val="24"/>
          <w:szCs w:val="24"/>
          <w:lang w:val="vi-VN"/>
        </w:rPr>
        <w:t xml:space="preserve"> </w:t>
      </w:r>
      <w:r w:rsidR="00F3578F" w:rsidRPr="00C07FFA">
        <w:rPr>
          <w:sz w:val="24"/>
          <w:szCs w:val="24"/>
        </w:rPr>
        <w:t>14</w:t>
      </w:r>
    </w:p>
    <w:p w14:paraId="41B41B4D" w14:textId="77777777" w:rsidR="00C46801" w:rsidRPr="00C07FFA" w:rsidRDefault="00516080" w:rsidP="00C07FFA">
      <w:pPr>
        <w:pStyle w:val="BodyText2"/>
        <w:widowControl w:val="0"/>
        <w:spacing w:after="0" w:line="240" w:lineRule="auto"/>
        <w:ind w:firstLine="720"/>
        <w:jc w:val="both"/>
        <w:rPr>
          <w:sz w:val="24"/>
          <w:szCs w:val="24"/>
        </w:rPr>
      </w:pPr>
      <w:r w:rsidRPr="00C07FFA">
        <w:rPr>
          <w:sz w:val="24"/>
          <w:szCs w:val="24"/>
          <w:lang w:val="vi-VN"/>
        </w:rPr>
        <w:t>4. ThS</w:t>
      </w:r>
      <w:r w:rsidRPr="00C07FFA">
        <w:rPr>
          <w:sz w:val="24"/>
          <w:szCs w:val="24"/>
        </w:rPr>
        <w:t>.</w:t>
      </w:r>
      <w:r w:rsidR="00C07FFA">
        <w:rPr>
          <w:sz w:val="24"/>
          <w:szCs w:val="24"/>
        </w:rPr>
        <w:t xml:space="preserve"> </w:t>
      </w:r>
      <w:r w:rsidR="00C46801" w:rsidRPr="00C07FFA">
        <w:rPr>
          <w:sz w:val="24"/>
          <w:szCs w:val="24"/>
          <w:lang w:val="vi-VN"/>
        </w:rPr>
        <w:t>Nguyễn Ngọc Dũng</w:t>
      </w:r>
      <w:r w:rsidR="00C46801" w:rsidRPr="00C07FFA">
        <w:rPr>
          <w:sz w:val="24"/>
          <w:szCs w:val="24"/>
          <w:lang w:val="vi-VN"/>
        </w:rPr>
        <w:tab/>
      </w:r>
      <w:r w:rsidR="00C46801" w:rsidRPr="00C07FFA">
        <w:rPr>
          <w:sz w:val="24"/>
          <w:szCs w:val="24"/>
          <w:lang w:val="vi-VN"/>
        </w:rPr>
        <w:tab/>
      </w:r>
      <w:r w:rsidR="00C46801" w:rsidRPr="00C07FFA">
        <w:rPr>
          <w:sz w:val="24"/>
          <w:szCs w:val="24"/>
          <w:lang w:val="vi-VN"/>
        </w:rPr>
        <w:tab/>
      </w:r>
      <w:r w:rsidR="00C07FFA">
        <w:rPr>
          <w:sz w:val="24"/>
          <w:szCs w:val="24"/>
        </w:rPr>
        <w:tab/>
      </w:r>
      <w:r w:rsidR="00C46801" w:rsidRPr="00C07FFA">
        <w:rPr>
          <w:sz w:val="24"/>
          <w:szCs w:val="24"/>
          <w:lang w:val="vi-VN"/>
        </w:rPr>
        <w:t xml:space="preserve">0405 </w:t>
      </w:r>
      <w:r w:rsidR="00F3578F" w:rsidRPr="00C07FFA">
        <w:rPr>
          <w:sz w:val="24"/>
          <w:szCs w:val="24"/>
          <w:lang w:val="vi-VN"/>
        </w:rPr>
        <w:t>–</w:t>
      </w:r>
      <w:r w:rsidR="00C46801" w:rsidRPr="00C07FFA">
        <w:rPr>
          <w:sz w:val="24"/>
          <w:szCs w:val="24"/>
          <w:lang w:val="vi-VN"/>
        </w:rPr>
        <w:t xml:space="preserve"> </w:t>
      </w:r>
      <w:r w:rsidR="00C46801" w:rsidRPr="00C07FFA">
        <w:rPr>
          <w:sz w:val="24"/>
          <w:szCs w:val="24"/>
        </w:rPr>
        <w:t>23</w:t>
      </w:r>
    </w:p>
    <w:p w14:paraId="35883F07" w14:textId="77777777" w:rsidR="00F3578F" w:rsidRPr="00C07FFA" w:rsidRDefault="00516080" w:rsidP="00C07FFA">
      <w:pPr>
        <w:pStyle w:val="BodyText2"/>
        <w:widowControl w:val="0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C07FFA">
        <w:rPr>
          <w:sz w:val="24"/>
          <w:szCs w:val="24"/>
        </w:rPr>
        <w:t>5. ThS.</w:t>
      </w:r>
      <w:r w:rsidR="00C07FFA">
        <w:rPr>
          <w:sz w:val="24"/>
          <w:szCs w:val="24"/>
        </w:rPr>
        <w:t xml:space="preserve"> </w:t>
      </w:r>
      <w:r w:rsidR="00F3578F" w:rsidRPr="00C07FFA">
        <w:rPr>
          <w:sz w:val="24"/>
          <w:szCs w:val="24"/>
        </w:rPr>
        <w:t xml:space="preserve">Phạm </w:t>
      </w:r>
      <w:r w:rsidR="007F4C6D">
        <w:rPr>
          <w:sz w:val="24"/>
          <w:szCs w:val="24"/>
        </w:rPr>
        <w:t xml:space="preserve">Thị </w:t>
      </w:r>
      <w:r w:rsidR="00F3578F" w:rsidRPr="00C07FFA">
        <w:rPr>
          <w:sz w:val="24"/>
          <w:szCs w:val="24"/>
        </w:rPr>
        <w:t>Việt Nga</w:t>
      </w:r>
      <w:r w:rsidR="00E4019E" w:rsidRPr="00C07FFA">
        <w:rPr>
          <w:sz w:val="24"/>
          <w:szCs w:val="24"/>
        </w:rPr>
        <w:t xml:space="preserve">                              </w:t>
      </w:r>
      <w:r w:rsidR="00A4054A" w:rsidRPr="00C07FFA">
        <w:rPr>
          <w:sz w:val="24"/>
          <w:szCs w:val="24"/>
        </w:rPr>
        <w:t xml:space="preserve">      </w:t>
      </w:r>
      <w:r w:rsidR="00C07FFA">
        <w:rPr>
          <w:sz w:val="24"/>
          <w:szCs w:val="24"/>
        </w:rPr>
        <w:tab/>
      </w:r>
      <w:r w:rsidR="00E4019E" w:rsidRPr="00C07FFA">
        <w:rPr>
          <w:sz w:val="24"/>
          <w:szCs w:val="24"/>
          <w:lang w:val="vi-VN"/>
        </w:rPr>
        <w:t xml:space="preserve">0405 – </w:t>
      </w:r>
      <w:r w:rsidR="00E4019E" w:rsidRPr="00C07FFA">
        <w:rPr>
          <w:sz w:val="24"/>
          <w:szCs w:val="24"/>
        </w:rPr>
        <w:t>16</w:t>
      </w:r>
    </w:p>
    <w:p w14:paraId="46E6B227" w14:textId="77777777" w:rsidR="00744C77" w:rsidRPr="00C07FFA" w:rsidRDefault="00D013E3" w:rsidP="00C07FFA">
      <w:pPr>
        <w:pStyle w:val="BodyText2"/>
        <w:widowControl w:val="0"/>
        <w:spacing w:after="0" w:line="240" w:lineRule="auto"/>
        <w:ind w:firstLine="709"/>
        <w:jc w:val="both"/>
        <w:rPr>
          <w:b/>
          <w:sz w:val="24"/>
          <w:szCs w:val="24"/>
          <w:lang w:val="vi-VN"/>
        </w:rPr>
      </w:pPr>
      <w:r w:rsidRPr="00C07FFA">
        <w:rPr>
          <w:b/>
          <w:sz w:val="24"/>
          <w:szCs w:val="24"/>
          <w:lang w:val="vi-VN"/>
        </w:rPr>
        <w:t>2</w:t>
      </w:r>
      <w:r w:rsidR="006447AD" w:rsidRPr="00C07FFA">
        <w:rPr>
          <w:b/>
          <w:sz w:val="24"/>
          <w:szCs w:val="24"/>
          <w:lang w:val="vi-VN"/>
        </w:rPr>
        <w:t>.2</w:t>
      </w:r>
      <w:r w:rsidR="003555B5" w:rsidRPr="00C07FFA">
        <w:rPr>
          <w:b/>
          <w:sz w:val="24"/>
          <w:szCs w:val="24"/>
          <w:lang w:val="vi-VN"/>
        </w:rPr>
        <w:t xml:space="preserve">. </w:t>
      </w:r>
      <w:r w:rsidR="00744C77" w:rsidRPr="00C07FFA">
        <w:rPr>
          <w:b/>
          <w:sz w:val="24"/>
          <w:szCs w:val="24"/>
          <w:lang w:val="vi-VN"/>
        </w:rPr>
        <w:t>Bộ môn</w:t>
      </w:r>
      <w:r w:rsidR="00C07FFA">
        <w:rPr>
          <w:b/>
          <w:sz w:val="24"/>
          <w:szCs w:val="24"/>
          <w:lang w:val="vi-VN"/>
        </w:rPr>
        <w:t>:</w:t>
      </w:r>
      <w:r w:rsidR="00C07FFA">
        <w:rPr>
          <w:b/>
          <w:sz w:val="24"/>
          <w:szCs w:val="24"/>
          <w:lang w:val="vi-VN"/>
        </w:rPr>
        <w:tab/>
      </w:r>
      <w:r w:rsidRPr="00C07FFA">
        <w:rPr>
          <w:sz w:val="24"/>
          <w:szCs w:val="24"/>
          <w:lang w:val="vi-VN"/>
        </w:rPr>
        <w:t>Địa chất công trình</w:t>
      </w:r>
    </w:p>
    <w:p w14:paraId="1B4D6E5E" w14:textId="77777777" w:rsidR="00744C77" w:rsidRPr="00C07FFA" w:rsidRDefault="00D013E3" w:rsidP="00C07FFA">
      <w:pPr>
        <w:pStyle w:val="BodyText2"/>
        <w:widowControl w:val="0"/>
        <w:spacing w:after="0" w:line="240" w:lineRule="auto"/>
        <w:ind w:firstLine="709"/>
        <w:jc w:val="both"/>
        <w:rPr>
          <w:sz w:val="24"/>
          <w:szCs w:val="24"/>
          <w:lang w:val="vi-VN"/>
        </w:rPr>
      </w:pPr>
      <w:r w:rsidRPr="00C07FFA">
        <w:rPr>
          <w:b/>
          <w:sz w:val="24"/>
          <w:szCs w:val="24"/>
          <w:lang w:val="vi-VN"/>
        </w:rPr>
        <w:tab/>
        <w:t>2</w:t>
      </w:r>
      <w:r w:rsidR="006447AD" w:rsidRPr="00C07FFA">
        <w:rPr>
          <w:b/>
          <w:sz w:val="24"/>
          <w:szCs w:val="24"/>
          <w:lang w:val="vi-VN"/>
        </w:rPr>
        <w:t>.3. Khoa:</w:t>
      </w:r>
      <w:r w:rsidR="00C07FFA">
        <w:rPr>
          <w:b/>
          <w:sz w:val="24"/>
          <w:szCs w:val="24"/>
          <w:lang w:val="vi-VN"/>
        </w:rPr>
        <w:t xml:space="preserve"> </w:t>
      </w:r>
      <w:r w:rsidR="00C07FFA">
        <w:rPr>
          <w:b/>
          <w:sz w:val="24"/>
          <w:szCs w:val="24"/>
          <w:lang w:val="vi-VN"/>
        </w:rPr>
        <w:tab/>
      </w:r>
      <w:r w:rsidR="00E4019E" w:rsidRPr="00C07FFA">
        <w:rPr>
          <w:sz w:val="24"/>
          <w:szCs w:val="24"/>
        </w:rPr>
        <w:t xml:space="preserve">Khoa học và Kỹ thuật </w:t>
      </w:r>
      <w:r w:rsidRPr="00C07FFA">
        <w:rPr>
          <w:sz w:val="24"/>
          <w:szCs w:val="24"/>
          <w:lang w:val="vi-VN"/>
        </w:rPr>
        <w:t>Địa chất</w:t>
      </w:r>
    </w:p>
    <w:p w14:paraId="048FCAB8" w14:textId="77777777" w:rsidR="00D013E3" w:rsidRPr="00C07FFA" w:rsidRDefault="00D013E3" w:rsidP="00C07FFA">
      <w:pPr>
        <w:pStyle w:val="BodyText2"/>
        <w:widowControl w:val="0"/>
        <w:spacing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C07FFA">
        <w:rPr>
          <w:b/>
          <w:bCs/>
          <w:color w:val="000000"/>
          <w:sz w:val="24"/>
          <w:szCs w:val="24"/>
          <w:lang w:val="vi-VN"/>
        </w:rPr>
        <w:t xml:space="preserve">3. </w:t>
      </w:r>
      <w:r w:rsidR="00744C77" w:rsidRPr="00C07FFA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C07FFA">
        <w:rPr>
          <w:b/>
          <w:bCs/>
          <w:color w:val="000000"/>
          <w:sz w:val="24"/>
          <w:szCs w:val="24"/>
          <w:lang w:val="vi-VN"/>
        </w:rPr>
        <w:t>học học phần</w:t>
      </w:r>
      <w:r w:rsidR="00F84984" w:rsidRPr="00C07FFA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D03CF" w:rsidRPr="00C07FFA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1B609BA9" w14:textId="77777777" w:rsidR="00D23953" w:rsidRDefault="00D013E3" w:rsidP="00C07FFA">
      <w:pPr>
        <w:pStyle w:val="BodyText2"/>
        <w:widowControl w:val="0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  <w:lang w:val="vi-VN"/>
        </w:rPr>
        <w:t xml:space="preserve">3.1. </w:t>
      </w:r>
      <w:r w:rsidR="006D03CF" w:rsidRPr="00C07FFA">
        <w:rPr>
          <w:b/>
          <w:bCs/>
          <w:color w:val="000000"/>
          <w:sz w:val="24"/>
          <w:szCs w:val="24"/>
          <w:lang w:val="vi-VN"/>
        </w:rPr>
        <w:t>Môn học tiên quyết:</w:t>
      </w:r>
      <w:r w:rsidRPr="00C07FFA">
        <w:rPr>
          <w:b/>
          <w:bCs/>
          <w:color w:val="000000"/>
          <w:sz w:val="24"/>
          <w:szCs w:val="24"/>
          <w:lang w:val="vi-VN"/>
        </w:rPr>
        <w:t xml:space="preserve"> </w:t>
      </w:r>
    </w:p>
    <w:p w14:paraId="64405951" w14:textId="77777777" w:rsidR="006D03CF" w:rsidRPr="00234102" w:rsidRDefault="00E4019E" w:rsidP="00C07FFA">
      <w:pPr>
        <w:pStyle w:val="BodyText2"/>
        <w:widowControl w:val="0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  <w:lang w:val="vi-VN"/>
        </w:rPr>
        <w:t>3.2.</w:t>
      </w:r>
      <w:r w:rsidR="006D03CF" w:rsidRPr="00C07FFA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C07FFA">
        <w:rPr>
          <w:b/>
          <w:bCs/>
          <w:color w:val="000000"/>
          <w:sz w:val="24"/>
          <w:szCs w:val="24"/>
        </w:rPr>
        <w:t xml:space="preserve"> </w:t>
      </w:r>
      <w:r w:rsidR="008F73D5" w:rsidRPr="008F73D5">
        <w:rPr>
          <w:bCs/>
          <w:color w:val="000000"/>
          <w:sz w:val="24"/>
          <w:szCs w:val="24"/>
        </w:rPr>
        <w:t>Đ</w:t>
      </w:r>
      <w:r w:rsidR="00BA6D9D">
        <w:rPr>
          <w:bCs/>
          <w:sz w:val="24"/>
          <w:szCs w:val="24"/>
        </w:rPr>
        <w:t xml:space="preserve">ất xây dựng +TN mã số </w:t>
      </w:r>
      <w:r w:rsidR="008F73D5" w:rsidRPr="008F73D5">
        <w:rPr>
          <w:bCs/>
          <w:sz w:val="24"/>
          <w:szCs w:val="24"/>
        </w:rPr>
        <w:t>7040509</w:t>
      </w:r>
    </w:p>
    <w:p w14:paraId="13AF57BD" w14:textId="77777777" w:rsidR="00C07FFA" w:rsidRDefault="00053AF0" w:rsidP="00C07FFA">
      <w:pPr>
        <w:jc w:val="both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  <w:lang w:val="vi-VN"/>
        </w:rPr>
        <w:t xml:space="preserve">4. </w:t>
      </w:r>
      <w:r w:rsidR="00744C77" w:rsidRPr="00C07FFA">
        <w:rPr>
          <w:b/>
          <w:bCs/>
          <w:color w:val="000000"/>
          <w:sz w:val="24"/>
          <w:szCs w:val="24"/>
          <w:lang w:val="vi-VN"/>
        </w:rPr>
        <w:t>Mục tiêu của học phần</w:t>
      </w:r>
      <w:r w:rsidRPr="00C07FFA">
        <w:rPr>
          <w:b/>
          <w:bCs/>
          <w:color w:val="000000"/>
          <w:sz w:val="24"/>
          <w:szCs w:val="24"/>
          <w:lang w:val="vi-VN"/>
        </w:rPr>
        <w:t xml:space="preserve">: </w:t>
      </w:r>
    </w:p>
    <w:p w14:paraId="48C5A2EF" w14:textId="77777777" w:rsidR="00E4019E" w:rsidRPr="00C07FFA" w:rsidRDefault="00BF3A8E" w:rsidP="00C07FFA">
      <w:pPr>
        <w:ind w:firstLine="720"/>
        <w:jc w:val="both"/>
        <w:rPr>
          <w:sz w:val="24"/>
          <w:szCs w:val="24"/>
          <w:lang w:val="pt-BR"/>
        </w:rPr>
      </w:pPr>
      <w:r w:rsidRPr="00C07FFA">
        <w:rPr>
          <w:sz w:val="24"/>
          <w:szCs w:val="24"/>
          <w:lang w:val="pt-BR"/>
        </w:rPr>
        <w:t>Cung cấp</w:t>
      </w:r>
      <w:r w:rsidR="00E4019E" w:rsidRPr="00C07FFA">
        <w:rPr>
          <w:sz w:val="24"/>
          <w:szCs w:val="24"/>
          <w:lang w:val="pt-BR"/>
        </w:rPr>
        <w:t xml:space="preserve"> cho sinh viên </w:t>
      </w:r>
      <w:r w:rsidR="00BE1322" w:rsidRPr="00C07FFA">
        <w:rPr>
          <w:sz w:val="24"/>
          <w:szCs w:val="24"/>
          <w:lang w:val="pt-BR"/>
        </w:rPr>
        <w:t xml:space="preserve">thuật ngữ chuyên </w:t>
      </w:r>
      <w:r w:rsidRPr="00C07FFA">
        <w:rPr>
          <w:sz w:val="24"/>
          <w:szCs w:val="24"/>
          <w:lang w:val="pt-BR"/>
        </w:rPr>
        <w:t>ngành</w:t>
      </w:r>
      <w:r w:rsidR="00BE1322" w:rsidRPr="00C07FFA">
        <w:rPr>
          <w:sz w:val="24"/>
          <w:szCs w:val="24"/>
          <w:lang w:val="pt-BR"/>
        </w:rPr>
        <w:t xml:space="preserve"> về một số chủ đề cơ bản</w:t>
      </w:r>
      <w:r w:rsidR="00E4019E" w:rsidRPr="00C07FFA">
        <w:rPr>
          <w:sz w:val="24"/>
          <w:szCs w:val="24"/>
          <w:lang w:val="pt-BR"/>
        </w:rPr>
        <w:t>,</w:t>
      </w:r>
      <w:r w:rsidR="008B3EDF" w:rsidRPr="00C07FFA">
        <w:rPr>
          <w:sz w:val="24"/>
          <w:szCs w:val="24"/>
          <w:lang w:val="pt-BR"/>
        </w:rPr>
        <w:t xml:space="preserve"> rèn luyện các kỹ năng </w:t>
      </w:r>
      <w:r w:rsidR="00E4019E" w:rsidRPr="00C07FFA">
        <w:rPr>
          <w:sz w:val="24"/>
          <w:szCs w:val="24"/>
          <w:lang w:val="pt-BR"/>
        </w:rPr>
        <w:t xml:space="preserve">đọc, </w:t>
      </w:r>
      <w:r w:rsidR="00891EB3" w:rsidRPr="00C07FFA">
        <w:rPr>
          <w:sz w:val="24"/>
          <w:szCs w:val="24"/>
          <w:lang w:val="pt-BR"/>
        </w:rPr>
        <w:t xml:space="preserve">viết để sinh viên có thể đọc, viết </w:t>
      </w:r>
      <w:r w:rsidR="008B3EDF" w:rsidRPr="00C07FFA">
        <w:rPr>
          <w:sz w:val="24"/>
          <w:szCs w:val="24"/>
          <w:lang w:val="pt-BR"/>
        </w:rPr>
        <w:t xml:space="preserve">các tài liệu về chuyên môn </w:t>
      </w:r>
      <w:r w:rsidR="00E4019E" w:rsidRPr="00C07FFA">
        <w:rPr>
          <w:sz w:val="24"/>
          <w:szCs w:val="24"/>
          <w:lang w:val="pt-BR"/>
        </w:rPr>
        <w:t>ĐCCT-ĐKT</w:t>
      </w:r>
      <w:r w:rsidR="008B3EDF" w:rsidRPr="00C07FFA">
        <w:rPr>
          <w:sz w:val="24"/>
          <w:szCs w:val="24"/>
          <w:lang w:val="pt-BR"/>
        </w:rPr>
        <w:t xml:space="preserve"> bằng tiếng Anh</w:t>
      </w:r>
      <w:r w:rsidR="00E4019E" w:rsidRPr="00C07FFA">
        <w:rPr>
          <w:sz w:val="24"/>
          <w:szCs w:val="24"/>
          <w:lang w:val="pt-BR"/>
        </w:rPr>
        <w:t>.</w:t>
      </w:r>
    </w:p>
    <w:p w14:paraId="61088A48" w14:textId="77777777" w:rsidR="00053AF0" w:rsidRPr="00C07FFA" w:rsidRDefault="00053AF0" w:rsidP="00C07FFA">
      <w:pPr>
        <w:widowControl w:val="0"/>
        <w:contextualSpacing/>
        <w:jc w:val="both"/>
        <w:rPr>
          <w:b/>
          <w:bCs/>
          <w:sz w:val="24"/>
          <w:szCs w:val="24"/>
          <w:lang w:val="vi-VN"/>
        </w:rPr>
      </w:pPr>
      <w:r w:rsidRPr="00C07FFA">
        <w:rPr>
          <w:b/>
          <w:bCs/>
          <w:sz w:val="24"/>
          <w:szCs w:val="24"/>
          <w:lang w:val="vi-VN"/>
        </w:rPr>
        <w:t xml:space="preserve">4.1. </w:t>
      </w:r>
      <w:r w:rsidR="00744C77" w:rsidRPr="00C07FFA">
        <w:rPr>
          <w:b/>
          <w:bCs/>
          <w:sz w:val="24"/>
          <w:szCs w:val="24"/>
          <w:lang w:val="vi-VN"/>
        </w:rPr>
        <w:t xml:space="preserve">Kiến thức </w:t>
      </w:r>
    </w:p>
    <w:p w14:paraId="1FADD5BC" w14:textId="77777777" w:rsidR="002C47B9" w:rsidRPr="00C07FFA" w:rsidRDefault="00053AF0" w:rsidP="00C07FFA">
      <w:pPr>
        <w:pStyle w:val="BodyText2"/>
        <w:widowControl w:val="0"/>
        <w:spacing w:after="0" w:line="240" w:lineRule="auto"/>
        <w:ind w:firstLine="709"/>
        <w:jc w:val="both"/>
        <w:rPr>
          <w:sz w:val="24"/>
          <w:szCs w:val="24"/>
          <w:lang w:val="pt-BR"/>
        </w:rPr>
      </w:pPr>
      <w:r w:rsidRPr="00C07FFA">
        <w:rPr>
          <w:b/>
          <w:bCs/>
          <w:sz w:val="24"/>
          <w:szCs w:val="24"/>
          <w:lang w:val="vi-VN"/>
        </w:rPr>
        <w:tab/>
      </w:r>
      <w:r w:rsidRPr="00C07FFA">
        <w:rPr>
          <w:sz w:val="24"/>
          <w:szCs w:val="24"/>
          <w:lang w:val="pt-BR"/>
        </w:rPr>
        <w:t xml:space="preserve">4.1.1. </w:t>
      </w:r>
      <w:r w:rsidR="002C47B9" w:rsidRPr="00C07FFA">
        <w:rPr>
          <w:sz w:val="24"/>
          <w:szCs w:val="24"/>
          <w:lang w:val="pt-BR"/>
        </w:rPr>
        <w:t>Sinh viên nắm được các thuật ngữ chuyên ngành</w:t>
      </w:r>
      <w:r w:rsidR="00C07FFA">
        <w:rPr>
          <w:sz w:val="24"/>
          <w:szCs w:val="24"/>
          <w:lang w:val="pt-BR"/>
        </w:rPr>
        <w:t xml:space="preserve"> </w:t>
      </w:r>
      <w:r w:rsidR="00516080" w:rsidRPr="00C07FFA">
        <w:rPr>
          <w:sz w:val="24"/>
          <w:szCs w:val="24"/>
          <w:lang w:val="pt-BR"/>
        </w:rPr>
        <w:t>bằng tiếng Anh.</w:t>
      </w:r>
      <w:r w:rsidRPr="00C07FFA">
        <w:rPr>
          <w:sz w:val="24"/>
          <w:szCs w:val="24"/>
          <w:lang w:val="pt-BR"/>
        </w:rPr>
        <w:tab/>
      </w:r>
    </w:p>
    <w:p w14:paraId="6AED3E26" w14:textId="77777777" w:rsidR="005C6EAA" w:rsidRPr="00C07FFA" w:rsidRDefault="00E20AAA" w:rsidP="00C07FFA">
      <w:pPr>
        <w:pStyle w:val="BodyText2"/>
        <w:widowControl w:val="0"/>
        <w:spacing w:after="0" w:line="240" w:lineRule="auto"/>
        <w:ind w:firstLine="709"/>
        <w:jc w:val="both"/>
        <w:rPr>
          <w:sz w:val="24"/>
          <w:szCs w:val="24"/>
          <w:lang w:val="pt-BR"/>
        </w:rPr>
      </w:pPr>
      <w:r w:rsidRPr="00C07FFA">
        <w:rPr>
          <w:sz w:val="24"/>
          <w:szCs w:val="24"/>
          <w:lang w:val="pt-BR"/>
        </w:rPr>
        <w:t>4.1.2.</w:t>
      </w:r>
      <w:r w:rsidR="005C6EAA" w:rsidRPr="00C07FFA">
        <w:rPr>
          <w:sz w:val="24"/>
          <w:szCs w:val="24"/>
          <w:lang w:val="pt-BR"/>
        </w:rPr>
        <w:t xml:space="preserve"> </w:t>
      </w:r>
      <w:r w:rsidR="00BF3A8E" w:rsidRPr="00C07FFA">
        <w:rPr>
          <w:sz w:val="24"/>
          <w:szCs w:val="24"/>
          <w:lang w:val="pt-BR"/>
        </w:rPr>
        <w:t xml:space="preserve">Sinh viên </w:t>
      </w:r>
      <w:r w:rsidR="00891EB3" w:rsidRPr="00C07FFA">
        <w:rPr>
          <w:sz w:val="24"/>
          <w:szCs w:val="24"/>
          <w:lang w:val="pt-BR"/>
        </w:rPr>
        <w:t xml:space="preserve">có khả năng đọc, viết tài liệu </w:t>
      </w:r>
      <w:r w:rsidR="00BF3A8E" w:rsidRPr="00C07FFA">
        <w:rPr>
          <w:sz w:val="24"/>
          <w:szCs w:val="24"/>
          <w:lang w:val="pt-BR"/>
        </w:rPr>
        <w:t xml:space="preserve">chuyên ngành bằng tiếng Anh  </w:t>
      </w:r>
      <w:r w:rsidR="00E63D02" w:rsidRPr="00C07FFA">
        <w:rPr>
          <w:bCs/>
          <w:sz w:val="24"/>
          <w:szCs w:val="24"/>
          <w:lang w:val="vi-VN"/>
        </w:rPr>
        <w:tab/>
      </w:r>
    </w:p>
    <w:p w14:paraId="2A762221" w14:textId="77777777" w:rsidR="00053AF0" w:rsidRPr="00C07FFA" w:rsidRDefault="00053AF0" w:rsidP="00C07FFA">
      <w:pPr>
        <w:widowControl w:val="0"/>
        <w:ind w:firstLine="709"/>
        <w:jc w:val="both"/>
        <w:rPr>
          <w:b/>
          <w:bCs/>
          <w:sz w:val="24"/>
          <w:szCs w:val="24"/>
          <w:lang w:val="vi-VN"/>
        </w:rPr>
      </w:pPr>
      <w:r w:rsidRPr="00C07FFA">
        <w:rPr>
          <w:b/>
          <w:bCs/>
          <w:sz w:val="24"/>
          <w:szCs w:val="24"/>
          <w:lang w:val="vi-VN"/>
        </w:rPr>
        <w:t xml:space="preserve">4.2. </w:t>
      </w:r>
      <w:r w:rsidR="00744C77" w:rsidRPr="00C07FFA">
        <w:rPr>
          <w:b/>
          <w:bCs/>
          <w:sz w:val="24"/>
          <w:szCs w:val="24"/>
          <w:lang w:val="vi-VN"/>
        </w:rPr>
        <w:t>Kỹ năng</w:t>
      </w:r>
    </w:p>
    <w:p w14:paraId="11081C3D" w14:textId="77777777" w:rsidR="00C07FFA" w:rsidRDefault="00053AF0" w:rsidP="00C07FFA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sz w:val="24"/>
          <w:szCs w:val="24"/>
          <w:lang w:val="vi-VN"/>
        </w:rPr>
        <w:tab/>
      </w:r>
      <w:r w:rsidR="00BE1322" w:rsidRPr="00C07FFA">
        <w:rPr>
          <w:sz w:val="24"/>
          <w:szCs w:val="24"/>
          <w:lang w:val="pt-BR"/>
        </w:rPr>
        <w:t xml:space="preserve">Rèn luyện </w:t>
      </w:r>
      <w:r w:rsidR="00516080" w:rsidRPr="00C07FFA">
        <w:rPr>
          <w:sz w:val="24"/>
          <w:szCs w:val="24"/>
          <w:lang w:val="pt-BR"/>
        </w:rPr>
        <w:t>kỹ năng</w:t>
      </w:r>
      <w:r w:rsidR="00891EB3" w:rsidRPr="00C07FFA">
        <w:rPr>
          <w:sz w:val="24"/>
          <w:szCs w:val="24"/>
          <w:lang w:val="pt-BR"/>
        </w:rPr>
        <w:t xml:space="preserve"> </w:t>
      </w:r>
      <w:r w:rsidR="00BF3A8E" w:rsidRPr="00C07FFA">
        <w:rPr>
          <w:sz w:val="24"/>
          <w:szCs w:val="24"/>
          <w:lang w:val="pt-BR"/>
        </w:rPr>
        <w:t xml:space="preserve">viết, </w:t>
      </w:r>
      <w:r w:rsidR="00BE1322" w:rsidRPr="00C07FFA">
        <w:rPr>
          <w:sz w:val="24"/>
          <w:szCs w:val="24"/>
          <w:lang w:val="pt-BR"/>
        </w:rPr>
        <w:t>đọc</w:t>
      </w:r>
      <w:r w:rsidR="00BF3A8E" w:rsidRPr="00C07FFA">
        <w:rPr>
          <w:sz w:val="24"/>
          <w:szCs w:val="24"/>
          <w:lang w:val="pt-BR"/>
        </w:rPr>
        <w:t xml:space="preserve"> hiểu,</w:t>
      </w:r>
      <w:r w:rsidR="00516080" w:rsidRPr="00C07FFA">
        <w:rPr>
          <w:sz w:val="24"/>
          <w:szCs w:val="24"/>
          <w:lang w:val="pt-BR"/>
        </w:rPr>
        <w:t xml:space="preserve"> </w:t>
      </w:r>
      <w:r w:rsidR="00BF3A8E" w:rsidRPr="00C07FFA">
        <w:rPr>
          <w:sz w:val="24"/>
          <w:szCs w:val="24"/>
          <w:lang w:val="pt-BR"/>
        </w:rPr>
        <w:t>dịch</w:t>
      </w:r>
      <w:r w:rsidR="00BE1322" w:rsidRPr="00C07FFA">
        <w:rPr>
          <w:sz w:val="24"/>
          <w:szCs w:val="24"/>
          <w:lang w:val="pt-BR"/>
        </w:rPr>
        <w:t xml:space="preserve"> tài liệu chuyên môn bằng Tiếng Anh</w:t>
      </w:r>
      <w:r w:rsidR="00BE1322" w:rsidRPr="00C07FFA">
        <w:rPr>
          <w:sz w:val="24"/>
          <w:szCs w:val="24"/>
          <w:lang w:val="pt-BR"/>
        </w:rPr>
        <w:br/>
      </w:r>
      <w:r w:rsidR="009447BF" w:rsidRPr="00C07FFA">
        <w:rPr>
          <w:b/>
          <w:bCs/>
          <w:color w:val="000000"/>
          <w:sz w:val="24"/>
          <w:szCs w:val="24"/>
          <w:lang w:val="vi-VN"/>
        </w:rPr>
        <w:t>5</w:t>
      </w:r>
      <w:r w:rsidRPr="00C07FFA">
        <w:rPr>
          <w:b/>
          <w:bCs/>
          <w:color w:val="000000"/>
          <w:sz w:val="24"/>
          <w:szCs w:val="24"/>
          <w:lang w:val="vi-VN"/>
        </w:rPr>
        <w:t xml:space="preserve">. </w:t>
      </w:r>
      <w:r w:rsidR="00BA09EA" w:rsidRPr="00C07FFA">
        <w:rPr>
          <w:b/>
          <w:bCs/>
          <w:color w:val="000000"/>
          <w:sz w:val="24"/>
          <w:szCs w:val="24"/>
          <w:lang w:val="vi-VN"/>
        </w:rPr>
        <w:t>T</w:t>
      </w:r>
      <w:r w:rsidR="00744C77" w:rsidRPr="00C07FFA">
        <w:rPr>
          <w:b/>
          <w:bCs/>
          <w:color w:val="000000"/>
          <w:sz w:val="24"/>
          <w:szCs w:val="24"/>
          <w:lang w:val="vi-VN"/>
        </w:rPr>
        <w:t>óm tắt nội dung học phần</w:t>
      </w:r>
      <w:r w:rsidRPr="00C07FFA">
        <w:rPr>
          <w:b/>
          <w:bCs/>
          <w:color w:val="000000"/>
          <w:sz w:val="24"/>
          <w:szCs w:val="24"/>
          <w:lang w:val="vi-VN"/>
        </w:rPr>
        <w:t xml:space="preserve">: </w:t>
      </w:r>
    </w:p>
    <w:p w14:paraId="7F30183D" w14:textId="77777777" w:rsidR="00BF3A8E" w:rsidRPr="00C07FFA" w:rsidRDefault="00516080" w:rsidP="00C07FFA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 w:rsidRPr="00C07FFA">
        <w:rPr>
          <w:sz w:val="24"/>
          <w:szCs w:val="24"/>
        </w:rPr>
        <w:t>What is Engineering Geology, Geotechnics and Geotechnical engineering, Soil and Rock Description, Weathering, Karst, Landslides, Ground Investigation, Laboratory Tests, In-situ Tests, Soil Mechanics and Rock Mechanics, Foundation Designs.</w:t>
      </w:r>
    </w:p>
    <w:p w14:paraId="731ED252" w14:textId="77777777" w:rsidR="00296F71" w:rsidRPr="00C07FFA" w:rsidRDefault="00053AF0" w:rsidP="00C07FFA">
      <w:pPr>
        <w:pStyle w:val="BodyText2"/>
        <w:widowControl w:val="0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C07FFA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00777EDE" w14:textId="77777777" w:rsidR="004A21C9" w:rsidRPr="00C07FFA" w:rsidRDefault="00BA7C39" w:rsidP="00C07FFA">
      <w:pPr>
        <w:pStyle w:val="ListParagraph"/>
        <w:widowControl w:val="0"/>
        <w:ind w:left="0"/>
        <w:jc w:val="center"/>
        <w:rPr>
          <w:b/>
          <w:bCs/>
          <w:lang w:val="nl-NL"/>
        </w:rPr>
      </w:pPr>
      <w:r w:rsidRPr="00C07FFA">
        <w:rPr>
          <w:b/>
          <w:bCs/>
          <w:lang w:val="nl-NL"/>
        </w:rPr>
        <w:t>Bảng 1</w:t>
      </w:r>
      <w:r w:rsidR="004A21C9" w:rsidRPr="00C07FFA">
        <w:rPr>
          <w:b/>
          <w:bCs/>
          <w:lang w:val="nl-NL"/>
        </w:rPr>
        <w:t>. Nội dung học phần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5664"/>
        <w:gridCol w:w="898"/>
        <w:gridCol w:w="1522"/>
      </w:tblGrid>
      <w:tr w:rsidR="001265BC" w:rsidRPr="00C07FFA" w14:paraId="62EE8002" w14:textId="77777777" w:rsidTr="00671B55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AD7E" w14:textId="77777777" w:rsidR="001265BC" w:rsidRPr="00C07FFA" w:rsidRDefault="001265B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  <w:r w:rsidRPr="00C07FFA">
              <w:rPr>
                <w:b/>
                <w:bCs/>
              </w:rPr>
              <w:t>Lý thuyết</w:t>
            </w:r>
          </w:p>
        </w:tc>
      </w:tr>
      <w:tr w:rsidR="00095A1D" w:rsidRPr="00C07FFA" w14:paraId="78147DF6" w14:textId="77777777" w:rsidTr="00671B55">
        <w:trPr>
          <w:jc w:val="center"/>
        </w:trPr>
        <w:tc>
          <w:tcPr>
            <w:tcW w:w="777" w:type="pct"/>
            <w:tcBorders>
              <w:top w:val="single" w:sz="4" w:space="0" w:color="auto"/>
            </w:tcBorders>
          </w:tcPr>
          <w:p w14:paraId="72B1ABC5" w14:textId="77777777" w:rsidR="003B73BB" w:rsidRPr="00C07FFA" w:rsidRDefault="00BA09EA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Đề mục</w:t>
            </w:r>
          </w:p>
        </w:tc>
        <w:tc>
          <w:tcPr>
            <w:tcW w:w="2959" w:type="pct"/>
            <w:tcBorders>
              <w:top w:val="single" w:sz="4" w:space="0" w:color="auto"/>
            </w:tcBorders>
          </w:tcPr>
          <w:p w14:paraId="25178A65" w14:textId="77777777" w:rsidR="003B73BB" w:rsidRPr="00C07FFA" w:rsidRDefault="003B73BB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  <w:r w:rsidRPr="00C07FFA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132518D7" w14:textId="77777777" w:rsidR="003B73BB" w:rsidRPr="00C07FFA" w:rsidRDefault="003B73BB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  <w:r w:rsidRPr="00C07FFA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795" w:type="pct"/>
            <w:tcBorders>
              <w:top w:val="single" w:sz="4" w:space="0" w:color="auto"/>
            </w:tcBorders>
          </w:tcPr>
          <w:p w14:paraId="1136A2E9" w14:textId="77777777" w:rsidR="003B73BB" w:rsidRPr="00C07FFA" w:rsidRDefault="00EE3756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  <w:r w:rsidRPr="00C07FFA">
              <w:rPr>
                <w:b/>
                <w:bCs/>
                <w:lang w:val="vi-VN"/>
              </w:rPr>
              <w:t>Mục tiêu</w:t>
            </w:r>
          </w:p>
        </w:tc>
      </w:tr>
      <w:tr w:rsidR="00BA7C39" w:rsidRPr="00C07FFA" w14:paraId="23C05069" w14:textId="77777777" w:rsidTr="00671B55">
        <w:trPr>
          <w:trHeight w:val="548"/>
          <w:jc w:val="center"/>
        </w:trPr>
        <w:tc>
          <w:tcPr>
            <w:tcW w:w="777" w:type="pct"/>
            <w:vAlign w:val="center"/>
          </w:tcPr>
          <w:p w14:paraId="453144D9" w14:textId="77777777" w:rsidR="003B73BB" w:rsidRPr="00C07FFA" w:rsidRDefault="007C7EDD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2959" w:type="pct"/>
            <w:vAlign w:val="center"/>
          </w:tcPr>
          <w:p w14:paraId="0E2B03B0" w14:textId="77777777" w:rsidR="003B73BB" w:rsidRPr="00234102" w:rsidRDefault="00234102" w:rsidP="00C07FFA">
            <w:pPr>
              <w:pStyle w:val="ListParagraph"/>
              <w:widowControl w:val="0"/>
              <w:ind w:left="0"/>
              <w:rPr>
                <w:b/>
                <w:bCs/>
              </w:rPr>
            </w:pPr>
            <w:r w:rsidRPr="00234102">
              <w:rPr>
                <w:b/>
              </w:rPr>
              <w:t>P</w:t>
            </w:r>
            <w:r>
              <w:rPr>
                <w:b/>
              </w:rPr>
              <w:t>art 1: T</w:t>
            </w:r>
            <w:r w:rsidRPr="00234102">
              <w:rPr>
                <w:b/>
              </w:rPr>
              <w:t>he general of engineering geology and geological processes</w:t>
            </w:r>
          </w:p>
        </w:tc>
        <w:tc>
          <w:tcPr>
            <w:tcW w:w="469" w:type="pct"/>
            <w:vAlign w:val="center"/>
          </w:tcPr>
          <w:p w14:paraId="23393C06" w14:textId="77777777" w:rsidR="003B73BB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  <w:vAlign w:val="center"/>
          </w:tcPr>
          <w:p w14:paraId="65C077C9" w14:textId="77777777" w:rsidR="003B73BB" w:rsidRPr="00C07FFA" w:rsidRDefault="003B73BB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</w:tr>
      <w:tr w:rsidR="00CB7582" w:rsidRPr="00C07FFA" w14:paraId="781B1B07" w14:textId="77777777" w:rsidTr="00671B55">
        <w:trPr>
          <w:trHeight w:val="737"/>
          <w:jc w:val="center"/>
        </w:trPr>
        <w:tc>
          <w:tcPr>
            <w:tcW w:w="777" w:type="pct"/>
            <w:vAlign w:val="center"/>
          </w:tcPr>
          <w:p w14:paraId="23D97F53" w14:textId="77777777" w:rsidR="00CB7582" w:rsidRPr="00C07FFA" w:rsidRDefault="00CB7582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nl-NL"/>
              </w:rPr>
            </w:pPr>
            <w:r w:rsidRPr="00C07FFA">
              <w:rPr>
                <w:b/>
                <w:bCs/>
                <w:lang w:val="nl-NL"/>
              </w:rPr>
              <w:t>Bài 1</w:t>
            </w:r>
          </w:p>
        </w:tc>
        <w:tc>
          <w:tcPr>
            <w:tcW w:w="2959" w:type="pct"/>
            <w:vAlign w:val="center"/>
          </w:tcPr>
          <w:p w14:paraId="69F648F3" w14:textId="77777777" w:rsidR="00CB7582" w:rsidRPr="00234102" w:rsidRDefault="00CB7582" w:rsidP="00234102">
            <w:pPr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1- What is Engineering Geology, Geotechnic</w:t>
            </w:r>
            <w:r w:rsidR="00234102">
              <w:rPr>
                <w:b/>
                <w:sz w:val="24"/>
                <w:szCs w:val="24"/>
              </w:rPr>
              <w:t>s and Geotechnical engineering?</w:t>
            </w:r>
          </w:p>
        </w:tc>
        <w:tc>
          <w:tcPr>
            <w:tcW w:w="469" w:type="pct"/>
            <w:vAlign w:val="center"/>
          </w:tcPr>
          <w:p w14:paraId="28597C27" w14:textId="77777777" w:rsidR="00CB7582" w:rsidRPr="00C07FFA" w:rsidRDefault="00CB7582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0BFCB0E6" w14:textId="77777777" w:rsidR="00CB7582" w:rsidRPr="00C07FFA" w:rsidRDefault="00CB7582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</w:tr>
      <w:tr w:rsidR="00083149" w:rsidRPr="00C07FFA" w14:paraId="645C3B8E" w14:textId="77777777" w:rsidTr="00671B55">
        <w:trPr>
          <w:jc w:val="center"/>
        </w:trPr>
        <w:tc>
          <w:tcPr>
            <w:tcW w:w="777" w:type="pct"/>
            <w:vAlign w:val="center"/>
          </w:tcPr>
          <w:p w14:paraId="42E8D394" w14:textId="77777777" w:rsidR="00083149" w:rsidRPr="00C07FFA" w:rsidRDefault="00083149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7909AE4D" w14:textId="77777777" w:rsidR="00083149" w:rsidRPr="00C07FFA" w:rsidRDefault="00083149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0370C280" w14:textId="77777777" w:rsidR="00083149" w:rsidRPr="00C07FFA" w:rsidRDefault="00083149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17E26C2A" w14:textId="77777777" w:rsidR="00083149" w:rsidRPr="00C07FFA" w:rsidRDefault="00020C9D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083149" w:rsidRPr="00C07FFA" w14:paraId="461024E5" w14:textId="77777777" w:rsidTr="00671B55">
        <w:trPr>
          <w:jc w:val="center"/>
        </w:trPr>
        <w:tc>
          <w:tcPr>
            <w:tcW w:w="777" w:type="pct"/>
            <w:vAlign w:val="center"/>
          </w:tcPr>
          <w:p w14:paraId="4165AE8C" w14:textId="77777777" w:rsidR="00083149" w:rsidRPr="00C07FFA" w:rsidRDefault="00083149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74E60347" w14:textId="77777777" w:rsidR="00083149" w:rsidRPr="00C07FFA" w:rsidRDefault="00083149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3718B381" w14:textId="77777777" w:rsidR="00083149" w:rsidRPr="00C07FFA" w:rsidRDefault="00083149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49AB2751" w14:textId="77777777" w:rsidR="00083149" w:rsidRPr="00C07FFA" w:rsidRDefault="00083149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020C9D" w:rsidRPr="00C07FFA" w14:paraId="0021692C" w14:textId="77777777" w:rsidTr="00671B55">
        <w:trPr>
          <w:trHeight w:val="118"/>
          <w:jc w:val="center"/>
        </w:trPr>
        <w:tc>
          <w:tcPr>
            <w:tcW w:w="777" w:type="pct"/>
            <w:vAlign w:val="center"/>
          </w:tcPr>
          <w:p w14:paraId="74643031" w14:textId="77777777" w:rsidR="00020C9D" w:rsidRPr="00C07FFA" w:rsidRDefault="00020C9D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4299C12F" w14:textId="77777777" w:rsidR="00020C9D" w:rsidRPr="00C07FFA" w:rsidRDefault="00020C9D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1F950BCE" w14:textId="77777777" w:rsidR="00020C9D" w:rsidRPr="00C07FFA" w:rsidRDefault="00020C9D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33F2AE9C" w14:textId="77777777" w:rsidR="00020C9D" w:rsidRPr="00C07FFA" w:rsidRDefault="00020C9D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020C9D" w:rsidRPr="00C07FFA" w14:paraId="44A52075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1CCC6FF0" w14:textId="77777777" w:rsidR="00020C9D" w:rsidRPr="00C07FFA" w:rsidRDefault="00020C9D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="00891EB3" w:rsidRPr="00C07FFA">
              <w:t>4</w:t>
            </w:r>
          </w:p>
        </w:tc>
        <w:tc>
          <w:tcPr>
            <w:tcW w:w="2959" w:type="pct"/>
            <w:vAlign w:val="center"/>
          </w:tcPr>
          <w:p w14:paraId="69EF1172" w14:textId="77777777" w:rsidR="00020C9D" w:rsidRPr="00C07FFA" w:rsidRDefault="00020C9D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137D20AD" w14:textId="77777777" w:rsidR="00020C9D" w:rsidRPr="00C07FFA" w:rsidRDefault="00020C9D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425B53A8" w14:textId="77777777" w:rsidR="00020C9D" w:rsidRPr="00C07FFA" w:rsidRDefault="00020C9D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020C9D" w:rsidRPr="00C07FFA" w14:paraId="65086833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0DDB0CD6" w14:textId="77777777" w:rsidR="00020C9D" w:rsidRPr="00C07FFA" w:rsidRDefault="00020C9D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="00891EB3" w:rsidRPr="00C07FFA">
              <w:t>5</w:t>
            </w:r>
          </w:p>
        </w:tc>
        <w:tc>
          <w:tcPr>
            <w:tcW w:w="2959" w:type="pct"/>
            <w:vAlign w:val="center"/>
          </w:tcPr>
          <w:p w14:paraId="27882989" w14:textId="77777777" w:rsidR="00020C9D" w:rsidRPr="00C07FFA" w:rsidRDefault="00020C9D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2DAE44A9" w14:textId="77777777" w:rsidR="00020C9D" w:rsidRPr="00C07FFA" w:rsidRDefault="00020C9D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118CE3B6" w14:textId="77777777" w:rsidR="00020C9D" w:rsidRPr="00C07FFA" w:rsidRDefault="00020C9D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020C9D" w:rsidRPr="00C07FFA" w14:paraId="0B6E8C35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0E925761" w14:textId="77777777" w:rsidR="00020C9D" w:rsidRPr="00C07FFA" w:rsidRDefault="00020C9D" w:rsidP="00C07FFA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C07FFA">
              <w:rPr>
                <w:b/>
              </w:rPr>
              <w:t>Bài 2</w:t>
            </w:r>
          </w:p>
        </w:tc>
        <w:tc>
          <w:tcPr>
            <w:tcW w:w="2959" w:type="pct"/>
            <w:vAlign w:val="center"/>
          </w:tcPr>
          <w:p w14:paraId="1F2ED877" w14:textId="77777777" w:rsidR="00020C9D" w:rsidRPr="00234102" w:rsidRDefault="00020C9D" w:rsidP="00234102">
            <w:pPr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</w:t>
            </w:r>
            <w:r w:rsidR="00234102">
              <w:rPr>
                <w:b/>
                <w:sz w:val="24"/>
                <w:szCs w:val="24"/>
              </w:rPr>
              <w:t xml:space="preserve">t 2 - Soil and Rock Description </w:t>
            </w:r>
          </w:p>
        </w:tc>
        <w:tc>
          <w:tcPr>
            <w:tcW w:w="469" w:type="pct"/>
            <w:vAlign w:val="center"/>
          </w:tcPr>
          <w:p w14:paraId="633317DB" w14:textId="77777777" w:rsidR="00020C9D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</w:tcPr>
          <w:p w14:paraId="3A272977" w14:textId="77777777" w:rsidR="00020C9D" w:rsidRPr="00C07FFA" w:rsidRDefault="00020C9D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91EB3" w:rsidRPr="00C07FFA" w14:paraId="2BC2D0A5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2B0575CB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lastRenderedPageBreak/>
              <w:t>1.1</w:t>
            </w:r>
          </w:p>
        </w:tc>
        <w:tc>
          <w:tcPr>
            <w:tcW w:w="2959" w:type="pct"/>
            <w:vAlign w:val="center"/>
          </w:tcPr>
          <w:p w14:paraId="0B84AA7E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7B8D4AA8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767619A5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891EB3" w:rsidRPr="00C07FFA" w14:paraId="2C25CB8A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6BCB0D99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67D5A79B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0A8BDD6C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32BA323B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891EB3" w:rsidRPr="00C07FFA" w14:paraId="75263A32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40FE394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73E787CB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14516964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1244D18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891EB3" w:rsidRPr="00C07FFA" w14:paraId="743479C4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5693856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4</w:t>
            </w:r>
          </w:p>
        </w:tc>
        <w:tc>
          <w:tcPr>
            <w:tcW w:w="2959" w:type="pct"/>
            <w:vAlign w:val="center"/>
          </w:tcPr>
          <w:p w14:paraId="74728AC6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6942C88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421329B9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891EB3" w:rsidRPr="00C07FFA" w14:paraId="22BC3B2B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1C30530F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5</w:t>
            </w:r>
          </w:p>
        </w:tc>
        <w:tc>
          <w:tcPr>
            <w:tcW w:w="2959" w:type="pct"/>
            <w:vAlign w:val="center"/>
          </w:tcPr>
          <w:p w14:paraId="04EF2DDC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66BF085E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49B0E7DF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726046" w:rsidRPr="00C07FFA" w14:paraId="4D35D0B2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2A369C57" w14:textId="77777777" w:rsidR="00726046" w:rsidRPr="00C07FFA" w:rsidRDefault="00726046" w:rsidP="00C07FFA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C07FFA">
              <w:rPr>
                <w:b/>
              </w:rPr>
              <w:t>Bài 3</w:t>
            </w:r>
          </w:p>
        </w:tc>
        <w:tc>
          <w:tcPr>
            <w:tcW w:w="2959" w:type="pct"/>
            <w:vAlign w:val="center"/>
          </w:tcPr>
          <w:p w14:paraId="0C188688" w14:textId="77777777" w:rsidR="00726046" w:rsidRPr="00234102" w:rsidRDefault="00726046" w:rsidP="00234102">
            <w:pPr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3</w:t>
            </w:r>
            <w:r w:rsidR="00234102">
              <w:rPr>
                <w:b/>
                <w:sz w:val="24"/>
                <w:szCs w:val="24"/>
              </w:rPr>
              <w:t xml:space="preserve"> </w:t>
            </w:r>
            <w:r w:rsidRPr="00C07FFA">
              <w:rPr>
                <w:sz w:val="24"/>
                <w:szCs w:val="24"/>
              </w:rPr>
              <w:t xml:space="preserve">- </w:t>
            </w:r>
            <w:r w:rsidR="00234102">
              <w:rPr>
                <w:b/>
                <w:sz w:val="24"/>
                <w:szCs w:val="24"/>
              </w:rPr>
              <w:t>Weathering</w:t>
            </w:r>
          </w:p>
        </w:tc>
        <w:tc>
          <w:tcPr>
            <w:tcW w:w="469" w:type="pct"/>
            <w:vAlign w:val="center"/>
          </w:tcPr>
          <w:p w14:paraId="23EDC97A" w14:textId="77777777" w:rsidR="00726046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</w:tcPr>
          <w:p w14:paraId="74571E64" w14:textId="77777777" w:rsidR="00726046" w:rsidRPr="00C07FFA" w:rsidRDefault="00726046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91EB3" w:rsidRPr="00C07FFA" w14:paraId="2299308D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24942BEF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63663F8C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64A0C1E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063B0E1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891EB3" w:rsidRPr="00C07FFA" w14:paraId="18A359A2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69E845AC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0EC5B705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520B04FF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0BCB7DBC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891EB3" w:rsidRPr="00C07FFA" w14:paraId="746C8A41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4DB2688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505FEFBC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0B7CD518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4F07AC5F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891EB3" w:rsidRPr="00C07FFA" w14:paraId="336C6922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0300E657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4</w:t>
            </w:r>
          </w:p>
        </w:tc>
        <w:tc>
          <w:tcPr>
            <w:tcW w:w="2959" w:type="pct"/>
            <w:vAlign w:val="center"/>
          </w:tcPr>
          <w:p w14:paraId="54913B7F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62A4513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54CC0F1B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891EB3" w:rsidRPr="00C07FFA" w14:paraId="28796E1A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610A0D86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5</w:t>
            </w:r>
          </w:p>
        </w:tc>
        <w:tc>
          <w:tcPr>
            <w:tcW w:w="2959" w:type="pct"/>
            <w:vAlign w:val="center"/>
          </w:tcPr>
          <w:p w14:paraId="59B5B528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2AF39374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5D6C8D66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726046" w:rsidRPr="00C07FFA" w14:paraId="48EC9625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5581B270" w14:textId="77777777" w:rsidR="00726046" w:rsidRPr="00C07FFA" w:rsidRDefault="00726046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t>Bài 4</w:t>
            </w:r>
          </w:p>
        </w:tc>
        <w:tc>
          <w:tcPr>
            <w:tcW w:w="2959" w:type="pct"/>
            <w:vAlign w:val="center"/>
          </w:tcPr>
          <w:p w14:paraId="6BA7481A" w14:textId="77777777" w:rsidR="00726046" w:rsidRPr="00234102" w:rsidRDefault="00726046" w:rsidP="00234102">
            <w:pPr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4</w:t>
            </w:r>
            <w:r w:rsidR="00234102">
              <w:rPr>
                <w:b/>
                <w:sz w:val="24"/>
                <w:szCs w:val="24"/>
              </w:rPr>
              <w:t xml:space="preserve"> </w:t>
            </w:r>
            <w:r w:rsidRPr="00C07FFA">
              <w:rPr>
                <w:sz w:val="24"/>
                <w:szCs w:val="24"/>
              </w:rPr>
              <w:t xml:space="preserve">- </w:t>
            </w:r>
            <w:r w:rsidR="00234102">
              <w:rPr>
                <w:b/>
                <w:sz w:val="24"/>
                <w:szCs w:val="24"/>
              </w:rPr>
              <w:t>Karst</w:t>
            </w:r>
          </w:p>
        </w:tc>
        <w:tc>
          <w:tcPr>
            <w:tcW w:w="469" w:type="pct"/>
            <w:vAlign w:val="center"/>
          </w:tcPr>
          <w:p w14:paraId="0B861059" w14:textId="77777777" w:rsidR="00726046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</w:tcPr>
          <w:p w14:paraId="312DE666" w14:textId="77777777" w:rsidR="00726046" w:rsidRPr="00C07FFA" w:rsidRDefault="00726046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91EB3" w:rsidRPr="00C07FFA" w14:paraId="1C6EAE6A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3748E109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01EDD6B6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1C52BFB0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2D9085E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891EB3" w:rsidRPr="00C07FFA" w14:paraId="54A054D9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5D25DFC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11063214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35BBF4DF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06ADCD0E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891EB3" w:rsidRPr="00C07FFA" w14:paraId="722F6C3A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25E3DC9B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3192DCA2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6A2700C6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7555A888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891EB3" w:rsidRPr="00C07FFA" w14:paraId="3F606F18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2057F2F8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4</w:t>
            </w:r>
          </w:p>
        </w:tc>
        <w:tc>
          <w:tcPr>
            <w:tcW w:w="2959" w:type="pct"/>
            <w:vAlign w:val="center"/>
          </w:tcPr>
          <w:p w14:paraId="6910DE58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472ED665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6AE3C744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891EB3" w:rsidRPr="00C07FFA" w14:paraId="049B2D92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7192BB1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5</w:t>
            </w:r>
          </w:p>
        </w:tc>
        <w:tc>
          <w:tcPr>
            <w:tcW w:w="2959" w:type="pct"/>
            <w:vAlign w:val="center"/>
          </w:tcPr>
          <w:p w14:paraId="251F62BB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401B549C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7389B2BF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726046" w:rsidRPr="00C07FFA" w14:paraId="48071228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502FE7F8" w14:textId="77777777" w:rsidR="00726046" w:rsidRPr="00C07FFA" w:rsidRDefault="00726046" w:rsidP="00C07FFA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C07FFA">
              <w:rPr>
                <w:b/>
              </w:rPr>
              <w:t>Bài 5</w:t>
            </w:r>
          </w:p>
        </w:tc>
        <w:tc>
          <w:tcPr>
            <w:tcW w:w="2959" w:type="pct"/>
            <w:vAlign w:val="center"/>
          </w:tcPr>
          <w:p w14:paraId="58E2FC32" w14:textId="77777777" w:rsidR="00726046" w:rsidRPr="00234102" w:rsidRDefault="00726046" w:rsidP="00234102">
            <w:pPr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5</w:t>
            </w:r>
            <w:r w:rsidR="00234102">
              <w:rPr>
                <w:b/>
                <w:sz w:val="24"/>
                <w:szCs w:val="24"/>
              </w:rPr>
              <w:t xml:space="preserve"> </w:t>
            </w:r>
            <w:r w:rsidRPr="00C07FFA">
              <w:rPr>
                <w:sz w:val="24"/>
                <w:szCs w:val="24"/>
              </w:rPr>
              <w:t xml:space="preserve">- </w:t>
            </w:r>
            <w:r w:rsidR="00865533" w:rsidRPr="00C07FFA">
              <w:rPr>
                <w:b/>
                <w:sz w:val="24"/>
                <w:szCs w:val="24"/>
              </w:rPr>
              <w:t>Landslides</w:t>
            </w:r>
          </w:p>
        </w:tc>
        <w:tc>
          <w:tcPr>
            <w:tcW w:w="469" w:type="pct"/>
            <w:vAlign w:val="center"/>
          </w:tcPr>
          <w:p w14:paraId="16F1E19C" w14:textId="77777777" w:rsidR="00726046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</w:tcPr>
          <w:p w14:paraId="5868D02C" w14:textId="77777777" w:rsidR="00726046" w:rsidRPr="00C07FFA" w:rsidRDefault="00726046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91EB3" w:rsidRPr="00C07FFA" w14:paraId="28B452C4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5250712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7310EEB4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6BA268EC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50A0178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891EB3" w:rsidRPr="00C07FFA" w14:paraId="18CFED70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28D7FB2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00CBBC40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2301A0FE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1089FD87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891EB3" w:rsidRPr="00C07FFA" w14:paraId="296CCE37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7BD4A528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27D0F252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15ECFC8C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3FA148A6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891EB3" w:rsidRPr="00C07FFA" w14:paraId="0D20F826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4E2FD98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4</w:t>
            </w:r>
          </w:p>
        </w:tc>
        <w:tc>
          <w:tcPr>
            <w:tcW w:w="2959" w:type="pct"/>
            <w:vAlign w:val="center"/>
          </w:tcPr>
          <w:p w14:paraId="1CB86603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692E3862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2D3609C1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891EB3" w:rsidRPr="00C07FFA" w14:paraId="3292AF61" w14:textId="77777777" w:rsidTr="00671B55">
        <w:trPr>
          <w:trHeight w:val="122"/>
          <w:jc w:val="center"/>
        </w:trPr>
        <w:tc>
          <w:tcPr>
            <w:tcW w:w="777" w:type="pct"/>
            <w:vAlign w:val="center"/>
          </w:tcPr>
          <w:p w14:paraId="44DC84C6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5</w:t>
            </w:r>
          </w:p>
        </w:tc>
        <w:tc>
          <w:tcPr>
            <w:tcW w:w="2959" w:type="pct"/>
            <w:vAlign w:val="center"/>
          </w:tcPr>
          <w:p w14:paraId="5ADE77E5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23AA6F79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5C834248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726046" w:rsidRPr="00C07FFA" w14:paraId="1A1E2060" w14:textId="77777777" w:rsidTr="00671B55">
        <w:trPr>
          <w:jc w:val="center"/>
        </w:trPr>
        <w:tc>
          <w:tcPr>
            <w:tcW w:w="777" w:type="pct"/>
            <w:vAlign w:val="center"/>
          </w:tcPr>
          <w:p w14:paraId="405EF34E" w14:textId="77777777" w:rsidR="00726046" w:rsidRPr="00C07FFA" w:rsidRDefault="00726046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  <w:lang w:val="nl-NL"/>
              </w:rPr>
              <w:t xml:space="preserve">Chương </w:t>
            </w:r>
            <w:r w:rsidRPr="00C07FFA">
              <w:rPr>
                <w:b/>
                <w:bCs/>
                <w:lang w:val="vi-VN"/>
              </w:rPr>
              <w:t>2</w:t>
            </w:r>
          </w:p>
        </w:tc>
        <w:tc>
          <w:tcPr>
            <w:tcW w:w="2959" w:type="pct"/>
            <w:vAlign w:val="center"/>
          </w:tcPr>
          <w:p w14:paraId="15A8D3BA" w14:textId="77777777" w:rsidR="00726046" w:rsidRPr="00234102" w:rsidRDefault="00234102" w:rsidP="0023410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Part 2 - Site </w:t>
            </w:r>
            <w:r w:rsidRPr="00234102">
              <w:rPr>
                <w:b/>
                <w:sz w:val="24"/>
                <w:szCs w:val="24"/>
              </w:rPr>
              <w:t>investigations</w:t>
            </w:r>
          </w:p>
        </w:tc>
        <w:tc>
          <w:tcPr>
            <w:tcW w:w="469" w:type="pct"/>
            <w:vAlign w:val="center"/>
          </w:tcPr>
          <w:p w14:paraId="08CF38A0" w14:textId="77777777" w:rsidR="00726046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  <w:vAlign w:val="center"/>
          </w:tcPr>
          <w:p w14:paraId="10BC127E" w14:textId="77777777" w:rsidR="00726046" w:rsidRPr="00C07FFA" w:rsidRDefault="00726046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</w:p>
        </w:tc>
      </w:tr>
      <w:tr w:rsidR="00726046" w:rsidRPr="00C07FFA" w14:paraId="65AFCED9" w14:textId="77777777" w:rsidTr="00671B55">
        <w:trPr>
          <w:jc w:val="center"/>
        </w:trPr>
        <w:tc>
          <w:tcPr>
            <w:tcW w:w="777" w:type="pct"/>
            <w:vAlign w:val="center"/>
          </w:tcPr>
          <w:p w14:paraId="10CCC9FC" w14:textId="77777777" w:rsidR="00726046" w:rsidRPr="00C07FFA" w:rsidRDefault="00726046" w:rsidP="00C07FFA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C07FFA">
              <w:rPr>
                <w:b/>
              </w:rPr>
              <w:t>Bài 6</w:t>
            </w:r>
          </w:p>
        </w:tc>
        <w:tc>
          <w:tcPr>
            <w:tcW w:w="2959" w:type="pct"/>
            <w:vAlign w:val="center"/>
          </w:tcPr>
          <w:p w14:paraId="1B6D8A7D" w14:textId="77777777" w:rsidR="00726046" w:rsidRPr="00C07FFA" w:rsidRDefault="00DA742C" w:rsidP="00C07FFA">
            <w:pPr>
              <w:widowControl w:val="0"/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6</w:t>
            </w:r>
            <w:r w:rsidR="00726046" w:rsidRPr="00C07FFA">
              <w:rPr>
                <w:b/>
                <w:sz w:val="24"/>
                <w:szCs w:val="24"/>
              </w:rPr>
              <w:t>: Ground Investigation</w:t>
            </w:r>
          </w:p>
        </w:tc>
        <w:tc>
          <w:tcPr>
            <w:tcW w:w="469" w:type="pct"/>
            <w:vAlign w:val="center"/>
          </w:tcPr>
          <w:p w14:paraId="54668AE4" w14:textId="77777777" w:rsidR="00726046" w:rsidRPr="00C07FFA" w:rsidRDefault="00726046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vAlign w:val="center"/>
          </w:tcPr>
          <w:p w14:paraId="7CEB307B" w14:textId="77777777" w:rsidR="00726046" w:rsidRPr="00C07FFA" w:rsidRDefault="00726046" w:rsidP="00C07FFA">
            <w:pPr>
              <w:pStyle w:val="ListParagraph"/>
              <w:widowControl w:val="0"/>
              <w:ind w:left="0"/>
              <w:jc w:val="center"/>
              <w:rPr>
                <w:bCs/>
                <w:lang w:val="vi-VN"/>
              </w:rPr>
            </w:pPr>
          </w:p>
        </w:tc>
      </w:tr>
      <w:tr w:rsidR="00891EB3" w:rsidRPr="00C07FFA" w14:paraId="4B4AEA8C" w14:textId="77777777" w:rsidTr="00671B55">
        <w:trPr>
          <w:jc w:val="center"/>
        </w:trPr>
        <w:tc>
          <w:tcPr>
            <w:tcW w:w="777" w:type="pct"/>
            <w:vAlign w:val="center"/>
          </w:tcPr>
          <w:p w14:paraId="249F57E4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0FFB7F60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3E524C88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764EE242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891EB3" w:rsidRPr="00C07FFA" w14:paraId="03B24B59" w14:textId="77777777" w:rsidTr="00671B55">
        <w:trPr>
          <w:jc w:val="center"/>
        </w:trPr>
        <w:tc>
          <w:tcPr>
            <w:tcW w:w="777" w:type="pct"/>
            <w:vAlign w:val="center"/>
          </w:tcPr>
          <w:p w14:paraId="1414DE58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7FA29581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1B4E7744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2C4239DB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891EB3" w:rsidRPr="00C07FFA" w14:paraId="3B5EAABA" w14:textId="77777777" w:rsidTr="00671B55">
        <w:trPr>
          <w:jc w:val="center"/>
        </w:trPr>
        <w:tc>
          <w:tcPr>
            <w:tcW w:w="777" w:type="pct"/>
            <w:vAlign w:val="center"/>
          </w:tcPr>
          <w:p w14:paraId="6A013F1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4CDD4FAF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6146C49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72F1A548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891EB3" w:rsidRPr="00C07FFA" w14:paraId="5821CB51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39C866E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4</w:t>
            </w:r>
          </w:p>
        </w:tc>
        <w:tc>
          <w:tcPr>
            <w:tcW w:w="2959" w:type="pct"/>
            <w:vAlign w:val="center"/>
          </w:tcPr>
          <w:p w14:paraId="581FA040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5053A146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335ED518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891EB3" w:rsidRPr="00C07FFA" w14:paraId="4A4B14AF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2381B4D9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5</w:t>
            </w:r>
          </w:p>
        </w:tc>
        <w:tc>
          <w:tcPr>
            <w:tcW w:w="2959" w:type="pct"/>
            <w:vAlign w:val="center"/>
          </w:tcPr>
          <w:p w14:paraId="4203BB2E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24309F17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785404DA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DA742C" w:rsidRPr="00C07FFA" w14:paraId="1C2E6EB0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3D655038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Chương 3</w:t>
            </w:r>
          </w:p>
        </w:tc>
        <w:tc>
          <w:tcPr>
            <w:tcW w:w="2959" w:type="pct"/>
            <w:vAlign w:val="center"/>
          </w:tcPr>
          <w:p w14:paraId="72C35B98" w14:textId="77777777" w:rsidR="00DA742C" w:rsidRPr="00234102" w:rsidRDefault="00234102" w:rsidP="00C07FFA">
            <w:pPr>
              <w:pStyle w:val="ListParagraph"/>
              <w:widowControl w:val="0"/>
              <w:ind w:left="0"/>
              <w:rPr>
                <w:b/>
              </w:rPr>
            </w:pPr>
            <w:r>
              <w:rPr>
                <w:b/>
              </w:rPr>
              <w:t>Part 3: L</w:t>
            </w:r>
            <w:r w:rsidRPr="00234102">
              <w:rPr>
                <w:b/>
              </w:rPr>
              <w:t>aboratory and in-situ tests</w:t>
            </w:r>
          </w:p>
        </w:tc>
        <w:tc>
          <w:tcPr>
            <w:tcW w:w="469" w:type="pct"/>
            <w:vAlign w:val="center"/>
          </w:tcPr>
          <w:p w14:paraId="4B9DBB99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7D32AD47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Cs/>
                <w:lang w:val="vi-VN"/>
              </w:rPr>
            </w:pPr>
          </w:p>
        </w:tc>
      </w:tr>
      <w:tr w:rsidR="00726046" w:rsidRPr="00C07FFA" w14:paraId="483705F3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3C590D03" w14:textId="77777777" w:rsidR="00726046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Bài 7</w:t>
            </w:r>
          </w:p>
        </w:tc>
        <w:tc>
          <w:tcPr>
            <w:tcW w:w="2959" w:type="pct"/>
            <w:vAlign w:val="center"/>
          </w:tcPr>
          <w:p w14:paraId="3F54F2F9" w14:textId="77777777" w:rsidR="00726046" w:rsidRPr="00C07FFA" w:rsidRDefault="00DA742C" w:rsidP="00C07FFA">
            <w:pPr>
              <w:pStyle w:val="ListParagraph"/>
              <w:widowControl w:val="0"/>
              <w:ind w:left="0"/>
            </w:pPr>
            <w:r w:rsidRPr="00C07FFA">
              <w:rPr>
                <w:b/>
              </w:rPr>
              <w:t>Unit 7: Laboratory Tests</w:t>
            </w:r>
          </w:p>
        </w:tc>
        <w:tc>
          <w:tcPr>
            <w:tcW w:w="469" w:type="pct"/>
            <w:vAlign w:val="center"/>
          </w:tcPr>
          <w:p w14:paraId="38FA0DDA" w14:textId="77777777" w:rsidR="00726046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  <w:vAlign w:val="center"/>
          </w:tcPr>
          <w:p w14:paraId="6BF24467" w14:textId="77777777" w:rsidR="00726046" w:rsidRPr="00C07FFA" w:rsidRDefault="00726046" w:rsidP="00C07FFA">
            <w:pPr>
              <w:pStyle w:val="ListParagraph"/>
              <w:widowControl w:val="0"/>
              <w:ind w:left="0"/>
              <w:jc w:val="center"/>
              <w:rPr>
                <w:bCs/>
                <w:lang w:val="vi-VN"/>
              </w:rPr>
            </w:pPr>
          </w:p>
        </w:tc>
      </w:tr>
      <w:tr w:rsidR="00891EB3" w:rsidRPr="00C07FFA" w14:paraId="578683FE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01EC0FBA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5823FAE1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775C7F4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328C9D97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891EB3" w:rsidRPr="00C07FFA" w14:paraId="042FA46C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5E8294D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52940532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13981EE4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4DE5CE7E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891EB3" w:rsidRPr="00C07FFA" w14:paraId="7E4EA8DE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32C3853F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11DB9CB4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31175E90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6893847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891EB3" w:rsidRPr="00C07FFA" w14:paraId="5AF40F83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2AB13759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4</w:t>
            </w:r>
          </w:p>
        </w:tc>
        <w:tc>
          <w:tcPr>
            <w:tcW w:w="2959" w:type="pct"/>
            <w:vAlign w:val="center"/>
          </w:tcPr>
          <w:p w14:paraId="6BA51DFB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387C1F6B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0CCE21D1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891EB3" w:rsidRPr="00C07FFA" w14:paraId="09EF8EFE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60040475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5</w:t>
            </w:r>
          </w:p>
        </w:tc>
        <w:tc>
          <w:tcPr>
            <w:tcW w:w="2959" w:type="pct"/>
            <w:vAlign w:val="center"/>
          </w:tcPr>
          <w:p w14:paraId="152BDD9D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4EE19318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3ED4EF5D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DA742C" w:rsidRPr="00C07FFA" w14:paraId="2341E43C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464D4F56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Bài 8</w:t>
            </w:r>
          </w:p>
        </w:tc>
        <w:tc>
          <w:tcPr>
            <w:tcW w:w="2959" w:type="pct"/>
            <w:vAlign w:val="center"/>
          </w:tcPr>
          <w:p w14:paraId="1EE95E67" w14:textId="77777777" w:rsidR="00DA742C" w:rsidRPr="00C07FFA" w:rsidRDefault="00DA742C" w:rsidP="00C07FFA">
            <w:pPr>
              <w:pStyle w:val="ListParagraph"/>
              <w:widowControl w:val="0"/>
              <w:ind w:left="0"/>
            </w:pPr>
            <w:r w:rsidRPr="00C07FFA">
              <w:rPr>
                <w:b/>
              </w:rPr>
              <w:t>Unit 8: In-situ Tests</w:t>
            </w:r>
          </w:p>
        </w:tc>
        <w:tc>
          <w:tcPr>
            <w:tcW w:w="469" w:type="pct"/>
            <w:vAlign w:val="center"/>
          </w:tcPr>
          <w:p w14:paraId="79D745D2" w14:textId="77777777" w:rsidR="00DA742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  <w:vAlign w:val="center"/>
          </w:tcPr>
          <w:p w14:paraId="529E702A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Cs/>
                <w:lang w:val="vi-VN"/>
              </w:rPr>
            </w:pPr>
          </w:p>
        </w:tc>
      </w:tr>
      <w:tr w:rsidR="00891EB3" w:rsidRPr="00C07FFA" w14:paraId="2A7B6440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31DD97A2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1D0EE06B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5EC4360C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285A47A6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891EB3" w:rsidRPr="00C07FFA" w14:paraId="2446A855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5AC1C6E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56F7D1EC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7C3D344E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530C91EA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891EB3" w:rsidRPr="00C07FFA" w14:paraId="50996451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45B4950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3BC6FB33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5B9FA772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16E7AB0A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891EB3" w:rsidRPr="00C07FFA" w14:paraId="37B30B31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27AA4E6B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4</w:t>
            </w:r>
          </w:p>
        </w:tc>
        <w:tc>
          <w:tcPr>
            <w:tcW w:w="2959" w:type="pct"/>
            <w:vAlign w:val="center"/>
          </w:tcPr>
          <w:p w14:paraId="4B8F344A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4FD5D76B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59B60A39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891EB3" w:rsidRPr="00C07FFA" w14:paraId="6ED408D0" w14:textId="77777777" w:rsidTr="00671B55">
        <w:trPr>
          <w:trHeight w:val="128"/>
          <w:jc w:val="center"/>
        </w:trPr>
        <w:tc>
          <w:tcPr>
            <w:tcW w:w="777" w:type="pct"/>
            <w:vAlign w:val="center"/>
          </w:tcPr>
          <w:p w14:paraId="6AC1328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5</w:t>
            </w:r>
          </w:p>
        </w:tc>
        <w:tc>
          <w:tcPr>
            <w:tcW w:w="2959" w:type="pct"/>
            <w:vAlign w:val="center"/>
          </w:tcPr>
          <w:p w14:paraId="10BBB205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0BA928E9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739323DF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DA742C" w:rsidRPr="00C07FFA" w14:paraId="1D23BCD8" w14:textId="77777777" w:rsidTr="00671B55">
        <w:trPr>
          <w:trHeight w:val="390"/>
          <w:jc w:val="center"/>
        </w:trPr>
        <w:tc>
          <w:tcPr>
            <w:tcW w:w="777" w:type="pct"/>
            <w:vAlign w:val="center"/>
          </w:tcPr>
          <w:p w14:paraId="5762F57E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Chương 4</w:t>
            </w:r>
          </w:p>
        </w:tc>
        <w:tc>
          <w:tcPr>
            <w:tcW w:w="2959" w:type="pct"/>
            <w:vAlign w:val="center"/>
          </w:tcPr>
          <w:p w14:paraId="0A70CC33" w14:textId="77777777" w:rsidR="00DA742C" w:rsidRPr="00234102" w:rsidRDefault="00DA742C" w:rsidP="00234102">
            <w:pPr>
              <w:jc w:val="both"/>
              <w:rPr>
                <w:b/>
                <w:sz w:val="24"/>
                <w:szCs w:val="24"/>
              </w:rPr>
            </w:pPr>
            <w:r w:rsidRPr="00C07FFA">
              <w:rPr>
                <w:b/>
                <w:bCs/>
                <w:sz w:val="24"/>
                <w:szCs w:val="24"/>
              </w:rPr>
              <w:t xml:space="preserve"> </w:t>
            </w:r>
            <w:r w:rsidR="00234102">
              <w:rPr>
                <w:b/>
                <w:sz w:val="24"/>
                <w:szCs w:val="24"/>
              </w:rPr>
              <w:t>Part 4 - S</w:t>
            </w:r>
            <w:r w:rsidR="00234102" w:rsidRPr="00234102">
              <w:rPr>
                <w:b/>
                <w:sz w:val="24"/>
                <w:szCs w:val="24"/>
              </w:rPr>
              <w:t>oil mechanics and foundations</w:t>
            </w:r>
          </w:p>
        </w:tc>
        <w:tc>
          <w:tcPr>
            <w:tcW w:w="469" w:type="pct"/>
            <w:vAlign w:val="center"/>
          </w:tcPr>
          <w:p w14:paraId="245689CF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26F19667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</w:p>
        </w:tc>
      </w:tr>
      <w:tr w:rsidR="00DA742C" w:rsidRPr="00C07FFA" w14:paraId="5BB264E4" w14:textId="77777777" w:rsidTr="00671B55">
        <w:trPr>
          <w:jc w:val="center"/>
        </w:trPr>
        <w:tc>
          <w:tcPr>
            <w:tcW w:w="777" w:type="pct"/>
            <w:vAlign w:val="center"/>
          </w:tcPr>
          <w:p w14:paraId="7F10729F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C07FFA">
              <w:rPr>
                <w:b/>
              </w:rPr>
              <w:t>Bài 9</w:t>
            </w:r>
          </w:p>
        </w:tc>
        <w:tc>
          <w:tcPr>
            <w:tcW w:w="2959" w:type="pct"/>
            <w:vAlign w:val="center"/>
          </w:tcPr>
          <w:p w14:paraId="350A3AE5" w14:textId="77777777" w:rsidR="00DA742C" w:rsidRPr="00C07FFA" w:rsidRDefault="00DA742C" w:rsidP="00C07FFA">
            <w:pPr>
              <w:widowControl w:val="0"/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9: Soil Mechanics</w:t>
            </w:r>
            <w:r w:rsidR="00865533" w:rsidRPr="00C07FFA">
              <w:rPr>
                <w:b/>
                <w:sz w:val="24"/>
                <w:szCs w:val="24"/>
              </w:rPr>
              <w:t xml:space="preserve"> and Rock Mechanics</w:t>
            </w:r>
          </w:p>
        </w:tc>
        <w:tc>
          <w:tcPr>
            <w:tcW w:w="469" w:type="pct"/>
            <w:vAlign w:val="center"/>
          </w:tcPr>
          <w:p w14:paraId="648223DA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  <w:vAlign w:val="center"/>
          </w:tcPr>
          <w:p w14:paraId="6FA65907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Cs/>
                <w:lang w:val="vi-VN"/>
              </w:rPr>
            </w:pPr>
          </w:p>
        </w:tc>
      </w:tr>
      <w:tr w:rsidR="00891EB3" w:rsidRPr="00C07FFA" w14:paraId="1782886C" w14:textId="77777777" w:rsidTr="00671B55">
        <w:trPr>
          <w:jc w:val="center"/>
        </w:trPr>
        <w:tc>
          <w:tcPr>
            <w:tcW w:w="777" w:type="pct"/>
            <w:vAlign w:val="center"/>
          </w:tcPr>
          <w:p w14:paraId="65D568B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471E8E1E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7A3EEEBC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5B599A55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891EB3" w:rsidRPr="00C07FFA" w14:paraId="01129BBA" w14:textId="77777777" w:rsidTr="00671B55">
        <w:trPr>
          <w:jc w:val="center"/>
        </w:trPr>
        <w:tc>
          <w:tcPr>
            <w:tcW w:w="777" w:type="pct"/>
            <w:vAlign w:val="center"/>
          </w:tcPr>
          <w:p w14:paraId="05B84D09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0A7015C9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0900666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6F649770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891EB3" w:rsidRPr="00C07FFA" w14:paraId="76BD9A4A" w14:textId="77777777" w:rsidTr="00671B55">
        <w:trPr>
          <w:jc w:val="center"/>
        </w:trPr>
        <w:tc>
          <w:tcPr>
            <w:tcW w:w="777" w:type="pct"/>
            <w:vAlign w:val="center"/>
          </w:tcPr>
          <w:p w14:paraId="41ECE1BF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379D388D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258F483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04D1913E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891EB3" w:rsidRPr="00C07FFA" w14:paraId="40BF4C12" w14:textId="77777777" w:rsidTr="00671B55">
        <w:trPr>
          <w:jc w:val="center"/>
        </w:trPr>
        <w:tc>
          <w:tcPr>
            <w:tcW w:w="777" w:type="pct"/>
            <w:vAlign w:val="center"/>
          </w:tcPr>
          <w:p w14:paraId="62D4ED82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4</w:t>
            </w:r>
          </w:p>
        </w:tc>
        <w:tc>
          <w:tcPr>
            <w:tcW w:w="2959" w:type="pct"/>
            <w:vAlign w:val="center"/>
          </w:tcPr>
          <w:p w14:paraId="1DA89255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67029540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6924B84D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891EB3" w:rsidRPr="00C07FFA" w14:paraId="1461CB45" w14:textId="77777777" w:rsidTr="00671B55">
        <w:trPr>
          <w:jc w:val="center"/>
        </w:trPr>
        <w:tc>
          <w:tcPr>
            <w:tcW w:w="777" w:type="pct"/>
            <w:vAlign w:val="center"/>
          </w:tcPr>
          <w:p w14:paraId="05D6302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5</w:t>
            </w:r>
          </w:p>
        </w:tc>
        <w:tc>
          <w:tcPr>
            <w:tcW w:w="2959" w:type="pct"/>
            <w:vAlign w:val="center"/>
          </w:tcPr>
          <w:p w14:paraId="0502D577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58C3E2A9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6DDB6294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DA742C" w:rsidRPr="00C07FFA" w14:paraId="65808CD9" w14:textId="77777777" w:rsidTr="00671B55">
        <w:trPr>
          <w:jc w:val="center"/>
        </w:trPr>
        <w:tc>
          <w:tcPr>
            <w:tcW w:w="777" w:type="pct"/>
            <w:vAlign w:val="center"/>
          </w:tcPr>
          <w:p w14:paraId="06BFC127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lastRenderedPageBreak/>
              <w:t>Bài 10</w:t>
            </w:r>
          </w:p>
        </w:tc>
        <w:tc>
          <w:tcPr>
            <w:tcW w:w="2959" w:type="pct"/>
            <w:vAlign w:val="center"/>
          </w:tcPr>
          <w:p w14:paraId="0561B9A8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both"/>
              <w:rPr>
                <w:b/>
                <w:bCs/>
              </w:rPr>
            </w:pPr>
            <w:r w:rsidRPr="00C07FFA">
              <w:rPr>
                <w:b/>
              </w:rPr>
              <w:t>Unit 10: Foundation Designs</w:t>
            </w:r>
          </w:p>
        </w:tc>
        <w:tc>
          <w:tcPr>
            <w:tcW w:w="469" w:type="pct"/>
            <w:vAlign w:val="center"/>
          </w:tcPr>
          <w:p w14:paraId="111C1642" w14:textId="77777777" w:rsidR="00DA742C" w:rsidRPr="00C07FFA" w:rsidRDefault="00725594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  <w:r w:rsidRPr="00C07FFA">
              <w:rPr>
                <w:b/>
                <w:bCs/>
              </w:rPr>
              <w:t>2</w:t>
            </w:r>
          </w:p>
        </w:tc>
        <w:tc>
          <w:tcPr>
            <w:tcW w:w="795" w:type="pct"/>
            <w:vAlign w:val="center"/>
          </w:tcPr>
          <w:p w14:paraId="7D8EAC9A" w14:textId="77777777" w:rsidR="00DA742C" w:rsidRPr="00C07FFA" w:rsidRDefault="00DA742C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</w:p>
        </w:tc>
      </w:tr>
      <w:tr w:rsidR="00891EB3" w:rsidRPr="00C07FFA" w14:paraId="741EA7AB" w14:textId="77777777" w:rsidTr="00671B55">
        <w:trPr>
          <w:trHeight w:val="285"/>
          <w:jc w:val="center"/>
        </w:trPr>
        <w:tc>
          <w:tcPr>
            <w:tcW w:w="777" w:type="pct"/>
            <w:vAlign w:val="center"/>
          </w:tcPr>
          <w:p w14:paraId="0FA8593F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48747564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Đọc hiểu (Reading comprehension)</w:t>
            </w:r>
          </w:p>
        </w:tc>
        <w:tc>
          <w:tcPr>
            <w:tcW w:w="469" w:type="pct"/>
            <w:vAlign w:val="center"/>
          </w:tcPr>
          <w:p w14:paraId="36C85D50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3FB093B0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4.2</w:t>
            </w:r>
          </w:p>
        </w:tc>
      </w:tr>
      <w:tr w:rsidR="00891EB3" w:rsidRPr="00C07FFA" w14:paraId="35639D09" w14:textId="77777777" w:rsidTr="00671B55">
        <w:trPr>
          <w:trHeight w:val="285"/>
          <w:jc w:val="center"/>
        </w:trPr>
        <w:tc>
          <w:tcPr>
            <w:tcW w:w="777" w:type="pct"/>
            <w:vAlign w:val="center"/>
          </w:tcPr>
          <w:p w14:paraId="5713381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175AC237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Từ vựng (Vocabulary)</w:t>
            </w:r>
          </w:p>
        </w:tc>
        <w:tc>
          <w:tcPr>
            <w:tcW w:w="469" w:type="pct"/>
            <w:vAlign w:val="center"/>
          </w:tcPr>
          <w:p w14:paraId="0FD969E3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22BFDBE5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  <w:lang w:val="vi-VN"/>
              </w:rPr>
              <w:t>4.1</w:t>
            </w:r>
          </w:p>
        </w:tc>
      </w:tr>
      <w:tr w:rsidR="00891EB3" w:rsidRPr="00C07FFA" w14:paraId="0E25E9A0" w14:textId="77777777" w:rsidTr="00671B55">
        <w:trPr>
          <w:trHeight w:val="285"/>
          <w:jc w:val="center"/>
        </w:trPr>
        <w:tc>
          <w:tcPr>
            <w:tcW w:w="777" w:type="pct"/>
            <w:vAlign w:val="center"/>
          </w:tcPr>
          <w:p w14:paraId="498C28A0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  <w:r w:rsidRPr="00C07FFA">
              <w:rPr>
                <w:lang w:val="vi-VN"/>
              </w:rPr>
              <w:t>1.3</w:t>
            </w:r>
          </w:p>
        </w:tc>
        <w:tc>
          <w:tcPr>
            <w:tcW w:w="2959" w:type="pct"/>
            <w:vAlign w:val="center"/>
          </w:tcPr>
          <w:p w14:paraId="20FF7178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sz w:val="24"/>
                <w:szCs w:val="24"/>
                <w:lang w:val="vi-VN"/>
              </w:rPr>
              <w:t>Bài tập ngôn ngữ (Language focus)</w:t>
            </w:r>
          </w:p>
        </w:tc>
        <w:tc>
          <w:tcPr>
            <w:tcW w:w="469" w:type="pct"/>
            <w:vAlign w:val="center"/>
          </w:tcPr>
          <w:p w14:paraId="02B0DF4A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vAlign w:val="center"/>
          </w:tcPr>
          <w:p w14:paraId="5672D36D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Cs/>
              </w:rPr>
            </w:pPr>
            <w:r w:rsidRPr="00C07FFA">
              <w:rPr>
                <w:bCs/>
              </w:rPr>
              <w:t>4.1</w:t>
            </w:r>
          </w:p>
        </w:tc>
      </w:tr>
      <w:tr w:rsidR="00891EB3" w:rsidRPr="00C07FFA" w14:paraId="4922E906" w14:textId="77777777" w:rsidTr="00671B55">
        <w:trPr>
          <w:trHeight w:val="285"/>
          <w:jc w:val="center"/>
        </w:trPr>
        <w:tc>
          <w:tcPr>
            <w:tcW w:w="777" w:type="pct"/>
            <w:vAlign w:val="center"/>
          </w:tcPr>
          <w:p w14:paraId="5F804E4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4</w:t>
            </w:r>
          </w:p>
        </w:tc>
        <w:tc>
          <w:tcPr>
            <w:tcW w:w="2959" w:type="pct"/>
            <w:vAlign w:val="center"/>
          </w:tcPr>
          <w:p w14:paraId="5846F71E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Viết (Writing)</w:t>
            </w:r>
          </w:p>
        </w:tc>
        <w:tc>
          <w:tcPr>
            <w:tcW w:w="469" w:type="pct"/>
            <w:vAlign w:val="center"/>
          </w:tcPr>
          <w:p w14:paraId="35831C2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01DAFCDA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891EB3" w:rsidRPr="00C07FFA" w14:paraId="1FA80B8D" w14:textId="77777777" w:rsidTr="00671B55">
        <w:trPr>
          <w:trHeight w:val="285"/>
          <w:jc w:val="center"/>
        </w:trPr>
        <w:tc>
          <w:tcPr>
            <w:tcW w:w="777" w:type="pct"/>
            <w:vAlign w:val="center"/>
          </w:tcPr>
          <w:p w14:paraId="5B525D01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rPr>
                <w:lang w:val="vi-VN"/>
              </w:rPr>
              <w:t>1.</w:t>
            </w:r>
            <w:r w:rsidRPr="00C07FFA">
              <w:t>5</w:t>
            </w:r>
          </w:p>
        </w:tc>
        <w:tc>
          <w:tcPr>
            <w:tcW w:w="2959" w:type="pct"/>
            <w:vAlign w:val="center"/>
          </w:tcPr>
          <w:p w14:paraId="01C6C755" w14:textId="77777777" w:rsidR="00891EB3" w:rsidRPr="00C07FFA" w:rsidRDefault="00891EB3" w:rsidP="00C07FFA">
            <w:pPr>
              <w:widowControl w:val="0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  <w:lang w:val="vi-VN"/>
              </w:rPr>
              <w:t>Dịch (Translation)</w:t>
            </w:r>
          </w:p>
        </w:tc>
        <w:tc>
          <w:tcPr>
            <w:tcW w:w="469" w:type="pct"/>
            <w:vAlign w:val="center"/>
          </w:tcPr>
          <w:p w14:paraId="41D9C4CC" w14:textId="77777777" w:rsidR="00891EB3" w:rsidRPr="00C07FFA" w:rsidRDefault="00891EB3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</w:tcPr>
          <w:p w14:paraId="5A5F9370" w14:textId="77777777" w:rsidR="00891EB3" w:rsidRPr="00C07FFA" w:rsidRDefault="00891EB3" w:rsidP="00C07FFA">
            <w:pPr>
              <w:jc w:val="center"/>
              <w:rPr>
                <w:sz w:val="24"/>
                <w:szCs w:val="24"/>
              </w:rPr>
            </w:pPr>
            <w:r w:rsidRPr="00C07FFA">
              <w:rPr>
                <w:bCs/>
                <w:sz w:val="24"/>
                <w:szCs w:val="24"/>
              </w:rPr>
              <w:t>4.2</w:t>
            </w:r>
          </w:p>
        </w:tc>
      </w:tr>
      <w:tr w:rsidR="00725594" w:rsidRPr="00C07FFA" w14:paraId="7676F975" w14:textId="77777777" w:rsidTr="00671B55">
        <w:trPr>
          <w:trHeight w:val="28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EE3A" w14:textId="77777777" w:rsidR="00725594" w:rsidRPr="00C07FFA" w:rsidRDefault="00725594" w:rsidP="00C07FFA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DDEC" w14:textId="77777777" w:rsidR="00725594" w:rsidRPr="00C07FFA" w:rsidRDefault="00725594" w:rsidP="00C07FFA">
            <w:pPr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58B6" w14:textId="77777777" w:rsidR="00725594" w:rsidRPr="00C07FFA" w:rsidRDefault="00725594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1DE0" w14:textId="77777777" w:rsidR="00725594" w:rsidRPr="00C07FFA" w:rsidRDefault="00725594" w:rsidP="00C07FFA">
            <w:pPr>
              <w:rPr>
                <w:bCs/>
                <w:sz w:val="24"/>
                <w:szCs w:val="24"/>
              </w:rPr>
            </w:pPr>
          </w:p>
        </w:tc>
      </w:tr>
      <w:tr w:rsidR="001A1A5F" w:rsidRPr="00C07FFA" w14:paraId="252CBB60" w14:textId="77777777" w:rsidTr="00671B55">
        <w:trPr>
          <w:trHeight w:val="337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EA99" w14:textId="77777777" w:rsidR="001A1A5F" w:rsidRPr="00234102" w:rsidRDefault="001A1A5F" w:rsidP="00234102">
            <w:pPr>
              <w:pStyle w:val="ListParagraph"/>
              <w:widowControl w:val="0"/>
              <w:ind w:left="0"/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DB68" w14:textId="77777777" w:rsidR="001A1A5F" w:rsidRPr="00234102" w:rsidRDefault="00234102" w:rsidP="00234102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234102">
              <w:rPr>
                <w:b/>
                <w:sz w:val="24"/>
                <w:szCs w:val="24"/>
              </w:rPr>
              <w:t>art 5- bài đọc thêm (additional units)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E6DE" w14:textId="77777777" w:rsidR="001A1A5F" w:rsidRPr="00234102" w:rsidRDefault="001A1A5F" w:rsidP="00234102">
            <w:pPr>
              <w:pStyle w:val="ListParagraph"/>
              <w:widowControl w:val="0"/>
              <w:ind w:left="0"/>
              <w:rPr>
                <w:b/>
                <w:bCs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46E" w14:textId="77777777" w:rsidR="001A1A5F" w:rsidRPr="00C07FFA" w:rsidRDefault="001A1A5F" w:rsidP="00234102">
            <w:pPr>
              <w:rPr>
                <w:bCs/>
                <w:sz w:val="24"/>
                <w:szCs w:val="24"/>
              </w:rPr>
            </w:pPr>
          </w:p>
        </w:tc>
      </w:tr>
      <w:tr w:rsidR="00CC185C" w:rsidRPr="00C07FFA" w14:paraId="66F000D3" w14:textId="77777777" w:rsidTr="00671B55">
        <w:trPr>
          <w:trHeight w:val="28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1C6E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7789" w14:textId="77777777" w:rsidR="00CC185C" w:rsidRPr="00C07FFA" w:rsidRDefault="00CC185C" w:rsidP="00C07FFA">
            <w:pPr>
              <w:widowControl w:val="0"/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13: Soil classification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98DE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24CF" w14:textId="77777777" w:rsidR="00CC185C" w:rsidRPr="00C07FFA" w:rsidRDefault="00CC185C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185C" w:rsidRPr="00C07FFA" w14:paraId="24476420" w14:textId="77777777" w:rsidTr="00671B55">
        <w:trPr>
          <w:trHeight w:val="28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8083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DD9C" w14:textId="77777777" w:rsidR="00CC185C" w:rsidRPr="00C07FFA" w:rsidRDefault="00CC185C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b/>
                <w:sz w:val="24"/>
                <w:szCs w:val="24"/>
              </w:rPr>
              <w:t>Unit  14: Sampling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701A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8BC2" w14:textId="77777777" w:rsidR="00CC185C" w:rsidRPr="00C07FFA" w:rsidRDefault="00CC185C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185C" w:rsidRPr="00C07FFA" w14:paraId="41FEB3FA" w14:textId="77777777" w:rsidTr="00671B55">
        <w:trPr>
          <w:trHeight w:val="28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E083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E6F7" w14:textId="77777777" w:rsidR="00CC185C" w:rsidRPr="00C07FFA" w:rsidRDefault="00CC185C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b/>
                <w:sz w:val="24"/>
                <w:szCs w:val="24"/>
              </w:rPr>
              <w:t xml:space="preserve">Unit 15: Stresses in Soils 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88B7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BF68" w14:textId="77777777" w:rsidR="00CC185C" w:rsidRPr="00C07FFA" w:rsidRDefault="00CC185C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185C" w:rsidRPr="00C07FFA" w14:paraId="74A2D19E" w14:textId="77777777" w:rsidTr="00671B55">
        <w:trPr>
          <w:trHeight w:val="28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4453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216E" w14:textId="77777777" w:rsidR="00CC185C" w:rsidRPr="00C07FFA" w:rsidRDefault="00CC185C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b/>
                <w:sz w:val="24"/>
                <w:szCs w:val="24"/>
              </w:rPr>
              <w:t>Unit 16: Shear Strength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6DC5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595" w14:textId="77777777" w:rsidR="00CC185C" w:rsidRPr="00C07FFA" w:rsidRDefault="00CC185C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185C" w:rsidRPr="00C07FFA" w14:paraId="012D1501" w14:textId="77777777" w:rsidTr="00671B55">
        <w:trPr>
          <w:trHeight w:val="28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8A6B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F3A1" w14:textId="77777777" w:rsidR="00CC185C" w:rsidRPr="00C07FFA" w:rsidRDefault="00CC185C" w:rsidP="00C07FFA">
            <w:pPr>
              <w:widowControl w:val="0"/>
              <w:rPr>
                <w:sz w:val="24"/>
                <w:szCs w:val="24"/>
                <w:lang w:val="vi-VN"/>
              </w:rPr>
            </w:pPr>
            <w:r w:rsidRPr="00C07FFA">
              <w:rPr>
                <w:b/>
                <w:sz w:val="24"/>
                <w:szCs w:val="24"/>
              </w:rPr>
              <w:t>Unit  17: Footing on Clay and Sand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12946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4EB3" w14:textId="77777777" w:rsidR="00CC185C" w:rsidRPr="00C07FFA" w:rsidRDefault="00CC185C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185C" w:rsidRPr="00C07FFA" w14:paraId="2BC72D29" w14:textId="77777777" w:rsidTr="00671B55">
        <w:trPr>
          <w:trHeight w:val="28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7106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CCB9" w14:textId="77777777" w:rsidR="00CC185C" w:rsidRPr="00C07FFA" w:rsidRDefault="00CC185C" w:rsidP="00C07FFA">
            <w:pPr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18: Pier foundations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9678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B74" w14:textId="77777777" w:rsidR="00CC185C" w:rsidRPr="00C07FFA" w:rsidRDefault="00CC185C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185C" w:rsidRPr="00C07FFA" w14:paraId="628AAE9C" w14:textId="77777777" w:rsidTr="00671B55">
        <w:trPr>
          <w:trHeight w:val="56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4455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1A77" w14:textId="77777777" w:rsidR="00CC185C" w:rsidRPr="00C07FFA" w:rsidRDefault="00CC185C" w:rsidP="00C07FFA">
            <w:pPr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19: Description of Rock Masses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19CD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ADC2" w14:textId="77777777" w:rsidR="00CC185C" w:rsidRPr="00C07FFA" w:rsidRDefault="00CC185C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185C" w:rsidRPr="00C07FFA" w14:paraId="5A509FFE" w14:textId="77777777" w:rsidTr="00671B55">
        <w:trPr>
          <w:trHeight w:val="28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8D48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lang w:val="vi-VN"/>
              </w:rPr>
            </w:pP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F199" w14:textId="77777777" w:rsidR="00CC185C" w:rsidRPr="00C07FFA" w:rsidRDefault="00CC185C" w:rsidP="00C07FFA">
            <w:pPr>
              <w:rPr>
                <w:b/>
                <w:sz w:val="24"/>
                <w:szCs w:val="24"/>
              </w:rPr>
            </w:pPr>
            <w:r w:rsidRPr="00C07FFA">
              <w:rPr>
                <w:b/>
                <w:sz w:val="24"/>
                <w:szCs w:val="24"/>
              </w:rPr>
              <w:t>Unit 20: Slope stability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70E5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D3D6" w14:textId="77777777" w:rsidR="00CC185C" w:rsidRPr="00C07FFA" w:rsidRDefault="00CC185C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C185C" w:rsidRPr="00C07FFA" w14:paraId="48A18BF0" w14:textId="77777777" w:rsidTr="00671B55">
        <w:trPr>
          <w:trHeight w:val="28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B8CD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</w:pPr>
            <w:r w:rsidRPr="00C07FFA">
              <w:t>Phụ lục (Annex)</w:t>
            </w:r>
          </w:p>
        </w:tc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6F09" w14:textId="77777777" w:rsidR="00CC185C" w:rsidRPr="00234102" w:rsidRDefault="00CC185C" w:rsidP="00234102">
            <w:pPr>
              <w:pStyle w:val="ListParagraph"/>
              <w:ind w:left="0"/>
            </w:pPr>
            <w:r w:rsidRPr="00C07FFA">
              <w:t>Enginee</w:t>
            </w:r>
            <w:r w:rsidR="00234102">
              <w:t>ring geology report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6897" w14:textId="77777777" w:rsidR="00CC185C" w:rsidRPr="00C07FFA" w:rsidRDefault="00CC185C" w:rsidP="00C07FFA">
            <w:pPr>
              <w:pStyle w:val="ListParagraph"/>
              <w:widowControl w:val="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24CD" w14:textId="77777777" w:rsidR="00CC185C" w:rsidRPr="00C07FFA" w:rsidRDefault="00CC185C" w:rsidP="00C07FFA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78824A41" w14:textId="77777777" w:rsidR="00671B55" w:rsidRPr="00CA3839" w:rsidRDefault="00671B55" w:rsidP="00671B55">
      <w:pPr>
        <w:pStyle w:val="BodyText2"/>
        <w:widowControl w:val="0"/>
        <w:spacing w:after="0" w:line="240" w:lineRule="auto"/>
        <w:jc w:val="both"/>
        <w:rPr>
          <w:bCs/>
          <w:sz w:val="24"/>
          <w:szCs w:val="24"/>
        </w:rPr>
      </w:pPr>
      <w:r w:rsidRPr="00CA3839">
        <w:rPr>
          <w:b/>
          <w:bCs/>
          <w:color w:val="000000"/>
          <w:sz w:val="24"/>
          <w:szCs w:val="24"/>
        </w:rPr>
        <w:t>7. Phương pháp giảng dạy:</w:t>
      </w:r>
    </w:p>
    <w:p w14:paraId="3967982C" w14:textId="77777777" w:rsidR="007435EA" w:rsidRPr="00C07FFA" w:rsidRDefault="007435EA" w:rsidP="00671B55">
      <w:pPr>
        <w:pStyle w:val="ListParagraph"/>
        <w:widowControl w:val="0"/>
        <w:ind w:left="0" w:firstLine="720"/>
        <w:jc w:val="both"/>
        <w:rPr>
          <w:bCs/>
        </w:rPr>
      </w:pPr>
      <w:r w:rsidRPr="00C07FFA">
        <w:rPr>
          <w:bCs/>
          <w:color w:val="000000"/>
        </w:rPr>
        <w:t xml:space="preserve">- Giảng dạy lý thuyết kết hợp </w:t>
      </w:r>
      <w:r w:rsidR="005E79FA" w:rsidRPr="00C07FFA">
        <w:rPr>
          <w:bCs/>
          <w:color w:val="000000"/>
        </w:rPr>
        <w:t>bài tập</w:t>
      </w:r>
      <w:r w:rsidR="001A1A5F" w:rsidRPr="00C07FFA">
        <w:rPr>
          <w:bCs/>
          <w:color w:val="000000"/>
        </w:rPr>
        <w:t>, thảo luận</w:t>
      </w:r>
      <w:r w:rsidR="005824D1" w:rsidRPr="00C07FFA">
        <w:rPr>
          <w:bCs/>
          <w:color w:val="000000"/>
        </w:rPr>
        <w:t>, thuyết trình nhóm</w:t>
      </w:r>
      <w:r w:rsidR="002A0BEB" w:rsidRPr="00C07FFA">
        <w:rPr>
          <w:bCs/>
          <w:color w:val="000000"/>
        </w:rPr>
        <w:t>.</w:t>
      </w:r>
    </w:p>
    <w:p w14:paraId="5645B3DD" w14:textId="77777777" w:rsidR="00667E11" w:rsidRPr="00C07FFA" w:rsidRDefault="00667E11" w:rsidP="00C07FFA">
      <w:pPr>
        <w:widowControl w:val="0"/>
        <w:jc w:val="both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</w:rPr>
        <w:t xml:space="preserve">8. </w:t>
      </w:r>
      <w:r w:rsidR="00744C77" w:rsidRPr="00C07FFA">
        <w:rPr>
          <w:b/>
          <w:bCs/>
          <w:color w:val="000000"/>
          <w:sz w:val="24"/>
          <w:szCs w:val="24"/>
        </w:rPr>
        <w:t>Nhiệm vụ của sinh viên</w:t>
      </w:r>
      <w:r w:rsidRPr="00C07FFA">
        <w:rPr>
          <w:b/>
          <w:bCs/>
          <w:color w:val="000000"/>
          <w:sz w:val="24"/>
          <w:szCs w:val="24"/>
        </w:rPr>
        <w:t>:</w:t>
      </w:r>
    </w:p>
    <w:p w14:paraId="4B1203FF" w14:textId="77777777" w:rsidR="00667E11" w:rsidRPr="00C07FFA" w:rsidRDefault="00744C77" w:rsidP="00C07FFA">
      <w:pPr>
        <w:widowControl w:val="0"/>
        <w:ind w:firstLine="720"/>
        <w:jc w:val="both"/>
        <w:rPr>
          <w:bCs/>
          <w:color w:val="000000"/>
          <w:sz w:val="24"/>
          <w:szCs w:val="24"/>
        </w:rPr>
      </w:pPr>
      <w:r w:rsidRPr="00C07FFA">
        <w:rPr>
          <w:bCs/>
          <w:color w:val="000000"/>
          <w:sz w:val="24"/>
          <w:szCs w:val="24"/>
        </w:rPr>
        <w:t xml:space="preserve">- </w:t>
      </w:r>
      <w:r w:rsidR="006E5BAC" w:rsidRPr="00C07FFA">
        <w:rPr>
          <w:bCs/>
          <w:color w:val="000000"/>
          <w:sz w:val="24"/>
          <w:szCs w:val="24"/>
        </w:rPr>
        <w:t>Có mặt</w:t>
      </w:r>
      <w:r w:rsidRPr="00C07FFA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0D3017E5" w14:textId="77777777" w:rsidR="00667E11" w:rsidRPr="00C07FFA" w:rsidRDefault="00744C77" w:rsidP="00671B55">
      <w:pPr>
        <w:widowControl w:val="0"/>
        <w:ind w:firstLine="720"/>
        <w:jc w:val="both"/>
        <w:rPr>
          <w:bCs/>
          <w:color w:val="000000"/>
          <w:sz w:val="24"/>
          <w:szCs w:val="24"/>
        </w:rPr>
      </w:pPr>
      <w:r w:rsidRPr="00C07FFA">
        <w:rPr>
          <w:bCs/>
          <w:color w:val="000000"/>
          <w:sz w:val="24"/>
          <w:szCs w:val="24"/>
        </w:rPr>
        <w:t xml:space="preserve">- </w:t>
      </w:r>
      <w:r w:rsidR="006E5BAC" w:rsidRPr="00C07FFA">
        <w:rPr>
          <w:bCs/>
          <w:color w:val="000000"/>
          <w:sz w:val="24"/>
          <w:szCs w:val="24"/>
        </w:rPr>
        <w:t>Hoàn thành</w:t>
      </w:r>
      <w:r w:rsidR="00891EB3" w:rsidRPr="00C07FFA">
        <w:rPr>
          <w:bCs/>
          <w:color w:val="000000"/>
          <w:sz w:val="24"/>
          <w:szCs w:val="24"/>
        </w:rPr>
        <w:t xml:space="preserve"> đầy đủ các bài tập cá nhân, bài tập nhóm,</w:t>
      </w:r>
      <w:r w:rsidRPr="00C07FFA">
        <w:rPr>
          <w:bCs/>
          <w:color w:val="000000"/>
          <w:sz w:val="24"/>
          <w:szCs w:val="24"/>
        </w:rPr>
        <w:t xml:space="preserve"> </w:t>
      </w:r>
      <w:r w:rsidR="00891EB3" w:rsidRPr="00C07FFA">
        <w:rPr>
          <w:bCs/>
          <w:color w:val="000000"/>
          <w:sz w:val="24"/>
          <w:szCs w:val="24"/>
        </w:rPr>
        <w:t>bài kiểm tra</w:t>
      </w:r>
      <w:r w:rsidRPr="00C07FFA">
        <w:rPr>
          <w:bCs/>
          <w:color w:val="000000"/>
          <w:sz w:val="24"/>
          <w:szCs w:val="24"/>
        </w:rPr>
        <w:t xml:space="preserve"> và được đánh giá kết quả thực hiện.</w:t>
      </w:r>
    </w:p>
    <w:p w14:paraId="09115FE5" w14:textId="77777777" w:rsidR="00667E11" w:rsidRPr="00C07FFA" w:rsidRDefault="00744C77" w:rsidP="00671B55">
      <w:pPr>
        <w:widowControl w:val="0"/>
        <w:ind w:firstLine="720"/>
        <w:jc w:val="both"/>
        <w:rPr>
          <w:bCs/>
          <w:color w:val="000000"/>
          <w:sz w:val="24"/>
          <w:szCs w:val="24"/>
        </w:rPr>
      </w:pPr>
      <w:r w:rsidRPr="00C07FFA">
        <w:rPr>
          <w:bCs/>
          <w:color w:val="000000"/>
          <w:sz w:val="24"/>
          <w:szCs w:val="24"/>
        </w:rPr>
        <w:t>- Tham dự kiểm tra giữa học kỳ</w:t>
      </w:r>
      <w:r w:rsidR="005E79FA" w:rsidRPr="00C07FFA">
        <w:rPr>
          <w:bCs/>
          <w:color w:val="000000"/>
          <w:sz w:val="24"/>
          <w:szCs w:val="24"/>
        </w:rPr>
        <w:t xml:space="preserve"> (làm bài </w:t>
      </w:r>
      <w:r w:rsidR="00891EB3" w:rsidRPr="00C07FFA">
        <w:rPr>
          <w:bCs/>
          <w:color w:val="000000"/>
          <w:sz w:val="24"/>
          <w:szCs w:val="24"/>
        </w:rPr>
        <w:t>kiểm tra</w:t>
      </w:r>
      <w:r w:rsidR="005E79FA" w:rsidRPr="00C07FFA">
        <w:rPr>
          <w:bCs/>
          <w:color w:val="000000"/>
          <w:sz w:val="24"/>
          <w:szCs w:val="24"/>
        </w:rPr>
        <w:t>)</w:t>
      </w:r>
      <w:r w:rsidRPr="00C07FFA">
        <w:rPr>
          <w:bCs/>
          <w:color w:val="000000"/>
          <w:sz w:val="24"/>
          <w:szCs w:val="24"/>
        </w:rPr>
        <w:t>.</w:t>
      </w:r>
    </w:p>
    <w:p w14:paraId="7A989467" w14:textId="77777777" w:rsidR="00667E11" w:rsidRPr="00C07FFA" w:rsidRDefault="00744C77" w:rsidP="00671B55">
      <w:pPr>
        <w:widowControl w:val="0"/>
        <w:ind w:firstLine="720"/>
        <w:jc w:val="both"/>
        <w:rPr>
          <w:bCs/>
          <w:color w:val="000000"/>
          <w:sz w:val="24"/>
          <w:szCs w:val="24"/>
        </w:rPr>
      </w:pPr>
      <w:r w:rsidRPr="00C07FFA">
        <w:rPr>
          <w:bCs/>
          <w:color w:val="000000"/>
          <w:sz w:val="24"/>
          <w:szCs w:val="24"/>
        </w:rPr>
        <w:t>- Tham dự thi kết thúc học phần</w:t>
      </w:r>
      <w:r w:rsidR="000F78FF" w:rsidRPr="00C07FFA">
        <w:rPr>
          <w:bCs/>
          <w:color w:val="000000"/>
          <w:sz w:val="24"/>
          <w:szCs w:val="24"/>
        </w:rPr>
        <w:t xml:space="preserve"> (bắt buộc)</w:t>
      </w:r>
      <w:r w:rsidRPr="00C07FFA">
        <w:rPr>
          <w:bCs/>
          <w:color w:val="000000"/>
          <w:sz w:val="24"/>
          <w:szCs w:val="24"/>
        </w:rPr>
        <w:t>.</w:t>
      </w:r>
    </w:p>
    <w:p w14:paraId="4A8226CF" w14:textId="77777777" w:rsidR="00744C77" w:rsidRPr="00C07FFA" w:rsidRDefault="00744C77" w:rsidP="00671B55">
      <w:pPr>
        <w:widowControl w:val="0"/>
        <w:ind w:firstLine="720"/>
        <w:jc w:val="both"/>
        <w:rPr>
          <w:b/>
          <w:bCs/>
          <w:color w:val="000000"/>
          <w:sz w:val="24"/>
          <w:szCs w:val="24"/>
        </w:rPr>
      </w:pPr>
      <w:r w:rsidRPr="00C07FFA">
        <w:rPr>
          <w:bCs/>
          <w:color w:val="000000"/>
          <w:sz w:val="24"/>
          <w:szCs w:val="24"/>
        </w:rPr>
        <w:t xml:space="preserve">- Chủ động </w:t>
      </w:r>
      <w:r w:rsidR="002B3774" w:rsidRPr="00C07FFA">
        <w:rPr>
          <w:bCs/>
          <w:color w:val="000000"/>
          <w:sz w:val="24"/>
          <w:szCs w:val="24"/>
        </w:rPr>
        <w:t xml:space="preserve">chuẩn bị các nội dung và </w:t>
      </w:r>
      <w:r w:rsidRPr="00C07FFA">
        <w:rPr>
          <w:bCs/>
          <w:color w:val="000000"/>
          <w:sz w:val="24"/>
          <w:szCs w:val="24"/>
        </w:rPr>
        <w:t>thực hiện giờ tự học</w:t>
      </w:r>
      <w:r w:rsidR="002B3774" w:rsidRPr="00C07FFA">
        <w:rPr>
          <w:bCs/>
          <w:color w:val="000000"/>
          <w:sz w:val="24"/>
          <w:szCs w:val="24"/>
        </w:rPr>
        <w:t xml:space="preserve"> theo mục 11</w:t>
      </w:r>
      <w:r w:rsidRPr="00C07FFA">
        <w:rPr>
          <w:bCs/>
          <w:color w:val="000000"/>
          <w:sz w:val="24"/>
          <w:szCs w:val="24"/>
        </w:rPr>
        <w:t>.</w:t>
      </w:r>
    </w:p>
    <w:p w14:paraId="7E17A28B" w14:textId="77777777" w:rsidR="00744C77" w:rsidRPr="00C07FFA" w:rsidRDefault="00667E11" w:rsidP="00C07FFA">
      <w:pPr>
        <w:pStyle w:val="BodyText2"/>
        <w:widowControl w:val="0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</w:rPr>
        <w:t xml:space="preserve">9. </w:t>
      </w:r>
      <w:r w:rsidR="00744C77" w:rsidRPr="00C07FFA">
        <w:rPr>
          <w:b/>
          <w:bCs/>
          <w:color w:val="000000"/>
          <w:sz w:val="24"/>
          <w:szCs w:val="24"/>
        </w:rPr>
        <w:t>Đánh gi</w:t>
      </w:r>
      <w:r w:rsidR="009540AF" w:rsidRPr="00C07FFA">
        <w:rPr>
          <w:b/>
          <w:bCs/>
          <w:color w:val="000000"/>
          <w:sz w:val="24"/>
          <w:szCs w:val="24"/>
        </w:rPr>
        <w:t>á kết quả học tập của sinh viên</w:t>
      </w:r>
    </w:p>
    <w:p w14:paraId="6BC3BC68" w14:textId="77777777" w:rsidR="00FB6955" w:rsidRPr="00C07FFA" w:rsidRDefault="005E79FA" w:rsidP="00C07FFA">
      <w:pPr>
        <w:pStyle w:val="BodyText2"/>
        <w:widowControl w:val="0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</w:rPr>
        <w:t xml:space="preserve">9.1. </w:t>
      </w:r>
      <w:r w:rsidR="00744C77" w:rsidRPr="00C07FFA">
        <w:rPr>
          <w:b/>
          <w:bCs/>
          <w:color w:val="000000"/>
          <w:sz w:val="24"/>
          <w:szCs w:val="24"/>
        </w:rPr>
        <w:t>Cách đánh giá</w:t>
      </w:r>
      <w:r w:rsidR="00336BE4" w:rsidRPr="00C07FFA">
        <w:rPr>
          <w:b/>
          <w:bCs/>
          <w:color w:val="000000"/>
          <w:sz w:val="24"/>
          <w:szCs w:val="24"/>
        </w:rPr>
        <w:t>:</w:t>
      </w:r>
      <w:r w:rsidR="00667E11" w:rsidRPr="00C07FFA">
        <w:rPr>
          <w:bCs/>
          <w:color w:val="000000"/>
          <w:sz w:val="24"/>
          <w:szCs w:val="24"/>
        </w:rPr>
        <w:tab/>
      </w:r>
    </w:p>
    <w:p w14:paraId="4F1FE32F" w14:textId="77777777" w:rsidR="00744C77" w:rsidRPr="00C07FFA" w:rsidRDefault="00744C77" w:rsidP="00C07FFA">
      <w:pPr>
        <w:pStyle w:val="BodyText2"/>
        <w:widowControl w:val="0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C07FFA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55B503A" w14:textId="77777777" w:rsidR="00BA7C39" w:rsidRPr="00C07FFA" w:rsidRDefault="00BA7C39" w:rsidP="00C07FFA">
      <w:pPr>
        <w:pStyle w:val="BodyText2"/>
        <w:widowControl w:val="0"/>
        <w:spacing w:after="0"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C07FFA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C07FFA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3122"/>
        <w:gridCol w:w="4519"/>
        <w:gridCol w:w="1351"/>
      </w:tblGrid>
      <w:tr w:rsidR="00665547" w:rsidRPr="00C07FFA" w14:paraId="6D7196C2" w14:textId="77777777" w:rsidTr="00671B55">
        <w:trPr>
          <w:jc w:val="center"/>
        </w:trPr>
        <w:tc>
          <w:tcPr>
            <w:tcW w:w="302" w:type="pct"/>
            <w:shd w:val="clear" w:color="auto" w:fill="auto"/>
          </w:tcPr>
          <w:p w14:paraId="6B2185DA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1631" w:type="pct"/>
            <w:shd w:val="clear" w:color="auto" w:fill="auto"/>
          </w:tcPr>
          <w:p w14:paraId="0018F2A9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2361" w:type="pct"/>
            <w:shd w:val="clear" w:color="auto" w:fill="auto"/>
          </w:tcPr>
          <w:p w14:paraId="5821F79D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706" w:type="pct"/>
            <w:shd w:val="clear" w:color="auto" w:fill="auto"/>
          </w:tcPr>
          <w:p w14:paraId="2A25210C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C07FFA" w14:paraId="10C41CC1" w14:textId="77777777" w:rsidTr="00671B55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14:paraId="39B182AB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69EEAD11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2361" w:type="pct"/>
            <w:shd w:val="clear" w:color="auto" w:fill="auto"/>
            <w:vAlign w:val="center"/>
          </w:tcPr>
          <w:p w14:paraId="047241F1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86915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C02EB7" w:rsidRPr="00C07FFA" w14:paraId="0E27CC9C" w14:textId="77777777" w:rsidTr="00671B55">
        <w:trPr>
          <w:trHeight w:val="364"/>
          <w:jc w:val="center"/>
        </w:trPr>
        <w:tc>
          <w:tcPr>
            <w:tcW w:w="302" w:type="pct"/>
            <w:shd w:val="clear" w:color="auto" w:fill="auto"/>
            <w:vAlign w:val="center"/>
          </w:tcPr>
          <w:p w14:paraId="4E8FCE96" w14:textId="77777777" w:rsidR="00C02EB7" w:rsidRPr="00C07FFA" w:rsidRDefault="00C02EB7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7DF52C5A" w14:textId="77777777" w:rsidR="00C02EB7" w:rsidRPr="00C07FFA" w:rsidRDefault="00C02EB7" w:rsidP="00C07FFA">
            <w:pPr>
              <w:pStyle w:val="BodyText2"/>
              <w:widowControl w:val="0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236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B36D0F" w14:textId="77777777" w:rsidR="00C02EB7" w:rsidRPr="00C07FFA" w:rsidRDefault="00C02EB7" w:rsidP="00C07FFA">
            <w:pPr>
              <w:pStyle w:val="BodyText2"/>
              <w:widowControl w:val="0"/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C07FF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B5BD" w14:textId="77777777" w:rsidR="00C02EB7" w:rsidRPr="00C07FFA" w:rsidRDefault="00C02EB7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7E11" w:rsidRPr="00C07FFA" w14:paraId="10601895" w14:textId="77777777" w:rsidTr="00671B55">
        <w:trPr>
          <w:trHeight w:val="358"/>
          <w:jc w:val="center"/>
        </w:trPr>
        <w:tc>
          <w:tcPr>
            <w:tcW w:w="302" w:type="pct"/>
            <w:shd w:val="clear" w:color="auto" w:fill="auto"/>
            <w:vAlign w:val="center"/>
          </w:tcPr>
          <w:p w14:paraId="27E131F3" w14:textId="77777777" w:rsidR="00667E11" w:rsidRPr="00C07FFA" w:rsidRDefault="00C02EB7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0545F060" w14:textId="77777777" w:rsidR="00667E11" w:rsidRPr="00C07FFA" w:rsidRDefault="00667E11" w:rsidP="00C07FFA">
            <w:pPr>
              <w:pStyle w:val="BodyText2"/>
              <w:widowControl w:val="0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C02EB7" w:rsidRPr="00C07FF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236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235615" w14:textId="77777777" w:rsidR="00667E11" w:rsidRPr="00C07FFA" w:rsidRDefault="00891EB3" w:rsidP="00C07FFA">
            <w:pPr>
              <w:pStyle w:val="BodyText2"/>
              <w:widowControl w:val="0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Làm bài kiểm tra</w:t>
            </w:r>
          </w:p>
        </w:tc>
        <w:tc>
          <w:tcPr>
            <w:tcW w:w="7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6135" w14:textId="77777777" w:rsidR="00667E11" w:rsidRPr="00C07FFA" w:rsidRDefault="00667E11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C07FFA" w14:paraId="45BC40FC" w14:textId="77777777" w:rsidTr="00671B55">
        <w:trPr>
          <w:jc w:val="center"/>
        </w:trPr>
        <w:tc>
          <w:tcPr>
            <w:tcW w:w="302" w:type="pct"/>
            <w:shd w:val="clear" w:color="auto" w:fill="auto"/>
            <w:vAlign w:val="center"/>
          </w:tcPr>
          <w:p w14:paraId="519BB5F0" w14:textId="77777777" w:rsidR="00665547" w:rsidRPr="00C07FFA" w:rsidRDefault="00C02EB7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5D9F9FA9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Điểm thi kết thúc học</w:t>
            </w:r>
            <w:r w:rsidR="00C02EB7" w:rsidRPr="00C07FF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</w:p>
        </w:tc>
        <w:tc>
          <w:tcPr>
            <w:tcW w:w="2361" w:type="pct"/>
            <w:shd w:val="clear" w:color="auto" w:fill="auto"/>
            <w:vAlign w:val="center"/>
          </w:tcPr>
          <w:p w14:paraId="4FBD10AD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67E11" w:rsidRPr="00C07FFA">
              <w:rPr>
                <w:bCs/>
                <w:color w:val="000000"/>
                <w:sz w:val="24"/>
                <w:szCs w:val="24"/>
                <w:lang w:val="nl-NL"/>
              </w:rPr>
              <w:t xml:space="preserve"> (60 </w:t>
            </w: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C07FF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335A779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và 100% </w:t>
            </w:r>
            <w:r w:rsidR="00C02EB7" w:rsidRPr="00C07FFA">
              <w:rPr>
                <w:bCs/>
                <w:color w:val="000000"/>
                <w:sz w:val="24"/>
                <w:szCs w:val="24"/>
                <w:lang w:val="nl-NL"/>
              </w:rPr>
              <w:t>bài tập, bài tiểu luận</w:t>
            </w:r>
          </w:p>
          <w:p w14:paraId="5C6692A4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C07FFA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C07FFA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C07FF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706" w:type="pct"/>
            <w:shd w:val="clear" w:color="auto" w:fill="auto"/>
          </w:tcPr>
          <w:p w14:paraId="66147491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9C8DA75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971970A" w14:textId="77777777" w:rsidR="00665547" w:rsidRPr="00C07FFA" w:rsidRDefault="00665547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6215E208" w14:textId="77777777" w:rsidR="00652351" w:rsidRPr="00C07FFA" w:rsidRDefault="005E79FA" w:rsidP="00C07FFA">
      <w:pPr>
        <w:pStyle w:val="BodyText2"/>
        <w:widowControl w:val="0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</w:rPr>
        <w:t xml:space="preserve">9.2. </w:t>
      </w:r>
      <w:r w:rsidR="00744C77" w:rsidRPr="00C07FFA">
        <w:rPr>
          <w:b/>
          <w:bCs/>
          <w:color w:val="000000"/>
          <w:sz w:val="24"/>
          <w:szCs w:val="24"/>
        </w:rPr>
        <w:t>Cách tính điểm</w:t>
      </w:r>
    </w:p>
    <w:p w14:paraId="7C8D289D" w14:textId="77777777" w:rsidR="00652351" w:rsidRPr="00C07FFA" w:rsidRDefault="00744C77" w:rsidP="00C07FFA">
      <w:pPr>
        <w:pStyle w:val="BodyText2"/>
        <w:widowControl w:val="0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C07FFA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4E5C1BD3" w14:textId="77777777" w:rsidR="00744C77" w:rsidRPr="00C07FFA" w:rsidRDefault="00744C77" w:rsidP="00C07FFA">
      <w:pPr>
        <w:pStyle w:val="BodyText2"/>
        <w:widowControl w:val="0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C07FFA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C07FFA">
        <w:rPr>
          <w:bCs/>
          <w:color w:val="000000"/>
          <w:sz w:val="24"/>
          <w:szCs w:val="24"/>
          <w:lang w:val="vi-VN"/>
        </w:rPr>
        <w:t xml:space="preserve">tính </w:t>
      </w:r>
      <w:r w:rsidRPr="00C07FFA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C07FFA">
        <w:rPr>
          <w:bCs/>
          <w:sz w:val="24"/>
          <w:szCs w:val="24"/>
        </w:rPr>
        <w:t>được quy đổi sang</w:t>
      </w:r>
      <w:r w:rsidRPr="00C07FFA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C07FFA">
        <w:rPr>
          <w:bCs/>
          <w:color w:val="000000"/>
          <w:sz w:val="24"/>
          <w:szCs w:val="24"/>
          <w:lang w:val="vi-VN"/>
        </w:rPr>
        <w:t>Nhà t</w:t>
      </w:r>
      <w:r w:rsidRPr="00C07FFA">
        <w:rPr>
          <w:bCs/>
          <w:color w:val="000000"/>
          <w:sz w:val="24"/>
          <w:szCs w:val="24"/>
        </w:rPr>
        <w:t xml:space="preserve">rường. </w:t>
      </w:r>
    </w:p>
    <w:p w14:paraId="3EA4532E" w14:textId="77777777" w:rsidR="00671B55" w:rsidRDefault="00FB6955" w:rsidP="00671B55">
      <w:pPr>
        <w:pStyle w:val="BodyText2"/>
        <w:widowControl w:val="0"/>
        <w:spacing w:after="0" w:line="240" w:lineRule="auto"/>
        <w:jc w:val="both"/>
        <w:rPr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</w:rPr>
        <w:t xml:space="preserve">10. </w:t>
      </w:r>
      <w:r w:rsidR="00744C77" w:rsidRPr="00C07FFA">
        <w:rPr>
          <w:b/>
          <w:bCs/>
          <w:color w:val="000000"/>
          <w:sz w:val="24"/>
          <w:szCs w:val="24"/>
        </w:rPr>
        <w:t>Tài liệu học tập</w:t>
      </w:r>
      <w:r w:rsidR="00652351" w:rsidRPr="00C07FFA">
        <w:rPr>
          <w:sz w:val="24"/>
          <w:szCs w:val="24"/>
        </w:rPr>
        <w:t xml:space="preserve"> </w:t>
      </w:r>
    </w:p>
    <w:p w14:paraId="4117EA45" w14:textId="77777777" w:rsidR="00A1755F" w:rsidRPr="00671B55" w:rsidRDefault="000549F0" w:rsidP="00671B55">
      <w:pPr>
        <w:pStyle w:val="BodyText2"/>
        <w:widowControl w:val="0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[1]. </w:t>
      </w:r>
      <w:r w:rsidR="00671B55" w:rsidRPr="00C07FFA">
        <w:rPr>
          <w:sz w:val="24"/>
          <w:szCs w:val="24"/>
        </w:rPr>
        <w:t>Vũ Thái Linh</w:t>
      </w:r>
      <w:r w:rsidR="00671B55">
        <w:rPr>
          <w:sz w:val="24"/>
          <w:szCs w:val="24"/>
        </w:rPr>
        <w:t>, Nhữ Việt Hà, Nguyễn Ngọc Dũng</w:t>
      </w:r>
      <w:r w:rsidR="00671B55" w:rsidRPr="00C07FFA">
        <w:rPr>
          <w:sz w:val="24"/>
          <w:szCs w:val="24"/>
        </w:rPr>
        <w:t xml:space="preserve">, </w:t>
      </w:r>
      <w:r w:rsidR="00A1755F" w:rsidRPr="00C07FFA">
        <w:rPr>
          <w:sz w:val="24"/>
          <w:szCs w:val="24"/>
        </w:rPr>
        <w:t>Bài giảng English for Engineering Geology – Geotechnics,</w:t>
      </w:r>
      <w:r w:rsidR="00A1755F" w:rsidRPr="00C07FFA">
        <w:rPr>
          <w:sz w:val="24"/>
          <w:szCs w:val="24"/>
          <w:lang w:val="pt-BR"/>
        </w:rPr>
        <w:t xml:space="preserve"> </w:t>
      </w:r>
      <w:r w:rsidR="00A1755F" w:rsidRPr="00C07FFA">
        <w:rPr>
          <w:sz w:val="24"/>
          <w:szCs w:val="24"/>
        </w:rPr>
        <w:t>Trường Đại học Mỏ - Địa chất.</w:t>
      </w:r>
    </w:p>
    <w:p w14:paraId="4D833BBF" w14:textId="77777777" w:rsidR="00A1755F" w:rsidRPr="00C07FFA" w:rsidRDefault="00A1755F" w:rsidP="00C07FFA">
      <w:pPr>
        <w:jc w:val="both"/>
        <w:rPr>
          <w:sz w:val="24"/>
          <w:szCs w:val="24"/>
        </w:rPr>
      </w:pPr>
      <w:r w:rsidRPr="00C07FFA">
        <w:rPr>
          <w:sz w:val="24"/>
          <w:szCs w:val="24"/>
        </w:rPr>
        <w:lastRenderedPageBreak/>
        <w:t>[</w:t>
      </w:r>
      <w:r w:rsidR="000549F0">
        <w:rPr>
          <w:sz w:val="24"/>
          <w:szCs w:val="24"/>
        </w:rPr>
        <w:t>2</w:t>
      </w:r>
      <w:r w:rsidRPr="00C07FFA">
        <w:rPr>
          <w:sz w:val="24"/>
          <w:szCs w:val="24"/>
        </w:rPr>
        <w:t xml:space="preserve">]. </w:t>
      </w:r>
      <w:r w:rsidR="00891EB3" w:rsidRPr="00C07FFA">
        <w:rPr>
          <w:sz w:val="24"/>
          <w:szCs w:val="24"/>
        </w:rPr>
        <w:t xml:space="preserve">Tiếng Anh chuyên ngành Địa chất công trình, Trần Bỉnh Chư, Nguyễn Viết Tình, Trường Đại học Mỏ - Địa chất, Hà Nội, 2003.   </w:t>
      </w:r>
    </w:p>
    <w:p w14:paraId="3E97F0B1" w14:textId="77777777" w:rsidR="00A1755F" w:rsidRPr="00C07FFA" w:rsidRDefault="00A1755F" w:rsidP="00C07FFA">
      <w:pPr>
        <w:jc w:val="both"/>
        <w:rPr>
          <w:sz w:val="24"/>
          <w:szCs w:val="24"/>
        </w:rPr>
      </w:pPr>
      <w:r w:rsidRPr="00C07FFA">
        <w:rPr>
          <w:sz w:val="24"/>
          <w:szCs w:val="24"/>
        </w:rPr>
        <w:t>[</w:t>
      </w:r>
      <w:r w:rsidR="000549F0">
        <w:rPr>
          <w:sz w:val="24"/>
          <w:szCs w:val="24"/>
        </w:rPr>
        <w:t>3</w:t>
      </w:r>
      <w:r w:rsidRPr="00C07FFA">
        <w:rPr>
          <w:sz w:val="24"/>
          <w:szCs w:val="24"/>
        </w:rPr>
        <w:t xml:space="preserve">]. </w:t>
      </w:r>
      <w:r w:rsidR="00891EB3" w:rsidRPr="00C07FFA">
        <w:rPr>
          <w:sz w:val="24"/>
          <w:szCs w:val="24"/>
        </w:rPr>
        <w:t>Tiếng Anh chuyên môn cho ngành Địa chất Thuỷ văn - Địa chất công trình, Hoàng Văn Hưng, Phạm Quý Nhân, Trường Đại học Mỏ - Địa chất, Hà Nội, 1999.</w:t>
      </w:r>
    </w:p>
    <w:p w14:paraId="65F99C20" w14:textId="77777777" w:rsidR="00A1755F" w:rsidRPr="00C07FFA" w:rsidRDefault="00A1755F" w:rsidP="00C07FFA">
      <w:pPr>
        <w:jc w:val="both"/>
        <w:rPr>
          <w:sz w:val="24"/>
          <w:szCs w:val="24"/>
        </w:rPr>
      </w:pPr>
      <w:r w:rsidRPr="00C07FFA">
        <w:rPr>
          <w:sz w:val="24"/>
          <w:szCs w:val="24"/>
        </w:rPr>
        <w:t>[</w:t>
      </w:r>
      <w:r w:rsidR="000549F0">
        <w:rPr>
          <w:sz w:val="24"/>
          <w:szCs w:val="24"/>
        </w:rPr>
        <w:t>4</w:t>
      </w:r>
      <w:r w:rsidRPr="00C07FFA">
        <w:rPr>
          <w:sz w:val="24"/>
          <w:szCs w:val="24"/>
        </w:rPr>
        <w:t>]. Soil Mechanics, Arnold Verruijt, Delft University of Technology, 2001</w:t>
      </w:r>
    </w:p>
    <w:p w14:paraId="33E7720F" w14:textId="77777777" w:rsidR="00A1755F" w:rsidRPr="00C07FFA" w:rsidRDefault="00A1755F" w:rsidP="00C07FFA">
      <w:pPr>
        <w:jc w:val="both"/>
        <w:rPr>
          <w:sz w:val="24"/>
          <w:szCs w:val="24"/>
        </w:rPr>
      </w:pPr>
      <w:r w:rsidRPr="00C07FFA">
        <w:rPr>
          <w:sz w:val="24"/>
          <w:szCs w:val="24"/>
        </w:rPr>
        <w:t>[</w:t>
      </w:r>
      <w:r w:rsidR="000549F0">
        <w:rPr>
          <w:sz w:val="24"/>
          <w:szCs w:val="24"/>
        </w:rPr>
        <w:t>5</w:t>
      </w:r>
      <w:r w:rsidRPr="00C07FFA">
        <w:rPr>
          <w:sz w:val="24"/>
          <w:szCs w:val="24"/>
        </w:rPr>
        <w:t>]. Soil engineering: Testing, design, and remediation, Chen, F.H. (Fu Hua), Printed in the United States of America,  2000 CRC Press LLC.</w:t>
      </w:r>
    </w:p>
    <w:p w14:paraId="510F7BA5" w14:textId="77777777" w:rsidR="00A1755F" w:rsidRPr="00C07FFA" w:rsidRDefault="00A1755F" w:rsidP="00C07FFA">
      <w:pPr>
        <w:jc w:val="both"/>
        <w:rPr>
          <w:sz w:val="24"/>
          <w:szCs w:val="24"/>
        </w:rPr>
      </w:pPr>
      <w:r w:rsidRPr="00C07FFA">
        <w:rPr>
          <w:sz w:val="24"/>
          <w:szCs w:val="24"/>
        </w:rPr>
        <w:t>[</w:t>
      </w:r>
      <w:r w:rsidR="000549F0">
        <w:rPr>
          <w:sz w:val="24"/>
          <w:szCs w:val="24"/>
        </w:rPr>
        <w:t>6</w:t>
      </w:r>
      <w:r w:rsidRPr="00C07FFA">
        <w:rPr>
          <w:sz w:val="24"/>
          <w:szCs w:val="24"/>
        </w:rPr>
        <w:t xml:space="preserve">]. Site Investigation, Clayton C. R. I.,  Matthews M. C., and Simons N. E, Department of Civil Engineering, University of Surrey, Second Edition </w:t>
      </w:r>
    </w:p>
    <w:p w14:paraId="5A074CBF" w14:textId="77777777" w:rsidR="00A1755F" w:rsidRPr="00C07FFA" w:rsidRDefault="00A1755F" w:rsidP="00C07FFA">
      <w:pPr>
        <w:jc w:val="both"/>
        <w:rPr>
          <w:sz w:val="24"/>
          <w:szCs w:val="24"/>
        </w:rPr>
      </w:pPr>
      <w:r w:rsidRPr="00C07FFA">
        <w:rPr>
          <w:sz w:val="24"/>
          <w:szCs w:val="24"/>
          <w:lang w:val="de-DE"/>
        </w:rPr>
        <w:t>[</w:t>
      </w:r>
      <w:r w:rsidR="000549F0">
        <w:rPr>
          <w:sz w:val="24"/>
          <w:szCs w:val="24"/>
          <w:lang w:val="de-DE"/>
        </w:rPr>
        <w:t>7</w:t>
      </w:r>
      <w:r w:rsidRPr="00C07FFA">
        <w:rPr>
          <w:sz w:val="24"/>
          <w:szCs w:val="24"/>
          <w:lang w:val="de-DE"/>
        </w:rPr>
        <w:t xml:space="preserve">]. Excavations and Foundations in Soft Soils, Hans-Georg Kempfert, Berhane </w:t>
      </w:r>
      <w:r w:rsidRPr="00C07FFA">
        <w:rPr>
          <w:sz w:val="24"/>
          <w:szCs w:val="24"/>
        </w:rPr>
        <w:t xml:space="preserve">Gebreselassie, Springer-Verlag Berlin Heidelberg 2006, Printed in The Netherlands </w:t>
      </w:r>
    </w:p>
    <w:p w14:paraId="65181320" w14:textId="77777777" w:rsidR="00A1755F" w:rsidRPr="00C07FFA" w:rsidRDefault="00A1755F" w:rsidP="00C07FFA">
      <w:pPr>
        <w:shd w:val="clear" w:color="auto" w:fill="F8FCFF"/>
        <w:jc w:val="both"/>
        <w:outlineLvl w:val="2"/>
        <w:rPr>
          <w:sz w:val="24"/>
          <w:szCs w:val="24"/>
        </w:rPr>
      </w:pPr>
      <w:r w:rsidRPr="00C07FFA">
        <w:rPr>
          <w:sz w:val="24"/>
          <w:szCs w:val="24"/>
        </w:rPr>
        <w:t>[</w:t>
      </w:r>
      <w:r w:rsidR="000549F0">
        <w:rPr>
          <w:sz w:val="24"/>
          <w:szCs w:val="24"/>
        </w:rPr>
        <w:t>8</w:t>
      </w:r>
      <w:r w:rsidRPr="00C07FFA">
        <w:rPr>
          <w:sz w:val="24"/>
          <w:szCs w:val="24"/>
        </w:rPr>
        <w:t>]. Foundations of Engineering Geology, Third Edition by Tony Waltham (ISBN: 9780415469609</w:t>
      </w:r>
      <w:r w:rsidR="00865533" w:rsidRPr="00C07FFA">
        <w:rPr>
          <w:sz w:val="24"/>
          <w:szCs w:val="24"/>
        </w:rPr>
        <w:t>)</w:t>
      </w:r>
    </w:p>
    <w:p w14:paraId="67A2A75C" w14:textId="77777777" w:rsidR="00671B55" w:rsidRDefault="00A1755F" w:rsidP="00671B55">
      <w:pPr>
        <w:shd w:val="clear" w:color="auto" w:fill="F8FCFF"/>
        <w:jc w:val="both"/>
        <w:outlineLvl w:val="2"/>
        <w:rPr>
          <w:sz w:val="24"/>
          <w:szCs w:val="24"/>
        </w:rPr>
      </w:pPr>
      <w:r w:rsidRPr="00C07FFA">
        <w:rPr>
          <w:sz w:val="24"/>
          <w:szCs w:val="24"/>
        </w:rPr>
        <w:t>[</w:t>
      </w:r>
      <w:r w:rsidR="000549F0">
        <w:rPr>
          <w:sz w:val="24"/>
          <w:szCs w:val="24"/>
        </w:rPr>
        <w:t>9</w:t>
      </w:r>
      <w:r w:rsidRPr="00C07FFA">
        <w:rPr>
          <w:sz w:val="24"/>
          <w:szCs w:val="24"/>
        </w:rPr>
        <w:t xml:space="preserve">].  Fundamentals of soil mechanics , Donald.W,Taylor  , </w:t>
      </w:r>
      <w:r w:rsidR="006757F3" w:rsidRPr="00C07FFA">
        <w:rPr>
          <w:sz w:val="24"/>
          <w:szCs w:val="24"/>
        </w:rPr>
        <w:t>T</w:t>
      </w:r>
      <w:r w:rsidRPr="00C07FFA">
        <w:rPr>
          <w:sz w:val="24"/>
          <w:szCs w:val="24"/>
        </w:rPr>
        <w:t xml:space="preserve">hird printing, 1949                   </w:t>
      </w:r>
      <w:r w:rsidR="00671B55">
        <w:rPr>
          <w:sz w:val="24"/>
          <w:szCs w:val="24"/>
        </w:rPr>
        <w:t xml:space="preserve">                               </w:t>
      </w:r>
    </w:p>
    <w:p w14:paraId="65FB7479" w14:textId="77777777" w:rsidR="00744C77" w:rsidRPr="00671B55" w:rsidRDefault="00FB6955" w:rsidP="00671B55">
      <w:pPr>
        <w:shd w:val="clear" w:color="auto" w:fill="F8FCFF"/>
        <w:jc w:val="both"/>
        <w:outlineLvl w:val="2"/>
        <w:rPr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  <w:lang w:val="vi-VN"/>
        </w:rPr>
        <w:t>1</w:t>
      </w:r>
      <w:r w:rsidR="00652351" w:rsidRPr="00C07FFA">
        <w:rPr>
          <w:b/>
          <w:bCs/>
          <w:color w:val="000000"/>
          <w:sz w:val="24"/>
          <w:szCs w:val="24"/>
        </w:rPr>
        <w:t xml:space="preserve">1. </w:t>
      </w:r>
      <w:r w:rsidR="007A7F11" w:rsidRPr="00C07FFA">
        <w:rPr>
          <w:b/>
          <w:bCs/>
          <w:color w:val="000000"/>
          <w:sz w:val="24"/>
          <w:szCs w:val="24"/>
        </w:rPr>
        <w:t>Hướng dẫn tự học của học phần</w:t>
      </w:r>
    </w:p>
    <w:p w14:paraId="7AB0300D" w14:textId="77777777" w:rsidR="00BA7C39" w:rsidRPr="00C07FFA" w:rsidRDefault="00BA7C39" w:rsidP="00C07FFA">
      <w:pPr>
        <w:pStyle w:val="BodyText2"/>
        <w:widowControl w:val="0"/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C07FFA">
        <w:rPr>
          <w:b/>
          <w:bCs/>
          <w:color w:val="000000"/>
          <w:sz w:val="24"/>
          <w:szCs w:val="24"/>
        </w:rPr>
        <w:t>Bảng 3</w:t>
      </w:r>
      <w:r w:rsidR="00D61127" w:rsidRPr="00C07FFA">
        <w:rPr>
          <w:b/>
          <w:bCs/>
          <w:color w:val="000000"/>
          <w:sz w:val="24"/>
          <w:szCs w:val="24"/>
        </w:rPr>
        <w:t xml:space="preserve">. </w:t>
      </w:r>
      <w:r w:rsidR="007B1760" w:rsidRPr="00C07FFA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3386"/>
        <w:gridCol w:w="1036"/>
        <w:gridCol w:w="886"/>
        <w:gridCol w:w="888"/>
        <w:gridCol w:w="2510"/>
      </w:tblGrid>
      <w:tr w:rsidR="00907170" w:rsidRPr="00C07FFA" w14:paraId="651251A3" w14:textId="77777777" w:rsidTr="001C350E">
        <w:trPr>
          <w:trHeight w:val="282"/>
          <w:jc w:val="center"/>
        </w:trPr>
        <w:tc>
          <w:tcPr>
            <w:tcW w:w="452" w:type="pct"/>
            <w:shd w:val="clear" w:color="auto" w:fill="auto"/>
            <w:vAlign w:val="center"/>
          </w:tcPr>
          <w:p w14:paraId="54306AB7" w14:textId="77777777" w:rsidR="00744C77" w:rsidRPr="00C07FFA" w:rsidRDefault="00744C7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1769" w:type="pct"/>
            <w:shd w:val="clear" w:color="auto" w:fill="auto"/>
            <w:vAlign w:val="center"/>
          </w:tcPr>
          <w:p w14:paraId="607AE265" w14:textId="77777777" w:rsidR="00744C77" w:rsidRPr="00C07FFA" w:rsidRDefault="00744C7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54C1674" w14:textId="77777777" w:rsidR="00744C77" w:rsidRPr="00C07FFA" w:rsidRDefault="00744C7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463" w:type="pct"/>
            <w:vAlign w:val="center"/>
          </w:tcPr>
          <w:p w14:paraId="33065135" w14:textId="77777777" w:rsidR="00744C77" w:rsidRPr="00C07FFA" w:rsidRDefault="00744C7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14663BC4" w14:textId="77777777" w:rsidR="00744C77" w:rsidRPr="00C07FFA" w:rsidRDefault="00744C7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310F9C0E" w14:textId="77777777" w:rsidR="00744C77" w:rsidRPr="00C07FFA" w:rsidRDefault="00891EB3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Thảo luận</w:t>
            </w:r>
          </w:p>
          <w:p w14:paraId="3EE2945C" w14:textId="77777777" w:rsidR="00744C77" w:rsidRPr="00C07FFA" w:rsidRDefault="00744C77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3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626E02" w14:textId="77777777" w:rsidR="00336BE4" w:rsidRPr="00C07FFA" w:rsidRDefault="00061141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</w:p>
          <w:p w14:paraId="7C22FB5E" w14:textId="77777777" w:rsidR="00744C77" w:rsidRPr="00C07FFA" w:rsidRDefault="00061141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671B55" w:rsidRPr="00C07FFA" w14:paraId="7581C1F9" w14:textId="77777777" w:rsidTr="001C350E">
        <w:trPr>
          <w:trHeight w:val="854"/>
          <w:jc w:val="center"/>
        </w:trPr>
        <w:tc>
          <w:tcPr>
            <w:tcW w:w="452" w:type="pct"/>
            <w:vMerge w:val="restart"/>
            <w:shd w:val="clear" w:color="auto" w:fill="auto"/>
          </w:tcPr>
          <w:p w14:paraId="0AD2CA3C" w14:textId="77777777" w:rsidR="00671B55" w:rsidRPr="00671B55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B5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1769" w:type="pct"/>
            <w:shd w:val="clear" w:color="auto" w:fill="auto"/>
          </w:tcPr>
          <w:p w14:paraId="53A5287A" w14:textId="77777777" w:rsidR="00671B55" w:rsidRPr="00C07FFA" w:rsidRDefault="00671B55" w:rsidP="00C07FFA">
            <w:pPr>
              <w:pStyle w:val="NoSpacing"/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</w:rPr>
              <w:t>Unit 1- What is Engineering Geology, Geotechnics and Geotechnical engineering?</w:t>
            </w:r>
          </w:p>
        </w:tc>
        <w:tc>
          <w:tcPr>
            <w:tcW w:w="541" w:type="pct"/>
            <w:shd w:val="clear" w:color="auto" w:fill="auto"/>
          </w:tcPr>
          <w:p w14:paraId="020EB182" w14:textId="77777777" w:rsidR="00671B55" w:rsidRPr="00671B55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3" w:type="pct"/>
          </w:tcPr>
          <w:p w14:paraId="08BC6BE5" w14:textId="77777777" w:rsidR="00671B55" w:rsidRPr="00C07FFA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3F83F55A" w14:textId="77777777" w:rsidR="00671B55" w:rsidRPr="00C07FFA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44686144" w14:textId="77777777" w:rsidR="00671B55" w:rsidRPr="00C07FFA" w:rsidRDefault="00671B55" w:rsidP="00C07FFA">
            <w:pPr>
              <w:pStyle w:val="BodyText2"/>
              <w:widowControl w:val="0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8479D" w14:textId="77777777" w:rsidR="00671B55" w:rsidRPr="00C07FFA" w:rsidRDefault="00671B55" w:rsidP="00C07FFA">
            <w:pPr>
              <w:pStyle w:val="BodyText2"/>
              <w:widowControl w:val="0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290510B" w14:textId="77777777" w:rsidR="00671B55" w:rsidRPr="00671B55" w:rsidRDefault="00671B55" w:rsidP="00C07FFA">
            <w:pPr>
              <w:pStyle w:val="BodyText2"/>
              <w:widowControl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</w:p>
        </w:tc>
      </w:tr>
      <w:tr w:rsidR="00671B55" w:rsidRPr="00C07FFA" w14:paraId="4305C1B0" w14:textId="77777777" w:rsidTr="001C350E">
        <w:trPr>
          <w:trHeight w:val="543"/>
          <w:jc w:val="center"/>
        </w:trPr>
        <w:tc>
          <w:tcPr>
            <w:tcW w:w="452" w:type="pct"/>
            <w:vMerge/>
            <w:shd w:val="clear" w:color="auto" w:fill="auto"/>
          </w:tcPr>
          <w:p w14:paraId="0DFB6965" w14:textId="77777777" w:rsidR="00671B55" w:rsidRPr="00671B55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69" w:type="pct"/>
            <w:shd w:val="clear" w:color="auto" w:fill="auto"/>
          </w:tcPr>
          <w:p w14:paraId="0106FC85" w14:textId="77777777" w:rsidR="00671B55" w:rsidRPr="00C07FFA" w:rsidRDefault="00671B55" w:rsidP="00C07FFA">
            <w:pPr>
              <w:rPr>
                <w:sz w:val="24"/>
                <w:szCs w:val="24"/>
              </w:rPr>
            </w:pPr>
            <w:r w:rsidRPr="00C07FFA">
              <w:rPr>
                <w:sz w:val="24"/>
                <w:szCs w:val="24"/>
              </w:rPr>
              <w:t>Unit 2- Soil and Rock Description</w:t>
            </w:r>
          </w:p>
        </w:tc>
        <w:tc>
          <w:tcPr>
            <w:tcW w:w="541" w:type="pct"/>
            <w:shd w:val="clear" w:color="auto" w:fill="auto"/>
          </w:tcPr>
          <w:p w14:paraId="04122FF8" w14:textId="77777777" w:rsidR="00671B55" w:rsidRPr="00C07FFA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3" w:type="pct"/>
          </w:tcPr>
          <w:p w14:paraId="48C6F2AB" w14:textId="77777777" w:rsidR="00671B55" w:rsidRPr="00C07FFA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4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13586A97" w14:textId="77777777" w:rsidR="00671B55" w:rsidRPr="00C07FFA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DDCA0" w14:textId="77777777" w:rsidR="00671B55" w:rsidRPr="00671B55" w:rsidRDefault="00671B55" w:rsidP="00C07FFA">
            <w:pPr>
              <w:pStyle w:val="BodyText2"/>
              <w:widowControl w:val="0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</w:p>
        </w:tc>
      </w:tr>
      <w:tr w:rsidR="00907170" w:rsidRPr="00C07FFA" w14:paraId="688EAEE6" w14:textId="77777777" w:rsidTr="001C350E">
        <w:trPr>
          <w:trHeight w:val="70"/>
          <w:jc w:val="center"/>
        </w:trPr>
        <w:tc>
          <w:tcPr>
            <w:tcW w:w="452" w:type="pct"/>
            <w:shd w:val="clear" w:color="auto" w:fill="auto"/>
          </w:tcPr>
          <w:p w14:paraId="4EE4556D" w14:textId="77777777" w:rsidR="00D63879" w:rsidRPr="00671B55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B5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769" w:type="pct"/>
            <w:shd w:val="clear" w:color="auto" w:fill="auto"/>
          </w:tcPr>
          <w:p w14:paraId="28AE244B" w14:textId="77777777" w:rsidR="00D63879" w:rsidRPr="00671B55" w:rsidRDefault="00671B55" w:rsidP="00C07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Unit 3- Weathering</w:t>
            </w:r>
          </w:p>
        </w:tc>
        <w:tc>
          <w:tcPr>
            <w:tcW w:w="541" w:type="pct"/>
            <w:shd w:val="clear" w:color="auto" w:fill="auto"/>
          </w:tcPr>
          <w:p w14:paraId="3BB32817" w14:textId="77777777" w:rsidR="00D63879" w:rsidRPr="00C07FFA" w:rsidRDefault="00671B55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463" w:type="pct"/>
          </w:tcPr>
          <w:p w14:paraId="6315C1D6" w14:textId="77777777" w:rsidR="00D63879" w:rsidRPr="00C07FFA" w:rsidRDefault="00891EB3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54BA1385" w14:textId="77777777" w:rsidR="00D63879" w:rsidRPr="00C07FFA" w:rsidRDefault="002831E2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BBAEC" w14:textId="77777777" w:rsidR="00E66DF0" w:rsidRPr="00671B55" w:rsidRDefault="00CC185C" w:rsidP="00C07FFA">
            <w:pPr>
              <w:pStyle w:val="BodyText2"/>
              <w:widowControl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</w:p>
        </w:tc>
      </w:tr>
      <w:tr w:rsidR="008E6AD4" w:rsidRPr="00C07FFA" w14:paraId="35AC9787" w14:textId="77777777" w:rsidTr="001C350E">
        <w:trPr>
          <w:trHeight w:val="587"/>
          <w:jc w:val="center"/>
        </w:trPr>
        <w:tc>
          <w:tcPr>
            <w:tcW w:w="452" w:type="pct"/>
            <w:shd w:val="clear" w:color="auto" w:fill="auto"/>
          </w:tcPr>
          <w:p w14:paraId="44D88C1E" w14:textId="77777777" w:rsidR="008E6AD4" w:rsidRPr="00671B55" w:rsidRDefault="00671B55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B5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1769" w:type="pct"/>
            <w:shd w:val="clear" w:color="auto" w:fill="auto"/>
          </w:tcPr>
          <w:p w14:paraId="428422AE" w14:textId="77777777" w:rsidR="008E6AD4" w:rsidRPr="00671B55" w:rsidRDefault="00671B55" w:rsidP="00671B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Unit 4- Karst</w:t>
            </w:r>
          </w:p>
        </w:tc>
        <w:tc>
          <w:tcPr>
            <w:tcW w:w="541" w:type="pct"/>
            <w:shd w:val="clear" w:color="auto" w:fill="auto"/>
          </w:tcPr>
          <w:p w14:paraId="6233477F" w14:textId="77777777" w:rsidR="008E6AD4" w:rsidRPr="00C07FFA" w:rsidRDefault="00671B55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463" w:type="pct"/>
          </w:tcPr>
          <w:p w14:paraId="644ACE9E" w14:textId="77777777" w:rsidR="008E6AD4" w:rsidRPr="00C07FFA" w:rsidRDefault="00891EB3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24E56A6D" w14:textId="77777777" w:rsidR="008E6AD4" w:rsidRPr="00C07FFA" w:rsidRDefault="008E6AD4" w:rsidP="00C07FFA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0A813" w14:textId="77777777" w:rsidR="008E6AD4" w:rsidRPr="00C07FFA" w:rsidRDefault="008E6AD4" w:rsidP="00C07FFA">
            <w:pPr>
              <w:rPr>
                <w:sz w:val="24"/>
                <w:szCs w:val="24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  <w:r w:rsidR="00671B55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="00671B55" w:rsidRPr="00C07FFA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</w:t>
            </w:r>
          </w:p>
        </w:tc>
      </w:tr>
      <w:tr w:rsidR="001C350E" w:rsidRPr="00C07FFA" w14:paraId="0CF4A723" w14:textId="77777777" w:rsidTr="001C350E">
        <w:trPr>
          <w:trHeight w:val="587"/>
          <w:jc w:val="center"/>
        </w:trPr>
        <w:tc>
          <w:tcPr>
            <w:tcW w:w="452" w:type="pct"/>
            <w:shd w:val="clear" w:color="auto" w:fill="auto"/>
          </w:tcPr>
          <w:p w14:paraId="393DD97B" w14:textId="77777777" w:rsidR="001C350E" w:rsidRPr="00671B55" w:rsidRDefault="001C350E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1769" w:type="pct"/>
            <w:shd w:val="clear" w:color="auto" w:fill="auto"/>
          </w:tcPr>
          <w:p w14:paraId="14CD0972" w14:textId="77777777" w:rsidR="001C350E" w:rsidRPr="00C07FFA" w:rsidRDefault="001C350E" w:rsidP="00770FA7">
            <w:pPr>
              <w:pStyle w:val="ListParagraph"/>
              <w:widowControl w:val="0"/>
              <w:ind w:left="0"/>
              <w:rPr>
                <w:bCs/>
                <w:lang w:val="nl-NL"/>
              </w:rPr>
            </w:pPr>
            <w:r w:rsidRPr="00C07FFA">
              <w:t>Unit 5- Landslides</w:t>
            </w:r>
          </w:p>
        </w:tc>
        <w:tc>
          <w:tcPr>
            <w:tcW w:w="541" w:type="pct"/>
            <w:shd w:val="clear" w:color="auto" w:fill="auto"/>
          </w:tcPr>
          <w:p w14:paraId="18F01203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3" w:type="pct"/>
          </w:tcPr>
          <w:p w14:paraId="4CEFCE63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26CD88E1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8DC35" w14:textId="77777777" w:rsidR="001C350E" w:rsidRPr="00C07FFA" w:rsidRDefault="001C350E" w:rsidP="00770FA7">
            <w:pPr>
              <w:rPr>
                <w:sz w:val="24"/>
                <w:szCs w:val="24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</w:p>
        </w:tc>
      </w:tr>
      <w:tr w:rsidR="001C350E" w:rsidRPr="00C07FFA" w14:paraId="61C509F4" w14:textId="77777777" w:rsidTr="001C350E">
        <w:trPr>
          <w:trHeight w:val="587"/>
          <w:jc w:val="center"/>
        </w:trPr>
        <w:tc>
          <w:tcPr>
            <w:tcW w:w="452" w:type="pct"/>
            <w:shd w:val="clear" w:color="auto" w:fill="auto"/>
          </w:tcPr>
          <w:p w14:paraId="20BCA0F0" w14:textId="77777777" w:rsidR="001C350E" w:rsidRPr="00671B55" w:rsidRDefault="001C350E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1769" w:type="pct"/>
            <w:shd w:val="clear" w:color="auto" w:fill="auto"/>
          </w:tcPr>
          <w:p w14:paraId="7F76EC01" w14:textId="77777777" w:rsidR="001C350E" w:rsidRPr="00C07FFA" w:rsidRDefault="001C350E" w:rsidP="00770FA7">
            <w:pPr>
              <w:pStyle w:val="ListParagraph"/>
              <w:widowControl w:val="0"/>
              <w:ind w:left="0"/>
              <w:rPr>
                <w:bCs/>
                <w:lang w:val="nl-NL"/>
              </w:rPr>
            </w:pPr>
            <w:r w:rsidRPr="00C07FFA">
              <w:t>Unit 6: Ground Investigation</w:t>
            </w:r>
          </w:p>
        </w:tc>
        <w:tc>
          <w:tcPr>
            <w:tcW w:w="541" w:type="pct"/>
            <w:shd w:val="clear" w:color="auto" w:fill="auto"/>
          </w:tcPr>
          <w:p w14:paraId="1048D3E2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3" w:type="pct"/>
          </w:tcPr>
          <w:p w14:paraId="54F53FC5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5F9C4B05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6F296" w14:textId="77777777" w:rsidR="001C350E" w:rsidRPr="00C07FFA" w:rsidRDefault="001C350E" w:rsidP="00770FA7">
            <w:pPr>
              <w:rPr>
                <w:sz w:val="24"/>
                <w:szCs w:val="24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</w:p>
        </w:tc>
      </w:tr>
      <w:tr w:rsidR="001C350E" w:rsidRPr="00C07FFA" w14:paraId="110D5C48" w14:textId="77777777" w:rsidTr="001C350E">
        <w:trPr>
          <w:trHeight w:val="587"/>
          <w:jc w:val="center"/>
        </w:trPr>
        <w:tc>
          <w:tcPr>
            <w:tcW w:w="452" w:type="pct"/>
            <w:vMerge w:val="restart"/>
            <w:shd w:val="clear" w:color="auto" w:fill="auto"/>
          </w:tcPr>
          <w:p w14:paraId="5F1BCEF3" w14:textId="77777777" w:rsidR="001C350E" w:rsidRPr="00671B55" w:rsidRDefault="001C350E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1769" w:type="pct"/>
            <w:shd w:val="clear" w:color="auto" w:fill="auto"/>
          </w:tcPr>
          <w:p w14:paraId="48DF1D0A" w14:textId="77777777" w:rsidR="001C350E" w:rsidRPr="00C07FFA" w:rsidRDefault="001C350E" w:rsidP="00770FA7">
            <w:pPr>
              <w:pStyle w:val="ListParagraph"/>
              <w:widowControl w:val="0"/>
              <w:ind w:left="0"/>
            </w:pPr>
            <w:r w:rsidRPr="00C07FFA">
              <w:t>Unit 7: Laboratory Tests</w:t>
            </w:r>
          </w:p>
        </w:tc>
        <w:tc>
          <w:tcPr>
            <w:tcW w:w="541" w:type="pct"/>
            <w:shd w:val="clear" w:color="auto" w:fill="auto"/>
          </w:tcPr>
          <w:p w14:paraId="3269DD87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3" w:type="pct"/>
          </w:tcPr>
          <w:p w14:paraId="2264562B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7E4A6617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8296" w14:textId="77777777" w:rsidR="001C350E" w:rsidRPr="00C07FFA" w:rsidRDefault="001C350E" w:rsidP="00770FA7">
            <w:pPr>
              <w:rPr>
                <w:sz w:val="24"/>
                <w:szCs w:val="24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</w:p>
        </w:tc>
      </w:tr>
      <w:tr w:rsidR="001C350E" w:rsidRPr="00C07FFA" w14:paraId="47D846A3" w14:textId="77777777" w:rsidTr="001C350E">
        <w:trPr>
          <w:trHeight w:val="587"/>
          <w:jc w:val="center"/>
        </w:trPr>
        <w:tc>
          <w:tcPr>
            <w:tcW w:w="452" w:type="pct"/>
            <w:vMerge/>
            <w:shd w:val="clear" w:color="auto" w:fill="auto"/>
          </w:tcPr>
          <w:p w14:paraId="4899FAF1" w14:textId="77777777" w:rsidR="001C350E" w:rsidRDefault="001C350E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69" w:type="pct"/>
            <w:shd w:val="clear" w:color="auto" w:fill="auto"/>
          </w:tcPr>
          <w:p w14:paraId="563CBFA6" w14:textId="77777777" w:rsidR="001C350E" w:rsidRPr="00C07FFA" w:rsidRDefault="001C350E" w:rsidP="00770FA7">
            <w:pPr>
              <w:pStyle w:val="ListParagraph"/>
              <w:widowControl w:val="0"/>
              <w:ind w:left="0"/>
            </w:pPr>
            <w:r w:rsidRPr="00C07FFA">
              <w:t>Unit 8: In-situ Tests</w:t>
            </w:r>
          </w:p>
        </w:tc>
        <w:tc>
          <w:tcPr>
            <w:tcW w:w="541" w:type="pct"/>
            <w:shd w:val="clear" w:color="auto" w:fill="auto"/>
          </w:tcPr>
          <w:p w14:paraId="739123CF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3" w:type="pct"/>
          </w:tcPr>
          <w:p w14:paraId="2217BA9B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035E9046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773D" w14:textId="77777777" w:rsidR="001C350E" w:rsidRPr="00C07FFA" w:rsidRDefault="001C350E" w:rsidP="00770FA7">
            <w:pPr>
              <w:rPr>
                <w:sz w:val="24"/>
                <w:szCs w:val="24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tham khảo</w:t>
            </w:r>
          </w:p>
        </w:tc>
      </w:tr>
      <w:tr w:rsidR="001C350E" w:rsidRPr="00C07FFA" w14:paraId="43AF344D" w14:textId="77777777" w:rsidTr="001C350E">
        <w:trPr>
          <w:trHeight w:val="587"/>
          <w:jc w:val="center"/>
        </w:trPr>
        <w:tc>
          <w:tcPr>
            <w:tcW w:w="452" w:type="pct"/>
            <w:shd w:val="clear" w:color="auto" w:fill="auto"/>
          </w:tcPr>
          <w:p w14:paraId="4F1AAF22" w14:textId="77777777" w:rsidR="001C350E" w:rsidRPr="00671B55" w:rsidRDefault="001C350E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1769" w:type="pct"/>
            <w:shd w:val="clear" w:color="auto" w:fill="auto"/>
          </w:tcPr>
          <w:p w14:paraId="4DBD95F9" w14:textId="77777777" w:rsidR="001C350E" w:rsidRPr="00C07FFA" w:rsidRDefault="001C350E" w:rsidP="00770FA7">
            <w:pPr>
              <w:pStyle w:val="ListParagraph"/>
              <w:widowControl w:val="0"/>
              <w:ind w:left="0"/>
            </w:pPr>
            <w:r w:rsidRPr="00C07FFA">
              <w:t>Unit 9: Soil Mechanics and Rock Mechanics</w:t>
            </w:r>
          </w:p>
        </w:tc>
        <w:tc>
          <w:tcPr>
            <w:tcW w:w="541" w:type="pct"/>
            <w:shd w:val="clear" w:color="auto" w:fill="auto"/>
          </w:tcPr>
          <w:p w14:paraId="7D2F5D80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3" w:type="pct"/>
          </w:tcPr>
          <w:p w14:paraId="1D22F4DC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61184B0D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1539" w14:textId="77777777" w:rsidR="001C350E" w:rsidRPr="00C07FFA" w:rsidRDefault="001C350E" w:rsidP="00770FA7">
            <w:pPr>
              <w:rPr>
                <w:sz w:val="24"/>
                <w:szCs w:val="24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</w:p>
        </w:tc>
      </w:tr>
      <w:tr w:rsidR="001C350E" w:rsidRPr="00C07FFA" w14:paraId="0D4C1611" w14:textId="77777777" w:rsidTr="001C350E">
        <w:trPr>
          <w:trHeight w:val="587"/>
          <w:jc w:val="center"/>
        </w:trPr>
        <w:tc>
          <w:tcPr>
            <w:tcW w:w="452" w:type="pct"/>
            <w:shd w:val="clear" w:color="auto" w:fill="auto"/>
          </w:tcPr>
          <w:p w14:paraId="33764CE8" w14:textId="77777777" w:rsidR="001C350E" w:rsidRPr="00671B55" w:rsidRDefault="001C350E" w:rsidP="00671B55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1769" w:type="pct"/>
            <w:shd w:val="clear" w:color="auto" w:fill="auto"/>
          </w:tcPr>
          <w:p w14:paraId="5C713F70" w14:textId="77777777" w:rsidR="001C350E" w:rsidRPr="00C07FFA" w:rsidRDefault="001C350E" w:rsidP="00770FA7">
            <w:pPr>
              <w:pStyle w:val="ListParagraph"/>
              <w:widowControl w:val="0"/>
              <w:ind w:left="0"/>
            </w:pPr>
            <w:r w:rsidRPr="00C07FFA">
              <w:t>Unit 10: Foundation Designs</w:t>
            </w:r>
          </w:p>
        </w:tc>
        <w:tc>
          <w:tcPr>
            <w:tcW w:w="541" w:type="pct"/>
            <w:shd w:val="clear" w:color="auto" w:fill="auto"/>
          </w:tcPr>
          <w:p w14:paraId="7F9B9FBF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63" w:type="pct"/>
          </w:tcPr>
          <w:p w14:paraId="104C7074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5F82D49A" w14:textId="77777777" w:rsidR="001C350E" w:rsidRPr="00C07FFA" w:rsidRDefault="001C350E" w:rsidP="00770FA7">
            <w:pPr>
              <w:pStyle w:val="BodyText2"/>
              <w:widowControl w:val="0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2F635" w14:textId="77777777" w:rsidR="001C350E" w:rsidRPr="00C07FFA" w:rsidRDefault="001C350E" w:rsidP="00770FA7">
            <w:pPr>
              <w:rPr>
                <w:sz w:val="24"/>
                <w:szCs w:val="24"/>
              </w:rPr>
            </w:pPr>
            <w:r w:rsidRPr="00C07FFA">
              <w:rPr>
                <w:bCs/>
                <w:color w:val="000000"/>
                <w:sz w:val="24"/>
                <w:szCs w:val="24"/>
                <w:lang w:val="nl-NL"/>
              </w:rPr>
              <w:t>+Tài liệu chính</w:t>
            </w:r>
          </w:p>
        </w:tc>
      </w:tr>
      <w:tr w:rsidR="001C350E" w:rsidRPr="00671B55" w14:paraId="5C5061E8" w14:textId="77777777" w:rsidTr="001C350E">
        <w:trPr>
          <w:trHeight w:val="357"/>
          <w:jc w:val="center"/>
        </w:trPr>
        <w:tc>
          <w:tcPr>
            <w:tcW w:w="452" w:type="pct"/>
            <w:shd w:val="clear" w:color="auto" w:fill="auto"/>
          </w:tcPr>
          <w:p w14:paraId="3AF7303D" w14:textId="77777777" w:rsidR="001C350E" w:rsidRPr="00671B55" w:rsidRDefault="001C350E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1769" w:type="pct"/>
            <w:shd w:val="clear" w:color="auto" w:fill="auto"/>
          </w:tcPr>
          <w:p w14:paraId="3802787D" w14:textId="77777777" w:rsidR="001C350E" w:rsidRPr="00671B55" w:rsidRDefault="001C350E" w:rsidP="00C07FFA">
            <w:pPr>
              <w:pStyle w:val="ListParagraph"/>
              <w:widowControl w:val="0"/>
              <w:ind w:left="0"/>
              <w:rPr>
                <w:b/>
              </w:rPr>
            </w:pPr>
          </w:p>
        </w:tc>
        <w:tc>
          <w:tcPr>
            <w:tcW w:w="541" w:type="pct"/>
            <w:shd w:val="clear" w:color="auto" w:fill="auto"/>
          </w:tcPr>
          <w:p w14:paraId="51D53591" w14:textId="77777777" w:rsidR="001C350E" w:rsidRPr="00671B55" w:rsidRDefault="001C350E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48</w:t>
            </w:r>
          </w:p>
        </w:tc>
        <w:tc>
          <w:tcPr>
            <w:tcW w:w="463" w:type="pct"/>
          </w:tcPr>
          <w:p w14:paraId="7B74D390" w14:textId="77777777" w:rsidR="001C350E" w:rsidRPr="00671B55" w:rsidRDefault="001C350E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464" w:type="pct"/>
            <w:tcBorders>
              <w:right w:val="single" w:sz="4" w:space="0" w:color="auto"/>
            </w:tcBorders>
            <w:shd w:val="clear" w:color="auto" w:fill="auto"/>
          </w:tcPr>
          <w:p w14:paraId="4BE53DFD" w14:textId="77777777" w:rsidR="001C350E" w:rsidRPr="00671B55" w:rsidRDefault="001C350E" w:rsidP="00C07FFA">
            <w:pPr>
              <w:pStyle w:val="BodyText2"/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7E45C" w14:textId="77777777" w:rsidR="001C350E" w:rsidRPr="00671B55" w:rsidRDefault="001C350E" w:rsidP="00C07FFA">
            <w:pPr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12C8DBDF" w14:textId="77777777" w:rsidR="009540AF" w:rsidRPr="00C07FFA" w:rsidRDefault="009540AF" w:rsidP="00C07FFA">
      <w:pPr>
        <w:widowControl w:val="0"/>
        <w:jc w:val="center"/>
        <w:rPr>
          <w:b/>
          <w:color w:val="FF0000"/>
          <w:sz w:val="24"/>
          <w:szCs w:val="24"/>
          <w:u w:val="single"/>
          <w:lang w:val="nl-NL"/>
        </w:rPr>
      </w:pPr>
    </w:p>
    <w:tbl>
      <w:tblPr>
        <w:tblW w:w="9721" w:type="dxa"/>
        <w:tblLook w:val="01E0" w:firstRow="1" w:lastRow="1" w:firstColumn="1" w:lastColumn="1" w:noHBand="0" w:noVBand="0"/>
      </w:tblPr>
      <w:tblGrid>
        <w:gridCol w:w="108"/>
        <w:gridCol w:w="4536"/>
        <w:gridCol w:w="392"/>
        <w:gridCol w:w="4252"/>
        <w:gridCol w:w="433"/>
      </w:tblGrid>
      <w:tr w:rsidR="00671B55" w:rsidRPr="00671B55" w14:paraId="4ED1DD3C" w14:textId="77777777" w:rsidTr="001E2A3A">
        <w:trPr>
          <w:gridAfter w:val="1"/>
          <w:wAfter w:w="433" w:type="dxa"/>
          <w:trHeight w:val="210"/>
        </w:trPr>
        <w:tc>
          <w:tcPr>
            <w:tcW w:w="4644" w:type="dxa"/>
            <w:gridSpan w:val="2"/>
            <w:shd w:val="clear" w:color="auto" w:fill="auto"/>
          </w:tcPr>
          <w:p w14:paraId="3EA7C4A4" w14:textId="77777777" w:rsidR="00671B55" w:rsidRPr="00671B55" w:rsidRDefault="00671B55" w:rsidP="00671B5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2"/>
            <w:shd w:val="clear" w:color="auto" w:fill="auto"/>
          </w:tcPr>
          <w:p w14:paraId="452F9E1F" w14:textId="4B471024" w:rsidR="00671B55" w:rsidRPr="00671B55" w:rsidRDefault="00671B55" w:rsidP="008B43F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671B55">
              <w:rPr>
                <w:sz w:val="24"/>
                <w:szCs w:val="24"/>
              </w:rPr>
              <w:t>Hà nội, ngày … tháng … năm 20</w:t>
            </w:r>
            <w:r w:rsidR="00C30EAE">
              <w:rPr>
                <w:sz w:val="24"/>
                <w:szCs w:val="24"/>
              </w:rPr>
              <w:t>20</w:t>
            </w:r>
            <w:bookmarkStart w:id="0" w:name="_GoBack"/>
            <w:bookmarkEnd w:id="0"/>
          </w:p>
        </w:tc>
      </w:tr>
      <w:tr w:rsidR="001E2A3A" w14:paraId="6CF0B054" w14:textId="77777777" w:rsidTr="001E2A3A">
        <w:trPr>
          <w:gridBefore w:val="1"/>
          <w:wBefore w:w="108" w:type="dxa"/>
          <w:trHeight w:val="210"/>
        </w:trPr>
        <w:tc>
          <w:tcPr>
            <w:tcW w:w="4928" w:type="dxa"/>
            <w:gridSpan w:val="2"/>
          </w:tcPr>
          <w:p w14:paraId="642115B2" w14:textId="77777777" w:rsidR="001E2A3A" w:rsidRDefault="001E2A3A" w:rsidP="008B43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TRƯỞNG KHOA</w:t>
            </w:r>
          </w:p>
          <w:p w14:paraId="644A31C4" w14:textId="77777777" w:rsidR="001E2A3A" w:rsidRDefault="001E2A3A" w:rsidP="008B43F7">
            <w:pPr>
              <w:jc w:val="center"/>
              <w:rPr>
                <w:b/>
              </w:rPr>
            </w:pPr>
          </w:p>
          <w:p w14:paraId="0D641FD2" w14:textId="77777777" w:rsidR="008B43F7" w:rsidRDefault="008B43F7" w:rsidP="008B43F7">
            <w:pPr>
              <w:jc w:val="center"/>
              <w:rPr>
                <w:b/>
              </w:rPr>
            </w:pPr>
          </w:p>
          <w:p w14:paraId="5525792E" w14:textId="77777777" w:rsidR="008B43F7" w:rsidRDefault="008B43F7" w:rsidP="008B43F7">
            <w:pPr>
              <w:jc w:val="center"/>
              <w:rPr>
                <w:b/>
              </w:rPr>
            </w:pPr>
          </w:p>
          <w:p w14:paraId="19A6B4E7" w14:textId="77777777" w:rsidR="008B43F7" w:rsidRDefault="008B43F7" w:rsidP="008B43F7">
            <w:pPr>
              <w:jc w:val="center"/>
              <w:rPr>
                <w:b/>
              </w:rPr>
            </w:pPr>
          </w:p>
          <w:p w14:paraId="2B76B791" w14:textId="77777777" w:rsidR="001E2A3A" w:rsidRDefault="0056696F" w:rsidP="008B43F7">
            <w:pPr>
              <w:jc w:val="center"/>
              <w:rPr>
                <w:b/>
                <w:i/>
                <w:color w:val="FF0000"/>
                <w:u w:val="single"/>
              </w:rPr>
            </w:pPr>
            <w:r>
              <w:rPr>
                <w:b/>
              </w:rPr>
              <w:t>TS. Nguyễn Tiến Dũng</w:t>
            </w:r>
          </w:p>
        </w:tc>
        <w:tc>
          <w:tcPr>
            <w:tcW w:w="4685" w:type="dxa"/>
            <w:gridSpan w:val="2"/>
          </w:tcPr>
          <w:p w14:paraId="046D119E" w14:textId="77777777" w:rsidR="001E2A3A" w:rsidRDefault="001E2A3A" w:rsidP="008B43F7">
            <w:pPr>
              <w:jc w:val="center"/>
              <w:rPr>
                <w:b/>
              </w:rPr>
            </w:pPr>
            <w:r>
              <w:rPr>
                <w:b/>
              </w:rPr>
              <w:t>TRƯỞNG BỘ MÔN</w:t>
            </w:r>
          </w:p>
          <w:p w14:paraId="67498900" w14:textId="77777777" w:rsidR="001E2A3A" w:rsidRDefault="001E2A3A" w:rsidP="008B43F7">
            <w:pPr>
              <w:jc w:val="center"/>
              <w:rPr>
                <w:b/>
              </w:rPr>
            </w:pPr>
          </w:p>
          <w:p w14:paraId="0B19C475" w14:textId="77777777" w:rsidR="008B43F7" w:rsidRDefault="008B43F7" w:rsidP="008B43F7">
            <w:pPr>
              <w:jc w:val="center"/>
              <w:rPr>
                <w:b/>
              </w:rPr>
            </w:pPr>
          </w:p>
          <w:p w14:paraId="76926EDA" w14:textId="77777777" w:rsidR="008B43F7" w:rsidRDefault="008B43F7" w:rsidP="008B43F7">
            <w:pPr>
              <w:jc w:val="center"/>
              <w:rPr>
                <w:b/>
              </w:rPr>
            </w:pPr>
          </w:p>
          <w:p w14:paraId="6AB3A3CB" w14:textId="77777777" w:rsidR="008B43F7" w:rsidRDefault="008B43F7" w:rsidP="008B43F7">
            <w:pPr>
              <w:jc w:val="center"/>
              <w:rPr>
                <w:b/>
              </w:rPr>
            </w:pPr>
          </w:p>
          <w:p w14:paraId="089F93AB" w14:textId="77777777" w:rsidR="001E2A3A" w:rsidRDefault="000308B0" w:rsidP="008B43F7">
            <w:pPr>
              <w:jc w:val="center"/>
              <w:rPr>
                <w:b/>
                <w:i/>
                <w:color w:val="FF0000"/>
                <w:u w:val="single"/>
              </w:rPr>
            </w:pPr>
            <w:r>
              <w:rPr>
                <w:b/>
              </w:rPr>
              <w:t>TS.</w:t>
            </w:r>
            <w:r w:rsidR="001E2A3A">
              <w:rPr>
                <w:b/>
              </w:rPr>
              <w:t xml:space="preserve"> </w:t>
            </w:r>
            <w:r>
              <w:rPr>
                <w:b/>
              </w:rPr>
              <w:t>Bùi Trường Sơn</w:t>
            </w:r>
          </w:p>
        </w:tc>
      </w:tr>
    </w:tbl>
    <w:p w14:paraId="68A982F8" w14:textId="77777777" w:rsidR="009540AF" w:rsidRPr="00C07FFA" w:rsidRDefault="009540AF" w:rsidP="00C07FFA">
      <w:pPr>
        <w:widowControl w:val="0"/>
        <w:jc w:val="both"/>
        <w:rPr>
          <w:b/>
          <w:color w:val="FF0000"/>
          <w:sz w:val="24"/>
          <w:szCs w:val="24"/>
          <w:u w:val="single"/>
          <w:lang w:val="nl-NL"/>
        </w:rPr>
      </w:pPr>
    </w:p>
    <w:sectPr w:rsidR="009540AF" w:rsidRPr="00C07FFA" w:rsidSect="00C07F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73216" w14:textId="77777777" w:rsidR="00DD2709" w:rsidRDefault="00DD2709">
      <w:r>
        <w:separator/>
      </w:r>
    </w:p>
  </w:endnote>
  <w:endnote w:type="continuationSeparator" w:id="0">
    <w:p w14:paraId="0D33E989" w14:textId="77777777" w:rsidR="00DD2709" w:rsidRDefault="00DD2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1907A" w14:textId="77777777" w:rsidR="00C07FFA" w:rsidRDefault="00DF619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07FF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205516" w14:textId="77777777" w:rsidR="00C07FFA" w:rsidRDefault="00C07FFA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4F67D" w14:textId="77777777" w:rsidR="00C07FFA" w:rsidRDefault="00C07FFA" w:rsidP="0057595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FFE7F" w14:textId="77777777" w:rsidR="001E2A3A" w:rsidRDefault="001E2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FDAD1" w14:textId="77777777" w:rsidR="00DD2709" w:rsidRDefault="00DD2709">
      <w:r>
        <w:separator/>
      </w:r>
    </w:p>
  </w:footnote>
  <w:footnote w:type="continuationSeparator" w:id="0">
    <w:p w14:paraId="75DCCD45" w14:textId="77777777" w:rsidR="00DD2709" w:rsidRDefault="00DD2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42FF0" w14:textId="77777777" w:rsidR="001E2A3A" w:rsidRDefault="001E2A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0EB2D" w14:textId="77777777" w:rsidR="001E2A3A" w:rsidRDefault="001E2A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9AD01" w14:textId="77777777" w:rsidR="001E2A3A" w:rsidRDefault="001E2A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F6776"/>
    <w:multiLevelType w:val="multilevel"/>
    <w:tmpl w:val="C0B466B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7E319AA"/>
    <w:multiLevelType w:val="multilevel"/>
    <w:tmpl w:val="7D4C72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96604"/>
    <w:multiLevelType w:val="multilevel"/>
    <w:tmpl w:val="E070D6E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A4E37"/>
    <w:multiLevelType w:val="multilevel"/>
    <w:tmpl w:val="D5AE006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93357"/>
    <w:multiLevelType w:val="hybridMultilevel"/>
    <w:tmpl w:val="0758F972"/>
    <w:lvl w:ilvl="0" w:tplc="BE822F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B28C9"/>
    <w:multiLevelType w:val="multilevel"/>
    <w:tmpl w:val="DDD84E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B7D5DBA"/>
    <w:multiLevelType w:val="multilevel"/>
    <w:tmpl w:val="FB84C1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6BB82E9E"/>
    <w:multiLevelType w:val="multilevel"/>
    <w:tmpl w:val="5212DD2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4" w15:restartNumberingAfterBreak="0">
    <w:nsid w:val="76590D01"/>
    <w:multiLevelType w:val="singleLevel"/>
    <w:tmpl w:val="37B4674A"/>
    <w:lvl w:ilvl="0">
      <w:start w:val="1"/>
      <w:numFmt w:val="decimal"/>
      <w:lvlText w:val="1.%1."/>
      <w:lvlJc w:val="left"/>
      <w:pPr>
        <w:tabs>
          <w:tab w:val="num" w:pos="720"/>
        </w:tabs>
        <w:ind w:left="360" w:hanging="360"/>
      </w:pPr>
    </w:lvl>
  </w:abstractNum>
  <w:abstractNum w:abstractNumId="15" w15:restartNumberingAfterBreak="0">
    <w:nsid w:val="77110E44"/>
    <w:multiLevelType w:val="multilevel"/>
    <w:tmpl w:val="0AA8232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82E5B9B"/>
    <w:multiLevelType w:val="hybridMultilevel"/>
    <w:tmpl w:val="7F5C7D6A"/>
    <w:lvl w:ilvl="0" w:tplc="06C2B2E4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7EE72608"/>
    <w:multiLevelType w:val="multilevel"/>
    <w:tmpl w:val="956CC0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0"/>
  </w:num>
  <w:num w:numId="5">
    <w:abstractNumId w:val="2"/>
  </w:num>
  <w:num w:numId="6">
    <w:abstractNumId w:val="9"/>
  </w:num>
  <w:num w:numId="7">
    <w:abstractNumId w:val="8"/>
  </w:num>
  <w:num w:numId="8">
    <w:abstractNumId w:val="1"/>
  </w:num>
  <w:num w:numId="9">
    <w:abstractNumId w:val="15"/>
  </w:num>
  <w:num w:numId="10">
    <w:abstractNumId w:val="5"/>
  </w:num>
  <w:num w:numId="11">
    <w:abstractNumId w:val="14"/>
  </w:num>
  <w:num w:numId="12">
    <w:abstractNumId w:val="12"/>
  </w:num>
  <w:num w:numId="13">
    <w:abstractNumId w:val="17"/>
  </w:num>
  <w:num w:numId="14">
    <w:abstractNumId w:val="11"/>
  </w:num>
  <w:num w:numId="15">
    <w:abstractNumId w:val="0"/>
  </w:num>
  <w:num w:numId="16">
    <w:abstractNumId w:val="3"/>
  </w:num>
  <w:num w:numId="17">
    <w:abstractNumId w:val="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hideSpellingErrors/>
  <w:hideGrammatical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8E"/>
    <w:rsid w:val="00000056"/>
    <w:rsid w:val="000112F0"/>
    <w:rsid w:val="00020C9D"/>
    <w:rsid w:val="00020FEF"/>
    <w:rsid w:val="00026105"/>
    <w:rsid w:val="000308B0"/>
    <w:rsid w:val="00053AF0"/>
    <w:rsid w:val="000549F0"/>
    <w:rsid w:val="00061141"/>
    <w:rsid w:val="00065D49"/>
    <w:rsid w:val="0007193B"/>
    <w:rsid w:val="00083149"/>
    <w:rsid w:val="00090248"/>
    <w:rsid w:val="00095A1D"/>
    <w:rsid w:val="000B22B4"/>
    <w:rsid w:val="000D075E"/>
    <w:rsid w:val="000D6DC7"/>
    <w:rsid w:val="000F061D"/>
    <w:rsid w:val="000F78FF"/>
    <w:rsid w:val="001041BF"/>
    <w:rsid w:val="001265BC"/>
    <w:rsid w:val="00143920"/>
    <w:rsid w:val="001462C6"/>
    <w:rsid w:val="001471E8"/>
    <w:rsid w:val="001779B6"/>
    <w:rsid w:val="001864DE"/>
    <w:rsid w:val="001915A3"/>
    <w:rsid w:val="00197865"/>
    <w:rsid w:val="001A1A5F"/>
    <w:rsid w:val="001C1E0D"/>
    <w:rsid w:val="001C350E"/>
    <w:rsid w:val="001E2A3A"/>
    <w:rsid w:val="001F1E93"/>
    <w:rsid w:val="001F2CFE"/>
    <w:rsid w:val="00200F66"/>
    <w:rsid w:val="00210206"/>
    <w:rsid w:val="00214C6E"/>
    <w:rsid w:val="00234102"/>
    <w:rsid w:val="002360EC"/>
    <w:rsid w:val="00246AB4"/>
    <w:rsid w:val="00257AFC"/>
    <w:rsid w:val="00262DBE"/>
    <w:rsid w:val="0027302D"/>
    <w:rsid w:val="002831E2"/>
    <w:rsid w:val="00290C2F"/>
    <w:rsid w:val="00296F71"/>
    <w:rsid w:val="002A0BEB"/>
    <w:rsid w:val="002A7BE8"/>
    <w:rsid w:val="002A7D7D"/>
    <w:rsid w:val="002B3774"/>
    <w:rsid w:val="002C378E"/>
    <w:rsid w:val="002C47B9"/>
    <w:rsid w:val="002D5B58"/>
    <w:rsid w:val="002F6DE4"/>
    <w:rsid w:val="00336BE4"/>
    <w:rsid w:val="003409C3"/>
    <w:rsid w:val="00346F65"/>
    <w:rsid w:val="003555B5"/>
    <w:rsid w:val="00367502"/>
    <w:rsid w:val="003961B0"/>
    <w:rsid w:val="003B72AD"/>
    <w:rsid w:val="003B73BB"/>
    <w:rsid w:val="003D3883"/>
    <w:rsid w:val="003E0101"/>
    <w:rsid w:val="003E7C82"/>
    <w:rsid w:val="003F5908"/>
    <w:rsid w:val="003F7694"/>
    <w:rsid w:val="004240DB"/>
    <w:rsid w:val="0042577A"/>
    <w:rsid w:val="004377BB"/>
    <w:rsid w:val="00440E14"/>
    <w:rsid w:val="004437C7"/>
    <w:rsid w:val="00444F47"/>
    <w:rsid w:val="00446A8D"/>
    <w:rsid w:val="00465BCD"/>
    <w:rsid w:val="0047459D"/>
    <w:rsid w:val="00477388"/>
    <w:rsid w:val="0048413E"/>
    <w:rsid w:val="004900EB"/>
    <w:rsid w:val="0049105F"/>
    <w:rsid w:val="004A1F96"/>
    <w:rsid w:val="004A21C9"/>
    <w:rsid w:val="004A75CD"/>
    <w:rsid w:val="004B2147"/>
    <w:rsid w:val="004C654F"/>
    <w:rsid w:val="004D085E"/>
    <w:rsid w:val="004D6609"/>
    <w:rsid w:val="004F013A"/>
    <w:rsid w:val="004F0303"/>
    <w:rsid w:val="005004FD"/>
    <w:rsid w:val="005114C9"/>
    <w:rsid w:val="00516080"/>
    <w:rsid w:val="00534B5D"/>
    <w:rsid w:val="00551492"/>
    <w:rsid w:val="00566546"/>
    <w:rsid w:val="0056696F"/>
    <w:rsid w:val="00575954"/>
    <w:rsid w:val="005770BF"/>
    <w:rsid w:val="005824D1"/>
    <w:rsid w:val="00585400"/>
    <w:rsid w:val="005A6145"/>
    <w:rsid w:val="005B2EB1"/>
    <w:rsid w:val="005B4416"/>
    <w:rsid w:val="005C6EAA"/>
    <w:rsid w:val="005D077E"/>
    <w:rsid w:val="005E4CB0"/>
    <w:rsid w:val="005E79FA"/>
    <w:rsid w:val="0061018F"/>
    <w:rsid w:val="00612534"/>
    <w:rsid w:val="00625B5C"/>
    <w:rsid w:val="006406CA"/>
    <w:rsid w:val="006447AD"/>
    <w:rsid w:val="00652351"/>
    <w:rsid w:val="00654888"/>
    <w:rsid w:val="00665547"/>
    <w:rsid w:val="006666AD"/>
    <w:rsid w:val="00667E11"/>
    <w:rsid w:val="00671096"/>
    <w:rsid w:val="00671B55"/>
    <w:rsid w:val="006757F3"/>
    <w:rsid w:val="00676757"/>
    <w:rsid w:val="0068256F"/>
    <w:rsid w:val="00690FD2"/>
    <w:rsid w:val="00695501"/>
    <w:rsid w:val="006A0E70"/>
    <w:rsid w:val="006A5431"/>
    <w:rsid w:val="006D03CF"/>
    <w:rsid w:val="006D1126"/>
    <w:rsid w:val="006D12F1"/>
    <w:rsid w:val="006E5BAC"/>
    <w:rsid w:val="00715BB1"/>
    <w:rsid w:val="00725594"/>
    <w:rsid w:val="00726046"/>
    <w:rsid w:val="00733BDA"/>
    <w:rsid w:val="00741C2E"/>
    <w:rsid w:val="007435EA"/>
    <w:rsid w:val="00744C77"/>
    <w:rsid w:val="0077772C"/>
    <w:rsid w:val="007A7F11"/>
    <w:rsid w:val="007B1760"/>
    <w:rsid w:val="007B7392"/>
    <w:rsid w:val="007C7EDD"/>
    <w:rsid w:val="007D1775"/>
    <w:rsid w:val="007F4C6D"/>
    <w:rsid w:val="007F7694"/>
    <w:rsid w:val="008543C1"/>
    <w:rsid w:val="00865533"/>
    <w:rsid w:val="008715FB"/>
    <w:rsid w:val="00875E93"/>
    <w:rsid w:val="00891EB3"/>
    <w:rsid w:val="008937EA"/>
    <w:rsid w:val="008B3EDF"/>
    <w:rsid w:val="008B43F7"/>
    <w:rsid w:val="008C1294"/>
    <w:rsid w:val="008C4E59"/>
    <w:rsid w:val="008D09FC"/>
    <w:rsid w:val="008E6AD4"/>
    <w:rsid w:val="008F73D5"/>
    <w:rsid w:val="0090524F"/>
    <w:rsid w:val="00907170"/>
    <w:rsid w:val="0091264D"/>
    <w:rsid w:val="00926E23"/>
    <w:rsid w:val="009447BF"/>
    <w:rsid w:val="00952045"/>
    <w:rsid w:val="009540AF"/>
    <w:rsid w:val="00954910"/>
    <w:rsid w:val="009A19F7"/>
    <w:rsid w:val="009B12BF"/>
    <w:rsid w:val="009B62FD"/>
    <w:rsid w:val="009C37E7"/>
    <w:rsid w:val="009D205C"/>
    <w:rsid w:val="009E0BE8"/>
    <w:rsid w:val="009E52A6"/>
    <w:rsid w:val="009E74BC"/>
    <w:rsid w:val="00A01BDF"/>
    <w:rsid w:val="00A029FB"/>
    <w:rsid w:val="00A1755F"/>
    <w:rsid w:val="00A35151"/>
    <w:rsid w:val="00A4054A"/>
    <w:rsid w:val="00A57490"/>
    <w:rsid w:val="00A666CC"/>
    <w:rsid w:val="00AB76FB"/>
    <w:rsid w:val="00AC28C9"/>
    <w:rsid w:val="00AE47A6"/>
    <w:rsid w:val="00B00BDA"/>
    <w:rsid w:val="00B052E8"/>
    <w:rsid w:val="00B23623"/>
    <w:rsid w:val="00B25A8C"/>
    <w:rsid w:val="00B30E68"/>
    <w:rsid w:val="00B400C8"/>
    <w:rsid w:val="00B51514"/>
    <w:rsid w:val="00B60C95"/>
    <w:rsid w:val="00B63516"/>
    <w:rsid w:val="00B65AB4"/>
    <w:rsid w:val="00B66A37"/>
    <w:rsid w:val="00B85C9E"/>
    <w:rsid w:val="00B90939"/>
    <w:rsid w:val="00B94BE5"/>
    <w:rsid w:val="00B94FEA"/>
    <w:rsid w:val="00B96712"/>
    <w:rsid w:val="00BA09EA"/>
    <w:rsid w:val="00BA0F72"/>
    <w:rsid w:val="00BA2A8D"/>
    <w:rsid w:val="00BA6D9D"/>
    <w:rsid w:val="00BA7C39"/>
    <w:rsid w:val="00BC2752"/>
    <w:rsid w:val="00BD2695"/>
    <w:rsid w:val="00BE1322"/>
    <w:rsid w:val="00BF3A8E"/>
    <w:rsid w:val="00C02961"/>
    <w:rsid w:val="00C02EB7"/>
    <w:rsid w:val="00C07FFA"/>
    <w:rsid w:val="00C10429"/>
    <w:rsid w:val="00C2548B"/>
    <w:rsid w:val="00C30EAE"/>
    <w:rsid w:val="00C325E6"/>
    <w:rsid w:val="00C349D1"/>
    <w:rsid w:val="00C41392"/>
    <w:rsid w:val="00C46801"/>
    <w:rsid w:val="00C53616"/>
    <w:rsid w:val="00C54134"/>
    <w:rsid w:val="00C63A53"/>
    <w:rsid w:val="00C7326B"/>
    <w:rsid w:val="00C74231"/>
    <w:rsid w:val="00C76336"/>
    <w:rsid w:val="00C8287E"/>
    <w:rsid w:val="00C86A74"/>
    <w:rsid w:val="00CA7149"/>
    <w:rsid w:val="00CB0A27"/>
    <w:rsid w:val="00CB2E66"/>
    <w:rsid w:val="00CB7582"/>
    <w:rsid w:val="00CC185C"/>
    <w:rsid w:val="00D013E3"/>
    <w:rsid w:val="00D15239"/>
    <w:rsid w:val="00D171C9"/>
    <w:rsid w:val="00D20B8C"/>
    <w:rsid w:val="00D23953"/>
    <w:rsid w:val="00D46C15"/>
    <w:rsid w:val="00D5268D"/>
    <w:rsid w:val="00D61127"/>
    <w:rsid w:val="00D63879"/>
    <w:rsid w:val="00DA409D"/>
    <w:rsid w:val="00DA742C"/>
    <w:rsid w:val="00DC3527"/>
    <w:rsid w:val="00DD2709"/>
    <w:rsid w:val="00DF619A"/>
    <w:rsid w:val="00DF7F31"/>
    <w:rsid w:val="00E11917"/>
    <w:rsid w:val="00E171F9"/>
    <w:rsid w:val="00E20AAA"/>
    <w:rsid w:val="00E25CF8"/>
    <w:rsid w:val="00E4019E"/>
    <w:rsid w:val="00E46710"/>
    <w:rsid w:val="00E60B54"/>
    <w:rsid w:val="00E63D02"/>
    <w:rsid w:val="00E6594E"/>
    <w:rsid w:val="00E66DF0"/>
    <w:rsid w:val="00E72C64"/>
    <w:rsid w:val="00E82327"/>
    <w:rsid w:val="00E85176"/>
    <w:rsid w:val="00E93992"/>
    <w:rsid w:val="00EA472E"/>
    <w:rsid w:val="00EB143E"/>
    <w:rsid w:val="00EC06C9"/>
    <w:rsid w:val="00EC31FB"/>
    <w:rsid w:val="00EE3756"/>
    <w:rsid w:val="00EE5D69"/>
    <w:rsid w:val="00F0731C"/>
    <w:rsid w:val="00F26E9C"/>
    <w:rsid w:val="00F3578F"/>
    <w:rsid w:val="00F36A25"/>
    <w:rsid w:val="00F42D51"/>
    <w:rsid w:val="00F4451D"/>
    <w:rsid w:val="00F57FC6"/>
    <w:rsid w:val="00F77CC0"/>
    <w:rsid w:val="00F818A6"/>
    <w:rsid w:val="00F84984"/>
    <w:rsid w:val="00F96568"/>
    <w:rsid w:val="00FA58BD"/>
    <w:rsid w:val="00FB5F7D"/>
    <w:rsid w:val="00FB6955"/>
    <w:rsid w:val="00FB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1831780"/>
  <w15:docId w15:val="{6207612E-4422-494B-AC81-B3F53F0E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2C47B9"/>
  </w:style>
  <w:style w:type="character" w:styleId="Hyperlink">
    <w:name w:val="Hyperlink"/>
    <w:basedOn w:val="DefaultParagraphFont"/>
    <w:uiPriority w:val="99"/>
    <w:semiHidden/>
    <w:unhideWhenUsed/>
    <w:rsid w:val="002C47B9"/>
    <w:rPr>
      <w:color w:val="0000FF"/>
      <w:u w:val="single"/>
    </w:rPr>
  </w:style>
  <w:style w:type="paragraph" w:styleId="NoSpacing">
    <w:name w:val="No Spacing"/>
    <w:uiPriority w:val="1"/>
    <w:qFormat/>
    <w:rsid w:val="008E6AD4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48B12-3D40-443E-B305-4F6164079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1</TotalTime>
  <Pages>1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Nguyen Thi Nu</cp:lastModifiedBy>
  <cp:revision>13</cp:revision>
  <cp:lastPrinted>2020-03-30T02:12:00Z</cp:lastPrinted>
  <dcterms:created xsi:type="dcterms:W3CDTF">2018-07-17T02:35:00Z</dcterms:created>
  <dcterms:modified xsi:type="dcterms:W3CDTF">2020-03-30T02:13:00Z</dcterms:modified>
</cp:coreProperties>
</file>