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9A26E6" w14:paraId="794054DB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A0082C6" w14:textId="77777777" w:rsidR="00744C77" w:rsidRPr="009A26E6" w:rsidRDefault="00392DB6" w:rsidP="009A26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69C00447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9A26E6">
              <w:rPr>
                <w:bCs/>
                <w:color w:val="000000"/>
                <w:sz w:val="24"/>
              </w:rPr>
              <w:t>BỘ GI</w:t>
            </w:r>
            <w:r w:rsidR="00B65AB4" w:rsidRPr="009A26E6">
              <w:rPr>
                <w:bCs/>
                <w:color w:val="000000"/>
                <w:sz w:val="24"/>
              </w:rPr>
              <w:t>Á</w:t>
            </w:r>
            <w:r w:rsidR="00744C77" w:rsidRPr="009A26E6">
              <w:rPr>
                <w:bCs/>
                <w:color w:val="000000"/>
                <w:sz w:val="24"/>
              </w:rPr>
              <w:t>O DỤC VÀ ĐÀO TẠO</w:t>
            </w:r>
            <w:r w:rsidR="004A21C9" w:rsidRPr="009A26E6">
              <w:rPr>
                <w:bCs/>
                <w:color w:val="000000"/>
                <w:sz w:val="24"/>
              </w:rPr>
              <w:t xml:space="preserve"> </w:t>
            </w:r>
            <w:r w:rsidR="00744C77" w:rsidRPr="009A26E6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0A5A9A1" w14:textId="77777777" w:rsidR="00744C77" w:rsidRPr="009A26E6" w:rsidRDefault="00744C77" w:rsidP="009A26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9A26E6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E695075" w14:textId="77777777" w:rsidR="00744C77" w:rsidRPr="009A26E6" w:rsidRDefault="00392DB6" w:rsidP="009A26E6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0671086A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9A26E6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34044E88" w14:textId="77777777" w:rsidR="00744C77" w:rsidRPr="009A26E6" w:rsidRDefault="00744C77" w:rsidP="009A26E6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445881B" w14:textId="77777777" w:rsidR="00744C77" w:rsidRDefault="00744C77" w:rsidP="009A26E6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  <w:r w:rsidRPr="009A26E6">
        <w:rPr>
          <w:b/>
          <w:bCs/>
          <w:color w:val="000000"/>
          <w:sz w:val="24"/>
          <w:lang w:val="vi-VN"/>
        </w:rPr>
        <w:t>Đ</w:t>
      </w:r>
      <w:r w:rsidRPr="009A26E6">
        <w:rPr>
          <w:b/>
          <w:bCs/>
          <w:color w:val="000000"/>
          <w:sz w:val="24"/>
        </w:rPr>
        <w:t>Ề</w:t>
      </w:r>
      <w:r w:rsidRPr="009A26E6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A833F57" w14:textId="77777777" w:rsidR="00A618C4" w:rsidRPr="00A618C4" w:rsidRDefault="00A618C4" w:rsidP="009A26E6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3821A3AE" w14:textId="77777777" w:rsidR="00744C77" w:rsidRDefault="009A26E6" w:rsidP="002F1421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744C77" w:rsidRPr="009A26E6">
        <w:rPr>
          <w:b/>
          <w:bCs/>
          <w:color w:val="000000"/>
          <w:sz w:val="24"/>
          <w:szCs w:val="24"/>
        </w:rPr>
        <w:t>Tên</w:t>
      </w:r>
      <w:r w:rsidR="00744C77" w:rsidRPr="009A26E6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9A26E6">
        <w:rPr>
          <w:b/>
          <w:bCs/>
          <w:sz w:val="24"/>
          <w:szCs w:val="24"/>
        </w:rPr>
        <w:t xml:space="preserve">: </w:t>
      </w:r>
      <w:r w:rsidR="00A618C4" w:rsidRPr="002F1421">
        <w:rPr>
          <w:bCs/>
          <w:i/>
          <w:sz w:val="24"/>
          <w:szCs w:val="24"/>
        </w:rPr>
        <w:t>Thực tập</w:t>
      </w:r>
      <w:r w:rsidR="00A5052C" w:rsidRPr="002F1421">
        <w:rPr>
          <w:bCs/>
          <w:i/>
          <w:sz w:val="24"/>
          <w:szCs w:val="24"/>
        </w:rPr>
        <w:t xml:space="preserve"> Địa chất công trình </w:t>
      </w:r>
      <w:r w:rsidR="002F1421" w:rsidRPr="002F1421">
        <w:rPr>
          <w:bCs/>
          <w:i/>
          <w:sz w:val="24"/>
          <w:szCs w:val="24"/>
        </w:rPr>
        <w:t>(</w:t>
      </w:r>
      <w:r w:rsidR="00C30E13">
        <w:rPr>
          <w:bCs/>
          <w:i/>
          <w:sz w:val="24"/>
          <w:szCs w:val="24"/>
        </w:rPr>
        <w:t>Practice</w:t>
      </w:r>
      <w:r w:rsidR="00A5052C" w:rsidRPr="002F1421">
        <w:rPr>
          <w:bCs/>
          <w:i/>
          <w:sz w:val="24"/>
          <w:szCs w:val="24"/>
        </w:rPr>
        <w:t xml:space="preserve"> for Engineering Geolog</w:t>
      </w:r>
      <w:r w:rsidR="007F22ED" w:rsidRPr="002F1421">
        <w:rPr>
          <w:bCs/>
          <w:i/>
          <w:sz w:val="24"/>
          <w:szCs w:val="24"/>
        </w:rPr>
        <w:t>y</w:t>
      </w:r>
      <w:r w:rsidR="002F1421" w:rsidRPr="002F1421">
        <w:rPr>
          <w:bCs/>
          <w:i/>
          <w:sz w:val="24"/>
          <w:szCs w:val="24"/>
        </w:rPr>
        <w:t>)</w:t>
      </w:r>
    </w:p>
    <w:p w14:paraId="7D911117" w14:textId="77777777" w:rsidR="00A618C4" w:rsidRPr="009A26E6" w:rsidRDefault="00A618C4" w:rsidP="00A618C4">
      <w:pPr>
        <w:pStyle w:val="BodyText2"/>
        <w:spacing w:after="0" w:line="240" w:lineRule="auto"/>
        <w:ind w:left="2160" w:firstLine="720"/>
        <w:jc w:val="both"/>
        <w:rPr>
          <w:bCs/>
          <w:sz w:val="24"/>
          <w:szCs w:val="24"/>
        </w:rPr>
      </w:pPr>
    </w:p>
    <w:p w14:paraId="4149991D" w14:textId="77777777" w:rsidR="008A6501" w:rsidRPr="009A26E6" w:rsidRDefault="00744C77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9A26E6">
        <w:rPr>
          <w:b/>
          <w:sz w:val="24"/>
          <w:szCs w:val="24"/>
          <w:lang w:val="vi-VN"/>
        </w:rPr>
        <w:t>Mã số học phần:</w:t>
      </w:r>
      <w:r w:rsidR="008A6501" w:rsidRPr="009A26E6">
        <w:rPr>
          <w:sz w:val="24"/>
          <w:szCs w:val="24"/>
        </w:rPr>
        <w:t xml:space="preserve"> </w:t>
      </w:r>
      <w:r w:rsidR="00AB3A57" w:rsidRPr="00AB3A57">
        <w:rPr>
          <w:sz w:val="24"/>
          <w:szCs w:val="24"/>
        </w:rPr>
        <w:t>7040527</w:t>
      </w:r>
    </w:p>
    <w:p w14:paraId="3F83CDD2" w14:textId="77777777" w:rsidR="00744C77" w:rsidRPr="009A26E6" w:rsidRDefault="00744C77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9A26E6">
        <w:rPr>
          <w:b/>
          <w:bCs/>
          <w:color w:val="000000"/>
          <w:sz w:val="24"/>
          <w:szCs w:val="24"/>
        </w:rPr>
        <w:t>Số tín chỉ học phần:</w:t>
      </w:r>
      <w:r w:rsidR="008A6501" w:rsidRPr="009A26E6">
        <w:rPr>
          <w:b/>
          <w:bCs/>
          <w:color w:val="000000"/>
          <w:sz w:val="24"/>
          <w:szCs w:val="24"/>
        </w:rPr>
        <w:t xml:space="preserve"> </w:t>
      </w:r>
      <w:r w:rsidR="00DA7E07">
        <w:rPr>
          <w:bCs/>
          <w:color w:val="000000"/>
          <w:sz w:val="24"/>
          <w:szCs w:val="24"/>
        </w:rPr>
        <w:t>0</w:t>
      </w:r>
      <w:r w:rsidR="002E28BE">
        <w:rPr>
          <w:bCs/>
          <w:color w:val="000000"/>
          <w:sz w:val="24"/>
          <w:szCs w:val="24"/>
        </w:rPr>
        <w:t>1</w:t>
      </w:r>
      <w:r w:rsidR="00DA7E07">
        <w:rPr>
          <w:bCs/>
          <w:color w:val="000000"/>
          <w:sz w:val="24"/>
          <w:szCs w:val="24"/>
        </w:rPr>
        <w:t xml:space="preserve"> (0-4-2)</w:t>
      </w:r>
      <w:r w:rsidR="002E28BE">
        <w:rPr>
          <w:bCs/>
          <w:color w:val="000000"/>
          <w:sz w:val="24"/>
          <w:szCs w:val="24"/>
        </w:rPr>
        <w:t xml:space="preserve"> học trong </w:t>
      </w:r>
      <w:r w:rsidR="005904B8">
        <w:rPr>
          <w:bCs/>
          <w:color w:val="000000"/>
          <w:sz w:val="24"/>
          <w:szCs w:val="24"/>
        </w:rPr>
        <w:t>1</w:t>
      </w:r>
      <w:r w:rsidR="00A618C4">
        <w:rPr>
          <w:bCs/>
          <w:color w:val="000000"/>
          <w:sz w:val="24"/>
          <w:szCs w:val="24"/>
        </w:rPr>
        <w:t xml:space="preserve"> tuần</w:t>
      </w:r>
    </w:p>
    <w:p w14:paraId="3E7BB46D" w14:textId="77777777" w:rsidR="006447AD" w:rsidRPr="009A26E6" w:rsidRDefault="00744C77" w:rsidP="00A618C4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9A26E6">
        <w:rPr>
          <w:b/>
          <w:sz w:val="24"/>
          <w:szCs w:val="24"/>
          <w:lang w:val="vi-VN"/>
        </w:rPr>
        <w:t>Số tiết học phần:</w:t>
      </w:r>
      <w:r w:rsidR="004A21C9" w:rsidRPr="009A26E6">
        <w:rPr>
          <w:b/>
          <w:sz w:val="24"/>
          <w:szCs w:val="24"/>
        </w:rPr>
        <w:t xml:space="preserve"> </w:t>
      </w:r>
      <w:r w:rsidR="00C1366B" w:rsidRPr="009A26E6">
        <w:rPr>
          <w:b/>
          <w:sz w:val="24"/>
          <w:szCs w:val="24"/>
        </w:rPr>
        <w:t>30</w:t>
      </w:r>
    </w:p>
    <w:p w14:paraId="2AC589D9" w14:textId="77777777" w:rsidR="00A618C4" w:rsidRPr="007B7EB8" w:rsidRDefault="00A618C4" w:rsidP="00A618C4">
      <w:pPr>
        <w:pStyle w:val="ListParagraph"/>
        <w:ind w:firstLine="720"/>
        <w:contextualSpacing/>
        <w:jc w:val="both"/>
        <w:rPr>
          <w:bCs/>
        </w:rPr>
      </w:pPr>
      <w:r>
        <w:rPr>
          <w:bCs/>
        </w:rPr>
        <w:t xml:space="preserve">Lý thuyết: </w:t>
      </w:r>
      <w:r w:rsidRPr="007B7EB8">
        <w:rPr>
          <w:bCs/>
        </w:rPr>
        <w:t>0 tiết</w:t>
      </w:r>
      <w:r w:rsidRPr="007B7EB8">
        <w:rPr>
          <w:bCs/>
        </w:rPr>
        <w:tab/>
      </w:r>
      <w:r w:rsidRPr="007B7EB8">
        <w:rPr>
          <w:bCs/>
        </w:rPr>
        <w:tab/>
        <w:t>Bài tập: 0 tiết</w:t>
      </w:r>
      <w:r w:rsidRPr="007B7EB8">
        <w:rPr>
          <w:bCs/>
        </w:rPr>
        <w:tab/>
      </w:r>
      <w:r w:rsidRPr="007B7EB8">
        <w:rPr>
          <w:bCs/>
        </w:rPr>
        <w:tab/>
      </w:r>
      <w:r>
        <w:rPr>
          <w:bCs/>
        </w:rPr>
        <w:tab/>
      </w:r>
      <w:r w:rsidRPr="007B7EB8">
        <w:rPr>
          <w:bCs/>
        </w:rPr>
        <w:t>Thực hành: 0 tiết</w:t>
      </w:r>
    </w:p>
    <w:p w14:paraId="774611E9" w14:textId="77777777" w:rsidR="00A618C4" w:rsidRDefault="00A618C4" w:rsidP="00A618C4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7B7EB8">
        <w:rPr>
          <w:bCs/>
          <w:sz w:val="24"/>
          <w:szCs w:val="24"/>
        </w:rPr>
        <w:tab/>
      </w:r>
      <w:r w:rsidRPr="007B7EB8">
        <w:rPr>
          <w:bCs/>
          <w:sz w:val="24"/>
          <w:szCs w:val="24"/>
        </w:rPr>
        <w:tab/>
        <w:t xml:space="preserve">Thực tập: </w:t>
      </w:r>
      <w:r w:rsidR="00433E5A">
        <w:rPr>
          <w:bCs/>
          <w:sz w:val="24"/>
          <w:szCs w:val="24"/>
        </w:rPr>
        <w:t xml:space="preserve"> 3</w:t>
      </w:r>
      <w:r>
        <w:rPr>
          <w:bCs/>
          <w:sz w:val="24"/>
          <w:szCs w:val="24"/>
        </w:rPr>
        <w:t>0</w:t>
      </w:r>
      <w:r w:rsidRPr="007B7EB8">
        <w:rPr>
          <w:bCs/>
          <w:sz w:val="24"/>
          <w:szCs w:val="24"/>
        </w:rPr>
        <w:t xml:space="preserve"> tiết</w:t>
      </w:r>
      <w:r w:rsidRPr="007B7EB8">
        <w:rPr>
          <w:bCs/>
          <w:sz w:val="24"/>
          <w:szCs w:val="24"/>
        </w:rPr>
        <w:tab/>
      </w:r>
      <w:r w:rsidRPr="007B7EB8">
        <w:rPr>
          <w:bCs/>
          <w:sz w:val="24"/>
          <w:szCs w:val="24"/>
        </w:rPr>
        <w:tab/>
        <w:t xml:space="preserve">Đồ án: </w:t>
      </w:r>
      <w:r>
        <w:rPr>
          <w:bCs/>
          <w:sz w:val="24"/>
          <w:szCs w:val="24"/>
        </w:rPr>
        <w:t xml:space="preserve">  </w:t>
      </w:r>
      <w:r w:rsidRPr="007B7EB8">
        <w:rPr>
          <w:bCs/>
          <w:sz w:val="24"/>
          <w:szCs w:val="24"/>
        </w:rPr>
        <w:t>0 tiết</w:t>
      </w:r>
      <w:r w:rsidRPr="007B7EB8">
        <w:rPr>
          <w:bCs/>
          <w:sz w:val="24"/>
          <w:szCs w:val="24"/>
        </w:rPr>
        <w:tab/>
      </w:r>
      <w:r w:rsidRPr="007B7EB8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Pr="007B7EB8">
        <w:rPr>
          <w:bCs/>
          <w:sz w:val="24"/>
          <w:szCs w:val="24"/>
        </w:rPr>
        <w:t xml:space="preserve">Tự học: </w:t>
      </w:r>
      <w:r>
        <w:rPr>
          <w:bCs/>
          <w:sz w:val="24"/>
          <w:szCs w:val="24"/>
        </w:rPr>
        <w:t xml:space="preserve">    </w:t>
      </w:r>
      <w:r w:rsidR="00433E5A">
        <w:rPr>
          <w:bCs/>
          <w:sz w:val="24"/>
          <w:szCs w:val="24"/>
        </w:rPr>
        <w:t>15</w:t>
      </w:r>
      <w:r w:rsidRPr="007B7EB8">
        <w:rPr>
          <w:bCs/>
          <w:sz w:val="24"/>
          <w:szCs w:val="24"/>
        </w:rPr>
        <w:t xml:space="preserve"> tiết</w:t>
      </w:r>
      <w:r w:rsidRPr="005765BF">
        <w:rPr>
          <w:b/>
          <w:bCs/>
          <w:sz w:val="24"/>
          <w:szCs w:val="24"/>
        </w:rPr>
        <w:t xml:space="preserve"> </w:t>
      </w:r>
    </w:p>
    <w:p w14:paraId="562A0DCE" w14:textId="77777777" w:rsidR="00744C77" w:rsidRPr="009A26E6" w:rsidRDefault="00A618C4" w:rsidP="00A618C4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9A26E6">
        <w:rPr>
          <w:b/>
          <w:bCs/>
          <w:color w:val="000000"/>
          <w:sz w:val="24"/>
          <w:szCs w:val="24"/>
        </w:rPr>
        <w:t xml:space="preserve">Đơn vị </w:t>
      </w:r>
      <w:r w:rsidR="004A21C9" w:rsidRPr="009A26E6">
        <w:rPr>
          <w:b/>
          <w:bCs/>
          <w:color w:val="000000"/>
          <w:sz w:val="24"/>
          <w:szCs w:val="24"/>
        </w:rPr>
        <w:t xml:space="preserve">quản lý </w:t>
      </w:r>
      <w:r w:rsidR="00744C77" w:rsidRPr="009A26E6">
        <w:rPr>
          <w:b/>
          <w:bCs/>
          <w:color w:val="000000"/>
          <w:sz w:val="24"/>
          <w:szCs w:val="24"/>
        </w:rPr>
        <w:t>học phần</w:t>
      </w:r>
    </w:p>
    <w:p w14:paraId="266082E9" w14:textId="77777777" w:rsidR="003F5908" w:rsidRPr="009A26E6" w:rsidRDefault="006447AD" w:rsidP="00A618C4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9A26E6">
        <w:rPr>
          <w:b/>
          <w:sz w:val="24"/>
          <w:szCs w:val="24"/>
        </w:rPr>
        <w:t>2.1.</w:t>
      </w:r>
      <w:r w:rsidR="00A618C4">
        <w:rPr>
          <w:b/>
          <w:sz w:val="24"/>
          <w:szCs w:val="24"/>
        </w:rPr>
        <w:t xml:space="preserve"> </w:t>
      </w:r>
      <w:r w:rsidR="003F5908" w:rsidRPr="009A26E6">
        <w:rPr>
          <w:b/>
          <w:sz w:val="24"/>
          <w:szCs w:val="24"/>
        </w:rPr>
        <w:t>Giảng viên giảng dạy:</w:t>
      </w:r>
      <w:r w:rsidR="006D03CF" w:rsidRPr="009A26E6">
        <w:rPr>
          <w:b/>
          <w:sz w:val="24"/>
          <w:szCs w:val="24"/>
          <w:lang w:val="vi-VN"/>
        </w:rPr>
        <w:tab/>
      </w:r>
      <w:r w:rsidR="00A618C4">
        <w:rPr>
          <w:b/>
          <w:sz w:val="24"/>
          <w:szCs w:val="24"/>
        </w:rPr>
        <w:tab/>
      </w:r>
      <w:r w:rsidR="00A618C4">
        <w:rPr>
          <w:b/>
          <w:sz w:val="24"/>
          <w:szCs w:val="24"/>
        </w:rPr>
        <w:tab/>
      </w:r>
      <w:r w:rsidR="00A618C4">
        <w:rPr>
          <w:b/>
          <w:sz w:val="24"/>
          <w:szCs w:val="24"/>
        </w:rPr>
        <w:tab/>
      </w:r>
      <w:r w:rsidR="006D03CF" w:rsidRPr="009A26E6">
        <w:rPr>
          <w:b/>
          <w:sz w:val="24"/>
          <w:szCs w:val="24"/>
        </w:rPr>
        <w:t>Mã giảng viên</w:t>
      </w:r>
    </w:p>
    <w:p w14:paraId="5F8AEDC6" w14:textId="77777777" w:rsidR="00375070" w:rsidRPr="009A26E6" w:rsidRDefault="00375070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9A26E6">
        <w:rPr>
          <w:sz w:val="24"/>
          <w:szCs w:val="24"/>
        </w:rPr>
        <w:t>1. TS. Bùi Trường Sơn</w:t>
      </w:r>
      <w:r w:rsidR="00345DE3" w:rsidRPr="009A26E6">
        <w:rPr>
          <w:sz w:val="24"/>
          <w:szCs w:val="24"/>
        </w:rPr>
        <w:t xml:space="preserve">                   </w:t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Pr="009A26E6">
        <w:rPr>
          <w:sz w:val="24"/>
          <w:szCs w:val="24"/>
        </w:rPr>
        <w:t>0405-1</w:t>
      </w:r>
      <w:r w:rsidR="002A37E1" w:rsidRPr="009A26E6">
        <w:rPr>
          <w:sz w:val="24"/>
          <w:szCs w:val="24"/>
        </w:rPr>
        <w:t>0</w:t>
      </w:r>
    </w:p>
    <w:p w14:paraId="6FD0A98E" w14:textId="77777777" w:rsidR="00C311CD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2.TS. Nguyễn Văn Phóng                                         </w:t>
      </w:r>
      <w:r w:rsidRPr="009A26E6">
        <w:rPr>
          <w:sz w:val="24"/>
          <w:szCs w:val="24"/>
        </w:rPr>
        <w:t>0405-1</w:t>
      </w:r>
      <w:r>
        <w:rPr>
          <w:sz w:val="24"/>
          <w:szCs w:val="24"/>
        </w:rPr>
        <w:t>1</w:t>
      </w:r>
    </w:p>
    <w:p w14:paraId="3305AA9E" w14:textId="77777777" w:rsidR="002E28BE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E28BE">
        <w:rPr>
          <w:sz w:val="24"/>
          <w:szCs w:val="24"/>
        </w:rPr>
        <w:t>. TS. Nguyễn Thị Nụ                                               0405-12</w:t>
      </w:r>
    </w:p>
    <w:p w14:paraId="7B6F36F4" w14:textId="77777777" w:rsidR="00C311CD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 TS. Nhữ Việt Hà                                                   0405-14</w:t>
      </w:r>
    </w:p>
    <w:p w14:paraId="749C1A62" w14:textId="77777777" w:rsidR="00345DE3" w:rsidRPr="009A26E6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345DE3" w:rsidRPr="009A26E6">
        <w:rPr>
          <w:sz w:val="24"/>
          <w:szCs w:val="24"/>
        </w:rPr>
        <w:t>. ThS. Bùi Văn Bình</w:t>
      </w:r>
      <w:r w:rsidR="00345DE3" w:rsidRPr="009A26E6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345DE3" w:rsidRPr="009A26E6">
        <w:rPr>
          <w:sz w:val="24"/>
          <w:szCs w:val="24"/>
        </w:rPr>
        <w:t>0405-21</w:t>
      </w:r>
    </w:p>
    <w:p w14:paraId="23AD2999" w14:textId="77777777" w:rsidR="00375070" w:rsidRPr="009A26E6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375070" w:rsidRPr="009A26E6">
        <w:rPr>
          <w:sz w:val="24"/>
          <w:szCs w:val="24"/>
        </w:rPr>
        <w:t>. T</w:t>
      </w:r>
      <w:r w:rsidR="00375070" w:rsidRPr="009A26E6">
        <w:rPr>
          <w:sz w:val="24"/>
          <w:szCs w:val="24"/>
          <w:lang w:val="vi-VN"/>
        </w:rPr>
        <w:t>h</w:t>
      </w:r>
      <w:r w:rsidR="00375070" w:rsidRPr="009A26E6">
        <w:rPr>
          <w:sz w:val="24"/>
          <w:szCs w:val="24"/>
        </w:rPr>
        <w:t xml:space="preserve">S. </w:t>
      </w:r>
      <w:r w:rsidR="00345DE3" w:rsidRPr="009A26E6">
        <w:rPr>
          <w:sz w:val="24"/>
          <w:szCs w:val="24"/>
        </w:rPr>
        <w:t>Dương Văn Bình</w:t>
      </w:r>
      <w:r w:rsidR="00375070" w:rsidRPr="009A26E6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375070" w:rsidRPr="009A26E6">
        <w:rPr>
          <w:sz w:val="24"/>
          <w:szCs w:val="24"/>
        </w:rPr>
        <w:t>0405-</w:t>
      </w:r>
      <w:r w:rsidR="002A37E1" w:rsidRPr="009A26E6">
        <w:rPr>
          <w:sz w:val="24"/>
          <w:szCs w:val="24"/>
        </w:rPr>
        <w:t>20</w:t>
      </w:r>
    </w:p>
    <w:p w14:paraId="4521A022" w14:textId="77777777" w:rsidR="00375070" w:rsidRPr="009A26E6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75070" w:rsidRPr="009A26E6">
        <w:rPr>
          <w:sz w:val="24"/>
          <w:szCs w:val="24"/>
        </w:rPr>
        <w:t>. ThS. Nguyễn Văn Hùng</w:t>
      </w:r>
      <w:r w:rsidR="00375070" w:rsidRPr="009A26E6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375070" w:rsidRPr="009A26E6">
        <w:rPr>
          <w:sz w:val="24"/>
          <w:szCs w:val="24"/>
        </w:rPr>
        <w:t>0405-24</w:t>
      </w:r>
    </w:p>
    <w:p w14:paraId="3609121E" w14:textId="77777777" w:rsidR="00375070" w:rsidRDefault="00C311C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75070" w:rsidRPr="009A26E6">
        <w:rPr>
          <w:sz w:val="24"/>
          <w:szCs w:val="24"/>
        </w:rPr>
        <w:t>. ThS. Nguyễn Ngọc Dũng</w:t>
      </w:r>
      <w:r w:rsidR="00375070" w:rsidRPr="009A26E6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A618C4">
        <w:rPr>
          <w:sz w:val="24"/>
          <w:szCs w:val="24"/>
        </w:rPr>
        <w:tab/>
      </w:r>
      <w:r w:rsidR="00375070" w:rsidRPr="009A26E6">
        <w:rPr>
          <w:sz w:val="24"/>
          <w:szCs w:val="24"/>
        </w:rPr>
        <w:t>0405-23</w:t>
      </w:r>
    </w:p>
    <w:p w14:paraId="1508D39B" w14:textId="77777777" w:rsidR="00EE7413" w:rsidRDefault="00C311CD" w:rsidP="00EE7413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EE7413">
        <w:rPr>
          <w:sz w:val="24"/>
          <w:szCs w:val="24"/>
        </w:rPr>
        <w:t xml:space="preserve">.ThS. Nguyễn Thành Dương                                   </w:t>
      </w:r>
      <w:r w:rsidR="00D5750D">
        <w:rPr>
          <w:sz w:val="24"/>
          <w:szCs w:val="24"/>
        </w:rPr>
        <w:t>0405-22</w:t>
      </w:r>
    </w:p>
    <w:p w14:paraId="0EAA9876" w14:textId="77777777" w:rsidR="00744C77" w:rsidRPr="009A26E6" w:rsidRDefault="006447AD" w:rsidP="00A618C4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9A26E6">
        <w:rPr>
          <w:b/>
          <w:sz w:val="24"/>
          <w:szCs w:val="24"/>
        </w:rPr>
        <w:t>2.2</w:t>
      </w:r>
      <w:r w:rsidR="003555B5" w:rsidRPr="009A26E6">
        <w:rPr>
          <w:b/>
          <w:sz w:val="24"/>
          <w:szCs w:val="24"/>
        </w:rPr>
        <w:t>.</w:t>
      </w:r>
      <w:r w:rsidR="00DC64F1" w:rsidRPr="009A26E6">
        <w:rPr>
          <w:b/>
          <w:sz w:val="24"/>
          <w:szCs w:val="24"/>
        </w:rPr>
        <w:t xml:space="preserve">   </w:t>
      </w:r>
      <w:r w:rsidR="00744C77" w:rsidRPr="009A26E6">
        <w:rPr>
          <w:b/>
          <w:sz w:val="24"/>
          <w:szCs w:val="24"/>
        </w:rPr>
        <w:t>Bộ môn:</w:t>
      </w:r>
      <w:r w:rsidR="008037F3" w:rsidRPr="009A26E6">
        <w:rPr>
          <w:b/>
          <w:sz w:val="24"/>
          <w:szCs w:val="24"/>
        </w:rPr>
        <w:t xml:space="preserve"> </w:t>
      </w:r>
      <w:r w:rsidR="008037F3" w:rsidRPr="009A26E6">
        <w:rPr>
          <w:sz w:val="24"/>
          <w:szCs w:val="24"/>
        </w:rPr>
        <w:t>Địa chất công trình</w:t>
      </w:r>
    </w:p>
    <w:p w14:paraId="41A78E5B" w14:textId="77777777" w:rsidR="00744C77" w:rsidRPr="009A26E6" w:rsidRDefault="006447AD" w:rsidP="00A618C4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9A26E6">
        <w:rPr>
          <w:b/>
          <w:sz w:val="24"/>
          <w:szCs w:val="24"/>
        </w:rPr>
        <w:t xml:space="preserve">2.3. </w:t>
      </w:r>
      <w:r w:rsidR="00DC64F1" w:rsidRPr="009A26E6">
        <w:rPr>
          <w:b/>
          <w:sz w:val="24"/>
          <w:szCs w:val="24"/>
        </w:rPr>
        <w:t xml:space="preserve">  </w:t>
      </w:r>
      <w:r w:rsidRPr="009A26E6">
        <w:rPr>
          <w:b/>
          <w:sz w:val="24"/>
          <w:szCs w:val="24"/>
        </w:rPr>
        <w:t>Khoa:</w:t>
      </w:r>
      <w:r w:rsidR="008037F3" w:rsidRPr="009A26E6">
        <w:rPr>
          <w:b/>
          <w:sz w:val="24"/>
          <w:szCs w:val="24"/>
        </w:rPr>
        <w:t xml:space="preserve"> </w:t>
      </w:r>
      <w:r w:rsidR="00F6726A" w:rsidRPr="009A26E6">
        <w:rPr>
          <w:sz w:val="24"/>
          <w:szCs w:val="24"/>
        </w:rPr>
        <w:t>Khoa học và Kỹ thuật</w:t>
      </w:r>
      <w:r w:rsidR="00F6726A" w:rsidRPr="009A26E6">
        <w:rPr>
          <w:b/>
          <w:sz w:val="24"/>
          <w:szCs w:val="24"/>
        </w:rPr>
        <w:t xml:space="preserve"> </w:t>
      </w:r>
      <w:r w:rsidR="008037F3" w:rsidRPr="009A26E6">
        <w:rPr>
          <w:sz w:val="24"/>
          <w:szCs w:val="24"/>
        </w:rPr>
        <w:t>Địa chất</w:t>
      </w:r>
      <w:r w:rsidR="008037F3" w:rsidRPr="009A26E6">
        <w:rPr>
          <w:b/>
          <w:sz w:val="24"/>
          <w:szCs w:val="24"/>
        </w:rPr>
        <w:t xml:space="preserve"> </w:t>
      </w:r>
    </w:p>
    <w:p w14:paraId="540D0855" w14:textId="77777777" w:rsidR="00744C77" w:rsidRPr="009A26E6" w:rsidRDefault="00A618C4" w:rsidP="00A618C4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9A26E6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9A26E6">
        <w:rPr>
          <w:b/>
          <w:bCs/>
          <w:color w:val="000000"/>
          <w:sz w:val="24"/>
          <w:szCs w:val="24"/>
        </w:rPr>
        <w:t>học học phần</w:t>
      </w:r>
    </w:p>
    <w:p w14:paraId="13058577" w14:textId="77777777" w:rsidR="006D03CF" w:rsidRPr="009A26E6" w:rsidRDefault="00A618C4" w:rsidP="00A618C4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9A26E6">
        <w:rPr>
          <w:b/>
          <w:bCs/>
          <w:color w:val="000000"/>
          <w:sz w:val="24"/>
          <w:szCs w:val="24"/>
        </w:rPr>
        <w:t>Môn học tiên quyết:</w:t>
      </w:r>
      <w:r w:rsidR="008037F3" w:rsidRPr="009A26E6">
        <w:rPr>
          <w:b/>
          <w:bCs/>
          <w:color w:val="000000"/>
          <w:sz w:val="24"/>
          <w:szCs w:val="24"/>
        </w:rPr>
        <w:t xml:space="preserve"> </w:t>
      </w:r>
    </w:p>
    <w:p w14:paraId="55DDDEE0" w14:textId="77777777" w:rsidR="00BF0A96" w:rsidRPr="00782F66" w:rsidRDefault="00A618C4" w:rsidP="00BF0A96">
      <w:pPr>
        <w:widowControl w:val="0"/>
        <w:spacing w:line="276" w:lineRule="auto"/>
        <w:ind w:firstLine="720"/>
        <w:jc w:val="both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9A26E6">
        <w:rPr>
          <w:b/>
          <w:bCs/>
          <w:color w:val="000000"/>
          <w:sz w:val="24"/>
          <w:szCs w:val="24"/>
        </w:rPr>
        <w:t>Môn học học trước:</w:t>
      </w:r>
      <w:r w:rsidR="008037F3" w:rsidRPr="009A26E6">
        <w:rPr>
          <w:b/>
          <w:bCs/>
          <w:color w:val="000000"/>
          <w:sz w:val="24"/>
          <w:szCs w:val="24"/>
        </w:rPr>
        <w:t xml:space="preserve"> </w:t>
      </w:r>
      <w:r w:rsidR="00BF0A96" w:rsidRPr="00782F66">
        <w:rPr>
          <w:color w:val="000000"/>
          <w:sz w:val="24"/>
          <w:szCs w:val="24"/>
          <w:lang w:val="pt-BR"/>
        </w:rPr>
        <w:t>Học sau học phần</w:t>
      </w:r>
      <w:r w:rsidR="00BF0A96" w:rsidRPr="00782F66">
        <w:rPr>
          <w:b/>
          <w:color w:val="000000"/>
          <w:sz w:val="24"/>
          <w:szCs w:val="24"/>
          <w:lang w:val="pt-BR"/>
        </w:rPr>
        <w:t xml:space="preserve"> </w:t>
      </w:r>
      <w:r w:rsidR="00BF0A96" w:rsidRPr="001D1D96">
        <w:rPr>
          <w:iCs/>
          <w:color w:val="000000"/>
          <w:sz w:val="24"/>
          <w:szCs w:val="24"/>
          <w:lang w:val="de-DE"/>
        </w:rPr>
        <w:t>Đất</w:t>
      </w:r>
      <w:r w:rsidR="00BF0A96" w:rsidRPr="00782F66">
        <w:rPr>
          <w:bCs/>
          <w:sz w:val="24"/>
          <w:szCs w:val="24"/>
        </w:rPr>
        <w:t xml:space="preserve"> </w:t>
      </w:r>
      <w:r w:rsidR="00BF0A96" w:rsidRPr="00782F66">
        <w:rPr>
          <w:iCs/>
          <w:color w:val="000000"/>
          <w:sz w:val="24"/>
          <w:szCs w:val="24"/>
          <w:lang w:val="de-DE"/>
        </w:rPr>
        <w:t>xây</w:t>
      </w:r>
      <w:r w:rsidR="00BF0A96" w:rsidRPr="00782F66">
        <w:rPr>
          <w:bCs/>
          <w:sz w:val="24"/>
          <w:szCs w:val="24"/>
        </w:rPr>
        <w:t xml:space="preserve"> dự</w:t>
      </w:r>
      <w:r w:rsidR="00BF0A96">
        <w:rPr>
          <w:bCs/>
          <w:sz w:val="24"/>
          <w:szCs w:val="24"/>
        </w:rPr>
        <w:t>ng + TN (</w:t>
      </w:r>
      <w:r w:rsidR="000560C8" w:rsidRPr="000560C8">
        <w:rPr>
          <w:bCs/>
          <w:sz w:val="24"/>
          <w:szCs w:val="24"/>
        </w:rPr>
        <w:t>7040509</w:t>
      </w:r>
      <w:r w:rsidR="00BF0A96" w:rsidRPr="00782F66">
        <w:rPr>
          <w:bCs/>
          <w:sz w:val="24"/>
          <w:szCs w:val="24"/>
        </w:rPr>
        <w:t xml:space="preserve">)  </w:t>
      </w:r>
    </w:p>
    <w:p w14:paraId="3BBC1D81" w14:textId="77777777" w:rsidR="000F34C3" w:rsidRDefault="00A618C4" w:rsidP="00BF0A96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9A26E6">
        <w:rPr>
          <w:b/>
          <w:bCs/>
          <w:color w:val="000000"/>
          <w:sz w:val="24"/>
          <w:szCs w:val="24"/>
        </w:rPr>
        <w:t>Mục tiêu của học phần</w:t>
      </w:r>
      <w:r w:rsidR="00DC64F1" w:rsidRPr="009A26E6">
        <w:rPr>
          <w:b/>
          <w:bCs/>
          <w:color w:val="000000"/>
          <w:sz w:val="24"/>
          <w:szCs w:val="24"/>
        </w:rPr>
        <w:t>:</w:t>
      </w:r>
      <w:r w:rsidR="00BA09EA" w:rsidRPr="009A26E6">
        <w:rPr>
          <w:b/>
          <w:bCs/>
          <w:color w:val="000000"/>
          <w:sz w:val="24"/>
          <w:szCs w:val="24"/>
        </w:rPr>
        <w:t xml:space="preserve"> </w:t>
      </w:r>
    </w:p>
    <w:p w14:paraId="3AC4A772" w14:textId="77777777" w:rsidR="00744C77" w:rsidRPr="00395CAF" w:rsidRDefault="0051608D" w:rsidP="000F34C3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9A26E6">
        <w:rPr>
          <w:sz w:val="24"/>
          <w:szCs w:val="24"/>
        </w:rPr>
        <w:t>Giúp cho sinh viên làm quen với thiết bị</w:t>
      </w:r>
      <w:r w:rsidR="00E13BD7">
        <w:rPr>
          <w:sz w:val="24"/>
          <w:szCs w:val="24"/>
        </w:rPr>
        <w:t xml:space="preserve"> thí nghiệm địa chất công trình</w:t>
      </w:r>
      <w:r w:rsidRPr="009A26E6">
        <w:rPr>
          <w:sz w:val="24"/>
          <w:szCs w:val="24"/>
        </w:rPr>
        <w:t>, rèn luyện kỹ năng thực hiện các phương pháp nghiên cứu ĐCCT tại hiện trường</w:t>
      </w:r>
      <w:r w:rsidR="00B3706D">
        <w:rPr>
          <w:sz w:val="24"/>
          <w:szCs w:val="24"/>
        </w:rPr>
        <w:t>.</w:t>
      </w:r>
    </w:p>
    <w:p w14:paraId="25588221" w14:textId="77777777" w:rsidR="00744C77" w:rsidRPr="009A26E6" w:rsidRDefault="000F34C3" w:rsidP="000F34C3">
      <w:pPr>
        <w:pStyle w:val="ListParagraph"/>
        <w:ind w:left="0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9A26E6">
        <w:rPr>
          <w:b/>
          <w:bCs/>
          <w:lang w:val="vi-VN"/>
        </w:rPr>
        <w:t>Kiến thức</w:t>
      </w:r>
      <w:r w:rsidR="00FA6C3F" w:rsidRPr="009A26E6">
        <w:t xml:space="preserve"> </w:t>
      </w:r>
    </w:p>
    <w:p w14:paraId="4F84EAED" w14:textId="77777777" w:rsidR="00B60C95" w:rsidRPr="009A26E6" w:rsidRDefault="000F34C3" w:rsidP="0041344B">
      <w:pPr>
        <w:pStyle w:val="ListParagraph"/>
        <w:ind w:left="0" w:firstLine="720"/>
        <w:jc w:val="both"/>
        <w:rPr>
          <w:bCs/>
          <w:lang w:val="vi-VN"/>
        </w:rPr>
      </w:pPr>
      <w:r>
        <w:t xml:space="preserve">4.1.1. </w:t>
      </w:r>
      <w:r w:rsidR="003C605F" w:rsidRPr="009A26E6">
        <w:rPr>
          <w:lang w:val="vi-VN"/>
        </w:rPr>
        <w:t xml:space="preserve">Hiểu biết </w:t>
      </w:r>
      <w:r w:rsidR="000C2F64" w:rsidRPr="009A26E6">
        <w:rPr>
          <w:lang w:val="vi-VN"/>
        </w:rPr>
        <w:t>đặc điểm, cấu tạo</w:t>
      </w:r>
      <w:r w:rsidR="003A2B1A" w:rsidRPr="009A26E6">
        <w:rPr>
          <w:lang w:val="vi-VN"/>
        </w:rPr>
        <w:t>, nguyên lý vận hành các thiết bị thí nghiệm hiện trường, phương pháp</w:t>
      </w:r>
      <w:r w:rsidR="003C605F" w:rsidRPr="009A26E6">
        <w:rPr>
          <w:lang w:val="vi-VN"/>
        </w:rPr>
        <w:t xml:space="preserve"> </w:t>
      </w:r>
      <w:r w:rsidR="003A2B1A" w:rsidRPr="009A26E6">
        <w:rPr>
          <w:lang w:val="vi-VN"/>
        </w:rPr>
        <w:t>tiến hành và chỉnh lý kết quả thí nghiệm xác định</w:t>
      </w:r>
      <w:r w:rsidR="000C2F64" w:rsidRPr="009A26E6">
        <w:rPr>
          <w:lang w:val="vi-VN"/>
        </w:rPr>
        <w:t xml:space="preserve"> các chỉ tiêu cơ lý đất đá trong khảo sát ĐCCT</w:t>
      </w:r>
      <w:r w:rsidR="009D2613" w:rsidRPr="009A26E6">
        <w:rPr>
          <w:lang w:val="vi-VN"/>
        </w:rPr>
        <w:t xml:space="preserve"> để</w:t>
      </w:r>
      <w:r w:rsidR="000C2F64" w:rsidRPr="009A26E6">
        <w:rPr>
          <w:lang w:val="vi-VN"/>
        </w:rPr>
        <w:t xml:space="preserve"> phục vụ cho thiết kế công trình</w:t>
      </w:r>
      <w:r w:rsidR="00D24FC9" w:rsidRPr="009A26E6">
        <w:rPr>
          <w:lang w:val="vi-VN"/>
        </w:rPr>
        <w:t>.</w:t>
      </w:r>
    </w:p>
    <w:p w14:paraId="3935761E" w14:textId="77777777" w:rsidR="003F4705" w:rsidRPr="000B6450" w:rsidRDefault="000F34C3" w:rsidP="0041344B">
      <w:pPr>
        <w:pStyle w:val="ListParagraph"/>
        <w:ind w:left="0" w:firstLine="720"/>
        <w:jc w:val="both"/>
        <w:rPr>
          <w:bCs/>
        </w:rPr>
      </w:pPr>
      <w:r>
        <w:t xml:space="preserve">4.1.2. </w:t>
      </w:r>
      <w:r w:rsidR="00E13BD7">
        <w:t>C</w:t>
      </w:r>
      <w:r w:rsidR="009D2613" w:rsidRPr="009A26E6">
        <w:rPr>
          <w:lang w:val="vi-VN"/>
        </w:rPr>
        <w:t>hỉnh lý kết quả thí nghiệm xác định các chỉ tiêu</w:t>
      </w:r>
      <w:r w:rsidR="000C2F64" w:rsidRPr="009A26E6">
        <w:rPr>
          <w:lang w:val="vi-VN"/>
        </w:rPr>
        <w:t xml:space="preserve"> địa kỹ thuật</w:t>
      </w:r>
      <w:r w:rsidR="009D2613" w:rsidRPr="009A26E6">
        <w:rPr>
          <w:lang w:val="vi-VN"/>
        </w:rPr>
        <w:t xml:space="preserve"> đánh giá chất lượng thi công nền móng công trình</w:t>
      </w:r>
      <w:r w:rsidR="004D2D64" w:rsidRPr="009A26E6">
        <w:rPr>
          <w:lang w:val="nl-NL"/>
        </w:rPr>
        <w:t>.</w:t>
      </w:r>
    </w:p>
    <w:p w14:paraId="53012594" w14:textId="77777777" w:rsidR="00744C77" w:rsidRPr="009A26E6" w:rsidRDefault="0041344B" w:rsidP="0041344B">
      <w:pPr>
        <w:pStyle w:val="ListParagraph"/>
        <w:ind w:left="0" w:firstLine="720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744C77" w:rsidRPr="009A26E6">
        <w:rPr>
          <w:b/>
          <w:bCs/>
          <w:lang w:val="vi-VN"/>
        </w:rPr>
        <w:t>Kỹ năng</w:t>
      </w:r>
    </w:p>
    <w:p w14:paraId="6E0B7FF2" w14:textId="77777777" w:rsidR="00EE7886" w:rsidRPr="009A26E6" w:rsidRDefault="0041344B" w:rsidP="0041344B">
      <w:pPr>
        <w:pStyle w:val="ListParagraph"/>
        <w:ind w:left="0" w:firstLine="720"/>
        <w:jc w:val="both"/>
        <w:rPr>
          <w:bCs/>
          <w:lang w:val="vi-VN"/>
        </w:rPr>
      </w:pPr>
      <w:r>
        <w:rPr>
          <w:bCs/>
        </w:rPr>
        <w:t xml:space="preserve">4.2.1. </w:t>
      </w:r>
      <w:r w:rsidR="00EE7886" w:rsidRPr="009A26E6">
        <w:rPr>
          <w:bCs/>
          <w:lang w:val="vi-VN"/>
        </w:rPr>
        <w:t xml:space="preserve">Có khả năng làm việc nhóm, phối hợp với những người khác để sử dụng thành thạo, theo đúng yêu cầu kỹ thuật </w:t>
      </w:r>
      <w:r w:rsidR="00AA510C" w:rsidRPr="009A26E6">
        <w:rPr>
          <w:bCs/>
          <w:lang w:val="vi-VN"/>
        </w:rPr>
        <w:t xml:space="preserve">trong quá trình thực hiện các phương pháp thí nghiệm. </w:t>
      </w:r>
    </w:p>
    <w:p w14:paraId="4A38574E" w14:textId="77777777" w:rsidR="00EE7886" w:rsidRPr="009A26E6" w:rsidRDefault="0041344B" w:rsidP="0041344B">
      <w:pPr>
        <w:pStyle w:val="ListParagraph"/>
        <w:ind w:left="0" w:firstLine="720"/>
        <w:jc w:val="both"/>
        <w:rPr>
          <w:bCs/>
          <w:lang w:val="vi-VN"/>
        </w:rPr>
      </w:pPr>
      <w:r>
        <w:rPr>
          <w:bCs/>
        </w:rPr>
        <w:t xml:space="preserve">4.2.2. </w:t>
      </w:r>
      <w:r w:rsidR="00EE7886" w:rsidRPr="009A26E6">
        <w:rPr>
          <w:lang w:val="nl-NL"/>
        </w:rPr>
        <w:t xml:space="preserve">Có khả năng tư duy, phân tích và nhận thức những kiến thức đã học về </w:t>
      </w:r>
      <w:r w:rsidR="00AA510C" w:rsidRPr="009A26E6">
        <w:rPr>
          <w:lang w:val="nl-NL"/>
        </w:rPr>
        <w:t>các phương pháp nghiên cứu ĐCCT</w:t>
      </w:r>
      <w:r w:rsidR="003D652D" w:rsidRPr="009A26E6">
        <w:rPr>
          <w:lang w:val="nl-NL"/>
        </w:rPr>
        <w:t xml:space="preserve"> trong quá trình thực hành thí nghiệm</w:t>
      </w:r>
      <w:r w:rsidR="00EE7886" w:rsidRPr="009A26E6">
        <w:rPr>
          <w:bCs/>
          <w:lang w:val="vi-VN"/>
        </w:rPr>
        <w:t xml:space="preserve">. </w:t>
      </w:r>
    </w:p>
    <w:p w14:paraId="6E7A36DB" w14:textId="77777777" w:rsidR="00744C77" w:rsidRPr="009A26E6" w:rsidRDefault="0041344B" w:rsidP="0041344B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="00BA09EA" w:rsidRPr="009A26E6">
        <w:rPr>
          <w:b/>
          <w:bCs/>
          <w:sz w:val="24"/>
          <w:szCs w:val="24"/>
        </w:rPr>
        <w:t>T</w:t>
      </w:r>
      <w:r w:rsidR="00744C77" w:rsidRPr="009A26E6">
        <w:rPr>
          <w:b/>
          <w:bCs/>
          <w:sz w:val="24"/>
          <w:szCs w:val="24"/>
        </w:rPr>
        <w:t>óm tắt nội dung học phần</w:t>
      </w:r>
    </w:p>
    <w:p w14:paraId="6197627F" w14:textId="77777777" w:rsidR="00BA4488" w:rsidRPr="009A26E6" w:rsidRDefault="00036966" w:rsidP="0041344B">
      <w:pPr>
        <w:pStyle w:val="ListParagraph"/>
        <w:ind w:left="0" w:firstLine="720"/>
        <w:jc w:val="both"/>
        <w:rPr>
          <w:bCs/>
        </w:rPr>
      </w:pPr>
      <w:r w:rsidRPr="009A26E6">
        <w:t xml:space="preserve">Thực hành các phương pháp </w:t>
      </w:r>
      <w:r w:rsidRPr="009A26E6">
        <w:rPr>
          <w:lang w:val="vi-VN"/>
        </w:rPr>
        <w:t>thí nghiệm</w:t>
      </w:r>
      <w:r w:rsidR="000B6450">
        <w:t xml:space="preserve"> khảo sát địa chất công trình tại hiện trường như</w:t>
      </w:r>
      <w:r w:rsidR="00E66971" w:rsidRPr="009A26E6">
        <w:t xml:space="preserve">: </w:t>
      </w:r>
      <w:r w:rsidR="00BD60E3" w:rsidRPr="009A26E6">
        <w:t>k</w:t>
      </w:r>
      <w:r w:rsidR="00E66971" w:rsidRPr="009A26E6">
        <w:t xml:space="preserve">hoan thăm dò ĐCCT; </w:t>
      </w:r>
      <w:r w:rsidR="00BD60E3" w:rsidRPr="009A26E6">
        <w:t>t</w:t>
      </w:r>
      <w:r w:rsidR="00E66971" w:rsidRPr="009A26E6">
        <w:t xml:space="preserve">hí nghiệm </w:t>
      </w:r>
      <w:r w:rsidR="000B6450" w:rsidRPr="009A26E6">
        <w:t>xuyên tiêu chuẩn</w:t>
      </w:r>
      <w:r w:rsidR="000B6450">
        <w:t>;</w:t>
      </w:r>
      <w:r w:rsidR="000B6450" w:rsidRPr="009A26E6">
        <w:t xml:space="preserve"> </w:t>
      </w:r>
      <w:r w:rsidR="00E66971" w:rsidRPr="009A26E6">
        <w:t>nén ngang trong hố khoan; cắt cánh; xuyên tĩnh;</w:t>
      </w:r>
      <w:r w:rsidR="000B6450" w:rsidRPr="000B6450">
        <w:t xml:space="preserve"> </w:t>
      </w:r>
      <w:r w:rsidR="000B6450">
        <w:t>nén tĩnh nền</w:t>
      </w:r>
      <w:r w:rsidR="00F2062F">
        <w:t>.</w:t>
      </w:r>
    </w:p>
    <w:p w14:paraId="07AA948E" w14:textId="77777777" w:rsidR="00296F71" w:rsidRPr="009A26E6" w:rsidRDefault="0041344B" w:rsidP="0041344B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r w:rsidR="009540AF" w:rsidRPr="009A26E6">
        <w:rPr>
          <w:b/>
          <w:bCs/>
          <w:sz w:val="24"/>
          <w:szCs w:val="24"/>
        </w:rPr>
        <w:t>Cấu trúc nội dung học phần</w:t>
      </w:r>
    </w:p>
    <w:p w14:paraId="3611CD13" w14:textId="77777777" w:rsidR="004A21C9" w:rsidRPr="009A26E6" w:rsidRDefault="00BA7C39" w:rsidP="009A26E6">
      <w:pPr>
        <w:pStyle w:val="ListParagraph"/>
        <w:ind w:left="0"/>
        <w:jc w:val="center"/>
        <w:rPr>
          <w:b/>
          <w:bCs/>
          <w:lang w:val="nl-NL"/>
        </w:rPr>
      </w:pPr>
      <w:r w:rsidRPr="009A26E6">
        <w:rPr>
          <w:b/>
          <w:bCs/>
          <w:lang w:val="nl-NL"/>
        </w:rPr>
        <w:t>Bảng 1</w:t>
      </w:r>
      <w:r w:rsidR="004A21C9" w:rsidRPr="009A26E6">
        <w:rPr>
          <w:b/>
          <w:bCs/>
          <w:lang w:val="nl-NL"/>
        </w:rPr>
        <w:t>. Nội dung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5838"/>
        <w:gridCol w:w="900"/>
        <w:gridCol w:w="1491"/>
      </w:tblGrid>
      <w:tr w:rsidR="00095A1D" w:rsidRPr="009A26E6" w14:paraId="43AC7652" w14:textId="77777777" w:rsidTr="0041344B">
        <w:trPr>
          <w:jc w:val="center"/>
        </w:trPr>
        <w:tc>
          <w:tcPr>
            <w:tcW w:w="701" w:type="pct"/>
            <w:tcBorders>
              <w:top w:val="single" w:sz="4" w:space="0" w:color="auto"/>
            </w:tcBorders>
          </w:tcPr>
          <w:p w14:paraId="63F5224C" w14:textId="77777777" w:rsidR="003B73BB" w:rsidRPr="009A26E6" w:rsidRDefault="00BA09EA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  <w:bCs/>
              </w:rPr>
              <w:t>Đề mục</w:t>
            </w:r>
          </w:p>
        </w:tc>
        <w:tc>
          <w:tcPr>
            <w:tcW w:w="3050" w:type="pct"/>
            <w:tcBorders>
              <w:top w:val="single" w:sz="4" w:space="0" w:color="auto"/>
            </w:tcBorders>
          </w:tcPr>
          <w:p w14:paraId="4E31B9FD" w14:textId="77777777" w:rsidR="003B73BB" w:rsidRPr="009A26E6" w:rsidRDefault="003B73BB" w:rsidP="009A26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26E6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470" w:type="pct"/>
            <w:tcBorders>
              <w:top w:val="single" w:sz="4" w:space="0" w:color="auto"/>
            </w:tcBorders>
          </w:tcPr>
          <w:p w14:paraId="64B90CD4" w14:textId="77777777" w:rsidR="003B73BB" w:rsidRPr="009A26E6" w:rsidRDefault="003B73BB" w:rsidP="009A26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26E6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779" w:type="pct"/>
            <w:tcBorders>
              <w:top w:val="single" w:sz="4" w:space="0" w:color="auto"/>
            </w:tcBorders>
          </w:tcPr>
          <w:p w14:paraId="2A2E0CC4" w14:textId="77777777" w:rsidR="003B73BB" w:rsidRPr="009A26E6" w:rsidRDefault="00EE3756" w:rsidP="009A26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26E6">
              <w:rPr>
                <w:b/>
                <w:bCs/>
                <w:lang w:val="vi-VN"/>
              </w:rPr>
              <w:t>Mục tiêu</w:t>
            </w:r>
          </w:p>
        </w:tc>
      </w:tr>
      <w:tr w:rsidR="002E724E" w:rsidRPr="009A26E6" w14:paraId="6648DC8C" w14:textId="77777777" w:rsidTr="0041344B">
        <w:trPr>
          <w:trHeight w:val="71"/>
          <w:jc w:val="center"/>
        </w:trPr>
        <w:tc>
          <w:tcPr>
            <w:tcW w:w="701" w:type="pct"/>
            <w:vAlign w:val="center"/>
          </w:tcPr>
          <w:p w14:paraId="4A440DB1" w14:textId="77777777" w:rsidR="002E724E" w:rsidRPr="009A26E6" w:rsidRDefault="007E60D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bookmarkStart w:id="0" w:name="_Hlk521786274"/>
            <w:r w:rsidRPr="009A26E6">
              <w:rPr>
                <w:b/>
                <w:bCs/>
                <w:lang w:val="nl-NL"/>
              </w:rPr>
              <w:t>Bài</w:t>
            </w:r>
            <w:r w:rsidR="002E724E" w:rsidRPr="009A26E6">
              <w:rPr>
                <w:b/>
                <w:bCs/>
                <w:lang w:val="nl-NL"/>
              </w:rPr>
              <w:t xml:space="preserve"> </w:t>
            </w:r>
            <w:r w:rsidR="000B6450">
              <w:rPr>
                <w:b/>
                <w:bCs/>
                <w:lang w:val="nl-NL"/>
              </w:rPr>
              <w:t>1</w:t>
            </w:r>
          </w:p>
        </w:tc>
        <w:tc>
          <w:tcPr>
            <w:tcW w:w="3050" w:type="pct"/>
            <w:vAlign w:val="center"/>
          </w:tcPr>
          <w:p w14:paraId="2FCE1A57" w14:textId="77777777" w:rsidR="002E724E" w:rsidRPr="009A26E6" w:rsidRDefault="007E60D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</w:rPr>
              <w:t xml:space="preserve">Khoan thăm dò ĐCCT, </w:t>
            </w:r>
            <w:r w:rsidR="00A873B8" w:rsidRPr="009A26E6">
              <w:rPr>
                <w:b/>
              </w:rPr>
              <w:t xml:space="preserve">                                             </w:t>
            </w:r>
            <w:r w:rsidRPr="009A26E6">
              <w:rPr>
                <w:b/>
              </w:rPr>
              <w:t>nghiên cứu ĐCCT trong hố khoan</w:t>
            </w:r>
          </w:p>
        </w:tc>
        <w:tc>
          <w:tcPr>
            <w:tcW w:w="470" w:type="pct"/>
            <w:vAlign w:val="center"/>
          </w:tcPr>
          <w:p w14:paraId="10D549AF" w14:textId="77777777" w:rsidR="002E724E" w:rsidRPr="009A26E6" w:rsidRDefault="00CC3998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79" w:type="pct"/>
            <w:vAlign w:val="center"/>
          </w:tcPr>
          <w:p w14:paraId="61787C63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  <w:lang w:val="vi-VN"/>
              </w:rPr>
              <w:t>4.1.1</w:t>
            </w:r>
            <w:r w:rsidR="004B00B1" w:rsidRPr="009A26E6">
              <w:rPr>
                <w:bCs/>
              </w:rPr>
              <w:t>;  4.2.1; 4.2.2</w:t>
            </w:r>
          </w:p>
        </w:tc>
      </w:tr>
      <w:tr w:rsidR="002E724E" w:rsidRPr="009A26E6" w14:paraId="033150D6" w14:textId="77777777" w:rsidTr="0041344B">
        <w:trPr>
          <w:trHeight w:val="71"/>
          <w:jc w:val="center"/>
        </w:trPr>
        <w:tc>
          <w:tcPr>
            <w:tcW w:w="701" w:type="pct"/>
            <w:vAlign w:val="center"/>
          </w:tcPr>
          <w:p w14:paraId="1441C6FF" w14:textId="77777777" w:rsidR="002E724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</w:t>
            </w:r>
            <w:r w:rsidR="00CE7383">
              <w:rPr>
                <w:bCs/>
              </w:rPr>
              <w:t>.</w:t>
            </w:r>
            <w:r w:rsidR="002E724E" w:rsidRPr="009A26E6">
              <w:rPr>
                <w:bCs/>
                <w:lang w:val="vi-VN"/>
              </w:rPr>
              <w:t>1</w:t>
            </w:r>
          </w:p>
        </w:tc>
        <w:tc>
          <w:tcPr>
            <w:tcW w:w="3050" w:type="pct"/>
            <w:vAlign w:val="center"/>
          </w:tcPr>
          <w:p w14:paraId="3A7BD9D6" w14:textId="77777777" w:rsidR="002E724E" w:rsidRPr="009A26E6" w:rsidRDefault="007E60D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Các bộ phận thiết bị khoan, nguyên lý hoạt động</w:t>
            </w:r>
          </w:p>
        </w:tc>
        <w:tc>
          <w:tcPr>
            <w:tcW w:w="470" w:type="pct"/>
            <w:vAlign w:val="center"/>
          </w:tcPr>
          <w:p w14:paraId="3C60BF3C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66952820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E724E" w:rsidRPr="009A26E6" w14:paraId="4824C899" w14:textId="77777777" w:rsidTr="0041344B">
        <w:trPr>
          <w:jc w:val="center"/>
        </w:trPr>
        <w:tc>
          <w:tcPr>
            <w:tcW w:w="701" w:type="pct"/>
            <w:vAlign w:val="center"/>
          </w:tcPr>
          <w:p w14:paraId="15F6C2DD" w14:textId="77777777" w:rsidR="002E724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724E" w:rsidRPr="009A26E6">
              <w:rPr>
                <w:bCs/>
                <w:lang w:val="vi-VN"/>
              </w:rPr>
              <w:t>.2</w:t>
            </w:r>
          </w:p>
        </w:tc>
        <w:tc>
          <w:tcPr>
            <w:tcW w:w="3050" w:type="pct"/>
            <w:vAlign w:val="center"/>
          </w:tcPr>
          <w:p w14:paraId="369E56B4" w14:textId="77777777" w:rsidR="002E724E" w:rsidRPr="009A26E6" w:rsidRDefault="007E60D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Kỹ thuật khoan ĐCCT</w:t>
            </w:r>
          </w:p>
        </w:tc>
        <w:tc>
          <w:tcPr>
            <w:tcW w:w="470" w:type="pct"/>
            <w:vAlign w:val="center"/>
          </w:tcPr>
          <w:p w14:paraId="73710DA1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5324DC50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E724E" w:rsidRPr="009A26E6" w14:paraId="44E3E5C0" w14:textId="77777777" w:rsidTr="0041344B">
        <w:trPr>
          <w:jc w:val="center"/>
        </w:trPr>
        <w:tc>
          <w:tcPr>
            <w:tcW w:w="701" w:type="pct"/>
            <w:vAlign w:val="center"/>
          </w:tcPr>
          <w:p w14:paraId="46305FC3" w14:textId="77777777" w:rsidR="002E724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724E" w:rsidRPr="009A26E6">
              <w:rPr>
                <w:bCs/>
                <w:lang w:val="vi-VN"/>
              </w:rPr>
              <w:t>.</w:t>
            </w:r>
            <w:r w:rsidR="002E724E" w:rsidRPr="009A26E6">
              <w:rPr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48D68EEF" w14:textId="77777777" w:rsidR="002E724E" w:rsidRPr="009A26E6" w:rsidRDefault="007E60D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Theo dõi khoan thăm dò ĐCCT</w:t>
            </w:r>
          </w:p>
        </w:tc>
        <w:tc>
          <w:tcPr>
            <w:tcW w:w="470" w:type="pct"/>
            <w:vAlign w:val="center"/>
          </w:tcPr>
          <w:p w14:paraId="6A365185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40E24E55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E724E" w:rsidRPr="009A26E6" w14:paraId="561EED0C" w14:textId="77777777" w:rsidTr="0041344B">
        <w:trPr>
          <w:jc w:val="center"/>
        </w:trPr>
        <w:tc>
          <w:tcPr>
            <w:tcW w:w="701" w:type="pct"/>
            <w:vAlign w:val="center"/>
          </w:tcPr>
          <w:p w14:paraId="75F1CC8A" w14:textId="77777777" w:rsidR="002E724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724E" w:rsidRPr="009A26E6">
              <w:rPr>
                <w:bCs/>
                <w:lang w:val="vi-VN"/>
              </w:rPr>
              <w:t>.</w:t>
            </w:r>
            <w:r w:rsidR="002E724E" w:rsidRPr="009A26E6">
              <w:rPr>
                <w:bCs/>
              </w:rPr>
              <w:t>4</w:t>
            </w:r>
          </w:p>
        </w:tc>
        <w:tc>
          <w:tcPr>
            <w:tcW w:w="3050" w:type="pct"/>
            <w:vAlign w:val="center"/>
          </w:tcPr>
          <w:p w14:paraId="5840C982" w14:textId="77777777" w:rsidR="002E724E" w:rsidRPr="009A26E6" w:rsidRDefault="007E60D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Nhận biết, phân loại, mô tả đất đá trong quá trình khoan ĐCCT</w:t>
            </w:r>
          </w:p>
        </w:tc>
        <w:tc>
          <w:tcPr>
            <w:tcW w:w="470" w:type="pct"/>
            <w:vAlign w:val="center"/>
          </w:tcPr>
          <w:p w14:paraId="487F7856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5D385B99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E724E" w:rsidRPr="009A26E6" w14:paraId="3DB11EA0" w14:textId="77777777" w:rsidTr="0041344B">
        <w:trPr>
          <w:jc w:val="center"/>
        </w:trPr>
        <w:tc>
          <w:tcPr>
            <w:tcW w:w="701" w:type="pct"/>
            <w:vAlign w:val="center"/>
          </w:tcPr>
          <w:p w14:paraId="7B78D7D9" w14:textId="77777777" w:rsidR="002E724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E724E" w:rsidRPr="009A26E6">
              <w:rPr>
                <w:bCs/>
                <w:lang w:val="vi-VN"/>
              </w:rPr>
              <w:t>.</w:t>
            </w:r>
            <w:r w:rsidR="002E724E" w:rsidRPr="009A26E6">
              <w:rPr>
                <w:bCs/>
              </w:rPr>
              <w:t>5</w:t>
            </w:r>
          </w:p>
        </w:tc>
        <w:tc>
          <w:tcPr>
            <w:tcW w:w="3050" w:type="pct"/>
            <w:vAlign w:val="center"/>
          </w:tcPr>
          <w:p w14:paraId="65FD8EA6" w14:textId="77777777" w:rsidR="002E724E" w:rsidRPr="009A26E6" w:rsidRDefault="007E60D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Phương pháp lấy mẫu, bảo quản mẫu lưu trữ, mẫu thí nghiệm cơ lý</w:t>
            </w:r>
          </w:p>
        </w:tc>
        <w:tc>
          <w:tcPr>
            <w:tcW w:w="470" w:type="pct"/>
            <w:vAlign w:val="center"/>
          </w:tcPr>
          <w:p w14:paraId="4B566905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4D07C22D" w14:textId="77777777" w:rsidR="002E724E" w:rsidRPr="009A26E6" w:rsidRDefault="002E724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E60DE" w:rsidRPr="009A26E6" w14:paraId="02946DEA" w14:textId="77777777" w:rsidTr="0041344B">
        <w:trPr>
          <w:jc w:val="center"/>
        </w:trPr>
        <w:tc>
          <w:tcPr>
            <w:tcW w:w="701" w:type="pct"/>
            <w:vAlign w:val="center"/>
          </w:tcPr>
          <w:p w14:paraId="4EF0B7A4" w14:textId="77777777" w:rsidR="007E60D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873B8" w:rsidRPr="009A26E6">
              <w:rPr>
                <w:bCs/>
              </w:rPr>
              <w:t>.6</w:t>
            </w:r>
          </w:p>
        </w:tc>
        <w:tc>
          <w:tcPr>
            <w:tcW w:w="3050" w:type="pct"/>
            <w:vAlign w:val="center"/>
          </w:tcPr>
          <w:p w14:paraId="03C1EE6A" w14:textId="77777777" w:rsidR="007E60DE" w:rsidRPr="009A26E6" w:rsidRDefault="00A873B8" w:rsidP="009A26E6">
            <w:pPr>
              <w:pStyle w:val="ListParagraph"/>
              <w:ind w:left="0"/>
              <w:jc w:val="both"/>
              <w:rPr>
                <w:lang w:val="vi-VN"/>
              </w:rPr>
            </w:pPr>
            <w:r w:rsidRPr="009A26E6">
              <w:rPr>
                <w:lang w:val="vi-VN"/>
              </w:rPr>
              <w:t>Phân chia các lớp đất đá theo kết quả khoan ĐCCT tại hiện trường</w:t>
            </w:r>
          </w:p>
        </w:tc>
        <w:tc>
          <w:tcPr>
            <w:tcW w:w="470" w:type="pct"/>
            <w:vAlign w:val="center"/>
          </w:tcPr>
          <w:p w14:paraId="41E41832" w14:textId="77777777" w:rsidR="007E60DE" w:rsidRPr="009A26E6" w:rsidRDefault="007E60DE" w:rsidP="009A26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779" w:type="pct"/>
            <w:vAlign w:val="center"/>
          </w:tcPr>
          <w:p w14:paraId="66811F23" w14:textId="77777777" w:rsidR="007E60DE" w:rsidRPr="009A26E6" w:rsidRDefault="007E60DE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4638E" w:rsidRPr="009A26E6" w14:paraId="04C41AFC" w14:textId="77777777" w:rsidTr="0041344B">
        <w:trPr>
          <w:jc w:val="center"/>
        </w:trPr>
        <w:tc>
          <w:tcPr>
            <w:tcW w:w="701" w:type="pct"/>
            <w:vAlign w:val="center"/>
          </w:tcPr>
          <w:p w14:paraId="13496893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  <w:bCs/>
                <w:lang w:val="nl-NL"/>
              </w:rPr>
              <w:t xml:space="preserve">Bài </w:t>
            </w:r>
            <w:r w:rsidR="000B6450">
              <w:rPr>
                <w:b/>
                <w:bCs/>
              </w:rPr>
              <w:t>2</w:t>
            </w:r>
          </w:p>
        </w:tc>
        <w:tc>
          <w:tcPr>
            <w:tcW w:w="3050" w:type="pct"/>
            <w:vAlign w:val="center"/>
          </w:tcPr>
          <w:p w14:paraId="023D9C96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26E6">
              <w:rPr>
                <w:b/>
              </w:rPr>
              <w:t>Thí nghiệm xuyên tiêu chuẩn</w:t>
            </w:r>
          </w:p>
        </w:tc>
        <w:tc>
          <w:tcPr>
            <w:tcW w:w="470" w:type="pct"/>
            <w:vAlign w:val="center"/>
          </w:tcPr>
          <w:p w14:paraId="10ACCE0F" w14:textId="77777777" w:rsidR="00D4638E" w:rsidRPr="009A26E6" w:rsidRDefault="00EE599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Align w:val="center"/>
          </w:tcPr>
          <w:p w14:paraId="5069C554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  <w:lang w:val="vi-VN"/>
              </w:rPr>
              <w:t>4.1.1</w:t>
            </w:r>
            <w:r w:rsidRPr="009A26E6">
              <w:rPr>
                <w:bCs/>
              </w:rPr>
              <w:t>;  4.2.1; 4.2.2</w:t>
            </w:r>
          </w:p>
        </w:tc>
      </w:tr>
      <w:tr w:rsidR="00D4638E" w:rsidRPr="009A26E6" w14:paraId="658DD624" w14:textId="77777777" w:rsidTr="0041344B">
        <w:trPr>
          <w:jc w:val="center"/>
        </w:trPr>
        <w:tc>
          <w:tcPr>
            <w:tcW w:w="701" w:type="pct"/>
            <w:vAlign w:val="center"/>
          </w:tcPr>
          <w:p w14:paraId="724BE580" w14:textId="77777777" w:rsidR="00D4638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4638E" w:rsidRPr="009A26E6">
              <w:rPr>
                <w:bCs/>
                <w:lang w:val="vi-VN"/>
              </w:rPr>
              <w:t>.1</w:t>
            </w:r>
          </w:p>
        </w:tc>
        <w:tc>
          <w:tcPr>
            <w:tcW w:w="3050" w:type="pct"/>
            <w:vAlign w:val="center"/>
          </w:tcPr>
          <w:p w14:paraId="64B042EE" w14:textId="77777777" w:rsidR="00D4638E" w:rsidRPr="009A26E6" w:rsidRDefault="00D4638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Các bộ phận thiết bị xuyên tiêu chuẩn, nguyên lý hoạt động</w:t>
            </w:r>
          </w:p>
        </w:tc>
        <w:tc>
          <w:tcPr>
            <w:tcW w:w="470" w:type="pct"/>
            <w:vAlign w:val="center"/>
          </w:tcPr>
          <w:p w14:paraId="59047FCC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1CA79F0F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4638E" w:rsidRPr="009A26E6" w14:paraId="6301CF2F" w14:textId="77777777" w:rsidTr="0041344B">
        <w:trPr>
          <w:jc w:val="center"/>
        </w:trPr>
        <w:tc>
          <w:tcPr>
            <w:tcW w:w="701" w:type="pct"/>
            <w:vAlign w:val="center"/>
          </w:tcPr>
          <w:p w14:paraId="0D5D1F2A" w14:textId="77777777" w:rsidR="00D4638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4638E" w:rsidRPr="009A26E6">
              <w:rPr>
                <w:bCs/>
                <w:lang w:val="vi-VN"/>
              </w:rPr>
              <w:t>.2</w:t>
            </w:r>
          </w:p>
        </w:tc>
        <w:tc>
          <w:tcPr>
            <w:tcW w:w="3050" w:type="pct"/>
            <w:vAlign w:val="center"/>
          </w:tcPr>
          <w:p w14:paraId="488139F1" w14:textId="77777777" w:rsidR="00D4638E" w:rsidRPr="009A26E6" w:rsidRDefault="00D4638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Chuẩn bị thí nghiệm</w:t>
            </w:r>
          </w:p>
        </w:tc>
        <w:tc>
          <w:tcPr>
            <w:tcW w:w="470" w:type="pct"/>
            <w:vAlign w:val="center"/>
          </w:tcPr>
          <w:p w14:paraId="2098A86C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1B81F0DB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4638E" w:rsidRPr="009A26E6" w14:paraId="4F6A60AF" w14:textId="77777777" w:rsidTr="0041344B">
        <w:trPr>
          <w:jc w:val="center"/>
        </w:trPr>
        <w:tc>
          <w:tcPr>
            <w:tcW w:w="701" w:type="pct"/>
            <w:vAlign w:val="center"/>
          </w:tcPr>
          <w:p w14:paraId="57761ECE" w14:textId="77777777" w:rsidR="00D4638E" w:rsidRPr="009A26E6" w:rsidRDefault="000B6450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4638E" w:rsidRPr="009A26E6">
              <w:rPr>
                <w:bCs/>
                <w:lang w:val="vi-VN"/>
              </w:rPr>
              <w:t>.</w:t>
            </w:r>
            <w:r w:rsidR="00D4638E" w:rsidRPr="009A26E6">
              <w:rPr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6988B1C8" w14:textId="77777777" w:rsidR="00D4638E" w:rsidRPr="009A26E6" w:rsidRDefault="00D4638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Phương pháp tiến hành thí nghiệm</w:t>
            </w:r>
          </w:p>
        </w:tc>
        <w:tc>
          <w:tcPr>
            <w:tcW w:w="470" w:type="pct"/>
            <w:vAlign w:val="center"/>
          </w:tcPr>
          <w:p w14:paraId="3C19238B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2B7555D4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4638E" w:rsidRPr="009A26E6" w14:paraId="74866DAB" w14:textId="77777777" w:rsidTr="0041344B">
        <w:trPr>
          <w:jc w:val="center"/>
        </w:trPr>
        <w:tc>
          <w:tcPr>
            <w:tcW w:w="701" w:type="pct"/>
            <w:vAlign w:val="center"/>
          </w:tcPr>
          <w:p w14:paraId="3F0BFC08" w14:textId="77777777" w:rsidR="00D4638E" w:rsidRPr="009A26E6" w:rsidRDefault="000B6450" w:rsidP="000B645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D4638E" w:rsidRPr="009A26E6">
              <w:rPr>
                <w:bCs/>
                <w:lang w:val="vi-VN"/>
              </w:rPr>
              <w:t>.</w:t>
            </w:r>
            <w:r w:rsidR="00D4638E" w:rsidRPr="009A26E6">
              <w:rPr>
                <w:bCs/>
              </w:rPr>
              <w:t>4</w:t>
            </w:r>
          </w:p>
        </w:tc>
        <w:tc>
          <w:tcPr>
            <w:tcW w:w="3050" w:type="pct"/>
            <w:vAlign w:val="center"/>
          </w:tcPr>
          <w:p w14:paraId="49D08C4F" w14:textId="77777777" w:rsidR="00D4638E" w:rsidRPr="009A26E6" w:rsidRDefault="00D4638E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Theo dõi kết quả thí nghiệm</w:t>
            </w:r>
          </w:p>
        </w:tc>
        <w:tc>
          <w:tcPr>
            <w:tcW w:w="470" w:type="pct"/>
            <w:vAlign w:val="center"/>
          </w:tcPr>
          <w:p w14:paraId="60A37E86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7B39D3FC" w14:textId="77777777" w:rsidR="00D4638E" w:rsidRPr="009A26E6" w:rsidRDefault="00D4638E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13BD7" w:rsidRPr="009A26E6" w14:paraId="5AD3F91F" w14:textId="77777777" w:rsidTr="0041344B">
        <w:trPr>
          <w:jc w:val="center"/>
        </w:trPr>
        <w:tc>
          <w:tcPr>
            <w:tcW w:w="701" w:type="pct"/>
            <w:vAlign w:val="center"/>
          </w:tcPr>
          <w:p w14:paraId="642A3487" w14:textId="77777777" w:rsidR="00E13BD7" w:rsidRPr="00E13BD7" w:rsidRDefault="00E13BD7" w:rsidP="000B6450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13BD7">
              <w:rPr>
                <w:bCs/>
                <w:lang w:val="nl-NL"/>
              </w:rPr>
              <w:t>2.5</w:t>
            </w:r>
          </w:p>
        </w:tc>
        <w:tc>
          <w:tcPr>
            <w:tcW w:w="3050" w:type="pct"/>
            <w:vAlign w:val="center"/>
          </w:tcPr>
          <w:p w14:paraId="422DFF2D" w14:textId="77777777" w:rsidR="00E13BD7" w:rsidRPr="00E13BD7" w:rsidRDefault="00E13BD7" w:rsidP="00E13BD7">
            <w:pPr>
              <w:pStyle w:val="ListParagraph"/>
              <w:ind w:left="0"/>
            </w:pPr>
            <w:r w:rsidRPr="00E13BD7">
              <w:t xml:space="preserve">Chỉnh </w:t>
            </w:r>
            <w:r>
              <w:t>lý kết quả thí nghiệm</w:t>
            </w:r>
          </w:p>
        </w:tc>
        <w:tc>
          <w:tcPr>
            <w:tcW w:w="470" w:type="pct"/>
            <w:vAlign w:val="center"/>
          </w:tcPr>
          <w:p w14:paraId="79A33CE8" w14:textId="77777777" w:rsidR="00E13BD7" w:rsidRPr="009A26E6" w:rsidRDefault="00E13BD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06648F24" w14:textId="77777777" w:rsidR="00E13BD7" w:rsidRPr="009A26E6" w:rsidRDefault="00E13BD7" w:rsidP="00B057E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bookmarkEnd w:id="0"/>
      <w:tr w:rsidR="00EE5997" w:rsidRPr="009A26E6" w14:paraId="0266A47C" w14:textId="77777777" w:rsidTr="0041344B">
        <w:trPr>
          <w:jc w:val="center"/>
        </w:trPr>
        <w:tc>
          <w:tcPr>
            <w:tcW w:w="701" w:type="pct"/>
            <w:vAlign w:val="center"/>
          </w:tcPr>
          <w:p w14:paraId="1108F813" w14:textId="77777777" w:rsidR="00EE5997" w:rsidRPr="009A26E6" w:rsidRDefault="00EE5997" w:rsidP="000B645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  <w:bCs/>
                <w:lang w:val="nl-NL"/>
              </w:rPr>
              <w:t xml:space="preserve">Bài </w:t>
            </w:r>
            <w:r>
              <w:rPr>
                <w:b/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2021B444" w14:textId="77777777" w:rsidR="00EE5997" w:rsidRPr="009A26E6" w:rsidRDefault="00EE5997" w:rsidP="00B43F4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26E6">
              <w:rPr>
                <w:b/>
              </w:rPr>
              <w:t>Thí nghiệm xuyên động mũi xuyên côn</w:t>
            </w:r>
          </w:p>
        </w:tc>
        <w:tc>
          <w:tcPr>
            <w:tcW w:w="470" w:type="pct"/>
            <w:vAlign w:val="center"/>
          </w:tcPr>
          <w:p w14:paraId="480D537E" w14:textId="77777777" w:rsidR="00EE5997" w:rsidRPr="009A26E6" w:rsidRDefault="00CC3998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Align w:val="center"/>
          </w:tcPr>
          <w:p w14:paraId="4248EADB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  <w:lang w:val="vi-VN"/>
              </w:rPr>
              <w:t>4.1.1</w:t>
            </w:r>
            <w:r w:rsidRPr="009A26E6">
              <w:rPr>
                <w:bCs/>
              </w:rPr>
              <w:t>;  4.2.1; 4.2.2</w:t>
            </w:r>
          </w:p>
        </w:tc>
      </w:tr>
      <w:tr w:rsidR="00EE5997" w:rsidRPr="009A26E6" w14:paraId="55FD4700" w14:textId="77777777" w:rsidTr="0041344B">
        <w:trPr>
          <w:jc w:val="center"/>
        </w:trPr>
        <w:tc>
          <w:tcPr>
            <w:tcW w:w="701" w:type="pct"/>
            <w:vAlign w:val="center"/>
          </w:tcPr>
          <w:p w14:paraId="36C0E31E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9A26E6">
              <w:rPr>
                <w:bCs/>
                <w:lang w:val="vi-VN"/>
              </w:rPr>
              <w:t>.1</w:t>
            </w:r>
          </w:p>
        </w:tc>
        <w:tc>
          <w:tcPr>
            <w:tcW w:w="3050" w:type="pct"/>
            <w:vAlign w:val="center"/>
          </w:tcPr>
          <w:p w14:paraId="20D5C6FA" w14:textId="77777777" w:rsidR="00EE5997" w:rsidRPr="009A26E6" w:rsidRDefault="00EE5997" w:rsidP="00B43F47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Giới thiệu thiết bị xuyên động mũi xuyên côn, nguyên lý hoạt động</w:t>
            </w:r>
          </w:p>
        </w:tc>
        <w:tc>
          <w:tcPr>
            <w:tcW w:w="470" w:type="pct"/>
            <w:vAlign w:val="center"/>
          </w:tcPr>
          <w:p w14:paraId="443F1D77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445A445C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E5997" w:rsidRPr="009A26E6" w14:paraId="78D63B55" w14:textId="77777777" w:rsidTr="0041344B">
        <w:trPr>
          <w:jc w:val="center"/>
        </w:trPr>
        <w:tc>
          <w:tcPr>
            <w:tcW w:w="701" w:type="pct"/>
            <w:vAlign w:val="center"/>
          </w:tcPr>
          <w:p w14:paraId="7099B313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9A26E6">
              <w:rPr>
                <w:bCs/>
                <w:lang w:val="vi-VN"/>
              </w:rPr>
              <w:t>.2</w:t>
            </w:r>
          </w:p>
        </w:tc>
        <w:tc>
          <w:tcPr>
            <w:tcW w:w="3050" w:type="pct"/>
            <w:vAlign w:val="center"/>
          </w:tcPr>
          <w:p w14:paraId="5377C534" w14:textId="77777777" w:rsidR="00EE5997" w:rsidRPr="009A26E6" w:rsidRDefault="00EE5997" w:rsidP="00B43F47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Chuẩn bị thí nghiệm</w:t>
            </w:r>
          </w:p>
        </w:tc>
        <w:tc>
          <w:tcPr>
            <w:tcW w:w="470" w:type="pct"/>
            <w:vAlign w:val="center"/>
          </w:tcPr>
          <w:p w14:paraId="34D54BE9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75CDF252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E5997" w:rsidRPr="009A26E6" w14:paraId="1F8F63A2" w14:textId="77777777" w:rsidTr="0041344B">
        <w:trPr>
          <w:jc w:val="center"/>
        </w:trPr>
        <w:tc>
          <w:tcPr>
            <w:tcW w:w="701" w:type="pct"/>
            <w:vAlign w:val="center"/>
          </w:tcPr>
          <w:p w14:paraId="4DAF1C59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9A26E6">
              <w:rPr>
                <w:bCs/>
                <w:lang w:val="vi-VN"/>
              </w:rPr>
              <w:t>.</w:t>
            </w:r>
            <w:r w:rsidRPr="009A26E6">
              <w:rPr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51DF4E89" w14:textId="77777777" w:rsidR="00EE5997" w:rsidRPr="009A26E6" w:rsidRDefault="00EE5997" w:rsidP="00B43F47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Phương pháp tiến hành thí nghiệm</w:t>
            </w:r>
          </w:p>
        </w:tc>
        <w:tc>
          <w:tcPr>
            <w:tcW w:w="470" w:type="pct"/>
            <w:vAlign w:val="center"/>
          </w:tcPr>
          <w:p w14:paraId="7ED4AD31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40051F52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E5997" w:rsidRPr="009A26E6" w14:paraId="36EFBFCC" w14:textId="77777777" w:rsidTr="0041344B">
        <w:trPr>
          <w:jc w:val="center"/>
        </w:trPr>
        <w:tc>
          <w:tcPr>
            <w:tcW w:w="701" w:type="pct"/>
            <w:vAlign w:val="center"/>
          </w:tcPr>
          <w:p w14:paraId="5AEE0555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9A26E6">
              <w:rPr>
                <w:bCs/>
                <w:lang w:val="vi-VN"/>
              </w:rPr>
              <w:t>.</w:t>
            </w:r>
            <w:r w:rsidRPr="009A26E6">
              <w:rPr>
                <w:bCs/>
              </w:rPr>
              <w:t>4</w:t>
            </w:r>
          </w:p>
        </w:tc>
        <w:tc>
          <w:tcPr>
            <w:tcW w:w="3050" w:type="pct"/>
            <w:vAlign w:val="center"/>
          </w:tcPr>
          <w:p w14:paraId="784F72A8" w14:textId="77777777" w:rsidR="00EE5997" w:rsidRPr="009A26E6" w:rsidRDefault="00EE5997" w:rsidP="00B43F47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Theo dõi kết quả thí nghiệm</w:t>
            </w:r>
          </w:p>
        </w:tc>
        <w:tc>
          <w:tcPr>
            <w:tcW w:w="470" w:type="pct"/>
            <w:vAlign w:val="center"/>
          </w:tcPr>
          <w:p w14:paraId="1AEE7CA3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4A303861" w14:textId="77777777" w:rsidR="00EE5997" w:rsidRPr="009A26E6" w:rsidRDefault="00EE5997" w:rsidP="00B057E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13BD7" w:rsidRPr="009A26E6" w14:paraId="53714DA0" w14:textId="77777777" w:rsidTr="0041344B">
        <w:trPr>
          <w:jc w:val="center"/>
        </w:trPr>
        <w:tc>
          <w:tcPr>
            <w:tcW w:w="701" w:type="pct"/>
            <w:vAlign w:val="center"/>
          </w:tcPr>
          <w:p w14:paraId="269DD7CB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3.5</w:t>
            </w:r>
          </w:p>
        </w:tc>
        <w:tc>
          <w:tcPr>
            <w:tcW w:w="3050" w:type="pct"/>
            <w:vAlign w:val="center"/>
          </w:tcPr>
          <w:p w14:paraId="106C42B1" w14:textId="77777777" w:rsidR="00E13BD7" w:rsidRPr="00E13BD7" w:rsidRDefault="00E13BD7" w:rsidP="00B057E1">
            <w:pPr>
              <w:pStyle w:val="ListParagraph"/>
              <w:ind w:left="0"/>
            </w:pPr>
            <w:r w:rsidRPr="00E13BD7">
              <w:t xml:space="preserve">Chỉnh </w:t>
            </w:r>
            <w:r>
              <w:t>lý kết quả thí nghiệm</w:t>
            </w:r>
          </w:p>
        </w:tc>
        <w:tc>
          <w:tcPr>
            <w:tcW w:w="470" w:type="pct"/>
            <w:vAlign w:val="center"/>
          </w:tcPr>
          <w:p w14:paraId="24473FC4" w14:textId="77777777" w:rsidR="00E13BD7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5C66164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790DE96C" w14:textId="77777777" w:rsidTr="0041344B">
        <w:trPr>
          <w:jc w:val="center"/>
        </w:trPr>
        <w:tc>
          <w:tcPr>
            <w:tcW w:w="701" w:type="pct"/>
            <w:vAlign w:val="center"/>
          </w:tcPr>
          <w:p w14:paraId="3CBBD6EE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26E6">
              <w:rPr>
                <w:b/>
                <w:bCs/>
                <w:lang w:val="nl-NL"/>
              </w:rPr>
              <w:t>Bài 4</w:t>
            </w:r>
          </w:p>
        </w:tc>
        <w:tc>
          <w:tcPr>
            <w:tcW w:w="3050" w:type="pct"/>
            <w:vAlign w:val="center"/>
          </w:tcPr>
          <w:p w14:paraId="0D31403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</w:rPr>
              <w:t>Thí nghiệm cắt cánh</w:t>
            </w:r>
          </w:p>
        </w:tc>
        <w:tc>
          <w:tcPr>
            <w:tcW w:w="470" w:type="pct"/>
            <w:vAlign w:val="center"/>
          </w:tcPr>
          <w:p w14:paraId="3578D944" w14:textId="77777777" w:rsidR="00E13BD7" w:rsidRPr="009A26E6" w:rsidRDefault="00EE599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Align w:val="center"/>
          </w:tcPr>
          <w:p w14:paraId="7833DF64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26E6">
              <w:rPr>
                <w:bCs/>
                <w:lang w:val="vi-VN"/>
              </w:rPr>
              <w:t>4.1.1</w:t>
            </w:r>
            <w:r w:rsidRPr="009A26E6">
              <w:rPr>
                <w:bCs/>
              </w:rPr>
              <w:t>;  4.2.1; 4.2.2</w:t>
            </w:r>
          </w:p>
        </w:tc>
      </w:tr>
      <w:tr w:rsidR="00E13BD7" w:rsidRPr="009A26E6" w14:paraId="02E45C76" w14:textId="77777777" w:rsidTr="0041344B">
        <w:trPr>
          <w:jc w:val="center"/>
        </w:trPr>
        <w:tc>
          <w:tcPr>
            <w:tcW w:w="701" w:type="pct"/>
            <w:vAlign w:val="center"/>
          </w:tcPr>
          <w:p w14:paraId="25C0DC3B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</w:rPr>
              <w:t>4</w:t>
            </w:r>
            <w:r w:rsidRPr="009A26E6">
              <w:rPr>
                <w:bCs/>
                <w:lang w:val="vi-VN"/>
              </w:rPr>
              <w:t>.1</w:t>
            </w:r>
          </w:p>
        </w:tc>
        <w:tc>
          <w:tcPr>
            <w:tcW w:w="3050" w:type="pct"/>
            <w:vAlign w:val="center"/>
          </w:tcPr>
          <w:p w14:paraId="72CD90FB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Các bộ phận thiết bị cắt cánh, nguyên lý hoạt động</w:t>
            </w:r>
          </w:p>
        </w:tc>
        <w:tc>
          <w:tcPr>
            <w:tcW w:w="470" w:type="pct"/>
            <w:vAlign w:val="center"/>
          </w:tcPr>
          <w:p w14:paraId="533FED4F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567FE0EA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5E80C316" w14:textId="77777777" w:rsidTr="0041344B">
        <w:trPr>
          <w:jc w:val="center"/>
        </w:trPr>
        <w:tc>
          <w:tcPr>
            <w:tcW w:w="701" w:type="pct"/>
            <w:vAlign w:val="center"/>
          </w:tcPr>
          <w:p w14:paraId="0DBBBA1E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</w:rPr>
              <w:t>4</w:t>
            </w:r>
            <w:r w:rsidRPr="009A26E6">
              <w:rPr>
                <w:bCs/>
                <w:lang w:val="vi-VN"/>
              </w:rPr>
              <w:t>.2</w:t>
            </w:r>
          </w:p>
        </w:tc>
        <w:tc>
          <w:tcPr>
            <w:tcW w:w="3050" w:type="pct"/>
            <w:vAlign w:val="center"/>
          </w:tcPr>
          <w:p w14:paraId="75DFBA8F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Chuẩn bị thí nghiệm</w:t>
            </w:r>
          </w:p>
        </w:tc>
        <w:tc>
          <w:tcPr>
            <w:tcW w:w="470" w:type="pct"/>
            <w:vAlign w:val="center"/>
          </w:tcPr>
          <w:p w14:paraId="2304F07E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0F8AE506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45428CFC" w14:textId="77777777" w:rsidTr="0041344B">
        <w:trPr>
          <w:jc w:val="center"/>
        </w:trPr>
        <w:tc>
          <w:tcPr>
            <w:tcW w:w="701" w:type="pct"/>
            <w:vAlign w:val="center"/>
          </w:tcPr>
          <w:p w14:paraId="0CC90DC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</w:rPr>
              <w:t>4</w:t>
            </w:r>
            <w:r w:rsidRPr="009A26E6">
              <w:rPr>
                <w:bCs/>
                <w:lang w:val="vi-VN"/>
              </w:rPr>
              <w:t>.</w:t>
            </w:r>
            <w:r w:rsidRPr="009A26E6">
              <w:rPr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1821EBD3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Phương pháp tiến hành thí nghiệm</w:t>
            </w:r>
          </w:p>
        </w:tc>
        <w:tc>
          <w:tcPr>
            <w:tcW w:w="470" w:type="pct"/>
            <w:vAlign w:val="center"/>
          </w:tcPr>
          <w:p w14:paraId="6860CC66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648E619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545783DD" w14:textId="77777777" w:rsidTr="0041344B">
        <w:trPr>
          <w:jc w:val="center"/>
        </w:trPr>
        <w:tc>
          <w:tcPr>
            <w:tcW w:w="701" w:type="pct"/>
            <w:vAlign w:val="center"/>
          </w:tcPr>
          <w:p w14:paraId="2527830E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 w:rsidRPr="009A26E6">
              <w:rPr>
                <w:bCs/>
              </w:rPr>
              <w:t>4.4</w:t>
            </w:r>
          </w:p>
        </w:tc>
        <w:tc>
          <w:tcPr>
            <w:tcW w:w="3050" w:type="pct"/>
            <w:vAlign w:val="center"/>
          </w:tcPr>
          <w:p w14:paraId="77DB6BF3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Theo dõi kết quả thí nghiệm</w:t>
            </w:r>
          </w:p>
        </w:tc>
        <w:tc>
          <w:tcPr>
            <w:tcW w:w="470" w:type="pct"/>
            <w:vAlign w:val="center"/>
          </w:tcPr>
          <w:p w14:paraId="37C94E80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40D55CD7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16E3EBA8" w14:textId="77777777" w:rsidTr="0041344B">
        <w:trPr>
          <w:jc w:val="center"/>
        </w:trPr>
        <w:tc>
          <w:tcPr>
            <w:tcW w:w="701" w:type="pct"/>
            <w:vAlign w:val="center"/>
          </w:tcPr>
          <w:p w14:paraId="3C6A945F" w14:textId="77777777" w:rsidR="00E13BD7" w:rsidRPr="00E13BD7" w:rsidRDefault="00E13BD7" w:rsidP="000B6450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13BD7">
              <w:rPr>
                <w:bCs/>
                <w:lang w:val="nl-NL"/>
              </w:rPr>
              <w:t>4.5</w:t>
            </w:r>
          </w:p>
        </w:tc>
        <w:tc>
          <w:tcPr>
            <w:tcW w:w="3050" w:type="pct"/>
            <w:vAlign w:val="center"/>
          </w:tcPr>
          <w:p w14:paraId="5FCAC73E" w14:textId="77777777" w:rsidR="00E13BD7" w:rsidRPr="00E13BD7" w:rsidRDefault="00E13BD7" w:rsidP="00B057E1">
            <w:pPr>
              <w:pStyle w:val="ListParagraph"/>
              <w:ind w:left="0"/>
            </w:pPr>
            <w:r w:rsidRPr="00E13BD7">
              <w:t xml:space="preserve">Chỉnh </w:t>
            </w:r>
            <w:r>
              <w:t>lý kết quả thí nghiệm</w:t>
            </w:r>
          </w:p>
        </w:tc>
        <w:tc>
          <w:tcPr>
            <w:tcW w:w="470" w:type="pct"/>
            <w:vAlign w:val="center"/>
          </w:tcPr>
          <w:p w14:paraId="014A8159" w14:textId="77777777" w:rsidR="00E13BD7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2250F56C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102F78AB" w14:textId="77777777" w:rsidTr="0041344B">
        <w:trPr>
          <w:jc w:val="center"/>
        </w:trPr>
        <w:tc>
          <w:tcPr>
            <w:tcW w:w="701" w:type="pct"/>
            <w:vAlign w:val="center"/>
          </w:tcPr>
          <w:p w14:paraId="40D44C95" w14:textId="77777777" w:rsidR="00E13BD7" w:rsidRPr="009A26E6" w:rsidRDefault="00E13BD7" w:rsidP="000B645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26E6">
              <w:rPr>
                <w:b/>
                <w:bCs/>
                <w:lang w:val="nl-NL"/>
              </w:rPr>
              <w:t xml:space="preserve">Bài </w:t>
            </w:r>
            <w:r>
              <w:rPr>
                <w:b/>
                <w:bCs/>
                <w:lang w:val="nl-NL"/>
              </w:rPr>
              <w:t>5</w:t>
            </w:r>
          </w:p>
        </w:tc>
        <w:tc>
          <w:tcPr>
            <w:tcW w:w="3050" w:type="pct"/>
            <w:vAlign w:val="center"/>
          </w:tcPr>
          <w:p w14:paraId="2B8AC95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26E6">
              <w:rPr>
                <w:b/>
              </w:rPr>
              <w:t>Thí nghiệm xuyên tĩnh</w:t>
            </w:r>
          </w:p>
        </w:tc>
        <w:tc>
          <w:tcPr>
            <w:tcW w:w="470" w:type="pct"/>
            <w:vAlign w:val="center"/>
          </w:tcPr>
          <w:p w14:paraId="065A91E8" w14:textId="77777777" w:rsidR="00E13BD7" w:rsidRPr="009A26E6" w:rsidRDefault="00CC3998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Align w:val="center"/>
          </w:tcPr>
          <w:p w14:paraId="5B9C2475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26E6">
              <w:rPr>
                <w:bCs/>
                <w:lang w:val="vi-VN"/>
              </w:rPr>
              <w:t>4.1.1</w:t>
            </w:r>
            <w:r w:rsidRPr="009A26E6">
              <w:rPr>
                <w:bCs/>
              </w:rPr>
              <w:t>;  4.2.1; 4.2.2</w:t>
            </w:r>
          </w:p>
        </w:tc>
      </w:tr>
      <w:tr w:rsidR="00E13BD7" w:rsidRPr="009A26E6" w14:paraId="406A1E72" w14:textId="77777777" w:rsidTr="0041344B">
        <w:trPr>
          <w:jc w:val="center"/>
        </w:trPr>
        <w:tc>
          <w:tcPr>
            <w:tcW w:w="701" w:type="pct"/>
            <w:vAlign w:val="center"/>
          </w:tcPr>
          <w:p w14:paraId="0834FBA3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9A26E6">
              <w:rPr>
                <w:bCs/>
                <w:lang w:val="vi-VN"/>
              </w:rPr>
              <w:t>.1</w:t>
            </w:r>
          </w:p>
        </w:tc>
        <w:tc>
          <w:tcPr>
            <w:tcW w:w="3050" w:type="pct"/>
            <w:vAlign w:val="center"/>
          </w:tcPr>
          <w:p w14:paraId="73A64293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Các bộ phận thiết bị xuyên tĩnh, nguyên lý hoạt động</w:t>
            </w:r>
          </w:p>
        </w:tc>
        <w:tc>
          <w:tcPr>
            <w:tcW w:w="470" w:type="pct"/>
            <w:vAlign w:val="center"/>
          </w:tcPr>
          <w:p w14:paraId="4C55019B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742B690D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013E9304" w14:textId="77777777" w:rsidTr="0041344B">
        <w:trPr>
          <w:jc w:val="center"/>
        </w:trPr>
        <w:tc>
          <w:tcPr>
            <w:tcW w:w="701" w:type="pct"/>
            <w:vAlign w:val="center"/>
          </w:tcPr>
          <w:p w14:paraId="421EC5AB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9A26E6">
              <w:rPr>
                <w:bCs/>
                <w:lang w:val="vi-VN"/>
              </w:rPr>
              <w:t>.2</w:t>
            </w:r>
          </w:p>
        </w:tc>
        <w:tc>
          <w:tcPr>
            <w:tcW w:w="3050" w:type="pct"/>
            <w:vAlign w:val="center"/>
          </w:tcPr>
          <w:p w14:paraId="31920B30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Chuẩn bị thí nghiệm</w:t>
            </w:r>
          </w:p>
        </w:tc>
        <w:tc>
          <w:tcPr>
            <w:tcW w:w="470" w:type="pct"/>
            <w:vAlign w:val="center"/>
          </w:tcPr>
          <w:p w14:paraId="4AC3F0A7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59F403B1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1ED533CD" w14:textId="77777777" w:rsidTr="0041344B">
        <w:trPr>
          <w:jc w:val="center"/>
        </w:trPr>
        <w:tc>
          <w:tcPr>
            <w:tcW w:w="701" w:type="pct"/>
            <w:vAlign w:val="center"/>
          </w:tcPr>
          <w:p w14:paraId="589AC1A4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9A26E6">
              <w:rPr>
                <w:bCs/>
                <w:lang w:val="vi-VN"/>
              </w:rPr>
              <w:t>.</w:t>
            </w:r>
            <w:r w:rsidRPr="009A26E6">
              <w:rPr>
                <w:bCs/>
              </w:rPr>
              <w:t>3</w:t>
            </w:r>
          </w:p>
        </w:tc>
        <w:tc>
          <w:tcPr>
            <w:tcW w:w="3050" w:type="pct"/>
            <w:vAlign w:val="center"/>
          </w:tcPr>
          <w:p w14:paraId="44038B78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Phương pháp tiến hành thí nghiệm</w:t>
            </w:r>
          </w:p>
        </w:tc>
        <w:tc>
          <w:tcPr>
            <w:tcW w:w="470" w:type="pct"/>
            <w:vAlign w:val="center"/>
          </w:tcPr>
          <w:p w14:paraId="570A4632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4033D091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9A26E6" w14:paraId="64FB6E03" w14:textId="77777777" w:rsidTr="0041344B">
        <w:trPr>
          <w:jc w:val="center"/>
        </w:trPr>
        <w:tc>
          <w:tcPr>
            <w:tcW w:w="701" w:type="pct"/>
            <w:vAlign w:val="center"/>
          </w:tcPr>
          <w:p w14:paraId="7431133D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Pr="009A26E6">
              <w:rPr>
                <w:bCs/>
                <w:lang w:val="vi-VN"/>
              </w:rPr>
              <w:t>.</w:t>
            </w:r>
            <w:r w:rsidRPr="009A26E6">
              <w:rPr>
                <w:bCs/>
              </w:rPr>
              <w:t>4</w:t>
            </w:r>
          </w:p>
        </w:tc>
        <w:tc>
          <w:tcPr>
            <w:tcW w:w="3050" w:type="pct"/>
            <w:vAlign w:val="center"/>
          </w:tcPr>
          <w:p w14:paraId="19BC0E36" w14:textId="77777777" w:rsidR="00E13BD7" w:rsidRPr="009A26E6" w:rsidRDefault="00E13BD7" w:rsidP="009A26E6">
            <w:pPr>
              <w:pStyle w:val="ListParagraph"/>
              <w:ind w:left="0"/>
              <w:jc w:val="both"/>
              <w:rPr>
                <w:bCs/>
              </w:rPr>
            </w:pPr>
            <w:r w:rsidRPr="009A26E6">
              <w:t>Theo dõi kết quả thí nghiệm</w:t>
            </w:r>
          </w:p>
        </w:tc>
        <w:tc>
          <w:tcPr>
            <w:tcW w:w="470" w:type="pct"/>
            <w:vAlign w:val="center"/>
          </w:tcPr>
          <w:p w14:paraId="5E79FB9E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779" w:type="pct"/>
            <w:vAlign w:val="center"/>
          </w:tcPr>
          <w:p w14:paraId="08B6B99D" w14:textId="77777777" w:rsidR="00E13BD7" w:rsidRPr="009A26E6" w:rsidRDefault="00E13BD7" w:rsidP="009A26E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41344B" w14:paraId="66132B27" w14:textId="77777777" w:rsidTr="0041344B">
        <w:trPr>
          <w:jc w:val="center"/>
        </w:trPr>
        <w:tc>
          <w:tcPr>
            <w:tcW w:w="701" w:type="pct"/>
            <w:vAlign w:val="center"/>
          </w:tcPr>
          <w:p w14:paraId="1CB848DA" w14:textId="77777777" w:rsidR="00E13BD7" w:rsidRPr="00E13BD7" w:rsidRDefault="00E13BD7" w:rsidP="000B6450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E13BD7">
              <w:rPr>
                <w:bCs/>
                <w:lang w:val="nl-NL"/>
              </w:rPr>
              <w:t>5.5</w:t>
            </w:r>
          </w:p>
        </w:tc>
        <w:tc>
          <w:tcPr>
            <w:tcW w:w="3050" w:type="pct"/>
            <w:vAlign w:val="center"/>
          </w:tcPr>
          <w:p w14:paraId="64CF8BEA" w14:textId="77777777" w:rsidR="00E13BD7" w:rsidRPr="00E13BD7" w:rsidRDefault="00E13BD7" w:rsidP="00B057E1">
            <w:pPr>
              <w:pStyle w:val="ListParagraph"/>
              <w:ind w:left="0"/>
            </w:pPr>
            <w:r w:rsidRPr="00E13BD7">
              <w:t xml:space="preserve">Chỉnh </w:t>
            </w:r>
            <w:r>
              <w:t>lý kết quả thí nghiệm</w:t>
            </w:r>
          </w:p>
        </w:tc>
        <w:tc>
          <w:tcPr>
            <w:tcW w:w="470" w:type="pct"/>
            <w:vAlign w:val="center"/>
          </w:tcPr>
          <w:p w14:paraId="09377D1B" w14:textId="77777777" w:rsidR="00E13BD7" w:rsidRDefault="00E13BD7" w:rsidP="00B057E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Align w:val="center"/>
          </w:tcPr>
          <w:p w14:paraId="30C73A45" w14:textId="77777777" w:rsidR="00E13BD7" w:rsidRPr="009A26E6" w:rsidRDefault="00E13BD7" w:rsidP="00B057E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13BD7" w:rsidRPr="0041344B" w14:paraId="3D626C72" w14:textId="77777777" w:rsidTr="0041344B">
        <w:trPr>
          <w:jc w:val="center"/>
        </w:trPr>
        <w:tc>
          <w:tcPr>
            <w:tcW w:w="701" w:type="pct"/>
            <w:vAlign w:val="center"/>
          </w:tcPr>
          <w:p w14:paraId="086B58F4" w14:textId="77777777" w:rsidR="00E13BD7" w:rsidRPr="0041344B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Tổng</w:t>
            </w:r>
          </w:p>
        </w:tc>
        <w:tc>
          <w:tcPr>
            <w:tcW w:w="3050" w:type="pct"/>
            <w:vAlign w:val="center"/>
          </w:tcPr>
          <w:p w14:paraId="19403DB1" w14:textId="77777777" w:rsidR="00E13BD7" w:rsidRPr="0041344B" w:rsidRDefault="00E13BD7" w:rsidP="009A26E6">
            <w:pPr>
              <w:pStyle w:val="ListParagraph"/>
              <w:ind w:left="0"/>
              <w:jc w:val="both"/>
              <w:rPr>
                <w:b/>
              </w:rPr>
            </w:pPr>
          </w:p>
        </w:tc>
        <w:tc>
          <w:tcPr>
            <w:tcW w:w="470" w:type="pct"/>
            <w:vAlign w:val="center"/>
          </w:tcPr>
          <w:p w14:paraId="508B79DB" w14:textId="77777777" w:rsidR="00E13BD7" w:rsidRPr="0041344B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779" w:type="pct"/>
            <w:vAlign w:val="center"/>
          </w:tcPr>
          <w:p w14:paraId="11CE9623" w14:textId="77777777" w:rsidR="00E13BD7" w:rsidRPr="0041344B" w:rsidRDefault="00E13BD7" w:rsidP="009A26E6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</w:tbl>
    <w:p w14:paraId="03E71FF1" w14:textId="77777777" w:rsidR="00744C77" w:rsidRPr="009A26E6" w:rsidRDefault="0041344B" w:rsidP="0041344B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="00744C77" w:rsidRPr="009A26E6">
        <w:rPr>
          <w:b/>
          <w:bCs/>
          <w:sz w:val="24"/>
          <w:szCs w:val="24"/>
        </w:rPr>
        <w:t>Phương pháp giảng dạy</w:t>
      </w:r>
      <w:r w:rsidR="006A5431" w:rsidRPr="009A26E6">
        <w:rPr>
          <w:b/>
          <w:bCs/>
          <w:sz w:val="24"/>
          <w:szCs w:val="24"/>
        </w:rPr>
        <w:t xml:space="preserve"> </w:t>
      </w:r>
    </w:p>
    <w:p w14:paraId="54C121D0" w14:textId="77777777" w:rsidR="00D171C9" w:rsidRPr="009A26E6" w:rsidRDefault="003F7694" w:rsidP="0041344B">
      <w:pPr>
        <w:pStyle w:val="ListParagraph"/>
        <w:ind w:left="0" w:firstLine="720"/>
        <w:jc w:val="both"/>
        <w:rPr>
          <w:bCs/>
        </w:rPr>
      </w:pPr>
      <w:r w:rsidRPr="009A26E6">
        <w:rPr>
          <w:bCs/>
          <w:color w:val="000000"/>
        </w:rPr>
        <w:t xml:space="preserve">- </w:t>
      </w:r>
      <w:r w:rsidR="001623EE" w:rsidRPr="009A26E6">
        <w:rPr>
          <w:bCs/>
          <w:color w:val="000000"/>
        </w:rPr>
        <w:t xml:space="preserve">Hướng dẫn thực hành </w:t>
      </w:r>
      <w:r w:rsidRPr="009A26E6">
        <w:rPr>
          <w:bCs/>
          <w:color w:val="000000"/>
        </w:rPr>
        <w:t xml:space="preserve">kết hợp </w:t>
      </w:r>
      <w:r w:rsidR="007B09AD" w:rsidRPr="009A26E6">
        <w:rPr>
          <w:bCs/>
          <w:color w:val="000000"/>
        </w:rPr>
        <w:t>liên hệ</w:t>
      </w:r>
      <w:r w:rsidR="00A521B4" w:rsidRPr="009A26E6">
        <w:rPr>
          <w:bCs/>
          <w:color w:val="000000"/>
        </w:rPr>
        <w:t xml:space="preserve"> </w:t>
      </w:r>
      <w:r w:rsidR="001623EE" w:rsidRPr="009A26E6">
        <w:rPr>
          <w:bCs/>
          <w:color w:val="000000"/>
        </w:rPr>
        <w:t>với lý thuyết</w:t>
      </w:r>
      <w:r w:rsidR="00D24FC9" w:rsidRPr="009A26E6">
        <w:rPr>
          <w:bCs/>
          <w:color w:val="000000"/>
        </w:rPr>
        <w:t>.</w:t>
      </w:r>
    </w:p>
    <w:p w14:paraId="103B0A6C" w14:textId="77777777" w:rsidR="00D171C9" w:rsidRPr="009A26E6" w:rsidRDefault="00296F71" w:rsidP="0041344B">
      <w:pPr>
        <w:pStyle w:val="ListParagraph"/>
        <w:ind w:left="0" w:firstLine="720"/>
        <w:jc w:val="both"/>
      </w:pPr>
      <w:r w:rsidRPr="009A26E6">
        <w:rPr>
          <w:lang w:val="vi-VN"/>
        </w:rPr>
        <w:t>-</w:t>
      </w:r>
      <w:r w:rsidR="00F26E9C" w:rsidRPr="009A26E6">
        <w:t xml:space="preserve"> </w:t>
      </w:r>
      <w:r w:rsidR="00A521B4" w:rsidRPr="009A26E6">
        <w:t xml:space="preserve">Tăng cường trao đổi, thảo luận sau mỗi </w:t>
      </w:r>
      <w:r w:rsidR="001623EE" w:rsidRPr="009A26E6">
        <w:t>buổi</w:t>
      </w:r>
      <w:r w:rsidR="00A521B4" w:rsidRPr="009A26E6">
        <w:t xml:space="preserve"> </w:t>
      </w:r>
      <w:r w:rsidR="001623EE" w:rsidRPr="009A26E6">
        <w:t>thực hành</w:t>
      </w:r>
      <w:r w:rsidR="00D24FC9" w:rsidRPr="009A26E6">
        <w:t>.</w:t>
      </w:r>
    </w:p>
    <w:p w14:paraId="440B8D41" w14:textId="77777777" w:rsidR="007B09AD" w:rsidRPr="009A26E6" w:rsidRDefault="007B09AD" w:rsidP="0041344B">
      <w:pPr>
        <w:pStyle w:val="ListParagraph"/>
        <w:ind w:left="0" w:firstLine="720"/>
        <w:jc w:val="both"/>
        <w:rPr>
          <w:bCs/>
        </w:rPr>
      </w:pPr>
      <w:r w:rsidRPr="009A26E6">
        <w:t xml:space="preserve">- Tổng hợp và củng cố </w:t>
      </w:r>
      <w:r w:rsidR="00E21B40" w:rsidRPr="009A26E6">
        <w:t>kỹ năng thực hành</w:t>
      </w:r>
      <w:r w:rsidRPr="009A26E6">
        <w:t xml:space="preserve"> sau mỗi </w:t>
      </w:r>
      <w:r w:rsidR="001623EE" w:rsidRPr="009A26E6">
        <w:t>bài học</w:t>
      </w:r>
      <w:r w:rsidR="00D24FC9" w:rsidRPr="009A26E6">
        <w:t>.</w:t>
      </w:r>
    </w:p>
    <w:p w14:paraId="0A36BD0D" w14:textId="77777777" w:rsidR="00744C77" w:rsidRPr="009A26E6" w:rsidRDefault="0041344B" w:rsidP="0041344B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9A26E6">
        <w:rPr>
          <w:b/>
          <w:bCs/>
          <w:color w:val="000000"/>
          <w:sz w:val="24"/>
          <w:szCs w:val="24"/>
        </w:rPr>
        <w:t>Nhiệm vụ của sinh viên</w:t>
      </w:r>
      <w:r w:rsidR="009540AF" w:rsidRPr="009A26E6">
        <w:rPr>
          <w:b/>
          <w:bCs/>
          <w:color w:val="000000"/>
          <w:sz w:val="24"/>
          <w:szCs w:val="24"/>
        </w:rPr>
        <w:t xml:space="preserve"> </w:t>
      </w:r>
    </w:p>
    <w:p w14:paraId="70FF454E" w14:textId="77777777" w:rsidR="00744C77" w:rsidRPr="009A26E6" w:rsidRDefault="00744C77" w:rsidP="0041344B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>Sinh viên phải thực hiện các nhiệm vụ sau:</w:t>
      </w:r>
    </w:p>
    <w:p w14:paraId="0C12BA46" w14:textId="77777777" w:rsidR="00744C77" w:rsidRPr="009A26E6" w:rsidRDefault="00744C77" w:rsidP="0041344B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 xml:space="preserve">- </w:t>
      </w:r>
      <w:r w:rsidR="006E5BAC" w:rsidRPr="009A26E6">
        <w:rPr>
          <w:bCs/>
          <w:color w:val="000000"/>
          <w:sz w:val="24"/>
          <w:szCs w:val="24"/>
        </w:rPr>
        <w:t>Có mặt</w:t>
      </w:r>
      <w:r w:rsidRPr="009A26E6">
        <w:rPr>
          <w:bCs/>
          <w:color w:val="000000"/>
          <w:sz w:val="24"/>
          <w:szCs w:val="24"/>
        </w:rPr>
        <w:t xml:space="preserve"> tối thiểu 80% số tiết học </w:t>
      </w:r>
      <w:r w:rsidR="007B2C0F" w:rsidRPr="009A26E6">
        <w:rPr>
          <w:bCs/>
          <w:color w:val="000000"/>
          <w:sz w:val="24"/>
          <w:szCs w:val="24"/>
        </w:rPr>
        <w:t>thực hành</w:t>
      </w:r>
      <w:r w:rsidRPr="009A26E6">
        <w:rPr>
          <w:bCs/>
          <w:color w:val="000000"/>
          <w:sz w:val="24"/>
          <w:szCs w:val="24"/>
        </w:rPr>
        <w:t>.</w:t>
      </w:r>
    </w:p>
    <w:p w14:paraId="4580C980" w14:textId="77777777" w:rsidR="00744C77" w:rsidRPr="009A26E6" w:rsidRDefault="00744C77" w:rsidP="0041344B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 xml:space="preserve">- Tham dự </w:t>
      </w:r>
      <w:r w:rsidR="007B2C0F" w:rsidRPr="009A26E6">
        <w:rPr>
          <w:bCs/>
          <w:color w:val="000000"/>
          <w:sz w:val="24"/>
          <w:szCs w:val="24"/>
        </w:rPr>
        <w:t>kiểm tra</w:t>
      </w:r>
      <w:r w:rsidRPr="009A26E6">
        <w:rPr>
          <w:bCs/>
          <w:color w:val="000000"/>
          <w:sz w:val="24"/>
          <w:szCs w:val="24"/>
        </w:rPr>
        <w:t xml:space="preserve"> kết thúc học phần</w:t>
      </w:r>
      <w:r w:rsidR="000F78FF" w:rsidRPr="009A26E6">
        <w:rPr>
          <w:bCs/>
          <w:color w:val="000000"/>
          <w:sz w:val="24"/>
          <w:szCs w:val="24"/>
        </w:rPr>
        <w:t xml:space="preserve"> (bắt buộc)</w:t>
      </w:r>
      <w:r w:rsidRPr="009A26E6">
        <w:rPr>
          <w:bCs/>
          <w:color w:val="000000"/>
          <w:sz w:val="24"/>
          <w:szCs w:val="24"/>
        </w:rPr>
        <w:t>.</w:t>
      </w:r>
    </w:p>
    <w:p w14:paraId="78BF0492" w14:textId="77777777" w:rsidR="00744C77" w:rsidRPr="009A26E6" w:rsidRDefault="00744C77" w:rsidP="0041344B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 xml:space="preserve">- Chủ động </w:t>
      </w:r>
      <w:r w:rsidR="002B3774" w:rsidRPr="009A26E6">
        <w:rPr>
          <w:bCs/>
          <w:color w:val="000000"/>
          <w:sz w:val="24"/>
          <w:szCs w:val="24"/>
        </w:rPr>
        <w:t xml:space="preserve">chuẩn bị các nội dung và </w:t>
      </w:r>
      <w:r w:rsidRPr="009A26E6">
        <w:rPr>
          <w:bCs/>
          <w:color w:val="000000"/>
          <w:sz w:val="24"/>
          <w:szCs w:val="24"/>
        </w:rPr>
        <w:t>thực hiện giờ tự học</w:t>
      </w:r>
      <w:r w:rsidR="002B3774" w:rsidRPr="009A26E6">
        <w:rPr>
          <w:bCs/>
          <w:color w:val="000000"/>
          <w:sz w:val="24"/>
          <w:szCs w:val="24"/>
        </w:rPr>
        <w:t xml:space="preserve"> theo mục 11</w:t>
      </w:r>
      <w:r w:rsidRPr="009A26E6">
        <w:rPr>
          <w:bCs/>
          <w:color w:val="000000"/>
          <w:sz w:val="24"/>
          <w:szCs w:val="24"/>
        </w:rPr>
        <w:t>.</w:t>
      </w:r>
    </w:p>
    <w:p w14:paraId="531F4368" w14:textId="77777777" w:rsidR="00744C77" w:rsidRPr="009A26E6" w:rsidRDefault="0041344B" w:rsidP="00332CEE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9A26E6">
        <w:rPr>
          <w:b/>
          <w:bCs/>
          <w:color w:val="000000"/>
          <w:sz w:val="24"/>
          <w:szCs w:val="24"/>
        </w:rPr>
        <w:t>Đánh gi</w:t>
      </w:r>
      <w:r w:rsidR="009540AF" w:rsidRPr="009A26E6">
        <w:rPr>
          <w:b/>
          <w:bCs/>
          <w:color w:val="000000"/>
          <w:sz w:val="24"/>
          <w:szCs w:val="24"/>
        </w:rPr>
        <w:t>á kết quả học tập của sinh viên</w:t>
      </w:r>
    </w:p>
    <w:p w14:paraId="7169DC0C" w14:textId="77777777" w:rsidR="00744C77" w:rsidRPr="009A26E6" w:rsidRDefault="0041344B" w:rsidP="00332CEE">
      <w:pPr>
        <w:pStyle w:val="BodyText2"/>
        <w:spacing w:after="0" w:line="288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9A26E6">
        <w:rPr>
          <w:b/>
          <w:bCs/>
          <w:color w:val="000000"/>
          <w:sz w:val="24"/>
          <w:szCs w:val="24"/>
        </w:rPr>
        <w:t>Cách đánh giá</w:t>
      </w:r>
    </w:p>
    <w:p w14:paraId="052BAE73" w14:textId="77777777" w:rsidR="00744C77" w:rsidRPr="009A26E6" w:rsidRDefault="00744C77" w:rsidP="00332CEE">
      <w:pPr>
        <w:pStyle w:val="BodyText2"/>
        <w:spacing w:after="0" w:line="288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lastRenderedPageBreak/>
        <w:t>Sinh viên được đánh giá tích lũy học phần như sau:</w:t>
      </w:r>
    </w:p>
    <w:p w14:paraId="77D02F71" w14:textId="77777777" w:rsidR="00BA7C39" w:rsidRPr="009A26E6" w:rsidRDefault="00BA7C39" w:rsidP="00332CEE">
      <w:pPr>
        <w:pStyle w:val="BodyText2"/>
        <w:spacing w:after="0" w:line="288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9A26E6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9A26E6">
        <w:rPr>
          <w:b/>
          <w:bCs/>
          <w:color w:val="000000"/>
          <w:sz w:val="24"/>
          <w:szCs w:val="24"/>
        </w:rPr>
        <w:t xml:space="preserve">               </w:t>
      </w:r>
      <w:r w:rsidRPr="009A26E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9A26E6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9A26E6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3137"/>
        <w:gridCol w:w="4163"/>
        <w:gridCol w:w="1673"/>
      </w:tblGrid>
      <w:tr w:rsidR="00665547" w:rsidRPr="009A26E6" w14:paraId="748459DC" w14:textId="77777777" w:rsidTr="0041344B">
        <w:trPr>
          <w:jc w:val="center"/>
        </w:trPr>
        <w:tc>
          <w:tcPr>
            <w:tcW w:w="312" w:type="pct"/>
            <w:shd w:val="clear" w:color="auto" w:fill="auto"/>
          </w:tcPr>
          <w:p w14:paraId="08B8EEB3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1639" w:type="pct"/>
            <w:shd w:val="clear" w:color="auto" w:fill="auto"/>
          </w:tcPr>
          <w:p w14:paraId="39AA0B31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175" w:type="pct"/>
            <w:shd w:val="clear" w:color="auto" w:fill="auto"/>
          </w:tcPr>
          <w:p w14:paraId="4B7C1930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874" w:type="pct"/>
            <w:shd w:val="clear" w:color="auto" w:fill="auto"/>
          </w:tcPr>
          <w:p w14:paraId="72DF1DBA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9A26E6" w14:paraId="323F9C37" w14:textId="77777777" w:rsidTr="0041344B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14783F57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6422AE2A" w14:textId="77777777" w:rsidR="00665547" w:rsidRPr="009A26E6" w:rsidRDefault="00665547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21807EFD" w14:textId="77777777" w:rsidR="00665547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9A26E6">
              <w:rPr>
                <w:bCs/>
                <w:color w:val="000000"/>
                <w:sz w:val="24"/>
                <w:szCs w:val="24"/>
                <w:lang w:val="nl-NL"/>
              </w:rPr>
              <w:t xml:space="preserve">Số tiết tham </w:t>
            </w:r>
            <w:r w:rsidR="00DA7726" w:rsidRPr="009A26E6">
              <w:rPr>
                <w:bCs/>
                <w:color w:val="000000"/>
                <w:sz w:val="24"/>
                <w:szCs w:val="24"/>
                <w:lang w:val="nl-NL"/>
              </w:rPr>
              <w:t>gia thực tập</w:t>
            </w:r>
            <w:r w:rsidR="00665547" w:rsidRPr="009A26E6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</w:p>
          <w:p w14:paraId="599481CE" w14:textId="77777777" w:rsidR="00475904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75904" w:rsidRPr="009A26E6">
              <w:rPr>
                <w:bCs/>
                <w:color w:val="000000"/>
                <w:sz w:val="24"/>
                <w:szCs w:val="24"/>
                <w:lang w:val="nl-NL"/>
              </w:rPr>
              <w:t>Tích cực tham gia trao đổi, th</w:t>
            </w: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ả</w:t>
            </w:r>
            <w:r w:rsidR="00475904" w:rsidRPr="009A26E6">
              <w:rPr>
                <w:bCs/>
                <w:color w:val="000000"/>
                <w:sz w:val="24"/>
                <w:szCs w:val="24"/>
                <w:lang w:val="nl-NL"/>
              </w:rPr>
              <w:t>o luận</w:t>
            </w:r>
            <w:r w:rsidR="008C53FB">
              <w:rPr>
                <w:bCs/>
                <w:color w:val="000000"/>
                <w:sz w:val="24"/>
                <w:szCs w:val="24"/>
                <w:lang w:val="nl-NL"/>
              </w:rPr>
              <w:t xml:space="preserve"> và nội dung báo cáo đúng hạn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44AA22" w14:textId="77777777" w:rsidR="00665547" w:rsidRPr="009A26E6" w:rsidRDefault="00665547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D1E1D" w:rsidRPr="009A26E6" w14:paraId="3FACED08" w14:textId="77777777" w:rsidTr="0041344B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4D58B6DB" w14:textId="77777777" w:rsidR="00FD1E1D" w:rsidRPr="009A26E6" w:rsidRDefault="00FD1E1D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5F6BD755" w14:textId="77777777" w:rsidR="00FD1E1D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4730C7AC" w14:textId="77777777" w:rsidR="00FD1E1D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B27DD8" w:rsidRPr="009A26E6">
              <w:rPr>
                <w:bCs/>
                <w:color w:val="000000"/>
                <w:sz w:val="24"/>
                <w:szCs w:val="24"/>
                <w:lang w:val="nl-NL"/>
              </w:rPr>
              <w:t>Báo cáo kết quả thực tập</w:t>
            </w:r>
          </w:p>
          <w:p w14:paraId="3568EBA0" w14:textId="77777777" w:rsidR="00FD1E1D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 xml:space="preserve">- Kiểm tra </w:t>
            </w:r>
            <w:r w:rsidR="00B27DD8" w:rsidRPr="009A26E6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524204F" w14:textId="77777777" w:rsidR="00FD1E1D" w:rsidRPr="009A26E6" w:rsidRDefault="00FD1E1D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- Kiểm tra vấn đáp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83F9B" w14:textId="77777777" w:rsidR="00FD1E1D" w:rsidRPr="009A26E6" w:rsidRDefault="00FE153A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9A26E6" w14:paraId="33D8633B" w14:textId="77777777" w:rsidTr="0041344B">
        <w:trPr>
          <w:trHeight w:val="118"/>
          <w:jc w:val="center"/>
        </w:trPr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0E2FEF" w14:textId="77777777" w:rsidR="00665547" w:rsidRPr="009A26E6" w:rsidRDefault="00FE153A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1D079" w14:textId="77777777" w:rsidR="00665547" w:rsidRPr="009A26E6" w:rsidRDefault="00FE153A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17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773F7" w14:textId="77777777" w:rsidR="00FE153A" w:rsidRPr="009A26E6" w:rsidRDefault="00FE153A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- Thi viết (</w:t>
            </w:r>
            <w:r w:rsidR="00B170F8" w:rsidRPr="009A26E6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  <w:r w:rsidRPr="009A26E6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3CE8CBE9" w14:textId="77777777" w:rsidR="00FE153A" w:rsidRPr="009A26E6" w:rsidRDefault="00FE153A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- Tham dự đủ 80% giờ thực hành</w:t>
            </w:r>
          </w:p>
          <w:p w14:paraId="49E379E4" w14:textId="77777777" w:rsidR="00665547" w:rsidRPr="009A26E6" w:rsidRDefault="00FE153A" w:rsidP="00332CEE">
            <w:pPr>
              <w:pStyle w:val="BodyText2"/>
              <w:spacing w:after="0" w:line="288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0E46" w14:textId="77777777" w:rsidR="00665547" w:rsidRPr="009A26E6" w:rsidRDefault="00FE153A" w:rsidP="00332CEE">
            <w:pPr>
              <w:pStyle w:val="BodyText2"/>
              <w:spacing w:after="0" w:line="288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F639312" w14:textId="77777777" w:rsidR="00744C77" w:rsidRPr="009A26E6" w:rsidRDefault="0041344B" w:rsidP="00332CEE">
      <w:pPr>
        <w:pStyle w:val="BodyText2"/>
        <w:spacing w:after="0" w:line="288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9A26E6">
        <w:rPr>
          <w:b/>
          <w:bCs/>
          <w:color w:val="000000"/>
          <w:sz w:val="24"/>
          <w:szCs w:val="24"/>
        </w:rPr>
        <w:t>Cách tính điểm</w:t>
      </w:r>
    </w:p>
    <w:p w14:paraId="7A0DDBB3" w14:textId="77777777" w:rsidR="00744C77" w:rsidRPr="009A26E6" w:rsidRDefault="00744C77" w:rsidP="00332CEE">
      <w:pPr>
        <w:pStyle w:val="BodyText2"/>
        <w:spacing w:after="0" w:line="288" w:lineRule="auto"/>
        <w:ind w:firstLine="720"/>
        <w:jc w:val="both"/>
        <w:rPr>
          <w:bCs/>
          <w:color w:val="000000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00B24AC8" w14:textId="77777777" w:rsidR="00744C77" w:rsidRPr="009A26E6" w:rsidRDefault="00744C77" w:rsidP="00332CEE">
      <w:pPr>
        <w:pStyle w:val="BodyText2"/>
        <w:spacing w:after="0" w:line="288" w:lineRule="auto"/>
        <w:ind w:firstLine="720"/>
        <w:jc w:val="both"/>
        <w:rPr>
          <w:bCs/>
          <w:color w:val="0000FF"/>
          <w:sz w:val="24"/>
          <w:szCs w:val="24"/>
        </w:rPr>
      </w:pPr>
      <w:r w:rsidRPr="009A26E6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9A26E6">
        <w:rPr>
          <w:bCs/>
          <w:color w:val="000000"/>
          <w:sz w:val="24"/>
          <w:szCs w:val="24"/>
          <w:lang w:val="vi-VN"/>
        </w:rPr>
        <w:t xml:space="preserve">tính </w:t>
      </w:r>
      <w:r w:rsidRPr="009A26E6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9A26E6">
        <w:rPr>
          <w:bCs/>
          <w:sz w:val="24"/>
          <w:szCs w:val="24"/>
        </w:rPr>
        <w:t>được quy đổi sang</w:t>
      </w:r>
      <w:r w:rsidRPr="009A26E6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9A26E6">
        <w:rPr>
          <w:bCs/>
          <w:color w:val="000000"/>
          <w:sz w:val="24"/>
          <w:szCs w:val="24"/>
          <w:lang w:val="vi-VN"/>
        </w:rPr>
        <w:t>Nhà t</w:t>
      </w:r>
      <w:r w:rsidRPr="009A26E6">
        <w:rPr>
          <w:bCs/>
          <w:color w:val="000000"/>
          <w:sz w:val="24"/>
          <w:szCs w:val="24"/>
        </w:rPr>
        <w:t xml:space="preserve">rường. </w:t>
      </w:r>
    </w:p>
    <w:p w14:paraId="52EB8BBC" w14:textId="77777777" w:rsidR="00744C77" w:rsidRDefault="0041344B" w:rsidP="00332CEE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r w:rsidR="00744C77" w:rsidRPr="009A26E6">
        <w:rPr>
          <w:b/>
          <w:bCs/>
          <w:color w:val="000000"/>
          <w:sz w:val="24"/>
          <w:szCs w:val="24"/>
        </w:rPr>
        <w:t>Tài liệu học tập</w:t>
      </w:r>
    </w:p>
    <w:p w14:paraId="315C842A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[1]. </w:t>
      </w:r>
      <w:r w:rsidR="00E57382" w:rsidRPr="003E7F99">
        <w:rPr>
          <w:bCs/>
          <w:color w:val="000000"/>
          <w:sz w:val="24"/>
          <w:szCs w:val="24"/>
        </w:rPr>
        <w:t>Lê Trọng Thắng,</w:t>
      </w:r>
      <w:r w:rsidR="00E57382">
        <w:rPr>
          <w:bCs/>
          <w:color w:val="000000"/>
          <w:sz w:val="24"/>
          <w:szCs w:val="24"/>
        </w:rPr>
        <w:t xml:space="preserve"> </w:t>
      </w:r>
      <w:r w:rsidRPr="003E7F99">
        <w:rPr>
          <w:bCs/>
          <w:color w:val="000000"/>
          <w:sz w:val="24"/>
          <w:szCs w:val="24"/>
        </w:rPr>
        <w:t>Các phương pháp nghiên cứu và khảo sát ĐCCT, Nhà xuất bản Khoa học và Kỹ thuật, Hà Nội, 2014</w:t>
      </w:r>
    </w:p>
    <w:p w14:paraId="45470E88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[2]. </w:t>
      </w:r>
      <w:r w:rsidR="00E57382" w:rsidRPr="00E57382">
        <w:rPr>
          <w:bCs/>
          <w:color w:val="000000"/>
          <w:sz w:val="24"/>
          <w:szCs w:val="24"/>
        </w:rPr>
        <w:t>Đất xây dựng - Phương pháp xác định môdun biến dạng tại hiện trường bằng tấm nén phẳng</w:t>
      </w:r>
      <w:r w:rsidR="00E57382">
        <w:rPr>
          <w:bCs/>
          <w:color w:val="000000"/>
          <w:sz w:val="24"/>
          <w:szCs w:val="24"/>
        </w:rPr>
        <w:t xml:space="preserve">: </w:t>
      </w:r>
      <w:r w:rsidR="00E57382" w:rsidRPr="00E57382">
        <w:rPr>
          <w:bCs/>
          <w:color w:val="000000"/>
          <w:sz w:val="24"/>
          <w:szCs w:val="24"/>
        </w:rPr>
        <w:t>TCVN 9354-2012</w:t>
      </w:r>
      <w:r w:rsidRPr="003E7F99">
        <w:rPr>
          <w:bCs/>
          <w:color w:val="000000"/>
          <w:sz w:val="24"/>
          <w:szCs w:val="24"/>
        </w:rPr>
        <w:t xml:space="preserve">; </w:t>
      </w:r>
    </w:p>
    <w:p w14:paraId="520557FD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[3]. </w:t>
      </w:r>
      <w:r w:rsidR="00E57382" w:rsidRPr="00E57382">
        <w:rPr>
          <w:bCs/>
          <w:color w:val="000000"/>
          <w:sz w:val="24"/>
          <w:szCs w:val="24"/>
        </w:rPr>
        <w:t>Khoan thăm dò địa chất công trình</w:t>
      </w:r>
      <w:r w:rsidR="00E57382">
        <w:rPr>
          <w:bCs/>
          <w:color w:val="000000"/>
          <w:sz w:val="24"/>
          <w:szCs w:val="24"/>
        </w:rPr>
        <w:t>:</w:t>
      </w:r>
      <w:r w:rsidR="00E57382" w:rsidRPr="00E57382">
        <w:rPr>
          <w:bCs/>
          <w:color w:val="000000"/>
          <w:sz w:val="24"/>
          <w:szCs w:val="24"/>
        </w:rPr>
        <w:t xml:space="preserve"> TCVN 9437-2012</w:t>
      </w:r>
      <w:r w:rsidRPr="003E7F99">
        <w:rPr>
          <w:bCs/>
          <w:color w:val="000000"/>
          <w:sz w:val="24"/>
          <w:szCs w:val="24"/>
        </w:rPr>
        <w:t>;</w:t>
      </w:r>
    </w:p>
    <w:p w14:paraId="320D63EC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[4]. </w:t>
      </w:r>
      <w:r w:rsidR="00E57382" w:rsidRPr="00E57382">
        <w:rPr>
          <w:bCs/>
          <w:color w:val="000000"/>
          <w:sz w:val="24"/>
          <w:szCs w:val="24"/>
        </w:rPr>
        <w:t>Đất xây dựng – Phương pháp thí nghiệm hiện trường – Thí nghiệm xuyên tiêu chuẩn (SPT)</w:t>
      </w:r>
      <w:r w:rsidR="00E57382">
        <w:rPr>
          <w:bCs/>
          <w:color w:val="000000"/>
          <w:sz w:val="24"/>
          <w:szCs w:val="24"/>
        </w:rPr>
        <w:t xml:space="preserve">: </w:t>
      </w:r>
      <w:r w:rsidR="00E57382" w:rsidRPr="00E57382">
        <w:rPr>
          <w:bCs/>
          <w:color w:val="000000"/>
          <w:sz w:val="24"/>
          <w:szCs w:val="24"/>
        </w:rPr>
        <w:t>TCVN 9351-2012</w:t>
      </w:r>
      <w:r w:rsidRPr="003E7F99">
        <w:rPr>
          <w:bCs/>
          <w:color w:val="000000"/>
          <w:sz w:val="24"/>
          <w:szCs w:val="24"/>
        </w:rPr>
        <w:t>;</w:t>
      </w:r>
    </w:p>
    <w:p w14:paraId="46BF1480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[5]. Quy trình cắt cánh hiện trường: 22 TCN 355 - 2006; </w:t>
      </w:r>
    </w:p>
    <w:p w14:paraId="2B823C15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[6]. Hướng dẫn thực hành khảo sát đất xây dựng bằng thiết bị mới - Thí nghiệm nén ngang, xuyên động: TCXD 112 - 1984; </w:t>
      </w:r>
    </w:p>
    <w:p w14:paraId="3E47B357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[7]. </w:t>
      </w:r>
      <w:r w:rsidR="00E57382" w:rsidRPr="00E57382">
        <w:rPr>
          <w:bCs/>
          <w:color w:val="000000"/>
          <w:sz w:val="24"/>
          <w:szCs w:val="24"/>
        </w:rPr>
        <w:t>Đất xây dựng – Phương pháp thí nghiệm xuyên tĩnh</w:t>
      </w:r>
      <w:r w:rsidR="00E57382">
        <w:rPr>
          <w:bCs/>
          <w:color w:val="000000"/>
          <w:sz w:val="24"/>
          <w:szCs w:val="24"/>
        </w:rPr>
        <w:t xml:space="preserve">: </w:t>
      </w:r>
      <w:r w:rsidR="00E57382" w:rsidRPr="00E57382">
        <w:rPr>
          <w:bCs/>
          <w:color w:val="000000"/>
          <w:sz w:val="24"/>
          <w:szCs w:val="24"/>
        </w:rPr>
        <w:t>TCVN 9352-2012</w:t>
      </w:r>
      <w:r w:rsidRPr="003E7F99">
        <w:rPr>
          <w:bCs/>
          <w:color w:val="000000"/>
          <w:sz w:val="24"/>
          <w:szCs w:val="24"/>
        </w:rPr>
        <w:t xml:space="preserve">; </w:t>
      </w:r>
    </w:p>
    <w:p w14:paraId="5FB7F5E8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 xml:space="preserve">[8]. Xác định hệ số chịu tải California (CBR) tại hiện trường: BS 1377: 1990 (tiêu chuẩn Anh); </w:t>
      </w:r>
    </w:p>
    <w:p w14:paraId="2F61B54D" w14:textId="77777777" w:rsidR="003E7F99" w:rsidRPr="003E7F99" w:rsidRDefault="003E7F99" w:rsidP="00332CEE">
      <w:pPr>
        <w:pStyle w:val="BodyText2"/>
        <w:spacing w:after="0" w:line="288" w:lineRule="auto"/>
        <w:jc w:val="both"/>
        <w:rPr>
          <w:bCs/>
          <w:color w:val="000000"/>
          <w:sz w:val="24"/>
          <w:szCs w:val="24"/>
        </w:rPr>
      </w:pPr>
      <w:r w:rsidRPr="003E7F99">
        <w:rPr>
          <w:bCs/>
          <w:color w:val="000000"/>
          <w:sz w:val="24"/>
          <w:szCs w:val="24"/>
        </w:rPr>
        <w:t>[9]</w:t>
      </w:r>
      <w:r w:rsidR="00E57382">
        <w:rPr>
          <w:bCs/>
          <w:color w:val="000000"/>
          <w:sz w:val="24"/>
          <w:szCs w:val="24"/>
        </w:rPr>
        <w:t>.</w:t>
      </w:r>
      <w:r w:rsidRPr="003E7F99">
        <w:rPr>
          <w:bCs/>
          <w:color w:val="000000"/>
          <w:sz w:val="24"/>
          <w:szCs w:val="24"/>
        </w:rPr>
        <w:t xml:space="preserve">  </w:t>
      </w:r>
      <w:r w:rsidR="00E57382" w:rsidRPr="00E57382">
        <w:rPr>
          <w:bCs/>
          <w:color w:val="000000"/>
          <w:sz w:val="24"/>
          <w:szCs w:val="24"/>
        </w:rPr>
        <w:t>Cọc khoan nhồi - Phương pháp thí nghiệm siêu âm</w:t>
      </w:r>
      <w:r w:rsidR="00E57382">
        <w:rPr>
          <w:bCs/>
          <w:color w:val="000000"/>
          <w:sz w:val="24"/>
          <w:szCs w:val="24"/>
        </w:rPr>
        <w:t>:</w:t>
      </w:r>
      <w:r w:rsidR="00E57382" w:rsidRPr="00E57382">
        <w:rPr>
          <w:bCs/>
          <w:color w:val="000000"/>
          <w:sz w:val="24"/>
          <w:szCs w:val="24"/>
        </w:rPr>
        <w:t xml:space="preserve"> TCVN 9396-2012</w:t>
      </w:r>
      <w:r w:rsidRPr="003E7F99">
        <w:rPr>
          <w:bCs/>
          <w:color w:val="000000"/>
          <w:sz w:val="24"/>
          <w:szCs w:val="24"/>
        </w:rPr>
        <w:t>;</w:t>
      </w:r>
    </w:p>
    <w:p w14:paraId="527513A7" w14:textId="77777777" w:rsidR="00DF4B52" w:rsidRPr="009A26E6" w:rsidRDefault="00DF4B52" w:rsidP="00332CEE">
      <w:pPr>
        <w:pStyle w:val="BodyText2"/>
        <w:spacing w:after="0" w:line="288" w:lineRule="auto"/>
        <w:jc w:val="both"/>
        <w:rPr>
          <w:b/>
          <w:bCs/>
          <w:color w:val="000000"/>
          <w:sz w:val="24"/>
          <w:szCs w:val="24"/>
        </w:rPr>
      </w:pPr>
      <w:r w:rsidRPr="009A26E6">
        <w:rPr>
          <w:b/>
          <w:bCs/>
          <w:color w:val="000000"/>
          <w:sz w:val="24"/>
          <w:szCs w:val="24"/>
        </w:rPr>
        <w:t xml:space="preserve">11. </w:t>
      </w:r>
      <w:r w:rsidR="00BA5327" w:rsidRPr="009A26E6">
        <w:rPr>
          <w:b/>
          <w:bCs/>
          <w:color w:val="000000"/>
          <w:sz w:val="24"/>
          <w:szCs w:val="24"/>
        </w:rPr>
        <w:t xml:space="preserve">   </w:t>
      </w:r>
      <w:r w:rsidRPr="009A26E6">
        <w:rPr>
          <w:b/>
          <w:bCs/>
          <w:color w:val="000000"/>
          <w:sz w:val="24"/>
          <w:szCs w:val="24"/>
        </w:rPr>
        <w:t>Hướng dẫn tự học của học phần</w:t>
      </w:r>
    </w:p>
    <w:p w14:paraId="707FCED9" w14:textId="77777777" w:rsidR="00D33245" w:rsidRPr="009A26E6" w:rsidRDefault="00465429" w:rsidP="009A26E6">
      <w:pPr>
        <w:pStyle w:val="BodyText2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9A26E6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"/>
        <w:gridCol w:w="3294"/>
        <w:gridCol w:w="944"/>
        <w:gridCol w:w="946"/>
        <w:gridCol w:w="946"/>
        <w:gridCol w:w="2676"/>
      </w:tblGrid>
      <w:tr w:rsidR="00465429" w:rsidRPr="009A26E6" w14:paraId="5646F5E5" w14:textId="77777777" w:rsidTr="00DA4B68">
        <w:trPr>
          <w:trHeight w:val="282"/>
          <w:jc w:val="center"/>
        </w:trPr>
        <w:tc>
          <w:tcPr>
            <w:tcW w:w="400" w:type="pct"/>
            <w:shd w:val="clear" w:color="auto" w:fill="auto"/>
            <w:vAlign w:val="center"/>
          </w:tcPr>
          <w:p w14:paraId="722F4B39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1B65B53B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7E66516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94" w:type="pct"/>
            <w:vAlign w:val="center"/>
          </w:tcPr>
          <w:p w14:paraId="4CC0CFDD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1BF32715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5A2F0347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589DB2E7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3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52847" w14:textId="77777777" w:rsidR="00465429" w:rsidRPr="009A26E6" w:rsidRDefault="00465429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Sinh viên </w:t>
            </w:r>
            <w:r w:rsidR="00D546EB" w:rsidRPr="009A26E6">
              <w:rPr>
                <w:b/>
                <w:bCs/>
                <w:sz w:val="24"/>
                <w:szCs w:val="24"/>
                <w:lang w:val="nl-NL"/>
              </w:rPr>
              <w:t xml:space="preserve">               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cần chuẩn bị</w:t>
            </w:r>
          </w:p>
        </w:tc>
      </w:tr>
      <w:tr w:rsidR="00DA4B68" w:rsidRPr="009A26E6" w14:paraId="45877426" w14:textId="77777777" w:rsidTr="00DA4B68">
        <w:trPr>
          <w:trHeight w:val="413"/>
          <w:jc w:val="center"/>
        </w:trPr>
        <w:tc>
          <w:tcPr>
            <w:tcW w:w="400" w:type="pct"/>
            <w:vMerge w:val="restart"/>
            <w:shd w:val="clear" w:color="auto" w:fill="auto"/>
            <w:vAlign w:val="center"/>
          </w:tcPr>
          <w:p w14:paraId="7B5444AE" w14:textId="77777777" w:rsidR="00DA4B68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1-2</w:t>
            </w:r>
          </w:p>
        </w:tc>
        <w:tc>
          <w:tcPr>
            <w:tcW w:w="1721" w:type="pct"/>
            <w:shd w:val="clear" w:color="auto" w:fill="auto"/>
          </w:tcPr>
          <w:p w14:paraId="6ADBB607" w14:textId="77777777" w:rsidR="00DA4B68" w:rsidRPr="009A26E6" w:rsidRDefault="00DA4B68" w:rsidP="00332CEE">
            <w:pPr>
              <w:pStyle w:val="BodyText2"/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Bài </w:t>
            </w:r>
            <w:r w:rsidR="00CE7383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: Khoan thăm dò ĐCCT, nghiên cứu ĐCCT trong hố khoan</w:t>
            </w:r>
          </w:p>
          <w:p w14:paraId="09E31D43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>.1. Các bộ phận thiết bị khoan, nguyên lý hoạt động</w:t>
            </w:r>
          </w:p>
          <w:p w14:paraId="68E64A69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>.2. Kỹ thuật khoan ĐCCT</w:t>
            </w:r>
          </w:p>
          <w:p w14:paraId="65C18B63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 xml:space="preserve">.3. Theo dõi khoan thăm dò </w:t>
            </w:r>
            <w:r w:rsidR="00DA4B68" w:rsidRPr="009A26E6">
              <w:rPr>
                <w:sz w:val="24"/>
                <w:szCs w:val="24"/>
                <w:lang w:val="nl-NL"/>
              </w:rPr>
              <w:lastRenderedPageBreak/>
              <w:t>ĐCCT</w:t>
            </w:r>
          </w:p>
          <w:p w14:paraId="4D0D4EB9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>.4. Nhận biết, phân loại, mô tả đất đá trong quá trình khoan ĐCCT</w:t>
            </w:r>
          </w:p>
          <w:p w14:paraId="1291EF6B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>.5. Phương pháp lấy mẫu, bảo quản mẫu lưu trữ, mẫu thí nghiệm cơ lý</w:t>
            </w:r>
          </w:p>
          <w:p w14:paraId="039A980B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1</w:t>
            </w:r>
            <w:r w:rsidR="00DA4B68" w:rsidRPr="009A26E6">
              <w:rPr>
                <w:sz w:val="24"/>
                <w:szCs w:val="24"/>
                <w:lang w:val="nl-NL"/>
              </w:rPr>
              <w:t>.6. Phân chia các lớp đất đá theo kết quả khoan ĐCCT tại hiện trường</w:t>
            </w:r>
          </w:p>
        </w:tc>
        <w:tc>
          <w:tcPr>
            <w:tcW w:w="493" w:type="pct"/>
            <w:shd w:val="clear" w:color="auto" w:fill="auto"/>
          </w:tcPr>
          <w:p w14:paraId="5CC78C00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494" w:type="pct"/>
          </w:tcPr>
          <w:p w14:paraId="6E52CA11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</w:tcPr>
          <w:p w14:paraId="791EE7DB" w14:textId="77777777" w:rsidR="00DA4B68" w:rsidRPr="009A26E6" w:rsidRDefault="00CC399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14:paraId="31B1BC2A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C57A0" w14:textId="77777777" w:rsidR="00DA4B68" w:rsidRPr="009A26E6" w:rsidRDefault="00DA4B68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9A26E6">
              <w:rPr>
                <w:bCs/>
                <w:sz w:val="24"/>
                <w:szCs w:val="24"/>
                <w:lang w:val="nl-NL"/>
              </w:rPr>
              <w:t>: Nội dung mục 4.4 và 5.1 đến 5.3</w:t>
            </w:r>
          </w:p>
          <w:p w14:paraId="450A49BA" w14:textId="77777777" w:rsidR="00DA4B68" w:rsidRPr="009A26E6" w:rsidRDefault="00DA4B68" w:rsidP="00332CEE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9A26E6">
              <w:rPr>
                <w:bCs/>
                <w:sz w:val="24"/>
                <w:szCs w:val="24"/>
                <w:lang w:val="de-DE"/>
              </w:rPr>
              <w:t xml:space="preserve">+ Tìm hiểu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[3] </w:t>
            </w:r>
            <w:r w:rsidRPr="009A26E6">
              <w:rPr>
                <w:bCs/>
                <w:sz w:val="24"/>
                <w:szCs w:val="24"/>
                <w:lang w:val="de-DE"/>
              </w:rPr>
              <w:t xml:space="preserve">để rõ hơn về nội dung bài </w:t>
            </w:r>
            <w:r w:rsidR="00CC3998">
              <w:rPr>
                <w:bCs/>
                <w:sz w:val="24"/>
                <w:szCs w:val="24"/>
                <w:lang w:val="de-DE"/>
              </w:rPr>
              <w:t>1</w:t>
            </w:r>
          </w:p>
          <w:p w14:paraId="36BB2BAE" w14:textId="77777777" w:rsidR="00DA4B68" w:rsidRPr="009A26E6" w:rsidRDefault="00DA4B68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</w:tc>
      </w:tr>
      <w:tr w:rsidR="00DA4B68" w:rsidRPr="009A26E6" w14:paraId="0ACAFCBA" w14:textId="77777777" w:rsidTr="00DA4B68">
        <w:trPr>
          <w:trHeight w:val="2539"/>
          <w:jc w:val="center"/>
        </w:trPr>
        <w:tc>
          <w:tcPr>
            <w:tcW w:w="400" w:type="pct"/>
            <w:vMerge/>
            <w:shd w:val="clear" w:color="auto" w:fill="auto"/>
            <w:vAlign w:val="center"/>
          </w:tcPr>
          <w:p w14:paraId="787FA9A5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21" w:type="pct"/>
            <w:shd w:val="clear" w:color="auto" w:fill="auto"/>
          </w:tcPr>
          <w:p w14:paraId="549C28F5" w14:textId="77777777" w:rsidR="00DA4B68" w:rsidRPr="009A26E6" w:rsidRDefault="00DA4B68" w:rsidP="00332CEE">
            <w:pPr>
              <w:pStyle w:val="ListParagraph"/>
              <w:ind w:left="0"/>
              <w:jc w:val="both"/>
              <w:rPr>
                <w:b/>
                <w:bCs/>
                <w:lang w:val="nl-NL"/>
              </w:rPr>
            </w:pPr>
            <w:r w:rsidRPr="009A26E6">
              <w:rPr>
                <w:b/>
                <w:bCs/>
                <w:color w:val="000000"/>
                <w:lang w:val="nl-NL"/>
              </w:rPr>
              <w:t>Bài</w:t>
            </w:r>
            <w:r w:rsidRPr="009A26E6">
              <w:rPr>
                <w:b/>
                <w:bCs/>
                <w:lang w:val="nl-NL"/>
              </w:rPr>
              <w:t xml:space="preserve"> </w:t>
            </w:r>
            <w:r w:rsidR="00CE7383">
              <w:rPr>
                <w:b/>
                <w:bCs/>
                <w:lang w:val="nl-NL"/>
              </w:rPr>
              <w:t>2</w:t>
            </w:r>
            <w:r w:rsidRPr="009A26E6">
              <w:rPr>
                <w:b/>
                <w:bCs/>
                <w:lang w:val="nl-NL"/>
              </w:rPr>
              <w:t xml:space="preserve">: </w:t>
            </w:r>
            <w:r w:rsidRPr="009A26E6">
              <w:rPr>
                <w:b/>
                <w:lang w:val="nl-NL"/>
              </w:rPr>
              <w:t>Thí nghiệm xuyên tiêu chuẩn</w:t>
            </w:r>
          </w:p>
          <w:p w14:paraId="05DC2F53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</w:t>
            </w:r>
            <w:r w:rsidR="00DA4B68" w:rsidRPr="009A26E6">
              <w:rPr>
                <w:sz w:val="24"/>
                <w:szCs w:val="24"/>
                <w:lang w:val="nl-NL"/>
              </w:rPr>
              <w:t>.1. Các bộ phận thiết bị xuyên tiêu chuẩn, nguyên lý hoạt động</w:t>
            </w:r>
          </w:p>
          <w:p w14:paraId="6B104157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</w:t>
            </w:r>
            <w:r w:rsidR="00DA4B68" w:rsidRPr="009A26E6">
              <w:rPr>
                <w:sz w:val="24"/>
                <w:szCs w:val="24"/>
                <w:lang w:val="nl-NL"/>
              </w:rPr>
              <w:t>.2. Chuẩn bị thí nghiệm</w:t>
            </w:r>
          </w:p>
          <w:p w14:paraId="69A79DAA" w14:textId="77777777" w:rsidR="00DA4B68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2</w:t>
            </w:r>
            <w:r w:rsidR="00DA4B68" w:rsidRPr="009A26E6">
              <w:rPr>
                <w:sz w:val="24"/>
                <w:szCs w:val="24"/>
                <w:lang w:val="nl-NL"/>
              </w:rPr>
              <w:t>.3. Phương pháp tiến hành thí nghiệm</w:t>
            </w:r>
          </w:p>
          <w:p w14:paraId="5E5874B9" w14:textId="77777777" w:rsidR="00DA4B68" w:rsidRDefault="00CE7383" w:rsidP="00332CEE">
            <w:pPr>
              <w:pStyle w:val="ListParagraph"/>
              <w:ind w:left="0"/>
              <w:jc w:val="both"/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DA4B68" w:rsidRPr="009A26E6">
              <w:rPr>
                <w:lang w:val="nl-NL"/>
              </w:rPr>
              <w:t>.4. Theo dõi kết quả TN</w:t>
            </w:r>
          </w:p>
          <w:p w14:paraId="0282C19D" w14:textId="77777777" w:rsidR="008C53FB" w:rsidRPr="009A26E6" w:rsidRDefault="008C53FB" w:rsidP="00332CEE">
            <w:pPr>
              <w:pStyle w:val="ListParagraph"/>
              <w:ind w:left="0"/>
              <w:jc w:val="both"/>
              <w:rPr>
                <w:b/>
                <w:bCs/>
                <w:color w:val="000000"/>
                <w:lang w:val="nl-NL"/>
              </w:rPr>
            </w:pPr>
            <w:r>
              <w:rPr>
                <w:lang w:val="nl-NL"/>
              </w:rPr>
              <w:t>2.5. Chỉnh lý kết quả thí nghiệm</w:t>
            </w:r>
          </w:p>
        </w:tc>
        <w:tc>
          <w:tcPr>
            <w:tcW w:w="493" w:type="pct"/>
            <w:shd w:val="clear" w:color="auto" w:fill="auto"/>
          </w:tcPr>
          <w:p w14:paraId="6D4A66CB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</w:tcPr>
          <w:p w14:paraId="5A5673E1" w14:textId="77777777" w:rsidR="00DA4B68" w:rsidRPr="009A26E6" w:rsidRDefault="00DA4B6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</w:tcPr>
          <w:p w14:paraId="41A87281" w14:textId="77777777" w:rsidR="00DA4B68" w:rsidRPr="009A26E6" w:rsidRDefault="00CC399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D8AB0" w14:textId="77777777" w:rsidR="00DA4B68" w:rsidRPr="009A26E6" w:rsidRDefault="00DA4B68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9A26E6">
              <w:rPr>
                <w:bCs/>
                <w:sz w:val="24"/>
                <w:szCs w:val="24"/>
                <w:lang w:val="nl-NL"/>
              </w:rPr>
              <w:t>: Nội dung mục 7.3.2</w:t>
            </w:r>
          </w:p>
          <w:p w14:paraId="31FE7B3F" w14:textId="77777777" w:rsidR="00DA4B68" w:rsidRPr="009A26E6" w:rsidRDefault="00DA4B68" w:rsidP="00CC3998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de-DE"/>
              </w:rPr>
              <w:t xml:space="preserve">+ Tìm hiểu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[4] </w:t>
            </w:r>
            <w:r w:rsidRPr="009A26E6">
              <w:rPr>
                <w:bCs/>
                <w:sz w:val="24"/>
                <w:szCs w:val="24"/>
                <w:lang w:val="de-DE"/>
              </w:rPr>
              <w:t xml:space="preserve">để rõ hơn về nội dung bài </w:t>
            </w:r>
            <w:r w:rsidR="00CC3998">
              <w:rPr>
                <w:bCs/>
                <w:sz w:val="24"/>
                <w:szCs w:val="24"/>
                <w:lang w:val="de-DE"/>
              </w:rPr>
              <w:t>2</w:t>
            </w:r>
          </w:p>
        </w:tc>
      </w:tr>
      <w:tr w:rsidR="00CE7383" w:rsidRPr="009A26E6" w14:paraId="28E2998A" w14:textId="77777777" w:rsidTr="00DA4B68">
        <w:trPr>
          <w:trHeight w:val="2539"/>
          <w:jc w:val="center"/>
        </w:trPr>
        <w:tc>
          <w:tcPr>
            <w:tcW w:w="400" w:type="pct"/>
            <w:vMerge/>
            <w:shd w:val="clear" w:color="auto" w:fill="auto"/>
            <w:vAlign w:val="center"/>
          </w:tcPr>
          <w:p w14:paraId="284E2112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21" w:type="pct"/>
            <w:shd w:val="clear" w:color="auto" w:fill="auto"/>
          </w:tcPr>
          <w:p w14:paraId="58577D8A" w14:textId="77777777" w:rsidR="00CE7383" w:rsidRPr="009A26E6" w:rsidRDefault="00CE7383" w:rsidP="00B057E1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Bài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9A26E6">
              <w:rPr>
                <w:b/>
                <w:bCs/>
                <w:sz w:val="24"/>
                <w:szCs w:val="24"/>
              </w:rPr>
              <w:t xml:space="preserve"> </w:t>
            </w:r>
            <w:r w:rsidR="00CC3998" w:rsidRPr="009A26E6">
              <w:rPr>
                <w:b/>
              </w:rPr>
              <w:t>Thí nghiệm xuyên động mũi xuyên côn</w:t>
            </w:r>
          </w:p>
          <w:p w14:paraId="2F77F458" w14:textId="77777777" w:rsidR="00CE7383" w:rsidRPr="009A26E6" w:rsidRDefault="00CE7383" w:rsidP="00B057E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3</w:t>
            </w:r>
            <w:r w:rsidRPr="009A26E6">
              <w:rPr>
                <w:sz w:val="24"/>
                <w:szCs w:val="24"/>
                <w:lang w:val="vi-VN"/>
              </w:rPr>
              <w:t xml:space="preserve">.1. </w:t>
            </w:r>
            <w:r w:rsidR="00CC3998" w:rsidRPr="009A26E6">
              <w:t>Giới thiệu thiết bị xuyên động mũi xuyên côn, nguyên lý hoạt động</w:t>
            </w:r>
          </w:p>
          <w:p w14:paraId="27E5AC50" w14:textId="77777777" w:rsidR="00CE7383" w:rsidRPr="009A26E6" w:rsidRDefault="00CE7383" w:rsidP="00B057E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3</w:t>
            </w:r>
            <w:r w:rsidRPr="009A26E6">
              <w:rPr>
                <w:sz w:val="24"/>
                <w:szCs w:val="24"/>
                <w:lang w:val="vi-VN"/>
              </w:rPr>
              <w:t xml:space="preserve">.2. </w:t>
            </w:r>
            <w:r w:rsidR="00CC3998" w:rsidRPr="009A26E6">
              <w:t>Chuẩn bị thí nghiệm</w:t>
            </w:r>
          </w:p>
          <w:p w14:paraId="31103275" w14:textId="77777777" w:rsidR="00CE7383" w:rsidRPr="009A26E6" w:rsidRDefault="00CE7383" w:rsidP="00B057E1">
            <w:pPr>
              <w:rPr>
                <w:sz w:val="24"/>
                <w:szCs w:val="24"/>
                <w:lang w:val="vi-VN"/>
              </w:rPr>
            </w:pPr>
            <w:r>
              <w:rPr>
                <w:sz w:val="24"/>
                <w:szCs w:val="24"/>
              </w:rPr>
              <w:t>3</w:t>
            </w:r>
            <w:r w:rsidRPr="009A26E6">
              <w:rPr>
                <w:sz w:val="24"/>
                <w:szCs w:val="24"/>
                <w:lang w:val="vi-VN"/>
              </w:rPr>
              <w:t>.3. Phương pháp tiến hành thí nghiệm</w:t>
            </w:r>
          </w:p>
          <w:p w14:paraId="556C9196" w14:textId="77777777" w:rsidR="00CE7383" w:rsidRDefault="00CE7383" w:rsidP="00B057E1">
            <w:pPr>
              <w:pStyle w:val="BodyText2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A26E6">
              <w:rPr>
                <w:sz w:val="24"/>
                <w:szCs w:val="24"/>
              </w:rPr>
              <w:t>.4. Theo dõi kết quả thí nghiệm</w:t>
            </w:r>
          </w:p>
          <w:p w14:paraId="411A1497" w14:textId="77777777" w:rsidR="008C53FB" w:rsidRPr="009A26E6" w:rsidRDefault="008C53FB" w:rsidP="00B057E1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3.5.</w:t>
            </w:r>
            <w:r>
              <w:rPr>
                <w:lang w:val="nl-NL"/>
              </w:rPr>
              <w:t xml:space="preserve"> Chỉnh lý kết quả thí nghiệm</w:t>
            </w:r>
          </w:p>
        </w:tc>
        <w:tc>
          <w:tcPr>
            <w:tcW w:w="493" w:type="pct"/>
            <w:shd w:val="clear" w:color="auto" w:fill="auto"/>
          </w:tcPr>
          <w:p w14:paraId="2094AA51" w14:textId="77777777" w:rsidR="00CE7383" w:rsidRPr="009A26E6" w:rsidRDefault="00CE7383" w:rsidP="00B057E1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</w:tcPr>
          <w:p w14:paraId="0256A784" w14:textId="77777777" w:rsidR="00CE7383" w:rsidRPr="009A26E6" w:rsidRDefault="00CE7383" w:rsidP="00B057E1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</w:tcPr>
          <w:p w14:paraId="51652E5F" w14:textId="77777777" w:rsidR="00CE7383" w:rsidRPr="009A26E6" w:rsidRDefault="00CE7383" w:rsidP="00B057E1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2,5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0CDEE" w14:textId="77777777" w:rsidR="00CE7383" w:rsidRPr="009A26E6" w:rsidRDefault="00CE7383" w:rsidP="00B057E1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9A26E6">
              <w:rPr>
                <w:bCs/>
                <w:sz w:val="24"/>
                <w:szCs w:val="24"/>
                <w:lang w:val="nl-NL"/>
              </w:rPr>
              <w:t>: Nội dung mục 7.1.3</w:t>
            </w:r>
          </w:p>
          <w:p w14:paraId="66D8DEA7" w14:textId="77777777" w:rsidR="00CE7383" w:rsidRPr="009A26E6" w:rsidRDefault="00CE7383" w:rsidP="00CC3998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de-DE"/>
              </w:rPr>
              <w:t xml:space="preserve">+ Tìm hiểu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[6] </w:t>
            </w:r>
            <w:r w:rsidRPr="009A26E6">
              <w:rPr>
                <w:bCs/>
                <w:sz w:val="24"/>
                <w:szCs w:val="24"/>
                <w:lang w:val="de-DE"/>
              </w:rPr>
              <w:t xml:space="preserve">để rõ hơn về nội dung bài </w:t>
            </w:r>
            <w:r w:rsidR="00CC3998">
              <w:rPr>
                <w:bCs/>
                <w:sz w:val="24"/>
                <w:szCs w:val="24"/>
                <w:lang w:val="de-DE"/>
              </w:rPr>
              <w:t>3</w:t>
            </w:r>
          </w:p>
        </w:tc>
      </w:tr>
      <w:tr w:rsidR="00CE7383" w:rsidRPr="009A26E6" w14:paraId="7A4BA29F" w14:textId="77777777" w:rsidTr="00DA4B68">
        <w:trPr>
          <w:trHeight w:val="2539"/>
          <w:jc w:val="center"/>
        </w:trPr>
        <w:tc>
          <w:tcPr>
            <w:tcW w:w="400" w:type="pct"/>
            <w:vMerge/>
            <w:shd w:val="clear" w:color="auto" w:fill="auto"/>
            <w:vAlign w:val="center"/>
          </w:tcPr>
          <w:p w14:paraId="18291A0D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21" w:type="pct"/>
            <w:shd w:val="clear" w:color="auto" w:fill="auto"/>
          </w:tcPr>
          <w:p w14:paraId="7BD9332B" w14:textId="77777777" w:rsidR="00CE7383" w:rsidRPr="009A26E6" w:rsidRDefault="00CE7383" w:rsidP="00332CEE">
            <w:pPr>
              <w:pStyle w:val="BodyText2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9A26E6">
              <w:rPr>
                <w:b/>
                <w:bCs/>
                <w:color w:val="000000"/>
                <w:sz w:val="24"/>
                <w:szCs w:val="24"/>
                <w:lang w:val="nl-NL"/>
              </w:rPr>
              <w:t>Bài 4:</w:t>
            </w:r>
            <w:r w:rsidRPr="009A26E6">
              <w:rPr>
                <w:b/>
                <w:bCs/>
                <w:sz w:val="24"/>
                <w:szCs w:val="24"/>
              </w:rPr>
              <w:t xml:space="preserve"> </w:t>
            </w:r>
            <w:r w:rsidRPr="009A26E6">
              <w:rPr>
                <w:b/>
                <w:sz w:val="24"/>
                <w:szCs w:val="24"/>
              </w:rPr>
              <w:t>Thí nghiệm cắt cánh</w:t>
            </w:r>
          </w:p>
          <w:p w14:paraId="568CFFA4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 w:rsidRPr="009A26E6">
              <w:rPr>
                <w:sz w:val="24"/>
                <w:szCs w:val="24"/>
                <w:lang w:val="nl-NL"/>
              </w:rPr>
              <w:t>4.1. Các bộ phận thiết bị cắt cánh, nguyên lý hoạt động</w:t>
            </w:r>
          </w:p>
          <w:p w14:paraId="7A381CB4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 w:rsidRPr="009A26E6">
              <w:rPr>
                <w:sz w:val="24"/>
                <w:szCs w:val="24"/>
                <w:lang w:val="nl-NL"/>
              </w:rPr>
              <w:t>4.2. Chuẩn bị thí nghiệm</w:t>
            </w:r>
          </w:p>
          <w:p w14:paraId="55B21555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 w:rsidRPr="009A26E6">
              <w:rPr>
                <w:sz w:val="24"/>
                <w:szCs w:val="24"/>
                <w:lang w:val="nl-NL"/>
              </w:rPr>
              <w:t>4.3. Phương pháp tiến hành thí nghiệm</w:t>
            </w:r>
          </w:p>
          <w:p w14:paraId="2BE9461B" w14:textId="77777777" w:rsidR="00CE7383" w:rsidRDefault="00CE7383" w:rsidP="00332CEE">
            <w:pPr>
              <w:pStyle w:val="BodyText2"/>
              <w:spacing w:after="0" w:line="240" w:lineRule="auto"/>
              <w:jc w:val="both"/>
              <w:rPr>
                <w:sz w:val="24"/>
                <w:szCs w:val="24"/>
              </w:rPr>
            </w:pPr>
            <w:r w:rsidRPr="009A26E6">
              <w:rPr>
                <w:sz w:val="24"/>
                <w:szCs w:val="24"/>
                <w:lang w:val="nl-NL"/>
              </w:rPr>
              <w:t>4</w:t>
            </w:r>
            <w:r w:rsidRPr="009A26E6">
              <w:rPr>
                <w:sz w:val="24"/>
                <w:szCs w:val="24"/>
              </w:rPr>
              <w:t>.4. Theo dõi két quả thí nghiệm</w:t>
            </w:r>
          </w:p>
          <w:p w14:paraId="2F3346B0" w14:textId="77777777" w:rsidR="008C53FB" w:rsidRPr="009A26E6" w:rsidRDefault="008C53FB" w:rsidP="00332CEE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</w:rPr>
              <w:t xml:space="preserve">4.5. </w:t>
            </w:r>
            <w:r>
              <w:rPr>
                <w:lang w:val="nl-NL"/>
              </w:rPr>
              <w:t>Chỉnh lý kết quả thí nghiệm</w:t>
            </w:r>
          </w:p>
        </w:tc>
        <w:tc>
          <w:tcPr>
            <w:tcW w:w="493" w:type="pct"/>
            <w:shd w:val="clear" w:color="auto" w:fill="auto"/>
          </w:tcPr>
          <w:p w14:paraId="5D2B8F59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</w:tcPr>
          <w:p w14:paraId="6B27391F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</w:tcPr>
          <w:p w14:paraId="5AC75AC3" w14:textId="77777777" w:rsidR="00CE7383" w:rsidRPr="009A26E6" w:rsidRDefault="00CC399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E7383">
              <w:rPr>
                <w:bCs/>
                <w:color w:val="000000"/>
                <w:sz w:val="24"/>
                <w:szCs w:val="24"/>
                <w:lang w:val="nl-NL"/>
              </w:rPr>
              <w:t>,5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F1D876" w14:textId="77777777" w:rsidR="00CE7383" w:rsidRPr="009A26E6" w:rsidRDefault="00CE7383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9A26E6">
              <w:rPr>
                <w:bCs/>
                <w:sz w:val="24"/>
                <w:szCs w:val="24"/>
                <w:lang w:val="nl-NL"/>
              </w:rPr>
              <w:t>: Nội dung mục 7.5.2</w:t>
            </w:r>
          </w:p>
          <w:p w14:paraId="5509F6BD" w14:textId="77777777" w:rsidR="00CE7383" w:rsidRPr="009A26E6" w:rsidRDefault="00CE7383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de-DE"/>
              </w:rPr>
              <w:t xml:space="preserve">+ Tìm hiểu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[5] </w:t>
            </w:r>
            <w:r w:rsidRPr="009A26E6">
              <w:rPr>
                <w:bCs/>
                <w:sz w:val="24"/>
                <w:szCs w:val="24"/>
                <w:lang w:val="de-DE"/>
              </w:rPr>
              <w:t>để rõ hơn về nội dung bài 4</w:t>
            </w:r>
          </w:p>
        </w:tc>
      </w:tr>
      <w:tr w:rsidR="00CE7383" w:rsidRPr="009A26E6" w14:paraId="460082BD" w14:textId="77777777" w:rsidTr="00DA4B68">
        <w:trPr>
          <w:trHeight w:val="324"/>
          <w:jc w:val="center"/>
        </w:trPr>
        <w:tc>
          <w:tcPr>
            <w:tcW w:w="400" w:type="pct"/>
            <w:vMerge/>
            <w:shd w:val="clear" w:color="auto" w:fill="auto"/>
            <w:vAlign w:val="center"/>
          </w:tcPr>
          <w:p w14:paraId="42AAB887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721" w:type="pct"/>
            <w:shd w:val="clear" w:color="auto" w:fill="auto"/>
          </w:tcPr>
          <w:p w14:paraId="2A75FC2B" w14:textId="77777777" w:rsidR="00CE7383" w:rsidRPr="009A26E6" w:rsidRDefault="00CE7383" w:rsidP="00332CEE">
            <w:pPr>
              <w:pStyle w:val="ListParagraph"/>
              <w:ind w:left="0"/>
              <w:jc w:val="both"/>
              <w:rPr>
                <w:b/>
                <w:bCs/>
                <w:lang w:val="nl-NL"/>
              </w:rPr>
            </w:pPr>
            <w:r w:rsidRPr="009A26E6">
              <w:rPr>
                <w:b/>
                <w:bCs/>
                <w:color w:val="000000"/>
                <w:lang w:val="nl-NL"/>
              </w:rPr>
              <w:t>Bài</w:t>
            </w:r>
            <w:r w:rsidRPr="009A26E6">
              <w:rPr>
                <w:b/>
                <w:bCs/>
                <w:lang w:val="nl-NL"/>
              </w:rPr>
              <w:t xml:space="preserve"> </w:t>
            </w:r>
            <w:r>
              <w:rPr>
                <w:b/>
                <w:bCs/>
                <w:lang w:val="nl-NL"/>
              </w:rPr>
              <w:t>5</w:t>
            </w:r>
            <w:r w:rsidRPr="009A26E6">
              <w:rPr>
                <w:b/>
                <w:bCs/>
                <w:lang w:val="nl-NL"/>
              </w:rPr>
              <w:t xml:space="preserve">: </w:t>
            </w:r>
            <w:r w:rsidRPr="009A26E6">
              <w:rPr>
                <w:b/>
                <w:lang w:val="nl-NL"/>
              </w:rPr>
              <w:t>Thí nghiệm xuyên tĩnh</w:t>
            </w:r>
          </w:p>
          <w:p w14:paraId="0B57D165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</w:t>
            </w:r>
            <w:r w:rsidRPr="009A26E6">
              <w:rPr>
                <w:sz w:val="24"/>
                <w:szCs w:val="24"/>
                <w:lang w:val="nl-NL"/>
              </w:rPr>
              <w:t>.1. Các bộ phận thiết bị xuyên tĩnh, nguyên lý hoạt động</w:t>
            </w:r>
          </w:p>
          <w:p w14:paraId="4308C604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</w:t>
            </w:r>
            <w:r w:rsidRPr="009A26E6">
              <w:rPr>
                <w:sz w:val="24"/>
                <w:szCs w:val="24"/>
                <w:lang w:val="nl-NL"/>
              </w:rPr>
              <w:t>.2. Chuẩn bị thí nghiệm</w:t>
            </w:r>
          </w:p>
          <w:p w14:paraId="42A15561" w14:textId="77777777" w:rsidR="00CE7383" w:rsidRPr="009A26E6" w:rsidRDefault="00CE7383" w:rsidP="00332CEE">
            <w:pPr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5</w:t>
            </w:r>
            <w:r w:rsidRPr="009A26E6">
              <w:rPr>
                <w:sz w:val="24"/>
                <w:szCs w:val="24"/>
                <w:lang w:val="nl-NL"/>
              </w:rPr>
              <w:t>.3. Phương pháp tiến hành thí nghiệm</w:t>
            </w:r>
          </w:p>
          <w:p w14:paraId="4255407B" w14:textId="77777777" w:rsidR="00CE7383" w:rsidRDefault="00CE7383" w:rsidP="00332CEE">
            <w:pPr>
              <w:pStyle w:val="ListParagraph"/>
              <w:ind w:left="0"/>
              <w:jc w:val="both"/>
              <w:rPr>
                <w:lang w:val="nl-NL"/>
              </w:rPr>
            </w:pPr>
            <w:r>
              <w:rPr>
                <w:lang w:val="nl-NL"/>
              </w:rPr>
              <w:t>5</w:t>
            </w:r>
            <w:r w:rsidRPr="009A26E6">
              <w:rPr>
                <w:lang w:val="nl-NL"/>
              </w:rPr>
              <w:t>.4. Theo dõi kết quả thí nghiệm</w:t>
            </w:r>
          </w:p>
          <w:p w14:paraId="5B978B25" w14:textId="77777777" w:rsidR="008C53FB" w:rsidRPr="009A26E6" w:rsidRDefault="008C53FB" w:rsidP="00332CEE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lang w:val="nl-NL"/>
              </w:rPr>
              <w:lastRenderedPageBreak/>
              <w:t>5.5. Chỉnh lý kết quả thí nghiệm</w:t>
            </w:r>
          </w:p>
        </w:tc>
        <w:tc>
          <w:tcPr>
            <w:tcW w:w="493" w:type="pct"/>
            <w:shd w:val="clear" w:color="auto" w:fill="auto"/>
          </w:tcPr>
          <w:p w14:paraId="5FC1E9D3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494" w:type="pct"/>
          </w:tcPr>
          <w:p w14:paraId="2D342642" w14:textId="77777777" w:rsidR="00CE7383" w:rsidRPr="009A26E6" w:rsidRDefault="00CE7383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A26E6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</w:tcPr>
          <w:p w14:paraId="44AC8D50" w14:textId="77777777" w:rsidR="00CE7383" w:rsidRPr="009A26E6" w:rsidRDefault="00CC3998" w:rsidP="00332CEE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CE7383">
              <w:rPr>
                <w:bCs/>
                <w:color w:val="000000"/>
                <w:sz w:val="24"/>
                <w:szCs w:val="24"/>
                <w:lang w:val="nl-NL"/>
              </w:rPr>
              <w:t>,5</w:t>
            </w:r>
          </w:p>
        </w:tc>
        <w:tc>
          <w:tcPr>
            <w:tcW w:w="13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62003" w14:textId="77777777" w:rsidR="00CE7383" w:rsidRPr="009A26E6" w:rsidRDefault="00CE7383" w:rsidP="00332CEE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nl-NL"/>
              </w:rPr>
              <w:t xml:space="preserve">+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9A26E6">
              <w:rPr>
                <w:bCs/>
                <w:sz w:val="24"/>
                <w:szCs w:val="24"/>
                <w:lang w:val="nl-NL"/>
              </w:rPr>
              <w:t>: Nội dung mục 7.3.3</w:t>
            </w:r>
          </w:p>
          <w:p w14:paraId="27F6E6C9" w14:textId="77777777" w:rsidR="00CE7383" w:rsidRPr="009A26E6" w:rsidRDefault="00CE7383" w:rsidP="00CC3998">
            <w:pPr>
              <w:pStyle w:val="BodyText2"/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9A26E6">
              <w:rPr>
                <w:bCs/>
                <w:sz w:val="24"/>
                <w:szCs w:val="24"/>
                <w:lang w:val="de-DE"/>
              </w:rPr>
              <w:t xml:space="preserve">+ Tìm hiểu tài liệu </w:t>
            </w:r>
            <w:r w:rsidRPr="009A26E6">
              <w:rPr>
                <w:b/>
                <w:bCs/>
                <w:sz w:val="24"/>
                <w:szCs w:val="24"/>
                <w:lang w:val="nl-NL"/>
              </w:rPr>
              <w:t xml:space="preserve">[7] </w:t>
            </w:r>
            <w:r w:rsidRPr="009A26E6">
              <w:rPr>
                <w:bCs/>
                <w:sz w:val="24"/>
                <w:szCs w:val="24"/>
                <w:lang w:val="de-DE"/>
              </w:rPr>
              <w:t xml:space="preserve">để rõ hơn về nội dung bài </w:t>
            </w:r>
            <w:r w:rsidR="00CC3998">
              <w:rPr>
                <w:bCs/>
                <w:sz w:val="24"/>
                <w:szCs w:val="24"/>
                <w:lang w:val="de-DE"/>
              </w:rPr>
              <w:t>5</w:t>
            </w:r>
          </w:p>
        </w:tc>
      </w:tr>
      <w:tr w:rsidR="00CE7383" w:rsidRPr="003E7F99" w14:paraId="4B3DDA8D" w14:textId="77777777" w:rsidTr="00DA4B68">
        <w:trPr>
          <w:trHeight w:val="415"/>
          <w:jc w:val="center"/>
        </w:trPr>
        <w:tc>
          <w:tcPr>
            <w:tcW w:w="400" w:type="pct"/>
            <w:shd w:val="clear" w:color="auto" w:fill="auto"/>
            <w:vAlign w:val="center"/>
          </w:tcPr>
          <w:p w14:paraId="1CA45EB6" w14:textId="77777777" w:rsidR="00CE7383" w:rsidRPr="003E7F99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Tổng</w:t>
            </w:r>
          </w:p>
        </w:tc>
        <w:tc>
          <w:tcPr>
            <w:tcW w:w="1721" w:type="pct"/>
            <w:shd w:val="clear" w:color="auto" w:fill="auto"/>
            <w:vAlign w:val="center"/>
          </w:tcPr>
          <w:p w14:paraId="68D21B9F" w14:textId="77777777" w:rsidR="00CE7383" w:rsidRPr="003E7F99" w:rsidRDefault="00CE7383" w:rsidP="00332CEE">
            <w:pPr>
              <w:pStyle w:val="ListParagraph"/>
              <w:ind w:left="0"/>
              <w:jc w:val="center"/>
              <w:rPr>
                <w:b/>
                <w:bCs/>
                <w:color w:val="000000"/>
                <w:lang w:val="nl-NL"/>
              </w:rPr>
            </w:pPr>
          </w:p>
        </w:tc>
        <w:tc>
          <w:tcPr>
            <w:tcW w:w="493" w:type="pct"/>
            <w:shd w:val="clear" w:color="auto" w:fill="auto"/>
            <w:vAlign w:val="center"/>
          </w:tcPr>
          <w:p w14:paraId="5F7A82BE" w14:textId="77777777" w:rsidR="00CE7383" w:rsidRPr="003E7F99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vAlign w:val="center"/>
          </w:tcPr>
          <w:p w14:paraId="79F6A702" w14:textId="77777777" w:rsidR="00CE7383" w:rsidRPr="003E7F99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71FED3" w14:textId="77777777" w:rsidR="00CE7383" w:rsidRPr="003E7F99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139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AB4F" w14:textId="77777777" w:rsidR="00CE7383" w:rsidRPr="003E7F99" w:rsidRDefault="00CE7383" w:rsidP="00332CEE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1EF63FCC" w14:textId="77777777" w:rsidR="00332CEE" w:rsidRPr="009A26E6" w:rsidRDefault="00332CEE" w:rsidP="009A26E6">
      <w:pPr>
        <w:rPr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3E7F99" w:rsidRPr="003555B5" w14:paraId="60E6EF9A" w14:textId="77777777" w:rsidTr="00BA678B">
        <w:trPr>
          <w:trHeight w:val="210"/>
        </w:trPr>
        <w:tc>
          <w:tcPr>
            <w:tcW w:w="4644" w:type="dxa"/>
            <w:shd w:val="clear" w:color="auto" w:fill="auto"/>
          </w:tcPr>
          <w:p w14:paraId="67FA3027" w14:textId="77777777" w:rsidR="003E7F99" w:rsidRPr="003555B5" w:rsidRDefault="003E7F99" w:rsidP="00BA678B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416271B" w14:textId="56322EED" w:rsidR="003E7F99" w:rsidRPr="003555B5" w:rsidRDefault="003E7F99" w:rsidP="00E32DF0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18288B">
              <w:rPr>
                <w:sz w:val="24"/>
                <w:szCs w:val="24"/>
              </w:rPr>
              <w:t>20</w:t>
            </w:r>
          </w:p>
        </w:tc>
      </w:tr>
      <w:tr w:rsidR="003E7F99" w:rsidRPr="003555B5" w14:paraId="685306AD" w14:textId="77777777" w:rsidTr="00BA678B">
        <w:trPr>
          <w:trHeight w:val="210"/>
        </w:trPr>
        <w:tc>
          <w:tcPr>
            <w:tcW w:w="4644" w:type="dxa"/>
            <w:shd w:val="clear" w:color="auto" w:fill="auto"/>
          </w:tcPr>
          <w:p w14:paraId="1682DB03" w14:textId="77777777" w:rsidR="003E7F99" w:rsidRPr="003555B5" w:rsidRDefault="003E7F99" w:rsidP="00BA678B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3518C36E" w14:textId="77777777" w:rsidR="003E7F99" w:rsidRDefault="003E7F99" w:rsidP="00BA678B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120E156D" w14:textId="77777777" w:rsidR="00332CEE" w:rsidRDefault="00332CEE" w:rsidP="00BA678B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4158AE7F" w14:textId="77777777" w:rsidR="00332CEE" w:rsidRDefault="00332CEE" w:rsidP="00BA678B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22B04F3" w14:textId="77777777" w:rsidR="00332CEE" w:rsidRPr="00332CEE" w:rsidRDefault="00332CEE" w:rsidP="00332CEE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32CEE">
              <w:rPr>
                <w:b/>
                <w:sz w:val="24"/>
                <w:szCs w:val="24"/>
              </w:rPr>
              <w:t>TS. Nguyễn Tiến Dũng</w:t>
            </w:r>
          </w:p>
        </w:tc>
        <w:tc>
          <w:tcPr>
            <w:tcW w:w="4644" w:type="dxa"/>
            <w:shd w:val="clear" w:color="auto" w:fill="auto"/>
          </w:tcPr>
          <w:p w14:paraId="47698457" w14:textId="77777777" w:rsidR="003E7F99" w:rsidRPr="003555B5" w:rsidRDefault="003E7F99" w:rsidP="00BA678B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3606E1F0" w14:textId="77777777" w:rsidR="003E7F99" w:rsidRPr="003555B5" w:rsidRDefault="003E7F99" w:rsidP="00BA678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411686FC" w14:textId="77777777" w:rsidR="003E7F99" w:rsidRPr="003555B5" w:rsidRDefault="003E7F99" w:rsidP="00BA678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18454060" w14:textId="77777777" w:rsidR="003E7F99" w:rsidRPr="003555B5" w:rsidRDefault="003E7F99" w:rsidP="00BA678B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3C359A6" w14:textId="77777777" w:rsidR="003E7F99" w:rsidRPr="00332CEE" w:rsidRDefault="00332CEE" w:rsidP="00F21B3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32CEE">
              <w:rPr>
                <w:b/>
                <w:sz w:val="24"/>
                <w:szCs w:val="24"/>
              </w:rPr>
              <w:t xml:space="preserve">TS. </w:t>
            </w:r>
            <w:r w:rsidR="00F21B37">
              <w:rPr>
                <w:b/>
                <w:sz w:val="24"/>
                <w:szCs w:val="24"/>
              </w:rPr>
              <w:t>Bùi Trường Sơn</w:t>
            </w:r>
          </w:p>
        </w:tc>
      </w:tr>
    </w:tbl>
    <w:p w14:paraId="5433FEBA" w14:textId="77777777" w:rsidR="00575954" w:rsidRPr="009A26E6" w:rsidRDefault="00575954" w:rsidP="009A26E6">
      <w:pPr>
        <w:rPr>
          <w:sz w:val="24"/>
          <w:szCs w:val="24"/>
          <w:lang w:val="nl-NL"/>
        </w:rPr>
      </w:pPr>
      <w:bookmarkStart w:id="1" w:name="_GoBack"/>
      <w:bookmarkEnd w:id="1"/>
    </w:p>
    <w:sectPr w:rsidR="00575954" w:rsidRPr="009A26E6" w:rsidSect="009A26E6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ABF9E" w14:textId="77777777" w:rsidR="00392DB6" w:rsidRDefault="00392DB6">
      <w:r>
        <w:separator/>
      </w:r>
    </w:p>
  </w:endnote>
  <w:endnote w:type="continuationSeparator" w:id="0">
    <w:p w14:paraId="57F66DE4" w14:textId="77777777" w:rsidR="00392DB6" w:rsidRDefault="00392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5514E" w14:textId="77777777" w:rsidR="007155D6" w:rsidRDefault="00261AB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7CDE27" w14:textId="77777777" w:rsidR="007155D6" w:rsidRDefault="007155D6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3B0B9" w14:textId="77777777" w:rsidR="007155D6" w:rsidRDefault="00261ABA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55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2DF0">
      <w:rPr>
        <w:rStyle w:val="PageNumber"/>
        <w:noProof/>
      </w:rPr>
      <w:t>5</w:t>
    </w:r>
    <w:r>
      <w:rPr>
        <w:rStyle w:val="PageNumber"/>
      </w:rPr>
      <w:fldChar w:fldCharType="end"/>
    </w:r>
  </w:p>
  <w:p w14:paraId="2F3F93C2" w14:textId="77777777" w:rsidR="007155D6" w:rsidRDefault="007155D6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0F587" w14:textId="77777777" w:rsidR="00392DB6" w:rsidRDefault="00392DB6">
      <w:r>
        <w:separator/>
      </w:r>
    </w:p>
  </w:footnote>
  <w:footnote w:type="continuationSeparator" w:id="0">
    <w:p w14:paraId="2D3ACF56" w14:textId="77777777" w:rsidR="00392DB6" w:rsidRDefault="00392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67EC04DA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MLcwMTE2sbAwM7JQ0lEKTi0uzszPAykwrAUAZOVZISwAAAA="/>
  </w:docVars>
  <w:rsids>
    <w:rsidRoot w:val="00EB7B4B"/>
    <w:rsid w:val="00000056"/>
    <w:rsid w:val="0002432B"/>
    <w:rsid w:val="00026105"/>
    <w:rsid w:val="00026C99"/>
    <w:rsid w:val="00033850"/>
    <w:rsid w:val="000353E2"/>
    <w:rsid w:val="00036966"/>
    <w:rsid w:val="0003784D"/>
    <w:rsid w:val="000560C8"/>
    <w:rsid w:val="00061141"/>
    <w:rsid w:val="00061BFD"/>
    <w:rsid w:val="00065D49"/>
    <w:rsid w:val="00094112"/>
    <w:rsid w:val="00095A1D"/>
    <w:rsid w:val="000A7808"/>
    <w:rsid w:val="000B22B4"/>
    <w:rsid w:val="000B6450"/>
    <w:rsid w:val="000C2F64"/>
    <w:rsid w:val="000D0306"/>
    <w:rsid w:val="000D075E"/>
    <w:rsid w:val="000D2A04"/>
    <w:rsid w:val="000D47AF"/>
    <w:rsid w:val="000D6DC7"/>
    <w:rsid w:val="000E25C5"/>
    <w:rsid w:val="000F1DD8"/>
    <w:rsid w:val="000F2472"/>
    <w:rsid w:val="000F34C3"/>
    <w:rsid w:val="000F78FF"/>
    <w:rsid w:val="00105FE4"/>
    <w:rsid w:val="00107A77"/>
    <w:rsid w:val="001265BC"/>
    <w:rsid w:val="00133844"/>
    <w:rsid w:val="00133EEC"/>
    <w:rsid w:val="0014121C"/>
    <w:rsid w:val="001471E8"/>
    <w:rsid w:val="0015514F"/>
    <w:rsid w:val="00160001"/>
    <w:rsid w:val="001623EE"/>
    <w:rsid w:val="00166577"/>
    <w:rsid w:val="00170582"/>
    <w:rsid w:val="00170747"/>
    <w:rsid w:val="001815CC"/>
    <w:rsid w:val="0018288B"/>
    <w:rsid w:val="001831D2"/>
    <w:rsid w:val="00191188"/>
    <w:rsid w:val="001915A3"/>
    <w:rsid w:val="00193782"/>
    <w:rsid w:val="001A0AE3"/>
    <w:rsid w:val="001A7CF0"/>
    <w:rsid w:val="001B1C3D"/>
    <w:rsid w:val="001B5853"/>
    <w:rsid w:val="001B6439"/>
    <w:rsid w:val="001F2CFE"/>
    <w:rsid w:val="00200F66"/>
    <w:rsid w:val="00210206"/>
    <w:rsid w:val="00217AD0"/>
    <w:rsid w:val="00221346"/>
    <w:rsid w:val="00223A83"/>
    <w:rsid w:val="002360EC"/>
    <w:rsid w:val="00242C09"/>
    <w:rsid w:val="002546BB"/>
    <w:rsid w:val="00261ABA"/>
    <w:rsid w:val="002673E8"/>
    <w:rsid w:val="0027176B"/>
    <w:rsid w:val="00290C2F"/>
    <w:rsid w:val="00296F71"/>
    <w:rsid w:val="002978B7"/>
    <w:rsid w:val="002A37E1"/>
    <w:rsid w:val="002A7D7D"/>
    <w:rsid w:val="002B015E"/>
    <w:rsid w:val="002B3774"/>
    <w:rsid w:val="002B3CB5"/>
    <w:rsid w:val="002D0DB4"/>
    <w:rsid w:val="002D584A"/>
    <w:rsid w:val="002E1C33"/>
    <w:rsid w:val="002E28BE"/>
    <w:rsid w:val="002E724E"/>
    <w:rsid w:val="002F0035"/>
    <w:rsid w:val="002F1421"/>
    <w:rsid w:val="002F6550"/>
    <w:rsid w:val="00310729"/>
    <w:rsid w:val="00332859"/>
    <w:rsid w:val="00332CEE"/>
    <w:rsid w:val="00335577"/>
    <w:rsid w:val="003409C3"/>
    <w:rsid w:val="00343636"/>
    <w:rsid w:val="00343EBF"/>
    <w:rsid w:val="00345DE3"/>
    <w:rsid w:val="003555B5"/>
    <w:rsid w:val="00365F28"/>
    <w:rsid w:val="00367109"/>
    <w:rsid w:val="00367502"/>
    <w:rsid w:val="00375070"/>
    <w:rsid w:val="00381AE7"/>
    <w:rsid w:val="00383580"/>
    <w:rsid w:val="0038649E"/>
    <w:rsid w:val="003877B9"/>
    <w:rsid w:val="0039106C"/>
    <w:rsid w:val="00392DB6"/>
    <w:rsid w:val="0039421B"/>
    <w:rsid w:val="00394DE3"/>
    <w:rsid w:val="00395CAF"/>
    <w:rsid w:val="003961B0"/>
    <w:rsid w:val="003971BA"/>
    <w:rsid w:val="0039783E"/>
    <w:rsid w:val="003A2B1A"/>
    <w:rsid w:val="003A390C"/>
    <w:rsid w:val="003A7381"/>
    <w:rsid w:val="003B4730"/>
    <w:rsid w:val="003B73BB"/>
    <w:rsid w:val="003C605F"/>
    <w:rsid w:val="003D06D9"/>
    <w:rsid w:val="003D5CFC"/>
    <w:rsid w:val="003D652D"/>
    <w:rsid w:val="003D6757"/>
    <w:rsid w:val="003E0101"/>
    <w:rsid w:val="003E7CF5"/>
    <w:rsid w:val="003E7F99"/>
    <w:rsid w:val="003F4705"/>
    <w:rsid w:val="003F5908"/>
    <w:rsid w:val="003F7694"/>
    <w:rsid w:val="004066CA"/>
    <w:rsid w:val="004100F3"/>
    <w:rsid w:val="0041344B"/>
    <w:rsid w:val="00414EB9"/>
    <w:rsid w:val="00416F22"/>
    <w:rsid w:val="00423B8B"/>
    <w:rsid w:val="004240DB"/>
    <w:rsid w:val="004250AD"/>
    <w:rsid w:val="0042577A"/>
    <w:rsid w:val="00433E5A"/>
    <w:rsid w:val="004377BB"/>
    <w:rsid w:val="004437C7"/>
    <w:rsid w:val="004568B9"/>
    <w:rsid w:val="00461786"/>
    <w:rsid w:val="004641F9"/>
    <w:rsid w:val="00465429"/>
    <w:rsid w:val="00465523"/>
    <w:rsid w:val="004705AA"/>
    <w:rsid w:val="004707F2"/>
    <w:rsid w:val="0047459D"/>
    <w:rsid w:val="00474778"/>
    <w:rsid w:val="00475904"/>
    <w:rsid w:val="00476515"/>
    <w:rsid w:val="0048413E"/>
    <w:rsid w:val="00486927"/>
    <w:rsid w:val="004900EB"/>
    <w:rsid w:val="0049105F"/>
    <w:rsid w:val="00496393"/>
    <w:rsid w:val="004A200B"/>
    <w:rsid w:val="004A21C9"/>
    <w:rsid w:val="004B00B1"/>
    <w:rsid w:val="004B2147"/>
    <w:rsid w:val="004D085E"/>
    <w:rsid w:val="004D208C"/>
    <w:rsid w:val="004D2D64"/>
    <w:rsid w:val="004D4EF5"/>
    <w:rsid w:val="004E0BDE"/>
    <w:rsid w:val="004F013A"/>
    <w:rsid w:val="004F4EF0"/>
    <w:rsid w:val="00511B84"/>
    <w:rsid w:val="0051608D"/>
    <w:rsid w:val="00532FAC"/>
    <w:rsid w:val="00534B5D"/>
    <w:rsid w:val="00537884"/>
    <w:rsid w:val="00541BAA"/>
    <w:rsid w:val="00541F79"/>
    <w:rsid w:val="0054605D"/>
    <w:rsid w:val="00547AAD"/>
    <w:rsid w:val="00547D93"/>
    <w:rsid w:val="00547FD2"/>
    <w:rsid w:val="00551492"/>
    <w:rsid w:val="0055377D"/>
    <w:rsid w:val="00553EAD"/>
    <w:rsid w:val="005578F9"/>
    <w:rsid w:val="0056121E"/>
    <w:rsid w:val="00567807"/>
    <w:rsid w:val="00573707"/>
    <w:rsid w:val="00575954"/>
    <w:rsid w:val="005802DF"/>
    <w:rsid w:val="00582BA3"/>
    <w:rsid w:val="00585A3F"/>
    <w:rsid w:val="005904B8"/>
    <w:rsid w:val="005905D5"/>
    <w:rsid w:val="005B14AF"/>
    <w:rsid w:val="005B3465"/>
    <w:rsid w:val="005D1A92"/>
    <w:rsid w:val="005E0206"/>
    <w:rsid w:val="005E352F"/>
    <w:rsid w:val="005E4E55"/>
    <w:rsid w:val="005F3445"/>
    <w:rsid w:val="00605354"/>
    <w:rsid w:val="0061018F"/>
    <w:rsid w:val="0061120D"/>
    <w:rsid w:val="00612534"/>
    <w:rsid w:val="00612DEB"/>
    <w:rsid w:val="00622590"/>
    <w:rsid w:val="00623218"/>
    <w:rsid w:val="006276E8"/>
    <w:rsid w:val="00637603"/>
    <w:rsid w:val="006406CA"/>
    <w:rsid w:val="00642836"/>
    <w:rsid w:val="006447AD"/>
    <w:rsid w:val="00654888"/>
    <w:rsid w:val="00665547"/>
    <w:rsid w:val="00667BAC"/>
    <w:rsid w:val="0067628E"/>
    <w:rsid w:val="0068630B"/>
    <w:rsid w:val="00695501"/>
    <w:rsid w:val="00695C16"/>
    <w:rsid w:val="006A0E70"/>
    <w:rsid w:val="006A2919"/>
    <w:rsid w:val="006A5431"/>
    <w:rsid w:val="006A741A"/>
    <w:rsid w:val="006B3C91"/>
    <w:rsid w:val="006D03CF"/>
    <w:rsid w:val="006D2B65"/>
    <w:rsid w:val="006E26C6"/>
    <w:rsid w:val="006E4A86"/>
    <w:rsid w:val="006E5BAC"/>
    <w:rsid w:val="00701EF2"/>
    <w:rsid w:val="00714B18"/>
    <w:rsid w:val="007155D6"/>
    <w:rsid w:val="007212C9"/>
    <w:rsid w:val="00730B8C"/>
    <w:rsid w:val="00733BDA"/>
    <w:rsid w:val="00743E13"/>
    <w:rsid w:val="00744C77"/>
    <w:rsid w:val="00773A14"/>
    <w:rsid w:val="007754AF"/>
    <w:rsid w:val="0077772C"/>
    <w:rsid w:val="00777AD8"/>
    <w:rsid w:val="0078402F"/>
    <w:rsid w:val="007A6002"/>
    <w:rsid w:val="007A7F11"/>
    <w:rsid w:val="007B09AD"/>
    <w:rsid w:val="007B1760"/>
    <w:rsid w:val="007B2C0F"/>
    <w:rsid w:val="007B7392"/>
    <w:rsid w:val="007C7EDD"/>
    <w:rsid w:val="007E60DE"/>
    <w:rsid w:val="007E7A94"/>
    <w:rsid w:val="007F22ED"/>
    <w:rsid w:val="007F7694"/>
    <w:rsid w:val="008037F3"/>
    <w:rsid w:val="00807A78"/>
    <w:rsid w:val="008374D0"/>
    <w:rsid w:val="008543C1"/>
    <w:rsid w:val="00875B83"/>
    <w:rsid w:val="00875E93"/>
    <w:rsid w:val="00882103"/>
    <w:rsid w:val="008A6501"/>
    <w:rsid w:val="008A6F7E"/>
    <w:rsid w:val="008C10FB"/>
    <w:rsid w:val="008C1294"/>
    <w:rsid w:val="008C4E59"/>
    <w:rsid w:val="008C53FB"/>
    <w:rsid w:val="008C7C75"/>
    <w:rsid w:val="008D09FC"/>
    <w:rsid w:val="008D2719"/>
    <w:rsid w:val="008D3401"/>
    <w:rsid w:val="008D471B"/>
    <w:rsid w:val="008D623E"/>
    <w:rsid w:val="008E19EE"/>
    <w:rsid w:val="008E6194"/>
    <w:rsid w:val="008F25FC"/>
    <w:rsid w:val="008F5184"/>
    <w:rsid w:val="009022FE"/>
    <w:rsid w:val="00904521"/>
    <w:rsid w:val="0090524F"/>
    <w:rsid w:val="0091264D"/>
    <w:rsid w:val="009178D2"/>
    <w:rsid w:val="00926E23"/>
    <w:rsid w:val="0092716D"/>
    <w:rsid w:val="009305B7"/>
    <w:rsid w:val="00942B08"/>
    <w:rsid w:val="009451D5"/>
    <w:rsid w:val="00952045"/>
    <w:rsid w:val="009540AF"/>
    <w:rsid w:val="00965557"/>
    <w:rsid w:val="009724FD"/>
    <w:rsid w:val="00973F1F"/>
    <w:rsid w:val="009962AB"/>
    <w:rsid w:val="009A19F7"/>
    <w:rsid w:val="009A26E6"/>
    <w:rsid w:val="009A7C34"/>
    <w:rsid w:val="009B537F"/>
    <w:rsid w:val="009B6F87"/>
    <w:rsid w:val="009C21F4"/>
    <w:rsid w:val="009C37E7"/>
    <w:rsid w:val="009D0758"/>
    <w:rsid w:val="009D205C"/>
    <w:rsid w:val="009D2613"/>
    <w:rsid w:val="009D6B9D"/>
    <w:rsid w:val="009E0BE8"/>
    <w:rsid w:val="009E52A6"/>
    <w:rsid w:val="009E5BC4"/>
    <w:rsid w:val="009F2349"/>
    <w:rsid w:val="009F2360"/>
    <w:rsid w:val="009F546C"/>
    <w:rsid w:val="00A01BDF"/>
    <w:rsid w:val="00A029FB"/>
    <w:rsid w:val="00A24DAD"/>
    <w:rsid w:val="00A26BA5"/>
    <w:rsid w:val="00A27953"/>
    <w:rsid w:val="00A33311"/>
    <w:rsid w:val="00A35151"/>
    <w:rsid w:val="00A3747C"/>
    <w:rsid w:val="00A450A4"/>
    <w:rsid w:val="00A5052C"/>
    <w:rsid w:val="00A521B4"/>
    <w:rsid w:val="00A618C4"/>
    <w:rsid w:val="00A63CC2"/>
    <w:rsid w:val="00A650AC"/>
    <w:rsid w:val="00A70E96"/>
    <w:rsid w:val="00A778A2"/>
    <w:rsid w:val="00A77CF4"/>
    <w:rsid w:val="00A873B8"/>
    <w:rsid w:val="00A8756C"/>
    <w:rsid w:val="00A9448B"/>
    <w:rsid w:val="00AA2A97"/>
    <w:rsid w:val="00AA510C"/>
    <w:rsid w:val="00AB1700"/>
    <w:rsid w:val="00AB3A57"/>
    <w:rsid w:val="00AC1E6B"/>
    <w:rsid w:val="00AC365D"/>
    <w:rsid w:val="00AE02D2"/>
    <w:rsid w:val="00AF1ED4"/>
    <w:rsid w:val="00AF7F7C"/>
    <w:rsid w:val="00B07306"/>
    <w:rsid w:val="00B12FFD"/>
    <w:rsid w:val="00B14AE1"/>
    <w:rsid w:val="00B170F8"/>
    <w:rsid w:val="00B219C0"/>
    <w:rsid w:val="00B23623"/>
    <w:rsid w:val="00B242FC"/>
    <w:rsid w:val="00B25A8C"/>
    <w:rsid w:val="00B2611E"/>
    <w:rsid w:val="00B27DD8"/>
    <w:rsid w:val="00B327D7"/>
    <w:rsid w:val="00B347EA"/>
    <w:rsid w:val="00B3706D"/>
    <w:rsid w:val="00B400C8"/>
    <w:rsid w:val="00B51514"/>
    <w:rsid w:val="00B51570"/>
    <w:rsid w:val="00B56777"/>
    <w:rsid w:val="00B579C2"/>
    <w:rsid w:val="00B60C95"/>
    <w:rsid w:val="00B60F1D"/>
    <w:rsid w:val="00B63516"/>
    <w:rsid w:val="00B63FA0"/>
    <w:rsid w:val="00B65AB4"/>
    <w:rsid w:val="00B66413"/>
    <w:rsid w:val="00B8512D"/>
    <w:rsid w:val="00B90939"/>
    <w:rsid w:val="00B94BE5"/>
    <w:rsid w:val="00B96712"/>
    <w:rsid w:val="00BA09EA"/>
    <w:rsid w:val="00BA0F72"/>
    <w:rsid w:val="00BA2A8D"/>
    <w:rsid w:val="00BA4488"/>
    <w:rsid w:val="00BA5327"/>
    <w:rsid w:val="00BA678B"/>
    <w:rsid w:val="00BA6C07"/>
    <w:rsid w:val="00BA72A0"/>
    <w:rsid w:val="00BA7C39"/>
    <w:rsid w:val="00BB60DF"/>
    <w:rsid w:val="00BC2752"/>
    <w:rsid w:val="00BC39C7"/>
    <w:rsid w:val="00BC4BED"/>
    <w:rsid w:val="00BC554B"/>
    <w:rsid w:val="00BD2AB3"/>
    <w:rsid w:val="00BD537D"/>
    <w:rsid w:val="00BD60E3"/>
    <w:rsid w:val="00BE0D54"/>
    <w:rsid w:val="00BE2425"/>
    <w:rsid w:val="00BF0A96"/>
    <w:rsid w:val="00BF3E2F"/>
    <w:rsid w:val="00C02961"/>
    <w:rsid w:val="00C1366B"/>
    <w:rsid w:val="00C17485"/>
    <w:rsid w:val="00C2548B"/>
    <w:rsid w:val="00C30E13"/>
    <w:rsid w:val="00C311CD"/>
    <w:rsid w:val="00C37AD0"/>
    <w:rsid w:val="00C41392"/>
    <w:rsid w:val="00C4372C"/>
    <w:rsid w:val="00C53616"/>
    <w:rsid w:val="00C54134"/>
    <w:rsid w:val="00C54CBC"/>
    <w:rsid w:val="00C5541C"/>
    <w:rsid w:val="00C64981"/>
    <w:rsid w:val="00C64B11"/>
    <w:rsid w:val="00C673D1"/>
    <w:rsid w:val="00C7326B"/>
    <w:rsid w:val="00C7421F"/>
    <w:rsid w:val="00C80D83"/>
    <w:rsid w:val="00C8287E"/>
    <w:rsid w:val="00C86DDB"/>
    <w:rsid w:val="00C93B69"/>
    <w:rsid w:val="00C94B4D"/>
    <w:rsid w:val="00C96BA8"/>
    <w:rsid w:val="00C96CC6"/>
    <w:rsid w:val="00CA155D"/>
    <w:rsid w:val="00CA7149"/>
    <w:rsid w:val="00CB0A27"/>
    <w:rsid w:val="00CC068F"/>
    <w:rsid w:val="00CC2049"/>
    <w:rsid w:val="00CC3998"/>
    <w:rsid w:val="00CD2F52"/>
    <w:rsid w:val="00CD5550"/>
    <w:rsid w:val="00CD72D6"/>
    <w:rsid w:val="00CE4036"/>
    <w:rsid w:val="00CE5D72"/>
    <w:rsid w:val="00CE7383"/>
    <w:rsid w:val="00CF287B"/>
    <w:rsid w:val="00CF32B2"/>
    <w:rsid w:val="00CF350E"/>
    <w:rsid w:val="00D01AB2"/>
    <w:rsid w:val="00D07F51"/>
    <w:rsid w:val="00D11B2E"/>
    <w:rsid w:val="00D1338C"/>
    <w:rsid w:val="00D137A5"/>
    <w:rsid w:val="00D15239"/>
    <w:rsid w:val="00D171C9"/>
    <w:rsid w:val="00D20B8C"/>
    <w:rsid w:val="00D24FC9"/>
    <w:rsid w:val="00D303C7"/>
    <w:rsid w:val="00D33245"/>
    <w:rsid w:val="00D43375"/>
    <w:rsid w:val="00D4638E"/>
    <w:rsid w:val="00D46C15"/>
    <w:rsid w:val="00D50994"/>
    <w:rsid w:val="00D546EB"/>
    <w:rsid w:val="00D5750D"/>
    <w:rsid w:val="00D61127"/>
    <w:rsid w:val="00D63879"/>
    <w:rsid w:val="00D73171"/>
    <w:rsid w:val="00DA409D"/>
    <w:rsid w:val="00DA4188"/>
    <w:rsid w:val="00DA4B68"/>
    <w:rsid w:val="00DA7726"/>
    <w:rsid w:val="00DA7E07"/>
    <w:rsid w:val="00DB0BAB"/>
    <w:rsid w:val="00DC3527"/>
    <w:rsid w:val="00DC64F1"/>
    <w:rsid w:val="00DD7D23"/>
    <w:rsid w:val="00DE5AB5"/>
    <w:rsid w:val="00DF4B52"/>
    <w:rsid w:val="00DF5D1B"/>
    <w:rsid w:val="00E02B62"/>
    <w:rsid w:val="00E06A84"/>
    <w:rsid w:val="00E07250"/>
    <w:rsid w:val="00E13BD7"/>
    <w:rsid w:val="00E21B40"/>
    <w:rsid w:val="00E24DD7"/>
    <w:rsid w:val="00E25CF8"/>
    <w:rsid w:val="00E32DF0"/>
    <w:rsid w:val="00E46710"/>
    <w:rsid w:val="00E5001C"/>
    <w:rsid w:val="00E557EC"/>
    <w:rsid w:val="00E57382"/>
    <w:rsid w:val="00E6594E"/>
    <w:rsid w:val="00E66971"/>
    <w:rsid w:val="00E70500"/>
    <w:rsid w:val="00E72626"/>
    <w:rsid w:val="00E75AE5"/>
    <w:rsid w:val="00E909CA"/>
    <w:rsid w:val="00E91EBD"/>
    <w:rsid w:val="00E97F56"/>
    <w:rsid w:val="00EA472E"/>
    <w:rsid w:val="00EB143E"/>
    <w:rsid w:val="00EB2405"/>
    <w:rsid w:val="00EB6B45"/>
    <w:rsid w:val="00EB7B4B"/>
    <w:rsid w:val="00EC06C9"/>
    <w:rsid w:val="00ED786B"/>
    <w:rsid w:val="00EE2940"/>
    <w:rsid w:val="00EE3100"/>
    <w:rsid w:val="00EE3756"/>
    <w:rsid w:val="00EE4C2F"/>
    <w:rsid w:val="00EE5997"/>
    <w:rsid w:val="00EE5D69"/>
    <w:rsid w:val="00EE730B"/>
    <w:rsid w:val="00EE7413"/>
    <w:rsid w:val="00EE7886"/>
    <w:rsid w:val="00EF2033"/>
    <w:rsid w:val="00EF2A91"/>
    <w:rsid w:val="00EF3525"/>
    <w:rsid w:val="00F01657"/>
    <w:rsid w:val="00F0731C"/>
    <w:rsid w:val="00F2062F"/>
    <w:rsid w:val="00F21B37"/>
    <w:rsid w:val="00F26E9C"/>
    <w:rsid w:val="00F2735B"/>
    <w:rsid w:val="00F32DD2"/>
    <w:rsid w:val="00F40AD0"/>
    <w:rsid w:val="00F4451D"/>
    <w:rsid w:val="00F572ED"/>
    <w:rsid w:val="00F634D4"/>
    <w:rsid w:val="00F67146"/>
    <w:rsid w:val="00F6726A"/>
    <w:rsid w:val="00F76DEF"/>
    <w:rsid w:val="00F96568"/>
    <w:rsid w:val="00FA6C3F"/>
    <w:rsid w:val="00FB5F7D"/>
    <w:rsid w:val="00FB745F"/>
    <w:rsid w:val="00FC020F"/>
    <w:rsid w:val="00FC6A35"/>
    <w:rsid w:val="00FD1E1D"/>
    <w:rsid w:val="00FE1452"/>
    <w:rsid w:val="00FE153A"/>
    <w:rsid w:val="00FE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51C5B30"/>
  <w15:docId w15:val="{CE975446-E406-4514-9F94-546E9CB1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25FC"/>
    <w:pPr>
      <w:keepNext/>
      <w:spacing w:after="240" w:line="288" w:lineRule="auto"/>
      <w:jc w:val="center"/>
      <w:outlineLvl w:val="1"/>
    </w:pPr>
    <w:rPr>
      <w:rFonts w:ascii="Arial" w:hAnsi="Arial"/>
      <w:b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uiPriority w:val="9"/>
    <w:rsid w:val="008F25FC"/>
    <w:rPr>
      <w:rFonts w:ascii="Arial" w:eastAsia="Times New Roman" w:hAnsi="Arial"/>
      <w:b/>
      <w:sz w:val="26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Trang%20t&#7843;i%20xu&#7889;ng\Mau%20de%20cuong%20chi%20tiet%202015\Mau%20de%20cuong%20chi%20tiet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BE08C-8BDE-46D1-881A-0233A3A0C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 2015</Template>
  <TotalTime>46</TotalTime>
  <Pages>5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Nguyen Thi Nu</cp:lastModifiedBy>
  <cp:revision>26</cp:revision>
  <cp:lastPrinted>2018-05-17T04:39:00Z</cp:lastPrinted>
  <dcterms:created xsi:type="dcterms:W3CDTF">2018-07-18T03:05:00Z</dcterms:created>
  <dcterms:modified xsi:type="dcterms:W3CDTF">2020-03-30T02:10:00Z</dcterms:modified>
</cp:coreProperties>
</file>