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9F7088" w:rsidRPr="006D2415" w14:paraId="339FD070" w14:textId="77777777" w:rsidTr="009F7088">
        <w:trPr>
          <w:trHeight w:val="960"/>
          <w:jc w:val="center"/>
        </w:trPr>
        <w:tc>
          <w:tcPr>
            <w:tcW w:w="4410" w:type="dxa"/>
            <w:hideMark/>
          </w:tcPr>
          <w:p w14:paraId="06FF8DB2" w14:textId="77777777" w:rsidR="009F7088" w:rsidRPr="006D2415" w:rsidRDefault="00560F08" w:rsidP="00527027">
            <w:pPr>
              <w:pStyle w:val="Normal1"/>
              <w:widowControl w:val="0"/>
              <w:spacing w:before="0"/>
              <w:ind w:left="0" w:firstLine="0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pict w14:anchorId="43BC82F7">
                <v:line id="Straight Connector 1" o:spid="_x0000_s1028" style="position:absolute;left:0;text-align:left;z-index:251657728;visibility:visible;mso-wrap-distance-top:-8e-5mm;mso-wrap-distance-bottom:-8e-5mm" from="62.55pt,29.5pt" to="137.5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.5pt"/>
              </w:pict>
            </w:r>
            <w:r w:rsidR="009F7088" w:rsidRPr="006D2415">
              <w:rPr>
                <w:bCs/>
                <w:sz w:val="24"/>
              </w:rPr>
              <w:t>BỘ GIÁO DỤC VÀ ĐÀO TẠO</w:t>
            </w:r>
          </w:p>
          <w:p w14:paraId="14EBA79B" w14:textId="77777777" w:rsidR="009F7088" w:rsidRPr="006D2415" w:rsidRDefault="009F7088" w:rsidP="00527027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6D2415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hideMark/>
          </w:tcPr>
          <w:p w14:paraId="2F8992CB" w14:textId="77777777" w:rsidR="009F7088" w:rsidRPr="006D2415" w:rsidRDefault="009F7088" w:rsidP="00527027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6D2415">
              <w:rPr>
                <w:b/>
                <w:bCs/>
                <w:sz w:val="24"/>
              </w:rPr>
              <w:t>CỘNG HÒA XÃ HỘI CHỦ NGHĨA VIỆT NAM</w:t>
            </w:r>
          </w:p>
          <w:p w14:paraId="4BD13309" w14:textId="77777777" w:rsidR="009F7088" w:rsidRPr="006D2415" w:rsidRDefault="009F7088" w:rsidP="00527027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sz w:val="24"/>
                <w:u w:val="single"/>
              </w:rPr>
            </w:pPr>
            <w:r w:rsidRPr="006D2415">
              <w:rPr>
                <w:b/>
                <w:bCs/>
                <w:sz w:val="24"/>
                <w:u w:val="single"/>
              </w:rPr>
              <w:t>Độc lập - Tự do - Hạnh Phúc</w:t>
            </w:r>
          </w:p>
        </w:tc>
      </w:tr>
    </w:tbl>
    <w:p w14:paraId="150C2F4F" w14:textId="77777777" w:rsidR="00527027" w:rsidRPr="006D2415" w:rsidRDefault="00527027" w:rsidP="00527027">
      <w:pPr>
        <w:pStyle w:val="Normal1"/>
        <w:spacing w:before="0"/>
        <w:ind w:left="0" w:firstLine="0"/>
        <w:jc w:val="center"/>
        <w:rPr>
          <w:b/>
          <w:bCs/>
          <w:sz w:val="24"/>
        </w:rPr>
      </w:pPr>
    </w:p>
    <w:p w14:paraId="0F7F9C47" w14:textId="77777777" w:rsidR="00744C77" w:rsidRPr="006D2415" w:rsidRDefault="00744C77" w:rsidP="00527027">
      <w:pPr>
        <w:pStyle w:val="Normal1"/>
        <w:spacing w:before="0"/>
        <w:ind w:left="0" w:firstLine="0"/>
        <w:jc w:val="center"/>
        <w:rPr>
          <w:b/>
          <w:bCs/>
          <w:sz w:val="24"/>
        </w:rPr>
      </w:pPr>
      <w:r w:rsidRPr="006D2415">
        <w:rPr>
          <w:b/>
          <w:bCs/>
          <w:sz w:val="24"/>
          <w:lang w:val="vi-VN"/>
        </w:rPr>
        <w:t>Đ</w:t>
      </w:r>
      <w:r w:rsidRPr="006D2415">
        <w:rPr>
          <w:b/>
          <w:bCs/>
          <w:sz w:val="24"/>
        </w:rPr>
        <w:t>Ề</w:t>
      </w:r>
      <w:r w:rsidRPr="006D2415">
        <w:rPr>
          <w:b/>
          <w:bCs/>
          <w:sz w:val="24"/>
          <w:lang w:val="vi-VN"/>
        </w:rPr>
        <w:t xml:space="preserve"> CƯƠNG CHI TIẾT HỌC PHẦN</w:t>
      </w:r>
    </w:p>
    <w:p w14:paraId="2D9B1A93" w14:textId="77777777" w:rsidR="009F7088" w:rsidRPr="006D2415" w:rsidRDefault="009F7088" w:rsidP="00527027">
      <w:pPr>
        <w:pStyle w:val="Normal1"/>
        <w:spacing w:before="0"/>
        <w:ind w:left="0" w:firstLine="0"/>
        <w:jc w:val="center"/>
        <w:rPr>
          <w:bCs/>
          <w:sz w:val="24"/>
        </w:rPr>
      </w:pPr>
    </w:p>
    <w:p w14:paraId="32573785" w14:textId="77777777" w:rsidR="009F7088" w:rsidRPr="006D2415" w:rsidRDefault="009F7088" w:rsidP="00AA7DE4">
      <w:pPr>
        <w:pStyle w:val="BodyText2"/>
        <w:spacing w:after="0" w:line="240" w:lineRule="auto"/>
        <w:jc w:val="both"/>
        <w:rPr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1. </w:t>
      </w:r>
      <w:r w:rsidR="00B60DAC" w:rsidRPr="006D2415">
        <w:rPr>
          <w:b/>
          <w:bCs/>
          <w:sz w:val="24"/>
          <w:szCs w:val="24"/>
        </w:rPr>
        <w:t>Tên</w:t>
      </w:r>
      <w:r w:rsidR="00B60DAC" w:rsidRPr="006D2415">
        <w:rPr>
          <w:b/>
          <w:bCs/>
          <w:sz w:val="24"/>
          <w:szCs w:val="24"/>
          <w:lang w:val="vi-VN"/>
        </w:rPr>
        <w:t xml:space="preserve"> học phần</w:t>
      </w:r>
      <w:r w:rsidR="00B60DAC" w:rsidRPr="006D2415">
        <w:rPr>
          <w:b/>
          <w:bCs/>
          <w:sz w:val="24"/>
          <w:szCs w:val="24"/>
        </w:rPr>
        <w:t>:</w:t>
      </w:r>
      <w:r w:rsidR="00AA7DE4" w:rsidRPr="006D2415">
        <w:rPr>
          <w:b/>
          <w:bCs/>
          <w:sz w:val="24"/>
          <w:szCs w:val="24"/>
        </w:rPr>
        <w:t xml:space="preserve"> </w:t>
      </w:r>
      <w:r w:rsidR="00252D3B" w:rsidRPr="006D2415">
        <w:rPr>
          <w:bCs/>
          <w:i/>
          <w:sz w:val="24"/>
          <w:szCs w:val="24"/>
        </w:rPr>
        <w:t>Đồ án</w:t>
      </w:r>
      <w:r w:rsidRPr="006D2415">
        <w:rPr>
          <w:bCs/>
          <w:i/>
          <w:sz w:val="24"/>
          <w:szCs w:val="24"/>
        </w:rPr>
        <w:t xml:space="preserve"> </w:t>
      </w:r>
      <w:r w:rsidR="00D04471" w:rsidRPr="006D2415">
        <w:rPr>
          <w:bCs/>
          <w:i/>
          <w:sz w:val="24"/>
          <w:szCs w:val="24"/>
        </w:rPr>
        <w:t xml:space="preserve">môn học </w:t>
      </w:r>
      <w:r w:rsidRPr="006D2415">
        <w:rPr>
          <w:bCs/>
          <w:i/>
          <w:sz w:val="24"/>
          <w:szCs w:val="24"/>
        </w:rPr>
        <w:t xml:space="preserve">địa chất công trình </w:t>
      </w:r>
      <w:r w:rsidR="001747B1" w:rsidRPr="006D2415">
        <w:rPr>
          <w:bCs/>
          <w:i/>
          <w:sz w:val="24"/>
          <w:szCs w:val="24"/>
        </w:rPr>
        <w:t>chuyên môn</w:t>
      </w:r>
      <w:r w:rsidR="00AA7DE4" w:rsidRPr="006D2415">
        <w:rPr>
          <w:bCs/>
          <w:i/>
          <w:sz w:val="24"/>
          <w:szCs w:val="24"/>
        </w:rPr>
        <w:t xml:space="preserve"> (</w:t>
      </w:r>
      <w:r w:rsidR="0031720D" w:rsidRPr="006D2415">
        <w:rPr>
          <w:i/>
          <w:sz w:val="24"/>
          <w:szCs w:val="24"/>
        </w:rPr>
        <w:t>Project</w:t>
      </w:r>
      <w:r w:rsidR="00555D9F" w:rsidRPr="006D2415">
        <w:rPr>
          <w:i/>
          <w:sz w:val="24"/>
          <w:szCs w:val="24"/>
        </w:rPr>
        <w:t xml:space="preserve"> of </w:t>
      </w:r>
      <w:r w:rsidR="009F2870" w:rsidRPr="006D2415">
        <w:rPr>
          <w:i/>
          <w:sz w:val="24"/>
          <w:szCs w:val="24"/>
        </w:rPr>
        <w:t>Engineering Geology Investigation</w:t>
      </w:r>
      <w:r w:rsidR="00AA7DE4" w:rsidRPr="006D2415">
        <w:rPr>
          <w:i/>
          <w:sz w:val="24"/>
          <w:szCs w:val="24"/>
        </w:rPr>
        <w:t>)</w:t>
      </w:r>
    </w:p>
    <w:p w14:paraId="56F9B30B" w14:textId="77777777" w:rsidR="00527027" w:rsidRPr="006D2415" w:rsidRDefault="00527027" w:rsidP="00527027">
      <w:pPr>
        <w:pStyle w:val="BodyText2"/>
        <w:spacing w:after="0" w:line="240" w:lineRule="auto"/>
        <w:jc w:val="both"/>
        <w:rPr>
          <w:b/>
          <w:sz w:val="24"/>
          <w:szCs w:val="24"/>
        </w:rPr>
      </w:pPr>
    </w:p>
    <w:p w14:paraId="4456A302" w14:textId="77777777" w:rsidR="009F7088" w:rsidRPr="006D2415" w:rsidRDefault="00744C77" w:rsidP="003C00D4">
      <w:pPr>
        <w:pStyle w:val="BodyText2"/>
        <w:spacing w:after="0" w:line="240" w:lineRule="auto"/>
        <w:ind w:firstLine="426"/>
        <w:jc w:val="both"/>
        <w:rPr>
          <w:sz w:val="24"/>
          <w:szCs w:val="24"/>
        </w:rPr>
      </w:pPr>
      <w:r w:rsidRPr="006D2415">
        <w:rPr>
          <w:b/>
          <w:sz w:val="24"/>
          <w:szCs w:val="24"/>
          <w:lang w:val="vi-VN"/>
        </w:rPr>
        <w:t>Mã số học phần:</w:t>
      </w:r>
      <w:r w:rsidR="008A6501" w:rsidRPr="006D2415">
        <w:rPr>
          <w:sz w:val="24"/>
          <w:szCs w:val="24"/>
        </w:rPr>
        <w:t xml:space="preserve"> </w:t>
      </w:r>
      <w:r w:rsidR="00D04471" w:rsidRPr="006D2415">
        <w:rPr>
          <w:sz w:val="24"/>
          <w:szCs w:val="24"/>
        </w:rPr>
        <w:t>7</w:t>
      </w:r>
      <w:r w:rsidR="00C1366B" w:rsidRPr="006D2415">
        <w:rPr>
          <w:sz w:val="24"/>
          <w:szCs w:val="24"/>
        </w:rPr>
        <w:t>0405</w:t>
      </w:r>
      <w:r w:rsidR="00D04471" w:rsidRPr="006D2415">
        <w:rPr>
          <w:sz w:val="24"/>
          <w:szCs w:val="24"/>
        </w:rPr>
        <w:t>18</w:t>
      </w:r>
    </w:p>
    <w:p w14:paraId="4AB860CA" w14:textId="77777777" w:rsidR="00744C77" w:rsidRPr="006D2415" w:rsidRDefault="00744C77" w:rsidP="003C00D4">
      <w:pPr>
        <w:pStyle w:val="BodyText2"/>
        <w:spacing w:after="0" w:line="240" w:lineRule="auto"/>
        <w:ind w:firstLine="426"/>
        <w:jc w:val="both"/>
        <w:rPr>
          <w:sz w:val="24"/>
          <w:szCs w:val="24"/>
        </w:rPr>
      </w:pPr>
      <w:r w:rsidRPr="006D2415">
        <w:rPr>
          <w:b/>
          <w:bCs/>
          <w:sz w:val="24"/>
          <w:szCs w:val="24"/>
        </w:rPr>
        <w:t>Số tín chỉ học phần:</w:t>
      </w:r>
      <w:r w:rsidR="008A6501" w:rsidRPr="006D2415">
        <w:rPr>
          <w:b/>
          <w:bCs/>
          <w:sz w:val="24"/>
          <w:szCs w:val="24"/>
        </w:rPr>
        <w:t xml:space="preserve"> </w:t>
      </w:r>
      <w:r w:rsidR="009F7088" w:rsidRPr="006D2415">
        <w:rPr>
          <w:bCs/>
          <w:sz w:val="24"/>
          <w:szCs w:val="24"/>
        </w:rPr>
        <w:t>01</w:t>
      </w:r>
      <w:r w:rsidR="00527027" w:rsidRPr="006D2415">
        <w:rPr>
          <w:bCs/>
          <w:sz w:val="24"/>
          <w:szCs w:val="24"/>
        </w:rPr>
        <w:t xml:space="preserve"> (0-0-3)</w:t>
      </w:r>
    </w:p>
    <w:p w14:paraId="1E65EFCA" w14:textId="77777777" w:rsidR="006447AD" w:rsidRPr="006D2415" w:rsidRDefault="00744C77" w:rsidP="003C00D4">
      <w:pPr>
        <w:pStyle w:val="BodyText2"/>
        <w:spacing w:after="0" w:line="240" w:lineRule="auto"/>
        <w:ind w:firstLine="426"/>
        <w:jc w:val="both"/>
        <w:rPr>
          <w:b/>
          <w:sz w:val="24"/>
          <w:szCs w:val="24"/>
        </w:rPr>
      </w:pPr>
      <w:r w:rsidRPr="006D2415">
        <w:rPr>
          <w:b/>
          <w:sz w:val="24"/>
          <w:szCs w:val="24"/>
          <w:lang w:val="vi-VN"/>
        </w:rPr>
        <w:t>Số tiết học phần:</w:t>
      </w:r>
      <w:r w:rsidR="004A21C9" w:rsidRPr="006D2415">
        <w:rPr>
          <w:b/>
          <w:sz w:val="24"/>
          <w:szCs w:val="24"/>
        </w:rPr>
        <w:t xml:space="preserve"> </w:t>
      </w:r>
    </w:p>
    <w:p w14:paraId="47ACDA05" w14:textId="77777777" w:rsidR="00527027" w:rsidRPr="006D2415" w:rsidRDefault="00527027" w:rsidP="00527027">
      <w:pPr>
        <w:pStyle w:val="ListParagraph"/>
        <w:ind w:firstLine="720"/>
        <w:jc w:val="both"/>
        <w:rPr>
          <w:noProof/>
          <w:lang w:val="en-GB"/>
        </w:rPr>
      </w:pPr>
      <w:r w:rsidRPr="006D2415">
        <w:rPr>
          <w:noProof/>
          <w:lang w:val="en-GB"/>
        </w:rPr>
        <w:t>Lý thuyết: 0 tiết</w:t>
      </w:r>
      <w:r w:rsidRPr="006D2415">
        <w:rPr>
          <w:noProof/>
          <w:lang w:val="en-GB"/>
        </w:rPr>
        <w:tab/>
      </w:r>
      <w:r w:rsidRPr="006D2415">
        <w:rPr>
          <w:noProof/>
          <w:lang w:val="en-GB"/>
        </w:rPr>
        <w:tab/>
        <w:t>Bài tập:  0 tiết</w:t>
      </w:r>
      <w:r w:rsidRPr="006D2415">
        <w:rPr>
          <w:noProof/>
          <w:lang w:val="en-GB"/>
        </w:rPr>
        <w:tab/>
      </w:r>
      <w:r w:rsidRPr="006D2415">
        <w:rPr>
          <w:noProof/>
          <w:lang w:val="en-GB"/>
        </w:rPr>
        <w:tab/>
      </w:r>
      <w:r w:rsidRPr="006D2415">
        <w:rPr>
          <w:noProof/>
          <w:lang w:val="en-GB"/>
        </w:rPr>
        <w:tab/>
        <w:t xml:space="preserve">Thực hành: </w:t>
      </w:r>
      <w:r w:rsidR="00BF39DB" w:rsidRPr="006D2415">
        <w:rPr>
          <w:noProof/>
          <w:lang w:val="en-GB"/>
        </w:rPr>
        <w:t>0</w:t>
      </w:r>
      <w:r w:rsidRPr="006D2415">
        <w:rPr>
          <w:noProof/>
          <w:lang w:val="en-GB"/>
        </w:rPr>
        <w:t xml:space="preserve"> tiết</w:t>
      </w:r>
    </w:p>
    <w:p w14:paraId="4D34D027" w14:textId="77777777" w:rsidR="00527027" w:rsidRPr="006D2415" w:rsidRDefault="00527027" w:rsidP="00527027">
      <w:pPr>
        <w:pStyle w:val="BodyText2"/>
        <w:spacing w:after="0" w:line="240" w:lineRule="auto"/>
        <w:ind w:left="711" w:firstLine="720"/>
        <w:jc w:val="both"/>
        <w:rPr>
          <w:b/>
          <w:bCs/>
          <w:sz w:val="24"/>
          <w:szCs w:val="24"/>
        </w:rPr>
      </w:pPr>
      <w:r w:rsidRPr="006D2415">
        <w:rPr>
          <w:noProof/>
        </w:rPr>
        <w:t>Thực tập: 0 tiết</w:t>
      </w:r>
      <w:r w:rsidRPr="006D2415">
        <w:rPr>
          <w:noProof/>
        </w:rPr>
        <w:tab/>
      </w:r>
      <w:r w:rsidRPr="006D2415">
        <w:rPr>
          <w:noProof/>
        </w:rPr>
        <w:tab/>
        <w:t>Đồ án: 15 tiết</w:t>
      </w:r>
      <w:r w:rsidRPr="006D2415">
        <w:rPr>
          <w:noProof/>
        </w:rPr>
        <w:tab/>
      </w:r>
      <w:r w:rsidRPr="006D2415">
        <w:rPr>
          <w:noProof/>
        </w:rPr>
        <w:tab/>
      </w:r>
      <w:r w:rsidRPr="006D2415">
        <w:rPr>
          <w:noProof/>
        </w:rPr>
        <w:tab/>
        <w:t xml:space="preserve">Tự học:   </w:t>
      </w:r>
      <w:r w:rsidR="000B6179" w:rsidRPr="006D2415">
        <w:rPr>
          <w:noProof/>
        </w:rPr>
        <w:t>45</w:t>
      </w:r>
      <w:r w:rsidRPr="006D2415">
        <w:rPr>
          <w:noProof/>
        </w:rPr>
        <w:t xml:space="preserve"> tiết</w:t>
      </w:r>
      <w:r w:rsidRPr="006D2415">
        <w:rPr>
          <w:b/>
          <w:bCs/>
          <w:sz w:val="24"/>
          <w:szCs w:val="24"/>
        </w:rPr>
        <w:t xml:space="preserve"> </w:t>
      </w:r>
    </w:p>
    <w:p w14:paraId="7E2235F1" w14:textId="77777777" w:rsidR="009F7088" w:rsidRPr="006D2415" w:rsidRDefault="009F7088" w:rsidP="00527027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2. </w:t>
      </w:r>
      <w:r w:rsidR="00744C77" w:rsidRPr="006D2415">
        <w:rPr>
          <w:b/>
          <w:bCs/>
          <w:sz w:val="24"/>
          <w:szCs w:val="24"/>
        </w:rPr>
        <w:t xml:space="preserve">Đơn vị </w:t>
      </w:r>
      <w:r w:rsidR="004A21C9" w:rsidRPr="006D2415">
        <w:rPr>
          <w:b/>
          <w:bCs/>
          <w:sz w:val="24"/>
          <w:szCs w:val="24"/>
        </w:rPr>
        <w:t xml:space="preserve">quản lý </w:t>
      </w:r>
      <w:r w:rsidR="00744C77" w:rsidRPr="006D2415">
        <w:rPr>
          <w:b/>
          <w:bCs/>
          <w:sz w:val="24"/>
          <w:szCs w:val="24"/>
        </w:rPr>
        <w:t>học phần</w:t>
      </w:r>
    </w:p>
    <w:p w14:paraId="017C4D39" w14:textId="77777777" w:rsidR="003F5908" w:rsidRPr="006D2415" w:rsidRDefault="009F7088" w:rsidP="00A360F3">
      <w:pPr>
        <w:pStyle w:val="BodyText2"/>
        <w:spacing w:after="0" w:line="240" w:lineRule="auto"/>
        <w:ind w:firstLine="426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2.1. </w:t>
      </w:r>
      <w:r w:rsidR="003F5908" w:rsidRPr="006D2415">
        <w:rPr>
          <w:b/>
          <w:sz w:val="24"/>
          <w:szCs w:val="24"/>
        </w:rPr>
        <w:t>Giảng viên giảng dạy:</w:t>
      </w:r>
      <w:r w:rsidR="006D03CF" w:rsidRPr="006D2415">
        <w:rPr>
          <w:b/>
          <w:sz w:val="24"/>
          <w:szCs w:val="24"/>
          <w:lang w:val="vi-VN"/>
        </w:rPr>
        <w:tab/>
      </w:r>
      <w:r w:rsidRPr="006D2415">
        <w:rPr>
          <w:b/>
          <w:sz w:val="24"/>
          <w:szCs w:val="24"/>
          <w:lang w:val="vi-VN"/>
        </w:rPr>
        <w:tab/>
      </w:r>
      <w:r w:rsidRPr="006D2415">
        <w:rPr>
          <w:b/>
          <w:sz w:val="24"/>
          <w:szCs w:val="24"/>
          <w:lang w:val="vi-VN"/>
        </w:rPr>
        <w:tab/>
      </w:r>
      <w:r w:rsidR="00E64266" w:rsidRPr="006D2415">
        <w:rPr>
          <w:b/>
          <w:sz w:val="24"/>
          <w:szCs w:val="24"/>
          <w:lang w:val="vi-VN"/>
        </w:rPr>
        <w:tab/>
      </w:r>
      <w:r w:rsidR="006D03CF" w:rsidRPr="006D2415">
        <w:rPr>
          <w:b/>
          <w:sz w:val="24"/>
          <w:szCs w:val="24"/>
        </w:rPr>
        <w:t>Mã giảng viên</w:t>
      </w:r>
    </w:p>
    <w:p w14:paraId="18AB4220" w14:textId="77777777" w:rsidR="00C30DB3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1</w:t>
      </w:r>
      <w:r w:rsidR="00C30DB3" w:rsidRPr="006D2415">
        <w:rPr>
          <w:sz w:val="24"/>
          <w:szCs w:val="24"/>
        </w:rPr>
        <w:t xml:space="preserve">. ThS. </w:t>
      </w:r>
      <w:r w:rsidR="000E1C65" w:rsidRPr="006D2415">
        <w:rPr>
          <w:sz w:val="24"/>
          <w:szCs w:val="24"/>
        </w:rPr>
        <w:t>Phạm Minh Tuấn</w:t>
      </w:r>
      <w:r w:rsidR="00C30DB3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C30DB3" w:rsidRPr="006D2415">
        <w:rPr>
          <w:sz w:val="24"/>
          <w:szCs w:val="24"/>
        </w:rPr>
        <w:t>0405-</w:t>
      </w:r>
      <w:r w:rsidR="00272ED4" w:rsidRPr="006D2415">
        <w:rPr>
          <w:sz w:val="24"/>
          <w:szCs w:val="24"/>
        </w:rPr>
        <w:t>09</w:t>
      </w:r>
    </w:p>
    <w:p w14:paraId="7D1484DD" w14:textId="77777777" w:rsidR="00C30DB3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2</w:t>
      </w:r>
      <w:r w:rsidR="00C30DB3" w:rsidRPr="006D2415">
        <w:rPr>
          <w:sz w:val="24"/>
          <w:szCs w:val="24"/>
        </w:rPr>
        <w:t>. TS. Bùi Trường Sơn</w:t>
      </w:r>
      <w:r w:rsidR="00C30DB3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C30DB3" w:rsidRPr="006D2415">
        <w:rPr>
          <w:sz w:val="24"/>
          <w:szCs w:val="24"/>
        </w:rPr>
        <w:t>0405-10</w:t>
      </w:r>
    </w:p>
    <w:p w14:paraId="173A0351" w14:textId="77777777" w:rsidR="006A0585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3</w:t>
      </w:r>
      <w:r w:rsidR="006A0585" w:rsidRPr="006D2415">
        <w:rPr>
          <w:sz w:val="24"/>
          <w:szCs w:val="24"/>
        </w:rPr>
        <w:t>. TS. Nguyễn Văn Phóng</w:t>
      </w:r>
      <w:r w:rsidR="006A0585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6A0585" w:rsidRPr="006D2415">
        <w:rPr>
          <w:sz w:val="24"/>
          <w:szCs w:val="24"/>
        </w:rPr>
        <w:t>0405-11</w:t>
      </w:r>
    </w:p>
    <w:p w14:paraId="279E0162" w14:textId="77777777" w:rsidR="00272ED4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4</w:t>
      </w:r>
      <w:r w:rsidR="00272ED4" w:rsidRPr="006D2415">
        <w:rPr>
          <w:sz w:val="24"/>
          <w:szCs w:val="24"/>
        </w:rPr>
        <w:t xml:space="preserve">. TS. Nguyễn Thị Nụ </w:t>
      </w:r>
      <w:r w:rsidR="00272ED4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272ED4" w:rsidRPr="006D2415">
        <w:rPr>
          <w:sz w:val="24"/>
          <w:szCs w:val="24"/>
        </w:rPr>
        <w:t>0405-12</w:t>
      </w:r>
    </w:p>
    <w:p w14:paraId="73A7E6F6" w14:textId="77777777" w:rsidR="00C30DB3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5</w:t>
      </w:r>
      <w:r w:rsidR="00527027" w:rsidRPr="006D2415">
        <w:rPr>
          <w:sz w:val="24"/>
          <w:szCs w:val="24"/>
        </w:rPr>
        <w:t>. T</w:t>
      </w:r>
      <w:r w:rsidR="00C30DB3" w:rsidRPr="006D2415">
        <w:rPr>
          <w:sz w:val="24"/>
          <w:szCs w:val="24"/>
        </w:rPr>
        <w:t xml:space="preserve">S. Nhữ Việt Hà </w:t>
      </w:r>
      <w:r w:rsidR="00C30DB3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C30DB3" w:rsidRPr="006D2415">
        <w:rPr>
          <w:sz w:val="24"/>
          <w:szCs w:val="24"/>
        </w:rPr>
        <w:t>0405-14</w:t>
      </w:r>
    </w:p>
    <w:p w14:paraId="0B546DD2" w14:textId="77777777" w:rsidR="000E1C65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6</w:t>
      </w:r>
      <w:r w:rsidR="000E1C65" w:rsidRPr="006D2415">
        <w:rPr>
          <w:sz w:val="24"/>
          <w:szCs w:val="24"/>
        </w:rPr>
        <w:t>. T</w:t>
      </w:r>
      <w:r w:rsidR="000E1C65" w:rsidRPr="006D2415">
        <w:rPr>
          <w:sz w:val="24"/>
          <w:szCs w:val="24"/>
          <w:lang w:val="vi-VN"/>
        </w:rPr>
        <w:t>h</w:t>
      </w:r>
      <w:r w:rsidR="000E1C65" w:rsidRPr="006D2415">
        <w:rPr>
          <w:sz w:val="24"/>
          <w:szCs w:val="24"/>
        </w:rPr>
        <w:t>S. Phạm Thị Việt Nga</w:t>
      </w:r>
      <w:r w:rsidR="000E1C65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0E1C65" w:rsidRPr="006D2415">
        <w:rPr>
          <w:sz w:val="24"/>
          <w:szCs w:val="24"/>
        </w:rPr>
        <w:t>0405-</w:t>
      </w:r>
      <w:r w:rsidR="00272ED4" w:rsidRPr="006D2415">
        <w:rPr>
          <w:sz w:val="24"/>
          <w:szCs w:val="24"/>
        </w:rPr>
        <w:t>16</w:t>
      </w:r>
    </w:p>
    <w:p w14:paraId="4105CDE8" w14:textId="77777777" w:rsidR="00272ED4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7</w:t>
      </w:r>
      <w:r w:rsidR="00272ED4" w:rsidRPr="006D2415">
        <w:rPr>
          <w:sz w:val="24"/>
          <w:szCs w:val="24"/>
        </w:rPr>
        <w:t>. ThS. Vũ Thái Linh</w:t>
      </w:r>
      <w:r w:rsidR="00272ED4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0468AF" w:rsidRPr="006D2415">
        <w:rPr>
          <w:sz w:val="24"/>
          <w:szCs w:val="24"/>
        </w:rPr>
        <w:t xml:space="preserve">            </w:t>
      </w:r>
      <w:r w:rsidR="00527027" w:rsidRPr="006D2415">
        <w:rPr>
          <w:sz w:val="24"/>
          <w:szCs w:val="24"/>
        </w:rPr>
        <w:tab/>
      </w:r>
      <w:r w:rsidR="00272ED4" w:rsidRPr="006D2415">
        <w:rPr>
          <w:sz w:val="24"/>
          <w:szCs w:val="24"/>
        </w:rPr>
        <w:t>0405-</w:t>
      </w:r>
      <w:r w:rsidR="00CE21D2" w:rsidRPr="006D2415">
        <w:rPr>
          <w:sz w:val="24"/>
          <w:szCs w:val="24"/>
        </w:rPr>
        <w:t>19</w:t>
      </w:r>
    </w:p>
    <w:p w14:paraId="16B9151A" w14:textId="77777777" w:rsidR="006A0585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8</w:t>
      </w:r>
      <w:r w:rsidR="006A0585" w:rsidRPr="006D2415">
        <w:rPr>
          <w:sz w:val="24"/>
          <w:szCs w:val="24"/>
        </w:rPr>
        <w:t>. ThS. Bùi Văn Bình</w:t>
      </w:r>
      <w:r w:rsidR="006A0585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0468AF" w:rsidRPr="006D2415">
        <w:rPr>
          <w:sz w:val="24"/>
          <w:szCs w:val="24"/>
        </w:rPr>
        <w:t xml:space="preserve">            </w:t>
      </w:r>
      <w:r w:rsidR="00527027" w:rsidRPr="006D2415">
        <w:rPr>
          <w:sz w:val="24"/>
          <w:szCs w:val="24"/>
        </w:rPr>
        <w:tab/>
      </w:r>
      <w:r w:rsidR="006A0585" w:rsidRPr="006D2415">
        <w:rPr>
          <w:sz w:val="24"/>
          <w:szCs w:val="24"/>
        </w:rPr>
        <w:t>0405-21</w:t>
      </w:r>
    </w:p>
    <w:p w14:paraId="556B356D" w14:textId="77777777" w:rsidR="006A0585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9</w:t>
      </w:r>
      <w:r w:rsidR="006A0585" w:rsidRPr="006D2415">
        <w:rPr>
          <w:sz w:val="24"/>
          <w:szCs w:val="24"/>
        </w:rPr>
        <w:t>. T</w:t>
      </w:r>
      <w:r w:rsidR="006A0585" w:rsidRPr="006D2415">
        <w:rPr>
          <w:sz w:val="24"/>
          <w:szCs w:val="24"/>
          <w:lang w:val="vi-VN"/>
        </w:rPr>
        <w:t>h</w:t>
      </w:r>
      <w:r w:rsidR="006A0585" w:rsidRPr="006D2415">
        <w:rPr>
          <w:sz w:val="24"/>
          <w:szCs w:val="24"/>
        </w:rPr>
        <w:t>S. Dương Văn Bình</w:t>
      </w:r>
      <w:r w:rsidR="006A0585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6A0585" w:rsidRPr="006D2415">
        <w:rPr>
          <w:sz w:val="24"/>
          <w:szCs w:val="24"/>
        </w:rPr>
        <w:t>0405-20</w:t>
      </w:r>
    </w:p>
    <w:p w14:paraId="0CED6C2B" w14:textId="77777777" w:rsidR="000E1C65" w:rsidRPr="006D2415" w:rsidRDefault="00B45089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10</w:t>
      </w:r>
      <w:r w:rsidR="000E1C65" w:rsidRPr="006D2415">
        <w:rPr>
          <w:sz w:val="24"/>
          <w:szCs w:val="24"/>
        </w:rPr>
        <w:t>. ThS. Nguyễn Thành Dương</w:t>
      </w:r>
      <w:r w:rsidR="000E1C65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0E1C65" w:rsidRPr="006D2415">
        <w:rPr>
          <w:sz w:val="24"/>
          <w:szCs w:val="24"/>
        </w:rPr>
        <w:t>0405-2</w:t>
      </w:r>
      <w:r w:rsidR="00CE21D2" w:rsidRPr="006D2415">
        <w:rPr>
          <w:sz w:val="24"/>
          <w:szCs w:val="24"/>
        </w:rPr>
        <w:t>2</w:t>
      </w:r>
    </w:p>
    <w:p w14:paraId="0B5B71BC" w14:textId="77777777" w:rsidR="006A0585" w:rsidRPr="006D2415" w:rsidRDefault="00CE21D2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1</w:t>
      </w:r>
      <w:r w:rsidR="00B45089" w:rsidRPr="006D2415">
        <w:rPr>
          <w:sz w:val="24"/>
          <w:szCs w:val="24"/>
        </w:rPr>
        <w:t>1</w:t>
      </w:r>
      <w:r w:rsidR="006A0585" w:rsidRPr="006D2415">
        <w:rPr>
          <w:sz w:val="24"/>
          <w:szCs w:val="24"/>
        </w:rPr>
        <w:t>. ThS. Nguyễn Văn Hùng</w:t>
      </w:r>
      <w:r w:rsidR="006A0585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6A0585" w:rsidRPr="006D2415">
        <w:rPr>
          <w:sz w:val="24"/>
          <w:szCs w:val="24"/>
        </w:rPr>
        <w:t>0405-24</w:t>
      </w:r>
    </w:p>
    <w:p w14:paraId="4E26F10B" w14:textId="77777777" w:rsidR="006A0585" w:rsidRPr="006D2415" w:rsidRDefault="00CE21D2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>1</w:t>
      </w:r>
      <w:r w:rsidR="00B45089" w:rsidRPr="006D2415">
        <w:rPr>
          <w:sz w:val="24"/>
          <w:szCs w:val="24"/>
        </w:rPr>
        <w:t>2</w:t>
      </w:r>
      <w:r w:rsidR="006A0585" w:rsidRPr="006D2415">
        <w:rPr>
          <w:sz w:val="24"/>
          <w:szCs w:val="24"/>
        </w:rPr>
        <w:t>. ThS. Nguyễn Ngọc Dũng</w:t>
      </w:r>
      <w:r w:rsidR="006A0585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527027" w:rsidRPr="006D2415">
        <w:rPr>
          <w:sz w:val="24"/>
          <w:szCs w:val="24"/>
        </w:rPr>
        <w:tab/>
      </w:r>
      <w:r w:rsidR="006A0585" w:rsidRPr="006D2415">
        <w:rPr>
          <w:sz w:val="24"/>
          <w:szCs w:val="24"/>
        </w:rPr>
        <w:t>0405-23</w:t>
      </w:r>
    </w:p>
    <w:p w14:paraId="46FA123B" w14:textId="77777777" w:rsidR="00744C77" w:rsidRPr="006D2415" w:rsidRDefault="006447AD" w:rsidP="00A360F3">
      <w:pPr>
        <w:pStyle w:val="BodyText2"/>
        <w:spacing w:after="0" w:line="240" w:lineRule="auto"/>
        <w:ind w:firstLine="426"/>
        <w:jc w:val="both"/>
        <w:rPr>
          <w:b/>
          <w:sz w:val="24"/>
          <w:szCs w:val="24"/>
        </w:rPr>
      </w:pPr>
      <w:r w:rsidRPr="006D2415">
        <w:rPr>
          <w:b/>
          <w:sz w:val="24"/>
          <w:szCs w:val="24"/>
        </w:rPr>
        <w:t>2.2</w:t>
      </w:r>
      <w:r w:rsidR="003555B5" w:rsidRPr="006D2415">
        <w:rPr>
          <w:b/>
          <w:sz w:val="24"/>
          <w:szCs w:val="24"/>
        </w:rPr>
        <w:t>.</w:t>
      </w:r>
      <w:r w:rsidR="00527027" w:rsidRPr="006D2415">
        <w:rPr>
          <w:b/>
          <w:sz w:val="24"/>
          <w:szCs w:val="24"/>
        </w:rPr>
        <w:t xml:space="preserve">  </w:t>
      </w:r>
      <w:r w:rsidR="00744C77" w:rsidRPr="006D2415">
        <w:rPr>
          <w:b/>
          <w:sz w:val="24"/>
          <w:szCs w:val="24"/>
        </w:rPr>
        <w:t>Bộ môn:</w:t>
      </w:r>
      <w:r w:rsidR="008037F3" w:rsidRPr="006D2415">
        <w:rPr>
          <w:b/>
          <w:sz w:val="24"/>
          <w:szCs w:val="24"/>
        </w:rPr>
        <w:t xml:space="preserve"> </w:t>
      </w:r>
      <w:r w:rsidR="00527027" w:rsidRPr="006D2415">
        <w:rPr>
          <w:b/>
          <w:sz w:val="24"/>
          <w:szCs w:val="24"/>
        </w:rPr>
        <w:tab/>
      </w:r>
      <w:r w:rsidR="008037F3" w:rsidRPr="006D2415">
        <w:rPr>
          <w:sz w:val="24"/>
          <w:szCs w:val="24"/>
        </w:rPr>
        <w:t>Địa chất công trình</w:t>
      </w:r>
    </w:p>
    <w:p w14:paraId="029A361B" w14:textId="77777777" w:rsidR="00744C77" w:rsidRPr="006D2415" w:rsidRDefault="006447AD" w:rsidP="00A360F3">
      <w:pPr>
        <w:pStyle w:val="BodyText2"/>
        <w:spacing w:after="0" w:line="240" w:lineRule="auto"/>
        <w:ind w:firstLine="426"/>
        <w:jc w:val="both"/>
        <w:rPr>
          <w:sz w:val="24"/>
          <w:szCs w:val="24"/>
        </w:rPr>
      </w:pPr>
      <w:r w:rsidRPr="006D2415">
        <w:rPr>
          <w:b/>
          <w:sz w:val="24"/>
          <w:szCs w:val="24"/>
        </w:rPr>
        <w:t xml:space="preserve">2.3. </w:t>
      </w:r>
      <w:r w:rsidR="00527027" w:rsidRPr="006D2415">
        <w:rPr>
          <w:b/>
          <w:sz w:val="24"/>
          <w:szCs w:val="24"/>
        </w:rPr>
        <w:t xml:space="preserve"> </w:t>
      </w:r>
      <w:r w:rsidRPr="006D2415">
        <w:rPr>
          <w:b/>
          <w:sz w:val="24"/>
          <w:szCs w:val="24"/>
        </w:rPr>
        <w:t>Khoa:</w:t>
      </w:r>
      <w:r w:rsidR="008037F3" w:rsidRPr="006D2415">
        <w:rPr>
          <w:b/>
          <w:sz w:val="24"/>
          <w:szCs w:val="24"/>
        </w:rPr>
        <w:t xml:space="preserve"> </w:t>
      </w:r>
      <w:r w:rsidR="00F6726A" w:rsidRPr="006D2415">
        <w:rPr>
          <w:sz w:val="24"/>
          <w:szCs w:val="24"/>
        </w:rPr>
        <w:t>Khoa học và Kỹ thuật</w:t>
      </w:r>
      <w:r w:rsidR="00F6726A" w:rsidRPr="006D2415">
        <w:rPr>
          <w:b/>
          <w:sz w:val="24"/>
          <w:szCs w:val="24"/>
        </w:rPr>
        <w:t xml:space="preserve"> </w:t>
      </w:r>
      <w:r w:rsidR="008037F3" w:rsidRPr="006D2415">
        <w:rPr>
          <w:sz w:val="24"/>
          <w:szCs w:val="24"/>
        </w:rPr>
        <w:t>Địa chất</w:t>
      </w:r>
      <w:r w:rsidR="008037F3" w:rsidRPr="006D2415">
        <w:rPr>
          <w:b/>
          <w:sz w:val="24"/>
          <w:szCs w:val="24"/>
        </w:rPr>
        <w:t xml:space="preserve"> </w:t>
      </w:r>
    </w:p>
    <w:p w14:paraId="711A6706" w14:textId="77777777" w:rsidR="00744C77" w:rsidRPr="006D2415" w:rsidRDefault="009F7088" w:rsidP="00527027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3. </w:t>
      </w:r>
      <w:r w:rsidR="00744C77" w:rsidRPr="006D2415">
        <w:rPr>
          <w:b/>
          <w:bCs/>
          <w:sz w:val="24"/>
          <w:szCs w:val="24"/>
        </w:rPr>
        <w:t xml:space="preserve">Điều kiện </w:t>
      </w:r>
      <w:r w:rsidR="00DA409D" w:rsidRPr="006D2415">
        <w:rPr>
          <w:b/>
          <w:bCs/>
          <w:sz w:val="24"/>
          <w:szCs w:val="24"/>
        </w:rPr>
        <w:t>học học phần</w:t>
      </w:r>
    </w:p>
    <w:p w14:paraId="1CEF3A62" w14:textId="77777777" w:rsidR="00AF598D" w:rsidRPr="006D2415" w:rsidRDefault="00445F95" w:rsidP="00AF598D">
      <w:pPr>
        <w:pStyle w:val="BodyText2"/>
        <w:spacing w:after="0" w:line="240" w:lineRule="auto"/>
        <w:ind w:firstLine="426"/>
        <w:jc w:val="both"/>
        <w:rPr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>Học phần song hành</w:t>
      </w:r>
      <w:r w:rsidR="00AF598D" w:rsidRPr="006D2415">
        <w:rPr>
          <w:bCs/>
          <w:sz w:val="24"/>
          <w:szCs w:val="24"/>
        </w:rPr>
        <w:t xml:space="preserve">: </w:t>
      </w:r>
      <w:r w:rsidR="00AF598D" w:rsidRPr="006D2415">
        <w:rPr>
          <w:sz w:val="24"/>
          <w:szCs w:val="24"/>
        </w:rPr>
        <w:t>Địa chất công trình chuyên môn, 7040513</w:t>
      </w:r>
    </w:p>
    <w:p w14:paraId="209F8D0E" w14:textId="77777777" w:rsidR="009F7088" w:rsidRPr="006D2415" w:rsidRDefault="009F7088" w:rsidP="00A360F3">
      <w:pPr>
        <w:ind w:firstLine="426"/>
        <w:jc w:val="both"/>
        <w:rPr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3.1. </w:t>
      </w:r>
      <w:r w:rsidR="006D03CF" w:rsidRPr="006D2415">
        <w:rPr>
          <w:b/>
          <w:bCs/>
          <w:sz w:val="24"/>
          <w:szCs w:val="24"/>
        </w:rPr>
        <w:t>Môn học tiên quyết:</w:t>
      </w:r>
      <w:r w:rsidR="00527027" w:rsidRPr="006D2415">
        <w:rPr>
          <w:b/>
          <w:bCs/>
          <w:sz w:val="24"/>
          <w:szCs w:val="24"/>
        </w:rPr>
        <w:t xml:space="preserve"> </w:t>
      </w:r>
    </w:p>
    <w:p w14:paraId="23F3288E" w14:textId="77777777" w:rsidR="00514577" w:rsidRPr="006D2415" w:rsidRDefault="009F7088" w:rsidP="00A360F3">
      <w:pPr>
        <w:pStyle w:val="BodyText2"/>
        <w:spacing w:after="0" w:line="240" w:lineRule="auto"/>
        <w:ind w:firstLine="426"/>
        <w:jc w:val="both"/>
        <w:rPr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3.2. </w:t>
      </w:r>
      <w:r w:rsidR="006D03CF" w:rsidRPr="006D2415">
        <w:rPr>
          <w:b/>
          <w:bCs/>
          <w:sz w:val="24"/>
          <w:szCs w:val="24"/>
        </w:rPr>
        <w:t>Môn học học trước:</w:t>
      </w:r>
      <w:r w:rsidR="008037F3" w:rsidRPr="006D2415">
        <w:rPr>
          <w:b/>
          <w:bCs/>
          <w:sz w:val="24"/>
          <w:szCs w:val="24"/>
        </w:rPr>
        <w:t xml:space="preserve"> </w:t>
      </w:r>
      <w:r w:rsidRPr="006D2415">
        <w:rPr>
          <w:bCs/>
          <w:sz w:val="24"/>
          <w:szCs w:val="24"/>
        </w:rPr>
        <w:t>Không</w:t>
      </w:r>
    </w:p>
    <w:p w14:paraId="42679A97" w14:textId="77777777" w:rsidR="00527027" w:rsidRPr="006D2415" w:rsidRDefault="00514577" w:rsidP="00527027">
      <w:pPr>
        <w:jc w:val="both"/>
        <w:rPr>
          <w:b/>
          <w:sz w:val="24"/>
          <w:szCs w:val="24"/>
        </w:rPr>
      </w:pPr>
      <w:r w:rsidRPr="006D2415">
        <w:rPr>
          <w:b/>
          <w:bCs/>
          <w:sz w:val="24"/>
          <w:szCs w:val="24"/>
        </w:rPr>
        <w:t>4.</w:t>
      </w:r>
      <w:r w:rsidRPr="006D2415">
        <w:rPr>
          <w:bCs/>
          <w:sz w:val="24"/>
          <w:szCs w:val="24"/>
        </w:rPr>
        <w:t xml:space="preserve"> </w:t>
      </w:r>
      <w:r w:rsidR="00744C77" w:rsidRPr="006D2415">
        <w:rPr>
          <w:b/>
          <w:bCs/>
          <w:sz w:val="24"/>
          <w:szCs w:val="24"/>
        </w:rPr>
        <w:t>Mục tiêu của học phần</w:t>
      </w:r>
      <w:r w:rsidR="00DC64F1" w:rsidRPr="006D2415">
        <w:rPr>
          <w:b/>
          <w:bCs/>
          <w:sz w:val="24"/>
          <w:szCs w:val="24"/>
        </w:rPr>
        <w:t>:</w:t>
      </w:r>
      <w:r w:rsidR="00BA09EA" w:rsidRPr="006D2415">
        <w:rPr>
          <w:b/>
          <w:bCs/>
          <w:sz w:val="24"/>
          <w:szCs w:val="24"/>
        </w:rPr>
        <w:t xml:space="preserve"> </w:t>
      </w:r>
      <w:r w:rsidRPr="006D2415">
        <w:rPr>
          <w:b/>
          <w:sz w:val="24"/>
          <w:szCs w:val="24"/>
        </w:rPr>
        <w:t xml:space="preserve"> </w:t>
      </w:r>
    </w:p>
    <w:p w14:paraId="1BA265E1" w14:textId="77777777" w:rsidR="00514577" w:rsidRPr="006D2415" w:rsidRDefault="00514577" w:rsidP="00527027">
      <w:pPr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 xml:space="preserve">Củng cố kiến thức môn học </w:t>
      </w:r>
      <w:r w:rsidR="000468AF" w:rsidRPr="006D2415">
        <w:rPr>
          <w:sz w:val="24"/>
          <w:szCs w:val="24"/>
        </w:rPr>
        <w:t>Địa chất công trình chuyên môn</w:t>
      </w:r>
      <w:r w:rsidR="003600F7" w:rsidRPr="006D2415">
        <w:rPr>
          <w:sz w:val="24"/>
          <w:szCs w:val="24"/>
        </w:rPr>
        <w:t>, rèn luyện kỹ năng</w:t>
      </w:r>
      <w:r w:rsidRPr="006D2415">
        <w:rPr>
          <w:sz w:val="24"/>
          <w:szCs w:val="24"/>
        </w:rPr>
        <w:t xml:space="preserve"> chuyên môn để làm đồ án tốt nghiệp.</w:t>
      </w:r>
    </w:p>
    <w:p w14:paraId="402B261B" w14:textId="77777777" w:rsidR="00744C77" w:rsidRPr="006D2415" w:rsidRDefault="00527027" w:rsidP="003C00D4">
      <w:pPr>
        <w:pStyle w:val="ListParagraph"/>
        <w:ind w:left="0" w:firstLine="426"/>
        <w:jc w:val="both"/>
        <w:rPr>
          <w:b/>
          <w:bCs/>
          <w:lang w:val="vi-VN"/>
        </w:rPr>
      </w:pPr>
      <w:r w:rsidRPr="006D2415">
        <w:rPr>
          <w:b/>
          <w:bCs/>
        </w:rPr>
        <w:t xml:space="preserve">4.1. </w:t>
      </w:r>
      <w:r w:rsidR="00744C77" w:rsidRPr="006D2415">
        <w:rPr>
          <w:b/>
          <w:bCs/>
          <w:lang w:val="vi-VN"/>
        </w:rPr>
        <w:t>Kiến thức</w:t>
      </w:r>
      <w:r w:rsidR="00FA6C3F" w:rsidRPr="006D2415">
        <w:t xml:space="preserve"> </w:t>
      </w:r>
    </w:p>
    <w:p w14:paraId="5261AA95" w14:textId="77777777" w:rsidR="00B60C95" w:rsidRPr="006D2415" w:rsidRDefault="00527027" w:rsidP="00527027">
      <w:pPr>
        <w:pStyle w:val="ListParagraph"/>
        <w:ind w:left="0" w:firstLine="720"/>
        <w:jc w:val="both"/>
        <w:rPr>
          <w:bCs/>
          <w:lang w:val="vi-VN"/>
        </w:rPr>
      </w:pPr>
      <w:r w:rsidRPr="006D2415">
        <w:t xml:space="preserve">4.1.1. </w:t>
      </w:r>
      <w:r w:rsidR="003B4A60" w:rsidRPr="006D2415">
        <w:rPr>
          <w:lang w:val="vi-VN"/>
        </w:rPr>
        <w:t>Biết s</w:t>
      </w:r>
      <w:r w:rsidR="00957506" w:rsidRPr="006D2415">
        <w:rPr>
          <w:lang w:val="vi-VN"/>
        </w:rPr>
        <w:t xml:space="preserve">ử dụng </w:t>
      </w:r>
      <w:r w:rsidR="00F14A14" w:rsidRPr="006D2415">
        <w:t xml:space="preserve">những </w:t>
      </w:r>
      <w:r w:rsidR="00957506" w:rsidRPr="006D2415">
        <w:rPr>
          <w:lang w:val="vi-VN"/>
        </w:rPr>
        <w:t xml:space="preserve">kiến thức </w:t>
      </w:r>
      <w:r w:rsidR="00F14A14" w:rsidRPr="006D2415">
        <w:t>đã</w:t>
      </w:r>
      <w:r w:rsidR="00957506" w:rsidRPr="006D2415">
        <w:rPr>
          <w:lang w:val="vi-VN"/>
        </w:rPr>
        <w:t xml:space="preserve"> </w:t>
      </w:r>
      <w:r w:rsidR="003B4A60" w:rsidRPr="006D2415">
        <w:rPr>
          <w:lang w:val="vi-VN"/>
        </w:rPr>
        <w:t xml:space="preserve">học để </w:t>
      </w:r>
      <w:r w:rsidR="00957506" w:rsidRPr="006D2415">
        <w:rPr>
          <w:lang w:val="vi-VN"/>
        </w:rPr>
        <w:t xml:space="preserve">áp dụng vào thực tế </w:t>
      </w:r>
      <w:r w:rsidR="003B4A60" w:rsidRPr="006D2415">
        <w:rPr>
          <w:lang w:val="vi-VN"/>
        </w:rPr>
        <w:t>sản xuất trong lĩnh vực ĐCCT</w:t>
      </w:r>
      <w:r w:rsidR="00D24FC9" w:rsidRPr="006D2415">
        <w:rPr>
          <w:lang w:val="vi-VN"/>
        </w:rPr>
        <w:t>.</w:t>
      </w:r>
    </w:p>
    <w:p w14:paraId="07D9E8A1" w14:textId="77777777" w:rsidR="006C2869" w:rsidRPr="006D2415" w:rsidRDefault="00527027" w:rsidP="00527027">
      <w:pPr>
        <w:pStyle w:val="ListParagraph"/>
        <w:ind w:left="0" w:firstLine="720"/>
        <w:jc w:val="both"/>
        <w:rPr>
          <w:bCs/>
          <w:lang w:val="vi-VN"/>
        </w:rPr>
      </w:pPr>
      <w:r w:rsidRPr="006D2415">
        <w:rPr>
          <w:lang w:val="vi-VN"/>
        </w:rPr>
        <w:t xml:space="preserve">4.1.2. </w:t>
      </w:r>
      <w:r w:rsidR="00171F85" w:rsidRPr="006D2415">
        <w:rPr>
          <w:lang w:val="vi-VN"/>
        </w:rPr>
        <w:t xml:space="preserve">Nâng cao </w:t>
      </w:r>
      <w:r w:rsidR="004C7FC7" w:rsidRPr="006D2415">
        <w:rPr>
          <w:lang w:val="vi-VN"/>
        </w:rPr>
        <w:t xml:space="preserve">trình độ chuyên môn, </w:t>
      </w:r>
      <w:r w:rsidR="00B7265E" w:rsidRPr="006D2415">
        <w:rPr>
          <w:lang w:val="vi-VN"/>
        </w:rPr>
        <w:t xml:space="preserve">nghề nghiệp, soạn thảo văn bản, </w:t>
      </w:r>
      <w:r w:rsidR="003D7319" w:rsidRPr="006D2415">
        <w:rPr>
          <w:lang w:val="vi-VN"/>
        </w:rPr>
        <w:t xml:space="preserve">văn phạm, </w:t>
      </w:r>
      <w:r w:rsidR="00B7265E" w:rsidRPr="006D2415">
        <w:rPr>
          <w:lang w:val="vi-VN"/>
        </w:rPr>
        <w:t>sử dụng các phần mềm tin học, ….</w:t>
      </w:r>
    </w:p>
    <w:p w14:paraId="4DBE1B70" w14:textId="77777777" w:rsidR="00527027" w:rsidRPr="006D2415" w:rsidRDefault="00527027" w:rsidP="003C00D4">
      <w:pPr>
        <w:pStyle w:val="ListParagraph"/>
        <w:ind w:left="0" w:firstLine="426"/>
        <w:jc w:val="both"/>
        <w:rPr>
          <w:b/>
          <w:bCs/>
          <w:lang w:val="vi-VN"/>
        </w:rPr>
      </w:pPr>
      <w:r w:rsidRPr="006D2415">
        <w:rPr>
          <w:b/>
          <w:bCs/>
          <w:lang w:val="vi-VN"/>
        </w:rPr>
        <w:t>4.2. Kỹ năng</w:t>
      </w:r>
    </w:p>
    <w:p w14:paraId="112F8550" w14:textId="77777777" w:rsidR="00D4252D" w:rsidRPr="006D2415" w:rsidRDefault="00527027" w:rsidP="00527027">
      <w:pPr>
        <w:pStyle w:val="ListParagraph"/>
        <w:ind w:left="0" w:firstLine="720"/>
        <w:jc w:val="both"/>
        <w:rPr>
          <w:b/>
          <w:bCs/>
          <w:lang w:val="vi-VN"/>
        </w:rPr>
      </w:pPr>
      <w:r w:rsidRPr="006D2415">
        <w:rPr>
          <w:lang w:val="nl-NL"/>
        </w:rPr>
        <w:t xml:space="preserve">4.2.1. </w:t>
      </w:r>
      <w:r w:rsidR="00FC54BD" w:rsidRPr="006D2415">
        <w:rPr>
          <w:lang w:val="nl-NL"/>
        </w:rPr>
        <w:t xml:space="preserve">Có khả năng tư duy, </w:t>
      </w:r>
      <w:r w:rsidR="001E5FCA" w:rsidRPr="006D2415">
        <w:rPr>
          <w:lang w:val="nl-NL"/>
        </w:rPr>
        <w:t xml:space="preserve">áp dụng hợp lý kiến thức </w:t>
      </w:r>
      <w:r w:rsidR="00F14A14" w:rsidRPr="006D2415">
        <w:rPr>
          <w:lang w:val="nl-NL"/>
        </w:rPr>
        <w:t>môn</w:t>
      </w:r>
      <w:r w:rsidR="001E5FCA" w:rsidRPr="006D2415">
        <w:rPr>
          <w:lang w:val="nl-NL"/>
        </w:rPr>
        <w:t xml:space="preserve"> học vào thực tế</w:t>
      </w:r>
      <w:r w:rsidR="00D4252D" w:rsidRPr="006D2415">
        <w:rPr>
          <w:lang w:val="nl-NL"/>
        </w:rPr>
        <w:t xml:space="preserve">, </w:t>
      </w:r>
      <w:r w:rsidR="00FF49C7" w:rsidRPr="006D2415">
        <w:rPr>
          <w:lang w:val="nl-NL"/>
        </w:rPr>
        <w:t>giúp sinh viên</w:t>
      </w:r>
      <w:r w:rsidR="00D4252D" w:rsidRPr="006D2415">
        <w:rPr>
          <w:lang w:val="nl-NL"/>
        </w:rPr>
        <w:t xml:space="preserve"> hiểu biết sâu hơn về chuyên môn.</w:t>
      </w:r>
    </w:p>
    <w:p w14:paraId="6719F792" w14:textId="77777777" w:rsidR="00EE7886" w:rsidRPr="006D2415" w:rsidRDefault="00527027" w:rsidP="00527027">
      <w:pPr>
        <w:pStyle w:val="ListParagraph"/>
        <w:ind w:left="0" w:firstLine="720"/>
        <w:jc w:val="both"/>
        <w:rPr>
          <w:bCs/>
          <w:lang w:val="vi-VN"/>
        </w:rPr>
      </w:pPr>
      <w:r w:rsidRPr="006D2415">
        <w:rPr>
          <w:lang w:val="nl-NL"/>
        </w:rPr>
        <w:t xml:space="preserve">4.2.2. </w:t>
      </w:r>
      <w:r w:rsidR="00EE7886" w:rsidRPr="006D2415">
        <w:rPr>
          <w:lang w:val="nl-NL"/>
        </w:rPr>
        <w:t xml:space="preserve">Có khả năng </w:t>
      </w:r>
      <w:r w:rsidR="001E5FCA" w:rsidRPr="006D2415">
        <w:rPr>
          <w:lang w:val="nl-NL"/>
        </w:rPr>
        <w:t>phát triển</w:t>
      </w:r>
      <w:r w:rsidR="00EE7886" w:rsidRPr="006D2415">
        <w:rPr>
          <w:lang w:val="nl-NL"/>
        </w:rPr>
        <w:t xml:space="preserve"> những kiến thức </w:t>
      </w:r>
      <w:r w:rsidR="00D4252D" w:rsidRPr="006D2415">
        <w:rPr>
          <w:lang w:val="nl-NL"/>
        </w:rPr>
        <w:t xml:space="preserve">chuyên môn </w:t>
      </w:r>
      <w:r w:rsidR="00EE7886" w:rsidRPr="006D2415">
        <w:rPr>
          <w:lang w:val="nl-NL"/>
        </w:rPr>
        <w:t xml:space="preserve">đã học </w:t>
      </w:r>
      <w:r w:rsidR="002E4060" w:rsidRPr="006D2415">
        <w:rPr>
          <w:lang w:val="nl-NL"/>
        </w:rPr>
        <w:t>một cách hiệu quả</w:t>
      </w:r>
      <w:r w:rsidR="001E5FCA" w:rsidRPr="006D2415">
        <w:rPr>
          <w:lang w:val="nl-NL"/>
        </w:rPr>
        <w:t xml:space="preserve"> khi ra trường</w:t>
      </w:r>
      <w:r w:rsidR="002E4060" w:rsidRPr="006D2415">
        <w:rPr>
          <w:lang w:val="nl-NL"/>
        </w:rPr>
        <w:t>.</w:t>
      </w:r>
    </w:p>
    <w:p w14:paraId="6A3B8E01" w14:textId="77777777" w:rsidR="00744C77" w:rsidRPr="006D2415" w:rsidRDefault="001C0830" w:rsidP="00527027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  <w:lang w:val="vi-VN"/>
        </w:rPr>
        <w:t xml:space="preserve">5. </w:t>
      </w:r>
      <w:r w:rsidR="00BA09EA" w:rsidRPr="006D2415">
        <w:rPr>
          <w:b/>
          <w:bCs/>
          <w:sz w:val="24"/>
          <w:szCs w:val="24"/>
        </w:rPr>
        <w:t>T</w:t>
      </w:r>
      <w:r w:rsidR="00744C77" w:rsidRPr="006D2415">
        <w:rPr>
          <w:b/>
          <w:bCs/>
          <w:sz w:val="24"/>
          <w:szCs w:val="24"/>
        </w:rPr>
        <w:t>óm tắt nội dung học phần</w:t>
      </w:r>
    </w:p>
    <w:p w14:paraId="09C3A0C5" w14:textId="77777777" w:rsidR="00DE4922" w:rsidRPr="006D2415" w:rsidRDefault="00DE4922" w:rsidP="00527027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6D2415">
        <w:rPr>
          <w:sz w:val="24"/>
          <w:szCs w:val="24"/>
        </w:rPr>
        <w:t xml:space="preserve">- </w:t>
      </w:r>
      <w:r w:rsidR="003600F7" w:rsidRPr="006D2415">
        <w:rPr>
          <w:sz w:val="24"/>
          <w:szCs w:val="24"/>
        </w:rPr>
        <w:t>Đ</w:t>
      </w:r>
      <w:r w:rsidR="00882CBF" w:rsidRPr="006D2415">
        <w:rPr>
          <w:sz w:val="24"/>
          <w:szCs w:val="24"/>
        </w:rPr>
        <w:t>ánh giá điều kiện địa chất công trình</w:t>
      </w:r>
      <w:r w:rsidR="00E26823" w:rsidRPr="006D2415">
        <w:rPr>
          <w:sz w:val="24"/>
          <w:szCs w:val="24"/>
        </w:rPr>
        <w:t xml:space="preserve"> và </w:t>
      </w:r>
      <w:r w:rsidR="00882CBF" w:rsidRPr="006D2415">
        <w:rPr>
          <w:sz w:val="24"/>
          <w:szCs w:val="24"/>
        </w:rPr>
        <w:t>các vấn đề địa chất công trì</w:t>
      </w:r>
      <w:r w:rsidR="003600F7" w:rsidRPr="006D2415">
        <w:rPr>
          <w:sz w:val="24"/>
          <w:szCs w:val="24"/>
        </w:rPr>
        <w:t>nh</w:t>
      </w:r>
      <w:r w:rsidR="00E26823" w:rsidRPr="006D2415">
        <w:rPr>
          <w:sz w:val="24"/>
          <w:szCs w:val="24"/>
        </w:rPr>
        <w:t xml:space="preserve"> khu xây dựng</w:t>
      </w:r>
      <w:r w:rsidRPr="006D2415">
        <w:rPr>
          <w:sz w:val="24"/>
          <w:szCs w:val="24"/>
        </w:rPr>
        <w:t>.</w:t>
      </w:r>
    </w:p>
    <w:p w14:paraId="30FB6854" w14:textId="77777777" w:rsidR="002E4060" w:rsidRPr="006D2415" w:rsidRDefault="00DE4922" w:rsidP="00527027">
      <w:pPr>
        <w:pStyle w:val="BodyText2"/>
        <w:spacing w:after="0" w:line="240" w:lineRule="auto"/>
        <w:ind w:firstLine="720"/>
        <w:jc w:val="both"/>
        <w:rPr>
          <w:b/>
          <w:bCs/>
          <w:sz w:val="24"/>
          <w:szCs w:val="24"/>
        </w:rPr>
      </w:pPr>
      <w:r w:rsidRPr="006D2415">
        <w:rPr>
          <w:sz w:val="24"/>
          <w:szCs w:val="24"/>
        </w:rPr>
        <w:t>-</w:t>
      </w:r>
      <w:r w:rsidR="003600F7" w:rsidRPr="006D2415">
        <w:rPr>
          <w:sz w:val="24"/>
          <w:szCs w:val="24"/>
        </w:rPr>
        <w:t xml:space="preserve"> T</w:t>
      </w:r>
      <w:r w:rsidR="00882CBF" w:rsidRPr="006D2415">
        <w:rPr>
          <w:sz w:val="24"/>
          <w:szCs w:val="24"/>
        </w:rPr>
        <w:t>hiết kế phương án khảo sát địa c</w:t>
      </w:r>
      <w:r w:rsidR="003600F7" w:rsidRPr="006D2415">
        <w:rPr>
          <w:sz w:val="24"/>
          <w:szCs w:val="24"/>
        </w:rPr>
        <w:t>hất công trình</w:t>
      </w:r>
      <w:r w:rsidR="00882CBF" w:rsidRPr="006D2415">
        <w:rPr>
          <w:sz w:val="24"/>
          <w:szCs w:val="24"/>
        </w:rPr>
        <w:t>.</w:t>
      </w:r>
      <w:r w:rsidR="002E4060" w:rsidRPr="006D2415">
        <w:rPr>
          <w:b/>
          <w:bCs/>
          <w:sz w:val="24"/>
          <w:szCs w:val="24"/>
        </w:rPr>
        <w:t xml:space="preserve"> </w:t>
      </w:r>
    </w:p>
    <w:p w14:paraId="37DE3249" w14:textId="77777777" w:rsidR="00296F71" w:rsidRPr="006D2415" w:rsidRDefault="001C0830" w:rsidP="00527027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6. </w:t>
      </w:r>
      <w:r w:rsidR="009540AF" w:rsidRPr="006D2415">
        <w:rPr>
          <w:b/>
          <w:bCs/>
          <w:sz w:val="24"/>
          <w:szCs w:val="24"/>
        </w:rPr>
        <w:t>Cấu trúc nội dung học phần</w:t>
      </w:r>
    </w:p>
    <w:p w14:paraId="623BF734" w14:textId="77777777" w:rsidR="00E26823" w:rsidRPr="006D2415" w:rsidRDefault="00E26823" w:rsidP="00527027">
      <w:pPr>
        <w:pStyle w:val="ListParagraph"/>
        <w:ind w:left="0"/>
        <w:jc w:val="center"/>
        <w:rPr>
          <w:b/>
          <w:bCs/>
          <w:lang w:val="nl-NL"/>
        </w:rPr>
      </w:pPr>
    </w:p>
    <w:p w14:paraId="31877A2E" w14:textId="77777777" w:rsidR="004A21C9" w:rsidRPr="006D2415" w:rsidRDefault="00BA7C39" w:rsidP="00527027">
      <w:pPr>
        <w:pStyle w:val="ListParagraph"/>
        <w:ind w:left="0"/>
        <w:jc w:val="center"/>
        <w:rPr>
          <w:b/>
          <w:bCs/>
          <w:lang w:val="nl-NL"/>
        </w:rPr>
      </w:pPr>
      <w:r w:rsidRPr="006D2415">
        <w:rPr>
          <w:b/>
          <w:bCs/>
          <w:lang w:val="nl-NL"/>
        </w:rPr>
        <w:lastRenderedPageBreak/>
        <w:t>Bảng 1</w:t>
      </w:r>
      <w:r w:rsidR="004A21C9" w:rsidRPr="006D2415">
        <w:rPr>
          <w:b/>
          <w:bCs/>
          <w:lang w:val="nl-NL"/>
        </w:rPr>
        <w:t>. Nội dung học phần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6437"/>
        <w:gridCol w:w="898"/>
        <w:gridCol w:w="1193"/>
      </w:tblGrid>
      <w:tr w:rsidR="00D929AE" w:rsidRPr="006D2415" w14:paraId="03192B1A" w14:textId="77777777" w:rsidTr="00D929AE">
        <w:trPr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35670CF4" w14:textId="77777777" w:rsidR="003B73BB" w:rsidRPr="006D2415" w:rsidRDefault="00BA09EA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Đề mục</w:t>
            </w:r>
          </w:p>
        </w:tc>
        <w:tc>
          <w:tcPr>
            <w:tcW w:w="3363" w:type="pct"/>
            <w:tcBorders>
              <w:top w:val="single" w:sz="4" w:space="0" w:color="auto"/>
            </w:tcBorders>
            <w:vAlign w:val="center"/>
          </w:tcPr>
          <w:p w14:paraId="4D68C91A" w14:textId="77777777" w:rsidR="003B73BB" w:rsidRPr="006D2415" w:rsidRDefault="003B73BB" w:rsidP="0052702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6D2415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47F7C9D4" w14:textId="77777777" w:rsidR="003B73BB" w:rsidRPr="006D2415" w:rsidRDefault="003B73BB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6D2415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623" w:type="pct"/>
            <w:tcBorders>
              <w:top w:val="single" w:sz="4" w:space="0" w:color="auto"/>
            </w:tcBorders>
            <w:vAlign w:val="center"/>
          </w:tcPr>
          <w:p w14:paraId="0806ACA0" w14:textId="77777777" w:rsidR="003B73BB" w:rsidRPr="006D2415" w:rsidRDefault="00EE3756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6D2415">
              <w:rPr>
                <w:b/>
                <w:bCs/>
                <w:lang w:val="vi-VN"/>
              </w:rPr>
              <w:t>Mục tiêu</w:t>
            </w:r>
          </w:p>
        </w:tc>
      </w:tr>
      <w:tr w:rsidR="00D929AE" w:rsidRPr="006D2415" w14:paraId="7D4EDE23" w14:textId="77777777" w:rsidTr="00D929AE">
        <w:trPr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77974807" w14:textId="77777777" w:rsidR="00E05EB8" w:rsidRPr="006D2415" w:rsidRDefault="0096186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1</w:t>
            </w:r>
          </w:p>
        </w:tc>
        <w:tc>
          <w:tcPr>
            <w:tcW w:w="3363" w:type="pct"/>
            <w:tcBorders>
              <w:top w:val="single" w:sz="4" w:space="0" w:color="auto"/>
            </w:tcBorders>
            <w:vAlign w:val="center"/>
          </w:tcPr>
          <w:p w14:paraId="01B32E9C" w14:textId="77777777" w:rsidR="00E05EB8" w:rsidRPr="006D2415" w:rsidRDefault="00443F8E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Hướng dẫn đề cương</w:t>
            </w:r>
            <w:r w:rsidR="00735433" w:rsidRPr="006D2415">
              <w:rPr>
                <w:b/>
                <w:bCs/>
              </w:rPr>
              <w:t>, kế hoạch thực hiện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520FB6AA" w14:textId="77777777" w:rsidR="00E05EB8" w:rsidRPr="006D2415" w:rsidRDefault="001C0830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</w:tcBorders>
            <w:vAlign w:val="center"/>
          </w:tcPr>
          <w:p w14:paraId="3FDF871B" w14:textId="77777777" w:rsidR="00E05EB8" w:rsidRPr="006D2415" w:rsidRDefault="00E05EB8" w:rsidP="0052702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929AE" w:rsidRPr="006D2415" w14:paraId="37A068FF" w14:textId="77777777" w:rsidTr="00FE356E">
        <w:trPr>
          <w:trHeight w:val="70"/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55ACE1EB" w14:textId="77777777" w:rsidR="007A0BDD" w:rsidRPr="006D2415" w:rsidRDefault="007A0BD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2</w:t>
            </w:r>
          </w:p>
        </w:tc>
        <w:tc>
          <w:tcPr>
            <w:tcW w:w="3363" w:type="pct"/>
            <w:tcBorders>
              <w:top w:val="single" w:sz="4" w:space="0" w:color="auto"/>
            </w:tcBorders>
            <w:vAlign w:val="center"/>
          </w:tcPr>
          <w:p w14:paraId="6463E24A" w14:textId="77777777" w:rsidR="007A0BDD" w:rsidRPr="006D2415" w:rsidRDefault="007E165A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Làm</w:t>
            </w:r>
            <w:r w:rsidR="007A0BDD" w:rsidRPr="006D2415">
              <w:rPr>
                <w:b/>
                <w:bCs/>
              </w:rPr>
              <w:t xml:space="preserve"> đồ án </w:t>
            </w:r>
            <w:r w:rsidR="003600F7" w:rsidRPr="006D2415">
              <w:rPr>
                <w:b/>
                <w:bCs/>
              </w:rPr>
              <w:t>Địa chất công trình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66ED1CA1" w14:textId="77777777" w:rsidR="007A0BDD" w:rsidRPr="006D2415" w:rsidRDefault="007A0BD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623" w:type="pct"/>
            <w:tcBorders>
              <w:top w:val="single" w:sz="4" w:space="0" w:color="auto"/>
            </w:tcBorders>
            <w:vAlign w:val="center"/>
          </w:tcPr>
          <w:p w14:paraId="31702DF9" w14:textId="77777777" w:rsidR="007A0BDD" w:rsidRPr="006D2415" w:rsidRDefault="007A0BDD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D929AE" w:rsidRPr="006D2415" w14:paraId="02D39635" w14:textId="77777777" w:rsidTr="00FE356E">
        <w:trPr>
          <w:trHeight w:val="70"/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1FE8D9AD" w14:textId="77777777" w:rsidR="007A0BDD" w:rsidRPr="006D2415" w:rsidRDefault="007A0BD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363" w:type="pct"/>
            <w:tcBorders>
              <w:top w:val="single" w:sz="4" w:space="0" w:color="auto"/>
            </w:tcBorders>
            <w:vAlign w:val="center"/>
          </w:tcPr>
          <w:p w14:paraId="42F38FEC" w14:textId="77777777" w:rsidR="007A0BDD" w:rsidRPr="006D2415" w:rsidRDefault="007A0BDD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Mở đầu</w:t>
            </w:r>
          </w:p>
        </w:tc>
        <w:tc>
          <w:tcPr>
            <w:tcW w:w="469" w:type="pct"/>
            <w:vAlign w:val="center"/>
          </w:tcPr>
          <w:p w14:paraId="14E534EB" w14:textId="77777777" w:rsidR="007A0BDD" w:rsidRPr="006D2415" w:rsidRDefault="006D3A6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1</w:t>
            </w:r>
          </w:p>
        </w:tc>
        <w:tc>
          <w:tcPr>
            <w:tcW w:w="623" w:type="pct"/>
            <w:vAlign w:val="center"/>
          </w:tcPr>
          <w:p w14:paraId="382BC93A" w14:textId="77777777" w:rsidR="007A0BDD" w:rsidRPr="006D2415" w:rsidRDefault="007A0BDD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D929AE" w:rsidRPr="006D2415" w14:paraId="149C00CD" w14:textId="77777777" w:rsidTr="00F43740">
        <w:trPr>
          <w:trHeight w:val="1611"/>
          <w:jc w:val="center"/>
        </w:trPr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62475" w14:textId="77777777" w:rsidR="008D4D56" w:rsidRPr="006D2415" w:rsidRDefault="008D4D5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2</w:t>
            </w:r>
            <w:r w:rsidR="003600F7" w:rsidRPr="006D2415">
              <w:rPr>
                <w:b/>
                <w:bCs/>
              </w:rPr>
              <w:t>.1</w:t>
            </w:r>
          </w:p>
        </w:tc>
        <w:tc>
          <w:tcPr>
            <w:tcW w:w="3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14EA2" w14:textId="77777777" w:rsidR="008D4D56" w:rsidRPr="006D2415" w:rsidRDefault="003600F7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Chương 1</w:t>
            </w:r>
            <w:r w:rsidR="008D4D56" w:rsidRPr="006D2415">
              <w:rPr>
                <w:b/>
                <w:bCs/>
              </w:rPr>
              <w:t>: Đ</w:t>
            </w:r>
            <w:r w:rsidR="00F43740" w:rsidRPr="006D2415">
              <w:rPr>
                <w:b/>
                <w:bCs/>
              </w:rPr>
              <w:t>ánh giá đ</w:t>
            </w:r>
            <w:r w:rsidR="008D4D56" w:rsidRPr="006D2415">
              <w:rPr>
                <w:b/>
                <w:bCs/>
              </w:rPr>
              <w:t xml:space="preserve">iều kiện ĐCCT khu xây dựng </w:t>
            </w:r>
          </w:p>
          <w:p w14:paraId="4AD27B2D" w14:textId="77777777" w:rsidR="00F43740" w:rsidRPr="006D2415" w:rsidRDefault="00F43740" w:rsidP="00527027">
            <w:pPr>
              <w:widowControl w:val="0"/>
              <w:rPr>
                <w:bCs/>
                <w:iCs/>
                <w:sz w:val="24"/>
                <w:szCs w:val="24"/>
              </w:rPr>
            </w:pPr>
            <w:r w:rsidRPr="006D2415">
              <w:rPr>
                <w:b/>
                <w:bCs/>
                <w:iCs/>
                <w:sz w:val="24"/>
                <w:szCs w:val="24"/>
              </w:rPr>
              <w:t xml:space="preserve">I- </w:t>
            </w:r>
            <w:r w:rsidRPr="006D2415">
              <w:rPr>
                <w:b/>
                <w:bCs/>
              </w:rPr>
              <w:t>Điều kiện ĐCCT khu xây dựng</w:t>
            </w:r>
          </w:p>
          <w:p w14:paraId="07CC5234" w14:textId="77777777" w:rsidR="008D4D56" w:rsidRPr="006D2415" w:rsidRDefault="008D4D56" w:rsidP="00527027">
            <w:pPr>
              <w:widowControl w:val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1. Địa hình, địa mạo</w:t>
            </w:r>
          </w:p>
          <w:p w14:paraId="447A5B19" w14:textId="77777777" w:rsidR="008D4D56" w:rsidRPr="006D2415" w:rsidRDefault="008D4D56" w:rsidP="00527027">
            <w:pPr>
              <w:widowControl w:val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2. Đặc điểm phân bố và tính chất cơ lý của các lớp đất đá</w:t>
            </w:r>
          </w:p>
          <w:p w14:paraId="2505AF7E" w14:textId="77777777" w:rsidR="008D4D56" w:rsidRPr="006D2415" w:rsidRDefault="008D4D56" w:rsidP="00527027">
            <w:pPr>
              <w:widowControl w:val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3. Địa chất thuỷ văn</w:t>
            </w:r>
          </w:p>
          <w:p w14:paraId="662A2D58" w14:textId="77777777" w:rsidR="008D4D56" w:rsidRPr="006D2415" w:rsidRDefault="008D4D56" w:rsidP="00527027">
            <w:pPr>
              <w:widowControl w:val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4. Các hiện tượng địa chất </w:t>
            </w:r>
            <w:r w:rsidR="00980743" w:rsidRPr="006D2415">
              <w:rPr>
                <w:bCs/>
                <w:iCs/>
                <w:sz w:val="24"/>
                <w:szCs w:val="24"/>
              </w:rPr>
              <w:t>động lực</w:t>
            </w:r>
          </w:p>
          <w:p w14:paraId="7B1A6820" w14:textId="77777777" w:rsidR="00F43740" w:rsidRPr="006D2415" w:rsidRDefault="008D4D56" w:rsidP="00F43740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6D2415">
              <w:rPr>
                <w:bCs/>
                <w:iCs/>
              </w:rPr>
              <w:t>5. Vật liệu xây dựng khoáng tự nhiên</w:t>
            </w:r>
          </w:p>
          <w:p w14:paraId="3F1987B0" w14:textId="77777777" w:rsidR="00F43740" w:rsidRPr="006D2415" w:rsidRDefault="00F43740" w:rsidP="00F43740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6D2415">
              <w:rPr>
                <w:b/>
                <w:bCs/>
              </w:rPr>
              <w:t>II- Các vấn đề ĐCCT</w:t>
            </w:r>
          </w:p>
          <w:p w14:paraId="517752B6" w14:textId="77777777" w:rsidR="00F43740" w:rsidRPr="006D2415" w:rsidRDefault="00F43740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1. Đặc điểm và yêu cầu kỹ thuật của công trình </w:t>
            </w:r>
          </w:p>
          <w:p w14:paraId="69ACFFE8" w14:textId="77777777" w:rsidR="008D4D56" w:rsidRPr="006D2415" w:rsidRDefault="00F43740" w:rsidP="00F43740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2. Phân tích khả năng phát sinh các vấn đề ĐCCT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</w:tcPr>
          <w:p w14:paraId="2CE267C9" w14:textId="77777777" w:rsidR="008D4D56" w:rsidRPr="006D2415" w:rsidRDefault="006F5C8F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6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vAlign w:val="center"/>
          </w:tcPr>
          <w:p w14:paraId="04B45135" w14:textId="77777777" w:rsidR="008D4D56" w:rsidRPr="006D2415" w:rsidRDefault="00304AF1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6D2415">
              <w:rPr>
                <w:bCs/>
              </w:rPr>
              <w:t>4.1.1 4.1.2  4.2.1 4.2.2</w:t>
            </w:r>
          </w:p>
        </w:tc>
      </w:tr>
      <w:tr w:rsidR="00D929AE" w:rsidRPr="006D2415" w14:paraId="15324ED8" w14:textId="77777777" w:rsidTr="001F2E5D">
        <w:trPr>
          <w:trHeight w:val="982"/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3FD761D5" w14:textId="77777777" w:rsidR="008D4D56" w:rsidRPr="006D2415" w:rsidRDefault="008D4D56" w:rsidP="00681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2</w:t>
            </w:r>
            <w:r w:rsidRPr="006D2415">
              <w:rPr>
                <w:b/>
                <w:bCs/>
                <w:lang w:val="vi-VN"/>
              </w:rPr>
              <w:t>.</w:t>
            </w:r>
            <w:r w:rsidR="00681E4B" w:rsidRPr="006D2415">
              <w:rPr>
                <w:b/>
                <w:bCs/>
              </w:rPr>
              <w:t>2</w:t>
            </w:r>
          </w:p>
        </w:tc>
        <w:tc>
          <w:tcPr>
            <w:tcW w:w="3363" w:type="pct"/>
            <w:tcBorders>
              <w:top w:val="single" w:sz="4" w:space="0" w:color="auto"/>
            </w:tcBorders>
            <w:vAlign w:val="center"/>
          </w:tcPr>
          <w:p w14:paraId="44D10C69" w14:textId="77777777" w:rsidR="008D4D56" w:rsidRPr="006D2415" w:rsidRDefault="003600F7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 xml:space="preserve">Chương </w:t>
            </w:r>
            <w:r w:rsidR="00200EF8" w:rsidRPr="006D2415">
              <w:rPr>
                <w:b/>
                <w:bCs/>
              </w:rPr>
              <w:t>2</w:t>
            </w:r>
            <w:r w:rsidR="008D4D56" w:rsidRPr="006D2415">
              <w:rPr>
                <w:b/>
                <w:bCs/>
              </w:rPr>
              <w:t>: Thiết kế phương án khảo sát ĐCCT</w:t>
            </w:r>
          </w:p>
          <w:p w14:paraId="22D5DE6E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1. Thu thập tài liệu, viết phương án</w:t>
            </w:r>
          </w:p>
          <w:p w14:paraId="01C2E3FA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Mục đích</w:t>
            </w:r>
          </w:p>
          <w:p w14:paraId="2CB0A246" w14:textId="77777777" w:rsidR="008D4D56" w:rsidRPr="006D2415" w:rsidRDefault="00681E4B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</w:t>
            </w:r>
            <w:r w:rsidR="008D4D56" w:rsidRPr="006D2415">
              <w:rPr>
                <w:bCs/>
                <w:iCs/>
                <w:sz w:val="24"/>
                <w:szCs w:val="24"/>
              </w:rPr>
              <w:t>- Nội dung tài liệu thu thập</w:t>
            </w:r>
          </w:p>
          <w:p w14:paraId="0F4E109B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2. Trắc địa</w:t>
            </w:r>
          </w:p>
          <w:p w14:paraId="40DFC521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 xml:space="preserve">     </w:t>
            </w:r>
            <w:r w:rsidRPr="006D2415">
              <w:rPr>
                <w:bCs/>
                <w:iCs/>
                <w:sz w:val="24"/>
                <w:szCs w:val="24"/>
              </w:rPr>
              <w:t>- Mục đích</w:t>
            </w:r>
          </w:p>
          <w:p w14:paraId="639A4D04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Khối lượng</w:t>
            </w:r>
          </w:p>
          <w:p w14:paraId="31897DFA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Phương pháp tiến hành</w:t>
            </w:r>
          </w:p>
          <w:p w14:paraId="02B2AC67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3. Khoan (khoan đào) thăm dò</w:t>
            </w:r>
          </w:p>
          <w:p w14:paraId="1B8C90F6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 xml:space="preserve">     </w:t>
            </w:r>
            <w:r w:rsidRPr="006D2415">
              <w:rPr>
                <w:bCs/>
                <w:iCs/>
                <w:sz w:val="24"/>
                <w:szCs w:val="24"/>
              </w:rPr>
              <w:t>- Mục đích</w:t>
            </w:r>
          </w:p>
          <w:p w14:paraId="7AA1E0EB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Nguyên tắc bố trí mạng lưới, chiều sâu</w:t>
            </w:r>
          </w:p>
          <w:p w14:paraId="2F3E8704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Khối lượng</w:t>
            </w:r>
          </w:p>
          <w:p w14:paraId="0CCE70CF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Cấu trúc hố khoan điển hình</w:t>
            </w:r>
          </w:p>
          <w:p w14:paraId="66CA6C32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Theo dõi, mô tả khoan</w:t>
            </w:r>
          </w:p>
          <w:p w14:paraId="7EA5A070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Chỉnh lý tài liệu khoan</w:t>
            </w:r>
          </w:p>
          <w:p w14:paraId="3308E691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4. Lấy mẫu </w:t>
            </w:r>
            <w:r w:rsidRPr="006D2415">
              <w:rPr>
                <w:bCs/>
                <w:sz w:val="24"/>
                <w:szCs w:val="24"/>
              </w:rPr>
              <w:t xml:space="preserve"> </w:t>
            </w:r>
          </w:p>
          <w:p w14:paraId="77822882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a. Mẫu lưu trữ</w:t>
            </w:r>
          </w:p>
          <w:p w14:paraId="5758E947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 xml:space="preserve">     </w:t>
            </w:r>
            <w:r w:rsidRPr="006D2415">
              <w:rPr>
                <w:bCs/>
                <w:iCs/>
                <w:sz w:val="24"/>
                <w:szCs w:val="24"/>
              </w:rPr>
              <w:t>- Mục đích</w:t>
            </w:r>
          </w:p>
          <w:p w14:paraId="08FA31EC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Phương pháp lấy và bảo quản mẫu</w:t>
            </w:r>
          </w:p>
          <w:p w14:paraId="0159D825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b. Mẫu đất đá thí nghiệm</w:t>
            </w:r>
            <w:r w:rsidRPr="006D2415">
              <w:rPr>
                <w:bCs/>
                <w:sz w:val="24"/>
                <w:szCs w:val="24"/>
              </w:rPr>
              <w:t xml:space="preserve">: </w:t>
            </w:r>
          </w:p>
          <w:p w14:paraId="6EC5B9C3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 xml:space="preserve">     </w:t>
            </w:r>
            <w:r w:rsidRPr="006D2415">
              <w:rPr>
                <w:bCs/>
                <w:iCs/>
                <w:sz w:val="24"/>
                <w:szCs w:val="24"/>
              </w:rPr>
              <w:t>-</w:t>
            </w:r>
            <w:r w:rsidRPr="006D2415">
              <w:rPr>
                <w:bCs/>
                <w:sz w:val="24"/>
                <w:szCs w:val="24"/>
              </w:rPr>
              <w:t xml:space="preserve"> </w:t>
            </w:r>
            <w:r w:rsidRPr="006D2415">
              <w:rPr>
                <w:bCs/>
                <w:iCs/>
                <w:sz w:val="24"/>
                <w:szCs w:val="24"/>
              </w:rPr>
              <w:t>Mục đích</w:t>
            </w:r>
          </w:p>
          <w:p w14:paraId="32746222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Khối lượng</w:t>
            </w:r>
            <w:r w:rsidR="001F2E5D" w:rsidRPr="006D2415">
              <w:rPr>
                <w:bCs/>
                <w:iCs/>
                <w:sz w:val="24"/>
                <w:szCs w:val="24"/>
              </w:rPr>
              <w:t xml:space="preserve"> mẫu lấy</w:t>
            </w:r>
          </w:p>
          <w:p w14:paraId="35E56DC5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Phương pháp lấy </w:t>
            </w:r>
            <w:r w:rsidR="00BA7503" w:rsidRPr="006D2415">
              <w:rPr>
                <w:bCs/>
                <w:iCs/>
                <w:sz w:val="24"/>
                <w:szCs w:val="24"/>
              </w:rPr>
              <w:t>và</w:t>
            </w:r>
            <w:r w:rsidRPr="006D2415">
              <w:rPr>
                <w:bCs/>
                <w:iCs/>
                <w:sz w:val="24"/>
                <w:szCs w:val="24"/>
              </w:rPr>
              <w:t xml:space="preserve"> bảo quản mẫu</w:t>
            </w:r>
          </w:p>
          <w:p w14:paraId="3DB0F9FB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c. Mẫu nước</w:t>
            </w:r>
          </w:p>
          <w:p w14:paraId="4972DCBD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 xml:space="preserve">     </w:t>
            </w:r>
            <w:r w:rsidRPr="006D2415">
              <w:rPr>
                <w:bCs/>
                <w:iCs/>
                <w:sz w:val="24"/>
                <w:szCs w:val="24"/>
              </w:rPr>
              <w:t>- Mục đích</w:t>
            </w:r>
          </w:p>
          <w:p w14:paraId="568B0E3C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Vị trí lấy mẫu</w:t>
            </w:r>
          </w:p>
          <w:p w14:paraId="2FADE9E4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Phương pháp lấy </w:t>
            </w:r>
            <w:r w:rsidR="00BA7503" w:rsidRPr="006D2415">
              <w:rPr>
                <w:bCs/>
                <w:iCs/>
                <w:sz w:val="24"/>
                <w:szCs w:val="24"/>
              </w:rPr>
              <w:t>và bảo quản mẫu</w:t>
            </w:r>
          </w:p>
          <w:p w14:paraId="3DF29E5A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5. Thí nghiệm trong phòng</w:t>
            </w:r>
          </w:p>
          <w:p w14:paraId="1FB1CA53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Mục đích</w:t>
            </w:r>
          </w:p>
          <w:p w14:paraId="02AB8DA6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Yêu cầu thí nghiệm</w:t>
            </w:r>
          </w:p>
          <w:p w14:paraId="0A65D553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 xml:space="preserve">     </w:t>
            </w:r>
            <w:r w:rsidRPr="006D2415">
              <w:rPr>
                <w:bCs/>
                <w:iCs/>
                <w:sz w:val="24"/>
                <w:szCs w:val="24"/>
              </w:rPr>
              <w:t>- Phương pháp tiến hành thí nghiệm</w:t>
            </w:r>
          </w:p>
          <w:p w14:paraId="7FB59795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>6. Thí nghiệm hiện trường</w:t>
            </w:r>
          </w:p>
          <w:p w14:paraId="74853C6E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 xml:space="preserve">     </w:t>
            </w:r>
            <w:r w:rsidRPr="006D2415">
              <w:rPr>
                <w:bCs/>
                <w:iCs/>
                <w:sz w:val="24"/>
                <w:szCs w:val="24"/>
              </w:rPr>
              <w:t>- Mục đích</w:t>
            </w:r>
          </w:p>
          <w:p w14:paraId="366C4F0F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Vị trí thí nghiệm </w:t>
            </w:r>
          </w:p>
          <w:p w14:paraId="7421B91B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Khối lượng</w:t>
            </w:r>
          </w:p>
          <w:p w14:paraId="4CC725A9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Tiến hành thí nghiệm</w:t>
            </w:r>
          </w:p>
          <w:p w14:paraId="0EFCB11E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Chỉnh lý tài liệu thí nghiệm</w:t>
            </w:r>
          </w:p>
          <w:p w14:paraId="0F2394E2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lastRenderedPageBreak/>
              <w:t>7. Chỉnh lý tài liệu, viết báo cáo</w:t>
            </w:r>
          </w:p>
          <w:p w14:paraId="6313526E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 xml:space="preserve">     </w:t>
            </w:r>
            <w:r w:rsidRPr="006D2415">
              <w:rPr>
                <w:bCs/>
                <w:iCs/>
                <w:sz w:val="24"/>
                <w:szCs w:val="24"/>
              </w:rPr>
              <w:t>- Chỉnh lý tài liệu thực địa</w:t>
            </w:r>
          </w:p>
          <w:p w14:paraId="774E25DE" w14:textId="77777777" w:rsidR="008D4D56" w:rsidRPr="006D2415" w:rsidRDefault="008D4D56" w:rsidP="00527027">
            <w:pPr>
              <w:pStyle w:val="BodyText"/>
              <w:widowControl w:val="0"/>
              <w:spacing w:after="0"/>
              <w:rPr>
                <w:bCs/>
                <w:iCs/>
                <w:sz w:val="24"/>
                <w:szCs w:val="24"/>
              </w:rPr>
            </w:pPr>
            <w:r w:rsidRPr="006D2415">
              <w:rPr>
                <w:bCs/>
                <w:iCs/>
                <w:sz w:val="24"/>
                <w:szCs w:val="24"/>
              </w:rPr>
              <w:t xml:space="preserve">     - Phân tích tổng hợp tài liệu</w:t>
            </w:r>
          </w:p>
          <w:p w14:paraId="0C0FA2AC" w14:textId="77777777" w:rsidR="008D4D56" w:rsidRPr="006D2415" w:rsidRDefault="008D4D56" w:rsidP="00527027">
            <w:pPr>
              <w:pStyle w:val="ListParagraph"/>
              <w:ind w:left="0"/>
              <w:jc w:val="both"/>
              <w:rPr>
                <w:bCs/>
                <w:iCs/>
              </w:rPr>
            </w:pPr>
            <w:r w:rsidRPr="006D2415">
              <w:rPr>
                <w:bCs/>
                <w:iCs/>
              </w:rPr>
              <w:t xml:space="preserve">     - Nội dung báo cáo </w:t>
            </w:r>
            <w:r w:rsidR="00297B00" w:rsidRPr="006D2415">
              <w:rPr>
                <w:bCs/>
                <w:iCs/>
              </w:rPr>
              <w:t xml:space="preserve">khảo sát </w:t>
            </w:r>
            <w:r w:rsidRPr="006D2415">
              <w:rPr>
                <w:bCs/>
                <w:iCs/>
              </w:rPr>
              <w:t>địa chất công trình</w:t>
            </w:r>
          </w:p>
        </w:tc>
        <w:tc>
          <w:tcPr>
            <w:tcW w:w="469" w:type="pct"/>
            <w:vAlign w:val="center"/>
          </w:tcPr>
          <w:p w14:paraId="4EE05F0D" w14:textId="77777777" w:rsidR="008D4D56" w:rsidRPr="006D2415" w:rsidRDefault="006D3A6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lastRenderedPageBreak/>
              <w:t>6</w:t>
            </w:r>
          </w:p>
        </w:tc>
        <w:tc>
          <w:tcPr>
            <w:tcW w:w="623" w:type="pct"/>
            <w:vAlign w:val="center"/>
          </w:tcPr>
          <w:p w14:paraId="10AB42E7" w14:textId="77777777" w:rsidR="008D4D56" w:rsidRPr="006D2415" w:rsidRDefault="00304AF1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6D2415">
              <w:rPr>
                <w:bCs/>
              </w:rPr>
              <w:t>4.1.1 4.1.2  4.2.1 4.2.2</w:t>
            </w:r>
          </w:p>
        </w:tc>
      </w:tr>
      <w:tr w:rsidR="00D929AE" w:rsidRPr="006D2415" w14:paraId="524FF335" w14:textId="77777777" w:rsidTr="00D929AE">
        <w:trPr>
          <w:trHeight w:val="184"/>
          <w:jc w:val="center"/>
        </w:trPr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76D6A" w14:textId="77777777" w:rsidR="008D4D56" w:rsidRPr="006D2415" w:rsidRDefault="008D4D56" w:rsidP="00681E4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2</w:t>
            </w:r>
            <w:r w:rsidRPr="006D2415">
              <w:rPr>
                <w:b/>
                <w:bCs/>
                <w:lang w:val="vi-VN"/>
              </w:rPr>
              <w:t>.</w:t>
            </w:r>
            <w:r w:rsidR="00681E4B" w:rsidRPr="006D2415">
              <w:rPr>
                <w:b/>
                <w:bCs/>
              </w:rPr>
              <w:t>3</w:t>
            </w:r>
          </w:p>
        </w:tc>
        <w:tc>
          <w:tcPr>
            <w:tcW w:w="3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D5726" w14:textId="77777777" w:rsidR="008D4D56" w:rsidRPr="006D2415" w:rsidRDefault="008D4D5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Kết luận</w:t>
            </w:r>
          </w:p>
        </w:tc>
        <w:tc>
          <w:tcPr>
            <w:tcW w:w="469" w:type="pct"/>
            <w:vAlign w:val="center"/>
          </w:tcPr>
          <w:p w14:paraId="030505E7" w14:textId="77777777" w:rsidR="008D4D56" w:rsidRPr="006D2415" w:rsidRDefault="006D3A66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1</w:t>
            </w:r>
          </w:p>
        </w:tc>
        <w:tc>
          <w:tcPr>
            <w:tcW w:w="623" w:type="pct"/>
            <w:vAlign w:val="center"/>
          </w:tcPr>
          <w:p w14:paraId="72C03220" w14:textId="77777777" w:rsidR="008D4D56" w:rsidRPr="006D2415" w:rsidRDefault="008D4D56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D929AE" w:rsidRPr="006D2415" w14:paraId="478D1211" w14:textId="77777777" w:rsidTr="00D929AE">
        <w:trPr>
          <w:trHeight w:val="184"/>
          <w:jc w:val="center"/>
        </w:trPr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6032134A" w14:textId="77777777" w:rsidR="00D929AE" w:rsidRPr="006D2415" w:rsidRDefault="00D929AE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Tổng</w:t>
            </w:r>
          </w:p>
        </w:tc>
        <w:tc>
          <w:tcPr>
            <w:tcW w:w="3363" w:type="pct"/>
            <w:tcBorders>
              <w:top w:val="single" w:sz="4" w:space="0" w:color="auto"/>
            </w:tcBorders>
            <w:vAlign w:val="center"/>
          </w:tcPr>
          <w:p w14:paraId="7C1AF251" w14:textId="77777777" w:rsidR="00D929AE" w:rsidRPr="006D2415" w:rsidRDefault="00D929AE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469" w:type="pct"/>
            <w:vAlign w:val="center"/>
          </w:tcPr>
          <w:p w14:paraId="30CF17F8" w14:textId="77777777" w:rsidR="00D929AE" w:rsidRPr="006D2415" w:rsidRDefault="00681E4B" w:rsidP="0052702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D2415">
              <w:rPr>
                <w:b/>
                <w:bCs/>
              </w:rPr>
              <w:t>15</w:t>
            </w:r>
          </w:p>
        </w:tc>
        <w:tc>
          <w:tcPr>
            <w:tcW w:w="623" w:type="pct"/>
            <w:vAlign w:val="center"/>
          </w:tcPr>
          <w:p w14:paraId="13D75964" w14:textId="77777777" w:rsidR="00D929AE" w:rsidRPr="006D2415" w:rsidRDefault="00D929AE" w:rsidP="0052702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</w:tbl>
    <w:p w14:paraId="09FAED9F" w14:textId="77777777" w:rsidR="00744C77" w:rsidRPr="006D2415" w:rsidRDefault="001C0830" w:rsidP="00527027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7. </w:t>
      </w:r>
      <w:r w:rsidR="00744C77" w:rsidRPr="006D2415">
        <w:rPr>
          <w:b/>
          <w:bCs/>
          <w:sz w:val="24"/>
          <w:szCs w:val="24"/>
        </w:rPr>
        <w:t>Phương pháp giảng dạy</w:t>
      </w:r>
      <w:r w:rsidR="006A5431" w:rsidRPr="006D2415">
        <w:rPr>
          <w:b/>
          <w:bCs/>
          <w:sz w:val="24"/>
          <w:szCs w:val="24"/>
        </w:rPr>
        <w:t xml:space="preserve"> </w:t>
      </w:r>
    </w:p>
    <w:p w14:paraId="7A7A9F43" w14:textId="77777777" w:rsidR="00D171C9" w:rsidRPr="006D2415" w:rsidRDefault="003F7694" w:rsidP="00D929AE">
      <w:pPr>
        <w:pStyle w:val="ListParagraph"/>
        <w:ind w:left="0" w:firstLine="720"/>
        <w:jc w:val="both"/>
        <w:rPr>
          <w:bCs/>
        </w:rPr>
      </w:pPr>
      <w:r w:rsidRPr="006D2415">
        <w:rPr>
          <w:bCs/>
        </w:rPr>
        <w:t xml:space="preserve">- </w:t>
      </w:r>
      <w:r w:rsidR="001623EE" w:rsidRPr="006D2415">
        <w:rPr>
          <w:bCs/>
        </w:rPr>
        <w:t xml:space="preserve">Hướng dẫn </w:t>
      </w:r>
      <w:r w:rsidR="003600F7" w:rsidRPr="006D2415">
        <w:t xml:space="preserve">làm đồ án </w:t>
      </w:r>
      <w:r w:rsidR="006F5C8F" w:rsidRPr="006D2415">
        <w:t xml:space="preserve">môn học </w:t>
      </w:r>
      <w:r w:rsidR="003600F7" w:rsidRPr="006D2415">
        <w:t>Địa chất công trình</w:t>
      </w:r>
      <w:r w:rsidR="00304AF1" w:rsidRPr="006D2415">
        <w:rPr>
          <w:bCs/>
        </w:rPr>
        <w:t xml:space="preserve"> </w:t>
      </w:r>
      <w:r w:rsidR="006F5C8F" w:rsidRPr="006D2415">
        <w:rPr>
          <w:bCs/>
        </w:rPr>
        <w:t xml:space="preserve">chuyên môn </w:t>
      </w:r>
      <w:r w:rsidRPr="006D2415">
        <w:rPr>
          <w:bCs/>
        </w:rPr>
        <w:t xml:space="preserve">kết hợp </w:t>
      </w:r>
      <w:r w:rsidR="007B09AD" w:rsidRPr="006D2415">
        <w:rPr>
          <w:bCs/>
        </w:rPr>
        <w:t>liên hệ</w:t>
      </w:r>
      <w:r w:rsidR="00A521B4" w:rsidRPr="006D2415">
        <w:rPr>
          <w:bCs/>
        </w:rPr>
        <w:t xml:space="preserve"> </w:t>
      </w:r>
      <w:r w:rsidR="001623EE" w:rsidRPr="006D2415">
        <w:rPr>
          <w:bCs/>
        </w:rPr>
        <w:t>với lý thuyết</w:t>
      </w:r>
      <w:r w:rsidR="006F5C8F" w:rsidRPr="006D2415">
        <w:rPr>
          <w:bCs/>
        </w:rPr>
        <w:t xml:space="preserve"> đã học</w:t>
      </w:r>
      <w:r w:rsidR="00D24FC9" w:rsidRPr="006D2415">
        <w:rPr>
          <w:bCs/>
        </w:rPr>
        <w:t>.</w:t>
      </w:r>
    </w:p>
    <w:p w14:paraId="4D3CB783" w14:textId="77777777" w:rsidR="00D171C9" w:rsidRPr="006D2415" w:rsidRDefault="00296F71" w:rsidP="00D929AE">
      <w:pPr>
        <w:pStyle w:val="ListParagraph"/>
        <w:ind w:left="0" w:firstLine="720"/>
        <w:jc w:val="both"/>
      </w:pPr>
      <w:r w:rsidRPr="006D2415">
        <w:rPr>
          <w:lang w:val="vi-VN"/>
        </w:rPr>
        <w:t>-</w:t>
      </w:r>
      <w:r w:rsidR="00F26E9C" w:rsidRPr="006D2415">
        <w:t xml:space="preserve"> </w:t>
      </w:r>
      <w:r w:rsidR="00A521B4" w:rsidRPr="006D2415">
        <w:t xml:space="preserve">Tăng cường trao đổi, thảo luận </w:t>
      </w:r>
      <w:r w:rsidR="002E1DD3" w:rsidRPr="006D2415">
        <w:t xml:space="preserve">trong quá trình </w:t>
      </w:r>
      <w:r w:rsidR="00304AF1" w:rsidRPr="006D2415">
        <w:t>làm đồ án tốt nghiệp</w:t>
      </w:r>
      <w:r w:rsidR="00D24FC9" w:rsidRPr="006D2415">
        <w:t>.</w:t>
      </w:r>
    </w:p>
    <w:p w14:paraId="2D590544" w14:textId="77777777" w:rsidR="00744C77" w:rsidRPr="006D2415" w:rsidRDefault="001C0830" w:rsidP="00527027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8. </w:t>
      </w:r>
      <w:r w:rsidR="00744C77" w:rsidRPr="006D2415">
        <w:rPr>
          <w:b/>
          <w:bCs/>
          <w:sz w:val="24"/>
          <w:szCs w:val="24"/>
        </w:rPr>
        <w:t>Nhiệm vụ của sinh viên</w:t>
      </w:r>
      <w:r w:rsidR="009540AF" w:rsidRPr="006D2415">
        <w:rPr>
          <w:b/>
          <w:bCs/>
          <w:sz w:val="24"/>
          <w:szCs w:val="24"/>
        </w:rPr>
        <w:t xml:space="preserve"> </w:t>
      </w:r>
    </w:p>
    <w:p w14:paraId="4B2BD207" w14:textId="77777777" w:rsidR="00744C77" w:rsidRPr="006D2415" w:rsidRDefault="00744C77" w:rsidP="00D929AE">
      <w:pPr>
        <w:pStyle w:val="BodyText2"/>
        <w:spacing w:after="0" w:line="240" w:lineRule="auto"/>
        <w:ind w:firstLine="720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>Sinh viên phải thực hiện các nhiệm vụ sau:</w:t>
      </w:r>
    </w:p>
    <w:p w14:paraId="6B252597" w14:textId="77777777" w:rsidR="00744C77" w:rsidRPr="006D2415" w:rsidRDefault="00744C77" w:rsidP="00D929AE">
      <w:pPr>
        <w:pStyle w:val="BodyText2"/>
        <w:spacing w:after="0" w:line="240" w:lineRule="auto"/>
        <w:ind w:firstLine="720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 xml:space="preserve">- </w:t>
      </w:r>
      <w:r w:rsidR="00304AF1" w:rsidRPr="006D2415">
        <w:rPr>
          <w:bCs/>
          <w:sz w:val="24"/>
          <w:szCs w:val="24"/>
        </w:rPr>
        <w:t xml:space="preserve">Hoàn thành </w:t>
      </w:r>
      <w:r w:rsidR="00FF31E1" w:rsidRPr="006D2415">
        <w:rPr>
          <w:bCs/>
          <w:sz w:val="24"/>
          <w:szCs w:val="24"/>
        </w:rPr>
        <w:t>từng phần đồ án theo kế hoạch đã định</w:t>
      </w:r>
      <w:r w:rsidRPr="006D2415">
        <w:rPr>
          <w:bCs/>
          <w:sz w:val="24"/>
          <w:szCs w:val="24"/>
        </w:rPr>
        <w:t>.</w:t>
      </w:r>
    </w:p>
    <w:p w14:paraId="0B2003E6" w14:textId="77777777" w:rsidR="00744C77" w:rsidRPr="006D2415" w:rsidRDefault="00744C77" w:rsidP="00D929AE">
      <w:pPr>
        <w:pStyle w:val="BodyText2"/>
        <w:spacing w:after="0" w:line="240" w:lineRule="auto"/>
        <w:ind w:firstLine="720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 xml:space="preserve">- </w:t>
      </w:r>
      <w:r w:rsidR="00FF31E1" w:rsidRPr="006D2415">
        <w:rPr>
          <w:bCs/>
          <w:sz w:val="24"/>
          <w:szCs w:val="24"/>
        </w:rPr>
        <w:t xml:space="preserve">Có mặt đầy đủ </w:t>
      </w:r>
      <w:r w:rsidR="00F4596C" w:rsidRPr="006D2415">
        <w:rPr>
          <w:bCs/>
          <w:sz w:val="24"/>
          <w:szCs w:val="24"/>
        </w:rPr>
        <w:t xml:space="preserve">thời gian </w:t>
      </w:r>
      <w:r w:rsidR="00FF31E1" w:rsidRPr="006D2415">
        <w:rPr>
          <w:bCs/>
          <w:sz w:val="24"/>
          <w:szCs w:val="24"/>
        </w:rPr>
        <w:t>để gặp thày hướng dẫn trong quá trình làm đồ án</w:t>
      </w:r>
      <w:r w:rsidRPr="006D2415">
        <w:rPr>
          <w:bCs/>
          <w:sz w:val="24"/>
          <w:szCs w:val="24"/>
        </w:rPr>
        <w:t>.</w:t>
      </w:r>
    </w:p>
    <w:p w14:paraId="664253B6" w14:textId="77777777" w:rsidR="00744C77" w:rsidRPr="006D2415" w:rsidRDefault="00744C77" w:rsidP="00D929AE">
      <w:pPr>
        <w:pStyle w:val="BodyText2"/>
        <w:spacing w:after="0" w:line="240" w:lineRule="auto"/>
        <w:ind w:firstLine="720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 xml:space="preserve">- Chủ động </w:t>
      </w:r>
      <w:r w:rsidR="002B3774" w:rsidRPr="006D2415">
        <w:rPr>
          <w:bCs/>
          <w:sz w:val="24"/>
          <w:szCs w:val="24"/>
        </w:rPr>
        <w:t xml:space="preserve">chuẩn bị các nội dung và </w:t>
      </w:r>
      <w:r w:rsidRPr="006D2415">
        <w:rPr>
          <w:bCs/>
          <w:sz w:val="24"/>
          <w:szCs w:val="24"/>
        </w:rPr>
        <w:t>thực hiện giờ tự học</w:t>
      </w:r>
      <w:r w:rsidR="002B3774" w:rsidRPr="006D2415">
        <w:rPr>
          <w:bCs/>
          <w:sz w:val="24"/>
          <w:szCs w:val="24"/>
        </w:rPr>
        <w:t xml:space="preserve"> </w:t>
      </w:r>
      <w:r w:rsidR="00FF31E1" w:rsidRPr="006D2415">
        <w:rPr>
          <w:bCs/>
          <w:sz w:val="24"/>
          <w:szCs w:val="24"/>
        </w:rPr>
        <w:t xml:space="preserve">(làm đồ án) </w:t>
      </w:r>
      <w:r w:rsidR="002B3774" w:rsidRPr="006D2415">
        <w:rPr>
          <w:bCs/>
          <w:sz w:val="24"/>
          <w:szCs w:val="24"/>
        </w:rPr>
        <w:t>theo mục 11</w:t>
      </w:r>
      <w:r w:rsidRPr="006D2415">
        <w:rPr>
          <w:bCs/>
          <w:sz w:val="24"/>
          <w:szCs w:val="24"/>
        </w:rPr>
        <w:t>.</w:t>
      </w:r>
    </w:p>
    <w:p w14:paraId="1992600F" w14:textId="77777777" w:rsidR="00744C77" w:rsidRPr="006D2415" w:rsidRDefault="001C0830" w:rsidP="00527027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9. </w:t>
      </w:r>
      <w:r w:rsidR="00744C77" w:rsidRPr="006D2415">
        <w:rPr>
          <w:b/>
          <w:bCs/>
          <w:sz w:val="24"/>
          <w:szCs w:val="24"/>
        </w:rPr>
        <w:t>Đánh gi</w:t>
      </w:r>
      <w:r w:rsidR="009540AF" w:rsidRPr="006D2415">
        <w:rPr>
          <w:b/>
          <w:bCs/>
          <w:sz w:val="24"/>
          <w:szCs w:val="24"/>
        </w:rPr>
        <w:t>á kết quả học tập của sinh viên</w:t>
      </w:r>
    </w:p>
    <w:p w14:paraId="1F7BEB5B" w14:textId="77777777" w:rsidR="00744C77" w:rsidRPr="006D2415" w:rsidRDefault="00D929AE" w:rsidP="003C00D4">
      <w:pPr>
        <w:pStyle w:val="BodyText2"/>
        <w:spacing w:after="0" w:line="240" w:lineRule="auto"/>
        <w:ind w:firstLine="426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9.1. </w:t>
      </w:r>
      <w:r w:rsidR="00744C77" w:rsidRPr="006D2415">
        <w:rPr>
          <w:b/>
          <w:bCs/>
          <w:sz w:val="24"/>
          <w:szCs w:val="24"/>
        </w:rPr>
        <w:t>Cách đánh giá</w:t>
      </w:r>
    </w:p>
    <w:p w14:paraId="7000B59B" w14:textId="77777777" w:rsidR="00744C77" w:rsidRPr="006D2415" w:rsidRDefault="00744C77" w:rsidP="00D929AE">
      <w:pPr>
        <w:pStyle w:val="BodyText2"/>
        <w:spacing w:after="0" w:line="240" w:lineRule="auto"/>
        <w:ind w:firstLine="720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>Sinh viên được đánh giá tích lũy học phần như sau:</w:t>
      </w:r>
    </w:p>
    <w:p w14:paraId="6643FA4F" w14:textId="77777777" w:rsidR="00BA7C39" w:rsidRPr="006D2415" w:rsidRDefault="00BA7C39" w:rsidP="00D929AE">
      <w:pPr>
        <w:pStyle w:val="BodyText2"/>
        <w:spacing w:after="0" w:line="240" w:lineRule="auto"/>
        <w:jc w:val="center"/>
        <w:rPr>
          <w:b/>
          <w:bCs/>
          <w:sz w:val="24"/>
          <w:szCs w:val="24"/>
          <w:lang w:val="nl-NL"/>
        </w:rPr>
      </w:pPr>
      <w:r w:rsidRPr="006D2415">
        <w:rPr>
          <w:b/>
          <w:bCs/>
          <w:sz w:val="24"/>
          <w:szCs w:val="24"/>
          <w:lang w:val="nl-NL"/>
        </w:rPr>
        <w:t>Bảng 2</w:t>
      </w:r>
      <w:r w:rsidR="004A21C9" w:rsidRPr="006D2415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3137"/>
        <w:gridCol w:w="4163"/>
        <w:gridCol w:w="1673"/>
      </w:tblGrid>
      <w:tr w:rsidR="00665547" w:rsidRPr="006D2415" w14:paraId="2D46AA26" w14:textId="77777777" w:rsidTr="00D929AE">
        <w:trPr>
          <w:jc w:val="center"/>
        </w:trPr>
        <w:tc>
          <w:tcPr>
            <w:tcW w:w="312" w:type="pct"/>
            <w:shd w:val="clear" w:color="auto" w:fill="auto"/>
          </w:tcPr>
          <w:p w14:paraId="58E6A468" w14:textId="77777777" w:rsidR="00665547" w:rsidRPr="006D2415" w:rsidRDefault="00665547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1639" w:type="pct"/>
            <w:shd w:val="clear" w:color="auto" w:fill="auto"/>
          </w:tcPr>
          <w:p w14:paraId="233DFF5A" w14:textId="77777777" w:rsidR="00665547" w:rsidRPr="006D2415" w:rsidRDefault="00665547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175" w:type="pct"/>
            <w:shd w:val="clear" w:color="auto" w:fill="auto"/>
          </w:tcPr>
          <w:p w14:paraId="1C79E3CF" w14:textId="77777777" w:rsidR="00665547" w:rsidRPr="006D2415" w:rsidRDefault="00665547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874" w:type="pct"/>
            <w:shd w:val="clear" w:color="auto" w:fill="auto"/>
          </w:tcPr>
          <w:p w14:paraId="0B2533F3" w14:textId="77777777" w:rsidR="00665547" w:rsidRPr="006D2415" w:rsidRDefault="00665547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6D2415" w14:paraId="7FB0FA5C" w14:textId="77777777" w:rsidTr="00D929AE">
        <w:trPr>
          <w:jc w:val="center"/>
        </w:trPr>
        <w:tc>
          <w:tcPr>
            <w:tcW w:w="312" w:type="pct"/>
            <w:shd w:val="clear" w:color="auto" w:fill="auto"/>
            <w:vAlign w:val="center"/>
          </w:tcPr>
          <w:p w14:paraId="0AFA487A" w14:textId="77777777" w:rsidR="00665547" w:rsidRPr="006D2415" w:rsidRDefault="00665547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3EBB2D8A" w14:textId="77777777" w:rsidR="00665547" w:rsidRPr="006D2415" w:rsidRDefault="00665547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175" w:type="pct"/>
            <w:shd w:val="clear" w:color="auto" w:fill="auto"/>
            <w:vAlign w:val="center"/>
          </w:tcPr>
          <w:p w14:paraId="2DCEC9F8" w14:textId="77777777" w:rsidR="00665547" w:rsidRPr="006D2415" w:rsidRDefault="00FD1E1D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665547" w:rsidRPr="006D2415">
              <w:rPr>
                <w:bCs/>
                <w:sz w:val="24"/>
                <w:szCs w:val="24"/>
                <w:lang w:val="nl-NL"/>
              </w:rPr>
              <w:t xml:space="preserve">Số tiết </w:t>
            </w:r>
            <w:r w:rsidR="00F4596C" w:rsidRPr="006D2415">
              <w:rPr>
                <w:bCs/>
                <w:sz w:val="24"/>
                <w:szCs w:val="24"/>
                <w:lang w:val="nl-NL"/>
              </w:rPr>
              <w:t>làm đồ án</w:t>
            </w:r>
            <w:r w:rsidR="00665547" w:rsidRPr="006D2415">
              <w:rPr>
                <w:bCs/>
                <w:sz w:val="24"/>
                <w:szCs w:val="24"/>
                <w:lang w:val="nl-NL"/>
              </w:rPr>
              <w:t>/tổng số tiết</w:t>
            </w:r>
          </w:p>
          <w:p w14:paraId="712709D4" w14:textId="77777777" w:rsidR="00475904" w:rsidRPr="006D2415" w:rsidRDefault="00FD1E1D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475904" w:rsidRPr="006D2415">
              <w:rPr>
                <w:bCs/>
                <w:sz w:val="24"/>
                <w:szCs w:val="24"/>
                <w:lang w:val="nl-NL"/>
              </w:rPr>
              <w:t>Tích cực tham gia trao đổi, th</w:t>
            </w:r>
            <w:r w:rsidRPr="006D2415">
              <w:rPr>
                <w:bCs/>
                <w:sz w:val="24"/>
                <w:szCs w:val="24"/>
                <w:lang w:val="nl-NL"/>
              </w:rPr>
              <w:t>ả</w:t>
            </w:r>
            <w:r w:rsidR="00475904" w:rsidRPr="006D2415">
              <w:rPr>
                <w:bCs/>
                <w:sz w:val="24"/>
                <w:szCs w:val="24"/>
                <w:lang w:val="nl-NL"/>
              </w:rPr>
              <w:t>o luận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B108F3" w14:textId="77777777" w:rsidR="00665547" w:rsidRPr="006D2415" w:rsidRDefault="00665547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FD1E1D" w:rsidRPr="006D2415" w14:paraId="35BC7227" w14:textId="77777777" w:rsidTr="00D929AE">
        <w:trPr>
          <w:jc w:val="center"/>
        </w:trPr>
        <w:tc>
          <w:tcPr>
            <w:tcW w:w="312" w:type="pct"/>
            <w:shd w:val="clear" w:color="auto" w:fill="auto"/>
            <w:vAlign w:val="center"/>
          </w:tcPr>
          <w:p w14:paraId="4381A272" w14:textId="77777777" w:rsidR="00FD1E1D" w:rsidRPr="006D2415" w:rsidRDefault="00FD1E1D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5F41C61B" w14:textId="77777777" w:rsidR="00FD1E1D" w:rsidRPr="006D2415" w:rsidRDefault="00FD1E1D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984DB3" w:rsidRPr="006D2415">
              <w:rPr>
                <w:bCs/>
                <w:sz w:val="24"/>
                <w:szCs w:val="24"/>
                <w:lang w:val="nl-NL"/>
              </w:rPr>
              <w:t>đánh giá</w:t>
            </w:r>
            <w:r w:rsidRPr="006D2415">
              <w:rPr>
                <w:bCs/>
                <w:sz w:val="24"/>
                <w:szCs w:val="24"/>
                <w:lang w:val="nl-NL"/>
              </w:rPr>
              <w:t xml:space="preserve"> giữa kỳ</w:t>
            </w:r>
          </w:p>
        </w:tc>
        <w:tc>
          <w:tcPr>
            <w:tcW w:w="2175" w:type="pct"/>
            <w:shd w:val="clear" w:color="auto" w:fill="auto"/>
            <w:vAlign w:val="center"/>
          </w:tcPr>
          <w:p w14:paraId="7959D9B7" w14:textId="77777777" w:rsidR="00FD1E1D" w:rsidRPr="006D2415" w:rsidRDefault="00FD1E1D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675985" w:rsidRPr="006D2415">
              <w:rPr>
                <w:bCs/>
                <w:sz w:val="24"/>
                <w:szCs w:val="24"/>
                <w:lang w:val="nl-NL"/>
              </w:rPr>
              <w:t xml:space="preserve">Báo cáo kết quả </w:t>
            </w:r>
            <w:r w:rsidR="00F4596C" w:rsidRPr="006D2415">
              <w:rPr>
                <w:bCs/>
                <w:sz w:val="24"/>
                <w:szCs w:val="24"/>
                <w:lang w:val="nl-NL"/>
              </w:rPr>
              <w:t>làm đồ án</w:t>
            </w:r>
          </w:p>
          <w:p w14:paraId="07022E81" w14:textId="77777777" w:rsidR="00FD1E1D" w:rsidRPr="006D2415" w:rsidRDefault="003B74F0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141F0A" w:rsidRPr="006D2415">
              <w:rPr>
                <w:bCs/>
                <w:sz w:val="24"/>
                <w:szCs w:val="24"/>
                <w:lang w:val="nl-NL"/>
              </w:rPr>
              <w:t xml:space="preserve">Tiến trình </w:t>
            </w:r>
            <w:r w:rsidR="00F4596C" w:rsidRPr="006D2415">
              <w:rPr>
                <w:bCs/>
                <w:sz w:val="24"/>
                <w:szCs w:val="24"/>
                <w:lang w:val="nl-NL"/>
              </w:rPr>
              <w:t>làm đồ án</w:t>
            </w:r>
          </w:p>
          <w:p w14:paraId="79BEC96D" w14:textId="77777777" w:rsidR="00FD1E1D" w:rsidRPr="006D2415" w:rsidRDefault="00FD1E1D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- Kiểm tra vấn đáp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424E24" w14:textId="77777777" w:rsidR="00FD1E1D" w:rsidRPr="006D2415" w:rsidRDefault="00FE153A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vi-VN"/>
              </w:rPr>
              <w:t>3</w:t>
            </w:r>
            <w:r w:rsidRPr="006D2415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  <w:tr w:rsidR="00665547" w:rsidRPr="006D2415" w14:paraId="30BA1B79" w14:textId="77777777" w:rsidTr="00D929AE">
        <w:trPr>
          <w:trHeight w:val="413"/>
          <w:jc w:val="center"/>
        </w:trPr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4090E" w14:textId="77777777" w:rsidR="00665547" w:rsidRPr="006D2415" w:rsidRDefault="00FE153A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16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C0B1F" w14:textId="77777777" w:rsidR="00665547" w:rsidRPr="006D2415" w:rsidRDefault="00FE153A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Điểm kết thúc học phần</w:t>
            </w:r>
          </w:p>
        </w:tc>
        <w:tc>
          <w:tcPr>
            <w:tcW w:w="217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5E1A" w14:textId="77777777" w:rsidR="00FE153A" w:rsidRPr="006D2415" w:rsidRDefault="00FE153A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984DB3" w:rsidRPr="006D2415">
              <w:rPr>
                <w:bCs/>
                <w:sz w:val="24"/>
                <w:szCs w:val="24"/>
                <w:lang w:val="nl-NL"/>
              </w:rPr>
              <w:t>Hoàn thành đồ án đúng hạn</w:t>
            </w:r>
          </w:p>
          <w:p w14:paraId="768E1456" w14:textId="77777777" w:rsidR="00665547" w:rsidRPr="006D2415" w:rsidRDefault="00141F0A" w:rsidP="00527027">
            <w:pPr>
              <w:pStyle w:val="BodyText2"/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 xml:space="preserve">- Chất lượng đồ án hoàn thành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220D" w14:textId="77777777" w:rsidR="00665547" w:rsidRPr="006D2415" w:rsidRDefault="00FE153A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vi-VN"/>
              </w:rPr>
              <w:t>6</w:t>
            </w:r>
            <w:r w:rsidRPr="006D2415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6EBCC71F" w14:textId="77777777" w:rsidR="00744C77" w:rsidRPr="006D2415" w:rsidRDefault="00D929AE" w:rsidP="003C00D4">
      <w:pPr>
        <w:pStyle w:val="BodyText2"/>
        <w:spacing w:after="0" w:line="240" w:lineRule="auto"/>
        <w:ind w:firstLine="426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9.2. </w:t>
      </w:r>
      <w:r w:rsidR="00744C77" w:rsidRPr="006D2415">
        <w:rPr>
          <w:b/>
          <w:bCs/>
          <w:sz w:val="24"/>
          <w:szCs w:val="24"/>
        </w:rPr>
        <w:t>Cách tính điểm</w:t>
      </w:r>
    </w:p>
    <w:p w14:paraId="5B2FEC1E" w14:textId="77777777" w:rsidR="00744C77" w:rsidRPr="006D2415" w:rsidRDefault="00744C77" w:rsidP="00D929AE">
      <w:pPr>
        <w:pStyle w:val="BodyText2"/>
        <w:spacing w:after="0" w:line="240" w:lineRule="auto"/>
        <w:ind w:firstLine="720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58821E7A" w14:textId="77777777" w:rsidR="00744C77" w:rsidRPr="006D2415" w:rsidRDefault="00744C77" w:rsidP="00D929AE">
      <w:pPr>
        <w:pStyle w:val="BodyText2"/>
        <w:spacing w:after="0" w:line="240" w:lineRule="auto"/>
        <w:ind w:firstLine="720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6D2415">
        <w:rPr>
          <w:bCs/>
          <w:sz w:val="24"/>
          <w:szCs w:val="24"/>
          <w:lang w:val="vi-VN"/>
        </w:rPr>
        <w:t xml:space="preserve">tính </w:t>
      </w:r>
      <w:r w:rsidRPr="006D2415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6D2415">
        <w:rPr>
          <w:bCs/>
          <w:sz w:val="24"/>
          <w:szCs w:val="24"/>
          <w:lang w:val="vi-VN"/>
        </w:rPr>
        <w:t>Nhà t</w:t>
      </w:r>
      <w:r w:rsidRPr="006D2415">
        <w:rPr>
          <w:bCs/>
          <w:sz w:val="24"/>
          <w:szCs w:val="24"/>
        </w:rPr>
        <w:t xml:space="preserve">rường. </w:t>
      </w:r>
    </w:p>
    <w:p w14:paraId="12D81786" w14:textId="77777777" w:rsidR="00744C77" w:rsidRPr="006D2415" w:rsidRDefault="00D929AE" w:rsidP="00D929AE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 xml:space="preserve">10. </w:t>
      </w:r>
      <w:r w:rsidR="00744C77" w:rsidRPr="006D2415">
        <w:rPr>
          <w:b/>
          <w:bCs/>
          <w:sz w:val="24"/>
          <w:szCs w:val="24"/>
        </w:rPr>
        <w:t>Tài liệu học tập</w:t>
      </w:r>
      <w:r w:rsidR="001E3470" w:rsidRPr="006D2415">
        <w:rPr>
          <w:b/>
          <w:bCs/>
          <w:sz w:val="24"/>
          <w:szCs w:val="24"/>
        </w:rPr>
        <w:t xml:space="preserve"> và tham khảo</w:t>
      </w:r>
    </w:p>
    <w:p w14:paraId="070B240F" w14:textId="77777777" w:rsidR="00D929AE" w:rsidRPr="006D2415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 xml:space="preserve">[1]. </w:t>
      </w:r>
      <w:r w:rsidR="001159D9" w:rsidRPr="006D2415">
        <w:rPr>
          <w:bCs/>
          <w:sz w:val="24"/>
          <w:szCs w:val="24"/>
        </w:rPr>
        <w:t>Tô Xuân Vu</w:t>
      </w:r>
      <w:r w:rsidRPr="006D2415">
        <w:rPr>
          <w:bCs/>
          <w:sz w:val="24"/>
          <w:szCs w:val="24"/>
        </w:rPr>
        <w:t xml:space="preserve">, </w:t>
      </w:r>
      <w:r w:rsidR="001159D9" w:rsidRPr="006D2415">
        <w:rPr>
          <w:bCs/>
          <w:sz w:val="24"/>
          <w:szCs w:val="24"/>
        </w:rPr>
        <w:t>Địa chất công trình chuyên môn</w:t>
      </w:r>
      <w:r w:rsidRPr="006D2415">
        <w:rPr>
          <w:bCs/>
          <w:sz w:val="24"/>
          <w:szCs w:val="24"/>
        </w:rPr>
        <w:t xml:space="preserve">, </w:t>
      </w:r>
      <w:r w:rsidR="001159D9" w:rsidRPr="006D2415">
        <w:rPr>
          <w:bCs/>
          <w:sz w:val="24"/>
          <w:szCs w:val="24"/>
        </w:rPr>
        <w:t>Đại học Mỏ - Điạ chất</w:t>
      </w:r>
      <w:r w:rsidRPr="006D2415">
        <w:rPr>
          <w:bCs/>
          <w:sz w:val="24"/>
          <w:szCs w:val="24"/>
        </w:rPr>
        <w:t>, Hà Nội, 2014;</w:t>
      </w:r>
    </w:p>
    <w:p w14:paraId="517305A7" w14:textId="77777777" w:rsidR="00D929AE" w:rsidRPr="006D2415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>[2]. Đỗ Minh Toàn, Đất đá xây dựng và phương pháp cải tạo đất, Đại học Mỏ - Địa chất, Hà Nội 2010;</w:t>
      </w:r>
    </w:p>
    <w:p w14:paraId="44ACA5F8" w14:textId="77777777" w:rsidR="00D929AE" w:rsidRPr="006D2415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 xml:space="preserve">[3]. Tạ Đức Thịnh, Nền và móng công trình, Nhà XB Xây dựng, Hà Nội 2009; </w:t>
      </w:r>
    </w:p>
    <w:p w14:paraId="2E67EDD1" w14:textId="77777777" w:rsidR="00D929AE" w:rsidRPr="006D2415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>[4]. Địa chất động lực công trình;</w:t>
      </w:r>
    </w:p>
    <w:p w14:paraId="641B32C8" w14:textId="77777777" w:rsidR="00D929AE" w:rsidRPr="006D2415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>[5]. Kỹ thuật thi công nền móng;</w:t>
      </w:r>
    </w:p>
    <w:p w14:paraId="027803EB" w14:textId="77777777" w:rsidR="00D929AE" w:rsidRPr="006D2415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6D2415">
        <w:rPr>
          <w:bCs/>
          <w:sz w:val="24"/>
          <w:szCs w:val="24"/>
        </w:rPr>
        <w:t>[</w:t>
      </w:r>
      <w:r w:rsidR="00297B00" w:rsidRPr="006D2415">
        <w:rPr>
          <w:bCs/>
          <w:sz w:val="24"/>
          <w:szCs w:val="24"/>
        </w:rPr>
        <w:t>6</w:t>
      </w:r>
      <w:r w:rsidRPr="006D2415">
        <w:rPr>
          <w:bCs/>
          <w:sz w:val="24"/>
          <w:szCs w:val="24"/>
        </w:rPr>
        <w:t>]. Các quy trình, quy phạm, tiêu chuẩn xây dựng, định mức xây dựng, … về khảo sát, thiết kế, xây dựng công trình.</w:t>
      </w:r>
    </w:p>
    <w:p w14:paraId="513AF901" w14:textId="77777777" w:rsidR="00DF4B52" w:rsidRPr="006D2415" w:rsidRDefault="00D929AE" w:rsidP="00D929AE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>11.</w:t>
      </w:r>
      <w:r w:rsidR="00BA5327" w:rsidRPr="006D2415">
        <w:rPr>
          <w:b/>
          <w:bCs/>
          <w:sz w:val="24"/>
          <w:szCs w:val="24"/>
        </w:rPr>
        <w:t xml:space="preserve"> </w:t>
      </w:r>
      <w:r w:rsidR="00DF4B52" w:rsidRPr="006D2415">
        <w:rPr>
          <w:b/>
          <w:bCs/>
          <w:sz w:val="24"/>
          <w:szCs w:val="24"/>
        </w:rPr>
        <w:t>Hướng dẫn tự học của học phần</w:t>
      </w:r>
    </w:p>
    <w:p w14:paraId="5E6F82C4" w14:textId="77777777" w:rsidR="00D33245" w:rsidRPr="006D2415" w:rsidRDefault="00465429" w:rsidP="00527027">
      <w:pPr>
        <w:pStyle w:val="BodyText2"/>
        <w:spacing w:after="0" w:line="240" w:lineRule="auto"/>
        <w:jc w:val="center"/>
        <w:rPr>
          <w:b/>
          <w:bCs/>
          <w:sz w:val="24"/>
          <w:szCs w:val="24"/>
        </w:rPr>
      </w:pPr>
      <w:r w:rsidRPr="006D2415">
        <w:rPr>
          <w:b/>
          <w:bCs/>
          <w:sz w:val="24"/>
          <w:szCs w:val="24"/>
        </w:rPr>
        <w:t>Bảng 3. Nội dung chuẩn bị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4196"/>
        <w:gridCol w:w="1043"/>
        <w:gridCol w:w="896"/>
        <w:gridCol w:w="894"/>
        <w:gridCol w:w="1778"/>
      </w:tblGrid>
      <w:tr w:rsidR="00465429" w:rsidRPr="006D2415" w14:paraId="09415535" w14:textId="77777777" w:rsidTr="00D929AE">
        <w:trPr>
          <w:trHeight w:val="282"/>
          <w:jc w:val="center"/>
        </w:trPr>
        <w:tc>
          <w:tcPr>
            <w:tcW w:w="399" w:type="pct"/>
            <w:shd w:val="clear" w:color="auto" w:fill="auto"/>
            <w:vAlign w:val="center"/>
          </w:tcPr>
          <w:p w14:paraId="76F87D28" w14:textId="77777777" w:rsidR="00465429" w:rsidRPr="006D2415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192" w:type="pct"/>
            <w:shd w:val="clear" w:color="auto" w:fill="auto"/>
            <w:vAlign w:val="center"/>
          </w:tcPr>
          <w:p w14:paraId="35E64D36" w14:textId="77777777" w:rsidR="00465429" w:rsidRPr="006D2415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545" w:type="pct"/>
            <w:shd w:val="clear" w:color="auto" w:fill="auto"/>
            <w:vAlign w:val="center"/>
          </w:tcPr>
          <w:p w14:paraId="5F2CD6D3" w14:textId="77777777" w:rsidR="00465429" w:rsidRPr="006D2415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468" w:type="pct"/>
            <w:vAlign w:val="center"/>
          </w:tcPr>
          <w:p w14:paraId="563A3E0F" w14:textId="77777777" w:rsidR="00465429" w:rsidRPr="006D2415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136BA463" w14:textId="77777777" w:rsidR="00465429" w:rsidRPr="006D2415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238E22C3" w14:textId="77777777" w:rsidR="00465429" w:rsidRPr="006D2415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1ED8608B" w14:textId="77777777" w:rsidR="00465429" w:rsidRPr="006D2415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FC75D5" w14:textId="77777777" w:rsidR="00465429" w:rsidRPr="006D2415" w:rsidRDefault="00465429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 xml:space="preserve">Sinh viên </w:t>
            </w:r>
            <w:r w:rsidR="00D546EB" w:rsidRPr="006D2415">
              <w:rPr>
                <w:b/>
                <w:bCs/>
                <w:sz w:val="24"/>
                <w:szCs w:val="24"/>
                <w:lang w:val="nl-NL"/>
              </w:rPr>
              <w:t xml:space="preserve">                </w:t>
            </w:r>
            <w:r w:rsidRPr="006D2415">
              <w:rPr>
                <w:b/>
                <w:bCs/>
                <w:sz w:val="24"/>
                <w:szCs w:val="24"/>
                <w:lang w:val="nl-NL"/>
              </w:rPr>
              <w:t>cần chuẩn bị</w:t>
            </w:r>
          </w:p>
        </w:tc>
      </w:tr>
      <w:tr w:rsidR="003966F9" w:rsidRPr="006D2415" w14:paraId="4AA29D6A" w14:textId="77777777" w:rsidTr="00D929AE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2A6E8A3A" w14:textId="77777777" w:rsidR="003966F9" w:rsidRPr="006D2415" w:rsidRDefault="003966F9" w:rsidP="00B04EDB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92" w:type="pct"/>
            <w:shd w:val="clear" w:color="auto" w:fill="auto"/>
          </w:tcPr>
          <w:p w14:paraId="6DB9A0D8" w14:textId="77777777" w:rsidR="003966F9" w:rsidRPr="006D2415" w:rsidRDefault="003966F9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6D2415">
              <w:rPr>
                <w:bCs/>
                <w:sz w:val="24"/>
                <w:szCs w:val="24"/>
              </w:rPr>
              <w:t>Hướng dẫn đề cương, kế hoạch thực hiện</w:t>
            </w:r>
          </w:p>
        </w:tc>
        <w:tc>
          <w:tcPr>
            <w:tcW w:w="545" w:type="pct"/>
            <w:vMerge w:val="restart"/>
            <w:shd w:val="clear" w:color="auto" w:fill="auto"/>
            <w:vAlign w:val="center"/>
          </w:tcPr>
          <w:p w14:paraId="055C6D24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8" w:type="pct"/>
            <w:vMerge w:val="restart"/>
            <w:vAlign w:val="center"/>
          </w:tcPr>
          <w:p w14:paraId="45D3BC7E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7" w:type="pct"/>
            <w:vMerge w:val="restart"/>
            <w:shd w:val="clear" w:color="auto" w:fill="auto"/>
            <w:vAlign w:val="center"/>
          </w:tcPr>
          <w:p w14:paraId="66F31360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929" w:type="pct"/>
            <w:vMerge w:val="restart"/>
            <w:shd w:val="clear" w:color="auto" w:fill="auto"/>
            <w:vAlign w:val="center"/>
          </w:tcPr>
          <w:p w14:paraId="163B2F68" w14:textId="77777777" w:rsidR="002E4026" w:rsidRPr="006D2415" w:rsidRDefault="002E4026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779660F9" w14:textId="77777777" w:rsidR="002E4026" w:rsidRPr="006D2415" w:rsidRDefault="002E4026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5F133980" w14:textId="77777777" w:rsidR="002E4026" w:rsidRPr="006D2415" w:rsidRDefault="002E4026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7F91C5E1" w14:textId="77777777" w:rsidR="003966F9" w:rsidRPr="006D2415" w:rsidRDefault="003966F9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lastRenderedPageBreak/>
              <w:t>Tài liệu</w:t>
            </w:r>
          </w:p>
          <w:p w14:paraId="16613589" w14:textId="77777777" w:rsidR="003966F9" w:rsidRPr="006D2415" w:rsidRDefault="00297B00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[1], [2],[3],[4], [5], [6]</w:t>
            </w:r>
          </w:p>
          <w:p w14:paraId="2A4F98B8" w14:textId="77777777" w:rsidR="003966F9" w:rsidRPr="006D2415" w:rsidRDefault="003966F9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de-DE"/>
              </w:rPr>
            </w:pPr>
          </w:p>
        </w:tc>
      </w:tr>
      <w:tr w:rsidR="003966F9" w:rsidRPr="006D2415" w14:paraId="17A92B39" w14:textId="77777777" w:rsidTr="003966F9">
        <w:trPr>
          <w:trHeight w:val="150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5B7DCBCA" w14:textId="77777777" w:rsidR="003966F9" w:rsidRPr="006D2415" w:rsidRDefault="003966F9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192" w:type="pct"/>
            <w:shd w:val="clear" w:color="auto" w:fill="auto"/>
          </w:tcPr>
          <w:p w14:paraId="03FFEDE3" w14:textId="77777777" w:rsidR="003966F9" w:rsidRPr="006D2415" w:rsidRDefault="003966F9" w:rsidP="00FE356E">
            <w:pPr>
              <w:pStyle w:val="BodyText2"/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</w:rPr>
              <w:t>Thực hiện đề cương</w:t>
            </w:r>
            <w:r w:rsidR="00B56093" w:rsidRPr="006D2415">
              <w:rPr>
                <w:bCs/>
                <w:sz w:val="24"/>
                <w:szCs w:val="24"/>
                <w:lang w:val="nl-NL"/>
              </w:rPr>
              <w:t xml:space="preserve"> -</w:t>
            </w:r>
            <w:r w:rsidRPr="006D2415">
              <w:rPr>
                <w:bCs/>
                <w:sz w:val="24"/>
                <w:szCs w:val="24"/>
              </w:rPr>
              <w:t xml:space="preserve"> </w:t>
            </w:r>
            <w:r w:rsidR="00FE356E" w:rsidRPr="006D2415">
              <w:rPr>
                <w:bCs/>
                <w:sz w:val="24"/>
                <w:szCs w:val="24"/>
                <w:lang w:val="nl-NL"/>
              </w:rPr>
              <w:t xml:space="preserve">làm </w:t>
            </w:r>
            <w:r w:rsidRPr="006D2415">
              <w:rPr>
                <w:bCs/>
                <w:sz w:val="24"/>
                <w:szCs w:val="24"/>
              </w:rPr>
              <w:t>đồ án</w:t>
            </w:r>
          </w:p>
        </w:tc>
        <w:tc>
          <w:tcPr>
            <w:tcW w:w="545" w:type="pct"/>
            <w:vMerge/>
            <w:shd w:val="clear" w:color="auto" w:fill="auto"/>
            <w:vAlign w:val="center"/>
          </w:tcPr>
          <w:p w14:paraId="0C55C75A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Merge/>
            <w:vAlign w:val="center"/>
          </w:tcPr>
          <w:p w14:paraId="51CD8FC7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vMerge/>
            <w:shd w:val="clear" w:color="auto" w:fill="auto"/>
            <w:vAlign w:val="center"/>
          </w:tcPr>
          <w:p w14:paraId="56119517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14:paraId="7B917E5A" w14:textId="77777777" w:rsidR="003966F9" w:rsidRPr="006D2415" w:rsidRDefault="003966F9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de-DE"/>
              </w:rPr>
            </w:pPr>
          </w:p>
        </w:tc>
      </w:tr>
      <w:tr w:rsidR="003966F9" w:rsidRPr="006D2415" w14:paraId="7449EBE1" w14:textId="77777777" w:rsidTr="00D929AE">
        <w:trPr>
          <w:trHeight w:val="71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4FEBEC2B" w14:textId="77777777" w:rsidR="003966F9" w:rsidRPr="006D2415" w:rsidRDefault="003966F9" w:rsidP="00B04EDB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28D00BE2" w14:textId="77777777" w:rsidR="003966F9" w:rsidRPr="006D2415" w:rsidRDefault="003966F9" w:rsidP="00B04EDB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lastRenderedPageBreak/>
              <w:t>2 - 8</w:t>
            </w:r>
          </w:p>
        </w:tc>
        <w:tc>
          <w:tcPr>
            <w:tcW w:w="2192" w:type="pct"/>
            <w:shd w:val="clear" w:color="auto" w:fill="auto"/>
          </w:tcPr>
          <w:p w14:paraId="5064A3E8" w14:textId="77777777" w:rsidR="003966F9" w:rsidRPr="006D2415" w:rsidRDefault="003966F9" w:rsidP="003966F9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</w:rPr>
              <w:lastRenderedPageBreak/>
              <w:t>Mở đầu</w:t>
            </w:r>
          </w:p>
        </w:tc>
        <w:tc>
          <w:tcPr>
            <w:tcW w:w="545" w:type="pct"/>
            <w:shd w:val="clear" w:color="auto" w:fill="auto"/>
            <w:vAlign w:val="center"/>
          </w:tcPr>
          <w:p w14:paraId="3FF0EE12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8" w:type="pct"/>
            <w:vAlign w:val="center"/>
          </w:tcPr>
          <w:p w14:paraId="18EA0CDF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65FC82CD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929" w:type="pct"/>
            <w:vMerge/>
            <w:shd w:val="clear" w:color="auto" w:fill="auto"/>
          </w:tcPr>
          <w:p w14:paraId="2332F0BB" w14:textId="77777777" w:rsidR="003966F9" w:rsidRPr="006D2415" w:rsidRDefault="003966F9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B56093" w:rsidRPr="006D2415" w14:paraId="2DF34777" w14:textId="77777777" w:rsidTr="00B04EDB">
        <w:trPr>
          <w:trHeight w:val="563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52EB0E8C" w14:textId="77777777" w:rsidR="00B56093" w:rsidRPr="006D2415" w:rsidRDefault="00B56093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192" w:type="pct"/>
            <w:shd w:val="clear" w:color="auto" w:fill="auto"/>
          </w:tcPr>
          <w:p w14:paraId="1E99FBC9" w14:textId="77777777" w:rsidR="00B56093" w:rsidRPr="006D2415" w:rsidRDefault="00B56093" w:rsidP="003966F9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6D2415">
              <w:rPr>
                <w:bCs/>
                <w:lang w:val="nl-NL"/>
              </w:rPr>
              <w:t xml:space="preserve">Chương 1: Đánh giá điều kiện ĐCCT khu xây dựng </w:t>
            </w:r>
          </w:p>
        </w:tc>
        <w:tc>
          <w:tcPr>
            <w:tcW w:w="545" w:type="pct"/>
            <w:shd w:val="clear" w:color="auto" w:fill="auto"/>
            <w:vAlign w:val="center"/>
          </w:tcPr>
          <w:p w14:paraId="145D0937" w14:textId="77777777" w:rsidR="00B56093" w:rsidRPr="006D2415" w:rsidRDefault="00B56093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8" w:type="pct"/>
            <w:vAlign w:val="center"/>
          </w:tcPr>
          <w:p w14:paraId="5037497D" w14:textId="77777777" w:rsidR="00B56093" w:rsidRPr="006D2415" w:rsidRDefault="00B56093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740B1753" w14:textId="77777777" w:rsidR="00B56093" w:rsidRPr="006D2415" w:rsidRDefault="00B56093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18</w:t>
            </w:r>
          </w:p>
        </w:tc>
        <w:tc>
          <w:tcPr>
            <w:tcW w:w="929" w:type="pct"/>
            <w:vMerge/>
            <w:shd w:val="clear" w:color="auto" w:fill="auto"/>
          </w:tcPr>
          <w:p w14:paraId="688ABFF7" w14:textId="77777777" w:rsidR="00B56093" w:rsidRPr="006D2415" w:rsidRDefault="00B56093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3966F9" w:rsidRPr="006D2415" w14:paraId="54796C0C" w14:textId="77777777" w:rsidTr="00D929AE">
        <w:trPr>
          <w:trHeight w:val="411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690966D0" w14:textId="77777777" w:rsidR="003966F9" w:rsidRPr="006D2415" w:rsidRDefault="003966F9" w:rsidP="00B04EDB">
            <w:pPr>
              <w:pStyle w:val="BodyText2"/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9 - 15</w:t>
            </w:r>
          </w:p>
        </w:tc>
        <w:tc>
          <w:tcPr>
            <w:tcW w:w="2192" w:type="pct"/>
            <w:shd w:val="clear" w:color="auto" w:fill="auto"/>
          </w:tcPr>
          <w:p w14:paraId="28BA1773" w14:textId="77777777" w:rsidR="003966F9" w:rsidRPr="006D2415" w:rsidRDefault="003966F9" w:rsidP="002E4026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6D2415">
              <w:rPr>
                <w:bCs/>
                <w:lang w:val="nl-NL"/>
              </w:rPr>
              <w:t xml:space="preserve">Chương </w:t>
            </w:r>
            <w:r w:rsidR="002E4026" w:rsidRPr="006D2415">
              <w:rPr>
                <w:bCs/>
                <w:lang w:val="nl-NL"/>
              </w:rPr>
              <w:t>2</w:t>
            </w:r>
            <w:r w:rsidRPr="006D2415">
              <w:rPr>
                <w:bCs/>
                <w:lang w:val="nl-NL"/>
              </w:rPr>
              <w:t>: Thiết kế phương án khảo sát ĐCCT</w:t>
            </w:r>
          </w:p>
        </w:tc>
        <w:tc>
          <w:tcPr>
            <w:tcW w:w="545" w:type="pct"/>
            <w:shd w:val="clear" w:color="auto" w:fill="auto"/>
            <w:vAlign w:val="center"/>
          </w:tcPr>
          <w:p w14:paraId="0622611C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8" w:type="pct"/>
            <w:vAlign w:val="center"/>
          </w:tcPr>
          <w:p w14:paraId="6FF429D7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04F5FF91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18</w:t>
            </w:r>
          </w:p>
        </w:tc>
        <w:tc>
          <w:tcPr>
            <w:tcW w:w="929" w:type="pct"/>
            <w:vMerge/>
            <w:shd w:val="clear" w:color="auto" w:fill="auto"/>
          </w:tcPr>
          <w:p w14:paraId="6C5A04DC" w14:textId="77777777" w:rsidR="003966F9" w:rsidRPr="006D2415" w:rsidRDefault="003966F9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1C0830" w:rsidRPr="006D2415" w14:paraId="1B5DBF6B" w14:textId="77777777" w:rsidTr="00D929AE">
        <w:trPr>
          <w:trHeight w:val="71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5132F993" w14:textId="77777777" w:rsidR="001C0830" w:rsidRPr="006D2415" w:rsidRDefault="001C0830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192" w:type="pct"/>
            <w:shd w:val="clear" w:color="auto" w:fill="auto"/>
          </w:tcPr>
          <w:p w14:paraId="2B9D67DA" w14:textId="77777777" w:rsidR="001C0830" w:rsidRPr="006D2415" w:rsidRDefault="001C0830" w:rsidP="0052702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6D2415">
              <w:rPr>
                <w:bCs/>
                <w:lang w:val="nl-NL"/>
              </w:rPr>
              <w:t>Kết luận</w:t>
            </w:r>
          </w:p>
        </w:tc>
        <w:tc>
          <w:tcPr>
            <w:tcW w:w="545" w:type="pct"/>
            <w:shd w:val="clear" w:color="auto" w:fill="auto"/>
            <w:vAlign w:val="center"/>
          </w:tcPr>
          <w:p w14:paraId="50A5DBCE" w14:textId="77777777" w:rsidR="001C0830" w:rsidRPr="006D2415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8" w:type="pct"/>
            <w:vAlign w:val="center"/>
          </w:tcPr>
          <w:p w14:paraId="05EE3DDD" w14:textId="77777777" w:rsidR="001C0830" w:rsidRPr="006D2415" w:rsidRDefault="001C0830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1FC7FA77" w14:textId="77777777" w:rsidR="001C0830" w:rsidRPr="006D2415" w:rsidRDefault="006D3A66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929" w:type="pct"/>
            <w:vMerge/>
            <w:shd w:val="clear" w:color="auto" w:fill="auto"/>
          </w:tcPr>
          <w:p w14:paraId="55E05D07" w14:textId="77777777" w:rsidR="001C0830" w:rsidRPr="006D2415" w:rsidRDefault="001C0830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3966F9" w:rsidRPr="006D2415" w14:paraId="1C0CF8F5" w14:textId="77777777" w:rsidTr="00D929AE">
        <w:trPr>
          <w:trHeight w:val="71"/>
          <w:jc w:val="center"/>
        </w:trPr>
        <w:tc>
          <w:tcPr>
            <w:tcW w:w="399" w:type="pct"/>
            <w:shd w:val="clear" w:color="auto" w:fill="auto"/>
            <w:vAlign w:val="center"/>
          </w:tcPr>
          <w:p w14:paraId="76853898" w14:textId="77777777" w:rsidR="003966F9" w:rsidRPr="006D2415" w:rsidRDefault="003966F9" w:rsidP="00527027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D2415">
              <w:rPr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2192" w:type="pct"/>
            <w:shd w:val="clear" w:color="auto" w:fill="auto"/>
          </w:tcPr>
          <w:p w14:paraId="6FD91F6B" w14:textId="77777777" w:rsidR="003966F9" w:rsidRPr="006D2415" w:rsidRDefault="003966F9" w:rsidP="0052702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6D2415">
              <w:rPr>
                <w:bCs/>
                <w:lang w:val="nl-NL"/>
              </w:rPr>
              <w:t>Bảo vệ</w:t>
            </w:r>
          </w:p>
        </w:tc>
        <w:tc>
          <w:tcPr>
            <w:tcW w:w="545" w:type="pct"/>
            <w:shd w:val="clear" w:color="auto" w:fill="auto"/>
            <w:vAlign w:val="center"/>
          </w:tcPr>
          <w:p w14:paraId="779743FA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0117D49F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0A44828D" w14:textId="77777777" w:rsidR="003966F9" w:rsidRPr="006D2415" w:rsidRDefault="003966F9" w:rsidP="00D929AE">
            <w:pPr>
              <w:pStyle w:val="BodyText2"/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</w:tcPr>
          <w:p w14:paraId="015103D7" w14:textId="77777777" w:rsidR="003966F9" w:rsidRPr="006D2415" w:rsidRDefault="003966F9" w:rsidP="00527027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D929AE" w:rsidRPr="006D2415" w14:paraId="518C805A" w14:textId="77777777" w:rsidTr="00D929AE">
        <w:trPr>
          <w:trHeight w:val="71"/>
          <w:jc w:val="center"/>
        </w:trPr>
        <w:tc>
          <w:tcPr>
            <w:tcW w:w="399" w:type="pct"/>
            <w:shd w:val="clear" w:color="auto" w:fill="auto"/>
            <w:vAlign w:val="center"/>
          </w:tcPr>
          <w:p w14:paraId="38B7806C" w14:textId="77777777" w:rsidR="00D929AE" w:rsidRPr="006D2415" w:rsidRDefault="007F75F2" w:rsidP="00527027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2192" w:type="pct"/>
            <w:shd w:val="clear" w:color="auto" w:fill="auto"/>
          </w:tcPr>
          <w:p w14:paraId="72C67969" w14:textId="77777777" w:rsidR="00D929AE" w:rsidRPr="006D2415" w:rsidRDefault="00D929AE" w:rsidP="00527027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545" w:type="pct"/>
            <w:shd w:val="clear" w:color="auto" w:fill="auto"/>
            <w:vAlign w:val="center"/>
          </w:tcPr>
          <w:p w14:paraId="432CAA9A" w14:textId="77777777" w:rsidR="00D929AE" w:rsidRPr="006D2415" w:rsidRDefault="007F75F2" w:rsidP="00D929A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8" w:type="pct"/>
            <w:vAlign w:val="center"/>
          </w:tcPr>
          <w:p w14:paraId="2399C0B8" w14:textId="77777777" w:rsidR="00D929AE" w:rsidRPr="006D2415" w:rsidRDefault="007F75F2" w:rsidP="00D929A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5C832676" w14:textId="77777777" w:rsidR="00D929AE" w:rsidRPr="006D2415" w:rsidRDefault="007F75F2" w:rsidP="00D929A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D2415">
              <w:rPr>
                <w:b/>
                <w:bCs/>
                <w:sz w:val="24"/>
                <w:szCs w:val="24"/>
                <w:lang w:val="nl-NL"/>
              </w:rPr>
              <w:t>45</w:t>
            </w:r>
          </w:p>
        </w:tc>
        <w:tc>
          <w:tcPr>
            <w:tcW w:w="929" w:type="pct"/>
            <w:shd w:val="clear" w:color="auto" w:fill="auto"/>
          </w:tcPr>
          <w:p w14:paraId="2E6771FB" w14:textId="77777777" w:rsidR="00D929AE" w:rsidRPr="006D2415" w:rsidRDefault="00D929AE" w:rsidP="00527027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1624D231" w14:textId="77777777" w:rsidR="00C53616" w:rsidRPr="006D2415" w:rsidRDefault="00C53616" w:rsidP="00527027">
      <w:pPr>
        <w:rPr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7F75F2" w:rsidRPr="006D2415" w14:paraId="0C214885" w14:textId="77777777" w:rsidTr="006E3732">
        <w:trPr>
          <w:trHeight w:val="210"/>
        </w:trPr>
        <w:tc>
          <w:tcPr>
            <w:tcW w:w="4644" w:type="dxa"/>
            <w:shd w:val="clear" w:color="auto" w:fill="auto"/>
          </w:tcPr>
          <w:p w14:paraId="1DA05EF2" w14:textId="77777777" w:rsidR="007F75F2" w:rsidRPr="006D2415" w:rsidRDefault="007F75F2" w:rsidP="006E3732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2C6725C9" w14:textId="7FE3594F" w:rsidR="007F75F2" w:rsidRPr="006D2415" w:rsidRDefault="007F75F2" w:rsidP="00B45089">
            <w:pPr>
              <w:spacing w:before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6D2415">
              <w:rPr>
                <w:sz w:val="24"/>
                <w:szCs w:val="24"/>
              </w:rPr>
              <w:t>Hà nội, ngày … tháng … năm 20</w:t>
            </w:r>
            <w:r w:rsidR="00520352">
              <w:rPr>
                <w:sz w:val="24"/>
                <w:szCs w:val="24"/>
              </w:rPr>
              <w:t>20</w:t>
            </w:r>
          </w:p>
        </w:tc>
      </w:tr>
      <w:tr w:rsidR="007F75F2" w:rsidRPr="006D2415" w14:paraId="4D015651" w14:textId="77777777" w:rsidTr="006E3732">
        <w:trPr>
          <w:trHeight w:val="210"/>
        </w:trPr>
        <w:tc>
          <w:tcPr>
            <w:tcW w:w="4644" w:type="dxa"/>
            <w:shd w:val="clear" w:color="auto" w:fill="auto"/>
          </w:tcPr>
          <w:p w14:paraId="73E7C824" w14:textId="77777777" w:rsidR="007F75F2" w:rsidRPr="006D2415" w:rsidRDefault="007F75F2" w:rsidP="006E3732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6D2415">
              <w:rPr>
                <w:b/>
                <w:sz w:val="24"/>
                <w:szCs w:val="24"/>
              </w:rPr>
              <w:t>TRƯỞNG KHOA</w:t>
            </w:r>
          </w:p>
          <w:p w14:paraId="1DF60544" w14:textId="77777777" w:rsidR="007F75F2" w:rsidRPr="006D2415" w:rsidRDefault="007F75F2" w:rsidP="006E3732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14:paraId="0234C2AC" w14:textId="77777777" w:rsidR="00873739" w:rsidRPr="006D2415" w:rsidRDefault="00873739" w:rsidP="006E3732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14:paraId="3D1CE01B" w14:textId="77777777" w:rsidR="00873739" w:rsidRPr="006D2415" w:rsidRDefault="00873739" w:rsidP="006E3732">
            <w:pPr>
              <w:spacing w:before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14:paraId="17CE3851" w14:textId="77777777" w:rsidR="00873739" w:rsidRPr="006D2415" w:rsidRDefault="00873739" w:rsidP="0087373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6D2415">
              <w:rPr>
                <w:b/>
                <w:sz w:val="24"/>
                <w:szCs w:val="24"/>
              </w:rPr>
              <w:t>TS. Nguyễn Tiến Dũng</w:t>
            </w:r>
          </w:p>
        </w:tc>
        <w:tc>
          <w:tcPr>
            <w:tcW w:w="4644" w:type="dxa"/>
            <w:shd w:val="clear" w:color="auto" w:fill="auto"/>
          </w:tcPr>
          <w:p w14:paraId="5D533100" w14:textId="77777777" w:rsidR="007F75F2" w:rsidRPr="006D2415" w:rsidRDefault="007F75F2" w:rsidP="006E3732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6D2415">
              <w:rPr>
                <w:b/>
                <w:sz w:val="24"/>
                <w:szCs w:val="24"/>
              </w:rPr>
              <w:t>TRƯỞNG BỘ MÔN</w:t>
            </w:r>
          </w:p>
          <w:p w14:paraId="5B8BA1F8" w14:textId="77777777" w:rsidR="007F75F2" w:rsidRPr="006D2415" w:rsidRDefault="007F75F2" w:rsidP="006E3732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6D18030" w14:textId="77777777" w:rsidR="007F75F2" w:rsidRPr="006D2415" w:rsidRDefault="007F75F2" w:rsidP="006E3732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7E2F63C9" w14:textId="77777777" w:rsidR="007F75F2" w:rsidRPr="006D2415" w:rsidRDefault="007F75F2" w:rsidP="006E3732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7B14189E" w14:textId="77777777" w:rsidR="007F75F2" w:rsidRPr="006D2415" w:rsidRDefault="00873739" w:rsidP="00873739">
            <w:pPr>
              <w:spacing w:before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6D2415">
              <w:rPr>
                <w:b/>
                <w:sz w:val="24"/>
                <w:szCs w:val="24"/>
              </w:rPr>
              <w:t>TS. Bùi Trường Sơn</w:t>
            </w:r>
          </w:p>
        </w:tc>
      </w:tr>
    </w:tbl>
    <w:p w14:paraId="47593113" w14:textId="77777777" w:rsidR="00575954" w:rsidRPr="006D2415" w:rsidRDefault="00575954" w:rsidP="00527027">
      <w:pPr>
        <w:rPr>
          <w:sz w:val="24"/>
          <w:szCs w:val="24"/>
          <w:lang w:val="nl-NL"/>
        </w:rPr>
      </w:pPr>
      <w:bookmarkStart w:id="0" w:name="_GoBack"/>
      <w:bookmarkEnd w:id="0"/>
    </w:p>
    <w:sectPr w:rsidR="00575954" w:rsidRPr="006D2415" w:rsidSect="00527027">
      <w:footerReference w:type="even" r:id="rId8"/>
      <w:footerReference w:type="default" r:id="rId9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FB7D4" w14:textId="77777777" w:rsidR="00560F08" w:rsidRDefault="00560F08">
      <w:r>
        <w:separator/>
      </w:r>
    </w:p>
  </w:endnote>
  <w:endnote w:type="continuationSeparator" w:id="0">
    <w:p w14:paraId="19855195" w14:textId="77777777" w:rsidR="00560F08" w:rsidRDefault="0056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6DD0B" w14:textId="77777777" w:rsidR="007155D6" w:rsidRDefault="007E41D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5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AABCC5" w14:textId="77777777" w:rsidR="007155D6" w:rsidRDefault="007155D6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3A27F" w14:textId="77777777" w:rsidR="007155D6" w:rsidRDefault="007E41D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5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2415">
      <w:rPr>
        <w:rStyle w:val="PageNumber"/>
        <w:noProof/>
      </w:rPr>
      <w:t>1</w:t>
    </w:r>
    <w:r>
      <w:rPr>
        <w:rStyle w:val="PageNumber"/>
      </w:rPr>
      <w:fldChar w:fldCharType="end"/>
    </w:r>
  </w:p>
  <w:p w14:paraId="5DCDE722" w14:textId="77777777" w:rsidR="007155D6" w:rsidRDefault="007155D6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FFE12" w14:textId="77777777" w:rsidR="00560F08" w:rsidRDefault="00560F08">
      <w:r>
        <w:separator/>
      </w:r>
    </w:p>
  </w:footnote>
  <w:footnote w:type="continuationSeparator" w:id="0">
    <w:p w14:paraId="59D69564" w14:textId="77777777" w:rsidR="00560F08" w:rsidRDefault="00560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8ED4AF2"/>
    <w:multiLevelType w:val="multilevel"/>
    <w:tmpl w:val="D3005BF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67EC04DA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CA121BB"/>
    <w:multiLevelType w:val="multilevel"/>
    <w:tmpl w:val="64AA281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72" w:hanging="1800"/>
      </w:pPr>
      <w:rPr>
        <w:rFonts w:hint="default"/>
      </w:rPr>
    </w:lvl>
  </w:abstractNum>
  <w:abstractNum w:abstractNumId="8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MDcxNDGwMDc2MzBX0lEKTi0uzszPAykwrAUAzkTkLiwAAAA="/>
  </w:docVars>
  <w:rsids>
    <w:rsidRoot w:val="00EB7B4B"/>
    <w:rsid w:val="00000056"/>
    <w:rsid w:val="00001D6D"/>
    <w:rsid w:val="0002432B"/>
    <w:rsid w:val="00026105"/>
    <w:rsid w:val="00026C99"/>
    <w:rsid w:val="00032B0A"/>
    <w:rsid w:val="00033850"/>
    <w:rsid w:val="00036966"/>
    <w:rsid w:val="0003784D"/>
    <w:rsid w:val="00037D59"/>
    <w:rsid w:val="000468AF"/>
    <w:rsid w:val="00061141"/>
    <w:rsid w:val="00061BFD"/>
    <w:rsid w:val="00065D49"/>
    <w:rsid w:val="00073F82"/>
    <w:rsid w:val="00094112"/>
    <w:rsid w:val="00095A1D"/>
    <w:rsid w:val="000A088C"/>
    <w:rsid w:val="000A7808"/>
    <w:rsid w:val="000B22B4"/>
    <w:rsid w:val="000B6179"/>
    <w:rsid w:val="000B6B85"/>
    <w:rsid w:val="000B72C9"/>
    <w:rsid w:val="000C2F64"/>
    <w:rsid w:val="000D075E"/>
    <w:rsid w:val="000D2A04"/>
    <w:rsid w:val="000D47AF"/>
    <w:rsid w:val="000D6DC7"/>
    <w:rsid w:val="000E1C65"/>
    <w:rsid w:val="000E25C5"/>
    <w:rsid w:val="000E2802"/>
    <w:rsid w:val="000F1DD8"/>
    <w:rsid w:val="000F2472"/>
    <w:rsid w:val="000F50C4"/>
    <w:rsid w:val="000F78FF"/>
    <w:rsid w:val="00105FE4"/>
    <w:rsid w:val="00107A77"/>
    <w:rsid w:val="001159D9"/>
    <w:rsid w:val="00117E1C"/>
    <w:rsid w:val="00124E39"/>
    <w:rsid w:val="001265BC"/>
    <w:rsid w:val="00133844"/>
    <w:rsid w:val="00133EEC"/>
    <w:rsid w:val="0014121C"/>
    <w:rsid w:val="00141F0A"/>
    <w:rsid w:val="001471E8"/>
    <w:rsid w:val="0015514F"/>
    <w:rsid w:val="00157044"/>
    <w:rsid w:val="00160001"/>
    <w:rsid w:val="001623EE"/>
    <w:rsid w:val="00166577"/>
    <w:rsid w:val="00170582"/>
    <w:rsid w:val="00170747"/>
    <w:rsid w:val="00171F85"/>
    <w:rsid w:val="001747B1"/>
    <w:rsid w:val="001831D2"/>
    <w:rsid w:val="001840EB"/>
    <w:rsid w:val="00190AF3"/>
    <w:rsid w:val="00191188"/>
    <w:rsid w:val="001915A3"/>
    <w:rsid w:val="00193782"/>
    <w:rsid w:val="001A0AE3"/>
    <w:rsid w:val="001A1C8B"/>
    <w:rsid w:val="001A7CF0"/>
    <w:rsid w:val="001B08A5"/>
    <w:rsid w:val="001B199A"/>
    <w:rsid w:val="001B1C3D"/>
    <w:rsid w:val="001B5853"/>
    <w:rsid w:val="001B6439"/>
    <w:rsid w:val="001C0830"/>
    <w:rsid w:val="001C0D3F"/>
    <w:rsid w:val="001E3470"/>
    <w:rsid w:val="001E5FCA"/>
    <w:rsid w:val="001E6E94"/>
    <w:rsid w:val="001F02B9"/>
    <w:rsid w:val="001F2CFE"/>
    <w:rsid w:val="001F2E5D"/>
    <w:rsid w:val="001F730B"/>
    <w:rsid w:val="00200EF8"/>
    <w:rsid w:val="00200F66"/>
    <w:rsid w:val="00210206"/>
    <w:rsid w:val="002128CE"/>
    <w:rsid w:val="00217766"/>
    <w:rsid w:val="00217AD0"/>
    <w:rsid w:val="00221346"/>
    <w:rsid w:val="00223A83"/>
    <w:rsid w:val="0023578C"/>
    <w:rsid w:val="002360EC"/>
    <w:rsid w:val="00240F61"/>
    <w:rsid w:val="00241944"/>
    <w:rsid w:val="00242C09"/>
    <w:rsid w:val="00252D3B"/>
    <w:rsid w:val="002546BB"/>
    <w:rsid w:val="00263A4C"/>
    <w:rsid w:val="00272B39"/>
    <w:rsid w:val="00272ED4"/>
    <w:rsid w:val="00274D28"/>
    <w:rsid w:val="002774F5"/>
    <w:rsid w:val="00290C2F"/>
    <w:rsid w:val="0029107F"/>
    <w:rsid w:val="00296F71"/>
    <w:rsid w:val="002978B7"/>
    <w:rsid w:val="00297B00"/>
    <w:rsid w:val="002A37E1"/>
    <w:rsid w:val="002A7D7D"/>
    <w:rsid w:val="002B015E"/>
    <w:rsid w:val="002B0A75"/>
    <w:rsid w:val="002B2B11"/>
    <w:rsid w:val="002B3774"/>
    <w:rsid w:val="002B3CB5"/>
    <w:rsid w:val="002D584A"/>
    <w:rsid w:val="002E1C33"/>
    <w:rsid w:val="002E1DD3"/>
    <w:rsid w:val="002E4026"/>
    <w:rsid w:val="002E4060"/>
    <w:rsid w:val="002E46C0"/>
    <w:rsid w:val="002E5519"/>
    <w:rsid w:val="002E6736"/>
    <w:rsid w:val="002E724E"/>
    <w:rsid w:val="002F0035"/>
    <w:rsid w:val="002F6550"/>
    <w:rsid w:val="00304AF1"/>
    <w:rsid w:val="0031720D"/>
    <w:rsid w:val="00317BAD"/>
    <w:rsid w:val="00332859"/>
    <w:rsid w:val="00335ACE"/>
    <w:rsid w:val="003409C3"/>
    <w:rsid w:val="00343636"/>
    <w:rsid w:val="00343EBF"/>
    <w:rsid w:val="00345DE3"/>
    <w:rsid w:val="003555B5"/>
    <w:rsid w:val="003600F7"/>
    <w:rsid w:val="0036089D"/>
    <w:rsid w:val="00361C3F"/>
    <w:rsid w:val="0036435B"/>
    <w:rsid w:val="00365F28"/>
    <w:rsid w:val="00367109"/>
    <w:rsid w:val="00367502"/>
    <w:rsid w:val="00375070"/>
    <w:rsid w:val="00381AE7"/>
    <w:rsid w:val="00383580"/>
    <w:rsid w:val="0038649E"/>
    <w:rsid w:val="0039106C"/>
    <w:rsid w:val="0039421B"/>
    <w:rsid w:val="00394DE3"/>
    <w:rsid w:val="003961B0"/>
    <w:rsid w:val="003966F9"/>
    <w:rsid w:val="00396E99"/>
    <w:rsid w:val="003971BA"/>
    <w:rsid w:val="0039783E"/>
    <w:rsid w:val="003A2B1A"/>
    <w:rsid w:val="003A390C"/>
    <w:rsid w:val="003A7381"/>
    <w:rsid w:val="003B4730"/>
    <w:rsid w:val="003B4A60"/>
    <w:rsid w:val="003B73BB"/>
    <w:rsid w:val="003B74F0"/>
    <w:rsid w:val="003C00D4"/>
    <w:rsid w:val="003C3871"/>
    <w:rsid w:val="003C595A"/>
    <w:rsid w:val="003C605F"/>
    <w:rsid w:val="003D5CFC"/>
    <w:rsid w:val="003D652D"/>
    <w:rsid w:val="003D6757"/>
    <w:rsid w:val="003D7319"/>
    <w:rsid w:val="003E0101"/>
    <w:rsid w:val="003E1219"/>
    <w:rsid w:val="003E7CF5"/>
    <w:rsid w:val="003F4705"/>
    <w:rsid w:val="003F5908"/>
    <w:rsid w:val="003F7104"/>
    <w:rsid w:val="003F7694"/>
    <w:rsid w:val="004100F3"/>
    <w:rsid w:val="00413F7B"/>
    <w:rsid w:val="00414EB9"/>
    <w:rsid w:val="00416F22"/>
    <w:rsid w:val="00420F6F"/>
    <w:rsid w:val="00423B8B"/>
    <w:rsid w:val="004240DB"/>
    <w:rsid w:val="004250AD"/>
    <w:rsid w:val="0042577A"/>
    <w:rsid w:val="00430748"/>
    <w:rsid w:val="004377BB"/>
    <w:rsid w:val="004437C7"/>
    <w:rsid w:val="00443F8E"/>
    <w:rsid w:val="00445F95"/>
    <w:rsid w:val="004568B9"/>
    <w:rsid w:val="00461786"/>
    <w:rsid w:val="004641F9"/>
    <w:rsid w:val="00465429"/>
    <w:rsid w:val="00465523"/>
    <w:rsid w:val="004705AA"/>
    <w:rsid w:val="004707F2"/>
    <w:rsid w:val="0047459D"/>
    <w:rsid w:val="00474778"/>
    <w:rsid w:val="00475904"/>
    <w:rsid w:val="00476515"/>
    <w:rsid w:val="0048413E"/>
    <w:rsid w:val="004900EB"/>
    <w:rsid w:val="0049012F"/>
    <w:rsid w:val="0049105F"/>
    <w:rsid w:val="00496393"/>
    <w:rsid w:val="004A1397"/>
    <w:rsid w:val="004A200B"/>
    <w:rsid w:val="004A21C9"/>
    <w:rsid w:val="004A5E11"/>
    <w:rsid w:val="004A79B6"/>
    <w:rsid w:val="004B00B1"/>
    <w:rsid w:val="004B2147"/>
    <w:rsid w:val="004B3B23"/>
    <w:rsid w:val="004C7FC7"/>
    <w:rsid w:val="004D085E"/>
    <w:rsid w:val="004D208C"/>
    <w:rsid w:val="004D2D64"/>
    <w:rsid w:val="004D4EF5"/>
    <w:rsid w:val="004E0885"/>
    <w:rsid w:val="004E0BDE"/>
    <w:rsid w:val="004F013A"/>
    <w:rsid w:val="004F4EF0"/>
    <w:rsid w:val="00506FD6"/>
    <w:rsid w:val="00514577"/>
    <w:rsid w:val="0051608D"/>
    <w:rsid w:val="00520352"/>
    <w:rsid w:val="00527027"/>
    <w:rsid w:val="0053256F"/>
    <w:rsid w:val="00532FAC"/>
    <w:rsid w:val="00534B5D"/>
    <w:rsid w:val="00537EEF"/>
    <w:rsid w:val="00541BAA"/>
    <w:rsid w:val="0054605D"/>
    <w:rsid w:val="00547AAD"/>
    <w:rsid w:val="00547D93"/>
    <w:rsid w:val="00547FD2"/>
    <w:rsid w:val="005509A9"/>
    <w:rsid w:val="00551492"/>
    <w:rsid w:val="0055377D"/>
    <w:rsid w:val="0055396A"/>
    <w:rsid w:val="00553EAD"/>
    <w:rsid w:val="00555D9F"/>
    <w:rsid w:val="005578F9"/>
    <w:rsid w:val="00560F08"/>
    <w:rsid w:val="0056121E"/>
    <w:rsid w:val="00561492"/>
    <w:rsid w:val="00562EF3"/>
    <w:rsid w:val="00567807"/>
    <w:rsid w:val="00571703"/>
    <w:rsid w:val="00575954"/>
    <w:rsid w:val="005802DF"/>
    <w:rsid w:val="00582BA3"/>
    <w:rsid w:val="00583516"/>
    <w:rsid w:val="00585A3F"/>
    <w:rsid w:val="005905D5"/>
    <w:rsid w:val="00593C38"/>
    <w:rsid w:val="005B14AF"/>
    <w:rsid w:val="005B3465"/>
    <w:rsid w:val="005D1A92"/>
    <w:rsid w:val="005D6E76"/>
    <w:rsid w:val="005E0206"/>
    <w:rsid w:val="005E352F"/>
    <w:rsid w:val="005E4E55"/>
    <w:rsid w:val="005F3445"/>
    <w:rsid w:val="0060137C"/>
    <w:rsid w:val="00605354"/>
    <w:rsid w:val="0061018F"/>
    <w:rsid w:val="0061120D"/>
    <w:rsid w:val="00612534"/>
    <w:rsid w:val="00612DEB"/>
    <w:rsid w:val="00614C0B"/>
    <w:rsid w:val="00616B5F"/>
    <w:rsid w:val="00623218"/>
    <w:rsid w:val="006276E8"/>
    <w:rsid w:val="006379CF"/>
    <w:rsid w:val="006406CA"/>
    <w:rsid w:val="00642836"/>
    <w:rsid w:val="006447AD"/>
    <w:rsid w:val="0064524F"/>
    <w:rsid w:val="00652C32"/>
    <w:rsid w:val="00654888"/>
    <w:rsid w:val="00665547"/>
    <w:rsid w:val="00666AB0"/>
    <w:rsid w:val="00667BAC"/>
    <w:rsid w:val="00675985"/>
    <w:rsid w:val="0067628E"/>
    <w:rsid w:val="00681B69"/>
    <w:rsid w:val="00681E4B"/>
    <w:rsid w:val="0068630B"/>
    <w:rsid w:val="00695501"/>
    <w:rsid w:val="00695C16"/>
    <w:rsid w:val="006A0585"/>
    <w:rsid w:val="006A0E70"/>
    <w:rsid w:val="006A278D"/>
    <w:rsid w:val="006A2919"/>
    <w:rsid w:val="006A5431"/>
    <w:rsid w:val="006A741A"/>
    <w:rsid w:val="006B3C91"/>
    <w:rsid w:val="006B61F0"/>
    <w:rsid w:val="006B79CA"/>
    <w:rsid w:val="006B7DB9"/>
    <w:rsid w:val="006C2869"/>
    <w:rsid w:val="006C53DA"/>
    <w:rsid w:val="006D03CF"/>
    <w:rsid w:val="006D2415"/>
    <w:rsid w:val="006D2B65"/>
    <w:rsid w:val="006D3A66"/>
    <w:rsid w:val="006E1857"/>
    <w:rsid w:val="006E1BC8"/>
    <w:rsid w:val="006E3732"/>
    <w:rsid w:val="006E4A86"/>
    <w:rsid w:val="006E5BAC"/>
    <w:rsid w:val="006F5C8F"/>
    <w:rsid w:val="00701EF2"/>
    <w:rsid w:val="00713C3B"/>
    <w:rsid w:val="007154D0"/>
    <w:rsid w:val="007155D6"/>
    <w:rsid w:val="007212C9"/>
    <w:rsid w:val="00730B8C"/>
    <w:rsid w:val="00731582"/>
    <w:rsid w:val="00733BDA"/>
    <w:rsid w:val="00735433"/>
    <w:rsid w:val="00736FB2"/>
    <w:rsid w:val="00743E13"/>
    <w:rsid w:val="00744C77"/>
    <w:rsid w:val="0076571C"/>
    <w:rsid w:val="00773A14"/>
    <w:rsid w:val="007754AF"/>
    <w:rsid w:val="0077667B"/>
    <w:rsid w:val="0077772C"/>
    <w:rsid w:val="00777AD8"/>
    <w:rsid w:val="0078402F"/>
    <w:rsid w:val="00791CF4"/>
    <w:rsid w:val="007A0BDD"/>
    <w:rsid w:val="007A6002"/>
    <w:rsid w:val="007A7472"/>
    <w:rsid w:val="007A7F11"/>
    <w:rsid w:val="007B09AD"/>
    <w:rsid w:val="007B1760"/>
    <w:rsid w:val="007B7392"/>
    <w:rsid w:val="007B7982"/>
    <w:rsid w:val="007C7EDD"/>
    <w:rsid w:val="007D2538"/>
    <w:rsid w:val="007D432A"/>
    <w:rsid w:val="007E165A"/>
    <w:rsid w:val="007E41D2"/>
    <w:rsid w:val="007E60DE"/>
    <w:rsid w:val="007F75F2"/>
    <w:rsid w:val="007F7694"/>
    <w:rsid w:val="008037F3"/>
    <w:rsid w:val="00807A78"/>
    <w:rsid w:val="00811F9C"/>
    <w:rsid w:val="00814B97"/>
    <w:rsid w:val="00820320"/>
    <w:rsid w:val="00822189"/>
    <w:rsid w:val="00831AC1"/>
    <w:rsid w:val="008374D0"/>
    <w:rsid w:val="008543C1"/>
    <w:rsid w:val="00865D84"/>
    <w:rsid w:val="00865F7B"/>
    <w:rsid w:val="00873739"/>
    <w:rsid w:val="0087484B"/>
    <w:rsid w:val="00875B83"/>
    <w:rsid w:val="00875E93"/>
    <w:rsid w:val="00882103"/>
    <w:rsid w:val="00882CBF"/>
    <w:rsid w:val="008A6501"/>
    <w:rsid w:val="008A6F7E"/>
    <w:rsid w:val="008B7E23"/>
    <w:rsid w:val="008C1294"/>
    <w:rsid w:val="008C4E59"/>
    <w:rsid w:val="008C7C75"/>
    <w:rsid w:val="008D09FC"/>
    <w:rsid w:val="008D2719"/>
    <w:rsid w:val="008D3401"/>
    <w:rsid w:val="008D4D56"/>
    <w:rsid w:val="008D54F2"/>
    <w:rsid w:val="008D623E"/>
    <w:rsid w:val="008E19EE"/>
    <w:rsid w:val="008E6194"/>
    <w:rsid w:val="008F25FC"/>
    <w:rsid w:val="008F5184"/>
    <w:rsid w:val="008F635A"/>
    <w:rsid w:val="009022FE"/>
    <w:rsid w:val="00904521"/>
    <w:rsid w:val="0090524F"/>
    <w:rsid w:val="0091264D"/>
    <w:rsid w:val="009178D2"/>
    <w:rsid w:val="00926E23"/>
    <w:rsid w:val="00926F4E"/>
    <w:rsid w:val="009305B7"/>
    <w:rsid w:val="00940B17"/>
    <w:rsid w:val="00942B08"/>
    <w:rsid w:val="00947756"/>
    <w:rsid w:val="00952045"/>
    <w:rsid w:val="009540AF"/>
    <w:rsid w:val="00957506"/>
    <w:rsid w:val="0096186D"/>
    <w:rsid w:val="00963138"/>
    <w:rsid w:val="00965557"/>
    <w:rsid w:val="009724FD"/>
    <w:rsid w:val="00973F1F"/>
    <w:rsid w:val="00980743"/>
    <w:rsid w:val="009842C2"/>
    <w:rsid w:val="00984DB3"/>
    <w:rsid w:val="009962AB"/>
    <w:rsid w:val="009A19F7"/>
    <w:rsid w:val="009A4806"/>
    <w:rsid w:val="009A7C34"/>
    <w:rsid w:val="009B6F87"/>
    <w:rsid w:val="009C21F4"/>
    <w:rsid w:val="009C37E7"/>
    <w:rsid w:val="009D0758"/>
    <w:rsid w:val="009D205C"/>
    <w:rsid w:val="009D2613"/>
    <w:rsid w:val="009D6B9D"/>
    <w:rsid w:val="009E0213"/>
    <w:rsid w:val="009E0BE8"/>
    <w:rsid w:val="009E52A6"/>
    <w:rsid w:val="009E5BC4"/>
    <w:rsid w:val="009E6A3E"/>
    <w:rsid w:val="009F20A0"/>
    <w:rsid w:val="009F2349"/>
    <w:rsid w:val="009F2360"/>
    <w:rsid w:val="009F2870"/>
    <w:rsid w:val="009F546C"/>
    <w:rsid w:val="009F7088"/>
    <w:rsid w:val="00A01BDF"/>
    <w:rsid w:val="00A023AE"/>
    <w:rsid w:val="00A029FB"/>
    <w:rsid w:val="00A03D92"/>
    <w:rsid w:val="00A15FE3"/>
    <w:rsid w:val="00A22492"/>
    <w:rsid w:val="00A24DAD"/>
    <w:rsid w:val="00A26BA5"/>
    <w:rsid w:val="00A33311"/>
    <w:rsid w:val="00A35151"/>
    <w:rsid w:val="00A360F3"/>
    <w:rsid w:val="00A3747C"/>
    <w:rsid w:val="00A450A4"/>
    <w:rsid w:val="00A5052C"/>
    <w:rsid w:val="00A521B4"/>
    <w:rsid w:val="00A56843"/>
    <w:rsid w:val="00A57EA1"/>
    <w:rsid w:val="00A63CC2"/>
    <w:rsid w:val="00A64D0D"/>
    <w:rsid w:val="00A66687"/>
    <w:rsid w:val="00A70E96"/>
    <w:rsid w:val="00A778A2"/>
    <w:rsid w:val="00A873B8"/>
    <w:rsid w:val="00A8756C"/>
    <w:rsid w:val="00A9079F"/>
    <w:rsid w:val="00A9448B"/>
    <w:rsid w:val="00A94EFA"/>
    <w:rsid w:val="00AA510C"/>
    <w:rsid w:val="00AA5349"/>
    <w:rsid w:val="00AA7DE4"/>
    <w:rsid w:val="00AB1700"/>
    <w:rsid w:val="00AB4B8C"/>
    <w:rsid w:val="00AB77BE"/>
    <w:rsid w:val="00AC1E6B"/>
    <w:rsid w:val="00AC365D"/>
    <w:rsid w:val="00AC4F94"/>
    <w:rsid w:val="00AE02D2"/>
    <w:rsid w:val="00AF1ED4"/>
    <w:rsid w:val="00AF53E2"/>
    <w:rsid w:val="00AF598D"/>
    <w:rsid w:val="00AF6C63"/>
    <w:rsid w:val="00AF7F7C"/>
    <w:rsid w:val="00B04EDB"/>
    <w:rsid w:val="00B07306"/>
    <w:rsid w:val="00B07CC2"/>
    <w:rsid w:val="00B12FFD"/>
    <w:rsid w:val="00B14AE1"/>
    <w:rsid w:val="00B219C0"/>
    <w:rsid w:val="00B23623"/>
    <w:rsid w:val="00B242FC"/>
    <w:rsid w:val="00B25A8C"/>
    <w:rsid w:val="00B400C8"/>
    <w:rsid w:val="00B45089"/>
    <w:rsid w:val="00B51514"/>
    <w:rsid w:val="00B51570"/>
    <w:rsid w:val="00B56093"/>
    <w:rsid w:val="00B56777"/>
    <w:rsid w:val="00B57975"/>
    <w:rsid w:val="00B579C2"/>
    <w:rsid w:val="00B60C95"/>
    <w:rsid w:val="00B60DAC"/>
    <w:rsid w:val="00B60F1D"/>
    <w:rsid w:val="00B63516"/>
    <w:rsid w:val="00B63FA0"/>
    <w:rsid w:val="00B65AB4"/>
    <w:rsid w:val="00B66413"/>
    <w:rsid w:val="00B7265E"/>
    <w:rsid w:val="00B82936"/>
    <w:rsid w:val="00B86C67"/>
    <w:rsid w:val="00B90939"/>
    <w:rsid w:val="00B944D1"/>
    <w:rsid w:val="00B94BE5"/>
    <w:rsid w:val="00B96712"/>
    <w:rsid w:val="00BA09EA"/>
    <w:rsid w:val="00BA0F72"/>
    <w:rsid w:val="00BA2A8D"/>
    <w:rsid w:val="00BA4488"/>
    <w:rsid w:val="00BA5327"/>
    <w:rsid w:val="00BA62D1"/>
    <w:rsid w:val="00BA6C07"/>
    <w:rsid w:val="00BA72A0"/>
    <w:rsid w:val="00BA7503"/>
    <w:rsid w:val="00BA7C39"/>
    <w:rsid w:val="00BB60DF"/>
    <w:rsid w:val="00BC2752"/>
    <w:rsid w:val="00BC39C7"/>
    <w:rsid w:val="00BC4BED"/>
    <w:rsid w:val="00BC554B"/>
    <w:rsid w:val="00BC6AB0"/>
    <w:rsid w:val="00BD537D"/>
    <w:rsid w:val="00BD60E3"/>
    <w:rsid w:val="00BE0086"/>
    <w:rsid w:val="00BE0D54"/>
    <w:rsid w:val="00BE2425"/>
    <w:rsid w:val="00BE4D7A"/>
    <w:rsid w:val="00BE5637"/>
    <w:rsid w:val="00BF39DB"/>
    <w:rsid w:val="00BF3E2F"/>
    <w:rsid w:val="00C02961"/>
    <w:rsid w:val="00C10E5E"/>
    <w:rsid w:val="00C1366B"/>
    <w:rsid w:val="00C16E0A"/>
    <w:rsid w:val="00C17485"/>
    <w:rsid w:val="00C239ED"/>
    <w:rsid w:val="00C2548B"/>
    <w:rsid w:val="00C30DB3"/>
    <w:rsid w:val="00C41392"/>
    <w:rsid w:val="00C53616"/>
    <w:rsid w:val="00C54134"/>
    <w:rsid w:val="00C54CBC"/>
    <w:rsid w:val="00C5541C"/>
    <w:rsid w:val="00C64981"/>
    <w:rsid w:val="00C64B11"/>
    <w:rsid w:val="00C673D1"/>
    <w:rsid w:val="00C7326B"/>
    <w:rsid w:val="00C7421F"/>
    <w:rsid w:val="00C80D83"/>
    <w:rsid w:val="00C8287E"/>
    <w:rsid w:val="00C82F4B"/>
    <w:rsid w:val="00C86DDB"/>
    <w:rsid w:val="00C873FD"/>
    <w:rsid w:val="00C93B69"/>
    <w:rsid w:val="00C94B4D"/>
    <w:rsid w:val="00C96CC6"/>
    <w:rsid w:val="00CA155D"/>
    <w:rsid w:val="00CA1814"/>
    <w:rsid w:val="00CA7149"/>
    <w:rsid w:val="00CB0A27"/>
    <w:rsid w:val="00CB7F29"/>
    <w:rsid w:val="00CC0149"/>
    <w:rsid w:val="00CC2049"/>
    <w:rsid w:val="00CD2F52"/>
    <w:rsid w:val="00CD5550"/>
    <w:rsid w:val="00CD72D6"/>
    <w:rsid w:val="00CE21D2"/>
    <w:rsid w:val="00CE4036"/>
    <w:rsid w:val="00CE5D72"/>
    <w:rsid w:val="00CF218E"/>
    <w:rsid w:val="00CF287B"/>
    <w:rsid w:val="00D01AB2"/>
    <w:rsid w:val="00D04471"/>
    <w:rsid w:val="00D07F51"/>
    <w:rsid w:val="00D11B2E"/>
    <w:rsid w:val="00D1255F"/>
    <w:rsid w:val="00D15239"/>
    <w:rsid w:val="00D171C9"/>
    <w:rsid w:val="00D20B8C"/>
    <w:rsid w:val="00D24B42"/>
    <w:rsid w:val="00D24FC9"/>
    <w:rsid w:val="00D303C7"/>
    <w:rsid w:val="00D33245"/>
    <w:rsid w:val="00D4252D"/>
    <w:rsid w:val="00D43375"/>
    <w:rsid w:val="00D4638E"/>
    <w:rsid w:val="00D46C15"/>
    <w:rsid w:val="00D50994"/>
    <w:rsid w:val="00D546EB"/>
    <w:rsid w:val="00D564D8"/>
    <w:rsid w:val="00D61127"/>
    <w:rsid w:val="00D63879"/>
    <w:rsid w:val="00D7183A"/>
    <w:rsid w:val="00D73171"/>
    <w:rsid w:val="00D929AE"/>
    <w:rsid w:val="00DA409D"/>
    <w:rsid w:val="00DA4188"/>
    <w:rsid w:val="00DA5936"/>
    <w:rsid w:val="00DB0BAB"/>
    <w:rsid w:val="00DC3527"/>
    <w:rsid w:val="00DC64F1"/>
    <w:rsid w:val="00DC67F4"/>
    <w:rsid w:val="00DD7D23"/>
    <w:rsid w:val="00DD7D9D"/>
    <w:rsid w:val="00DE4922"/>
    <w:rsid w:val="00DF4B52"/>
    <w:rsid w:val="00DF5D1B"/>
    <w:rsid w:val="00E02B62"/>
    <w:rsid w:val="00E05EB8"/>
    <w:rsid w:val="00E06A84"/>
    <w:rsid w:val="00E07250"/>
    <w:rsid w:val="00E142CF"/>
    <w:rsid w:val="00E21B40"/>
    <w:rsid w:val="00E24DD7"/>
    <w:rsid w:val="00E25CF8"/>
    <w:rsid w:val="00E26823"/>
    <w:rsid w:val="00E34455"/>
    <w:rsid w:val="00E37D8C"/>
    <w:rsid w:val="00E46710"/>
    <w:rsid w:val="00E5001C"/>
    <w:rsid w:val="00E557EC"/>
    <w:rsid w:val="00E64266"/>
    <w:rsid w:val="00E6594E"/>
    <w:rsid w:val="00E66971"/>
    <w:rsid w:val="00E70500"/>
    <w:rsid w:val="00E723BA"/>
    <w:rsid w:val="00E72626"/>
    <w:rsid w:val="00E7429E"/>
    <w:rsid w:val="00E75770"/>
    <w:rsid w:val="00E75AE5"/>
    <w:rsid w:val="00E83381"/>
    <w:rsid w:val="00E909CA"/>
    <w:rsid w:val="00E91EBD"/>
    <w:rsid w:val="00E97F56"/>
    <w:rsid w:val="00EA13BA"/>
    <w:rsid w:val="00EA472E"/>
    <w:rsid w:val="00EB0F2A"/>
    <w:rsid w:val="00EB143E"/>
    <w:rsid w:val="00EB6B45"/>
    <w:rsid w:val="00EB7B4B"/>
    <w:rsid w:val="00EC06C9"/>
    <w:rsid w:val="00EC5250"/>
    <w:rsid w:val="00ED786B"/>
    <w:rsid w:val="00EE2940"/>
    <w:rsid w:val="00EE3100"/>
    <w:rsid w:val="00EE3756"/>
    <w:rsid w:val="00EE4C2F"/>
    <w:rsid w:val="00EE5D69"/>
    <w:rsid w:val="00EE64D3"/>
    <w:rsid w:val="00EE730B"/>
    <w:rsid w:val="00EE7886"/>
    <w:rsid w:val="00EF0976"/>
    <w:rsid w:val="00EF1999"/>
    <w:rsid w:val="00EF2033"/>
    <w:rsid w:val="00EF3525"/>
    <w:rsid w:val="00F01657"/>
    <w:rsid w:val="00F0731C"/>
    <w:rsid w:val="00F14A14"/>
    <w:rsid w:val="00F22152"/>
    <w:rsid w:val="00F26E9C"/>
    <w:rsid w:val="00F2735B"/>
    <w:rsid w:val="00F32DD2"/>
    <w:rsid w:val="00F33400"/>
    <w:rsid w:val="00F40AD0"/>
    <w:rsid w:val="00F43740"/>
    <w:rsid w:val="00F4451D"/>
    <w:rsid w:val="00F4596C"/>
    <w:rsid w:val="00F54CEE"/>
    <w:rsid w:val="00F56FC6"/>
    <w:rsid w:val="00F572ED"/>
    <w:rsid w:val="00F634D4"/>
    <w:rsid w:val="00F67146"/>
    <w:rsid w:val="00F6726A"/>
    <w:rsid w:val="00F76DEF"/>
    <w:rsid w:val="00F96568"/>
    <w:rsid w:val="00FA6C3F"/>
    <w:rsid w:val="00FB5F7D"/>
    <w:rsid w:val="00FB745F"/>
    <w:rsid w:val="00FC020F"/>
    <w:rsid w:val="00FC54BD"/>
    <w:rsid w:val="00FC6A35"/>
    <w:rsid w:val="00FD1E1D"/>
    <w:rsid w:val="00FD7B01"/>
    <w:rsid w:val="00FE1452"/>
    <w:rsid w:val="00FE153A"/>
    <w:rsid w:val="00FE356E"/>
    <w:rsid w:val="00FE36AF"/>
    <w:rsid w:val="00FF31E1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55D408B"/>
  <w15:docId w15:val="{7418A4A6-2E78-418F-8871-66FF30FC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25FC"/>
    <w:pPr>
      <w:keepNext/>
      <w:spacing w:after="240" w:line="288" w:lineRule="auto"/>
      <w:jc w:val="center"/>
      <w:outlineLvl w:val="1"/>
    </w:pPr>
    <w:rPr>
      <w:rFonts w:ascii="Arial" w:hAnsi="Arial"/>
      <w:b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uiPriority w:val="99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link w:val="Heading2"/>
    <w:uiPriority w:val="9"/>
    <w:rsid w:val="008F25FC"/>
    <w:rPr>
      <w:rFonts w:ascii="Arial" w:eastAsia="Times New Roman" w:hAnsi="Arial"/>
      <w:b/>
      <w:sz w:val="26"/>
      <w:szCs w:val="28"/>
      <w:lang w:val="en-GB" w:eastAsia="en-US"/>
    </w:rPr>
  </w:style>
  <w:style w:type="paragraph" w:styleId="BodyText">
    <w:name w:val="Body Text"/>
    <w:basedOn w:val="Normal"/>
    <w:link w:val="BodyTextChar"/>
    <w:uiPriority w:val="99"/>
    <w:unhideWhenUsed/>
    <w:rsid w:val="00731582"/>
    <w:pPr>
      <w:spacing w:after="120"/>
    </w:pPr>
  </w:style>
  <w:style w:type="character" w:customStyle="1" w:styleId="BodyTextChar">
    <w:name w:val="Body Text Char"/>
    <w:link w:val="BodyText"/>
    <w:uiPriority w:val="99"/>
    <w:rsid w:val="00731582"/>
    <w:rPr>
      <w:rFonts w:ascii="Times New Roman" w:eastAsia="Times New Roman" w:hAnsi="Times New Roman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\Trang%20t&#7843;i%20xu&#7889;ng\Mau%20de%20cuong%20chi%20tiet%202015\Mau%20de%20cuong%20chi%20tiet%20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3C420-F478-45BC-A692-657A957B6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 2015</Template>
  <TotalTime>64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User</dc:creator>
  <cp:lastModifiedBy>Nguyen Thi Nu</cp:lastModifiedBy>
  <cp:revision>22</cp:revision>
  <cp:lastPrinted>2015-12-03T10:52:00Z</cp:lastPrinted>
  <dcterms:created xsi:type="dcterms:W3CDTF">2018-08-08T03:00:00Z</dcterms:created>
  <dcterms:modified xsi:type="dcterms:W3CDTF">2020-03-30T02:03:00Z</dcterms:modified>
</cp:coreProperties>
</file>