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28036" w14:textId="77777777" w:rsidR="00744C77" w:rsidRPr="00527027" w:rsidRDefault="00744C77" w:rsidP="0052702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9F7088" w:rsidRPr="00527027" w14:paraId="1B64D7A6" w14:textId="77777777" w:rsidTr="009F7088">
        <w:trPr>
          <w:trHeight w:val="960"/>
          <w:jc w:val="center"/>
        </w:trPr>
        <w:tc>
          <w:tcPr>
            <w:tcW w:w="4410" w:type="dxa"/>
            <w:hideMark/>
          </w:tcPr>
          <w:p w14:paraId="264D451A" w14:textId="77777777" w:rsidR="009F7088" w:rsidRPr="00527027" w:rsidRDefault="00BA5228" w:rsidP="00527027">
            <w:pPr>
              <w:pStyle w:val="Normal1"/>
              <w:widowControl w:val="0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sz w:val="24"/>
              </w:rPr>
              <w:pict w14:anchorId="43BD52EE">
                <v:line id="Straight Connector 1" o:spid="_x0000_s1028" style="position:absolute;left:0;text-align:left;z-index:251657728;visibility:visible;mso-wrap-distance-top:-8e-5mm;mso-wrap-distance-bottom:-8e-5mm" from="62.55pt,29.5pt" to="137.5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.5pt"/>
              </w:pict>
            </w:r>
            <w:r w:rsidR="009F7088" w:rsidRPr="00527027">
              <w:rPr>
                <w:bCs/>
                <w:color w:val="000000"/>
                <w:sz w:val="24"/>
              </w:rPr>
              <w:t>BỘ GIÁO DỤC VÀ ĐÀO TẠO</w:t>
            </w:r>
          </w:p>
          <w:p w14:paraId="7D60B3BC" w14:textId="77777777" w:rsidR="009F7088" w:rsidRPr="00527027" w:rsidRDefault="009F7088" w:rsidP="00527027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27027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hideMark/>
          </w:tcPr>
          <w:p w14:paraId="01DC2378" w14:textId="77777777" w:rsidR="009F7088" w:rsidRPr="00527027" w:rsidRDefault="009F7088" w:rsidP="00527027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27027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754962EB" w14:textId="77777777" w:rsidR="009F7088" w:rsidRPr="00527027" w:rsidRDefault="009F7088" w:rsidP="00527027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u w:val="single"/>
              </w:rPr>
            </w:pPr>
            <w:r w:rsidRPr="00527027">
              <w:rPr>
                <w:b/>
                <w:bCs/>
                <w:color w:val="000000"/>
                <w:sz w:val="24"/>
                <w:u w:val="single"/>
              </w:rPr>
              <w:t>Độc lập - Tự do - Hạnh Phúc</w:t>
            </w:r>
          </w:p>
        </w:tc>
      </w:tr>
    </w:tbl>
    <w:p w14:paraId="06B1B2AE" w14:textId="77777777" w:rsidR="00527027" w:rsidRDefault="00527027" w:rsidP="0052702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6A20799A" w14:textId="77777777" w:rsidR="00744C77" w:rsidRPr="00527027" w:rsidRDefault="00744C77" w:rsidP="0052702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  <w:r w:rsidRPr="00527027">
        <w:rPr>
          <w:b/>
          <w:bCs/>
          <w:color w:val="000000"/>
          <w:sz w:val="24"/>
          <w:lang w:val="vi-VN"/>
        </w:rPr>
        <w:t>Đ</w:t>
      </w:r>
      <w:r w:rsidRPr="00527027">
        <w:rPr>
          <w:b/>
          <w:bCs/>
          <w:color w:val="000000"/>
          <w:sz w:val="24"/>
        </w:rPr>
        <w:t>Ề</w:t>
      </w:r>
      <w:r w:rsidRPr="00527027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7AE5F237" w14:textId="77777777" w:rsidR="009F7088" w:rsidRPr="00527027" w:rsidRDefault="009F7088" w:rsidP="00527027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</w:p>
    <w:p w14:paraId="628A300C" w14:textId="77777777" w:rsidR="009F7088" w:rsidRDefault="009F7088" w:rsidP="002F2168">
      <w:pPr>
        <w:pStyle w:val="BodyText2"/>
        <w:spacing w:after="0" w:line="240" w:lineRule="auto"/>
        <w:jc w:val="both"/>
        <w:rPr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 xml:space="preserve">1. </w:t>
      </w:r>
      <w:r w:rsidR="00B60DAC" w:rsidRPr="00527027">
        <w:rPr>
          <w:b/>
          <w:bCs/>
          <w:color w:val="000000"/>
          <w:sz w:val="24"/>
          <w:szCs w:val="24"/>
        </w:rPr>
        <w:t>Tên</w:t>
      </w:r>
      <w:r w:rsidR="00B60DAC" w:rsidRPr="00527027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B60DAC" w:rsidRPr="00527027">
        <w:rPr>
          <w:b/>
          <w:bCs/>
          <w:color w:val="000000"/>
          <w:sz w:val="24"/>
          <w:szCs w:val="24"/>
        </w:rPr>
        <w:t>:</w:t>
      </w:r>
      <w:r w:rsidR="002F2168">
        <w:rPr>
          <w:b/>
          <w:bCs/>
          <w:color w:val="000000"/>
          <w:sz w:val="24"/>
          <w:szCs w:val="24"/>
        </w:rPr>
        <w:t xml:space="preserve"> </w:t>
      </w:r>
      <w:r w:rsidR="00ED556A">
        <w:rPr>
          <w:bCs/>
          <w:sz w:val="24"/>
          <w:szCs w:val="24"/>
        </w:rPr>
        <w:t xml:space="preserve"> </w:t>
      </w:r>
      <w:r w:rsidR="00252D3B" w:rsidRPr="002F2168">
        <w:rPr>
          <w:bCs/>
          <w:i/>
          <w:sz w:val="24"/>
          <w:szCs w:val="24"/>
        </w:rPr>
        <w:t>Đồ án</w:t>
      </w:r>
      <w:r w:rsidRPr="002F2168">
        <w:rPr>
          <w:bCs/>
          <w:i/>
          <w:sz w:val="24"/>
          <w:szCs w:val="24"/>
        </w:rPr>
        <w:t xml:space="preserve"> địa chất công trình</w:t>
      </w:r>
      <w:r w:rsidRPr="002F2168">
        <w:rPr>
          <w:b/>
          <w:bCs/>
          <w:i/>
          <w:sz w:val="24"/>
          <w:szCs w:val="24"/>
        </w:rPr>
        <w:t xml:space="preserve"> </w:t>
      </w:r>
      <w:r w:rsidR="002F2168" w:rsidRPr="002F2168">
        <w:rPr>
          <w:b/>
          <w:bCs/>
          <w:i/>
          <w:sz w:val="24"/>
          <w:szCs w:val="24"/>
        </w:rPr>
        <w:t>(</w:t>
      </w:r>
      <w:r w:rsidR="006A0B9C">
        <w:rPr>
          <w:i/>
          <w:sz w:val="24"/>
          <w:szCs w:val="24"/>
        </w:rPr>
        <w:t xml:space="preserve">Project </w:t>
      </w:r>
      <w:r w:rsidR="00ED556A" w:rsidRPr="002F2168">
        <w:rPr>
          <w:i/>
          <w:sz w:val="24"/>
          <w:szCs w:val="24"/>
        </w:rPr>
        <w:t>of Engineering Geology</w:t>
      </w:r>
      <w:r w:rsidR="002F2168" w:rsidRPr="002F2168">
        <w:rPr>
          <w:i/>
          <w:sz w:val="24"/>
          <w:szCs w:val="24"/>
        </w:rPr>
        <w:t>)</w:t>
      </w:r>
    </w:p>
    <w:p w14:paraId="6A62372A" w14:textId="77777777" w:rsidR="00527027" w:rsidRPr="00527027" w:rsidRDefault="00527027" w:rsidP="00527027">
      <w:pPr>
        <w:pStyle w:val="BodyText2"/>
        <w:spacing w:after="0" w:line="240" w:lineRule="auto"/>
        <w:jc w:val="both"/>
        <w:rPr>
          <w:b/>
          <w:sz w:val="24"/>
          <w:szCs w:val="24"/>
        </w:rPr>
      </w:pPr>
    </w:p>
    <w:p w14:paraId="54EB3B4B" w14:textId="77777777" w:rsidR="009F7088" w:rsidRPr="00C4379E" w:rsidRDefault="00744C77" w:rsidP="00217E5C">
      <w:pPr>
        <w:pStyle w:val="BodyText2"/>
        <w:spacing w:after="0" w:line="240" w:lineRule="auto"/>
        <w:ind w:firstLine="426"/>
        <w:jc w:val="both"/>
        <w:rPr>
          <w:sz w:val="24"/>
          <w:szCs w:val="24"/>
        </w:rPr>
      </w:pPr>
      <w:r w:rsidRPr="00527027">
        <w:rPr>
          <w:b/>
          <w:sz w:val="24"/>
          <w:szCs w:val="24"/>
          <w:lang w:val="vi-VN"/>
        </w:rPr>
        <w:t>Mã số học phần:</w:t>
      </w:r>
      <w:r w:rsidR="008A6501" w:rsidRPr="00527027">
        <w:rPr>
          <w:sz w:val="24"/>
          <w:szCs w:val="24"/>
        </w:rPr>
        <w:t xml:space="preserve"> </w:t>
      </w:r>
      <w:r w:rsidR="00C4379E">
        <w:rPr>
          <w:sz w:val="24"/>
          <w:szCs w:val="24"/>
        </w:rPr>
        <w:t>7</w:t>
      </w:r>
      <w:r w:rsidR="00C1366B" w:rsidRPr="00527027">
        <w:rPr>
          <w:sz w:val="24"/>
          <w:szCs w:val="24"/>
        </w:rPr>
        <w:t>0405</w:t>
      </w:r>
      <w:r w:rsidR="00C4379E">
        <w:rPr>
          <w:sz w:val="24"/>
          <w:szCs w:val="24"/>
        </w:rPr>
        <w:t>17</w:t>
      </w:r>
    </w:p>
    <w:p w14:paraId="5F4EA1CF" w14:textId="77777777" w:rsidR="00744C77" w:rsidRPr="00527027" w:rsidRDefault="00744C77" w:rsidP="00217E5C">
      <w:pPr>
        <w:pStyle w:val="BodyText2"/>
        <w:spacing w:after="0" w:line="240" w:lineRule="auto"/>
        <w:ind w:firstLine="426"/>
        <w:jc w:val="both"/>
        <w:rPr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>Số tín chỉ học phần:</w:t>
      </w:r>
      <w:r w:rsidR="008A6501" w:rsidRPr="00527027">
        <w:rPr>
          <w:b/>
          <w:bCs/>
          <w:color w:val="000000"/>
          <w:sz w:val="24"/>
          <w:szCs w:val="24"/>
        </w:rPr>
        <w:t xml:space="preserve"> </w:t>
      </w:r>
      <w:r w:rsidR="009F7088" w:rsidRPr="00527027">
        <w:rPr>
          <w:bCs/>
          <w:color w:val="000000"/>
          <w:sz w:val="24"/>
          <w:szCs w:val="24"/>
        </w:rPr>
        <w:t>0</w:t>
      </w:r>
      <w:r w:rsidR="00E54B71">
        <w:rPr>
          <w:bCs/>
          <w:color w:val="000000"/>
          <w:sz w:val="24"/>
          <w:szCs w:val="24"/>
        </w:rPr>
        <w:t>2 (0-0-6</w:t>
      </w:r>
      <w:r w:rsidR="00527027">
        <w:rPr>
          <w:bCs/>
          <w:color w:val="000000"/>
          <w:sz w:val="24"/>
          <w:szCs w:val="24"/>
        </w:rPr>
        <w:t>)</w:t>
      </w:r>
      <w:r w:rsidR="0050544A">
        <w:rPr>
          <w:bCs/>
          <w:color w:val="000000"/>
          <w:sz w:val="24"/>
          <w:szCs w:val="24"/>
        </w:rPr>
        <w:t xml:space="preserve">, học trong </w:t>
      </w:r>
      <w:r w:rsidR="00C01541">
        <w:rPr>
          <w:bCs/>
          <w:color w:val="000000"/>
          <w:sz w:val="24"/>
          <w:szCs w:val="24"/>
        </w:rPr>
        <w:t>16</w:t>
      </w:r>
      <w:r w:rsidR="0050544A">
        <w:rPr>
          <w:bCs/>
          <w:color w:val="000000"/>
          <w:sz w:val="24"/>
          <w:szCs w:val="24"/>
        </w:rPr>
        <w:t xml:space="preserve"> tuần</w:t>
      </w:r>
    </w:p>
    <w:p w14:paraId="66A25BD0" w14:textId="77777777" w:rsidR="006447AD" w:rsidRPr="00527027" w:rsidRDefault="00744C77" w:rsidP="00217E5C">
      <w:pPr>
        <w:pStyle w:val="BodyText2"/>
        <w:spacing w:after="0" w:line="240" w:lineRule="auto"/>
        <w:ind w:firstLine="426"/>
        <w:jc w:val="both"/>
        <w:rPr>
          <w:b/>
          <w:sz w:val="24"/>
          <w:szCs w:val="24"/>
        </w:rPr>
      </w:pPr>
      <w:r w:rsidRPr="00527027">
        <w:rPr>
          <w:b/>
          <w:sz w:val="24"/>
          <w:szCs w:val="24"/>
          <w:lang w:val="vi-VN"/>
        </w:rPr>
        <w:t>Số tiết học phần:</w:t>
      </w:r>
      <w:r w:rsidR="004A21C9" w:rsidRPr="00527027">
        <w:rPr>
          <w:b/>
          <w:sz w:val="24"/>
          <w:szCs w:val="24"/>
        </w:rPr>
        <w:t xml:space="preserve"> </w:t>
      </w:r>
    </w:p>
    <w:p w14:paraId="7DA91DB0" w14:textId="77777777" w:rsidR="00527027" w:rsidRPr="005765BF" w:rsidRDefault="00527027" w:rsidP="00527027">
      <w:pPr>
        <w:pStyle w:val="ListParagraph"/>
        <w:ind w:firstLine="720"/>
        <w:jc w:val="both"/>
        <w:rPr>
          <w:noProof/>
          <w:lang w:val="en-GB"/>
        </w:rPr>
      </w:pPr>
      <w:r w:rsidRPr="005765BF">
        <w:rPr>
          <w:noProof/>
          <w:lang w:val="en-GB"/>
        </w:rPr>
        <w:t>Lý thuyết: 0 tiết</w:t>
      </w:r>
      <w:r w:rsidRPr="005765BF">
        <w:rPr>
          <w:noProof/>
          <w:lang w:val="en-GB"/>
        </w:rPr>
        <w:tab/>
      </w:r>
      <w:r w:rsidRPr="005765BF">
        <w:rPr>
          <w:noProof/>
          <w:lang w:val="en-GB"/>
        </w:rPr>
        <w:tab/>
        <w:t xml:space="preserve">Bài tập: </w:t>
      </w:r>
      <w:r>
        <w:rPr>
          <w:noProof/>
          <w:lang w:val="en-GB"/>
        </w:rPr>
        <w:t xml:space="preserve"> </w:t>
      </w:r>
      <w:r w:rsidRPr="005765BF">
        <w:rPr>
          <w:noProof/>
          <w:lang w:val="en-GB"/>
        </w:rPr>
        <w:t>0 tiết</w:t>
      </w:r>
      <w:r w:rsidRPr="005765BF">
        <w:rPr>
          <w:noProof/>
          <w:lang w:val="en-GB"/>
        </w:rPr>
        <w:tab/>
      </w:r>
      <w:r w:rsidRPr="005765BF">
        <w:rPr>
          <w:noProof/>
          <w:lang w:val="en-GB"/>
        </w:rPr>
        <w:tab/>
      </w:r>
      <w:r w:rsidRPr="005765BF">
        <w:rPr>
          <w:noProof/>
          <w:lang w:val="en-GB"/>
        </w:rPr>
        <w:tab/>
        <w:t>Thực hành: 0 tiết</w:t>
      </w:r>
    </w:p>
    <w:p w14:paraId="5BE4F50D" w14:textId="77777777" w:rsidR="00527027" w:rsidRDefault="00527027" w:rsidP="00527027">
      <w:pPr>
        <w:pStyle w:val="BodyText2"/>
        <w:spacing w:after="0" w:line="240" w:lineRule="auto"/>
        <w:ind w:left="711" w:firstLine="720"/>
        <w:jc w:val="both"/>
        <w:rPr>
          <w:b/>
          <w:bCs/>
          <w:color w:val="000000"/>
          <w:sz w:val="24"/>
          <w:szCs w:val="24"/>
        </w:rPr>
      </w:pPr>
      <w:r w:rsidRPr="005765BF">
        <w:rPr>
          <w:noProof/>
        </w:rPr>
        <w:t xml:space="preserve">Thực tập: </w:t>
      </w:r>
      <w:r w:rsidR="00E54B71">
        <w:rPr>
          <w:noProof/>
        </w:rPr>
        <w:t>0 tiết</w:t>
      </w:r>
      <w:r w:rsidR="00E54B71">
        <w:rPr>
          <w:noProof/>
        </w:rPr>
        <w:tab/>
      </w:r>
      <w:r w:rsidR="00E54B71">
        <w:rPr>
          <w:noProof/>
        </w:rPr>
        <w:tab/>
        <w:t>Đồ án: 30</w:t>
      </w:r>
      <w:r w:rsidRPr="005765BF">
        <w:rPr>
          <w:noProof/>
        </w:rPr>
        <w:t xml:space="preserve"> tiết</w:t>
      </w:r>
      <w:r w:rsidRPr="005765BF">
        <w:rPr>
          <w:noProof/>
        </w:rPr>
        <w:tab/>
      </w:r>
      <w:r w:rsidRPr="005765BF">
        <w:rPr>
          <w:noProof/>
        </w:rPr>
        <w:tab/>
      </w:r>
      <w:r w:rsidRPr="005765BF">
        <w:rPr>
          <w:noProof/>
        </w:rPr>
        <w:tab/>
        <w:t xml:space="preserve">Tự học: </w:t>
      </w:r>
      <w:r w:rsidR="006A0B9C">
        <w:rPr>
          <w:noProof/>
        </w:rPr>
        <w:t>9</w:t>
      </w:r>
      <w:r w:rsidR="0050544A">
        <w:rPr>
          <w:noProof/>
        </w:rPr>
        <w:t xml:space="preserve">0 </w:t>
      </w:r>
      <w:r w:rsidRPr="005765BF">
        <w:rPr>
          <w:noProof/>
        </w:rPr>
        <w:t>tiết</w:t>
      </w:r>
      <w:r w:rsidRPr="00527027">
        <w:rPr>
          <w:b/>
          <w:bCs/>
          <w:color w:val="000000"/>
          <w:sz w:val="24"/>
          <w:szCs w:val="24"/>
        </w:rPr>
        <w:t xml:space="preserve"> </w:t>
      </w:r>
    </w:p>
    <w:p w14:paraId="7999E755" w14:textId="77777777" w:rsidR="009F7088" w:rsidRPr="00527027" w:rsidRDefault="009F7088" w:rsidP="00527027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 xml:space="preserve">2. </w:t>
      </w:r>
      <w:r w:rsidR="00744C77" w:rsidRPr="00527027">
        <w:rPr>
          <w:b/>
          <w:bCs/>
          <w:color w:val="000000"/>
          <w:sz w:val="24"/>
          <w:szCs w:val="24"/>
        </w:rPr>
        <w:t xml:space="preserve">Đơn vị </w:t>
      </w:r>
      <w:r w:rsidR="004A21C9" w:rsidRPr="00527027">
        <w:rPr>
          <w:b/>
          <w:bCs/>
          <w:color w:val="000000"/>
          <w:sz w:val="24"/>
          <w:szCs w:val="24"/>
        </w:rPr>
        <w:t xml:space="preserve">quản lý </w:t>
      </w:r>
      <w:r w:rsidR="00744C77" w:rsidRPr="00527027">
        <w:rPr>
          <w:b/>
          <w:bCs/>
          <w:color w:val="000000"/>
          <w:sz w:val="24"/>
          <w:szCs w:val="24"/>
        </w:rPr>
        <w:t>học phần</w:t>
      </w:r>
    </w:p>
    <w:p w14:paraId="204CB280" w14:textId="77777777" w:rsidR="003F5908" w:rsidRPr="00527027" w:rsidRDefault="009F7088" w:rsidP="00217E5C">
      <w:pPr>
        <w:pStyle w:val="BodyText2"/>
        <w:spacing w:after="0" w:line="240" w:lineRule="auto"/>
        <w:ind w:firstLine="426"/>
        <w:jc w:val="both"/>
        <w:rPr>
          <w:b/>
          <w:bCs/>
          <w:color w:val="000000"/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 xml:space="preserve">2.1. </w:t>
      </w:r>
      <w:r w:rsidR="003F5908" w:rsidRPr="00527027">
        <w:rPr>
          <w:b/>
          <w:sz w:val="24"/>
          <w:szCs w:val="24"/>
        </w:rPr>
        <w:t>Giảng viên giảng dạy:</w:t>
      </w:r>
      <w:r w:rsidR="006D03CF" w:rsidRPr="00527027">
        <w:rPr>
          <w:b/>
          <w:sz w:val="24"/>
          <w:szCs w:val="24"/>
          <w:lang w:val="vi-VN"/>
        </w:rPr>
        <w:tab/>
      </w:r>
      <w:r w:rsidRPr="00527027">
        <w:rPr>
          <w:b/>
          <w:sz w:val="24"/>
          <w:szCs w:val="24"/>
          <w:lang w:val="vi-VN"/>
        </w:rPr>
        <w:tab/>
      </w:r>
      <w:r w:rsidRPr="00527027">
        <w:rPr>
          <w:b/>
          <w:sz w:val="24"/>
          <w:szCs w:val="24"/>
          <w:lang w:val="vi-VN"/>
        </w:rPr>
        <w:tab/>
      </w:r>
      <w:r w:rsidR="00E64266" w:rsidRPr="00527027">
        <w:rPr>
          <w:b/>
          <w:sz w:val="24"/>
          <w:szCs w:val="24"/>
          <w:lang w:val="vi-VN"/>
        </w:rPr>
        <w:tab/>
      </w:r>
      <w:r w:rsidR="006D03CF" w:rsidRPr="00527027">
        <w:rPr>
          <w:b/>
          <w:sz w:val="24"/>
          <w:szCs w:val="24"/>
        </w:rPr>
        <w:t>Mã giảng viên</w:t>
      </w:r>
    </w:p>
    <w:p w14:paraId="39688D7A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527027">
        <w:rPr>
          <w:sz w:val="24"/>
          <w:szCs w:val="24"/>
        </w:rPr>
        <w:t>. ThS. Phạm Minh Tuấn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0405-09</w:t>
      </w:r>
    </w:p>
    <w:p w14:paraId="7B0844E7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527027">
        <w:rPr>
          <w:sz w:val="24"/>
          <w:szCs w:val="24"/>
        </w:rPr>
        <w:t>. TS. Bùi Trường Sơn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0405-10</w:t>
      </w:r>
    </w:p>
    <w:p w14:paraId="07484BFB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527027">
        <w:rPr>
          <w:sz w:val="24"/>
          <w:szCs w:val="24"/>
        </w:rPr>
        <w:t>. TS. Nguyễn Văn Phóng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0405-11</w:t>
      </w:r>
    </w:p>
    <w:p w14:paraId="7B978B9C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527027">
        <w:rPr>
          <w:sz w:val="24"/>
          <w:szCs w:val="24"/>
        </w:rPr>
        <w:t xml:space="preserve">. TS. Nguyễn Thị Nụ 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0405-12</w:t>
      </w:r>
    </w:p>
    <w:p w14:paraId="7FD3DF0C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 T</w:t>
      </w:r>
      <w:r w:rsidRPr="00527027">
        <w:rPr>
          <w:sz w:val="24"/>
          <w:szCs w:val="24"/>
        </w:rPr>
        <w:t xml:space="preserve">S. Nhữ Việt Hà 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0405-14</w:t>
      </w:r>
    </w:p>
    <w:p w14:paraId="7E20C777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27027">
        <w:rPr>
          <w:sz w:val="24"/>
          <w:szCs w:val="24"/>
        </w:rPr>
        <w:t>. T</w:t>
      </w:r>
      <w:r w:rsidRPr="00527027">
        <w:rPr>
          <w:sz w:val="24"/>
          <w:szCs w:val="24"/>
          <w:lang w:val="vi-VN"/>
        </w:rPr>
        <w:t>h</w:t>
      </w:r>
      <w:r w:rsidRPr="00527027">
        <w:rPr>
          <w:sz w:val="24"/>
          <w:szCs w:val="24"/>
        </w:rPr>
        <w:t>S. Phạm Thị Việt Nga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0405-16</w:t>
      </w:r>
    </w:p>
    <w:p w14:paraId="4A912707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527027">
        <w:rPr>
          <w:sz w:val="24"/>
          <w:szCs w:val="24"/>
        </w:rPr>
        <w:t>. ThS. Vũ Thái Linh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0405-19</w:t>
      </w:r>
    </w:p>
    <w:p w14:paraId="3D9308B1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527027">
        <w:rPr>
          <w:sz w:val="24"/>
          <w:szCs w:val="24"/>
        </w:rPr>
        <w:t>. ThS. Bùi Văn Bình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0405-21</w:t>
      </w:r>
    </w:p>
    <w:p w14:paraId="4CC13D46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527027">
        <w:rPr>
          <w:sz w:val="24"/>
          <w:szCs w:val="24"/>
        </w:rPr>
        <w:t>. T</w:t>
      </w:r>
      <w:r w:rsidRPr="00527027">
        <w:rPr>
          <w:sz w:val="24"/>
          <w:szCs w:val="24"/>
          <w:lang w:val="vi-VN"/>
        </w:rPr>
        <w:t>h</w:t>
      </w:r>
      <w:r w:rsidRPr="00527027">
        <w:rPr>
          <w:sz w:val="24"/>
          <w:szCs w:val="24"/>
        </w:rPr>
        <w:t>S. Dương Văn Bình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0405-20</w:t>
      </w:r>
    </w:p>
    <w:p w14:paraId="2C589181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27027">
        <w:rPr>
          <w:sz w:val="24"/>
          <w:szCs w:val="24"/>
        </w:rPr>
        <w:t>. ThS. Nguyễn Thành Dương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0405-22</w:t>
      </w:r>
    </w:p>
    <w:p w14:paraId="5CD2CAFE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527027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527027">
        <w:rPr>
          <w:sz w:val="24"/>
          <w:szCs w:val="24"/>
        </w:rPr>
        <w:t>. ThS. Nguyễn Văn Hùng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0405-24</w:t>
      </w:r>
    </w:p>
    <w:p w14:paraId="1DC256E8" w14:textId="77777777" w:rsidR="001F7ABF" w:rsidRPr="00527027" w:rsidRDefault="001F7ABF" w:rsidP="001F7AB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527027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527027">
        <w:rPr>
          <w:sz w:val="24"/>
          <w:szCs w:val="24"/>
        </w:rPr>
        <w:t>. ThS. Nguyễn Ngọc Dũng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0405-23</w:t>
      </w:r>
    </w:p>
    <w:p w14:paraId="438CB396" w14:textId="77777777" w:rsidR="00744C77" w:rsidRPr="00527027" w:rsidRDefault="006447AD" w:rsidP="00217E5C">
      <w:pPr>
        <w:pStyle w:val="BodyText2"/>
        <w:spacing w:after="0" w:line="240" w:lineRule="auto"/>
        <w:ind w:firstLine="426"/>
        <w:jc w:val="both"/>
        <w:rPr>
          <w:b/>
          <w:sz w:val="24"/>
          <w:szCs w:val="24"/>
        </w:rPr>
      </w:pPr>
      <w:r w:rsidRPr="00527027">
        <w:rPr>
          <w:b/>
          <w:sz w:val="24"/>
          <w:szCs w:val="24"/>
        </w:rPr>
        <w:t>2.2</w:t>
      </w:r>
      <w:r w:rsidR="003555B5" w:rsidRPr="00527027">
        <w:rPr>
          <w:b/>
          <w:sz w:val="24"/>
          <w:szCs w:val="24"/>
        </w:rPr>
        <w:t>.</w:t>
      </w:r>
      <w:r w:rsidR="00527027">
        <w:rPr>
          <w:b/>
          <w:sz w:val="24"/>
          <w:szCs w:val="24"/>
        </w:rPr>
        <w:t xml:space="preserve">  </w:t>
      </w:r>
      <w:r w:rsidR="00744C77" w:rsidRPr="00527027">
        <w:rPr>
          <w:b/>
          <w:sz w:val="24"/>
          <w:szCs w:val="24"/>
        </w:rPr>
        <w:t>Bộ môn:</w:t>
      </w:r>
      <w:r w:rsidR="008037F3" w:rsidRPr="00527027">
        <w:rPr>
          <w:b/>
          <w:sz w:val="24"/>
          <w:szCs w:val="24"/>
        </w:rPr>
        <w:t xml:space="preserve"> </w:t>
      </w:r>
      <w:r w:rsidR="00527027">
        <w:rPr>
          <w:b/>
          <w:sz w:val="24"/>
          <w:szCs w:val="24"/>
        </w:rPr>
        <w:tab/>
      </w:r>
      <w:r w:rsidR="008037F3" w:rsidRPr="00527027">
        <w:rPr>
          <w:sz w:val="24"/>
          <w:szCs w:val="24"/>
        </w:rPr>
        <w:t>Địa chất công trình</w:t>
      </w:r>
    </w:p>
    <w:p w14:paraId="07D248E7" w14:textId="77777777" w:rsidR="00744C77" w:rsidRPr="00527027" w:rsidRDefault="006447AD" w:rsidP="00217E5C">
      <w:pPr>
        <w:pStyle w:val="BodyText2"/>
        <w:spacing w:after="0" w:line="240" w:lineRule="auto"/>
        <w:ind w:firstLine="426"/>
        <w:jc w:val="both"/>
        <w:rPr>
          <w:sz w:val="24"/>
          <w:szCs w:val="24"/>
        </w:rPr>
      </w:pPr>
      <w:r w:rsidRPr="00527027">
        <w:rPr>
          <w:b/>
          <w:sz w:val="24"/>
          <w:szCs w:val="24"/>
        </w:rPr>
        <w:t xml:space="preserve">2.3. </w:t>
      </w:r>
      <w:r w:rsidR="00527027">
        <w:rPr>
          <w:b/>
          <w:sz w:val="24"/>
          <w:szCs w:val="24"/>
        </w:rPr>
        <w:t xml:space="preserve"> </w:t>
      </w:r>
      <w:r w:rsidRPr="00527027">
        <w:rPr>
          <w:b/>
          <w:sz w:val="24"/>
          <w:szCs w:val="24"/>
        </w:rPr>
        <w:t>Khoa:</w:t>
      </w:r>
      <w:r w:rsidR="008037F3" w:rsidRPr="00527027">
        <w:rPr>
          <w:b/>
          <w:sz w:val="24"/>
          <w:szCs w:val="24"/>
        </w:rPr>
        <w:t xml:space="preserve"> </w:t>
      </w:r>
      <w:r w:rsidR="00F6726A" w:rsidRPr="00527027">
        <w:rPr>
          <w:sz w:val="24"/>
          <w:szCs w:val="24"/>
        </w:rPr>
        <w:t>Khoa học và Kỹ thuật</w:t>
      </w:r>
      <w:r w:rsidR="00F6726A" w:rsidRPr="00527027">
        <w:rPr>
          <w:b/>
          <w:sz w:val="24"/>
          <w:szCs w:val="24"/>
        </w:rPr>
        <w:t xml:space="preserve"> </w:t>
      </w:r>
      <w:r w:rsidR="008037F3" w:rsidRPr="00527027">
        <w:rPr>
          <w:sz w:val="24"/>
          <w:szCs w:val="24"/>
        </w:rPr>
        <w:t>Địa chất</w:t>
      </w:r>
      <w:r w:rsidR="008037F3" w:rsidRPr="00527027">
        <w:rPr>
          <w:b/>
          <w:sz w:val="24"/>
          <w:szCs w:val="24"/>
        </w:rPr>
        <w:t xml:space="preserve"> </w:t>
      </w:r>
    </w:p>
    <w:p w14:paraId="29437D5E" w14:textId="77777777" w:rsidR="00744C77" w:rsidRPr="00527027" w:rsidRDefault="009F7088" w:rsidP="00527027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 xml:space="preserve">3. </w:t>
      </w:r>
      <w:r w:rsidR="00744C77" w:rsidRPr="00527027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527027">
        <w:rPr>
          <w:b/>
          <w:bCs/>
          <w:color w:val="000000"/>
          <w:sz w:val="24"/>
          <w:szCs w:val="24"/>
        </w:rPr>
        <w:t>học học phần</w:t>
      </w:r>
    </w:p>
    <w:p w14:paraId="1D2D4283" w14:textId="77777777" w:rsidR="00A75495" w:rsidRDefault="00A75495" w:rsidP="00A75495">
      <w:pPr>
        <w:pStyle w:val="BodyText2"/>
        <w:spacing w:after="0" w:line="240" w:lineRule="auto"/>
        <w:ind w:firstLine="426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Môn học song </w:t>
      </w:r>
      <w:r w:rsidR="00242504">
        <w:rPr>
          <w:b/>
          <w:bCs/>
          <w:color w:val="000000"/>
          <w:sz w:val="24"/>
          <w:szCs w:val="24"/>
        </w:rPr>
        <w:t>hành</w:t>
      </w:r>
      <w:r>
        <w:rPr>
          <w:bCs/>
          <w:color w:val="000000"/>
          <w:sz w:val="24"/>
          <w:szCs w:val="24"/>
        </w:rPr>
        <w:t xml:space="preserve">: </w:t>
      </w:r>
      <w:r w:rsidRPr="00C01541">
        <w:rPr>
          <w:sz w:val="24"/>
          <w:szCs w:val="24"/>
        </w:rPr>
        <w:t>Các phương pháp nghiên cứu và khảo sát địa chất công trình,</w:t>
      </w:r>
      <w:r w:rsidRPr="00527027">
        <w:rPr>
          <w:sz w:val="24"/>
          <w:szCs w:val="24"/>
        </w:rPr>
        <w:t xml:space="preserve"> mã số </w:t>
      </w:r>
      <w:r>
        <w:rPr>
          <w:sz w:val="24"/>
          <w:szCs w:val="24"/>
        </w:rPr>
        <w:t>7</w:t>
      </w:r>
      <w:r w:rsidRPr="00527027">
        <w:rPr>
          <w:sz w:val="24"/>
          <w:szCs w:val="24"/>
        </w:rPr>
        <w:t>0405</w:t>
      </w:r>
      <w:r>
        <w:rPr>
          <w:sz w:val="24"/>
          <w:szCs w:val="24"/>
        </w:rPr>
        <w:t>01</w:t>
      </w:r>
    </w:p>
    <w:p w14:paraId="6C5D5A61" w14:textId="77777777" w:rsidR="009F7088" w:rsidRPr="00527027" w:rsidRDefault="009F7088" w:rsidP="00217E5C">
      <w:pPr>
        <w:ind w:firstLine="426"/>
        <w:jc w:val="both"/>
        <w:rPr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 xml:space="preserve">3.1. </w:t>
      </w:r>
      <w:r w:rsidR="006D03CF" w:rsidRPr="00527027">
        <w:rPr>
          <w:b/>
          <w:bCs/>
          <w:color w:val="000000"/>
          <w:sz w:val="24"/>
          <w:szCs w:val="24"/>
        </w:rPr>
        <w:t>Môn học tiên quyết:</w:t>
      </w:r>
      <w:r w:rsidR="00527027">
        <w:rPr>
          <w:b/>
          <w:bCs/>
          <w:color w:val="000000"/>
          <w:sz w:val="24"/>
          <w:szCs w:val="24"/>
        </w:rPr>
        <w:t xml:space="preserve"> </w:t>
      </w:r>
      <w:r w:rsidR="00A75495" w:rsidRPr="00A75495">
        <w:rPr>
          <w:bCs/>
          <w:color w:val="000000"/>
          <w:sz w:val="24"/>
          <w:szCs w:val="24"/>
        </w:rPr>
        <w:t>không</w:t>
      </w:r>
    </w:p>
    <w:p w14:paraId="54611D52" w14:textId="77777777" w:rsidR="00514577" w:rsidRPr="00527027" w:rsidRDefault="009F7088" w:rsidP="00217E5C">
      <w:pPr>
        <w:pStyle w:val="BodyText2"/>
        <w:spacing w:after="0" w:line="240" w:lineRule="auto"/>
        <w:ind w:firstLine="426"/>
        <w:jc w:val="both"/>
        <w:rPr>
          <w:bCs/>
          <w:color w:val="000000"/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 xml:space="preserve">3.2. </w:t>
      </w:r>
      <w:r w:rsidR="006D03CF" w:rsidRPr="00527027">
        <w:rPr>
          <w:b/>
          <w:bCs/>
          <w:color w:val="000000"/>
          <w:sz w:val="24"/>
          <w:szCs w:val="24"/>
        </w:rPr>
        <w:t>Môn học học trước:</w:t>
      </w:r>
      <w:r w:rsidR="008037F3" w:rsidRPr="00527027">
        <w:rPr>
          <w:b/>
          <w:bCs/>
          <w:color w:val="000000"/>
          <w:sz w:val="24"/>
          <w:szCs w:val="24"/>
        </w:rPr>
        <w:t xml:space="preserve"> </w:t>
      </w:r>
      <w:r w:rsidRPr="00527027">
        <w:rPr>
          <w:bCs/>
          <w:color w:val="000000"/>
          <w:sz w:val="24"/>
          <w:szCs w:val="24"/>
        </w:rPr>
        <w:t>Không</w:t>
      </w:r>
    </w:p>
    <w:p w14:paraId="2CAEA3CA" w14:textId="77777777" w:rsidR="00527027" w:rsidRDefault="00514577" w:rsidP="00527027">
      <w:pPr>
        <w:jc w:val="both"/>
        <w:rPr>
          <w:b/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>4.</w:t>
      </w:r>
      <w:r w:rsidRPr="00527027">
        <w:rPr>
          <w:bCs/>
          <w:color w:val="000000"/>
          <w:sz w:val="24"/>
          <w:szCs w:val="24"/>
        </w:rPr>
        <w:t xml:space="preserve"> </w:t>
      </w:r>
      <w:r w:rsidR="00744C77" w:rsidRPr="00527027">
        <w:rPr>
          <w:b/>
          <w:bCs/>
          <w:sz w:val="24"/>
          <w:szCs w:val="24"/>
        </w:rPr>
        <w:t>Mục tiêu của học phần</w:t>
      </w:r>
      <w:r w:rsidRPr="00527027">
        <w:rPr>
          <w:b/>
          <w:sz w:val="24"/>
          <w:szCs w:val="24"/>
        </w:rPr>
        <w:t xml:space="preserve"> </w:t>
      </w:r>
    </w:p>
    <w:p w14:paraId="42CE3D6C" w14:textId="77777777" w:rsidR="00514577" w:rsidRPr="00527027" w:rsidRDefault="00514577" w:rsidP="00527027">
      <w:pPr>
        <w:ind w:firstLine="720"/>
        <w:jc w:val="both"/>
        <w:rPr>
          <w:sz w:val="24"/>
          <w:szCs w:val="24"/>
        </w:rPr>
      </w:pPr>
      <w:r w:rsidRPr="00527027">
        <w:rPr>
          <w:sz w:val="24"/>
          <w:szCs w:val="24"/>
        </w:rPr>
        <w:t>Củng cố kiến thức môn học Các ph</w:t>
      </w:r>
      <w:r w:rsidRPr="00527027">
        <w:rPr>
          <w:sz w:val="24"/>
          <w:szCs w:val="24"/>
        </w:rPr>
        <w:softHyphen/>
        <w:t xml:space="preserve">ương pháp nghiên cứu và </w:t>
      </w:r>
      <w:r w:rsidR="00C57FFD">
        <w:rPr>
          <w:sz w:val="24"/>
          <w:szCs w:val="24"/>
        </w:rPr>
        <w:t>k</w:t>
      </w:r>
      <w:r w:rsidR="003600F7" w:rsidRPr="00527027">
        <w:rPr>
          <w:sz w:val="24"/>
          <w:szCs w:val="24"/>
        </w:rPr>
        <w:t>hảo sát ĐCCT, rèn luyện kỹ năng</w:t>
      </w:r>
      <w:r w:rsidRPr="00527027">
        <w:rPr>
          <w:sz w:val="24"/>
          <w:szCs w:val="24"/>
        </w:rPr>
        <w:t xml:space="preserve"> chuyên môn để làm đồ án tốt nghiệp.</w:t>
      </w:r>
    </w:p>
    <w:p w14:paraId="7D17252F" w14:textId="77777777" w:rsidR="00744C77" w:rsidRPr="00527027" w:rsidRDefault="00527027" w:rsidP="00217E5C">
      <w:pPr>
        <w:pStyle w:val="ListParagraph"/>
        <w:ind w:left="0" w:firstLine="426"/>
        <w:jc w:val="both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744C77" w:rsidRPr="00527027">
        <w:rPr>
          <w:b/>
          <w:bCs/>
          <w:lang w:val="vi-VN"/>
        </w:rPr>
        <w:t>Kiến thức</w:t>
      </w:r>
      <w:r w:rsidR="00FA6C3F" w:rsidRPr="00527027">
        <w:t xml:space="preserve"> </w:t>
      </w:r>
    </w:p>
    <w:p w14:paraId="7BFA6AD1" w14:textId="77777777" w:rsidR="00B60C95" w:rsidRPr="00527027" w:rsidRDefault="00527027" w:rsidP="00527027">
      <w:pPr>
        <w:pStyle w:val="ListParagraph"/>
        <w:ind w:left="0" w:firstLine="720"/>
        <w:jc w:val="both"/>
        <w:rPr>
          <w:bCs/>
          <w:lang w:val="vi-VN"/>
        </w:rPr>
      </w:pPr>
      <w:r>
        <w:t xml:space="preserve">4.1.1. </w:t>
      </w:r>
      <w:r w:rsidR="003B4A60" w:rsidRPr="00527027">
        <w:rPr>
          <w:lang w:val="vi-VN"/>
        </w:rPr>
        <w:t>Biết s</w:t>
      </w:r>
      <w:r w:rsidR="00957506" w:rsidRPr="00527027">
        <w:rPr>
          <w:lang w:val="vi-VN"/>
        </w:rPr>
        <w:t xml:space="preserve">ử dụng </w:t>
      </w:r>
      <w:r w:rsidR="003B4A60" w:rsidRPr="00527027">
        <w:rPr>
          <w:lang w:val="vi-VN"/>
        </w:rPr>
        <w:t xml:space="preserve">những </w:t>
      </w:r>
      <w:r w:rsidR="00957506" w:rsidRPr="00527027">
        <w:rPr>
          <w:lang w:val="vi-VN"/>
        </w:rPr>
        <w:t xml:space="preserve">kiến thức chuyên môn </w:t>
      </w:r>
      <w:r w:rsidR="003B4A60" w:rsidRPr="00527027">
        <w:rPr>
          <w:lang w:val="vi-VN"/>
        </w:rPr>
        <w:t xml:space="preserve">đã học để </w:t>
      </w:r>
      <w:r w:rsidR="00957506" w:rsidRPr="00527027">
        <w:rPr>
          <w:lang w:val="vi-VN"/>
        </w:rPr>
        <w:t xml:space="preserve">áp dụng vào thực tế </w:t>
      </w:r>
      <w:r w:rsidR="003B4A60" w:rsidRPr="00527027">
        <w:rPr>
          <w:lang w:val="vi-VN"/>
        </w:rPr>
        <w:t>sản xuất trong lĩnh vực ĐCCT</w:t>
      </w:r>
      <w:r w:rsidR="00882CBF" w:rsidRPr="00527027">
        <w:rPr>
          <w:lang w:val="vi-VN"/>
        </w:rPr>
        <w:t>, địa kỹ thuật</w:t>
      </w:r>
      <w:r w:rsidR="00D24FC9" w:rsidRPr="00527027">
        <w:rPr>
          <w:lang w:val="vi-VN"/>
        </w:rPr>
        <w:t>.</w:t>
      </w:r>
    </w:p>
    <w:p w14:paraId="50E0BFBF" w14:textId="77777777" w:rsidR="006C2869" w:rsidRPr="00527027" w:rsidRDefault="00527027" w:rsidP="00527027">
      <w:pPr>
        <w:pStyle w:val="ListParagraph"/>
        <w:ind w:left="0" w:firstLine="720"/>
        <w:jc w:val="both"/>
        <w:rPr>
          <w:bCs/>
          <w:lang w:val="vi-VN"/>
        </w:rPr>
      </w:pPr>
      <w:r w:rsidRPr="00CA62B5">
        <w:rPr>
          <w:lang w:val="vi-VN"/>
        </w:rPr>
        <w:t xml:space="preserve">4.1.2. </w:t>
      </w:r>
      <w:r w:rsidR="00171F85" w:rsidRPr="00527027">
        <w:rPr>
          <w:lang w:val="vi-VN"/>
        </w:rPr>
        <w:t xml:space="preserve">Nâng cao </w:t>
      </w:r>
      <w:r w:rsidR="004C7FC7" w:rsidRPr="00527027">
        <w:rPr>
          <w:lang w:val="vi-VN"/>
        </w:rPr>
        <w:t xml:space="preserve">trình độ chuyên môn, </w:t>
      </w:r>
      <w:r w:rsidR="00B7265E" w:rsidRPr="00527027">
        <w:rPr>
          <w:lang w:val="vi-VN"/>
        </w:rPr>
        <w:t xml:space="preserve">nghề nghiệp, soạn thảo văn bản, </w:t>
      </w:r>
      <w:r w:rsidR="003D7319" w:rsidRPr="00527027">
        <w:rPr>
          <w:lang w:val="vi-VN"/>
        </w:rPr>
        <w:t xml:space="preserve">văn phạm, </w:t>
      </w:r>
      <w:r w:rsidR="00B7265E" w:rsidRPr="00527027">
        <w:rPr>
          <w:lang w:val="vi-VN"/>
        </w:rPr>
        <w:t>sử dụng các phần mềm tin học, ….</w:t>
      </w:r>
    </w:p>
    <w:p w14:paraId="5928EAE9" w14:textId="77777777" w:rsidR="00527027" w:rsidRPr="00CA62B5" w:rsidRDefault="00527027" w:rsidP="00217E5C">
      <w:pPr>
        <w:pStyle w:val="ListParagraph"/>
        <w:ind w:left="0" w:firstLine="426"/>
        <w:jc w:val="both"/>
        <w:rPr>
          <w:b/>
          <w:bCs/>
          <w:lang w:val="vi-VN"/>
        </w:rPr>
      </w:pPr>
      <w:r w:rsidRPr="00CA62B5">
        <w:rPr>
          <w:b/>
          <w:bCs/>
          <w:lang w:val="vi-VN"/>
        </w:rPr>
        <w:t xml:space="preserve">4.2. </w:t>
      </w:r>
      <w:r>
        <w:rPr>
          <w:b/>
          <w:bCs/>
          <w:lang w:val="vi-VN"/>
        </w:rPr>
        <w:t>Kỹ năng</w:t>
      </w:r>
    </w:p>
    <w:p w14:paraId="11C8D566" w14:textId="77777777" w:rsidR="00D4252D" w:rsidRPr="00527027" w:rsidRDefault="00527027" w:rsidP="00527027">
      <w:pPr>
        <w:pStyle w:val="ListParagraph"/>
        <w:ind w:left="0" w:firstLine="720"/>
        <w:jc w:val="both"/>
        <w:rPr>
          <w:b/>
          <w:bCs/>
          <w:lang w:val="vi-VN"/>
        </w:rPr>
      </w:pPr>
      <w:r>
        <w:rPr>
          <w:lang w:val="nl-NL"/>
        </w:rPr>
        <w:t xml:space="preserve">4.2.1. </w:t>
      </w:r>
      <w:r w:rsidR="00FC54BD" w:rsidRPr="00527027">
        <w:rPr>
          <w:lang w:val="nl-NL"/>
        </w:rPr>
        <w:t>Có khả năng tư duy, phân tích</w:t>
      </w:r>
      <w:r w:rsidR="00C66D38">
        <w:rPr>
          <w:lang w:val="nl-NL"/>
        </w:rPr>
        <w:t>,</w:t>
      </w:r>
      <w:r w:rsidR="00FC54BD" w:rsidRPr="00527027">
        <w:rPr>
          <w:lang w:val="nl-NL"/>
        </w:rPr>
        <w:t xml:space="preserve"> </w:t>
      </w:r>
      <w:r w:rsidR="001E5FCA" w:rsidRPr="00527027">
        <w:rPr>
          <w:lang w:val="nl-NL"/>
        </w:rPr>
        <w:t>áp dụng hợp lý kiến thức đã học vào thực tế</w:t>
      </w:r>
      <w:r w:rsidR="00D4252D" w:rsidRPr="00527027">
        <w:rPr>
          <w:lang w:val="nl-NL"/>
        </w:rPr>
        <w:t xml:space="preserve">, </w:t>
      </w:r>
      <w:r w:rsidR="00FF49C7" w:rsidRPr="00527027">
        <w:rPr>
          <w:lang w:val="nl-NL"/>
        </w:rPr>
        <w:t>giúp sinh viên</w:t>
      </w:r>
      <w:r w:rsidR="00D4252D" w:rsidRPr="00527027">
        <w:rPr>
          <w:lang w:val="nl-NL"/>
        </w:rPr>
        <w:t xml:space="preserve"> hiểu biết sâu hơn về chuyên môn.</w:t>
      </w:r>
    </w:p>
    <w:p w14:paraId="60AF5AFB" w14:textId="77777777" w:rsidR="00EE7886" w:rsidRPr="00527027" w:rsidRDefault="00527027" w:rsidP="00527027">
      <w:pPr>
        <w:pStyle w:val="ListParagraph"/>
        <w:ind w:left="0" w:firstLine="720"/>
        <w:jc w:val="both"/>
        <w:rPr>
          <w:bCs/>
          <w:lang w:val="vi-VN"/>
        </w:rPr>
      </w:pPr>
      <w:r>
        <w:rPr>
          <w:lang w:val="nl-NL"/>
        </w:rPr>
        <w:t xml:space="preserve">4.2.2. </w:t>
      </w:r>
      <w:r w:rsidR="00EE7886" w:rsidRPr="00527027">
        <w:rPr>
          <w:lang w:val="nl-NL"/>
        </w:rPr>
        <w:t>Có khả năng nhận thức</w:t>
      </w:r>
      <w:r w:rsidR="001E5FCA" w:rsidRPr="00527027">
        <w:rPr>
          <w:lang w:val="nl-NL"/>
        </w:rPr>
        <w:t>, phát triển</w:t>
      </w:r>
      <w:r w:rsidR="00EE7886" w:rsidRPr="00527027">
        <w:rPr>
          <w:lang w:val="nl-NL"/>
        </w:rPr>
        <w:t xml:space="preserve"> những kiến thức </w:t>
      </w:r>
      <w:r w:rsidR="00D4252D" w:rsidRPr="00527027">
        <w:rPr>
          <w:lang w:val="nl-NL"/>
        </w:rPr>
        <w:t xml:space="preserve">chuyên môn </w:t>
      </w:r>
      <w:r w:rsidR="00EE7886" w:rsidRPr="00527027">
        <w:rPr>
          <w:lang w:val="nl-NL"/>
        </w:rPr>
        <w:t xml:space="preserve">đã học </w:t>
      </w:r>
      <w:r w:rsidR="002E4060" w:rsidRPr="00527027">
        <w:rPr>
          <w:lang w:val="nl-NL"/>
        </w:rPr>
        <w:t>một cách hiệu quả</w:t>
      </w:r>
      <w:r w:rsidR="001E5FCA" w:rsidRPr="00527027">
        <w:rPr>
          <w:lang w:val="nl-NL"/>
        </w:rPr>
        <w:t xml:space="preserve"> khi ra trường</w:t>
      </w:r>
      <w:r w:rsidR="002E4060" w:rsidRPr="00527027">
        <w:rPr>
          <w:lang w:val="nl-NL"/>
        </w:rPr>
        <w:t>.</w:t>
      </w:r>
    </w:p>
    <w:p w14:paraId="4242407A" w14:textId="77777777" w:rsidR="00744C77" w:rsidRPr="00B62927" w:rsidRDefault="001C0830" w:rsidP="00527027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527027">
        <w:rPr>
          <w:b/>
          <w:bCs/>
          <w:sz w:val="24"/>
          <w:szCs w:val="24"/>
          <w:lang w:val="vi-VN"/>
        </w:rPr>
        <w:t xml:space="preserve">5. </w:t>
      </w:r>
      <w:r w:rsidR="00BA09EA" w:rsidRPr="00527027">
        <w:rPr>
          <w:b/>
          <w:bCs/>
          <w:sz w:val="24"/>
          <w:szCs w:val="24"/>
        </w:rPr>
        <w:t>T</w:t>
      </w:r>
      <w:r w:rsidR="00744C77" w:rsidRPr="00527027">
        <w:rPr>
          <w:b/>
          <w:bCs/>
          <w:sz w:val="24"/>
          <w:szCs w:val="24"/>
        </w:rPr>
        <w:t>óm tắt nội dung học phần</w:t>
      </w:r>
    </w:p>
    <w:p w14:paraId="02B05460" w14:textId="77777777" w:rsidR="00C57FFD" w:rsidRDefault="00C57FFD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600F7" w:rsidRPr="00527027">
        <w:rPr>
          <w:sz w:val="24"/>
          <w:szCs w:val="24"/>
        </w:rPr>
        <w:t>Đ</w:t>
      </w:r>
      <w:r w:rsidR="00882CBF" w:rsidRPr="00527027">
        <w:rPr>
          <w:sz w:val="24"/>
          <w:szCs w:val="24"/>
        </w:rPr>
        <w:t>ánh giá điều kiện địa chất công trình khu xây dựng</w:t>
      </w:r>
      <w:r w:rsidR="00B62927">
        <w:rPr>
          <w:sz w:val="24"/>
          <w:szCs w:val="24"/>
        </w:rPr>
        <w:t>.</w:t>
      </w:r>
      <w:r w:rsidR="00882CBF" w:rsidRPr="00527027">
        <w:rPr>
          <w:sz w:val="24"/>
          <w:szCs w:val="24"/>
        </w:rPr>
        <w:t xml:space="preserve"> </w:t>
      </w:r>
    </w:p>
    <w:p w14:paraId="41A1A85D" w14:textId="77777777" w:rsidR="00C57FFD" w:rsidRDefault="00C57FFD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62927">
        <w:rPr>
          <w:sz w:val="24"/>
          <w:szCs w:val="24"/>
        </w:rPr>
        <w:t>D</w:t>
      </w:r>
      <w:r w:rsidR="00882CBF" w:rsidRPr="00527027">
        <w:rPr>
          <w:sz w:val="24"/>
          <w:szCs w:val="24"/>
        </w:rPr>
        <w:t>ự báo các vấn đề địa chất công trì</w:t>
      </w:r>
      <w:r w:rsidR="003600F7" w:rsidRPr="00527027">
        <w:rPr>
          <w:sz w:val="24"/>
          <w:szCs w:val="24"/>
        </w:rPr>
        <w:t>nh</w:t>
      </w:r>
      <w:r w:rsidR="00B62927">
        <w:rPr>
          <w:sz w:val="24"/>
          <w:szCs w:val="24"/>
        </w:rPr>
        <w:t>.</w:t>
      </w:r>
      <w:r w:rsidR="003600F7" w:rsidRPr="00527027">
        <w:rPr>
          <w:sz w:val="24"/>
          <w:szCs w:val="24"/>
        </w:rPr>
        <w:t xml:space="preserve"> </w:t>
      </w:r>
    </w:p>
    <w:p w14:paraId="71C4C82F" w14:textId="77777777" w:rsidR="002E4060" w:rsidRPr="00527027" w:rsidRDefault="00C57FFD" w:rsidP="00527027">
      <w:pPr>
        <w:pStyle w:val="BodyText2"/>
        <w:spacing w:after="0" w:line="240" w:lineRule="auto"/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- </w:t>
      </w:r>
      <w:r w:rsidR="003600F7" w:rsidRPr="00527027">
        <w:rPr>
          <w:sz w:val="24"/>
          <w:szCs w:val="24"/>
        </w:rPr>
        <w:t>T</w:t>
      </w:r>
      <w:r w:rsidR="00882CBF" w:rsidRPr="00527027">
        <w:rPr>
          <w:sz w:val="24"/>
          <w:szCs w:val="24"/>
        </w:rPr>
        <w:t>hiết kế phương án khảo sát địa c</w:t>
      </w:r>
      <w:r w:rsidR="003600F7" w:rsidRPr="00527027">
        <w:rPr>
          <w:sz w:val="24"/>
          <w:szCs w:val="24"/>
        </w:rPr>
        <w:t>hất công trình</w:t>
      </w:r>
      <w:r w:rsidR="00882CBF" w:rsidRPr="00527027">
        <w:rPr>
          <w:sz w:val="24"/>
          <w:szCs w:val="24"/>
        </w:rPr>
        <w:t>.</w:t>
      </w:r>
      <w:r w:rsidR="002E4060" w:rsidRPr="00527027">
        <w:rPr>
          <w:b/>
          <w:bCs/>
          <w:sz w:val="24"/>
          <w:szCs w:val="24"/>
        </w:rPr>
        <w:t xml:space="preserve"> </w:t>
      </w:r>
    </w:p>
    <w:p w14:paraId="2540A019" w14:textId="77777777" w:rsidR="00296F71" w:rsidRPr="00527027" w:rsidRDefault="001C0830" w:rsidP="00527027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527027">
        <w:rPr>
          <w:b/>
          <w:bCs/>
          <w:sz w:val="24"/>
          <w:szCs w:val="24"/>
        </w:rPr>
        <w:lastRenderedPageBreak/>
        <w:t xml:space="preserve">6. </w:t>
      </w:r>
      <w:r w:rsidR="009540AF" w:rsidRPr="00527027">
        <w:rPr>
          <w:b/>
          <w:bCs/>
          <w:sz w:val="24"/>
          <w:szCs w:val="24"/>
        </w:rPr>
        <w:t>Cấu trúc nội dung học phần</w:t>
      </w:r>
    </w:p>
    <w:p w14:paraId="3B4A9DA6" w14:textId="77777777" w:rsidR="004A21C9" w:rsidRPr="00527027" w:rsidRDefault="00BA7C39" w:rsidP="00527027">
      <w:pPr>
        <w:pStyle w:val="ListParagraph"/>
        <w:ind w:left="0"/>
        <w:jc w:val="center"/>
        <w:rPr>
          <w:b/>
          <w:bCs/>
          <w:lang w:val="nl-NL"/>
        </w:rPr>
      </w:pPr>
      <w:r w:rsidRPr="00527027">
        <w:rPr>
          <w:b/>
          <w:bCs/>
          <w:lang w:val="nl-NL"/>
        </w:rPr>
        <w:t>Bảng 1</w:t>
      </w:r>
      <w:r w:rsidR="004A21C9" w:rsidRPr="00527027">
        <w:rPr>
          <w:b/>
          <w:bCs/>
          <w:lang w:val="nl-NL"/>
        </w:rPr>
        <w:t>. Nội dung học phần</w:t>
      </w:r>
    </w:p>
    <w:tbl>
      <w:tblPr>
        <w:tblW w:w="48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"/>
        <w:gridCol w:w="6154"/>
        <w:gridCol w:w="992"/>
        <w:gridCol w:w="1134"/>
      </w:tblGrid>
      <w:tr w:rsidR="00D929AE" w:rsidRPr="00CF218E" w14:paraId="4C57558B" w14:textId="77777777" w:rsidTr="00C10960">
        <w:trPr>
          <w:jc w:val="center"/>
        </w:trPr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388EB67B" w14:textId="77777777" w:rsidR="003B73BB" w:rsidRPr="00CF218E" w:rsidRDefault="00BA09EA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Đề mục</w:t>
            </w:r>
          </w:p>
        </w:tc>
        <w:tc>
          <w:tcPr>
            <w:tcW w:w="3301" w:type="pct"/>
            <w:tcBorders>
              <w:top w:val="single" w:sz="4" w:space="0" w:color="auto"/>
            </w:tcBorders>
            <w:vAlign w:val="center"/>
          </w:tcPr>
          <w:p w14:paraId="55FB69F8" w14:textId="77777777" w:rsidR="003B73BB" w:rsidRPr="00CF218E" w:rsidRDefault="003B73BB" w:rsidP="0052702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F218E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532" w:type="pct"/>
            <w:tcBorders>
              <w:top w:val="single" w:sz="4" w:space="0" w:color="auto"/>
            </w:tcBorders>
            <w:vAlign w:val="center"/>
          </w:tcPr>
          <w:p w14:paraId="291D2E67" w14:textId="77777777" w:rsidR="003B73BB" w:rsidRPr="00CF218E" w:rsidRDefault="003B73BB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CF218E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608" w:type="pct"/>
            <w:tcBorders>
              <w:top w:val="single" w:sz="4" w:space="0" w:color="auto"/>
            </w:tcBorders>
            <w:vAlign w:val="center"/>
          </w:tcPr>
          <w:p w14:paraId="5F8A010E" w14:textId="77777777" w:rsidR="003B73BB" w:rsidRPr="00CF218E" w:rsidRDefault="00EE3756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CF218E">
              <w:rPr>
                <w:b/>
                <w:bCs/>
                <w:lang w:val="vi-VN"/>
              </w:rPr>
              <w:t>Mục tiêu</w:t>
            </w:r>
          </w:p>
        </w:tc>
      </w:tr>
      <w:tr w:rsidR="00D929AE" w:rsidRPr="00CF218E" w14:paraId="5EEE998C" w14:textId="77777777" w:rsidTr="00C10960">
        <w:trPr>
          <w:jc w:val="center"/>
        </w:trPr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4D799F12" w14:textId="77777777" w:rsidR="00E05EB8" w:rsidRPr="00CF218E" w:rsidRDefault="0096186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1</w:t>
            </w:r>
          </w:p>
        </w:tc>
        <w:tc>
          <w:tcPr>
            <w:tcW w:w="3301" w:type="pct"/>
            <w:tcBorders>
              <w:top w:val="single" w:sz="4" w:space="0" w:color="auto"/>
            </w:tcBorders>
            <w:vAlign w:val="center"/>
          </w:tcPr>
          <w:p w14:paraId="4DD84CC1" w14:textId="77777777" w:rsidR="00E05EB8" w:rsidRPr="00CF218E" w:rsidRDefault="00443F8E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Hướng dẫn đề cương</w:t>
            </w:r>
            <w:r w:rsidR="00735433" w:rsidRPr="00CF218E">
              <w:rPr>
                <w:b/>
                <w:bCs/>
              </w:rPr>
              <w:t>, kế hoạch thực hiện</w:t>
            </w:r>
          </w:p>
        </w:tc>
        <w:tc>
          <w:tcPr>
            <w:tcW w:w="532" w:type="pct"/>
            <w:tcBorders>
              <w:top w:val="single" w:sz="4" w:space="0" w:color="auto"/>
            </w:tcBorders>
            <w:vAlign w:val="center"/>
          </w:tcPr>
          <w:p w14:paraId="7E05726F" w14:textId="77777777" w:rsidR="00E05EB8" w:rsidRPr="00CF218E" w:rsidRDefault="00C10960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8" w:type="pct"/>
            <w:tcBorders>
              <w:top w:val="single" w:sz="4" w:space="0" w:color="auto"/>
            </w:tcBorders>
            <w:vAlign w:val="center"/>
          </w:tcPr>
          <w:p w14:paraId="320402DD" w14:textId="77777777" w:rsidR="00E05EB8" w:rsidRPr="00CF218E" w:rsidRDefault="00E05EB8" w:rsidP="0052702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929AE" w:rsidRPr="00CF218E" w14:paraId="7D531B9C" w14:textId="77777777" w:rsidTr="00C10960">
        <w:trPr>
          <w:jc w:val="center"/>
        </w:trPr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028571B8" w14:textId="77777777" w:rsidR="007A0BDD" w:rsidRPr="00CF218E" w:rsidRDefault="007A0BD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2</w:t>
            </w:r>
          </w:p>
        </w:tc>
        <w:tc>
          <w:tcPr>
            <w:tcW w:w="3301" w:type="pct"/>
            <w:tcBorders>
              <w:top w:val="single" w:sz="4" w:space="0" w:color="auto"/>
            </w:tcBorders>
            <w:vAlign w:val="center"/>
          </w:tcPr>
          <w:p w14:paraId="54685BDC" w14:textId="77777777" w:rsidR="007A0BDD" w:rsidRPr="00CF218E" w:rsidRDefault="007E165A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Làm</w:t>
            </w:r>
            <w:r w:rsidR="007A0BDD" w:rsidRPr="00CF218E">
              <w:rPr>
                <w:b/>
                <w:bCs/>
              </w:rPr>
              <w:t xml:space="preserve"> đồ án </w:t>
            </w:r>
            <w:r w:rsidR="003600F7" w:rsidRPr="00CF218E">
              <w:rPr>
                <w:b/>
                <w:bCs/>
              </w:rPr>
              <w:t>Địa chất công trình</w:t>
            </w:r>
          </w:p>
        </w:tc>
        <w:tc>
          <w:tcPr>
            <w:tcW w:w="532" w:type="pct"/>
            <w:tcBorders>
              <w:top w:val="single" w:sz="4" w:space="0" w:color="auto"/>
            </w:tcBorders>
            <w:vAlign w:val="center"/>
          </w:tcPr>
          <w:p w14:paraId="4298F3B8" w14:textId="77777777" w:rsidR="007A0BDD" w:rsidRPr="00CF218E" w:rsidRDefault="007A0BD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608" w:type="pct"/>
            <w:tcBorders>
              <w:top w:val="single" w:sz="4" w:space="0" w:color="auto"/>
            </w:tcBorders>
            <w:vAlign w:val="center"/>
          </w:tcPr>
          <w:p w14:paraId="00CAC0CD" w14:textId="77777777" w:rsidR="007A0BDD" w:rsidRPr="00CF218E" w:rsidRDefault="007A0BDD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D929AE" w:rsidRPr="00CF218E" w14:paraId="4CE5C87B" w14:textId="77777777" w:rsidTr="00C10960">
        <w:trPr>
          <w:trHeight w:val="353"/>
          <w:jc w:val="center"/>
        </w:trPr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78573724" w14:textId="77777777" w:rsidR="007A0BDD" w:rsidRPr="00CF218E" w:rsidRDefault="007A0BD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301" w:type="pct"/>
            <w:tcBorders>
              <w:top w:val="single" w:sz="4" w:space="0" w:color="auto"/>
            </w:tcBorders>
            <w:vAlign w:val="center"/>
          </w:tcPr>
          <w:p w14:paraId="44EB550B" w14:textId="77777777" w:rsidR="007A0BDD" w:rsidRPr="00CF218E" w:rsidRDefault="007A0BD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Mở đầu</w:t>
            </w:r>
          </w:p>
        </w:tc>
        <w:tc>
          <w:tcPr>
            <w:tcW w:w="532" w:type="pct"/>
            <w:vAlign w:val="center"/>
          </w:tcPr>
          <w:p w14:paraId="132A4F4E" w14:textId="77777777" w:rsidR="007A0BDD" w:rsidRPr="00CF218E" w:rsidRDefault="006D3A6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1</w:t>
            </w:r>
          </w:p>
        </w:tc>
        <w:tc>
          <w:tcPr>
            <w:tcW w:w="608" w:type="pct"/>
            <w:vAlign w:val="center"/>
          </w:tcPr>
          <w:p w14:paraId="593121AD" w14:textId="77777777" w:rsidR="007A0BDD" w:rsidRPr="00CF218E" w:rsidRDefault="007A0BDD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D929AE" w:rsidRPr="00CF218E" w14:paraId="4CF6DE6B" w14:textId="77777777" w:rsidTr="00C10960">
        <w:trPr>
          <w:jc w:val="center"/>
        </w:trPr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26490056" w14:textId="77777777" w:rsidR="008D4D56" w:rsidRPr="00CF218E" w:rsidRDefault="008D4D5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2</w:t>
            </w:r>
            <w:r w:rsidR="003600F7" w:rsidRPr="00CF218E">
              <w:rPr>
                <w:b/>
                <w:bCs/>
              </w:rPr>
              <w:t>.1</w:t>
            </w:r>
          </w:p>
        </w:tc>
        <w:tc>
          <w:tcPr>
            <w:tcW w:w="3301" w:type="pct"/>
            <w:tcBorders>
              <w:top w:val="single" w:sz="4" w:space="0" w:color="auto"/>
            </w:tcBorders>
            <w:vAlign w:val="center"/>
          </w:tcPr>
          <w:p w14:paraId="599E9B10" w14:textId="77777777" w:rsidR="008D4D56" w:rsidRPr="00CF218E" w:rsidRDefault="003600F7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Chương 1</w:t>
            </w:r>
            <w:r w:rsidR="008D4D56" w:rsidRPr="00CF218E">
              <w:rPr>
                <w:b/>
                <w:bCs/>
              </w:rPr>
              <w:t xml:space="preserve">: Đánh giá điều kiện ĐCCT khu xây dựng </w:t>
            </w:r>
          </w:p>
          <w:p w14:paraId="34AF9B04" w14:textId="77777777" w:rsidR="008D4D56" w:rsidRPr="00CF218E" w:rsidRDefault="008D4D56" w:rsidP="00527027">
            <w:pPr>
              <w:widowControl w:val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1. Đặc điểm địa hình, địa mạo</w:t>
            </w:r>
          </w:p>
          <w:p w14:paraId="4FDAB900" w14:textId="77777777" w:rsidR="008D4D56" w:rsidRPr="00CF218E" w:rsidRDefault="008D4D56" w:rsidP="00527027">
            <w:pPr>
              <w:widowControl w:val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2. Đặc điểm phân bố và tính chất cơ lý của các lớp đất đá</w:t>
            </w:r>
          </w:p>
          <w:p w14:paraId="14F818F5" w14:textId="77777777" w:rsidR="008D4D56" w:rsidRPr="00CF218E" w:rsidRDefault="008D4D56" w:rsidP="00527027">
            <w:pPr>
              <w:widowControl w:val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3. Đặc điểm địa chất thuỷ văn</w:t>
            </w:r>
          </w:p>
          <w:p w14:paraId="0CE22E52" w14:textId="77777777" w:rsidR="008D4D56" w:rsidRPr="00CF218E" w:rsidRDefault="008D4D56" w:rsidP="00527027">
            <w:pPr>
              <w:widowControl w:val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4. Các hiện tượng địa chất </w:t>
            </w:r>
            <w:r w:rsidR="00C10960">
              <w:rPr>
                <w:bCs/>
                <w:iCs/>
                <w:sz w:val="24"/>
                <w:szCs w:val="24"/>
              </w:rPr>
              <w:t>động lực</w:t>
            </w:r>
          </w:p>
          <w:p w14:paraId="5C17C5EC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5. Vật liệu xây dựng khoáng tự nhiên</w:t>
            </w:r>
          </w:p>
        </w:tc>
        <w:tc>
          <w:tcPr>
            <w:tcW w:w="532" w:type="pct"/>
            <w:vAlign w:val="center"/>
          </w:tcPr>
          <w:p w14:paraId="1710C92D" w14:textId="77777777" w:rsidR="008D4D56" w:rsidRPr="00CF218E" w:rsidRDefault="00C10960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08" w:type="pct"/>
            <w:vAlign w:val="center"/>
          </w:tcPr>
          <w:p w14:paraId="7A028009" w14:textId="77777777" w:rsidR="008D4D56" w:rsidRPr="00CF218E" w:rsidRDefault="00304AF1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CF218E">
              <w:rPr>
                <w:bCs/>
              </w:rPr>
              <w:t>4.1.1 4.1.2  4.2.1 4.2.2</w:t>
            </w:r>
          </w:p>
        </w:tc>
      </w:tr>
      <w:tr w:rsidR="00D929AE" w:rsidRPr="00CF218E" w14:paraId="71DB8D19" w14:textId="77777777" w:rsidTr="00C10960">
        <w:trPr>
          <w:trHeight w:val="555"/>
          <w:jc w:val="center"/>
        </w:trPr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35BF802B" w14:textId="77777777" w:rsidR="008D4D56" w:rsidRPr="00CF218E" w:rsidRDefault="008D4D5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2</w:t>
            </w:r>
            <w:r w:rsidRPr="00CF218E">
              <w:rPr>
                <w:b/>
                <w:bCs/>
                <w:lang w:val="vi-VN"/>
              </w:rPr>
              <w:t>.</w:t>
            </w:r>
            <w:r w:rsidR="003600F7" w:rsidRPr="00CF218E">
              <w:rPr>
                <w:b/>
                <w:bCs/>
              </w:rPr>
              <w:t>2</w:t>
            </w:r>
          </w:p>
        </w:tc>
        <w:tc>
          <w:tcPr>
            <w:tcW w:w="3301" w:type="pct"/>
            <w:tcBorders>
              <w:top w:val="single" w:sz="4" w:space="0" w:color="auto"/>
            </w:tcBorders>
            <w:vAlign w:val="center"/>
          </w:tcPr>
          <w:p w14:paraId="0EA4CE89" w14:textId="77777777" w:rsidR="008D4D56" w:rsidRPr="00CF218E" w:rsidRDefault="003600F7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Chương 2</w:t>
            </w:r>
            <w:r w:rsidR="008D4D56" w:rsidRPr="00CF218E">
              <w:rPr>
                <w:b/>
                <w:bCs/>
              </w:rPr>
              <w:t>: Dự báo các vấn đề ĐCCT</w:t>
            </w:r>
          </w:p>
          <w:p w14:paraId="63941A3C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1. Đặc điểm và yêu cầu kỹ thuật của công trình </w:t>
            </w:r>
          </w:p>
          <w:p w14:paraId="43BF600A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2. Phân tích khả năng phát sinh các vấn đề ĐCCT</w:t>
            </w:r>
          </w:p>
          <w:p w14:paraId="1FD43D38" w14:textId="77777777" w:rsidR="008D4D56" w:rsidRPr="00CF218E" w:rsidRDefault="008D4D56" w:rsidP="00B74C29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CF218E">
              <w:rPr>
                <w:bCs/>
                <w:iCs/>
              </w:rPr>
              <w:t xml:space="preserve">3. </w:t>
            </w:r>
            <w:r w:rsidR="00B74C29">
              <w:rPr>
                <w:bCs/>
                <w:iCs/>
              </w:rPr>
              <w:t>Kiểm toán</w:t>
            </w:r>
            <w:r w:rsidRPr="00CF218E">
              <w:rPr>
                <w:bCs/>
                <w:iCs/>
              </w:rPr>
              <w:t xml:space="preserve"> các vấn đề địa chất công trình</w:t>
            </w:r>
          </w:p>
        </w:tc>
        <w:tc>
          <w:tcPr>
            <w:tcW w:w="532" w:type="pct"/>
            <w:vAlign w:val="center"/>
          </w:tcPr>
          <w:p w14:paraId="2C3D622A" w14:textId="77777777" w:rsidR="008D4D56" w:rsidRPr="00CF218E" w:rsidRDefault="00C10960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08" w:type="pct"/>
            <w:vAlign w:val="center"/>
          </w:tcPr>
          <w:p w14:paraId="49EBB069" w14:textId="77777777" w:rsidR="008D4D56" w:rsidRPr="00CF218E" w:rsidRDefault="00304AF1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CF218E">
              <w:rPr>
                <w:bCs/>
              </w:rPr>
              <w:t>4.1.1 4.1.2  4.2.1 4.2.2</w:t>
            </w:r>
          </w:p>
        </w:tc>
      </w:tr>
      <w:tr w:rsidR="00D929AE" w:rsidRPr="00CF218E" w14:paraId="24FD0010" w14:textId="77777777" w:rsidTr="00C10960">
        <w:trPr>
          <w:trHeight w:val="2256"/>
          <w:jc w:val="center"/>
        </w:trPr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0EC0F9F0" w14:textId="77777777" w:rsidR="008D4D56" w:rsidRPr="00CF218E" w:rsidRDefault="008D4D5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2</w:t>
            </w:r>
            <w:r w:rsidRPr="00CF218E">
              <w:rPr>
                <w:b/>
                <w:bCs/>
                <w:lang w:val="vi-VN"/>
              </w:rPr>
              <w:t>.</w:t>
            </w:r>
            <w:r w:rsidR="003600F7" w:rsidRPr="00CF218E">
              <w:rPr>
                <w:b/>
                <w:bCs/>
              </w:rPr>
              <w:t>3</w:t>
            </w:r>
          </w:p>
        </w:tc>
        <w:tc>
          <w:tcPr>
            <w:tcW w:w="3301" w:type="pct"/>
            <w:tcBorders>
              <w:top w:val="single" w:sz="4" w:space="0" w:color="auto"/>
            </w:tcBorders>
            <w:vAlign w:val="center"/>
          </w:tcPr>
          <w:p w14:paraId="1C41176C" w14:textId="77777777" w:rsidR="008D4D56" w:rsidRPr="00CF218E" w:rsidRDefault="003600F7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Chương 3</w:t>
            </w:r>
            <w:r w:rsidR="008D4D56" w:rsidRPr="00CF218E">
              <w:rPr>
                <w:b/>
                <w:bCs/>
              </w:rPr>
              <w:t>: Thiết kế phương án khảo sát ĐCCT</w:t>
            </w:r>
          </w:p>
          <w:p w14:paraId="082C5CA9" w14:textId="77777777" w:rsidR="008D4D56" w:rsidRPr="00CF218E" w:rsidRDefault="003600F7" w:rsidP="00527027">
            <w:pPr>
              <w:pStyle w:val="BodyText"/>
              <w:widowControl w:val="0"/>
              <w:spacing w:after="0"/>
              <w:rPr>
                <w:sz w:val="24"/>
                <w:szCs w:val="24"/>
              </w:rPr>
            </w:pPr>
            <w:r w:rsidRPr="00CF218E">
              <w:rPr>
                <w:sz w:val="24"/>
                <w:szCs w:val="24"/>
              </w:rPr>
              <w:t>A</w:t>
            </w:r>
            <w:r w:rsidR="008D4D56" w:rsidRPr="00CF218E">
              <w:rPr>
                <w:sz w:val="24"/>
                <w:szCs w:val="24"/>
              </w:rPr>
              <w:t>. Luận chứng nhiệm vụ thiết kế</w:t>
            </w:r>
          </w:p>
          <w:p w14:paraId="28EB6B61" w14:textId="77777777" w:rsidR="008D4D56" w:rsidRPr="00CF218E" w:rsidRDefault="003600F7" w:rsidP="00527027">
            <w:pPr>
              <w:pStyle w:val="BodyText"/>
              <w:widowControl w:val="0"/>
              <w:spacing w:after="0"/>
              <w:rPr>
                <w:sz w:val="24"/>
                <w:szCs w:val="24"/>
              </w:rPr>
            </w:pPr>
            <w:r w:rsidRPr="00CF218E">
              <w:rPr>
                <w:sz w:val="24"/>
                <w:szCs w:val="24"/>
              </w:rPr>
              <w:t>B</w:t>
            </w:r>
            <w:r w:rsidR="008D4D56" w:rsidRPr="00CF218E">
              <w:rPr>
                <w:sz w:val="24"/>
                <w:szCs w:val="24"/>
              </w:rPr>
              <w:t>. Thiết kế các dạng công tác khảo sát địa chất công trình</w:t>
            </w:r>
          </w:p>
          <w:p w14:paraId="6A83339D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1. Thu thập tài liệu, viết phương án</w:t>
            </w:r>
          </w:p>
          <w:p w14:paraId="466003E6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Mục đích</w:t>
            </w:r>
          </w:p>
          <w:p w14:paraId="6C825DAD" w14:textId="77777777" w:rsidR="008D4D56" w:rsidRPr="00CF218E" w:rsidRDefault="00B74C29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 </w:t>
            </w:r>
            <w:r w:rsidR="008D4D56" w:rsidRPr="00CF218E">
              <w:rPr>
                <w:bCs/>
                <w:iCs/>
                <w:sz w:val="24"/>
                <w:szCs w:val="24"/>
              </w:rPr>
              <w:t>- Nội dung tài liệu thu thập</w:t>
            </w:r>
          </w:p>
          <w:p w14:paraId="6050AEDB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2. Trắc địa</w:t>
            </w:r>
          </w:p>
          <w:p w14:paraId="1250EEE3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sz w:val="24"/>
                <w:szCs w:val="24"/>
              </w:rPr>
              <w:t xml:space="preserve">     </w:t>
            </w:r>
            <w:r w:rsidRPr="00CF218E">
              <w:rPr>
                <w:bCs/>
                <w:iCs/>
                <w:sz w:val="24"/>
                <w:szCs w:val="24"/>
              </w:rPr>
              <w:t>- Mục đích</w:t>
            </w:r>
          </w:p>
          <w:p w14:paraId="45E94073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Khối lượng</w:t>
            </w:r>
          </w:p>
          <w:p w14:paraId="205A4848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Phương pháp tiến hành</w:t>
            </w:r>
          </w:p>
          <w:p w14:paraId="4293B717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3. Khoan (khoan đào) thăm dò</w:t>
            </w:r>
          </w:p>
          <w:p w14:paraId="37E3CB64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sz w:val="24"/>
                <w:szCs w:val="24"/>
              </w:rPr>
              <w:t xml:space="preserve">     </w:t>
            </w:r>
            <w:r w:rsidRPr="00CF218E">
              <w:rPr>
                <w:bCs/>
                <w:iCs/>
                <w:sz w:val="24"/>
                <w:szCs w:val="24"/>
              </w:rPr>
              <w:t>- Mục đích</w:t>
            </w:r>
          </w:p>
          <w:p w14:paraId="38FE9398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Nguyên tắc bố trí mạng lưới, chiều sâu</w:t>
            </w:r>
          </w:p>
          <w:p w14:paraId="19710703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Khối lượng</w:t>
            </w:r>
          </w:p>
          <w:p w14:paraId="2026BAEF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Chọn phương pháp và máy khoan</w:t>
            </w:r>
          </w:p>
          <w:p w14:paraId="08DE2930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Cấu trúc hố khoan điển hình</w:t>
            </w:r>
          </w:p>
          <w:p w14:paraId="4DDEB90E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Kỹ thuật thi công khoan</w:t>
            </w:r>
          </w:p>
          <w:p w14:paraId="746E24C6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Theo dõi, mô tả khoan</w:t>
            </w:r>
          </w:p>
          <w:p w14:paraId="4085C634" w14:textId="77777777" w:rsidR="00D92752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</w:t>
            </w:r>
            <w:r w:rsidR="00D92752" w:rsidRPr="00CF218E">
              <w:rPr>
                <w:bCs/>
                <w:iCs/>
                <w:sz w:val="24"/>
                <w:szCs w:val="24"/>
              </w:rPr>
              <w:t xml:space="preserve">- Chỉnh lý tài liệu khoan </w:t>
            </w:r>
          </w:p>
          <w:p w14:paraId="67117F8C" w14:textId="77777777" w:rsidR="008D4D56" w:rsidRPr="00CF218E" w:rsidRDefault="00D92752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 </w:t>
            </w:r>
            <w:r w:rsidR="008D4D56" w:rsidRPr="00CF218E">
              <w:rPr>
                <w:bCs/>
                <w:iCs/>
                <w:sz w:val="24"/>
                <w:szCs w:val="24"/>
              </w:rPr>
              <w:t>- Đề phòng sự cố và an toàn lao động</w:t>
            </w:r>
          </w:p>
          <w:p w14:paraId="255702B7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4. Lấy mẫu </w:t>
            </w:r>
            <w:r w:rsidRPr="00CF218E">
              <w:rPr>
                <w:bCs/>
                <w:sz w:val="24"/>
                <w:szCs w:val="24"/>
              </w:rPr>
              <w:t xml:space="preserve"> </w:t>
            </w:r>
          </w:p>
          <w:p w14:paraId="160FECB1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a. Mẫu lưu trữ</w:t>
            </w:r>
          </w:p>
          <w:p w14:paraId="7BF7FD57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sz w:val="24"/>
                <w:szCs w:val="24"/>
              </w:rPr>
              <w:t xml:space="preserve">     </w:t>
            </w:r>
            <w:r w:rsidRPr="00CF218E">
              <w:rPr>
                <w:bCs/>
                <w:iCs/>
                <w:sz w:val="24"/>
                <w:szCs w:val="24"/>
              </w:rPr>
              <w:t>- Mục đích</w:t>
            </w:r>
          </w:p>
          <w:p w14:paraId="73BEF7E6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Khoảng cách lấy mẫu</w:t>
            </w:r>
          </w:p>
          <w:p w14:paraId="00393828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Phương pháp lấy và bảo quản mẫu</w:t>
            </w:r>
          </w:p>
          <w:p w14:paraId="2E2C04EA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b. Mẫu đất đá thí nghiệm</w:t>
            </w:r>
            <w:r w:rsidRPr="00CF218E">
              <w:rPr>
                <w:bCs/>
                <w:sz w:val="24"/>
                <w:szCs w:val="24"/>
              </w:rPr>
              <w:t xml:space="preserve">: </w:t>
            </w:r>
          </w:p>
          <w:p w14:paraId="69C54931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sz w:val="24"/>
                <w:szCs w:val="24"/>
              </w:rPr>
              <w:t xml:space="preserve">     </w:t>
            </w:r>
            <w:r w:rsidRPr="00CF218E">
              <w:rPr>
                <w:bCs/>
                <w:iCs/>
                <w:sz w:val="24"/>
                <w:szCs w:val="24"/>
              </w:rPr>
              <w:t>-</w:t>
            </w:r>
            <w:r w:rsidRPr="00CF218E">
              <w:rPr>
                <w:bCs/>
                <w:sz w:val="24"/>
                <w:szCs w:val="24"/>
              </w:rPr>
              <w:t xml:space="preserve"> </w:t>
            </w:r>
            <w:r w:rsidRPr="00CF218E">
              <w:rPr>
                <w:bCs/>
                <w:iCs/>
                <w:sz w:val="24"/>
                <w:szCs w:val="24"/>
              </w:rPr>
              <w:t>Mục đích</w:t>
            </w:r>
          </w:p>
          <w:p w14:paraId="5095D044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Nguyên tắc lấy mẫu</w:t>
            </w:r>
          </w:p>
          <w:p w14:paraId="1E639706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Khối lượng</w:t>
            </w:r>
            <w:r w:rsidR="00E36B1C">
              <w:rPr>
                <w:bCs/>
                <w:iCs/>
                <w:sz w:val="24"/>
                <w:szCs w:val="24"/>
              </w:rPr>
              <w:t xml:space="preserve"> mẫu</w:t>
            </w:r>
          </w:p>
          <w:p w14:paraId="6DA57E3E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</w:t>
            </w:r>
            <w:r w:rsidR="007D0EEE" w:rsidRPr="00CF218E">
              <w:rPr>
                <w:bCs/>
                <w:iCs/>
                <w:sz w:val="24"/>
                <w:szCs w:val="24"/>
              </w:rPr>
              <w:t xml:space="preserve">Phương pháp lấy </w:t>
            </w:r>
            <w:r w:rsidR="007D0EEE">
              <w:rPr>
                <w:bCs/>
                <w:iCs/>
                <w:sz w:val="24"/>
                <w:szCs w:val="24"/>
              </w:rPr>
              <w:t>và</w:t>
            </w:r>
            <w:r w:rsidR="007D0EEE" w:rsidRPr="00CF218E">
              <w:rPr>
                <w:bCs/>
                <w:iCs/>
                <w:sz w:val="24"/>
                <w:szCs w:val="24"/>
              </w:rPr>
              <w:t xml:space="preserve"> bảo quản mẫu</w:t>
            </w:r>
          </w:p>
          <w:p w14:paraId="00E91227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c. Mẫu nước</w:t>
            </w:r>
          </w:p>
          <w:p w14:paraId="086A1EF0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sz w:val="24"/>
                <w:szCs w:val="24"/>
              </w:rPr>
              <w:t xml:space="preserve">     </w:t>
            </w:r>
            <w:r w:rsidRPr="00CF218E">
              <w:rPr>
                <w:bCs/>
                <w:iCs/>
                <w:sz w:val="24"/>
                <w:szCs w:val="24"/>
              </w:rPr>
              <w:t>- Mục đích</w:t>
            </w:r>
          </w:p>
          <w:p w14:paraId="6A319C93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Vị trí lấy mẫu</w:t>
            </w:r>
          </w:p>
          <w:p w14:paraId="0C50B25F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</w:t>
            </w:r>
            <w:r w:rsidR="007D0EEE" w:rsidRPr="00CF218E">
              <w:rPr>
                <w:bCs/>
                <w:iCs/>
                <w:sz w:val="24"/>
                <w:szCs w:val="24"/>
              </w:rPr>
              <w:t xml:space="preserve">Phương pháp lấy </w:t>
            </w:r>
            <w:r w:rsidR="007D0EEE">
              <w:rPr>
                <w:bCs/>
                <w:iCs/>
                <w:sz w:val="24"/>
                <w:szCs w:val="24"/>
              </w:rPr>
              <w:t>và</w:t>
            </w:r>
            <w:r w:rsidR="007D0EEE" w:rsidRPr="00CF218E">
              <w:rPr>
                <w:bCs/>
                <w:iCs/>
                <w:sz w:val="24"/>
                <w:szCs w:val="24"/>
              </w:rPr>
              <w:t xml:space="preserve"> bảo quản mẫu</w:t>
            </w:r>
          </w:p>
          <w:p w14:paraId="0ED7A528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5. Thí nghiệm trong phòng</w:t>
            </w:r>
          </w:p>
          <w:p w14:paraId="01E79D51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Mục đích</w:t>
            </w:r>
          </w:p>
          <w:p w14:paraId="2D8ADF3B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lastRenderedPageBreak/>
              <w:t xml:space="preserve">     - Yêu cầu thí nghiệm</w:t>
            </w:r>
          </w:p>
          <w:p w14:paraId="43A293C2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sz w:val="24"/>
                <w:szCs w:val="24"/>
              </w:rPr>
              <w:t xml:space="preserve">     </w:t>
            </w:r>
            <w:r w:rsidRPr="00CF218E">
              <w:rPr>
                <w:bCs/>
                <w:iCs/>
                <w:sz w:val="24"/>
                <w:szCs w:val="24"/>
              </w:rPr>
              <w:t>- Phương pháp tiến hành thí nghiệm</w:t>
            </w:r>
          </w:p>
          <w:p w14:paraId="4F0B423B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6. Thí nghiệm hiện trường</w:t>
            </w:r>
          </w:p>
          <w:p w14:paraId="7DF8B995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sz w:val="24"/>
                <w:szCs w:val="24"/>
              </w:rPr>
              <w:t xml:space="preserve">     </w:t>
            </w:r>
            <w:r w:rsidRPr="00CF218E">
              <w:rPr>
                <w:bCs/>
                <w:iCs/>
                <w:sz w:val="24"/>
                <w:szCs w:val="24"/>
              </w:rPr>
              <w:t>- Mục đích</w:t>
            </w:r>
          </w:p>
          <w:p w14:paraId="49F47566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Vị trí thí nghiệm </w:t>
            </w:r>
          </w:p>
          <w:p w14:paraId="4248B607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Khối lượng</w:t>
            </w:r>
          </w:p>
          <w:p w14:paraId="7A7BFA90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Sơ đồ thí nghiệm</w:t>
            </w:r>
          </w:p>
          <w:p w14:paraId="01486638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Tiến hành thí nghiệm</w:t>
            </w:r>
          </w:p>
          <w:p w14:paraId="51862837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Chỉnh lý tài liệu thí nghiệm</w:t>
            </w:r>
          </w:p>
          <w:p w14:paraId="22C1B6D3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>7. Chỉnh lý tài liệu, viết báo cáo</w:t>
            </w:r>
          </w:p>
          <w:p w14:paraId="7C8F90B8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sz w:val="24"/>
                <w:szCs w:val="24"/>
              </w:rPr>
              <w:t xml:space="preserve">     </w:t>
            </w:r>
            <w:r w:rsidRPr="00CF218E">
              <w:rPr>
                <w:bCs/>
                <w:iCs/>
                <w:sz w:val="24"/>
                <w:szCs w:val="24"/>
              </w:rPr>
              <w:t>- Chỉnh lý tài liệu thực địa</w:t>
            </w:r>
          </w:p>
          <w:p w14:paraId="2AAFDB68" w14:textId="77777777" w:rsidR="008D4D56" w:rsidRPr="00CF218E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CF218E">
              <w:rPr>
                <w:bCs/>
                <w:iCs/>
                <w:sz w:val="24"/>
                <w:szCs w:val="24"/>
              </w:rPr>
              <w:t xml:space="preserve">     - Phân tích tổng hợp tài liệu</w:t>
            </w:r>
          </w:p>
          <w:p w14:paraId="3780E24C" w14:textId="77777777" w:rsidR="008D4D56" w:rsidRPr="00CF218E" w:rsidRDefault="008D4D56" w:rsidP="00527027">
            <w:pPr>
              <w:pStyle w:val="ListParagraph"/>
              <w:ind w:left="0"/>
              <w:jc w:val="both"/>
              <w:rPr>
                <w:bCs/>
                <w:iCs/>
              </w:rPr>
            </w:pPr>
            <w:r w:rsidRPr="00CF218E">
              <w:rPr>
                <w:bCs/>
                <w:iCs/>
              </w:rPr>
              <w:t xml:space="preserve">     - Nội dung báo cáo </w:t>
            </w:r>
            <w:r w:rsidR="00E36B1C">
              <w:rPr>
                <w:bCs/>
                <w:iCs/>
              </w:rPr>
              <w:t xml:space="preserve">khảo sát </w:t>
            </w:r>
            <w:r w:rsidRPr="00CF218E">
              <w:rPr>
                <w:bCs/>
                <w:iCs/>
              </w:rPr>
              <w:t>địa chất công trình</w:t>
            </w:r>
          </w:p>
        </w:tc>
        <w:tc>
          <w:tcPr>
            <w:tcW w:w="532" w:type="pct"/>
            <w:vAlign w:val="center"/>
          </w:tcPr>
          <w:p w14:paraId="66765C51" w14:textId="77777777" w:rsidR="008D4D56" w:rsidRPr="00CF218E" w:rsidRDefault="00C10960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12</w:t>
            </w:r>
          </w:p>
        </w:tc>
        <w:tc>
          <w:tcPr>
            <w:tcW w:w="608" w:type="pct"/>
            <w:vAlign w:val="center"/>
          </w:tcPr>
          <w:p w14:paraId="65C0800B" w14:textId="77777777" w:rsidR="008D4D56" w:rsidRPr="00CF218E" w:rsidRDefault="00304AF1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CF218E">
              <w:rPr>
                <w:bCs/>
              </w:rPr>
              <w:t>4.1.1 4.1.2  4.2.1 4.2.2</w:t>
            </w:r>
          </w:p>
        </w:tc>
      </w:tr>
      <w:tr w:rsidR="00D929AE" w:rsidRPr="00CF218E" w14:paraId="7A1CD5D7" w14:textId="77777777" w:rsidTr="00C10960">
        <w:trPr>
          <w:trHeight w:val="184"/>
          <w:jc w:val="center"/>
        </w:trPr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82607" w14:textId="77777777" w:rsidR="008D4D56" w:rsidRPr="00CF218E" w:rsidRDefault="008D4D5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2</w:t>
            </w:r>
            <w:r w:rsidRPr="00CF218E">
              <w:rPr>
                <w:b/>
                <w:bCs/>
                <w:lang w:val="vi-VN"/>
              </w:rPr>
              <w:t>.</w:t>
            </w:r>
            <w:r w:rsidR="003600F7" w:rsidRPr="00CF218E">
              <w:rPr>
                <w:b/>
                <w:bCs/>
              </w:rPr>
              <w:t>4</w:t>
            </w:r>
          </w:p>
        </w:tc>
        <w:tc>
          <w:tcPr>
            <w:tcW w:w="33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7A793" w14:textId="77777777" w:rsidR="008D4D56" w:rsidRPr="00CF218E" w:rsidRDefault="008D4D5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Kết luận</w:t>
            </w:r>
          </w:p>
        </w:tc>
        <w:tc>
          <w:tcPr>
            <w:tcW w:w="532" w:type="pct"/>
            <w:vAlign w:val="center"/>
          </w:tcPr>
          <w:p w14:paraId="26445B64" w14:textId="77777777" w:rsidR="008D4D56" w:rsidRPr="00CF218E" w:rsidRDefault="006D3A6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1</w:t>
            </w:r>
          </w:p>
        </w:tc>
        <w:tc>
          <w:tcPr>
            <w:tcW w:w="608" w:type="pct"/>
            <w:vAlign w:val="center"/>
          </w:tcPr>
          <w:p w14:paraId="2772CC85" w14:textId="77777777" w:rsidR="008D4D56" w:rsidRPr="00CF218E" w:rsidRDefault="008D4D56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D929AE" w:rsidRPr="00CF218E" w14:paraId="5BD8F31B" w14:textId="77777777" w:rsidTr="00C10960">
        <w:trPr>
          <w:trHeight w:val="184"/>
          <w:jc w:val="center"/>
        </w:trPr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3F449CE8" w14:textId="77777777" w:rsidR="00D929AE" w:rsidRPr="00CF218E" w:rsidRDefault="00D929AE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F218E">
              <w:rPr>
                <w:b/>
                <w:bCs/>
              </w:rPr>
              <w:t>Tổng</w:t>
            </w:r>
          </w:p>
        </w:tc>
        <w:tc>
          <w:tcPr>
            <w:tcW w:w="3301" w:type="pct"/>
            <w:tcBorders>
              <w:top w:val="single" w:sz="4" w:space="0" w:color="auto"/>
            </w:tcBorders>
            <w:vAlign w:val="center"/>
          </w:tcPr>
          <w:p w14:paraId="4644373D" w14:textId="77777777" w:rsidR="00D929AE" w:rsidRPr="00CF218E" w:rsidRDefault="00D929AE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32" w:type="pct"/>
            <w:vAlign w:val="center"/>
          </w:tcPr>
          <w:p w14:paraId="4207F986" w14:textId="77777777" w:rsidR="00D929AE" w:rsidRPr="00CF218E" w:rsidRDefault="00C10960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608" w:type="pct"/>
            <w:vAlign w:val="center"/>
          </w:tcPr>
          <w:p w14:paraId="46FC65C4" w14:textId="77777777" w:rsidR="00D929AE" w:rsidRPr="00CF218E" w:rsidRDefault="00D929AE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</w:tbl>
    <w:p w14:paraId="2CF34A05" w14:textId="77777777" w:rsidR="00744C77" w:rsidRPr="00527027" w:rsidRDefault="001C0830" w:rsidP="00527027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527027">
        <w:rPr>
          <w:b/>
          <w:bCs/>
          <w:sz w:val="24"/>
          <w:szCs w:val="24"/>
        </w:rPr>
        <w:t xml:space="preserve">7. </w:t>
      </w:r>
      <w:r w:rsidR="00744C77" w:rsidRPr="00527027">
        <w:rPr>
          <w:b/>
          <w:bCs/>
          <w:sz w:val="24"/>
          <w:szCs w:val="24"/>
        </w:rPr>
        <w:t>Phương pháp giảng dạy</w:t>
      </w:r>
      <w:r w:rsidR="006A5431" w:rsidRPr="00527027">
        <w:rPr>
          <w:b/>
          <w:bCs/>
          <w:sz w:val="24"/>
          <w:szCs w:val="24"/>
        </w:rPr>
        <w:t xml:space="preserve"> </w:t>
      </w:r>
    </w:p>
    <w:p w14:paraId="0C6B7B49" w14:textId="77777777" w:rsidR="00D171C9" w:rsidRPr="00527027" w:rsidRDefault="003F7694" w:rsidP="00D929AE">
      <w:pPr>
        <w:pStyle w:val="ListParagraph"/>
        <w:ind w:left="0" w:firstLine="720"/>
        <w:jc w:val="both"/>
        <w:rPr>
          <w:bCs/>
        </w:rPr>
      </w:pPr>
      <w:r w:rsidRPr="00527027">
        <w:rPr>
          <w:bCs/>
          <w:color w:val="000000"/>
        </w:rPr>
        <w:t xml:space="preserve">- </w:t>
      </w:r>
      <w:r w:rsidR="001623EE" w:rsidRPr="00527027">
        <w:rPr>
          <w:bCs/>
          <w:color w:val="000000"/>
        </w:rPr>
        <w:t xml:space="preserve">Hướng dẫn </w:t>
      </w:r>
      <w:r w:rsidR="003600F7" w:rsidRPr="00527027">
        <w:t xml:space="preserve">làm đồ án </w:t>
      </w:r>
      <w:r w:rsidR="007009A5">
        <w:t>đ</w:t>
      </w:r>
      <w:r w:rsidR="003600F7" w:rsidRPr="00527027">
        <w:t>ịa chất công trình</w:t>
      </w:r>
      <w:r w:rsidR="00304AF1" w:rsidRPr="00527027">
        <w:rPr>
          <w:bCs/>
          <w:color w:val="000000"/>
        </w:rPr>
        <w:t xml:space="preserve"> </w:t>
      </w:r>
      <w:r w:rsidRPr="00527027">
        <w:rPr>
          <w:bCs/>
          <w:color w:val="000000"/>
        </w:rPr>
        <w:t xml:space="preserve">kết hợp </w:t>
      </w:r>
      <w:r w:rsidR="007B09AD" w:rsidRPr="00527027">
        <w:rPr>
          <w:bCs/>
          <w:color w:val="000000"/>
        </w:rPr>
        <w:t>liên hệ</w:t>
      </w:r>
      <w:r w:rsidR="00A521B4" w:rsidRPr="00527027">
        <w:rPr>
          <w:bCs/>
          <w:color w:val="000000"/>
        </w:rPr>
        <w:t xml:space="preserve"> </w:t>
      </w:r>
      <w:r w:rsidR="001623EE" w:rsidRPr="00527027">
        <w:rPr>
          <w:bCs/>
          <w:color w:val="000000"/>
        </w:rPr>
        <w:t>với lý thuyết</w:t>
      </w:r>
      <w:r w:rsidR="00D24FC9" w:rsidRPr="00527027">
        <w:rPr>
          <w:bCs/>
          <w:color w:val="000000"/>
        </w:rPr>
        <w:t>.</w:t>
      </w:r>
    </w:p>
    <w:p w14:paraId="12654E5A" w14:textId="77777777" w:rsidR="00D171C9" w:rsidRPr="00527027" w:rsidRDefault="00296F71" w:rsidP="00D929AE">
      <w:pPr>
        <w:pStyle w:val="ListParagraph"/>
        <w:ind w:left="0" w:firstLine="720"/>
        <w:jc w:val="both"/>
      </w:pPr>
      <w:r w:rsidRPr="00527027">
        <w:rPr>
          <w:lang w:val="vi-VN"/>
        </w:rPr>
        <w:t>-</w:t>
      </w:r>
      <w:r w:rsidR="00F26E9C" w:rsidRPr="00527027">
        <w:t xml:space="preserve"> </w:t>
      </w:r>
      <w:r w:rsidR="00A521B4" w:rsidRPr="00527027">
        <w:t xml:space="preserve">Tăng cường trao đổi, thảo luận </w:t>
      </w:r>
      <w:r w:rsidR="002E1DD3" w:rsidRPr="00527027">
        <w:t xml:space="preserve">trong quá trình </w:t>
      </w:r>
      <w:r w:rsidR="00304AF1" w:rsidRPr="00527027">
        <w:t>làm đồ án tốt nghiệp</w:t>
      </w:r>
      <w:r w:rsidR="00D24FC9" w:rsidRPr="00527027">
        <w:t>.</w:t>
      </w:r>
    </w:p>
    <w:p w14:paraId="537B9A53" w14:textId="77777777" w:rsidR="00744C77" w:rsidRPr="00527027" w:rsidRDefault="001C0830" w:rsidP="00527027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 xml:space="preserve">8. </w:t>
      </w:r>
      <w:r w:rsidR="00744C77" w:rsidRPr="00527027">
        <w:rPr>
          <w:b/>
          <w:bCs/>
          <w:color w:val="000000"/>
          <w:sz w:val="24"/>
          <w:szCs w:val="24"/>
        </w:rPr>
        <w:t>Nhiệm vụ của sinh viên</w:t>
      </w:r>
      <w:r w:rsidR="009540AF" w:rsidRPr="00527027">
        <w:rPr>
          <w:b/>
          <w:bCs/>
          <w:color w:val="000000"/>
          <w:sz w:val="24"/>
          <w:szCs w:val="24"/>
        </w:rPr>
        <w:t xml:space="preserve"> </w:t>
      </w:r>
    </w:p>
    <w:p w14:paraId="47DC54DE" w14:textId="77777777" w:rsidR="00744C77" w:rsidRPr="00527027" w:rsidRDefault="00744C77" w:rsidP="00D929AE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27027">
        <w:rPr>
          <w:bCs/>
          <w:color w:val="000000"/>
          <w:sz w:val="24"/>
          <w:szCs w:val="24"/>
        </w:rPr>
        <w:t>Sinh viên phải thực hiện các nhiệm vụ sau:</w:t>
      </w:r>
    </w:p>
    <w:p w14:paraId="6AB0A602" w14:textId="77777777" w:rsidR="00744C77" w:rsidRPr="00527027" w:rsidRDefault="00744C77" w:rsidP="00D929AE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27027">
        <w:rPr>
          <w:bCs/>
          <w:color w:val="000000"/>
          <w:sz w:val="24"/>
          <w:szCs w:val="24"/>
        </w:rPr>
        <w:t xml:space="preserve">- </w:t>
      </w:r>
      <w:r w:rsidR="00304AF1" w:rsidRPr="00527027">
        <w:rPr>
          <w:bCs/>
          <w:color w:val="000000"/>
          <w:sz w:val="24"/>
          <w:szCs w:val="24"/>
        </w:rPr>
        <w:t xml:space="preserve">Hoàn thành </w:t>
      </w:r>
      <w:r w:rsidR="00FF31E1" w:rsidRPr="00527027">
        <w:rPr>
          <w:bCs/>
          <w:color w:val="000000"/>
          <w:sz w:val="24"/>
          <w:szCs w:val="24"/>
        </w:rPr>
        <w:t>từng phần đồ án theo kế hoạch đã định</w:t>
      </w:r>
      <w:r w:rsidRPr="00527027">
        <w:rPr>
          <w:bCs/>
          <w:color w:val="000000"/>
          <w:sz w:val="24"/>
          <w:szCs w:val="24"/>
        </w:rPr>
        <w:t>.</w:t>
      </w:r>
    </w:p>
    <w:p w14:paraId="15DD8102" w14:textId="77777777" w:rsidR="00744C77" w:rsidRPr="00527027" w:rsidRDefault="00744C77" w:rsidP="00D929AE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27027">
        <w:rPr>
          <w:bCs/>
          <w:color w:val="000000"/>
          <w:sz w:val="24"/>
          <w:szCs w:val="24"/>
        </w:rPr>
        <w:t xml:space="preserve">- </w:t>
      </w:r>
      <w:r w:rsidR="00FF31E1" w:rsidRPr="00527027">
        <w:rPr>
          <w:bCs/>
          <w:color w:val="000000"/>
          <w:sz w:val="24"/>
          <w:szCs w:val="24"/>
        </w:rPr>
        <w:t xml:space="preserve">Có mặt đầy đủ </w:t>
      </w:r>
      <w:r w:rsidR="00F4596C" w:rsidRPr="00527027">
        <w:rPr>
          <w:bCs/>
          <w:color w:val="000000"/>
          <w:sz w:val="24"/>
          <w:szCs w:val="24"/>
        </w:rPr>
        <w:t xml:space="preserve">thời gian </w:t>
      </w:r>
      <w:r w:rsidR="00FF31E1" w:rsidRPr="00527027">
        <w:rPr>
          <w:bCs/>
          <w:color w:val="000000"/>
          <w:sz w:val="24"/>
          <w:szCs w:val="24"/>
        </w:rPr>
        <w:t>để gặp thày hướng dẫn trong quá trình làm đồ án</w:t>
      </w:r>
      <w:r w:rsidRPr="00527027">
        <w:rPr>
          <w:bCs/>
          <w:color w:val="000000"/>
          <w:sz w:val="24"/>
          <w:szCs w:val="24"/>
        </w:rPr>
        <w:t>.</w:t>
      </w:r>
    </w:p>
    <w:p w14:paraId="6DAADAE1" w14:textId="77777777" w:rsidR="00744C77" w:rsidRPr="00527027" w:rsidRDefault="00744C77" w:rsidP="00D929AE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27027">
        <w:rPr>
          <w:bCs/>
          <w:color w:val="000000"/>
          <w:sz w:val="24"/>
          <w:szCs w:val="24"/>
        </w:rPr>
        <w:t xml:space="preserve">- Chủ động </w:t>
      </w:r>
      <w:r w:rsidR="002B3774" w:rsidRPr="00527027">
        <w:rPr>
          <w:bCs/>
          <w:color w:val="000000"/>
          <w:sz w:val="24"/>
          <w:szCs w:val="24"/>
        </w:rPr>
        <w:t xml:space="preserve">chuẩn bị các nội dung và </w:t>
      </w:r>
      <w:r w:rsidRPr="00527027">
        <w:rPr>
          <w:bCs/>
          <w:color w:val="000000"/>
          <w:sz w:val="24"/>
          <w:szCs w:val="24"/>
        </w:rPr>
        <w:t>thực hiện giờ tự học</w:t>
      </w:r>
      <w:r w:rsidR="002B3774" w:rsidRPr="00527027">
        <w:rPr>
          <w:bCs/>
          <w:color w:val="000000"/>
          <w:sz w:val="24"/>
          <w:szCs w:val="24"/>
        </w:rPr>
        <w:t xml:space="preserve"> </w:t>
      </w:r>
      <w:r w:rsidR="00FF31E1" w:rsidRPr="00527027">
        <w:rPr>
          <w:bCs/>
          <w:color w:val="000000"/>
          <w:sz w:val="24"/>
          <w:szCs w:val="24"/>
        </w:rPr>
        <w:t xml:space="preserve">(làm đồ án) </w:t>
      </w:r>
      <w:r w:rsidR="002B3774" w:rsidRPr="00527027">
        <w:rPr>
          <w:bCs/>
          <w:color w:val="000000"/>
          <w:sz w:val="24"/>
          <w:szCs w:val="24"/>
        </w:rPr>
        <w:t>theo mục 11</w:t>
      </w:r>
      <w:r w:rsidRPr="00527027">
        <w:rPr>
          <w:bCs/>
          <w:color w:val="000000"/>
          <w:sz w:val="24"/>
          <w:szCs w:val="24"/>
        </w:rPr>
        <w:t>.</w:t>
      </w:r>
    </w:p>
    <w:p w14:paraId="4E9BC992" w14:textId="77777777" w:rsidR="00744C77" w:rsidRPr="00527027" w:rsidRDefault="001C0830" w:rsidP="00527027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 xml:space="preserve">9. </w:t>
      </w:r>
      <w:r w:rsidR="00744C77" w:rsidRPr="00527027">
        <w:rPr>
          <w:b/>
          <w:bCs/>
          <w:color w:val="000000"/>
          <w:sz w:val="24"/>
          <w:szCs w:val="24"/>
        </w:rPr>
        <w:t>Đánh gi</w:t>
      </w:r>
      <w:r w:rsidR="009540AF" w:rsidRPr="00527027">
        <w:rPr>
          <w:b/>
          <w:bCs/>
          <w:color w:val="000000"/>
          <w:sz w:val="24"/>
          <w:szCs w:val="24"/>
        </w:rPr>
        <w:t>á kết quả học tập của sinh viên</w:t>
      </w:r>
    </w:p>
    <w:p w14:paraId="4990CC2B" w14:textId="77777777" w:rsidR="00744C77" w:rsidRPr="00527027" w:rsidRDefault="00D929AE" w:rsidP="00217E5C">
      <w:pPr>
        <w:pStyle w:val="BodyText2"/>
        <w:spacing w:after="0" w:line="240" w:lineRule="auto"/>
        <w:ind w:firstLine="426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527027">
        <w:rPr>
          <w:b/>
          <w:bCs/>
          <w:color w:val="000000"/>
          <w:sz w:val="24"/>
          <w:szCs w:val="24"/>
        </w:rPr>
        <w:t>Cách đánh giá</w:t>
      </w:r>
    </w:p>
    <w:p w14:paraId="52F55733" w14:textId="77777777" w:rsidR="00744C77" w:rsidRPr="00527027" w:rsidRDefault="00744C77" w:rsidP="00D929AE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27027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291F279B" w14:textId="77777777" w:rsidR="00BA7C39" w:rsidRPr="00527027" w:rsidRDefault="00BA7C39" w:rsidP="00D929AE">
      <w:pPr>
        <w:pStyle w:val="BodyText2"/>
        <w:spacing w:after="0" w:line="240" w:lineRule="auto"/>
        <w:jc w:val="center"/>
        <w:rPr>
          <w:b/>
          <w:bCs/>
          <w:color w:val="000000"/>
          <w:sz w:val="24"/>
          <w:szCs w:val="24"/>
          <w:lang w:val="nl-NL"/>
        </w:rPr>
      </w:pPr>
      <w:r w:rsidRPr="00527027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27027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4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19"/>
        <w:gridCol w:w="4165"/>
        <w:gridCol w:w="1520"/>
      </w:tblGrid>
      <w:tr w:rsidR="00665547" w:rsidRPr="00527027" w14:paraId="1D912141" w14:textId="77777777" w:rsidTr="0028640C">
        <w:trPr>
          <w:jc w:val="center"/>
        </w:trPr>
        <w:tc>
          <w:tcPr>
            <w:tcW w:w="381" w:type="pct"/>
            <w:shd w:val="clear" w:color="auto" w:fill="auto"/>
          </w:tcPr>
          <w:p w14:paraId="2B3F2440" w14:textId="77777777" w:rsidR="00665547" w:rsidRPr="00527027" w:rsidRDefault="00665547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1567" w:type="pct"/>
            <w:shd w:val="clear" w:color="auto" w:fill="auto"/>
          </w:tcPr>
          <w:p w14:paraId="305E74E8" w14:textId="77777777" w:rsidR="00665547" w:rsidRPr="00527027" w:rsidRDefault="00665547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2236" w:type="pct"/>
            <w:shd w:val="clear" w:color="auto" w:fill="auto"/>
          </w:tcPr>
          <w:p w14:paraId="32B7B0F6" w14:textId="77777777" w:rsidR="00665547" w:rsidRPr="00527027" w:rsidRDefault="00665547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817" w:type="pct"/>
            <w:shd w:val="clear" w:color="auto" w:fill="auto"/>
          </w:tcPr>
          <w:p w14:paraId="4C0CAE8C" w14:textId="77777777" w:rsidR="00665547" w:rsidRPr="00527027" w:rsidRDefault="00665547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527027" w14:paraId="52137238" w14:textId="77777777" w:rsidTr="0028640C">
        <w:trPr>
          <w:jc w:val="center"/>
        </w:trPr>
        <w:tc>
          <w:tcPr>
            <w:tcW w:w="381" w:type="pct"/>
            <w:shd w:val="clear" w:color="auto" w:fill="auto"/>
            <w:vAlign w:val="center"/>
          </w:tcPr>
          <w:p w14:paraId="63B57FC5" w14:textId="77777777" w:rsidR="00665547" w:rsidRPr="00527027" w:rsidRDefault="00665547" w:rsidP="00527027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1567" w:type="pct"/>
            <w:shd w:val="clear" w:color="auto" w:fill="auto"/>
            <w:vAlign w:val="center"/>
          </w:tcPr>
          <w:p w14:paraId="44F39B82" w14:textId="77777777" w:rsidR="00665547" w:rsidRPr="00527027" w:rsidRDefault="00665547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2236" w:type="pct"/>
            <w:shd w:val="clear" w:color="auto" w:fill="auto"/>
            <w:vAlign w:val="center"/>
          </w:tcPr>
          <w:p w14:paraId="50A19621" w14:textId="77777777" w:rsidR="00665547" w:rsidRPr="00527027" w:rsidRDefault="00FD1E1D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Số tiết </w:t>
            </w:r>
            <w:r w:rsidR="00F4596C" w:rsidRPr="00527027">
              <w:rPr>
                <w:bCs/>
                <w:color w:val="000000"/>
                <w:sz w:val="24"/>
                <w:szCs w:val="24"/>
                <w:lang w:val="nl-NL"/>
              </w:rPr>
              <w:t>làm đồ án</w:t>
            </w:r>
            <w:r w:rsidR="00665547" w:rsidRPr="00527027">
              <w:rPr>
                <w:bCs/>
                <w:color w:val="000000"/>
                <w:sz w:val="24"/>
                <w:szCs w:val="24"/>
                <w:lang w:val="nl-NL"/>
              </w:rPr>
              <w:t>/tổng số tiết</w:t>
            </w:r>
          </w:p>
          <w:p w14:paraId="620949E7" w14:textId="77777777" w:rsidR="00475904" w:rsidRPr="00527027" w:rsidRDefault="00FD1E1D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475904" w:rsidRPr="00527027">
              <w:rPr>
                <w:bCs/>
                <w:color w:val="000000"/>
                <w:sz w:val="24"/>
                <w:szCs w:val="24"/>
                <w:lang w:val="nl-NL"/>
              </w:rPr>
              <w:t>Tích cực tham gia trao đổi, th</w:t>
            </w: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ả</w:t>
            </w:r>
            <w:r w:rsidR="00475904" w:rsidRPr="00527027">
              <w:rPr>
                <w:bCs/>
                <w:color w:val="000000"/>
                <w:sz w:val="24"/>
                <w:szCs w:val="24"/>
                <w:lang w:val="nl-NL"/>
              </w:rPr>
              <w:t>o luận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64FB90" w14:textId="77777777" w:rsidR="00665547" w:rsidRPr="00527027" w:rsidRDefault="00665547" w:rsidP="00527027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D1E1D" w:rsidRPr="00527027" w14:paraId="76C15DF1" w14:textId="77777777" w:rsidTr="0028640C">
        <w:trPr>
          <w:jc w:val="center"/>
        </w:trPr>
        <w:tc>
          <w:tcPr>
            <w:tcW w:w="381" w:type="pct"/>
            <w:shd w:val="clear" w:color="auto" w:fill="auto"/>
            <w:vAlign w:val="center"/>
          </w:tcPr>
          <w:p w14:paraId="4F119CF1" w14:textId="77777777" w:rsidR="00FD1E1D" w:rsidRPr="00527027" w:rsidRDefault="00FD1E1D" w:rsidP="00527027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567" w:type="pct"/>
            <w:shd w:val="clear" w:color="auto" w:fill="auto"/>
            <w:vAlign w:val="center"/>
          </w:tcPr>
          <w:p w14:paraId="71BEB824" w14:textId="77777777" w:rsidR="00FD1E1D" w:rsidRPr="00527027" w:rsidRDefault="00FD1E1D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984DB3" w:rsidRPr="00527027">
              <w:rPr>
                <w:bCs/>
                <w:color w:val="000000"/>
                <w:sz w:val="24"/>
                <w:szCs w:val="24"/>
                <w:lang w:val="nl-NL"/>
              </w:rPr>
              <w:t>đánh giá</w:t>
            </w: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 giữa kỳ</w:t>
            </w:r>
          </w:p>
        </w:tc>
        <w:tc>
          <w:tcPr>
            <w:tcW w:w="2236" w:type="pct"/>
            <w:shd w:val="clear" w:color="auto" w:fill="auto"/>
            <w:vAlign w:val="center"/>
          </w:tcPr>
          <w:p w14:paraId="3CAB412D" w14:textId="77777777" w:rsidR="00FD1E1D" w:rsidRPr="00527027" w:rsidRDefault="00FD1E1D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75985"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Báo cáo kết quả </w:t>
            </w:r>
            <w:r w:rsidR="00F4596C" w:rsidRPr="00527027">
              <w:rPr>
                <w:bCs/>
                <w:color w:val="000000"/>
                <w:sz w:val="24"/>
                <w:szCs w:val="24"/>
                <w:lang w:val="nl-NL"/>
              </w:rPr>
              <w:t>làm đồ án</w:t>
            </w:r>
          </w:p>
          <w:p w14:paraId="10F03E2E" w14:textId="77777777" w:rsidR="00FD1E1D" w:rsidRPr="00527027" w:rsidRDefault="003B74F0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141F0A"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Tiến trình </w:t>
            </w:r>
            <w:r w:rsidR="00F4596C" w:rsidRPr="00527027">
              <w:rPr>
                <w:bCs/>
                <w:color w:val="000000"/>
                <w:sz w:val="24"/>
                <w:szCs w:val="24"/>
                <w:lang w:val="nl-NL"/>
              </w:rPr>
              <w:t>làm đồ án</w:t>
            </w:r>
          </w:p>
          <w:p w14:paraId="6B8E3497" w14:textId="77777777" w:rsidR="00FD1E1D" w:rsidRPr="00527027" w:rsidRDefault="00FD1E1D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- Kiểm tra vấn đáp</w:t>
            </w:r>
          </w:p>
        </w:tc>
        <w:tc>
          <w:tcPr>
            <w:tcW w:w="8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846271" w14:textId="77777777" w:rsidR="00FD1E1D" w:rsidRPr="00527027" w:rsidRDefault="00FE153A" w:rsidP="00527027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527027" w14:paraId="3D75B685" w14:textId="77777777" w:rsidTr="0028640C">
        <w:trPr>
          <w:trHeight w:val="413"/>
          <w:jc w:val="center"/>
        </w:trPr>
        <w:tc>
          <w:tcPr>
            <w:tcW w:w="3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DDF08" w14:textId="77777777" w:rsidR="00665547" w:rsidRPr="00527027" w:rsidRDefault="00FE153A" w:rsidP="00527027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15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A2391C" w14:textId="77777777" w:rsidR="00665547" w:rsidRPr="00527027" w:rsidRDefault="00FE153A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Điểm kết thúc học phần</w:t>
            </w:r>
          </w:p>
        </w:tc>
        <w:tc>
          <w:tcPr>
            <w:tcW w:w="223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9CC0" w14:textId="77777777" w:rsidR="00FE153A" w:rsidRPr="00527027" w:rsidRDefault="00FE153A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984DB3" w:rsidRPr="00527027">
              <w:rPr>
                <w:bCs/>
                <w:color w:val="000000"/>
                <w:sz w:val="24"/>
                <w:szCs w:val="24"/>
                <w:lang w:val="nl-NL"/>
              </w:rPr>
              <w:t>Hoàn thành đồ án đúng hạn</w:t>
            </w:r>
          </w:p>
          <w:p w14:paraId="5C0B205B" w14:textId="77777777" w:rsidR="00665547" w:rsidRPr="00527027" w:rsidRDefault="00141F0A" w:rsidP="00527027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 xml:space="preserve">- Chất lượng đồ án hoàn thành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1C26" w14:textId="77777777" w:rsidR="00665547" w:rsidRPr="00527027" w:rsidRDefault="00FE153A" w:rsidP="00527027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67E7E88D" w14:textId="77777777" w:rsidR="00744C77" w:rsidRPr="00527027" w:rsidRDefault="00D929AE" w:rsidP="00217E5C">
      <w:pPr>
        <w:pStyle w:val="BodyText2"/>
        <w:spacing w:after="0" w:line="240" w:lineRule="auto"/>
        <w:ind w:firstLine="426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527027">
        <w:rPr>
          <w:b/>
          <w:bCs/>
          <w:color w:val="000000"/>
          <w:sz w:val="24"/>
          <w:szCs w:val="24"/>
        </w:rPr>
        <w:t>Cách tính điểm</w:t>
      </w:r>
    </w:p>
    <w:p w14:paraId="46D15A11" w14:textId="77777777" w:rsidR="00744C77" w:rsidRPr="00527027" w:rsidRDefault="00744C77" w:rsidP="00D929AE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527027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687906C7" w14:textId="77777777" w:rsidR="00744C77" w:rsidRPr="00527027" w:rsidRDefault="00744C77" w:rsidP="00D929AE">
      <w:pPr>
        <w:pStyle w:val="BodyText2"/>
        <w:spacing w:after="0" w:line="240" w:lineRule="auto"/>
        <w:ind w:firstLine="720"/>
        <w:jc w:val="both"/>
        <w:rPr>
          <w:bCs/>
          <w:color w:val="0000FF"/>
          <w:sz w:val="24"/>
          <w:szCs w:val="24"/>
        </w:rPr>
      </w:pPr>
      <w:r w:rsidRPr="00527027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527027">
        <w:rPr>
          <w:bCs/>
          <w:color w:val="000000"/>
          <w:sz w:val="24"/>
          <w:szCs w:val="24"/>
          <w:lang w:val="vi-VN"/>
        </w:rPr>
        <w:t xml:space="preserve">tính </w:t>
      </w:r>
      <w:r w:rsidRPr="00527027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527027">
        <w:rPr>
          <w:bCs/>
          <w:sz w:val="24"/>
          <w:szCs w:val="24"/>
        </w:rPr>
        <w:t>được quy đổi sang</w:t>
      </w:r>
      <w:r w:rsidRPr="00527027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527027">
        <w:rPr>
          <w:bCs/>
          <w:color w:val="000000"/>
          <w:sz w:val="24"/>
          <w:szCs w:val="24"/>
          <w:lang w:val="vi-VN"/>
        </w:rPr>
        <w:t>Nhà t</w:t>
      </w:r>
      <w:r w:rsidRPr="00527027">
        <w:rPr>
          <w:bCs/>
          <w:color w:val="000000"/>
          <w:sz w:val="24"/>
          <w:szCs w:val="24"/>
        </w:rPr>
        <w:t xml:space="preserve">rường. </w:t>
      </w:r>
    </w:p>
    <w:p w14:paraId="060600E0" w14:textId="77777777" w:rsidR="00744C77" w:rsidRDefault="00D929AE" w:rsidP="00D929AE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10. </w:t>
      </w:r>
      <w:r w:rsidR="00744C77" w:rsidRPr="00527027">
        <w:rPr>
          <w:b/>
          <w:bCs/>
          <w:sz w:val="24"/>
          <w:szCs w:val="24"/>
        </w:rPr>
        <w:t>Tài liệu học tập</w:t>
      </w:r>
      <w:r w:rsidR="001E3470" w:rsidRPr="00527027">
        <w:rPr>
          <w:b/>
          <w:bCs/>
          <w:sz w:val="24"/>
          <w:szCs w:val="24"/>
        </w:rPr>
        <w:t xml:space="preserve"> và tham khảo</w:t>
      </w:r>
    </w:p>
    <w:p w14:paraId="2F5C392A" w14:textId="77777777" w:rsidR="00D929AE" w:rsidRPr="002C4617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2C4617">
        <w:rPr>
          <w:bCs/>
          <w:sz w:val="24"/>
          <w:szCs w:val="24"/>
        </w:rPr>
        <w:t>[1]</w:t>
      </w:r>
      <w:r>
        <w:rPr>
          <w:bCs/>
          <w:sz w:val="24"/>
          <w:szCs w:val="24"/>
        </w:rPr>
        <w:t xml:space="preserve">. </w:t>
      </w:r>
      <w:r w:rsidRPr="002C4617">
        <w:rPr>
          <w:bCs/>
          <w:sz w:val="24"/>
          <w:szCs w:val="24"/>
        </w:rPr>
        <w:t>Lê Trọng Thắng, Các phương pháp nghiên cứu và khảo sát ĐCCT, Nhà xuất bản Khoa học và Kỹ thuật, Hà Nội, 2014;</w:t>
      </w:r>
    </w:p>
    <w:p w14:paraId="0009C50C" w14:textId="77777777" w:rsidR="00D929AE" w:rsidRPr="002C4617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2C4617">
        <w:rPr>
          <w:bCs/>
          <w:sz w:val="24"/>
          <w:szCs w:val="24"/>
        </w:rPr>
        <w:t>[2]</w:t>
      </w:r>
      <w:r>
        <w:rPr>
          <w:bCs/>
          <w:sz w:val="24"/>
          <w:szCs w:val="24"/>
        </w:rPr>
        <w:t>.</w:t>
      </w:r>
      <w:r w:rsidRPr="002C4617">
        <w:rPr>
          <w:bCs/>
          <w:sz w:val="24"/>
          <w:szCs w:val="24"/>
        </w:rPr>
        <w:t xml:space="preserve"> Đỗ Minh Toàn, Đất đá xây dựng và phương pháp cải tạo đất, Đại học Mỏ - Địa chất, Hà Nội 201</w:t>
      </w:r>
      <w:r w:rsidR="00311717">
        <w:rPr>
          <w:bCs/>
          <w:sz w:val="24"/>
          <w:szCs w:val="24"/>
        </w:rPr>
        <w:t>2</w:t>
      </w:r>
      <w:r w:rsidRPr="002C4617">
        <w:rPr>
          <w:bCs/>
          <w:sz w:val="24"/>
          <w:szCs w:val="24"/>
        </w:rPr>
        <w:t>;</w:t>
      </w:r>
    </w:p>
    <w:p w14:paraId="11D90719" w14:textId="77777777" w:rsidR="00D929AE" w:rsidRPr="002C4617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2C4617">
        <w:rPr>
          <w:bCs/>
          <w:sz w:val="24"/>
          <w:szCs w:val="24"/>
        </w:rPr>
        <w:t>[3]</w:t>
      </w:r>
      <w:r>
        <w:rPr>
          <w:bCs/>
          <w:sz w:val="24"/>
          <w:szCs w:val="24"/>
        </w:rPr>
        <w:t>.</w:t>
      </w:r>
      <w:r w:rsidRPr="002C4617">
        <w:rPr>
          <w:bCs/>
          <w:sz w:val="24"/>
          <w:szCs w:val="24"/>
        </w:rPr>
        <w:t xml:space="preserve"> Tạ Đức Thịnh, Nền và móng công trình, Nhà XB Xây dựng, Hà Nội 2009; </w:t>
      </w:r>
    </w:p>
    <w:p w14:paraId="4DF2043A" w14:textId="77777777" w:rsidR="00D929AE" w:rsidRPr="002C4617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2C4617">
        <w:rPr>
          <w:bCs/>
          <w:sz w:val="24"/>
          <w:szCs w:val="24"/>
        </w:rPr>
        <w:t>[4]</w:t>
      </w:r>
      <w:r>
        <w:rPr>
          <w:bCs/>
          <w:sz w:val="24"/>
          <w:szCs w:val="24"/>
        </w:rPr>
        <w:t>.</w:t>
      </w:r>
      <w:r w:rsidRPr="002C4617">
        <w:rPr>
          <w:bCs/>
          <w:sz w:val="24"/>
          <w:szCs w:val="24"/>
        </w:rPr>
        <w:t xml:space="preserve"> Địa chất động lực công trình;</w:t>
      </w:r>
    </w:p>
    <w:p w14:paraId="58990AC4" w14:textId="77777777" w:rsidR="00D929AE" w:rsidRPr="002C4617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2C4617">
        <w:rPr>
          <w:bCs/>
          <w:sz w:val="24"/>
          <w:szCs w:val="24"/>
        </w:rPr>
        <w:t>[5]</w:t>
      </w:r>
      <w:r>
        <w:rPr>
          <w:bCs/>
          <w:sz w:val="24"/>
          <w:szCs w:val="24"/>
        </w:rPr>
        <w:t>.</w:t>
      </w:r>
      <w:r w:rsidRPr="002C4617">
        <w:rPr>
          <w:bCs/>
          <w:sz w:val="24"/>
          <w:szCs w:val="24"/>
        </w:rPr>
        <w:t xml:space="preserve"> Kỹ thuật thi công nền móng;</w:t>
      </w:r>
    </w:p>
    <w:p w14:paraId="023EE5D6" w14:textId="77777777" w:rsidR="00D929AE" w:rsidRPr="002C4617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2C4617">
        <w:rPr>
          <w:bCs/>
          <w:sz w:val="24"/>
          <w:szCs w:val="24"/>
        </w:rPr>
        <w:t>[6]</w:t>
      </w:r>
      <w:r>
        <w:rPr>
          <w:bCs/>
          <w:sz w:val="24"/>
          <w:szCs w:val="24"/>
        </w:rPr>
        <w:t>.</w:t>
      </w:r>
      <w:r w:rsidRPr="002C4617">
        <w:rPr>
          <w:bCs/>
          <w:sz w:val="24"/>
          <w:szCs w:val="24"/>
        </w:rPr>
        <w:t xml:space="preserve"> </w:t>
      </w:r>
      <w:r w:rsidR="009A6B0D">
        <w:rPr>
          <w:bCs/>
          <w:sz w:val="24"/>
          <w:szCs w:val="24"/>
        </w:rPr>
        <w:t>T</w:t>
      </w:r>
      <w:r w:rsidRPr="002C4617">
        <w:rPr>
          <w:bCs/>
          <w:sz w:val="24"/>
          <w:szCs w:val="24"/>
        </w:rPr>
        <w:t xml:space="preserve">in học </w:t>
      </w:r>
      <w:r w:rsidR="009A6B0D">
        <w:rPr>
          <w:bCs/>
          <w:sz w:val="24"/>
          <w:szCs w:val="24"/>
        </w:rPr>
        <w:t>ứ</w:t>
      </w:r>
      <w:r w:rsidR="009A6B0D" w:rsidRPr="002C4617">
        <w:rPr>
          <w:bCs/>
          <w:sz w:val="24"/>
          <w:szCs w:val="24"/>
        </w:rPr>
        <w:t xml:space="preserve">ng dụng </w:t>
      </w:r>
      <w:r w:rsidRPr="002C4617">
        <w:rPr>
          <w:bCs/>
          <w:sz w:val="24"/>
          <w:szCs w:val="24"/>
        </w:rPr>
        <w:t xml:space="preserve">trong ĐCCT. </w:t>
      </w:r>
    </w:p>
    <w:p w14:paraId="4203F40C" w14:textId="77777777" w:rsidR="00D929AE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2C4617">
        <w:rPr>
          <w:bCs/>
          <w:sz w:val="24"/>
          <w:szCs w:val="24"/>
        </w:rPr>
        <w:lastRenderedPageBreak/>
        <w:t>[7]</w:t>
      </w:r>
      <w:r>
        <w:rPr>
          <w:bCs/>
          <w:sz w:val="24"/>
          <w:szCs w:val="24"/>
        </w:rPr>
        <w:t>.</w:t>
      </w:r>
      <w:r w:rsidRPr="002C4617">
        <w:rPr>
          <w:bCs/>
          <w:sz w:val="24"/>
          <w:szCs w:val="24"/>
        </w:rPr>
        <w:t xml:space="preserve"> Các quy trình, quy phạm, tiêu chuẩn xây dựng, định mức xây dựng, … về khảo sát,</w:t>
      </w:r>
      <w:r>
        <w:rPr>
          <w:bCs/>
          <w:sz w:val="24"/>
          <w:szCs w:val="24"/>
        </w:rPr>
        <w:t xml:space="preserve"> thiết kế, xây dựng công trình.</w:t>
      </w:r>
    </w:p>
    <w:p w14:paraId="2CB637C5" w14:textId="77777777" w:rsidR="00DF4B52" w:rsidRPr="00D929AE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D929AE">
        <w:rPr>
          <w:b/>
          <w:bCs/>
          <w:sz w:val="24"/>
          <w:szCs w:val="24"/>
        </w:rPr>
        <w:t>11.</w:t>
      </w:r>
      <w:r w:rsidR="00BA5327" w:rsidRPr="00D929AE">
        <w:rPr>
          <w:b/>
          <w:bCs/>
          <w:sz w:val="24"/>
          <w:szCs w:val="24"/>
        </w:rPr>
        <w:t xml:space="preserve"> </w:t>
      </w:r>
      <w:r w:rsidR="00DF4B52" w:rsidRPr="00D929AE">
        <w:rPr>
          <w:b/>
          <w:bCs/>
          <w:sz w:val="24"/>
          <w:szCs w:val="24"/>
        </w:rPr>
        <w:t>Hướng dẫn tự học của học phần</w:t>
      </w:r>
    </w:p>
    <w:p w14:paraId="65864F04" w14:textId="77777777" w:rsidR="00D33245" w:rsidRPr="00527027" w:rsidRDefault="00465429" w:rsidP="00527027">
      <w:pPr>
        <w:pStyle w:val="BodyText2"/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527027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4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4196"/>
        <w:gridCol w:w="909"/>
        <w:gridCol w:w="909"/>
        <w:gridCol w:w="909"/>
        <w:gridCol w:w="1622"/>
      </w:tblGrid>
      <w:tr w:rsidR="00465429" w:rsidRPr="00527027" w14:paraId="0F71915A" w14:textId="77777777" w:rsidTr="00E54B71">
        <w:trPr>
          <w:trHeight w:val="282"/>
          <w:jc w:val="center"/>
        </w:trPr>
        <w:tc>
          <w:tcPr>
            <w:tcW w:w="412" w:type="pct"/>
            <w:shd w:val="clear" w:color="auto" w:fill="auto"/>
            <w:vAlign w:val="center"/>
          </w:tcPr>
          <w:p w14:paraId="6C922D1C" w14:textId="77777777" w:rsidR="00465429" w:rsidRPr="00527027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253" w:type="pct"/>
            <w:shd w:val="clear" w:color="auto" w:fill="auto"/>
            <w:vAlign w:val="center"/>
          </w:tcPr>
          <w:p w14:paraId="3ED97126" w14:textId="77777777" w:rsidR="00465429" w:rsidRPr="00527027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6D6A0E3" w14:textId="77777777" w:rsidR="00465429" w:rsidRPr="00527027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488" w:type="pct"/>
            <w:vAlign w:val="center"/>
          </w:tcPr>
          <w:p w14:paraId="62E6F563" w14:textId="77777777" w:rsidR="00465429" w:rsidRPr="00527027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5160B766" w14:textId="77777777" w:rsidR="00465429" w:rsidRPr="00527027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6689522" w14:textId="77777777" w:rsidR="00465429" w:rsidRPr="00527027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752DDAFE" w14:textId="77777777" w:rsidR="00465429" w:rsidRPr="00527027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373177" w14:textId="77777777" w:rsidR="00465429" w:rsidRPr="00527027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27027">
              <w:rPr>
                <w:b/>
                <w:bCs/>
                <w:sz w:val="24"/>
                <w:szCs w:val="24"/>
                <w:lang w:val="nl-NL"/>
              </w:rPr>
              <w:t xml:space="preserve">Sinh viên </w:t>
            </w:r>
            <w:r w:rsidR="00D546EB" w:rsidRPr="00527027">
              <w:rPr>
                <w:b/>
                <w:bCs/>
                <w:sz w:val="24"/>
                <w:szCs w:val="24"/>
                <w:lang w:val="nl-NL"/>
              </w:rPr>
              <w:t xml:space="preserve">                </w:t>
            </w:r>
            <w:r w:rsidRPr="00527027">
              <w:rPr>
                <w:b/>
                <w:bCs/>
                <w:sz w:val="24"/>
                <w:szCs w:val="24"/>
                <w:lang w:val="nl-NL"/>
              </w:rPr>
              <w:t>cần chuẩn bị</w:t>
            </w:r>
          </w:p>
        </w:tc>
      </w:tr>
      <w:tr w:rsidR="00D929AE" w:rsidRPr="00527027" w14:paraId="25937261" w14:textId="77777777" w:rsidTr="00E54B71">
        <w:trPr>
          <w:trHeight w:val="282"/>
          <w:jc w:val="center"/>
        </w:trPr>
        <w:tc>
          <w:tcPr>
            <w:tcW w:w="412" w:type="pct"/>
            <w:vMerge w:val="restart"/>
            <w:shd w:val="clear" w:color="auto" w:fill="auto"/>
            <w:vAlign w:val="center"/>
          </w:tcPr>
          <w:p w14:paraId="12E1EB8F" w14:textId="77777777" w:rsidR="00D929AE" w:rsidRPr="00527027" w:rsidRDefault="00D929AE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253" w:type="pct"/>
            <w:shd w:val="clear" w:color="auto" w:fill="auto"/>
          </w:tcPr>
          <w:p w14:paraId="001699D4" w14:textId="77777777" w:rsidR="00D929AE" w:rsidRPr="00527027" w:rsidRDefault="00D929AE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527027">
              <w:rPr>
                <w:bCs/>
                <w:sz w:val="24"/>
                <w:szCs w:val="24"/>
              </w:rPr>
              <w:t>Hướng dẫn đề cương, kế hoạch thực hiện</w:t>
            </w:r>
          </w:p>
        </w:tc>
        <w:tc>
          <w:tcPr>
            <w:tcW w:w="488" w:type="pct"/>
            <w:vMerge w:val="restart"/>
            <w:shd w:val="clear" w:color="auto" w:fill="auto"/>
            <w:vAlign w:val="center"/>
          </w:tcPr>
          <w:p w14:paraId="7E181B6D" w14:textId="77777777" w:rsidR="00D929AE" w:rsidRPr="00527027" w:rsidRDefault="00D929AE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vMerge w:val="restart"/>
            <w:vAlign w:val="center"/>
          </w:tcPr>
          <w:p w14:paraId="7DE11463" w14:textId="77777777" w:rsidR="00D929AE" w:rsidRPr="00527027" w:rsidRDefault="00D929AE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vMerge w:val="restart"/>
            <w:shd w:val="clear" w:color="auto" w:fill="auto"/>
            <w:vAlign w:val="center"/>
          </w:tcPr>
          <w:p w14:paraId="3ED82841" w14:textId="77777777" w:rsidR="00D929AE" w:rsidRPr="00527027" w:rsidRDefault="0028640C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871" w:type="pct"/>
            <w:vMerge w:val="restart"/>
            <w:shd w:val="clear" w:color="auto" w:fill="auto"/>
            <w:vAlign w:val="center"/>
          </w:tcPr>
          <w:p w14:paraId="058D1D0F" w14:textId="77777777" w:rsidR="00D929AE" w:rsidRPr="00527027" w:rsidRDefault="00D929AE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Tài liệu</w:t>
            </w:r>
          </w:p>
          <w:p w14:paraId="11A07AF4" w14:textId="77777777" w:rsidR="00D929AE" w:rsidRPr="00527027" w:rsidRDefault="00D929AE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[1], [2],[3],[4], [5], [6], [7]</w:t>
            </w:r>
          </w:p>
          <w:p w14:paraId="5499A673" w14:textId="77777777" w:rsidR="00D929AE" w:rsidRPr="00527027" w:rsidRDefault="00D929AE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de-DE"/>
              </w:rPr>
            </w:pPr>
          </w:p>
        </w:tc>
      </w:tr>
      <w:tr w:rsidR="00D929AE" w:rsidRPr="00527027" w14:paraId="4E217D7F" w14:textId="77777777" w:rsidTr="00E54B71">
        <w:trPr>
          <w:trHeight w:val="70"/>
          <w:jc w:val="center"/>
        </w:trPr>
        <w:tc>
          <w:tcPr>
            <w:tcW w:w="412" w:type="pct"/>
            <w:vMerge/>
            <w:shd w:val="clear" w:color="auto" w:fill="auto"/>
            <w:vAlign w:val="center"/>
          </w:tcPr>
          <w:p w14:paraId="2497BC98" w14:textId="77777777" w:rsidR="00D929AE" w:rsidRPr="00527027" w:rsidRDefault="00D929AE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253" w:type="pct"/>
            <w:shd w:val="clear" w:color="auto" w:fill="auto"/>
          </w:tcPr>
          <w:p w14:paraId="6C2AE663" w14:textId="77777777" w:rsidR="00D929AE" w:rsidRPr="00CE111C" w:rsidRDefault="00395D6E" w:rsidP="00CE111C">
            <w:pPr>
              <w:pStyle w:val="BodyText2"/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</w:rPr>
              <w:t>Thực hiện đề cương</w:t>
            </w:r>
            <w:r w:rsidRPr="00B56093">
              <w:rPr>
                <w:bCs/>
                <w:sz w:val="24"/>
                <w:szCs w:val="24"/>
                <w:lang w:val="nl-NL"/>
              </w:rPr>
              <w:t xml:space="preserve"> -</w:t>
            </w:r>
            <w:r w:rsidRPr="00527027">
              <w:rPr>
                <w:bCs/>
                <w:sz w:val="24"/>
                <w:szCs w:val="24"/>
              </w:rPr>
              <w:t xml:space="preserve"> </w:t>
            </w:r>
            <w:r w:rsidRPr="00B56093">
              <w:rPr>
                <w:bCs/>
                <w:sz w:val="24"/>
                <w:szCs w:val="24"/>
                <w:lang w:val="nl-NL"/>
              </w:rPr>
              <w:t xml:space="preserve">làm </w:t>
            </w:r>
            <w:r w:rsidRPr="00527027">
              <w:rPr>
                <w:bCs/>
                <w:sz w:val="24"/>
                <w:szCs w:val="24"/>
              </w:rPr>
              <w:t>đồ án</w:t>
            </w:r>
          </w:p>
        </w:tc>
        <w:tc>
          <w:tcPr>
            <w:tcW w:w="488" w:type="pct"/>
            <w:vMerge/>
            <w:shd w:val="clear" w:color="auto" w:fill="auto"/>
            <w:vAlign w:val="center"/>
          </w:tcPr>
          <w:p w14:paraId="44D555A2" w14:textId="77777777" w:rsidR="00D929AE" w:rsidRPr="00527027" w:rsidRDefault="00D929AE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88" w:type="pct"/>
            <w:vMerge/>
            <w:vAlign w:val="center"/>
          </w:tcPr>
          <w:p w14:paraId="4742F075" w14:textId="77777777" w:rsidR="00D929AE" w:rsidRPr="00527027" w:rsidRDefault="00D929AE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88" w:type="pct"/>
            <w:vMerge/>
            <w:shd w:val="clear" w:color="auto" w:fill="auto"/>
            <w:vAlign w:val="center"/>
          </w:tcPr>
          <w:p w14:paraId="6E0F92B7" w14:textId="77777777" w:rsidR="00D929AE" w:rsidRPr="00527027" w:rsidRDefault="00D929AE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71" w:type="pct"/>
            <w:vMerge/>
            <w:shd w:val="clear" w:color="auto" w:fill="auto"/>
            <w:vAlign w:val="center"/>
          </w:tcPr>
          <w:p w14:paraId="667C6AFE" w14:textId="77777777" w:rsidR="00D929AE" w:rsidRPr="00527027" w:rsidRDefault="00D929AE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de-DE"/>
              </w:rPr>
            </w:pPr>
          </w:p>
        </w:tc>
      </w:tr>
      <w:tr w:rsidR="001C0830" w:rsidRPr="00527027" w14:paraId="39F3BEAA" w14:textId="77777777" w:rsidTr="00E54B71">
        <w:trPr>
          <w:trHeight w:val="71"/>
          <w:jc w:val="center"/>
        </w:trPr>
        <w:tc>
          <w:tcPr>
            <w:tcW w:w="412" w:type="pct"/>
            <w:vMerge w:val="restart"/>
            <w:shd w:val="clear" w:color="auto" w:fill="auto"/>
            <w:vAlign w:val="center"/>
          </w:tcPr>
          <w:p w14:paraId="75D84833" w14:textId="77777777" w:rsidR="001C0830" w:rsidRPr="00527027" w:rsidRDefault="001C0830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0556CF48" w14:textId="77777777" w:rsidR="001C0830" w:rsidRPr="00527027" w:rsidRDefault="001C0830" w:rsidP="00D87C70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2</w:t>
            </w:r>
            <w:r w:rsidR="001F601A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527027">
              <w:rPr>
                <w:bCs/>
                <w:sz w:val="24"/>
                <w:szCs w:val="24"/>
                <w:lang w:val="nl-NL"/>
              </w:rPr>
              <w:t>-</w:t>
            </w:r>
            <w:r w:rsidR="001F601A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D87C70"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2253" w:type="pct"/>
            <w:shd w:val="clear" w:color="auto" w:fill="auto"/>
          </w:tcPr>
          <w:p w14:paraId="6E5AAF48" w14:textId="77777777" w:rsidR="001C0830" w:rsidRPr="00527027" w:rsidRDefault="001C0830" w:rsidP="007009A5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</w:rPr>
              <w:t>Mở đầu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28034ADA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vAlign w:val="center"/>
          </w:tcPr>
          <w:p w14:paraId="215B640A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4A199B1D" w14:textId="77777777" w:rsidR="001C0830" w:rsidRPr="00527027" w:rsidRDefault="006D3A66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871" w:type="pct"/>
            <w:vMerge/>
            <w:shd w:val="clear" w:color="auto" w:fill="auto"/>
          </w:tcPr>
          <w:p w14:paraId="53608C50" w14:textId="77777777" w:rsidR="001C0830" w:rsidRPr="00527027" w:rsidRDefault="001C0830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1C0830" w:rsidRPr="00527027" w14:paraId="4A403048" w14:textId="77777777" w:rsidTr="00E54B71">
        <w:trPr>
          <w:trHeight w:val="70"/>
          <w:jc w:val="center"/>
        </w:trPr>
        <w:tc>
          <w:tcPr>
            <w:tcW w:w="412" w:type="pct"/>
            <w:vMerge/>
            <w:shd w:val="clear" w:color="auto" w:fill="auto"/>
            <w:vAlign w:val="center"/>
          </w:tcPr>
          <w:p w14:paraId="56E66549" w14:textId="77777777" w:rsidR="001C0830" w:rsidRPr="00527027" w:rsidRDefault="001C0830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253" w:type="pct"/>
            <w:shd w:val="clear" w:color="auto" w:fill="auto"/>
          </w:tcPr>
          <w:p w14:paraId="5FC88014" w14:textId="77777777" w:rsidR="001C0830" w:rsidRPr="00527027" w:rsidRDefault="001C0830" w:rsidP="00D87C70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 w:rsidRPr="00527027">
              <w:rPr>
                <w:bCs/>
                <w:lang w:val="nl-NL"/>
              </w:rPr>
              <w:t xml:space="preserve">Chương </w:t>
            </w:r>
            <w:r w:rsidR="00D87C70">
              <w:rPr>
                <w:bCs/>
                <w:lang w:val="nl-NL"/>
              </w:rPr>
              <w:t>1</w:t>
            </w:r>
            <w:r w:rsidRPr="00527027">
              <w:rPr>
                <w:bCs/>
                <w:lang w:val="nl-NL"/>
              </w:rPr>
              <w:t xml:space="preserve">: Đánh giá điều kiện ĐCCT khu xây dựng 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29E661F3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vAlign w:val="center"/>
          </w:tcPr>
          <w:p w14:paraId="06486339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2213412C" w14:textId="77777777" w:rsidR="001C0830" w:rsidRPr="00527027" w:rsidRDefault="0028640C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18</w:t>
            </w:r>
          </w:p>
        </w:tc>
        <w:tc>
          <w:tcPr>
            <w:tcW w:w="871" w:type="pct"/>
            <w:vMerge/>
            <w:shd w:val="clear" w:color="auto" w:fill="auto"/>
          </w:tcPr>
          <w:p w14:paraId="57B8090E" w14:textId="77777777" w:rsidR="001C0830" w:rsidRPr="00527027" w:rsidRDefault="001C0830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1C0830" w:rsidRPr="00527027" w14:paraId="4C50A119" w14:textId="77777777" w:rsidTr="00E54B71">
        <w:trPr>
          <w:trHeight w:val="277"/>
          <w:jc w:val="center"/>
        </w:trPr>
        <w:tc>
          <w:tcPr>
            <w:tcW w:w="412" w:type="pct"/>
            <w:vMerge/>
            <w:shd w:val="clear" w:color="auto" w:fill="auto"/>
            <w:vAlign w:val="center"/>
          </w:tcPr>
          <w:p w14:paraId="1B891DF7" w14:textId="77777777" w:rsidR="001C0830" w:rsidRPr="00527027" w:rsidRDefault="001C0830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de-DE"/>
              </w:rPr>
            </w:pPr>
          </w:p>
        </w:tc>
        <w:tc>
          <w:tcPr>
            <w:tcW w:w="2253" w:type="pct"/>
            <w:shd w:val="clear" w:color="auto" w:fill="auto"/>
          </w:tcPr>
          <w:p w14:paraId="764F3E1B" w14:textId="77777777" w:rsidR="001C0830" w:rsidRPr="00527027" w:rsidRDefault="001C0830" w:rsidP="00D87C70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 w:rsidRPr="00527027">
              <w:rPr>
                <w:bCs/>
                <w:lang w:val="nl-NL"/>
              </w:rPr>
              <w:t xml:space="preserve">Chương </w:t>
            </w:r>
            <w:r w:rsidR="00D87C70">
              <w:rPr>
                <w:bCs/>
                <w:lang w:val="nl-NL"/>
              </w:rPr>
              <w:t>2</w:t>
            </w:r>
            <w:r w:rsidRPr="00527027">
              <w:rPr>
                <w:bCs/>
                <w:lang w:val="nl-NL"/>
              </w:rPr>
              <w:t>: Dự báo các vấn đề ĐCCT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590E868C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vAlign w:val="center"/>
          </w:tcPr>
          <w:p w14:paraId="1D4C82B3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B3EDEB4" w14:textId="77777777" w:rsidR="001C0830" w:rsidRPr="00527027" w:rsidRDefault="0028640C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24</w:t>
            </w:r>
          </w:p>
        </w:tc>
        <w:tc>
          <w:tcPr>
            <w:tcW w:w="871" w:type="pct"/>
            <w:vMerge/>
            <w:shd w:val="clear" w:color="auto" w:fill="auto"/>
          </w:tcPr>
          <w:p w14:paraId="55F2526A" w14:textId="77777777" w:rsidR="001C0830" w:rsidRPr="00527027" w:rsidRDefault="001C0830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1C0830" w:rsidRPr="00527027" w14:paraId="13A91F76" w14:textId="77777777" w:rsidTr="00E54B71">
        <w:trPr>
          <w:trHeight w:val="411"/>
          <w:jc w:val="center"/>
        </w:trPr>
        <w:tc>
          <w:tcPr>
            <w:tcW w:w="412" w:type="pct"/>
            <w:vMerge w:val="restart"/>
            <w:shd w:val="clear" w:color="auto" w:fill="auto"/>
            <w:vAlign w:val="center"/>
          </w:tcPr>
          <w:p w14:paraId="4C4107D6" w14:textId="77777777" w:rsidR="001C0830" w:rsidRPr="00527027" w:rsidRDefault="00D87C70" w:rsidP="00D87C70">
            <w:pPr>
              <w:pStyle w:val="BodyText2"/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9</w:t>
            </w:r>
            <w:r w:rsidR="001F601A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1C0830" w:rsidRPr="00527027">
              <w:rPr>
                <w:bCs/>
                <w:sz w:val="24"/>
                <w:szCs w:val="24"/>
                <w:lang w:val="nl-NL"/>
              </w:rPr>
              <w:t>-</w:t>
            </w:r>
            <w:r w:rsidR="001F601A">
              <w:rPr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sz w:val="24"/>
                <w:szCs w:val="24"/>
                <w:lang w:val="nl-NL"/>
              </w:rPr>
              <w:t>15</w:t>
            </w:r>
          </w:p>
        </w:tc>
        <w:tc>
          <w:tcPr>
            <w:tcW w:w="2253" w:type="pct"/>
            <w:shd w:val="clear" w:color="auto" w:fill="auto"/>
          </w:tcPr>
          <w:p w14:paraId="75D668B7" w14:textId="77777777" w:rsidR="001C0830" w:rsidRPr="00527027" w:rsidRDefault="001C0830" w:rsidP="00D87C70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 w:rsidRPr="00527027">
              <w:rPr>
                <w:bCs/>
                <w:lang w:val="nl-NL"/>
              </w:rPr>
              <w:t xml:space="preserve">Chương </w:t>
            </w:r>
            <w:r w:rsidR="00D87C70">
              <w:rPr>
                <w:bCs/>
                <w:lang w:val="nl-NL"/>
              </w:rPr>
              <w:t>3</w:t>
            </w:r>
            <w:r w:rsidRPr="00527027">
              <w:rPr>
                <w:bCs/>
                <w:lang w:val="nl-NL"/>
              </w:rPr>
              <w:t>: Thiết kế phương án khảo sát ĐCCT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D7C3BBA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vAlign w:val="center"/>
          </w:tcPr>
          <w:p w14:paraId="620C232A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6ADDEDF" w14:textId="77777777" w:rsidR="001C0830" w:rsidRPr="00527027" w:rsidRDefault="0028640C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36</w:t>
            </w:r>
          </w:p>
        </w:tc>
        <w:tc>
          <w:tcPr>
            <w:tcW w:w="871" w:type="pct"/>
            <w:vMerge/>
            <w:shd w:val="clear" w:color="auto" w:fill="auto"/>
          </w:tcPr>
          <w:p w14:paraId="574BD7F8" w14:textId="77777777" w:rsidR="001C0830" w:rsidRPr="00527027" w:rsidRDefault="001C0830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1C0830" w:rsidRPr="00527027" w14:paraId="73493278" w14:textId="77777777" w:rsidTr="00E54B71">
        <w:trPr>
          <w:trHeight w:val="71"/>
          <w:jc w:val="center"/>
        </w:trPr>
        <w:tc>
          <w:tcPr>
            <w:tcW w:w="412" w:type="pct"/>
            <w:vMerge/>
            <w:shd w:val="clear" w:color="auto" w:fill="auto"/>
            <w:vAlign w:val="center"/>
          </w:tcPr>
          <w:p w14:paraId="5A28A797" w14:textId="77777777" w:rsidR="001C0830" w:rsidRPr="00527027" w:rsidRDefault="001C0830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3" w:type="pct"/>
            <w:shd w:val="clear" w:color="auto" w:fill="auto"/>
          </w:tcPr>
          <w:p w14:paraId="64B22EC2" w14:textId="77777777" w:rsidR="001C0830" w:rsidRPr="00527027" w:rsidRDefault="001C0830" w:rsidP="0052702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527027">
              <w:rPr>
                <w:bCs/>
                <w:lang w:val="nl-NL"/>
              </w:rPr>
              <w:t>Kết luận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22B8BFB1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vAlign w:val="center"/>
          </w:tcPr>
          <w:p w14:paraId="249E9C67" w14:textId="77777777" w:rsidR="001C0830" w:rsidRPr="00527027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27027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73E2F09C" w14:textId="77777777" w:rsidR="001C0830" w:rsidRPr="00527027" w:rsidRDefault="006D3A66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871" w:type="pct"/>
            <w:vMerge/>
            <w:shd w:val="clear" w:color="auto" w:fill="auto"/>
          </w:tcPr>
          <w:p w14:paraId="64357EAA" w14:textId="77777777" w:rsidR="001C0830" w:rsidRPr="00527027" w:rsidRDefault="001C0830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1F601A" w:rsidRPr="001F601A" w14:paraId="1B14A677" w14:textId="77777777" w:rsidTr="00E54B71">
        <w:trPr>
          <w:trHeight w:val="71"/>
          <w:jc w:val="center"/>
        </w:trPr>
        <w:tc>
          <w:tcPr>
            <w:tcW w:w="412" w:type="pct"/>
            <w:shd w:val="clear" w:color="auto" w:fill="auto"/>
            <w:vAlign w:val="center"/>
          </w:tcPr>
          <w:p w14:paraId="5A222951" w14:textId="77777777" w:rsidR="001F601A" w:rsidRPr="001F601A" w:rsidRDefault="00D87C70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16</w:t>
            </w:r>
          </w:p>
        </w:tc>
        <w:tc>
          <w:tcPr>
            <w:tcW w:w="2253" w:type="pct"/>
            <w:shd w:val="clear" w:color="auto" w:fill="auto"/>
          </w:tcPr>
          <w:p w14:paraId="6B97EEDA" w14:textId="77777777" w:rsidR="001F601A" w:rsidRPr="001F601A" w:rsidRDefault="001F601A" w:rsidP="0052702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1F601A">
              <w:rPr>
                <w:bCs/>
                <w:lang w:val="nl-NL"/>
              </w:rPr>
              <w:t>Bảo vệ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EB306A6" w14:textId="77777777" w:rsidR="001F601A" w:rsidRPr="001F601A" w:rsidRDefault="001F601A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88" w:type="pct"/>
            <w:vAlign w:val="center"/>
          </w:tcPr>
          <w:p w14:paraId="7512E60B" w14:textId="77777777" w:rsidR="001F601A" w:rsidRPr="001F601A" w:rsidRDefault="001F601A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711028BB" w14:textId="77777777" w:rsidR="001F601A" w:rsidRPr="001F601A" w:rsidRDefault="001F601A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71" w:type="pct"/>
            <w:shd w:val="clear" w:color="auto" w:fill="auto"/>
          </w:tcPr>
          <w:p w14:paraId="13F78E24" w14:textId="77777777" w:rsidR="001F601A" w:rsidRPr="001F601A" w:rsidRDefault="001F601A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D929AE" w:rsidRPr="007F75F2" w14:paraId="43678B9C" w14:textId="77777777" w:rsidTr="00E54B71">
        <w:trPr>
          <w:trHeight w:val="71"/>
          <w:jc w:val="center"/>
        </w:trPr>
        <w:tc>
          <w:tcPr>
            <w:tcW w:w="412" w:type="pct"/>
            <w:shd w:val="clear" w:color="auto" w:fill="auto"/>
            <w:vAlign w:val="center"/>
          </w:tcPr>
          <w:p w14:paraId="0242DD3B" w14:textId="77777777" w:rsidR="00D929AE" w:rsidRPr="007F75F2" w:rsidRDefault="007F75F2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2253" w:type="pct"/>
            <w:shd w:val="clear" w:color="auto" w:fill="auto"/>
          </w:tcPr>
          <w:p w14:paraId="5A2DC42C" w14:textId="77777777" w:rsidR="00D929AE" w:rsidRPr="007F75F2" w:rsidRDefault="00D929AE" w:rsidP="00527027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28CBBE7B" w14:textId="77777777" w:rsidR="00D929AE" w:rsidRPr="007F75F2" w:rsidRDefault="007F75F2" w:rsidP="00D929A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vAlign w:val="center"/>
          </w:tcPr>
          <w:p w14:paraId="2B572DC8" w14:textId="77777777" w:rsidR="00D929AE" w:rsidRPr="007F75F2" w:rsidRDefault="007F75F2" w:rsidP="00D929A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4A8414DE" w14:textId="77777777" w:rsidR="00D929AE" w:rsidRPr="007F75F2" w:rsidRDefault="0028640C" w:rsidP="00D929A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90</w:t>
            </w:r>
          </w:p>
        </w:tc>
        <w:tc>
          <w:tcPr>
            <w:tcW w:w="871" w:type="pct"/>
            <w:shd w:val="clear" w:color="auto" w:fill="auto"/>
          </w:tcPr>
          <w:p w14:paraId="48215FDD" w14:textId="77777777" w:rsidR="00D929AE" w:rsidRPr="007F75F2" w:rsidRDefault="00D929AE" w:rsidP="00527027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7663AFD8" w14:textId="77777777" w:rsidR="00C53616" w:rsidRPr="00527027" w:rsidRDefault="00C53616" w:rsidP="00527027">
      <w:pPr>
        <w:rPr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7F75F2" w:rsidRPr="003555B5" w14:paraId="7095A8DF" w14:textId="77777777" w:rsidTr="006E3732">
        <w:trPr>
          <w:trHeight w:val="210"/>
        </w:trPr>
        <w:tc>
          <w:tcPr>
            <w:tcW w:w="4644" w:type="dxa"/>
            <w:shd w:val="clear" w:color="auto" w:fill="auto"/>
          </w:tcPr>
          <w:p w14:paraId="695DD8F1" w14:textId="77777777" w:rsidR="007F75F2" w:rsidRPr="003555B5" w:rsidRDefault="007F75F2" w:rsidP="006E3732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50588FE8" w14:textId="6BEF1AB7" w:rsidR="007F75F2" w:rsidRPr="003555B5" w:rsidRDefault="007F75F2" w:rsidP="0028640C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</w:t>
            </w:r>
            <w:r w:rsidR="0028640C">
              <w:rPr>
                <w:sz w:val="24"/>
                <w:szCs w:val="24"/>
              </w:rPr>
              <w:t>…</w:t>
            </w:r>
            <w:r w:rsidRPr="003555B5">
              <w:rPr>
                <w:sz w:val="24"/>
                <w:szCs w:val="24"/>
              </w:rPr>
              <w:t xml:space="preserve"> tháng …</w:t>
            </w:r>
            <w:r w:rsidR="0028640C">
              <w:rPr>
                <w:sz w:val="24"/>
                <w:szCs w:val="24"/>
              </w:rPr>
              <w:t>.</w:t>
            </w:r>
            <w:r w:rsidRPr="003555B5">
              <w:rPr>
                <w:sz w:val="24"/>
                <w:szCs w:val="24"/>
              </w:rPr>
              <w:t xml:space="preserve"> năm 20</w:t>
            </w:r>
            <w:r w:rsidR="00FF309B">
              <w:rPr>
                <w:sz w:val="24"/>
                <w:szCs w:val="24"/>
              </w:rPr>
              <w:t>20</w:t>
            </w:r>
          </w:p>
        </w:tc>
      </w:tr>
      <w:tr w:rsidR="007F75F2" w:rsidRPr="003555B5" w14:paraId="0123A23D" w14:textId="77777777" w:rsidTr="006E3732">
        <w:trPr>
          <w:trHeight w:val="210"/>
        </w:trPr>
        <w:tc>
          <w:tcPr>
            <w:tcW w:w="4644" w:type="dxa"/>
            <w:shd w:val="clear" w:color="auto" w:fill="auto"/>
          </w:tcPr>
          <w:p w14:paraId="387C5AF0" w14:textId="77777777" w:rsidR="007F75F2" w:rsidRPr="003555B5" w:rsidRDefault="007F75F2" w:rsidP="0028640C">
            <w:pPr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15B980A2" w14:textId="77777777" w:rsidR="007F75F2" w:rsidRDefault="007F75F2" w:rsidP="0028640C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0888795B" w14:textId="77777777" w:rsidR="0028640C" w:rsidRDefault="0028640C" w:rsidP="0028640C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6A45BDE" w14:textId="77777777" w:rsidR="0028640C" w:rsidRDefault="0028640C" w:rsidP="0028640C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1A653C40" w14:textId="77777777" w:rsidR="0028640C" w:rsidRDefault="0028640C" w:rsidP="0028640C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38C52C9B" w14:textId="77777777" w:rsidR="0028640C" w:rsidRDefault="0028640C" w:rsidP="0028640C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F4D097A" w14:textId="77777777" w:rsidR="0028640C" w:rsidRDefault="0028640C" w:rsidP="0028640C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49717EFC" w14:textId="77777777" w:rsidR="0028640C" w:rsidRPr="007A5405" w:rsidRDefault="007A5405" w:rsidP="007A5405">
            <w:pPr>
              <w:jc w:val="center"/>
              <w:rPr>
                <w:b/>
                <w:sz w:val="24"/>
                <w:szCs w:val="24"/>
              </w:rPr>
            </w:pPr>
            <w:r w:rsidRPr="007A5405">
              <w:rPr>
                <w:b/>
                <w:sz w:val="24"/>
                <w:szCs w:val="24"/>
              </w:rPr>
              <w:t>TS. Nguyễn Tiến Dũng</w:t>
            </w:r>
          </w:p>
        </w:tc>
        <w:tc>
          <w:tcPr>
            <w:tcW w:w="4644" w:type="dxa"/>
            <w:shd w:val="clear" w:color="auto" w:fill="auto"/>
          </w:tcPr>
          <w:p w14:paraId="22217885" w14:textId="77777777" w:rsidR="007F75F2" w:rsidRPr="003555B5" w:rsidRDefault="007F75F2" w:rsidP="0028640C">
            <w:pPr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79193A2A" w14:textId="77777777" w:rsidR="007F75F2" w:rsidRPr="003555B5" w:rsidRDefault="007F75F2" w:rsidP="0028640C">
            <w:pPr>
              <w:rPr>
                <w:b/>
                <w:sz w:val="24"/>
                <w:szCs w:val="24"/>
              </w:rPr>
            </w:pPr>
          </w:p>
          <w:p w14:paraId="57D951C5" w14:textId="77777777" w:rsidR="007F75F2" w:rsidRPr="003555B5" w:rsidRDefault="007F75F2" w:rsidP="0028640C">
            <w:pPr>
              <w:rPr>
                <w:b/>
                <w:sz w:val="24"/>
                <w:szCs w:val="24"/>
              </w:rPr>
            </w:pPr>
          </w:p>
          <w:p w14:paraId="4722DDCA" w14:textId="77777777" w:rsidR="007F75F2" w:rsidRDefault="007F75F2" w:rsidP="0028640C">
            <w:pPr>
              <w:rPr>
                <w:b/>
                <w:sz w:val="24"/>
                <w:szCs w:val="24"/>
              </w:rPr>
            </w:pPr>
          </w:p>
          <w:p w14:paraId="1FA36574" w14:textId="77777777" w:rsidR="0028640C" w:rsidRDefault="0028640C" w:rsidP="0028640C">
            <w:pPr>
              <w:rPr>
                <w:b/>
                <w:sz w:val="24"/>
                <w:szCs w:val="24"/>
              </w:rPr>
            </w:pPr>
          </w:p>
          <w:p w14:paraId="5A77C92A" w14:textId="77777777" w:rsidR="007A5405" w:rsidRDefault="007A5405" w:rsidP="0028640C">
            <w:pPr>
              <w:rPr>
                <w:b/>
                <w:sz w:val="24"/>
                <w:szCs w:val="24"/>
              </w:rPr>
            </w:pPr>
          </w:p>
          <w:p w14:paraId="406D28AC" w14:textId="77777777" w:rsidR="007A5405" w:rsidRDefault="007A5405" w:rsidP="007A5405">
            <w:pPr>
              <w:jc w:val="center"/>
              <w:rPr>
                <w:b/>
                <w:sz w:val="24"/>
                <w:szCs w:val="24"/>
              </w:rPr>
            </w:pPr>
          </w:p>
          <w:p w14:paraId="36BE3536" w14:textId="77777777" w:rsidR="0028640C" w:rsidRPr="003555B5" w:rsidRDefault="007A5405" w:rsidP="007A54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Bùi Trường Sơn</w:t>
            </w:r>
          </w:p>
          <w:p w14:paraId="3A0C3395" w14:textId="77777777" w:rsidR="007F75F2" w:rsidRPr="0028640C" w:rsidRDefault="007F75F2" w:rsidP="0028640C">
            <w:pPr>
              <w:jc w:val="both"/>
              <w:rPr>
                <w:color w:val="FF0000"/>
                <w:sz w:val="24"/>
                <w:szCs w:val="24"/>
              </w:rPr>
            </w:pPr>
          </w:p>
        </w:tc>
      </w:tr>
    </w:tbl>
    <w:p w14:paraId="4F13C019" w14:textId="77777777" w:rsidR="00575954" w:rsidRPr="00527027" w:rsidRDefault="00575954" w:rsidP="00527027">
      <w:pPr>
        <w:rPr>
          <w:sz w:val="24"/>
          <w:szCs w:val="24"/>
          <w:lang w:val="nl-NL"/>
        </w:rPr>
      </w:pPr>
      <w:bookmarkStart w:id="0" w:name="_GoBack"/>
      <w:bookmarkEnd w:id="0"/>
    </w:p>
    <w:sectPr w:rsidR="00575954" w:rsidRPr="00527027" w:rsidSect="00527027">
      <w:footerReference w:type="even" r:id="rId8"/>
      <w:footerReference w:type="default" r:id="rId9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2A896" w14:textId="77777777" w:rsidR="00BA5228" w:rsidRDefault="00BA5228">
      <w:r>
        <w:separator/>
      </w:r>
    </w:p>
  </w:endnote>
  <w:endnote w:type="continuationSeparator" w:id="0">
    <w:p w14:paraId="52395A09" w14:textId="77777777" w:rsidR="00BA5228" w:rsidRDefault="00BA5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850F3" w14:textId="77777777" w:rsidR="007155D6" w:rsidRDefault="001D1FB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5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262BE2" w14:textId="77777777" w:rsidR="007155D6" w:rsidRDefault="007155D6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9F25" w14:textId="77777777" w:rsidR="007155D6" w:rsidRDefault="001D1FB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5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2504">
      <w:rPr>
        <w:rStyle w:val="PageNumber"/>
        <w:noProof/>
      </w:rPr>
      <w:t>1</w:t>
    </w:r>
    <w:r>
      <w:rPr>
        <w:rStyle w:val="PageNumber"/>
      </w:rPr>
      <w:fldChar w:fldCharType="end"/>
    </w:r>
  </w:p>
  <w:p w14:paraId="654A134C" w14:textId="77777777" w:rsidR="007155D6" w:rsidRDefault="007155D6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558EF" w14:textId="77777777" w:rsidR="00BA5228" w:rsidRDefault="00BA5228">
      <w:r>
        <w:separator/>
      </w:r>
    </w:p>
  </w:footnote>
  <w:footnote w:type="continuationSeparator" w:id="0">
    <w:p w14:paraId="5531AD13" w14:textId="77777777" w:rsidR="00BA5228" w:rsidRDefault="00BA5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8ED4AF2"/>
    <w:multiLevelType w:val="multilevel"/>
    <w:tmpl w:val="D3005BF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67EC04DA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CA121BB"/>
    <w:multiLevelType w:val="multilevel"/>
    <w:tmpl w:val="64AA281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72" w:hanging="1800"/>
      </w:pPr>
      <w:rPr>
        <w:rFonts w:hint="default"/>
      </w:rPr>
    </w:lvl>
  </w:abstractNum>
  <w:abstractNum w:abstractNumId="8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MDe2NDa2NDQ0NDJR0lEKTi0uzszPAykwrAUA0w56qiwAAAA="/>
  </w:docVars>
  <w:rsids>
    <w:rsidRoot w:val="00EB7B4B"/>
    <w:rsid w:val="00000056"/>
    <w:rsid w:val="0002432B"/>
    <w:rsid w:val="00026105"/>
    <w:rsid w:val="00026C99"/>
    <w:rsid w:val="000277A7"/>
    <w:rsid w:val="00032B0A"/>
    <w:rsid w:val="00033850"/>
    <w:rsid w:val="00036966"/>
    <w:rsid w:val="0003784D"/>
    <w:rsid w:val="00037D59"/>
    <w:rsid w:val="00061141"/>
    <w:rsid w:val="00061BFD"/>
    <w:rsid w:val="00065D49"/>
    <w:rsid w:val="00094112"/>
    <w:rsid w:val="00095A1D"/>
    <w:rsid w:val="000A088C"/>
    <w:rsid w:val="000A7808"/>
    <w:rsid w:val="000B22B4"/>
    <w:rsid w:val="000B6B85"/>
    <w:rsid w:val="000B72C9"/>
    <w:rsid w:val="000C2F64"/>
    <w:rsid w:val="000D075E"/>
    <w:rsid w:val="000D2A04"/>
    <w:rsid w:val="000D47AF"/>
    <w:rsid w:val="000D6DC7"/>
    <w:rsid w:val="000E1C65"/>
    <w:rsid w:val="000E25C5"/>
    <w:rsid w:val="000E2802"/>
    <w:rsid w:val="000F1DD8"/>
    <w:rsid w:val="000F2472"/>
    <w:rsid w:val="000F78FF"/>
    <w:rsid w:val="00105FE4"/>
    <w:rsid w:val="00107A77"/>
    <w:rsid w:val="00117E1C"/>
    <w:rsid w:val="00124E39"/>
    <w:rsid w:val="001265BC"/>
    <w:rsid w:val="00133844"/>
    <w:rsid w:val="00133A46"/>
    <w:rsid w:val="00133EEC"/>
    <w:rsid w:val="0014121C"/>
    <w:rsid w:val="00141F0A"/>
    <w:rsid w:val="001471E8"/>
    <w:rsid w:val="0015514F"/>
    <w:rsid w:val="00157044"/>
    <w:rsid w:val="00160001"/>
    <w:rsid w:val="001623EE"/>
    <w:rsid w:val="00166577"/>
    <w:rsid w:val="00170582"/>
    <w:rsid w:val="00170747"/>
    <w:rsid w:val="00171F85"/>
    <w:rsid w:val="001831D2"/>
    <w:rsid w:val="001840EB"/>
    <w:rsid w:val="00190AF3"/>
    <w:rsid w:val="00191188"/>
    <w:rsid w:val="001915A3"/>
    <w:rsid w:val="00193782"/>
    <w:rsid w:val="001A0AE3"/>
    <w:rsid w:val="001A1C8B"/>
    <w:rsid w:val="001A7CF0"/>
    <w:rsid w:val="001B08A5"/>
    <w:rsid w:val="001B199A"/>
    <w:rsid w:val="001B1C3D"/>
    <w:rsid w:val="001B5853"/>
    <w:rsid w:val="001B6439"/>
    <w:rsid w:val="001C0830"/>
    <w:rsid w:val="001C0D3F"/>
    <w:rsid w:val="001D1FB7"/>
    <w:rsid w:val="001E3470"/>
    <w:rsid w:val="001E5FCA"/>
    <w:rsid w:val="001F02B9"/>
    <w:rsid w:val="001F2CFE"/>
    <w:rsid w:val="001F6007"/>
    <w:rsid w:val="001F601A"/>
    <w:rsid w:val="001F730B"/>
    <w:rsid w:val="001F7ABF"/>
    <w:rsid w:val="00200F66"/>
    <w:rsid w:val="00210206"/>
    <w:rsid w:val="002128CE"/>
    <w:rsid w:val="00217766"/>
    <w:rsid w:val="00217AD0"/>
    <w:rsid w:val="00217E5C"/>
    <w:rsid w:val="00221346"/>
    <w:rsid w:val="00223A83"/>
    <w:rsid w:val="0023578C"/>
    <w:rsid w:val="002360EC"/>
    <w:rsid w:val="00240F61"/>
    <w:rsid w:val="00241944"/>
    <w:rsid w:val="00242504"/>
    <w:rsid w:val="00242C09"/>
    <w:rsid w:val="00252D3B"/>
    <w:rsid w:val="002546BB"/>
    <w:rsid w:val="00263A4C"/>
    <w:rsid w:val="00272B39"/>
    <w:rsid w:val="00272ED4"/>
    <w:rsid w:val="00274D28"/>
    <w:rsid w:val="002774F5"/>
    <w:rsid w:val="0028640C"/>
    <w:rsid w:val="00290C2F"/>
    <w:rsid w:val="0029107F"/>
    <w:rsid w:val="00296F71"/>
    <w:rsid w:val="002978B7"/>
    <w:rsid w:val="002A37E1"/>
    <w:rsid w:val="002A7D7D"/>
    <w:rsid w:val="002B015E"/>
    <w:rsid w:val="002B2B11"/>
    <w:rsid w:val="002B3774"/>
    <w:rsid w:val="002B3CB5"/>
    <w:rsid w:val="002B600C"/>
    <w:rsid w:val="002D584A"/>
    <w:rsid w:val="002E1C33"/>
    <w:rsid w:val="002E1DD3"/>
    <w:rsid w:val="002E4060"/>
    <w:rsid w:val="002E46C0"/>
    <w:rsid w:val="002E6736"/>
    <w:rsid w:val="002E724E"/>
    <w:rsid w:val="002F0035"/>
    <w:rsid w:val="002F2168"/>
    <w:rsid w:val="002F6550"/>
    <w:rsid w:val="00304AF1"/>
    <w:rsid w:val="00311717"/>
    <w:rsid w:val="00317BAD"/>
    <w:rsid w:val="00332859"/>
    <w:rsid w:val="00335ACE"/>
    <w:rsid w:val="003409C3"/>
    <w:rsid w:val="00343636"/>
    <w:rsid w:val="00343EBF"/>
    <w:rsid w:val="00345DE3"/>
    <w:rsid w:val="003555B5"/>
    <w:rsid w:val="003600F7"/>
    <w:rsid w:val="0036089D"/>
    <w:rsid w:val="00361C3F"/>
    <w:rsid w:val="0036435B"/>
    <w:rsid w:val="00365F28"/>
    <w:rsid w:val="00367109"/>
    <w:rsid w:val="00367502"/>
    <w:rsid w:val="00375070"/>
    <w:rsid w:val="00381AE7"/>
    <w:rsid w:val="0038228E"/>
    <w:rsid w:val="00383580"/>
    <w:rsid w:val="0038649E"/>
    <w:rsid w:val="0039106C"/>
    <w:rsid w:val="0039421B"/>
    <w:rsid w:val="00394DE3"/>
    <w:rsid w:val="00395D6E"/>
    <w:rsid w:val="003961B0"/>
    <w:rsid w:val="00396E99"/>
    <w:rsid w:val="003971BA"/>
    <w:rsid w:val="0039783E"/>
    <w:rsid w:val="003A2B1A"/>
    <w:rsid w:val="003A390C"/>
    <w:rsid w:val="003A4F8E"/>
    <w:rsid w:val="003A7381"/>
    <w:rsid w:val="003B4730"/>
    <w:rsid w:val="003B4A60"/>
    <w:rsid w:val="003B73BB"/>
    <w:rsid w:val="003B74F0"/>
    <w:rsid w:val="003C3871"/>
    <w:rsid w:val="003C605F"/>
    <w:rsid w:val="003D5CFC"/>
    <w:rsid w:val="003D652D"/>
    <w:rsid w:val="003D6757"/>
    <w:rsid w:val="003D7319"/>
    <w:rsid w:val="003E0101"/>
    <w:rsid w:val="003E1219"/>
    <w:rsid w:val="003E7CF5"/>
    <w:rsid w:val="003F4705"/>
    <w:rsid w:val="003F5908"/>
    <w:rsid w:val="003F7104"/>
    <w:rsid w:val="003F7694"/>
    <w:rsid w:val="004100F3"/>
    <w:rsid w:val="00413F7B"/>
    <w:rsid w:val="00414EB9"/>
    <w:rsid w:val="00416F22"/>
    <w:rsid w:val="00420F6F"/>
    <w:rsid w:val="00423B8B"/>
    <w:rsid w:val="004240DB"/>
    <w:rsid w:val="004250AD"/>
    <w:rsid w:val="0042577A"/>
    <w:rsid w:val="004377BB"/>
    <w:rsid w:val="004406F2"/>
    <w:rsid w:val="0044292E"/>
    <w:rsid w:val="004437C7"/>
    <w:rsid w:val="00443F8E"/>
    <w:rsid w:val="004568B9"/>
    <w:rsid w:val="00461786"/>
    <w:rsid w:val="004641F9"/>
    <w:rsid w:val="00465429"/>
    <w:rsid w:val="00465523"/>
    <w:rsid w:val="004705AA"/>
    <w:rsid w:val="004707F2"/>
    <w:rsid w:val="0047459D"/>
    <w:rsid w:val="00474778"/>
    <w:rsid w:val="00475904"/>
    <w:rsid w:val="00476515"/>
    <w:rsid w:val="0048413E"/>
    <w:rsid w:val="004900EB"/>
    <w:rsid w:val="0049012F"/>
    <w:rsid w:val="0049105F"/>
    <w:rsid w:val="00496393"/>
    <w:rsid w:val="004A200B"/>
    <w:rsid w:val="004A21C9"/>
    <w:rsid w:val="004A5E11"/>
    <w:rsid w:val="004A79B6"/>
    <w:rsid w:val="004B00B1"/>
    <w:rsid w:val="004B2147"/>
    <w:rsid w:val="004B3B23"/>
    <w:rsid w:val="004C7FC7"/>
    <w:rsid w:val="004D085E"/>
    <w:rsid w:val="004D208C"/>
    <w:rsid w:val="004D2D64"/>
    <w:rsid w:val="004D4EF5"/>
    <w:rsid w:val="004E0885"/>
    <w:rsid w:val="004E0BDE"/>
    <w:rsid w:val="004F013A"/>
    <w:rsid w:val="004F4EF0"/>
    <w:rsid w:val="0050544A"/>
    <w:rsid w:val="00506FD6"/>
    <w:rsid w:val="00514577"/>
    <w:rsid w:val="0051608D"/>
    <w:rsid w:val="00527027"/>
    <w:rsid w:val="00527139"/>
    <w:rsid w:val="0053256F"/>
    <w:rsid w:val="00532FAC"/>
    <w:rsid w:val="00534B5D"/>
    <w:rsid w:val="00537EEF"/>
    <w:rsid w:val="00541BAA"/>
    <w:rsid w:val="0054605D"/>
    <w:rsid w:val="00547AAD"/>
    <w:rsid w:val="00547D93"/>
    <w:rsid w:val="00547FD2"/>
    <w:rsid w:val="00551492"/>
    <w:rsid w:val="0055377D"/>
    <w:rsid w:val="0055396A"/>
    <w:rsid w:val="00553EAD"/>
    <w:rsid w:val="005578F9"/>
    <w:rsid w:val="0056121E"/>
    <w:rsid w:val="00561492"/>
    <w:rsid w:val="00562EF3"/>
    <w:rsid w:val="00567807"/>
    <w:rsid w:val="00571703"/>
    <w:rsid w:val="00575954"/>
    <w:rsid w:val="005802DF"/>
    <w:rsid w:val="00582BA3"/>
    <w:rsid w:val="00585A3F"/>
    <w:rsid w:val="005905D5"/>
    <w:rsid w:val="00593C38"/>
    <w:rsid w:val="005B14AF"/>
    <w:rsid w:val="005B3465"/>
    <w:rsid w:val="005D1A92"/>
    <w:rsid w:val="005D6E76"/>
    <w:rsid w:val="005E0206"/>
    <w:rsid w:val="005E352F"/>
    <w:rsid w:val="005E4E55"/>
    <w:rsid w:val="005F3445"/>
    <w:rsid w:val="0060137C"/>
    <w:rsid w:val="00605354"/>
    <w:rsid w:val="0061018F"/>
    <w:rsid w:val="0061120D"/>
    <w:rsid w:val="00612534"/>
    <w:rsid w:val="00612DEB"/>
    <w:rsid w:val="00616B5F"/>
    <w:rsid w:val="00623218"/>
    <w:rsid w:val="006276E8"/>
    <w:rsid w:val="006379CF"/>
    <w:rsid w:val="006406CA"/>
    <w:rsid w:val="00642836"/>
    <w:rsid w:val="006447AD"/>
    <w:rsid w:val="0064524F"/>
    <w:rsid w:val="00654888"/>
    <w:rsid w:val="00665547"/>
    <w:rsid w:val="00667BAC"/>
    <w:rsid w:val="00675985"/>
    <w:rsid w:val="0067628E"/>
    <w:rsid w:val="00681B69"/>
    <w:rsid w:val="0068630B"/>
    <w:rsid w:val="006912ED"/>
    <w:rsid w:val="00695501"/>
    <w:rsid w:val="00695C16"/>
    <w:rsid w:val="006A0585"/>
    <w:rsid w:val="006A0B9C"/>
    <w:rsid w:val="006A0E70"/>
    <w:rsid w:val="006A278D"/>
    <w:rsid w:val="006A2919"/>
    <w:rsid w:val="006A5431"/>
    <w:rsid w:val="006A741A"/>
    <w:rsid w:val="006B3C91"/>
    <w:rsid w:val="006B61F0"/>
    <w:rsid w:val="006B79CA"/>
    <w:rsid w:val="006B7DB9"/>
    <w:rsid w:val="006C2869"/>
    <w:rsid w:val="006C53DA"/>
    <w:rsid w:val="006D03CF"/>
    <w:rsid w:val="006D2B65"/>
    <w:rsid w:val="006D3A66"/>
    <w:rsid w:val="006E1857"/>
    <w:rsid w:val="006E1BC8"/>
    <w:rsid w:val="006E3732"/>
    <w:rsid w:val="006E4A86"/>
    <w:rsid w:val="006E5BAC"/>
    <w:rsid w:val="007009A5"/>
    <w:rsid w:val="00701EF2"/>
    <w:rsid w:val="007155D6"/>
    <w:rsid w:val="007212C9"/>
    <w:rsid w:val="00730B8C"/>
    <w:rsid w:val="00731582"/>
    <w:rsid w:val="00733BDA"/>
    <w:rsid w:val="00735433"/>
    <w:rsid w:val="00736FB2"/>
    <w:rsid w:val="0074253E"/>
    <w:rsid w:val="00743E13"/>
    <w:rsid w:val="00744C77"/>
    <w:rsid w:val="0076571C"/>
    <w:rsid w:val="00773A14"/>
    <w:rsid w:val="007754AF"/>
    <w:rsid w:val="0077667B"/>
    <w:rsid w:val="0077772C"/>
    <w:rsid w:val="00777AD8"/>
    <w:rsid w:val="0078402F"/>
    <w:rsid w:val="00791CF4"/>
    <w:rsid w:val="007A0BDD"/>
    <w:rsid w:val="007A4254"/>
    <w:rsid w:val="007A5405"/>
    <w:rsid w:val="007A6002"/>
    <w:rsid w:val="007A7472"/>
    <w:rsid w:val="007A7F11"/>
    <w:rsid w:val="007B09AD"/>
    <w:rsid w:val="007B1760"/>
    <w:rsid w:val="007B7392"/>
    <w:rsid w:val="007B7982"/>
    <w:rsid w:val="007C7EDD"/>
    <w:rsid w:val="007D0EEE"/>
    <w:rsid w:val="007D2538"/>
    <w:rsid w:val="007D432A"/>
    <w:rsid w:val="007E165A"/>
    <w:rsid w:val="007E60DE"/>
    <w:rsid w:val="007F75F2"/>
    <w:rsid w:val="007F7694"/>
    <w:rsid w:val="008037F3"/>
    <w:rsid w:val="00807A78"/>
    <w:rsid w:val="00814B97"/>
    <w:rsid w:val="00820320"/>
    <w:rsid w:val="00822189"/>
    <w:rsid w:val="008374D0"/>
    <w:rsid w:val="008543C1"/>
    <w:rsid w:val="008609EF"/>
    <w:rsid w:val="00865D84"/>
    <w:rsid w:val="00865F7B"/>
    <w:rsid w:val="0087484B"/>
    <w:rsid w:val="00875B83"/>
    <w:rsid w:val="00875E93"/>
    <w:rsid w:val="00882103"/>
    <w:rsid w:val="00882CBF"/>
    <w:rsid w:val="00884C77"/>
    <w:rsid w:val="008A6501"/>
    <w:rsid w:val="008A6F7E"/>
    <w:rsid w:val="008B7E23"/>
    <w:rsid w:val="008C1294"/>
    <w:rsid w:val="008C4E59"/>
    <w:rsid w:val="008C7C75"/>
    <w:rsid w:val="008D09FC"/>
    <w:rsid w:val="008D2719"/>
    <w:rsid w:val="008D3401"/>
    <w:rsid w:val="008D4D56"/>
    <w:rsid w:val="008D54F2"/>
    <w:rsid w:val="008D623E"/>
    <w:rsid w:val="008E19EE"/>
    <w:rsid w:val="008E6194"/>
    <w:rsid w:val="008F25FC"/>
    <w:rsid w:val="008F5184"/>
    <w:rsid w:val="008F635A"/>
    <w:rsid w:val="009022FE"/>
    <w:rsid w:val="00904521"/>
    <w:rsid w:val="0090524F"/>
    <w:rsid w:val="00907532"/>
    <w:rsid w:val="0091264D"/>
    <w:rsid w:val="009178D2"/>
    <w:rsid w:val="00926E23"/>
    <w:rsid w:val="00926F4E"/>
    <w:rsid w:val="009305B7"/>
    <w:rsid w:val="00940B17"/>
    <w:rsid w:val="00942B08"/>
    <w:rsid w:val="00943869"/>
    <w:rsid w:val="00947756"/>
    <w:rsid w:val="00952045"/>
    <w:rsid w:val="009540AF"/>
    <w:rsid w:val="00957506"/>
    <w:rsid w:val="0096186D"/>
    <w:rsid w:val="00963138"/>
    <w:rsid w:val="00965557"/>
    <w:rsid w:val="009724FD"/>
    <w:rsid w:val="00973F1F"/>
    <w:rsid w:val="009842C2"/>
    <w:rsid w:val="00984DB3"/>
    <w:rsid w:val="009962AB"/>
    <w:rsid w:val="009A19F7"/>
    <w:rsid w:val="009A4806"/>
    <w:rsid w:val="009A5AD7"/>
    <w:rsid w:val="009A6B0D"/>
    <w:rsid w:val="009A7C34"/>
    <w:rsid w:val="009B0FFC"/>
    <w:rsid w:val="009B6F87"/>
    <w:rsid w:val="009C21F4"/>
    <w:rsid w:val="009C37E7"/>
    <w:rsid w:val="009D0758"/>
    <w:rsid w:val="009D205C"/>
    <w:rsid w:val="009D2613"/>
    <w:rsid w:val="009D6B9D"/>
    <w:rsid w:val="009E0BE8"/>
    <w:rsid w:val="009E52A6"/>
    <w:rsid w:val="009E5BC4"/>
    <w:rsid w:val="009E6A3E"/>
    <w:rsid w:val="009F20A0"/>
    <w:rsid w:val="009F2349"/>
    <w:rsid w:val="009F2360"/>
    <w:rsid w:val="009F546C"/>
    <w:rsid w:val="009F7088"/>
    <w:rsid w:val="00A01BDF"/>
    <w:rsid w:val="00A023AE"/>
    <w:rsid w:val="00A029FB"/>
    <w:rsid w:val="00A15FE3"/>
    <w:rsid w:val="00A22492"/>
    <w:rsid w:val="00A24DAD"/>
    <w:rsid w:val="00A26BA5"/>
    <w:rsid w:val="00A33311"/>
    <w:rsid w:val="00A35151"/>
    <w:rsid w:val="00A3747C"/>
    <w:rsid w:val="00A450A4"/>
    <w:rsid w:val="00A5052C"/>
    <w:rsid w:val="00A521B4"/>
    <w:rsid w:val="00A56843"/>
    <w:rsid w:val="00A629B6"/>
    <w:rsid w:val="00A63CC2"/>
    <w:rsid w:val="00A64D0D"/>
    <w:rsid w:val="00A66687"/>
    <w:rsid w:val="00A70E96"/>
    <w:rsid w:val="00A75495"/>
    <w:rsid w:val="00A778A2"/>
    <w:rsid w:val="00A873B8"/>
    <w:rsid w:val="00A8756C"/>
    <w:rsid w:val="00A9448B"/>
    <w:rsid w:val="00A94EFA"/>
    <w:rsid w:val="00AA510C"/>
    <w:rsid w:val="00AA5349"/>
    <w:rsid w:val="00AB1700"/>
    <w:rsid w:val="00AB4B8C"/>
    <w:rsid w:val="00AB77BE"/>
    <w:rsid w:val="00AC1E6B"/>
    <w:rsid w:val="00AC365D"/>
    <w:rsid w:val="00AC4F94"/>
    <w:rsid w:val="00AE02D2"/>
    <w:rsid w:val="00AF1ED4"/>
    <w:rsid w:val="00AF6C63"/>
    <w:rsid w:val="00AF6DC5"/>
    <w:rsid w:val="00AF7D09"/>
    <w:rsid w:val="00AF7F7C"/>
    <w:rsid w:val="00B07306"/>
    <w:rsid w:val="00B12FFD"/>
    <w:rsid w:val="00B14AE1"/>
    <w:rsid w:val="00B219C0"/>
    <w:rsid w:val="00B23623"/>
    <w:rsid w:val="00B242FC"/>
    <w:rsid w:val="00B25A8C"/>
    <w:rsid w:val="00B26455"/>
    <w:rsid w:val="00B400C8"/>
    <w:rsid w:val="00B51514"/>
    <w:rsid w:val="00B51570"/>
    <w:rsid w:val="00B56777"/>
    <w:rsid w:val="00B57975"/>
    <w:rsid w:val="00B579C2"/>
    <w:rsid w:val="00B60C95"/>
    <w:rsid w:val="00B60DAC"/>
    <w:rsid w:val="00B60F1D"/>
    <w:rsid w:val="00B62927"/>
    <w:rsid w:val="00B63516"/>
    <w:rsid w:val="00B63FA0"/>
    <w:rsid w:val="00B65AB4"/>
    <w:rsid w:val="00B66413"/>
    <w:rsid w:val="00B7265E"/>
    <w:rsid w:val="00B74C29"/>
    <w:rsid w:val="00B82936"/>
    <w:rsid w:val="00B86C67"/>
    <w:rsid w:val="00B90939"/>
    <w:rsid w:val="00B944D1"/>
    <w:rsid w:val="00B94BE5"/>
    <w:rsid w:val="00B96712"/>
    <w:rsid w:val="00BA09EA"/>
    <w:rsid w:val="00BA0F72"/>
    <w:rsid w:val="00BA2A8D"/>
    <w:rsid w:val="00BA4488"/>
    <w:rsid w:val="00BA5228"/>
    <w:rsid w:val="00BA5327"/>
    <w:rsid w:val="00BA62D1"/>
    <w:rsid w:val="00BA6C07"/>
    <w:rsid w:val="00BA72A0"/>
    <w:rsid w:val="00BA7C39"/>
    <w:rsid w:val="00BB3980"/>
    <w:rsid w:val="00BB60DF"/>
    <w:rsid w:val="00BC2752"/>
    <w:rsid w:val="00BC39C7"/>
    <w:rsid w:val="00BC4BED"/>
    <w:rsid w:val="00BC554B"/>
    <w:rsid w:val="00BC6AB0"/>
    <w:rsid w:val="00BD537D"/>
    <w:rsid w:val="00BD60E3"/>
    <w:rsid w:val="00BE0086"/>
    <w:rsid w:val="00BE0D54"/>
    <w:rsid w:val="00BE2425"/>
    <w:rsid w:val="00BE5637"/>
    <w:rsid w:val="00BF3E2F"/>
    <w:rsid w:val="00C01541"/>
    <w:rsid w:val="00C02961"/>
    <w:rsid w:val="00C10960"/>
    <w:rsid w:val="00C10E5E"/>
    <w:rsid w:val="00C1366B"/>
    <w:rsid w:val="00C16E0A"/>
    <w:rsid w:val="00C17485"/>
    <w:rsid w:val="00C2548B"/>
    <w:rsid w:val="00C30DB3"/>
    <w:rsid w:val="00C41392"/>
    <w:rsid w:val="00C4379E"/>
    <w:rsid w:val="00C53616"/>
    <w:rsid w:val="00C54134"/>
    <w:rsid w:val="00C54CBC"/>
    <w:rsid w:val="00C5541C"/>
    <w:rsid w:val="00C57FFD"/>
    <w:rsid w:val="00C64981"/>
    <w:rsid w:val="00C64B11"/>
    <w:rsid w:val="00C66D38"/>
    <w:rsid w:val="00C673D1"/>
    <w:rsid w:val="00C7326B"/>
    <w:rsid w:val="00C7421F"/>
    <w:rsid w:val="00C80D83"/>
    <w:rsid w:val="00C8287E"/>
    <w:rsid w:val="00C86DDB"/>
    <w:rsid w:val="00C93B69"/>
    <w:rsid w:val="00C94B4D"/>
    <w:rsid w:val="00C96CC6"/>
    <w:rsid w:val="00CA155D"/>
    <w:rsid w:val="00CA62B5"/>
    <w:rsid w:val="00CA7149"/>
    <w:rsid w:val="00CB0A27"/>
    <w:rsid w:val="00CC0149"/>
    <w:rsid w:val="00CC2049"/>
    <w:rsid w:val="00CD2F52"/>
    <w:rsid w:val="00CD5550"/>
    <w:rsid w:val="00CD72D6"/>
    <w:rsid w:val="00CE111C"/>
    <w:rsid w:val="00CE21D2"/>
    <w:rsid w:val="00CE4036"/>
    <w:rsid w:val="00CE5D72"/>
    <w:rsid w:val="00CF218E"/>
    <w:rsid w:val="00CF287B"/>
    <w:rsid w:val="00D01AB2"/>
    <w:rsid w:val="00D07F51"/>
    <w:rsid w:val="00D11B2E"/>
    <w:rsid w:val="00D1255F"/>
    <w:rsid w:val="00D15239"/>
    <w:rsid w:val="00D171C9"/>
    <w:rsid w:val="00D20B8C"/>
    <w:rsid w:val="00D24FC9"/>
    <w:rsid w:val="00D303C7"/>
    <w:rsid w:val="00D33245"/>
    <w:rsid w:val="00D4252D"/>
    <w:rsid w:val="00D43375"/>
    <w:rsid w:val="00D4638E"/>
    <w:rsid w:val="00D46C15"/>
    <w:rsid w:val="00D50994"/>
    <w:rsid w:val="00D52E40"/>
    <w:rsid w:val="00D546EB"/>
    <w:rsid w:val="00D61127"/>
    <w:rsid w:val="00D63879"/>
    <w:rsid w:val="00D7183A"/>
    <w:rsid w:val="00D73171"/>
    <w:rsid w:val="00D87C70"/>
    <w:rsid w:val="00D92752"/>
    <w:rsid w:val="00D929AE"/>
    <w:rsid w:val="00DA409D"/>
    <w:rsid w:val="00DA4188"/>
    <w:rsid w:val="00DA5936"/>
    <w:rsid w:val="00DB0BAB"/>
    <w:rsid w:val="00DC3527"/>
    <w:rsid w:val="00DC64F1"/>
    <w:rsid w:val="00DC67F4"/>
    <w:rsid w:val="00DD7D23"/>
    <w:rsid w:val="00DF3B5E"/>
    <w:rsid w:val="00DF4B52"/>
    <w:rsid w:val="00DF5D1B"/>
    <w:rsid w:val="00E02B62"/>
    <w:rsid w:val="00E05EB8"/>
    <w:rsid w:val="00E06A84"/>
    <w:rsid w:val="00E07250"/>
    <w:rsid w:val="00E14112"/>
    <w:rsid w:val="00E142CF"/>
    <w:rsid w:val="00E21B40"/>
    <w:rsid w:val="00E24DD7"/>
    <w:rsid w:val="00E25CF8"/>
    <w:rsid w:val="00E328AB"/>
    <w:rsid w:val="00E36B1C"/>
    <w:rsid w:val="00E46710"/>
    <w:rsid w:val="00E5001C"/>
    <w:rsid w:val="00E54B71"/>
    <w:rsid w:val="00E557EC"/>
    <w:rsid w:val="00E64266"/>
    <w:rsid w:val="00E6594E"/>
    <w:rsid w:val="00E66971"/>
    <w:rsid w:val="00E70500"/>
    <w:rsid w:val="00E723BA"/>
    <w:rsid w:val="00E72626"/>
    <w:rsid w:val="00E7429E"/>
    <w:rsid w:val="00E75770"/>
    <w:rsid w:val="00E75AE5"/>
    <w:rsid w:val="00E83381"/>
    <w:rsid w:val="00E909CA"/>
    <w:rsid w:val="00E91EBD"/>
    <w:rsid w:val="00E97F56"/>
    <w:rsid w:val="00EA13BA"/>
    <w:rsid w:val="00EA472E"/>
    <w:rsid w:val="00EB0F2A"/>
    <w:rsid w:val="00EB143E"/>
    <w:rsid w:val="00EB6B45"/>
    <w:rsid w:val="00EB7B4B"/>
    <w:rsid w:val="00EC06C9"/>
    <w:rsid w:val="00EC5250"/>
    <w:rsid w:val="00ED556A"/>
    <w:rsid w:val="00ED786B"/>
    <w:rsid w:val="00EE2940"/>
    <w:rsid w:val="00EE3100"/>
    <w:rsid w:val="00EE3756"/>
    <w:rsid w:val="00EE4C2F"/>
    <w:rsid w:val="00EE5D69"/>
    <w:rsid w:val="00EE64D3"/>
    <w:rsid w:val="00EE730B"/>
    <w:rsid w:val="00EE7886"/>
    <w:rsid w:val="00EF0976"/>
    <w:rsid w:val="00EF1999"/>
    <w:rsid w:val="00EF2033"/>
    <w:rsid w:val="00EF3525"/>
    <w:rsid w:val="00F01657"/>
    <w:rsid w:val="00F0731C"/>
    <w:rsid w:val="00F26E9C"/>
    <w:rsid w:val="00F2735B"/>
    <w:rsid w:val="00F32DD2"/>
    <w:rsid w:val="00F33400"/>
    <w:rsid w:val="00F40AD0"/>
    <w:rsid w:val="00F4451D"/>
    <w:rsid w:val="00F4596C"/>
    <w:rsid w:val="00F56FC6"/>
    <w:rsid w:val="00F572ED"/>
    <w:rsid w:val="00F634D4"/>
    <w:rsid w:val="00F67146"/>
    <w:rsid w:val="00F6726A"/>
    <w:rsid w:val="00F73487"/>
    <w:rsid w:val="00F76DEF"/>
    <w:rsid w:val="00F96568"/>
    <w:rsid w:val="00FA6C3F"/>
    <w:rsid w:val="00FB5F7D"/>
    <w:rsid w:val="00FB745F"/>
    <w:rsid w:val="00FC020F"/>
    <w:rsid w:val="00FC54BD"/>
    <w:rsid w:val="00FC6A35"/>
    <w:rsid w:val="00FD1E1D"/>
    <w:rsid w:val="00FD7B01"/>
    <w:rsid w:val="00FE1452"/>
    <w:rsid w:val="00FE153A"/>
    <w:rsid w:val="00FE36AF"/>
    <w:rsid w:val="00FF309B"/>
    <w:rsid w:val="00FF31E1"/>
    <w:rsid w:val="00F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5289A29"/>
  <w15:docId w15:val="{417DF2DB-E62F-418D-AACA-95B07FB1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25FC"/>
    <w:pPr>
      <w:keepNext/>
      <w:spacing w:after="240" w:line="288" w:lineRule="auto"/>
      <w:jc w:val="center"/>
      <w:outlineLvl w:val="1"/>
    </w:pPr>
    <w:rPr>
      <w:rFonts w:ascii="Arial" w:hAnsi="Arial"/>
      <w:b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uiPriority w:val="99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link w:val="Heading2"/>
    <w:uiPriority w:val="9"/>
    <w:rsid w:val="008F25FC"/>
    <w:rPr>
      <w:rFonts w:ascii="Arial" w:eastAsia="Times New Roman" w:hAnsi="Arial"/>
      <w:b/>
      <w:sz w:val="26"/>
      <w:szCs w:val="28"/>
      <w:lang w:val="en-GB" w:eastAsia="en-US"/>
    </w:rPr>
  </w:style>
  <w:style w:type="paragraph" w:styleId="BodyText">
    <w:name w:val="Body Text"/>
    <w:basedOn w:val="Normal"/>
    <w:link w:val="BodyTextChar"/>
    <w:uiPriority w:val="99"/>
    <w:unhideWhenUsed/>
    <w:rsid w:val="00731582"/>
    <w:pPr>
      <w:spacing w:after="120"/>
    </w:pPr>
  </w:style>
  <w:style w:type="character" w:customStyle="1" w:styleId="BodyTextChar">
    <w:name w:val="Body Text Char"/>
    <w:link w:val="BodyText"/>
    <w:uiPriority w:val="99"/>
    <w:rsid w:val="00731582"/>
    <w:rPr>
      <w:rFonts w:ascii="Times New Roman" w:eastAsia="Times New Roman" w:hAnsi="Times New Roman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\Trang%20t&#7843;i%20xu&#7889;ng\Mau%20de%20cuong%20chi%20tiet%202015\Mau%20de%20cuong%20chi%20tiet%20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F9FA9-FE91-4881-ABD4-1DE54119D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 2015</Template>
  <TotalTime>7</TotalTime>
  <Pages>4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User</dc:creator>
  <cp:lastModifiedBy>Nguyen Thi Nu</cp:lastModifiedBy>
  <cp:revision>14</cp:revision>
  <cp:lastPrinted>2015-12-03T10:52:00Z</cp:lastPrinted>
  <dcterms:created xsi:type="dcterms:W3CDTF">2018-08-08T02:57:00Z</dcterms:created>
  <dcterms:modified xsi:type="dcterms:W3CDTF">2020-03-30T02:03:00Z</dcterms:modified>
</cp:coreProperties>
</file>