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5A666B" w14:paraId="0D805ACD" w14:textId="77777777" w:rsidTr="00833C6C">
        <w:trPr>
          <w:trHeight w:val="708"/>
        </w:trPr>
        <w:tc>
          <w:tcPr>
            <w:tcW w:w="4410" w:type="dxa"/>
            <w:shd w:val="clear" w:color="auto" w:fill="auto"/>
          </w:tcPr>
          <w:p w14:paraId="729207F5" w14:textId="77777777" w:rsidR="00744C77" w:rsidRPr="005A666B" w:rsidRDefault="00F7767E" w:rsidP="00D769BA">
            <w:pPr>
              <w:pStyle w:val="Normal1"/>
              <w:spacing w:before="0"/>
              <w:ind w:left="0" w:firstLine="0"/>
              <w:jc w:val="center"/>
              <w:rPr>
                <w:b/>
                <w:bCs/>
                <w:sz w:val="24"/>
              </w:rPr>
            </w:pPr>
            <w:r>
              <w:rPr>
                <w:noProof/>
              </w:rPr>
              <w:pict w14:anchorId="4B229EF8">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5A666B">
              <w:rPr>
                <w:bCs/>
                <w:sz w:val="24"/>
              </w:rPr>
              <w:t>BỘ GI</w:t>
            </w:r>
            <w:r w:rsidR="00B65AB4" w:rsidRPr="005A666B">
              <w:rPr>
                <w:bCs/>
                <w:sz w:val="24"/>
              </w:rPr>
              <w:t>Á</w:t>
            </w:r>
            <w:r w:rsidR="00744C77" w:rsidRPr="005A666B">
              <w:rPr>
                <w:bCs/>
                <w:sz w:val="24"/>
              </w:rPr>
              <w:t>O DỤC VÀ ĐÀO TẠO</w:t>
            </w:r>
            <w:r w:rsidR="004A21C9" w:rsidRPr="005A666B">
              <w:rPr>
                <w:bCs/>
                <w:sz w:val="24"/>
              </w:rPr>
              <w:t xml:space="preserve"> </w:t>
            </w:r>
            <w:r w:rsidR="00744C77" w:rsidRPr="005A666B">
              <w:rPr>
                <w:b/>
                <w:bCs/>
                <w:sz w:val="24"/>
              </w:rPr>
              <w:t>TRƯỜNG ĐẠI HỌC MỎ - ĐỊA CHẤT</w:t>
            </w:r>
          </w:p>
        </w:tc>
        <w:tc>
          <w:tcPr>
            <w:tcW w:w="5435" w:type="dxa"/>
            <w:shd w:val="clear" w:color="auto" w:fill="auto"/>
          </w:tcPr>
          <w:p w14:paraId="674846B3" w14:textId="77777777" w:rsidR="00744C77" w:rsidRPr="005A666B" w:rsidRDefault="00744C77" w:rsidP="00D769BA">
            <w:pPr>
              <w:pStyle w:val="Normal1"/>
              <w:spacing w:before="0"/>
              <w:ind w:left="0" w:firstLine="0"/>
              <w:jc w:val="center"/>
              <w:rPr>
                <w:b/>
                <w:bCs/>
                <w:sz w:val="24"/>
              </w:rPr>
            </w:pPr>
            <w:r w:rsidRPr="005A666B">
              <w:rPr>
                <w:b/>
                <w:bCs/>
                <w:sz w:val="24"/>
              </w:rPr>
              <w:t>CỘNG HÒA XÃ HỘI CHỦ NGHĨA VIỆT NAM</w:t>
            </w:r>
          </w:p>
          <w:p w14:paraId="5ACD353D" w14:textId="77777777" w:rsidR="00744C77" w:rsidRPr="005A666B" w:rsidRDefault="00F7767E" w:rsidP="00D769BA">
            <w:pPr>
              <w:pStyle w:val="Normal1"/>
              <w:spacing w:before="0"/>
              <w:ind w:left="0" w:firstLine="0"/>
              <w:jc w:val="center"/>
              <w:rPr>
                <w:b/>
                <w:bCs/>
                <w:sz w:val="24"/>
              </w:rPr>
            </w:pPr>
            <w:r>
              <w:rPr>
                <w:noProof/>
              </w:rPr>
              <w:pict w14:anchorId="0A3964EB">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5A666B">
              <w:rPr>
                <w:b/>
                <w:bCs/>
                <w:sz w:val="24"/>
              </w:rPr>
              <w:t>Độc lập – Tự do – Hạnh Phúc</w:t>
            </w:r>
          </w:p>
        </w:tc>
      </w:tr>
    </w:tbl>
    <w:p w14:paraId="102824B2" w14:textId="77777777" w:rsidR="006D42AA" w:rsidRPr="005A666B" w:rsidRDefault="006D42AA" w:rsidP="00D769BA">
      <w:pPr>
        <w:pStyle w:val="Normal1"/>
        <w:spacing w:before="0"/>
        <w:ind w:left="0" w:firstLine="0"/>
        <w:jc w:val="center"/>
        <w:rPr>
          <w:b/>
          <w:bCs/>
          <w:sz w:val="24"/>
        </w:rPr>
      </w:pPr>
    </w:p>
    <w:p w14:paraId="6F14794F" w14:textId="77777777" w:rsidR="00744C77" w:rsidRPr="005A666B" w:rsidRDefault="00744C77" w:rsidP="00D769BA">
      <w:pPr>
        <w:pStyle w:val="Normal1"/>
        <w:spacing w:before="0"/>
        <w:ind w:left="0" w:firstLine="0"/>
        <w:jc w:val="center"/>
        <w:rPr>
          <w:b/>
          <w:bCs/>
          <w:sz w:val="24"/>
        </w:rPr>
      </w:pPr>
      <w:r w:rsidRPr="005A666B">
        <w:rPr>
          <w:b/>
          <w:bCs/>
          <w:sz w:val="24"/>
          <w:lang w:val="vi-VN"/>
        </w:rPr>
        <w:t>Đ</w:t>
      </w:r>
      <w:r w:rsidRPr="005A666B">
        <w:rPr>
          <w:b/>
          <w:bCs/>
          <w:sz w:val="24"/>
        </w:rPr>
        <w:t>Ề</w:t>
      </w:r>
      <w:r w:rsidRPr="005A666B">
        <w:rPr>
          <w:b/>
          <w:bCs/>
          <w:sz w:val="24"/>
          <w:lang w:val="vi-VN"/>
        </w:rPr>
        <w:t xml:space="preserve"> CƯƠNG CHI TIẾT HỌC PHẦN</w:t>
      </w:r>
    </w:p>
    <w:p w14:paraId="7F7EB1D3" w14:textId="77777777" w:rsidR="00445DC2" w:rsidRPr="005A666B" w:rsidRDefault="00445DC2" w:rsidP="00D769BA">
      <w:pPr>
        <w:pStyle w:val="Normal1"/>
        <w:spacing w:before="0"/>
        <w:ind w:left="0" w:firstLine="0"/>
        <w:jc w:val="center"/>
        <w:rPr>
          <w:bCs/>
          <w:sz w:val="24"/>
        </w:rPr>
      </w:pPr>
    </w:p>
    <w:p w14:paraId="3A78DBAC" w14:textId="77777777" w:rsidR="00D769BA" w:rsidRPr="005A666B" w:rsidRDefault="003800AB" w:rsidP="00D769BA">
      <w:pPr>
        <w:pStyle w:val="BodyText2"/>
        <w:spacing w:after="0" w:line="240" w:lineRule="auto"/>
        <w:jc w:val="both"/>
        <w:rPr>
          <w:b/>
          <w:sz w:val="24"/>
          <w:szCs w:val="24"/>
          <w:lang w:val="es-MX"/>
        </w:rPr>
      </w:pPr>
      <w:r w:rsidRPr="005A666B">
        <w:rPr>
          <w:b/>
          <w:bCs/>
          <w:sz w:val="24"/>
          <w:szCs w:val="24"/>
        </w:rPr>
        <w:t xml:space="preserve">1. </w:t>
      </w:r>
      <w:r w:rsidR="00744C77" w:rsidRPr="005A666B">
        <w:rPr>
          <w:b/>
          <w:bCs/>
          <w:sz w:val="24"/>
          <w:szCs w:val="24"/>
        </w:rPr>
        <w:t>Tên</w:t>
      </w:r>
      <w:r w:rsidR="00744C77" w:rsidRPr="005A666B">
        <w:rPr>
          <w:b/>
          <w:bCs/>
          <w:sz w:val="24"/>
          <w:szCs w:val="24"/>
          <w:lang w:val="vi-VN"/>
        </w:rPr>
        <w:t xml:space="preserve"> học phần</w:t>
      </w:r>
      <w:r w:rsidR="009540AF" w:rsidRPr="005A666B">
        <w:rPr>
          <w:b/>
          <w:bCs/>
          <w:sz w:val="24"/>
          <w:szCs w:val="24"/>
        </w:rPr>
        <w:t>:</w:t>
      </w:r>
      <w:r w:rsidR="00D769BA" w:rsidRPr="005A666B">
        <w:rPr>
          <w:b/>
          <w:sz w:val="24"/>
          <w:szCs w:val="24"/>
          <w:lang w:val="es-MX"/>
        </w:rPr>
        <w:t xml:space="preserve"> </w:t>
      </w:r>
      <w:r w:rsidR="00D769BA" w:rsidRPr="005A666B">
        <w:rPr>
          <w:b/>
          <w:sz w:val="24"/>
          <w:szCs w:val="24"/>
          <w:lang w:val="es-MX"/>
        </w:rPr>
        <w:tab/>
      </w:r>
      <w:r w:rsidR="00D769BA" w:rsidRPr="005A666B">
        <w:rPr>
          <w:b/>
          <w:sz w:val="24"/>
          <w:szCs w:val="24"/>
          <w:lang w:val="es-MX"/>
        </w:rPr>
        <w:tab/>
        <w:t xml:space="preserve">Địa chất động lực công trình </w:t>
      </w:r>
    </w:p>
    <w:p w14:paraId="49901E3D" w14:textId="77777777" w:rsidR="00367502" w:rsidRPr="005A666B" w:rsidRDefault="00D769BA" w:rsidP="00D769BA">
      <w:pPr>
        <w:pStyle w:val="BodyText2"/>
        <w:spacing w:after="0" w:line="240" w:lineRule="auto"/>
        <w:ind w:left="2160" w:firstLine="720"/>
        <w:jc w:val="both"/>
        <w:rPr>
          <w:sz w:val="24"/>
          <w:szCs w:val="24"/>
          <w:lang w:val="es-MX"/>
        </w:rPr>
      </w:pPr>
      <w:r w:rsidRPr="005A666B">
        <w:rPr>
          <w:sz w:val="24"/>
          <w:szCs w:val="24"/>
          <w:lang w:val="es-MX"/>
        </w:rPr>
        <w:t>Geodymamic Engineering</w:t>
      </w:r>
    </w:p>
    <w:p w14:paraId="38E4F250" w14:textId="77777777" w:rsidR="00D769BA" w:rsidRPr="005A666B" w:rsidRDefault="00D769BA" w:rsidP="00D769BA">
      <w:pPr>
        <w:pStyle w:val="BodyText2"/>
        <w:spacing w:after="0" w:line="240" w:lineRule="auto"/>
        <w:ind w:left="2160" w:firstLine="720"/>
        <w:jc w:val="both"/>
        <w:rPr>
          <w:sz w:val="24"/>
          <w:szCs w:val="24"/>
          <w:lang w:val="es-MX"/>
        </w:rPr>
      </w:pPr>
    </w:p>
    <w:p w14:paraId="4230ACF9" w14:textId="77777777" w:rsidR="007A02C0" w:rsidRPr="005A666B" w:rsidRDefault="00744C77" w:rsidP="00D769BA">
      <w:pPr>
        <w:ind w:firstLine="720"/>
        <w:jc w:val="both"/>
        <w:rPr>
          <w:lang w:val="es-MX"/>
        </w:rPr>
      </w:pPr>
      <w:r w:rsidRPr="005A666B">
        <w:rPr>
          <w:b/>
          <w:sz w:val="24"/>
          <w:szCs w:val="24"/>
          <w:lang w:val="vi-VN"/>
        </w:rPr>
        <w:t>Mã số học phần:</w:t>
      </w:r>
      <w:r w:rsidR="007A02C0" w:rsidRPr="005A666B">
        <w:rPr>
          <w:lang w:val="es-MX"/>
        </w:rPr>
        <w:t xml:space="preserve"> </w:t>
      </w:r>
      <w:r w:rsidR="000C5B31" w:rsidRPr="005A666B">
        <w:t>7040515</w:t>
      </w:r>
    </w:p>
    <w:p w14:paraId="606891FD" w14:textId="77777777" w:rsidR="00744C77" w:rsidRPr="005A666B" w:rsidRDefault="00D769BA" w:rsidP="00D769BA">
      <w:pPr>
        <w:pStyle w:val="BodyText2"/>
        <w:spacing w:after="0" w:line="240" w:lineRule="auto"/>
        <w:ind w:hanging="9"/>
        <w:jc w:val="both"/>
        <w:rPr>
          <w:b/>
          <w:sz w:val="24"/>
          <w:szCs w:val="24"/>
        </w:rPr>
      </w:pPr>
      <w:r w:rsidRPr="005A666B">
        <w:rPr>
          <w:b/>
          <w:bCs/>
          <w:sz w:val="24"/>
          <w:szCs w:val="24"/>
        </w:rPr>
        <w:tab/>
      </w:r>
      <w:r w:rsidRPr="005A666B">
        <w:rPr>
          <w:b/>
          <w:bCs/>
          <w:sz w:val="24"/>
          <w:szCs w:val="24"/>
        </w:rPr>
        <w:tab/>
      </w:r>
      <w:r w:rsidR="00744C77" w:rsidRPr="005A666B">
        <w:rPr>
          <w:b/>
          <w:bCs/>
          <w:sz w:val="24"/>
          <w:szCs w:val="24"/>
        </w:rPr>
        <w:t>Số tín chỉ học phần:</w:t>
      </w:r>
      <w:r w:rsidR="007A02C0" w:rsidRPr="005A666B">
        <w:rPr>
          <w:b/>
          <w:bCs/>
          <w:sz w:val="24"/>
          <w:szCs w:val="24"/>
        </w:rPr>
        <w:t xml:space="preserve"> </w:t>
      </w:r>
      <w:r w:rsidRPr="005A666B">
        <w:rPr>
          <w:bCs/>
          <w:sz w:val="24"/>
          <w:szCs w:val="24"/>
        </w:rPr>
        <w:t>0</w:t>
      </w:r>
      <w:r w:rsidR="0018300E" w:rsidRPr="005A666B">
        <w:rPr>
          <w:bCs/>
          <w:sz w:val="24"/>
          <w:szCs w:val="24"/>
        </w:rPr>
        <w:t>3</w:t>
      </w:r>
      <w:r w:rsidRPr="005A666B">
        <w:rPr>
          <w:bCs/>
          <w:sz w:val="24"/>
          <w:szCs w:val="24"/>
        </w:rPr>
        <w:t xml:space="preserve"> </w:t>
      </w:r>
      <w:r w:rsidR="008C6D28" w:rsidRPr="005A666B">
        <w:rPr>
          <w:bCs/>
          <w:sz w:val="24"/>
          <w:szCs w:val="24"/>
        </w:rPr>
        <w:t>(</w:t>
      </w:r>
      <w:r w:rsidR="003E183E" w:rsidRPr="005A666B">
        <w:rPr>
          <w:bCs/>
          <w:sz w:val="24"/>
          <w:szCs w:val="24"/>
        </w:rPr>
        <w:t>3</w:t>
      </w:r>
      <w:r w:rsidR="008C6D28" w:rsidRPr="005A666B">
        <w:rPr>
          <w:bCs/>
          <w:sz w:val="24"/>
          <w:szCs w:val="24"/>
        </w:rPr>
        <w:t>-0-</w:t>
      </w:r>
      <w:r w:rsidR="003E183E" w:rsidRPr="005A666B">
        <w:rPr>
          <w:bCs/>
          <w:sz w:val="24"/>
          <w:szCs w:val="24"/>
        </w:rPr>
        <w:t>16</w:t>
      </w:r>
      <w:r w:rsidR="008C6D28" w:rsidRPr="005A666B">
        <w:rPr>
          <w:bCs/>
          <w:sz w:val="24"/>
          <w:szCs w:val="24"/>
        </w:rPr>
        <w:t>)</w:t>
      </w:r>
      <w:r w:rsidR="00F66617" w:rsidRPr="005A666B">
        <w:rPr>
          <w:bCs/>
          <w:sz w:val="24"/>
          <w:szCs w:val="24"/>
        </w:rPr>
        <w:t xml:space="preserve">, </w:t>
      </w:r>
      <w:r w:rsidR="0018300E" w:rsidRPr="005A666B">
        <w:rPr>
          <w:sz w:val="24"/>
          <w:szCs w:val="24"/>
        </w:rPr>
        <w:t xml:space="preserve">học trong </w:t>
      </w:r>
      <w:r w:rsidR="003E183E" w:rsidRPr="005A666B">
        <w:rPr>
          <w:sz w:val="24"/>
          <w:szCs w:val="24"/>
        </w:rPr>
        <w:t>16</w:t>
      </w:r>
      <w:r w:rsidR="00F66617" w:rsidRPr="005A666B">
        <w:rPr>
          <w:sz w:val="24"/>
          <w:szCs w:val="24"/>
        </w:rPr>
        <w:t xml:space="preserve"> tuần</w:t>
      </w:r>
      <w:r w:rsidR="005842EF" w:rsidRPr="005A666B">
        <w:rPr>
          <w:sz w:val="24"/>
          <w:szCs w:val="24"/>
        </w:rPr>
        <w:t>.</w:t>
      </w:r>
    </w:p>
    <w:p w14:paraId="26B58655" w14:textId="77777777" w:rsidR="006447AD" w:rsidRPr="005A666B" w:rsidRDefault="00744C77" w:rsidP="00D769BA">
      <w:pPr>
        <w:pStyle w:val="BodyText2"/>
        <w:spacing w:after="0" w:line="240" w:lineRule="auto"/>
        <w:ind w:firstLine="720"/>
        <w:jc w:val="both"/>
        <w:rPr>
          <w:b/>
          <w:sz w:val="24"/>
          <w:szCs w:val="24"/>
        </w:rPr>
      </w:pPr>
      <w:r w:rsidRPr="005A666B">
        <w:rPr>
          <w:b/>
          <w:sz w:val="24"/>
          <w:szCs w:val="24"/>
          <w:lang w:val="vi-VN"/>
        </w:rPr>
        <w:t>Số tiết học phần:</w:t>
      </w:r>
      <w:r w:rsidR="004A21C9" w:rsidRPr="005A666B">
        <w:rPr>
          <w:b/>
          <w:sz w:val="24"/>
          <w:szCs w:val="24"/>
        </w:rPr>
        <w:t xml:space="preserve"> </w:t>
      </w:r>
    </w:p>
    <w:p w14:paraId="1CEF222E" w14:textId="77777777" w:rsidR="00D769BA" w:rsidRPr="005A666B" w:rsidRDefault="00D769BA" w:rsidP="00D769BA">
      <w:pPr>
        <w:pStyle w:val="BodyText2"/>
        <w:spacing w:after="0" w:line="264" w:lineRule="auto"/>
        <w:ind w:left="720" w:firstLine="720"/>
        <w:jc w:val="both"/>
        <w:rPr>
          <w:sz w:val="24"/>
          <w:szCs w:val="24"/>
          <w:lang w:val="es-MX"/>
        </w:rPr>
      </w:pPr>
      <w:r w:rsidRPr="005A666B">
        <w:rPr>
          <w:sz w:val="24"/>
          <w:szCs w:val="24"/>
          <w:lang w:val="vi-VN"/>
        </w:rPr>
        <w:t>Lý thuyết:</w:t>
      </w:r>
      <w:r w:rsidRPr="005A666B">
        <w:rPr>
          <w:sz w:val="24"/>
          <w:szCs w:val="24"/>
          <w:lang w:val="es-MX"/>
        </w:rPr>
        <w:t xml:space="preserve">  </w:t>
      </w:r>
      <w:r w:rsidR="00DA4FC4" w:rsidRPr="005A666B">
        <w:rPr>
          <w:sz w:val="24"/>
          <w:szCs w:val="24"/>
          <w:lang w:val="es-MX"/>
        </w:rPr>
        <w:t xml:space="preserve">45 </w:t>
      </w:r>
      <w:r w:rsidRPr="005A666B">
        <w:rPr>
          <w:sz w:val="24"/>
          <w:szCs w:val="24"/>
          <w:lang w:val="es-MX"/>
        </w:rPr>
        <w:t>tiết</w:t>
      </w:r>
      <w:r w:rsidRPr="005A666B">
        <w:rPr>
          <w:sz w:val="24"/>
          <w:szCs w:val="24"/>
          <w:lang w:val="vi-VN"/>
        </w:rPr>
        <w:t>;</w:t>
      </w:r>
      <w:r w:rsidRPr="005A666B">
        <w:rPr>
          <w:sz w:val="24"/>
          <w:szCs w:val="24"/>
          <w:lang w:val="es-MX"/>
        </w:rPr>
        <w:tab/>
      </w:r>
      <w:r w:rsidRPr="005A666B">
        <w:rPr>
          <w:sz w:val="24"/>
          <w:szCs w:val="24"/>
          <w:lang w:val="es-MX"/>
        </w:rPr>
        <w:tab/>
      </w:r>
      <w:r w:rsidRPr="005A666B">
        <w:rPr>
          <w:sz w:val="24"/>
          <w:szCs w:val="24"/>
          <w:lang w:val="vi-VN"/>
        </w:rPr>
        <w:t>Bài tập</w:t>
      </w:r>
      <w:r w:rsidRPr="005A666B">
        <w:rPr>
          <w:sz w:val="24"/>
          <w:szCs w:val="24"/>
        </w:rPr>
        <w:t xml:space="preserve">: </w:t>
      </w:r>
      <w:r w:rsidRPr="005A666B">
        <w:rPr>
          <w:sz w:val="24"/>
          <w:szCs w:val="24"/>
          <w:lang w:val="es-MX"/>
        </w:rPr>
        <w:t>0 tiết</w:t>
      </w:r>
      <w:r w:rsidRPr="005A666B">
        <w:rPr>
          <w:sz w:val="24"/>
          <w:szCs w:val="24"/>
          <w:lang w:val="vi-VN"/>
        </w:rPr>
        <w:t>;</w:t>
      </w:r>
      <w:r w:rsidRPr="005A666B">
        <w:rPr>
          <w:sz w:val="24"/>
          <w:szCs w:val="24"/>
        </w:rPr>
        <w:tab/>
      </w:r>
      <w:r w:rsidRPr="005A666B">
        <w:rPr>
          <w:sz w:val="24"/>
          <w:szCs w:val="24"/>
        </w:rPr>
        <w:tab/>
      </w:r>
      <w:r w:rsidRPr="005A666B">
        <w:rPr>
          <w:sz w:val="24"/>
          <w:szCs w:val="24"/>
        </w:rPr>
        <w:tab/>
      </w:r>
      <w:r w:rsidRPr="005A666B">
        <w:rPr>
          <w:sz w:val="24"/>
          <w:szCs w:val="24"/>
          <w:lang w:val="vi-VN"/>
        </w:rPr>
        <w:t>Thực</w:t>
      </w:r>
      <w:r w:rsidRPr="005A666B">
        <w:rPr>
          <w:sz w:val="24"/>
          <w:szCs w:val="24"/>
        </w:rPr>
        <w:t xml:space="preserve"> </w:t>
      </w:r>
      <w:r w:rsidRPr="005A666B">
        <w:rPr>
          <w:sz w:val="24"/>
          <w:szCs w:val="24"/>
          <w:lang w:val="vi-VN"/>
        </w:rPr>
        <w:t>hành:</w:t>
      </w:r>
      <w:r w:rsidRPr="005A666B">
        <w:rPr>
          <w:sz w:val="24"/>
          <w:szCs w:val="24"/>
        </w:rPr>
        <w:t xml:space="preserve"> </w:t>
      </w:r>
      <w:r w:rsidRPr="005A666B">
        <w:rPr>
          <w:sz w:val="24"/>
          <w:szCs w:val="24"/>
          <w:lang w:val="es-MX"/>
        </w:rPr>
        <w:t>0 tiết;</w:t>
      </w:r>
    </w:p>
    <w:p w14:paraId="1CFEF423" w14:textId="77777777" w:rsidR="00D769BA" w:rsidRPr="005A666B" w:rsidRDefault="00D769BA" w:rsidP="00D769BA">
      <w:pPr>
        <w:pStyle w:val="BodyText2"/>
        <w:spacing w:after="0" w:line="240" w:lineRule="auto"/>
        <w:ind w:left="720" w:firstLine="720"/>
        <w:jc w:val="both"/>
        <w:rPr>
          <w:b/>
          <w:bCs/>
          <w:sz w:val="24"/>
          <w:szCs w:val="24"/>
        </w:rPr>
      </w:pPr>
      <w:r w:rsidRPr="005A666B">
        <w:rPr>
          <w:sz w:val="24"/>
          <w:szCs w:val="24"/>
          <w:lang w:val="es-MX"/>
        </w:rPr>
        <w:t>T</w:t>
      </w:r>
      <w:r w:rsidRPr="005A666B">
        <w:rPr>
          <w:sz w:val="24"/>
          <w:szCs w:val="24"/>
          <w:lang w:val="vi-VN"/>
        </w:rPr>
        <w:t>hực tập:</w:t>
      </w:r>
      <w:r w:rsidRPr="005A666B">
        <w:rPr>
          <w:sz w:val="24"/>
          <w:szCs w:val="24"/>
          <w:lang w:val="es-MX"/>
        </w:rPr>
        <w:t xml:space="preserve">     0 tiết</w:t>
      </w:r>
      <w:r w:rsidRPr="005A666B">
        <w:rPr>
          <w:sz w:val="24"/>
          <w:szCs w:val="24"/>
          <w:lang w:val="vi-VN"/>
        </w:rPr>
        <w:t xml:space="preserve">; </w:t>
      </w:r>
      <w:r w:rsidRPr="005A666B">
        <w:rPr>
          <w:sz w:val="24"/>
          <w:szCs w:val="24"/>
          <w:lang w:val="es-MX"/>
        </w:rPr>
        <w:tab/>
      </w:r>
      <w:r w:rsidRPr="005A666B">
        <w:rPr>
          <w:sz w:val="24"/>
          <w:szCs w:val="24"/>
          <w:lang w:val="es-MX"/>
        </w:rPr>
        <w:tab/>
        <w:t>Đồ án:   0 tiết;</w:t>
      </w:r>
      <w:r w:rsidRPr="005A666B">
        <w:rPr>
          <w:sz w:val="24"/>
          <w:szCs w:val="24"/>
          <w:lang w:val="es-MX"/>
        </w:rPr>
        <w:tab/>
      </w:r>
      <w:r w:rsidRPr="005A666B">
        <w:rPr>
          <w:sz w:val="24"/>
          <w:szCs w:val="24"/>
          <w:lang w:val="es-MX"/>
        </w:rPr>
        <w:tab/>
      </w:r>
      <w:r w:rsidRPr="005A666B">
        <w:rPr>
          <w:sz w:val="24"/>
          <w:szCs w:val="24"/>
          <w:lang w:val="es-MX"/>
        </w:rPr>
        <w:tab/>
      </w:r>
      <w:r w:rsidRPr="005A666B">
        <w:rPr>
          <w:sz w:val="24"/>
          <w:szCs w:val="24"/>
          <w:lang w:val="vi-VN"/>
        </w:rPr>
        <w:t>Tự học:</w:t>
      </w:r>
      <w:r w:rsidRPr="005A666B">
        <w:rPr>
          <w:sz w:val="24"/>
          <w:szCs w:val="24"/>
          <w:lang w:val="es-MX"/>
        </w:rPr>
        <w:t xml:space="preserve">     </w:t>
      </w:r>
      <w:r w:rsidR="00DA4FC4" w:rsidRPr="005A666B">
        <w:rPr>
          <w:sz w:val="24"/>
          <w:szCs w:val="24"/>
          <w:lang w:val="es-MX"/>
        </w:rPr>
        <w:t>9</w:t>
      </w:r>
      <w:r w:rsidRPr="005A666B">
        <w:rPr>
          <w:sz w:val="24"/>
          <w:szCs w:val="24"/>
          <w:lang w:val="es-MX"/>
        </w:rPr>
        <w:t>0 tiết</w:t>
      </w:r>
      <w:r w:rsidRPr="005A666B">
        <w:rPr>
          <w:b/>
          <w:bCs/>
          <w:sz w:val="24"/>
          <w:szCs w:val="24"/>
        </w:rPr>
        <w:t xml:space="preserve"> </w:t>
      </w:r>
    </w:p>
    <w:p w14:paraId="7BE8A9BE" w14:textId="77777777" w:rsidR="00744C77" w:rsidRPr="005A666B" w:rsidRDefault="003800AB" w:rsidP="00D769BA">
      <w:pPr>
        <w:pStyle w:val="BodyText2"/>
        <w:spacing w:after="0" w:line="240" w:lineRule="auto"/>
        <w:jc w:val="both"/>
        <w:rPr>
          <w:b/>
          <w:bCs/>
          <w:sz w:val="24"/>
          <w:szCs w:val="24"/>
        </w:rPr>
      </w:pPr>
      <w:r w:rsidRPr="005A666B">
        <w:rPr>
          <w:b/>
          <w:bCs/>
          <w:sz w:val="24"/>
          <w:szCs w:val="24"/>
        </w:rPr>
        <w:t xml:space="preserve">2. </w:t>
      </w:r>
      <w:r w:rsidR="00744C77" w:rsidRPr="005A666B">
        <w:rPr>
          <w:b/>
          <w:bCs/>
          <w:sz w:val="24"/>
          <w:szCs w:val="24"/>
        </w:rPr>
        <w:t xml:space="preserve">Đơn vị </w:t>
      </w:r>
      <w:r w:rsidR="004A21C9" w:rsidRPr="005A666B">
        <w:rPr>
          <w:b/>
          <w:bCs/>
          <w:sz w:val="24"/>
          <w:szCs w:val="24"/>
        </w:rPr>
        <w:t xml:space="preserve">quản lý </w:t>
      </w:r>
      <w:r w:rsidR="00744C77" w:rsidRPr="005A666B">
        <w:rPr>
          <w:b/>
          <w:bCs/>
          <w:sz w:val="24"/>
          <w:szCs w:val="24"/>
        </w:rPr>
        <w:t>học phần</w:t>
      </w:r>
    </w:p>
    <w:p w14:paraId="27C4E5B8" w14:textId="77777777" w:rsidR="003F5908" w:rsidRPr="005A666B" w:rsidRDefault="003800AB" w:rsidP="00D769BA">
      <w:pPr>
        <w:pStyle w:val="BodyText2"/>
        <w:spacing w:after="0" w:line="240" w:lineRule="auto"/>
        <w:ind w:firstLine="720"/>
        <w:jc w:val="both"/>
        <w:rPr>
          <w:b/>
          <w:sz w:val="24"/>
          <w:szCs w:val="24"/>
        </w:rPr>
      </w:pPr>
      <w:r w:rsidRPr="005A666B">
        <w:rPr>
          <w:b/>
          <w:sz w:val="24"/>
          <w:szCs w:val="24"/>
        </w:rPr>
        <w:t xml:space="preserve">2.1 </w:t>
      </w:r>
      <w:r w:rsidR="003F5908" w:rsidRPr="005A666B">
        <w:rPr>
          <w:b/>
          <w:sz w:val="24"/>
          <w:szCs w:val="24"/>
        </w:rPr>
        <w:t>Giảng viên giảng dạy:</w:t>
      </w:r>
      <w:r w:rsidR="006D03CF" w:rsidRPr="005A666B">
        <w:rPr>
          <w:b/>
          <w:sz w:val="24"/>
          <w:szCs w:val="24"/>
          <w:lang w:val="vi-VN"/>
        </w:rPr>
        <w:tab/>
      </w:r>
      <w:r w:rsidR="00D769BA" w:rsidRPr="005A666B">
        <w:rPr>
          <w:b/>
          <w:sz w:val="24"/>
          <w:szCs w:val="24"/>
        </w:rPr>
        <w:tab/>
      </w:r>
      <w:r w:rsidR="00D769BA" w:rsidRPr="005A666B">
        <w:rPr>
          <w:b/>
          <w:sz w:val="24"/>
          <w:szCs w:val="24"/>
        </w:rPr>
        <w:tab/>
      </w:r>
      <w:r w:rsidR="00D769BA" w:rsidRPr="005A666B">
        <w:rPr>
          <w:b/>
          <w:sz w:val="24"/>
          <w:szCs w:val="24"/>
        </w:rPr>
        <w:tab/>
      </w:r>
      <w:r w:rsidR="006D03CF" w:rsidRPr="005A666B">
        <w:rPr>
          <w:b/>
          <w:sz w:val="24"/>
          <w:szCs w:val="24"/>
        </w:rPr>
        <w:t>Mã giảng viên</w:t>
      </w:r>
    </w:p>
    <w:p w14:paraId="47AD9BE2" w14:textId="77777777" w:rsidR="004A2EB9" w:rsidRPr="005A666B" w:rsidRDefault="002D3E29" w:rsidP="00D769BA">
      <w:pPr>
        <w:pStyle w:val="BodyText2"/>
        <w:spacing w:after="0" w:line="240" w:lineRule="auto"/>
        <w:ind w:firstLine="720"/>
        <w:jc w:val="both"/>
        <w:rPr>
          <w:sz w:val="24"/>
          <w:szCs w:val="24"/>
        </w:rPr>
      </w:pPr>
      <w:r w:rsidRPr="005A666B">
        <w:rPr>
          <w:sz w:val="24"/>
          <w:szCs w:val="24"/>
        </w:rPr>
        <w:t xml:space="preserve">1. </w:t>
      </w:r>
      <w:r w:rsidR="004A2EB9" w:rsidRPr="005A666B">
        <w:rPr>
          <w:sz w:val="24"/>
          <w:szCs w:val="24"/>
        </w:rPr>
        <w:t>TS Nguyễn Viết Tình</w:t>
      </w:r>
      <w:r w:rsidR="004A2EB9" w:rsidRPr="005A666B">
        <w:rPr>
          <w:sz w:val="24"/>
          <w:szCs w:val="24"/>
        </w:rPr>
        <w:tab/>
      </w:r>
      <w:r w:rsidR="00D769BA" w:rsidRPr="005A666B">
        <w:rPr>
          <w:sz w:val="24"/>
          <w:szCs w:val="24"/>
        </w:rPr>
        <w:tab/>
      </w:r>
      <w:r w:rsidR="00D769BA" w:rsidRPr="005A666B">
        <w:rPr>
          <w:sz w:val="24"/>
          <w:szCs w:val="24"/>
        </w:rPr>
        <w:tab/>
      </w:r>
      <w:r w:rsidR="00D769BA" w:rsidRPr="005A666B">
        <w:rPr>
          <w:sz w:val="24"/>
          <w:szCs w:val="24"/>
        </w:rPr>
        <w:tab/>
      </w:r>
      <w:r w:rsidR="004A2EB9" w:rsidRPr="005A666B">
        <w:rPr>
          <w:sz w:val="24"/>
          <w:szCs w:val="24"/>
        </w:rPr>
        <w:t>0405-06</w:t>
      </w:r>
    </w:p>
    <w:p w14:paraId="6A421759" w14:textId="77777777" w:rsidR="002D3E29" w:rsidRPr="005A666B" w:rsidRDefault="004A2EB9" w:rsidP="00D769BA">
      <w:pPr>
        <w:pStyle w:val="BodyText2"/>
        <w:spacing w:after="0" w:line="240" w:lineRule="auto"/>
        <w:ind w:firstLine="720"/>
        <w:jc w:val="both"/>
        <w:rPr>
          <w:sz w:val="24"/>
          <w:szCs w:val="24"/>
        </w:rPr>
      </w:pPr>
      <w:r w:rsidRPr="005A666B">
        <w:rPr>
          <w:sz w:val="24"/>
          <w:szCs w:val="24"/>
        </w:rPr>
        <w:t xml:space="preserve">2. </w:t>
      </w:r>
      <w:r w:rsidR="00437E79" w:rsidRPr="005A666B">
        <w:rPr>
          <w:sz w:val="24"/>
          <w:szCs w:val="24"/>
        </w:rPr>
        <w:t>PGS.</w:t>
      </w:r>
      <w:r w:rsidR="00720843" w:rsidRPr="005A666B">
        <w:rPr>
          <w:sz w:val="24"/>
          <w:szCs w:val="24"/>
        </w:rPr>
        <w:t>T</w:t>
      </w:r>
      <w:r w:rsidR="0003272D" w:rsidRPr="005A666B">
        <w:rPr>
          <w:sz w:val="24"/>
          <w:szCs w:val="24"/>
        </w:rPr>
        <w:t>S</w:t>
      </w:r>
      <w:r w:rsidR="002D3E29" w:rsidRPr="005A666B">
        <w:rPr>
          <w:sz w:val="24"/>
          <w:szCs w:val="24"/>
        </w:rPr>
        <w:t xml:space="preserve">. </w:t>
      </w:r>
      <w:r w:rsidR="00437E79" w:rsidRPr="005A666B">
        <w:rPr>
          <w:sz w:val="24"/>
          <w:szCs w:val="24"/>
        </w:rPr>
        <w:t>Lê Trọng Thắng</w:t>
      </w:r>
      <w:r w:rsidR="002D3E29" w:rsidRPr="005A666B">
        <w:rPr>
          <w:sz w:val="24"/>
          <w:szCs w:val="24"/>
        </w:rPr>
        <w:tab/>
      </w:r>
      <w:r w:rsidR="00D769BA" w:rsidRPr="005A666B">
        <w:rPr>
          <w:sz w:val="24"/>
          <w:szCs w:val="24"/>
        </w:rPr>
        <w:tab/>
      </w:r>
      <w:r w:rsidR="00D769BA" w:rsidRPr="005A666B">
        <w:rPr>
          <w:sz w:val="24"/>
          <w:szCs w:val="24"/>
        </w:rPr>
        <w:tab/>
      </w:r>
      <w:r w:rsidR="00D769BA" w:rsidRPr="005A666B">
        <w:rPr>
          <w:sz w:val="24"/>
          <w:szCs w:val="24"/>
        </w:rPr>
        <w:tab/>
        <w:t>0405-03</w:t>
      </w:r>
    </w:p>
    <w:p w14:paraId="0486A0E7" w14:textId="77777777" w:rsidR="002D3E29" w:rsidRPr="005A666B" w:rsidRDefault="004A2EB9" w:rsidP="00D769BA">
      <w:pPr>
        <w:pStyle w:val="BodyText2"/>
        <w:spacing w:after="0" w:line="240" w:lineRule="auto"/>
        <w:ind w:firstLine="720"/>
        <w:jc w:val="both"/>
        <w:rPr>
          <w:sz w:val="24"/>
          <w:szCs w:val="24"/>
        </w:rPr>
      </w:pPr>
      <w:r w:rsidRPr="005A666B">
        <w:rPr>
          <w:sz w:val="24"/>
          <w:szCs w:val="24"/>
        </w:rPr>
        <w:t>3</w:t>
      </w:r>
      <w:r w:rsidR="0003272D" w:rsidRPr="005A666B">
        <w:rPr>
          <w:sz w:val="24"/>
          <w:szCs w:val="24"/>
        </w:rPr>
        <w:t>. TS</w:t>
      </w:r>
      <w:r w:rsidR="002D3E29" w:rsidRPr="005A666B">
        <w:rPr>
          <w:sz w:val="24"/>
          <w:szCs w:val="24"/>
        </w:rPr>
        <w:t xml:space="preserve">. </w:t>
      </w:r>
      <w:r w:rsidR="00437E79" w:rsidRPr="005A666B">
        <w:rPr>
          <w:sz w:val="24"/>
          <w:szCs w:val="24"/>
        </w:rPr>
        <w:t>Bùi Trường Sơn</w:t>
      </w:r>
      <w:r w:rsidR="002D3E29" w:rsidRPr="005A666B">
        <w:rPr>
          <w:sz w:val="24"/>
          <w:szCs w:val="24"/>
        </w:rPr>
        <w:tab/>
      </w:r>
      <w:r w:rsidR="00D769BA" w:rsidRPr="005A666B">
        <w:rPr>
          <w:sz w:val="24"/>
          <w:szCs w:val="24"/>
        </w:rPr>
        <w:tab/>
      </w:r>
      <w:r w:rsidR="00D769BA" w:rsidRPr="005A666B">
        <w:rPr>
          <w:sz w:val="24"/>
          <w:szCs w:val="24"/>
        </w:rPr>
        <w:tab/>
      </w:r>
      <w:r w:rsidR="00D769BA" w:rsidRPr="005A666B">
        <w:rPr>
          <w:sz w:val="24"/>
          <w:szCs w:val="24"/>
        </w:rPr>
        <w:tab/>
      </w:r>
      <w:r w:rsidR="00181E40" w:rsidRPr="005A666B">
        <w:rPr>
          <w:sz w:val="24"/>
          <w:szCs w:val="24"/>
        </w:rPr>
        <w:t>0405-</w:t>
      </w:r>
      <w:r w:rsidR="00EB55D4" w:rsidRPr="005A666B">
        <w:rPr>
          <w:sz w:val="24"/>
          <w:szCs w:val="24"/>
        </w:rPr>
        <w:t>1</w:t>
      </w:r>
      <w:r w:rsidR="00437E79" w:rsidRPr="005A666B">
        <w:rPr>
          <w:sz w:val="24"/>
          <w:szCs w:val="24"/>
        </w:rPr>
        <w:t>0</w:t>
      </w:r>
    </w:p>
    <w:p w14:paraId="3BD78327" w14:textId="77777777" w:rsidR="004F5DF8" w:rsidRPr="005A666B" w:rsidRDefault="004F5DF8" w:rsidP="00D769BA">
      <w:pPr>
        <w:pStyle w:val="BodyText2"/>
        <w:spacing w:after="0" w:line="240" w:lineRule="auto"/>
        <w:ind w:firstLine="720"/>
        <w:jc w:val="both"/>
        <w:rPr>
          <w:sz w:val="24"/>
          <w:szCs w:val="24"/>
        </w:rPr>
      </w:pPr>
      <w:r w:rsidRPr="005A666B">
        <w:rPr>
          <w:sz w:val="24"/>
          <w:szCs w:val="24"/>
        </w:rPr>
        <w:t>4.TS. Nguyễn Thị Nụ                                                 0405-12</w:t>
      </w:r>
    </w:p>
    <w:p w14:paraId="55CF42B6" w14:textId="77777777" w:rsidR="00744C77" w:rsidRPr="005A666B" w:rsidRDefault="003800AB" w:rsidP="00D769BA">
      <w:pPr>
        <w:pStyle w:val="BodyText2"/>
        <w:spacing w:after="0" w:line="240" w:lineRule="auto"/>
        <w:ind w:firstLine="720"/>
        <w:jc w:val="both"/>
        <w:rPr>
          <w:sz w:val="24"/>
          <w:szCs w:val="24"/>
        </w:rPr>
      </w:pPr>
      <w:r w:rsidRPr="005A666B">
        <w:rPr>
          <w:b/>
          <w:sz w:val="24"/>
          <w:szCs w:val="24"/>
        </w:rPr>
        <w:t xml:space="preserve">2.2. </w:t>
      </w:r>
      <w:r w:rsidR="00744C77" w:rsidRPr="005A666B">
        <w:rPr>
          <w:b/>
          <w:sz w:val="24"/>
          <w:szCs w:val="24"/>
        </w:rPr>
        <w:t>Bộ môn:</w:t>
      </w:r>
      <w:r w:rsidR="007A02C0" w:rsidRPr="005A666B">
        <w:rPr>
          <w:b/>
          <w:sz w:val="24"/>
          <w:szCs w:val="24"/>
        </w:rPr>
        <w:t xml:space="preserve"> </w:t>
      </w:r>
      <w:r w:rsidR="0003272D" w:rsidRPr="005A666B">
        <w:rPr>
          <w:sz w:val="24"/>
          <w:szCs w:val="24"/>
        </w:rPr>
        <w:t>Địa chất công trình</w:t>
      </w:r>
    </w:p>
    <w:p w14:paraId="0B3F2E44" w14:textId="77777777" w:rsidR="00744C77" w:rsidRPr="005A666B" w:rsidRDefault="003800AB" w:rsidP="00D769BA">
      <w:pPr>
        <w:pStyle w:val="BodyText2"/>
        <w:spacing w:after="0" w:line="240" w:lineRule="auto"/>
        <w:ind w:firstLine="720"/>
        <w:jc w:val="both"/>
        <w:rPr>
          <w:sz w:val="24"/>
          <w:szCs w:val="24"/>
        </w:rPr>
      </w:pPr>
      <w:r w:rsidRPr="005A666B">
        <w:rPr>
          <w:b/>
          <w:sz w:val="24"/>
          <w:szCs w:val="24"/>
        </w:rPr>
        <w:t xml:space="preserve">2.3. </w:t>
      </w:r>
      <w:r w:rsidR="006447AD" w:rsidRPr="005A666B">
        <w:rPr>
          <w:b/>
          <w:sz w:val="24"/>
          <w:szCs w:val="24"/>
        </w:rPr>
        <w:t>Khoa:</w:t>
      </w:r>
      <w:r w:rsidR="007A02C0" w:rsidRPr="005A666B">
        <w:rPr>
          <w:b/>
          <w:sz w:val="24"/>
          <w:szCs w:val="24"/>
        </w:rPr>
        <w:t xml:space="preserve"> </w:t>
      </w:r>
      <w:r w:rsidR="0003272D" w:rsidRPr="005A666B">
        <w:rPr>
          <w:sz w:val="24"/>
          <w:szCs w:val="24"/>
        </w:rPr>
        <w:t xml:space="preserve">Khoa học và Kỹ thuật </w:t>
      </w:r>
      <w:r w:rsidR="00955CD4" w:rsidRPr="005A666B">
        <w:rPr>
          <w:sz w:val="24"/>
          <w:szCs w:val="24"/>
        </w:rPr>
        <w:t>đ</w:t>
      </w:r>
      <w:r w:rsidR="0003272D" w:rsidRPr="005A666B">
        <w:rPr>
          <w:sz w:val="24"/>
          <w:szCs w:val="24"/>
        </w:rPr>
        <w:t>ịa chất</w:t>
      </w:r>
    </w:p>
    <w:p w14:paraId="11DE9AA2" w14:textId="77777777" w:rsidR="00744C77" w:rsidRPr="005A666B" w:rsidRDefault="003800AB" w:rsidP="00D769BA">
      <w:pPr>
        <w:pStyle w:val="BodyText2"/>
        <w:spacing w:after="0" w:line="240" w:lineRule="auto"/>
        <w:jc w:val="both"/>
        <w:rPr>
          <w:b/>
          <w:bCs/>
          <w:sz w:val="24"/>
          <w:szCs w:val="24"/>
        </w:rPr>
      </w:pPr>
      <w:r w:rsidRPr="005A666B">
        <w:rPr>
          <w:b/>
          <w:bCs/>
          <w:sz w:val="24"/>
          <w:szCs w:val="24"/>
        </w:rPr>
        <w:t xml:space="preserve">3. </w:t>
      </w:r>
      <w:r w:rsidR="00744C77" w:rsidRPr="005A666B">
        <w:rPr>
          <w:b/>
          <w:bCs/>
          <w:sz w:val="24"/>
          <w:szCs w:val="24"/>
        </w:rPr>
        <w:t xml:space="preserve">Điều kiện </w:t>
      </w:r>
      <w:r w:rsidR="00533289" w:rsidRPr="005A666B">
        <w:rPr>
          <w:b/>
          <w:bCs/>
          <w:sz w:val="24"/>
          <w:szCs w:val="24"/>
        </w:rPr>
        <w:t>học hợp</w:t>
      </w:r>
      <w:r w:rsidR="00DA409D" w:rsidRPr="005A666B">
        <w:rPr>
          <w:b/>
          <w:bCs/>
          <w:sz w:val="24"/>
          <w:szCs w:val="24"/>
        </w:rPr>
        <w:t xml:space="preserve"> phần</w:t>
      </w:r>
      <w:r w:rsidR="00BA09EA" w:rsidRPr="005A666B">
        <w:rPr>
          <w:b/>
          <w:bCs/>
          <w:sz w:val="24"/>
          <w:szCs w:val="24"/>
        </w:rPr>
        <w:t xml:space="preserve"> </w:t>
      </w:r>
      <w:r w:rsidR="006D03CF" w:rsidRPr="005A666B">
        <w:rPr>
          <w:b/>
          <w:bCs/>
          <w:sz w:val="24"/>
          <w:szCs w:val="24"/>
        </w:rPr>
        <w:t>(mã số học phần)</w:t>
      </w:r>
      <w:r w:rsidR="000933AC" w:rsidRPr="005A666B">
        <w:rPr>
          <w:b/>
          <w:bCs/>
          <w:sz w:val="24"/>
          <w:szCs w:val="24"/>
        </w:rPr>
        <w:t xml:space="preserve">: </w:t>
      </w:r>
    </w:p>
    <w:p w14:paraId="23DEE79C" w14:textId="77777777" w:rsidR="006D03CF" w:rsidRPr="005A666B" w:rsidRDefault="003800AB" w:rsidP="00D769BA">
      <w:pPr>
        <w:pStyle w:val="BodyText2"/>
        <w:spacing w:after="0" w:line="240" w:lineRule="auto"/>
        <w:ind w:firstLine="720"/>
        <w:jc w:val="both"/>
        <w:rPr>
          <w:b/>
          <w:bCs/>
          <w:sz w:val="24"/>
          <w:szCs w:val="24"/>
        </w:rPr>
      </w:pPr>
      <w:r w:rsidRPr="005A666B">
        <w:rPr>
          <w:b/>
          <w:bCs/>
          <w:sz w:val="24"/>
          <w:szCs w:val="24"/>
        </w:rPr>
        <w:t xml:space="preserve">3.1. </w:t>
      </w:r>
      <w:r w:rsidR="006D03CF" w:rsidRPr="005A666B">
        <w:rPr>
          <w:b/>
          <w:bCs/>
          <w:sz w:val="24"/>
          <w:szCs w:val="24"/>
        </w:rPr>
        <w:t>Môn học tiên quyết:</w:t>
      </w:r>
      <w:r w:rsidR="007A02C0" w:rsidRPr="005A666B">
        <w:rPr>
          <w:b/>
          <w:bCs/>
          <w:sz w:val="24"/>
          <w:szCs w:val="24"/>
        </w:rPr>
        <w:t xml:space="preserve"> </w:t>
      </w:r>
      <w:r w:rsidR="00E93BA5" w:rsidRPr="005A666B">
        <w:rPr>
          <w:sz w:val="24"/>
          <w:szCs w:val="24"/>
        </w:rPr>
        <w:t>Không</w:t>
      </w:r>
    </w:p>
    <w:p w14:paraId="39680C56" w14:textId="77777777" w:rsidR="006D03CF" w:rsidRPr="005A666B" w:rsidRDefault="003800AB" w:rsidP="00D769BA">
      <w:pPr>
        <w:pStyle w:val="BodyText2"/>
        <w:spacing w:after="0" w:line="240" w:lineRule="auto"/>
        <w:ind w:firstLine="720"/>
        <w:jc w:val="both"/>
        <w:rPr>
          <w:bCs/>
          <w:sz w:val="24"/>
          <w:szCs w:val="24"/>
        </w:rPr>
      </w:pPr>
      <w:r w:rsidRPr="005A666B">
        <w:rPr>
          <w:b/>
          <w:bCs/>
          <w:sz w:val="24"/>
          <w:szCs w:val="24"/>
        </w:rPr>
        <w:t xml:space="preserve">3.2. </w:t>
      </w:r>
      <w:r w:rsidR="006D03CF" w:rsidRPr="005A666B">
        <w:rPr>
          <w:b/>
          <w:bCs/>
          <w:sz w:val="24"/>
          <w:szCs w:val="24"/>
        </w:rPr>
        <w:t>Môn học học trước:</w:t>
      </w:r>
      <w:r w:rsidR="007A02C0" w:rsidRPr="005A666B">
        <w:rPr>
          <w:b/>
          <w:bCs/>
          <w:sz w:val="24"/>
          <w:szCs w:val="24"/>
        </w:rPr>
        <w:t xml:space="preserve"> </w:t>
      </w:r>
      <w:r w:rsidR="00F85BC4" w:rsidRPr="005A666B">
        <w:rPr>
          <w:sz w:val="24"/>
          <w:szCs w:val="24"/>
        </w:rPr>
        <w:t>Đất xây dựng +TH (</w:t>
      </w:r>
      <w:r w:rsidR="008D123A" w:rsidRPr="005A666B">
        <w:rPr>
          <w:sz w:val="24"/>
          <w:szCs w:val="24"/>
        </w:rPr>
        <w:t>7040509</w:t>
      </w:r>
      <w:r w:rsidR="00F85BC4" w:rsidRPr="005A666B">
        <w:rPr>
          <w:sz w:val="24"/>
          <w:szCs w:val="24"/>
        </w:rPr>
        <w:t>)</w:t>
      </w:r>
      <w:r w:rsidR="00D77A93" w:rsidRPr="005A666B">
        <w:rPr>
          <w:sz w:val="24"/>
          <w:szCs w:val="24"/>
        </w:rPr>
        <w:t xml:space="preserve"> </w:t>
      </w:r>
    </w:p>
    <w:p w14:paraId="67AE0FB7" w14:textId="77777777" w:rsidR="009B7F1F" w:rsidRPr="005A666B" w:rsidRDefault="009B7F1F" w:rsidP="00D769BA">
      <w:pPr>
        <w:pStyle w:val="BodyText2"/>
        <w:spacing w:after="0" w:line="240" w:lineRule="auto"/>
        <w:jc w:val="both"/>
        <w:rPr>
          <w:b/>
          <w:bCs/>
          <w:sz w:val="24"/>
          <w:szCs w:val="24"/>
          <w:lang w:val="es-MX"/>
        </w:rPr>
      </w:pPr>
      <w:r w:rsidRPr="005A666B">
        <w:rPr>
          <w:b/>
          <w:bCs/>
          <w:sz w:val="24"/>
          <w:szCs w:val="24"/>
        </w:rPr>
        <w:t xml:space="preserve">4. Mục tiêu của học phần:  </w:t>
      </w:r>
    </w:p>
    <w:p w14:paraId="1B9DBC78" w14:textId="77777777" w:rsidR="00A46213" w:rsidRPr="005A666B" w:rsidRDefault="00361F12" w:rsidP="006D42AA">
      <w:pPr>
        <w:pStyle w:val="BodyTextIndent"/>
        <w:spacing w:after="0"/>
        <w:ind w:left="0" w:firstLine="720"/>
        <w:jc w:val="both"/>
        <w:rPr>
          <w:rFonts w:ascii="Arial" w:hAnsi="Arial" w:cs="Arial"/>
          <w:sz w:val="24"/>
          <w:szCs w:val="24"/>
        </w:rPr>
      </w:pPr>
      <w:r w:rsidRPr="005A666B">
        <w:rPr>
          <w:sz w:val="24"/>
          <w:szCs w:val="24"/>
          <w:lang w:val="es-MX"/>
        </w:rPr>
        <w:t xml:space="preserve">- Về kiến thức: </w:t>
      </w:r>
      <w:r w:rsidR="00A46213" w:rsidRPr="005A666B">
        <w:rPr>
          <w:sz w:val="24"/>
          <w:szCs w:val="24"/>
          <w:lang w:val="de-DE"/>
        </w:rPr>
        <w:t>Trang bị cho sinh viên những kiến thức chung về các quá trình và hiện tượng địa chất động lực công trình, điều kiện, quy luật phát sinh, phát triển; nhận biết, đánh giá tác hại của chúng đối với công trình, con người nhằm chọn lựa địa điểm xây dựng thích hợp, đồng thời dự báo sự phát sinh và phát triển của chúng dưới tác động của các hoạt động kinh tế - công trình.</w:t>
      </w:r>
    </w:p>
    <w:p w14:paraId="0D540B08" w14:textId="77777777" w:rsidR="00BC3B71" w:rsidRPr="005A666B" w:rsidRDefault="00361F12" w:rsidP="006D42AA">
      <w:pPr>
        <w:pStyle w:val="BodyText2"/>
        <w:spacing w:after="0" w:line="240" w:lineRule="auto"/>
        <w:ind w:firstLine="720"/>
        <w:jc w:val="both"/>
        <w:rPr>
          <w:sz w:val="24"/>
          <w:szCs w:val="24"/>
          <w:lang w:val="es-MX"/>
        </w:rPr>
      </w:pPr>
      <w:r w:rsidRPr="005A666B">
        <w:rPr>
          <w:sz w:val="24"/>
          <w:szCs w:val="24"/>
          <w:lang w:val="es-MX"/>
        </w:rPr>
        <w:t xml:space="preserve">- Về kỹ năng: </w:t>
      </w:r>
      <w:r w:rsidR="00BC3B71" w:rsidRPr="005A666B">
        <w:rPr>
          <w:sz w:val="24"/>
          <w:szCs w:val="24"/>
          <w:lang w:val="es-MX"/>
        </w:rPr>
        <w:t xml:space="preserve">Nắm bắt phương pháp </w:t>
      </w:r>
      <w:r w:rsidR="0087091B" w:rsidRPr="005A666B">
        <w:rPr>
          <w:sz w:val="24"/>
          <w:szCs w:val="24"/>
          <w:lang w:val="es-MX"/>
        </w:rPr>
        <w:t xml:space="preserve">nhận biết, </w:t>
      </w:r>
      <w:r w:rsidR="00BC3B71" w:rsidRPr="005A666B">
        <w:rPr>
          <w:sz w:val="24"/>
          <w:szCs w:val="24"/>
          <w:lang w:val="es-MX"/>
        </w:rPr>
        <w:t xml:space="preserve">khảo sát, phân tích đánh giá </w:t>
      </w:r>
      <w:r w:rsidR="0087091B" w:rsidRPr="005A666B">
        <w:rPr>
          <w:sz w:val="24"/>
          <w:szCs w:val="24"/>
          <w:lang w:val="es-MX"/>
        </w:rPr>
        <w:t>các yếu tố ảnh hưởng</w:t>
      </w:r>
      <w:r w:rsidR="00D41770" w:rsidRPr="005A666B">
        <w:rPr>
          <w:sz w:val="24"/>
          <w:szCs w:val="24"/>
          <w:lang w:val="es-MX"/>
        </w:rPr>
        <w:t>, nguyên nhân gây ra các quá trình hiện tượng và tác hại của chúng, bước đầu nắm được các phương pháp dự báo sự phát sinh và phá triển các quá trình và hiện tượng</w:t>
      </w:r>
      <w:r w:rsidR="00BC3B71" w:rsidRPr="005A666B">
        <w:rPr>
          <w:sz w:val="24"/>
          <w:szCs w:val="24"/>
          <w:lang w:val="es-MX"/>
        </w:rPr>
        <w:t>.</w:t>
      </w:r>
    </w:p>
    <w:p w14:paraId="6C37F7AA" w14:textId="77777777" w:rsidR="00E22BBA" w:rsidRPr="005A666B" w:rsidRDefault="003800AB" w:rsidP="00D769BA">
      <w:pPr>
        <w:pStyle w:val="ListParagraph"/>
        <w:ind w:left="0" w:firstLine="720"/>
        <w:jc w:val="both"/>
        <w:rPr>
          <w:b/>
          <w:bCs/>
        </w:rPr>
      </w:pPr>
      <w:r w:rsidRPr="005A666B">
        <w:rPr>
          <w:b/>
          <w:bCs/>
          <w:lang w:val="es-MX"/>
        </w:rPr>
        <w:t xml:space="preserve">4.1. </w:t>
      </w:r>
      <w:r w:rsidR="00E22BBA" w:rsidRPr="005A666B">
        <w:rPr>
          <w:b/>
          <w:bCs/>
          <w:lang w:val="vi-VN"/>
        </w:rPr>
        <w:t>Kiến thức</w:t>
      </w:r>
      <w:r w:rsidR="005D7849" w:rsidRPr="005A666B">
        <w:rPr>
          <w:b/>
          <w:bCs/>
          <w:lang w:val="es-MX"/>
        </w:rPr>
        <w:t xml:space="preserve"> </w:t>
      </w:r>
    </w:p>
    <w:p w14:paraId="3A2512B8" w14:textId="77777777" w:rsidR="00511374" w:rsidRPr="005A666B" w:rsidRDefault="00496B84" w:rsidP="00D769BA">
      <w:pPr>
        <w:pStyle w:val="ListParagraph"/>
        <w:ind w:left="0" w:firstLine="720"/>
        <w:jc w:val="both"/>
        <w:rPr>
          <w:lang w:val="es-MX"/>
        </w:rPr>
      </w:pPr>
      <w:r w:rsidRPr="005A666B">
        <w:rPr>
          <w:lang w:val="es-MX"/>
        </w:rPr>
        <w:t xml:space="preserve">4.1.1. </w:t>
      </w:r>
      <w:r w:rsidR="00A33A3A" w:rsidRPr="005A666B">
        <w:rPr>
          <w:lang w:val="es-MX"/>
        </w:rPr>
        <w:t xml:space="preserve">Đại cương </w:t>
      </w:r>
      <w:r w:rsidR="00121E5E" w:rsidRPr="005A666B">
        <w:rPr>
          <w:lang w:val="es-MX"/>
        </w:rPr>
        <w:t xml:space="preserve">về </w:t>
      </w:r>
      <w:r w:rsidR="009513D1" w:rsidRPr="005A666B">
        <w:rPr>
          <w:lang w:val="es-MX"/>
        </w:rPr>
        <w:t>Địa chất</w:t>
      </w:r>
      <w:r w:rsidR="00A33A3A" w:rsidRPr="005A666B">
        <w:rPr>
          <w:lang w:val="es-MX"/>
        </w:rPr>
        <w:t xml:space="preserve"> động lực công trình</w:t>
      </w:r>
      <w:r w:rsidR="00121E5E" w:rsidRPr="005A666B">
        <w:rPr>
          <w:lang w:val="es-MX"/>
        </w:rPr>
        <w:t>;</w:t>
      </w:r>
    </w:p>
    <w:p w14:paraId="3B4BEE4B" w14:textId="77777777" w:rsidR="009A1EC6" w:rsidRPr="005A666B" w:rsidRDefault="00F91FEF" w:rsidP="00D769BA">
      <w:pPr>
        <w:pStyle w:val="ListParagraph"/>
        <w:ind w:left="0" w:firstLine="720"/>
        <w:jc w:val="both"/>
        <w:rPr>
          <w:lang w:val="es-MX"/>
        </w:rPr>
      </w:pPr>
      <w:r w:rsidRPr="005A666B">
        <w:rPr>
          <w:lang w:val="es-MX"/>
        </w:rPr>
        <w:t xml:space="preserve">4.1.2. </w:t>
      </w:r>
      <w:r w:rsidR="00A33A3A" w:rsidRPr="005A666B">
        <w:rPr>
          <w:lang w:val="es-MX"/>
        </w:rPr>
        <w:t>Hiện tượng phong hóa đất đá</w:t>
      </w:r>
      <w:r w:rsidR="009513D1" w:rsidRPr="005A666B">
        <w:rPr>
          <w:lang w:val="es-MX"/>
        </w:rPr>
        <w:t>;</w:t>
      </w:r>
    </w:p>
    <w:p w14:paraId="6B0177BA" w14:textId="77777777" w:rsidR="00026569" w:rsidRPr="005A666B" w:rsidRDefault="00026569" w:rsidP="00D769BA">
      <w:pPr>
        <w:pStyle w:val="ListParagraph"/>
        <w:ind w:left="0" w:firstLine="720"/>
        <w:jc w:val="both"/>
        <w:rPr>
          <w:lang w:val="es-MX"/>
        </w:rPr>
      </w:pPr>
      <w:r w:rsidRPr="005A666B">
        <w:rPr>
          <w:lang w:val="es-MX"/>
        </w:rPr>
        <w:t>4.1.</w:t>
      </w:r>
      <w:r w:rsidR="00F91FEF" w:rsidRPr="005A666B">
        <w:rPr>
          <w:lang w:val="es-MX"/>
        </w:rPr>
        <w:t>3</w:t>
      </w:r>
      <w:r w:rsidRPr="005A666B">
        <w:rPr>
          <w:lang w:val="es-MX"/>
        </w:rPr>
        <w:t xml:space="preserve">. </w:t>
      </w:r>
      <w:r w:rsidR="00A33A3A" w:rsidRPr="005A666B">
        <w:rPr>
          <w:lang w:val="es-MX"/>
        </w:rPr>
        <w:t>Các quá trình phá hủy bờ biển-bờ hồ và tái tạo bờ hồ chứa nước</w:t>
      </w:r>
      <w:r w:rsidR="009513D1" w:rsidRPr="005A666B">
        <w:rPr>
          <w:lang w:val="es-MX"/>
        </w:rPr>
        <w:t>;</w:t>
      </w:r>
    </w:p>
    <w:p w14:paraId="325B1B86" w14:textId="77777777" w:rsidR="00026569" w:rsidRPr="005A666B" w:rsidRDefault="00026569" w:rsidP="00D769BA">
      <w:pPr>
        <w:pStyle w:val="ListParagraph"/>
        <w:ind w:left="0" w:firstLine="720"/>
        <w:jc w:val="both"/>
        <w:rPr>
          <w:lang w:val="es-MX"/>
        </w:rPr>
      </w:pPr>
      <w:r w:rsidRPr="005A666B">
        <w:rPr>
          <w:lang w:val="es-MX"/>
        </w:rPr>
        <w:t>4.1.</w:t>
      </w:r>
      <w:r w:rsidR="00F91FEF" w:rsidRPr="005A666B">
        <w:rPr>
          <w:lang w:val="es-MX"/>
        </w:rPr>
        <w:t>4</w:t>
      </w:r>
      <w:r w:rsidRPr="005A666B">
        <w:rPr>
          <w:lang w:val="es-MX"/>
        </w:rPr>
        <w:t xml:space="preserve">. </w:t>
      </w:r>
      <w:r w:rsidR="00A33A3A" w:rsidRPr="005A666B">
        <w:rPr>
          <w:lang w:val="es-MX"/>
        </w:rPr>
        <w:t>Các hiện tượng liên quan đến hoạt động của dòng mặt</w:t>
      </w:r>
      <w:r w:rsidR="009513D1" w:rsidRPr="005A666B">
        <w:rPr>
          <w:lang w:val="es-MX"/>
        </w:rPr>
        <w:t>;</w:t>
      </w:r>
    </w:p>
    <w:p w14:paraId="6C3BAE61" w14:textId="77777777" w:rsidR="00361F12" w:rsidRPr="005A666B" w:rsidRDefault="00361F12" w:rsidP="00D769BA">
      <w:pPr>
        <w:pStyle w:val="ListParagraph"/>
        <w:ind w:left="0" w:firstLine="720"/>
        <w:jc w:val="both"/>
        <w:rPr>
          <w:lang w:val="es-MX"/>
        </w:rPr>
      </w:pPr>
      <w:r w:rsidRPr="005A666B">
        <w:rPr>
          <w:lang w:val="es-MX"/>
        </w:rPr>
        <w:t xml:space="preserve">4.1.5. </w:t>
      </w:r>
      <w:r w:rsidR="00A33A3A" w:rsidRPr="005A666B">
        <w:rPr>
          <w:lang w:val="es-MX"/>
        </w:rPr>
        <w:t>Các hiện tượng liên quan đến hoạt động của nước mặt và nước dưới đất</w:t>
      </w:r>
      <w:r w:rsidR="009513D1" w:rsidRPr="005A666B">
        <w:rPr>
          <w:lang w:val="es-MX"/>
        </w:rPr>
        <w:t>;</w:t>
      </w:r>
    </w:p>
    <w:p w14:paraId="489DC31D" w14:textId="77777777" w:rsidR="009513D1" w:rsidRPr="005A666B" w:rsidRDefault="009513D1" w:rsidP="00D769BA">
      <w:pPr>
        <w:pStyle w:val="ListParagraph"/>
        <w:ind w:left="0" w:firstLine="720"/>
        <w:jc w:val="both"/>
        <w:rPr>
          <w:lang w:val="es-MX"/>
        </w:rPr>
      </w:pPr>
      <w:r w:rsidRPr="005A666B">
        <w:rPr>
          <w:lang w:val="es-MX"/>
        </w:rPr>
        <w:t xml:space="preserve">4.1.6. </w:t>
      </w:r>
      <w:r w:rsidR="00A33A3A" w:rsidRPr="005A666B">
        <w:rPr>
          <w:lang w:val="es-MX"/>
        </w:rPr>
        <w:t>Các hiện tượng liên quan đến hoạt động của nước dưới đất</w:t>
      </w:r>
      <w:r w:rsidRPr="005A666B">
        <w:rPr>
          <w:lang w:val="es-MX"/>
        </w:rPr>
        <w:t>;</w:t>
      </w:r>
    </w:p>
    <w:p w14:paraId="6752FD62" w14:textId="77777777" w:rsidR="009513D1" w:rsidRPr="005A666B" w:rsidRDefault="009513D1" w:rsidP="00D769BA">
      <w:pPr>
        <w:pStyle w:val="ListParagraph"/>
        <w:ind w:left="0" w:firstLine="720"/>
        <w:jc w:val="both"/>
        <w:rPr>
          <w:lang w:val="es-MX"/>
        </w:rPr>
      </w:pPr>
      <w:r w:rsidRPr="005A666B">
        <w:rPr>
          <w:lang w:val="es-MX"/>
        </w:rPr>
        <w:t xml:space="preserve">4.1.7. </w:t>
      </w:r>
      <w:r w:rsidR="00A33A3A" w:rsidRPr="005A666B">
        <w:rPr>
          <w:lang w:val="es-MX"/>
        </w:rPr>
        <w:t>Các hiện tượng liên quan đến quá trình dịch chuyển đất đá trên sườn dốc;</w:t>
      </w:r>
    </w:p>
    <w:p w14:paraId="75CF8E3C" w14:textId="77777777" w:rsidR="00A33A3A" w:rsidRPr="005A666B" w:rsidRDefault="00A33A3A" w:rsidP="00D769BA">
      <w:pPr>
        <w:pStyle w:val="ListParagraph"/>
        <w:ind w:left="0" w:firstLine="720"/>
        <w:jc w:val="both"/>
        <w:rPr>
          <w:lang w:val="es-MX"/>
        </w:rPr>
      </w:pPr>
      <w:r w:rsidRPr="005A666B">
        <w:rPr>
          <w:lang w:val="es-MX"/>
        </w:rPr>
        <w:t>4.1.8</w:t>
      </w:r>
      <w:r w:rsidR="00DB0751" w:rsidRPr="005A666B">
        <w:rPr>
          <w:lang w:val="es-MX"/>
        </w:rPr>
        <w:t>. Hiện</w:t>
      </w:r>
      <w:r w:rsidRPr="005A666B">
        <w:rPr>
          <w:lang w:val="es-MX"/>
        </w:rPr>
        <w:t xml:space="preserve"> tượng động đất;</w:t>
      </w:r>
    </w:p>
    <w:p w14:paraId="36909ABE" w14:textId="77777777" w:rsidR="00A33A3A" w:rsidRPr="005A666B" w:rsidRDefault="00A33A3A" w:rsidP="00D769BA">
      <w:pPr>
        <w:pStyle w:val="ListParagraph"/>
        <w:ind w:left="0" w:firstLine="720"/>
        <w:jc w:val="both"/>
        <w:rPr>
          <w:lang w:val="es-MX"/>
        </w:rPr>
      </w:pPr>
      <w:r w:rsidRPr="005A666B">
        <w:rPr>
          <w:lang w:val="es-MX"/>
        </w:rPr>
        <w:t>4.1.9. Các hiện tượng liên quan đến hoạt động kinh tế - công trình của con người.</w:t>
      </w:r>
    </w:p>
    <w:p w14:paraId="648D4A1B" w14:textId="77777777" w:rsidR="00D13B30" w:rsidRPr="005A666B" w:rsidRDefault="003800AB" w:rsidP="00D769BA">
      <w:pPr>
        <w:pStyle w:val="ListParagraph"/>
        <w:ind w:left="0" w:firstLine="720"/>
        <w:jc w:val="both"/>
        <w:rPr>
          <w:b/>
          <w:lang w:val="es-MX"/>
        </w:rPr>
      </w:pPr>
      <w:r w:rsidRPr="005A666B">
        <w:rPr>
          <w:b/>
          <w:lang w:val="es-MX"/>
        </w:rPr>
        <w:t xml:space="preserve">4.2. </w:t>
      </w:r>
      <w:r w:rsidR="00744C77" w:rsidRPr="005A666B">
        <w:rPr>
          <w:b/>
          <w:lang w:val="vi-VN"/>
        </w:rPr>
        <w:t>Kỹ năng</w:t>
      </w:r>
      <w:r w:rsidR="00131C8E" w:rsidRPr="005A666B">
        <w:rPr>
          <w:b/>
          <w:lang w:val="es-MX"/>
        </w:rPr>
        <w:t xml:space="preserve"> </w:t>
      </w:r>
    </w:p>
    <w:p w14:paraId="1B60DAE8" w14:textId="77777777" w:rsidR="00121E5E" w:rsidRPr="005A666B" w:rsidRDefault="005E6E78" w:rsidP="00D769BA">
      <w:pPr>
        <w:pStyle w:val="ListParagraph"/>
        <w:ind w:left="0" w:firstLine="720"/>
        <w:jc w:val="both"/>
        <w:rPr>
          <w:lang w:val="es-MX"/>
        </w:rPr>
      </w:pPr>
      <w:r w:rsidRPr="005A666B">
        <w:rPr>
          <w:lang w:val="es-MX"/>
        </w:rPr>
        <w:t>4.2.1.</w:t>
      </w:r>
      <w:r w:rsidR="00121E5E" w:rsidRPr="005A666B">
        <w:rPr>
          <w:lang w:val="es-MX"/>
        </w:rPr>
        <w:t xml:space="preserve"> </w:t>
      </w:r>
      <w:r w:rsidR="00D769BA" w:rsidRPr="005A666B">
        <w:rPr>
          <w:lang w:val="es-MX"/>
        </w:rPr>
        <w:t xml:space="preserve">Hiểu Địa </w:t>
      </w:r>
      <w:r w:rsidR="00121E5E" w:rsidRPr="005A666B">
        <w:rPr>
          <w:lang w:val="es-MX"/>
        </w:rPr>
        <w:t xml:space="preserve">chất </w:t>
      </w:r>
      <w:r w:rsidR="00DB0751" w:rsidRPr="005A666B">
        <w:rPr>
          <w:lang w:val="es-MX"/>
        </w:rPr>
        <w:t xml:space="preserve">động lực </w:t>
      </w:r>
      <w:r w:rsidR="00D769BA" w:rsidRPr="005A666B">
        <w:rPr>
          <w:lang w:val="es-MX"/>
        </w:rPr>
        <w:t>công trình</w:t>
      </w:r>
      <w:r w:rsidR="00121E5E" w:rsidRPr="005A666B">
        <w:rPr>
          <w:lang w:val="es-MX"/>
        </w:rPr>
        <w:t xml:space="preserve"> là gì. Đối tượng, nhiệm vụ và các phương pháp nghiên cứu;</w:t>
      </w:r>
      <w:r w:rsidR="00DB0751" w:rsidRPr="005A666B">
        <w:rPr>
          <w:lang w:val="es-MX"/>
        </w:rPr>
        <w:t xml:space="preserve"> Phân loại các quá trình hiện tượng; quy luật chung</w:t>
      </w:r>
      <w:r w:rsidR="00A96538" w:rsidRPr="005A666B">
        <w:rPr>
          <w:lang w:val="es-MX"/>
        </w:rPr>
        <w:t xml:space="preserve"> và</w:t>
      </w:r>
      <w:r w:rsidR="00DB0751" w:rsidRPr="005A666B">
        <w:rPr>
          <w:lang w:val="es-MX"/>
        </w:rPr>
        <w:t xml:space="preserve"> </w:t>
      </w:r>
      <w:r w:rsidR="00A96538" w:rsidRPr="005A666B">
        <w:rPr>
          <w:lang w:val="es-MX"/>
        </w:rPr>
        <w:t>ý</w:t>
      </w:r>
      <w:r w:rsidR="00DB0751" w:rsidRPr="005A666B">
        <w:rPr>
          <w:lang w:val="es-MX"/>
        </w:rPr>
        <w:t xml:space="preserve"> nghĩa của các hoạt động kinh tế công trình của con người đối với </w:t>
      </w:r>
      <w:r w:rsidR="00A96538" w:rsidRPr="005A666B">
        <w:rPr>
          <w:lang w:val="es-MX"/>
        </w:rPr>
        <w:t>sự phát sinh phát triển các quá trình và hiện tượng địa chất.</w:t>
      </w:r>
    </w:p>
    <w:p w14:paraId="6DBABBBD" w14:textId="77777777" w:rsidR="00FE407B" w:rsidRPr="005A666B" w:rsidRDefault="00D46852" w:rsidP="00D769BA">
      <w:pPr>
        <w:pStyle w:val="ListParagraph"/>
        <w:ind w:left="0" w:firstLine="720"/>
        <w:jc w:val="both"/>
        <w:rPr>
          <w:lang w:val="es-MX"/>
        </w:rPr>
      </w:pPr>
      <w:r w:rsidRPr="005A666B">
        <w:rPr>
          <w:lang w:val="es-MX"/>
        </w:rPr>
        <w:t>4.2.2</w:t>
      </w:r>
      <w:r w:rsidR="00FB47D9" w:rsidRPr="005A666B">
        <w:rPr>
          <w:lang w:val="es-MX"/>
        </w:rPr>
        <w:t xml:space="preserve">. </w:t>
      </w:r>
      <w:r w:rsidR="003B628A" w:rsidRPr="005A666B">
        <w:rPr>
          <w:lang w:val="es-MX"/>
        </w:rPr>
        <w:t xml:space="preserve">Hiểu những khái niệm cơ bản về </w:t>
      </w:r>
      <w:r w:rsidR="00DD26F2" w:rsidRPr="005A666B">
        <w:rPr>
          <w:lang w:val="es-MX"/>
        </w:rPr>
        <w:t>hiện tượng phong hóa đất đá và đặc điểm phong hóa</w:t>
      </w:r>
      <w:r w:rsidR="003B628A" w:rsidRPr="005A666B">
        <w:rPr>
          <w:lang w:val="es-MX"/>
        </w:rPr>
        <w:t>;</w:t>
      </w:r>
      <w:r w:rsidR="003B61AD" w:rsidRPr="005A666B">
        <w:rPr>
          <w:lang w:val="es-MX"/>
        </w:rPr>
        <w:t xml:space="preserve"> các giải pháp phòng chống;</w:t>
      </w:r>
    </w:p>
    <w:p w14:paraId="2FC12A1D" w14:textId="77777777" w:rsidR="00DC1BD0" w:rsidRPr="005A666B" w:rsidRDefault="00D46852" w:rsidP="00D769BA">
      <w:pPr>
        <w:pStyle w:val="ListParagraph"/>
        <w:ind w:left="0" w:firstLine="720"/>
        <w:jc w:val="both"/>
        <w:rPr>
          <w:lang w:val="es-MX"/>
        </w:rPr>
      </w:pPr>
      <w:r w:rsidRPr="005A666B">
        <w:rPr>
          <w:lang w:val="es-MX"/>
        </w:rPr>
        <w:t>4.2.3</w:t>
      </w:r>
      <w:r w:rsidR="006B7405" w:rsidRPr="005A666B">
        <w:rPr>
          <w:lang w:val="es-MX"/>
        </w:rPr>
        <w:t xml:space="preserve">. </w:t>
      </w:r>
      <w:r w:rsidR="00DC1BD0" w:rsidRPr="005A666B">
        <w:rPr>
          <w:lang w:val="es-MX"/>
        </w:rPr>
        <w:t>Hiểu những khái niệm và đặc điểm các hiện tượng liên quan đến quá trình phá hủy bờ biển – bờ hồ và tái tạo bờ hồ chứ nước;</w:t>
      </w:r>
      <w:r w:rsidR="003B61AD" w:rsidRPr="005A666B">
        <w:rPr>
          <w:lang w:val="es-MX"/>
        </w:rPr>
        <w:t xml:space="preserve"> các giải pháp phòng chống;</w:t>
      </w:r>
    </w:p>
    <w:p w14:paraId="2079561B" w14:textId="77777777" w:rsidR="00017057" w:rsidRPr="005A666B" w:rsidRDefault="004550BE" w:rsidP="00D769BA">
      <w:pPr>
        <w:pStyle w:val="ListParagraph"/>
        <w:ind w:left="0" w:firstLine="720"/>
        <w:jc w:val="both"/>
        <w:rPr>
          <w:lang w:val="es-MX"/>
        </w:rPr>
      </w:pPr>
      <w:r w:rsidRPr="005A666B">
        <w:rPr>
          <w:lang w:val="es-MX"/>
        </w:rPr>
        <w:lastRenderedPageBreak/>
        <w:t xml:space="preserve">4.2.4. </w:t>
      </w:r>
      <w:r w:rsidR="00017057" w:rsidRPr="005A666B">
        <w:rPr>
          <w:lang w:val="es-MX"/>
        </w:rPr>
        <w:t>Hiểu những khái niệm và đặc điểm các hiện tượng liên quan đến hoạt động của dòng mặt, trong đó bao gồm hiện tượng mương xói, dòng lũ bùn đá và xâm thực và phá hủy bờ của sông;</w:t>
      </w:r>
      <w:r w:rsidR="003B61AD" w:rsidRPr="005A666B">
        <w:rPr>
          <w:lang w:val="es-MX"/>
        </w:rPr>
        <w:t xml:space="preserve"> các giải pháp phòng chống;</w:t>
      </w:r>
    </w:p>
    <w:p w14:paraId="69E90CCB" w14:textId="77777777" w:rsidR="00017057" w:rsidRPr="005A666B" w:rsidRDefault="003B628A" w:rsidP="00D769BA">
      <w:pPr>
        <w:pStyle w:val="ListParagraph"/>
        <w:ind w:left="0" w:firstLine="720"/>
        <w:jc w:val="both"/>
        <w:rPr>
          <w:lang w:val="es-MX"/>
        </w:rPr>
      </w:pPr>
      <w:r w:rsidRPr="005A666B">
        <w:rPr>
          <w:lang w:val="es-MX"/>
        </w:rPr>
        <w:t xml:space="preserve">4.2.5. </w:t>
      </w:r>
      <w:r w:rsidR="00017057" w:rsidRPr="005A666B">
        <w:rPr>
          <w:lang w:val="es-MX"/>
        </w:rPr>
        <w:t>Hiểu những khái niệm và đặc điểm các hiện tượng liên quan đến hoạt động của nước mặt và nước dưới đất, trong đó bao gồm hiện tượng đầm lầy và hóa lầy lãnh thổ; và karst;</w:t>
      </w:r>
      <w:r w:rsidR="003B61AD" w:rsidRPr="005A666B">
        <w:rPr>
          <w:lang w:val="es-MX"/>
        </w:rPr>
        <w:t xml:space="preserve"> các giải pháp phòng chống;</w:t>
      </w:r>
    </w:p>
    <w:p w14:paraId="2C9CB06C" w14:textId="77777777" w:rsidR="00017057" w:rsidRPr="005A666B" w:rsidRDefault="003B628A" w:rsidP="00D769BA">
      <w:pPr>
        <w:pStyle w:val="ListParagraph"/>
        <w:ind w:left="0" w:firstLine="720"/>
        <w:jc w:val="both"/>
        <w:rPr>
          <w:lang w:val="es-MX"/>
        </w:rPr>
      </w:pPr>
      <w:r w:rsidRPr="005A666B">
        <w:rPr>
          <w:lang w:val="es-MX"/>
        </w:rPr>
        <w:t xml:space="preserve">4.2.6. </w:t>
      </w:r>
      <w:r w:rsidR="00017057" w:rsidRPr="005A666B">
        <w:rPr>
          <w:lang w:val="es-MX"/>
        </w:rPr>
        <w:t>Hiểu những khái niệm và đặc điểm các hiện tượng liên quan đến hoạt động của nước dưới đất, trong đó bao gồm hiện tượng xói ngầm và cát chảy;</w:t>
      </w:r>
      <w:r w:rsidR="003B61AD" w:rsidRPr="005A666B">
        <w:rPr>
          <w:lang w:val="es-MX"/>
        </w:rPr>
        <w:t xml:space="preserve"> các giải pháp phòng chống;</w:t>
      </w:r>
    </w:p>
    <w:p w14:paraId="1228EF90" w14:textId="77777777" w:rsidR="00DC1BD0" w:rsidRPr="005A666B" w:rsidRDefault="003B628A" w:rsidP="00D769BA">
      <w:pPr>
        <w:pStyle w:val="ListParagraph"/>
        <w:ind w:left="0" w:firstLine="720"/>
        <w:jc w:val="both"/>
        <w:rPr>
          <w:lang w:val="es-MX"/>
        </w:rPr>
      </w:pPr>
      <w:r w:rsidRPr="005A666B">
        <w:rPr>
          <w:lang w:val="es-MX"/>
        </w:rPr>
        <w:t xml:space="preserve">4.2.7. </w:t>
      </w:r>
      <w:r w:rsidR="00DC1BD0" w:rsidRPr="005A666B">
        <w:rPr>
          <w:lang w:val="es-MX"/>
        </w:rPr>
        <w:t>Hiểu những khái niệm và đặc điểm các hiện tượng liên quan đến quá trình dịch chuyển đất đá trên sườn dốc, trong đó bao gồm hiện tượng trượt, đá đổ và đá lở;</w:t>
      </w:r>
      <w:r w:rsidR="003B61AD" w:rsidRPr="005A666B">
        <w:rPr>
          <w:lang w:val="es-MX"/>
        </w:rPr>
        <w:t xml:space="preserve"> các giải pháp phòng chống;</w:t>
      </w:r>
    </w:p>
    <w:p w14:paraId="477B1000" w14:textId="77777777" w:rsidR="00DC1BD0" w:rsidRPr="005A666B" w:rsidRDefault="00DC1BD0" w:rsidP="00D769BA">
      <w:pPr>
        <w:pStyle w:val="ListParagraph"/>
        <w:ind w:left="0" w:firstLine="720"/>
        <w:jc w:val="both"/>
        <w:rPr>
          <w:lang w:val="es-MX"/>
        </w:rPr>
      </w:pPr>
      <w:r w:rsidRPr="005A666B">
        <w:rPr>
          <w:lang w:val="es-MX"/>
        </w:rPr>
        <w:t>4.2.8. Hiểu những khái niệm cơ bản về hiện tượng động đất và đặc điểm tác động của động đất đối với công trình xây dựng;</w:t>
      </w:r>
      <w:r w:rsidR="003B61AD" w:rsidRPr="005A666B">
        <w:rPr>
          <w:lang w:val="es-MX"/>
        </w:rPr>
        <w:t xml:space="preserve"> các giải pháp phòng chống;</w:t>
      </w:r>
    </w:p>
    <w:p w14:paraId="57219BAD" w14:textId="77777777" w:rsidR="00DC1BD0" w:rsidRPr="005A666B" w:rsidRDefault="00856785" w:rsidP="00D769BA">
      <w:pPr>
        <w:pStyle w:val="ListParagraph"/>
        <w:ind w:left="0" w:firstLine="720"/>
        <w:jc w:val="both"/>
        <w:rPr>
          <w:lang w:val="es-MX"/>
        </w:rPr>
      </w:pPr>
      <w:r w:rsidRPr="005A666B">
        <w:rPr>
          <w:lang w:val="es-MX"/>
        </w:rPr>
        <w:t>4.2.</w:t>
      </w:r>
      <w:r w:rsidR="00DC1BD0" w:rsidRPr="005A666B">
        <w:rPr>
          <w:lang w:val="es-MX"/>
        </w:rPr>
        <w:t>9</w:t>
      </w:r>
      <w:r w:rsidR="003C6C4F" w:rsidRPr="005A666B">
        <w:rPr>
          <w:lang w:val="es-MX"/>
        </w:rPr>
        <w:t xml:space="preserve">. </w:t>
      </w:r>
      <w:r w:rsidR="00DC1BD0" w:rsidRPr="005A666B">
        <w:rPr>
          <w:lang w:val="es-MX"/>
        </w:rPr>
        <w:t>Hiểu những khái niệm và đặc điểm các hiện tượng liên quan đến hoạt động kinh tế - công trình của con người, trong đó chủ yếu là hiện tượng sụt vòm-sụt lún mặt đất do khai đào ngầm; sụt lún mặt đất do khai thác nước dưới đất; hiện tượng bùng nền và lún dưới móng công trình vv…;</w:t>
      </w:r>
    </w:p>
    <w:p w14:paraId="3F5E2738" w14:textId="77777777" w:rsidR="003C6C4F" w:rsidRPr="005A666B" w:rsidRDefault="00DC1BD0" w:rsidP="00D769BA">
      <w:pPr>
        <w:pStyle w:val="ListParagraph"/>
        <w:ind w:left="0" w:firstLine="720"/>
        <w:jc w:val="both"/>
        <w:rPr>
          <w:lang w:val="es-MX"/>
        </w:rPr>
      </w:pPr>
      <w:r w:rsidRPr="005A666B">
        <w:rPr>
          <w:lang w:val="es-MX"/>
        </w:rPr>
        <w:t xml:space="preserve">4.2.10. </w:t>
      </w:r>
      <w:r w:rsidR="003C6C4F" w:rsidRPr="005A666B">
        <w:rPr>
          <w:lang w:val="es-MX"/>
        </w:rPr>
        <w:t>Kỹ năng làm việc theo nhóm: bước đầu làm quen</w:t>
      </w:r>
      <w:r w:rsidR="00217F2B" w:rsidRPr="005A666B">
        <w:rPr>
          <w:lang w:val="es-MX"/>
        </w:rPr>
        <w:t xml:space="preserve"> với</w:t>
      </w:r>
      <w:r w:rsidR="003C6C4F" w:rsidRPr="005A666B">
        <w:rPr>
          <w:lang w:val="es-MX"/>
        </w:rPr>
        <w:t xml:space="preserve"> làm việc theo nhóm và nâng cao kỹ năng thuyết trình</w:t>
      </w:r>
      <w:r w:rsidR="00BF020D" w:rsidRPr="005A666B">
        <w:rPr>
          <w:lang w:val="es-MX"/>
        </w:rPr>
        <w:t>, kỹ năng phát hiện và giải quyết vấn đề</w:t>
      </w:r>
      <w:r w:rsidR="003C6C4F" w:rsidRPr="005A666B">
        <w:rPr>
          <w:lang w:val="es-MX"/>
        </w:rPr>
        <w:t>.</w:t>
      </w:r>
      <w:r w:rsidR="000D7728" w:rsidRPr="005A666B">
        <w:rPr>
          <w:lang w:val="es-MX"/>
        </w:rPr>
        <w:t xml:space="preserve"> </w:t>
      </w:r>
    </w:p>
    <w:p w14:paraId="1A13745A" w14:textId="77777777" w:rsidR="00744C77" w:rsidRPr="005A666B" w:rsidRDefault="003800AB" w:rsidP="00D769BA">
      <w:pPr>
        <w:pStyle w:val="BodyText2"/>
        <w:spacing w:after="0" w:line="240" w:lineRule="auto"/>
        <w:jc w:val="both"/>
        <w:rPr>
          <w:b/>
          <w:bCs/>
          <w:sz w:val="24"/>
          <w:szCs w:val="24"/>
          <w:lang w:val="es-MX"/>
        </w:rPr>
      </w:pPr>
      <w:r w:rsidRPr="005A666B">
        <w:rPr>
          <w:b/>
          <w:bCs/>
          <w:sz w:val="24"/>
          <w:szCs w:val="24"/>
          <w:lang w:val="es-MX"/>
        </w:rPr>
        <w:t xml:space="preserve">5. </w:t>
      </w:r>
      <w:r w:rsidR="00BA09EA" w:rsidRPr="005A666B">
        <w:rPr>
          <w:b/>
          <w:bCs/>
          <w:sz w:val="24"/>
          <w:szCs w:val="24"/>
          <w:lang w:val="es-MX"/>
        </w:rPr>
        <w:t>T</w:t>
      </w:r>
      <w:r w:rsidR="00744C77" w:rsidRPr="005A666B">
        <w:rPr>
          <w:b/>
          <w:bCs/>
          <w:sz w:val="24"/>
          <w:szCs w:val="24"/>
          <w:lang w:val="es-MX"/>
        </w:rPr>
        <w:t>óm tắt nội dung học phần</w:t>
      </w:r>
      <w:r w:rsidR="007A02C0" w:rsidRPr="005A666B">
        <w:rPr>
          <w:b/>
          <w:bCs/>
          <w:sz w:val="24"/>
          <w:szCs w:val="24"/>
          <w:lang w:val="es-MX"/>
        </w:rPr>
        <w:t xml:space="preserve">             </w:t>
      </w:r>
    </w:p>
    <w:p w14:paraId="77634E79" w14:textId="77777777" w:rsidR="00DF3CD8" w:rsidRPr="005A666B" w:rsidRDefault="00DF3CD8" w:rsidP="00D769BA">
      <w:pPr>
        <w:ind w:firstLine="720"/>
        <w:jc w:val="both"/>
        <w:rPr>
          <w:sz w:val="24"/>
          <w:szCs w:val="24"/>
          <w:lang w:val="de-DE"/>
        </w:rPr>
      </w:pPr>
      <w:r w:rsidRPr="005A666B">
        <w:rPr>
          <w:sz w:val="24"/>
          <w:szCs w:val="24"/>
          <w:lang w:val="de-DE"/>
        </w:rPr>
        <w:t xml:space="preserve">Đại cương địa chất động lực công trình; hiện tượng phong hoá đất đá; quá trình phá huỷ bờ biển - </w:t>
      </w:r>
      <w:r w:rsidR="00D518CF" w:rsidRPr="005A666B">
        <w:rPr>
          <w:sz w:val="24"/>
          <w:szCs w:val="24"/>
          <w:lang w:val="de-DE"/>
        </w:rPr>
        <w:t>b</w:t>
      </w:r>
      <w:r w:rsidRPr="005A666B">
        <w:rPr>
          <w:sz w:val="24"/>
          <w:szCs w:val="24"/>
          <w:lang w:val="de-DE"/>
        </w:rPr>
        <w:t>ờ hồ; các hiện tượng liên quan đến hoạt động của dòng mặt; hiện tượng lầy và lầy hoá lãnh thổ; hiện tượng karst; hiện tượng liên quan đến hoạt động của nước dưới đất; các quá trình dịch chuyển đất đá trên sườn dốc; hiện tượng  động đất; và hiện tượng liên quan đến hoạt động kinh tế- công trình của con người.</w:t>
      </w:r>
    </w:p>
    <w:p w14:paraId="37C6777C" w14:textId="77777777" w:rsidR="00296F71" w:rsidRPr="005A666B" w:rsidRDefault="003800AB" w:rsidP="00D769BA">
      <w:pPr>
        <w:pStyle w:val="BodyText2"/>
        <w:spacing w:after="0" w:line="240" w:lineRule="auto"/>
        <w:jc w:val="both"/>
        <w:rPr>
          <w:b/>
          <w:bCs/>
          <w:sz w:val="24"/>
          <w:szCs w:val="24"/>
          <w:lang w:val="es-MX"/>
        </w:rPr>
      </w:pPr>
      <w:r w:rsidRPr="005A666B">
        <w:rPr>
          <w:b/>
          <w:bCs/>
          <w:sz w:val="24"/>
          <w:szCs w:val="24"/>
          <w:lang w:val="es-MX"/>
        </w:rPr>
        <w:t xml:space="preserve">6. </w:t>
      </w:r>
      <w:r w:rsidR="009540AF" w:rsidRPr="005A666B">
        <w:rPr>
          <w:b/>
          <w:bCs/>
          <w:sz w:val="24"/>
          <w:szCs w:val="24"/>
          <w:lang w:val="es-MX"/>
        </w:rPr>
        <w:t>Cấu trúc nội dung học phần</w:t>
      </w:r>
      <w:r w:rsidR="007A02C0" w:rsidRPr="005A666B">
        <w:rPr>
          <w:b/>
          <w:bCs/>
          <w:sz w:val="24"/>
          <w:szCs w:val="24"/>
          <w:lang w:val="es-MX"/>
        </w:rPr>
        <w:t xml:space="preserve"> </w:t>
      </w:r>
    </w:p>
    <w:p w14:paraId="53E2AFE1" w14:textId="77777777" w:rsidR="004A21C9" w:rsidRPr="005A666B" w:rsidRDefault="00BA7C39" w:rsidP="00D769BA">
      <w:pPr>
        <w:pStyle w:val="ListParagraph"/>
        <w:ind w:left="0"/>
        <w:jc w:val="center"/>
        <w:rPr>
          <w:b/>
          <w:bCs/>
          <w:lang w:val="nl-NL"/>
        </w:rPr>
      </w:pPr>
      <w:r w:rsidRPr="005A666B">
        <w:rPr>
          <w:b/>
          <w:bCs/>
          <w:lang w:val="nl-NL"/>
        </w:rPr>
        <w:t>Bảng 1</w:t>
      </w:r>
      <w:r w:rsidR="004A21C9" w:rsidRPr="005A666B">
        <w:rPr>
          <w:b/>
          <w:bCs/>
          <w:lang w:val="nl-NL"/>
        </w:rPr>
        <w:t>. Nội dung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6072"/>
        <w:gridCol w:w="879"/>
        <w:gridCol w:w="1279"/>
      </w:tblGrid>
      <w:tr w:rsidR="00D769BA" w:rsidRPr="005A666B" w14:paraId="2F969E5C" w14:textId="77777777" w:rsidTr="00D769BA">
        <w:tc>
          <w:tcPr>
            <w:tcW w:w="5000" w:type="pct"/>
            <w:gridSpan w:val="4"/>
            <w:tcBorders>
              <w:top w:val="single" w:sz="4" w:space="0" w:color="auto"/>
              <w:left w:val="single" w:sz="4" w:space="0" w:color="auto"/>
              <w:bottom w:val="single" w:sz="4" w:space="0" w:color="auto"/>
              <w:right w:val="single" w:sz="4" w:space="0" w:color="auto"/>
            </w:tcBorders>
          </w:tcPr>
          <w:p w14:paraId="3A8230CB" w14:textId="77777777" w:rsidR="001265BC" w:rsidRPr="005A666B" w:rsidRDefault="001265BC" w:rsidP="00D769BA">
            <w:pPr>
              <w:pStyle w:val="ListParagraph"/>
              <w:ind w:left="0"/>
              <w:rPr>
                <w:b/>
                <w:bCs/>
                <w:lang w:val="vi-VN"/>
              </w:rPr>
            </w:pPr>
            <w:r w:rsidRPr="005A666B">
              <w:rPr>
                <w:b/>
                <w:bCs/>
              </w:rPr>
              <w:t>6.1. Lý thuyết</w:t>
            </w:r>
          </w:p>
        </w:tc>
      </w:tr>
      <w:tr w:rsidR="00D769BA" w:rsidRPr="005A666B" w14:paraId="6F5B33DF" w14:textId="77777777" w:rsidTr="004B7A9A">
        <w:tc>
          <w:tcPr>
            <w:tcW w:w="701" w:type="pct"/>
            <w:tcBorders>
              <w:top w:val="single" w:sz="4" w:space="0" w:color="auto"/>
            </w:tcBorders>
          </w:tcPr>
          <w:p w14:paraId="4045F541" w14:textId="77777777" w:rsidR="003B73BB" w:rsidRPr="005A666B" w:rsidRDefault="00BA09EA" w:rsidP="00D769BA">
            <w:pPr>
              <w:pStyle w:val="ListParagraph"/>
              <w:ind w:left="0"/>
              <w:jc w:val="center"/>
              <w:rPr>
                <w:b/>
                <w:bCs/>
                <w:i/>
              </w:rPr>
            </w:pPr>
            <w:r w:rsidRPr="005A666B">
              <w:rPr>
                <w:b/>
                <w:bCs/>
                <w:i/>
              </w:rPr>
              <w:t>Đề mục</w:t>
            </w:r>
          </w:p>
        </w:tc>
        <w:tc>
          <w:tcPr>
            <w:tcW w:w="3172" w:type="pct"/>
            <w:tcBorders>
              <w:top w:val="single" w:sz="4" w:space="0" w:color="auto"/>
            </w:tcBorders>
          </w:tcPr>
          <w:p w14:paraId="56DEA38A" w14:textId="77777777" w:rsidR="003B73BB" w:rsidRPr="005A666B" w:rsidRDefault="003B73BB" w:rsidP="00D769BA">
            <w:pPr>
              <w:pStyle w:val="ListParagraph"/>
              <w:ind w:left="0"/>
              <w:jc w:val="center"/>
              <w:rPr>
                <w:b/>
                <w:bCs/>
                <w:i/>
                <w:lang w:val="vi-VN"/>
              </w:rPr>
            </w:pPr>
            <w:r w:rsidRPr="005A666B">
              <w:rPr>
                <w:b/>
                <w:bCs/>
                <w:i/>
                <w:lang w:val="vi-VN"/>
              </w:rPr>
              <w:t>Nội dung</w:t>
            </w:r>
          </w:p>
        </w:tc>
        <w:tc>
          <w:tcPr>
            <w:tcW w:w="459" w:type="pct"/>
            <w:tcBorders>
              <w:top w:val="single" w:sz="4" w:space="0" w:color="auto"/>
            </w:tcBorders>
          </w:tcPr>
          <w:p w14:paraId="3634D8AC" w14:textId="77777777" w:rsidR="003B73BB" w:rsidRPr="005A666B" w:rsidRDefault="003B73BB" w:rsidP="00D769BA">
            <w:pPr>
              <w:pStyle w:val="ListParagraph"/>
              <w:ind w:left="0"/>
              <w:jc w:val="center"/>
              <w:rPr>
                <w:b/>
                <w:bCs/>
                <w:i/>
                <w:lang w:val="vi-VN"/>
              </w:rPr>
            </w:pPr>
            <w:r w:rsidRPr="005A666B">
              <w:rPr>
                <w:b/>
                <w:bCs/>
                <w:i/>
                <w:lang w:val="vi-VN"/>
              </w:rPr>
              <w:t>Số tiết</w:t>
            </w:r>
          </w:p>
        </w:tc>
        <w:tc>
          <w:tcPr>
            <w:tcW w:w="668" w:type="pct"/>
            <w:tcBorders>
              <w:top w:val="single" w:sz="4" w:space="0" w:color="auto"/>
            </w:tcBorders>
          </w:tcPr>
          <w:p w14:paraId="24691BC6" w14:textId="77777777" w:rsidR="003B73BB" w:rsidRPr="005A666B" w:rsidRDefault="00D769BA" w:rsidP="00D769BA">
            <w:pPr>
              <w:pStyle w:val="ListParagraph"/>
              <w:ind w:left="0"/>
              <w:jc w:val="center"/>
              <w:rPr>
                <w:b/>
                <w:bCs/>
                <w:i/>
                <w:lang w:val="vi-VN"/>
              </w:rPr>
            </w:pPr>
            <w:r w:rsidRPr="005A666B">
              <w:rPr>
                <w:b/>
                <w:bCs/>
                <w:i/>
                <w:lang w:val="vi-VN"/>
              </w:rPr>
              <w:t>Mục</w:t>
            </w:r>
            <w:r w:rsidRPr="005A666B">
              <w:rPr>
                <w:b/>
                <w:bCs/>
                <w:i/>
              </w:rPr>
              <w:t xml:space="preserve"> </w:t>
            </w:r>
            <w:r w:rsidR="00EE3756" w:rsidRPr="005A666B">
              <w:rPr>
                <w:b/>
                <w:bCs/>
                <w:i/>
                <w:lang w:val="vi-VN"/>
              </w:rPr>
              <w:t>tiêu</w:t>
            </w:r>
          </w:p>
        </w:tc>
      </w:tr>
      <w:tr w:rsidR="00D769BA" w:rsidRPr="005A666B" w14:paraId="05FFAFAA" w14:textId="77777777" w:rsidTr="004B7A9A">
        <w:trPr>
          <w:trHeight w:val="336"/>
        </w:trPr>
        <w:tc>
          <w:tcPr>
            <w:tcW w:w="701" w:type="pct"/>
            <w:vAlign w:val="center"/>
          </w:tcPr>
          <w:p w14:paraId="18E1F404" w14:textId="77777777" w:rsidR="003E6E85" w:rsidRPr="005A666B" w:rsidRDefault="00DB66FE" w:rsidP="00D769BA">
            <w:pPr>
              <w:pStyle w:val="ListParagraph"/>
              <w:ind w:left="0"/>
              <w:jc w:val="center"/>
              <w:rPr>
                <w:b/>
                <w:bCs/>
                <w:lang w:val="nl-NL"/>
              </w:rPr>
            </w:pPr>
            <w:r w:rsidRPr="005A666B">
              <w:rPr>
                <w:b/>
                <w:bCs/>
                <w:lang w:val="nl-NL"/>
              </w:rPr>
              <w:t>Chương 1</w:t>
            </w:r>
          </w:p>
        </w:tc>
        <w:tc>
          <w:tcPr>
            <w:tcW w:w="3172" w:type="pct"/>
            <w:vAlign w:val="center"/>
          </w:tcPr>
          <w:p w14:paraId="2F5AF6A0" w14:textId="77777777" w:rsidR="003E6E85" w:rsidRPr="005A666B" w:rsidRDefault="00D769BA" w:rsidP="00D769BA">
            <w:pPr>
              <w:jc w:val="both"/>
              <w:rPr>
                <w:b/>
                <w:sz w:val="24"/>
                <w:szCs w:val="24"/>
              </w:rPr>
            </w:pPr>
            <w:r w:rsidRPr="005A666B">
              <w:rPr>
                <w:b/>
                <w:sz w:val="24"/>
                <w:szCs w:val="24"/>
              </w:rPr>
              <w:t>Đại cương về địa chất động lực công trình</w:t>
            </w:r>
          </w:p>
        </w:tc>
        <w:tc>
          <w:tcPr>
            <w:tcW w:w="459" w:type="pct"/>
            <w:vAlign w:val="center"/>
          </w:tcPr>
          <w:p w14:paraId="4FB4224E" w14:textId="77777777" w:rsidR="003E6E85" w:rsidRPr="005A666B" w:rsidRDefault="00003870" w:rsidP="00D769BA">
            <w:pPr>
              <w:pStyle w:val="ListParagraph"/>
              <w:ind w:left="0"/>
              <w:jc w:val="center"/>
              <w:rPr>
                <w:b/>
                <w:lang w:val="es-MX"/>
              </w:rPr>
            </w:pPr>
            <w:r w:rsidRPr="005A666B">
              <w:rPr>
                <w:b/>
                <w:lang w:val="es-MX"/>
              </w:rPr>
              <w:t>3</w:t>
            </w:r>
          </w:p>
        </w:tc>
        <w:tc>
          <w:tcPr>
            <w:tcW w:w="668" w:type="pct"/>
            <w:vAlign w:val="center"/>
          </w:tcPr>
          <w:p w14:paraId="4C94DD6E" w14:textId="77777777" w:rsidR="003E6E85" w:rsidRPr="005A666B" w:rsidRDefault="003E6E85" w:rsidP="00D769BA">
            <w:pPr>
              <w:pStyle w:val="ListParagraph"/>
              <w:ind w:left="0"/>
              <w:jc w:val="center"/>
              <w:rPr>
                <w:bCs/>
                <w:lang w:val="vi-VN"/>
              </w:rPr>
            </w:pPr>
          </w:p>
        </w:tc>
      </w:tr>
      <w:tr w:rsidR="00D769BA" w:rsidRPr="005A666B" w14:paraId="41D752BD" w14:textId="77777777" w:rsidTr="004B7A9A">
        <w:tc>
          <w:tcPr>
            <w:tcW w:w="701" w:type="pct"/>
            <w:vAlign w:val="center"/>
          </w:tcPr>
          <w:p w14:paraId="3D02B30C" w14:textId="77777777" w:rsidR="00B2222F" w:rsidRPr="005A666B" w:rsidRDefault="00B2222F" w:rsidP="00D769BA">
            <w:pPr>
              <w:pStyle w:val="ListParagraph"/>
              <w:ind w:left="0"/>
              <w:rPr>
                <w:bCs/>
                <w:sz w:val="26"/>
                <w:szCs w:val="26"/>
              </w:rPr>
            </w:pPr>
            <w:r w:rsidRPr="005A666B">
              <w:rPr>
                <w:bCs/>
                <w:sz w:val="26"/>
                <w:szCs w:val="26"/>
              </w:rPr>
              <w:t>1.1.</w:t>
            </w:r>
          </w:p>
        </w:tc>
        <w:tc>
          <w:tcPr>
            <w:tcW w:w="3172" w:type="pct"/>
            <w:vAlign w:val="center"/>
          </w:tcPr>
          <w:p w14:paraId="2B9BA63B" w14:textId="77777777" w:rsidR="00B2222F" w:rsidRPr="005A666B" w:rsidRDefault="00B2222F" w:rsidP="00D769BA">
            <w:pPr>
              <w:jc w:val="both"/>
              <w:rPr>
                <w:sz w:val="24"/>
                <w:szCs w:val="24"/>
                <w:lang w:val="es-MX"/>
              </w:rPr>
            </w:pPr>
            <w:r w:rsidRPr="005A666B">
              <w:rPr>
                <w:sz w:val="24"/>
                <w:szCs w:val="24"/>
                <w:lang w:val="es-MX"/>
              </w:rPr>
              <w:t>Mở đầu</w:t>
            </w:r>
          </w:p>
        </w:tc>
        <w:tc>
          <w:tcPr>
            <w:tcW w:w="459" w:type="pct"/>
            <w:vAlign w:val="center"/>
          </w:tcPr>
          <w:p w14:paraId="0D44FB3B" w14:textId="77777777" w:rsidR="00B2222F" w:rsidRPr="005A666B" w:rsidRDefault="00B2222F" w:rsidP="00D769BA">
            <w:pPr>
              <w:pStyle w:val="ListParagraph"/>
              <w:ind w:left="0"/>
              <w:jc w:val="center"/>
              <w:rPr>
                <w:b/>
                <w:bCs/>
              </w:rPr>
            </w:pPr>
          </w:p>
        </w:tc>
        <w:tc>
          <w:tcPr>
            <w:tcW w:w="668" w:type="pct"/>
            <w:vMerge w:val="restart"/>
            <w:vAlign w:val="center"/>
          </w:tcPr>
          <w:p w14:paraId="2A66B916" w14:textId="77777777" w:rsidR="00B2222F" w:rsidRPr="005A666B" w:rsidRDefault="00B2222F" w:rsidP="00D769BA">
            <w:pPr>
              <w:pStyle w:val="ListParagraph"/>
              <w:ind w:left="0"/>
              <w:jc w:val="center"/>
              <w:rPr>
                <w:bCs/>
              </w:rPr>
            </w:pPr>
            <w:r w:rsidRPr="005A666B">
              <w:rPr>
                <w:bCs/>
              </w:rPr>
              <w:t>4.1.1</w:t>
            </w:r>
          </w:p>
        </w:tc>
      </w:tr>
      <w:tr w:rsidR="00D769BA" w:rsidRPr="005A666B" w14:paraId="2D5A8810" w14:textId="77777777" w:rsidTr="004B7A9A">
        <w:tc>
          <w:tcPr>
            <w:tcW w:w="701" w:type="pct"/>
            <w:vAlign w:val="center"/>
          </w:tcPr>
          <w:p w14:paraId="7C8DFD04" w14:textId="77777777" w:rsidR="00B2222F" w:rsidRPr="005A666B" w:rsidRDefault="00B2222F" w:rsidP="00D769BA">
            <w:pPr>
              <w:pStyle w:val="ListParagraph"/>
              <w:ind w:left="0"/>
              <w:rPr>
                <w:bCs/>
                <w:sz w:val="26"/>
                <w:szCs w:val="26"/>
              </w:rPr>
            </w:pPr>
            <w:r w:rsidRPr="005A666B">
              <w:rPr>
                <w:bCs/>
                <w:sz w:val="26"/>
                <w:szCs w:val="26"/>
              </w:rPr>
              <w:t>1.1.1.</w:t>
            </w:r>
          </w:p>
        </w:tc>
        <w:tc>
          <w:tcPr>
            <w:tcW w:w="3172" w:type="pct"/>
            <w:vAlign w:val="center"/>
          </w:tcPr>
          <w:p w14:paraId="6E3072EB" w14:textId="77777777" w:rsidR="00B2222F" w:rsidRPr="005A666B" w:rsidRDefault="00B2222F" w:rsidP="00D769BA">
            <w:pPr>
              <w:rPr>
                <w:sz w:val="24"/>
                <w:szCs w:val="24"/>
              </w:rPr>
            </w:pPr>
            <w:r w:rsidRPr="005A666B">
              <w:rPr>
                <w:sz w:val="24"/>
                <w:szCs w:val="24"/>
              </w:rPr>
              <w:t>Địa chất động lực công trình (ĐCDLCT) là gì?</w:t>
            </w:r>
          </w:p>
        </w:tc>
        <w:tc>
          <w:tcPr>
            <w:tcW w:w="459" w:type="pct"/>
            <w:vAlign w:val="center"/>
          </w:tcPr>
          <w:p w14:paraId="53B593F0" w14:textId="77777777" w:rsidR="00B2222F" w:rsidRPr="005A666B" w:rsidRDefault="00B2222F" w:rsidP="00D769BA">
            <w:pPr>
              <w:pStyle w:val="ListParagraph"/>
              <w:ind w:left="0"/>
              <w:jc w:val="center"/>
              <w:rPr>
                <w:b/>
                <w:bCs/>
              </w:rPr>
            </w:pPr>
          </w:p>
        </w:tc>
        <w:tc>
          <w:tcPr>
            <w:tcW w:w="668" w:type="pct"/>
            <w:vMerge/>
            <w:vAlign w:val="center"/>
          </w:tcPr>
          <w:p w14:paraId="77F92DAF" w14:textId="77777777" w:rsidR="00B2222F" w:rsidRPr="005A666B" w:rsidRDefault="00B2222F" w:rsidP="00D769BA">
            <w:pPr>
              <w:pStyle w:val="ListParagraph"/>
              <w:ind w:left="0"/>
              <w:jc w:val="center"/>
              <w:rPr>
                <w:bCs/>
              </w:rPr>
            </w:pPr>
          </w:p>
        </w:tc>
      </w:tr>
      <w:tr w:rsidR="00D769BA" w:rsidRPr="005A666B" w14:paraId="37229B9D" w14:textId="77777777" w:rsidTr="004B7A9A">
        <w:tc>
          <w:tcPr>
            <w:tcW w:w="701" w:type="pct"/>
            <w:vAlign w:val="center"/>
          </w:tcPr>
          <w:p w14:paraId="0522A076" w14:textId="77777777" w:rsidR="00B2222F" w:rsidRPr="005A666B" w:rsidRDefault="00B2222F" w:rsidP="00D769BA">
            <w:pPr>
              <w:pStyle w:val="ListParagraph"/>
              <w:ind w:left="0"/>
              <w:rPr>
                <w:bCs/>
                <w:sz w:val="26"/>
                <w:szCs w:val="26"/>
              </w:rPr>
            </w:pPr>
            <w:r w:rsidRPr="005A666B">
              <w:rPr>
                <w:bCs/>
                <w:sz w:val="26"/>
                <w:szCs w:val="26"/>
              </w:rPr>
              <w:t>1.1.2.</w:t>
            </w:r>
          </w:p>
        </w:tc>
        <w:tc>
          <w:tcPr>
            <w:tcW w:w="3172" w:type="pct"/>
            <w:vAlign w:val="center"/>
          </w:tcPr>
          <w:p w14:paraId="1C728FC2" w14:textId="77777777" w:rsidR="00B2222F" w:rsidRPr="005A666B" w:rsidRDefault="00B2222F" w:rsidP="00D769BA">
            <w:pPr>
              <w:rPr>
                <w:sz w:val="24"/>
                <w:szCs w:val="24"/>
              </w:rPr>
            </w:pPr>
            <w:r w:rsidRPr="005A666B">
              <w:rPr>
                <w:sz w:val="24"/>
                <w:szCs w:val="24"/>
              </w:rPr>
              <w:t>Nhiệm vụ và nội dung nghiên cứu</w:t>
            </w:r>
          </w:p>
        </w:tc>
        <w:tc>
          <w:tcPr>
            <w:tcW w:w="459" w:type="pct"/>
            <w:vAlign w:val="center"/>
          </w:tcPr>
          <w:p w14:paraId="7201C47D" w14:textId="77777777" w:rsidR="00B2222F" w:rsidRPr="005A666B" w:rsidRDefault="00B2222F" w:rsidP="00D769BA">
            <w:pPr>
              <w:pStyle w:val="ListParagraph"/>
              <w:ind w:left="0"/>
              <w:jc w:val="center"/>
              <w:rPr>
                <w:b/>
                <w:bCs/>
              </w:rPr>
            </w:pPr>
          </w:p>
        </w:tc>
        <w:tc>
          <w:tcPr>
            <w:tcW w:w="668" w:type="pct"/>
            <w:vMerge/>
            <w:vAlign w:val="center"/>
          </w:tcPr>
          <w:p w14:paraId="48DBE665" w14:textId="77777777" w:rsidR="00B2222F" w:rsidRPr="005A666B" w:rsidRDefault="00B2222F" w:rsidP="00D769BA">
            <w:pPr>
              <w:pStyle w:val="ListParagraph"/>
              <w:ind w:left="0"/>
              <w:jc w:val="center"/>
              <w:rPr>
                <w:bCs/>
              </w:rPr>
            </w:pPr>
          </w:p>
        </w:tc>
      </w:tr>
      <w:tr w:rsidR="00D769BA" w:rsidRPr="005A666B" w14:paraId="7195AB94" w14:textId="77777777" w:rsidTr="004B7A9A">
        <w:tc>
          <w:tcPr>
            <w:tcW w:w="701" w:type="pct"/>
            <w:vAlign w:val="center"/>
          </w:tcPr>
          <w:p w14:paraId="45B8B797" w14:textId="77777777" w:rsidR="00B2222F" w:rsidRPr="005A666B" w:rsidRDefault="00B2222F" w:rsidP="00D769BA">
            <w:pPr>
              <w:pStyle w:val="ListParagraph"/>
              <w:ind w:left="0"/>
              <w:rPr>
                <w:bCs/>
                <w:sz w:val="26"/>
                <w:szCs w:val="26"/>
              </w:rPr>
            </w:pPr>
            <w:r w:rsidRPr="005A666B">
              <w:rPr>
                <w:bCs/>
                <w:sz w:val="26"/>
                <w:szCs w:val="26"/>
              </w:rPr>
              <w:t>1.1.3.</w:t>
            </w:r>
          </w:p>
        </w:tc>
        <w:tc>
          <w:tcPr>
            <w:tcW w:w="3172" w:type="pct"/>
            <w:vAlign w:val="center"/>
          </w:tcPr>
          <w:p w14:paraId="5A6808BA" w14:textId="77777777" w:rsidR="00B2222F" w:rsidRPr="005A666B" w:rsidRDefault="00B2222F" w:rsidP="00D769BA">
            <w:pPr>
              <w:rPr>
                <w:sz w:val="24"/>
                <w:szCs w:val="24"/>
              </w:rPr>
            </w:pPr>
            <w:r w:rsidRPr="005A666B">
              <w:rPr>
                <w:sz w:val="24"/>
                <w:szCs w:val="24"/>
              </w:rPr>
              <w:t>Phương pháp nghiên cứu</w:t>
            </w:r>
          </w:p>
        </w:tc>
        <w:tc>
          <w:tcPr>
            <w:tcW w:w="459" w:type="pct"/>
            <w:vAlign w:val="center"/>
          </w:tcPr>
          <w:p w14:paraId="64239E7C" w14:textId="77777777" w:rsidR="00B2222F" w:rsidRPr="005A666B" w:rsidRDefault="00B2222F" w:rsidP="00D769BA">
            <w:pPr>
              <w:pStyle w:val="ListParagraph"/>
              <w:ind w:left="0"/>
              <w:jc w:val="center"/>
              <w:rPr>
                <w:b/>
                <w:bCs/>
              </w:rPr>
            </w:pPr>
          </w:p>
        </w:tc>
        <w:tc>
          <w:tcPr>
            <w:tcW w:w="668" w:type="pct"/>
            <w:vMerge/>
            <w:vAlign w:val="center"/>
          </w:tcPr>
          <w:p w14:paraId="4583EFDC" w14:textId="77777777" w:rsidR="00B2222F" w:rsidRPr="005A666B" w:rsidRDefault="00B2222F" w:rsidP="00D769BA">
            <w:pPr>
              <w:pStyle w:val="ListParagraph"/>
              <w:ind w:left="0"/>
              <w:jc w:val="center"/>
              <w:rPr>
                <w:bCs/>
              </w:rPr>
            </w:pPr>
          </w:p>
        </w:tc>
      </w:tr>
      <w:tr w:rsidR="00D769BA" w:rsidRPr="005A666B" w14:paraId="2914CA39" w14:textId="77777777" w:rsidTr="004B7A9A">
        <w:tc>
          <w:tcPr>
            <w:tcW w:w="701" w:type="pct"/>
            <w:vAlign w:val="center"/>
          </w:tcPr>
          <w:p w14:paraId="15E432BF" w14:textId="77777777" w:rsidR="00B2222F" w:rsidRPr="005A666B" w:rsidRDefault="00B2222F" w:rsidP="00D769BA">
            <w:pPr>
              <w:pStyle w:val="ListParagraph"/>
              <w:ind w:left="0"/>
              <w:rPr>
                <w:bCs/>
                <w:sz w:val="26"/>
                <w:szCs w:val="26"/>
              </w:rPr>
            </w:pPr>
            <w:r w:rsidRPr="005A666B">
              <w:rPr>
                <w:bCs/>
                <w:sz w:val="26"/>
                <w:szCs w:val="26"/>
              </w:rPr>
              <w:t>1.1.4.</w:t>
            </w:r>
          </w:p>
        </w:tc>
        <w:tc>
          <w:tcPr>
            <w:tcW w:w="3172" w:type="pct"/>
            <w:vAlign w:val="center"/>
          </w:tcPr>
          <w:p w14:paraId="6E7B851A" w14:textId="77777777" w:rsidR="00B2222F" w:rsidRPr="005A666B" w:rsidRDefault="00B2222F" w:rsidP="00D769BA">
            <w:pPr>
              <w:rPr>
                <w:sz w:val="24"/>
                <w:szCs w:val="24"/>
                <w:lang w:val="pt-BR"/>
              </w:rPr>
            </w:pPr>
            <w:r w:rsidRPr="005A666B">
              <w:rPr>
                <w:sz w:val="24"/>
                <w:szCs w:val="24"/>
                <w:lang w:val="pt-BR"/>
              </w:rPr>
              <w:t>Quan hệ với các môn khoa học khác</w:t>
            </w:r>
          </w:p>
        </w:tc>
        <w:tc>
          <w:tcPr>
            <w:tcW w:w="459" w:type="pct"/>
            <w:vAlign w:val="center"/>
          </w:tcPr>
          <w:p w14:paraId="13AE2DBC" w14:textId="77777777" w:rsidR="00B2222F" w:rsidRPr="005A666B" w:rsidRDefault="00B2222F" w:rsidP="00D769BA">
            <w:pPr>
              <w:pStyle w:val="ListParagraph"/>
              <w:ind w:left="0"/>
              <w:jc w:val="center"/>
              <w:rPr>
                <w:b/>
                <w:bCs/>
              </w:rPr>
            </w:pPr>
          </w:p>
        </w:tc>
        <w:tc>
          <w:tcPr>
            <w:tcW w:w="668" w:type="pct"/>
            <w:vMerge/>
            <w:vAlign w:val="center"/>
          </w:tcPr>
          <w:p w14:paraId="1C1D3F5E" w14:textId="77777777" w:rsidR="00B2222F" w:rsidRPr="005A666B" w:rsidRDefault="00B2222F" w:rsidP="00D769BA">
            <w:pPr>
              <w:pStyle w:val="ListParagraph"/>
              <w:ind w:left="0"/>
              <w:jc w:val="center"/>
              <w:rPr>
                <w:bCs/>
              </w:rPr>
            </w:pPr>
          </w:p>
        </w:tc>
      </w:tr>
      <w:tr w:rsidR="00D769BA" w:rsidRPr="005A666B" w14:paraId="3ED1610B" w14:textId="77777777" w:rsidTr="004B7A9A">
        <w:tc>
          <w:tcPr>
            <w:tcW w:w="701" w:type="pct"/>
            <w:vAlign w:val="center"/>
          </w:tcPr>
          <w:p w14:paraId="1D9EB4B7" w14:textId="77777777" w:rsidR="00B2222F" w:rsidRPr="005A666B" w:rsidRDefault="00B2222F" w:rsidP="00D769BA">
            <w:pPr>
              <w:pStyle w:val="ListParagraph"/>
              <w:ind w:left="0"/>
              <w:rPr>
                <w:bCs/>
                <w:sz w:val="26"/>
                <w:szCs w:val="26"/>
              </w:rPr>
            </w:pPr>
            <w:r w:rsidRPr="005A666B">
              <w:rPr>
                <w:bCs/>
                <w:sz w:val="26"/>
                <w:szCs w:val="26"/>
              </w:rPr>
              <w:t>1.1.5.</w:t>
            </w:r>
          </w:p>
        </w:tc>
        <w:tc>
          <w:tcPr>
            <w:tcW w:w="3172" w:type="pct"/>
            <w:vAlign w:val="center"/>
          </w:tcPr>
          <w:p w14:paraId="6C87994F" w14:textId="77777777" w:rsidR="00B2222F" w:rsidRPr="005A666B" w:rsidRDefault="00B2222F" w:rsidP="00D769BA">
            <w:pPr>
              <w:rPr>
                <w:sz w:val="24"/>
                <w:szCs w:val="24"/>
                <w:lang w:val="pt-BR"/>
              </w:rPr>
            </w:pPr>
            <w:r w:rsidRPr="005A666B">
              <w:rPr>
                <w:sz w:val="24"/>
                <w:szCs w:val="24"/>
                <w:lang w:val="pt-BR"/>
              </w:rPr>
              <w:t>Sơ lược về lịch sử nghiên cứu</w:t>
            </w:r>
          </w:p>
        </w:tc>
        <w:tc>
          <w:tcPr>
            <w:tcW w:w="459" w:type="pct"/>
            <w:vAlign w:val="center"/>
          </w:tcPr>
          <w:p w14:paraId="29115AD2" w14:textId="77777777" w:rsidR="00B2222F" w:rsidRPr="005A666B" w:rsidRDefault="00B2222F" w:rsidP="00D769BA">
            <w:pPr>
              <w:pStyle w:val="ListParagraph"/>
              <w:ind w:left="0"/>
              <w:jc w:val="center"/>
              <w:rPr>
                <w:b/>
                <w:bCs/>
              </w:rPr>
            </w:pPr>
          </w:p>
        </w:tc>
        <w:tc>
          <w:tcPr>
            <w:tcW w:w="668" w:type="pct"/>
            <w:vMerge/>
            <w:vAlign w:val="center"/>
          </w:tcPr>
          <w:p w14:paraId="19D5EC27" w14:textId="77777777" w:rsidR="00B2222F" w:rsidRPr="005A666B" w:rsidRDefault="00B2222F" w:rsidP="00D769BA">
            <w:pPr>
              <w:pStyle w:val="ListParagraph"/>
              <w:ind w:left="0"/>
              <w:jc w:val="center"/>
              <w:rPr>
                <w:bCs/>
              </w:rPr>
            </w:pPr>
          </w:p>
        </w:tc>
      </w:tr>
      <w:tr w:rsidR="00D769BA" w:rsidRPr="005A666B" w14:paraId="2E00DA42" w14:textId="77777777" w:rsidTr="004B7A9A">
        <w:tc>
          <w:tcPr>
            <w:tcW w:w="701" w:type="pct"/>
            <w:vAlign w:val="center"/>
          </w:tcPr>
          <w:p w14:paraId="0184CAC7" w14:textId="77777777" w:rsidR="00B2222F" w:rsidRPr="005A666B" w:rsidRDefault="00B2222F" w:rsidP="00D769BA">
            <w:pPr>
              <w:pStyle w:val="ListParagraph"/>
              <w:ind w:left="0"/>
              <w:rPr>
                <w:bCs/>
                <w:sz w:val="26"/>
                <w:szCs w:val="26"/>
              </w:rPr>
            </w:pPr>
            <w:r w:rsidRPr="005A666B">
              <w:rPr>
                <w:bCs/>
                <w:sz w:val="26"/>
                <w:szCs w:val="26"/>
              </w:rPr>
              <w:t>1.2.</w:t>
            </w:r>
          </w:p>
        </w:tc>
        <w:tc>
          <w:tcPr>
            <w:tcW w:w="3172" w:type="pct"/>
            <w:vAlign w:val="center"/>
          </w:tcPr>
          <w:p w14:paraId="5E63D75C" w14:textId="77777777" w:rsidR="00B2222F" w:rsidRPr="005A666B" w:rsidRDefault="00B2222F" w:rsidP="004B7A9A">
            <w:pPr>
              <w:rPr>
                <w:bCs/>
                <w:sz w:val="24"/>
                <w:szCs w:val="24"/>
              </w:rPr>
            </w:pPr>
            <w:r w:rsidRPr="005A666B">
              <w:rPr>
                <w:sz w:val="24"/>
                <w:szCs w:val="24"/>
              </w:rPr>
              <w:t>Phân loại các quá trình và hiện tượng ĐCĐLCT</w:t>
            </w:r>
          </w:p>
        </w:tc>
        <w:tc>
          <w:tcPr>
            <w:tcW w:w="459" w:type="pct"/>
            <w:vAlign w:val="center"/>
          </w:tcPr>
          <w:p w14:paraId="3749BE90" w14:textId="77777777" w:rsidR="00B2222F" w:rsidRPr="005A666B" w:rsidRDefault="00B2222F" w:rsidP="00D769BA">
            <w:pPr>
              <w:pStyle w:val="ListParagraph"/>
              <w:ind w:left="0"/>
              <w:jc w:val="center"/>
              <w:rPr>
                <w:b/>
                <w:bCs/>
              </w:rPr>
            </w:pPr>
          </w:p>
        </w:tc>
        <w:tc>
          <w:tcPr>
            <w:tcW w:w="668" w:type="pct"/>
            <w:vMerge/>
            <w:vAlign w:val="center"/>
          </w:tcPr>
          <w:p w14:paraId="23206CF6" w14:textId="77777777" w:rsidR="00B2222F" w:rsidRPr="005A666B" w:rsidRDefault="00B2222F" w:rsidP="00D769BA">
            <w:pPr>
              <w:pStyle w:val="ListParagraph"/>
              <w:ind w:left="0"/>
              <w:jc w:val="center"/>
              <w:rPr>
                <w:bCs/>
              </w:rPr>
            </w:pPr>
          </w:p>
        </w:tc>
      </w:tr>
      <w:tr w:rsidR="00D769BA" w:rsidRPr="005A666B" w14:paraId="3CD9013A" w14:textId="77777777" w:rsidTr="004B7A9A">
        <w:tc>
          <w:tcPr>
            <w:tcW w:w="701" w:type="pct"/>
            <w:vAlign w:val="center"/>
          </w:tcPr>
          <w:p w14:paraId="71C1D4FD" w14:textId="77777777" w:rsidR="00B2222F" w:rsidRPr="005A666B" w:rsidRDefault="00B2222F" w:rsidP="00D769BA">
            <w:pPr>
              <w:pStyle w:val="ListParagraph"/>
              <w:ind w:left="0"/>
              <w:rPr>
                <w:bCs/>
                <w:sz w:val="26"/>
                <w:szCs w:val="26"/>
              </w:rPr>
            </w:pPr>
            <w:r w:rsidRPr="005A666B">
              <w:rPr>
                <w:bCs/>
                <w:sz w:val="26"/>
                <w:szCs w:val="26"/>
              </w:rPr>
              <w:t>1.3.</w:t>
            </w:r>
          </w:p>
        </w:tc>
        <w:tc>
          <w:tcPr>
            <w:tcW w:w="3172" w:type="pct"/>
            <w:vAlign w:val="center"/>
          </w:tcPr>
          <w:p w14:paraId="3414E4E6" w14:textId="77777777" w:rsidR="00B2222F" w:rsidRPr="005A666B" w:rsidRDefault="00B2222F" w:rsidP="00D769BA">
            <w:pPr>
              <w:rPr>
                <w:sz w:val="24"/>
                <w:szCs w:val="24"/>
              </w:rPr>
            </w:pPr>
            <w:r w:rsidRPr="005A666B">
              <w:rPr>
                <w:sz w:val="24"/>
                <w:szCs w:val="24"/>
              </w:rPr>
              <w:t>Ảnh hưởng của các quá trình và hiện tượng ĐCĐLCT đến điều kiện địa chất công trình (ĐCCT) khu vực</w:t>
            </w:r>
          </w:p>
        </w:tc>
        <w:tc>
          <w:tcPr>
            <w:tcW w:w="459" w:type="pct"/>
            <w:vAlign w:val="center"/>
          </w:tcPr>
          <w:p w14:paraId="209E101E" w14:textId="77777777" w:rsidR="00B2222F" w:rsidRPr="005A666B" w:rsidRDefault="00B2222F" w:rsidP="00D769BA">
            <w:pPr>
              <w:pStyle w:val="ListParagraph"/>
              <w:ind w:left="0"/>
              <w:jc w:val="center"/>
              <w:rPr>
                <w:b/>
                <w:bCs/>
              </w:rPr>
            </w:pPr>
          </w:p>
        </w:tc>
        <w:tc>
          <w:tcPr>
            <w:tcW w:w="668" w:type="pct"/>
            <w:vMerge/>
            <w:vAlign w:val="center"/>
          </w:tcPr>
          <w:p w14:paraId="6ADD0A17" w14:textId="77777777" w:rsidR="00B2222F" w:rsidRPr="005A666B" w:rsidRDefault="00B2222F" w:rsidP="00D769BA">
            <w:pPr>
              <w:pStyle w:val="ListParagraph"/>
              <w:ind w:left="0"/>
              <w:jc w:val="center"/>
              <w:rPr>
                <w:bCs/>
              </w:rPr>
            </w:pPr>
          </w:p>
        </w:tc>
      </w:tr>
      <w:tr w:rsidR="00D769BA" w:rsidRPr="005A666B" w14:paraId="75306AE5" w14:textId="77777777" w:rsidTr="004B7A9A">
        <w:tc>
          <w:tcPr>
            <w:tcW w:w="701" w:type="pct"/>
            <w:vAlign w:val="center"/>
          </w:tcPr>
          <w:p w14:paraId="6C10E50F" w14:textId="77777777" w:rsidR="00B2222F" w:rsidRPr="005A666B" w:rsidRDefault="00B2222F" w:rsidP="00D769BA">
            <w:pPr>
              <w:pStyle w:val="ListParagraph"/>
              <w:ind w:left="0"/>
              <w:rPr>
                <w:bCs/>
                <w:sz w:val="26"/>
                <w:szCs w:val="26"/>
              </w:rPr>
            </w:pPr>
            <w:r w:rsidRPr="005A666B">
              <w:rPr>
                <w:bCs/>
                <w:sz w:val="26"/>
                <w:szCs w:val="26"/>
              </w:rPr>
              <w:t>1.4.</w:t>
            </w:r>
          </w:p>
        </w:tc>
        <w:tc>
          <w:tcPr>
            <w:tcW w:w="3172" w:type="pct"/>
            <w:vAlign w:val="center"/>
          </w:tcPr>
          <w:p w14:paraId="5F306C3B" w14:textId="77777777" w:rsidR="00B2222F" w:rsidRPr="005A666B" w:rsidRDefault="00B2222F" w:rsidP="00D769BA">
            <w:pPr>
              <w:rPr>
                <w:sz w:val="24"/>
                <w:szCs w:val="24"/>
              </w:rPr>
            </w:pPr>
            <w:r w:rsidRPr="005A666B">
              <w:rPr>
                <w:sz w:val="24"/>
                <w:szCs w:val="24"/>
              </w:rPr>
              <w:t>Quy luật chung về sự phát sinh và phát triển các quá trình và hiện tượng địa chất</w:t>
            </w:r>
          </w:p>
        </w:tc>
        <w:tc>
          <w:tcPr>
            <w:tcW w:w="459" w:type="pct"/>
            <w:vAlign w:val="center"/>
          </w:tcPr>
          <w:p w14:paraId="5FB4EFF8" w14:textId="77777777" w:rsidR="00B2222F" w:rsidRPr="005A666B" w:rsidRDefault="00B2222F" w:rsidP="00D769BA">
            <w:pPr>
              <w:pStyle w:val="ListParagraph"/>
              <w:ind w:left="0"/>
              <w:jc w:val="center"/>
              <w:rPr>
                <w:b/>
                <w:bCs/>
              </w:rPr>
            </w:pPr>
          </w:p>
        </w:tc>
        <w:tc>
          <w:tcPr>
            <w:tcW w:w="668" w:type="pct"/>
            <w:vMerge/>
            <w:vAlign w:val="center"/>
          </w:tcPr>
          <w:p w14:paraId="3B66E372" w14:textId="77777777" w:rsidR="00B2222F" w:rsidRPr="005A666B" w:rsidRDefault="00B2222F" w:rsidP="00D769BA">
            <w:pPr>
              <w:pStyle w:val="ListParagraph"/>
              <w:ind w:left="0"/>
              <w:jc w:val="center"/>
              <w:rPr>
                <w:bCs/>
              </w:rPr>
            </w:pPr>
          </w:p>
        </w:tc>
      </w:tr>
      <w:tr w:rsidR="00D769BA" w:rsidRPr="005A666B" w14:paraId="70348F61" w14:textId="77777777" w:rsidTr="004B7A9A">
        <w:tc>
          <w:tcPr>
            <w:tcW w:w="701" w:type="pct"/>
            <w:vAlign w:val="center"/>
          </w:tcPr>
          <w:p w14:paraId="5D81D544" w14:textId="77777777" w:rsidR="00B2222F" w:rsidRPr="005A666B" w:rsidRDefault="00B2222F" w:rsidP="00D769BA">
            <w:pPr>
              <w:pStyle w:val="ListParagraph"/>
              <w:ind w:left="0"/>
              <w:rPr>
                <w:bCs/>
                <w:sz w:val="26"/>
                <w:szCs w:val="26"/>
              </w:rPr>
            </w:pPr>
            <w:r w:rsidRPr="005A666B">
              <w:rPr>
                <w:bCs/>
                <w:sz w:val="26"/>
                <w:szCs w:val="26"/>
              </w:rPr>
              <w:t>1.5.</w:t>
            </w:r>
          </w:p>
        </w:tc>
        <w:tc>
          <w:tcPr>
            <w:tcW w:w="3172" w:type="pct"/>
            <w:vAlign w:val="center"/>
          </w:tcPr>
          <w:p w14:paraId="58DF7821" w14:textId="77777777" w:rsidR="00B2222F" w:rsidRPr="005A666B" w:rsidRDefault="00B2222F" w:rsidP="00D769BA">
            <w:pPr>
              <w:rPr>
                <w:sz w:val="24"/>
                <w:szCs w:val="24"/>
              </w:rPr>
            </w:pPr>
            <w:r w:rsidRPr="005A666B">
              <w:rPr>
                <w:sz w:val="24"/>
                <w:szCs w:val="24"/>
              </w:rPr>
              <w:t>Ý nghĩa của các hoạt động kinh tế - công trình của con người.</w:t>
            </w:r>
          </w:p>
        </w:tc>
        <w:tc>
          <w:tcPr>
            <w:tcW w:w="459" w:type="pct"/>
            <w:vAlign w:val="center"/>
          </w:tcPr>
          <w:p w14:paraId="10106F72" w14:textId="77777777" w:rsidR="00B2222F" w:rsidRPr="005A666B" w:rsidRDefault="00B2222F" w:rsidP="00D769BA">
            <w:pPr>
              <w:pStyle w:val="ListParagraph"/>
              <w:ind w:left="0"/>
              <w:jc w:val="center"/>
              <w:rPr>
                <w:b/>
                <w:bCs/>
              </w:rPr>
            </w:pPr>
          </w:p>
        </w:tc>
        <w:tc>
          <w:tcPr>
            <w:tcW w:w="668" w:type="pct"/>
            <w:vMerge/>
            <w:vAlign w:val="center"/>
          </w:tcPr>
          <w:p w14:paraId="619019A4" w14:textId="77777777" w:rsidR="00B2222F" w:rsidRPr="005A666B" w:rsidRDefault="00B2222F" w:rsidP="00D769BA">
            <w:pPr>
              <w:pStyle w:val="ListParagraph"/>
              <w:ind w:left="0"/>
              <w:jc w:val="center"/>
              <w:rPr>
                <w:bCs/>
              </w:rPr>
            </w:pPr>
          </w:p>
        </w:tc>
      </w:tr>
      <w:tr w:rsidR="00D769BA" w:rsidRPr="005A666B" w14:paraId="34DF2783" w14:textId="77777777" w:rsidTr="004B7A9A">
        <w:tc>
          <w:tcPr>
            <w:tcW w:w="701" w:type="pct"/>
            <w:vAlign w:val="center"/>
          </w:tcPr>
          <w:p w14:paraId="2B6D5E2C" w14:textId="77777777" w:rsidR="003E6E85" w:rsidRPr="005A666B" w:rsidRDefault="003E6E85" w:rsidP="00D769BA">
            <w:pPr>
              <w:pStyle w:val="ListParagraph"/>
              <w:ind w:left="0"/>
              <w:jc w:val="center"/>
              <w:rPr>
                <w:b/>
                <w:bCs/>
              </w:rPr>
            </w:pPr>
            <w:r w:rsidRPr="005A666B">
              <w:rPr>
                <w:b/>
                <w:bCs/>
                <w:lang w:val="nl-NL"/>
              </w:rPr>
              <w:t xml:space="preserve">Chương </w:t>
            </w:r>
            <w:r w:rsidR="00B2222F" w:rsidRPr="005A666B">
              <w:rPr>
                <w:b/>
                <w:bCs/>
              </w:rPr>
              <w:t>2</w:t>
            </w:r>
          </w:p>
        </w:tc>
        <w:tc>
          <w:tcPr>
            <w:tcW w:w="3172" w:type="pct"/>
            <w:vAlign w:val="center"/>
          </w:tcPr>
          <w:p w14:paraId="1DC2810C" w14:textId="77777777" w:rsidR="003E6E85" w:rsidRPr="005A666B" w:rsidRDefault="00D769BA" w:rsidP="00D769BA">
            <w:pPr>
              <w:pStyle w:val="ListParagraph"/>
              <w:ind w:left="0"/>
              <w:jc w:val="both"/>
              <w:rPr>
                <w:b/>
                <w:lang w:val="es-MX"/>
              </w:rPr>
            </w:pPr>
            <w:r w:rsidRPr="005A666B">
              <w:rPr>
                <w:b/>
              </w:rPr>
              <w:t>Hiện tượng phong hóa đất đá</w:t>
            </w:r>
          </w:p>
        </w:tc>
        <w:tc>
          <w:tcPr>
            <w:tcW w:w="459" w:type="pct"/>
            <w:vAlign w:val="center"/>
          </w:tcPr>
          <w:p w14:paraId="49DD72A4" w14:textId="77777777" w:rsidR="003E6E85" w:rsidRPr="005A666B" w:rsidRDefault="00003870" w:rsidP="00D769BA">
            <w:pPr>
              <w:pStyle w:val="ListParagraph"/>
              <w:ind w:left="0"/>
              <w:jc w:val="center"/>
              <w:rPr>
                <w:b/>
                <w:bCs/>
              </w:rPr>
            </w:pPr>
            <w:r w:rsidRPr="005A666B">
              <w:rPr>
                <w:b/>
                <w:lang w:val="es-MX"/>
              </w:rPr>
              <w:t>6</w:t>
            </w:r>
          </w:p>
        </w:tc>
        <w:tc>
          <w:tcPr>
            <w:tcW w:w="668" w:type="pct"/>
            <w:vMerge w:val="restart"/>
            <w:vAlign w:val="center"/>
          </w:tcPr>
          <w:p w14:paraId="4F83C9C8" w14:textId="77777777" w:rsidR="003E6E85" w:rsidRPr="005A666B" w:rsidRDefault="003E6E85" w:rsidP="00D769BA">
            <w:pPr>
              <w:pStyle w:val="ListParagraph"/>
              <w:ind w:left="0"/>
              <w:jc w:val="center"/>
              <w:rPr>
                <w:bCs/>
              </w:rPr>
            </w:pPr>
          </w:p>
          <w:p w14:paraId="0DE0CD15" w14:textId="77777777" w:rsidR="00274128" w:rsidRPr="005A666B" w:rsidRDefault="00274128" w:rsidP="00D769BA">
            <w:pPr>
              <w:pStyle w:val="ListParagraph"/>
              <w:ind w:left="0"/>
              <w:jc w:val="center"/>
              <w:rPr>
                <w:bCs/>
              </w:rPr>
            </w:pPr>
          </w:p>
          <w:p w14:paraId="042866CA" w14:textId="77777777" w:rsidR="00274128" w:rsidRPr="005A666B" w:rsidRDefault="00274128" w:rsidP="00D769BA">
            <w:pPr>
              <w:pStyle w:val="ListParagraph"/>
              <w:ind w:left="0"/>
              <w:jc w:val="center"/>
              <w:rPr>
                <w:bCs/>
              </w:rPr>
            </w:pPr>
          </w:p>
          <w:p w14:paraId="1CFC03CA" w14:textId="77777777" w:rsidR="00274128" w:rsidRPr="005A666B" w:rsidRDefault="00274128" w:rsidP="00D769BA">
            <w:pPr>
              <w:pStyle w:val="ListParagraph"/>
              <w:ind w:left="0"/>
              <w:jc w:val="center"/>
              <w:rPr>
                <w:bCs/>
              </w:rPr>
            </w:pPr>
          </w:p>
          <w:p w14:paraId="0B2A1CE6" w14:textId="77777777" w:rsidR="00274128" w:rsidRPr="005A666B" w:rsidRDefault="00274128" w:rsidP="00D769BA">
            <w:pPr>
              <w:pStyle w:val="ListParagraph"/>
              <w:ind w:left="0"/>
              <w:jc w:val="center"/>
              <w:rPr>
                <w:bCs/>
              </w:rPr>
            </w:pPr>
          </w:p>
          <w:p w14:paraId="69A36617" w14:textId="77777777" w:rsidR="00274128" w:rsidRPr="005A666B" w:rsidRDefault="00274128" w:rsidP="00D769BA">
            <w:pPr>
              <w:pStyle w:val="ListParagraph"/>
              <w:ind w:left="0"/>
              <w:jc w:val="center"/>
              <w:rPr>
                <w:bCs/>
              </w:rPr>
            </w:pPr>
          </w:p>
          <w:p w14:paraId="3C906596" w14:textId="77777777" w:rsidR="00274128" w:rsidRPr="005A666B" w:rsidRDefault="00274128" w:rsidP="00D769BA">
            <w:pPr>
              <w:pStyle w:val="ListParagraph"/>
              <w:ind w:left="0"/>
              <w:jc w:val="center"/>
              <w:rPr>
                <w:bCs/>
              </w:rPr>
            </w:pPr>
          </w:p>
          <w:p w14:paraId="0A95EE2F" w14:textId="77777777" w:rsidR="00274128" w:rsidRPr="005A666B" w:rsidRDefault="00274128" w:rsidP="00D769BA">
            <w:pPr>
              <w:pStyle w:val="ListParagraph"/>
              <w:ind w:left="0"/>
              <w:jc w:val="center"/>
              <w:rPr>
                <w:bCs/>
              </w:rPr>
            </w:pPr>
            <w:r w:rsidRPr="005A666B">
              <w:rPr>
                <w:bCs/>
              </w:rPr>
              <w:lastRenderedPageBreak/>
              <w:t>4.1.2</w:t>
            </w:r>
          </w:p>
        </w:tc>
      </w:tr>
      <w:tr w:rsidR="00D769BA" w:rsidRPr="005A666B" w14:paraId="783217DB" w14:textId="77777777" w:rsidTr="004B7A9A">
        <w:tc>
          <w:tcPr>
            <w:tcW w:w="701" w:type="pct"/>
            <w:vAlign w:val="center"/>
          </w:tcPr>
          <w:p w14:paraId="6FFBAD65" w14:textId="77777777" w:rsidR="00E20402" w:rsidRPr="005A666B" w:rsidRDefault="00873DB2" w:rsidP="00D769BA">
            <w:pPr>
              <w:pStyle w:val="ListParagraph"/>
              <w:ind w:left="0"/>
              <w:rPr>
                <w:bCs/>
              </w:rPr>
            </w:pPr>
            <w:r w:rsidRPr="005A666B">
              <w:rPr>
                <w:bCs/>
              </w:rPr>
              <w:t>2.1.</w:t>
            </w:r>
          </w:p>
        </w:tc>
        <w:tc>
          <w:tcPr>
            <w:tcW w:w="3172" w:type="pct"/>
          </w:tcPr>
          <w:p w14:paraId="2537EF9C" w14:textId="77777777" w:rsidR="00E20402" w:rsidRPr="005A666B" w:rsidRDefault="00E20402" w:rsidP="00D769BA">
            <w:pPr>
              <w:rPr>
                <w:sz w:val="24"/>
                <w:szCs w:val="24"/>
              </w:rPr>
            </w:pPr>
            <w:r w:rsidRPr="005A666B">
              <w:rPr>
                <w:sz w:val="24"/>
                <w:szCs w:val="24"/>
              </w:rPr>
              <w:t>Khái niệm chung về phong hoá</w:t>
            </w:r>
          </w:p>
        </w:tc>
        <w:tc>
          <w:tcPr>
            <w:tcW w:w="459" w:type="pct"/>
            <w:vAlign w:val="center"/>
          </w:tcPr>
          <w:p w14:paraId="6DEFE725" w14:textId="77777777" w:rsidR="00E20402" w:rsidRPr="005A666B" w:rsidRDefault="00E20402" w:rsidP="00D769BA">
            <w:pPr>
              <w:pStyle w:val="ListParagraph"/>
              <w:ind w:left="0"/>
              <w:jc w:val="center"/>
              <w:rPr>
                <w:b/>
                <w:bCs/>
                <w:lang w:val="vi-VN"/>
              </w:rPr>
            </w:pPr>
          </w:p>
        </w:tc>
        <w:tc>
          <w:tcPr>
            <w:tcW w:w="668" w:type="pct"/>
            <w:vMerge/>
            <w:vAlign w:val="center"/>
          </w:tcPr>
          <w:p w14:paraId="27836E7A" w14:textId="77777777" w:rsidR="00E20402" w:rsidRPr="005A666B" w:rsidRDefault="00E20402" w:rsidP="00D769BA">
            <w:pPr>
              <w:pStyle w:val="ListParagraph"/>
              <w:ind w:left="0"/>
              <w:jc w:val="center"/>
              <w:rPr>
                <w:bCs/>
                <w:lang w:val="vi-VN"/>
              </w:rPr>
            </w:pPr>
          </w:p>
        </w:tc>
      </w:tr>
      <w:tr w:rsidR="00D769BA" w:rsidRPr="005A666B" w14:paraId="275803BE" w14:textId="77777777" w:rsidTr="004B7A9A">
        <w:tc>
          <w:tcPr>
            <w:tcW w:w="701" w:type="pct"/>
            <w:vAlign w:val="center"/>
          </w:tcPr>
          <w:p w14:paraId="34CA2F16" w14:textId="77777777" w:rsidR="00E20402" w:rsidRPr="005A666B" w:rsidRDefault="00873DB2" w:rsidP="00D769BA">
            <w:pPr>
              <w:pStyle w:val="ListParagraph"/>
              <w:ind w:left="0"/>
              <w:rPr>
                <w:bCs/>
              </w:rPr>
            </w:pPr>
            <w:r w:rsidRPr="005A666B">
              <w:rPr>
                <w:bCs/>
              </w:rPr>
              <w:t>2.1.1.</w:t>
            </w:r>
          </w:p>
        </w:tc>
        <w:tc>
          <w:tcPr>
            <w:tcW w:w="3172" w:type="pct"/>
          </w:tcPr>
          <w:p w14:paraId="4B7D22A7" w14:textId="77777777" w:rsidR="00E20402" w:rsidRPr="005A666B" w:rsidRDefault="00E20402" w:rsidP="00D769BA">
            <w:pPr>
              <w:rPr>
                <w:sz w:val="24"/>
                <w:szCs w:val="24"/>
              </w:rPr>
            </w:pPr>
            <w:r w:rsidRPr="005A666B">
              <w:rPr>
                <w:sz w:val="24"/>
                <w:szCs w:val="24"/>
              </w:rPr>
              <w:t>Định nghĩa</w:t>
            </w:r>
          </w:p>
        </w:tc>
        <w:tc>
          <w:tcPr>
            <w:tcW w:w="459" w:type="pct"/>
            <w:vAlign w:val="center"/>
          </w:tcPr>
          <w:p w14:paraId="1AA73B55" w14:textId="77777777" w:rsidR="00E20402" w:rsidRPr="005A666B" w:rsidRDefault="00E20402" w:rsidP="00D769BA">
            <w:pPr>
              <w:pStyle w:val="ListParagraph"/>
              <w:ind w:left="0"/>
              <w:jc w:val="center"/>
              <w:rPr>
                <w:b/>
                <w:bCs/>
                <w:lang w:val="vi-VN"/>
              </w:rPr>
            </w:pPr>
          </w:p>
        </w:tc>
        <w:tc>
          <w:tcPr>
            <w:tcW w:w="668" w:type="pct"/>
            <w:vMerge/>
            <w:vAlign w:val="center"/>
          </w:tcPr>
          <w:p w14:paraId="1C9BFD7A" w14:textId="77777777" w:rsidR="00E20402" w:rsidRPr="005A666B" w:rsidRDefault="00E20402" w:rsidP="00D769BA">
            <w:pPr>
              <w:pStyle w:val="ListParagraph"/>
              <w:ind w:left="0"/>
              <w:jc w:val="center"/>
              <w:rPr>
                <w:bCs/>
                <w:lang w:val="vi-VN"/>
              </w:rPr>
            </w:pPr>
          </w:p>
        </w:tc>
      </w:tr>
      <w:tr w:rsidR="00D769BA" w:rsidRPr="005A666B" w14:paraId="4DEF5A01" w14:textId="77777777" w:rsidTr="004B7A9A">
        <w:tc>
          <w:tcPr>
            <w:tcW w:w="701" w:type="pct"/>
            <w:vAlign w:val="center"/>
          </w:tcPr>
          <w:p w14:paraId="7694625E" w14:textId="77777777" w:rsidR="00E20402" w:rsidRPr="005A666B" w:rsidRDefault="00873DB2" w:rsidP="00D769BA">
            <w:pPr>
              <w:pStyle w:val="ListParagraph"/>
              <w:ind w:left="0"/>
              <w:rPr>
                <w:bCs/>
              </w:rPr>
            </w:pPr>
            <w:r w:rsidRPr="005A666B">
              <w:rPr>
                <w:bCs/>
              </w:rPr>
              <w:t>2.1.2.</w:t>
            </w:r>
          </w:p>
        </w:tc>
        <w:tc>
          <w:tcPr>
            <w:tcW w:w="3172" w:type="pct"/>
          </w:tcPr>
          <w:p w14:paraId="358EA1E4" w14:textId="77777777" w:rsidR="00E20402" w:rsidRPr="005A666B" w:rsidRDefault="00E20402" w:rsidP="00D769BA">
            <w:pPr>
              <w:pStyle w:val="BodyTextIndent2"/>
              <w:spacing w:after="0" w:line="240" w:lineRule="auto"/>
              <w:ind w:left="0"/>
              <w:rPr>
                <w:sz w:val="24"/>
                <w:szCs w:val="24"/>
              </w:rPr>
            </w:pPr>
            <w:r w:rsidRPr="005A666B">
              <w:rPr>
                <w:sz w:val="24"/>
                <w:szCs w:val="24"/>
              </w:rPr>
              <w:t>Vai trò của phong hoá trong các quá trình địa chất ngoại sinh và quá trình thành đá.</w:t>
            </w:r>
          </w:p>
        </w:tc>
        <w:tc>
          <w:tcPr>
            <w:tcW w:w="459" w:type="pct"/>
            <w:vAlign w:val="center"/>
          </w:tcPr>
          <w:p w14:paraId="3BE5777A" w14:textId="77777777" w:rsidR="00E20402" w:rsidRPr="005A666B" w:rsidRDefault="00E20402" w:rsidP="00D769BA">
            <w:pPr>
              <w:pStyle w:val="ListParagraph"/>
              <w:ind w:left="0"/>
              <w:jc w:val="center"/>
              <w:rPr>
                <w:b/>
                <w:bCs/>
                <w:lang w:val="vi-VN"/>
              </w:rPr>
            </w:pPr>
          </w:p>
        </w:tc>
        <w:tc>
          <w:tcPr>
            <w:tcW w:w="668" w:type="pct"/>
            <w:vMerge/>
            <w:vAlign w:val="center"/>
          </w:tcPr>
          <w:p w14:paraId="6D256061" w14:textId="77777777" w:rsidR="00E20402" w:rsidRPr="005A666B" w:rsidRDefault="00E20402" w:rsidP="00D769BA">
            <w:pPr>
              <w:pStyle w:val="ListParagraph"/>
              <w:ind w:left="0"/>
              <w:jc w:val="center"/>
              <w:rPr>
                <w:bCs/>
                <w:lang w:val="vi-VN"/>
              </w:rPr>
            </w:pPr>
          </w:p>
        </w:tc>
      </w:tr>
      <w:tr w:rsidR="00D769BA" w:rsidRPr="005A666B" w14:paraId="75976F21" w14:textId="77777777" w:rsidTr="004B7A9A">
        <w:tc>
          <w:tcPr>
            <w:tcW w:w="701" w:type="pct"/>
          </w:tcPr>
          <w:p w14:paraId="725CC070" w14:textId="77777777" w:rsidR="00E20402" w:rsidRPr="005A666B" w:rsidRDefault="00873DB2" w:rsidP="00D769BA">
            <w:r w:rsidRPr="005A666B">
              <w:t>2.2.</w:t>
            </w:r>
          </w:p>
        </w:tc>
        <w:tc>
          <w:tcPr>
            <w:tcW w:w="3172" w:type="pct"/>
          </w:tcPr>
          <w:p w14:paraId="6B4F6DFD"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Các tác nhân phong hoá</w:t>
            </w:r>
          </w:p>
        </w:tc>
        <w:tc>
          <w:tcPr>
            <w:tcW w:w="459" w:type="pct"/>
            <w:vAlign w:val="center"/>
          </w:tcPr>
          <w:p w14:paraId="613B72ED" w14:textId="77777777" w:rsidR="00E20402" w:rsidRPr="005A666B" w:rsidRDefault="00E20402" w:rsidP="00D769BA">
            <w:pPr>
              <w:pStyle w:val="ListParagraph"/>
              <w:ind w:left="0"/>
              <w:jc w:val="center"/>
              <w:rPr>
                <w:b/>
                <w:bCs/>
                <w:lang w:val="vi-VN"/>
              </w:rPr>
            </w:pPr>
          </w:p>
        </w:tc>
        <w:tc>
          <w:tcPr>
            <w:tcW w:w="668" w:type="pct"/>
            <w:vMerge/>
            <w:vAlign w:val="center"/>
          </w:tcPr>
          <w:p w14:paraId="40B4DD37" w14:textId="77777777" w:rsidR="00E20402" w:rsidRPr="005A666B" w:rsidRDefault="00E20402" w:rsidP="00D769BA">
            <w:pPr>
              <w:pStyle w:val="ListParagraph"/>
              <w:ind w:left="0"/>
              <w:jc w:val="center"/>
              <w:rPr>
                <w:bCs/>
                <w:lang w:val="vi-VN"/>
              </w:rPr>
            </w:pPr>
          </w:p>
        </w:tc>
      </w:tr>
      <w:tr w:rsidR="00D769BA" w:rsidRPr="005A666B" w14:paraId="0DEF0AC2" w14:textId="77777777" w:rsidTr="004B7A9A">
        <w:tc>
          <w:tcPr>
            <w:tcW w:w="701" w:type="pct"/>
          </w:tcPr>
          <w:p w14:paraId="4D8F3142" w14:textId="77777777" w:rsidR="00E20402" w:rsidRPr="005A666B" w:rsidRDefault="00873DB2" w:rsidP="00D769BA">
            <w:r w:rsidRPr="005A666B">
              <w:t>2.2.1.</w:t>
            </w:r>
          </w:p>
        </w:tc>
        <w:tc>
          <w:tcPr>
            <w:tcW w:w="3172" w:type="pct"/>
          </w:tcPr>
          <w:p w14:paraId="09619CF4" w14:textId="77777777" w:rsidR="00E20402" w:rsidRPr="005A666B" w:rsidRDefault="00873DB2" w:rsidP="00D769BA">
            <w:pPr>
              <w:pStyle w:val="BodyTextIndent2"/>
              <w:spacing w:after="0" w:line="240" w:lineRule="auto"/>
              <w:ind w:left="0"/>
              <w:rPr>
                <w:sz w:val="24"/>
                <w:szCs w:val="24"/>
                <w:lang w:val="de-DE"/>
              </w:rPr>
            </w:pPr>
            <w:r w:rsidRPr="005A666B">
              <w:rPr>
                <w:sz w:val="24"/>
                <w:szCs w:val="24"/>
                <w:lang w:val="de-DE"/>
              </w:rPr>
              <w:t>Nhiệt độ</w:t>
            </w:r>
          </w:p>
        </w:tc>
        <w:tc>
          <w:tcPr>
            <w:tcW w:w="459" w:type="pct"/>
            <w:vAlign w:val="center"/>
          </w:tcPr>
          <w:p w14:paraId="00CEE64E" w14:textId="77777777" w:rsidR="00E20402" w:rsidRPr="005A666B" w:rsidRDefault="00E20402" w:rsidP="00D769BA">
            <w:pPr>
              <w:pStyle w:val="ListParagraph"/>
              <w:ind w:left="0"/>
              <w:jc w:val="center"/>
              <w:rPr>
                <w:b/>
                <w:bCs/>
                <w:lang w:val="vi-VN"/>
              </w:rPr>
            </w:pPr>
          </w:p>
        </w:tc>
        <w:tc>
          <w:tcPr>
            <w:tcW w:w="668" w:type="pct"/>
            <w:vMerge/>
            <w:vAlign w:val="center"/>
          </w:tcPr>
          <w:p w14:paraId="1C65F184" w14:textId="77777777" w:rsidR="00E20402" w:rsidRPr="005A666B" w:rsidRDefault="00E20402" w:rsidP="00D769BA">
            <w:pPr>
              <w:pStyle w:val="ListParagraph"/>
              <w:ind w:left="0"/>
              <w:jc w:val="center"/>
              <w:rPr>
                <w:bCs/>
                <w:lang w:val="vi-VN"/>
              </w:rPr>
            </w:pPr>
          </w:p>
        </w:tc>
      </w:tr>
      <w:tr w:rsidR="00D769BA" w:rsidRPr="005A666B" w14:paraId="346EC81F" w14:textId="77777777" w:rsidTr="004B7A9A">
        <w:tc>
          <w:tcPr>
            <w:tcW w:w="701" w:type="pct"/>
          </w:tcPr>
          <w:p w14:paraId="267C5D21" w14:textId="77777777" w:rsidR="00E20402" w:rsidRPr="005A666B" w:rsidRDefault="00873DB2" w:rsidP="00D769BA">
            <w:r w:rsidRPr="005A666B">
              <w:lastRenderedPageBreak/>
              <w:t>2.2.2.</w:t>
            </w:r>
          </w:p>
        </w:tc>
        <w:tc>
          <w:tcPr>
            <w:tcW w:w="3172" w:type="pct"/>
          </w:tcPr>
          <w:p w14:paraId="0C0D7001" w14:textId="77777777" w:rsidR="00E20402" w:rsidRPr="005A666B" w:rsidRDefault="00873DB2" w:rsidP="00D769BA">
            <w:pPr>
              <w:pStyle w:val="BodyTextIndent2"/>
              <w:spacing w:after="0" w:line="240" w:lineRule="auto"/>
              <w:ind w:left="0"/>
              <w:rPr>
                <w:sz w:val="24"/>
                <w:szCs w:val="24"/>
                <w:lang w:val="de-DE"/>
              </w:rPr>
            </w:pPr>
            <w:r w:rsidRPr="005A666B">
              <w:rPr>
                <w:sz w:val="24"/>
                <w:szCs w:val="24"/>
                <w:lang w:val="de-DE"/>
              </w:rPr>
              <w:t>Nước</w:t>
            </w:r>
          </w:p>
        </w:tc>
        <w:tc>
          <w:tcPr>
            <w:tcW w:w="459" w:type="pct"/>
            <w:vAlign w:val="center"/>
          </w:tcPr>
          <w:p w14:paraId="7A8E8A3F" w14:textId="77777777" w:rsidR="00E20402" w:rsidRPr="005A666B" w:rsidRDefault="00E20402" w:rsidP="00D769BA">
            <w:pPr>
              <w:pStyle w:val="ListParagraph"/>
              <w:ind w:left="0"/>
              <w:jc w:val="center"/>
              <w:rPr>
                <w:b/>
                <w:bCs/>
                <w:lang w:val="vi-VN"/>
              </w:rPr>
            </w:pPr>
          </w:p>
        </w:tc>
        <w:tc>
          <w:tcPr>
            <w:tcW w:w="668" w:type="pct"/>
            <w:vMerge/>
            <w:vAlign w:val="center"/>
          </w:tcPr>
          <w:p w14:paraId="495A9E11" w14:textId="77777777" w:rsidR="00E20402" w:rsidRPr="005A666B" w:rsidRDefault="00E20402" w:rsidP="00D769BA">
            <w:pPr>
              <w:pStyle w:val="ListParagraph"/>
              <w:ind w:left="0"/>
              <w:jc w:val="center"/>
              <w:rPr>
                <w:bCs/>
                <w:lang w:val="vi-VN"/>
              </w:rPr>
            </w:pPr>
          </w:p>
        </w:tc>
      </w:tr>
      <w:tr w:rsidR="00D769BA" w:rsidRPr="005A666B" w14:paraId="3FB42D93" w14:textId="77777777" w:rsidTr="004B7A9A">
        <w:tc>
          <w:tcPr>
            <w:tcW w:w="701" w:type="pct"/>
            <w:vAlign w:val="center"/>
          </w:tcPr>
          <w:p w14:paraId="19000DDA" w14:textId="77777777" w:rsidR="00E20402" w:rsidRPr="005A666B" w:rsidRDefault="00873DB2" w:rsidP="00D769BA">
            <w:pPr>
              <w:pStyle w:val="ListParagraph"/>
              <w:ind w:left="0"/>
              <w:rPr>
                <w:bCs/>
              </w:rPr>
            </w:pPr>
            <w:r w:rsidRPr="005A666B">
              <w:rPr>
                <w:bCs/>
              </w:rPr>
              <w:t>2.2.3.</w:t>
            </w:r>
          </w:p>
        </w:tc>
        <w:tc>
          <w:tcPr>
            <w:tcW w:w="3172" w:type="pct"/>
          </w:tcPr>
          <w:p w14:paraId="32202DB3" w14:textId="77777777" w:rsidR="00E20402" w:rsidRPr="005A666B" w:rsidRDefault="00873DB2" w:rsidP="00D769BA">
            <w:pPr>
              <w:pStyle w:val="BodyTextIndent2"/>
              <w:spacing w:after="0" w:line="240" w:lineRule="auto"/>
              <w:ind w:left="0"/>
              <w:rPr>
                <w:sz w:val="24"/>
                <w:szCs w:val="24"/>
                <w:lang w:val="de-DE"/>
              </w:rPr>
            </w:pPr>
            <w:r w:rsidRPr="005A666B">
              <w:rPr>
                <w:sz w:val="24"/>
                <w:szCs w:val="24"/>
                <w:lang w:val="de-DE"/>
              </w:rPr>
              <w:t>Khí</w:t>
            </w:r>
          </w:p>
        </w:tc>
        <w:tc>
          <w:tcPr>
            <w:tcW w:w="459" w:type="pct"/>
            <w:vAlign w:val="center"/>
          </w:tcPr>
          <w:p w14:paraId="17860D23" w14:textId="77777777" w:rsidR="00E20402" w:rsidRPr="005A666B" w:rsidRDefault="00E20402" w:rsidP="00D769BA">
            <w:pPr>
              <w:pStyle w:val="ListParagraph"/>
              <w:ind w:left="0"/>
              <w:jc w:val="center"/>
              <w:rPr>
                <w:b/>
                <w:bCs/>
                <w:lang w:val="vi-VN"/>
              </w:rPr>
            </w:pPr>
          </w:p>
        </w:tc>
        <w:tc>
          <w:tcPr>
            <w:tcW w:w="668" w:type="pct"/>
            <w:vMerge/>
            <w:vAlign w:val="center"/>
          </w:tcPr>
          <w:p w14:paraId="0CB2BAC7" w14:textId="77777777" w:rsidR="00E20402" w:rsidRPr="005A666B" w:rsidRDefault="00E20402" w:rsidP="00D769BA">
            <w:pPr>
              <w:pStyle w:val="ListParagraph"/>
              <w:ind w:left="0"/>
              <w:jc w:val="center"/>
              <w:rPr>
                <w:bCs/>
                <w:lang w:val="vi-VN"/>
              </w:rPr>
            </w:pPr>
          </w:p>
        </w:tc>
      </w:tr>
      <w:tr w:rsidR="00D769BA" w:rsidRPr="005A666B" w14:paraId="11AEB029" w14:textId="77777777" w:rsidTr="004B7A9A">
        <w:tc>
          <w:tcPr>
            <w:tcW w:w="701" w:type="pct"/>
          </w:tcPr>
          <w:p w14:paraId="7E452C9A" w14:textId="77777777" w:rsidR="00E20402" w:rsidRPr="005A666B" w:rsidRDefault="00873DB2" w:rsidP="00D769BA">
            <w:r w:rsidRPr="005A666B">
              <w:t>2.3.</w:t>
            </w:r>
          </w:p>
        </w:tc>
        <w:tc>
          <w:tcPr>
            <w:tcW w:w="3172" w:type="pct"/>
          </w:tcPr>
          <w:p w14:paraId="3ECD05BC"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Các tác dụng phong hóa</w:t>
            </w:r>
          </w:p>
        </w:tc>
        <w:tc>
          <w:tcPr>
            <w:tcW w:w="459" w:type="pct"/>
            <w:vAlign w:val="center"/>
          </w:tcPr>
          <w:p w14:paraId="5A61C574" w14:textId="77777777" w:rsidR="00E20402" w:rsidRPr="005A666B" w:rsidRDefault="00E20402" w:rsidP="00D769BA">
            <w:pPr>
              <w:pStyle w:val="ListParagraph"/>
              <w:ind w:left="0"/>
              <w:jc w:val="center"/>
              <w:rPr>
                <w:b/>
                <w:bCs/>
                <w:lang w:val="vi-VN"/>
              </w:rPr>
            </w:pPr>
          </w:p>
        </w:tc>
        <w:tc>
          <w:tcPr>
            <w:tcW w:w="668" w:type="pct"/>
            <w:vMerge/>
            <w:vAlign w:val="center"/>
          </w:tcPr>
          <w:p w14:paraId="73E0C9E8" w14:textId="77777777" w:rsidR="00E20402" w:rsidRPr="005A666B" w:rsidRDefault="00E20402" w:rsidP="00D769BA">
            <w:pPr>
              <w:pStyle w:val="ListParagraph"/>
              <w:ind w:left="0"/>
              <w:jc w:val="center"/>
              <w:rPr>
                <w:bCs/>
                <w:lang w:val="vi-VN"/>
              </w:rPr>
            </w:pPr>
          </w:p>
        </w:tc>
      </w:tr>
      <w:tr w:rsidR="00D769BA" w:rsidRPr="005A666B" w14:paraId="76080DCA" w14:textId="77777777" w:rsidTr="004B7A9A">
        <w:tc>
          <w:tcPr>
            <w:tcW w:w="701" w:type="pct"/>
          </w:tcPr>
          <w:p w14:paraId="75A8D781" w14:textId="77777777" w:rsidR="00E20402" w:rsidRPr="005A666B" w:rsidRDefault="00873DB2" w:rsidP="00D769BA">
            <w:r w:rsidRPr="005A666B">
              <w:t>2.3.1.</w:t>
            </w:r>
          </w:p>
        </w:tc>
        <w:tc>
          <w:tcPr>
            <w:tcW w:w="3172" w:type="pct"/>
          </w:tcPr>
          <w:p w14:paraId="69605C0F" w14:textId="77777777" w:rsidR="00E20402" w:rsidRPr="005A666B" w:rsidRDefault="00873DB2" w:rsidP="00D769BA">
            <w:pPr>
              <w:pStyle w:val="BodyTextIndent2"/>
              <w:spacing w:after="0" w:line="240" w:lineRule="auto"/>
              <w:ind w:left="0"/>
              <w:rPr>
                <w:sz w:val="24"/>
                <w:szCs w:val="24"/>
                <w:lang w:val="de-DE"/>
              </w:rPr>
            </w:pPr>
            <w:r w:rsidRPr="005A666B">
              <w:rPr>
                <w:sz w:val="24"/>
                <w:szCs w:val="24"/>
                <w:lang w:val="de-DE"/>
              </w:rPr>
              <w:t>Phong hóa vật lý</w:t>
            </w:r>
          </w:p>
        </w:tc>
        <w:tc>
          <w:tcPr>
            <w:tcW w:w="459" w:type="pct"/>
            <w:vAlign w:val="center"/>
          </w:tcPr>
          <w:p w14:paraId="30B89061" w14:textId="77777777" w:rsidR="00E20402" w:rsidRPr="005A666B" w:rsidRDefault="00E20402" w:rsidP="00D769BA">
            <w:pPr>
              <w:pStyle w:val="ListParagraph"/>
              <w:ind w:left="0"/>
              <w:jc w:val="center"/>
              <w:rPr>
                <w:b/>
                <w:bCs/>
                <w:lang w:val="vi-VN"/>
              </w:rPr>
            </w:pPr>
          </w:p>
        </w:tc>
        <w:tc>
          <w:tcPr>
            <w:tcW w:w="668" w:type="pct"/>
            <w:vMerge/>
            <w:vAlign w:val="center"/>
          </w:tcPr>
          <w:p w14:paraId="3387A66A" w14:textId="77777777" w:rsidR="00E20402" w:rsidRPr="005A666B" w:rsidRDefault="00E20402" w:rsidP="00D769BA">
            <w:pPr>
              <w:pStyle w:val="ListParagraph"/>
              <w:ind w:left="0"/>
              <w:jc w:val="center"/>
              <w:rPr>
                <w:bCs/>
                <w:lang w:val="vi-VN"/>
              </w:rPr>
            </w:pPr>
          </w:p>
        </w:tc>
      </w:tr>
      <w:tr w:rsidR="00D769BA" w:rsidRPr="005A666B" w14:paraId="2E44EB19" w14:textId="77777777" w:rsidTr="004B7A9A">
        <w:tc>
          <w:tcPr>
            <w:tcW w:w="701" w:type="pct"/>
          </w:tcPr>
          <w:p w14:paraId="2E06040E" w14:textId="77777777" w:rsidR="00E20402" w:rsidRPr="005A666B" w:rsidRDefault="00873DB2" w:rsidP="00D769BA">
            <w:r w:rsidRPr="005A666B">
              <w:t>2.3.2.</w:t>
            </w:r>
          </w:p>
        </w:tc>
        <w:tc>
          <w:tcPr>
            <w:tcW w:w="3172" w:type="pct"/>
          </w:tcPr>
          <w:p w14:paraId="37D668B9" w14:textId="77777777" w:rsidR="00E20402" w:rsidRPr="005A666B" w:rsidRDefault="00873DB2" w:rsidP="00D769BA">
            <w:pPr>
              <w:pStyle w:val="BodyTextIndent2"/>
              <w:spacing w:after="0" w:line="240" w:lineRule="auto"/>
              <w:ind w:left="0"/>
              <w:rPr>
                <w:sz w:val="24"/>
                <w:szCs w:val="24"/>
                <w:lang w:val="de-DE"/>
              </w:rPr>
            </w:pPr>
            <w:r w:rsidRPr="005A666B">
              <w:rPr>
                <w:sz w:val="24"/>
                <w:szCs w:val="24"/>
                <w:lang w:val="de-DE"/>
              </w:rPr>
              <w:t>Phong hóa hóa học</w:t>
            </w:r>
          </w:p>
        </w:tc>
        <w:tc>
          <w:tcPr>
            <w:tcW w:w="459" w:type="pct"/>
            <w:vAlign w:val="center"/>
          </w:tcPr>
          <w:p w14:paraId="377C60AB" w14:textId="77777777" w:rsidR="00E20402" w:rsidRPr="005A666B" w:rsidRDefault="00E20402" w:rsidP="00D769BA">
            <w:pPr>
              <w:pStyle w:val="ListParagraph"/>
              <w:ind w:left="0"/>
              <w:jc w:val="center"/>
              <w:rPr>
                <w:b/>
                <w:bCs/>
                <w:lang w:val="vi-VN"/>
              </w:rPr>
            </w:pPr>
          </w:p>
        </w:tc>
        <w:tc>
          <w:tcPr>
            <w:tcW w:w="668" w:type="pct"/>
            <w:vMerge/>
            <w:vAlign w:val="center"/>
          </w:tcPr>
          <w:p w14:paraId="39954355" w14:textId="77777777" w:rsidR="00E20402" w:rsidRPr="005A666B" w:rsidRDefault="00E20402" w:rsidP="00D769BA">
            <w:pPr>
              <w:pStyle w:val="ListParagraph"/>
              <w:ind w:left="0"/>
              <w:jc w:val="center"/>
              <w:rPr>
                <w:bCs/>
                <w:lang w:val="vi-VN"/>
              </w:rPr>
            </w:pPr>
          </w:p>
        </w:tc>
      </w:tr>
      <w:tr w:rsidR="00D769BA" w:rsidRPr="005A666B" w14:paraId="36D6E27F" w14:textId="77777777" w:rsidTr="004B7A9A">
        <w:tc>
          <w:tcPr>
            <w:tcW w:w="701" w:type="pct"/>
          </w:tcPr>
          <w:p w14:paraId="24FBE20B" w14:textId="77777777" w:rsidR="00E20402" w:rsidRPr="005A666B" w:rsidRDefault="00873DB2" w:rsidP="00D769BA">
            <w:r w:rsidRPr="005A666B">
              <w:t>2.3.3.</w:t>
            </w:r>
          </w:p>
        </w:tc>
        <w:tc>
          <w:tcPr>
            <w:tcW w:w="3172" w:type="pct"/>
          </w:tcPr>
          <w:p w14:paraId="6E1B902B" w14:textId="77777777" w:rsidR="00E20402" w:rsidRPr="005A666B" w:rsidRDefault="00873DB2" w:rsidP="00D769BA">
            <w:pPr>
              <w:pStyle w:val="BodyTextIndent2"/>
              <w:spacing w:after="0" w:line="240" w:lineRule="auto"/>
              <w:ind w:left="0"/>
              <w:rPr>
                <w:sz w:val="24"/>
                <w:szCs w:val="24"/>
                <w:lang w:val="de-DE"/>
              </w:rPr>
            </w:pPr>
            <w:r w:rsidRPr="005A666B">
              <w:rPr>
                <w:sz w:val="24"/>
                <w:szCs w:val="24"/>
                <w:lang w:val="de-DE"/>
              </w:rPr>
              <w:t>Phong hóa sinh vật học</w:t>
            </w:r>
          </w:p>
        </w:tc>
        <w:tc>
          <w:tcPr>
            <w:tcW w:w="459" w:type="pct"/>
            <w:vAlign w:val="center"/>
          </w:tcPr>
          <w:p w14:paraId="3276A919" w14:textId="77777777" w:rsidR="00E20402" w:rsidRPr="005A666B" w:rsidRDefault="00E20402" w:rsidP="00D769BA">
            <w:pPr>
              <w:pStyle w:val="ListParagraph"/>
              <w:ind w:left="0"/>
              <w:jc w:val="center"/>
              <w:rPr>
                <w:b/>
                <w:bCs/>
                <w:lang w:val="vi-VN"/>
              </w:rPr>
            </w:pPr>
          </w:p>
        </w:tc>
        <w:tc>
          <w:tcPr>
            <w:tcW w:w="668" w:type="pct"/>
            <w:vMerge/>
            <w:vAlign w:val="center"/>
          </w:tcPr>
          <w:p w14:paraId="0D41F814" w14:textId="77777777" w:rsidR="00E20402" w:rsidRPr="005A666B" w:rsidRDefault="00E20402" w:rsidP="00D769BA">
            <w:pPr>
              <w:pStyle w:val="ListParagraph"/>
              <w:ind w:left="0"/>
              <w:jc w:val="center"/>
              <w:rPr>
                <w:bCs/>
                <w:lang w:val="vi-VN"/>
              </w:rPr>
            </w:pPr>
          </w:p>
        </w:tc>
      </w:tr>
      <w:tr w:rsidR="00D769BA" w:rsidRPr="005A666B" w14:paraId="6D6DBBE5" w14:textId="77777777" w:rsidTr="004B7A9A">
        <w:tc>
          <w:tcPr>
            <w:tcW w:w="701" w:type="pct"/>
          </w:tcPr>
          <w:p w14:paraId="6CBBE3B2" w14:textId="77777777" w:rsidR="00E20402" w:rsidRPr="005A666B" w:rsidRDefault="00C8119D" w:rsidP="00D769BA">
            <w:r w:rsidRPr="005A666B">
              <w:t>2.4.</w:t>
            </w:r>
          </w:p>
        </w:tc>
        <w:tc>
          <w:tcPr>
            <w:tcW w:w="3172" w:type="pct"/>
          </w:tcPr>
          <w:p w14:paraId="7F1B2164"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 xml:space="preserve"> Các yếu tố ảnh hưởng tới quá trình phong hoá</w:t>
            </w:r>
          </w:p>
        </w:tc>
        <w:tc>
          <w:tcPr>
            <w:tcW w:w="459" w:type="pct"/>
            <w:vAlign w:val="center"/>
          </w:tcPr>
          <w:p w14:paraId="4EDCF1BD" w14:textId="77777777" w:rsidR="00E20402" w:rsidRPr="005A666B" w:rsidRDefault="00E20402" w:rsidP="00D769BA">
            <w:pPr>
              <w:pStyle w:val="ListParagraph"/>
              <w:ind w:left="0"/>
              <w:jc w:val="center"/>
              <w:rPr>
                <w:b/>
                <w:bCs/>
                <w:lang w:val="vi-VN"/>
              </w:rPr>
            </w:pPr>
          </w:p>
        </w:tc>
        <w:tc>
          <w:tcPr>
            <w:tcW w:w="668" w:type="pct"/>
            <w:vMerge/>
            <w:vAlign w:val="center"/>
          </w:tcPr>
          <w:p w14:paraId="0D32B59B" w14:textId="77777777" w:rsidR="00E20402" w:rsidRPr="005A666B" w:rsidRDefault="00E20402" w:rsidP="00D769BA">
            <w:pPr>
              <w:pStyle w:val="ListParagraph"/>
              <w:ind w:left="0"/>
              <w:jc w:val="center"/>
              <w:rPr>
                <w:bCs/>
                <w:lang w:val="vi-VN"/>
              </w:rPr>
            </w:pPr>
          </w:p>
        </w:tc>
      </w:tr>
      <w:tr w:rsidR="00D769BA" w:rsidRPr="005A666B" w14:paraId="0F146DEB" w14:textId="77777777" w:rsidTr="004B7A9A">
        <w:tc>
          <w:tcPr>
            <w:tcW w:w="701" w:type="pct"/>
          </w:tcPr>
          <w:p w14:paraId="25CE3010" w14:textId="77777777" w:rsidR="00E20402" w:rsidRPr="005A666B" w:rsidRDefault="00C8119D" w:rsidP="00D769BA">
            <w:r w:rsidRPr="005A666B">
              <w:t>2.4.1.</w:t>
            </w:r>
          </w:p>
        </w:tc>
        <w:tc>
          <w:tcPr>
            <w:tcW w:w="3172" w:type="pct"/>
          </w:tcPr>
          <w:p w14:paraId="721690A1" w14:textId="77777777" w:rsidR="00E20402" w:rsidRPr="005A666B" w:rsidRDefault="00E20402" w:rsidP="00D769BA">
            <w:pPr>
              <w:pStyle w:val="BodyTextIndent2"/>
              <w:spacing w:after="0" w:line="240" w:lineRule="auto"/>
              <w:ind w:left="0"/>
              <w:rPr>
                <w:sz w:val="24"/>
                <w:szCs w:val="24"/>
              </w:rPr>
            </w:pPr>
            <w:r w:rsidRPr="005A666B">
              <w:rPr>
                <w:sz w:val="24"/>
                <w:szCs w:val="24"/>
              </w:rPr>
              <w:t>Thành phần khoáng vật</w:t>
            </w:r>
          </w:p>
        </w:tc>
        <w:tc>
          <w:tcPr>
            <w:tcW w:w="459" w:type="pct"/>
            <w:vAlign w:val="center"/>
          </w:tcPr>
          <w:p w14:paraId="66B760E1" w14:textId="77777777" w:rsidR="00E20402" w:rsidRPr="005A666B" w:rsidRDefault="00E20402" w:rsidP="00D769BA">
            <w:pPr>
              <w:pStyle w:val="ListParagraph"/>
              <w:ind w:left="0"/>
              <w:jc w:val="center"/>
              <w:rPr>
                <w:b/>
                <w:bCs/>
                <w:lang w:val="vi-VN"/>
              </w:rPr>
            </w:pPr>
          </w:p>
        </w:tc>
        <w:tc>
          <w:tcPr>
            <w:tcW w:w="668" w:type="pct"/>
            <w:vMerge/>
            <w:vAlign w:val="center"/>
          </w:tcPr>
          <w:p w14:paraId="240C8343" w14:textId="77777777" w:rsidR="00E20402" w:rsidRPr="005A666B" w:rsidRDefault="00E20402" w:rsidP="00D769BA">
            <w:pPr>
              <w:pStyle w:val="ListParagraph"/>
              <w:ind w:left="0"/>
              <w:jc w:val="center"/>
              <w:rPr>
                <w:bCs/>
                <w:lang w:val="vi-VN"/>
              </w:rPr>
            </w:pPr>
          </w:p>
        </w:tc>
      </w:tr>
      <w:tr w:rsidR="00D769BA" w:rsidRPr="005A666B" w14:paraId="36578427" w14:textId="77777777" w:rsidTr="004B7A9A">
        <w:tc>
          <w:tcPr>
            <w:tcW w:w="701" w:type="pct"/>
          </w:tcPr>
          <w:p w14:paraId="1DC99C47" w14:textId="77777777" w:rsidR="00E20402" w:rsidRPr="005A666B" w:rsidRDefault="00C8119D" w:rsidP="00D769BA">
            <w:r w:rsidRPr="005A666B">
              <w:t>2.4.2.</w:t>
            </w:r>
          </w:p>
        </w:tc>
        <w:tc>
          <w:tcPr>
            <w:tcW w:w="3172" w:type="pct"/>
          </w:tcPr>
          <w:p w14:paraId="5A7D0358"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Kiến trúc và cấu tạo của đá</w:t>
            </w:r>
          </w:p>
        </w:tc>
        <w:tc>
          <w:tcPr>
            <w:tcW w:w="459" w:type="pct"/>
            <w:vAlign w:val="center"/>
          </w:tcPr>
          <w:p w14:paraId="08F61F9D" w14:textId="77777777" w:rsidR="00E20402" w:rsidRPr="005A666B" w:rsidRDefault="00E20402" w:rsidP="00D769BA">
            <w:pPr>
              <w:pStyle w:val="ListParagraph"/>
              <w:ind w:left="0"/>
              <w:jc w:val="center"/>
              <w:rPr>
                <w:b/>
                <w:bCs/>
                <w:lang w:val="vi-VN"/>
              </w:rPr>
            </w:pPr>
          </w:p>
        </w:tc>
        <w:tc>
          <w:tcPr>
            <w:tcW w:w="668" w:type="pct"/>
            <w:vMerge/>
            <w:vAlign w:val="center"/>
          </w:tcPr>
          <w:p w14:paraId="652778F0" w14:textId="77777777" w:rsidR="00E20402" w:rsidRPr="005A666B" w:rsidRDefault="00E20402" w:rsidP="00D769BA">
            <w:pPr>
              <w:pStyle w:val="ListParagraph"/>
              <w:ind w:left="0"/>
              <w:jc w:val="center"/>
              <w:rPr>
                <w:bCs/>
                <w:lang w:val="vi-VN"/>
              </w:rPr>
            </w:pPr>
          </w:p>
        </w:tc>
      </w:tr>
      <w:tr w:rsidR="00D769BA" w:rsidRPr="005A666B" w14:paraId="67CBB05B" w14:textId="77777777" w:rsidTr="004B7A9A">
        <w:tc>
          <w:tcPr>
            <w:tcW w:w="701" w:type="pct"/>
            <w:vAlign w:val="center"/>
          </w:tcPr>
          <w:p w14:paraId="56759466" w14:textId="77777777" w:rsidR="00E20402" w:rsidRPr="005A666B" w:rsidRDefault="00C8119D" w:rsidP="00D769BA">
            <w:pPr>
              <w:pStyle w:val="ListParagraph"/>
              <w:ind w:left="0"/>
              <w:rPr>
                <w:bCs/>
              </w:rPr>
            </w:pPr>
            <w:r w:rsidRPr="005A666B">
              <w:rPr>
                <w:bCs/>
              </w:rPr>
              <w:t>2.4.3.</w:t>
            </w:r>
          </w:p>
        </w:tc>
        <w:tc>
          <w:tcPr>
            <w:tcW w:w="3172" w:type="pct"/>
          </w:tcPr>
          <w:p w14:paraId="77CAEAC9"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Cấu tạo địa chất</w:t>
            </w:r>
          </w:p>
        </w:tc>
        <w:tc>
          <w:tcPr>
            <w:tcW w:w="459" w:type="pct"/>
            <w:vAlign w:val="center"/>
          </w:tcPr>
          <w:p w14:paraId="3E9E2A24" w14:textId="77777777" w:rsidR="00E20402" w:rsidRPr="005A666B" w:rsidRDefault="00E20402" w:rsidP="00D769BA">
            <w:pPr>
              <w:pStyle w:val="ListParagraph"/>
              <w:ind w:left="0"/>
              <w:jc w:val="center"/>
              <w:rPr>
                <w:b/>
                <w:bCs/>
                <w:lang w:val="vi-VN"/>
              </w:rPr>
            </w:pPr>
          </w:p>
        </w:tc>
        <w:tc>
          <w:tcPr>
            <w:tcW w:w="668" w:type="pct"/>
            <w:vMerge/>
            <w:vAlign w:val="center"/>
          </w:tcPr>
          <w:p w14:paraId="54C36A23" w14:textId="77777777" w:rsidR="00E20402" w:rsidRPr="005A666B" w:rsidRDefault="00E20402" w:rsidP="00D769BA">
            <w:pPr>
              <w:pStyle w:val="ListParagraph"/>
              <w:ind w:left="0"/>
              <w:jc w:val="center"/>
              <w:rPr>
                <w:bCs/>
                <w:lang w:val="vi-VN"/>
              </w:rPr>
            </w:pPr>
          </w:p>
        </w:tc>
      </w:tr>
      <w:tr w:rsidR="00D769BA" w:rsidRPr="005A666B" w14:paraId="611C603D" w14:textId="77777777" w:rsidTr="004B7A9A">
        <w:tc>
          <w:tcPr>
            <w:tcW w:w="701" w:type="pct"/>
            <w:vAlign w:val="center"/>
          </w:tcPr>
          <w:p w14:paraId="0C3985A1" w14:textId="77777777" w:rsidR="00E20402" w:rsidRPr="005A666B" w:rsidRDefault="00C8119D" w:rsidP="00D769BA">
            <w:pPr>
              <w:pStyle w:val="ListParagraph"/>
              <w:ind w:left="0"/>
              <w:rPr>
                <w:bCs/>
              </w:rPr>
            </w:pPr>
            <w:r w:rsidRPr="005A666B">
              <w:rPr>
                <w:bCs/>
              </w:rPr>
              <w:t>2.4.4.</w:t>
            </w:r>
          </w:p>
        </w:tc>
        <w:tc>
          <w:tcPr>
            <w:tcW w:w="3172" w:type="pct"/>
          </w:tcPr>
          <w:p w14:paraId="15C81A8D"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 xml:space="preserve">Điều kiện khí hậu </w:t>
            </w:r>
          </w:p>
        </w:tc>
        <w:tc>
          <w:tcPr>
            <w:tcW w:w="459" w:type="pct"/>
            <w:vAlign w:val="center"/>
          </w:tcPr>
          <w:p w14:paraId="38AF5B61" w14:textId="77777777" w:rsidR="00E20402" w:rsidRPr="005A666B" w:rsidRDefault="00E20402" w:rsidP="00D769BA">
            <w:pPr>
              <w:pStyle w:val="ListParagraph"/>
              <w:ind w:left="0"/>
              <w:jc w:val="center"/>
              <w:rPr>
                <w:b/>
                <w:bCs/>
                <w:lang w:val="vi-VN"/>
              </w:rPr>
            </w:pPr>
          </w:p>
        </w:tc>
        <w:tc>
          <w:tcPr>
            <w:tcW w:w="668" w:type="pct"/>
            <w:vMerge/>
            <w:vAlign w:val="center"/>
          </w:tcPr>
          <w:p w14:paraId="3A516F02" w14:textId="77777777" w:rsidR="00E20402" w:rsidRPr="005A666B" w:rsidRDefault="00E20402" w:rsidP="00D769BA">
            <w:pPr>
              <w:pStyle w:val="ListParagraph"/>
              <w:ind w:left="0"/>
              <w:jc w:val="center"/>
              <w:rPr>
                <w:bCs/>
                <w:lang w:val="vi-VN"/>
              </w:rPr>
            </w:pPr>
          </w:p>
        </w:tc>
      </w:tr>
      <w:tr w:rsidR="00D769BA" w:rsidRPr="005A666B" w14:paraId="0888A5DF" w14:textId="77777777" w:rsidTr="004B7A9A">
        <w:tc>
          <w:tcPr>
            <w:tcW w:w="701" w:type="pct"/>
            <w:vAlign w:val="center"/>
          </w:tcPr>
          <w:p w14:paraId="18A4ED10" w14:textId="77777777" w:rsidR="00E20402" w:rsidRPr="005A666B" w:rsidRDefault="00C8119D" w:rsidP="00D769BA">
            <w:pPr>
              <w:pStyle w:val="ListParagraph"/>
              <w:ind w:left="0"/>
              <w:rPr>
                <w:bCs/>
              </w:rPr>
            </w:pPr>
            <w:r w:rsidRPr="005A666B">
              <w:rPr>
                <w:bCs/>
              </w:rPr>
              <w:t>2.4.5.</w:t>
            </w:r>
          </w:p>
        </w:tc>
        <w:tc>
          <w:tcPr>
            <w:tcW w:w="3172" w:type="pct"/>
          </w:tcPr>
          <w:p w14:paraId="0A273DAE"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Điều kiện địa hình</w:t>
            </w:r>
          </w:p>
        </w:tc>
        <w:tc>
          <w:tcPr>
            <w:tcW w:w="459" w:type="pct"/>
            <w:vAlign w:val="center"/>
          </w:tcPr>
          <w:p w14:paraId="1E75FEE6" w14:textId="77777777" w:rsidR="00E20402" w:rsidRPr="005A666B" w:rsidRDefault="00E20402" w:rsidP="00D769BA">
            <w:pPr>
              <w:pStyle w:val="ListParagraph"/>
              <w:ind w:left="0"/>
              <w:jc w:val="center"/>
              <w:rPr>
                <w:b/>
                <w:bCs/>
                <w:lang w:val="vi-VN"/>
              </w:rPr>
            </w:pPr>
          </w:p>
        </w:tc>
        <w:tc>
          <w:tcPr>
            <w:tcW w:w="668" w:type="pct"/>
            <w:vMerge/>
            <w:vAlign w:val="center"/>
          </w:tcPr>
          <w:p w14:paraId="2FC08A5C" w14:textId="77777777" w:rsidR="00E20402" w:rsidRPr="005A666B" w:rsidRDefault="00E20402" w:rsidP="00D769BA">
            <w:pPr>
              <w:pStyle w:val="ListParagraph"/>
              <w:ind w:left="0"/>
              <w:jc w:val="center"/>
              <w:rPr>
                <w:bCs/>
                <w:lang w:val="vi-VN"/>
              </w:rPr>
            </w:pPr>
          </w:p>
        </w:tc>
      </w:tr>
      <w:tr w:rsidR="00D769BA" w:rsidRPr="005A666B" w14:paraId="288F2585" w14:textId="77777777" w:rsidTr="004B7A9A">
        <w:tc>
          <w:tcPr>
            <w:tcW w:w="701" w:type="pct"/>
            <w:vAlign w:val="center"/>
          </w:tcPr>
          <w:p w14:paraId="7D500332" w14:textId="77777777" w:rsidR="00E20402" w:rsidRPr="005A666B" w:rsidRDefault="00C8119D" w:rsidP="00D769BA">
            <w:pPr>
              <w:pStyle w:val="ListParagraph"/>
              <w:ind w:left="0"/>
              <w:rPr>
                <w:bCs/>
              </w:rPr>
            </w:pPr>
            <w:r w:rsidRPr="005A666B">
              <w:rPr>
                <w:bCs/>
              </w:rPr>
              <w:t>2.4.6.</w:t>
            </w:r>
          </w:p>
        </w:tc>
        <w:tc>
          <w:tcPr>
            <w:tcW w:w="3172" w:type="pct"/>
          </w:tcPr>
          <w:p w14:paraId="0197954C"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Điều kiện địa chất thuỷ văn</w:t>
            </w:r>
          </w:p>
        </w:tc>
        <w:tc>
          <w:tcPr>
            <w:tcW w:w="459" w:type="pct"/>
            <w:vAlign w:val="center"/>
          </w:tcPr>
          <w:p w14:paraId="2F47291A" w14:textId="77777777" w:rsidR="00E20402" w:rsidRPr="005A666B" w:rsidRDefault="00E20402" w:rsidP="00D769BA">
            <w:pPr>
              <w:pStyle w:val="ListParagraph"/>
              <w:ind w:left="0"/>
              <w:jc w:val="center"/>
              <w:rPr>
                <w:b/>
                <w:bCs/>
                <w:lang w:val="vi-VN"/>
              </w:rPr>
            </w:pPr>
          </w:p>
        </w:tc>
        <w:tc>
          <w:tcPr>
            <w:tcW w:w="668" w:type="pct"/>
            <w:vMerge/>
            <w:vAlign w:val="center"/>
          </w:tcPr>
          <w:p w14:paraId="58008F87" w14:textId="77777777" w:rsidR="00E20402" w:rsidRPr="005A666B" w:rsidRDefault="00E20402" w:rsidP="00D769BA">
            <w:pPr>
              <w:pStyle w:val="ListParagraph"/>
              <w:ind w:left="0"/>
              <w:jc w:val="center"/>
              <w:rPr>
                <w:bCs/>
                <w:lang w:val="vi-VN"/>
              </w:rPr>
            </w:pPr>
          </w:p>
        </w:tc>
      </w:tr>
      <w:tr w:rsidR="00D769BA" w:rsidRPr="005A666B" w14:paraId="0E7EC228" w14:textId="77777777" w:rsidTr="004B7A9A">
        <w:tc>
          <w:tcPr>
            <w:tcW w:w="701" w:type="pct"/>
            <w:vAlign w:val="center"/>
          </w:tcPr>
          <w:p w14:paraId="169F17AA" w14:textId="77777777" w:rsidR="00E20402" w:rsidRPr="005A666B" w:rsidRDefault="00C8119D" w:rsidP="00D769BA">
            <w:pPr>
              <w:pStyle w:val="ListParagraph"/>
              <w:ind w:left="0"/>
              <w:rPr>
                <w:bCs/>
              </w:rPr>
            </w:pPr>
            <w:r w:rsidRPr="005A666B">
              <w:rPr>
                <w:bCs/>
              </w:rPr>
              <w:t>2.4.7.</w:t>
            </w:r>
          </w:p>
        </w:tc>
        <w:tc>
          <w:tcPr>
            <w:tcW w:w="3172" w:type="pct"/>
          </w:tcPr>
          <w:p w14:paraId="705B9F02"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Thời gian tác dụng liên tục của các tác nhân phong hoá</w:t>
            </w:r>
          </w:p>
        </w:tc>
        <w:tc>
          <w:tcPr>
            <w:tcW w:w="459" w:type="pct"/>
            <w:vAlign w:val="center"/>
          </w:tcPr>
          <w:p w14:paraId="05F01028" w14:textId="77777777" w:rsidR="00E20402" w:rsidRPr="005A666B" w:rsidRDefault="00E20402" w:rsidP="00D769BA">
            <w:pPr>
              <w:pStyle w:val="ListParagraph"/>
              <w:ind w:left="0"/>
              <w:jc w:val="center"/>
              <w:rPr>
                <w:b/>
                <w:bCs/>
                <w:lang w:val="vi-VN"/>
              </w:rPr>
            </w:pPr>
          </w:p>
        </w:tc>
        <w:tc>
          <w:tcPr>
            <w:tcW w:w="668" w:type="pct"/>
            <w:vMerge/>
            <w:vAlign w:val="center"/>
          </w:tcPr>
          <w:p w14:paraId="65A88EE5" w14:textId="77777777" w:rsidR="00E20402" w:rsidRPr="005A666B" w:rsidRDefault="00E20402" w:rsidP="00D769BA">
            <w:pPr>
              <w:pStyle w:val="ListParagraph"/>
              <w:ind w:left="0"/>
              <w:jc w:val="center"/>
              <w:rPr>
                <w:bCs/>
                <w:lang w:val="vi-VN"/>
              </w:rPr>
            </w:pPr>
          </w:p>
        </w:tc>
      </w:tr>
      <w:tr w:rsidR="00D769BA" w:rsidRPr="005A666B" w14:paraId="57E754E1" w14:textId="77777777" w:rsidTr="004B7A9A">
        <w:tc>
          <w:tcPr>
            <w:tcW w:w="701" w:type="pct"/>
            <w:vAlign w:val="center"/>
          </w:tcPr>
          <w:p w14:paraId="2FEB3FA4" w14:textId="77777777" w:rsidR="00E20402" w:rsidRPr="005A666B" w:rsidRDefault="00C8119D" w:rsidP="00D769BA">
            <w:pPr>
              <w:pStyle w:val="ListParagraph"/>
              <w:ind w:left="0"/>
              <w:rPr>
                <w:bCs/>
              </w:rPr>
            </w:pPr>
            <w:r w:rsidRPr="005A666B">
              <w:rPr>
                <w:bCs/>
              </w:rPr>
              <w:t>2.5.</w:t>
            </w:r>
          </w:p>
        </w:tc>
        <w:tc>
          <w:tcPr>
            <w:tcW w:w="3172" w:type="pct"/>
          </w:tcPr>
          <w:p w14:paraId="6EF53883"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Các giai đoạn của quá trình phong hoá</w:t>
            </w:r>
          </w:p>
        </w:tc>
        <w:tc>
          <w:tcPr>
            <w:tcW w:w="459" w:type="pct"/>
            <w:vAlign w:val="center"/>
          </w:tcPr>
          <w:p w14:paraId="5085F3CC" w14:textId="77777777" w:rsidR="00E20402" w:rsidRPr="005A666B" w:rsidRDefault="00E20402" w:rsidP="00D769BA">
            <w:pPr>
              <w:pStyle w:val="ListParagraph"/>
              <w:ind w:left="0"/>
              <w:jc w:val="center"/>
              <w:rPr>
                <w:b/>
                <w:bCs/>
                <w:lang w:val="vi-VN"/>
              </w:rPr>
            </w:pPr>
          </w:p>
        </w:tc>
        <w:tc>
          <w:tcPr>
            <w:tcW w:w="668" w:type="pct"/>
            <w:vMerge/>
            <w:vAlign w:val="center"/>
          </w:tcPr>
          <w:p w14:paraId="3DE6BCD7" w14:textId="77777777" w:rsidR="00E20402" w:rsidRPr="005A666B" w:rsidRDefault="00E20402" w:rsidP="00D769BA">
            <w:pPr>
              <w:pStyle w:val="ListParagraph"/>
              <w:ind w:left="0"/>
              <w:jc w:val="center"/>
              <w:rPr>
                <w:bCs/>
                <w:lang w:val="vi-VN"/>
              </w:rPr>
            </w:pPr>
          </w:p>
        </w:tc>
      </w:tr>
      <w:tr w:rsidR="00D769BA" w:rsidRPr="005A666B" w14:paraId="3BB2065D" w14:textId="77777777" w:rsidTr="004B7A9A">
        <w:tc>
          <w:tcPr>
            <w:tcW w:w="701" w:type="pct"/>
            <w:vAlign w:val="center"/>
          </w:tcPr>
          <w:p w14:paraId="60B00E3C" w14:textId="77777777" w:rsidR="00E20402" w:rsidRPr="005A666B" w:rsidRDefault="00C8119D" w:rsidP="00D769BA">
            <w:pPr>
              <w:pStyle w:val="ListParagraph"/>
              <w:ind w:left="0"/>
              <w:rPr>
                <w:bCs/>
              </w:rPr>
            </w:pPr>
            <w:r w:rsidRPr="005A666B">
              <w:rPr>
                <w:bCs/>
              </w:rPr>
              <w:t>2.5.1.</w:t>
            </w:r>
          </w:p>
        </w:tc>
        <w:tc>
          <w:tcPr>
            <w:tcW w:w="3172" w:type="pct"/>
          </w:tcPr>
          <w:p w14:paraId="5D1EED1C"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Giai đoạn vỡ vụn</w:t>
            </w:r>
          </w:p>
        </w:tc>
        <w:tc>
          <w:tcPr>
            <w:tcW w:w="459" w:type="pct"/>
            <w:vAlign w:val="center"/>
          </w:tcPr>
          <w:p w14:paraId="067B38CC" w14:textId="77777777" w:rsidR="00E20402" w:rsidRPr="005A666B" w:rsidRDefault="00E20402" w:rsidP="00D769BA">
            <w:pPr>
              <w:pStyle w:val="ListParagraph"/>
              <w:ind w:left="0"/>
              <w:jc w:val="center"/>
              <w:rPr>
                <w:b/>
                <w:bCs/>
                <w:lang w:val="vi-VN"/>
              </w:rPr>
            </w:pPr>
          </w:p>
        </w:tc>
        <w:tc>
          <w:tcPr>
            <w:tcW w:w="668" w:type="pct"/>
            <w:vMerge/>
            <w:vAlign w:val="center"/>
          </w:tcPr>
          <w:p w14:paraId="403E939F" w14:textId="77777777" w:rsidR="00E20402" w:rsidRPr="005A666B" w:rsidRDefault="00E20402" w:rsidP="00D769BA">
            <w:pPr>
              <w:pStyle w:val="ListParagraph"/>
              <w:ind w:left="0"/>
              <w:jc w:val="center"/>
              <w:rPr>
                <w:bCs/>
                <w:lang w:val="vi-VN"/>
              </w:rPr>
            </w:pPr>
          </w:p>
        </w:tc>
      </w:tr>
      <w:tr w:rsidR="00D769BA" w:rsidRPr="005A666B" w14:paraId="4720775A" w14:textId="77777777" w:rsidTr="004B7A9A">
        <w:tc>
          <w:tcPr>
            <w:tcW w:w="701" w:type="pct"/>
            <w:vAlign w:val="center"/>
          </w:tcPr>
          <w:p w14:paraId="37AB0231" w14:textId="77777777" w:rsidR="00E20402" w:rsidRPr="005A666B" w:rsidRDefault="00C8119D" w:rsidP="00D769BA">
            <w:pPr>
              <w:pStyle w:val="ListParagraph"/>
              <w:ind w:left="0"/>
              <w:rPr>
                <w:bCs/>
              </w:rPr>
            </w:pPr>
            <w:r w:rsidRPr="005A666B">
              <w:rPr>
                <w:bCs/>
              </w:rPr>
              <w:t>2.5.2.</w:t>
            </w:r>
          </w:p>
        </w:tc>
        <w:tc>
          <w:tcPr>
            <w:tcW w:w="3172" w:type="pct"/>
          </w:tcPr>
          <w:p w14:paraId="367FD490"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 xml:space="preserve">Giai đoạn </w:t>
            </w:r>
            <w:r w:rsidR="00C8119D" w:rsidRPr="005A666B">
              <w:rPr>
                <w:sz w:val="24"/>
                <w:szCs w:val="24"/>
                <w:lang w:val="de-DE"/>
              </w:rPr>
              <w:t>s</w:t>
            </w:r>
            <w:r w:rsidRPr="005A666B">
              <w:rPr>
                <w:sz w:val="24"/>
                <w:szCs w:val="24"/>
                <w:lang w:val="de-DE"/>
              </w:rPr>
              <w:t>ialit kiềm</w:t>
            </w:r>
          </w:p>
        </w:tc>
        <w:tc>
          <w:tcPr>
            <w:tcW w:w="459" w:type="pct"/>
            <w:vAlign w:val="center"/>
          </w:tcPr>
          <w:p w14:paraId="610A6C15" w14:textId="77777777" w:rsidR="00E20402" w:rsidRPr="005A666B" w:rsidRDefault="00E20402" w:rsidP="00D769BA">
            <w:pPr>
              <w:pStyle w:val="ListParagraph"/>
              <w:ind w:left="0"/>
              <w:jc w:val="center"/>
              <w:rPr>
                <w:b/>
                <w:bCs/>
                <w:lang w:val="vi-VN"/>
              </w:rPr>
            </w:pPr>
          </w:p>
        </w:tc>
        <w:tc>
          <w:tcPr>
            <w:tcW w:w="668" w:type="pct"/>
            <w:vMerge/>
            <w:vAlign w:val="center"/>
          </w:tcPr>
          <w:p w14:paraId="67E13E50" w14:textId="77777777" w:rsidR="00E20402" w:rsidRPr="005A666B" w:rsidRDefault="00E20402" w:rsidP="00D769BA">
            <w:pPr>
              <w:pStyle w:val="ListParagraph"/>
              <w:ind w:left="0"/>
              <w:jc w:val="center"/>
              <w:rPr>
                <w:bCs/>
                <w:lang w:val="vi-VN"/>
              </w:rPr>
            </w:pPr>
          </w:p>
        </w:tc>
      </w:tr>
      <w:tr w:rsidR="00D769BA" w:rsidRPr="005A666B" w14:paraId="1B92BCC8" w14:textId="77777777" w:rsidTr="004B7A9A">
        <w:tc>
          <w:tcPr>
            <w:tcW w:w="701" w:type="pct"/>
            <w:vAlign w:val="center"/>
          </w:tcPr>
          <w:p w14:paraId="438F8DF0" w14:textId="77777777" w:rsidR="00E20402" w:rsidRPr="005A666B" w:rsidRDefault="00C8119D" w:rsidP="00D769BA">
            <w:pPr>
              <w:pStyle w:val="ListParagraph"/>
              <w:ind w:left="0"/>
              <w:rPr>
                <w:bCs/>
              </w:rPr>
            </w:pPr>
            <w:r w:rsidRPr="005A666B">
              <w:rPr>
                <w:bCs/>
              </w:rPr>
              <w:t>2.5.3.</w:t>
            </w:r>
          </w:p>
        </w:tc>
        <w:tc>
          <w:tcPr>
            <w:tcW w:w="3172" w:type="pct"/>
          </w:tcPr>
          <w:p w14:paraId="75450CA5"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 xml:space="preserve">Giai đoạn </w:t>
            </w:r>
            <w:r w:rsidR="00C8119D" w:rsidRPr="005A666B">
              <w:rPr>
                <w:sz w:val="24"/>
                <w:szCs w:val="24"/>
                <w:lang w:val="de-DE"/>
              </w:rPr>
              <w:t>s</w:t>
            </w:r>
            <w:r w:rsidRPr="005A666B">
              <w:rPr>
                <w:sz w:val="24"/>
                <w:szCs w:val="24"/>
                <w:lang w:val="de-DE"/>
              </w:rPr>
              <w:t>ialit axit</w:t>
            </w:r>
          </w:p>
        </w:tc>
        <w:tc>
          <w:tcPr>
            <w:tcW w:w="459" w:type="pct"/>
            <w:vAlign w:val="center"/>
          </w:tcPr>
          <w:p w14:paraId="75031BAF" w14:textId="77777777" w:rsidR="00E20402" w:rsidRPr="005A666B" w:rsidRDefault="00E20402" w:rsidP="00D769BA">
            <w:pPr>
              <w:pStyle w:val="ListParagraph"/>
              <w:ind w:left="0"/>
              <w:jc w:val="center"/>
              <w:rPr>
                <w:b/>
                <w:bCs/>
                <w:lang w:val="vi-VN"/>
              </w:rPr>
            </w:pPr>
          </w:p>
        </w:tc>
        <w:tc>
          <w:tcPr>
            <w:tcW w:w="668" w:type="pct"/>
            <w:vMerge/>
            <w:vAlign w:val="center"/>
          </w:tcPr>
          <w:p w14:paraId="134A119F" w14:textId="77777777" w:rsidR="00E20402" w:rsidRPr="005A666B" w:rsidRDefault="00E20402" w:rsidP="00D769BA">
            <w:pPr>
              <w:pStyle w:val="ListParagraph"/>
              <w:ind w:left="0"/>
              <w:jc w:val="center"/>
              <w:rPr>
                <w:bCs/>
                <w:lang w:val="vi-VN"/>
              </w:rPr>
            </w:pPr>
          </w:p>
        </w:tc>
      </w:tr>
      <w:tr w:rsidR="00D769BA" w:rsidRPr="005A666B" w14:paraId="5C8968CF" w14:textId="77777777" w:rsidTr="004B7A9A">
        <w:tc>
          <w:tcPr>
            <w:tcW w:w="701" w:type="pct"/>
            <w:vAlign w:val="center"/>
          </w:tcPr>
          <w:p w14:paraId="67610B16" w14:textId="77777777" w:rsidR="00E20402" w:rsidRPr="005A666B" w:rsidRDefault="00C8119D" w:rsidP="00D769BA">
            <w:pPr>
              <w:pStyle w:val="ListParagraph"/>
              <w:ind w:left="0"/>
              <w:rPr>
                <w:bCs/>
              </w:rPr>
            </w:pPr>
            <w:r w:rsidRPr="005A666B">
              <w:rPr>
                <w:bCs/>
              </w:rPr>
              <w:t>2.5.4.</w:t>
            </w:r>
          </w:p>
        </w:tc>
        <w:tc>
          <w:tcPr>
            <w:tcW w:w="3172" w:type="pct"/>
          </w:tcPr>
          <w:p w14:paraId="10F3414F"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 xml:space="preserve">Giai đoạn </w:t>
            </w:r>
            <w:r w:rsidR="00C8119D" w:rsidRPr="005A666B">
              <w:rPr>
                <w:sz w:val="24"/>
                <w:szCs w:val="24"/>
                <w:lang w:val="de-DE"/>
              </w:rPr>
              <w:t>a</w:t>
            </w:r>
            <w:r w:rsidRPr="005A666B">
              <w:rPr>
                <w:sz w:val="24"/>
                <w:szCs w:val="24"/>
                <w:lang w:val="de-DE"/>
              </w:rPr>
              <w:t>lit</w:t>
            </w:r>
          </w:p>
        </w:tc>
        <w:tc>
          <w:tcPr>
            <w:tcW w:w="459" w:type="pct"/>
            <w:vAlign w:val="center"/>
          </w:tcPr>
          <w:p w14:paraId="5F1D1FE8" w14:textId="77777777" w:rsidR="00E20402" w:rsidRPr="005A666B" w:rsidRDefault="00E20402" w:rsidP="00D769BA">
            <w:pPr>
              <w:pStyle w:val="ListParagraph"/>
              <w:ind w:left="0"/>
              <w:jc w:val="center"/>
              <w:rPr>
                <w:b/>
                <w:bCs/>
                <w:lang w:val="vi-VN"/>
              </w:rPr>
            </w:pPr>
          </w:p>
        </w:tc>
        <w:tc>
          <w:tcPr>
            <w:tcW w:w="668" w:type="pct"/>
            <w:vMerge/>
            <w:vAlign w:val="center"/>
          </w:tcPr>
          <w:p w14:paraId="7B5DE790" w14:textId="77777777" w:rsidR="00E20402" w:rsidRPr="005A666B" w:rsidRDefault="00E20402" w:rsidP="00D769BA">
            <w:pPr>
              <w:pStyle w:val="ListParagraph"/>
              <w:ind w:left="0"/>
              <w:jc w:val="center"/>
              <w:rPr>
                <w:bCs/>
                <w:lang w:val="vi-VN"/>
              </w:rPr>
            </w:pPr>
          </w:p>
        </w:tc>
      </w:tr>
      <w:tr w:rsidR="00D769BA" w:rsidRPr="005A666B" w14:paraId="00FAC18F" w14:textId="77777777" w:rsidTr="004B7A9A">
        <w:tc>
          <w:tcPr>
            <w:tcW w:w="701" w:type="pct"/>
            <w:vAlign w:val="center"/>
          </w:tcPr>
          <w:p w14:paraId="1E86C3D0" w14:textId="77777777" w:rsidR="00E20402" w:rsidRPr="005A666B" w:rsidRDefault="00C8119D" w:rsidP="00D769BA">
            <w:pPr>
              <w:pStyle w:val="ListParagraph"/>
              <w:ind w:left="0"/>
              <w:rPr>
                <w:bCs/>
              </w:rPr>
            </w:pPr>
            <w:r w:rsidRPr="005A666B">
              <w:rPr>
                <w:bCs/>
              </w:rPr>
              <w:t>2.6.</w:t>
            </w:r>
          </w:p>
        </w:tc>
        <w:tc>
          <w:tcPr>
            <w:tcW w:w="3172" w:type="pct"/>
          </w:tcPr>
          <w:p w14:paraId="3312CAA5"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Vỏ phong hoá và tính phân đới thẳng đứng vỏ phong hoá</w:t>
            </w:r>
          </w:p>
        </w:tc>
        <w:tc>
          <w:tcPr>
            <w:tcW w:w="459" w:type="pct"/>
            <w:vAlign w:val="center"/>
          </w:tcPr>
          <w:p w14:paraId="72F4EBBD" w14:textId="77777777" w:rsidR="00E20402" w:rsidRPr="005A666B" w:rsidRDefault="00E20402" w:rsidP="00D769BA">
            <w:pPr>
              <w:pStyle w:val="ListParagraph"/>
              <w:ind w:left="0"/>
              <w:jc w:val="center"/>
              <w:rPr>
                <w:b/>
                <w:bCs/>
                <w:lang w:val="vi-VN"/>
              </w:rPr>
            </w:pPr>
          </w:p>
        </w:tc>
        <w:tc>
          <w:tcPr>
            <w:tcW w:w="668" w:type="pct"/>
            <w:vMerge/>
            <w:vAlign w:val="center"/>
          </w:tcPr>
          <w:p w14:paraId="39049CA9" w14:textId="77777777" w:rsidR="00E20402" w:rsidRPr="005A666B" w:rsidRDefault="00E20402" w:rsidP="00D769BA">
            <w:pPr>
              <w:pStyle w:val="ListParagraph"/>
              <w:ind w:left="0"/>
              <w:jc w:val="center"/>
              <w:rPr>
                <w:bCs/>
                <w:lang w:val="vi-VN"/>
              </w:rPr>
            </w:pPr>
          </w:p>
        </w:tc>
      </w:tr>
      <w:tr w:rsidR="00D769BA" w:rsidRPr="005A666B" w14:paraId="20E67945" w14:textId="77777777" w:rsidTr="004B7A9A">
        <w:tc>
          <w:tcPr>
            <w:tcW w:w="701" w:type="pct"/>
            <w:vAlign w:val="center"/>
          </w:tcPr>
          <w:p w14:paraId="2EE04D56" w14:textId="77777777" w:rsidR="00E20402" w:rsidRPr="005A666B" w:rsidRDefault="00C8119D" w:rsidP="00D769BA">
            <w:pPr>
              <w:pStyle w:val="ListParagraph"/>
              <w:ind w:left="0"/>
              <w:rPr>
                <w:bCs/>
              </w:rPr>
            </w:pPr>
            <w:r w:rsidRPr="005A666B">
              <w:rPr>
                <w:bCs/>
              </w:rPr>
              <w:t>2.6.1.</w:t>
            </w:r>
          </w:p>
        </w:tc>
        <w:tc>
          <w:tcPr>
            <w:tcW w:w="3172" w:type="pct"/>
          </w:tcPr>
          <w:p w14:paraId="6E03B388"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Khái niệm về vỏ phong hoá</w:t>
            </w:r>
          </w:p>
        </w:tc>
        <w:tc>
          <w:tcPr>
            <w:tcW w:w="459" w:type="pct"/>
            <w:vAlign w:val="center"/>
          </w:tcPr>
          <w:p w14:paraId="1F0B6534" w14:textId="77777777" w:rsidR="00E20402" w:rsidRPr="005A666B" w:rsidRDefault="00E20402" w:rsidP="00D769BA">
            <w:pPr>
              <w:pStyle w:val="ListParagraph"/>
              <w:ind w:left="0"/>
              <w:jc w:val="center"/>
              <w:rPr>
                <w:b/>
                <w:bCs/>
                <w:lang w:val="vi-VN"/>
              </w:rPr>
            </w:pPr>
          </w:p>
        </w:tc>
        <w:tc>
          <w:tcPr>
            <w:tcW w:w="668" w:type="pct"/>
            <w:vMerge/>
            <w:vAlign w:val="center"/>
          </w:tcPr>
          <w:p w14:paraId="13363045" w14:textId="77777777" w:rsidR="00E20402" w:rsidRPr="005A666B" w:rsidRDefault="00E20402" w:rsidP="00D769BA">
            <w:pPr>
              <w:pStyle w:val="ListParagraph"/>
              <w:ind w:left="0"/>
              <w:jc w:val="center"/>
              <w:rPr>
                <w:bCs/>
                <w:lang w:val="vi-VN"/>
              </w:rPr>
            </w:pPr>
          </w:p>
        </w:tc>
      </w:tr>
      <w:tr w:rsidR="00D769BA" w:rsidRPr="005A666B" w14:paraId="5B690A47" w14:textId="77777777" w:rsidTr="004B7A9A">
        <w:tc>
          <w:tcPr>
            <w:tcW w:w="701" w:type="pct"/>
            <w:vAlign w:val="center"/>
          </w:tcPr>
          <w:p w14:paraId="44C71A5E" w14:textId="77777777" w:rsidR="00E20402" w:rsidRPr="005A666B" w:rsidRDefault="00C8119D" w:rsidP="00D769BA">
            <w:pPr>
              <w:pStyle w:val="ListParagraph"/>
              <w:ind w:left="0"/>
              <w:rPr>
                <w:bCs/>
              </w:rPr>
            </w:pPr>
            <w:r w:rsidRPr="005A666B">
              <w:rPr>
                <w:bCs/>
              </w:rPr>
              <w:t>2.6.2.</w:t>
            </w:r>
          </w:p>
        </w:tc>
        <w:tc>
          <w:tcPr>
            <w:tcW w:w="3172" w:type="pct"/>
          </w:tcPr>
          <w:p w14:paraId="254B5ADF" w14:textId="77777777" w:rsidR="00E20402" w:rsidRPr="005A666B" w:rsidRDefault="00E20402" w:rsidP="00D769BA">
            <w:pPr>
              <w:pStyle w:val="BodyTextIndent2"/>
              <w:spacing w:after="0" w:line="240" w:lineRule="auto"/>
              <w:ind w:left="0"/>
              <w:rPr>
                <w:sz w:val="24"/>
                <w:szCs w:val="24"/>
                <w:lang w:val="de-DE"/>
              </w:rPr>
            </w:pPr>
            <w:r w:rsidRPr="005A666B">
              <w:rPr>
                <w:sz w:val="24"/>
                <w:szCs w:val="24"/>
                <w:lang w:val="de-DE"/>
              </w:rPr>
              <w:t>Phân chia vỏ phong hoá theo các đới khí hậu (theo K.I Lucaxov 1956) và Robinsơn (1949)</w:t>
            </w:r>
          </w:p>
        </w:tc>
        <w:tc>
          <w:tcPr>
            <w:tcW w:w="459" w:type="pct"/>
            <w:vAlign w:val="center"/>
          </w:tcPr>
          <w:p w14:paraId="56E9E4DE" w14:textId="77777777" w:rsidR="00E20402" w:rsidRPr="005A666B" w:rsidRDefault="00E20402" w:rsidP="00D769BA">
            <w:pPr>
              <w:pStyle w:val="ListParagraph"/>
              <w:ind w:left="0"/>
              <w:jc w:val="center"/>
              <w:rPr>
                <w:b/>
                <w:bCs/>
                <w:lang w:val="vi-VN"/>
              </w:rPr>
            </w:pPr>
          </w:p>
        </w:tc>
        <w:tc>
          <w:tcPr>
            <w:tcW w:w="668" w:type="pct"/>
            <w:vMerge/>
            <w:vAlign w:val="center"/>
          </w:tcPr>
          <w:p w14:paraId="65FDF9E7" w14:textId="77777777" w:rsidR="00E20402" w:rsidRPr="005A666B" w:rsidRDefault="00E20402" w:rsidP="00D769BA">
            <w:pPr>
              <w:pStyle w:val="ListParagraph"/>
              <w:ind w:left="0"/>
              <w:jc w:val="center"/>
              <w:rPr>
                <w:bCs/>
                <w:lang w:val="vi-VN"/>
              </w:rPr>
            </w:pPr>
          </w:p>
        </w:tc>
      </w:tr>
      <w:tr w:rsidR="00D769BA" w:rsidRPr="005A666B" w14:paraId="269C95BF" w14:textId="77777777" w:rsidTr="004B7A9A">
        <w:tc>
          <w:tcPr>
            <w:tcW w:w="701" w:type="pct"/>
            <w:vAlign w:val="center"/>
          </w:tcPr>
          <w:p w14:paraId="67BC2D31" w14:textId="77777777" w:rsidR="00E20402" w:rsidRPr="005A666B" w:rsidRDefault="00C8119D" w:rsidP="00D769BA">
            <w:pPr>
              <w:pStyle w:val="ListParagraph"/>
              <w:ind w:left="0"/>
              <w:rPr>
                <w:bCs/>
              </w:rPr>
            </w:pPr>
            <w:r w:rsidRPr="005A666B">
              <w:rPr>
                <w:bCs/>
              </w:rPr>
              <w:t>2.6.3.</w:t>
            </w:r>
          </w:p>
        </w:tc>
        <w:tc>
          <w:tcPr>
            <w:tcW w:w="3172" w:type="pct"/>
          </w:tcPr>
          <w:p w14:paraId="391EA41E" w14:textId="77777777" w:rsidR="00E20402" w:rsidRPr="005A666B" w:rsidRDefault="00E20402" w:rsidP="00D769BA">
            <w:pPr>
              <w:pStyle w:val="BodyTextIndent2"/>
              <w:spacing w:after="0" w:line="240" w:lineRule="auto"/>
              <w:ind w:left="0"/>
              <w:rPr>
                <w:sz w:val="24"/>
                <w:szCs w:val="24"/>
              </w:rPr>
            </w:pPr>
            <w:r w:rsidRPr="005A666B">
              <w:rPr>
                <w:sz w:val="24"/>
                <w:szCs w:val="24"/>
              </w:rPr>
              <w:t xml:space="preserve">Phân đới thẳng đứng vỏ phong hoá </w:t>
            </w:r>
          </w:p>
        </w:tc>
        <w:tc>
          <w:tcPr>
            <w:tcW w:w="459" w:type="pct"/>
            <w:vAlign w:val="center"/>
          </w:tcPr>
          <w:p w14:paraId="678ADB47" w14:textId="77777777" w:rsidR="00E20402" w:rsidRPr="005A666B" w:rsidRDefault="00E20402" w:rsidP="00D769BA">
            <w:pPr>
              <w:pStyle w:val="ListParagraph"/>
              <w:ind w:left="0"/>
              <w:jc w:val="center"/>
              <w:rPr>
                <w:b/>
                <w:bCs/>
                <w:lang w:val="vi-VN"/>
              </w:rPr>
            </w:pPr>
          </w:p>
        </w:tc>
        <w:tc>
          <w:tcPr>
            <w:tcW w:w="668" w:type="pct"/>
            <w:vMerge/>
            <w:vAlign w:val="center"/>
          </w:tcPr>
          <w:p w14:paraId="550B1E77" w14:textId="77777777" w:rsidR="00E20402" w:rsidRPr="005A666B" w:rsidRDefault="00E20402" w:rsidP="00D769BA">
            <w:pPr>
              <w:pStyle w:val="ListParagraph"/>
              <w:ind w:left="0"/>
              <w:jc w:val="center"/>
              <w:rPr>
                <w:bCs/>
                <w:lang w:val="vi-VN"/>
              </w:rPr>
            </w:pPr>
          </w:p>
        </w:tc>
      </w:tr>
      <w:tr w:rsidR="00D769BA" w:rsidRPr="005A666B" w14:paraId="099F88D5" w14:textId="77777777" w:rsidTr="004B7A9A">
        <w:tc>
          <w:tcPr>
            <w:tcW w:w="701" w:type="pct"/>
            <w:vAlign w:val="center"/>
          </w:tcPr>
          <w:p w14:paraId="6029840C" w14:textId="77777777" w:rsidR="00E20402" w:rsidRPr="005A666B" w:rsidRDefault="00E20402" w:rsidP="00D769BA">
            <w:pPr>
              <w:pStyle w:val="ListParagraph"/>
              <w:ind w:left="0"/>
              <w:rPr>
                <w:bCs/>
              </w:rPr>
            </w:pPr>
          </w:p>
        </w:tc>
        <w:tc>
          <w:tcPr>
            <w:tcW w:w="3172" w:type="pct"/>
          </w:tcPr>
          <w:p w14:paraId="33BB9B06" w14:textId="77777777" w:rsidR="00E20402" w:rsidRPr="005A666B" w:rsidRDefault="00E20402" w:rsidP="00D769BA">
            <w:pPr>
              <w:pStyle w:val="BodyTextIndent2"/>
              <w:spacing w:after="0" w:line="240" w:lineRule="auto"/>
              <w:ind w:left="0"/>
              <w:rPr>
                <w:sz w:val="24"/>
                <w:szCs w:val="24"/>
              </w:rPr>
            </w:pPr>
            <w:r w:rsidRPr="005A666B">
              <w:rPr>
                <w:sz w:val="24"/>
                <w:szCs w:val="24"/>
              </w:rPr>
              <w:t>- Phân đới thẳng đứng vỏ phong hoá theo I.I Ginzburg</w:t>
            </w:r>
          </w:p>
        </w:tc>
        <w:tc>
          <w:tcPr>
            <w:tcW w:w="459" w:type="pct"/>
            <w:vAlign w:val="center"/>
          </w:tcPr>
          <w:p w14:paraId="3F3706C7" w14:textId="77777777" w:rsidR="00E20402" w:rsidRPr="005A666B" w:rsidRDefault="00E20402" w:rsidP="00D769BA">
            <w:pPr>
              <w:pStyle w:val="ListParagraph"/>
              <w:ind w:left="0"/>
              <w:jc w:val="center"/>
              <w:rPr>
                <w:b/>
                <w:bCs/>
                <w:lang w:val="vi-VN"/>
              </w:rPr>
            </w:pPr>
          </w:p>
        </w:tc>
        <w:tc>
          <w:tcPr>
            <w:tcW w:w="668" w:type="pct"/>
            <w:vMerge/>
            <w:vAlign w:val="center"/>
          </w:tcPr>
          <w:p w14:paraId="3D0BD2B7" w14:textId="77777777" w:rsidR="00E20402" w:rsidRPr="005A666B" w:rsidRDefault="00E20402" w:rsidP="00D769BA">
            <w:pPr>
              <w:pStyle w:val="ListParagraph"/>
              <w:ind w:left="0"/>
              <w:jc w:val="center"/>
              <w:rPr>
                <w:bCs/>
                <w:lang w:val="vi-VN"/>
              </w:rPr>
            </w:pPr>
          </w:p>
        </w:tc>
      </w:tr>
      <w:tr w:rsidR="00D769BA" w:rsidRPr="005A666B" w14:paraId="15DAA647" w14:textId="77777777" w:rsidTr="004B7A9A">
        <w:tc>
          <w:tcPr>
            <w:tcW w:w="701" w:type="pct"/>
            <w:vAlign w:val="center"/>
          </w:tcPr>
          <w:p w14:paraId="4850F865" w14:textId="77777777" w:rsidR="00E20402" w:rsidRPr="005A666B" w:rsidRDefault="00E20402" w:rsidP="00D769BA">
            <w:pPr>
              <w:pStyle w:val="ListParagraph"/>
              <w:ind w:left="0"/>
              <w:rPr>
                <w:bCs/>
              </w:rPr>
            </w:pPr>
          </w:p>
        </w:tc>
        <w:tc>
          <w:tcPr>
            <w:tcW w:w="3172" w:type="pct"/>
          </w:tcPr>
          <w:p w14:paraId="65560A30" w14:textId="77777777" w:rsidR="00E20402" w:rsidRPr="005A666B" w:rsidRDefault="00E20402" w:rsidP="00D769BA">
            <w:pPr>
              <w:pStyle w:val="BodyTextIndent2"/>
              <w:spacing w:after="0" w:line="240" w:lineRule="auto"/>
              <w:ind w:left="0"/>
              <w:rPr>
                <w:sz w:val="24"/>
                <w:szCs w:val="24"/>
              </w:rPr>
            </w:pPr>
            <w:r w:rsidRPr="005A666B">
              <w:rPr>
                <w:sz w:val="24"/>
                <w:szCs w:val="24"/>
              </w:rPr>
              <w:t>- Phân đới thẳng đứng vỏ phong hoá theo N.N Kolomenski</w:t>
            </w:r>
          </w:p>
        </w:tc>
        <w:tc>
          <w:tcPr>
            <w:tcW w:w="459" w:type="pct"/>
            <w:vAlign w:val="center"/>
          </w:tcPr>
          <w:p w14:paraId="30D1C8ED" w14:textId="77777777" w:rsidR="00E20402" w:rsidRPr="005A666B" w:rsidRDefault="00E20402" w:rsidP="00D769BA">
            <w:pPr>
              <w:pStyle w:val="ListParagraph"/>
              <w:ind w:left="0"/>
              <w:jc w:val="center"/>
              <w:rPr>
                <w:b/>
                <w:bCs/>
                <w:lang w:val="vi-VN"/>
              </w:rPr>
            </w:pPr>
          </w:p>
        </w:tc>
        <w:tc>
          <w:tcPr>
            <w:tcW w:w="668" w:type="pct"/>
            <w:vMerge/>
            <w:vAlign w:val="center"/>
          </w:tcPr>
          <w:p w14:paraId="7B15FEBE" w14:textId="77777777" w:rsidR="00E20402" w:rsidRPr="005A666B" w:rsidRDefault="00E20402" w:rsidP="00D769BA">
            <w:pPr>
              <w:pStyle w:val="ListParagraph"/>
              <w:ind w:left="0"/>
              <w:jc w:val="center"/>
              <w:rPr>
                <w:bCs/>
                <w:lang w:val="vi-VN"/>
              </w:rPr>
            </w:pPr>
          </w:p>
        </w:tc>
      </w:tr>
      <w:tr w:rsidR="00D769BA" w:rsidRPr="005A666B" w14:paraId="531E23C3" w14:textId="77777777" w:rsidTr="004B7A9A">
        <w:tc>
          <w:tcPr>
            <w:tcW w:w="701" w:type="pct"/>
            <w:vAlign w:val="center"/>
          </w:tcPr>
          <w:p w14:paraId="0029B0F6" w14:textId="77777777" w:rsidR="00E20402" w:rsidRPr="005A666B" w:rsidRDefault="00C8119D" w:rsidP="00D769BA">
            <w:pPr>
              <w:pStyle w:val="ListParagraph"/>
              <w:ind w:left="0"/>
              <w:rPr>
                <w:bCs/>
              </w:rPr>
            </w:pPr>
            <w:r w:rsidRPr="005A666B">
              <w:rPr>
                <w:bCs/>
              </w:rPr>
              <w:t>2.6.4.</w:t>
            </w:r>
          </w:p>
        </w:tc>
        <w:tc>
          <w:tcPr>
            <w:tcW w:w="3172" w:type="pct"/>
          </w:tcPr>
          <w:p w14:paraId="5A768590" w14:textId="77777777" w:rsidR="00E20402" w:rsidRPr="005A666B" w:rsidRDefault="00E20402" w:rsidP="00D769BA">
            <w:pPr>
              <w:pStyle w:val="BodyTextIndent2"/>
              <w:spacing w:after="0" w:line="240" w:lineRule="auto"/>
              <w:ind w:left="0"/>
              <w:rPr>
                <w:sz w:val="24"/>
                <w:szCs w:val="24"/>
                <w:lang w:val="pt-BR"/>
              </w:rPr>
            </w:pPr>
            <w:r w:rsidRPr="005A666B">
              <w:rPr>
                <w:sz w:val="24"/>
                <w:szCs w:val="24"/>
                <w:lang w:val="pt-BR"/>
              </w:rPr>
              <w:t>Đặc điểm phân đới phong hoá theo độ cao</w:t>
            </w:r>
          </w:p>
        </w:tc>
        <w:tc>
          <w:tcPr>
            <w:tcW w:w="459" w:type="pct"/>
            <w:vAlign w:val="center"/>
          </w:tcPr>
          <w:p w14:paraId="0FEEC7FF" w14:textId="77777777" w:rsidR="00E20402" w:rsidRPr="005A666B" w:rsidRDefault="00E20402" w:rsidP="00D769BA">
            <w:pPr>
              <w:pStyle w:val="ListParagraph"/>
              <w:ind w:left="0"/>
              <w:jc w:val="center"/>
              <w:rPr>
                <w:b/>
                <w:bCs/>
                <w:lang w:val="vi-VN"/>
              </w:rPr>
            </w:pPr>
          </w:p>
        </w:tc>
        <w:tc>
          <w:tcPr>
            <w:tcW w:w="668" w:type="pct"/>
            <w:vMerge/>
            <w:vAlign w:val="center"/>
          </w:tcPr>
          <w:p w14:paraId="567B4BF7" w14:textId="77777777" w:rsidR="00E20402" w:rsidRPr="005A666B" w:rsidRDefault="00E20402" w:rsidP="00D769BA">
            <w:pPr>
              <w:pStyle w:val="ListParagraph"/>
              <w:ind w:left="0"/>
              <w:jc w:val="center"/>
              <w:rPr>
                <w:bCs/>
                <w:lang w:val="vi-VN"/>
              </w:rPr>
            </w:pPr>
          </w:p>
        </w:tc>
      </w:tr>
      <w:tr w:rsidR="00D769BA" w:rsidRPr="005A666B" w14:paraId="10CCB731" w14:textId="77777777" w:rsidTr="004B7A9A">
        <w:tc>
          <w:tcPr>
            <w:tcW w:w="701" w:type="pct"/>
            <w:vAlign w:val="center"/>
          </w:tcPr>
          <w:p w14:paraId="464ED24C" w14:textId="77777777" w:rsidR="00E20402" w:rsidRPr="005A666B" w:rsidRDefault="00C8119D" w:rsidP="00D769BA">
            <w:pPr>
              <w:pStyle w:val="ListParagraph"/>
              <w:ind w:left="0"/>
              <w:rPr>
                <w:bCs/>
              </w:rPr>
            </w:pPr>
            <w:r w:rsidRPr="005A666B">
              <w:rPr>
                <w:bCs/>
              </w:rPr>
              <w:t>2.6.5.</w:t>
            </w:r>
          </w:p>
        </w:tc>
        <w:tc>
          <w:tcPr>
            <w:tcW w:w="3172" w:type="pct"/>
          </w:tcPr>
          <w:p w14:paraId="58E67B02" w14:textId="77777777" w:rsidR="00E20402" w:rsidRPr="005A666B" w:rsidRDefault="00E20402" w:rsidP="00D769BA">
            <w:pPr>
              <w:pStyle w:val="BodyTextIndent2"/>
              <w:spacing w:after="0" w:line="240" w:lineRule="auto"/>
              <w:ind w:left="0"/>
              <w:rPr>
                <w:sz w:val="24"/>
                <w:szCs w:val="24"/>
                <w:lang w:val="pt-BR"/>
              </w:rPr>
            </w:pPr>
            <w:r w:rsidRPr="005A666B">
              <w:rPr>
                <w:sz w:val="24"/>
                <w:szCs w:val="24"/>
                <w:lang w:val="pt-BR"/>
              </w:rPr>
              <w:t>Quan hệ giữa tính phân đới và tính giai đoạn của quá trình phong hoá</w:t>
            </w:r>
          </w:p>
        </w:tc>
        <w:tc>
          <w:tcPr>
            <w:tcW w:w="459" w:type="pct"/>
            <w:vAlign w:val="center"/>
          </w:tcPr>
          <w:p w14:paraId="1D09EDEB" w14:textId="77777777" w:rsidR="00E20402" w:rsidRPr="005A666B" w:rsidRDefault="00E20402" w:rsidP="00D769BA">
            <w:pPr>
              <w:pStyle w:val="ListParagraph"/>
              <w:ind w:left="0"/>
              <w:jc w:val="center"/>
              <w:rPr>
                <w:b/>
                <w:bCs/>
                <w:lang w:val="vi-VN"/>
              </w:rPr>
            </w:pPr>
          </w:p>
        </w:tc>
        <w:tc>
          <w:tcPr>
            <w:tcW w:w="668" w:type="pct"/>
            <w:vMerge/>
            <w:vAlign w:val="center"/>
          </w:tcPr>
          <w:p w14:paraId="20F92352" w14:textId="77777777" w:rsidR="00E20402" w:rsidRPr="005A666B" w:rsidRDefault="00E20402" w:rsidP="00D769BA">
            <w:pPr>
              <w:pStyle w:val="ListParagraph"/>
              <w:ind w:left="0"/>
              <w:jc w:val="center"/>
              <w:rPr>
                <w:bCs/>
                <w:lang w:val="vi-VN"/>
              </w:rPr>
            </w:pPr>
          </w:p>
        </w:tc>
      </w:tr>
      <w:tr w:rsidR="00D769BA" w:rsidRPr="005A666B" w14:paraId="110CF950" w14:textId="77777777" w:rsidTr="004B7A9A">
        <w:tc>
          <w:tcPr>
            <w:tcW w:w="701" w:type="pct"/>
            <w:vAlign w:val="center"/>
          </w:tcPr>
          <w:p w14:paraId="189C8156" w14:textId="77777777" w:rsidR="00E20402" w:rsidRPr="005A666B" w:rsidRDefault="00C8119D" w:rsidP="00D769BA">
            <w:pPr>
              <w:pStyle w:val="ListParagraph"/>
              <w:ind w:left="0"/>
              <w:rPr>
                <w:bCs/>
              </w:rPr>
            </w:pPr>
            <w:r w:rsidRPr="005A666B">
              <w:rPr>
                <w:bCs/>
              </w:rPr>
              <w:t>2.7.</w:t>
            </w:r>
          </w:p>
        </w:tc>
        <w:tc>
          <w:tcPr>
            <w:tcW w:w="3172" w:type="pct"/>
          </w:tcPr>
          <w:p w14:paraId="471A6C00" w14:textId="77777777" w:rsidR="00E20402" w:rsidRPr="005A666B" w:rsidRDefault="00E20402" w:rsidP="00D769BA">
            <w:pPr>
              <w:pStyle w:val="BodyTextIndent2"/>
              <w:spacing w:after="0" w:line="240" w:lineRule="auto"/>
              <w:ind w:left="0"/>
              <w:rPr>
                <w:sz w:val="24"/>
                <w:szCs w:val="24"/>
                <w:lang w:val="pt-BR"/>
              </w:rPr>
            </w:pPr>
            <w:r w:rsidRPr="005A666B">
              <w:rPr>
                <w:sz w:val="24"/>
                <w:szCs w:val="24"/>
                <w:lang w:val="pt-BR"/>
              </w:rPr>
              <w:t>Sự biến đổi tính chấ</w:t>
            </w:r>
            <w:r w:rsidR="00F02DB7" w:rsidRPr="005A666B">
              <w:rPr>
                <w:sz w:val="24"/>
                <w:szCs w:val="24"/>
                <w:lang w:val="pt-BR"/>
              </w:rPr>
              <w:t>t</w:t>
            </w:r>
            <w:r w:rsidRPr="005A666B">
              <w:rPr>
                <w:sz w:val="24"/>
                <w:szCs w:val="24"/>
                <w:lang w:val="pt-BR"/>
              </w:rPr>
              <w:t xml:space="preserve"> cơ lý của đất đá trong quá trình phong hóa.</w:t>
            </w:r>
          </w:p>
        </w:tc>
        <w:tc>
          <w:tcPr>
            <w:tcW w:w="459" w:type="pct"/>
            <w:vAlign w:val="center"/>
          </w:tcPr>
          <w:p w14:paraId="5BAE18D6" w14:textId="77777777" w:rsidR="00E20402" w:rsidRPr="005A666B" w:rsidRDefault="00E20402" w:rsidP="00D769BA">
            <w:pPr>
              <w:pStyle w:val="ListParagraph"/>
              <w:ind w:left="0"/>
              <w:jc w:val="center"/>
              <w:rPr>
                <w:b/>
                <w:bCs/>
                <w:lang w:val="vi-VN"/>
              </w:rPr>
            </w:pPr>
          </w:p>
        </w:tc>
        <w:tc>
          <w:tcPr>
            <w:tcW w:w="668" w:type="pct"/>
            <w:vMerge/>
            <w:vAlign w:val="center"/>
          </w:tcPr>
          <w:p w14:paraId="40FBA59B" w14:textId="77777777" w:rsidR="00E20402" w:rsidRPr="005A666B" w:rsidRDefault="00E20402" w:rsidP="00D769BA">
            <w:pPr>
              <w:pStyle w:val="ListParagraph"/>
              <w:ind w:left="0"/>
              <w:jc w:val="center"/>
              <w:rPr>
                <w:bCs/>
                <w:lang w:val="vi-VN"/>
              </w:rPr>
            </w:pPr>
          </w:p>
        </w:tc>
      </w:tr>
      <w:tr w:rsidR="00D769BA" w:rsidRPr="005A666B" w14:paraId="2CE855F8" w14:textId="77777777" w:rsidTr="004B7A9A">
        <w:tc>
          <w:tcPr>
            <w:tcW w:w="701" w:type="pct"/>
            <w:vAlign w:val="center"/>
          </w:tcPr>
          <w:p w14:paraId="39C528E9" w14:textId="77777777" w:rsidR="00E20402" w:rsidRPr="005A666B" w:rsidRDefault="00C8119D" w:rsidP="00D769BA">
            <w:pPr>
              <w:pStyle w:val="ListParagraph"/>
              <w:ind w:left="0"/>
              <w:rPr>
                <w:bCs/>
              </w:rPr>
            </w:pPr>
            <w:r w:rsidRPr="005A666B">
              <w:rPr>
                <w:bCs/>
              </w:rPr>
              <w:t>2.8.</w:t>
            </w:r>
          </w:p>
        </w:tc>
        <w:tc>
          <w:tcPr>
            <w:tcW w:w="3172" w:type="pct"/>
          </w:tcPr>
          <w:p w14:paraId="5BBF4AFC" w14:textId="77777777" w:rsidR="00E20402" w:rsidRPr="005A666B" w:rsidRDefault="00E20402" w:rsidP="00D769BA">
            <w:pPr>
              <w:pStyle w:val="BodyTextIndent2"/>
              <w:spacing w:after="0" w:line="240" w:lineRule="auto"/>
              <w:ind w:left="0"/>
              <w:rPr>
                <w:sz w:val="24"/>
                <w:szCs w:val="24"/>
                <w:lang w:val="pt-BR"/>
              </w:rPr>
            </w:pPr>
            <w:r w:rsidRPr="005A666B">
              <w:rPr>
                <w:sz w:val="24"/>
                <w:szCs w:val="24"/>
                <w:lang w:val="pt-BR"/>
              </w:rPr>
              <w:t xml:space="preserve">Một số đặc điểm của đất có nguồn gốc phong hoá </w:t>
            </w:r>
          </w:p>
        </w:tc>
        <w:tc>
          <w:tcPr>
            <w:tcW w:w="459" w:type="pct"/>
            <w:vAlign w:val="center"/>
          </w:tcPr>
          <w:p w14:paraId="54AC854E" w14:textId="77777777" w:rsidR="00E20402" w:rsidRPr="005A666B" w:rsidRDefault="00E20402" w:rsidP="00D769BA">
            <w:pPr>
              <w:pStyle w:val="ListParagraph"/>
              <w:ind w:left="0"/>
              <w:jc w:val="center"/>
              <w:rPr>
                <w:b/>
                <w:bCs/>
                <w:lang w:val="vi-VN"/>
              </w:rPr>
            </w:pPr>
          </w:p>
        </w:tc>
        <w:tc>
          <w:tcPr>
            <w:tcW w:w="668" w:type="pct"/>
            <w:vMerge/>
            <w:vAlign w:val="center"/>
          </w:tcPr>
          <w:p w14:paraId="7982E06B" w14:textId="77777777" w:rsidR="00E20402" w:rsidRPr="005A666B" w:rsidRDefault="00E20402" w:rsidP="00D769BA">
            <w:pPr>
              <w:pStyle w:val="ListParagraph"/>
              <w:ind w:left="0"/>
              <w:jc w:val="center"/>
              <w:rPr>
                <w:bCs/>
                <w:lang w:val="vi-VN"/>
              </w:rPr>
            </w:pPr>
          </w:p>
        </w:tc>
      </w:tr>
      <w:tr w:rsidR="00D769BA" w:rsidRPr="005A666B" w14:paraId="3DBC8A74" w14:textId="77777777" w:rsidTr="004B7A9A">
        <w:tc>
          <w:tcPr>
            <w:tcW w:w="701" w:type="pct"/>
            <w:vAlign w:val="center"/>
          </w:tcPr>
          <w:p w14:paraId="6836D08D" w14:textId="77777777" w:rsidR="00E20402" w:rsidRPr="005A666B" w:rsidRDefault="00C8119D" w:rsidP="00D769BA">
            <w:pPr>
              <w:pStyle w:val="ListParagraph"/>
              <w:ind w:left="0"/>
              <w:rPr>
                <w:bCs/>
              </w:rPr>
            </w:pPr>
            <w:r w:rsidRPr="005A666B">
              <w:rPr>
                <w:bCs/>
              </w:rPr>
              <w:t>2.9.</w:t>
            </w:r>
          </w:p>
        </w:tc>
        <w:tc>
          <w:tcPr>
            <w:tcW w:w="3172" w:type="pct"/>
          </w:tcPr>
          <w:p w14:paraId="19EB99AD" w14:textId="77777777" w:rsidR="00E20402" w:rsidRPr="005A666B" w:rsidRDefault="00E20402" w:rsidP="00D769BA">
            <w:pPr>
              <w:pStyle w:val="BodyTextIndent2"/>
              <w:spacing w:after="0" w:line="240" w:lineRule="auto"/>
              <w:ind w:left="0"/>
              <w:rPr>
                <w:sz w:val="24"/>
                <w:szCs w:val="24"/>
              </w:rPr>
            </w:pPr>
            <w:r w:rsidRPr="005A666B">
              <w:rPr>
                <w:sz w:val="24"/>
                <w:szCs w:val="24"/>
              </w:rPr>
              <w:t>Các biện pháp ngăn ngừa phong hoá đá</w:t>
            </w:r>
          </w:p>
        </w:tc>
        <w:tc>
          <w:tcPr>
            <w:tcW w:w="459" w:type="pct"/>
            <w:vAlign w:val="center"/>
          </w:tcPr>
          <w:p w14:paraId="7E733D43" w14:textId="77777777" w:rsidR="00E20402" w:rsidRPr="005A666B" w:rsidRDefault="00E20402" w:rsidP="00D769BA">
            <w:pPr>
              <w:pStyle w:val="ListParagraph"/>
              <w:ind w:left="0"/>
              <w:jc w:val="center"/>
              <w:rPr>
                <w:b/>
                <w:bCs/>
                <w:lang w:val="vi-VN"/>
              </w:rPr>
            </w:pPr>
          </w:p>
        </w:tc>
        <w:tc>
          <w:tcPr>
            <w:tcW w:w="668" w:type="pct"/>
            <w:vMerge/>
            <w:vAlign w:val="center"/>
          </w:tcPr>
          <w:p w14:paraId="2602351E" w14:textId="77777777" w:rsidR="00E20402" w:rsidRPr="005A666B" w:rsidRDefault="00E20402" w:rsidP="00D769BA">
            <w:pPr>
              <w:pStyle w:val="ListParagraph"/>
              <w:ind w:left="0"/>
              <w:jc w:val="center"/>
              <w:rPr>
                <w:bCs/>
                <w:lang w:val="vi-VN"/>
              </w:rPr>
            </w:pPr>
          </w:p>
        </w:tc>
      </w:tr>
      <w:tr w:rsidR="00D769BA" w:rsidRPr="005A666B" w14:paraId="4FD5C410" w14:textId="77777777" w:rsidTr="004B7A9A">
        <w:tc>
          <w:tcPr>
            <w:tcW w:w="701" w:type="pct"/>
            <w:vAlign w:val="center"/>
          </w:tcPr>
          <w:p w14:paraId="051853B8" w14:textId="77777777" w:rsidR="00E20402" w:rsidRPr="005A666B" w:rsidRDefault="00C8119D" w:rsidP="00D769BA">
            <w:pPr>
              <w:pStyle w:val="ListParagraph"/>
              <w:ind w:left="0"/>
              <w:rPr>
                <w:bCs/>
              </w:rPr>
            </w:pPr>
            <w:r w:rsidRPr="005A666B">
              <w:rPr>
                <w:bCs/>
              </w:rPr>
              <w:t>2.10.</w:t>
            </w:r>
          </w:p>
        </w:tc>
        <w:tc>
          <w:tcPr>
            <w:tcW w:w="3172" w:type="pct"/>
          </w:tcPr>
          <w:p w14:paraId="11506994" w14:textId="77777777" w:rsidR="00E20402" w:rsidRPr="005A666B" w:rsidRDefault="00E20402" w:rsidP="00D769BA">
            <w:pPr>
              <w:pStyle w:val="BodyTextIndent2"/>
              <w:spacing w:after="0" w:line="240" w:lineRule="auto"/>
              <w:ind w:left="0"/>
              <w:rPr>
                <w:sz w:val="24"/>
                <w:szCs w:val="24"/>
              </w:rPr>
            </w:pPr>
            <w:r w:rsidRPr="005A666B">
              <w:rPr>
                <w:sz w:val="24"/>
                <w:szCs w:val="24"/>
              </w:rPr>
              <w:t>Nghiên cứu phong hoá theo mục đích ĐCCT</w:t>
            </w:r>
          </w:p>
        </w:tc>
        <w:tc>
          <w:tcPr>
            <w:tcW w:w="459" w:type="pct"/>
            <w:vAlign w:val="center"/>
          </w:tcPr>
          <w:p w14:paraId="54EEFAED" w14:textId="77777777" w:rsidR="00E20402" w:rsidRPr="005A666B" w:rsidRDefault="00E20402" w:rsidP="00D769BA">
            <w:pPr>
              <w:pStyle w:val="ListParagraph"/>
              <w:ind w:left="0"/>
              <w:jc w:val="center"/>
              <w:rPr>
                <w:b/>
                <w:bCs/>
                <w:lang w:val="vi-VN"/>
              </w:rPr>
            </w:pPr>
          </w:p>
        </w:tc>
        <w:tc>
          <w:tcPr>
            <w:tcW w:w="668" w:type="pct"/>
            <w:vMerge/>
            <w:vAlign w:val="center"/>
          </w:tcPr>
          <w:p w14:paraId="6F1D3DB9" w14:textId="77777777" w:rsidR="00E20402" w:rsidRPr="005A666B" w:rsidRDefault="00E20402" w:rsidP="00D769BA">
            <w:pPr>
              <w:pStyle w:val="ListParagraph"/>
              <w:ind w:left="0"/>
              <w:jc w:val="center"/>
              <w:rPr>
                <w:bCs/>
                <w:lang w:val="vi-VN"/>
              </w:rPr>
            </w:pPr>
          </w:p>
        </w:tc>
      </w:tr>
      <w:tr w:rsidR="00D769BA" w:rsidRPr="005A666B" w14:paraId="687E61B6" w14:textId="77777777" w:rsidTr="004B7A9A">
        <w:tc>
          <w:tcPr>
            <w:tcW w:w="701" w:type="pct"/>
            <w:vAlign w:val="center"/>
          </w:tcPr>
          <w:p w14:paraId="56CF7C58" w14:textId="77777777" w:rsidR="00E20402" w:rsidRPr="005A666B" w:rsidRDefault="00C8119D" w:rsidP="00D769BA">
            <w:pPr>
              <w:pStyle w:val="ListParagraph"/>
              <w:ind w:left="0"/>
              <w:rPr>
                <w:bCs/>
              </w:rPr>
            </w:pPr>
            <w:r w:rsidRPr="005A666B">
              <w:rPr>
                <w:bCs/>
              </w:rPr>
              <w:t>2.11.</w:t>
            </w:r>
          </w:p>
        </w:tc>
        <w:tc>
          <w:tcPr>
            <w:tcW w:w="3172" w:type="pct"/>
          </w:tcPr>
          <w:p w14:paraId="70E21056" w14:textId="77777777" w:rsidR="00E20402" w:rsidRPr="005A666B" w:rsidRDefault="00E20402" w:rsidP="00D769BA">
            <w:pPr>
              <w:pStyle w:val="BodyTextIndent2"/>
              <w:spacing w:after="0" w:line="240" w:lineRule="auto"/>
              <w:ind w:left="0"/>
              <w:rPr>
                <w:sz w:val="24"/>
                <w:szCs w:val="24"/>
              </w:rPr>
            </w:pPr>
            <w:r w:rsidRPr="005A666B">
              <w:rPr>
                <w:sz w:val="24"/>
                <w:szCs w:val="24"/>
              </w:rPr>
              <w:t>Một số đặc điểm của vỏ phong hóa ở Việt Nam.</w:t>
            </w:r>
          </w:p>
        </w:tc>
        <w:tc>
          <w:tcPr>
            <w:tcW w:w="459" w:type="pct"/>
            <w:vAlign w:val="center"/>
          </w:tcPr>
          <w:p w14:paraId="2B99A150" w14:textId="77777777" w:rsidR="00E20402" w:rsidRPr="005A666B" w:rsidRDefault="00E20402" w:rsidP="00D769BA">
            <w:pPr>
              <w:pStyle w:val="ListParagraph"/>
              <w:ind w:left="0"/>
              <w:jc w:val="center"/>
              <w:rPr>
                <w:b/>
                <w:bCs/>
                <w:lang w:val="vi-VN"/>
              </w:rPr>
            </w:pPr>
          </w:p>
        </w:tc>
        <w:tc>
          <w:tcPr>
            <w:tcW w:w="668" w:type="pct"/>
            <w:vMerge/>
            <w:vAlign w:val="center"/>
          </w:tcPr>
          <w:p w14:paraId="3FCE4D75" w14:textId="77777777" w:rsidR="00E20402" w:rsidRPr="005A666B" w:rsidRDefault="00E20402" w:rsidP="00D769BA">
            <w:pPr>
              <w:pStyle w:val="ListParagraph"/>
              <w:ind w:left="0"/>
              <w:jc w:val="center"/>
              <w:rPr>
                <w:bCs/>
                <w:lang w:val="vi-VN"/>
              </w:rPr>
            </w:pPr>
          </w:p>
        </w:tc>
      </w:tr>
      <w:tr w:rsidR="00D769BA" w:rsidRPr="005A666B" w14:paraId="3A0A3B9C" w14:textId="77777777" w:rsidTr="004B7A9A">
        <w:tc>
          <w:tcPr>
            <w:tcW w:w="701" w:type="pct"/>
            <w:vAlign w:val="center"/>
          </w:tcPr>
          <w:p w14:paraId="537765A6" w14:textId="77777777" w:rsidR="003E6E85" w:rsidRPr="005A666B" w:rsidRDefault="003E6E85" w:rsidP="00D769BA">
            <w:pPr>
              <w:pStyle w:val="ListParagraph"/>
              <w:ind w:left="0"/>
              <w:rPr>
                <w:b/>
                <w:bCs/>
              </w:rPr>
            </w:pPr>
            <w:r w:rsidRPr="005A666B">
              <w:rPr>
                <w:b/>
                <w:bCs/>
                <w:lang w:val="nl-NL"/>
              </w:rPr>
              <w:t xml:space="preserve">Chương </w:t>
            </w:r>
            <w:r w:rsidR="00371E89" w:rsidRPr="005A666B">
              <w:rPr>
                <w:b/>
                <w:bCs/>
              </w:rPr>
              <w:t>3</w:t>
            </w:r>
          </w:p>
        </w:tc>
        <w:tc>
          <w:tcPr>
            <w:tcW w:w="3172" w:type="pct"/>
            <w:vAlign w:val="center"/>
          </w:tcPr>
          <w:p w14:paraId="268365AD" w14:textId="77777777" w:rsidR="003E6E85" w:rsidRPr="005A666B" w:rsidRDefault="00D769BA" w:rsidP="00D769BA">
            <w:pPr>
              <w:pStyle w:val="ListParagraph"/>
              <w:ind w:left="0"/>
              <w:jc w:val="both"/>
              <w:rPr>
                <w:b/>
                <w:bCs/>
                <w:lang w:val="vi-VN"/>
              </w:rPr>
            </w:pPr>
            <w:r w:rsidRPr="005A666B">
              <w:rPr>
                <w:b/>
              </w:rPr>
              <w:t>Các quá trình phá hủy bờ biển – bờ hồ và tái tạo bờ hồ chứa nước</w:t>
            </w:r>
          </w:p>
        </w:tc>
        <w:tc>
          <w:tcPr>
            <w:tcW w:w="459" w:type="pct"/>
            <w:vAlign w:val="center"/>
          </w:tcPr>
          <w:p w14:paraId="19E0658F" w14:textId="77777777" w:rsidR="003E6E85" w:rsidRPr="005A666B" w:rsidRDefault="00003870" w:rsidP="00D769BA">
            <w:pPr>
              <w:pStyle w:val="ListParagraph"/>
              <w:ind w:left="0"/>
              <w:jc w:val="center"/>
              <w:rPr>
                <w:b/>
                <w:bCs/>
              </w:rPr>
            </w:pPr>
            <w:r w:rsidRPr="005A666B">
              <w:rPr>
                <w:b/>
                <w:lang w:val="es-MX"/>
              </w:rPr>
              <w:t>5</w:t>
            </w:r>
          </w:p>
        </w:tc>
        <w:tc>
          <w:tcPr>
            <w:tcW w:w="668" w:type="pct"/>
            <w:vMerge w:val="restart"/>
            <w:vAlign w:val="center"/>
          </w:tcPr>
          <w:p w14:paraId="50A4CBE8" w14:textId="77777777" w:rsidR="003017D4" w:rsidRPr="005A666B" w:rsidRDefault="003017D4" w:rsidP="00D769BA">
            <w:pPr>
              <w:pStyle w:val="ListParagraph"/>
              <w:ind w:left="0"/>
              <w:jc w:val="center"/>
              <w:rPr>
                <w:bCs/>
              </w:rPr>
            </w:pPr>
          </w:p>
          <w:p w14:paraId="5D2F5C85" w14:textId="77777777" w:rsidR="003017D4" w:rsidRPr="005A666B" w:rsidRDefault="003017D4" w:rsidP="00D769BA">
            <w:pPr>
              <w:pStyle w:val="ListParagraph"/>
              <w:ind w:left="0"/>
              <w:jc w:val="center"/>
              <w:rPr>
                <w:bCs/>
              </w:rPr>
            </w:pPr>
          </w:p>
          <w:p w14:paraId="7CFD40F7" w14:textId="77777777" w:rsidR="003017D4" w:rsidRPr="005A666B" w:rsidRDefault="003017D4" w:rsidP="00D769BA">
            <w:pPr>
              <w:pStyle w:val="ListParagraph"/>
              <w:ind w:left="0"/>
              <w:jc w:val="center"/>
              <w:rPr>
                <w:bCs/>
              </w:rPr>
            </w:pPr>
          </w:p>
          <w:p w14:paraId="1AB23E17" w14:textId="77777777" w:rsidR="003017D4" w:rsidRPr="005A666B" w:rsidRDefault="003017D4" w:rsidP="00D769BA">
            <w:pPr>
              <w:pStyle w:val="ListParagraph"/>
              <w:ind w:left="0"/>
              <w:jc w:val="center"/>
              <w:rPr>
                <w:bCs/>
              </w:rPr>
            </w:pPr>
          </w:p>
          <w:p w14:paraId="4304C3A9" w14:textId="77777777" w:rsidR="003017D4" w:rsidRPr="005A666B" w:rsidRDefault="003017D4" w:rsidP="00D769BA">
            <w:pPr>
              <w:pStyle w:val="ListParagraph"/>
              <w:ind w:left="0"/>
              <w:jc w:val="center"/>
              <w:rPr>
                <w:bCs/>
              </w:rPr>
            </w:pPr>
          </w:p>
          <w:p w14:paraId="28D2F2ED" w14:textId="77777777" w:rsidR="003017D4" w:rsidRPr="005A666B" w:rsidRDefault="003017D4" w:rsidP="00D769BA">
            <w:pPr>
              <w:pStyle w:val="ListParagraph"/>
              <w:ind w:left="0"/>
              <w:jc w:val="center"/>
              <w:rPr>
                <w:bCs/>
              </w:rPr>
            </w:pPr>
          </w:p>
          <w:p w14:paraId="3FBE4158" w14:textId="77777777" w:rsidR="003017D4" w:rsidRPr="005A666B" w:rsidRDefault="003017D4" w:rsidP="00D769BA">
            <w:pPr>
              <w:pStyle w:val="ListParagraph"/>
              <w:ind w:left="0"/>
              <w:jc w:val="center"/>
              <w:rPr>
                <w:bCs/>
              </w:rPr>
            </w:pPr>
          </w:p>
          <w:p w14:paraId="00DD9F3F" w14:textId="77777777" w:rsidR="003017D4" w:rsidRPr="005A666B" w:rsidRDefault="003017D4" w:rsidP="00D769BA">
            <w:pPr>
              <w:pStyle w:val="ListParagraph"/>
              <w:ind w:left="0"/>
              <w:jc w:val="center"/>
              <w:rPr>
                <w:bCs/>
              </w:rPr>
            </w:pPr>
          </w:p>
          <w:p w14:paraId="5132D1EF" w14:textId="77777777" w:rsidR="003017D4" w:rsidRPr="005A666B" w:rsidRDefault="003017D4" w:rsidP="00D769BA">
            <w:pPr>
              <w:pStyle w:val="ListParagraph"/>
              <w:ind w:left="0"/>
              <w:jc w:val="center"/>
              <w:rPr>
                <w:bCs/>
              </w:rPr>
            </w:pPr>
          </w:p>
          <w:p w14:paraId="25AC9173" w14:textId="77777777" w:rsidR="003017D4" w:rsidRPr="005A666B" w:rsidRDefault="003017D4" w:rsidP="00D769BA">
            <w:pPr>
              <w:pStyle w:val="ListParagraph"/>
              <w:ind w:left="0"/>
              <w:jc w:val="center"/>
              <w:rPr>
                <w:bCs/>
              </w:rPr>
            </w:pPr>
          </w:p>
          <w:p w14:paraId="68549CA0" w14:textId="77777777" w:rsidR="003017D4" w:rsidRPr="005A666B" w:rsidRDefault="003017D4" w:rsidP="00D769BA">
            <w:pPr>
              <w:pStyle w:val="ListParagraph"/>
              <w:ind w:left="0"/>
              <w:jc w:val="center"/>
              <w:rPr>
                <w:bCs/>
              </w:rPr>
            </w:pPr>
          </w:p>
          <w:p w14:paraId="11099AA4" w14:textId="77777777" w:rsidR="003017D4" w:rsidRPr="005A666B" w:rsidRDefault="003017D4" w:rsidP="00D769BA">
            <w:pPr>
              <w:pStyle w:val="ListParagraph"/>
              <w:ind w:left="0"/>
              <w:jc w:val="center"/>
              <w:rPr>
                <w:bCs/>
              </w:rPr>
            </w:pPr>
          </w:p>
          <w:p w14:paraId="387E4A5D" w14:textId="77777777" w:rsidR="008976D6" w:rsidRPr="005A666B" w:rsidRDefault="008976D6" w:rsidP="00D769BA">
            <w:pPr>
              <w:pStyle w:val="ListParagraph"/>
              <w:ind w:left="0"/>
              <w:jc w:val="center"/>
              <w:rPr>
                <w:bCs/>
              </w:rPr>
            </w:pPr>
            <w:r w:rsidRPr="005A666B">
              <w:rPr>
                <w:bCs/>
                <w:lang w:val="vi-VN"/>
              </w:rPr>
              <w:t>4.1.</w:t>
            </w:r>
            <w:r w:rsidR="00BB379E" w:rsidRPr="005A666B">
              <w:rPr>
                <w:bCs/>
              </w:rPr>
              <w:t>3</w:t>
            </w:r>
            <w:r w:rsidRPr="005A666B">
              <w:rPr>
                <w:bCs/>
              </w:rPr>
              <w:t xml:space="preserve"> </w:t>
            </w:r>
          </w:p>
          <w:p w14:paraId="5FF7A1E2" w14:textId="77777777" w:rsidR="003E6E85" w:rsidRPr="005A666B" w:rsidRDefault="003E6E85" w:rsidP="00D769BA">
            <w:pPr>
              <w:pStyle w:val="ListParagraph"/>
              <w:ind w:left="0"/>
              <w:jc w:val="center"/>
              <w:rPr>
                <w:bCs/>
              </w:rPr>
            </w:pPr>
          </w:p>
        </w:tc>
      </w:tr>
      <w:tr w:rsidR="00D769BA" w:rsidRPr="005A666B" w14:paraId="700E16A9" w14:textId="77777777" w:rsidTr="004B7A9A">
        <w:tc>
          <w:tcPr>
            <w:tcW w:w="701" w:type="pct"/>
            <w:vAlign w:val="center"/>
          </w:tcPr>
          <w:p w14:paraId="359DA7B7" w14:textId="77777777" w:rsidR="00922F9D" w:rsidRPr="005A666B" w:rsidRDefault="00922F9D" w:rsidP="00D769BA">
            <w:pPr>
              <w:pStyle w:val="ListParagraph"/>
              <w:ind w:left="0"/>
              <w:rPr>
                <w:bCs/>
              </w:rPr>
            </w:pPr>
            <w:r w:rsidRPr="005A666B">
              <w:rPr>
                <w:bCs/>
              </w:rPr>
              <w:t>3.1.</w:t>
            </w:r>
          </w:p>
        </w:tc>
        <w:tc>
          <w:tcPr>
            <w:tcW w:w="3172" w:type="pct"/>
          </w:tcPr>
          <w:p w14:paraId="7C37DB5D" w14:textId="77777777" w:rsidR="00922F9D" w:rsidRPr="005A666B" w:rsidRDefault="00922F9D" w:rsidP="00D769BA">
            <w:pPr>
              <w:pStyle w:val="BodyTextIndent2"/>
              <w:spacing w:after="0" w:line="240" w:lineRule="auto"/>
              <w:ind w:left="0"/>
              <w:jc w:val="both"/>
              <w:rPr>
                <w:sz w:val="24"/>
                <w:szCs w:val="24"/>
              </w:rPr>
            </w:pPr>
            <w:r w:rsidRPr="005A666B">
              <w:rPr>
                <w:sz w:val="24"/>
                <w:szCs w:val="24"/>
              </w:rPr>
              <w:t>Biển, hồ và các quá trình phá hoại  bờ biển, bờ hồ</w:t>
            </w:r>
          </w:p>
        </w:tc>
        <w:tc>
          <w:tcPr>
            <w:tcW w:w="459" w:type="pct"/>
            <w:vAlign w:val="center"/>
          </w:tcPr>
          <w:p w14:paraId="05E76E5B" w14:textId="77777777" w:rsidR="00922F9D" w:rsidRPr="005A666B" w:rsidRDefault="00922F9D" w:rsidP="00D769BA">
            <w:pPr>
              <w:pStyle w:val="ListParagraph"/>
              <w:ind w:left="0"/>
              <w:jc w:val="center"/>
              <w:rPr>
                <w:b/>
                <w:bCs/>
              </w:rPr>
            </w:pPr>
          </w:p>
        </w:tc>
        <w:tc>
          <w:tcPr>
            <w:tcW w:w="668" w:type="pct"/>
            <w:vMerge/>
            <w:vAlign w:val="center"/>
          </w:tcPr>
          <w:p w14:paraId="1A815E5F" w14:textId="77777777" w:rsidR="00922F9D" w:rsidRPr="005A666B" w:rsidRDefault="00922F9D" w:rsidP="00D769BA">
            <w:pPr>
              <w:pStyle w:val="ListParagraph"/>
              <w:ind w:left="0"/>
              <w:jc w:val="center"/>
              <w:rPr>
                <w:bCs/>
              </w:rPr>
            </w:pPr>
          </w:p>
        </w:tc>
      </w:tr>
      <w:tr w:rsidR="00D769BA" w:rsidRPr="005A666B" w14:paraId="306C8655" w14:textId="77777777" w:rsidTr="004B7A9A">
        <w:tc>
          <w:tcPr>
            <w:tcW w:w="701" w:type="pct"/>
            <w:vAlign w:val="center"/>
          </w:tcPr>
          <w:p w14:paraId="67883B6A" w14:textId="77777777" w:rsidR="00922F9D" w:rsidRPr="005A666B" w:rsidRDefault="00922F9D" w:rsidP="00D769BA">
            <w:pPr>
              <w:pStyle w:val="ListParagraph"/>
              <w:ind w:left="0"/>
              <w:rPr>
                <w:bCs/>
              </w:rPr>
            </w:pPr>
            <w:r w:rsidRPr="005A666B">
              <w:rPr>
                <w:bCs/>
              </w:rPr>
              <w:t>3.1.1.</w:t>
            </w:r>
          </w:p>
        </w:tc>
        <w:tc>
          <w:tcPr>
            <w:tcW w:w="3172" w:type="pct"/>
          </w:tcPr>
          <w:p w14:paraId="705C529B" w14:textId="77777777" w:rsidR="00922F9D" w:rsidRPr="005A666B" w:rsidRDefault="00922F9D" w:rsidP="00D769BA">
            <w:pPr>
              <w:pStyle w:val="BodyTextIndent2"/>
              <w:spacing w:after="0" w:line="240" w:lineRule="auto"/>
              <w:ind w:left="0"/>
              <w:jc w:val="both"/>
              <w:rPr>
                <w:sz w:val="24"/>
                <w:szCs w:val="24"/>
                <w:lang w:val="pt-BR"/>
              </w:rPr>
            </w:pPr>
            <w:r w:rsidRPr="005A666B">
              <w:rPr>
                <w:sz w:val="24"/>
                <w:szCs w:val="24"/>
                <w:lang w:val="pt-BR"/>
              </w:rPr>
              <w:t>Khái niệm và ý nghĩa nghiên cứu</w:t>
            </w:r>
          </w:p>
        </w:tc>
        <w:tc>
          <w:tcPr>
            <w:tcW w:w="459" w:type="pct"/>
            <w:vAlign w:val="center"/>
          </w:tcPr>
          <w:p w14:paraId="20DA033D" w14:textId="77777777" w:rsidR="00922F9D" w:rsidRPr="005A666B" w:rsidRDefault="00922F9D" w:rsidP="00D769BA">
            <w:pPr>
              <w:pStyle w:val="ListParagraph"/>
              <w:ind w:left="0"/>
              <w:jc w:val="center"/>
              <w:rPr>
                <w:b/>
                <w:bCs/>
              </w:rPr>
            </w:pPr>
          </w:p>
        </w:tc>
        <w:tc>
          <w:tcPr>
            <w:tcW w:w="668" w:type="pct"/>
            <w:vMerge/>
            <w:vAlign w:val="center"/>
          </w:tcPr>
          <w:p w14:paraId="66BB099C" w14:textId="77777777" w:rsidR="00922F9D" w:rsidRPr="005A666B" w:rsidRDefault="00922F9D" w:rsidP="00D769BA">
            <w:pPr>
              <w:pStyle w:val="ListParagraph"/>
              <w:ind w:left="0"/>
              <w:jc w:val="center"/>
              <w:rPr>
                <w:bCs/>
              </w:rPr>
            </w:pPr>
          </w:p>
        </w:tc>
      </w:tr>
      <w:tr w:rsidR="00D769BA" w:rsidRPr="005A666B" w14:paraId="09D5FDEC" w14:textId="77777777" w:rsidTr="004B7A9A">
        <w:tc>
          <w:tcPr>
            <w:tcW w:w="701" w:type="pct"/>
            <w:vAlign w:val="center"/>
          </w:tcPr>
          <w:p w14:paraId="4E6A2A7E" w14:textId="77777777" w:rsidR="00922F9D" w:rsidRPr="005A666B" w:rsidRDefault="00922F9D" w:rsidP="00D769BA">
            <w:pPr>
              <w:pStyle w:val="ListParagraph"/>
              <w:ind w:left="0"/>
              <w:rPr>
                <w:bCs/>
              </w:rPr>
            </w:pPr>
            <w:r w:rsidRPr="005A666B">
              <w:rPr>
                <w:bCs/>
              </w:rPr>
              <w:t>3.1.2.</w:t>
            </w:r>
          </w:p>
        </w:tc>
        <w:tc>
          <w:tcPr>
            <w:tcW w:w="3172" w:type="pct"/>
          </w:tcPr>
          <w:p w14:paraId="59ED05C7" w14:textId="77777777" w:rsidR="00922F9D" w:rsidRPr="005A666B" w:rsidRDefault="00922F9D" w:rsidP="00D769BA">
            <w:pPr>
              <w:pStyle w:val="BodyTextIndent2"/>
              <w:spacing w:after="0" w:line="240" w:lineRule="auto"/>
              <w:ind w:left="0"/>
              <w:jc w:val="both"/>
              <w:rPr>
                <w:sz w:val="24"/>
                <w:szCs w:val="24"/>
                <w:lang w:val="pt-BR"/>
              </w:rPr>
            </w:pPr>
            <w:r w:rsidRPr="005A666B">
              <w:rPr>
                <w:sz w:val="24"/>
                <w:szCs w:val="24"/>
                <w:lang w:val="pt-BR"/>
              </w:rPr>
              <w:t>Sóng do gió và hoạt động địa chất của sóng đối với đới bờ</w:t>
            </w:r>
          </w:p>
        </w:tc>
        <w:tc>
          <w:tcPr>
            <w:tcW w:w="459" w:type="pct"/>
            <w:vAlign w:val="center"/>
          </w:tcPr>
          <w:p w14:paraId="7503939C" w14:textId="77777777" w:rsidR="00922F9D" w:rsidRPr="005A666B" w:rsidRDefault="00922F9D" w:rsidP="00D769BA">
            <w:pPr>
              <w:pStyle w:val="ListParagraph"/>
              <w:ind w:left="0"/>
              <w:jc w:val="center"/>
              <w:rPr>
                <w:b/>
                <w:bCs/>
              </w:rPr>
            </w:pPr>
          </w:p>
        </w:tc>
        <w:tc>
          <w:tcPr>
            <w:tcW w:w="668" w:type="pct"/>
            <w:vMerge/>
            <w:vAlign w:val="center"/>
          </w:tcPr>
          <w:p w14:paraId="2542AC3A" w14:textId="77777777" w:rsidR="00922F9D" w:rsidRPr="005A666B" w:rsidRDefault="00922F9D" w:rsidP="00D769BA">
            <w:pPr>
              <w:pStyle w:val="ListParagraph"/>
              <w:ind w:left="0"/>
              <w:jc w:val="center"/>
              <w:rPr>
                <w:bCs/>
              </w:rPr>
            </w:pPr>
          </w:p>
        </w:tc>
      </w:tr>
      <w:tr w:rsidR="00D769BA" w:rsidRPr="005A666B" w14:paraId="7F4883D3" w14:textId="77777777" w:rsidTr="004B7A9A">
        <w:tc>
          <w:tcPr>
            <w:tcW w:w="701" w:type="pct"/>
            <w:vAlign w:val="center"/>
          </w:tcPr>
          <w:p w14:paraId="717AF9D5" w14:textId="77777777" w:rsidR="00922F9D" w:rsidRPr="005A666B" w:rsidRDefault="00922F9D" w:rsidP="00D769BA">
            <w:pPr>
              <w:pStyle w:val="ListParagraph"/>
              <w:ind w:left="0"/>
              <w:rPr>
                <w:bCs/>
              </w:rPr>
            </w:pPr>
            <w:r w:rsidRPr="005A666B">
              <w:rPr>
                <w:bCs/>
              </w:rPr>
              <w:t>3.1.3.</w:t>
            </w:r>
          </w:p>
        </w:tc>
        <w:tc>
          <w:tcPr>
            <w:tcW w:w="3172" w:type="pct"/>
          </w:tcPr>
          <w:p w14:paraId="15CF5BF0" w14:textId="77777777" w:rsidR="00922F9D" w:rsidRPr="005A666B" w:rsidRDefault="00922F9D" w:rsidP="00D769BA">
            <w:pPr>
              <w:pStyle w:val="BodyTextIndent2"/>
              <w:spacing w:after="0" w:line="240" w:lineRule="auto"/>
              <w:ind w:left="0"/>
              <w:jc w:val="both"/>
              <w:rPr>
                <w:sz w:val="24"/>
                <w:szCs w:val="24"/>
                <w:lang w:val="pt-BR"/>
              </w:rPr>
            </w:pPr>
            <w:r w:rsidRPr="005A666B">
              <w:rPr>
                <w:sz w:val="24"/>
                <w:szCs w:val="24"/>
                <w:lang w:val="pt-BR"/>
              </w:rPr>
              <w:t>Các yếu tố ảnh hưởng tới quá trình hình thành và ổn định bờ</w:t>
            </w:r>
          </w:p>
        </w:tc>
        <w:tc>
          <w:tcPr>
            <w:tcW w:w="459" w:type="pct"/>
            <w:vAlign w:val="center"/>
          </w:tcPr>
          <w:p w14:paraId="4F06CDE5" w14:textId="77777777" w:rsidR="00922F9D" w:rsidRPr="005A666B" w:rsidRDefault="00922F9D" w:rsidP="00D769BA">
            <w:pPr>
              <w:pStyle w:val="ListParagraph"/>
              <w:ind w:left="0"/>
              <w:jc w:val="center"/>
              <w:rPr>
                <w:b/>
                <w:bCs/>
              </w:rPr>
            </w:pPr>
          </w:p>
        </w:tc>
        <w:tc>
          <w:tcPr>
            <w:tcW w:w="668" w:type="pct"/>
            <w:vMerge/>
            <w:vAlign w:val="center"/>
          </w:tcPr>
          <w:p w14:paraId="53159D83" w14:textId="77777777" w:rsidR="00922F9D" w:rsidRPr="005A666B" w:rsidRDefault="00922F9D" w:rsidP="00D769BA">
            <w:pPr>
              <w:pStyle w:val="ListParagraph"/>
              <w:ind w:left="0"/>
              <w:jc w:val="center"/>
              <w:rPr>
                <w:bCs/>
              </w:rPr>
            </w:pPr>
          </w:p>
        </w:tc>
      </w:tr>
      <w:tr w:rsidR="00D769BA" w:rsidRPr="005A666B" w14:paraId="28E9DFFF" w14:textId="77777777" w:rsidTr="004B7A9A">
        <w:tc>
          <w:tcPr>
            <w:tcW w:w="701" w:type="pct"/>
          </w:tcPr>
          <w:p w14:paraId="1BF642AC" w14:textId="77777777" w:rsidR="00922F9D" w:rsidRPr="005A666B" w:rsidRDefault="00922F9D" w:rsidP="00D769BA">
            <w:r w:rsidRPr="005A666B">
              <w:t>3.1.4.</w:t>
            </w:r>
          </w:p>
        </w:tc>
        <w:tc>
          <w:tcPr>
            <w:tcW w:w="3172" w:type="pct"/>
          </w:tcPr>
          <w:p w14:paraId="51686E44" w14:textId="77777777" w:rsidR="00922F9D" w:rsidRPr="005A666B" w:rsidRDefault="00922F9D" w:rsidP="00D769BA">
            <w:pPr>
              <w:pStyle w:val="BodyTextIndent2"/>
              <w:spacing w:after="0" w:line="240" w:lineRule="auto"/>
              <w:ind w:left="0"/>
              <w:jc w:val="both"/>
              <w:rPr>
                <w:sz w:val="24"/>
                <w:szCs w:val="24"/>
                <w:lang w:val="pt-BR"/>
              </w:rPr>
            </w:pPr>
            <w:r w:rsidRPr="005A666B">
              <w:rPr>
                <w:sz w:val="24"/>
                <w:szCs w:val="24"/>
                <w:lang w:val="pt-BR"/>
              </w:rPr>
              <w:t>Các biện pháp bảo vệ bờ biển bờ hồ</w:t>
            </w:r>
          </w:p>
        </w:tc>
        <w:tc>
          <w:tcPr>
            <w:tcW w:w="459" w:type="pct"/>
            <w:vAlign w:val="center"/>
          </w:tcPr>
          <w:p w14:paraId="2E5AFFDF" w14:textId="77777777" w:rsidR="00922F9D" w:rsidRPr="005A666B" w:rsidRDefault="00922F9D" w:rsidP="00D769BA">
            <w:pPr>
              <w:pStyle w:val="ListParagraph"/>
              <w:ind w:left="0"/>
              <w:jc w:val="center"/>
              <w:rPr>
                <w:b/>
                <w:bCs/>
              </w:rPr>
            </w:pPr>
          </w:p>
        </w:tc>
        <w:tc>
          <w:tcPr>
            <w:tcW w:w="668" w:type="pct"/>
            <w:vMerge/>
            <w:vAlign w:val="center"/>
          </w:tcPr>
          <w:p w14:paraId="7416C754" w14:textId="77777777" w:rsidR="00922F9D" w:rsidRPr="005A666B" w:rsidRDefault="00922F9D" w:rsidP="00D769BA">
            <w:pPr>
              <w:pStyle w:val="ListParagraph"/>
              <w:ind w:left="0"/>
              <w:jc w:val="center"/>
              <w:rPr>
                <w:bCs/>
              </w:rPr>
            </w:pPr>
          </w:p>
        </w:tc>
      </w:tr>
      <w:tr w:rsidR="00D769BA" w:rsidRPr="005A666B" w14:paraId="21850981" w14:textId="77777777" w:rsidTr="004B7A9A">
        <w:tc>
          <w:tcPr>
            <w:tcW w:w="701" w:type="pct"/>
          </w:tcPr>
          <w:p w14:paraId="2F43047E" w14:textId="77777777" w:rsidR="00922F9D" w:rsidRPr="005A666B" w:rsidRDefault="00922F9D" w:rsidP="00D769BA">
            <w:r w:rsidRPr="005A666B">
              <w:t>3.2.</w:t>
            </w:r>
          </w:p>
        </w:tc>
        <w:tc>
          <w:tcPr>
            <w:tcW w:w="3172" w:type="pct"/>
          </w:tcPr>
          <w:p w14:paraId="39101ADC"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Tái tạo bờ hồ chứa nước</w:t>
            </w:r>
          </w:p>
        </w:tc>
        <w:tc>
          <w:tcPr>
            <w:tcW w:w="459" w:type="pct"/>
            <w:vAlign w:val="center"/>
          </w:tcPr>
          <w:p w14:paraId="39E32F88" w14:textId="77777777" w:rsidR="00922F9D" w:rsidRPr="005A666B" w:rsidRDefault="00922F9D" w:rsidP="00D769BA">
            <w:pPr>
              <w:pStyle w:val="ListParagraph"/>
              <w:ind w:left="0"/>
              <w:jc w:val="center"/>
              <w:rPr>
                <w:b/>
                <w:bCs/>
              </w:rPr>
            </w:pPr>
          </w:p>
        </w:tc>
        <w:tc>
          <w:tcPr>
            <w:tcW w:w="668" w:type="pct"/>
            <w:vMerge/>
            <w:vAlign w:val="center"/>
          </w:tcPr>
          <w:p w14:paraId="5BA3446E" w14:textId="77777777" w:rsidR="00922F9D" w:rsidRPr="005A666B" w:rsidRDefault="00922F9D" w:rsidP="00D769BA">
            <w:pPr>
              <w:pStyle w:val="ListParagraph"/>
              <w:ind w:left="0"/>
              <w:jc w:val="center"/>
              <w:rPr>
                <w:bCs/>
              </w:rPr>
            </w:pPr>
          </w:p>
        </w:tc>
      </w:tr>
      <w:tr w:rsidR="00D769BA" w:rsidRPr="005A666B" w14:paraId="2D75882A" w14:textId="77777777" w:rsidTr="004B7A9A">
        <w:tc>
          <w:tcPr>
            <w:tcW w:w="701" w:type="pct"/>
          </w:tcPr>
          <w:p w14:paraId="07CA4FAA" w14:textId="77777777" w:rsidR="00922F9D" w:rsidRPr="005A666B" w:rsidRDefault="00922F9D" w:rsidP="00D769BA">
            <w:r w:rsidRPr="005A666B">
              <w:t>3.2.1.</w:t>
            </w:r>
          </w:p>
        </w:tc>
        <w:tc>
          <w:tcPr>
            <w:tcW w:w="3172" w:type="pct"/>
          </w:tcPr>
          <w:p w14:paraId="775EF044"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Khái niệm và ý nghĩa nghiên cứu</w:t>
            </w:r>
          </w:p>
        </w:tc>
        <w:tc>
          <w:tcPr>
            <w:tcW w:w="459" w:type="pct"/>
            <w:vAlign w:val="center"/>
          </w:tcPr>
          <w:p w14:paraId="103453CC" w14:textId="77777777" w:rsidR="00922F9D" w:rsidRPr="005A666B" w:rsidRDefault="00922F9D" w:rsidP="00D769BA">
            <w:pPr>
              <w:pStyle w:val="ListParagraph"/>
              <w:ind w:left="0"/>
              <w:jc w:val="center"/>
              <w:rPr>
                <w:b/>
                <w:bCs/>
              </w:rPr>
            </w:pPr>
          </w:p>
        </w:tc>
        <w:tc>
          <w:tcPr>
            <w:tcW w:w="668" w:type="pct"/>
            <w:vMerge/>
            <w:vAlign w:val="center"/>
          </w:tcPr>
          <w:p w14:paraId="427F6C96" w14:textId="77777777" w:rsidR="00922F9D" w:rsidRPr="005A666B" w:rsidRDefault="00922F9D" w:rsidP="00D769BA">
            <w:pPr>
              <w:pStyle w:val="ListParagraph"/>
              <w:ind w:left="0"/>
              <w:jc w:val="center"/>
              <w:rPr>
                <w:bCs/>
              </w:rPr>
            </w:pPr>
          </w:p>
        </w:tc>
      </w:tr>
      <w:tr w:rsidR="00D769BA" w:rsidRPr="005A666B" w14:paraId="246C82E5" w14:textId="77777777" w:rsidTr="004B7A9A">
        <w:tc>
          <w:tcPr>
            <w:tcW w:w="701" w:type="pct"/>
            <w:vAlign w:val="center"/>
          </w:tcPr>
          <w:p w14:paraId="10F58CA7" w14:textId="77777777" w:rsidR="00922F9D" w:rsidRPr="005A666B" w:rsidRDefault="00922F9D" w:rsidP="00D769BA">
            <w:pPr>
              <w:pStyle w:val="ListParagraph"/>
              <w:ind w:left="0"/>
              <w:rPr>
                <w:bCs/>
              </w:rPr>
            </w:pPr>
            <w:r w:rsidRPr="005A666B">
              <w:rPr>
                <w:bCs/>
              </w:rPr>
              <w:t>3.2.2.</w:t>
            </w:r>
          </w:p>
        </w:tc>
        <w:tc>
          <w:tcPr>
            <w:tcW w:w="3172" w:type="pct"/>
          </w:tcPr>
          <w:p w14:paraId="37218A88"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Đặc điểm của quá trình tái tạo bờ hồ</w:t>
            </w:r>
          </w:p>
        </w:tc>
        <w:tc>
          <w:tcPr>
            <w:tcW w:w="459" w:type="pct"/>
            <w:vAlign w:val="center"/>
          </w:tcPr>
          <w:p w14:paraId="1CCC4F29" w14:textId="77777777" w:rsidR="00922F9D" w:rsidRPr="005A666B" w:rsidRDefault="00922F9D" w:rsidP="00D769BA">
            <w:pPr>
              <w:pStyle w:val="ListParagraph"/>
              <w:ind w:left="0"/>
              <w:jc w:val="center"/>
              <w:rPr>
                <w:b/>
                <w:bCs/>
              </w:rPr>
            </w:pPr>
          </w:p>
        </w:tc>
        <w:tc>
          <w:tcPr>
            <w:tcW w:w="668" w:type="pct"/>
            <w:vMerge/>
            <w:vAlign w:val="center"/>
          </w:tcPr>
          <w:p w14:paraId="6505A3DF" w14:textId="77777777" w:rsidR="00922F9D" w:rsidRPr="005A666B" w:rsidRDefault="00922F9D" w:rsidP="00D769BA">
            <w:pPr>
              <w:pStyle w:val="ListParagraph"/>
              <w:ind w:left="0"/>
              <w:jc w:val="center"/>
              <w:rPr>
                <w:bCs/>
              </w:rPr>
            </w:pPr>
          </w:p>
        </w:tc>
      </w:tr>
      <w:tr w:rsidR="00D769BA" w:rsidRPr="005A666B" w14:paraId="4CBDB0EC" w14:textId="77777777" w:rsidTr="004B7A9A">
        <w:tc>
          <w:tcPr>
            <w:tcW w:w="701" w:type="pct"/>
            <w:vAlign w:val="center"/>
          </w:tcPr>
          <w:p w14:paraId="71E65FB5" w14:textId="77777777" w:rsidR="00922F9D" w:rsidRPr="005A666B" w:rsidRDefault="00922F9D" w:rsidP="00D769BA">
            <w:pPr>
              <w:pStyle w:val="ListParagraph"/>
              <w:ind w:left="0"/>
              <w:rPr>
                <w:bCs/>
              </w:rPr>
            </w:pPr>
            <w:r w:rsidRPr="005A666B">
              <w:rPr>
                <w:bCs/>
              </w:rPr>
              <w:t>3.2.3.</w:t>
            </w:r>
          </w:p>
        </w:tc>
        <w:tc>
          <w:tcPr>
            <w:tcW w:w="3172" w:type="pct"/>
          </w:tcPr>
          <w:p w14:paraId="2DF29EC3"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Các yếu tố ảnh hưởng đến quá trình tái tạo bờ hồ chứa</w:t>
            </w:r>
          </w:p>
        </w:tc>
        <w:tc>
          <w:tcPr>
            <w:tcW w:w="459" w:type="pct"/>
            <w:vAlign w:val="center"/>
          </w:tcPr>
          <w:p w14:paraId="4FC169FE" w14:textId="77777777" w:rsidR="00922F9D" w:rsidRPr="005A666B" w:rsidRDefault="00922F9D" w:rsidP="00D769BA">
            <w:pPr>
              <w:pStyle w:val="ListParagraph"/>
              <w:ind w:left="0"/>
              <w:jc w:val="center"/>
              <w:rPr>
                <w:b/>
                <w:bCs/>
              </w:rPr>
            </w:pPr>
          </w:p>
        </w:tc>
        <w:tc>
          <w:tcPr>
            <w:tcW w:w="668" w:type="pct"/>
            <w:vMerge/>
            <w:vAlign w:val="center"/>
          </w:tcPr>
          <w:p w14:paraId="4A0C163B" w14:textId="77777777" w:rsidR="00922F9D" w:rsidRPr="005A666B" w:rsidRDefault="00922F9D" w:rsidP="00D769BA">
            <w:pPr>
              <w:pStyle w:val="ListParagraph"/>
              <w:ind w:left="0"/>
              <w:jc w:val="center"/>
              <w:rPr>
                <w:bCs/>
              </w:rPr>
            </w:pPr>
          </w:p>
        </w:tc>
      </w:tr>
      <w:tr w:rsidR="00D769BA" w:rsidRPr="005A666B" w14:paraId="560C60C0" w14:textId="77777777" w:rsidTr="004B7A9A">
        <w:tc>
          <w:tcPr>
            <w:tcW w:w="701" w:type="pct"/>
          </w:tcPr>
          <w:p w14:paraId="24391F42" w14:textId="77777777" w:rsidR="00922F9D" w:rsidRPr="005A666B" w:rsidRDefault="00922F9D" w:rsidP="00D769BA">
            <w:r w:rsidRPr="005A666B">
              <w:t>3.2.4.</w:t>
            </w:r>
          </w:p>
        </w:tc>
        <w:tc>
          <w:tcPr>
            <w:tcW w:w="3172" w:type="pct"/>
          </w:tcPr>
          <w:p w14:paraId="3E70F26E"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Các giai đoạn của quá trình tái tạo bờ hồ</w:t>
            </w:r>
          </w:p>
        </w:tc>
        <w:tc>
          <w:tcPr>
            <w:tcW w:w="459" w:type="pct"/>
            <w:vAlign w:val="center"/>
          </w:tcPr>
          <w:p w14:paraId="0E113C6E" w14:textId="77777777" w:rsidR="00922F9D" w:rsidRPr="005A666B" w:rsidRDefault="00922F9D" w:rsidP="00D769BA">
            <w:pPr>
              <w:pStyle w:val="ListParagraph"/>
              <w:ind w:left="0"/>
              <w:jc w:val="center"/>
              <w:rPr>
                <w:b/>
                <w:bCs/>
              </w:rPr>
            </w:pPr>
          </w:p>
        </w:tc>
        <w:tc>
          <w:tcPr>
            <w:tcW w:w="668" w:type="pct"/>
            <w:vMerge/>
            <w:vAlign w:val="center"/>
          </w:tcPr>
          <w:p w14:paraId="464812F7" w14:textId="77777777" w:rsidR="00922F9D" w:rsidRPr="005A666B" w:rsidRDefault="00922F9D" w:rsidP="00D769BA">
            <w:pPr>
              <w:pStyle w:val="ListParagraph"/>
              <w:ind w:left="0"/>
              <w:jc w:val="center"/>
              <w:rPr>
                <w:bCs/>
              </w:rPr>
            </w:pPr>
          </w:p>
        </w:tc>
      </w:tr>
      <w:tr w:rsidR="00D769BA" w:rsidRPr="005A666B" w14:paraId="5DCC268D" w14:textId="77777777" w:rsidTr="004B7A9A">
        <w:tc>
          <w:tcPr>
            <w:tcW w:w="701" w:type="pct"/>
          </w:tcPr>
          <w:p w14:paraId="33E8897B" w14:textId="77777777" w:rsidR="00922F9D" w:rsidRPr="005A666B" w:rsidRDefault="00922F9D" w:rsidP="00D769BA">
            <w:r w:rsidRPr="005A666B">
              <w:t>3.2.5.</w:t>
            </w:r>
          </w:p>
        </w:tc>
        <w:tc>
          <w:tcPr>
            <w:tcW w:w="3172" w:type="pct"/>
          </w:tcPr>
          <w:p w14:paraId="7AEF0474"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Các phương pháp dự đoán tái tạo bờ hồ</w:t>
            </w:r>
          </w:p>
        </w:tc>
        <w:tc>
          <w:tcPr>
            <w:tcW w:w="459" w:type="pct"/>
            <w:vAlign w:val="center"/>
          </w:tcPr>
          <w:p w14:paraId="3E8ACF00" w14:textId="77777777" w:rsidR="00922F9D" w:rsidRPr="005A666B" w:rsidRDefault="00922F9D" w:rsidP="00D769BA">
            <w:pPr>
              <w:pStyle w:val="ListParagraph"/>
              <w:ind w:left="0"/>
              <w:jc w:val="center"/>
              <w:rPr>
                <w:b/>
                <w:bCs/>
              </w:rPr>
            </w:pPr>
          </w:p>
        </w:tc>
        <w:tc>
          <w:tcPr>
            <w:tcW w:w="668" w:type="pct"/>
            <w:vMerge/>
            <w:vAlign w:val="center"/>
          </w:tcPr>
          <w:p w14:paraId="6E340C63" w14:textId="77777777" w:rsidR="00922F9D" w:rsidRPr="005A666B" w:rsidRDefault="00922F9D" w:rsidP="00D769BA">
            <w:pPr>
              <w:pStyle w:val="ListParagraph"/>
              <w:ind w:left="0"/>
              <w:jc w:val="center"/>
              <w:rPr>
                <w:bCs/>
              </w:rPr>
            </w:pPr>
          </w:p>
        </w:tc>
      </w:tr>
      <w:tr w:rsidR="00D769BA" w:rsidRPr="005A666B" w14:paraId="331A4C19" w14:textId="77777777" w:rsidTr="004B7A9A">
        <w:tc>
          <w:tcPr>
            <w:tcW w:w="701" w:type="pct"/>
            <w:vAlign w:val="center"/>
          </w:tcPr>
          <w:p w14:paraId="7BEFE156" w14:textId="77777777" w:rsidR="00922F9D" w:rsidRPr="005A666B" w:rsidRDefault="00922F9D" w:rsidP="00D769BA">
            <w:pPr>
              <w:pStyle w:val="ListParagraph"/>
              <w:ind w:left="0"/>
              <w:rPr>
                <w:bCs/>
              </w:rPr>
            </w:pPr>
          </w:p>
        </w:tc>
        <w:tc>
          <w:tcPr>
            <w:tcW w:w="3172" w:type="pct"/>
          </w:tcPr>
          <w:p w14:paraId="3CA49295"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 Phương pháp của G.X Zolotarev</w:t>
            </w:r>
          </w:p>
        </w:tc>
        <w:tc>
          <w:tcPr>
            <w:tcW w:w="459" w:type="pct"/>
            <w:vAlign w:val="center"/>
          </w:tcPr>
          <w:p w14:paraId="10983F2A" w14:textId="77777777" w:rsidR="00922F9D" w:rsidRPr="005A666B" w:rsidRDefault="00922F9D" w:rsidP="00D769BA">
            <w:pPr>
              <w:pStyle w:val="ListParagraph"/>
              <w:ind w:left="0"/>
              <w:jc w:val="center"/>
              <w:rPr>
                <w:b/>
                <w:bCs/>
              </w:rPr>
            </w:pPr>
          </w:p>
        </w:tc>
        <w:tc>
          <w:tcPr>
            <w:tcW w:w="668" w:type="pct"/>
            <w:vMerge/>
            <w:vAlign w:val="center"/>
          </w:tcPr>
          <w:p w14:paraId="3BBBEA5A" w14:textId="77777777" w:rsidR="00922F9D" w:rsidRPr="005A666B" w:rsidRDefault="00922F9D" w:rsidP="00D769BA">
            <w:pPr>
              <w:pStyle w:val="ListParagraph"/>
              <w:ind w:left="0"/>
              <w:jc w:val="center"/>
              <w:rPr>
                <w:bCs/>
              </w:rPr>
            </w:pPr>
          </w:p>
        </w:tc>
      </w:tr>
      <w:tr w:rsidR="00D769BA" w:rsidRPr="005A666B" w14:paraId="0993255F" w14:textId="77777777" w:rsidTr="004B7A9A">
        <w:tc>
          <w:tcPr>
            <w:tcW w:w="701" w:type="pct"/>
          </w:tcPr>
          <w:p w14:paraId="12E626EA" w14:textId="77777777" w:rsidR="00922F9D" w:rsidRPr="005A666B" w:rsidRDefault="00922F9D" w:rsidP="00D769BA"/>
        </w:tc>
        <w:tc>
          <w:tcPr>
            <w:tcW w:w="3172" w:type="pct"/>
          </w:tcPr>
          <w:p w14:paraId="226F8B98"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 Phương pháp của Z.G  Katsugin</w:t>
            </w:r>
          </w:p>
        </w:tc>
        <w:tc>
          <w:tcPr>
            <w:tcW w:w="459" w:type="pct"/>
            <w:vAlign w:val="center"/>
          </w:tcPr>
          <w:p w14:paraId="2C4AFC9E" w14:textId="77777777" w:rsidR="00922F9D" w:rsidRPr="005A666B" w:rsidRDefault="00922F9D" w:rsidP="00D769BA">
            <w:pPr>
              <w:pStyle w:val="ListParagraph"/>
              <w:ind w:left="0"/>
              <w:jc w:val="center"/>
              <w:rPr>
                <w:b/>
                <w:bCs/>
              </w:rPr>
            </w:pPr>
          </w:p>
        </w:tc>
        <w:tc>
          <w:tcPr>
            <w:tcW w:w="668" w:type="pct"/>
            <w:vMerge/>
            <w:vAlign w:val="center"/>
          </w:tcPr>
          <w:p w14:paraId="53CA0E4B" w14:textId="77777777" w:rsidR="00922F9D" w:rsidRPr="005A666B" w:rsidRDefault="00922F9D" w:rsidP="00D769BA">
            <w:pPr>
              <w:pStyle w:val="ListParagraph"/>
              <w:ind w:left="0"/>
              <w:jc w:val="center"/>
              <w:rPr>
                <w:bCs/>
              </w:rPr>
            </w:pPr>
          </w:p>
        </w:tc>
      </w:tr>
      <w:tr w:rsidR="00D769BA" w:rsidRPr="005A666B" w14:paraId="4614C2CA" w14:textId="77777777" w:rsidTr="004B7A9A">
        <w:tc>
          <w:tcPr>
            <w:tcW w:w="701" w:type="pct"/>
          </w:tcPr>
          <w:p w14:paraId="6D0D63FB" w14:textId="77777777" w:rsidR="00922F9D" w:rsidRPr="005A666B" w:rsidRDefault="00922F9D" w:rsidP="00D769BA"/>
        </w:tc>
        <w:tc>
          <w:tcPr>
            <w:tcW w:w="3172" w:type="pct"/>
          </w:tcPr>
          <w:p w14:paraId="35C19669"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 Phương pháp của LB.Rozovski</w:t>
            </w:r>
          </w:p>
        </w:tc>
        <w:tc>
          <w:tcPr>
            <w:tcW w:w="459" w:type="pct"/>
            <w:vAlign w:val="center"/>
          </w:tcPr>
          <w:p w14:paraId="5EB4084B" w14:textId="77777777" w:rsidR="00922F9D" w:rsidRPr="005A666B" w:rsidRDefault="00922F9D" w:rsidP="00D769BA">
            <w:pPr>
              <w:pStyle w:val="ListParagraph"/>
              <w:ind w:left="0"/>
              <w:jc w:val="center"/>
              <w:rPr>
                <w:b/>
                <w:bCs/>
              </w:rPr>
            </w:pPr>
          </w:p>
        </w:tc>
        <w:tc>
          <w:tcPr>
            <w:tcW w:w="668" w:type="pct"/>
            <w:vMerge/>
            <w:vAlign w:val="center"/>
          </w:tcPr>
          <w:p w14:paraId="3BAF1065" w14:textId="77777777" w:rsidR="00922F9D" w:rsidRPr="005A666B" w:rsidRDefault="00922F9D" w:rsidP="00D769BA">
            <w:pPr>
              <w:pStyle w:val="ListParagraph"/>
              <w:ind w:left="0"/>
              <w:jc w:val="center"/>
              <w:rPr>
                <w:bCs/>
              </w:rPr>
            </w:pPr>
          </w:p>
        </w:tc>
      </w:tr>
      <w:tr w:rsidR="00D769BA" w:rsidRPr="005A666B" w14:paraId="4D58F4D1" w14:textId="77777777" w:rsidTr="004B7A9A">
        <w:tc>
          <w:tcPr>
            <w:tcW w:w="701" w:type="pct"/>
          </w:tcPr>
          <w:p w14:paraId="25819FE4" w14:textId="77777777" w:rsidR="00922F9D" w:rsidRPr="005A666B" w:rsidRDefault="00922F9D" w:rsidP="00D769BA"/>
        </w:tc>
        <w:tc>
          <w:tcPr>
            <w:tcW w:w="3172" w:type="pct"/>
          </w:tcPr>
          <w:p w14:paraId="78DFC5DE"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 Phương pháp đánh giá tổ hợp hoạt tính địa động lực của Khositasvili</w:t>
            </w:r>
          </w:p>
        </w:tc>
        <w:tc>
          <w:tcPr>
            <w:tcW w:w="459" w:type="pct"/>
            <w:vAlign w:val="center"/>
          </w:tcPr>
          <w:p w14:paraId="3BB6BFE6" w14:textId="77777777" w:rsidR="00922F9D" w:rsidRPr="005A666B" w:rsidRDefault="00922F9D" w:rsidP="00D769BA">
            <w:pPr>
              <w:pStyle w:val="ListParagraph"/>
              <w:ind w:left="0"/>
              <w:jc w:val="center"/>
              <w:rPr>
                <w:b/>
                <w:bCs/>
              </w:rPr>
            </w:pPr>
          </w:p>
        </w:tc>
        <w:tc>
          <w:tcPr>
            <w:tcW w:w="668" w:type="pct"/>
            <w:vMerge/>
            <w:vAlign w:val="center"/>
          </w:tcPr>
          <w:p w14:paraId="6CECA3E8" w14:textId="77777777" w:rsidR="00922F9D" w:rsidRPr="005A666B" w:rsidRDefault="00922F9D" w:rsidP="00D769BA">
            <w:pPr>
              <w:pStyle w:val="ListParagraph"/>
              <w:ind w:left="0"/>
              <w:jc w:val="center"/>
              <w:rPr>
                <w:bCs/>
              </w:rPr>
            </w:pPr>
          </w:p>
        </w:tc>
      </w:tr>
      <w:tr w:rsidR="00D769BA" w:rsidRPr="005A666B" w14:paraId="1D6B22BD" w14:textId="77777777" w:rsidTr="004B7A9A">
        <w:tc>
          <w:tcPr>
            <w:tcW w:w="701" w:type="pct"/>
            <w:vAlign w:val="center"/>
          </w:tcPr>
          <w:p w14:paraId="68B4C160" w14:textId="77777777" w:rsidR="00922F9D" w:rsidRPr="005A666B" w:rsidRDefault="00922F9D" w:rsidP="00D769BA">
            <w:pPr>
              <w:pStyle w:val="ListParagraph"/>
              <w:ind w:left="0"/>
              <w:rPr>
                <w:bCs/>
              </w:rPr>
            </w:pPr>
            <w:r w:rsidRPr="005A666B">
              <w:rPr>
                <w:bCs/>
              </w:rPr>
              <w:t>3.2.6.</w:t>
            </w:r>
          </w:p>
        </w:tc>
        <w:tc>
          <w:tcPr>
            <w:tcW w:w="3172" w:type="pct"/>
          </w:tcPr>
          <w:p w14:paraId="796B7CB4" w14:textId="77777777" w:rsidR="00922F9D" w:rsidRPr="005A666B" w:rsidRDefault="00922F9D" w:rsidP="00D769BA">
            <w:pPr>
              <w:pStyle w:val="BodyTextIndent2"/>
              <w:spacing w:after="0" w:line="240" w:lineRule="auto"/>
              <w:ind w:left="0"/>
              <w:jc w:val="both"/>
              <w:rPr>
                <w:sz w:val="24"/>
                <w:szCs w:val="24"/>
                <w:lang w:val="de-DE"/>
              </w:rPr>
            </w:pPr>
            <w:r w:rsidRPr="005A666B">
              <w:rPr>
                <w:sz w:val="24"/>
                <w:szCs w:val="24"/>
                <w:lang w:val="de-DE"/>
              </w:rPr>
              <w:t>Đặc điểm dự báo tái tạo bờ hồ ở Việt Nam.</w:t>
            </w:r>
          </w:p>
        </w:tc>
        <w:tc>
          <w:tcPr>
            <w:tcW w:w="459" w:type="pct"/>
            <w:vAlign w:val="center"/>
          </w:tcPr>
          <w:p w14:paraId="2B9BF6C2" w14:textId="77777777" w:rsidR="00922F9D" w:rsidRPr="005A666B" w:rsidRDefault="00922F9D" w:rsidP="00D769BA">
            <w:pPr>
              <w:pStyle w:val="ListParagraph"/>
              <w:ind w:left="0"/>
              <w:jc w:val="center"/>
              <w:rPr>
                <w:b/>
                <w:bCs/>
              </w:rPr>
            </w:pPr>
          </w:p>
        </w:tc>
        <w:tc>
          <w:tcPr>
            <w:tcW w:w="668" w:type="pct"/>
            <w:vMerge/>
            <w:vAlign w:val="center"/>
          </w:tcPr>
          <w:p w14:paraId="19564393" w14:textId="77777777" w:rsidR="00922F9D" w:rsidRPr="005A666B" w:rsidRDefault="00922F9D" w:rsidP="00D769BA">
            <w:pPr>
              <w:pStyle w:val="ListParagraph"/>
              <w:ind w:left="0"/>
              <w:jc w:val="center"/>
              <w:rPr>
                <w:bCs/>
              </w:rPr>
            </w:pPr>
          </w:p>
        </w:tc>
      </w:tr>
      <w:tr w:rsidR="00D769BA" w:rsidRPr="005A666B" w14:paraId="4CF079F8" w14:textId="77777777" w:rsidTr="004B7A9A">
        <w:tc>
          <w:tcPr>
            <w:tcW w:w="701" w:type="pct"/>
            <w:vAlign w:val="center"/>
          </w:tcPr>
          <w:p w14:paraId="32207950" w14:textId="77777777" w:rsidR="00162EC2" w:rsidRPr="005A666B" w:rsidRDefault="00162EC2" w:rsidP="00D769BA">
            <w:pPr>
              <w:pStyle w:val="ListParagraph"/>
              <w:ind w:left="0"/>
              <w:rPr>
                <w:bCs/>
              </w:rPr>
            </w:pPr>
            <w:r w:rsidRPr="005A666B">
              <w:rPr>
                <w:b/>
                <w:bCs/>
                <w:lang w:val="nl-NL"/>
              </w:rPr>
              <w:t xml:space="preserve">Chương </w:t>
            </w:r>
            <w:r w:rsidRPr="005A666B">
              <w:rPr>
                <w:b/>
                <w:bCs/>
              </w:rPr>
              <w:t>4</w:t>
            </w:r>
          </w:p>
        </w:tc>
        <w:tc>
          <w:tcPr>
            <w:tcW w:w="3172" w:type="pct"/>
          </w:tcPr>
          <w:p w14:paraId="22DAC4EF" w14:textId="77777777" w:rsidR="00162EC2" w:rsidRPr="005A666B" w:rsidRDefault="00D769BA" w:rsidP="00D769BA">
            <w:pPr>
              <w:jc w:val="both"/>
              <w:rPr>
                <w:b/>
                <w:sz w:val="24"/>
                <w:szCs w:val="24"/>
              </w:rPr>
            </w:pPr>
            <w:r w:rsidRPr="005A666B">
              <w:rPr>
                <w:b/>
                <w:sz w:val="24"/>
                <w:szCs w:val="24"/>
              </w:rPr>
              <w:t>Các hiện tượng liên quan đến hoạt động của dòng mặt</w:t>
            </w:r>
          </w:p>
        </w:tc>
        <w:tc>
          <w:tcPr>
            <w:tcW w:w="459" w:type="pct"/>
            <w:vAlign w:val="center"/>
          </w:tcPr>
          <w:p w14:paraId="3DC1DA9E" w14:textId="77777777" w:rsidR="00162EC2" w:rsidRPr="005A666B" w:rsidRDefault="00003870" w:rsidP="00D769BA">
            <w:pPr>
              <w:pStyle w:val="ListParagraph"/>
              <w:ind w:left="0"/>
              <w:jc w:val="center"/>
              <w:rPr>
                <w:b/>
                <w:bCs/>
              </w:rPr>
            </w:pPr>
            <w:r w:rsidRPr="005A666B">
              <w:rPr>
                <w:b/>
                <w:bCs/>
              </w:rPr>
              <w:t>5</w:t>
            </w:r>
          </w:p>
        </w:tc>
        <w:tc>
          <w:tcPr>
            <w:tcW w:w="668" w:type="pct"/>
            <w:vMerge w:val="restart"/>
            <w:vAlign w:val="center"/>
          </w:tcPr>
          <w:p w14:paraId="50ECB86A" w14:textId="77777777" w:rsidR="00162EC2" w:rsidRPr="005A666B" w:rsidRDefault="00162EC2" w:rsidP="00D769BA">
            <w:pPr>
              <w:pStyle w:val="ListParagraph"/>
              <w:ind w:left="0"/>
              <w:jc w:val="center"/>
              <w:rPr>
                <w:bCs/>
              </w:rPr>
            </w:pPr>
            <w:r w:rsidRPr="005A666B">
              <w:rPr>
                <w:bCs/>
              </w:rPr>
              <w:t>4.1.</w:t>
            </w:r>
            <w:r w:rsidR="00922F9D" w:rsidRPr="005A666B">
              <w:rPr>
                <w:bCs/>
              </w:rPr>
              <w:t>4</w:t>
            </w:r>
          </w:p>
          <w:p w14:paraId="246B8C42" w14:textId="77777777" w:rsidR="00162EC2" w:rsidRPr="005A666B" w:rsidRDefault="00162EC2" w:rsidP="00D769BA">
            <w:pPr>
              <w:pStyle w:val="ListParagraph"/>
              <w:ind w:left="0"/>
              <w:jc w:val="center"/>
              <w:rPr>
                <w:bCs/>
                <w:lang w:val="vi-VN"/>
              </w:rPr>
            </w:pPr>
          </w:p>
        </w:tc>
      </w:tr>
      <w:tr w:rsidR="00D769BA" w:rsidRPr="005A666B" w14:paraId="3458C442" w14:textId="77777777" w:rsidTr="004B7A9A">
        <w:tc>
          <w:tcPr>
            <w:tcW w:w="701" w:type="pct"/>
            <w:vAlign w:val="center"/>
          </w:tcPr>
          <w:p w14:paraId="40840F90" w14:textId="77777777" w:rsidR="00D9080E" w:rsidRPr="005A666B" w:rsidRDefault="00033F4A" w:rsidP="00D769BA">
            <w:pPr>
              <w:pStyle w:val="ListParagraph"/>
              <w:ind w:left="0"/>
              <w:rPr>
                <w:bCs/>
              </w:rPr>
            </w:pPr>
            <w:r w:rsidRPr="005A666B">
              <w:rPr>
                <w:bCs/>
              </w:rPr>
              <w:t>4.1.</w:t>
            </w:r>
          </w:p>
        </w:tc>
        <w:tc>
          <w:tcPr>
            <w:tcW w:w="3172" w:type="pct"/>
          </w:tcPr>
          <w:p w14:paraId="2555D371" w14:textId="77777777" w:rsidR="00D9080E" w:rsidRPr="005A666B" w:rsidRDefault="00D9080E" w:rsidP="00D769BA">
            <w:pPr>
              <w:pStyle w:val="BodyTextIndent2"/>
              <w:spacing w:after="0" w:line="240" w:lineRule="auto"/>
              <w:ind w:left="0"/>
              <w:jc w:val="both"/>
              <w:rPr>
                <w:sz w:val="24"/>
                <w:szCs w:val="24"/>
                <w:lang w:val="fr-FR"/>
              </w:rPr>
            </w:pPr>
            <w:r w:rsidRPr="005A666B">
              <w:rPr>
                <w:sz w:val="24"/>
                <w:szCs w:val="24"/>
                <w:lang w:val="fr-FR"/>
              </w:rPr>
              <w:t>Hiện tượng mương xói</w:t>
            </w:r>
          </w:p>
        </w:tc>
        <w:tc>
          <w:tcPr>
            <w:tcW w:w="459" w:type="pct"/>
            <w:vAlign w:val="center"/>
          </w:tcPr>
          <w:p w14:paraId="689D5E81" w14:textId="77777777" w:rsidR="00D9080E" w:rsidRPr="005A666B" w:rsidRDefault="00D9080E" w:rsidP="00D769BA">
            <w:pPr>
              <w:pStyle w:val="ListParagraph"/>
              <w:ind w:left="0"/>
              <w:jc w:val="center"/>
              <w:rPr>
                <w:b/>
                <w:bCs/>
              </w:rPr>
            </w:pPr>
          </w:p>
        </w:tc>
        <w:tc>
          <w:tcPr>
            <w:tcW w:w="668" w:type="pct"/>
            <w:vMerge/>
            <w:vAlign w:val="center"/>
          </w:tcPr>
          <w:p w14:paraId="783F6D80" w14:textId="77777777" w:rsidR="00D9080E" w:rsidRPr="005A666B" w:rsidRDefault="00D9080E" w:rsidP="00D769BA">
            <w:pPr>
              <w:pStyle w:val="ListParagraph"/>
              <w:ind w:left="0"/>
              <w:jc w:val="center"/>
              <w:rPr>
                <w:bCs/>
                <w:lang w:val="vi-VN"/>
              </w:rPr>
            </w:pPr>
          </w:p>
        </w:tc>
      </w:tr>
      <w:tr w:rsidR="00D769BA" w:rsidRPr="005A666B" w14:paraId="7ACDD851" w14:textId="77777777" w:rsidTr="004B7A9A">
        <w:tc>
          <w:tcPr>
            <w:tcW w:w="701" w:type="pct"/>
            <w:vAlign w:val="center"/>
          </w:tcPr>
          <w:p w14:paraId="4C6DDC16" w14:textId="77777777" w:rsidR="00D9080E" w:rsidRPr="005A666B" w:rsidRDefault="00033F4A" w:rsidP="00D769BA">
            <w:pPr>
              <w:pStyle w:val="ListParagraph"/>
              <w:ind w:left="0"/>
              <w:rPr>
                <w:bCs/>
              </w:rPr>
            </w:pPr>
            <w:r w:rsidRPr="005A666B">
              <w:rPr>
                <w:bCs/>
              </w:rPr>
              <w:t xml:space="preserve">4.1.1. </w:t>
            </w:r>
          </w:p>
        </w:tc>
        <w:tc>
          <w:tcPr>
            <w:tcW w:w="3172" w:type="pct"/>
          </w:tcPr>
          <w:p w14:paraId="2DA1161B" w14:textId="77777777" w:rsidR="00D9080E" w:rsidRPr="005A666B" w:rsidRDefault="00D9080E" w:rsidP="00D769BA">
            <w:pPr>
              <w:pStyle w:val="BodyTextIndent2"/>
              <w:spacing w:after="0" w:line="240" w:lineRule="auto"/>
              <w:ind w:left="0"/>
              <w:jc w:val="both"/>
              <w:rPr>
                <w:sz w:val="24"/>
                <w:szCs w:val="24"/>
                <w:lang w:val="pt-BR"/>
              </w:rPr>
            </w:pPr>
            <w:r w:rsidRPr="005A666B">
              <w:rPr>
                <w:sz w:val="24"/>
                <w:szCs w:val="24"/>
                <w:lang w:val="pt-BR"/>
              </w:rPr>
              <w:t>Khái niệm và ý nghĩa nghiên cứu</w:t>
            </w:r>
          </w:p>
        </w:tc>
        <w:tc>
          <w:tcPr>
            <w:tcW w:w="459" w:type="pct"/>
            <w:vAlign w:val="center"/>
          </w:tcPr>
          <w:p w14:paraId="17D9C2AF" w14:textId="77777777" w:rsidR="00D9080E" w:rsidRPr="005A666B" w:rsidRDefault="00D9080E" w:rsidP="00D769BA">
            <w:pPr>
              <w:pStyle w:val="ListParagraph"/>
              <w:ind w:left="0"/>
              <w:jc w:val="center"/>
              <w:rPr>
                <w:b/>
                <w:bCs/>
              </w:rPr>
            </w:pPr>
          </w:p>
        </w:tc>
        <w:tc>
          <w:tcPr>
            <w:tcW w:w="668" w:type="pct"/>
            <w:vMerge/>
            <w:vAlign w:val="center"/>
          </w:tcPr>
          <w:p w14:paraId="180E61E2" w14:textId="77777777" w:rsidR="00D9080E" w:rsidRPr="005A666B" w:rsidRDefault="00D9080E" w:rsidP="00D769BA">
            <w:pPr>
              <w:pStyle w:val="ListParagraph"/>
              <w:ind w:left="0"/>
              <w:jc w:val="center"/>
              <w:rPr>
                <w:bCs/>
                <w:lang w:val="vi-VN"/>
              </w:rPr>
            </w:pPr>
          </w:p>
        </w:tc>
      </w:tr>
      <w:tr w:rsidR="00D769BA" w:rsidRPr="005A666B" w14:paraId="721EDDDB" w14:textId="77777777" w:rsidTr="004B7A9A">
        <w:tc>
          <w:tcPr>
            <w:tcW w:w="701" w:type="pct"/>
            <w:vAlign w:val="center"/>
          </w:tcPr>
          <w:p w14:paraId="45F084A0" w14:textId="77777777" w:rsidR="00D9080E" w:rsidRPr="005A666B" w:rsidRDefault="00033F4A" w:rsidP="00D769BA">
            <w:pPr>
              <w:pStyle w:val="ListParagraph"/>
              <w:ind w:left="0"/>
              <w:rPr>
                <w:bCs/>
              </w:rPr>
            </w:pPr>
            <w:r w:rsidRPr="005A666B">
              <w:rPr>
                <w:bCs/>
              </w:rPr>
              <w:t>4.1.2.</w:t>
            </w:r>
          </w:p>
        </w:tc>
        <w:tc>
          <w:tcPr>
            <w:tcW w:w="3172" w:type="pct"/>
          </w:tcPr>
          <w:p w14:paraId="371CC8DD" w14:textId="77777777" w:rsidR="00D9080E" w:rsidRPr="005A666B" w:rsidRDefault="00D9080E" w:rsidP="00D769BA">
            <w:pPr>
              <w:pStyle w:val="BodyTextIndent2"/>
              <w:spacing w:after="0" w:line="240" w:lineRule="auto"/>
              <w:ind w:left="0"/>
              <w:jc w:val="both"/>
              <w:rPr>
                <w:sz w:val="24"/>
                <w:szCs w:val="24"/>
                <w:lang w:val="pt-BR"/>
              </w:rPr>
            </w:pPr>
            <w:r w:rsidRPr="005A666B">
              <w:rPr>
                <w:sz w:val="24"/>
                <w:szCs w:val="24"/>
                <w:lang w:val="pt-BR"/>
              </w:rPr>
              <w:t>Hình thái và các giai đoạn phát triển</w:t>
            </w:r>
          </w:p>
        </w:tc>
        <w:tc>
          <w:tcPr>
            <w:tcW w:w="459" w:type="pct"/>
            <w:vAlign w:val="center"/>
          </w:tcPr>
          <w:p w14:paraId="66529ED9" w14:textId="77777777" w:rsidR="00D9080E" w:rsidRPr="005A666B" w:rsidRDefault="00D9080E" w:rsidP="00D769BA">
            <w:pPr>
              <w:pStyle w:val="ListParagraph"/>
              <w:ind w:left="0"/>
              <w:jc w:val="center"/>
              <w:rPr>
                <w:b/>
                <w:bCs/>
              </w:rPr>
            </w:pPr>
          </w:p>
        </w:tc>
        <w:tc>
          <w:tcPr>
            <w:tcW w:w="668" w:type="pct"/>
            <w:vMerge/>
            <w:vAlign w:val="center"/>
          </w:tcPr>
          <w:p w14:paraId="0AA4DF80" w14:textId="77777777" w:rsidR="00D9080E" w:rsidRPr="005A666B" w:rsidRDefault="00D9080E" w:rsidP="00D769BA">
            <w:pPr>
              <w:pStyle w:val="ListParagraph"/>
              <w:ind w:left="0"/>
              <w:jc w:val="center"/>
              <w:rPr>
                <w:bCs/>
                <w:lang w:val="vi-VN"/>
              </w:rPr>
            </w:pPr>
          </w:p>
        </w:tc>
      </w:tr>
      <w:tr w:rsidR="00D769BA" w:rsidRPr="005A666B" w14:paraId="7563049D" w14:textId="77777777" w:rsidTr="004B7A9A">
        <w:tc>
          <w:tcPr>
            <w:tcW w:w="701" w:type="pct"/>
            <w:vAlign w:val="center"/>
          </w:tcPr>
          <w:p w14:paraId="253208C8" w14:textId="77777777" w:rsidR="00D9080E" w:rsidRPr="005A666B" w:rsidRDefault="00033F4A" w:rsidP="00D769BA">
            <w:pPr>
              <w:pStyle w:val="ListParagraph"/>
              <w:ind w:left="0"/>
              <w:rPr>
                <w:bCs/>
              </w:rPr>
            </w:pPr>
            <w:r w:rsidRPr="005A666B">
              <w:rPr>
                <w:bCs/>
              </w:rPr>
              <w:t>4.1.3.</w:t>
            </w:r>
          </w:p>
        </w:tc>
        <w:tc>
          <w:tcPr>
            <w:tcW w:w="3172" w:type="pct"/>
          </w:tcPr>
          <w:p w14:paraId="0B879BA1" w14:textId="77777777" w:rsidR="00D9080E" w:rsidRPr="005A666B" w:rsidRDefault="00D9080E" w:rsidP="00D769BA">
            <w:pPr>
              <w:pStyle w:val="BodyTextIndent2"/>
              <w:spacing w:after="0" w:line="240" w:lineRule="auto"/>
              <w:ind w:left="0"/>
              <w:jc w:val="both"/>
              <w:rPr>
                <w:sz w:val="24"/>
                <w:szCs w:val="24"/>
                <w:lang w:val="pt-BR"/>
              </w:rPr>
            </w:pPr>
            <w:r w:rsidRPr="005A666B">
              <w:rPr>
                <w:sz w:val="24"/>
                <w:szCs w:val="24"/>
                <w:lang w:val="pt-BR"/>
              </w:rPr>
              <w:t>Các yếu tố ảnh hưởng tới quá trình phát triển</w:t>
            </w:r>
          </w:p>
        </w:tc>
        <w:tc>
          <w:tcPr>
            <w:tcW w:w="459" w:type="pct"/>
            <w:vAlign w:val="center"/>
          </w:tcPr>
          <w:p w14:paraId="6C6A2117" w14:textId="77777777" w:rsidR="00D9080E" w:rsidRPr="005A666B" w:rsidRDefault="00D9080E" w:rsidP="00D769BA">
            <w:pPr>
              <w:pStyle w:val="ListParagraph"/>
              <w:ind w:left="0"/>
              <w:jc w:val="center"/>
              <w:rPr>
                <w:b/>
                <w:bCs/>
              </w:rPr>
            </w:pPr>
          </w:p>
        </w:tc>
        <w:tc>
          <w:tcPr>
            <w:tcW w:w="668" w:type="pct"/>
            <w:vMerge/>
            <w:vAlign w:val="center"/>
          </w:tcPr>
          <w:p w14:paraId="3E8452A3" w14:textId="77777777" w:rsidR="00D9080E" w:rsidRPr="005A666B" w:rsidRDefault="00D9080E" w:rsidP="00D769BA">
            <w:pPr>
              <w:pStyle w:val="ListParagraph"/>
              <w:ind w:left="0"/>
              <w:jc w:val="center"/>
              <w:rPr>
                <w:bCs/>
                <w:lang w:val="vi-VN"/>
              </w:rPr>
            </w:pPr>
          </w:p>
        </w:tc>
      </w:tr>
      <w:tr w:rsidR="00D769BA" w:rsidRPr="005A666B" w14:paraId="6C140E62" w14:textId="77777777" w:rsidTr="004B7A9A">
        <w:tc>
          <w:tcPr>
            <w:tcW w:w="701" w:type="pct"/>
            <w:vAlign w:val="center"/>
          </w:tcPr>
          <w:p w14:paraId="72B4ED39" w14:textId="77777777" w:rsidR="00D9080E" w:rsidRPr="005A666B" w:rsidRDefault="00033F4A" w:rsidP="00D769BA">
            <w:pPr>
              <w:pStyle w:val="ListParagraph"/>
              <w:ind w:left="0"/>
              <w:rPr>
                <w:bCs/>
              </w:rPr>
            </w:pPr>
            <w:r w:rsidRPr="005A666B">
              <w:rPr>
                <w:bCs/>
              </w:rPr>
              <w:t>4.1.4.</w:t>
            </w:r>
          </w:p>
        </w:tc>
        <w:tc>
          <w:tcPr>
            <w:tcW w:w="3172" w:type="pct"/>
          </w:tcPr>
          <w:p w14:paraId="21FD9D05"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Các biện pháp phòng chống</w:t>
            </w:r>
          </w:p>
        </w:tc>
        <w:tc>
          <w:tcPr>
            <w:tcW w:w="459" w:type="pct"/>
            <w:vAlign w:val="center"/>
          </w:tcPr>
          <w:p w14:paraId="197D7F4B" w14:textId="77777777" w:rsidR="00D9080E" w:rsidRPr="005A666B" w:rsidRDefault="00D9080E" w:rsidP="00D769BA">
            <w:pPr>
              <w:pStyle w:val="ListParagraph"/>
              <w:ind w:left="0"/>
              <w:jc w:val="center"/>
              <w:rPr>
                <w:b/>
                <w:bCs/>
              </w:rPr>
            </w:pPr>
          </w:p>
        </w:tc>
        <w:tc>
          <w:tcPr>
            <w:tcW w:w="668" w:type="pct"/>
            <w:vMerge/>
            <w:vAlign w:val="center"/>
          </w:tcPr>
          <w:p w14:paraId="7E8915BE" w14:textId="77777777" w:rsidR="00D9080E" w:rsidRPr="005A666B" w:rsidRDefault="00D9080E" w:rsidP="00D769BA">
            <w:pPr>
              <w:pStyle w:val="ListParagraph"/>
              <w:ind w:left="0"/>
              <w:jc w:val="center"/>
              <w:rPr>
                <w:bCs/>
                <w:lang w:val="vi-VN"/>
              </w:rPr>
            </w:pPr>
          </w:p>
        </w:tc>
      </w:tr>
      <w:tr w:rsidR="00D769BA" w:rsidRPr="005A666B" w14:paraId="1776B10F" w14:textId="77777777" w:rsidTr="004B7A9A">
        <w:tc>
          <w:tcPr>
            <w:tcW w:w="701" w:type="pct"/>
            <w:vAlign w:val="center"/>
          </w:tcPr>
          <w:p w14:paraId="5878C940" w14:textId="77777777" w:rsidR="00D9080E" w:rsidRPr="005A666B" w:rsidRDefault="00033F4A" w:rsidP="00D769BA">
            <w:pPr>
              <w:pStyle w:val="ListParagraph"/>
              <w:ind w:left="0"/>
              <w:rPr>
                <w:bCs/>
              </w:rPr>
            </w:pPr>
            <w:r w:rsidRPr="005A666B">
              <w:rPr>
                <w:bCs/>
              </w:rPr>
              <w:t>4.1.5.</w:t>
            </w:r>
          </w:p>
        </w:tc>
        <w:tc>
          <w:tcPr>
            <w:tcW w:w="3172" w:type="pct"/>
          </w:tcPr>
          <w:p w14:paraId="2CCD7BA3"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Nghiên cứu địa chất công trình hiện tượng mương xói</w:t>
            </w:r>
          </w:p>
        </w:tc>
        <w:tc>
          <w:tcPr>
            <w:tcW w:w="459" w:type="pct"/>
            <w:vAlign w:val="center"/>
          </w:tcPr>
          <w:p w14:paraId="620CD875" w14:textId="77777777" w:rsidR="00D9080E" w:rsidRPr="005A666B" w:rsidRDefault="00D9080E" w:rsidP="00D769BA">
            <w:pPr>
              <w:pStyle w:val="ListParagraph"/>
              <w:ind w:left="0"/>
              <w:jc w:val="center"/>
              <w:rPr>
                <w:b/>
                <w:bCs/>
              </w:rPr>
            </w:pPr>
          </w:p>
        </w:tc>
        <w:tc>
          <w:tcPr>
            <w:tcW w:w="668" w:type="pct"/>
            <w:vMerge/>
            <w:vAlign w:val="center"/>
          </w:tcPr>
          <w:p w14:paraId="21D8DBD8" w14:textId="77777777" w:rsidR="00D9080E" w:rsidRPr="005A666B" w:rsidRDefault="00D9080E" w:rsidP="00D769BA">
            <w:pPr>
              <w:pStyle w:val="ListParagraph"/>
              <w:ind w:left="0"/>
              <w:jc w:val="center"/>
              <w:rPr>
                <w:bCs/>
                <w:lang w:val="vi-VN"/>
              </w:rPr>
            </w:pPr>
          </w:p>
        </w:tc>
      </w:tr>
      <w:tr w:rsidR="00D769BA" w:rsidRPr="005A666B" w14:paraId="58BEDDED" w14:textId="77777777" w:rsidTr="004B7A9A">
        <w:tc>
          <w:tcPr>
            <w:tcW w:w="701" w:type="pct"/>
            <w:vAlign w:val="center"/>
          </w:tcPr>
          <w:p w14:paraId="3F7339C8" w14:textId="77777777" w:rsidR="00D9080E" w:rsidRPr="005A666B" w:rsidRDefault="00033F4A" w:rsidP="00D769BA">
            <w:pPr>
              <w:pStyle w:val="ListParagraph"/>
              <w:ind w:left="0"/>
              <w:rPr>
                <w:bCs/>
              </w:rPr>
            </w:pPr>
            <w:r w:rsidRPr="005A666B">
              <w:rPr>
                <w:bCs/>
              </w:rPr>
              <w:t>4.2.</w:t>
            </w:r>
          </w:p>
        </w:tc>
        <w:tc>
          <w:tcPr>
            <w:tcW w:w="3172" w:type="pct"/>
          </w:tcPr>
          <w:p w14:paraId="427C8360"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Hiện tượng dòng lũ bùn đá.</w:t>
            </w:r>
          </w:p>
        </w:tc>
        <w:tc>
          <w:tcPr>
            <w:tcW w:w="459" w:type="pct"/>
            <w:vAlign w:val="center"/>
          </w:tcPr>
          <w:p w14:paraId="3DC8CBEC" w14:textId="77777777" w:rsidR="00D9080E" w:rsidRPr="005A666B" w:rsidRDefault="00D9080E" w:rsidP="00D769BA">
            <w:pPr>
              <w:pStyle w:val="ListParagraph"/>
              <w:ind w:left="0"/>
              <w:jc w:val="center"/>
              <w:rPr>
                <w:b/>
                <w:bCs/>
              </w:rPr>
            </w:pPr>
          </w:p>
        </w:tc>
        <w:tc>
          <w:tcPr>
            <w:tcW w:w="668" w:type="pct"/>
            <w:vMerge/>
            <w:vAlign w:val="center"/>
          </w:tcPr>
          <w:p w14:paraId="5B43F29A" w14:textId="77777777" w:rsidR="00D9080E" w:rsidRPr="005A666B" w:rsidRDefault="00D9080E" w:rsidP="00D769BA">
            <w:pPr>
              <w:pStyle w:val="ListParagraph"/>
              <w:ind w:left="0"/>
              <w:jc w:val="center"/>
              <w:rPr>
                <w:bCs/>
                <w:lang w:val="vi-VN"/>
              </w:rPr>
            </w:pPr>
          </w:p>
        </w:tc>
      </w:tr>
      <w:tr w:rsidR="00D769BA" w:rsidRPr="005A666B" w14:paraId="10E0C47E" w14:textId="77777777" w:rsidTr="004B7A9A">
        <w:tc>
          <w:tcPr>
            <w:tcW w:w="701" w:type="pct"/>
            <w:vAlign w:val="center"/>
          </w:tcPr>
          <w:p w14:paraId="2D54C117" w14:textId="77777777" w:rsidR="00D9080E" w:rsidRPr="005A666B" w:rsidRDefault="00033F4A" w:rsidP="00D769BA">
            <w:pPr>
              <w:pStyle w:val="ListParagraph"/>
              <w:ind w:left="0"/>
              <w:rPr>
                <w:bCs/>
              </w:rPr>
            </w:pPr>
            <w:r w:rsidRPr="005A666B">
              <w:rPr>
                <w:bCs/>
              </w:rPr>
              <w:t>4.2.1.</w:t>
            </w:r>
          </w:p>
        </w:tc>
        <w:tc>
          <w:tcPr>
            <w:tcW w:w="3172" w:type="pct"/>
          </w:tcPr>
          <w:p w14:paraId="278049BA"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Khái niệm và ý nghĩa nghiên cứu</w:t>
            </w:r>
          </w:p>
        </w:tc>
        <w:tc>
          <w:tcPr>
            <w:tcW w:w="459" w:type="pct"/>
            <w:vAlign w:val="center"/>
          </w:tcPr>
          <w:p w14:paraId="7F992B26" w14:textId="77777777" w:rsidR="00D9080E" w:rsidRPr="005A666B" w:rsidRDefault="00D9080E" w:rsidP="00D769BA">
            <w:pPr>
              <w:pStyle w:val="ListParagraph"/>
              <w:ind w:left="0"/>
              <w:jc w:val="center"/>
              <w:rPr>
                <w:b/>
                <w:bCs/>
              </w:rPr>
            </w:pPr>
          </w:p>
        </w:tc>
        <w:tc>
          <w:tcPr>
            <w:tcW w:w="668" w:type="pct"/>
            <w:vMerge/>
            <w:vAlign w:val="center"/>
          </w:tcPr>
          <w:p w14:paraId="3219550E" w14:textId="77777777" w:rsidR="00D9080E" w:rsidRPr="005A666B" w:rsidRDefault="00D9080E" w:rsidP="00D769BA">
            <w:pPr>
              <w:pStyle w:val="ListParagraph"/>
              <w:ind w:left="0"/>
              <w:jc w:val="center"/>
              <w:rPr>
                <w:bCs/>
                <w:lang w:val="vi-VN"/>
              </w:rPr>
            </w:pPr>
          </w:p>
        </w:tc>
      </w:tr>
      <w:tr w:rsidR="00D769BA" w:rsidRPr="005A666B" w14:paraId="0EEE5CC4" w14:textId="77777777" w:rsidTr="004B7A9A">
        <w:tc>
          <w:tcPr>
            <w:tcW w:w="701" w:type="pct"/>
            <w:vAlign w:val="center"/>
          </w:tcPr>
          <w:p w14:paraId="19DED76A" w14:textId="77777777" w:rsidR="00D9080E" w:rsidRPr="005A666B" w:rsidRDefault="00033F4A" w:rsidP="00D769BA">
            <w:pPr>
              <w:pStyle w:val="ListParagraph"/>
              <w:ind w:left="0"/>
              <w:rPr>
                <w:bCs/>
              </w:rPr>
            </w:pPr>
            <w:r w:rsidRPr="005A666B">
              <w:rPr>
                <w:bCs/>
              </w:rPr>
              <w:t>4.2.2.</w:t>
            </w:r>
          </w:p>
        </w:tc>
        <w:tc>
          <w:tcPr>
            <w:tcW w:w="3172" w:type="pct"/>
          </w:tcPr>
          <w:p w14:paraId="14FAB57B"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Điều kiện hình thành và đặc điểm của dòng lũ bùn đá</w:t>
            </w:r>
          </w:p>
        </w:tc>
        <w:tc>
          <w:tcPr>
            <w:tcW w:w="459" w:type="pct"/>
            <w:vAlign w:val="center"/>
          </w:tcPr>
          <w:p w14:paraId="7110FD75" w14:textId="77777777" w:rsidR="00D9080E" w:rsidRPr="005A666B" w:rsidRDefault="00D9080E" w:rsidP="00D769BA">
            <w:pPr>
              <w:pStyle w:val="ListParagraph"/>
              <w:ind w:left="0"/>
              <w:jc w:val="center"/>
              <w:rPr>
                <w:b/>
                <w:bCs/>
              </w:rPr>
            </w:pPr>
          </w:p>
        </w:tc>
        <w:tc>
          <w:tcPr>
            <w:tcW w:w="668" w:type="pct"/>
            <w:vMerge/>
            <w:vAlign w:val="center"/>
          </w:tcPr>
          <w:p w14:paraId="33D8602D" w14:textId="77777777" w:rsidR="00D9080E" w:rsidRPr="005A666B" w:rsidRDefault="00D9080E" w:rsidP="00D769BA">
            <w:pPr>
              <w:pStyle w:val="ListParagraph"/>
              <w:ind w:left="0"/>
              <w:jc w:val="center"/>
              <w:rPr>
                <w:bCs/>
                <w:lang w:val="vi-VN"/>
              </w:rPr>
            </w:pPr>
          </w:p>
        </w:tc>
      </w:tr>
      <w:tr w:rsidR="00D769BA" w:rsidRPr="005A666B" w14:paraId="2ED0D1B0" w14:textId="77777777" w:rsidTr="004B7A9A">
        <w:tc>
          <w:tcPr>
            <w:tcW w:w="701" w:type="pct"/>
            <w:vAlign w:val="center"/>
          </w:tcPr>
          <w:p w14:paraId="69698A71" w14:textId="77777777" w:rsidR="00D9080E" w:rsidRPr="005A666B" w:rsidRDefault="00033F4A" w:rsidP="00D769BA">
            <w:pPr>
              <w:pStyle w:val="ListParagraph"/>
              <w:ind w:left="0"/>
              <w:rPr>
                <w:bCs/>
              </w:rPr>
            </w:pPr>
            <w:r w:rsidRPr="005A666B">
              <w:rPr>
                <w:bCs/>
              </w:rPr>
              <w:t>4.2.3.</w:t>
            </w:r>
          </w:p>
        </w:tc>
        <w:tc>
          <w:tcPr>
            <w:tcW w:w="3172" w:type="pct"/>
          </w:tcPr>
          <w:p w14:paraId="10F0F695"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Các biện pháp phòng chống</w:t>
            </w:r>
          </w:p>
        </w:tc>
        <w:tc>
          <w:tcPr>
            <w:tcW w:w="459" w:type="pct"/>
            <w:vAlign w:val="center"/>
          </w:tcPr>
          <w:p w14:paraId="07306A54" w14:textId="77777777" w:rsidR="00D9080E" w:rsidRPr="005A666B" w:rsidRDefault="00D9080E" w:rsidP="00D769BA">
            <w:pPr>
              <w:pStyle w:val="ListParagraph"/>
              <w:ind w:left="0"/>
              <w:jc w:val="center"/>
              <w:rPr>
                <w:b/>
                <w:bCs/>
              </w:rPr>
            </w:pPr>
          </w:p>
        </w:tc>
        <w:tc>
          <w:tcPr>
            <w:tcW w:w="668" w:type="pct"/>
            <w:vMerge/>
            <w:vAlign w:val="center"/>
          </w:tcPr>
          <w:p w14:paraId="676BD4D5" w14:textId="77777777" w:rsidR="00D9080E" w:rsidRPr="005A666B" w:rsidRDefault="00D9080E" w:rsidP="00D769BA">
            <w:pPr>
              <w:pStyle w:val="ListParagraph"/>
              <w:ind w:left="0"/>
              <w:jc w:val="center"/>
              <w:rPr>
                <w:bCs/>
                <w:lang w:val="vi-VN"/>
              </w:rPr>
            </w:pPr>
          </w:p>
        </w:tc>
      </w:tr>
      <w:tr w:rsidR="00D769BA" w:rsidRPr="005A666B" w14:paraId="799EE646" w14:textId="77777777" w:rsidTr="004B7A9A">
        <w:tc>
          <w:tcPr>
            <w:tcW w:w="701" w:type="pct"/>
            <w:vAlign w:val="center"/>
          </w:tcPr>
          <w:p w14:paraId="1C090C67" w14:textId="77777777" w:rsidR="00D9080E" w:rsidRPr="005A666B" w:rsidRDefault="00033F4A" w:rsidP="00D769BA">
            <w:pPr>
              <w:pStyle w:val="ListParagraph"/>
              <w:ind w:left="0"/>
              <w:rPr>
                <w:bCs/>
              </w:rPr>
            </w:pPr>
            <w:r w:rsidRPr="005A666B">
              <w:rPr>
                <w:bCs/>
              </w:rPr>
              <w:t>4.2.4.</w:t>
            </w:r>
          </w:p>
        </w:tc>
        <w:tc>
          <w:tcPr>
            <w:tcW w:w="3172" w:type="pct"/>
          </w:tcPr>
          <w:p w14:paraId="222D9F7D"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Nghiên cứu địa chất công trình dòng lũ bùn đá</w:t>
            </w:r>
          </w:p>
        </w:tc>
        <w:tc>
          <w:tcPr>
            <w:tcW w:w="459" w:type="pct"/>
            <w:vAlign w:val="center"/>
          </w:tcPr>
          <w:p w14:paraId="4B4C509B" w14:textId="77777777" w:rsidR="00D9080E" w:rsidRPr="005A666B" w:rsidRDefault="00D9080E" w:rsidP="00D769BA">
            <w:pPr>
              <w:pStyle w:val="ListParagraph"/>
              <w:ind w:left="0"/>
              <w:jc w:val="center"/>
              <w:rPr>
                <w:b/>
                <w:bCs/>
              </w:rPr>
            </w:pPr>
          </w:p>
        </w:tc>
        <w:tc>
          <w:tcPr>
            <w:tcW w:w="668" w:type="pct"/>
            <w:vMerge/>
            <w:vAlign w:val="center"/>
          </w:tcPr>
          <w:p w14:paraId="49BD2E1D" w14:textId="77777777" w:rsidR="00D9080E" w:rsidRPr="005A666B" w:rsidRDefault="00D9080E" w:rsidP="00D769BA">
            <w:pPr>
              <w:pStyle w:val="ListParagraph"/>
              <w:ind w:left="0"/>
              <w:jc w:val="center"/>
              <w:rPr>
                <w:bCs/>
                <w:lang w:val="vi-VN"/>
              </w:rPr>
            </w:pPr>
          </w:p>
        </w:tc>
      </w:tr>
      <w:tr w:rsidR="00D769BA" w:rsidRPr="005A666B" w14:paraId="14C8E4E8" w14:textId="77777777" w:rsidTr="004B7A9A">
        <w:tc>
          <w:tcPr>
            <w:tcW w:w="701" w:type="pct"/>
            <w:vAlign w:val="center"/>
          </w:tcPr>
          <w:p w14:paraId="5FF5002B" w14:textId="77777777" w:rsidR="00D9080E" w:rsidRPr="005A666B" w:rsidRDefault="00033F4A" w:rsidP="00D769BA">
            <w:pPr>
              <w:pStyle w:val="ListParagraph"/>
              <w:ind w:left="0"/>
              <w:rPr>
                <w:bCs/>
              </w:rPr>
            </w:pPr>
            <w:r w:rsidRPr="005A666B">
              <w:rPr>
                <w:bCs/>
              </w:rPr>
              <w:t>4.2.5.</w:t>
            </w:r>
          </w:p>
        </w:tc>
        <w:tc>
          <w:tcPr>
            <w:tcW w:w="3172" w:type="pct"/>
          </w:tcPr>
          <w:p w14:paraId="55144B76"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Đặc điểm lũ bùn đá và lũ quyét ở VN</w:t>
            </w:r>
          </w:p>
        </w:tc>
        <w:tc>
          <w:tcPr>
            <w:tcW w:w="459" w:type="pct"/>
            <w:vAlign w:val="center"/>
          </w:tcPr>
          <w:p w14:paraId="069FBF8B" w14:textId="77777777" w:rsidR="00D9080E" w:rsidRPr="005A666B" w:rsidRDefault="00D9080E" w:rsidP="00D769BA">
            <w:pPr>
              <w:pStyle w:val="ListParagraph"/>
              <w:ind w:left="0"/>
              <w:jc w:val="center"/>
              <w:rPr>
                <w:b/>
                <w:bCs/>
              </w:rPr>
            </w:pPr>
          </w:p>
        </w:tc>
        <w:tc>
          <w:tcPr>
            <w:tcW w:w="668" w:type="pct"/>
            <w:vMerge/>
            <w:vAlign w:val="center"/>
          </w:tcPr>
          <w:p w14:paraId="3983EA86" w14:textId="77777777" w:rsidR="00D9080E" w:rsidRPr="005A666B" w:rsidRDefault="00D9080E" w:rsidP="00D769BA">
            <w:pPr>
              <w:pStyle w:val="ListParagraph"/>
              <w:ind w:left="0"/>
              <w:jc w:val="center"/>
              <w:rPr>
                <w:bCs/>
                <w:lang w:val="vi-VN"/>
              </w:rPr>
            </w:pPr>
          </w:p>
        </w:tc>
      </w:tr>
      <w:tr w:rsidR="00D769BA" w:rsidRPr="005A666B" w14:paraId="720C9D6A" w14:textId="77777777" w:rsidTr="004B7A9A">
        <w:tc>
          <w:tcPr>
            <w:tcW w:w="701" w:type="pct"/>
            <w:vAlign w:val="center"/>
          </w:tcPr>
          <w:p w14:paraId="7A026408" w14:textId="77777777" w:rsidR="00D9080E" w:rsidRPr="005A666B" w:rsidRDefault="00033F4A" w:rsidP="00D769BA">
            <w:pPr>
              <w:pStyle w:val="ListParagraph"/>
              <w:ind w:left="0"/>
              <w:rPr>
                <w:bCs/>
              </w:rPr>
            </w:pPr>
            <w:r w:rsidRPr="005A666B">
              <w:rPr>
                <w:bCs/>
              </w:rPr>
              <w:t>4.3.</w:t>
            </w:r>
          </w:p>
        </w:tc>
        <w:tc>
          <w:tcPr>
            <w:tcW w:w="3172" w:type="pct"/>
          </w:tcPr>
          <w:p w14:paraId="48C4793F"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Hiện tượng xâm thực và phá hủy bờ của sông</w:t>
            </w:r>
          </w:p>
        </w:tc>
        <w:tc>
          <w:tcPr>
            <w:tcW w:w="459" w:type="pct"/>
            <w:vAlign w:val="center"/>
          </w:tcPr>
          <w:p w14:paraId="346C46EB" w14:textId="77777777" w:rsidR="00D9080E" w:rsidRPr="005A666B" w:rsidRDefault="00D9080E" w:rsidP="00D769BA">
            <w:pPr>
              <w:pStyle w:val="ListParagraph"/>
              <w:ind w:left="0"/>
              <w:jc w:val="center"/>
              <w:rPr>
                <w:b/>
                <w:bCs/>
              </w:rPr>
            </w:pPr>
          </w:p>
        </w:tc>
        <w:tc>
          <w:tcPr>
            <w:tcW w:w="668" w:type="pct"/>
            <w:vMerge/>
            <w:vAlign w:val="center"/>
          </w:tcPr>
          <w:p w14:paraId="38E987D4" w14:textId="77777777" w:rsidR="00D9080E" w:rsidRPr="005A666B" w:rsidRDefault="00D9080E" w:rsidP="00D769BA">
            <w:pPr>
              <w:pStyle w:val="ListParagraph"/>
              <w:ind w:left="0"/>
              <w:jc w:val="center"/>
              <w:rPr>
                <w:bCs/>
                <w:lang w:val="vi-VN"/>
              </w:rPr>
            </w:pPr>
          </w:p>
        </w:tc>
      </w:tr>
      <w:tr w:rsidR="00D769BA" w:rsidRPr="005A666B" w14:paraId="5B5CA648" w14:textId="77777777" w:rsidTr="004B7A9A">
        <w:tc>
          <w:tcPr>
            <w:tcW w:w="701" w:type="pct"/>
            <w:vAlign w:val="center"/>
          </w:tcPr>
          <w:p w14:paraId="68FFDDB2" w14:textId="77777777" w:rsidR="00D9080E" w:rsidRPr="005A666B" w:rsidRDefault="00033F4A" w:rsidP="00D769BA">
            <w:pPr>
              <w:pStyle w:val="ListParagraph"/>
              <w:ind w:left="0"/>
              <w:rPr>
                <w:bCs/>
              </w:rPr>
            </w:pPr>
            <w:r w:rsidRPr="005A666B">
              <w:rPr>
                <w:bCs/>
              </w:rPr>
              <w:t>4.3.1.</w:t>
            </w:r>
          </w:p>
        </w:tc>
        <w:tc>
          <w:tcPr>
            <w:tcW w:w="3172" w:type="pct"/>
          </w:tcPr>
          <w:p w14:paraId="3AE8EEF9" w14:textId="77777777" w:rsidR="00D9080E" w:rsidRPr="005A666B" w:rsidRDefault="00D9080E" w:rsidP="00D769BA">
            <w:pPr>
              <w:pStyle w:val="BodyTextIndent2"/>
              <w:spacing w:after="0" w:line="240" w:lineRule="auto"/>
              <w:ind w:left="0"/>
              <w:jc w:val="both"/>
              <w:rPr>
                <w:sz w:val="24"/>
                <w:szCs w:val="24"/>
                <w:lang w:val="pt-BR"/>
              </w:rPr>
            </w:pPr>
            <w:r w:rsidRPr="005A666B">
              <w:rPr>
                <w:sz w:val="24"/>
                <w:szCs w:val="24"/>
                <w:lang w:val="pt-BR"/>
              </w:rPr>
              <w:t>Khái niệm và ý nghĩa nghiên cứu</w:t>
            </w:r>
          </w:p>
        </w:tc>
        <w:tc>
          <w:tcPr>
            <w:tcW w:w="459" w:type="pct"/>
            <w:vAlign w:val="center"/>
          </w:tcPr>
          <w:p w14:paraId="1524A339" w14:textId="77777777" w:rsidR="00D9080E" w:rsidRPr="005A666B" w:rsidRDefault="00D9080E" w:rsidP="00D769BA">
            <w:pPr>
              <w:pStyle w:val="ListParagraph"/>
              <w:ind w:left="0"/>
              <w:jc w:val="center"/>
              <w:rPr>
                <w:b/>
                <w:bCs/>
              </w:rPr>
            </w:pPr>
          </w:p>
        </w:tc>
        <w:tc>
          <w:tcPr>
            <w:tcW w:w="668" w:type="pct"/>
            <w:vMerge/>
            <w:vAlign w:val="center"/>
          </w:tcPr>
          <w:p w14:paraId="3996703D" w14:textId="77777777" w:rsidR="00D9080E" w:rsidRPr="005A666B" w:rsidRDefault="00D9080E" w:rsidP="00D769BA">
            <w:pPr>
              <w:pStyle w:val="ListParagraph"/>
              <w:ind w:left="0"/>
              <w:jc w:val="center"/>
              <w:rPr>
                <w:bCs/>
                <w:lang w:val="vi-VN"/>
              </w:rPr>
            </w:pPr>
          </w:p>
        </w:tc>
      </w:tr>
      <w:tr w:rsidR="00D769BA" w:rsidRPr="005A666B" w14:paraId="24CEFF84" w14:textId="77777777" w:rsidTr="004B7A9A">
        <w:tc>
          <w:tcPr>
            <w:tcW w:w="701" w:type="pct"/>
            <w:vAlign w:val="center"/>
          </w:tcPr>
          <w:p w14:paraId="0C63F4FF" w14:textId="77777777" w:rsidR="00D9080E" w:rsidRPr="005A666B" w:rsidRDefault="00033F4A" w:rsidP="00D769BA">
            <w:pPr>
              <w:pStyle w:val="ListParagraph"/>
              <w:ind w:left="0"/>
              <w:rPr>
                <w:bCs/>
              </w:rPr>
            </w:pPr>
            <w:r w:rsidRPr="005A666B">
              <w:rPr>
                <w:bCs/>
              </w:rPr>
              <w:t>4.3.2.</w:t>
            </w:r>
          </w:p>
        </w:tc>
        <w:tc>
          <w:tcPr>
            <w:tcW w:w="3172" w:type="pct"/>
          </w:tcPr>
          <w:p w14:paraId="71BA9022" w14:textId="77777777" w:rsidR="00D9080E" w:rsidRPr="005A666B" w:rsidRDefault="00D9080E" w:rsidP="00D769BA">
            <w:pPr>
              <w:pStyle w:val="BodyTextIndent2"/>
              <w:spacing w:after="0" w:line="240" w:lineRule="auto"/>
              <w:ind w:left="0"/>
              <w:jc w:val="both"/>
              <w:rPr>
                <w:sz w:val="24"/>
                <w:szCs w:val="24"/>
                <w:lang w:val="pt-BR"/>
              </w:rPr>
            </w:pPr>
            <w:r w:rsidRPr="005A666B">
              <w:rPr>
                <w:sz w:val="24"/>
                <w:szCs w:val="24"/>
                <w:lang w:val="pt-BR"/>
              </w:rPr>
              <w:t>Đặc điểm cấu trúc thung lũng sông</w:t>
            </w:r>
          </w:p>
        </w:tc>
        <w:tc>
          <w:tcPr>
            <w:tcW w:w="459" w:type="pct"/>
            <w:vAlign w:val="center"/>
          </w:tcPr>
          <w:p w14:paraId="1D385CB8" w14:textId="77777777" w:rsidR="00D9080E" w:rsidRPr="005A666B" w:rsidRDefault="00D9080E" w:rsidP="00D769BA">
            <w:pPr>
              <w:pStyle w:val="ListParagraph"/>
              <w:ind w:left="0"/>
              <w:jc w:val="center"/>
              <w:rPr>
                <w:b/>
                <w:bCs/>
              </w:rPr>
            </w:pPr>
          </w:p>
        </w:tc>
        <w:tc>
          <w:tcPr>
            <w:tcW w:w="668" w:type="pct"/>
            <w:vMerge/>
            <w:vAlign w:val="center"/>
          </w:tcPr>
          <w:p w14:paraId="1649B5C5" w14:textId="77777777" w:rsidR="00D9080E" w:rsidRPr="005A666B" w:rsidRDefault="00D9080E" w:rsidP="00D769BA">
            <w:pPr>
              <w:pStyle w:val="ListParagraph"/>
              <w:ind w:left="0"/>
              <w:jc w:val="center"/>
              <w:rPr>
                <w:bCs/>
                <w:lang w:val="vi-VN"/>
              </w:rPr>
            </w:pPr>
          </w:p>
        </w:tc>
      </w:tr>
      <w:tr w:rsidR="00D769BA" w:rsidRPr="005A666B" w14:paraId="543C995C" w14:textId="77777777" w:rsidTr="004B7A9A">
        <w:tc>
          <w:tcPr>
            <w:tcW w:w="701" w:type="pct"/>
            <w:vAlign w:val="center"/>
          </w:tcPr>
          <w:p w14:paraId="342D203A" w14:textId="77777777" w:rsidR="00D9080E" w:rsidRPr="005A666B" w:rsidRDefault="00033F4A" w:rsidP="00D769BA">
            <w:pPr>
              <w:pStyle w:val="ListParagraph"/>
              <w:ind w:left="0"/>
              <w:rPr>
                <w:bCs/>
              </w:rPr>
            </w:pPr>
            <w:r w:rsidRPr="005A666B">
              <w:rPr>
                <w:bCs/>
              </w:rPr>
              <w:t>4.3.3.</w:t>
            </w:r>
          </w:p>
        </w:tc>
        <w:tc>
          <w:tcPr>
            <w:tcW w:w="3172" w:type="pct"/>
          </w:tcPr>
          <w:p w14:paraId="423A3087" w14:textId="77777777" w:rsidR="00D9080E" w:rsidRPr="005A666B" w:rsidRDefault="00D9080E" w:rsidP="00D769BA">
            <w:pPr>
              <w:pStyle w:val="BodyTextIndent2"/>
              <w:spacing w:after="0" w:line="240" w:lineRule="auto"/>
              <w:ind w:left="0"/>
              <w:jc w:val="both"/>
              <w:rPr>
                <w:sz w:val="24"/>
                <w:szCs w:val="24"/>
                <w:lang w:val="pt-BR"/>
              </w:rPr>
            </w:pPr>
            <w:r w:rsidRPr="005A666B">
              <w:rPr>
                <w:sz w:val="24"/>
                <w:szCs w:val="24"/>
                <w:lang w:val="pt-BR"/>
              </w:rPr>
              <w:t>Đặc điểm động lực tác dụng xâm thực của sông</w:t>
            </w:r>
          </w:p>
        </w:tc>
        <w:tc>
          <w:tcPr>
            <w:tcW w:w="459" w:type="pct"/>
            <w:vAlign w:val="center"/>
          </w:tcPr>
          <w:p w14:paraId="4D64949E" w14:textId="77777777" w:rsidR="00D9080E" w:rsidRPr="005A666B" w:rsidRDefault="00D9080E" w:rsidP="00D769BA">
            <w:pPr>
              <w:pStyle w:val="ListParagraph"/>
              <w:ind w:left="0"/>
              <w:jc w:val="center"/>
              <w:rPr>
                <w:b/>
                <w:bCs/>
              </w:rPr>
            </w:pPr>
          </w:p>
        </w:tc>
        <w:tc>
          <w:tcPr>
            <w:tcW w:w="668" w:type="pct"/>
            <w:vMerge/>
            <w:vAlign w:val="center"/>
          </w:tcPr>
          <w:p w14:paraId="26A6489E" w14:textId="77777777" w:rsidR="00D9080E" w:rsidRPr="005A666B" w:rsidRDefault="00D9080E" w:rsidP="00D769BA">
            <w:pPr>
              <w:pStyle w:val="ListParagraph"/>
              <w:ind w:left="0"/>
              <w:jc w:val="center"/>
              <w:rPr>
                <w:bCs/>
                <w:lang w:val="vi-VN"/>
              </w:rPr>
            </w:pPr>
          </w:p>
        </w:tc>
      </w:tr>
      <w:tr w:rsidR="00D769BA" w:rsidRPr="005A666B" w14:paraId="6E0CABDE" w14:textId="77777777" w:rsidTr="004B7A9A">
        <w:tc>
          <w:tcPr>
            <w:tcW w:w="701" w:type="pct"/>
            <w:vAlign w:val="center"/>
          </w:tcPr>
          <w:p w14:paraId="33D42E99" w14:textId="77777777" w:rsidR="00D9080E" w:rsidRPr="005A666B" w:rsidRDefault="00033F4A" w:rsidP="00D769BA">
            <w:pPr>
              <w:pStyle w:val="ListParagraph"/>
              <w:ind w:left="0"/>
              <w:rPr>
                <w:bCs/>
              </w:rPr>
            </w:pPr>
            <w:r w:rsidRPr="005A666B">
              <w:rPr>
                <w:bCs/>
              </w:rPr>
              <w:t>4.3.4.</w:t>
            </w:r>
          </w:p>
        </w:tc>
        <w:tc>
          <w:tcPr>
            <w:tcW w:w="3172" w:type="pct"/>
          </w:tcPr>
          <w:p w14:paraId="6E0C64B1" w14:textId="77777777" w:rsidR="00D9080E" w:rsidRPr="005A666B" w:rsidRDefault="00D9080E" w:rsidP="00D769BA">
            <w:pPr>
              <w:pStyle w:val="BodyTextIndent2"/>
              <w:spacing w:after="0" w:line="240" w:lineRule="auto"/>
              <w:ind w:left="0"/>
              <w:jc w:val="both"/>
              <w:rPr>
                <w:sz w:val="24"/>
                <w:szCs w:val="24"/>
                <w:lang w:val="pt-BR"/>
              </w:rPr>
            </w:pPr>
            <w:r w:rsidRPr="005A666B">
              <w:rPr>
                <w:sz w:val="24"/>
                <w:szCs w:val="24"/>
                <w:lang w:val="pt-BR"/>
              </w:rPr>
              <w:t>Các yếu tố ảnh hưởng đến xâm thực của sông</w:t>
            </w:r>
          </w:p>
        </w:tc>
        <w:tc>
          <w:tcPr>
            <w:tcW w:w="459" w:type="pct"/>
            <w:vAlign w:val="center"/>
          </w:tcPr>
          <w:p w14:paraId="6C7FD495" w14:textId="77777777" w:rsidR="00D9080E" w:rsidRPr="005A666B" w:rsidRDefault="00D9080E" w:rsidP="00D769BA">
            <w:pPr>
              <w:pStyle w:val="ListParagraph"/>
              <w:ind w:left="0"/>
              <w:jc w:val="center"/>
              <w:rPr>
                <w:b/>
                <w:bCs/>
              </w:rPr>
            </w:pPr>
          </w:p>
        </w:tc>
        <w:tc>
          <w:tcPr>
            <w:tcW w:w="668" w:type="pct"/>
            <w:vMerge/>
            <w:vAlign w:val="center"/>
          </w:tcPr>
          <w:p w14:paraId="7F0B42C0" w14:textId="77777777" w:rsidR="00D9080E" w:rsidRPr="005A666B" w:rsidRDefault="00D9080E" w:rsidP="00D769BA">
            <w:pPr>
              <w:pStyle w:val="ListParagraph"/>
              <w:ind w:left="0"/>
              <w:jc w:val="center"/>
              <w:rPr>
                <w:bCs/>
                <w:lang w:val="vi-VN"/>
              </w:rPr>
            </w:pPr>
          </w:p>
        </w:tc>
      </w:tr>
      <w:tr w:rsidR="00D769BA" w:rsidRPr="005A666B" w14:paraId="351E606F" w14:textId="77777777" w:rsidTr="004B7A9A">
        <w:tc>
          <w:tcPr>
            <w:tcW w:w="701" w:type="pct"/>
            <w:vAlign w:val="center"/>
          </w:tcPr>
          <w:p w14:paraId="772A680B" w14:textId="77777777" w:rsidR="00D9080E" w:rsidRPr="005A666B" w:rsidRDefault="00033F4A" w:rsidP="00D769BA">
            <w:pPr>
              <w:pStyle w:val="ListParagraph"/>
              <w:ind w:left="0"/>
              <w:rPr>
                <w:bCs/>
              </w:rPr>
            </w:pPr>
            <w:r w:rsidRPr="005A666B">
              <w:rPr>
                <w:bCs/>
              </w:rPr>
              <w:t>4.3.5.</w:t>
            </w:r>
          </w:p>
        </w:tc>
        <w:tc>
          <w:tcPr>
            <w:tcW w:w="3172" w:type="pct"/>
          </w:tcPr>
          <w:p w14:paraId="30E66CB3" w14:textId="77777777" w:rsidR="00D9080E" w:rsidRPr="005A666B" w:rsidRDefault="00D9080E" w:rsidP="00D769BA">
            <w:pPr>
              <w:pStyle w:val="BodyTextIndent2"/>
              <w:spacing w:after="0" w:line="240" w:lineRule="auto"/>
              <w:ind w:left="0"/>
              <w:jc w:val="both"/>
              <w:rPr>
                <w:sz w:val="24"/>
                <w:szCs w:val="24"/>
                <w:lang w:val="pt-BR"/>
              </w:rPr>
            </w:pPr>
            <w:r w:rsidRPr="005A666B">
              <w:rPr>
                <w:sz w:val="24"/>
                <w:szCs w:val="24"/>
                <w:lang w:val="pt-BR"/>
              </w:rPr>
              <w:t>Đặc điểm động lực tác dụng vân chuyển của sông</w:t>
            </w:r>
          </w:p>
        </w:tc>
        <w:tc>
          <w:tcPr>
            <w:tcW w:w="459" w:type="pct"/>
            <w:vAlign w:val="center"/>
          </w:tcPr>
          <w:p w14:paraId="12E4EEDD" w14:textId="77777777" w:rsidR="00D9080E" w:rsidRPr="005A666B" w:rsidRDefault="00D9080E" w:rsidP="00D769BA">
            <w:pPr>
              <w:pStyle w:val="ListParagraph"/>
              <w:ind w:left="0"/>
              <w:jc w:val="center"/>
              <w:rPr>
                <w:b/>
                <w:bCs/>
              </w:rPr>
            </w:pPr>
          </w:p>
        </w:tc>
        <w:tc>
          <w:tcPr>
            <w:tcW w:w="668" w:type="pct"/>
            <w:vMerge/>
            <w:vAlign w:val="center"/>
          </w:tcPr>
          <w:p w14:paraId="73AC53F9" w14:textId="77777777" w:rsidR="00D9080E" w:rsidRPr="005A666B" w:rsidRDefault="00D9080E" w:rsidP="00D769BA">
            <w:pPr>
              <w:pStyle w:val="ListParagraph"/>
              <w:ind w:left="0"/>
              <w:jc w:val="center"/>
              <w:rPr>
                <w:bCs/>
                <w:lang w:val="vi-VN"/>
              </w:rPr>
            </w:pPr>
          </w:p>
        </w:tc>
      </w:tr>
      <w:tr w:rsidR="00D769BA" w:rsidRPr="005A666B" w14:paraId="031AAAD7" w14:textId="77777777" w:rsidTr="004B7A9A">
        <w:tc>
          <w:tcPr>
            <w:tcW w:w="701" w:type="pct"/>
            <w:vAlign w:val="center"/>
          </w:tcPr>
          <w:p w14:paraId="6966483B" w14:textId="77777777" w:rsidR="00D9080E" w:rsidRPr="005A666B" w:rsidRDefault="00033F4A" w:rsidP="00D769BA">
            <w:pPr>
              <w:pStyle w:val="ListParagraph"/>
              <w:ind w:left="0"/>
              <w:rPr>
                <w:bCs/>
              </w:rPr>
            </w:pPr>
            <w:r w:rsidRPr="005A666B">
              <w:rPr>
                <w:bCs/>
              </w:rPr>
              <w:t xml:space="preserve">4.3.6. </w:t>
            </w:r>
          </w:p>
        </w:tc>
        <w:tc>
          <w:tcPr>
            <w:tcW w:w="3172" w:type="pct"/>
          </w:tcPr>
          <w:p w14:paraId="13EDEB55"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 xml:space="preserve">Sự hình thành và hoạt động của dòng chảy ngang </w:t>
            </w:r>
          </w:p>
        </w:tc>
        <w:tc>
          <w:tcPr>
            <w:tcW w:w="459" w:type="pct"/>
            <w:vAlign w:val="center"/>
          </w:tcPr>
          <w:p w14:paraId="2969E4F0" w14:textId="77777777" w:rsidR="00D9080E" w:rsidRPr="005A666B" w:rsidRDefault="00D9080E" w:rsidP="00D769BA">
            <w:pPr>
              <w:pStyle w:val="ListParagraph"/>
              <w:ind w:left="0"/>
              <w:jc w:val="center"/>
              <w:rPr>
                <w:b/>
                <w:bCs/>
              </w:rPr>
            </w:pPr>
          </w:p>
        </w:tc>
        <w:tc>
          <w:tcPr>
            <w:tcW w:w="668" w:type="pct"/>
            <w:vMerge/>
            <w:vAlign w:val="center"/>
          </w:tcPr>
          <w:p w14:paraId="5E80827C" w14:textId="77777777" w:rsidR="00D9080E" w:rsidRPr="005A666B" w:rsidRDefault="00D9080E" w:rsidP="00D769BA">
            <w:pPr>
              <w:pStyle w:val="ListParagraph"/>
              <w:ind w:left="0"/>
              <w:jc w:val="center"/>
              <w:rPr>
                <w:bCs/>
                <w:lang w:val="vi-VN"/>
              </w:rPr>
            </w:pPr>
          </w:p>
        </w:tc>
      </w:tr>
      <w:tr w:rsidR="00D769BA" w:rsidRPr="005A666B" w14:paraId="572ECB28" w14:textId="77777777" w:rsidTr="004B7A9A">
        <w:tc>
          <w:tcPr>
            <w:tcW w:w="701" w:type="pct"/>
            <w:vAlign w:val="center"/>
          </w:tcPr>
          <w:p w14:paraId="31189AC7" w14:textId="77777777" w:rsidR="00D9080E" w:rsidRPr="005A666B" w:rsidRDefault="00033F4A" w:rsidP="00D769BA">
            <w:pPr>
              <w:pStyle w:val="ListParagraph"/>
              <w:ind w:left="0"/>
              <w:rPr>
                <w:bCs/>
              </w:rPr>
            </w:pPr>
            <w:r w:rsidRPr="005A666B">
              <w:rPr>
                <w:bCs/>
              </w:rPr>
              <w:t>4.3.7.</w:t>
            </w:r>
          </w:p>
        </w:tc>
        <w:tc>
          <w:tcPr>
            <w:tcW w:w="3172" w:type="pct"/>
          </w:tcPr>
          <w:p w14:paraId="17F67F44"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Các biện pháp phòng chống xâm thực</w:t>
            </w:r>
          </w:p>
        </w:tc>
        <w:tc>
          <w:tcPr>
            <w:tcW w:w="459" w:type="pct"/>
            <w:vAlign w:val="center"/>
          </w:tcPr>
          <w:p w14:paraId="667D1C4E" w14:textId="77777777" w:rsidR="00D9080E" w:rsidRPr="005A666B" w:rsidRDefault="00D9080E" w:rsidP="00D769BA">
            <w:pPr>
              <w:pStyle w:val="ListParagraph"/>
              <w:ind w:left="0"/>
              <w:jc w:val="center"/>
              <w:rPr>
                <w:b/>
                <w:bCs/>
              </w:rPr>
            </w:pPr>
          </w:p>
        </w:tc>
        <w:tc>
          <w:tcPr>
            <w:tcW w:w="668" w:type="pct"/>
            <w:vMerge/>
            <w:vAlign w:val="center"/>
          </w:tcPr>
          <w:p w14:paraId="68B3DCE9" w14:textId="77777777" w:rsidR="00D9080E" w:rsidRPr="005A666B" w:rsidRDefault="00D9080E" w:rsidP="00D769BA">
            <w:pPr>
              <w:pStyle w:val="ListParagraph"/>
              <w:ind w:left="0"/>
              <w:jc w:val="center"/>
              <w:rPr>
                <w:bCs/>
                <w:lang w:val="vi-VN"/>
              </w:rPr>
            </w:pPr>
          </w:p>
        </w:tc>
      </w:tr>
      <w:tr w:rsidR="00D769BA" w:rsidRPr="005A666B" w14:paraId="7BAD727E" w14:textId="77777777" w:rsidTr="004B7A9A">
        <w:tc>
          <w:tcPr>
            <w:tcW w:w="701" w:type="pct"/>
            <w:vAlign w:val="center"/>
          </w:tcPr>
          <w:p w14:paraId="3934A8AE" w14:textId="77777777" w:rsidR="00D9080E" w:rsidRPr="005A666B" w:rsidRDefault="00033F4A" w:rsidP="00D769BA">
            <w:pPr>
              <w:pStyle w:val="ListParagraph"/>
              <w:ind w:left="0"/>
              <w:rPr>
                <w:bCs/>
              </w:rPr>
            </w:pPr>
            <w:r w:rsidRPr="005A666B">
              <w:rPr>
                <w:bCs/>
              </w:rPr>
              <w:t>4.3.8.</w:t>
            </w:r>
          </w:p>
        </w:tc>
        <w:tc>
          <w:tcPr>
            <w:tcW w:w="3172" w:type="pct"/>
          </w:tcPr>
          <w:p w14:paraId="3437EB4F"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Nghiên cứu địa chất công trình hiện tượng xâm trhực và phá hủy bờ của sông.</w:t>
            </w:r>
          </w:p>
        </w:tc>
        <w:tc>
          <w:tcPr>
            <w:tcW w:w="459" w:type="pct"/>
            <w:vAlign w:val="center"/>
          </w:tcPr>
          <w:p w14:paraId="604B1635" w14:textId="77777777" w:rsidR="00D9080E" w:rsidRPr="005A666B" w:rsidRDefault="00D9080E" w:rsidP="00D769BA">
            <w:pPr>
              <w:pStyle w:val="ListParagraph"/>
              <w:ind w:left="0"/>
              <w:jc w:val="center"/>
              <w:rPr>
                <w:b/>
                <w:bCs/>
              </w:rPr>
            </w:pPr>
          </w:p>
        </w:tc>
        <w:tc>
          <w:tcPr>
            <w:tcW w:w="668" w:type="pct"/>
            <w:vMerge/>
            <w:vAlign w:val="center"/>
          </w:tcPr>
          <w:p w14:paraId="3B9FC74C" w14:textId="77777777" w:rsidR="00D9080E" w:rsidRPr="005A666B" w:rsidRDefault="00D9080E" w:rsidP="00D769BA">
            <w:pPr>
              <w:pStyle w:val="ListParagraph"/>
              <w:ind w:left="0"/>
              <w:jc w:val="center"/>
              <w:rPr>
                <w:bCs/>
                <w:lang w:val="vi-VN"/>
              </w:rPr>
            </w:pPr>
          </w:p>
        </w:tc>
      </w:tr>
      <w:tr w:rsidR="00D769BA" w:rsidRPr="005A666B" w14:paraId="64A37815" w14:textId="77777777" w:rsidTr="004B7A9A">
        <w:tc>
          <w:tcPr>
            <w:tcW w:w="701" w:type="pct"/>
            <w:vAlign w:val="center"/>
          </w:tcPr>
          <w:p w14:paraId="480E3B57" w14:textId="77777777" w:rsidR="00D9080E" w:rsidRPr="005A666B" w:rsidRDefault="00033F4A" w:rsidP="00D769BA">
            <w:pPr>
              <w:pStyle w:val="ListParagraph"/>
              <w:ind w:left="0"/>
              <w:rPr>
                <w:bCs/>
              </w:rPr>
            </w:pPr>
            <w:r w:rsidRPr="005A666B">
              <w:rPr>
                <w:bCs/>
              </w:rPr>
              <w:t>4.3.9.</w:t>
            </w:r>
          </w:p>
        </w:tc>
        <w:tc>
          <w:tcPr>
            <w:tcW w:w="3172" w:type="pct"/>
          </w:tcPr>
          <w:p w14:paraId="65076447" w14:textId="77777777" w:rsidR="00D9080E" w:rsidRPr="005A666B" w:rsidRDefault="00D9080E" w:rsidP="00D769BA">
            <w:pPr>
              <w:pStyle w:val="BodyTextIndent2"/>
              <w:spacing w:after="0" w:line="240" w:lineRule="auto"/>
              <w:ind w:left="0"/>
              <w:jc w:val="both"/>
              <w:rPr>
                <w:sz w:val="24"/>
                <w:szCs w:val="24"/>
              </w:rPr>
            </w:pPr>
            <w:r w:rsidRPr="005A666B">
              <w:rPr>
                <w:sz w:val="24"/>
                <w:szCs w:val="24"/>
              </w:rPr>
              <w:t>Hoạt động xói lở - bồi tụ của sông ở VN.</w:t>
            </w:r>
          </w:p>
        </w:tc>
        <w:tc>
          <w:tcPr>
            <w:tcW w:w="459" w:type="pct"/>
            <w:vAlign w:val="center"/>
          </w:tcPr>
          <w:p w14:paraId="679ED24E" w14:textId="77777777" w:rsidR="00D9080E" w:rsidRPr="005A666B" w:rsidRDefault="00D9080E" w:rsidP="00D769BA">
            <w:pPr>
              <w:pStyle w:val="ListParagraph"/>
              <w:ind w:left="0"/>
              <w:jc w:val="center"/>
              <w:rPr>
                <w:b/>
                <w:bCs/>
              </w:rPr>
            </w:pPr>
          </w:p>
        </w:tc>
        <w:tc>
          <w:tcPr>
            <w:tcW w:w="668" w:type="pct"/>
            <w:vMerge/>
            <w:vAlign w:val="center"/>
          </w:tcPr>
          <w:p w14:paraId="52F6E45C" w14:textId="77777777" w:rsidR="00D9080E" w:rsidRPr="005A666B" w:rsidRDefault="00D9080E" w:rsidP="00D769BA">
            <w:pPr>
              <w:pStyle w:val="ListParagraph"/>
              <w:ind w:left="0"/>
              <w:jc w:val="center"/>
              <w:rPr>
                <w:bCs/>
                <w:lang w:val="vi-VN"/>
              </w:rPr>
            </w:pPr>
          </w:p>
        </w:tc>
      </w:tr>
      <w:tr w:rsidR="00D769BA" w:rsidRPr="005A666B" w14:paraId="74635F7C" w14:textId="77777777" w:rsidTr="004B7A9A">
        <w:tc>
          <w:tcPr>
            <w:tcW w:w="701" w:type="pct"/>
            <w:vAlign w:val="center"/>
          </w:tcPr>
          <w:p w14:paraId="6E42B596" w14:textId="77777777" w:rsidR="00162EC2" w:rsidRPr="005A666B" w:rsidRDefault="00162EC2" w:rsidP="00D769BA">
            <w:pPr>
              <w:pStyle w:val="ListParagraph"/>
              <w:ind w:left="0"/>
              <w:rPr>
                <w:bCs/>
              </w:rPr>
            </w:pPr>
            <w:r w:rsidRPr="005A666B">
              <w:rPr>
                <w:b/>
                <w:bCs/>
                <w:lang w:val="nl-NL"/>
              </w:rPr>
              <w:t xml:space="preserve">Chương </w:t>
            </w:r>
            <w:r w:rsidRPr="005A666B">
              <w:rPr>
                <w:b/>
                <w:bCs/>
              </w:rPr>
              <w:t>5</w:t>
            </w:r>
          </w:p>
        </w:tc>
        <w:tc>
          <w:tcPr>
            <w:tcW w:w="3172" w:type="pct"/>
          </w:tcPr>
          <w:p w14:paraId="103D3448" w14:textId="77777777" w:rsidR="00162EC2" w:rsidRPr="005A666B" w:rsidRDefault="00D769BA" w:rsidP="00D769BA">
            <w:pPr>
              <w:rPr>
                <w:b/>
                <w:sz w:val="24"/>
                <w:szCs w:val="24"/>
              </w:rPr>
            </w:pPr>
            <w:r w:rsidRPr="005A666B">
              <w:rPr>
                <w:b/>
                <w:sz w:val="24"/>
                <w:szCs w:val="24"/>
              </w:rPr>
              <w:t>Các hiện tượng liên quan đến hoạt động của nước mặt và nước dưới đất</w:t>
            </w:r>
          </w:p>
        </w:tc>
        <w:tc>
          <w:tcPr>
            <w:tcW w:w="459" w:type="pct"/>
            <w:vAlign w:val="center"/>
          </w:tcPr>
          <w:p w14:paraId="170B5A24" w14:textId="77777777" w:rsidR="00162EC2" w:rsidRPr="005A666B" w:rsidRDefault="00003870" w:rsidP="00D769BA">
            <w:pPr>
              <w:pStyle w:val="ListParagraph"/>
              <w:ind w:left="0"/>
              <w:jc w:val="center"/>
              <w:rPr>
                <w:b/>
                <w:bCs/>
              </w:rPr>
            </w:pPr>
            <w:r w:rsidRPr="005A666B">
              <w:rPr>
                <w:b/>
                <w:bCs/>
              </w:rPr>
              <w:t>7</w:t>
            </w:r>
          </w:p>
        </w:tc>
        <w:tc>
          <w:tcPr>
            <w:tcW w:w="668" w:type="pct"/>
            <w:vMerge w:val="restart"/>
            <w:vAlign w:val="center"/>
          </w:tcPr>
          <w:p w14:paraId="298DE275" w14:textId="77777777" w:rsidR="00162EC2" w:rsidRPr="005A666B" w:rsidRDefault="00033F4A" w:rsidP="00D769BA">
            <w:pPr>
              <w:pStyle w:val="ListParagraph"/>
              <w:ind w:left="0"/>
              <w:jc w:val="center"/>
              <w:rPr>
                <w:bCs/>
              </w:rPr>
            </w:pPr>
            <w:r w:rsidRPr="005A666B">
              <w:rPr>
                <w:bCs/>
              </w:rPr>
              <w:t>4.1.5</w:t>
            </w:r>
          </w:p>
          <w:p w14:paraId="43357201" w14:textId="77777777" w:rsidR="00033F4A" w:rsidRPr="005A666B" w:rsidRDefault="00033F4A" w:rsidP="00D769BA">
            <w:pPr>
              <w:pStyle w:val="ListParagraph"/>
              <w:ind w:left="0"/>
              <w:jc w:val="center"/>
              <w:rPr>
                <w:bCs/>
                <w:lang w:val="vi-VN"/>
              </w:rPr>
            </w:pPr>
          </w:p>
        </w:tc>
      </w:tr>
      <w:tr w:rsidR="00D769BA" w:rsidRPr="005A666B" w14:paraId="14E867BB" w14:textId="77777777" w:rsidTr="004B7A9A">
        <w:tc>
          <w:tcPr>
            <w:tcW w:w="701" w:type="pct"/>
            <w:vAlign w:val="center"/>
          </w:tcPr>
          <w:p w14:paraId="2353110F" w14:textId="77777777" w:rsidR="00592E57" w:rsidRPr="005A666B" w:rsidRDefault="00991ADC" w:rsidP="00D769BA">
            <w:pPr>
              <w:pStyle w:val="ListParagraph"/>
              <w:ind w:left="0"/>
              <w:rPr>
                <w:bCs/>
              </w:rPr>
            </w:pPr>
            <w:r w:rsidRPr="005A666B">
              <w:rPr>
                <w:bCs/>
              </w:rPr>
              <w:t>5.1.</w:t>
            </w:r>
          </w:p>
        </w:tc>
        <w:tc>
          <w:tcPr>
            <w:tcW w:w="3172" w:type="pct"/>
          </w:tcPr>
          <w:p w14:paraId="44C22D69" w14:textId="77777777" w:rsidR="00592E57" w:rsidRPr="005A666B" w:rsidRDefault="00592E57" w:rsidP="00D769BA">
            <w:pPr>
              <w:pStyle w:val="BodyTextIndent2"/>
              <w:spacing w:after="0" w:line="240" w:lineRule="auto"/>
              <w:ind w:left="0"/>
              <w:rPr>
                <w:sz w:val="24"/>
                <w:szCs w:val="24"/>
              </w:rPr>
            </w:pPr>
            <w:r w:rsidRPr="005A666B">
              <w:rPr>
                <w:sz w:val="24"/>
                <w:szCs w:val="24"/>
              </w:rPr>
              <w:t>Hiện tượng đầm lầy và lầy hoá lãnh thổ</w:t>
            </w:r>
          </w:p>
        </w:tc>
        <w:tc>
          <w:tcPr>
            <w:tcW w:w="459" w:type="pct"/>
            <w:vAlign w:val="center"/>
          </w:tcPr>
          <w:p w14:paraId="6855017D" w14:textId="77777777" w:rsidR="00592E57" w:rsidRPr="005A666B" w:rsidRDefault="00592E57" w:rsidP="00D769BA">
            <w:pPr>
              <w:pStyle w:val="ListParagraph"/>
              <w:ind w:left="0"/>
              <w:jc w:val="center"/>
              <w:rPr>
                <w:b/>
                <w:bCs/>
              </w:rPr>
            </w:pPr>
          </w:p>
        </w:tc>
        <w:tc>
          <w:tcPr>
            <w:tcW w:w="668" w:type="pct"/>
            <w:vMerge/>
            <w:vAlign w:val="center"/>
          </w:tcPr>
          <w:p w14:paraId="20270B47" w14:textId="77777777" w:rsidR="00592E57" w:rsidRPr="005A666B" w:rsidRDefault="00592E57" w:rsidP="00D769BA">
            <w:pPr>
              <w:pStyle w:val="ListParagraph"/>
              <w:ind w:left="0"/>
              <w:jc w:val="center"/>
              <w:rPr>
                <w:bCs/>
                <w:lang w:val="vi-VN"/>
              </w:rPr>
            </w:pPr>
          </w:p>
        </w:tc>
      </w:tr>
      <w:tr w:rsidR="00D769BA" w:rsidRPr="005A666B" w14:paraId="64C76415" w14:textId="77777777" w:rsidTr="004B7A9A">
        <w:tc>
          <w:tcPr>
            <w:tcW w:w="701" w:type="pct"/>
            <w:vAlign w:val="center"/>
          </w:tcPr>
          <w:p w14:paraId="32E0289B" w14:textId="77777777" w:rsidR="00592E57" w:rsidRPr="005A666B" w:rsidRDefault="00991ADC" w:rsidP="00D769BA">
            <w:pPr>
              <w:pStyle w:val="ListParagraph"/>
              <w:ind w:left="0"/>
              <w:rPr>
                <w:bCs/>
              </w:rPr>
            </w:pPr>
            <w:r w:rsidRPr="005A666B">
              <w:rPr>
                <w:bCs/>
              </w:rPr>
              <w:t>5.1.1</w:t>
            </w:r>
          </w:p>
        </w:tc>
        <w:tc>
          <w:tcPr>
            <w:tcW w:w="3172" w:type="pct"/>
          </w:tcPr>
          <w:p w14:paraId="5C829A93" w14:textId="77777777" w:rsidR="00592E57" w:rsidRPr="005A666B" w:rsidRDefault="00592E57" w:rsidP="00D769BA">
            <w:pPr>
              <w:pStyle w:val="BodyTextIndent2"/>
              <w:spacing w:after="0" w:line="240" w:lineRule="auto"/>
              <w:ind w:left="0"/>
              <w:jc w:val="both"/>
              <w:rPr>
                <w:sz w:val="24"/>
                <w:szCs w:val="24"/>
                <w:lang w:val="pt-BR"/>
              </w:rPr>
            </w:pPr>
            <w:r w:rsidRPr="005A666B">
              <w:rPr>
                <w:sz w:val="24"/>
                <w:szCs w:val="24"/>
                <w:lang w:val="pt-BR"/>
              </w:rPr>
              <w:t>Khái niệm và ý nghĩa nghiên cứu</w:t>
            </w:r>
          </w:p>
        </w:tc>
        <w:tc>
          <w:tcPr>
            <w:tcW w:w="459" w:type="pct"/>
            <w:vAlign w:val="center"/>
          </w:tcPr>
          <w:p w14:paraId="1970D232" w14:textId="77777777" w:rsidR="00592E57" w:rsidRPr="005A666B" w:rsidRDefault="00592E57" w:rsidP="00D769BA">
            <w:pPr>
              <w:pStyle w:val="ListParagraph"/>
              <w:ind w:left="0"/>
              <w:jc w:val="center"/>
              <w:rPr>
                <w:b/>
                <w:bCs/>
              </w:rPr>
            </w:pPr>
          </w:p>
        </w:tc>
        <w:tc>
          <w:tcPr>
            <w:tcW w:w="668" w:type="pct"/>
            <w:vMerge/>
            <w:vAlign w:val="center"/>
          </w:tcPr>
          <w:p w14:paraId="183C8502" w14:textId="77777777" w:rsidR="00592E57" w:rsidRPr="005A666B" w:rsidRDefault="00592E57" w:rsidP="00D769BA">
            <w:pPr>
              <w:pStyle w:val="ListParagraph"/>
              <w:ind w:left="0"/>
              <w:jc w:val="center"/>
              <w:rPr>
                <w:bCs/>
                <w:lang w:val="vi-VN"/>
              </w:rPr>
            </w:pPr>
          </w:p>
        </w:tc>
      </w:tr>
      <w:tr w:rsidR="00D769BA" w:rsidRPr="005A666B" w14:paraId="33862E92" w14:textId="77777777" w:rsidTr="004B7A9A">
        <w:tc>
          <w:tcPr>
            <w:tcW w:w="701" w:type="pct"/>
            <w:vAlign w:val="center"/>
          </w:tcPr>
          <w:p w14:paraId="505768F9" w14:textId="77777777" w:rsidR="00592E57" w:rsidRPr="005A666B" w:rsidRDefault="00991ADC" w:rsidP="00D769BA">
            <w:pPr>
              <w:pStyle w:val="ListParagraph"/>
              <w:ind w:left="0"/>
              <w:rPr>
                <w:bCs/>
              </w:rPr>
            </w:pPr>
            <w:r w:rsidRPr="005A666B">
              <w:rPr>
                <w:bCs/>
              </w:rPr>
              <w:t>5.1.2.</w:t>
            </w:r>
          </w:p>
        </w:tc>
        <w:tc>
          <w:tcPr>
            <w:tcW w:w="3172" w:type="pct"/>
          </w:tcPr>
          <w:p w14:paraId="4462EF26" w14:textId="77777777" w:rsidR="00592E57" w:rsidRPr="005A666B" w:rsidRDefault="00592E57" w:rsidP="00D769BA">
            <w:pPr>
              <w:pStyle w:val="BodyTextIndent2"/>
              <w:spacing w:after="0" w:line="240" w:lineRule="auto"/>
              <w:ind w:left="0"/>
              <w:jc w:val="both"/>
              <w:rPr>
                <w:sz w:val="24"/>
                <w:szCs w:val="24"/>
                <w:lang w:val="pt-BR"/>
              </w:rPr>
            </w:pPr>
            <w:r w:rsidRPr="005A666B">
              <w:rPr>
                <w:sz w:val="24"/>
                <w:szCs w:val="24"/>
                <w:lang w:val="pt-BR"/>
              </w:rPr>
              <w:t>Sự hình thành đầm lầy và lầy hóa lãnh thổ</w:t>
            </w:r>
          </w:p>
        </w:tc>
        <w:tc>
          <w:tcPr>
            <w:tcW w:w="459" w:type="pct"/>
            <w:vAlign w:val="center"/>
          </w:tcPr>
          <w:p w14:paraId="227D64B7" w14:textId="77777777" w:rsidR="00592E57" w:rsidRPr="005A666B" w:rsidRDefault="00592E57" w:rsidP="00D769BA">
            <w:pPr>
              <w:pStyle w:val="ListParagraph"/>
              <w:ind w:left="0"/>
              <w:jc w:val="center"/>
              <w:rPr>
                <w:b/>
                <w:bCs/>
              </w:rPr>
            </w:pPr>
          </w:p>
        </w:tc>
        <w:tc>
          <w:tcPr>
            <w:tcW w:w="668" w:type="pct"/>
            <w:vMerge/>
            <w:vAlign w:val="center"/>
          </w:tcPr>
          <w:p w14:paraId="3F8D8723" w14:textId="77777777" w:rsidR="00592E57" w:rsidRPr="005A666B" w:rsidRDefault="00592E57" w:rsidP="00D769BA">
            <w:pPr>
              <w:pStyle w:val="ListParagraph"/>
              <w:ind w:left="0"/>
              <w:jc w:val="center"/>
              <w:rPr>
                <w:bCs/>
                <w:lang w:val="vi-VN"/>
              </w:rPr>
            </w:pPr>
          </w:p>
        </w:tc>
      </w:tr>
      <w:tr w:rsidR="00D769BA" w:rsidRPr="005A666B" w14:paraId="5DE672A8" w14:textId="77777777" w:rsidTr="004B7A9A">
        <w:tc>
          <w:tcPr>
            <w:tcW w:w="701" w:type="pct"/>
            <w:vAlign w:val="center"/>
          </w:tcPr>
          <w:p w14:paraId="3DB55D3F" w14:textId="77777777" w:rsidR="00592E57" w:rsidRPr="005A666B" w:rsidRDefault="00991ADC" w:rsidP="00D769BA">
            <w:pPr>
              <w:pStyle w:val="ListParagraph"/>
              <w:ind w:left="0"/>
              <w:rPr>
                <w:bCs/>
              </w:rPr>
            </w:pPr>
            <w:r w:rsidRPr="005A666B">
              <w:rPr>
                <w:bCs/>
              </w:rPr>
              <w:t>5.1.3.</w:t>
            </w:r>
          </w:p>
        </w:tc>
        <w:tc>
          <w:tcPr>
            <w:tcW w:w="3172" w:type="pct"/>
          </w:tcPr>
          <w:p w14:paraId="71C71B4A" w14:textId="77777777" w:rsidR="00592E57" w:rsidRPr="005A666B" w:rsidRDefault="00592E57" w:rsidP="00D769BA">
            <w:pPr>
              <w:pStyle w:val="BodyTextIndent2"/>
              <w:spacing w:after="0" w:line="240" w:lineRule="auto"/>
              <w:ind w:left="0"/>
              <w:jc w:val="both"/>
              <w:rPr>
                <w:sz w:val="24"/>
                <w:szCs w:val="24"/>
                <w:lang w:val="pt-BR"/>
              </w:rPr>
            </w:pPr>
            <w:r w:rsidRPr="005A666B">
              <w:rPr>
                <w:sz w:val="24"/>
                <w:szCs w:val="24"/>
                <w:lang w:val="pt-BR"/>
              </w:rPr>
              <w:t>Đặc điểm cấu trúc đầm lầy</w:t>
            </w:r>
          </w:p>
        </w:tc>
        <w:tc>
          <w:tcPr>
            <w:tcW w:w="459" w:type="pct"/>
            <w:vAlign w:val="center"/>
          </w:tcPr>
          <w:p w14:paraId="7E6EEB2D" w14:textId="77777777" w:rsidR="00592E57" w:rsidRPr="005A666B" w:rsidRDefault="00592E57" w:rsidP="00D769BA">
            <w:pPr>
              <w:pStyle w:val="ListParagraph"/>
              <w:ind w:left="0"/>
              <w:jc w:val="center"/>
              <w:rPr>
                <w:b/>
                <w:bCs/>
              </w:rPr>
            </w:pPr>
          </w:p>
        </w:tc>
        <w:tc>
          <w:tcPr>
            <w:tcW w:w="668" w:type="pct"/>
            <w:vMerge/>
            <w:vAlign w:val="center"/>
          </w:tcPr>
          <w:p w14:paraId="004122F3" w14:textId="77777777" w:rsidR="00592E57" w:rsidRPr="005A666B" w:rsidRDefault="00592E57" w:rsidP="00D769BA">
            <w:pPr>
              <w:pStyle w:val="ListParagraph"/>
              <w:ind w:left="0"/>
              <w:jc w:val="center"/>
              <w:rPr>
                <w:bCs/>
                <w:lang w:val="vi-VN"/>
              </w:rPr>
            </w:pPr>
          </w:p>
        </w:tc>
      </w:tr>
      <w:tr w:rsidR="00D769BA" w:rsidRPr="005A666B" w14:paraId="1E3159DE" w14:textId="77777777" w:rsidTr="004B7A9A">
        <w:tc>
          <w:tcPr>
            <w:tcW w:w="701" w:type="pct"/>
            <w:vAlign w:val="center"/>
          </w:tcPr>
          <w:p w14:paraId="6CC98194" w14:textId="77777777" w:rsidR="00592E57" w:rsidRPr="005A666B" w:rsidRDefault="00991ADC" w:rsidP="00D769BA">
            <w:pPr>
              <w:pStyle w:val="ListParagraph"/>
              <w:ind w:left="0"/>
              <w:rPr>
                <w:bCs/>
              </w:rPr>
            </w:pPr>
            <w:r w:rsidRPr="005A666B">
              <w:rPr>
                <w:bCs/>
              </w:rPr>
              <w:t>5.1.4.</w:t>
            </w:r>
          </w:p>
        </w:tc>
        <w:tc>
          <w:tcPr>
            <w:tcW w:w="3172" w:type="pct"/>
          </w:tcPr>
          <w:p w14:paraId="097CFE3C" w14:textId="77777777" w:rsidR="00592E57" w:rsidRPr="005A666B" w:rsidRDefault="00592E57" w:rsidP="00D769BA">
            <w:pPr>
              <w:pStyle w:val="BodyTextIndent2"/>
              <w:spacing w:after="0" w:line="240" w:lineRule="auto"/>
              <w:ind w:left="0"/>
              <w:jc w:val="both"/>
              <w:rPr>
                <w:sz w:val="24"/>
                <w:szCs w:val="24"/>
                <w:lang w:val="pt-BR"/>
              </w:rPr>
            </w:pPr>
            <w:r w:rsidRPr="005A666B">
              <w:rPr>
                <w:sz w:val="24"/>
                <w:szCs w:val="24"/>
                <w:lang w:val="pt-BR"/>
              </w:rPr>
              <w:t>Thành phần và tính chất của trầm tích đầm lầy</w:t>
            </w:r>
          </w:p>
        </w:tc>
        <w:tc>
          <w:tcPr>
            <w:tcW w:w="459" w:type="pct"/>
            <w:vAlign w:val="center"/>
          </w:tcPr>
          <w:p w14:paraId="1B31F3D4" w14:textId="77777777" w:rsidR="00592E57" w:rsidRPr="005A666B" w:rsidRDefault="00592E57" w:rsidP="00D769BA">
            <w:pPr>
              <w:pStyle w:val="ListParagraph"/>
              <w:ind w:left="0"/>
              <w:jc w:val="center"/>
              <w:rPr>
                <w:b/>
                <w:bCs/>
              </w:rPr>
            </w:pPr>
          </w:p>
        </w:tc>
        <w:tc>
          <w:tcPr>
            <w:tcW w:w="668" w:type="pct"/>
            <w:vMerge/>
            <w:vAlign w:val="center"/>
          </w:tcPr>
          <w:p w14:paraId="6663D00C" w14:textId="77777777" w:rsidR="00592E57" w:rsidRPr="005A666B" w:rsidRDefault="00592E57" w:rsidP="00D769BA">
            <w:pPr>
              <w:pStyle w:val="ListParagraph"/>
              <w:ind w:left="0"/>
              <w:jc w:val="center"/>
              <w:rPr>
                <w:bCs/>
                <w:lang w:val="vi-VN"/>
              </w:rPr>
            </w:pPr>
          </w:p>
        </w:tc>
      </w:tr>
      <w:tr w:rsidR="00D769BA" w:rsidRPr="005A666B" w14:paraId="5C86FDAF" w14:textId="77777777" w:rsidTr="004B7A9A">
        <w:tc>
          <w:tcPr>
            <w:tcW w:w="701" w:type="pct"/>
            <w:vAlign w:val="center"/>
          </w:tcPr>
          <w:p w14:paraId="665156A3" w14:textId="77777777" w:rsidR="00592E57" w:rsidRPr="005A666B" w:rsidRDefault="00991ADC" w:rsidP="00D769BA">
            <w:pPr>
              <w:pStyle w:val="ListParagraph"/>
              <w:ind w:left="0"/>
              <w:rPr>
                <w:bCs/>
              </w:rPr>
            </w:pPr>
            <w:r w:rsidRPr="005A666B">
              <w:rPr>
                <w:bCs/>
              </w:rPr>
              <w:t>5.1.5.</w:t>
            </w:r>
          </w:p>
        </w:tc>
        <w:tc>
          <w:tcPr>
            <w:tcW w:w="3172" w:type="pct"/>
          </w:tcPr>
          <w:p w14:paraId="5975A5DF" w14:textId="77777777" w:rsidR="00592E57" w:rsidRPr="005A666B" w:rsidRDefault="00592E57" w:rsidP="00D769BA">
            <w:pPr>
              <w:pStyle w:val="BodyTextIndent2"/>
              <w:spacing w:after="0" w:line="240" w:lineRule="auto"/>
              <w:ind w:left="0"/>
              <w:jc w:val="both"/>
              <w:rPr>
                <w:sz w:val="24"/>
                <w:szCs w:val="24"/>
                <w:lang w:val="pt-BR"/>
              </w:rPr>
            </w:pPr>
            <w:r w:rsidRPr="005A666B">
              <w:rPr>
                <w:sz w:val="24"/>
                <w:szCs w:val="24"/>
                <w:lang w:val="pt-BR"/>
              </w:rPr>
              <w:t>Xây dựng công trình trên trầm tích đầm lầy và đất bị lầy hóa</w:t>
            </w:r>
          </w:p>
        </w:tc>
        <w:tc>
          <w:tcPr>
            <w:tcW w:w="459" w:type="pct"/>
            <w:vAlign w:val="center"/>
          </w:tcPr>
          <w:p w14:paraId="1169431E" w14:textId="77777777" w:rsidR="00592E57" w:rsidRPr="005A666B" w:rsidRDefault="00592E57" w:rsidP="00D769BA">
            <w:pPr>
              <w:pStyle w:val="ListParagraph"/>
              <w:ind w:left="0"/>
              <w:jc w:val="center"/>
              <w:rPr>
                <w:b/>
                <w:bCs/>
              </w:rPr>
            </w:pPr>
          </w:p>
        </w:tc>
        <w:tc>
          <w:tcPr>
            <w:tcW w:w="668" w:type="pct"/>
            <w:vMerge/>
            <w:vAlign w:val="center"/>
          </w:tcPr>
          <w:p w14:paraId="0E4086FB" w14:textId="77777777" w:rsidR="00592E57" w:rsidRPr="005A666B" w:rsidRDefault="00592E57" w:rsidP="00D769BA">
            <w:pPr>
              <w:pStyle w:val="ListParagraph"/>
              <w:ind w:left="0"/>
              <w:jc w:val="center"/>
              <w:rPr>
                <w:bCs/>
                <w:lang w:val="vi-VN"/>
              </w:rPr>
            </w:pPr>
          </w:p>
        </w:tc>
      </w:tr>
      <w:tr w:rsidR="00D769BA" w:rsidRPr="005A666B" w14:paraId="7C066DAD" w14:textId="77777777" w:rsidTr="004B7A9A">
        <w:tc>
          <w:tcPr>
            <w:tcW w:w="701" w:type="pct"/>
            <w:vAlign w:val="center"/>
          </w:tcPr>
          <w:p w14:paraId="41BF0CBF" w14:textId="77777777" w:rsidR="00592E57" w:rsidRPr="005A666B" w:rsidRDefault="00991ADC" w:rsidP="00D769BA">
            <w:pPr>
              <w:pStyle w:val="ListParagraph"/>
              <w:ind w:left="0"/>
              <w:rPr>
                <w:bCs/>
              </w:rPr>
            </w:pPr>
            <w:r w:rsidRPr="005A666B">
              <w:rPr>
                <w:bCs/>
              </w:rPr>
              <w:t>5.1.6.</w:t>
            </w:r>
          </w:p>
        </w:tc>
        <w:tc>
          <w:tcPr>
            <w:tcW w:w="3172" w:type="pct"/>
          </w:tcPr>
          <w:p w14:paraId="5958E3FC" w14:textId="77777777" w:rsidR="00592E57" w:rsidRPr="005A666B" w:rsidRDefault="00592E57" w:rsidP="00D769BA">
            <w:pPr>
              <w:pStyle w:val="BodyTextIndent2"/>
              <w:spacing w:after="0" w:line="240" w:lineRule="auto"/>
              <w:ind w:left="0"/>
              <w:jc w:val="both"/>
              <w:rPr>
                <w:sz w:val="24"/>
                <w:szCs w:val="24"/>
                <w:lang w:val="pt-BR"/>
              </w:rPr>
            </w:pPr>
            <w:r w:rsidRPr="005A666B">
              <w:rPr>
                <w:sz w:val="24"/>
                <w:szCs w:val="24"/>
                <w:lang w:val="pt-BR"/>
              </w:rPr>
              <w:t>Một số đặc điểm lầy và lầy hoá ở VN.</w:t>
            </w:r>
          </w:p>
        </w:tc>
        <w:tc>
          <w:tcPr>
            <w:tcW w:w="459" w:type="pct"/>
            <w:vAlign w:val="center"/>
          </w:tcPr>
          <w:p w14:paraId="422F2A44" w14:textId="77777777" w:rsidR="00592E57" w:rsidRPr="005A666B" w:rsidRDefault="00592E57" w:rsidP="00D769BA">
            <w:pPr>
              <w:pStyle w:val="ListParagraph"/>
              <w:ind w:left="0"/>
              <w:jc w:val="center"/>
              <w:rPr>
                <w:b/>
                <w:bCs/>
              </w:rPr>
            </w:pPr>
          </w:p>
        </w:tc>
        <w:tc>
          <w:tcPr>
            <w:tcW w:w="668" w:type="pct"/>
            <w:vMerge/>
            <w:vAlign w:val="center"/>
          </w:tcPr>
          <w:p w14:paraId="267545E0" w14:textId="77777777" w:rsidR="00592E57" w:rsidRPr="005A666B" w:rsidRDefault="00592E57" w:rsidP="00D769BA">
            <w:pPr>
              <w:pStyle w:val="ListParagraph"/>
              <w:ind w:left="0"/>
              <w:jc w:val="center"/>
              <w:rPr>
                <w:bCs/>
                <w:lang w:val="vi-VN"/>
              </w:rPr>
            </w:pPr>
          </w:p>
        </w:tc>
      </w:tr>
      <w:tr w:rsidR="00D769BA" w:rsidRPr="005A666B" w14:paraId="7978A412" w14:textId="77777777" w:rsidTr="004B7A9A">
        <w:tc>
          <w:tcPr>
            <w:tcW w:w="701" w:type="pct"/>
            <w:vAlign w:val="center"/>
          </w:tcPr>
          <w:p w14:paraId="1DAA74BE" w14:textId="77777777" w:rsidR="00592E57" w:rsidRPr="005A666B" w:rsidRDefault="00991ADC" w:rsidP="00D769BA">
            <w:pPr>
              <w:pStyle w:val="ListParagraph"/>
              <w:ind w:left="0"/>
              <w:rPr>
                <w:bCs/>
              </w:rPr>
            </w:pPr>
            <w:r w:rsidRPr="005A666B">
              <w:rPr>
                <w:bCs/>
              </w:rPr>
              <w:t>5.2.</w:t>
            </w:r>
          </w:p>
        </w:tc>
        <w:tc>
          <w:tcPr>
            <w:tcW w:w="3172" w:type="pct"/>
          </w:tcPr>
          <w:p w14:paraId="2F4D7045" w14:textId="77777777" w:rsidR="00592E57" w:rsidRPr="005A666B" w:rsidRDefault="00592E57" w:rsidP="00D769BA">
            <w:pPr>
              <w:pStyle w:val="BodyTextIndent2"/>
              <w:spacing w:after="0" w:line="240" w:lineRule="auto"/>
              <w:ind w:left="0"/>
              <w:rPr>
                <w:sz w:val="24"/>
                <w:szCs w:val="24"/>
                <w:lang w:val="de-DE"/>
              </w:rPr>
            </w:pPr>
            <w:r w:rsidRPr="005A666B">
              <w:rPr>
                <w:sz w:val="24"/>
                <w:szCs w:val="24"/>
                <w:lang w:val="de-DE"/>
              </w:rPr>
              <w:t>Hiện tượng karst (cactơ)</w:t>
            </w:r>
          </w:p>
        </w:tc>
        <w:tc>
          <w:tcPr>
            <w:tcW w:w="459" w:type="pct"/>
            <w:vAlign w:val="center"/>
          </w:tcPr>
          <w:p w14:paraId="48D8D956" w14:textId="77777777" w:rsidR="00592E57" w:rsidRPr="005A666B" w:rsidRDefault="00592E57" w:rsidP="00D769BA">
            <w:pPr>
              <w:pStyle w:val="ListParagraph"/>
              <w:ind w:left="0"/>
              <w:jc w:val="center"/>
              <w:rPr>
                <w:b/>
                <w:bCs/>
              </w:rPr>
            </w:pPr>
          </w:p>
        </w:tc>
        <w:tc>
          <w:tcPr>
            <w:tcW w:w="668" w:type="pct"/>
            <w:vMerge/>
            <w:vAlign w:val="center"/>
          </w:tcPr>
          <w:p w14:paraId="4216A304" w14:textId="77777777" w:rsidR="00592E57" w:rsidRPr="005A666B" w:rsidRDefault="00592E57" w:rsidP="00D769BA">
            <w:pPr>
              <w:pStyle w:val="ListParagraph"/>
              <w:ind w:left="0"/>
              <w:jc w:val="center"/>
              <w:rPr>
                <w:bCs/>
                <w:lang w:val="vi-VN"/>
              </w:rPr>
            </w:pPr>
          </w:p>
        </w:tc>
      </w:tr>
      <w:tr w:rsidR="00D769BA" w:rsidRPr="005A666B" w14:paraId="433F4F68" w14:textId="77777777" w:rsidTr="004B7A9A">
        <w:tc>
          <w:tcPr>
            <w:tcW w:w="701" w:type="pct"/>
          </w:tcPr>
          <w:p w14:paraId="243B3BA7" w14:textId="77777777" w:rsidR="00592E57" w:rsidRPr="005A666B" w:rsidRDefault="00991ADC" w:rsidP="00D769BA">
            <w:pPr>
              <w:rPr>
                <w:sz w:val="24"/>
                <w:szCs w:val="24"/>
              </w:rPr>
            </w:pPr>
            <w:r w:rsidRPr="005A666B">
              <w:rPr>
                <w:sz w:val="24"/>
                <w:szCs w:val="24"/>
              </w:rPr>
              <w:t>5.2.1.</w:t>
            </w:r>
          </w:p>
        </w:tc>
        <w:tc>
          <w:tcPr>
            <w:tcW w:w="3172" w:type="pct"/>
          </w:tcPr>
          <w:p w14:paraId="0F6C4BEA"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Khái niệm và ý nghĩa nghiên cứu</w:t>
            </w:r>
          </w:p>
        </w:tc>
        <w:tc>
          <w:tcPr>
            <w:tcW w:w="459" w:type="pct"/>
            <w:vAlign w:val="center"/>
          </w:tcPr>
          <w:p w14:paraId="48A9061B" w14:textId="77777777" w:rsidR="00592E57" w:rsidRPr="005A666B" w:rsidRDefault="00592E57" w:rsidP="00D769BA">
            <w:pPr>
              <w:pStyle w:val="ListParagraph"/>
              <w:ind w:left="0"/>
              <w:jc w:val="center"/>
              <w:rPr>
                <w:b/>
                <w:bCs/>
              </w:rPr>
            </w:pPr>
          </w:p>
        </w:tc>
        <w:tc>
          <w:tcPr>
            <w:tcW w:w="668" w:type="pct"/>
            <w:vMerge/>
            <w:vAlign w:val="center"/>
          </w:tcPr>
          <w:p w14:paraId="175C1932" w14:textId="77777777" w:rsidR="00592E57" w:rsidRPr="005A666B" w:rsidRDefault="00592E57" w:rsidP="00D769BA">
            <w:pPr>
              <w:pStyle w:val="ListParagraph"/>
              <w:ind w:left="0"/>
              <w:jc w:val="center"/>
              <w:rPr>
                <w:bCs/>
                <w:lang w:val="vi-VN"/>
              </w:rPr>
            </w:pPr>
          </w:p>
        </w:tc>
      </w:tr>
      <w:tr w:rsidR="00D769BA" w:rsidRPr="005A666B" w14:paraId="319232AC" w14:textId="77777777" w:rsidTr="004B7A9A">
        <w:tc>
          <w:tcPr>
            <w:tcW w:w="701" w:type="pct"/>
          </w:tcPr>
          <w:p w14:paraId="6ED6241E" w14:textId="77777777" w:rsidR="00592E57" w:rsidRPr="005A666B" w:rsidRDefault="00991ADC" w:rsidP="00D769BA">
            <w:pPr>
              <w:rPr>
                <w:sz w:val="24"/>
                <w:szCs w:val="24"/>
              </w:rPr>
            </w:pPr>
            <w:r w:rsidRPr="005A666B">
              <w:rPr>
                <w:sz w:val="24"/>
                <w:szCs w:val="24"/>
              </w:rPr>
              <w:t>5.2.2.</w:t>
            </w:r>
          </w:p>
        </w:tc>
        <w:tc>
          <w:tcPr>
            <w:tcW w:w="3172" w:type="pct"/>
          </w:tcPr>
          <w:p w14:paraId="28347CD9"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Các điều kiện cơ bản phát triển karst</w:t>
            </w:r>
          </w:p>
        </w:tc>
        <w:tc>
          <w:tcPr>
            <w:tcW w:w="459" w:type="pct"/>
            <w:vAlign w:val="center"/>
          </w:tcPr>
          <w:p w14:paraId="00A664AE" w14:textId="77777777" w:rsidR="00592E57" w:rsidRPr="005A666B" w:rsidRDefault="00592E57" w:rsidP="00D769BA">
            <w:pPr>
              <w:pStyle w:val="ListParagraph"/>
              <w:ind w:left="0"/>
              <w:jc w:val="center"/>
              <w:rPr>
                <w:b/>
                <w:bCs/>
              </w:rPr>
            </w:pPr>
          </w:p>
        </w:tc>
        <w:tc>
          <w:tcPr>
            <w:tcW w:w="668" w:type="pct"/>
            <w:vMerge/>
            <w:vAlign w:val="center"/>
          </w:tcPr>
          <w:p w14:paraId="0A712482" w14:textId="77777777" w:rsidR="00592E57" w:rsidRPr="005A666B" w:rsidRDefault="00592E57" w:rsidP="00D769BA">
            <w:pPr>
              <w:pStyle w:val="ListParagraph"/>
              <w:ind w:left="0"/>
              <w:jc w:val="center"/>
              <w:rPr>
                <w:bCs/>
                <w:lang w:val="vi-VN"/>
              </w:rPr>
            </w:pPr>
          </w:p>
        </w:tc>
      </w:tr>
      <w:tr w:rsidR="00D769BA" w:rsidRPr="005A666B" w14:paraId="60304FC0" w14:textId="77777777" w:rsidTr="004B7A9A">
        <w:tc>
          <w:tcPr>
            <w:tcW w:w="701" w:type="pct"/>
          </w:tcPr>
          <w:p w14:paraId="50AEAC3D" w14:textId="77777777" w:rsidR="00592E57" w:rsidRPr="005A666B" w:rsidRDefault="00592E57" w:rsidP="00D769BA">
            <w:pPr>
              <w:rPr>
                <w:sz w:val="24"/>
                <w:szCs w:val="24"/>
              </w:rPr>
            </w:pPr>
          </w:p>
        </w:tc>
        <w:tc>
          <w:tcPr>
            <w:tcW w:w="3172" w:type="pct"/>
          </w:tcPr>
          <w:p w14:paraId="581287BF"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 Đá phải có tính hoà tan</w:t>
            </w:r>
          </w:p>
        </w:tc>
        <w:tc>
          <w:tcPr>
            <w:tcW w:w="459" w:type="pct"/>
            <w:vAlign w:val="center"/>
          </w:tcPr>
          <w:p w14:paraId="59EE9BFA" w14:textId="77777777" w:rsidR="00592E57" w:rsidRPr="005A666B" w:rsidRDefault="00592E57" w:rsidP="00D769BA">
            <w:pPr>
              <w:pStyle w:val="ListParagraph"/>
              <w:ind w:left="0"/>
              <w:jc w:val="center"/>
              <w:rPr>
                <w:b/>
                <w:bCs/>
              </w:rPr>
            </w:pPr>
          </w:p>
        </w:tc>
        <w:tc>
          <w:tcPr>
            <w:tcW w:w="668" w:type="pct"/>
            <w:vMerge/>
            <w:vAlign w:val="center"/>
          </w:tcPr>
          <w:p w14:paraId="31E2ADBF" w14:textId="77777777" w:rsidR="00592E57" w:rsidRPr="005A666B" w:rsidRDefault="00592E57" w:rsidP="00D769BA">
            <w:pPr>
              <w:pStyle w:val="ListParagraph"/>
              <w:ind w:left="0"/>
              <w:jc w:val="center"/>
              <w:rPr>
                <w:bCs/>
                <w:lang w:val="vi-VN"/>
              </w:rPr>
            </w:pPr>
          </w:p>
        </w:tc>
      </w:tr>
      <w:tr w:rsidR="00D769BA" w:rsidRPr="005A666B" w14:paraId="2EB80CCA" w14:textId="77777777" w:rsidTr="004B7A9A">
        <w:tc>
          <w:tcPr>
            <w:tcW w:w="701" w:type="pct"/>
          </w:tcPr>
          <w:p w14:paraId="38707103" w14:textId="77777777" w:rsidR="00592E57" w:rsidRPr="005A666B" w:rsidRDefault="00592E57" w:rsidP="00D769BA">
            <w:pPr>
              <w:rPr>
                <w:sz w:val="24"/>
                <w:szCs w:val="24"/>
              </w:rPr>
            </w:pPr>
          </w:p>
        </w:tc>
        <w:tc>
          <w:tcPr>
            <w:tcW w:w="3172" w:type="pct"/>
          </w:tcPr>
          <w:p w14:paraId="4CAC4805"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 Đá phải có tính thấm</w:t>
            </w:r>
          </w:p>
        </w:tc>
        <w:tc>
          <w:tcPr>
            <w:tcW w:w="459" w:type="pct"/>
            <w:vAlign w:val="center"/>
          </w:tcPr>
          <w:p w14:paraId="0853D00C" w14:textId="77777777" w:rsidR="00592E57" w:rsidRPr="005A666B" w:rsidRDefault="00592E57" w:rsidP="00D769BA">
            <w:pPr>
              <w:pStyle w:val="ListParagraph"/>
              <w:ind w:left="0"/>
              <w:jc w:val="center"/>
              <w:rPr>
                <w:b/>
                <w:bCs/>
              </w:rPr>
            </w:pPr>
          </w:p>
        </w:tc>
        <w:tc>
          <w:tcPr>
            <w:tcW w:w="668" w:type="pct"/>
            <w:vMerge/>
            <w:vAlign w:val="center"/>
          </w:tcPr>
          <w:p w14:paraId="126102E0" w14:textId="77777777" w:rsidR="00592E57" w:rsidRPr="005A666B" w:rsidRDefault="00592E57" w:rsidP="00D769BA">
            <w:pPr>
              <w:pStyle w:val="ListParagraph"/>
              <w:ind w:left="0"/>
              <w:jc w:val="center"/>
              <w:rPr>
                <w:bCs/>
                <w:lang w:val="vi-VN"/>
              </w:rPr>
            </w:pPr>
          </w:p>
        </w:tc>
      </w:tr>
      <w:tr w:rsidR="00D769BA" w:rsidRPr="005A666B" w14:paraId="6953996C" w14:textId="77777777" w:rsidTr="004B7A9A">
        <w:tc>
          <w:tcPr>
            <w:tcW w:w="701" w:type="pct"/>
          </w:tcPr>
          <w:p w14:paraId="65CF6AD0" w14:textId="77777777" w:rsidR="00592E57" w:rsidRPr="005A666B" w:rsidRDefault="00592E57" w:rsidP="00D769BA">
            <w:pPr>
              <w:rPr>
                <w:sz w:val="24"/>
                <w:szCs w:val="24"/>
              </w:rPr>
            </w:pPr>
          </w:p>
        </w:tc>
        <w:tc>
          <w:tcPr>
            <w:tcW w:w="3172" w:type="pct"/>
          </w:tcPr>
          <w:p w14:paraId="614187B3"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 Nước phải có tính ăn mòn</w:t>
            </w:r>
          </w:p>
        </w:tc>
        <w:tc>
          <w:tcPr>
            <w:tcW w:w="459" w:type="pct"/>
            <w:vAlign w:val="center"/>
          </w:tcPr>
          <w:p w14:paraId="29FFCB93" w14:textId="77777777" w:rsidR="00592E57" w:rsidRPr="005A666B" w:rsidRDefault="00592E57" w:rsidP="00D769BA">
            <w:pPr>
              <w:pStyle w:val="ListParagraph"/>
              <w:ind w:left="0"/>
              <w:jc w:val="center"/>
              <w:rPr>
                <w:b/>
                <w:bCs/>
              </w:rPr>
            </w:pPr>
          </w:p>
        </w:tc>
        <w:tc>
          <w:tcPr>
            <w:tcW w:w="668" w:type="pct"/>
            <w:vMerge/>
            <w:vAlign w:val="center"/>
          </w:tcPr>
          <w:p w14:paraId="55318F4E" w14:textId="77777777" w:rsidR="00592E57" w:rsidRPr="005A666B" w:rsidRDefault="00592E57" w:rsidP="00D769BA">
            <w:pPr>
              <w:pStyle w:val="ListParagraph"/>
              <w:ind w:left="0"/>
              <w:jc w:val="center"/>
              <w:rPr>
                <w:bCs/>
                <w:lang w:val="vi-VN"/>
              </w:rPr>
            </w:pPr>
          </w:p>
        </w:tc>
      </w:tr>
      <w:tr w:rsidR="00D769BA" w:rsidRPr="005A666B" w14:paraId="4FC26B64" w14:textId="77777777" w:rsidTr="004B7A9A">
        <w:tc>
          <w:tcPr>
            <w:tcW w:w="701" w:type="pct"/>
          </w:tcPr>
          <w:p w14:paraId="4731A843" w14:textId="77777777" w:rsidR="00592E57" w:rsidRPr="005A666B" w:rsidRDefault="00592E57" w:rsidP="00D769BA">
            <w:pPr>
              <w:rPr>
                <w:sz w:val="24"/>
                <w:szCs w:val="24"/>
              </w:rPr>
            </w:pPr>
          </w:p>
        </w:tc>
        <w:tc>
          <w:tcPr>
            <w:tcW w:w="3172" w:type="pct"/>
          </w:tcPr>
          <w:p w14:paraId="5710FEFC"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 Nước có khả năng vận động trong đá karst hóa</w:t>
            </w:r>
          </w:p>
        </w:tc>
        <w:tc>
          <w:tcPr>
            <w:tcW w:w="459" w:type="pct"/>
            <w:vAlign w:val="center"/>
          </w:tcPr>
          <w:p w14:paraId="4212F1EC" w14:textId="77777777" w:rsidR="00592E57" w:rsidRPr="005A666B" w:rsidRDefault="00592E57" w:rsidP="00D769BA">
            <w:pPr>
              <w:pStyle w:val="ListParagraph"/>
              <w:ind w:left="0"/>
              <w:jc w:val="center"/>
              <w:rPr>
                <w:b/>
                <w:bCs/>
              </w:rPr>
            </w:pPr>
          </w:p>
        </w:tc>
        <w:tc>
          <w:tcPr>
            <w:tcW w:w="668" w:type="pct"/>
            <w:vMerge/>
            <w:vAlign w:val="center"/>
          </w:tcPr>
          <w:p w14:paraId="6BD7C58C" w14:textId="77777777" w:rsidR="00592E57" w:rsidRPr="005A666B" w:rsidRDefault="00592E57" w:rsidP="00D769BA">
            <w:pPr>
              <w:pStyle w:val="ListParagraph"/>
              <w:ind w:left="0"/>
              <w:jc w:val="center"/>
              <w:rPr>
                <w:bCs/>
                <w:lang w:val="vi-VN"/>
              </w:rPr>
            </w:pPr>
          </w:p>
        </w:tc>
      </w:tr>
      <w:tr w:rsidR="00D769BA" w:rsidRPr="005A666B" w14:paraId="6B3717C2" w14:textId="77777777" w:rsidTr="004B7A9A">
        <w:tc>
          <w:tcPr>
            <w:tcW w:w="701" w:type="pct"/>
            <w:vAlign w:val="center"/>
          </w:tcPr>
          <w:p w14:paraId="709ECBF1" w14:textId="77777777" w:rsidR="00592E57" w:rsidRPr="005A666B" w:rsidRDefault="00991ADC" w:rsidP="00D769BA">
            <w:pPr>
              <w:pStyle w:val="ListParagraph"/>
              <w:ind w:left="0"/>
              <w:rPr>
                <w:bCs/>
              </w:rPr>
            </w:pPr>
            <w:r w:rsidRPr="005A666B">
              <w:rPr>
                <w:bCs/>
              </w:rPr>
              <w:t>5.2.3.</w:t>
            </w:r>
          </w:p>
        </w:tc>
        <w:tc>
          <w:tcPr>
            <w:tcW w:w="3172" w:type="pct"/>
          </w:tcPr>
          <w:p w14:paraId="1702DCFB"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Các yếu tố ảnh hưởng đến quá trình karst</w:t>
            </w:r>
          </w:p>
        </w:tc>
        <w:tc>
          <w:tcPr>
            <w:tcW w:w="459" w:type="pct"/>
            <w:vAlign w:val="center"/>
          </w:tcPr>
          <w:p w14:paraId="63E4498C" w14:textId="77777777" w:rsidR="00592E57" w:rsidRPr="005A666B" w:rsidRDefault="00592E57" w:rsidP="00D769BA">
            <w:pPr>
              <w:pStyle w:val="ListParagraph"/>
              <w:ind w:left="0"/>
              <w:jc w:val="center"/>
              <w:rPr>
                <w:b/>
                <w:bCs/>
              </w:rPr>
            </w:pPr>
          </w:p>
        </w:tc>
        <w:tc>
          <w:tcPr>
            <w:tcW w:w="668" w:type="pct"/>
            <w:vMerge/>
            <w:vAlign w:val="center"/>
          </w:tcPr>
          <w:p w14:paraId="47E65AD2" w14:textId="77777777" w:rsidR="00592E57" w:rsidRPr="005A666B" w:rsidRDefault="00592E57" w:rsidP="00D769BA">
            <w:pPr>
              <w:pStyle w:val="ListParagraph"/>
              <w:ind w:left="0"/>
              <w:jc w:val="center"/>
              <w:rPr>
                <w:bCs/>
                <w:lang w:val="vi-VN"/>
              </w:rPr>
            </w:pPr>
          </w:p>
        </w:tc>
      </w:tr>
      <w:tr w:rsidR="00D769BA" w:rsidRPr="005A666B" w14:paraId="4E697D0B" w14:textId="77777777" w:rsidTr="004B7A9A">
        <w:tc>
          <w:tcPr>
            <w:tcW w:w="701" w:type="pct"/>
            <w:vAlign w:val="center"/>
          </w:tcPr>
          <w:p w14:paraId="3B9755C7" w14:textId="77777777" w:rsidR="00592E57" w:rsidRPr="005A666B" w:rsidRDefault="00991ADC" w:rsidP="00D769BA">
            <w:pPr>
              <w:pStyle w:val="ListParagraph"/>
              <w:ind w:left="0"/>
              <w:rPr>
                <w:bCs/>
              </w:rPr>
            </w:pPr>
            <w:r w:rsidRPr="005A666B">
              <w:rPr>
                <w:bCs/>
              </w:rPr>
              <w:t>5.2.4.</w:t>
            </w:r>
          </w:p>
        </w:tc>
        <w:tc>
          <w:tcPr>
            <w:tcW w:w="3172" w:type="pct"/>
          </w:tcPr>
          <w:p w14:paraId="37C28723"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Các hình thái karst</w:t>
            </w:r>
          </w:p>
        </w:tc>
        <w:tc>
          <w:tcPr>
            <w:tcW w:w="459" w:type="pct"/>
            <w:vAlign w:val="center"/>
          </w:tcPr>
          <w:p w14:paraId="3CC72D5F" w14:textId="77777777" w:rsidR="00592E57" w:rsidRPr="005A666B" w:rsidRDefault="00592E57" w:rsidP="00D769BA">
            <w:pPr>
              <w:pStyle w:val="ListParagraph"/>
              <w:ind w:left="0"/>
              <w:jc w:val="center"/>
              <w:rPr>
                <w:b/>
                <w:bCs/>
              </w:rPr>
            </w:pPr>
          </w:p>
        </w:tc>
        <w:tc>
          <w:tcPr>
            <w:tcW w:w="668" w:type="pct"/>
            <w:vMerge/>
            <w:vAlign w:val="center"/>
          </w:tcPr>
          <w:p w14:paraId="40245F51" w14:textId="77777777" w:rsidR="00592E57" w:rsidRPr="005A666B" w:rsidRDefault="00592E57" w:rsidP="00D769BA">
            <w:pPr>
              <w:pStyle w:val="ListParagraph"/>
              <w:ind w:left="0"/>
              <w:jc w:val="center"/>
              <w:rPr>
                <w:bCs/>
                <w:lang w:val="vi-VN"/>
              </w:rPr>
            </w:pPr>
          </w:p>
        </w:tc>
      </w:tr>
      <w:tr w:rsidR="00D769BA" w:rsidRPr="005A666B" w14:paraId="384466FB" w14:textId="77777777" w:rsidTr="004B7A9A">
        <w:tc>
          <w:tcPr>
            <w:tcW w:w="701" w:type="pct"/>
          </w:tcPr>
          <w:p w14:paraId="3FEEE7F0" w14:textId="77777777" w:rsidR="00592E57" w:rsidRPr="005A666B" w:rsidRDefault="00991ADC" w:rsidP="00D769BA">
            <w:pPr>
              <w:rPr>
                <w:sz w:val="24"/>
                <w:szCs w:val="24"/>
              </w:rPr>
            </w:pPr>
            <w:r w:rsidRPr="005A666B">
              <w:rPr>
                <w:sz w:val="24"/>
                <w:szCs w:val="24"/>
              </w:rPr>
              <w:t>5.2.5.</w:t>
            </w:r>
          </w:p>
        </w:tc>
        <w:tc>
          <w:tcPr>
            <w:tcW w:w="3172" w:type="pct"/>
          </w:tcPr>
          <w:p w14:paraId="4B44ACF7"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Các quy luật phát triển karst</w:t>
            </w:r>
          </w:p>
        </w:tc>
        <w:tc>
          <w:tcPr>
            <w:tcW w:w="459" w:type="pct"/>
            <w:vAlign w:val="center"/>
          </w:tcPr>
          <w:p w14:paraId="24AC6436" w14:textId="77777777" w:rsidR="00592E57" w:rsidRPr="005A666B" w:rsidRDefault="00592E57" w:rsidP="00D769BA">
            <w:pPr>
              <w:pStyle w:val="ListParagraph"/>
              <w:ind w:left="0"/>
              <w:jc w:val="center"/>
              <w:rPr>
                <w:b/>
                <w:bCs/>
              </w:rPr>
            </w:pPr>
          </w:p>
        </w:tc>
        <w:tc>
          <w:tcPr>
            <w:tcW w:w="668" w:type="pct"/>
            <w:vMerge/>
            <w:vAlign w:val="center"/>
          </w:tcPr>
          <w:p w14:paraId="048D355A" w14:textId="77777777" w:rsidR="00592E57" w:rsidRPr="005A666B" w:rsidRDefault="00592E57" w:rsidP="00D769BA">
            <w:pPr>
              <w:pStyle w:val="ListParagraph"/>
              <w:ind w:left="0"/>
              <w:jc w:val="center"/>
              <w:rPr>
                <w:bCs/>
                <w:lang w:val="vi-VN"/>
              </w:rPr>
            </w:pPr>
          </w:p>
        </w:tc>
      </w:tr>
      <w:tr w:rsidR="00D769BA" w:rsidRPr="005A666B" w14:paraId="59697F89" w14:textId="77777777" w:rsidTr="004B7A9A">
        <w:tc>
          <w:tcPr>
            <w:tcW w:w="701" w:type="pct"/>
            <w:vAlign w:val="center"/>
          </w:tcPr>
          <w:p w14:paraId="332F883F" w14:textId="77777777" w:rsidR="00592E57" w:rsidRPr="005A666B" w:rsidRDefault="00592E57" w:rsidP="00D769BA">
            <w:pPr>
              <w:pStyle w:val="ListParagraph"/>
              <w:ind w:left="0"/>
              <w:rPr>
                <w:bCs/>
              </w:rPr>
            </w:pPr>
          </w:p>
        </w:tc>
        <w:tc>
          <w:tcPr>
            <w:tcW w:w="3172" w:type="pct"/>
          </w:tcPr>
          <w:p w14:paraId="418AA34A" w14:textId="77777777" w:rsidR="00592E57" w:rsidRPr="005A666B" w:rsidRDefault="006C0711" w:rsidP="00D769BA">
            <w:pPr>
              <w:pStyle w:val="BodyTextIndent2"/>
              <w:spacing w:after="0" w:line="240" w:lineRule="auto"/>
              <w:ind w:left="0"/>
              <w:jc w:val="both"/>
              <w:rPr>
                <w:sz w:val="24"/>
                <w:szCs w:val="24"/>
                <w:lang w:val="de-DE"/>
              </w:rPr>
            </w:pPr>
            <w:r w:rsidRPr="005A666B">
              <w:rPr>
                <w:sz w:val="24"/>
                <w:szCs w:val="24"/>
                <w:lang w:val="de-DE"/>
              </w:rPr>
              <w:t xml:space="preserve">- </w:t>
            </w:r>
            <w:r w:rsidR="00592E57" w:rsidRPr="005A666B">
              <w:rPr>
                <w:sz w:val="24"/>
                <w:szCs w:val="24"/>
                <w:lang w:val="de-DE"/>
              </w:rPr>
              <w:t>Karst phát triển theo sự khống chế của mặt chuẩn</w:t>
            </w:r>
          </w:p>
        </w:tc>
        <w:tc>
          <w:tcPr>
            <w:tcW w:w="459" w:type="pct"/>
            <w:vAlign w:val="center"/>
          </w:tcPr>
          <w:p w14:paraId="7EA735E1" w14:textId="77777777" w:rsidR="00592E57" w:rsidRPr="005A666B" w:rsidRDefault="00592E57" w:rsidP="00D769BA">
            <w:pPr>
              <w:pStyle w:val="ListParagraph"/>
              <w:ind w:left="0"/>
              <w:jc w:val="center"/>
              <w:rPr>
                <w:b/>
                <w:bCs/>
              </w:rPr>
            </w:pPr>
          </w:p>
        </w:tc>
        <w:tc>
          <w:tcPr>
            <w:tcW w:w="668" w:type="pct"/>
            <w:vMerge/>
            <w:vAlign w:val="center"/>
          </w:tcPr>
          <w:p w14:paraId="6FCAFD6F" w14:textId="77777777" w:rsidR="00592E57" w:rsidRPr="005A666B" w:rsidRDefault="00592E57" w:rsidP="00D769BA">
            <w:pPr>
              <w:pStyle w:val="ListParagraph"/>
              <w:ind w:left="0"/>
              <w:jc w:val="center"/>
              <w:rPr>
                <w:bCs/>
                <w:lang w:val="vi-VN"/>
              </w:rPr>
            </w:pPr>
          </w:p>
        </w:tc>
      </w:tr>
      <w:tr w:rsidR="00D769BA" w:rsidRPr="005A666B" w14:paraId="0A024B54" w14:textId="77777777" w:rsidTr="004B7A9A">
        <w:tc>
          <w:tcPr>
            <w:tcW w:w="701" w:type="pct"/>
            <w:vAlign w:val="center"/>
          </w:tcPr>
          <w:p w14:paraId="3F4EA07B" w14:textId="77777777" w:rsidR="00592E57" w:rsidRPr="005A666B" w:rsidRDefault="00592E57" w:rsidP="00D769BA">
            <w:pPr>
              <w:pStyle w:val="ListParagraph"/>
              <w:ind w:left="0"/>
              <w:rPr>
                <w:bCs/>
              </w:rPr>
            </w:pPr>
          </w:p>
        </w:tc>
        <w:tc>
          <w:tcPr>
            <w:tcW w:w="3172" w:type="pct"/>
          </w:tcPr>
          <w:p w14:paraId="466F763C" w14:textId="77777777" w:rsidR="00592E57" w:rsidRPr="005A666B" w:rsidRDefault="006C0711" w:rsidP="00D769BA">
            <w:pPr>
              <w:pStyle w:val="BodyTextIndent2"/>
              <w:spacing w:after="0" w:line="240" w:lineRule="auto"/>
              <w:ind w:left="0"/>
              <w:jc w:val="both"/>
              <w:rPr>
                <w:sz w:val="24"/>
                <w:szCs w:val="24"/>
                <w:lang w:val="de-DE"/>
              </w:rPr>
            </w:pPr>
            <w:r w:rsidRPr="005A666B">
              <w:rPr>
                <w:sz w:val="24"/>
                <w:szCs w:val="24"/>
                <w:lang w:val="de-DE"/>
              </w:rPr>
              <w:t xml:space="preserve">- </w:t>
            </w:r>
            <w:r w:rsidR="00592E57" w:rsidRPr="005A666B">
              <w:rPr>
                <w:sz w:val="24"/>
                <w:szCs w:val="24"/>
                <w:lang w:val="de-DE"/>
              </w:rPr>
              <w:t>Karst  phát triển giảm dần theo chiều sâu</w:t>
            </w:r>
          </w:p>
        </w:tc>
        <w:tc>
          <w:tcPr>
            <w:tcW w:w="459" w:type="pct"/>
            <w:vAlign w:val="center"/>
          </w:tcPr>
          <w:p w14:paraId="3D17B6AF" w14:textId="77777777" w:rsidR="00592E57" w:rsidRPr="005A666B" w:rsidRDefault="00592E57" w:rsidP="00D769BA">
            <w:pPr>
              <w:pStyle w:val="ListParagraph"/>
              <w:ind w:left="0"/>
              <w:jc w:val="center"/>
              <w:rPr>
                <w:b/>
                <w:bCs/>
              </w:rPr>
            </w:pPr>
          </w:p>
        </w:tc>
        <w:tc>
          <w:tcPr>
            <w:tcW w:w="668" w:type="pct"/>
            <w:vMerge/>
            <w:vAlign w:val="center"/>
          </w:tcPr>
          <w:p w14:paraId="51C83E13" w14:textId="77777777" w:rsidR="00592E57" w:rsidRPr="005A666B" w:rsidRDefault="00592E57" w:rsidP="00D769BA">
            <w:pPr>
              <w:pStyle w:val="ListParagraph"/>
              <w:ind w:left="0"/>
              <w:jc w:val="center"/>
              <w:rPr>
                <w:bCs/>
                <w:lang w:val="vi-VN"/>
              </w:rPr>
            </w:pPr>
          </w:p>
        </w:tc>
      </w:tr>
      <w:tr w:rsidR="00D769BA" w:rsidRPr="005A666B" w14:paraId="354AD5B4" w14:textId="77777777" w:rsidTr="004B7A9A">
        <w:tc>
          <w:tcPr>
            <w:tcW w:w="701" w:type="pct"/>
            <w:vAlign w:val="center"/>
          </w:tcPr>
          <w:p w14:paraId="151082A0" w14:textId="77777777" w:rsidR="00592E57" w:rsidRPr="005A666B" w:rsidRDefault="00592E57" w:rsidP="00D769BA">
            <w:pPr>
              <w:pStyle w:val="ListParagraph"/>
              <w:ind w:left="0"/>
              <w:rPr>
                <w:bCs/>
              </w:rPr>
            </w:pPr>
          </w:p>
        </w:tc>
        <w:tc>
          <w:tcPr>
            <w:tcW w:w="3172" w:type="pct"/>
          </w:tcPr>
          <w:p w14:paraId="356FF4F0" w14:textId="77777777" w:rsidR="00592E57" w:rsidRPr="005A666B" w:rsidRDefault="006C0711" w:rsidP="00D769BA">
            <w:pPr>
              <w:pStyle w:val="BodyTextIndent2"/>
              <w:spacing w:after="0" w:line="240" w:lineRule="auto"/>
              <w:ind w:left="0"/>
              <w:jc w:val="both"/>
              <w:rPr>
                <w:sz w:val="24"/>
                <w:szCs w:val="24"/>
                <w:lang w:val="de-DE"/>
              </w:rPr>
            </w:pPr>
            <w:r w:rsidRPr="005A666B">
              <w:rPr>
                <w:sz w:val="24"/>
                <w:szCs w:val="24"/>
                <w:lang w:val="de-DE"/>
              </w:rPr>
              <w:t xml:space="preserve">- </w:t>
            </w:r>
            <w:r w:rsidR="00592E57" w:rsidRPr="005A666B">
              <w:rPr>
                <w:sz w:val="24"/>
                <w:szCs w:val="24"/>
                <w:lang w:val="de-DE"/>
              </w:rPr>
              <w:t>Karst phát triển không đều theo lãnh thổ và điều kiện khí hậu</w:t>
            </w:r>
          </w:p>
        </w:tc>
        <w:tc>
          <w:tcPr>
            <w:tcW w:w="459" w:type="pct"/>
            <w:vAlign w:val="center"/>
          </w:tcPr>
          <w:p w14:paraId="23147999" w14:textId="77777777" w:rsidR="00592E57" w:rsidRPr="005A666B" w:rsidRDefault="00592E57" w:rsidP="00D769BA">
            <w:pPr>
              <w:pStyle w:val="ListParagraph"/>
              <w:ind w:left="0"/>
              <w:jc w:val="center"/>
              <w:rPr>
                <w:b/>
                <w:bCs/>
              </w:rPr>
            </w:pPr>
          </w:p>
        </w:tc>
        <w:tc>
          <w:tcPr>
            <w:tcW w:w="668" w:type="pct"/>
            <w:vMerge/>
            <w:vAlign w:val="center"/>
          </w:tcPr>
          <w:p w14:paraId="6389B753" w14:textId="77777777" w:rsidR="00592E57" w:rsidRPr="005A666B" w:rsidRDefault="00592E57" w:rsidP="00D769BA">
            <w:pPr>
              <w:pStyle w:val="ListParagraph"/>
              <w:ind w:left="0"/>
              <w:jc w:val="center"/>
              <w:rPr>
                <w:bCs/>
                <w:lang w:val="vi-VN"/>
              </w:rPr>
            </w:pPr>
          </w:p>
        </w:tc>
      </w:tr>
      <w:tr w:rsidR="00D769BA" w:rsidRPr="005A666B" w14:paraId="0FF72471" w14:textId="77777777" w:rsidTr="004B7A9A">
        <w:tc>
          <w:tcPr>
            <w:tcW w:w="701" w:type="pct"/>
            <w:vAlign w:val="center"/>
          </w:tcPr>
          <w:p w14:paraId="12F5191C" w14:textId="77777777" w:rsidR="00592E57" w:rsidRPr="005A666B" w:rsidRDefault="00592E57" w:rsidP="00D769BA">
            <w:pPr>
              <w:pStyle w:val="ListParagraph"/>
              <w:ind w:left="0"/>
              <w:rPr>
                <w:bCs/>
              </w:rPr>
            </w:pPr>
          </w:p>
        </w:tc>
        <w:tc>
          <w:tcPr>
            <w:tcW w:w="3172" w:type="pct"/>
          </w:tcPr>
          <w:p w14:paraId="5FD0FBEB" w14:textId="77777777" w:rsidR="00592E57" w:rsidRPr="005A666B" w:rsidRDefault="006C0711" w:rsidP="00D769BA">
            <w:pPr>
              <w:pStyle w:val="BodyTextIndent2"/>
              <w:spacing w:after="0" w:line="240" w:lineRule="auto"/>
              <w:ind w:left="0"/>
              <w:jc w:val="both"/>
              <w:rPr>
                <w:sz w:val="24"/>
                <w:szCs w:val="24"/>
                <w:lang w:val="de-DE"/>
              </w:rPr>
            </w:pPr>
            <w:r w:rsidRPr="005A666B">
              <w:rPr>
                <w:sz w:val="24"/>
                <w:szCs w:val="24"/>
                <w:lang w:val="de-DE"/>
              </w:rPr>
              <w:t xml:space="preserve">- </w:t>
            </w:r>
            <w:r w:rsidR="00592E57" w:rsidRPr="005A666B">
              <w:rPr>
                <w:sz w:val="24"/>
                <w:szCs w:val="24"/>
                <w:lang w:val="de-DE"/>
              </w:rPr>
              <w:t>Karst phát triển theo sự khống chế của vận động thăng trầm của vỏ Trái Đất</w:t>
            </w:r>
          </w:p>
        </w:tc>
        <w:tc>
          <w:tcPr>
            <w:tcW w:w="459" w:type="pct"/>
            <w:vAlign w:val="center"/>
          </w:tcPr>
          <w:p w14:paraId="6F5D61C7" w14:textId="77777777" w:rsidR="00592E57" w:rsidRPr="005A666B" w:rsidRDefault="00592E57" w:rsidP="00D769BA">
            <w:pPr>
              <w:pStyle w:val="ListParagraph"/>
              <w:ind w:left="0"/>
              <w:jc w:val="center"/>
              <w:rPr>
                <w:b/>
                <w:bCs/>
              </w:rPr>
            </w:pPr>
          </w:p>
        </w:tc>
        <w:tc>
          <w:tcPr>
            <w:tcW w:w="668" w:type="pct"/>
            <w:vMerge/>
            <w:vAlign w:val="center"/>
          </w:tcPr>
          <w:p w14:paraId="6C7CEF59" w14:textId="77777777" w:rsidR="00592E57" w:rsidRPr="005A666B" w:rsidRDefault="00592E57" w:rsidP="00D769BA">
            <w:pPr>
              <w:pStyle w:val="ListParagraph"/>
              <w:ind w:left="0"/>
              <w:jc w:val="center"/>
              <w:rPr>
                <w:bCs/>
                <w:lang w:val="vi-VN"/>
              </w:rPr>
            </w:pPr>
          </w:p>
        </w:tc>
      </w:tr>
      <w:tr w:rsidR="00D769BA" w:rsidRPr="005A666B" w14:paraId="77431691" w14:textId="77777777" w:rsidTr="004B7A9A">
        <w:tc>
          <w:tcPr>
            <w:tcW w:w="701" w:type="pct"/>
            <w:vAlign w:val="center"/>
          </w:tcPr>
          <w:p w14:paraId="173DC750" w14:textId="77777777" w:rsidR="00592E57" w:rsidRPr="005A666B" w:rsidRDefault="00991ADC" w:rsidP="00D769BA">
            <w:pPr>
              <w:pStyle w:val="ListParagraph"/>
              <w:ind w:left="0"/>
              <w:rPr>
                <w:bCs/>
              </w:rPr>
            </w:pPr>
            <w:r w:rsidRPr="005A666B">
              <w:rPr>
                <w:bCs/>
              </w:rPr>
              <w:t>5.2.6.</w:t>
            </w:r>
          </w:p>
        </w:tc>
        <w:tc>
          <w:tcPr>
            <w:tcW w:w="3172" w:type="pct"/>
          </w:tcPr>
          <w:p w14:paraId="38140DBF"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Xây dựng công trình trong vùng phát triển cáctơ và biện pháp xử lý</w:t>
            </w:r>
          </w:p>
        </w:tc>
        <w:tc>
          <w:tcPr>
            <w:tcW w:w="459" w:type="pct"/>
            <w:vAlign w:val="center"/>
          </w:tcPr>
          <w:p w14:paraId="74602F60" w14:textId="77777777" w:rsidR="00592E57" w:rsidRPr="005A666B" w:rsidRDefault="00592E57" w:rsidP="00D769BA">
            <w:pPr>
              <w:pStyle w:val="ListParagraph"/>
              <w:ind w:left="0"/>
              <w:jc w:val="center"/>
              <w:rPr>
                <w:b/>
                <w:bCs/>
              </w:rPr>
            </w:pPr>
          </w:p>
        </w:tc>
        <w:tc>
          <w:tcPr>
            <w:tcW w:w="668" w:type="pct"/>
            <w:vMerge/>
            <w:vAlign w:val="center"/>
          </w:tcPr>
          <w:p w14:paraId="290671A9" w14:textId="77777777" w:rsidR="00592E57" w:rsidRPr="005A666B" w:rsidRDefault="00592E57" w:rsidP="00D769BA">
            <w:pPr>
              <w:pStyle w:val="ListParagraph"/>
              <w:ind w:left="0"/>
              <w:jc w:val="center"/>
              <w:rPr>
                <w:bCs/>
                <w:lang w:val="vi-VN"/>
              </w:rPr>
            </w:pPr>
          </w:p>
        </w:tc>
      </w:tr>
      <w:tr w:rsidR="00D769BA" w:rsidRPr="005A666B" w14:paraId="5E99277D" w14:textId="77777777" w:rsidTr="004B7A9A">
        <w:tc>
          <w:tcPr>
            <w:tcW w:w="701" w:type="pct"/>
            <w:vAlign w:val="center"/>
          </w:tcPr>
          <w:p w14:paraId="63C59F07" w14:textId="77777777" w:rsidR="00592E57" w:rsidRPr="005A666B" w:rsidRDefault="00991ADC" w:rsidP="00D769BA">
            <w:pPr>
              <w:pStyle w:val="ListParagraph"/>
              <w:ind w:left="0"/>
              <w:rPr>
                <w:bCs/>
              </w:rPr>
            </w:pPr>
            <w:r w:rsidRPr="005A666B">
              <w:rPr>
                <w:bCs/>
              </w:rPr>
              <w:t>5.2.7.</w:t>
            </w:r>
          </w:p>
        </w:tc>
        <w:tc>
          <w:tcPr>
            <w:tcW w:w="3172" w:type="pct"/>
          </w:tcPr>
          <w:p w14:paraId="2F72AE2E"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Nghiên cứu ĐCCT và Đánh giá định lượng phát triển karst</w:t>
            </w:r>
          </w:p>
        </w:tc>
        <w:tc>
          <w:tcPr>
            <w:tcW w:w="459" w:type="pct"/>
            <w:vAlign w:val="center"/>
          </w:tcPr>
          <w:p w14:paraId="5D90DDFF" w14:textId="77777777" w:rsidR="00592E57" w:rsidRPr="005A666B" w:rsidRDefault="00592E57" w:rsidP="00D769BA">
            <w:pPr>
              <w:pStyle w:val="ListParagraph"/>
              <w:ind w:left="0"/>
              <w:jc w:val="center"/>
              <w:rPr>
                <w:b/>
                <w:bCs/>
              </w:rPr>
            </w:pPr>
          </w:p>
        </w:tc>
        <w:tc>
          <w:tcPr>
            <w:tcW w:w="668" w:type="pct"/>
            <w:vMerge/>
            <w:vAlign w:val="center"/>
          </w:tcPr>
          <w:p w14:paraId="19A15DD3" w14:textId="77777777" w:rsidR="00592E57" w:rsidRPr="005A666B" w:rsidRDefault="00592E57" w:rsidP="00D769BA">
            <w:pPr>
              <w:pStyle w:val="ListParagraph"/>
              <w:ind w:left="0"/>
              <w:jc w:val="center"/>
              <w:rPr>
                <w:bCs/>
                <w:lang w:val="vi-VN"/>
              </w:rPr>
            </w:pPr>
          </w:p>
        </w:tc>
      </w:tr>
      <w:tr w:rsidR="00D769BA" w:rsidRPr="005A666B" w14:paraId="5C5D6E1E" w14:textId="77777777" w:rsidTr="004B7A9A">
        <w:tc>
          <w:tcPr>
            <w:tcW w:w="701" w:type="pct"/>
          </w:tcPr>
          <w:p w14:paraId="348CDD53" w14:textId="77777777" w:rsidR="00592E57" w:rsidRPr="005A666B" w:rsidRDefault="00991ADC" w:rsidP="00D769BA">
            <w:pPr>
              <w:rPr>
                <w:sz w:val="24"/>
                <w:szCs w:val="24"/>
              </w:rPr>
            </w:pPr>
            <w:r w:rsidRPr="005A666B">
              <w:rPr>
                <w:sz w:val="24"/>
                <w:szCs w:val="24"/>
              </w:rPr>
              <w:t>5.2.8.</w:t>
            </w:r>
          </w:p>
        </w:tc>
        <w:tc>
          <w:tcPr>
            <w:tcW w:w="3172" w:type="pct"/>
          </w:tcPr>
          <w:p w14:paraId="1B1376BF" w14:textId="77777777" w:rsidR="00592E57" w:rsidRPr="005A666B" w:rsidRDefault="00592E57" w:rsidP="00D769BA">
            <w:pPr>
              <w:pStyle w:val="BodyTextIndent2"/>
              <w:spacing w:after="0" w:line="240" w:lineRule="auto"/>
              <w:ind w:left="0"/>
              <w:jc w:val="both"/>
              <w:rPr>
                <w:sz w:val="24"/>
                <w:szCs w:val="24"/>
                <w:lang w:val="de-DE"/>
              </w:rPr>
            </w:pPr>
            <w:r w:rsidRPr="005A666B">
              <w:rPr>
                <w:sz w:val="24"/>
                <w:szCs w:val="24"/>
                <w:lang w:val="de-DE"/>
              </w:rPr>
              <w:t>Một số đặc điểm karst ở VN.</w:t>
            </w:r>
          </w:p>
        </w:tc>
        <w:tc>
          <w:tcPr>
            <w:tcW w:w="459" w:type="pct"/>
            <w:vAlign w:val="center"/>
          </w:tcPr>
          <w:p w14:paraId="54BF3CB3" w14:textId="77777777" w:rsidR="00592E57" w:rsidRPr="005A666B" w:rsidRDefault="00592E57" w:rsidP="00D769BA">
            <w:pPr>
              <w:pStyle w:val="ListParagraph"/>
              <w:ind w:left="0"/>
              <w:jc w:val="center"/>
              <w:rPr>
                <w:b/>
                <w:bCs/>
              </w:rPr>
            </w:pPr>
          </w:p>
        </w:tc>
        <w:tc>
          <w:tcPr>
            <w:tcW w:w="668" w:type="pct"/>
            <w:vMerge/>
            <w:vAlign w:val="center"/>
          </w:tcPr>
          <w:p w14:paraId="47888B86" w14:textId="77777777" w:rsidR="00592E57" w:rsidRPr="005A666B" w:rsidRDefault="00592E57" w:rsidP="00D769BA">
            <w:pPr>
              <w:pStyle w:val="ListParagraph"/>
              <w:ind w:left="0"/>
              <w:jc w:val="center"/>
              <w:rPr>
                <w:bCs/>
                <w:lang w:val="vi-VN"/>
              </w:rPr>
            </w:pPr>
          </w:p>
        </w:tc>
      </w:tr>
      <w:tr w:rsidR="00D769BA" w:rsidRPr="005A666B" w14:paraId="74E01C62" w14:textId="77777777" w:rsidTr="004B7A9A">
        <w:tc>
          <w:tcPr>
            <w:tcW w:w="701" w:type="pct"/>
            <w:vAlign w:val="center"/>
          </w:tcPr>
          <w:p w14:paraId="075657F5" w14:textId="77777777" w:rsidR="00C928D0" w:rsidRPr="005A666B" w:rsidRDefault="00C928D0" w:rsidP="00D769BA">
            <w:pPr>
              <w:pStyle w:val="ListParagraph"/>
              <w:ind w:left="0"/>
              <w:rPr>
                <w:bCs/>
              </w:rPr>
            </w:pPr>
            <w:r w:rsidRPr="005A666B">
              <w:rPr>
                <w:b/>
                <w:bCs/>
                <w:lang w:val="nl-NL"/>
              </w:rPr>
              <w:t xml:space="preserve">Chương </w:t>
            </w:r>
            <w:r w:rsidRPr="005A666B">
              <w:rPr>
                <w:b/>
                <w:bCs/>
              </w:rPr>
              <w:t>6</w:t>
            </w:r>
          </w:p>
        </w:tc>
        <w:tc>
          <w:tcPr>
            <w:tcW w:w="3172" w:type="pct"/>
            <w:vAlign w:val="center"/>
          </w:tcPr>
          <w:p w14:paraId="16790A6E" w14:textId="77777777" w:rsidR="00C928D0" w:rsidRPr="005A666B" w:rsidRDefault="00D769BA" w:rsidP="00D769BA">
            <w:pPr>
              <w:jc w:val="both"/>
              <w:rPr>
                <w:b/>
                <w:sz w:val="24"/>
                <w:szCs w:val="24"/>
              </w:rPr>
            </w:pPr>
            <w:r w:rsidRPr="005A666B">
              <w:rPr>
                <w:b/>
                <w:sz w:val="24"/>
                <w:szCs w:val="24"/>
              </w:rPr>
              <w:t>Các hiện tượng liên quan đến hoạt động của nước dưới đất</w:t>
            </w:r>
          </w:p>
        </w:tc>
        <w:tc>
          <w:tcPr>
            <w:tcW w:w="459" w:type="pct"/>
            <w:vAlign w:val="center"/>
          </w:tcPr>
          <w:p w14:paraId="3C91C8D2" w14:textId="77777777" w:rsidR="00C928D0" w:rsidRPr="005A666B" w:rsidRDefault="00003870" w:rsidP="00D769BA">
            <w:pPr>
              <w:pStyle w:val="ListParagraph"/>
              <w:ind w:left="0"/>
              <w:jc w:val="center"/>
              <w:rPr>
                <w:b/>
                <w:bCs/>
              </w:rPr>
            </w:pPr>
            <w:r w:rsidRPr="005A666B">
              <w:rPr>
                <w:b/>
                <w:bCs/>
              </w:rPr>
              <w:t>4</w:t>
            </w:r>
          </w:p>
        </w:tc>
        <w:tc>
          <w:tcPr>
            <w:tcW w:w="668" w:type="pct"/>
            <w:vMerge w:val="restart"/>
            <w:vAlign w:val="center"/>
          </w:tcPr>
          <w:p w14:paraId="3FD1F63B" w14:textId="77777777" w:rsidR="00C928D0" w:rsidRPr="005A666B" w:rsidRDefault="00C928D0" w:rsidP="00D769BA">
            <w:pPr>
              <w:pStyle w:val="ListParagraph"/>
              <w:ind w:left="0"/>
              <w:jc w:val="center"/>
              <w:rPr>
                <w:bCs/>
              </w:rPr>
            </w:pPr>
            <w:r w:rsidRPr="005A666B">
              <w:rPr>
                <w:bCs/>
              </w:rPr>
              <w:t>4.1.6</w:t>
            </w:r>
          </w:p>
        </w:tc>
      </w:tr>
      <w:tr w:rsidR="00D769BA" w:rsidRPr="005A666B" w14:paraId="44C98DA4" w14:textId="77777777" w:rsidTr="004B7A9A">
        <w:tc>
          <w:tcPr>
            <w:tcW w:w="701" w:type="pct"/>
            <w:vAlign w:val="center"/>
          </w:tcPr>
          <w:p w14:paraId="54ADCB78" w14:textId="77777777" w:rsidR="00AA79C5" w:rsidRPr="005A666B" w:rsidRDefault="00AA79C5" w:rsidP="00D769BA">
            <w:pPr>
              <w:pStyle w:val="ListParagraph"/>
              <w:ind w:left="0"/>
              <w:rPr>
                <w:bCs/>
                <w:lang w:val="nl-NL"/>
              </w:rPr>
            </w:pPr>
            <w:r w:rsidRPr="005A666B">
              <w:rPr>
                <w:bCs/>
                <w:lang w:val="nl-NL"/>
              </w:rPr>
              <w:t>6.1.</w:t>
            </w:r>
          </w:p>
        </w:tc>
        <w:tc>
          <w:tcPr>
            <w:tcW w:w="3172" w:type="pct"/>
          </w:tcPr>
          <w:p w14:paraId="2A639BC7"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Hiện tượng xói ngầm</w:t>
            </w:r>
          </w:p>
        </w:tc>
        <w:tc>
          <w:tcPr>
            <w:tcW w:w="459" w:type="pct"/>
            <w:vAlign w:val="center"/>
          </w:tcPr>
          <w:p w14:paraId="4A5BEB52" w14:textId="77777777" w:rsidR="00AA79C5" w:rsidRPr="005A666B" w:rsidRDefault="00AA79C5" w:rsidP="00D769BA">
            <w:pPr>
              <w:pStyle w:val="ListParagraph"/>
              <w:ind w:left="0"/>
              <w:jc w:val="center"/>
              <w:rPr>
                <w:b/>
                <w:bCs/>
              </w:rPr>
            </w:pPr>
          </w:p>
        </w:tc>
        <w:tc>
          <w:tcPr>
            <w:tcW w:w="668" w:type="pct"/>
            <w:vMerge/>
            <w:vAlign w:val="center"/>
          </w:tcPr>
          <w:p w14:paraId="435F9450" w14:textId="77777777" w:rsidR="00AA79C5" w:rsidRPr="005A666B" w:rsidRDefault="00AA79C5" w:rsidP="00D769BA">
            <w:pPr>
              <w:pStyle w:val="ListParagraph"/>
              <w:ind w:left="0"/>
              <w:jc w:val="center"/>
              <w:rPr>
                <w:bCs/>
              </w:rPr>
            </w:pPr>
          </w:p>
        </w:tc>
      </w:tr>
      <w:tr w:rsidR="00D769BA" w:rsidRPr="005A666B" w14:paraId="7E81DAB4" w14:textId="77777777" w:rsidTr="004B7A9A">
        <w:tc>
          <w:tcPr>
            <w:tcW w:w="701" w:type="pct"/>
            <w:vAlign w:val="center"/>
          </w:tcPr>
          <w:p w14:paraId="034B987C" w14:textId="77777777" w:rsidR="00AA79C5" w:rsidRPr="005A666B" w:rsidRDefault="00AA79C5" w:rsidP="00D769BA">
            <w:pPr>
              <w:pStyle w:val="ListParagraph"/>
              <w:ind w:left="0"/>
              <w:rPr>
                <w:bCs/>
                <w:lang w:val="nl-NL"/>
              </w:rPr>
            </w:pPr>
            <w:r w:rsidRPr="005A666B">
              <w:rPr>
                <w:bCs/>
                <w:lang w:val="nl-NL"/>
              </w:rPr>
              <w:t>6.1.1.</w:t>
            </w:r>
          </w:p>
        </w:tc>
        <w:tc>
          <w:tcPr>
            <w:tcW w:w="3172" w:type="pct"/>
          </w:tcPr>
          <w:p w14:paraId="0625809A"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Khái niệm và ý nghĩa nghiên cứu</w:t>
            </w:r>
          </w:p>
        </w:tc>
        <w:tc>
          <w:tcPr>
            <w:tcW w:w="459" w:type="pct"/>
            <w:vAlign w:val="center"/>
          </w:tcPr>
          <w:p w14:paraId="67C34639" w14:textId="77777777" w:rsidR="00AA79C5" w:rsidRPr="005A666B" w:rsidRDefault="00AA79C5" w:rsidP="00D769BA">
            <w:pPr>
              <w:pStyle w:val="ListParagraph"/>
              <w:ind w:left="0"/>
              <w:jc w:val="center"/>
              <w:rPr>
                <w:b/>
                <w:bCs/>
              </w:rPr>
            </w:pPr>
          </w:p>
        </w:tc>
        <w:tc>
          <w:tcPr>
            <w:tcW w:w="668" w:type="pct"/>
            <w:vMerge/>
            <w:vAlign w:val="center"/>
          </w:tcPr>
          <w:p w14:paraId="4969E4F8" w14:textId="77777777" w:rsidR="00AA79C5" w:rsidRPr="005A666B" w:rsidRDefault="00AA79C5" w:rsidP="00D769BA">
            <w:pPr>
              <w:pStyle w:val="ListParagraph"/>
              <w:ind w:left="0"/>
              <w:jc w:val="center"/>
              <w:rPr>
                <w:bCs/>
              </w:rPr>
            </w:pPr>
          </w:p>
        </w:tc>
      </w:tr>
      <w:tr w:rsidR="00D769BA" w:rsidRPr="005A666B" w14:paraId="43AA5D02" w14:textId="77777777" w:rsidTr="004B7A9A">
        <w:tc>
          <w:tcPr>
            <w:tcW w:w="701" w:type="pct"/>
            <w:vAlign w:val="center"/>
          </w:tcPr>
          <w:p w14:paraId="56B018B6" w14:textId="77777777" w:rsidR="00AA79C5" w:rsidRPr="005A666B" w:rsidRDefault="00AA79C5" w:rsidP="00D769BA">
            <w:pPr>
              <w:pStyle w:val="ListParagraph"/>
              <w:ind w:left="0"/>
              <w:rPr>
                <w:bCs/>
                <w:lang w:val="nl-NL"/>
              </w:rPr>
            </w:pPr>
            <w:r w:rsidRPr="005A666B">
              <w:rPr>
                <w:bCs/>
                <w:lang w:val="nl-NL"/>
              </w:rPr>
              <w:t>6.1.2.</w:t>
            </w:r>
          </w:p>
        </w:tc>
        <w:tc>
          <w:tcPr>
            <w:tcW w:w="3172" w:type="pct"/>
          </w:tcPr>
          <w:p w14:paraId="3CB0D88E"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Điều kiện phát sinh và phát triển</w:t>
            </w:r>
          </w:p>
        </w:tc>
        <w:tc>
          <w:tcPr>
            <w:tcW w:w="459" w:type="pct"/>
            <w:vAlign w:val="center"/>
          </w:tcPr>
          <w:p w14:paraId="6770A2A4" w14:textId="77777777" w:rsidR="00AA79C5" w:rsidRPr="005A666B" w:rsidRDefault="00AA79C5" w:rsidP="00D769BA">
            <w:pPr>
              <w:pStyle w:val="ListParagraph"/>
              <w:ind w:left="0"/>
              <w:jc w:val="center"/>
              <w:rPr>
                <w:b/>
                <w:bCs/>
              </w:rPr>
            </w:pPr>
          </w:p>
        </w:tc>
        <w:tc>
          <w:tcPr>
            <w:tcW w:w="668" w:type="pct"/>
            <w:vMerge/>
            <w:vAlign w:val="center"/>
          </w:tcPr>
          <w:p w14:paraId="671C4C5C" w14:textId="77777777" w:rsidR="00AA79C5" w:rsidRPr="005A666B" w:rsidRDefault="00AA79C5" w:rsidP="00D769BA">
            <w:pPr>
              <w:pStyle w:val="ListParagraph"/>
              <w:ind w:left="0"/>
              <w:jc w:val="center"/>
              <w:rPr>
                <w:bCs/>
              </w:rPr>
            </w:pPr>
          </w:p>
        </w:tc>
      </w:tr>
      <w:tr w:rsidR="00D769BA" w:rsidRPr="005A666B" w14:paraId="2E1A4FAC" w14:textId="77777777" w:rsidTr="004B7A9A">
        <w:tc>
          <w:tcPr>
            <w:tcW w:w="701" w:type="pct"/>
            <w:vAlign w:val="center"/>
          </w:tcPr>
          <w:p w14:paraId="79BEEBAB" w14:textId="77777777" w:rsidR="00AA79C5" w:rsidRPr="005A666B" w:rsidRDefault="00AA79C5" w:rsidP="00D769BA">
            <w:pPr>
              <w:pStyle w:val="ListParagraph"/>
              <w:ind w:left="0"/>
              <w:rPr>
                <w:bCs/>
                <w:lang w:val="nl-NL"/>
              </w:rPr>
            </w:pPr>
            <w:r w:rsidRPr="005A666B">
              <w:rPr>
                <w:bCs/>
                <w:lang w:val="nl-NL"/>
              </w:rPr>
              <w:t>6.1.3.</w:t>
            </w:r>
          </w:p>
        </w:tc>
        <w:tc>
          <w:tcPr>
            <w:tcW w:w="3172" w:type="pct"/>
          </w:tcPr>
          <w:p w14:paraId="2C63E613"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Các biện pháp phòng chống xói ngầm</w:t>
            </w:r>
          </w:p>
        </w:tc>
        <w:tc>
          <w:tcPr>
            <w:tcW w:w="459" w:type="pct"/>
            <w:vAlign w:val="center"/>
          </w:tcPr>
          <w:p w14:paraId="0F7E308F" w14:textId="77777777" w:rsidR="00AA79C5" w:rsidRPr="005A666B" w:rsidRDefault="00AA79C5" w:rsidP="00D769BA">
            <w:pPr>
              <w:pStyle w:val="ListParagraph"/>
              <w:ind w:left="0"/>
              <w:jc w:val="center"/>
              <w:rPr>
                <w:b/>
                <w:bCs/>
              </w:rPr>
            </w:pPr>
          </w:p>
        </w:tc>
        <w:tc>
          <w:tcPr>
            <w:tcW w:w="668" w:type="pct"/>
            <w:vMerge/>
            <w:vAlign w:val="center"/>
          </w:tcPr>
          <w:p w14:paraId="7719A6A0" w14:textId="77777777" w:rsidR="00AA79C5" w:rsidRPr="005A666B" w:rsidRDefault="00AA79C5" w:rsidP="00D769BA">
            <w:pPr>
              <w:pStyle w:val="ListParagraph"/>
              <w:ind w:left="0"/>
              <w:jc w:val="center"/>
              <w:rPr>
                <w:bCs/>
              </w:rPr>
            </w:pPr>
          </w:p>
        </w:tc>
      </w:tr>
      <w:tr w:rsidR="00D769BA" w:rsidRPr="005A666B" w14:paraId="13AD0EF9" w14:textId="77777777" w:rsidTr="004B7A9A">
        <w:tc>
          <w:tcPr>
            <w:tcW w:w="701" w:type="pct"/>
            <w:vAlign w:val="center"/>
          </w:tcPr>
          <w:p w14:paraId="426F4397" w14:textId="77777777" w:rsidR="00AA79C5" w:rsidRPr="005A666B" w:rsidRDefault="00AA79C5" w:rsidP="00D769BA">
            <w:pPr>
              <w:pStyle w:val="ListParagraph"/>
              <w:ind w:left="0"/>
              <w:rPr>
                <w:bCs/>
                <w:lang w:val="nl-NL"/>
              </w:rPr>
            </w:pPr>
            <w:r w:rsidRPr="005A666B">
              <w:rPr>
                <w:bCs/>
                <w:lang w:val="nl-NL"/>
              </w:rPr>
              <w:t>6.1.4.</w:t>
            </w:r>
          </w:p>
        </w:tc>
        <w:tc>
          <w:tcPr>
            <w:tcW w:w="3172" w:type="pct"/>
          </w:tcPr>
          <w:p w14:paraId="4180C3FC" w14:textId="77777777" w:rsidR="00AA79C5" w:rsidRPr="005A666B" w:rsidRDefault="00AA79C5" w:rsidP="00D769BA">
            <w:pPr>
              <w:pStyle w:val="BodyTextIndent2"/>
              <w:spacing w:after="0" w:line="240" w:lineRule="auto"/>
              <w:ind w:left="0"/>
              <w:jc w:val="both"/>
              <w:rPr>
                <w:sz w:val="24"/>
                <w:szCs w:val="24"/>
              </w:rPr>
            </w:pPr>
            <w:r w:rsidRPr="005A666B">
              <w:rPr>
                <w:sz w:val="24"/>
                <w:szCs w:val="24"/>
              </w:rPr>
              <w:t>Nghiên cứu ĐCCT hiện tượng xói ngầm.</w:t>
            </w:r>
          </w:p>
        </w:tc>
        <w:tc>
          <w:tcPr>
            <w:tcW w:w="459" w:type="pct"/>
            <w:vAlign w:val="center"/>
          </w:tcPr>
          <w:p w14:paraId="03EB6302" w14:textId="77777777" w:rsidR="00AA79C5" w:rsidRPr="005A666B" w:rsidRDefault="00AA79C5" w:rsidP="00D769BA">
            <w:pPr>
              <w:pStyle w:val="ListParagraph"/>
              <w:ind w:left="0"/>
              <w:jc w:val="center"/>
              <w:rPr>
                <w:b/>
                <w:bCs/>
              </w:rPr>
            </w:pPr>
          </w:p>
        </w:tc>
        <w:tc>
          <w:tcPr>
            <w:tcW w:w="668" w:type="pct"/>
            <w:vMerge/>
            <w:vAlign w:val="center"/>
          </w:tcPr>
          <w:p w14:paraId="7841E9A3" w14:textId="77777777" w:rsidR="00AA79C5" w:rsidRPr="005A666B" w:rsidRDefault="00AA79C5" w:rsidP="00D769BA">
            <w:pPr>
              <w:pStyle w:val="ListParagraph"/>
              <w:ind w:left="0"/>
              <w:jc w:val="center"/>
              <w:rPr>
                <w:bCs/>
              </w:rPr>
            </w:pPr>
          </w:p>
        </w:tc>
      </w:tr>
      <w:tr w:rsidR="00D769BA" w:rsidRPr="005A666B" w14:paraId="621767E2" w14:textId="77777777" w:rsidTr="004B7A9A">
        <w:tc>
          <w:tcPr>
            <w:tcW w:w="701" w:type="pct"/>
            <w:vAlign w:val="center"/>
          </w:tcPr>
          <w:p w14:paraId="71242A90" w14:textId="77777777" w:rsidR="00AA79C5" w:rsidRPr="005A666B" w:rsidRDefault="00AA79C5" w:rsidP="00D769BA">
            <w:pPr>
              <w:pStyle w:val="ListParagraph"/>
              <w:ind w:left="0"/>
              <w:rPr>
                <w:bCs/>
                <w:lang w:val="nl-NL"/>
              </w:rPr>
            </w:pPr>
            <w:r w:rsidRPr="005A666B">
              <w:rPr>
                <w:bCs/>
                <w:lang w:val="nl-NL"/>
              </w:rPr>
              <w:t>6</w:t>
            </w:r>
            <w:r w:rsidR="003D26B3" w:rsidRPr="005A666B">
              <w:rPr>
                <w:bCs/>
                <w:lang w:val="nl-NL"/>
              </w:rPr>
              <w:t>.2.</w:t>
            </w:r>
          </w:p>
        </w:tc>
        <w:tc>
          <w:tcPr>
            <w:tcW w:w="3172" w:type="pct"/>
          </w:tcPr>
          <w:p w14:paraId="1381DACA"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Hiện tượng cát chảy</w:t>
            </w:r>
          </w:p>
        </w:tc>
        <w:tc>
          <w:tcPr>
            <w:tcW w:w="459" w:type="pct"/>
            <w:vAlign w:val="center"/>
          </w:tcPr>
          <w:p w14:paraId="77B33040" w14:textId="77777777" w:rsidR="00AA79C5" w:rsidRPr="005A666B" w:rsidRDefault="00AA79C5" w:rsidP="00D769BA">
            <w:pPr>
              <w:pStyle w:val="ListParagraph"/>
              <w:ind w:left="0"/>
              <w:jc w:val="center"/>
              <w:rPr>
                <w:b/>
                <w:bCs/>
              </w:rPr>
            </w:pPr>
          </w:p>
        </w:tc>
        <w:tc>
          <w:tcPr>
            <w:tcW w:w="668" w:type="pct"/>
            <w:vMerge/>
            <w:vAlign w:val="center"/>
          </w:tcPr>
          <w:p w14:paraId="304F0249" w14:textId="77777777" w:rsidR="00AA79C5" w:rsidRPr="005A666B" w:rsidRDefault="00AA79C5" w:rsidP="00D769BA">
            <w:pPr>
              <w:pStyle w:val="ListParagraph"/>
              <w:ind w:left="0"/>
              <w:jc w:val="center"/>
              <w:rPr>
                <w:bCs/>
              </w:rPr>
            </w:pPr>
          </w:p>
        </w:tc>
      </w:tr>
      <w:tr w:rsidR="00D769BA" w:rsidRPr="005A666B" w14:paraId="4D11BDBB" w14:textId="77777777" w:rsidTr="004B7A9A">
        <w:tc>
          <w:tcPr>
            <w:tcW w:w="701" w:type="pct"/>
            <w:vAlign w:val="center"/>
          </w:tcPr>
          <w:p w14:paraId="36F9403D" w14:textId="77777777" w:rsidR="00AA79C5" w:rsidRPr="005A666B" w:rsidRDefault="003D26B3" w:rsidP="00D769BA">
            <w:pPr>
              <w:pStyle w:val="ListParagraph"/>
              <w:ind w:left="0"/>
              <w:rPr>
                <w:bCs/>
                <w:lang w:val="nl-NL"/>
              </w:rPr>
            </w:pPr>
            <w:r w:rsidRPr="005A666B">
              <w:rPr>
                <w:bCs/>
                <w:lang w:val="nl-NL"/>
              </w:rPr>
              <w:t>6.2.1.</w:t>
            </w:r>
          </w:p>
        </w:tc>
        <w:tc>
          <w:tcPr>
            <w:tcW w:w="3172" w:type="pct"/>
          </w:tcPr>
          <w:p w14:paraId="132236A9"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Khái niệm và ý nghĩa nghiên cứu</w:t>
            </w:r>
          </w:p>
        </w:tc>
        <w:tc>
          <w:tcPr>
            <w:tcW w:w="459" w:type="pct"/>
            <w:vAlign w:val="center"/>
          </w:tcPr>
          <w:p w14:paraId="2297A459" w14:textId="77777777" w:rsidR="00AA79C5" w:rsidRPr="005A666B" w:rsidRDefault="00AA79C5" w:rsidP="00D769BA">
            <w:pPr>
              <w:pStyle w:val="ListParagraph"/>
              <w:ind w:left="0"/>
              <w:jc w:val="center"/>
              <w:rPr>
                <w:b/>
                <w:bCs/>
              </w:rPr>
            </w:pPr>
          </w:p>
        </w:tc>
        <w:tc>
          <w:tcPr>
            <w:tcW w:w="668" w:type="pct"/>
            <w:vMerge/>
            <w:vAlign w:val="center"/>
          </w:tcPr>
          <w:p w14:paraId="2E88B197" w14:textId="77777777" w:rsidR="00AA79C5" w:rsidRPr="005A666B" w:rsidRDefault="00AA79C5" w:rsidP="00D769BA">
            <w:pPr>
              <w:pStyle w:val="ListParagraph"/>
              <w:ind w:left="0"/>
              <w:jc w:val="center"/>
              <w:rPr>
                <w:bCs/>
              </w:rPr>
            </w:pPr>
          </w:p>
        </w:tc>
      </w:tr>
      <w:tr w:rsidR="00D769BA" w:rsidRPr="005A666B" w14:paraId="1553CA64" w14:textId="77777777" w:rsidTr="004B7A9A">
        <w:tc>
          <w:tcPr>
            <w:tcW w:w="701" w:type="pct"/>
            <w:vAlign w:val="center"/>
          </w:tcPr>
          <w:p w14:paraId="3CA87A89" w14:textId="77777777" w:rsidR="00AA79C5" w:rsidRPr="005A666B" w:rsidRDefault="003D26B3" w:rsidP="00D769BA">
            <w:pPr>
              <w:pStyle w:val="ListParagraph"/>
              <w:ind w:left="0"/>
              <w:rPr>
                <w:bCs/>
                <w:lang w:val="nl-NL"/>
              </w:rPr>
            </w:pPr>
            <w:r w:rsidRPr="005A666B">
              <w:rPr>
                <w:bCs/>
                <w:lang w:val="nl-NL"/>
              </w:rPr>
              <w:t>6.2.2.</w:t>
            </w:r>
          </w:p>
        </w:tc>
        <w:tc>
          <w:tcPr>
            <w:tcW w:w="3172" w:type="pct"/>
          </w:tcPr>
          <w:p w14:paraId="2671BE2D"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Dấu hiệu đặc trưng của cát chảy và cách nhận biết</w:t>
            </w:r>
          </w:p>
        </w:tc>
        <w:tc>
          <w:tcPr>
            <w:tcW w:w="459" w:type="pct"/>
            <w:vAlign w:val="center"/>
          </w:tcPr>
          <w:p w14:paraId="7499871B" w14:textId="77777777" w:rsidR="00AA79C5" w:rsidRPr="005A666B" w:rsidRDefault="00AA79C5" w:rsidP="00D769BA">
            <w:pPr>
              <w:pStyle w:val="ListParagraph"/>
              <w:ind w:left="0"/>
              <w:jc w:val="center"/>
              <w:rPr>
                <w:b/>
                <w:bCs/>
              </w:rPr>
            </w:pPr>
          </w:p>
        </w:tc>
        <w:tc>
          <w:tcPr>
            <w:tcW w:w="668" w:type="pct"/>
            <w:vMerge/>
            <w:vAlign w:val="center"/>
          </w:tcPr>
          <w:p w14:paraId="40E110F1" w14:textId="77777777" w:rsidR="00AA79C5" w:rsidRPr="005A666B" w:rsidRDefault="00AA79C5" w:rsidP="00D769BA">
            <w:pPr>
              <w:pStyle w:val="ListParagraph"/>
              <w:ind w:left="0"/>
              <w:jc w:val="center"/>
              <w:rPr>
                <w:bCs/>
              </w:rPr>
            </w:pPr>
          </w:p>
        </w:tc>
      </w:tr>
      <w:tr w:rsidR="00D769BA" w:rsidRPr="005A666B" w14:paraId="5C4B70D7" w14:textId="77777777" w:rsidTr="004B7A9A">
        <w:tc>
          <w:tcPr>
            <w:tcW w:w="701" w:type="pct"/>
            <w:vAlign w:val="center"/>
          </w:tcPr>
          <w:p w14:paraId="4A8813D4" w14:textId="77777777" w:rsidR="00AA79C5" w:rsidRPr="005A666B" w:rsidRDefault="003D26B3" w:rsidP="00D769BA">
            <w:pPr>
              <w:pStyle w:val="ListParagraph"/>
              <w:ind w:left="0"/>
              <w:rPr>
                <w:bCs/>
                <w:lang w:val="nl-NL"/>
              </w:rPr>
            </w:pPr>
            <w:r w:rsidRPr="005A666B">
              <w:rPr>
                <w:bCs/>
                <w:lang w:val="nl-NL"/>
              </w:rPr>
              <w:t>6.2.3.</w:t>
            </w:r>
          </w:p>
        </w:tc>
        <w:tc>
          <w:tcPr>
            <w:tcW w:w="3172" w:type="pct"/>
          </w:tcPr>
          <w:p w14:paraId="616D7A04"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Đặc điểm ĐCCT của cát chảy</w:t>
            </w:r>
          </w:p>
        </w:tc>
        <w:tc>
          <w:tcPr>
            <w:tcW w:w="459" w:type="pct"/>
            <w:vAlign w:val="center"/>
          </w:tcPr>
          <w:p w14:paraId="3FEEC8AA" w14:textId="77777777" w:rsidR="00AA79C5" w:rsidRPr="005A666B" w:rsidRDefault="00AA79C5" w:rsidP="00D769BA">
            <w:pPr>
              <w:pStyle w:val="ListParagraph"/>
              <w:ind w:left="0"/>
              <w:jc w:val="center"/>
              <w:rPr>
                <w:b/>
                <w:bCs/>
              </w:rPr>
            </w:pPr>
          </w:p>
        </w:tc>
        <w:tc>
          <w:tcPr>
            <w:tcW w:w="668" w:type="pct"/>
            <w:vMerge/>
            <w:vAlign w:val="center"/>
          </w:tcPr>
          <w:p w14:paraId="4694FA19" w14:textId="77777777" w:rsidR="00AA79C5" w:rsidRPr="005A666B" w:rsidRDefault="00AA79C5" w:rsidP="00D769BA">
            <w:pPr>
              <w:pStyle w:val="ListParagraph"/>
              <w:ind w:left="0"/>
              <w:jc w:val="center"/>
              <w:rPr>
                <w:bCs/>
              </w:rPr>
            </w:pPr>
          </w:p>
        </w:tc>
      </w:tr>
      <w:tr w:rsidR="00D769BA" w:rsidRPr="005A666B" w14:paraId="21A9E71A" w14:textId="77777777" w:rsidTr="004B7A9A">
        <w:tc>
          <w:tcPr>
            <w:tcW w:w="701" w:type="pct"/>
            <w:vAlign w:val="center"/>
          </w:tcPr>
          <w:p w14:paraId="5534C730" w14:textId="77777777" w:rsidR="00AA79C5" w:rsidRPr="005A666B" w:rsidRDefault="003D26B3" w:rsidP="00D769BA">
            <w:pPr>
              <w:pStyle w:val="ListParagraph"/>
              <w:ind w:left="0"/>
              <w:rPr>
                <w:bCs/>
                <w:lang w:val="nl-NL"/>
              </w:rPr>
            </w:pPr>
            <w:r w:rsidRPr="005A666B">
              <w:rPr>
                <w:bCs/>
                <w:lang w:val="nl-NL"/>
              </w:rPr>
              <w:t>6.2.4.</w:t>
            </w:r>
          </w:p>
        </w:tc>
        <w:tc>
          <w:tcPr>
            <w:tcW w:w="3172" w:type="pct"/>
          </w:tcPr>
          <w:p w14:paraId="64CA6988"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Hiện tượng hóa lỏng của cát</w:t>
            </w:r>
          </w:p>
        </w:tc>
        <w:tc>
          <w:tcPr>
            <w:tcW w:w="459" w:type="pct"/>
            <w:vAlign w:val="center"/>
          </w:tcPr>
          <w:p w14:paraId="443F723A" w14:textId="77777777" w:rsidR="00AA79C5" w:rsidRPr="005A666B" w:rsidRDefault="00AA79C5" w:rsidP="00D769BA">
            <w:pPr>
              <w:pStyle w:val="ListParagraph"/>
              <w:ind w:left="0"/>
              <w:jc w:val="center"/>
              <w:rPr>
                <w:b/>
                <w:bCs/>
              </w:rPr>
            </w:pPr>
          </w:p>
        </w:tc>
        <w:tc>
          <w:tcPr>
            <w:tcW w:w="668" w:type="pct"/>
            <w:vMerge/>
            <w:vAlign w:val="center"/>
          </w:tcPr>
          <w:p w14:paraId="510E0385" w14:textId="77777777" w:rsidR="00AA79C5" w:rsidRPr="005A666B" w:rsidRDefault="00AA79C5" w:rsidP="00D769BA">
            <w:pPr>
              <w:pStyle w:val="ListParagraph"/>
              <w:ind w:left="0"/>
              <w:jc w:val="center"/>
              <w:rPr>
                <w:bCs/>
              </w:rPr>
            </w:pPr>
          </w:p>
        </w:tc>
      </w:tr>
      <w:tr w:rsidR="00D769BA" w:rsidRPr="005A666B" w14:paraId="1708A11F" w14:textId="77777777" w:rsidTr="004B7A9A">
        <w:tc>
          <w:tcPr>
            <w:tcW w:w="701" w:type="pct"/>
            <w:vAlign w:val="center"/>
          </w:tcPr>
          <w:p w14:paraId="0E13857F" w14:textId="77777777" w:rsidR="00AA79C5" w:rsidRPr="005A666B" w:rsidRDefault="003D26B3" w:rsidP="00D769BA">
            <w:pPr>
              <w:pStyle w:val="ListParagraph"/>
              <w:ind w:left="0"/>
              <w:rPr>
                <w:bCs/>
                <w:lang w:val="nl-NL"/>
              </w:rPr>
            </w:pPr>
            <w:r w:rsidRPr="005A666B">
              <w:rPr>
                <w:bCs/>
                <w:lang w:val="nl-NL"/>
              </w:rPr>
              <w:t>6.2.5.</w:t>
            </w:r>
          </w:p>
        </w:tc>
        <w:tc>
          <w:tcPr>
            <w:tcW w:w="3172" w:type="pct"/>
          </w:tcPr>
          <w:p w14:paraId="1DF523B1"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Các biện pháp phòng chống cát chảy</w:t>
            </w:r>
          </w:p>
        </w:tc>
        <w:tc>
          <w:tcPr>
            <w:tcW w:w="459" w:type="pct"/>
            <w:vAlign w:val="center"/>
          </w:tcPr>
          <w:p w14:paraId="60670CDF" w14:textId="77777777" w:rsidR="00AA79C5" w:rsidRPr="005A666B" w:rsidRDefault="00AA79C5" w:rsidP="00D769BA">
            <w:pPr>
              <w:pStyle w:val="ListParagraph"/>
              <w:ind w:left="0"/>
              <w:jc w:val="center"/>
              <w:rPr>
                <w:b/>
                <w:bCs/>
              </w:rPr>
            </w:pPr>
          </w:p>
        </w:tc>
        <w:tc>
          <w:tcPr>
            <w:tcW w:w="668" w:type="pct"/>
            <w:vMerge/>
            <w:vAlign w:val="center"/>
          </w:tcPr>
          <w:p w14:paraId="6C65C377" w14:textId="77777777" w:rsidR="00AA79C5" w:rsidRPr="005A666B" w:rsidRDefault="00AA79C5" w:rsidP="00D769BA">
            <w:pPr>
              <w:pStyle w:val="ListParagraph"/>
              <w:ind w:left="0"/>
              <w:jc w:val="center"/>
              <w:rPr>
                <w:bCs/>
              </w:rPr>
            </w:pPr>
          </w:p>
        </w:tc>
      </w:tr>
      <w:tr w:rsidR="00D769BA" w:rsidRPr="005A666B" w14:paraId="3D25A4E5" w14:textId="77777777" w:rsidTr="004B7A9A">
        <w:tc>
          <w:tcPr>
            <w:tcW w:w="701" w:type="pct"/>
            <w:vAlign w:val="center"/>
          </w:tcPr>
          <w:p w14:paraId="4119E386" w14:textId="77777777" w:rsidR="00AA79C5" w:rsidRPr="005A666B" w:rsidRDefault="003D26B3" w:rsidP="00D769BA">
            <w:pPr>
              <w:pStyle w:val="ListParagraph"/>
              <w:ind w:left="0"/>
              <w:rPr>
                <w:bCs/>
                <w:lang w:val="nl-NL"/>
              </w:rPr>
            </w:pPr>
            <w:r w:rsidRPr="005A666B">
              <w:rPr>
                <w:bCs/>
                <w:lang w:val="nl-NL"/>
              </w:rPr>
              <w:t>6.2.7.</w:t>
            </w:r>
          </w:p>
        </w:tc>
        <w:tc>
          <w:tcPr>
            <w:tcW w:w="3172" w:type="pct"/>
          </w:tcPr>
          <w:p w14:paraId="193A6D8A" w14:textId="77777777" w:rsidR="00AA79C5" w:rsidRPr="005A666B" w:rsidRDefault="00AA79C5" w:rsidP="00D769BA">
            <w:pPr>
              <w:pStyle w:val="BodyTextIndent2"/>
              <w:spacing w:after="0" w:line="240" w:lineRule="auto"/>
              <w:ind w:left="0"/>
              <w:jc w:val="both"/>
              <w:rPr>
                <w:sz w:val="24"/>
                <w:szCs w:val="24"/>
                <w:lang w:val="de-DE"/>
              </w:rPr>
            </w:pPr>
            <w:r w:rsidRPr="005A666B">
              <w:rPr>
                <w:sz w:val="24"/>
                <w:szCs w:val="24"/>
                <w:lang w:val="de-DE"/>
              </w:rPr>
              <w:t>Nghiên cứu ĐCCT hiện tượng cát chảy.</w:t>
            </w:r>
          </w:p>
        </w:tc>
        <w:tc>
          <w:tcPr>
            <w:tcW w:w="459" w:type="pct"/>
            <w:vAlign w:val="center"/>
          </w:tcPr>
          <w:p w14:paraId="71890326" w14:textId="77777777" w:rsidR="00AA79C5" w:rsidRPr="005A666B" w:rsidRDefault="00AA79C5" w:rsidP="00D769BA">
            <w:pPr>
              <w:pStyle w:val="ListParagraph"/>
              <w:ind w:left="0"/>
              <w:jc w:val="center"/>
              <w:rPr>
                <w:b/>
                <w:bCs/>
              </w:rPr>
            </w:pPr>
          </w:p>
        </w:tc>
        <w:tc>
          <w:tcPr>
            <w:tcW w:w="668" w:type="pct"/>
            <w:vMerge/>
            <w:vAlign w:val="center"/>
          </w:tcPr>
          <w:p w14:paraId="304AB59A" w14:textId="77777777" w:rsidR="00AA79C5" w:rsidRPr="005A666B" w:rsidRDefault="00AA79C5" w:rsidP="00D769BA">
            <w:pPr>
              <w:pStyle w:val="ListParagraph"/>
              <w:ind w:left="0"/>
              <w:jc w:val="center"/>
              <w:rPr>
                <w:bCs/>
              </w:rPr>
            </w:pPr>
          </w:p>
        </w:tc>
      </w:tr>
      <w:tr w:rsidR="00D769BA" w:rsidRPr="005A666B" w14:paraId="267DE170" w14:textId="77777777" w:rsidTr="004B7A9A">
        <w:tc>
          <w:tcPr>
            <w:tcW w:w="701" w:type="pct"/>
            <w:vAlign w:val="center"/>
          </w:tcPr>
          <w:p w14:paraId="6833B7C3" w14:textId="77777777" w:rsidR="00E13C7D" w:rsidRPr="005A666B" w:rsidRDefault="00E13C7D" w:rsidP="00D769BA">
            <w:pPr>
              <w:pStyle w:val="ListParagraph"/>
              <w:ind w:left="0"/>
              <w:rPr>
                <w:bCs/>
              </w:rPr>
            </w:pPr>
            <w:r w:rsidRPr="005A666B">
              <w:rPr>
                <w:b/>
                <w:bCs/>
                <w:lang w:val="nl-NL"/>
              </w:rPr>
              <w:t>Chương 7</w:t>
            </w:r>
          </w:p>
        </w:tc>
        <w:tc>
          <w:tcPr>
            <w:tcW w:w="3172" w:type="pct"/>
            <w:vAlign w:val="center"/>
          </w:tcPr>
          <w:p w14:paraId="231D9420" w14:textId="77777777" w:rsidR="00E13C7D" w:rsidRPr="005A666B" w:rsidRDefault="00D769BA" w:rsidP="00D769BA">
            <w:pPr>
              <w:jc w:val="both"/>
              <w:rPr>
                <w:b/>
                <w:sz w:val="24"/>
                <w:szCs w:val="24"/>
              </w:rPr>
            </w:pPr>
            <w:r w:rsidRPr="005A666B">
              <w:rPr>
                <w:b/>
                <w:sz w:val="24"/>
                <w:szCs w:val="24"/>
              </w:rPr>
              <w:t>Các hiện tượng liên quan đến quá trình dịch chuyển đất đá trên sườn dôc.</w:t>
            </w:r>
          </w:p>
        </w:tc>
        <w:tc>
          <w:tcPr>
            <w:tcW w:w="459" w:type="pct"/>
            <w:vAlign w:val="center"/>
          </w:tcPr>
          <w:p w14:paraId="40C852C3" w14:textId="77777777" w:rsidR="00E13C7D" w:rsidRPr="005A666B" w:rsidRDefault="00003870" w:rsidP="00D769BA">
            <w:pPr>
              <w:pStyle w:val="ListParagraph"/>
              <w:ind w:left="0"/>
              <w:jc w:val="center"/>
              <w:rPr>
                <w:b/>
                <w:bCs/>
              </w:rPr>
            </w:pPr>
            <w:r w:rsidRPr="005A666B">
              <w:rPr>
                <w:b/>
                <w:bCs/>
              </w:rPr>
              <w:t>6</w:t>
            </w:r>
          </w:p>
        </w:tc>
        <w:tc>
          <w:tcPr>
            <w:tcW w:w="668" w:type="pct"/>
            <w:vMerge w:val="restart"/>
            <w:vAlign w:val="center"/>
          </w:tcPr>
          <w:p w14:paraId="601BD316" w14:textId="77777777" w:rsidR="00E13C7D" w:rsidRPr="005A666B" w:rsidRDefault="00E13C7D" w:rsidP="00D769BA">
            <w:pPr>
              <w:pStyle w:val="ListParagraph"/>
              <w:ind w:left="0"/>
              <w:jc w:val="center"/>
              <w:rPr>
                <w:bCs/>
              </w:rPr>
            </w:pPr>
            <w:r w:rsidRPr="005A666B">
              <w:rPr>
                <w:bCs/>
              </w:rPr>
              <w:t>4.1.7</w:t>
            </w:r>
          </w:p>
        </w:tc>
      </w:tr>
      <w:tr w:rsidR="00D769BA" w:rsidRPr="005A666B" w14:paraId="75DEE177" w14:textId="77777777" w:rsidTr="004B7A9A">
        <w:tc>
          <w:tcPr>
            <w:tcW w:w="701" w:type="pct"/>
            <w:vAlign w:val="center"/>
          </w:tcPr>
          <w:p w14:paraId="463E557C" w14:textId="77777777" w:rsidR="00E60CED" w:rsidRPr="005A666B" w:rsidRDefault="007274E5" w:rsidP="00D769BA">
            <w:pPr>
              <w:pStyle w:val="ListParagraph"/>
              <w:ind w:left="0"/>
              <w:rPr>
                <w:bCs/>
                <w:lang w:val="nl-NL"/>
              </w:rPr>
            </w:pPr>
            <w:r w:rsidRPr="005A666B">
              <w:rPr>
                <w:bCs/>
                <w:lang w:val="nl-NL"/>
              </w:rPr>
              <w:t xml:space="preserve">7.1. </w:t>
            </w:r>
          </w:p>
        </w:tc>
        <w:tc>
          <w:tcPr>
            <w:tcW w:w="3172" w:type="pct"/>
          </w:tcPr>
          <w:p w14:paraId="6062610B"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Hiện tượng trượt</w:t>
            </w:r>
          </w:p>
        </w:tc>
        <w:tc>
          <w:tcPr>
            <w:tcW w:w="459" w:type="pct"/>
            <w:vAlign w:val="center"/>
          </w:tcPr>
          <w:p w14:paraId="3931CB86" w14:textId="77777777" w:rsidR="00E60CED" w:rsidRPr="005A666B" w:rsidRDefault="00E60CED" w:rsidP="00D769BA">
            <w:pPr>
              <w:pStyle w:val="ListParagraph"/>
              <w:ind w:left="0"/>
              <w:jc w:val="center"/>
              <w:rPr>
                <w:b/>
                <w:bCs/>
              </w:rPr>
            </w:pPr>
          </w:p>
        </w:tc>
        <w:tc>
          <w:tcPr>
            <w:tcW w:w="668" w:type="pct"/>
            <w:vMerge/>
            <w:vAlign w:val="center"/>
          </w:tcPr>
          <w:p w14:paraId="46599611" w14:textId="77777777" w:rsidR="00E60CED" w:rsidRPr="005A666B" w:rsidRDefault="00E60CED" w:rsidP="00D769BA">
            <w:pPr>
              <w:pStyle w:val="ListParagraph"/>
              <w:ind w:left="0"/>
              <w:jc w:val="center"/>
              <w:rPr>
                <w:bCs/>
              </w:rPr>
            </w:pPr>
          </w:p>
        </w:tc>
      </w:tr>
      <w:tr w:rsidR="00D769BA" w:rsidRPr="005A666B" w14:paraId="10C07222" w14:textId="77777777" w:rsidTr="004B7A9A">
        <w:tc>
          <w:tcPr>
            <w:tcW w:w="701" w:type="pct"/>
            <w:vAlign w:val="center"/>
          </w:tcPr>
          <w:p w14:paraId="027C8387" w14:textId="77777777" w:rsidR="00E60CED" w:rsidRPr="005A666B" w:rsidRDefault="007274E5" w:rsidP="00D769BA">
            <w:pPr>
              <w:pStyle w:val="ListParagraph"/>
              <w:ind w:left="0"/>
              <w:rPr>
                <w:bCs/>
                <w:lang w:val="nl-NL"/>
              </w:rPr>
            </w:pPr>
            <w:r w:rsidRPr="005A666B">
              <w:rPr>
                <w:bCs/>
                <w:lang w:val="nl-NL"/>
              </w:rPr>
              <w:t>7.1.1.</w:t>
            </w:r>
          </w:p>
        </w:tc>
        <w:tc>
          <w:tcPr>
            <w:tcW w:w="3172" w:type="pct"/>
          </w:tcPr>
          <w:p w14:paraId="7DCE77BA"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Khái niệm và ý nghĩa nghiên cứu</w:t>
            </w:r>
          </w:p>
        </w:tc>
        <w:tc>
          <w:tcPr>
            <w:tcW w:w="459" w:type="pct"/>
            <w:vAlign w:val="center"/>
          </w:tcPr>
          <w:p w14:paraId="74D428C9" w14:textId="77777777" w:rsidR="00E60CED" w:rsidRPr="005A666B" w:rsidRDefault="00E60CED" w:rsidP="00D769BA">
            <w:pPr>
              <w:pStyle w:val="ListParagraph"/>
              <w:ind w:left="0"/>
              <w:jc w:val="center"/>
              <w:rPr>
                <w:b/>
                <w:bCs/>
              </w:rPr>
            </w:pPr>
          </w:p>
        </w:tc>
        <w:tc>
          <w:tcPr>
            <w:tcW w:w="668" w:type="pct"/>
            <w:vMerge/>
            <w:vAlign w:val="center"/>
          </w:tcPr>
          <w:p w14:paraId="0A2D8E80" w14:textId="77777777" w:rsidR="00E60CED" w:rsidRPr="005A666B" w:rsidRDefault="00E60CED" w:rsidP="00D769BA">
            <w:pPr>
              <w:pStyle w:val="ListParagraph"/>
              <w:ind w:left="0"/>
              <w:jc w:val="center"/>
              <w:rPr>
                <w:bCs/>
              </w:rPr>
            </w:pPr>
          </w:p>
        </w:tc>
      </w:tr>
      <w:tr w:rsidR="00D769BA" w:rsidRPr="005A666B" w14:paraId="2E6A3CC0" w14:textId="77777777" w:rsidTr="004B7A9A">
        <w:tc>
          <w:tcPr>
            <w:tcW w:w="701" w:type="pct"/>
            <w:vAlign w:val="center"/>
          </w:tcPr>
          <w:p w14:paraId="41E74D94" w14:textId="77777777" w:rsidR="00E60CED" w:rsidRPr="005A666B" w:rsidRDefault="007274E5" w:rsidP="00D769BA">
            <w:pPr>
              <w:pStyle w:val="ListParagraph"/>
              <w:ind w:left="0"/>
              <w:rPr>
                <w:bCs/>
                <w:lang w:val="nl-NL"/>
              </w:rPr>
            </w:pPr>
            <w:r w:rsidRPr="005A666B">
              <w:rPr>
                <w:bCs/>
                <w:lang w:val="nl-NL"/>
              </w:rPr>
              <w:t>7.1.2.</w:t>
            </w:r>
          </w:p>
        </w:tc>
        <w:tc>
          <w:tcPr>
            <w:tcW w:w="3172" w:type="pct"/>
          </w:tcPr>
          <w:p w14:paraId="61980EB0"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Các yếu tố cấu tạo khối trượt và đặc điểm nhận dạng chúng.</w:t>
            </w:r>
          </w:p>
        </w:tc>
        <w:tc>
          <w:tcPr>
            <w:tcW w:w="459" w:type="pct"/>
            <w:vAlign w:val="center"/>
          </w:tcPr>
          <w:p w14:paraId="217873AB" w14:textId="77777777" w:rsidR="00E60CED" w:rsidRPr="005A666B" w:rsidRDefault="00E60CED" w:rsidP="00D769BA">
            <w:pPr>
              <w:pStyle w:val="ListParagraph"/>
              <w:ind w:left="0"/>
              <w:jc w:val="center"/>
              <w:rPr>
                <w:b/>
                <w:bCs/>
              </w:rPr>
            </w:pPr>
          </w:p>
        </w:tc>
        <w:tc>
          <w:tcPr>
            <w:tcW w:w="668" w:type="pct"/>
            <w:vMerge/>
            <w:vAlign w:val="center"/>
          </w:tcPr>
          <w:p w14:paraId="24FA3905" w14:textId="77777777" w:rsidR="00E60CED" w:rsidRPr="005A666B" w:rsidRDefault="00E60CED" w:rsidP="00D769BA">
            <w:pPr>
              <w:pStyle w:val="ListParagraph"/>
              <w:ind w:left="0"/>
              <w:jc w:val="center"/>
              <w:rPr>
                <w:bCs/>
              </w:rPr>
            </w:pPr>
          </w:p>
        </w:tc>
      </w:tr>
      <w:tr w:rsidR="00D769BA" w:rsidRPr="005A666B" w14:paraId="6E41AFE5" w14:textId="77777777" w:rsidTr="004B7A9A">
        <w:tc>
          <w:tcPr>
            <w:tcW w:w="701" w:type="pct"/>
            <w:vAlign w:val="center"/>
          </w:tcPr>
          <w:p w14:paraId="3CA9539D" w14:textId="77777777" w:rsidR="00E60CED" w:rsidRPr="005A666B" w:rsidRDefault="007274E5" w:rsidP="00D769BA">
            <w:pPr>
              <w:pStyle w:val="ListParagraph"/>
              <w:ind w:left="0"/>
              <w:rPr>
                <w:bCs/>
                <w:lang w:val="nl-NL"/>
              </w:rPr>
            </w:pPr>
            <w:r w:rsidRPr="005A666B">
              <w:rPr>
                <w:bCs/>
                <w:lang w:val="nl-NL"/>
              </w:rPr>
              <w:t>7.1.3.</w:t>
            </w:r>
          </w:p>
        </w:tc>
        <w:tc>
          <w:tcPr>
            <w:tcW w:w="3172" w:type="pct"/>
          </w:tcPr>
          <w:p w14:paraId="46F97AE9"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Các yếu tố hỗ trợ và nguyên nhân gây trựot</w:t>
            </w:r>
          </w:p>
        </w:tc>
        <w:tc>
          <w:tcPr>
            <w:tcW w:w="459" w:type="pct"/>
            <w:vAlign w:val="center"/>
          </w:tcPr>
          <w:p w14:paraId="6BED246B" w14:textId="77777777" w:rsidR="00E60CED" w:rsidRPr="005A666B" w:rsidRDefault="00E60CED" w:rsidP="00D769BA">
            <w:pPr>
              <w:pStyle w:val="ListParagraph"/>
              <w:ind w:left="0"/>
              <w:jc w:val="center"/>
              <w:rPr>
                <w:b/>
                <w:bCs/>
              </w:rPr>
            </w:pPr>
          </w:p>
        </w:tc>
        <w:tc>
          <w:tcPr>
            <w:tcW w:w="668" w:type="pct"/>
            <w:vMerge/>
            <w:vAlign w:val="center"/>
          </w:tcPr>
          <w:p w14:paraId="039B0CAB" w14:textId="77777777" w:rsidR="00E60CED" w:rsidRPr="005A666B" w:rsidRDefault="00E60CED" w:rsidP="00D769BA">
            <w:pPr>
              <w:pStyle w:val="ListParagraph"/>
              <w:ind w:left="0"/>
              <w:jc w:val="center"/>
              <w:rPr>
                <w:bCs/>
              </w:rPr>
            </w:pPr>
          </w:p>
        </w:tc>
      </w:tr>
      <w:tr w:rsidR="00D769BA" w:rsidRPr="005A666B" w14:paraId="084F8DAF" w14:textId="77777777" w:rsidTr="004B7A9A">
        <w:tc>
          <w:tcPr>
            <w:tcW w:w="701" w:type="pct"/>
            <w:vAlign w:val="center"/>
          </w:tcPr>
          <w:p w14:paraId="6905D1BC" w14:textId="77777777" w:rsidR="00E60CED" w:rsidRPr="005A666B" w:rsidRDefault="007274E5" w:rsidP="00D769BA">
            <w:pPr>
              <w:pStyle w:val="ListParagraph"/>
              <w:ind w:left="0"/>
              <w:rPr>
                <w:bCs/>
                <w:lang w:val="nl-NL"/>
              </w:rPr>
            </w:pPr>
            <w:r w:rsidRPr="005A666B">
              <w:rPr>
                <w:bCs/>
                <w:lang w:val="nl-NL"/>
              </w:rPr>
              <w:t>7.1.4.</w:t>
            </w:r>
          </w:p>
        </w:tc>
        <w:tc>
          <w:tcPr>
            <w:tcW w:w="3172" w:type="pct"/>
          </w:tcPr>
          <w:p w14:paraId="1F4C08B8" w14:textId="77777777" w:rsidR="00E60CED" w:rsidRPr="005A666B" w:rsidRDefault="00E60CED" w:rsidP="00D769BA">
            <w:pPr>
              <w:pStyle w:val="BodyTextIndent2"/>
              <w:spacing w:after="0" w:line="240" w:lineRule="auto"/>
              <w:ind w:left="0"/>
              <w:jc w:val="both"/>
              <w:rPr>
                <w:sz w:val="24"/>
                <w:szCs w:val="24"/>
                <w:lang w:val="pt-BR"/>
              </w:rPr>
            </w:pPr>
            <w:r w:rsidRPr="005A666B">
              <w:rPr>
                <w:sz w:val="24"/>
                <w:szCs w:val="24"/>
                <w:lang w:val="pt-BR"/>
              </w:rPr>
              <w:t>Cơ chế trượt</w:t>
            </w:r>
          </w:p>
        </w:tc>
        <w:tc>
          <w:tcPr>
            <w:tcW w:w="459" w:type="pct"/>
            <w:vAlign w:val="center"/>
          </w:tcPr>
          <w:p w14:paraId="42F73224" w14:textId="77777777" w:rsidR="00E60CED" w:rsidRPr="005A666B" w:rsidRDefault="00E60CED" w:rsidP="00D769BA">
            <w:pPr>
              <w:pStyle w:val="ListParagraph"/>
              <w:ind w:left="0"/>
              <w:jc w:val="center"/>
              <w:rPr>
                <w:b/>
                <w:bCs/>
              </w:rPr>
            </w:pPr>
          </w:p>
        </w:tc>
        <w:tc>
          <w:tcPr>
            <w:tcW w:w="668" w:type="pct"/>
            <w:vMerge/>
            <w:vAlign w:val="center"/>
          </w:tcPr>
          <w:p w14:paraId="204B6ADE" w14:textId="77777777" w:rsidR="00E60CED" w:rsidRPr="005A666B" w:rsidRDefault="00E60CED" w:rsidP="00D769BA">
            <w:pPr>
              <w:pStyle w:val="ListParagraph"/>
              <w:ind w:left="0"/>
              <w:jc w:val="center"/>
              <w:rPr>
                <w:bCs/>
              </w:rPr>
            </w:pPr>
          </w:p>
        </w:tc>
      </w:tr>
      <w:tr w:rsidR="00D769BA" w:rsidRPr="005A666B" w14:paraId="3B2E8EFE" w14:textId="77777777" w:rsidTr="004B7A9A">
        <w:tc>
          <w:tcPr>
            <w:tcW w:w="701" w:type="pct"/>
            <w:vAlign w:val="center"/>
          </w:tcPr>
          <w:p w14:paraId="6EFB2D8A" w14:textId="77777777" w:rsidR="00E60CED" w:rsidRPr="005A666B" w:rsidRDefault="007274E5" w:rsidP="00D769BA">
            <w:pPr>
              <w:pStyle w:val="ListParagraph"/>
              <w:ind w:left="0"/>
              <w:rPr>
                <w:bCs/>
                <w:lang w:val="nl-NL"/>
              </w:rPr>
            </w:pPr>
            <w:r w:rsidRPr="005A666B">
              <w:rPr>
                <w:bCs/>
                <w:lang w:val="nl-NL"/>
              </w:rPr>
              <w:t>7.1.5.</w:t>
            </w:r>
          </w:p>
        </w:tc>
        <w:tc>
          <w:tcPr>
            <w:tcW w:w="3172" w:type="pct"/>
          </w:tcPr>
          <w:p w14:paraId="350F0577"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Các quy luật phát triển trượt</w:t>
            </w:r>
          </w:p>
        </w:tc>
        <w:tc>
          <w:tcPr>
            <w:tcW w:w="459" w:type="pct"/>
            <w:vAlign w:val="center"/>
          </w:tcPr>
          <w:p w14:paraId="1C51634D" w14:textId="77777777" w:rsidR="00E60CED" w:rsidRPr="005A666B" w:rsidRDefault="00E60CED" w:rsidP="00D769BA">
            <w:pPr>
              <w:pStyle w:val="ListParagraph"/>
              <w:ind w:left="0"/>
              <w:jc w:val="center"/>
              <w:rPr>
                <w:b/>
                <w:bCs/>
              </w:rPr>
            </w:pPr>
          </w:p>
        </w:tc>
        <w:tc>
          <w:tcPr>
            <w:tcW w:w="668" w:type="pct"/>
            <w:vMerge/>
            <w:vAlign w:val="center"/>
          </w:tcPr>
          <w:p w14:paraId="795B35DE" w14:textId="77777777" w:rsidR="00E60CED" w:rsidRPr="005A666B" w:rsidRDefault="00E60CED" w:rsidP="00D769BA">
            <w:pPr>
              <w:pStyle w:val="ListParagraph"/>
              <w:ind w:left="0"/>
              <w:jc w:val="center"/>
              <w:rPr>
                <w:bCs/>
              </w:rPr>
            </w:pPr>
          </w:p>
        </w:tc>
      </w:tr>
      <w:tr w:rsidR="00D769BA" w:rsidRPr="005A666B" w14:paraId="2D42B1C8" w14:textId="77777777" w:rsidTr="004B7A9A">
        <w:tc>
          <w:tcPr>
            <w:tcW w:w="701" w:type="pct"/>
            <w:vAlign w:val="center"/>
          </w:tcPr>
          <w:p w14:paraId="04307E2B" w14:textId="77777777" w:rsidR="00E60CED" w:rsidRPr="005A666B" w:rsidRDefault="007274E5" w:rsidP="00D769BA">
            <w:pPr>
              <w:pStyle w:val="ListParagraph"/>
              <w:ind w:left="0"/>
              <w:rPr>
                <w:bCs/>
                <w:lang w:val="nl-NL"/>
              </w:rPr>
            </w:pPr>
            <w:r w:rsidRPr="005A666B">
              <w:rPr>
                <w:bCs/>
                <w:lang w:val="nl-NL"/>
              </w:rPr>
              <w:t>7.1.6.</w:t>
            </w:r>
          </w:p>
        </w:tc>
        <w:tc>
          <w:tcPr>
            <w:tcW w:w="3172" w:type="pct"/>
          </w:tcPr>
          <w:p w14:paraId="5364ED92" w14:textId="77777777" w:rsidR="00E60CED" w:rsidRPr="005A666B" w:rsidRDefault="00E60CED" w:rsidP="00D769BA">
            <w:pPr>
              <w:pStyle w:val="BodyTextIndent2"/>
              <w:spacing w:after="0" w:line="240" w:lineRule="auto"/>
              <w:ind w:left="0"/>
              <w:jc w:val="both"/>
              <w:rPr>
                <w:sz w:val="24"/>
                <w:szCs w:val="24"/>
                <w:lang w:val="pt-BR"/>
              </w:rPr>
            </w:pPr>
            <w:r w:rsidRPr="005A666B">
              <w:rPr>
                <w:sz w:val="24"/>
                <w:szCs w:val="24"/>
                <w:lang w:val="pt-BR"/>
              </w:rPr>
              <w:t>Phân loại trượt</w:t>
            </w:r>
          </w:p>
        </w:tc>
        <w:tc>
          <w:tcPr>
            <w:tcW w:w="459" w:type="pct"/>
            <w:vAlign w:val="center"/>
          </w:tcPr>
          <w:p w14:paraId="61FACB7C" w14:textId="77777777" w:rsidR="00E60CED" w:rsidRPr="005A666B" w:rsidRDefault="00E60CED" w:rsidP="00D769BA">
            <w:pPr>
              <w:pStyle w:val="ListParagraph"/>
              <w:ind w:left="0"/>
              <w:jc w:val="center"/>
              <w:rPr>
                <w:b/>
                <w:bCs/>
              </w:rPr>
            </w:pPr>
          </w:p>
        </w:tc>
        <w:tc>
          <w:tcPr>
            <w:tcW w:w="668" w:type="pct"/>
            <w:vMerge/>
            <w:vAlign w:val="center"/>
          </w:tcPr>
          <w:p w14:paraId="6D5D3EE4" w14:textId="77777777" w:rsidR="00E60CED" w:rsidRPr="005A666B" w:rsidRDefault="00E60CED" w:rsidP="00D769BA">
            <w:pPr>
              <w:pStyle w:val="ListParagraph"/>
              <w:ind w:left="0"/>
              <w:jc w:val="center"/>
              <w:rPr>
                <w:bCs/>
              </w:rPr>
            </w:pPr>
          </w:p>
        </w:tc>
      </w:tr>
      <w:tr w:rsidR="00D769BA" w:rsidRPr="005A666B" w14:paraId="742B2DD7" w14:textId="77777777" w:rsidTr="004B7A9A">
        <w:tc>
          <w:tcPr>
            <w:tcW w:w="701" w:type="pct"/>
            <w:vAlign w:val="center"/>
          </w:tcPr>
          <w:p w14:paraId="72AB105B" w14:textId="77777777" w:rsidR="00E60CED" w:rsidRPr="005A666B" w:rsidRDefault="007274E5" w:rsidP="00D769BA">
            <w:pPr>
              <w:pStyle w:val="ListParagraph"/>
              <w:ind w:left="0"/>
              <w:rPr>
                <w:bCs/>
                <w:lang w:val="nl-NL"/>
              </w:rPr>
            </w:pPr>
            <w:r w:rsidRPr="005A666B">
              <w:rPr>
                <w:bCs/>
                <w:lang w:val="nl-NL"/>
              </w:rPr>
              <w:t>7.1.7.</w:t>
            </w:r>
          </w:p>
        </w:tc>
        <w:tc>
          <w:tcPr>
            <w:tcW w:w="3172" w:type="pct"/>
          </w:tcPr>
          <w:p w14:paraId="279F76EF" w14:textId="77777777" w:rsidR="00E60CED" w:rsidRPr="005A666B" w:rsidRDefault="00E60CED" w:rsidP="00D769BA">
            <w:pPr>
              <w:pStyle w:val="BodyTextIndent2"/>
              <w:spacing w:after="0" w:line="240" w:lineRule="auto"/>
              <w:ind w:left="0"/>
              <w:jc w:val="both"/>
              <w:rPr>
                <w:sz w:val="24"/>
                <w:szCs w:val="24"/>
                <w:lang w:val="pt-BR"/>
              </w:rPr>
            </w:pPr>
            <w:r w:rsidRPr="005A666B">
              <w:rPr>
                <w:sz w:val="24"/>
                <w:szCs w:val="24"/>
                <w:lang w:val="pt-BR"/>
              </w:rPr>
              <w:t>Các biện pháp phòng chống trượt</w:t>
            </w:r>
          </w:p>
        </w:tc>
        <w:tc>
          <w:tcPr>
            <w:tcW w:w="459" w:type="pct"/>
            <w:vAlign w:val="center"/>
          </w:tcPr>
          <w:p w14:paraId="2BA27CAD" w14:textId="77777777" w:rsidR="00E60CED" w:rsidRPr="005A666B" w:rsidRDefault="00E60CED" w:rsidP="00D769BA">
            <w:pPr>
              <w:pStyle w:val="ListParagraph"/>
              <w:ind w:left="0"/>
              <w:jc w:val="center"/>
              <w:rPr>
                <w:b/>
                <w:bCs/>
              </w:rPr>
            </w:pPr>
          </w:p>
        </w:tc>
        <w:tc>
          <w:tcPr>
            <w:tcW w:w="668" w:type="pct"/>
            <w:vMerge/>
            <w:vAlign w:val="center"/>
          </w:tcPr>
          <w:p w14:paraId="1395C820" w14:textId="77777777" w:rsidR="00E60CED" w:rsidRPr="005A666B" w:rsidRDefault="00E60CED" w:rsidP="00D769BA">
            <w:pPr>
              <w:pStyle w:val="ListParagraph"/>
              <w:ind w:left="0"/>
              <w:jc w:val="center"/>
              <w:rPr>
                <w:bCs/>
              </w:rPr>
            </w:pPr>
          </w:p>
        </w:tc>
      </w:tr>
      <w:tr w:rsidR="00D769BA" w:rsidRPr="005A666B" w14:paraId="3BA5C5BB" w14:textId="77777777" w:rsidTr="004B7A9A">
        <w:tc>
          <w:tcPr>
            <w:tcW w:w="701" w:type="pct"/>
            <w:vAlign w:val="center"/>
          </w:tcPr>
          <w:p w14:paraId="378A967B" w14:textId="77777777" w:rsidR="00E60CED" w:rsidRPr="005A666B" w:rsidRDefault="007274E5" w:rsidP="00D769BA">
            <w:pPr>
              <w:pStyle w:val="ListParagraph"/>
              <w:ind w:left="0"/>
              <w:rPr>
                <w:bCs/>
                <w:lang w:val="nl-NL"/>
              </w:rPr>
            </w:pPr>
            <w:r w:rsidRPr="005A666B">
              <w:rPr>
                <w:bCs/>
                <w:lang w:val="nl-NL"/>
              </w:rPr>
              <w:t>7.1.8.</w:t>
            </w:r>
          </w:p>
        </w:tc>
        <w:tc>
          <w:tcPr>
            <w:tcW w:w="3172" w:type="pct"/>
          </w:tcPr>
          <w:p w14:paraId="5ABBAC72" w14:textId="77777777" w:rsidR="00E60CED" w:rsidRPr="005A666B" w:rsidRDefault="00E60CED" w:rsidP="00D769BA">
            <w:pPr>
              <w:pStyle w:val="BodyTextIndent2"/>
              <w:spacing w:after="0" w:line="240" w:lineRule="auto"/>
              <w:ind w:left="0"/>
              <w:jc w:val="both"/>
              <w:rPr>
                <w:sz w:val="24"/>
                <w:szCs w:val="24"/>
                <w:lang w:val="pt-BR"/>
              </w:rPr>
            </w:pPr>
            <w:r w:rsidRPr="005A666B">
              <w:rPr>
                <w:sz w:val="24"/>
                <w:szCs w:val="24"/>
                <w:lang w:val="pt-BR"/>
              </w:rPr>
              <w:t>Các phương pháp đánh giá ổn định và dự báo trượt</w:t>
            </w:r>
          </w:p>
        </w:tc>
        <w:tc>
          <w:tcPr>
            <w:tcW w:w="459" w:type="pct"/>
            <w:vAlign w:val="center"/>
          </w:tcPr>
          <w:p w14:paraId="6CD3815B" w14:textId="77777777" w:rsidR="00E60CED" w:rsidRPr="005A666B" w:rsidRDefault="00E60CED" w:rsidP="00D769BA">
            <w:pPr>
              <w:pStyle w:val="ListParagraph"/>
              <w:ind w:left="0"/>
              <w:jc w:val="center"/>
              <w:rPr>
                <w:b/>
                <w:bCs/>
              </w:rPr>
            </w:pPr>
          </w:p>
        </w:tc>
        <w:tc>
          <w:tcPr>
            <w:tcW w:w="668" w:type="pct"/>
            <w:vMerge/>
            <w:vAlign w:val="center"/>
          </w:tcPr>
          <w:p w14:paraId="09166823" w14:textId="77777777" w:rsidR="00E60CED" w:rsidRPr="005A666B" w:rsidRDefault="00E60CED" w:rsidP="00D769BA">
            <w:pPr>
              <w:pStyle w:val="ListParagraph"/>
              <w:ind w:left="0"/>
              <w:jc w:val="center"/>
              <w:rPr>
                <w:bCs/>
              </w:rPr>
            </w:pPr>
          </w:p>
        </w:tc>
      </w:tr>
      <w:tr w:rsidR="00D769BA" w:rsidRPr="005A666B" w14:paraId="56578FF5" w14:textId="77777777" w:rsidTr="004B7A9A">
        <w:tc>
          <w:tcPr>
            <w:tcW w:w="701" w:type="pct"/>
            <w:vAlign w:val="center"/>
          </w:tcPr>
          <w:p w14:paraId="619F678E" w14:textId="77777777" w:rsidR="00E60CED" w:rsidRPr="005A666B" w:rsidRDefault="007274E5" w:rsidP="00D769BA">
            <w:pPr>
              <w:pStyle w:val="ListParagraph"/>
              <w:ind w:left="0"/>
              <w:rPr>
                <w:bCs/>
                <w:lang w:val="nl-NL"/>
              </w:rPr>
            </w:pPr>
            <w:r w:rsidRPr="005A666B">
              <w:rPr>
                <w:bCs/>
                <w:lang w:val="nl-NL"/>
              </w:rPr>
              <w:t>7.1.9.</w:t>
            </w:r>
          </w:p>
        </w:tc>
        <w:tc>
          <w:tcPr>
            <w:tcW w:w="3172" w:type="pct"/>
          </w:tcPr>
          <w:p w14:paraId="3B549D82" w14:textId="77777777" w:rsidR="00E60CED" w:rsidRPr="005A666B" w:rsidRDefault="00E60CED" w:rsidP="00D769BA">
            <w:pPr>
              <w:pStyle w:val="BodyTextIndent2"/>
              <w:spacing w:after="0" w:line="240" w:lineRule="auto"/>
              <w:ind w:left="0"/>
              <w:jc w:val="both"/>
              <w:rPr>
                <w:sz w:val="24"/>
                <w:szCs w:val="24"/>
                <w:lang w:val="pt-BR"/>
              </w:rPr>
            </w:pPr>
            <w:r w:rsidRPr="005A666B">
              <w:rPr>
                <w:sz w:val="24"/>
                <w:szCs w:val="24"/>
                <w:lang w:val="pt-BR"/>
              </w:rPr>
              <w:t>Sơ lược về đặc điểm trượt ở VN</w:t>
            </w:r>
          </w:p>
        </w:tc>
        <w:tc>
          <w:tcPr>
            <w:tcW w:w="459" w:type="pct"/>
            <w:vAlign w:val="center"/>
          </w:tcPr>
          <w:p w14:paraId="382B65C9" w14:textId="77777777" w:rsidR="00E60CED" w:rsidRPr="005A666B" w:rsidRDefault="00E60CED" w:rsidP="00D769BA">
            <w:pPr>
              <w:pStyle w:val="ListParagraph"/>
              <w:ind w:left="0"/>
              <w:jc w:val="center"/>
              <w:rPr>
                <w:b/>
                <w:bCs/>
              </w:rPr>
            </w:pPr>
          </w:p>
        </w:tc>
        <w:tc>
          <w:tcPr>
            <w:tcW w:w="668" w:type="pct"/>
            <w:vMerge/>
            <w:vAlign w:val="center"/>
          </w:tcPr>
          <w:p w14:paraId="73EC9686" w14:textId="77777777" w:rsidR="00E60CED" w:rsidRPr="005A666B" w:rsidRDefault="00E60CED" w:rsidP="00D769BA">
            <w:pPr>
              <w:pStyle w:val="ListParagraph"/>
              <w:ind w:left="0"/>
              <w:jc w:val="center"/>
              <w:rPr>
                <w:bCs/>
              </w:rPr>
            </w:pPr>
          </w:p>
        </w:tc>
      </w:tr>
      <w:tr w:rsidR="00D769BA" w:rsidRPr="005A666B" w14:paraId="28E46A89" w14:textId="77777777" w:rsidTr="004B7A9A">
        <w:tc>
          <w:tcPr>
            <w:tcW w:w="701" w:type="pct"/>
            <w:vAlign w:val="center"/>
          </w:tcPr>
          <w:p w14:paraId="783A9ED0" w14:textId="77777777" w:rsidR="00E60CED" w:rsidRPr="005A666B" w:rsidRDefault="007274E5" w:rsidP="00D769BA">
            <w:pPr>
              <w:pStyle w:val="ListParagraph"/>
              <w:ind w:left="0"/>
              <w:rPr>
                <w:bCs/>
                <w:lang w:val="nl-NL"/>
              </w:rPr>
            </w:pPr>
            <w:r w:rsidRPr="005A666B">
              <w:rPr>
                <w:bCs/>
                <w:lang w:val="nl-NL"/>
              </w:rPr>
              <w:t>7.2.</w:t>
            </w:r>
          </w:p>
        </w:tc>
        <w:tc>
          <w:tcPr>
            <w:tcW w:w="3172" w:type="pct"/>
          </w:tcPr>
          <w:p w14:paraId="7BEB9894"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Hiện tượng đá đổ</w:t>
            </w:r>
          </w:p>
        </w:tc>
        <w:tc>
          <w:tcPr>
            <w:tcW w:w="459" w:type="pct"/>
            <w:vAlign w:val="center"/>
          </w:tcPr>
          <w:p w14:paraId="18497242" w14:textId="77777777" w:rsidR="00E60CED" w:rsidRPr="005A666B" w:rsidRDefault="00E60CED" w:rsidP="00D769BA">
            <w:pPr>
              <w:pStyle w:val="ListParagraph"/>
              <w:ind w:left="0"/>
              <w:jc w:val="center"/>
              <w:rPr>
                <w:b/>
                <w:bCs/>
              </w:rPr>
            </w:pPr>
          </w:p>
        </w:tc>
        <w:tc>
          <w:tcPr>
            <w:tcW w:w="668" w:type="pct"/>
            <w:vMerge/>
            <w:vAlign w:val="center"/>
          </w:tcPr>
          <w:p w14:paraId="54B117A1" w14:textId="77777777" w:rsidR="00E60CED" w:rsidRPr="005A666B" w:rsidRDefault="00E60CED" w:rsidP="00D769BA">
            <w:pPr>
              <w:pStyle w:val="ListParagraph"/>
              <w:ind w:left="0"/>
              <w:jc w:val="center"/>
              <w:rPr>
                <w:bCs/>
              </w:rPr>
            </w:pPr>
          </w:p>
        </w:tc>
      </w:tr>
      <w:tr w:rsidR="00D769BA" w:rsidRPr="005A666B" w14:paraId="438C9A71" w14:textId="77777777" w:rsidTr="004B7A9A">
        <w:tc>
          <w:tcPr>
            <w:tcW w:w="701" w:type="pct"/>
            <w:vAlign w:val="center"/>
          </w:tcPr>
          <w:p w14:paraId="5DD7C496" w14:textId="77777777" w:rsidR="00E60CED" w:rsidRPr="005A666B" w:rsidRDefault="007274E5" w:rsidP="00D769BA">
            <w:pPr>
              <w:pStyle w:val="ListParagraph"/>
              <w:ind w:left="0"/>
              <w:rPr>
                <w:bCs/>
                <w:lang w:val="nl-NL"/>
              </w:rPr>
            </w:pPr>
            <w:r w:rsidRPr="005A666B">
              <w:rPr>
                <w:bCs/>
                <w:lang w:val="nl-NL"/>
              </w:rPr>
              <w:t>7.2.1.</w:t>
            </w:r>
          </w:p>
        </w:tc>
        <w:tc>
          <w:tcPr>
            <w:tcW w:w="3172" w:type="pct"/>
          </w:tcPr>
          <w:p w14:paraId="399D9EE3"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Khái niệm chung và ý nghĩa nghiên cứu</w:t>
            </w:r>
          </w:p>
        </w:tc>
        <w:tc>
          <w:tcPr>
            <w:tcW w:w="459" w:type="pct"/>
            <w:vAlign w:val="center"/>
          </w:tcPr>
          <w:p w14:paraId="6EE52F9F" w14:textId="77777777" w:rsidR="00E60CED" w:rsidRPr="005A666B" w:rsidRDefault="00E60CED" w:rsidP="00D769BA">
            <w:pPr>
              <w:pStyle w:val="ListParagraph"/>
              <w:ind w:left="0"/>
              <w:jc w:val="center"/>
              <w:rPr>
                <w:b/>
                <w:bCs/>
              </w:rPr>
            </w:pPr>
          </w:p>
        </w:tc>
        <w:tc>
          <w:tcPr>
            <w:tcW w:w="668" w:type="pct"/>
            <w:vMerge/>
            <w:vAlign w:val="center"/>
          </w:tcPr>
          <w:p w14:paraId="6960D9B3" w14:textId="77777777" w:rsidR="00E60CED" w:rsidRPr="005A666B" w:rsidRDefault="00E60CED" w:rsidP="00D769BA">
            <w:pPr>
              <w:pStyle w:val="ListParagraph"/>
              <w:ind w:left="0"/>
              <w:jc w:val="center"/>
              <w:rPr>
                <w:bCs/>
              </w:rPr>
            </w:pPr>
          </w:p>
        </w:tc>
      </w:tr>
      <w:tr w:rsidR="00D769BA" w:rsidRPr="005A666B" w14:paraId="7BB8F0D6" w14:textId="77777777" w:rsidTr="004B7A9A">
        <w:tc>
          <w:tcPr>
            <w:tcW w:w="701" w:type="pct"/>
            <w:vAlign w:val="center"/>
          </w:tcPr>
          <w:p w14:paraId="040DC8E8" w14:textId="77777777" w:rsidR="00E60CED" w:rsidRPr="005A666B" w:rsidRDefault="007274E5" w:rsidP="00D769BA">
            <w:pPr>
              <w:pStyle w:val="ListParagraph"/>
              <w:ind w:left="0"/>
              <w:rPr>
                <w:bCs/>
                <w:lang w:val="nl-NL"/>
              </w:rPr>
            </w:pPr>
            <w:r w:rsidRPr="005A666B">
              <w:rPr>
                <w:bCs/>
                <w:lang w:val="nl-NL"/>
              </w:rPr>
              <w:t>7.2.2.</w:t>
            </w:r>
          </w:p>
        </w:tc>
        <w:tc>
          <w:tcPr>
            <w:tcW w:w="3172" w:type="pct"/>
          </w:tcPr>
          <w:p w14:paraId="1FE11651"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Đặc điểm của đá đổ</w:t>
            </w:r>
          </w:p>
        </w:tc>
        <w:tc>
          <w:tcPr>
            <w:tcW w:w="459" w:type="pct"/>
            <w:vAlign w:val="center"/>
          </w:tcPr>
          <w:p w14:paraId="1921F772" w14:textId="77777777" w:rsidR="00E60CED" w:rsidRPr="005A666B" w:rsidRDefault="00E60CED" w:rsidP="00D769BA">
            <w:pPr>
              <w:pStyle w:val="ListParagraph"/>
              <w:ind w:left="0"/>
              <w:jc w:val="center"/>
              <w:rPr>
                <w:b/>
                <w:bCs/>
              </w:rPr>
            </w:pPr>
          </w:p>
        </w:tc>
        <w:tc>
          <w:tcPr>
            <w:tcW w:w="668" w:type="pct"/>
            <w:vMerge/>
            <w:vAlign w:val="center"/>
          </w:tcPr>
          <w:p w14:paraId="471E97F8" w14:textId="77777777" w:rsidR="00E60CED" w:rsidRPr="005A666B" w:rsidRDefault="00E60CED" w:rsidP="00D769BA">
            <w:pPr>
              <w:pStyle w:val="ListParagraph"/>
              <w:ind w:left="0"/>
              <w:jc w:val="center"/>
              <w:rPr>
                <w:bCs/>
              </w:rPr>
            </w:pPr>
          </w:p>
        </w:tc>
      </w:tr>
      <w:tr w:rsidR="00D769BA" w:rsidRPr="005A666B" w14:paraId="7D286F51" w14:textId="77777777" w:rsidTr="004B7A9A">
        <w:tc>
          <w:tcPr>
            <w:tcW w:w="701" w:type="pct"/>
            <w:vAlign w:val="center"/>
          </w:tcPr>
          <w:p w14:paraId="00FC4997" w14:textId="77777777" w:rsidR="00E60CED" w:rsidRPr="005A666B" w:rsidRDefault="007274E5" w:rsidP="00D769BA">
            <w:pPr>
              <w:pStyle w:val="ListParagraph"/>
              <w:ind w:left="0"/>
              <w:rPr>
                <w:bCs/>
                <w:lang w:val="nl-NL"/>
              </w:rPr>
            </w:pPr>
            <w:r w:rsidRPr="005A666B">
              <w:rPr>
                <w:bCs/>
                <w:lang w:val="nl-NL"/>
              </w:rPr>
              <w:t>7.2.3.</w:t>
            </w:r>
          </w:p>
        </w:tc>
        <w:tc>
          <w:tcPr>
            <w:tcW w:w="3172" w:type="pct"/>
          </w:tcPr>
          <w:p w14:paraId="699FE578"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Điều kiện hình thành đá đổ</w:t>
            </w:r>
          </w:p>
        </w:tc>
        <w:tc>
          <w:tcPr>
            <w:tcW w:w="459" w:type="pct"/>
            <w:vAlign w:val="center"/>
          </w:tcPr>
          <w:p w14:paraId="36330E9A" w14:textId="77777777" w:rsidR="00E60CED" w:rsidRPr="005A666B" w:rsidRDefault="00E60CED" w:rsidP="00D769BA">
            <w:pPr>
              <w:pStyle w:val="ListParagraph"/>
              <w:ind w:left="0"/>
              <w:jc w:val="center"/>
              <w:rPr>
                <w:b/>
                <w:bCs/>
              </w:rPr>
            </w:pPr>
          </w:p>
        </w:tc>
        <w:tc>
          <w:tcPr>
            <w:tcW w:w="668" w:type="pct"/>
            <w:vMerge/>
            <w:vAlign w:val="center"/>
          </w:tcPr>
          <w:p w14:paraId="5FC3FF5D" w14:textId="77777777" w:rsidR="00E60CED" w:rsidRPr="005A666B" w:rsidRDefault="00E60CED" w:rsidP="00D769BA">
            <w:pPr>
              <w:pStyle w:val="ListParagraph"/>
              <w:ind w:left="0"/>
              <w:jc w:val="center"/>
              <w:rPr>
                <w:bCs/>
              </w:rPr>
            </w:pPr>
          </w:p>
        </w:tc>
      </w:tr>
      <w:tr w:rsidR="00D769BA" w:rsidRPr="005A666B" w14:paraId="15480E2C" w14:textId="77777777" w:rsidTr="004B7A9A">
        <w:tc>
          <w:tcPr>
            <w:tcW w:w="701" w:type="pct"/>
            <w:vAlign w:val="center"/>
          </w:tcPr>
          <w:p w14:paraId="13438325" w14:textId="77777777" w:rsidR="00E60CED" w:rsidRPr="005A666B" w:rsidRDefault="007274E5" w:rsidP="00D769BA">
            <w:pPr>
              <w:pStyle w:val="ListParagraph"/>
              <w:ind w:left="0"/>
              <w:rPr>
                <w:bCs/>
                <w:lang w:val="nl-NL"/>
              </w:rPr>
            </w:pPr>
            <w:r w:rsidRPr="005A666B">
              <w:rPr>
                <w:bCs/>
                <w:lang w:val="nl-NL"/>
              </w:rPr>
              <w:t>7.2.4.</w:t>
            </w:r>
          </w:p>
        </w:tc>
        <w:tc>
          <w:tcPr>
            <w:tcW w:w="3172" w:type="pct"/>
          </w:tcPr>
          <w:p w14:paraId="200ADAB7"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Cơ chế của quá trình đá đổ</w:t>
            </w:r>
          </w:p>
        </w:tc>
        <w:tc>
          <w:tcPr>
            <w:tcW w:w="459" w:type="pct"/>
            <w:vAlign w:val="center"/>
          </w:tcPr>
          <w:p w14:paraId="5B7561C4" w14:textId="77777777" w:rsidR="00E60CED" w:rsidRPr="005A666B" w:rsidRDefault="00E60CED" w:rsidP="00D769BA">
            <w:pPr>
              <w:pStyle w:val="ListParagraph"/>
              <w:ind w:left="0"/>
              <w:jc w:val="center"/>
              <w:rPr>
                <w:b/>
                <w:bCs/>
              </w:rPr>
            </w:pPr>
          </w:p>
        </w:tc>
        <w:tc>
          <w:tcPr>
            <w:tcW w:w="668" w:type="pct"/>
            <w:vMerge/>
            <w:vAlign w:val="center"/>
          </w:tcPr>
          <w:p w14:paraId="41347A63" w14:textId="77777777" w:rsidR="00E60CED" w:rsidRPr="005A666B" w:rsidRDefault="00E60CED" w:rsidP="00D769BA">
            <w:pPr>
              <w:pStyle w:val="ListParagraph"/>
              <w:ind w:left="0"/>
              <w:jc w:val="center"/>
              <w:rPr>
                <w:bCs/>
              </w:rPr>
            </w:pPr>
          </w:p>
        </w:tc>
      </w:tr>
      <w:tr w:rsidR="00D769BA" w:rsidRPr="005A666B" w14:paraId="24460848" w14:textId="77777777" w:rsidTr="004B7A9A">
        <w:tc>
          <w:tcPr>
            <w:tcW w:w="701" w:type="pct"/>
            <w:vAlign w:val="center"/>
          </w:tcPr>
          <w:p w14:paraId="0854582C" w14:textId="77777777" w:rsidR="00E60CED" w:rsidRPr="005A666B" w:rsidRDefault="007274E5" w:rsidP="00D769BA">
            <w:pPr>
              <w:pStyle w:val="ListParagraph"/>
              <w:ind w:left="0"/>
              <w:rPr>
                <w:bCs/>
                <w:lang w:val="nl-NL"/>
              </w:rPr>
            </w:pPr>
            <w:r w:rsidRPr="005A666B">
              <w:rPr>
                <w:bCs/>
                <w:lang w:val="nl-NL"/>
              </w:rPr>
              <w:t>7.2.5.</w:t>
            </w:r>
          </w:p>
        </w:tc>
        <w:tc>
          <w:tcPr>
            <w:tcW w:w="3172" w:type="pct"/>
          </w:tcPr>
          <w:p w14:paraId="26C74D94"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 xml:space="preserve">Đánh giá nguy cơ và dự báo đá đổ </w:t>
            </w:r>
          </w:p>
        </w:tc>
        <w:tc>
          <w:tcPr>
            <w:tcW w:w="459" w:type="pct"/>
            <w:vAlign w:val="center"/>
          </w:tcPr>
          <w:p w14:paraId="46F7E614" w14:textId="77777777" w:rsidR="00E60CED" w:rsidRPr="005A666B" w:rsidRDefault="00E60CED" w:rsidP="00D769BA">
            <w:pPr>
              <w:pStyle w:val="ListParagraph"/>
              <w:ind w:left="0"/>
              <w:jc w:val="center"/>
              <w:rPr>
                <w:b/>
                <w:bCs/>
              </w:rPr>
            </w:pPr>
          </w:p>
        </w:tc>
        <w:tc>
          <w:tcPr>
            <w:tcW w:w="668" w:type="pct"/>
            <w:vMerge/>
            <w:vAlign w:val="center"/>
          </w:tcPr>
          <w:p w14:paraId="2F4279C3" w14:textId="77777777" w:rsidR="00E60CED" w:rsidRPr="005A666B" w:rsidRDefault="00E60CED" w:rsidP="00D769BA">
            <w:pPr>
              <w:pStyle w:val="ListParagraph"/>
              <w:ind w:left="0"/>
              <w:jc w:val="center"/>
              <w:rPr>
                <w:bCs/>
              </w:rPr>
            </w:pPr>
          </w:p>
        </w:tc>
      </w:tr>
      <w:tr w:rsidR="00D769BA" w:rsidRPr="005A666B" w14:paraId="094AF059" w14:textId="77777777" w:rsidTr="004B7A9A">
        <w:tc>
          <w:tcPr>
            <w:tcW w:w="701" w:type="pct"/>
            <w:vAlign w:val="center"/>
          </w:tcPr>
          <w:p w14:paraId="2DB86EDA" w14:textId="77777777" w:rsidR="00E60CED" w:rsidRPr="005A666B" w:rsidRDefault="00E60CED" w:rsidP="00D769BA">
            <w:pPr>
              <w:pStyle w:val="ListParagraph"/>
              <w:ind w:left="0"/>
              <w:rPr>
                <w:bCs/>
                <w:lang w:val="nl-NL"/>
              </w:rPr>
            </w:pPr>
            <w:r w:rsidRPr="005A666B">
              <w:rPr>
                <w:bCs/>
                <w:lang w:val="nl-NL"/>
              </w:rPr>
              <w:t>7.2.6.</w:t>
            </w:r>
          </w:p>
        </w:tc>
        <w:tc>
          <w:tcPr>
            <w:tcW w:w="3172" w:type="pct"/>
          </w:tcPr>
          <w:p w14:paraId="1781599E"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Các biện pháp phòng chống đá đổ</w:t>
            </w:r>
          </w:p>
        </w:tc>
        <w:tc>
          <w:tcPr>
            <w:tcW w:w="459" w:type="pct"/>
            <w:vAlign w:val="center"/>
          </w:tcPr>
          <w:p w14:paraId="5857D39F" w14:textId="77777777" w:rsidR="00E60CED" w:rsidRPr="005A666B" w:rsidRDefault="00E60CED" w:rsidP="00D769BA">
            <w:pPr>
              <w:pStyle w:val="ListParagraph"/>
              <w:ind w:left="0"/>
              <w:jc w:val="center"/>
              <w:rPr>
                <w:b/>
                <w:bCs/>
              </w:rPr>
            </w:pPr>
          </w:p>
        </w:tc>
        <w:tc>
          <w:tcPr>
            <w:tcW w:w="668" w:type="pct"/>
            <w:vMerge/>
            <w:vAlign w:val="center"/>
          </w:tcPr>
          <w:p w14:paraId="3C5E50B4" w14:textId="77777777" w:rsidR="00E60CED" w:rsidRPr="005A666B" w:rsidRDefault="00E60CED" w:rsidP="00D769BA">
            <w:pPr>
              <w:pStyle w:val="ListParagraph"/>
              <w:ind w:left="0"/>
              <w:jc w:val="center"/>
              <w:rPr>
                <w:bCs/>
              </w:rPr>
            </w:pPr>
          </w:p>
        </w:tc>
      </w:tr>
      <w:tr w:rsidR="00D769BA" w:rsidRPr="005A666B" w14:paraId="6194431F" w14:textId="77777777" w:rsidTr="004B7A9A">
        <w:tc>
          <w:tcPr>
            <w:tcW w:w="701" w:type="pct"/>
            <w:vAlign w:val="center"/>
          </w:tcPr>
          <w:p w14:paraId="1AF3297A" w14:textId="77777777" w:rsidR="00E60CED" w:rsidRPr="005A666B" w:rsidRDefault="007274E5" w:rsidP="00D769BA">
            <w:pPr>
              <w:pStyle w:val="ListParagraph"/>
              <w:ind w:left="0"/>
              <w:rPr>
                <w:bCs/>
                <w:lang w:val="nl-NL"/>
              </w:rPr>
            </w:pPr>
            <w:r w:rsidRPr="005A666B">
              <w:rPr>
                <w:bCs/>
                <w:lang w:val="nl-NL"/>
              </w:rPr>
              <w:t>7.3.</w:t>
            </w:r>
          </w:p>
        </w:tc>
        <w:tc>
          <w:tcPr>
            <w:tcW w:w="3172" w:type="pct"/>
          </w:tcPr>
          <w:p w14:paraId="7D8AE810"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Hiện tượng đá lở</w:t>
            </w:r>
          </w:p>
        </w:tc>
        <w:tc>
          <w:tcPr>
            <w:tcW w:w="459" w:type="pct"/>
            <w:vAlign w:val="center"/>
          </w:tcPr>
          <w:p w14:paraId="54F5973C" w14:textId="77777777" w:rsidR="00E60CED" w:rsidRPr="005A666B" w:rsidRDefault="00E60CED" w:rsidP="00D769BA">
            <w:pPr>
              <w:pStyle w:val="ListParagraph"/>
              <w:ind w:left="0"/>
              <w:jc w:val="center"/>
              <w:rPr>
                <w:b/>
                <w:bCs/>
              </w:rPr>
            </w:pPr>
          </w:p>
        </w:tc>
        <w:tc>
          <w:tcPr>
            <w:tcW w:w="668" w:type="pct"/>
            <w:vMerge/>
            <w:vAlign w:val="center"/>
          </w:tcPr>
          <w:p w14:paraId="6CB7C883" w14:textId="77777777" w:rsidR="00E60CED" w:rsidRPr="005A666B" w:rsidRDefault="00E60CED" w:rsidP="00D769BA">
            <w:pPr>
              <w:pStyle w:val="ListParagraph"/>
              <w:ind w:left="0"/>
              <w:jc w:val="center"/>
              <w:rPr>
                <w:bCs/>
              </w:rPr>
            </w:pPr>
          </w:p>
        </w:tc>
      </w:tr>
      <w:tr w:rsidR="00D769BA" w:rsidRPr="005A666B" w14:paraId="2E83C601" w14:textId="77777777" w:rsidTr="004B7A9A">
        <w:tc>
          <w:tcPr>
            <w:tcW w:w="701" w:type="pct"/>
            <w:vAlign w:val="center"/>
          </w:tcPr>
          <w:p w14:paraId="0FDFEE15" w14:textId="77777777" w:rsidR="00E60CED" w:rsidRPr="005A666B" w:rsidRDefault="007274E5" w:rsidP="00D769BA">
            <w:pPr>
              <w:pStyle w:val="ListParagraph"/>
              <w:ind w:left="0"/>
              <w:rPr>
                <w:bCs/>
                <w:lang w:val="nl-NL"/>
              </w:rPr>
            </w:pPr>
            <w:r w:rsidRPr="005A666B">
              <w:rPr>
                <w:bCs/>
                <w:lang w:val="nl-NL"/>
              </w:rPr>
              <w:t>7.3.1.</w:t>
            </w:r>
          </w:p>
        </w:tc>
        <w:tc>
          <w:tcPr>
            <w:tcW w:w="3172" w:type="pct"/>
          </w:tcPr>
          <w:p w14:paraId="1CBD4BBC"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Khái niệm chung và ý nghĩa nghiên cứu</w:t>
            </w:r>
          </w:p>
        </w:tc>
        <w:tc>
          <w:tcPr>
            <w:tcW w:w="459" w:type="pct"/>
            <w:vAlign w:val="center"/>
          </w:tcPr>
          <w:p w14:paraId="250F364D" w14:textId="77777777" w:rsidR="00E60CED" w:rsidRPr="005A666B" w:rsidRDefault="00E60CED" w:rsidP="00D769BA">
            <w:pPr>
              <w:pStyle w:val="ListParagraph"/>
              <w:ind w:left="0"/>
              <w:jc w:val="center"/>
              <w:rPr>
                <w:b/>
                <w:bCs/>
              </w:rPr>
            </w:pPr>
          </w:p>
        </w:tc>
        <w:tc>
          <w:tcPr>
            <w:tcW w:w="668" w:type="pct"/>
            <w:vMerge/>
            <w:vAlign w:val="center"/>
          </w:tcPr>
          <w:p w14:paraId="53A2FAFE" w14:textId="77777777" w:rsidR="00E60CED" w:rsidRPr="005A666B" w:rsidRDefault="00E60CED" w:rsidP="00D769BA">
            <w:pPr>
              <w:pStyle w:val="ListParagraph"/>
              <w:ind w:left="0"/>
              <w:jc w:val="center"/>
              <w:rPr>
                <w:bCs/>
              </w:rPr>
            </w:pPr>
          </w:p>
        </w:tc>
      </w:tr>
      <w:tr w:rsidR="00D769BA" w:rsidRPr="005A666B" w14:paraId="38E6E781" w14:textId="77777777" w:rsidTr="004B7A9A">
        <w:tc>
          <w:tcPr>
            <w:tcW w:w="701" w:type="pct"/>
            <w:vAlign w:val="center"/>
          </w:tcPr>
          <w:p w14:paraId="104FE524" w14:textId="77777777" w:rsidR="00E60CED" w:rsidRPr="005A666B" w:rsidRDefault="007274E5" w:rsidP="00D769BA">
            <w:pPr>
              <w:pStyle w:val="ListParagraph"/>
              <w:ind w:left="0"/>
              <w:rPr>
                <w:bCs/>
                <w:lang w:val="nl-NL"/>
              </w:rPr>
            </w:pPr>
            <w:r w:rsidRPr="005A666B">
              <w:rPr>
                <w:bCs/>
                <w:lang w:val="nl-NL"/>
              </w:rPr>
              <w:t>7.3.2.</w:t>
            </w:r>
          </w:p>
        </w:tc>
        <w:tc>
          <w:tcPr>
            <w:tcW w:w="3172" w:type="pct"/>
          </w:tcPr>
          <w:p w14:paraId="64164236"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Đặc điểm của đá lở</w:t>
            </w:r>
          </w:p>
        </w:tc>
        <w:tc>
          <w:tcPr>
            <w:tcW w:w="459" w:type="pct"/>
            <w:vAlign w:val="center"/>
          </w:tcPr>
          <w:p w14:paraId="44F6EAEF" w14:textId="77777777" w:rsidR="00E60CED" w:rsidRPr="005A666B" w:rsidRDefault="00E60CED" w:rsidP="00D769BA">
            <w:pPr>
              <w:pStyle w:val="ListParagraph"/>
              <w:ind w:left="0"/>
              <w:jc w:val="center"/>
              <w:rPr>
                <w:b/>
                <w:bCs/>
              </w:rPr>
            </w:pPr>
          </w:p>
        </w:tc>
        <w:tc>
          <w:tcPr>
            <w:tcW w:w="668" w:type="pct"/>
            <w:vMerge/>
            <w:vAlign w:val="center"/>
          </w:tcPr>
          <w:p w14:paraId="4F9F9A15" w14:textId="77777777" w:rsidR="00E60CED" w:rsidRPr="005A666B" w:rsidRDefault="00E60CED" w:rsidP="00D769BA">
            <w:pPr>
              <w:pStyle w:val="ListParagraph"/>
              <w:ind w:left="0"/>
              <w:jc w:val="center"/>
              <w:rPr>
                <w:bCs/>
              </w:rPr>
            </w:pPr>
          </w:p>
        </w:tc>
      </w:tr>
      <w:tr w:rsidR="00D769BA" w:rsidRPr="005A666B" w14:paraId="1EECDE8B" w14:textId="77777777" w:rsidTr="004B7A9A">
        <w:tc>
          <w:tcPr>
            <w:tcW w:w="701" w:type="pct"/>
            <w:vAlign w:val="center"/>
          </w:tcPr>
          <w:p w14:paraId="0D4C0B78" w14:textId="77777777" w:rsidR="00E60CED" w:rsidRPr="005A666B" w:rsidRDefault="007274E5" w:rsidP="00D769BA">
            <w:pPr>
              <w:pStyle w:val="ListParagraph"/>
              <w:ind w:left="0"/>
              <w:rPr>
                <w:bCs/>
                <w:lang w:val="nl-NL"/>
              </w:rPr>
            </w:pPr>
            <w:r w:rsidRPr="005A666B">
              <w:rPr>
                <w:bCs/>
                <w:lang w:val="nl-NL"/>
              </w:rPr>
              <w:t>7.3.3.</w:t>
            </w:r>
          </w:p>
        </w:tc>
        <w:tc>
          <w:tcPr>
            <w:tcW w:w="3172" w:type="pct"/>
          </w:tcPr>
          <w:p w14:paraId="3960B8A3"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Điều kiện hình thành đá lở</w:t>
            </w:r>
          </w:p>
        </w:tc>
        <w:tc>
          <w:tcPr>
            <w:tcW w:w="459" w:type="pct"/>
            <w:vAlign w:val="center"/>
          </w:tcPr>
          <w:p w14:paraId="4E9807FA" w14:textId="77777777" w:rsidR="00E60CED" w:rsidRPr="005A666B" w:rsidRDefault="00E60CED" w:rsidP="00D769BA">
            <w:pPr>
              <w:pStyle w:val="ListParagraph"/>
              <w:ind w:left="0"/>
              <w:jc w:val="center"/>
              <w:rPr>
                <w:b/>
                <w:bCs/>
              </w:rPr>
            </w:pPr>
          </w:p>
        </w:tc>
        <w:tc>
          <w:tcPr>
            <w:tcW w:w="668" w:type="pct"/>
            <w:vMerge/>
            <w:vAlign w:val="center"/>
          </w:tcPr>
          <w:p w14:paraId="3976D597" w14:textId="77777777" w:rsidR="00E60CED" w:rsidRPr="005A666B" w:rsidRDefault="00E60CED" w:rsidP="00D769BA">
            <w:pPr>
              <w:pStyle w:val="ListParagraph"/>
              <w:ind w:left="0"/>
              <w:jc w:val="center"/>
              <w:rPr>
                <w:bCs/>
              </w:rPr>
            </w:pPr>
          </w:p>
        </w:tc>
      </w:tr>
      <w:tr w:rsidR="00D769BA" w:rsidRPr="005A666B" w14:paraId="364BE669" w14:textId="77777777" w:rsidTr="004B7A9A">
        <w:tc>
          <w:tcPr>
            <w:tcW w:w="701" w:type="pct"/>
            <w:vAlign w:val="center"/>
          </w:tcPr>
          <w:p w14:paraId="0022486D" w14:textId="77777777" w:rsidR="00E60CED" w:rsidRPr="005A666B" w:rsidRDefault="007274E5" w:rsidP="00D769BA">
            <w:pPr>
              <w:pStyle w:val="ListParagraph"/>
              <w:ind w:left="0"/>
              <w:rPr>
                <w:bCs/>
                <w:lang w:val="nl-NL"/>
              </w:rPr>
            </w:pPr>
            <w:r w:rsidRPr="005A666B">
              <w:rPr>
                <w:bCs/>
                <w:lang w:val="nl-NL"/>
              </w:rPr>
              <w:t>7.3.4.</w:t>
            </w:r>
          </w:p>
        </w:tc>
        <w:tc>
          <w:tcPr>
            <w:tcW w:w="3172" w:type="pct"/>
          </w:tcPr>
          <w:p w14:paraId="3E412D7A"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Cơ chế của quá trình đá lở</w:t>
            </w:r>
          </w:p>
        </w:tc>
        <w:tc>
          <w:tcPr>
            <w:tcW w:w="459" w:type="pct"/>
            <w:vAlign w:val="center"/>
          </w:tcPr>
          <w:p w14:paraId="657A7DC8" w14:textId="77777777" w:rsidR="00E60CED" w:rsidRPr="005A666B" w:rsidRDefault="00E60CED" w:rsidP="00D769BA">
            <w:pPr>
              <w:pStyle w:val="ListParagraph"/>
              <w:ind w:left="0"/>
              <w:jc w:val="center"/>
              <w:rPr>
                <w:b/>
                <w:bCs/>
              </w:rPr>
            </w:pPr>
          </w:p>
        </w:tc>
        <w:tc>
          <w:tcPr>
            <w:tcW w:w="668" w:type="pct"/>
            <w:vMerge/>
            <w:vAlign w:val="center"/>
          </w:tcPr>
          <w:p w14:paraId="27384F6E" w14:textId="77777777" w:rsidR="00E60CED" w:rsidRPr="005A666B" w:rsidRDefault="00E60CED" w:rsidP="00D769BA">
            <w:pPr>
              <w:pStyle w:val="ListParagraph"/>
              <w:ind w:left="0"/>
              <w:jc w:val="center"/>
              <w:rPr>
                <w:bCs/>
              </w:rPr>
            </w:pPr>
          </w:p>
        </w:tc>
      </w:tr>
      <w:tr w:rsidR="00D769BA" w:rsidRPr="005A666B" w14:paraId="3135909B" w14:textId="77777777" w:rsidTr="004B7A9A">
        <w:tc>
          <w:tcPr>
            <w:tcW w:w="701" w:type="pct"/>
            <w:vAlign w:val="center"/>
          </w:tcPr>
          <w:p w14:paraId="18D30D82" w14:textId="77777777" w:rsidR="00E60CED" w:rsidRPr="005A666B" w:rsidRDefault="007274E5" w:rsidP="00D769BA">
            <w:pPr>
              <w:pStyle w:val="ListParagraph"/>
              <w:ind w:left="0"/>
              <w:rPr>
                <w:bCs/>
                <w:lang w:val="nl-NL"/>
              </w:rPr>
            </w:pPr>
            <w:r w:rsidRPr="005A666B">
              <w:rPr>
                <w:bCs/>
                <w:lang w:val="nl-NL"/>
              </w:rPr>
              <w:t>7.3.5.</w:t>
            </w:r>
          </w:p>
        </w:tc>
        <w:tc>
          <w:tcPr>
            <w:tcW w:w="3172" w:type="pct"/>
          </w:tcPr>
          <w:p w14:paraId="73B9F303" w14:textId="77777777" w:rsidR="00E60CED" w:rsidRPr="005A666B" w:rsidRDefault="00E60CED" w:rsidP="00D769BA">
            <w:pPr>
              <w:pStyle w:val="BodyTextIndent2"/>
              <w:spacing w:after="0" w:line="240" w:lineRule="auto"/>
              <w:ind w:left="0"/>
              <w:jc w:val="both"/>
              <w:rPr>
                <w:sz w:val="24"/>
                <w:szCs w:val="24"/>
                <w:lang w:val="de-DE"/>
              </w:rPr>
            </w:pPr>
            <w:r w:rsidRPr="005A666B">
              <w:rPr>
                <w:sz w:val="24"/>
                <w:szCs w:val="24"/>
                <w:lang w:val="de-DE"/>
              </w:rPr>
              <w:t xml:space="preserve">Đánh giá nguy cơ và dự báo đá lở </w:t>
            </w:r>
          </w:p>
        </w:tc>
        <w:tc>
          <w:tcPr>
            <w:tcW w:w="459" w:type="pct"/>
            <w:vAlign w:val="center"/>
          </w:tcPr>
          <w:p w14:paraId="3FACC289" w14:textId="77777777" w:rsidR="00E60CED" w:rsidRPr="005A666B" w:rsidRDefault="00E60CED" w:rsidP="00D769BA">
            <w:pPr>
              <w:pStyle w:val="ListParagraph"/>
              <w:ind w:left="0"/>
              <w:jc w:val="center"/>
              <w:rPr>
                <w:b/>
                <w:bCs/>
              </w:rPr>
            </w:pPr>
          </w:p>
        </w:tc>
        <w:tc>
          <w:tcPr>
            <w:tcW w:w="668" w:type="pct"/>
            <w:vMerge/>
            <w:vAlign w:val="center"/>
          </w:tcPr>
          <w:p w14:paraId="61AFD2C4" w14:textId="77777777" w:rsidR="00E60CED" w:rsidRPr="005A666B" w:rsidRDefault="00E60CED" w:rsidP="00D769BA">
            <w:pPr>
              <w:pStyle w:val="ListParagraph"/>
              <w:ind w:left="0"/>
              <w:jc w:val="center"/>
              <w:rPr>
                <w:bCs/>
              </w:rPr>
            </w:pPr>
          </w:p>
        </w:tc>
      </w:tr>
      <w:tr w:rsidR="00D769BA" w:rsidRPr="005A666B" w14:paraId="21795BFC" w14:textId="77777777" w:rsidTr="004B7A9A">
        <w:tc>
          <w:tcPr>
            <w:tcW w:w="701" w:type="pct"/>
            <w:vAlign w:val="center"/>
          </w:tcPr>
          <w:p w14:paraId="6EF95742" w14:textId="77777777" w:rsidR="00E60CED" w:rsidRPr="005A666B" w:rsidRDefault="007274E5" w:rsidP="00D769BA">
            <w:pPr>
              <w:pStyle w:val="ListParagraph"/>
              <w:ind w:left="0"/>
              <w:rPr>
                <w:bCs/>
                <w:lang w:val="nl-NL"/>
              </w:rPr>
            </w:pPr>
            <w:r w:rsidRPr="005A666B">
              <w:rPr>
                <w:bCs/>
                <w:lang w:val="nl-NL"/>
              </w:rPr>
              <w:t>7.3.6.</w:t>
            </w:r>
          </w:p>
        </w:tc>
        <w:tc>
          <w:tcPr>
            <w:tcW w:w="3172" w:type="pct"/>
          </w:tcPr>
          <w:p w14:paraId="6E956DB8" w14:textId="77777777" w:rsidR="00E60CED" w:rsidRPr="005A666B" w:rsidRDefault="007274E5" w:rsidP="00D769BA">
            <w:pPr>
              <w:pStyle w:val="BodyTextIndent2"/>
              <w:spacing w:after="0" w:line="240" w:lineRule="auto"/>
              <w:ind w:left="0"/>
              <w:jc w:val="both"/>
              <w:rPr>
                <w:sz w:val="24"/>
                <w:szCs w:val="24"/>
                <w:lang w:val="de-DE"/>
              </w:rPr>
            </w:pPr>
            <w:r w:rsidRPr="005A666B">
              <w:rPr>
                <w:sz w:val="24"/>
                <w:szCs w:val="24"/>
                <w:lang w:val="de-DE"/>
              </w:rPr>
              <w:t>Các biện pháp phòng chống đá lở</w:t>
            </w:r>
          </w:p>
        </w:tc>
        <w:tc>
          <w:tcPr>
            <w:tcW w:w="459" w:type="pct"/>
            <w:vAlign w:val="center"/>
          </w:tcPr>
          <w:p w14:paraId="759F17AA" w14:textId="77777777" w:rsidR="00E60CED" w:rsidRPr="005A666B" w:rsidRDefault="00E60CED" w:rsidP="00D769BA">
            <w:pPr>
              <w:pStyle w:val="ListParagraph"/>
              <w:ind w:left="0"/>
              <w:jc w:val="center"/>
              <w:rPr>
                <w:b/>
                <w:bCs/>
              </w:rPr>
            </w:pPr>
          </w:p>
        </w:tc>
        <w:tc>
          <w:tcPr>
            <w:tcW w:w="668" w:type="pct"/>
            <w:vMerge/>
            <w:vAlign w:val="center"/>
          </w:tcPr>
          <w:p w14:paraId="735BBD48" w14:textId="77777777" w:rsidR="00E60CED" w:rsidRPr="005A666B" w:rsidRDefault="00E60CED" w:rsidP="00D769BA">
            <w:pPr>
              <w:pStyle w:val="ListParagraph"/>
              <w:ind w:left="0"/>
              <w:jc w:val="center"/>
              <w:rPr>
                <w:bCs/>
              </w:rPr>
            </w:pPr>
          </w:p>
        </w:tc>
      </w:tr>
      <w:tr w:rsidR="00D769BA" w:rsidRPr="005A666B" w14:paraId="1A0A9DBD" w14:textId="77777777" w:rsidTr="004B7A9A">
        <w:trPr>
          <w:trHeight w:val="458"/>
        </w:trPr>
        <w:tc>
          <w:tcPr>
            <w:tcW w:w="701" w:type="pct"/>
            <w:vAlign w:val="center"/>
          </w:tcPr>
          <w:p w14:paraId="47CA8A85" w14:textId="77777777" w:rsidR="00E13C7D" w:rsidRPr="005A666B" w:rsidRDefault="00E13C7D" w:rsidP="00D769BA">
            <w:pPr>
              <w:pStyle w:val="ListParagraph"/>
              <w:ind w:left="0"/>
              <w:rPr>
                <w:bCs/>
              </w:rPr>
            </w:pPr>
            <w:r w:rsidRPr="005A666B">
              <w:rPr>
                <w:b/>
                <w:bCs/>
                <w:lang w:val="nl-NL"/>
              </w:rPr>
              <w:t>Chương 8</w:t>
            </w:r>
          </w:p>
        </w:tc>
        <w:tc>
          <w:tcPr>
            <w:tcW w:w="3172" w:type="pct"/>
            <w:vAlign w:val="center"/>
          </w:tcPr>
          <w:p w14:paraId="4030DE18" w14:textId="77777777" w:rsidR="00E13C7D" w:rsidRPr="005A666B" w:rsidRDefault="004B7A9A" w:rsidP="00D769BA">
            <w:pPr>
              <w:rPr>
                <w:b/>
                <w:sz w:val="24"/>
                <w:szCs w:val="24"/>
              </w:rPr>
            </w:pPr>
            <w:r w:rsidRPr="005A666B">
              <w:rPr>
                <w:b/>
                <w:sz w:val="24"/>
                <w:szCs w:val="24"/>
              </w:rPr>
              <w:t>Hiện tượng động đất</w:t>
            </w:r>
          </w:p>
        </w:tc>
        <w:tc>
          <w:tcPr>
            <w:tcW w:w="459" w:type="pct"/>
            <w:vAlign w:val="center"/>
          </w:tcPr>
          <w:p w14:paraId="2DC50707" w14:textId="77777777" w:rsidR="00E13C7D" w:rsidRPr="005A666B" w:rsidRDefault="00003870" w:rsidP="00003870">
            <w:pPr>
              <w:pStyle w:val="ListParagraph"/>
              <w:ind w:left="0"/>
              <w:jc w:val="center"/>
              <w:rPr>
                <w:b/>
                <w:bCs/>
              </w:rPr>
            </w:pPr>
            <w:r w:rsidRPr="005A666B">
              <w:rPr>
                <w:b/>
                <w:bCs/>
              </w:rPr>
              <w:t>5</w:t>
            </w:r>
          </w:p>
        </w:tc>
        <w:tc>
          <w:tcPr>
            <w:tcW w:w="668" w:type="pct"/>
            <w:vMerge w:val="restart"/>
            <w:vAlign w:val="center"/>
          </w:tcPr>
          <w:p w14:paraId="7AAB55E1" w14:textId="77777777" w:rsidR="00E13C7D" w:rsidRPr="005A666B" w:rsidRDefault="00E13C7D" w:rsidP="00D769BA">
            <w:pPr>
              <w:pStyle w:val="ListParagraph"/>
              <w:ind w:left="0"/>
              <w:jc w:val="center"/>
              <w:rPr>
                <w:bCs/>
              </w:rPr>
            </w:pPr>
            <w:r w:rsidRPr="005A666B">
              <w:rPr>
                <w:bCs/>
              </w:rPr>
              <w:t>4.1.8</w:t>
            </w:r>
          </w:p>
        </w:tc>
      </w:tr>
      <w:tr w:rsidR="00D769BA" w:rsidRPr="005A666B" w14:paraId="067EF960" w14:textId="77777777" w:rsidTr="004B7A9A">
        <w:tc>
          <w:tcPr>
            <w:tcW w:w="701" w:type="pct"/>
            <w:vAlign w:val="center"/>
          </w:tcPr>
          <w:p w14:paraId="24521F06" w14:textId="77777777" w:rsidR="00EB70AD" w:rsidRPr="005A666B" w:rsidRDefault="00642224" w:rsidP="00D769BA">
            <w:pPr>
              <w:pStyle w:val="ListParagraph"/>
              <w:ind w:left="0"/>
              <w:rPr>
                <w:bCs/>
                <w:lang w:val="nl-NL"/>
              </w:rPr>
            </w:pPr>
            <w:r w:rsidRPr="005A666B">
              <w:rPr>
                <w:bCs/>
                <w:lang w:val="nl-NL"/>
              </w:rPr>
              <w:t>8.1.</w:t>
            </w:r>
          </w:p>
        </w:tc>
        <w:tc>
          <w:tcPr>
            <w:tcW w:w="3172" w:type="pct"/>
          </w:tcPr>
          <w:p w14:paraId="7D7CE7F7"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Khái niệm cơ bản về động đất</w:t>
            </w:r>
          </w:p>
        </w:tc>
        <w:tc>
          <w:tcPr>
            <w:tcW w:w="459" w:type="pct"/>
            <w:vAlign w:val="center"/>
          </w:tcPr>
          <w:p w14:paraId="3BDBF72D" w14:textId="77777777" w:rsidR="00EB70AD" w:rsidRPr="005A666B" w:rsidRDefault="00EB70AD" w:rsidP="00D769BA">
            <w:pPr>
              <w:pStyle w:val="ListParagraph"/>
              <w:ind w:left="0"/>
              <w:jc w:val="center"/>
              <w:rPr>
                <w:b/>
                <w:bCs/>
              </w:rPr>
            </w:pPr>
          </w:p>
        </w:tc>
        <w:tc>
          <w:tcPr>
            <w:tcW w:w="668" w:type="pct"/>
            <w:vMerge/>
            <w:vAlign w:val="center"/>
          </w:tcPr>
          <w:p w14:paraId="00A64A59" w14:textId="77777777" w:rsidR="00EB70AD" w:rsidRPr="005A666B" w:rsidRDefault="00EB70AD" w:rsidP="00D769BA">
            <w:pPr>
              <w:pStyle w:val="ListParagraph"/>
              <w:ind w:left="0"/>
              <w:jc w:val="center"/>
              <w:rPr>
                <w:bCs/>
              </w:rPr>
            </w:pPr>
          </w:p>
        </w:tc>
      </w:tr>
      <w:tr w:rsidR="00D769BA" w:rsidRPr="005A666B" w14:paraId="108AE8EA" w14:textId="77777777" w:rsidTr="004B7A9A">
        <w:tc>
          <w:tcPr>
            <w:tcW w:w="701" w:type="pct"/>
            <w:vAlign w:val="center"/>
          </w:tcPr>
          <w:p w14:paraId="50317E77" w14:textId="77777777" w:rsidR="00EB70AD" w:rsidRPr="005A666B" w:rsidRDefault="00642224" w:rsidP="00D769BA">
            <w:pPr>
              <w:pStyle w:val="ListParagraph"/>
              <w:ind w:left="0"/>
              <w:rPr>
                <w:bCs/>
                <w:lang w:val="nl-NL"/>
              </w:rPr>
            </w:pPr>
            <w:r w:rsidRPr="005A666B">
              <w:rPr>
                <w:bCs/>
                <w:lang w:val="nl-NL"/>
              </w:rPr>
              <w:lastRenderedPageBreak/>
              <w:t>8.2.</w:t>
            </w:r>
          </w:p>
        </w:tc>
        <w:tc>
          <w:tcPr>
            <w:tcW w:w="3172" w:type="pct"/>
          </w:tcPr>
          <w:p w14:paraId="15CD6F1C"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Nguyên nhân và hậu quả của động đất</w:t>
            </w:r>
          </w:p>
        </w:tc>
        <w:tc>
          <w:tcPr>
            <w:tcW w:w="459" w:type="pct"/>
            <w:vAlign w:val="center"/>
          </w:tcPr>
          <w:p w14:paraId="052C5187" w14:textId="77777777" w:rsidR="00EB70AD" w:rsidRPr="005A666B" w:rsidRDefault="00EB70AD" w:rsidP="00D769BA">
            <w:pPr>
              <w:pStyle w:val="ListParagraph"/>
              <w:ind w:left="0"/>
              <w:jc w:val="center"/>
              <w:rPr>
                <w:b/>
                <w:bCs/>
              </w:rPr>
            </w:pPr>
          </w:p>
        </w:tc>
        <w:tc>
          <w:tcPr>
            <w:tcW w:w="668" w:type="pct"/>
            <w:vMerge/>
            <w:vAlign w:val="center"/>
          </w:tcPr>
          <w:p w14:paraId="10405F0B" w14:textId="77777777" w:rsidR="00EB70AD" w:rsidRPr="005A666B" w:rsidRDefault="00EB70AD" w:rsidP="00D769BA">
            <w:pPr>
              <w:pStyle w:val="ListParagraph"/>
              <w:ind w:left="0"/>
              <w:jc w:val="center"/>
              <w:rPr>
                <w:bCs/>
              </w:rPr>
            </w:pPr>
          </w:p>
        </w:tc>
      </w:tr>
      <w:tr w:rsidR="00D769BA" w:rsidRPr="005A666B" w14:paraId="2D604F7F" w14:textId="77777777" w:rsidTr="004B7A9A">
        <w:tc>
          <w:tcPr>
            <w:tcW w:w="701" w:type="pct"/>
            <w:vAlign w:val="center"/>
          </w:tcPr>
          <w:p w14:paraId="3C160A29" w14:textId="77777777" w:rsidR="00EB70AD" w:rsidRPr="005A666B" w:rsidRDefault="00642224" w:rsidP="00D769BA">
            <w:pPr>
              <w:pStyle w:val="ListParagraph"/>
              <w:ind w:left="0"/>
              <w:rPr>
                <w:bCs/>
                <w:lang w:val="nl-NL"/>
              </w:rPr>
            </w:pPr>
            <w:r w:rsidRPr="005A666B">
              <w:rPr>
                <w:bCs/>
                <w:lang w:val="nl-NL"/>
              </w:rPr>
              <w:t>8.3.</w:t>
            </w:r>
          </w:p>
        </w:tc>
        <w:tc>
          <w:tcPr>
            <w:tcW w:w="3172" w:type="pct"/>
          </w:tcPr>
          <w:p w14:paraId="3490A6BB"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Các loại sóng địa chấn</w:t>
            </w:r>
          </w:p>
        </w:tc>
        <w:tc>
          <w:tcPr>
            <w:tcW w:w="459" w:type="pct"/>
            <w:vAlign w:val="center"/>
          </w:tcPr>
          <w:p w14:paraId="2C5913A0" w14:textId="77777777" w:rsidR="00EB70AD" w:rsidRPr="005A666B" w:rsidRDefault="00EB70AD" w:rsidP="00D769BA">
            <w:pPr>
              <w:pStyle w:val="ListParagraph"/>
              <w:ind w:left="0"/>
              <w:jc w:val="center"/>
              <w:rPr>
                <w:b/>
                <w:bCs/>
              </w:rPr>
            </w:pPr>
          </w:p>
        </w:tc>
        <w:tc>
          <w:tcPr>
            <w:tcW w:w="668" w:type="pct"/>
            <w:vMerge/>
            <w:vAlign w:val="center"/>
          </w:tcPr>
          <w:p w14:paraId="7052A3BC" w14:textId="77777777" w:rsidR="00EB70AD" w:rsidRPr="005A666B" w:rsidRDefault="00EB70AD" w:rsidP="00D769BA">
            <w:pPr>
              <w:pStyle w:val="ListParagraph"/>
              <w:ind w:left="0"/>
              <w:jc w:val="center"/>
              <w:rPr>
                <w:bCs/>
              </w:rPr>
            </w:pPr>
          </w:p>
        </w:tc>
      </w:tr>
      <w:tr w:rsidR="00D769BA" w:rsidRPr="005A666B" w14:paraId="47024A7C" w14:textId="77777777" w:rsidTr="004B7A9A">
        <w:tc>
          <w:tcPr>
            <w:tcW w:w="701" w:type="pct"/>
            <w:vAlign w:val="center"/>
          </w:tcPr>
          <w:p w14:paraId="62D679B3" w14:textId="77777777" w:rsidR="00EB70AD" w:rsidRPr="005A666B" w:rsidRDefault="00642224" w:rsidP="00D769BA">
            <w:pPr>
              <w:pStyle w:val="ListParagraph"/>
              <w:ind w:left="0"/>
              <w:rPr>
                <w:bCs/>
                <w:lang w:val="nl-NL"/>
              </w:rPr>
            </w:pPr>
            <w:r w:rsidRPr="005A666B">
              <w:rPr>
                <w:bCs/>
                <w:lang w:val="nl-NL"/>
              </w:rPr>
              <w:t>8.4.</w:t>
            </w:r>
          </w:p>
        </w:tc>
        <w:tc>
          <w:tcPr>
            <w:tcW w:w="3172" w:type="pct"/>
          </w:tcPr>
          <w:p w14:paraId="5907BB91"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Các đặc trưng cơ bản của động đất</w:t>
            </w:r>
          </w:p>
        </w:tc>
        <w:tc>
          <w:tcPr>
            <w:tcW w:w="459" w:type="pct"/>
            <w:vAlign w:val="center"/>
          </w:tcPr>
          <w:p w14:paraId="18B386F7" w14:textId="77777777" w:rsidR="00EB70AD" w:rsidRPr="005A666B" w:rsidRDefault="00EB70AD" w:rsidP="00D769BA">
            <w:pPr>
              <w:pStyle w:val="ListParagraph"/>
              <w:ind w:left="0"/>
              <w:jc w:val="center"/>
              <w:rPr>
                <w:b/>
                <w:bCs/>
              </w:rPr>
            </w:pPr>
          </w:p>
        </w:tc>
        <w:tc>
          <w:tcPr>
            <w:tcW w:w="668" w:type="pct"/>
            <w:vMerge/>
            <w:vAlign w:val="center"/>
          </w:tcPr>
          <w:p w14:paraId="3A4D6AAD" w14:textId="77777777" w:rsidR="00EB70AD" w:rsidRPr="005A666B" w:rsidRDefault="00EB70AD" w:rsidP="00D769BA">
            <w:pPr>
              <w:pStyle w:val="ListParagraph"/>
              <w:ind w:left="0"/>
              <w:jc w:val="center"/>
              <w:rPr>
                <w:bCs/>
              </w:rPr>
            </w:pPr>
          </w:p>
        </w:tc>
      </w:tr>
      <w:tr w:rsidR="00D769BA" w:rsidRPr="005A666B" w14:paraId="2910C5C6" w14:textId="77777777" w:rsidTr="004B7A9A">
        <w:tc>
          <w:tcPr>
            <w:tcW w:w="701" w:type="pct"/>
            <w:vAlign w:val="center"/>
          </w:tcPr>
          <w:p w14:paraId="3DF05682" w14:textId="77777777" w:rsidR="00EB70AD" w:rsidRPr="005A666B" w:rsidRDefault="00642224" w:rsidP="00D769BA">
            <w:pPr>
              <w:pStyle w:val="ListParagraph"/>
              <w:ind w:left="0"/>
              <w:rPr>
                <w:bCs/>
                <w:lang w:val="nl-NL"/>
              </w:rPr>
            </w:pPr>
            <w:r w:rsidRPr="005A666B">
              <w:rPr>
                <w:bCs/>
                <w:lang w:val="nl-NL"/>
              </w:rPr>
              <w:t>8.5.</w:t>
            </w:r>
          </w:p>
        </w:tc>
        <w:tc>
          <w:tcPr>
            <w:tcW w:w="3172" w:type="pct"/>
          </w:tcPr>
          <w:p w14:paraId="48337C70"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Phân vùng địa chấn và bản đồ động đất</w:t>
            </w:r>
          </w:p>
        </w:tc>
        <w:tc>
          <w:tcPr>
            <w:tcW w:w="459" w:type="pct"/>
            <w:vAlign w:val="center"/>
          </w:tcPr>
          <w:p w14:paraId="7A39ABE7" w14:textId="77777777" w:rsidR="00EB70AD" w:rsidRPr="005A666B" w:rsidRDefault="00EB70AD" w:rsidP="00D769BA">
            <w:pPr>
              <w:pStyle w:val="ListParagraph"/>
              <w:ind w:left="0"/>
              <w:jc w:val="center"/>
              <w:rPr>
                <w:b/>
                <w:bCs/>
              </w:rPr>
            </w:pPr>
          </w:p>
        </w:tc>
        <w:tc>
          <w:tcPr>
            <w:tcW w:w="668" w:type="pct"/>
            <w:vMerge/>
            <w:vAlign w:val="center"/>
          </w:tcPr>
          <w:p w14:paraId="1184A73F" w14:textId="77777777" w:rsidR="00EB70AD" w:rsidRPr="005A666B" w:rsidRDefault="00EB70AD" w:rsidP="00D769BA">
            <w:pPr>
              <w:pStyle w:val="ListParagraph"/>
              <w:ind w:left="0"/>
              <w:jc w:val="center"/>
              <w:rPr>
                <w:bCs/>
              </w:rPr>
            </w:pPr>
          </w:p>
        </w:tc>
      </w:tr>
      <w:tr w:rsidR="00D769BA" w:rsidRPr="005A666B" w14:paraId="1548C615" w14:textId="77777777" w:rsidTr="004B7A9A">
        <w:tc>
          <w:tcPr>
            <w:tcW w:w="701" w:type="pct"/>
            <w:vAlign w:val="center"/>
          </w:tcPr>
          <w:p w14:paraId="03800504" w14:textId="77777777" w:rsidR="00EB70AD" w:rsidRPr="005A666B" w:rsidRDefault="00642224" w:rsidP="00D769BA">
            <w:pPr>
              <w:pStyle w:val="ListParagraph"/>
              <w:ind w:left="0"/>
              <w:rPr>
                <w:bCs/>
                <w:lang w:val="nl-NL"/>
              </w:rPr>
            </w:pPr>
            <w:r w:rsidRPr="005A666B">
              <w:rPr>
                <w:bCs/>
                <w:lang w:val="nl-NL"/>
              </w:rPr>
              <w:t>8.6.</w:t>
            </w:r>
          </w:p>
        </w:tc>
        <w:tc>
          <w:tcPr>
            <w:tcW w:w="3172" w:type="pct"/>
          </w:tcPr>
          <w:p w14:paraId="614D13E3"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Đánh giá độ nguy hiểm động đất và phân vùng nhỏ động đất</w:t>
            </w:r>
          </w:p>
        </w:tc>
        <w:tc>
          <w:tcPr>
            <w:tcW w:w="459" w:type="pct"/>
            <w:vAlign w:val="center"/>
          </w:tcPr>
          <w:p w14:paraId="6500D676" w14:textId="77777777" w:rsidR="00EB70AD" w:rsidRPr="005A666B" w:rsidRDefault="00EB70AD" w:rsidP="00D769BA">
            <w:pPr>
              <w:pStyle w:val="ListParagraph"/>
              <w:ind w:left="0"/>
              <w:jc w:val="center"/>
              <w:rPr>
                <w:b/>
                <w:bCs/>
              </w:rPr>
            </w:pPr>
          </w:p>
        </w:tc>
        <w:tc>
          <w:tcPr>
            <w:tcW w:w="668" w:type="pct"/>
            <w:vMerge/>
            <w:vAlign w:val="center"/>
          </w:tcPr>
          <w:p w14:paraId="6C305564" w14:textId="77777777" w:rsidR="00EB70AD" w:rsidRPr="005A666B" w:rsidRDefault="00EB70AD" w:rsidP="00D769BA">
            <w:pPr>
              <w:pStyle w:val="ListParagraph"/>
              <w:ind w:left="0"/>
              <w:jc w:val="center"/>
              <w:rPr>
                <w:bCs/>
              </w:rPr>
            </w:pPr>
          </w:p>
        </w:tc>
      </w:tr>
      <w:tr w:rsidR="00D769BA" w:rsidRPr="005A666B" w14:paraId="372DACE1" w14:textId="77777777" w:rsidTr="004B7A9A">
        <w:tc>
          <w:tcPr>
            <w:tcW w:w="701" w:type="pct"/>
            <w:vAlign w:val="center"/>
          </w:tcPr>
          <w:p w14:paraId="23E3C4B5" w14:textId="77777777" w:rsidR="00EB70AD" w:rsidRPr="005A666B" w:rsidRDefault="00642224" w:rsidP="00D769BA">
            <w:pPr>
              <w:pStyle w:val="ListParagraph"/>
              <w:ind w:left="0"/>
              <w:rPr>
                <w:bCs/>
                <w:lang w:val="nl-NL"/>
              </w:rPr>
            </w:pPr>
            <w:r w:rsidRPr="005A666B">
              <w:rPr>
                <w:bCs/>
                <w:lang w:val="nl-NL"/>
              </w:rPr>
              <w:t>8.7.</w:t>
            </w:r>
          </w:p>
        </w:tc>
        <w:tc>
          <w:tcPr>
            <w:tcW w:w="3172" w:type="pct"/>
          </w:tcPr>
          <w:p w14:paraId="73FE2C9E"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Đánh giá độ rủi ro động đất</w:t>
            </w:r>
          </w:p>
        </w:tc>
        <w:tc>
          <w:tcPr>
            <w:tcW w:w="459" w:type="pct"/>
            <w:vAlign w:val="center"/>
          </w:tcPr>
          <w:p w14:paraId="79029392" w14:textId="77777777" w:rsidR="00EB70AD" w:rsidRPr="005A666B" w:rsidRDefault="00EB70AD" w:rsidP="00D769BA">
            <w:pPr>
              <w:pStyle w:val="ListParagraph"/>
              <w:ind w:left="0"/>
              <w:jc w:val="center"/>
              <w:rPr>
                <w:b/>
                <w:bCs/>
              </w:rPr>
            </w:pPr>
          </w:p>
        </w:tc>
        <w:tc>
          <w:tcPr>
            <w:tcW w:w="668" w:type="pct"/>
            <w:vMerge/>
            <w:vAlign w:val="center"/>
          </w:tcPr>
          <w:p w14:paraId="72E430B6" w14:textId="77777777" w:rsidR="00EB70AD" w:rsidRPr="005A666B" w:rsidRDefault="00EB70AD" w:rsidP="00D769BA">
            <w:pPr>
              <w:pStyle w:val="ListParagraph"/>
              <w:ind w:left="0"/>
              <w:jc w:val="center"/>
              <w:rPr>
                <w:bCs/>
              </w:rPr>
            </w:pPr>
          </w:p>
        </w:tc>
      </w:tr>
      <w:tr w:rsidR="00D769BA" w:rsidRPr="005A666B" w14:paraId="2699E014" w14:textId="77777777" w:rsidTr="004B7A9A">
        <w:tc>
          <w:tcPr>
            <w:tcW w:w="701" w:type="pct"/>
            <w:vAlign w:val="center"/>
          </w:tcPr>
          <w:p w14:paraId="6E4E09D4" w14:textId="77777777" w:rsidR="00EB70AD" w:rsidRPr="005A666B" w:rsidRDefault="00642224" w:rsidP="00D769BA">
            <w:pPr>
              <w:pStyle w:val="ListParagraph"/>
              <w:ind w:left="0"/>
              <w:rPr>
                <w:bCs/>
                <w:lang w:val="nl-NL"/>
              </w:rPr>
            </w:pPr>
            <w:r w:rsidRPr="005A666B">
              <w:rPr>
                <w:bCs/>
                <w:lang w:val="nl-NL"/>
              </w:rPr>
              <w:t>8.8.</w:t>
            </w:r>
          </w:p>
        </w:tc>
        <w:tc>
          <w:tcPr>
            <w:tcW w:w="3172" w:type="pct"/>
          </w:tcPr>
          <w:p w14:paraId="42DBFEE7"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Hoá lỏng của đất nền khi có động đất</w:t>
            </w:r>
          </w:p>
        </w:tc>
        <w:tc>
          <w:tcPr>
            <w:tcW w:w="459" w:type="pct"/>
            <w:vAlign w:val="center"/>
          </w:tcPr>
          <w:p w14:paraId="0CCECB8C" w14:textId="77777777" w:rsidR="00EB70AD" w:rsidRPr="005A666B" w:rsidRDefault="00EB70AD" w:rsidP="00D769BA">
            <w:pPr>
              <w:pStyle w:val="ListParagraph"/>
              <w:ind w:left="0"/>
              <w:jc w:val="center"/>
              <w:rPr>
                <w:b/>
                <w:bCs/>
              </w:rPr>
            </w:pPr>
          </w:p>
        </w:tc>
        <w:tc>
          <w:tcPr>
            <w:tcW w:w="668" w:type="pct"/>
            <w:vMerge/>
            <w:vAlign w:val="center"/>
          </w:tcPr>
          <w:p w14:paraId="74637559" w14:textId="77777777" w:rsidR="00EB70AD" w:rsidRPr="005A666B" w:rsidRDefault="00EB70AD" w:rsidP="00D769BA">
            <w:pPr>
              <w:pStyle w:val="ListParagraph"/>
              <w:ind w:left="0"/>
              <w:jc w:val="center"/>
              <w:rPr>
                <w:bCs/>
              </w:rPr>
            </w:pPr>
          </w:p>
        </w:tc>
      </w:tr>
      <w:tr w:rsidR="00D769BA" w:rsidRPr="005A666B" w14:paraId="2059BD8B" w14:textId="77777777" w:rsidTr="004B7A9A">
        <w:tc>
          <w:tcPr>
            <w:tcW w:w="701" w:type="pct"/>
            <w:vAlign w:val="center"/>
          </w:tcPr>
          <w:p w14:paraId="783625C5" w14:textId="77777777" w:rsidR="00EB70AD" w:rsidRPr="005A666B" w:rsidRDefault="00642224" w:rsidP="00D769BA">
            <w:pPr>
              <w:pStyle w:val="ListParagraph"/>
              <w:ind w:left="0"/>
              <w:rPr>
                <w:bCs/>
                <w:lang w:val="nl-NL"/>
              </w:rPr>
            </w:pPr>
            <w:r w:rsidRPr="005A666B">
              <w:rPr>
                <w:bCs/>
                <w:lang w:val="nl-NL"/>
              </w:rPr>
              <w:t>8.9.</w:t>
            </w:r>
          </w:p>
        </w:tc>
        <w:tc>
          <w:tcPr>
            <w:tcW w:w="3172" w:type="pct"/>
          </w:tcPr>
          <w:p w14:paraId="5053F3D9"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 xml:space="preserve"> Sóng thần và mối liên quan đến động đất</w:t>
            </w:r>
          </w:p>
        </w:tc>
        <w:tc>
          <w:tcPr>
            <w:tcW w:w="459" w:type="pct"/>
            <w:vAlign w:val="center"/>
          </w:tcPr>
          <w:p w14:paraId="3FBE9A48" w14:textId="77777777" w:rsidR="00EB70AD" w:rsidRPr="005A666B" w:rsidRDefault="00EB70AD" w:rsidP="00D769BA">
            <w:pPr>
              <w:pStyle w:val="ListParagraph"/>
              <w:ind w:left="0"/>
              <w:jc w:val="center"/>
              <w:rPr>
                <w:b/>
                <w:bCs/>
              </w:rPr>
            </w:pPr>
          </w:p>
        </w:tc>
        <w:tc>
          <w:tcPr>
            <w:tcW w:w="668" w:type="pct"/>
            <w:vMerge/>
            <w:vAlign w:val="center"/>
          </w:tcPr>
          <w:p w14:paraId="0E319CD1" w14:textId="77777777" w:rsidR="00EB70AD" w:rsidRPr="005A666B" w:rsidRDefault="00EB70AD" w:rsidP="00D769BA">
            <w:pPr>
              <w:pStyle w:val="ListParagraph"/>
              <w:ind w:left="0"/>
              <w:jc w:val="center"/>
              <w:rPr>
                <w:bCs/>
              </w:rPr>
            </w:pPr>
          </w:p>
        </w:tc>
      </w:tr>
      <w:tr w:rsidR="00D769BA" w:rsidRPr="005A666B" w14:paraId="3A652C34" w14:textId="77777777" w:rsidTr="004B7A9A">
        <w:tc>
          <w:tcPr>
            <w:tcW w:w="701" w:type="pct"/>
            <w:vAlign w:val="center"/>
          </w:tcPr>
          <w:p w14:paraId="2DC93924" w14:textId="77777777" w:rsidR="00EB70AD" w:rsidRPr="005A666B" w:rsidRDefault="00642224" w:rsidP="00D769BA">
            <w:pPr>
              <w:pStyle w:val="ListParagraph"/>
              <w:ind w:left="0"/>
              <w:rPr>
                <w:bCs/>
                <w:lang w:val="nl-NL"/>
              </w:rPr>
            </w:pPr>
            <w:r w:rsidRPr="005A666B">
              <w:rPr>
                <w:bCs/>
                <w:lang w:val="nl-NL"/>
              </w:rPr>
              <w:t>8.10.</w:t>
            </w:r>
          </w:p>
        </w:tc>
        <w:tc>
          <w:tcPr>
            <w:tcW w:w="3172" w:type="pct"/>
          </w:tcPr>
          <w:p w14:paraId="1BA1E409" w14:textId="77777777" w:rsidR="00EB70AD" w:rsidRPr="005A666B" w:rsidRDefault="007701B0" w:rsidP="00D769BA">
            <w:pPr>
              <w:pStyle w:val="BodyTextIndent2"/>
              <w:spacing w:after="0" w:line="240" w:lineRule="auto"/>
              <w:ind w:left="0"/>
              <w:jc w:val="both"/>
              <w:rPr>
                <w:sz w:val="24"/>
                <w:szCs w:val="24"/>
                <w:lang w:val="pt-BR"/>
              </w:rPr>
            </w:pPr>
            <w:r w:rsidRPr="005A666B">
              <w:rPr>
                <w:sz w:val="24"/>
                <w:szCs w:val="24"/>
                <w:lang w:val="pt-BR"/>
              </w:rPr>
              <w:t>Ả</w:t>
            </w:r>
            <w:r w:rsidR="00EB70AD" w:rsidRPr="005A666B">
              <w:rPr>
                <w:sz w:val="24"/>
                <w:szCs w:val="24"/>
                <w:lang w:val="pt-BR"/>
              </w:rPr>
              <w:t>nh hưởng của động đất đến công trình xây dựng</w:t>
            </w:r>
          </w:p>
        </w:tc>
        <w:tc>
          <w:tcPr>
            <w:tcW w:w="459" w:type="pct"/>
            <w:vAlign w:val="center"/>
          </w:tcPr>
          <w:p w14:paraId="2CB5EB76" w14:textId="77777777" w:rsidR="00EB70AD" w:rsidRPr="005A666B" w:rsidRDefault="00EB70AD" w:rsidP="00D769BA">
            <w:pPr>
              <w:pStyle w:val="ListParagraph"/>
              <w:ind w:left="0"/>
              <w:jc w:val="center"/>
              <w:rPr>
                <w:b/>
                <w:bCs/>
              </w:rPr>
            </w:pPr>
          </w:p>
        </w:tc>
        <w:tc>
          <w:tcPr>
            <w:tcW w:w="668" w:type="pct"/>
            <w:vMerge/>
            <w:vAlign w:val="center"/>
          </w:tcPr>
          <w:p w14:paraId="5A16DE90" w14:textId="77777777" w:rsidR="00EB70AD" w:rsidRPr="005A666B" w:rsidRDefault="00EB70AD" w:rsidP="00D769BA">
            <w:pPr>
              <w:pStyle w:val="ListParagraph"/>
              <w:ind w:left="0"/>
              <w:jc w:val="center"/>
              <w:rPr>
                <w:bCs/>
              </w:rPr>
            </w:pPr>
          </w:p>
        </w:tc>
      </w:tr>
      <w:tr w:rsidR="00D769BA" w:rsidRPr="005A666B" w14:paraId="09782615" w14:textId="77777777" w:rsidTr="004B7A9A">
        <w:tc>
          <w:tcPr>
            <w:tcW w:w="701" w:type="pct"/>
            <w:vAlign w:val="center"/>
          </w:tcPr>
          <w:p w14:paraId="565DA453" w14:textId="77777777" w:rsidR="00EB70AD" w:rsidRPr="005A666B" w:rsidRDefault="00FC171A" w:rsidP="00D769BA">
            <w:pPr>
              <w:pStyle w:val="ListParagraph"/>
              <w:ind w:left="0"/>
              <w:rPr>
                <w:bCs/>
                <w:lang w:val="nl-NL"/>
              </w:rPr>
            </w:pPr>
            <w:r w:rsidRPr="005A666B">
              <w:rPr>
                <w:bCs/>
                <w:lang w:val="nl-NL"/>
              </w:rPr>
              <w:t>8.11.</w:t>
            </w:r>
          </w:p>
        </w:tc>
        <w:tc>
          <w:tcPr>
            <w:tcW w:w="3172" w:type="pct"/>
          </w:tcPr>
          <w:p w14:paraId="6175F165"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 xml:space="preserve"> Thiết kế kháng chấn cho công trình</w:t>
            </w:r>
          </w:p>
        </w:tc>
        <w:tc>
          <w:tcPr>
            <w:tcW w:w="459" w:type="pct"/>
            <w:vAlign w:val="center"/>
          </w:tcPr>
          <w:p w14:paraId="04BAA974" w14:textId="77777777" w:rsidR="00EB70AD" w:rsidRPr="005A666B" w:rsidRDefault="00EB70AD" w:rsidP="00D769BA">
            <w:pPr>
              <w:pStyle w:val="ListParagraph"/>
              <w:ind w:left="0"/>
              <w:jc w:val="center"/>
              <w:rPr>
                <w:b/>
                <w:bCs/>
              </w:rPr>
            </w:pPr>
          </w:p>
        </w:tc>
        <w:tc>
          <w:tcPr>
            <w:tcW w:w="668" w:type="pct"/>
            <w:vMerge/>
            <w:vAlign w:val="center"/>
          </w:tcPr>
          <w:p w14:paraId="080380FD" w14:textId="77777777" w:rsidR="00EB70AD" w:rsidRPr="005A666B" w:rsidRDefault="00EB70AD" w:rsidP="00D769BA">
            <w:pPr>
              <w:pStyle w:val="ListParagraph"/>
              <w:ind w:left="0"/>
              <w:jc w:val="center"/>
              <w:rPr>
                <w:bCs/>
              </w:rPr>
            </w:pPr>
          </w:p>
        </w:tc>
      </w:tr>
      <w:tr w:rsidR="00D769BA" w:rsidRPr="005A666B" w14:paraId="41C42ECE" w14:textId="77777777" w:rsidTr="004B7A9A">
        <w:tc>
          <w:tcPr>
            <w:tcW w:w="701" w:type="pct"/>
            <w:vAlign w:val="center"/>
          </w:tcPr>
          <w:p w14:paraId="6159A1A2" w14:textId="77777777" w:rsidR="00EB70AD" w:rsidRPr="005A666B" w:rsidRDefault="00FC171A" w:rsidP="00D769BA">
            <w:pPr>
              <w:pStyle w:val="ListParagraph"/>
              <w:ind w:left="0"/>
              <w:rPr>
                <w:bCs/>
                <w:lang w:val="nl-NL"/>
              </w:rPr>
            </w:pPr>
            <w:r w:rsidRPr="005A666B">
              <w:rPr>
                <w:bCs/>
                <w:lang w:val="nl-NL"/>
              </w:rPr>
              <w:t>8.12.</w:t>
            </w:r>
          </w:p>
        </w:tc>
        <w:tc>
          <w:tcPr>
            <w:tcW w:w="3172" w:type="pct"/>
          </w:tcPr>
          <w:p w14:paraId="469AB1EC" w14:textId="77777777" w:rsidR="00EB70AD" w:rsidRPr="005A666B" w:rsidRDefault="00EB70AD" w:rsidP="00D769BA">
            <w:pPr>
              <w:pStyle w:val="BodyTextIndent2"/>
              <w:spacing w:after="0" w:line="240" w:lineRule="auto"/>
              <w:ind w:left="0"/>
              <w:jc w:val="both"/>
              <w:rPr>
                <w:sz w:val="24"/>
                <w:szCs w:val="24"/>
                <w:lang w:val="pt-BR"/>
              </w:rPr>
            </w:pPr>
            <w:r w:rsidRPr="005A666B">
              <w:rPr>
                <w:sz w:val="24"/>
                <w:szCs w:val="24"/>
                <w:lang w:val="pt-BR"/>
              </w:rPr>
              <w:t xml:space="preserve"> Sơ lược về động đất ở VN.</w:t>
            </w:r>
          </w:p>
        </w:tc>
        <w:tc>
          <w:tcPr>
            <w:tcW w:w="459" w:type="pct"/>
            <w:vAlign w:val="center"/>
          </w:tcPr>
          <w:p w14:paraId="37A87E0E" w14:textId="77777777" w:rsidR="00EB70AD" w:rsidRPr="005A666B" w:rsidRDefault="00EB70AD" w:rsidP="00D769BA">
            <w:pPr>
              <w:pStyle w:val="ListParagraph"/>
              <w:ind w:left="0"/>
              <w:jc w:val="center"/>
              <w:rPr>
                <w:b/>
                <w:bCs/>
              </w:rPr>
            </w:pPr>
          </w:p>
        </w:tc>
        <w:tc>
          <w:tcPr>
            <w:tcW w:w="668" w:type="pct"/>
            <w:vMerge/>
            <w:vAlign w:val="center"/>
          </w:tcPr>
          <w:p w14:paraId="55F8B853" w14:textId="77777777" w:rsidR="00EB70AD" w:rsidRPr="005A666B" w:rsidRDefault="00EB70AD" w:rsidP="00D769BA">
            <w:pPr>
              <w:pStyle w:val="ListParagraph"/>
              <w:ind w:left="0"/>
              <w:jc w:val="center"/>
              <w:rPr>
                <w:bCs/>
              </w:rPr>
            </w:pPr>
          </w:p>
        </w:tc>
      </w:tr>
      <w:tr w:rsidR="00D769BA" w:rsidRPr="005A666B" w14:paraId="3B70D434" w14:textId="77777777" w:rsidTr="004B7A9A">
        <w:tc>
          <w:tcPr>
            <w:tcW w:w="701" w:type="pct"/>
            <w:vAlign w:val="center"/>
          </w:tcPr>
          <w:p w14:paraId="1E4468D5" w14:textId="77777777" w:rsidR="00370E9D" w:rsidRPr="005A666B" w:rsidRDefault="00370E9D" w:rsidP="00D769BA">
            <w:pPr>
              <w:pStyle w:val="ListParagraph"/>
              <w:ind w:left="0"/>
              <w:rPr>
                <w:bCs/>
              </w:rPr>
            </w:pPr>
            <w:r w:rsidRPr="005A666B">
              <w:rPr>
                <w:b/>
                <w:bCs/>
                <w:lang w:val="nl-NL"/>
              </w:rPr>
              <w:t xml:space="preserve">Chương </w:t>
            </w:r>
            <w:r w:rsidR="00E13C7D" w:rsidRPr="005A666B">
              <w:rPr>
                <w:b/>
                <w:bCs/>
              </w:rPr>
              <w:t>9</w:t>
            </w:r>
          </w:p>
        </w:tc>
        <w:tc>
          <w:tcPr>
            <w:tcW w:w="3172" w:type="pct"/>
            <w:vAlign w:val="center"/>
          </w:tcPr>
          <w:p w14:paraId="41767E9B" w14:textId="77777777" w:rsidR="00370E9D" w:rsidRPr="005A666B" w:rsidRDefault="004B7A9A" w:rsidP="00D769BA">
            <w:pPr>
              <w:rPr>
                <w:b/>
                <w:sz w:val="24"/>
                <w:szCs w:val="24"/>
              </w:rPr>
            </w:pPr>
            <w:r w:rsidRPr="005A666B">
              <w:rPr>
                <w:b/>
                <w:sz w:val="24"/>
                <w:szCs w:val="24"/>
              </w:rPr>
              <w:t>Các hiện tượng liên quan đến hoạt động kinh tế - công trình của con người</w:t>
            </w:r>
          </w:p>
        </w:tc>
        <w:tc>
          <w:tcPr>
            <w:tcW w:w="459" w:type="pct"/>
            <w:vAlign w:val="center"/>
          </w:tcPr>
          <w:p w14:paraId="79E3E83B" w14:textId="77777777" w:rsidR="00370E9D" w:rsidRPr="005A666B" w:rsidRDefault="00003870" w:rsidP="00D769BA">
            <w:pPr>
              <w:pStyle w:val="ListParagraph"/>
              <w:ind w:left="0"/>
              <w:jc w:val="center"/>
              <w:rPr>
                <w:b/>
                <w:bCs/>
              </w:rPr>
            </w:pPr>
            <w:r w:rsidRPr="005A666B">
              <w:rPr>
                <w:b/>
                <w:bCs/>
              </w:rPr>
              <w:t>4</w:t>
            </w:r>
          </w:p>
        </w:tc>
        <w:tc>
          <w:tcPr>
            <w:tcW w:w="668" w:type="pct"/>
            <w:vMerge w:val="restart"/>
            <w:vAlign w:val="center"/>
          </w:tcPr>
          <w:p w14:paraId="37511D2A" w14:textId="77777777" w:rsidR="00370E9D" w:rsidRPr="005A666B" w:rsidRDefault="00370E9D" w:rsidP="00D769BA">
            <w:pPr>
              <w:pStyle w:val="ListParagraph"/>
              <w:ind w:left="0"/>
              <w:jc w:val="center"/>
              <w:rPr>
                <w:bCs/>
              </w:rPr>
            </w:pPr>
            <w:r w:rsidRPr="005A666B">
              <w:rPr>
                <w:bCs/>
              </w:rPr>
              <w:t>4.1.</w:t>
            </w:r>
            <w:r w:rsidR="00E13C7D" w:rsidRPr="005A666B">
              <w:rPr>
                <w:bCs/>
              </w:rPr>
              <w:t>9</w:t>
            </w:r>
          </w:p>
          <w:p w14:paraId="3DD8A64E" w14:textId="77777777" w:rsidR="00370E9D" w:rsidRPr="005A666B" w:rsidRDefault="00370E9D" w:rsidP="00D769BA">
            <w:pPr>
              <w:pStyle w:val="ListParagraph"/>
              <w:ind w:left="0"/>
              <w:jc w:val="center"/>
              <w:rPr>
                <w:bCs/>
                <w:lang w:val="vi-VN"/>
              </w:rPr>
            </w:pPr>
          </w:p>
        </w:tc>
      </w:tr>
      <w:tr w:rsidR="00D769BA" w:rsidRPr="005A666B" w14:paraId="21FF48A0" w14:textId="77777777" w:rsidTr="004B7A9A">
        <w:tc>
          <w:tcPr>
            <w:tcW w:w="701" w:type="pct"/>
            <w:vAlign w:val="center"/>
          </w:tcPr>
          <w:p w14:paraId="7289AEDF" w14:textId="77777777" w:rsidR="004255CE" w:rsidRPr="005A666B" w:rsidRDefault="00F315CA" w:rsidP="00D769BA">
            <w:pPr>
              <w:pStyle w:val="ListParagraph"/>
              <w:ind w:left="0"/>
              <w:rPr>
                <w:bCs/>
              </w:rPr>
            </w:pPr>
            <w:r w:rsidRPr="005A666B">
              <w:rPr>
                <w:bCs/>
              </w:rPr>
              <w:t>9.1.</w:t>
            </w:r>
          </w:p>
        </w:tc>
        <w:tc>
          <w:tcPr>
            <w:tcW w:w="3172" w:type="pct"/>
          </w:tcPr>
          <w:p w14:paraId="27069501"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Khái niệm chung và ý nghĩa nghiên cứu</w:t>
            </w:r>
          </w:p>
        </w:tc>
        <w:tc>
          <w:tcPr>
            <w:tcW w:w="459" w:type="pct"/>
            <w:vAlign w:val="center"/>
          </w:tcPr>
          <w:p w14:paraId="428F01BC" w14:textId="77777777" w:rsidR="004255CE" w:rsidRPr="005A666B" w:rsidRDefault="004255CE" w:rsidP="00D769BA">
            <w:pPr>
              <w:pStyle w:val="ListParagraph"/>
              <w:ind w:left="0"/>
              <w:jc w:val="center"/>
              <w:rPr>
                <w:b/>
                <w:bCs/>
              </w:rPr>
            </w:pPr>
          </w:p>
        </w:tc>
        <w:tc>
          <w:tcPr>
            <w:tcW w:w="668" w:type="pct"/>
            <w:vMerge/>
            <w:vAlign w:val="center"/>
          </w:tcPr>
          <w:p w14:paraId="03424FE2" w14:textId="77777777" w:rsidR="004255CE" w:rsidRPr="005A666B" w:rsidRDefault="004255CE" w:rsidP="00D769BA">
            <w:pPr>
              <w:pStyle w:val="ListParagraph"/>
              <w:ind w:left="0"/>
              <w:jc w:val="center"/>
              <w:rPr>
                <w:bCs/>
                <w:lang w:val="vi-VN"/>
              </w:rPr>
            </w:pPr>
          </w:p>
        </w:tc>
      </w:tr>
      <w:tr w:rsidR="00D769BA" w:rsidRPr="005A666B" w14:paraId="37B96D38" w14:textId="77777777" w:rsidTr="004B7A9A">
        <w:tc>
          <w:tcPr>
            <w:tcW w:w="701" w:type="pct"/>
            <w:vAlign w:val="center"/>
          </w:tcPr>
          <w:p w14:paraId="5991EC74" w14:textId="77777777" w:rsidR="004255CE" w:rsidRPr="005A666B" w:rsidRDefault="00F315CA" w:rsidP="00D769BA">
            <w:pPr>
              <w:pStyle w:val="ListParagraph"/>
              <w:ind w:left="0"/>
              <w:rPr>
                <w:bCs/>
              </w:rPr>
            </w:pPr>
            <w:r w:rsidRPr="005A666B">
              <w:rPr>
                <w:bCs/>
              </w:rPr>
              <w:t>9.2.</w:t>
            </w:r>
          </w:p>
        </w:tc>
        <w:tc>
          <w:tcPr>
            <w:tcW w:w="3172" w:type="pct"/>
          </w:tcPr>
          <w:p w14:paraId="4E29162D"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Hiện tượng sụt vòm,  sụt lún mặt đất do khai đào ngầm</w:t>
            </w:r>
          </w:p>
        </w:tc>
        <w:tc>
          <w:tcPr>
            <w:tcW w:w="459" w:type="pct"/>
            <w:vAlign w:val="center"/>
          </w:tcPr>
          <w:p w14:paraId="194495BD" w14:textId="77777777" w:rsidR="004255CE" w:rsidRPr="005A666B" w:rsidRDefault="004255CE" w:rsidP="00D769BA">
            <w:pPr>
              <w:pStyle w:val="ListParagraph"/>
              <w:ind w:left="0"/>
              <w:jc w:val="center"/>
              <w:rPr>
                <w:b/>
                <w:bCs/>
              </w:rPr>
            </w:pPr>
          </w:p>
        </w:tc>
        <w:tc>
          <w:tcPr>
            <w:tcW w:w="668" w:type="pct"/>
            <w:vMerge/>
            <w:vAlign w:val="center"/>
          </w:tcPr>
          <w:p w14:paraId="773141E2" w14:textId="77777777" w:rsidR="004255CE" w:rsidRPr="005A666B" w:rsidRDefault="004255CE" w:rsidP="00D769BA">
            <w:pPr>
              <w:pStyle w:val="ListParagraph"/>
              <w:ind w:left="0"/>
              <w:jc w:val="center"/>
              <w:rPr>
                <w:bCs/>
                <w:lang w:val="vi-VN"/>
              </w:rPr>
            </w:pPr>
          </w:p>
        </w:tc>
      </w:tr>
      <w:tr w:rsidR="00D769BA" w:rsidRPr="005A666B" w14:paraId="232C192D" w14:textId="77777777" w:rsidTr="004B7A9A">
        <w:tc>
          <w:tcPr>
            <w:tcW w:w="701" w:type="pct"/>
            <w:vAlign w:val="center"/>
          </w:tcPr>
          <w:p w14:paraId="5F9FC965" w14:textId="77777777" w:rsidR="004255CE" w:rsidRPr="005A666B" w:rsidRDefault="00F315CA" w:rsidP="00D769BA">
            <w:pPr>
              <w:pStyle w:val="ListParagraph"/>
              <w:ind w:left="0"/>
              <w:rPr>
                <w:bCs/>
              </w:rPr>
            </w:pPr>
            <w:r w:rsidRPr="005A666B">
              <w:rPr>
                <w:bCs/>
              </w:rPr>
              <w:t>9.2.1.</w:t>
            </w:r>
          </w:p>
        </w:tc>
        <w:tc>
          <w:tcPr>
            <w:tcW w:w="3172" w:type="pct"/>
          </w:tcPr>
          <w:p w14:paraId="0FFE0F8C"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Khái niệm</w:t>
            </w:r>
          </w:p>
        </w:tc>
        <w:tc>
          <w:tcPr>
            <w:tcW w:w="459" w:type="pct"/>
            <w:vAlign w:val="center"/>
          </w:tcPr>
          <w:p w14:paraId="20A717E5" w14:textId="77777777" w:rsidR="004255CE" w:rsidRPr="005A666B" w:rsidRDefault="004255CE" w:rsidP="00D769BA">
            <w:pPr>
              <w:pStyle w:val="ListParagraph"/>
              <w:ind w:left="0"/>
              <w:jc w:val="center"/>
              <w:rPr>
                <w:b/>
                <w:bCs/>
              </w:rPr>
            </w:pPr>
          </w:p>
        </w:tc>
        <w:tc>
          <w:tcPr>
            <w:tcW w:w="668" w:type="pct"/>
            <w:vMerge/>
            <w:vAlign w:val="center"/>
          </w:tcPr>
          <w:p w14:paraId="454C8236" w14:textId="77777777" w:rsidR="004255CE" w:rsidRPr="005A666B" w:rsidRDefault="004255CE" w:rsidP="00D769BA">
            <w:pPr>
              <w:pStyle w:val="ListParagraph"/>
              <w:ind w:left="0"/>
              <w:jc w:val="center"/>
              <w:rPr>
                <w:bCs/>
                <w:lang w:val="vi-VN"/>
              </w:rPr>
            </w:pPr>
          </w:p>
        </w:tc>
      </w:tr>
      <w:tr w:rsidR="00D769BA" w:rsidRPr="005A666B" w14:paraId="087EC10B" w14:textId="77777777" w:rsidTr="004B7A9A">
        <w:tc>
          <w:tcPr>
            <w:tcW w:w="701" w:type="pct"/>
            <w:vAlign w:val="center"/>
          </w:tcPr>
          <w:p w14:paraId="6DCE98BB" w14:textId="77777777" w:rsidR="004255CE" w:rsidRPr="005A666B" w:rsidRDefault="00F315CA" w:rsidP="00D769BA">
            <w:pPr>
              <w:pStyle w:val="ListParagraph"/>
              <w:ind w:left="0"/>
              <w:rPr>
                <w:bCs/>
              </w:rPr>
            </w:pPr>
            <w:r w:rsidRPr="005A666B">
              <w:rPr>
                <w:bCs/>
              </w:rPr>
              <w:t>9.2.2.</w:t>
            </w:r>
          </w:p>
        </w:tc>
        <w:tc>
          <w:tcPr>
            <w:tcW w:w="3172" w:type="pct"/>
          </w:tcPr>
          <w:p w14:paraId="29C61F6B"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Các yếu tố ảnh hưởng.</w:t>
            </w:r>
          </w:p>
        </w:tc>
        <w:tc>
          <w:tcPr>
            <w:tcW w:w="459" w:type="pct"/>
            <w:vAlign w:val="center"/>
          </w:tcPr>
          <w:p w14:paraId="30B00B7D" w14:textId="77777777" w:rsidR="004255CE" w:rsidRPr="005A666B" w:rsidRDefault="004255CE" w:rsidP="00D769BA">
            <w:pPr>
              <w:pStyle w:val="ListParagraph"/>
              <w:ind w:left="0"/>
              <w:jc w:val="center"/>
              <w:rPr>
                <w:b/>
                <w:bCs/>
              </w:rPr>
            </w:pPr>
          </w:p>
        </w:tc>
        <w:tc>
          <w:tcPr>
            <w:tcW w:w="668" w:type="pct"/>
            <w:vMerge/>
            <w:vAlign w:val="center"/>
          </w:tcPr>
          <w:p w14:paraId="6CB5760D" w14:textId="77777777" w:rsidR="004255CE" w:rsidRPr="005A666B" w:rsidRDefault="004255CE" w:rsidP="00D769BA">
            <w:pPr>
              <w:pStyle w:val="ListParagraph"/>
              <w:ind w:left="0"/>
              <w:jc w:val="center"/>
              <w:rPr>
                <w:bCs/>
                <w:lang w:val="vi-VN"/>
              </w:rPr>
            </w:pPr>
          </w:p>
        </w:tc>
      </w:tr>
      <w:tr w:rsidR="00D769BA" w:rsidRPr="005A666B" w14:paraId="1FAB53EB" w14:textId="77777777" w:rsidTr="004B7A9A">
        <w:tc>
          <w:tcPr>
            <w:tcW w:w="701" w:type="pct"/>
            <w:vAlign w:val="center"/>
          </w:tcPr>
          <w:p w14:paraId="01C08144" w14:textId="77777777" w:rsidR="004255CE" w:rsidRPr="005A666B" w:rsidRDefault="00F315CA" w:rsidP="00D769BA">
            <w:pPr>
              <w:pStyle w:val="ListParagraph"/>
              <w:ind w:left="0"/>
              <w:rPr>
                <w:bCs/>
              </w:rPr>
            </w:pPr>
            <w:r w:rsidRPr="005A666B">
              <w:rPr>
                <w:bCs/>
              </w:rPr>
              <w:t>9.2.3.</w:t>
            </w:r>
          </w:p>
        </w:tc>
        <w:tc>
          <w:tcPr>
            <w:tcW w:w="3172" w:type="pct"/>
          </w:tcPr>
          <w:p w14:paraId="512BBF01" w14:textId="77777777" w:rsidR="004255CE" w:rsidRPr="005A666B" w:rsidRDefault="004255CE" w:rsidP="00D769BA">
            <w:pPr>
              <w:pStyle w:val="BodyTextIndent2"/>
              <w:spacing w:after="0" w:line="240" w:lineRule="auto"/>
              <w:ind w:left="0"/>
              <w:jc w:val="both"/>
              <w:rPr>
                <w:sz w:val="24"/>
                <w:szCs w:val="24"/>
              </w:rPr>
            </w:pPr>
            <w:r w:rsidRPr="005A666B">
              <w:rPr>
                <w:sz w:val="24"/>
                <w:szCs w:val="24"/>
                <w:lang w:val="pt-BR"/>
              </w:rPr>
              <w:t xml:space="preserve">Đặc điểm của </w:t>
            </w:r>
            <w:r w:rsidRPr="005A666B">
              <w:rPr>
                <w:sz w:val="24"/>
                <w:szCs w:val="24"/>
              </w:rPr>
              <w:t>quá trình sụt vòm và sụt lún mặt đất</w:t>
            </w:r>
          </w:p>
        </w:tc>
        <w:tc>
          <w:tcPr>
            <w:tcW w:w="459" w:type="pct"/>
            <w:vAlign w:val="center"/>
          </w:tcPr>
          <w:p w14:paraId="164B7723" w14:textId="77777777" w:rsidR="004255CE" w:rsidRPr="005A666B" w:rsidRDefault="004255CE" w:rsidP="00D769BA">
            <w:pPr>
              <w:pStyle w:val="ListParagraph"/>
              <w:ind w:left="0"/>
              <w:jc w:val="center"/>
              <w:rPr>
                <w:b/>
                <w:bCs/>
              </w:rPr>
            </w:pPr>
          </w:p>
        </w:tc>
        <w:tc>
          <w:tcPr>
            <w:tcW w:w="668" w:type="pct"/>
            <w:vMerge/>
            <w:vAlign w:val="center"/>
          </w:tcPr>
          <w:p w14:paraId="6826482A" w14:textId="77777777" w:rsidR="004255CE" w:rsidRPr="005A666B" w:rsidRDefault="004255CE" w:rsidP="00D769BA">
            <w:pPr>
              <w:pStyle w:val="ListParagraph"/>
              <w:ind w:left="0"/>
              <w:jc w:val="center"/>
              <w:rPr>
                <w:bCs/>
                <w:lang w:val="vi-VN"/>
              </w:rPr>
            </w:pPr>
          </w:p>
        </w:tc>
      </w:tr>
      <w:tr w:rsidR="00D769BA" w:rsidRPr="005A666B" w14:paraId="77E879A2" w14:textId="77777777" w:rsidTr="004B7A9A">
        <w:tc>
          <w:tcPr>
            <w:tcW w:w="701" w:type="pct"/>
            <w:vAlign w:val="center"/>
          </w:tcPr>
          <w:p w14:paraId="0ABF1DFD" w14:textId="77777777" w:rsidR="004255CE" w:rsidRPr="005A666B" w:rsidRDefault="00F315CA" w:rsidP="00D769BA">
            <w:pPr>
              <w:pStyle w:val="ListParagraph"/>
              <w:ind w:left="0"/>
              <w:rPr>
                <w:bCs/>
              </w:rPr>
            </w:pPr>
            <w:r w:rsidRPr="005A666B">
              <w:rPr>
                <w:bCs/>
              </w:rPr>
              <w:t>9.2.4.</w:t>
            </w:r>
          </w:p>
        </w:tc>
        <w:tc>
          <w:tcPr>
            <w:tcW w:w="3172" w:type="pct"/>
          </w:tcPr>
          <w:p w14:paraId="60EE2E8D" w14:textId="77777777" w:rsidR="004255CE" w:rsidRPr="005A666B" w:rsidRDefault="004255CE" w:rsidP="00D769BA">
            <w:pPr>
              <w:pStyle w:val="BodyTextIndent2"/>
              <w:spacing w:after="0" w:line="240" w:lineRule="auto"/>
              <w:ind w:left="0"/>
              <w:jc w:val="both"/>
              <w:rPr>
                <w:sz w:val="24"/>
                <w:szCs w:val="24"/>
              </w:rPr>
            </w:pPr>
            <w:r w:rsidRPr="005A666B">
              <w:rPr>
                <w:sz w:val="24"/>
                <w:szCs w:val="24"/>
              </w:rPr>
              <w:t>Các biện pháp đối phó</w:t>
            </w:r>
          </w:p>
        </w:tc>
        <w:tc>
          <w:tcPr>
            <w:tcW w:w="459" w:type="pct"/>
            <w:vAlign w:val="center"/>
          </w:tcPr>
          <w:p w14:paraId="2C7CC78B" w14:textId="77777777" w:rsidR="004255CE" w:rsidRPr="005A666B" w:rsidRDefault="004255CE" w:rsidP="00D769BA">
            <w:pPr>
              <w:pStyle w:val="ListParagraph"/>
              <w:ind w:left="0"/>
              <w:jc w:val="center"/>
              <w:rPr>
                <w:b/>
                <w:bCs/>
              </w:rPr>
            </w:pPr>
          </w:p>
        </w:tc>
        <w:tc>
          <w:tcPr>
            <w:tcW w:w="668" w:type="pct"/>
            <w:vMerge/>
            <w:vAlign w:val="center"/>
          </w:tcPr>
          <w:p w14:paraId="49FFDDB0" w14:textId="77777777" w:rsidR="004255CE" w:rsidRPr="005A666B" w:rsidRDefault="004255CE" w:rsidP="00D769BA">
            <w:pPr>
              <w:pStyle w:val="ListParagraph"/>
              <w:ind w:left="0"/>
              <w:jc w:val="center"/>
              <w:rPr>
                <w:bCs/>
                <w:lang w:val="vi-VN"/>
              </w:rPr>
            </w:pPr>
          </w:p>
        </w:tc>
      </w:tr>
      <w:tr w:rsidR="00D769BA" w:rsidRPr="005A666B" w14:paraId="092D48A7" w14:textId="77777777" w:rsidTr="004B7A9A">
        <w:tc>
          <w:tcPr>
            <w:tcW w:w="701" w:type="pct"/>
            <w:vAlign w:val="center"/>
          </w:tcPr>
          <w:p w14:paraId="2C8F2DBE" w14:textId="77777777" w:rsidR="004255CE" w:rsidRPr="005A666B" w:rsidRDefault="00F315CA" w:rsidP="00D769BA">
            <w:pPr>
              <w:pStyle w:val="ListParagraph"/>
              <w:ind w:left="0"/>
              <w:rPr>
                <w:bCs/>
              </w:rPr>
            </w:pPr>
            <w:r w:rsidRPr="005A666B">
              <w:rPr>
                <w:bCs/>
              </w:rPr>
              <w:t>9.2.5.</w:t>
            </w:r>
          </w:p>
        </w:tc>
        <w:tc>
          <w:tcPr>
            <w:tcW w:w="3172" w:type="pct"/>
          </w:tcPr>
          <w:p w14:paraId="0BDAAF76" w14:textId="77777777" w:rsidR="004255CE" w:rsidRPr="005A666B" w:rsidRDefault="004255CE" w:rsidP="00D769BA">
            <w:pPr>
              <w:pStyle w:val="BodyTextIndent2"/>
              <w:spacing w:after="0" w:line="240" w:lineRule="auto"/>
              <w:ind w:left="0"/>
              <w:jc w:val="both"/>
              <w:rPr>
                <w:sz w:val="24"/>
                <w:szCs w:val="24"/>
              </w:rPr>
            </w:pPr>
            <w:r w:rsidRPr="005A666B">
              <w:rPr>
                <w:sz w:val="24"/>
                <w:szCs w:val="24"/>
              </w:rPr>
              <w:t>Nghiên cứu ĐCCT hiện tượng sụt vòm và sụt lún mặt đất</w:t>
            </w:r>
          </w:p>
        </w:tc>
        <w:tc>
          <w:tcPr>
            <w:tcW w:w="459" w:type="pct"/>
            <w:vAlign w:val="center"/>
          </w:tcPr>
          <w:p w14:paraId="5F8A08BF" w14:textId="77777777" w:rsidR="004255CE" w:rsidRPr="005A666B" w:rsidRDefault="004255CE" w:rsidP="00D769BA">
            <w:pPr>
              <w:pStyle w:val="ListParagraph"/>
              <w:ind w:left="0"/>
              <w:jc w:val="center"/>
              <w:rPr>
                <w:b/>
                <w:bCs/>
              </w:rPr>
            </w:pPr>
          </w:p>
        </w:tc>
        <w:tc>
          <w:tcPr>
            <w:tcW w:w="668" w:type="pct"/>
            <w:vMerge/>
            <w:vAlign w:val="center"/>
          </w:tcPr>
          <w:p w14:paraId="4D7E8125" w14:textId="77777777" w:rsidR="004255CE" w:rsidRPr="005A666B" w:rsidRDefault="004255CE" w:rsidP="00D769BA">
            <w:pPr>
              <w:pStyle w:val="ListParagraph"/>
              <w:ind w:left="0"/>
              <w:jc w:val="center"/>
              <w:rPr>
                <w:bCs/>
                <w:lang w:val="vi-VN"/>
              </w:rPr>
            </w:pPr>
          </w:p>
        </w:tc>
      </w:tr>
      <w:tr w:rsidR="00D769BA" w:rsidRPr="005A666B" w14:paraId="77D648A7" w14:textId="77777777" w:rsidTr="004B7A9A">
        <w:tc>
          <w:tcPr>
            <w:tcW w:w="701" w:type="pct"/>
            <w:vAlign w:val="center"/>
          </w:tcPr>
          <w:p w14:paraId="2948EAD6" w14:textId="77777777" w:rsidR="004255CE" w:rsidRPr="005A666B" w:rsidRDefault="00F315CA" w:rsidP="00D769BA">
            <w:pPr>
              <w:pStyle w:val="ListParagraph"/>
              <w:ind w:left="0"/>
              <w:rPr>
                <w:bCs/>
              </w:rPr>
            </w:pPr>
            <w:r w:rsidRPr="005A666B">
              <w:rPr>
                <w:bCs/>
              </w:rPr>
              <w:t>9.3.</w:t>
            </w:r>
          </w:p>
        </w:tc>
        <w:tc>
          <w:tcPr>
            <w:tcW w:w="3172" w:type="pct"/>
          </w:tcPr>
          <w:p w14:paraId="6D65E81C" w14:textId="77777777" w:rsidR="004255CE" w:rsidRPr="005A666B" w:rsidRDefault="004255CE" w:rsidP="00D769BA">
            <w:pPr>
              <w:pStyle w:val="BodyTextIndent2"/>
              <w:spacing w:after="0" w:line="240" w:lineRule="auto"/>
              <w:ind w:left="0"/>
              <w:jc w:val="both"/>
              <w:rPr>
                <w:sz w:val="24"/>
                <w:szCs w:val="24"/>
              </w:rPr>
            </w:pPr>
            <w:r w:rsidRPr="005A666B">
              <w:rPr>
                <w:sz w:val="24"/>
                <w:szCs w:val="24"/>
              </w:rPr>
              <w:t>Sụt lún mặt đất do khai thác nước dưới đất</w:t>
            </w:r>
          </w:p>
        </w:tc>
        <w:tc>
          <w:tcPr>
            <w:tcW w:w="459" w:type="pct"/>
            <w:vAlign w:val="center"/>
          </w:tcPr>
          <w:p w14:paraId="7986683D" w14:textId="77777777" w:rsidR="004255CE" w:rsidRPr="005A666B" w:rsidRDefault="004255CE" w:rsidP="00D769BA">
            <w:pPr>
              <w:pStyle w:val="ListParagraph"/>
              <w:ind w:left="0"/>
              <w:jc w:val="center"/>
              <w:rPr>
                <w:b/>
                <w:bCs/>
              </w:rPr>
            </w:pPr>
          </w:p>
        </w:tc>
        <w:tc>
          <w:tcPr>
            <w:tcW w:w="668" w:type="pct"/>
            <w:vMerge/>
            <w:vAlign w:val="center"/>
          </w:tcPr>
          <w:p w14:paraId="3459E5EB" w14:textId="77777777" w:rsidR="004255CE" w:rsidRPr="005A666B" w:rsidRDefault="004255CE" w:rsidP="00D769BA">
            <w:pPr>
              <w:pStyle w:val="ListParagraph"/>
              <w:ind w:left="0"/>
              <w:jc w:val="center"/>
              <w:rPr>
                <w:bCs/>
                <w:lang w:val="vi-VN"/>
              </w:rPr>
            </w:pPr>
          </w:p>
        </w:tc>
      </w:tr>
      <w:tr w:rsidR="00D769BA" w:rsidRPr="005A666B" w14:paraId="1EABCCD8" w14:textId="77777777" w:rsidTr="004B7A9A">
        <w:tc>
          <w:tcPr>
            <w:tcW w:w="701" w:type="pct"/>
            <w:vAlign w:val="center"/>
          </w:tcPr>
          <w:p w14:paraId="72AE182A" w14:textId="77777777" w:rsidR="004255CE" w:rsidRPr="005A666B" w:rsidRDefault="00F315CA" w:rsidP="00D769BA">
            <w:pPr>
              <w:pStyle w:val="ListParagraph"/>
              <w:ind w:left="0"/>
              <w:rPr>
                <w:bCs/>
              </w:rPr>
            </w:pPr>
            <w:r w:rsidRPr="005A666B">
              <w:rPr>
                <w:bCs/>
              </w:rPr>
              <w:t>9.3.1.</w:t>
            </w:r>
          </w:p>
        </w:tc>
        <w:tc>
          <w:tcPr>
            <w:tcW w:w="3172" w:type="pct"/>
          </w:tcPr>
          <w:p w14:paraId="1BE1F9DF"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Khái niệm</w:t>
            </w:r>
          </w:p>
        </w:tc>
        <w:tc>
          <w:tcPr>
            <w:tcW w:w="459" w:type="pct"/>
            <w:vAlign w:val="center"/>
          </w:tcPr>
          <w:p w14:paraId="473BA82B" w14:textId="77777777" w:rsidR="004255CE" w:rsidRPr="005A666B" w:rsidRDefault="004255CE" w:rsidP="00D769BA">
            <w:pPr>
              <w:pStyle w:val="ListParagraph"/>
              <w:ind w:left="0"/>
              <w:jc w:val="center"/>
              <w:rPr>
                <w:b/>
                <w:bCs/>
              </w:rPr>
            </w:pPr>
          </w:p>
        </w:tc>
        <w:tc>
          <w:tcPr>
            <w:tcW w:w="668" w:type="pct"/>
            <w:vMerge/>
            <w:vAlign w:val="center"/>
          </w:tcPr>
          <w:p w14:paraId="56AF5063" w14:textId="77777777" w:rsidR="004255CE" w:rsidRPr="005A666B" w:rsidRDefault="004255CE" w:rsidP="00D769BA">
            <w:pPr>
              <w:pStyle w:val="ListParagraph"/>
              <w:ind w:left="0"/>
              <w:jc w:val="center"/>
              <w:rPr>
                <w:bCs/>
                <w:lang w:val="vi-VN"/>
              </w:rPr>
            </w:pPr>
          </w:p>
        </w:tc>
      </w:tr>
      <w:tr w:rsidR="00D769BA" w:rsidRPr="005A666B" w14:paraId="44BD4870" w14:textId="77777777" w:rsidTr="004B7A9A">
        <w:tc>
          <w:tcPr>
            <w:tcW w:w="701" w:type="pct"/>
            <w:vAlign w:val="center"/>
          </w:tcPr>
          <w:p w14:paraId="3FDE3D01" w14:textId="77777777" w:rsidR="004255CE" w:rsidRPr="005A666B" w:rsidRDefault="00F315CA" w:rsidP="00D769BA">
            <w:pPr>
              <w:pStyle w:val="ListParagraph"/>
              <w:ind w:left="0"/>
              <w:rPr>
                <w:bCs/>
              </w:rPr>
            </w:pPr>
            <w:r w:rsidRPr="005A666B">
              <w:rPr>
                <w:bCs/>
              </w:rPr>
              <w:t>9.3.2.</w:t>
            </w:r>
          </w:p>
        </w:tc>
        <w:tc>
          <w:tcPr>
            <w:tcW w:w="3172" w:type="pct"/>
          </w:tcPr>
          <w:p w14:paraId="4BD73497"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Các yếu tố ảnh hưởng.</w:t>
            </w:r>
          </w:p>
        </w:tc>
        <w:tc>
          <w:tcPr>
            <w:tcW w:w="459" w:type="pct"/>
            <w:vAlign w:val="center"/>
          </w:tcPr>
          <w:p w14:paraId="1A096DE8" w14:textId="77777777" w:rsidR="004255CE" w:rsidRPr="005A666B" w:rsidRDefault="004255CE" w:rsidP="00D769BA">
            <w:pPr>
              <w:pStyle w:val="ListParagraph"/>
              <w:ind w:left="0"/>
              <w:jc w:val="center"/>
              <w:rPr>
                <w:b/>
                <w:bCs/>
              </w:rPr>
            </w:pPr>
          </w:p>
        </w:tc>
        <w:tc>
          <w:tcPr>
            <w:tcW w:w="668" w:type="pct"/>
            <w:vMerge/>
            <w:vAlign w:val="center"/>
          </w:tcPr>
          <w:p w14:paraId="76CA2A14" w14:textId="77777777" w:rsidR="004255CE" w:rsidRPr="005A666B" w:rsidRDefault="004255CE" w:rsidP="00D769BA">
            <w:pPr>
              <w:pStyle w:val="ListParagraph"/>
              <w:ind w:left="0"/>
              <w:jc w:val="center"/>
              <w:rPr>
                <w:bCs/>
                <w:lang w:val="vi-VN"/>
              </w:rPr>
            </w:pPr>
          </w:p>
        </w:tc>
      </w:tr>
      <w:tr w:rsidR="00D769BA" w:rsidRPr="005A666B" w14:paraId="415BFF66" w14:textId="77777777" w:rsidTr="004B7A9A">
        <w:tc>
          <w:tcPr>
            <w:tcW w:w="701" w:type="pct"/>
            <w:vAlign w:val="center"/>
          </w:tcPr>
          <w:p w14:paraId="2C90BE3D" w14:textId="77777777" w:rsidR="004255CE" w:rsidRPr="005A666B" w:rsidRDefault="00F315CA" w:rsidP="00D769BA">
            <w:pPr>
              <w:pStyle w:val="ListParagraph"/>
              <w:ind w:left="0"/>
              <w:rPr>
                <w:bCs/>
              </w:rPr>
            </w:pPr>
            <w:r w:rsidRPr="005A666B">
              <w:rPr>
                <w:bCs/>
              </w:rPr>
              <w:t>9.3.3.</w:t>
            </w:r>
          </w:p>
        </w:tc>
        <w:tc>
          <w:tcPr>
            <w:tcW w:w="3172" w:type="pct"/>
          </w:tcPr>
          <w:p w14:paraId="47DF03ED"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Đặc điểm của quá trình sụt lún mặt đất do khai thác nước dưới đất</w:t>
            </w:r>
          </w:p>
        </w:tc>
        <w:tc>
          <w:tcPr>
            <w:tcW w:w="459" w:type="pct"/>
            <w:vAlign w:val="center"/>
          </w:tcPr>
          <w:p w14:paraId="51A665CD" w14:textId="77777777" w:rsidR="004255CE" w:rsidRPr="005A666B" w:rsidRDefault="004255CE" w:rsidP="00D769BA">
            <w:pPr>
              <w:pStyle w:val="ListParagraph"/>
              <w:ind w:left="0"/>
              <w:jc w:val="center"/>
              <w:rPr>
                <w:b/>
                <w:bCs/>
              </w:rPr>
            </w:pPr>
          </w:p>
        </w:tc>
        <w:tc>
          <w:tcPr>
            <w:tcW w:w="668" w:type="pct"/>
            <w:vMerge/>
            <w:vAlign w:val="center"/>
          </w:tcPr>
          <w:p w14:paraId="779C46FB" w14:textId="77777777" w:rsidR="004255CE" w:rsidRPr="005A666B" w:rsidRDefault="004255CE" w:rsidP="00D769BA">
            <w:pPr>
              <w:pStyle w:val="ListParagraph"/>
              <w:ind w:left="0"/>
              <w:jc w:val="center"/>
              <w:rPr>
                <w:bCs/>
                <w:lang w:val="vi-VN"/>
              </w:rPr>
            </w:pPr>
          </w:p>
        </w:tc>
      </w:tr>
      <w:tr w:rsidR="00D769BA" w:rsidRPr="005A666B" w14:paraId="20A9762F" w14:textId="77777777" w:rsidTr="004B7A9A">
        <w:tc>
          <w:tcPr>
            <w:tcW w:w="701" w:type="pct"/>
            <w:vAlign w:val="center"/>
          </w:tcPr>
          <w:p w14:paraId="0161BB68" w14:textId="77777777" w:rsidR="004255CE" w:rsidRPr="005A666B" w:rsidRDefault="00F315CA" w:rsidP="00D769BA">
            <w:pPr>
              <w:pStyle w:val="ListParagraph"/>
              <w:ind w:left="0"/>
              <w:rPr>
                <w:bCs/>
              </w:rPr>
            </w:pPr>
            <w:r w:rsidRPr="005A666B">
              <w:rPr>
                <w:bCs/>
              </w:rPr>
              <w:t>9.3.4.</w:t>
            </w:r>
          </w:p>
        </w:tc>
        <w:tc>
          <w:tcPr>
            <w:tcW w:w="3172" w:type="pct"/>
          </w:tcPr>
          <w:p w14:paraId="1D5F45F9"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Các biện pháp đối phó</w:t>
            </w:r>
          </w:p>
        </w:tc>
        <w:tc>
          <w:tcPr>
            <w:tcW w:w="459" w:type="pct"/>
            <w:vAlign w:val="center"/>
          </w:tcPr>
          <w:p w14:paraId="6B0C15FB" w14:textId="77777777" w:rsidR="004255CE" w:rsidRPr="005A666B" w:rsidRDefault="004255CE" w:rsidP="00D769BA">
            <w:pPr>
              <w:pStyle w:val="ListParagraph"/>
              <w:ind w:left="0"/>
              <w:jc w:val="center"/>
              <w:rPr>
                <w:b/>
                <w:bCs/>
              </w:rPr>
            </w:pPr>
          </w:p>
        </w:tc>
        <w:tc>
          <w:tcPr>
            <w:tcW w:w="668" w:type="pct"/>
            <w:vMerge/>
            <w:vAlign w:val="center"/>
          </w:tcPr>
          <w:p w14:paraId="49B43030" w14:textId="77777777" w:rsidR="004255CE" w:rsidRPr="005A666B" w:rsidRDefault="004255CE" w:rsidP="00D769BA">
            <w:pPr>
              <w:pStyle w:val="ListParagraph"/>
              <w:ind w:left="0"/>
              <w:jc w:val="center"/>
              <w:rPr>
                <w:bCs/>
                <w:lang w:val="vi-VN"/>
              </w:rPr>
            </w:pPr>
          </w:p>
        </w:tc>
      </w:tr>
      <w:tr w:rsidR="00D769BA" w:rsidRPr="005A666B" w14:paraId="26E3742D" w14:textId="77777777" w:rsidTr="004B7A9A">
        <w:tc>
          <w:tcPr>
            <w:tcW w:w="701" w:type="pct"/>
            <w:vAlign w:val="center"/>
          </w:tcPr>
          <w:p w14:paraId="2027AD43" w14:textId="77777777" w:rsidR="004255CE" w:rsidRPr="005A666B" w:rsidRDefault="00F315CA" w:rsidP="00D769BA">
            <w:pPr>
              <w:pStyle w:val="ListParagraph"/>
              <w:ind w:left="0"/>
              <w:rPr>
                <w:bCs/>
              </w:rPr>
            </w:pPr>
            <w:r w:rsidRPr="005A666B">
              <w:rPr>
                <w:bCs/>
              </w:rPr>
              <w:t>9.3.5.</w:t>
            </w:r>
          </w:p>
        </w:tc>
        <w:tc>
          <w:tcPr>
            <w:tcW w:w="3172" w:type="pct"/>
          </w:tcPr>
          <w:p w14:paraId="2D2EA20E"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Nghiên cứu ĐCCT hiện tượng sụt lún mặt đất do khai thác nước dưới đất.</w:t>
            </w:r>
          </w:p>
        </w:tc>
        <w:tc>
          <w:tcPr>
            <w:tcW w:w="459" w:type="pct"/>
            <w:vAlign w:val="center"/>
          </w:tcPr>
          <w:p w14:paraId="710BCE32" w14:textId="77777777" w:rsidR="004255CE" w:rsidRPr="005A666B" w:rsidRDefault="004255CE" w:rsidP="00D769BA">
            <w:pPr>
              <w:pStyle w:val="ListParagraph"/>
              <w:ind w:left="0"/>
              <w:jc w:val="center"/>
              <w:rPr>
                <w:b/>
                <w:bCs/>
              </w:rPr>
            </w:pPr>
          </w:p>
        </w:tc>
        <w:tc>
          <w:tcPr>
            <w:tcW w:w="668" w:type="pct"/>
            <w:vMerge/>
            <w:vAlign w:val="center"/>
          </w:tcPr>
          <w:p w14:paraId="6CF24F92" w14:textId="77777777" w:rsidR="004255CE" w:rsidRPr="005A666B" w:rsidRDefault="004255CE" w:rsidP="00D769BA">
            <w:pPr>
              <w:pStyle w:val="ListParagraph"/>
              <w:ind w:left="0"/>
              <w:jc w:val="center"/>
              <w:rPr>
                <w:bCs/>
                <w:lang w:val="vi-VN"/>
              </w:rPr>
            </w:pPr>
          </w:p>
        </w:tc>
      </w:tr>
      <w:tr w:rsidR="00D769BA" w:rsidRPr="005A666B" w14:paraId="57438998" w14:textId="77777777" w:rsidTr="004B7A9A">
        <w:tc>
          <w:tcPr>
            <w:tcW w:w="701" w:type="pct"/>
            <w:vAlign w:val="center"/>
          </w:tcPr>
          <w:p w14:paraId="7EEC979E" w14:textId="77777777" w:rsidR="004255CE" w:rsidRPr="005A666B" w:rsidRDefault="00F315CA" w:rsidP="00D769BA">
            <w:pPr>
              <w:pStyle w:val="ListParagraph"/>
              <w:ind w:left="0"/>
              <w:rPr>
                <w:bCs/>
              </w:rPr>
            </w:pPr>
            <w:r w:rsidRPr="005A666B">
              <w:rPr>
                <w:bCs/>
              </w:rPr>
              <w:t>9.4.</w:t>
            </w:r>
          </w:p>
        </w:tc>
        <w:tc>
          <w:tcPr>
            <w:tcW w:w="3172" w:type="pct"/>
          </w:tcPr>
          <w:p w14:paraId="55818E38" w14:textId="77777777" w:rsidR="004255CE" w:rsidRPr="005A666B" w:rsidRDefault="004255CE" w:rsidP="00D769BA">
            <w:pPr>
              <w:pStyle w:val="BodyTextIndent2"/>
              <w:spacing w:after="0" w:line="240" w:lineRule="auto"/>
              <w:ind w:left="0"/>
              <w:jc w:val="both"/>
              <w:rPr>
                <w:sz w:val="24"/>
                <w:szCs w:val="24"/>
              </w:rPr>
            </w:pPr>
            <w:r w:rsidRPr="005A666B">
              <w:rPr>
                <w:sz w:val="24"/>
                <w:szCs w:val="24"/>
              </w:rPr>
              <w:t>Hiện tượng bùng nền</w:t>
            </w:r>
          </w:p>
        </w:tc>
        <w:tc>
          <w:tcPr>
            <w:tcW w:w="459" w:type="pct"/>
            <w:vAlign w:val="center"/>
          </w:tcPr>
          <w:p w14:paraId="6639E411" w14:textId="77777777" w:rsidR="004255CE" w:rsidRPr="005A666B" w:rsidRDefault="004255CE" w:rsidP="00D769BA">
            <w:pPr>
              <w:pStyle w:val="ListParagraph"/>
              <w:ind w:left="0"/>
              <w:jc w:val="center"/>
              <w:rPr>
                <w:b/>
                <w:bCs/>
              </w:rPr>
            </w:pPr>
          </w:p>
        </w:tc>
        <w:tc>
          <w:tcPr>
            <w:tcW w:w="668" w:type="pct"/>
            <w:vMerge/>
            <w:vAlign w:val="center"/>
          </w:tcPr>
          <w:p w14:paraId="55EF4554" w14:textId="77777777" w:rsidR="004255CE" w:rsidRPr="005A666B" w:rsidRDefault="004255CE" w:rsidP="00D769BA">
            <w:pPr>
              <w:pStyle w:val="ListParagraph"/>
              <w:ind w:left="0"/>
              <w:jc w:val="center"/>
              <w:rPr>
                <w:bCs/>
                <w:lang w:val="vi-VN"/>
              </w:rPr>
            </w:pPr>
          </w:p>
        </w:tc>
      </w:tr>
      <w:tr w:rsidR="00D769BA" w:rsidRPr="005A666B" w14:paraId="5CA449F5" w14:textId="77777777" w:rsidTr="004B7A9A">
        <w:tc>
          <w:tcPr>
            <w:tcW w:w="701" w:type="pct"/>
            <w:vAlign w:val="center"/>
          </w:tcPr>
          <w:p w14:paraId="55028381" w14:textId="77777777" w:rsidR="004255CE" w:rsidRPr="005A666B" w:rsidRDefault="00F315CA" w:rsidP="00D769BA">
            <w:pPr>
              <w:pStyle w:val="ListParagraph"/>
              <w:ind w:left="0"/>
              <w:rPr>
                <w:bCs/>
              </w:rPr>
            </w:pPr>
            <w:r w:rsidRPr="005A666B">
              <w:rPr>
                <w:bCs/>
              </w:rPr>
              <w:t>9.4.1.</w:t>
            </w:r>
          </w:p>
        </w:tc>
        <w:tc>
          <w:tcPr>
            <w:tcW w:w="3172" w:type="pct"/>
          </w:tcPr>
          <w:p w14:paraId="5C7BCC4B"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Khái niệm</w:t>
            </w:r>
          </w:p>
        </w:tc>
        <w:tc>
          <w:tcPr>
            <w:tcW w:w="459" w:type="pct"/>
            <w:vAlign w:val="center"/>
          </w:tcPr>
          <w:p w14:paraId="145950AF" w14:textId="77777777" w:rsidR="004255CE" w:rsidRPr="005A666B" w:rsidRDefault="004255CE" w:rsidP="00D769BA">
            <w:pPr>
              <w:pStyle w:val="ListParagraph"/>
              <w:ind w:left="0"/>
              <w:jc w:val="center"/>
              <w:rPr>
                <w:b/>
                <w:bCs/>
              </w:rPr>
            </w:pPr>
          </w:p>
        </w:tc>
        <w:tc>
          <w:tcPr>
            <w:tcW w:w="668" w:type="pct"/>
            <w:vMerge/>
            <w:vAlign w:val="center"/>
          </w:tcPr>
          <w:p w14:paraId="41791195" w14:textId="77777777" w:rsidR="004255CE" w:rsidRPr="005A666B" w:rsidRDefault="004255CE" w:rsidP="00D769BA">
            <w:pPr>
              <w:pStyle w:val="ListParagraph"/>
              <w:ind w:left="0"/>
              <w:jc w:val="center"/>
              <w:rPr>
                <w:bCs/>
                <w:lang w:val="vi-VN"/>
              </w:rPr>
            </w:pPr>
          </w:p>
        </w:tc>
      </w:tr>
      <w:tr w:rsidR="00D769BA" w:rsidRPr="005A666B" w14:paraId="6E34F8D5" w14:textId="77777777" w:rsidTr="004B7A9A">
        <w:tc>
          <w:tcPr>
            <w:tcW w:w="701" w:type="pct"/>
            <w:vAlign w:val="center"/>
          </w:tcPr>
          <w:p w14:paraId="25B62B20" w14:textId="77777777" w:rsidR="004255CE" w:rsidRPr="005A666B" w:rsidRDefault="00F315CA" w:rsidP="00D769BA">
            <w:pPr>
              <w:pStyle w:val="ListParagraph"/>
              <w:ind w:left="0"/>
              <w:rPr>
                <w:bCs/>
              </w:rPr>
            </w:pPr>
            <w:r w:rsidRPr="005A666B">
              <w:rPr>
                <w:bCs/>
              </w:rPr>
              <w:t>9.4.2.</w:t>
            </w:r>
          </w:p>
        </w:tc>
        <w:tc>
          <w:tcPr>
            <w:tcW w:w="3172" w:type="pct"/>
          </w:tcPr>
          <w:p w14:paraId="58A12C69"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 xml:space="preserve"> Các yếu tố ảnh hưởng.</w:t>
            </w:r>
          </w:p>
        </w:tc>
        <w:tc>
          <w:tcPr>
            <w:tcW w:w="459" w:type="pct"/>
            <w:vAlign w:val="center"/>
          </w:tcPr>
          <w:p w14:paraId="3A31A46B" w14:textId="77777777" w:rsidR="004255CE" w:rsidRPr="005A666B" w:rsidRDefault="004255CE" w:rsidP="00D769BA">
            <w:pPr>
              <w:pStyle w:val="ListParagraph"/>
              <w:ind w:left="0"/>
              <w:jc w:val="center"/>
              <w:rPr>
                <w:b/>
                <w:bCs/>
              </w:rPr>
            </w:pPr>
          </w:p>
        </w:tc>
        <w:tc>
          <w:tcPr>
            <w:tcW w:w="668" w:type="pct"/>
            <w:vMerge/>
            <w:vAlign w:val="center"/>
          </w:tcPr>
          <w:p w14:paraId="1D7D6268" w14:textId="77777777" w:rsidR="004255CE" w:rsidRPr="005A666B" w:rsidRDefault="004255CE" w:rsidP="00D769BA">
            <w:pPr>
              <w:pStyle w:val="ListParagraph"/>
              <w:ind w:left="0"/>
              <w:jc w:val="center"/>
              <w:rPr>
                <w:bCs/>
                <w:lang w:val="vi-VN"/>
              </w:rPr>
            </w:pPr>
          </w:p>
        </w:tc>
      </w:tr>
      <w:tr w:rsidR="00D769BA" w:rsidRPr="005A666B" w14:paraId="6F6E82ED" w14:textId="77777777" w:rsidTr="004B7A9A">
        <w:tc>
          <w:tcPr>
            <w:tcW w:w="701" w:type="pct"/>
            <w:vAlign w:val="center"/>
          </w:tcPr>
          <w:p w14:paraId="013B0768" w14:textId="77777777" w:rsidR="004255CE" w:rsidRPr="005A666B" w:rsidRDefault="00F315CA" w:rsidP="00D769BA">
            <w:pPr>
              <w:pStyle w:val="ListParagraph"/>
              <w:ind w:left="0"/>
              <w:rPr>
                <w:bCs/>
              </w:rPr>
            </w:pPr>
            <w:r w:rsidRPr="005A666B">
              <w:rPr>
                <w:bCs/>
              </w:rPr>
              <w:t>9.4.3.</w:t>
            </w:r>
          </w:p>
        </w:tc>
        <w:tc>
          <w:tcPr>
            <w:tcW w:w="3172" w:type="pct"/>
          </w:tcPr>
          <w:p w14:paraId="5097D65B"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Đặc điểm của hiện tượng bùng nền</w:t>
            </w:r>
          </w:p>
        </w:tc>
        <w:tc>
          <w:tcPr>
            <w:tcW w:w="459" w:type="pct"/>
            <w:vAlign w:val="center"/>
          </w:tcPr>
          <w:p w14:paraId="6C073607" w14:textId="77777777" w:rsidR="004255CE" w:rsidRPr="005A666B" w:rsidRDefault="004255CE" w:rsidP="00D769BA">
            <w:pPr>
              <w:pStyle w:val="ListParagraph"/>
              <w:ind w:left="0"/>
              <w:jc w:val="center"/>
              <w:rPr>
                <w:b/>
                <w:bCs/>
              </w:rPr>
            </w:pPr>
          </w:p>
        </w:tc>
        <w:tc>
          <w:tcPr>
            <w:tcW w:w="668" w:type="pct"/>
            <w:vMerge/>
            <w:vAlign w:val="center"/>
          </w:tcPr>
          <w:p w14:paraId="6BB08F18" w14:textId="77777777" w:rsidR="004255CE" w:rsidRPr="005A666B" w:rsidRDefault="004255CE" w:rsidP="00D769BA">
            <w:pPr>
              <w:pStyle w:val="ListParagraph"/>
              <w:ind w:left="0"/>
              <w:jc w:val="center"/>
              <w:rPr>
                <w:bCs/>
                <w:lang w:val="vi-VN"/>
              </w:rPr>
            </w:pPr>
          </w:p>
        </w:tc>
      </w:tr>
      <w:tr w:rsidR="00D769BA" w:rsidRPr="005A666B" w14:paraId="4421032E" w14:textId="77777777" w:rsidTr="004B7A9A">
        <w:tc>
          <w:tcPr>
            <w:tcW w:w="701" w:type="pct"/>
            <w:vAlign w:val="center"/>
          </w:tcPr>
          <w:p w14:paraId="7DA1BDFF" w14:textId="77777777" w:rsidR="004255CE" w:rsidRPr="005A666B" w:rsidRDefault="00F315CA" w:rsidP="00D769BA">
            <w:pPr>
              <w:pStyle w:val="ListParagraph"/>
              <w:ind w:left="0"/>
              <w:rPr>
                <w:bCs/>
              </w:rPr>
            </w:pPr>
            <w:r w:rsidRPr="005A666B">
              <w:rPr>
                <w:bCs/>
              </w:rPr>
              <w:t>9.4.4.</w:t>
            </w:r>
          </w:p>
        </w:tc>
        <w:tc>
          <w:tcPr>
            <w:tcW w:w="3172" w:type="pct"/>
          </w:tcPr>
          <w:p w14:paraId="4102E23D"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Các biện pháp đối phó</w:t>
            </w:r>
          </w:p>
        </w:tc>
        <w:tc>
          <w:tcPr>
            <w:tcW w:w="459" w:type="pct"/>
            <w:vAlign w:val="center"/>
          </w:tcPr>
          <w:p w14:paraId="26AE08B7" w14:textId="77777777" w:rsidR="004255CE" w:rsidRPr="005A666B" w:rsidRDefault="004255CE" w:rsidP="00D769BA">
            <w:pPr>
              <w:pStyle w:val="ListParagraph"/>
              <w:ind w:left="0"/>
              <w:jc w:val="center"/>
              <w:rPr>
                <w:b/>
                <w:bCs/>
              </w:rPr>
            </w:pPr>
          </w:p>
        </w:tc>
        <w:tc>
          <w:tcPr>
            <w:tcW w:w="668" w:type="pct"/>
            <w:vMerge/>
            <w:vAlign w:val="center"/>
          </w:tcPr>
          <w:p w14:paraId="7D91240D" w14:textId="77777777" w:rsidR="004255CE" w:rsidRPr="005A666B" w:rsidRDefault="004255CE" w:rsidP="00D769BA">
            <w:pPr>
              <w:pStyle w:val="ListParagraph"/>
              <w:ind w:left="0"/>
              <w:jc w:val="center"/>
              <w:rPr>
                <w:bCs/>
                <w:lang w:val="vi-VN"/>
              </w:rPr>
            </w:pPr>
          </w:p>
        </w:tc>
      </w:tr>
      <w:tr w:rsidR="00D769BA" w:rsidRPr="005A666B" w14:paraId="75C61054" w14:textId="77777777" w:rsidTr="004B7A9A">
        <w:tc>
          <w:tcPr>
            <w:tcW w:w="701" w:type="pct"/>
            <w:vAlign w:val="center"/>
          </w:tcPr>
          <w:p w14:paraId="4183CA50" w14:textId="77777777" w:rsidR="004255CE" w:rsidRPr="005A666B" w:rsidRDefault="00F315CA" w:rsidP="00D769BA">
            <w:pPr>
              <w:pStyle w:val="ListParagraph"/>
              <w:ind w:left="0"/>
              <w:rPr>
                <w:bCs/>
              </w:rPr>
            </w:pPr>
            <w:r w:rsidRPr="005A666B">
              <w:rPr>
                <w:bCs/>
              </w:rPr>
              <w:t>9.4.5.</w:t>
            </w:r>
          </w:p>
        </w:tc>
        <w:tc>
          <w:tcPr>
            <w:tcW w:w="3172" w:type="pct"/>
          </w:tcPr>
          <w:p w14:paraId="77F5274A"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Nghiên cứu ĐCCT hiện tượng bùng nền.</w:t>
            </w:r>
          </w:p>
        </w:tc>
        <w:tc>
          <w:tcPr>
            <w:tcW w:w="459" w:type="pct"/>
            <w:vAlign w:val="center"/>
          </w:tcPr>
          <w:p w14:paraId="12F145FC" w14:textId="77777777" w:rsidR="004255CE" w:rsidRPr="005A666B" w:rsidRDefault="004255CE" w:rsidP="00D769BA">
            <w:pPr>
              <w:pStyle w:val="ListParagraph"/>
              <w:ind w:left="0"/>
              <w:jc w:val="center"/>
              <w:rPr>
                <w:b/>
                <w:bCs/>
              </w:rPr>
            </w:pPr>
          </w:p>
        </w:tc>
        <w:tc>
          <w:tcPr>
            <w:tcW w:w="668" w:type="pct"/>
            <w:vMerge/>
            <w:vAlign w:val="center"/>
          </w:tcPr>
          <w:p w14:paraId="4D169103" w14:textId="77777777" w:rsidR="004255CE" w:rsidRPr="005A666B" w:rsidRDefault="004255CE" w:rsidP="00D769BA">
            <w:pPr>
              <w:pStyle w:val="ListParagraph"/>
              <w:ind w:left="0"/>
              <w:jc w:val="center"/>
              <w:rPr>
                <w:bCs/>
                <w:lang w:val="vi-VN"/>
              </w:rPr>
            </w:pPr>
          </w:p>
        </w:tc>
      </w:tr>
      <w:tr w:rsidR="00D769BA" w:rsidRPr="005A666B" w14:paraId="29AF9392" w14:textId="77777777" w:rsidTr="004B7A9A">
        <w:tc>
          <w:tcPr>
            <w:tcW w:w="701" w:type="pct"/>
            <w:vAlign w:val="center"/>
          </w:tcPr>
          <w:p w14:paraId="4A6D6A77" w14:textId="77777777" w:rsidR="004255CE" w:rsidRPr="005A666B" w:rsidRDefault="00F315CA" w:rsidP="00D769BA">
            <w:pPr>
              <w:pStyle w:val="ListParagraph"/>
              <w:ind w:left="0"/>
              <w:rPr>
                <w:bCs/>
              </w:rPr>
            </w:pPr>
            <w:r w:rsidRPr="005A666B">
              <w:rPr>
                <w:bCs/>
              </w:rPr>
              <w:t>9.5.</w:t>
            </w:r>
          </w:p>
        </w:tc>
        <w:tc>
          <w:tcPr>
            <w:tcW w:w="3172" w:type="pct"/>
          </w:tcPr>
          <w:p w14:paraId="629A2C1F"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Hiện tượng lún dưới móng công trình</w:t>
            </w:r>
          </w:p>
        </w:tc>
        <w:tc>
          <w:tcPr>
            <w:tcW w:w="459" w:type="pct"/>
            <w:vAlign w:val="center"/>
          </w:tcPr>
          <w:p w14:paraId="4F9B99BF" w14:textId="77777777" w:rsidR="004255CE" w:rsidRPr="005A666B" w:rsidRDefault="004255CE" w:rsidP="00D769BA">
            <w:pPr>
              <w:pStyle w:val="ListParagraph"/>
              <w:ind w:left="0"/>
              <w:jc w:val="center"/>
              <w:rPr>
                <w:b/>
                <w:bCs/>
              </w:rPr>
            </w:pPr>
          </w:p>
        </w:tc>
        <w:tc>
          <w:tcPr>
            <w:tcW w:w="668" w:type="pct"/>
            <w:vMerge/>
            <w:vAlign w:val="center"/>
          </w:tcPr>
          <w:p w14:paraId="1F66113A" w14:textId="77777777" w:rsidR="004255CE" w:rsidRPr="005A666B" w:rsidRDefault="004255CE" w:rsidP="00D769BA">
            <w:pPr>
              <w:pStyle w:val="ListParagraph"/>
              <w:ind w:left="0"/>
              <w:jc w:val="center"/>
              <w:rPr>
                <w:bCs/>
                <w:lang w:val="vi-VN"/>
              </w:rPr>
            </w:pPr>
          </w:p>
        </w:tc>
      </w:tr>
      <w:tr w:rsidR="00D769BA" w:rsidRPr="005A666B" w14:paraId="7FB99216" w14:textId="77777777" w:rsidTr="004B7A9A">
        <w:tc>
          <w:tcPr>
            <w:tcW w:w="701" w:type="pct"/>
            <w:vAlign w:val="center"/>
          </w:tcPr>
          <w:p w14:paraId="4FBD160A" w14:textId="77777777" w:rsidR="004255CE" w:rsidRPr="005A666B" w:rsidRDefault="00F315CA" w:rsidP="00D769BA">
            <w:pPr>
              <w:pStyle w:val="ListParagraph"/>
              <w:ind w:left="0"/>
              <w:rPr>
                <w:bCs/>
              </w:rPr>
            </w:pPr>
            <w:r w:rsidRPr="005A666B">
              <w:rPr>
                <w:bCs/>
              </w:rPr>
              <w:t>9.5.1.</w:t>
            </w:r>
          </w:p>
        </w:tc>
        <w:tc>
          <w:tcPr>
            <w:tcW w:w="3172" w:type="pct"/>
          </w:tcPr>
          <w:p w14:paraId="24035AD8" w14:textId="77777777" w:rsidR="004255CE" w:rsidRPr="005A666B" w:rsidRDefault="00F315CA" w:rsidP="00D769BA">
            <w:pPr>
              <w:pStyle w:val="BodyTextIndent2"/>
              <w:spacing w:after="0" w:line="240" w:lineRule="auto"/>
              <w:ind w:left="0"/>
              <w:jc w:val="both"/>
              <w:rPr>
                <w:sz w:val="24"/>
                <w:szCs w:val="24"/>
                <w:lang w:val="pt-BR"/>
              </w:rPr>
            </w:pPr>
            <w:r w:rsidRPr="005A666B">
              <w:rPr>
                <w:sz w:val="24"/>
                <w:szCs w:val="24"/>
                <w:lang w:val="pt-BR"/>
              </w:rPr>
              <w:t>Khái niệm</w:t>
            </w:r>
          </w:p>
        </w:tc>
        <w:tc>
          <w:tcPr>
            <w:tcW w:w="459" w:type="pct"/>
            <w:vAlign w:val="center"/>
          </w:tcPr>
          <w:p w14:paraId="2FC0E8CF" w14:textId="77777777" w:rsidR="004255CE" w:rsidRPr="005A666B" w:rsidRDefault="004255CE" w:rsidP="00D769BA">
            <w:pPr>
              <w:pStyle w:val="ListParagraph"/>
              <w:ind w:left="0"/>
              <w:jc w:val="center"/>
              <w:rPr>
                <w:b/>
                <w:bCs/>
              </w:rPr>
            </w:pPr>
          </w:p>
        </w:tc>
        <w:tc>
          <w:tcPr>
            <w:tcW w:w="668" w:type="pct"/>
            <w:vMerge/>
            <w:vAlign w:val="center"/>
          </w:tcPr>
          <w:p w14:paraId="16B02CF6" w14:textId="77777777" w:rsidR="004255CE" w:rsidRPr="005A666B" w:rsidRDefault="004255CE" w:rsidP="00D769BA">
            <w:pPr>
              <w:pStyle w:val="ListParagraph"/>
              <w:ind w:left="0"/>
              <w:jc w:val="center"/>
              <w:rPr>
                <w:bCs/>
                <w:lang w:val="vi-VN"/>
              </w:rPr>
            </w:pPr>
          </w:p>
        </w:tc>
      </w:tr>
      <w:tr w:rsidR="00D769BA" w:rsidRPr="005A666B" w14:paraId="3E58446D" w14:textId="77777777" w:rsidTr="004B7A9A">
        <w:tc>
          <w:tcPr>
            <w:tcW w:w="701" w:type="pct"/>
            <w:vAlign w:val="center"/>
          </w:tcPr>
          <w:p w14:paraId="0D264317" w14:textId="77777777" w:rsidR="004255CE" w:rsidRPr="005A666B" w:rsidRDefault="00F315CA" w:rsidP="00D769BA">
            <w:pPr>
              <w:pStyle w:val="ListParagraph"/>
              <w:ind w:left="0"/>
              <w:rPr>
                <w:bCs/>
              </w:rPr>
            </w:pPr>
            <w:r w:rsidRPr="005A666B">
              <w:rPr>
                <w:bCs/>
              </w:rPr>
              <w:t>9.5.2.</w:t>
            </w:r>
          </w:p>
        </w:tc>
        <w:tc>
          <w:tcPr>
            <w:tcW w:w="3172" w:type="pct"/>
          </w:tcPr>
          <w:p w14:paraId="0FE88ED1" w14:textId="77777777" w:rsidR="004255CE" w:rsidRPr="005A666B" w:rsidRDefault="00F315CA" w:rsidP="00D769BA">
            <w:pPr>
              <w:pStyle w:val="BodyTextIndent2"/>
              <w:spacing w:after="0" w:line="240" w:lineRule="auto"/>
              <w:ind w:left="0"/>
              <w:jc w:val="both"/>
              <w:rPr>
                <w:sz w:val="24"/>
                <w:szCs w:val="24"/>
                <w:lang w:val="pt-BR"/>
              </w:rPr>
            </w:pPr>
            <w:r w:rsidRPr="005A666B">
              <w:rPr>
                <w:sz w:val="24"/>
                <w:szCs w:val="24"/>
                <w:lang w:val="pt-BR"/>
              </w:rPr>
              <w:t>Các yếu tố ảnh hưởng đến lún dưới móng công trình</w:t>
            </w:r>
          </w:p>
        </w:tc>
        <w:tc>
          <w:tcPr>
            <w:tcW w:w="459" w:type="pct"/>
            <w:vAlign w:val="center"/>
          </w:tcPr>
          <w:p w14:paraId="67BBAA03" w14:textId="77777777" w:rsidR="004255CE" w:rsidRPr="005A666B" w:rsidRDefault="004255CE" w:rsidP="00D769BA">
            <w:pPr>
              <w:pStyle w:val="ListParagraph"/>
              <w:ind w:left="0"/>
              <w:jc w:val="center"/>
              <w:rPr>
                <w:b/>
                <w:bCs/>
              </w:rPr>
            </w:pPr>
          </w:p>
        </w:tc>
        <w:tc>
          <w:tcPr>
            <w:tcW w:w="668" w:type="pct"/>
            <w:vMerge/>
            <w:vAlign w:val="center"/>
          </w:tcPr>
          <w:p w14:paraId="257616E0" w14:textId="77777777" w:rsidR="004255CE" w:rsidRPr="005A666B" w:rsidRDefault="004255CE" w:rsidP="00D769BA">
            <w:pPr>
              <w:pStyle w:val="ListParagraph"/>
              <w:ind w:left="0"/>
              <w:jc w:val="center"/>
              <w:rPr>
                <w:bCs/>
                <w:lang w:val="vi-VN"/>
              </w:rPr>
            </w:pPr>
          </w:p>
        </w:tc>
      </w:tr>
      <w:tr w:rsidR="00D769BA" w:rsidRPr="005A666B" w14:paraId="20B96DDD" w14:textId="77777777" w:rsidTr="004B7A9A">
        <w:tc>
          <w:tcPr>
            <w:tcW w:w="701" w:type="pct"/>
            <w:vAlign w:val="center"/>
          </w:tcPr>
          <w:p w14:paraId="5B45D426" w14:textId="77777777" w:rsidR="004255CE" w:rsidRPr="005A666B" w:rsidRDefault="00F315CA" w:rsidP="00D769BA">
            <w:pPr>
              <w:pStyle w:val="ListParagraph"/>
              <w:ind w:left="0"/>
              <w:rPr>
                <w:bCs/>
              </w:rPr>
            </w:pPr>
            <w:r w:rsidRPr="005A666B">
              <w:rPr>
                <w:bCs/>
              </w:rPr>
              <w:t>9.5.3.</w:t>
            </w:r>
          </w:p>
        </w:tc>
        <w:tc>
          <w:tcPr>
            <w:tcW w:w="3172" w:type="pct"/>
          </w:tcPr>
          <w:p w14:paraId="20E8ABBE" w14:textId="77777777" w:rsidR="004255CE" w:rsidRPr="005A666B" w:rsidRDefault="00F315CA" w:rsidP="00D769BA">
            <w:pPr>
              <w:pStyle w:val="BodyTextIndent2"/>
              <w:spacing w:after="0" w:line="240" w:lineRule="auto"/>
              <w:ind w:left="0"/>
              <w:jc w:val="both"/>
              <w:rPr>
                <w:sz w:val="24"/>
                <w:szCs w:val="24"/>
                <w:lang w:val="pt-BR"/>
              </w:rPr>
            </w:pPr>
            <w:r w:rsidRPr="005A666B">
              <w:rPr>
                <w:sz w:val="24"/>
                <w:szCs w:val="24"/>
                <w:lang w:val="pt-BR"/>
              </w:rPr>
              <w:t>Đặc điểm nén lún trong một số loại đất đá</w:t>
            </w:r>
          </w:p>
        </w:tc>
        <w:tc>
          <w:tcPr>
            <w:tcW w:w="459" w:type="pct"/>
            <w:vAlign w:val="center"/>
          </w:tcPr>
          <w:p w14:paraId="19116E1E" w14:textId="77777777" w:rsidR="004255CE" w:rsidRPr="005A666B" w:rsidRDefault="004255CE" w:rsidP="00D769BA">
            <w:pPr>
              <w:pStyle w:val="ListParagraph"/>
              <w:ind w:left="0"/>
              <w:jc w:val="center"/>
              <w:rPr>
                <w:b/>
                <w:bCs/>
              </w:rPr>
            </w:pPr>
          </w:p>
        </w:tc>
        <w:tc>
          <w:tcPr>
            <w:tcW w:w="668" w:type="pct"/>
            <w:vMerge/>
            <w:vAlign w:val="center"/>
          </w:tcPr>
          <w:p w14:paraId="4CBA436C" w14:textId="77777777" w:rsidR="004255CE" w:rsidRPr="005A666B" w:rsidRDefault="004255CE" w:rsidP="00D769BA">
            <w:pPr>
              <w:pStyle w:val="ListParagraph"/>
              <w:ind w:left="0"/>
              <w:jc w:val="center"/>
              <w:rPr>
                <w:bCs/>
                <w:lang w:val="vi-VN"/>
              </w:rPr>
            </w:pPr>
          </w:p>
        </w:tc>
      </w:tr>
      <w:tr w:rsidR="00D769BA" w:rsidRPr="005A666B" w14:paraId="74F1F160" w14:textId="77777777" w:rsidTr="004B7A9A">
        <w:tc>
          <w:tcPr>
            <w:tcW w:w="701" w:type="pct"/>
            <w:vAlign w:val="center"/>
          </w:tcPr>
          <w:p w14:paraId="04B872C8" w14:textId="77777777" w:rsidR="004255CE" w:rsidRPr="005A666B" w:rsidRDefault="003B7922" w:rsidP="00D769BA">
            <w:pPr>
              <w:pStyle w:val="ListParagraph"/>
              <w:ind w:left="0"/>
              <w:rPr>
                <w:bCs/>
              </w:rPr>
            </w:pPr>
            <w:r w:rsidRPr="005A666B">
              <w:rPr>
                <w:bCs/>
              </w:rPr>
              <w:t>9.5.4.</w:t>
            </w:r>
          </w:p>
        </w:tc>
        <w:tc>
          <w:tcPr>
            <w:tcW w:w="3172" w:type="pct"/>
          </w:tcPr>
          <w:p w14:paraId="33181EAD" w14:textId="77777777" w:rsidR="004255CE" w:rsidRPr="005A666B" w:rsidRDefault="004255CE" w:rsidP="00D769BA">
            <w:pPr>
              <w:pStyle w:val="BodyTextIndent2"/>
              <w:spacing w:after="0" w:line="240" w:lineRule="auto"/>
              <w:ind w:left="0"/>
              <w:jc w:val="both"/>
              <w:rPr>
                <w:sz w:val="24"/>
                <w:szCs w:val="24"/>
                <w:lang w:val="pt-BR"/>
              </w:rPr>
            </w:pPr>
            <w:r w:rsidRPr="005A666B">
              <w:rPr>
                <w:sz w:val="24"/>
                <w:szCs w:val="24"/>
                <w:lang w:val="pt-BR"/>
              </w:rPr>
              <w:t>Nghiên cứu ĐCCT tính nén lún của đất đá.</w:t>
            </w:r>
          </w:p>
        </w:tc>
        <w:tc>
          <w:tcPr>
            <w:tcW w:w="459" w:type="pct"/>
            <w:vAlign w:val="center"/>
          </w:tcPr>
          <w:p w14:paraId="3F5D9948" w14:textId="77777777" w:rsidR="004255CE" w:rsidRPr="005A666B" w:rsidRDefault="004255CE" w:rsidP="00D769BA">
            <w:pPr>
              <w:pStyle w:val="ListParagraph"/>
              <w:ind w:left="0"/>
              <w:jc w:val="center"/>
              <w:rPr>
                <w:b/>
                <w:bCs/>
              </w:rPr>
            </w:pPr>
          </w:p>
        </w:tc>
        <w:tc>
          <w:tcPr>
            <w:tcW w:w="668" w:type="pct"/>
            <w:vMerge/>
            <w:vAlign w:val="center"/>
          </w:tcPr>
          <w:p w14:paraId="04CE2F1C" w14:textId="77777777" w:rsidR="004255CE" w:rsidRPr="005A666B" w:rsidRDefault="004255CE" w:rsidP="00D769BA">
            <w:pPr>
              <w:pStyle w:val="ListParagraph"/>
              <w:ind w:left="0"/>
              <w:jc w:val="center"/>
              <w:rPr>
                <w:bCs/>
                <w:lang w:val="vi-VN"/>
              </w:rPr>
            </w:pPr>
          </w:p>
        </w:tc>
      </w:tr>
      <w:tr w:rsidR="004B7A9A" w:rsidRPr="005A666B" w14:paraId="1111D12E" w14:textId="77777777" w:rsidTr="004B7A9A">
        <w:tc>
          <w:tcPr>
            <w:tcW w:w="701" w:type="pct"/>
            <w:vAlign w:val="center"/>
          </w:tcPr>
          <w:p w14:paraId="00C5F686" w14:textId="77777777" w:rsidR="004B7A9A" w:rsidRPr="005A666B" w:rsidRDefault="004B7A9A" w:rsidP="00D769BA">
            <w:pPr>
              <w:pStyle w:val="ListParagraph"/>
              <w:ind w:left="0"/>
              <w:rPr>
                <w:b/>
                <w:bCs/>
              </w:rPr>
            </w:pPr>
            <w:r w:rsidRPr="005A666B">
              <w:rPr>
                <w:b/>
                <w:bCs/>
              </w:rPr>
              <w:t>Tổng</w:t>
            </w:r>
          </w:p>
        </w:tc>
        <w:tc>
          <w:tcPr>
            <w:tcW w:w="3172" w:type="pct"/>
          </w:tcPr>
          <w:p w14:paraId="458F35E4" w14:textId="77777777" w:rsidR="004B7A9A" w:rsidRPr="005A666B" w:rsidRDefault="004B7A9A" w:rsidP="00D769BA">
            <w:pPr>
              <w:pStyle w:val="BodyTextIndent2"/>
              <w:spacing w:after="0" w:line="240" w:lineRule="auto"/>
              <w:ind w:left="0"/>
              <w:jc w:val="both"/>
              <w:rPr>
                <w:b/>
                <w:sz w:val="24"/>
                <w:szCs w:val="24"/>
                <w:lang w:val="pt-BR"/>
              </w:rPr>
            </w:pPr>
          </w:p>
        </w:tc>
        <w:tc>
          <w:tcPr>
            <w:tcW w:w="459" w:type="pct"/>
            <w:vAlign w:val="center"/>
          </w:tcPr>
          <w:p w14:paraId="2213430C" w14:textId="77777777" w:rsidR="004B7A9A" w:rsidRPr="005A666B" w:rsidRDefault="00003870" w:rsidP="00D769BA">
            <w:pPr>
              <w:pStyle w:val="ListParagraph"/>
              <w:ind w:left="0"/>
              <w:jc w:val="center"/>
              <w:rPr>
                <w:b/>
                <w:bCs/>
              </w:rPr>
            </w:pPr>
            <w:r w:rsidRPr="005A666B">
              <w:rPr>
                <w:b/>
                <w:bCs/>
              </w:rPr>
              <w:t>45</w:t>
            </w:r>
          </w:p>
        </w:tc>
        <w:tc>
          <w:tcPr>
            <w:tcW w:w="668" w:type="pct"/>
            <w:vAlign w:val="center"/>
          </w:tcPr>
          <w:p w14:paraId="57FFF2C8" w14:textId="77777777" w:rsidR="004B7A9A" w:rsidRPr="005A666B" w:rsidRDefault="004B7A9A" w:rsidP="00D769BA">
            <w:pPr>
              <w:pStyle w:val="ListParagraph"/>
              <w:ind w:left="0"/>
              <w:jc w:val="center"/>
              <w:rPr>
                <w:b/>
                <w:bCs/>
                <w:lang w:val="vi-VN"/>
              </w:rPr>
            </w:pPr>
          </w:p>
        </w:tc>
      </w:tr>
    </w:tbl>
    <w:p w14:paraId="7392821D" w14:textId="77777777" w:rsidR="00F75070" w:rsidRPr="005A666B" w:rsidRDefault="003800AB" w:rsidP="00D769BA">
      <w:pPr>
        <w:pStyle w:val="BodyText2"/>
        <w:spacing w:after="0" w:line="240" w:lineRule="auto"/>
        <w:jc w:val="both"/>
        <w:rPr>
          <w:b/>
          <w:bCs/>
          <w:sz w:val="24"/>
          <w:szCs w:val="24"/>
        </w:rPr>
      </w:pPr>
      <w:r w:rsidRPr="005A666B">
        <w:rPr>
          <w:b/>
          <w:bCs/>
          <w:sz w:val="24"/>
          <w:szCs w:val="24"/>
        </w:rPr>
        <w:t xml:space="preserve">7. </w:t>
      </w:r>
      <w:r w:rsidR="00744C77" w:rsidRPr="005A666B">
        <w:rPr>
          <w:b/>
          <w:bCs/>
          <w:sz w:val="24"/>
          <w:szCs w:val="24"/>
        </w:rPr>
        <w:t>Phương pháp giảng dạ</w:t>
      </w:r>
      <w:r w:rsidR="00F75070" w:rsidRPr="005A666B">
        <w:rPr>
          <w:b/>
          <w:bCs/>
          <w:sz w:val="24"/>
          <w:szCs w:val="24"/>
        </w:rPr>
        <w:t>y</w:t>
      </w:r>
    </w:p>
    <w:p w14:paraId="56967969" w14:textId="77777777" w:rsidR="00F75070" w:rsidRPr="005A666B" w:rsidRDefault="005D3158" w:rsidP="004B7A9A">
      <w:pPr>
        <w:pStyle w:val="BodyText2"/>
        <w:spacing w:after="0" w:line="240" w:lineRule="auto"/>
        <w:ind w:firstLine="720"/>
        <w:jc w:val="both"/>
        <w:rPr>
          <w:sz w:val="24"/>
          <w:szCs w:val="24"/>
        </w:rPr>
      </w:pPr>
      <w:r w:rsidRPr="005A666B">
        <w:rPr>
          <w:b/>
          <w:bCs/>
          <w:sz w:val="24"/>
          <w:szCs w:val="24"/>
        </w:rPr>
        <w:t xml:space="preserve">- </w:t>
      </w:r>
      <w:r w:rsidRPr="005A666B">
        <w:rPr>
          <w:sz w:val="24"/>
          <w:szCs w:val="24"/>
        </w:rPr>
        <w:t>Giảng dạy lý thuyết kết hợp</w:t>
      </w:r>
      <w:r w:rsidR="00352E17" w:rsidRPr="005A666B">
        <w:rPr>
          <w:sz w:val="24"/>
          <w:szCs w:val="24"/>
        </w:rPr>
        <w:t xml:space="preserve"> với</w:t>
      </w:r>
      <w:r w:rsidRPr="005A666B">
        <w:rPr>
          <w:sz w:val="24"/>
          <w:szCs w:val="24"/>
        </w:rPr>
        <w:t xml:space="preserve"> </w:t>
      </w:r>
      <w:r w:rsidR="008D4F63" w:rsidRPr="005A666B">
        <w:rPr>
          <w:sz w:val="24"/>
          <w:szCs w:val="24"/>
        </w:rPr>
        <w:t>thảo luận</w:t>
      </w:r>
      <w:r w:rsidRPr="005A666B">
        <w:rPr>
          <w:sz w:val="24"/>
          <w:szCs w:val="24"/>
        </w:rPr>
        <w:t>.</w:t>
      </w:r>
    </w:p>
    <w:p w14:paraId="65BC9A1E" w14:textId="77777777" w:rsidR="005D3158" w:rsidRPr="005A666B" w:rsidRDefault="005D3158" w:rsidP="004B7A9A">
      <w:pPr>
        <w:pStyle w:val="BodyText2"/>
        <w:spacing w:after="0" w:line="240" w:lineRule="auto"/>
        <w:ind w:firstLine="720"/>
        <w:jc w:val="both"/>
        <w:rPr>
          <w:b/>
          <w:bCs/>
          <w:sz w:val="24"/>
          <w:szCs w:val="24"/>
        </w:rPr>
      </w:pPr>
      <w:r w:rsidRPr="005A666B">
        <w:rPr>
          <w:b/>
          <w:bCs/>
          <w:sz w:val="24"/>
          <w:szCs w:val="24"/>
        </w:rPr>
        <w:t xml:space="preserve">- </w:t>
      </w:r>
      <w:r w:rsidR="00352E17" w:rsidRPr="005A666B">
        <w:rPr>
          <w:sz w:val="24"/>
          <w:szCs w:val="24"/>
        </w:rPr>
        <w:t>Giảng dạy lý thuyết kết hợp với trực quan</w:t>
      </w:r>
      <w:r w:rsidR="008D4F63" w:rsidRPr="005A666B">
        <w:rPr>
          <w:sz w:val="24"/>
          <w:szCs w:val="24"/>
        </w:rPr>
        <w:t xml:space="preserve"> thông qua hình ảnh trên máy vi tính</w:t>
      </w:r>
      <w:r w:rsidR="00352E17" w:rsidRPr="005A666B">
        <w:rPr>
          <w:sz w:val="24"/>
          <w:szCs w:val="24"/>
        </w:rPr>
        <w:t>.</w:t>
      </w:r>
    </w:p>
    <w:p w14:paraId="0F715D19" w14:textId="77777777" w:rsidR="00744C77" w:rsidRPr="005A666B" w:rsidRDefault="003800AB" w:rsidP="00D769BA">
      <w:pPr>
        <w:pStyle w:val="BodyText2"/>
        <w:spacing w:after="0" w:line="240" w:lineRule="auto"/>
        <w:jc w:val="both"/>
        <w:rPr>
          <w:b/>
          <w:bCs/>
          <w:sz w:val="24"/>
          <w:szCs w:val="24"/>
        </w:rPr>
      </w:pPr>
      <w:r w:rsidRPr="005A666B">
        <w:rPr>
          <w:b/>
          <w:bCs/>
          <w:sz w:val="24"/>
          <w:szCs w:val="24"/>
        </w:rPr>
        <w:t xml:space="preserve">8. </w:t>
      </w:r>
      <w:r w:rsidR="00744C77" w:rsidRPr="005A666B">
        <w:rPr>
          <w:b/>
          <w:bCs/>
          <w:sz w:val="24"/>
          <w:szCs w:val="24"/>
        </w:rPr>
        <w:t>Nhiệm vụ của sinh viên</w:t>
      </w:r>
    </w:p>
    <w:p w14:paraId="0B0D46A7" w14:textId="77777777" w:rsidR="00744C77" w:rsidRPr="005A666B" w:rsidRDefault="00744C77" w:rsidP="004B7A9A">
      <w:pPr>
        <w:pStyle w:val="BodyText2"/>
        <w:spacing w:after="0" w:line="240" w:lineRule="auto"/>
        <w:ind w:firstLine="720"/>
        <w:jc w:val="both"/>
        <w:rPr>
          <w:bCs/>
          <w:sz w:val="24"/>
          <w:szCs w:val="24"/>
        </w:rPr>
      </w:pPr>
      <w:r w:rsidRPr="005A666B">
        <w:rPr>
          <w:bCs/>
          <w:sz w:val="24"/>
          <w:szCs w:val="24"/>
        </w:rPr>
        <w:t>Sinh viên phải thực hiện các nhiệm vụ sau:</w:t>
      </w:r>
    </w:p>
    <w:p w14:paraId="175C1B7C" w14:textId="77777777" w:rsidR="00744C77" w:rsidRPr="005A666B" w:rsidRDefault="00744C77" w:rsidP="004B7A9A">
      <w:pPr>
        <w:pStyle w:val="BodyText2"/>
        <w:spacing w:after="0" w:line="240" w:lineRule="auto"/>
        <w:ind w:firstLine="720"/>
        <w:jc w:val="both"/>
        <w:rPr>
          <w:bCs/>
          <w:sz w:val="24"/>
          <w:szCs w:val="24"/>
        </w:rPr>
      </w:pPr>
      <w:r w:rsidRPr="005A666B">
        <w:rPr>
          <w:bCs/>
          <w:sz w:val="24"/>
          <w:szCs w:val="24"/>
        </w:rPr>
        <w:t xml:space="preserve">- </w:t>
      </w:r>
      <w:r w:rsidR="006E5BAC" w:rsidRPr="005A666B">
        <w:rPr>
          <w:bCs/>
          <w:sz w:val="24"/>
          <w:szCs w:val="24"/>
        </w:rPr>
        <w:t>Có mặt</w:t>
      </w:r>
      <w:r w:rsidRPr="005A666B">
        <w:rPr>
          <w:bCs/>
          <w:sz w:val="24"/>
          <w:szCs w:val="24"/>
        </w:rPr>
        <w:t xml:space="preserve"> tối thiểu 80% số tiết học lý thuyết.</w:t>
      </w:r>
    </w:p>
    <w:p w14:paraId="43971AF8" w14:textId="77777777" w:rsidR="00744C77" w:rsidRPr="005A666B" w:rsidRDefault="00744C77" w:rsidP="004B7A9A">
      <w:pPr>
        <w:pStyle w:val="BodyText2"/>
        <w:spacing w:after="0" w:line="240" w:lineRule="auto"/>
        <w:ind w:firstLine="720"/>
        <w:jc w:val="both"/>
        <w:rPr>
          <w:bCs/>
          <w:sz w:val="24"/>
          <w:szCs w:val="24"/>
        </w:rPr>
      </w:pPr>
      <w:r w:rsidRPr="005A666B">
        <w:rPr>
          <w:bCs/>
          <w:sz w:val="24"/>
          <w:szCs w:val="24"/>
        </w:rPr>
        <w:t xml:space="preserve">- </w:t>
      </w:r>
      <w:r w:rsidR="006E5BAC" w:rsidRPr="005A666B">
        <w:rPr>
          <w:bCs/>
          <w:sz w:val="24"/>
          <w:szCs w:val="24"/>
        </w:rPr>
        <w:t>Hoàn thành</w:t>
      </w:r>
      <w:r w:rsidRPr="005A666B">
        <w:rPr>
          <w:bCs/>
          <w:sz w:val="24"/>
          <w:szCs w:val="24"/>
        </w:rPr>
        <w:t xml:space="preserve"> đầy đủ các bài tập nhóm/ bài tập và được đánh giá kết quả thực hiện.</w:t>
      </w:r>
    </w:p>
    <w:p w14:paraId="16F27B68" w14:textId="77777777" w:rsidR="00744C77" w:rsidRPr="005A666B" w:rsidRDefault="007259E9" w:rsidP="004B7A9A">
      <w:pPr>
        <w:pStyle w:val="BodyText2"/>
        <w:spacing w:after="0" w:line="240" w:lineRule="auto"/>
        <w:ind w:firstLine="720"/>
        <w:jc w:val="both"/>
        <w:rPr>
          <w:bCs/>
          <w:sz w:val="24"/>
          <w:szCs w:val="24"/>
        </w:rPr>
      </w:pPr>
      <w:r w:rsidRPr="005A666B">
        <w:rPr>
          <w:bCs/>
          <w:sz w:val="24"/>
          <w:szCs w:val="24"/>
        </w:rPr>
        <w:t>- Tham dự kiể</w:t>
      </w:r>
      <w:r w:rsidR="00744C77" w:rsidRPr="005A666B">
        <w:rPr>
          <w:bCs/>
          <w:sz w:val="24"/>
          <w:szCs w:val="24"/>
        </w:rPr>
        <w:t>m tra giữa học kỳ.</w:t>
      </w:r>
    </w:p>
    <w:p w14:paraId="6F74FA0D" w14:textId="77777777" w:rsidR="00744C77" w:rsidRPr="005A666B" w:rsidRDefault="00744C77" w:rsidP="004B7A9A">
      <w:pPr>
        <w:pStyle w:val="BodyText2"/>
        <w:spacing w:after="0" w:line="240" w:lineRule="auto"/>
        <w:ind w:firstLine="720"/>
        <w:jc w:val="both"/>
        <w:rPr>
          <w:bCs/>
          <w:sz w:val="24"/>
          <w:szCs w:val="24"/>
        </w:rPr>
      </w:pPr>
      <w:r w:rsidRPr="005A666B">
        <w:rPr>
          <w:bCs/>
          <w:sz w:val="24"/>
          <w:szCs w:val="24"/>
        </w:rPr>
        <w:t>- Tham dự thi kết thúc học phần</w:t>
      </w:r>
      <w:r w:rsidR="000F78FF" w:rsidRPr="005A666B">
        <w:rPr>
          <w:bCs/>
          <w:sz w:val="24"/>
          <w:szCs w:val="24"/>
        </w:rPr>
        <w:t xml:space="preserve"> (bắt buộc)</w:t>
      </w:r>
      <w:r w:rsidRPr="005A666B">
        <w:rPr>
          <w:bCs/>
          <w:sz w:val="24"/>
          <w:szCs w:val="24"/>
        </w:rPr>
        <w:t>.</w:t>
      </w:r>
    </w:p>
    <w:p w14:paraId="75A9CA8B" w14:textId="77777777" w:rsidR="00744C77" w:rsidRPr="005A666B" w:rsidRDefault="00744C77" w:rsidP="004B7A9A">
      <w:pPr>
        <w:pStyle w:val="BodyText2"/>
        <w:spacing w:after="0" w:line="240" w:lineRule="auto"/>
        <w:ind w:firstLine="720"/>
        <w:jc w:val="both"/>
        <w:rPr>
          <w:bCs/>
          <w:sz w:val="24"/>
          <w:szCs w:val="24"/>
        </w:rPr>
      </w:pPr>
      <w:r w:rsidRPr="005A666B">
        <w:rPr>
          <w:bCs/>
          <w:sz w:val="24"/>
          <w:szCs w:val="24"/>
        </w:rPr>
        <w:t xml:space="preserve">- Chủ động </w:t>
      </w:r>
      <w:r w:rsidR="002B3774" w:rsidRPr="005A666B">
        <w:rPr>
          <w:bCs/>
          <w:sz w:val="24"/>
          <w:szCs w:val="24"/>
        </w:rPr>
        <w:t xml:space="preserve">chuẩn bị các nội dung và </w:t>
      </w:r>
      <w:r w:rsidRPr="005A666B">
        <w:rPr>
          <w:bCs/>
          <w:sz w:val="24"/>
          <w:szCs w:val="24"/>
        </w:rPr>
        <w:t>thực hiện giờ tự học</w:t>
      </w:r>
      <w:r w:rsidR="002B3774" w:rsidRPr="005A666B">
        <w:rPr>
          <w:bCs/>
          <w:sz w:val="24"/>
          <w:szCs w:val="24"/>
        </w:rPr>
        <w:t xml:space="preserve"> theo mục 11</w:t>
      </w:r>
      <w:r w:rsidRPr="005A666B">
        <w:rPr>
          <w:bCs/>
          <w:sz w:val="24"/>
          <w:szCs w:val="24"/>
        </w:rPr>
        <w:t>.</w:t>
      </w:r>
    </w:p>
    <w:p w14:paraId="0DCC2039" w14:textId="77777777" w:rsidR="00744C77" w:rsidRPr="005A666B" w:rsidRDefault="003800AB" w:rsidP="00D769BA">
      <w:pPr>
        <w:pStyle w:val="BodyText2"/>
        <w:spacing w:after="0" w:line="240" w:lineRule="auto"/>
        <w:jc w:val="both"/>
        <w:rPr>
          <w:b/>
          <w:bCs/>
          <w:sz w:val="24"/>
          <w:szCs w:val="24"/>
        </w:rPr>
      </w:pPr>
      <w:r w:rsidRPr="005A666B">
        <w:rPr>
          <w:b/>
          <w:bCs/>
          <w:sz w:val="24"/>
          <w:szCs w:val="24"/>
        </w:rPr>
        <w:t xml:space="preserve">9. </w:t>
      </w:r>
      <w:r w:rsidR="00744C77" w:rsidRPr="005A666B">
        <w:rPr>
          <w:b/>
          <w:bCs/>
          <w:sz w:val="24"/>
          <w:szCs w:val="24"/>
        </w:rPr>
        <w:t>Đánh gi</w:t>
      </w:r>
      <w:r w:rsidR="009540AF" w:rsidRPr="005A666B">
        <w:rPr>
          <w:b/>
          <w:bCs/>
          <w:sz w:val="24"/>
          <w:szCs w:val="24"/>
        </w:rPr>
        <w:t>á kết quả học tập của sinh viên</w:t>
      </w:r>
    </w:p>
    <w:p w14:paraId="6AFCE992" w14:textId="77777777" w:rsidR="00744C77" w:rsidRPr="005A666B" w:rsidRDefault="003800AB" w:rsidP="004B7A9A">
      <w:pPr>
        <w:pStyle w:val="BodyText2"/>
        <w:spacing w:after="0" w:line="240" w:lineRule="auto"/>
        <w:ind w:firstLine="720"/>
        <w:jc w:val="both"/>
        <w:rPr>
          <w:b/>
          <w:bCs/>
          <w:sz w:val="24"/>
          <w:szCs w:val="24"/>
        </w:rPr>
      </w:pPr>
      <w:r w:rsidRPr="005A666B">
        <w:rPr>
          <w:b/>
          <w:bCs/>
          <w:sz w:val="24"/>
          <w:szCs w:val="24"/>
        </w:rPr>
        <w:lastRenderedPageBreak/>
        <w:t xml:space="preserve">9.1. </w:t>
      </w:r>
      <w:r w:rsidR="00744C77" w:rsidRPr="005A666B">
        <w:rPr>
          <w:b/>
          <w:bCs/>
          <w:sz w:val="24"/>
          <w:szCs w:val="24"/>
        </w:rPr>
        <w:t>Cách đánh giá</w:t>
      </w:r>
    </w:p>
    <w:p w14:paraId="03996F18" w14:textId="77777777" w:rsidR="00240BC2" w:rsidRPr="005A666B" w:rsidRDefault="00744C77" w:rsidP="004B7A9A">
      <w:pPr>
        <w:pStyle w:val="BodyText2"/>
        <w:spacing w:after="0" w:line="240" w:lineRule="auto"/>
        <w:ind w:firstLine="720"/>
        <w:jc w:val="both"/>
        <w:rPr>
          <w:bCs/>
          <w:sz w:val="24"/>
          <w:szCs w:val="24"/>
        </w:rPr>
      </w:pPr>
      <w:r w:rsidRPr="005A666B">
        <w:rPr>
          <w:bCs/>
          <w:sz w:val="24"/>
          <w:szCs w:val="24"/>
        </w:rPr>
        <w:t>Sinh viên được đánh giá tích lũy học phần như sau:</w:t>
      </w:r>
    </w:p>
    <w:p w14:paraId="3047924F" w14:textId="77777777" w:rsidR="00BA7C39" w:rsidRPr="005A666B" w:rsidRDefault="00BA7C39" w:rsidP="004B7A9A">
      <w:pPr>
        <w:pStyle w:val="BodyText2"/>
        <w:spacing w:after="0" w:line="240" w:lineRule="auto"/>
        <w:ind w:firstLine="259"/>
        <w:jc w:val="center"/>
        <w:rPr>
          <w:bCs/>
          <w:sz w:val="24"/>
          <w:szCs w:val="24"/>
        </w:rPr>
      </w:pPr>
      <w:r w:rsidRPr="005A666B">
        <w:rPr>
          <w:b/>
          <w:bCs/>
          <w:sz w:val="24"/>
          <w:szCs w:val="24"/>
          <w:lang w:val="nl-NL"/>
        </w:rPr>
        <w:t>Bảng 2</w:t>
      </w:r>
      <w:r w:rsidR="004A21C9" w:rsidRPr="005A666B">
        <w:rPr>
          <w:b/>
          <w:bCs/>
          <w:sz w:val="24"/>
          <w:szCs w:val="24"/>
          <w:lang w:val="nl-NL"/>
        </w:rPr>
        <w:t>. Đánh giá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64"/>
        <w:gridCol w:w="5205"/>
        <w:gridCol w:w="1384"/>
      </w:tblGrid>
      <w:tr w:rsidR="004B7A9A" w:rsidRPr="005A666B" w14:paraId="69DA1A62" w14:textId="77777777" w:rsidTr="004B7A9A">
        <w:tc>
          <w:tcPr>
            <w:tcW w:w="323" w:type="pct"/>
            <w:shd w:val="clear" w:color="auto" w:fill="auto"/>
          </w:tcPr>
          <w:p w14:paraId="44C4A914" w14:textId="77777777" w:rsidR="00665547" w:rsidRPr="005A666B" w:rsidRDefault="00665547" w:rsidP="00D769BA">
            <w:pPr>
              <w:pStyle w:val="BodyText2"/>
              <w:spacing w:after="0" w:line="240" w:lineRule="auto"/>
              <w:jc w:val="center"/>
              <w:rPr>
                <w:b/>
                <w:bCs/>
                <w:sz w:val="24"/>
                <w:szCs w:val="24"/>
                <w:lang w:val="nl-NL"/>
              </w:rPr>
            </w:pPr>
            <w:r w:rsidRPr="005A666B">
              <w:rPr>
                <w:b/>
                <w:bCs/>
                <w:sz w:val="24"/>
                <w:szCs w:val="24"/>
                <w:lang w:val="nl-NL"/>
              </w:rPr>
              <w:t>TT</w:t>
            </w:r>
          </w:p>
        </w:tc>
        <w:tc>
          <w:tcPr>
            <w:tcW w:w="1235" w:type="pct"/>
            <w:shd w:val="clear" w:color="auto" w:fill="auto"/>
          </w:tcPr>
          <w:p w14:paraId="47974FF0" w14:textId="77777777" w:rsidR="00665547" w:rsidRPr="005A666B" w:rsidRDefault="00665547" w:rsidP="00D769BA">
            <w:pPr>
              <w:pStyle w:val="BodyText2"/>
              <w:spacing w:after="0" w:line="240" w:lineRule="auto"/>
              <w:jc w:val="center"/>
              <w:rPr>
                <w:b/>
                <w:bCs/>
                <w:sz w:val="24"/>
                <w:szCs w:val="24"/>
                <w:lang w:val="nl-NL"/>
              </w:rPr>
            </w:pPr>
            <w:r w:rsidRPr="005A666B">
              <w:rPr>
                <w:b/>
                <w:bCs/>
                <w:sz w:val="24"/>
                <w:szCs w:val="24"/>
                <w:lang w:val="nl-NL"/>
              </w:rPr>
              <w:t>Điểm thành phần</w:t>
            </w:r>
          </w:p>
        </w:tc>
        <w:tc>
          <w:tcPr>
            <w:tcW w:w="2719" w:type="pct"/>
            <w:shd w:val="clear" w:color="auto" w:fill="auto"/>
          </w:tcPr>
          <w:p w14:paraId="12E284B4" w14:textId="77777777" w:rsidR="00665547" w:rsidRPr="005A666B" w:rsidRDefault="00665547" w:rsidP="00D769BA">
            <w:pPr>
              <w:pStyle w:val="BodyText2"/>
              <w:spacing w:after="0" w:line="240" w:lineRule="auto"/>
              <w:jc w:val="center"/>
              <w:rPr>
                <w:b/>
                <w:bCs/>
                <w:sz w:val="24"/>
                <w:szCs w:val="24"/>
                <w:lang w:val="nl-NL"/>
              </w:rPr>
            </w:pPr>
            <w:r w:rsidRPr="005A666B">
              <w:rPr>
                <w:b/>
                <w:bCs/>
                <w:sz w:val="24"/>
                <w:szCs w:val="24"/>
                <w:lang w:val="nl-NL"/>
              </w:rPr>
              <w:t>Quy định</w:t>
            </w:r>
          </w:p>
        </w:tc>
        <w:tc>
          <w:tcPr>
            <w:tcW w:w="723" w:type="pct"/>
            <w:shd w:val="clear" w:color="auto" w:fill="auto"/>
          </w:tcPr>
          <w:p w14:paraId="1709B10E" w14:textId="77777777" w:rsidR="00665547" w:rsidRPr="005A666B" w:rsidRDefault="00665547" w:rsidP="00D769BA">
            <w:pPr>
              <w:pStyle w:val="BodyText2"/>
              <w:spacing w:after="0" w:line="240" w:lineRule="auto"/>
              <w:jc w:val="center"/>
              <w:rPr>
                <w:b/>
                <w:bCs/>
                <w:sz w:val="24"/>
                <w:szCs w:val="24"/>
                <w:lang w:val="nl-NL"/>
              </w:rPr>
            </w:pPr>
            <w:r w:rsidRPr="005A666B">
              <w:rPr>
                <w:b/>
                <w:bCs/>
                <w:sz w:val="24"/>
                <w:szCs w:val="24"/>
                <w:lang w:val="nl-NL"/>
              </w:rPr>
              <w:t>Trọng số</w:t>
            </w:r>
          </w:p>
        </w:tc>
      </w:tr>
      <w:tr w:rsidR="004B7A9A" w:rsidRPr="005A666B" w14:paraId="13503F4B" w14:textId="77777777" w:rsidTr="004B7A9A">
        <w:tc>
          <w:tcPr>
            <w:tcW w:w="323" w:type="pct"/>
            <w:shd w:val="clear" w:color="auto" w:fill="auto"/>
            <w:vAlign w:val="center"/>
          </w:tcPr>
          <w:p w14:paraId="6F33198F" w14:textId="77777777" w:rsidR="00665547" w:rsidRPr="005A666B" w:rsidRDefault="00665547" w:rsidP="00D769BA">
            <w:pPr>
              <w:pStyle w:val="BodyText2"/>
              <w:spacing w:after="0" w:line="240" w:lineRule="auto"/>
              <w:jc w:val="center"/>
              <w:rPr>
                <w:bCs/>
                <w:sz w:val="24"/>
                <w:szCs w:val="24"/>
                <w:lang w:val="nl-NL"/>
              </w:rPr>
            </w:pPr>
            <w:r w:rsidRPr="005A666B">
              <w:rPr>
                <w:bCs/>
                <w:sz w:val="24"/>
                <w:szCs w:val="24"/>
                <w:lang w:val="nl-NL"/>
              </w:rPr>
              <w:t>1</w:t>
            </w:r>
          </w:p>
        </w:tc>
        <w:tc>
          <w:tcPr>
            <w:tcW w:w="1235" w:type="pct"/>
            <w:shd w:val="clear" w:color="auto" w:fill="auto"/>
            <w:vAlign w:val="center"/>
          </w:tcPr>
          <w:p w14:paraId="16687BBD" w14:textId="77777777" w:rsidR="00665547" w:rsidRPr="005A666B" w:rsidRDefault="00665547" w:rsidP="00D769BA">
            <w:pPr>
              <w:pStyle w:val="BodyText2"/>
              <w:spacing w:after="0" w:line="240" w:lineRule="auto"/>
              <w:rPr>
                <w:bCs/>
                <w:sz w:val="24"/>
                <w:szCs w:val="24"/>
                <w:lang w:val="nl-NL"/>
              </w:rPr>
            </w:pPr>
            <w:r w:rsidRPr="005A666B">
              <w:rPr>
                <w:bCs/>
                <w:sz w:val="24"/>
                <w:szCs w:val="24"/>
                <w:lang w:val="nl-NL"/>
              </w:rPr>
              <w:t>Điểm chuyên cần</w:t>
            </w:r>
          </w:p>
        </w:tc>
        <w:tc>
          <w:tcPr>
            <w:tcW w:w="2719" w:type="pct"/>
            <w:shd w:val="clear" w:color="auto" w:fill="auto"/>
            <w:vAlign w:val="center"/>
          </w:tcPr>
          <w:p w14:paraId="415FADA5" w14:textId="77777777" w:rsidR="00665547" w:rsidRPr="005A666B" w:rsidRDefault="00665547" w:rsidP="00D769BA">
            <w:pPr>
              <w:pStyle w:val="BodyText2"/>
              <w:spacing w:after="0" w:line="240" w:lineRule="auto"/>
              <w:rPr>
                <w:bCs/>
                <w:sz w:val="24"/>
                <w:szCs w:val="24"/>
                <w:lang w:val="nl-NL"/>
              </w:rPr>
            </w:pPr>
            <w:r w:rsidRPr="005A666B">
              <w:rPr>
                <w:bCs/>
                <w:sz w:val="24"/>
                <w:szCs w:val="24"/>
                <w:lang w:val="nl-NL"/>
              </w:rPr>
              <w:t>Số tiết tham dự học/tổng số tiết</w:t>
            </w:r>
          </w:p>
        </w:tc>
        <w:tc>
          <w:tcPr>
            <w:tcW w:w="723" w:type="pct"/>
            <w:tcBorders>
              <w:bottom w:val="single" w:sz="4" w:space="0" w:color="auto"/>
            </w:tcBorders>
            <w:shd w:val="clear" w:color="auto" w:fill="auto"/>
            <w:vAlign w:val="center"/>
          </w:tcPr>
          <w:p w14:paraId="0E955E53" w14:textId="77777777" w:rsidR="00665547" w:rsidRPr="005A666B" w:rsidRDefault="00665547" w:rsidP="00D769BA">
            <w:pPr>
              <w:pStyle w:val="BodyText2"/>
              <w:spacing w:after="0" w:line="240" w:lineRule="auto"/>
              <w:jc w:val="center"/>
              <w:rPr>
                <w:bCs/>
                <w:sz w:val="24"/>
                <w:szCs w:val="24"/>
                <w:lang w:val="nl-NL"/>
              </w:rPr>
            </w:pPr>
            <w:r w:rsidRPr="005A666B">
              <w:rPr>
                <w:bCs/>
                <w:sz w:val="24"/>
                <w:szCs w:val="24"/>
                <w:lang w:val="nl-NL"/>
              </w:rPr>
              <w:t>10%</w:t>
            </w:r>
          </w:p>
        </w:tc>
      </w:tr>
      <w:tr w:rsidR="004B7A9A" w:rsidRPr="005A666B" w14:paraId="1A1049F8" w14:textId="77777777" w:rsidTr="004B7A9A">
        <w:tc>
          <w:tcPr>
            <w:tcW w:w="323" w:type="pct"/>
            <w:shd w:val="clear" w:color="auto" w:fill="auto"/>
            <w:vAlign w:val="center"/>
          </w:tcPr>
          <w:p w14:paraId="0898C903" w14:textId="77777777" w:rsidR="00CF5EED" w:rsidRPr="005A666B" w:rsidRDefault="00CF5EED" w:rsidP="00D769BA">
            <w:pPr>
              <w:pStyle w:val="BodyText2"/>
              <w:spacing w:after="0" w:line="240" w:lineRule="auto"/>
              <w:jc w:val="center"/>
              <w:rPr>
                <w:bCs/>
                <w:sz w:val="24"/>
                <w:szCs w:val="24"/>
                <w:lang w:val="nl-NL"/>
              </w:rPr>
            </w:pPr>
            <w:r w:rsidRPr="005A666B">
              <w:rPr>
                <w:bCs/>
                <w:sz w:val="24"/>
                <w:szCs w:val="24"/>
                <w:lang w:val="nl-NL"/>
              </w:rPr>
              <w:t>2</w:t>
            </w:r>
          </w:p>
        </w:tc>
        <w:tc>
          <w:tcPr>
            <w:tcW w:w="1235" w:type="pct"/>
            <w:shd w:val="clear" w:color="auto" w:fill="auto"/>
            <w:vAlign w:val="center"/>
          </w:tcPr>
          <w:p w14:paraId="6864245F"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Điểm bài tập</w:t>
            </w:r>
          </w:p>
        </w:tc>
        <w:tc>
          <w:tcPr>
            <w:tcW w:w="2719" w:type="pct"/>
            <w:tcBorders>
              <w:right w:val="single" w:sz="4" w:space="0" w:color="auto"/>
            </w:tcBorders>
            <w:shd w:val="clear" w:color="auto" w:fill="auto"/>
            <w:vAlign w:val="center"/>
          </w:tcPr>
          <w:p w14:paraId="64D437C3"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Số bài tập đã làm/số bài tập được giao.</w:t>
            </w:r>
          </w:p>
        </w:tc>
        <w:tc>
          <w:tcPr>
            <w:tcW w:w="723" w:type="pct"/>
            <w:vMerge w:val="restart"/>
            <w:tcBorders>
              <w:top w:val="single" w:sz="4" w:space="0" w:color="auto"/>
              <w:left w:val="single" w:sz="4" w:space="0" w:color="auto"/>
              <w:right w:val="single" w:sz="4" w:space="0" w:color="auto"/>
            </w:tcBorders>
            <w:shd w:val="clear" w:color="auto" w:fill="auto"/>
            <w:vAlign w:val="center"/>
          </w:tcPr>
          <w:p w14:paraId="3C6C1938" w14:textId="77777777" w:rsidR="00CF5EED" w:rsidRPr="005A666B" w:rsidRDefault="00CF5EED" w:rsidP="00D769BA">
            <w:pPr>
              <w:pStyle w:val="BodyText2"/>
              <w:spacing w:after="0" w:line="240" w:lineRule="auto"/>
              <w:jc w:val="center"/>
              <w:rPr>
                <w:bCs/>
                <w:sz w:val="24"/>
                <w:szCs w:val="24"/>
                <w:lang w:val="nl-NL"/>
              </w:rPr>
            </w:pPr>
            <w:r w:rsidRPr="005A666B">
              <w:rPr>
                <w:bCs/>
                <w:sz w:val="24"/>
                <w:szCs w:val="24"/>
                <w:lang w:val="vi-VN"/>
              </w:rPr>
              <w:t>3</w:t>
            </w:r>
            <w:r w:rsidRPr="005A666B">
              <w:rPr>
                <w:bCs/>
                <w:sz w:val="24"/>
                <w:szCs w:val="24"/>
                <w:lang w:val="nl-NL"/>
              </w:rPr>
              <w:t>0%</w:t>
            </w:r>
          </w:p>
        </w:tc>
      </w:tr>
      <w:tr w:rsidR="004B7A9A" w:rsidRPr="005A666B" w14:paraId="0A0CA53F" w14:textId="77777777" w:rsidTr="004B7A9A">
        <w:tc>
          <w:tcPr>
            <w:tcW w:w="323" w:type="pct"/>
            <w:shd w:val="clear" w:color="auto" w:fill="auto"/>
            <w:vAlign w:val="center"/>
          </w:tcPr>
          <w:p w14:paraId="7DF273A6" w14:textId="77777777" w:rsidR="00CF5EED" w:rsidRPr="005A666B" w:rsidRDefault="00CF5EED" w:rsidP="00D769BA">
            <w:pPr>
              <w:pStyle w:val="BodyText2"/>
              <w:spacing w:after="0" w:line="240" w:lineRule="auto"/>
              <w:jc w:val="center"/>
              <w:rPr>
                <w:bCs/>
                <w:sz w:val="24"/>
                <w:szCs w:val="24"/>
                <w:lang w:val="nl-NL"/>
              </w:rPr>
            </w:pPr>
            <w:r w:rsidRPr="005A666B">
              <w:rPr>
                <w:bCs/>
                <w:sz w:val="24"/>
                <w:szCs w:val="24"/>
                <w:lang w:val="nl-NL"/>
              </w:rPr>
              <w:t>3</w:t>
            </w:r>
          </w:p>
        </w:tc>
        <w:tc>
          <w:tcPr>
            <w:tcW w:w="1235" w:type="pct"/>
            <w:shd w:val="clear" w:color="auto" w:fill="auto"/>
            <w:vAlign w:val="center"/>
          </w:tcPr>
          <w:p w14:paraId="594BAF39"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Điểm bài tập nhóm</w:t>
            </w:r>
          </w:p>
        </w:tc>
        <w:tc>
          <w:tcPr>
            <w:tcW w:w="2719" w:type="pct"/>
            <w:tcBorders>
              <w:right w:val="single" w:sz="4" w:space="0" w:color="auto"/>
            </w:tcBorders>
            <w:shd w:val="clear" w:color="auto" w:fill="auto"/>
            <w:vAlign w:val="center"/>
          </w:tcPr>
          <w:p w14:paraId="478E0ABA"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 Báo cáo/thuyết minh/...</w:t>
            </w:r>
          </w:p>
          <w:p w14:paraId="2F3E666D"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 Được nhóm xác nhận có tham gia.</w:t>
            </w:r>
          </w:p>
        </w:tc>
        <w:tc>
          <w:tcPr>
            <w:tcW w:w="723" w:type="pct"/>
            <w:vMerge/>
            <w:tcBorders>
              <w:left w:val="single" w:sz="4" w:space="0" w:color="auto"/>
              <w:right w:val="single" w:sz="4" w:space="0" w:color="auto"/>
            </w:tcBorders>
            <w:shd w:val="clear" w:color="auto" w:fill="auto"/>
            <w:vAlign w:val="center"/>
          </w:tcPr>
          <w:p w14:paraId="07EC29CF" w14:textId="77777777" w:rsidR="00CF5EED" w:rsidRPr="005A666B" w:rsidRDefault="00CF5EED" w:rsidP="00D769BA">
            <w:pPr>
              <w:pStyle w:val="BodyText2"/>
              <w:spacing w:after="0" w:line="240" w:lineRule="auto"/>
              <w:jc w:val="center"/>
              <w:rPr>
                <w:bCs/>
                <w:sz w:val="24"/>
                <w:szCs w:val="24"/>
                <w:lang w:val="nl-NL"/>
              </w:rPr>
            </w:pPr>
          </w:p>
        </w:tc>
      </w:tr>
      <w:tr w:rsidR="004B7A9A" w:rsidRPr="005A666B" w14:paraId="3D3BCDBE" w14:textId="77777777" w:rsidTr="004B7A9A">
        <w:tc>
          <w:tcPr>
            <w:tcW w:w="323" w:type="pct"/>
            <w:shd w:val="clear" w:color="auto" w:fill="auto"/>
            <w:vAlign w:val="center"/>
          </w:tcPr>
          <w:p w14:paraId="222C1A76" w14:textId="77777777" w:rsidR="00CF5EED" w:rsidRPr="005A666B" w:rsidRDefault="00CF5EED" w:rsidP="00D769BA">
            <w:pPr>
              <w:pStyle w:val="BodyText2"/>
              <w:spacing w:after="0" w:line="240" w:lineRule="auto"/>
              <w:jc w:val="center"/>
              <w:rPr>
                <w:bCs/>
                <w:sz w:val="24"/>
                <w:szCs w:val="24"/>
                <w:lang w:val="nl-NL"/>
              </w:rPr>
            </w:pPr>
            <w:r w:rsidRPr="005A666B">
              <w:rPr>
                <w:bCs/>
                <w:sz w:val="24"/>
                <w:szCs w:val="24"/>
                <w:lang w:val="nl-NL"/>
              </w:rPr>
              <w:t>4</w:t>
            </w:r>
          </w:p>
        </w:tc>
        <w:tc>
          <w:tcPr>
            <w:tcW w:w="1235" w:type="pct"/>
            <w:shd w:val="clear" w:color="auto" w:fill="auto"/>
            <w:vAlign w:val="center"/>
          </w:tcPr>
          <w:p w14:paraId="10FFD9AB"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Điểm thực hành/ thí nghiệm/ thực tập</w:t>
            </w:r>
          </w:p>
        </w:tc>
        <w:tc>
          <w:tcPr>
            <w:tcW w:w="2719" w:type="pct"/>
            <w:tcBorders>
              <w:right w:val="single" w:sz="4" w:space="0" w:color="auto"/>
            </w:tcBorders>
            <w:shd w:val="clear" w:color="auto" w:fill="auto"/>
            <w:vAlign w:val="center"/>
          </w:tcPr>
          <w:p w14:paraId="424E1C75"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 Báo cáo, kỹ năng thực hành/....</w:t>
            </w:r>
          </w:p>
          <w:p w14:paraId="49A69C34"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 Tham gia 100% số giờ.</w:t>
            </w:r>
          </w:p>
        </w:tc>
        <w:tc>
          <w:tcPr>
            <w:tcW w:w="723" w:type="pct"/>
            <w:vMerge/>
            <w:tcBorders>
              <w:left w:val="single" w:sz="4" w:space="0" w:color="auto"/>
              <w:right w:val="single" w:sz="4" w:space="0" w:color="auto"/>
            </w:tcBorders>
            <w:shd w:val="clear" w:color="auto" w:fill="auto"/>
            <w:vAlign w:val="center"/>
          </w:tcPr>
          <w:p w14:paraId="17C35FB8" w14:textId="77777777" w:rsidR="00CF5EED" w:rsidRPr="005A666B" w:rsidRDefault="00CF5EED" w:rsidP="00D769BA">
            <w:pPr>
              <w:pStyle w:val="BodyText2"/>
              <w:spacing w:after="0" w:line="240" w:lineRule="auto"/>
              <w:jc w:val="center"/>
              <w:rPr>
                <w:bCs/>
                <w:sz w:val="24"/>
                <w:szCs w:val="24"/>
                <w:lang w:val="nl-NL"/>
              </w:rPr>
            </w:pPr>
          </w:p>
        </w:tc>
      </w:tr>
      <w:tr w:rsidR="004B7A9A" w:rsidRPr="005A666B" w14:paraId="079E9A5F" w14:textId="77777777" w:rsidTr="004B7A9A">
        <w:tc>
          <w:tcPr>
            <w:tcW w:w="323" w:type="pct"/>
            <w:shd w:val="clear" w:color="auto" w:fill="auto"/>
            <w:vAlign w:val="center"/>
          </w:tcPr>
          <w:p w14:paraId="3A50B8D5" w14:textId="77777777" w:rsidR="00CF5EED" w:rsidRPr="005A666B" w:rsidRDefault="00CF5EED" w:rsidP="00D769BA">
            <w:pPr>
              <w:pStyle w:val="BodyText2"/>
              <w:spacing w:after="0" w:line="240" w:lineRule="auto"/>
              <w:jc w:val="center"/>
              <w:rPr>
                <w:bCs/>
                <w:sz w:val="24"/>
                <w:szCs w:val="24"/>
                <w:lang w:val="nl-NL"/>
              </w:rPr>
            </w:pPr>
            <w:r w:rsidRPr="005A666B">
              <w:rPr>
                <w:bCs/>
                <w:sz w:val="24"/>
                <w:szCs w:val="24"/>
                <w:lang w:val="nl-NL"/>
              </w:rPr>
              <w:t>5</w:t>
            </w:r>
          </w:p>
        </w:tc>
        <w:tc>
          <w:tcPr>
            <w:tcW w:w="1235" w:type="pct"/>
            <w:shd w:val="clear" w:color="auto" w:fill="auto"/>
            <w:vAlign w:val="center"/>
          </w:tcPr>
          <w:p w14:paraId="45CF8FCE"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Điểm kiểm tra</w:t>
            </w:r>
          </w:p>
          <w:p w14:paraId="46CCB62A"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giữa kỳ</w:t>
            </w:r>
          </w:p>
        </w:tc>
        <w:tc>
          <w:tcPr>
            <w:tcW w:w="2719" w:type="pct"/>
            <w:tcBorders>
              <w:right w:val="single" w:sz="4" w:space="0" w:color="auto"/>
            </w:tcBorders>
            <w:shd w:val="clear" w:color="auto" w:fill="auto"/>
            <w:vAlign w:val="center"/>
          </w:tcPr>
          <w:p w14:paraId="36754B6A" w14:textId="77777777" w:rsidR="00CF5EED" w:rsidRPr="005A666B" w:rsidRDefault="00CF5EED" w:rsidP="00D769BA">
            <w:pPr>
              <w:pStyle w:val="BodyText2"/>
              <w:spacing w:after="0" w:line="240" w:lineRule="auto"/>
              <w:rPr>
                <w:bCs/>
                <w:sz w:val="24"/>
                <w:szCs w:val="24"/>
                <w:lang w:val="nl-NL"/>
              </w:rPr>
            </w:pPr>
            <w:r w:rsidRPr="005A666B">
              <w:rPr>
                <w:bCs/>
                <w:sz w:val="24"/>
                <w:szCs w:val="24"/>
                <w:lang w:val="nl-NL"/>
              </w:rPr>
              <w:t>- Thi viết/trắc nghiệm/vấn đáp/... (.... phút)</w:t>
            </w:r>
          </w:p>
        </w:tc>
        <w:tc>
          <w:tcPr>
            <w:tcW w:w="723" w:type="pct"/>
            <w:vMerge/>
            <w:tcBorders>
              <w:left w:val="single" w:sz="4" w:space="0" w:color="auto"/>
              <w:bottom w:val="single" w:sz="4" w:space="0" w:color="auto"/>
              <w:right w:val="single" w:sz="4" w:space="0" w:color="auto"/>
            </w:tcBorders>
            <w:shd w:val="clear" w:color="auto" w:fill="auto"/>
            <w:vAlign w:val="center"/>
          </w:tcPr>
          <w:p w14:paraId="4CDAF966" w14:textId="77777777" w:rsidR="00CF5EED" w:rsidRPr="005A666B" w:rsidRDefault="00CF5EED" w:rsidP="00D769BA">
            <w:pPr>
              <w:pStyle w:val="BodyText2"/>
              <w:spacing w:after="0" w:line="240" w:lineRule="auto"/>
              <w:jc w:val="center"/>
              <w:rPr>
                <w:bCs/>
                <w:sz w:val="24"/>
                <w:szCs w:val="24"/>
                <w:lang w:val="nl-NL"/>
              </w:rPr>
            </w:pPr>
          </w:p>
        </w:tc>
      </w:tr>
      <w:tr w:rsidR="004B7A9A" w:rsidRPr="005A666B" w14:paraId="3AA3E8DB" w14:textId="77777777" w:rsidTr="004B7A9A">
        <w:tc>
          <w:tcPr>
            <w:tcW w:w="323" w:type="pct"/>
            <w:shd w:val="clear" w:color="auto" w:fill="auto"/>
            <w:vAlign w:val="center"/>
          </w:tcPr>
          <w:p w14:paraId="6A94D998" w14:textId="77777777" w:rsidR="00665547" w:rsidRPr="005A666B" w:rsidRDefault="00407914" w:rsidP="00D769BA">
            <w:pPr>
              <w:pStyle w:val="BodyText2"/>
              <w:spacing w:after="0" w:line="240" w:lineRule="auto"/>
              <w:jc w:val="center"/>
              <w:rPr>
                <w:bCs/>
                <w:sz w:val="24"/>
                <w:szCs w:val="24"/>
                <w:lang w:val="nl-NL"/>
              </w:rPr>
            </w:pPr>
            <w:r w:rsidRPr="005A666B">
              <w:rPr>
                <w:bCs/>
                <w:sz w:val="24"/>
                <w:szCs w:val="24"/>
                <w:lang w:val="nl-NL"/>
              </w:rPr>
              <w:t>6</w:t>
            </w:r>
          </w:p>
        </w:tc>
        <w:tc>
          <w:tcPr>
            <w:tcW w:w="1235" w:type="pct"/>
            <w:shd w:val="clear" w:color="auto" w:fill="auto"/>
            <w:vAlign w:val="center"/>
          </w:tcPr>
          <w:p w14:paraId="6B6C8710" w14:textId="77777777" w:rsidR="00665547" w:rsidRPr="005A666B" w:rsidRDefault="00665547" w:rsidP="00D769BA">
            <w:pPr>
              <w:pStyle w:val="BodyText2"/>
              <w:spacing w:after="0" w:line="240" w:lineRule="auto"/>
              <w:rPr>
                <w:bCs/>
                <w:sz w:val="24"/>
                <w:szCs w:val="24"/>
                <w:lang w:val="nl-NL"/>
              </w:rPr>
            </w:pPr>
            <w:r w:rsidRPr="005A666B">
              <w:rPr>
                <w:bCs/>
                <w:sz w:val="24"/>
                <w:szCs w:val="24"/>
                <w:lang w:val="nl-NL"/>
              </w:rPr>
              <w:t>Điểm thi kết thúc học phần</w:t>
            </w:r>
          </w:p>
        </w:tc>
        <w:tc>
          <w:tcPr>
            <w:tcW w:w="2719" w:type="pct"/>
            <w:shd w:val="clear" w:color="auto" w:fill="auto"/>
            <w:vAlign w:val="center"/>
          </w:tcPr>
          <w:p w14:paraId="3D8671C4" w14:textId="77777777" w:rsidR="00665547" w:rsidRPr="005A666B" w:rsidRDefault="00665547" w:rsidP="00D769BA">
            <w:pPr>
              <w:pStyle w:val="BodyText2"/>
              <w:spacing w:after="0" w:line="240" w:lineRule="auto"/>
              <w:rPr>
                <w:bCs/>
                <w:sz w:val="24"/>
                <w:szCs w:val="24"/>
                <w:lang w:val="nl-NL"/>
              </w:rPr>
            </w:pPr>
            <w:r w:rsidRPr="005A666B">
              <w:rPr>
                <w:bCs/>
                <w:sz w:val="24"/>
                <w:szCs w:val="24"/>
                <w:lang w:val="nl-NL"/>
              </w:rPr>
              <w:t>- Thi viết</w:t>
            </w:r>
            <w:r w:rsidR="004A031D" w:rsidRPr="005A666B">
              <w:rPr>
                <w:bCs/>
                <w:sz w:val="24"/>
                <w:szCs w:val="24"/>
                <w:lang w:val="nl-NL"/>
              </w:rPr>
              <w:t xml:space="preserve"> </w:t>
            </w:r>
            <w:r w:rsidRPr="005A666B">
              <w:rPr>
                <w:bCs/>
                <w:sz w:val="24"/>
                <w:szCs w:val="24"/>
                <w:lang w:val="nl-NL"/>
              </w:rPr>
              <w:t>(</w:t>
            </w:r>
            <w:r w:rsidR="00DF60F3" w:rsidRPr="005A666B">
              <w:rPr>
                <w:bCs/>
                <w:sz w:val="24"/>
                <w:szCs w:val="24"/>
                <w:lang w:val="nl-NL"/>
              </w:rPr>
              <w:t>6</w:t>
            </w:r>
            <w:r w:rsidR="004A031D" w:rsidRPr="005A666B">
              <w:rPr>
                <w:bCs/>
                <w:sz w:val="24"/>
                <w:szCs w:val="24"/>
                <w:lang w:val="nl-NL"/>
              </w:rPr>
              <w:t>0</w:t>
            </w:r>
            <w:r w:rsidRPr="005A666B">
              <w:rPr>
                <w:bCs/>
                <w:sz w:val="24"/>
                <w:szCs w:val="24"/>
                <w:lang w:val="nl-NL"/>
              </w:rPr>
              <w:t xml:space="preserve"> phút).</w:t>
            </w:r>
          </w:p>
          <w:p w14:paraId="69C736E8" w14:textId="77777777" w:rsidR="00665547" w:rsidRPr="005A666B" w:rsidRDefault="00665547" w:rsidP="00D769BA">
            <w:pPr>
              <w:pStyle w:val="BodyText2"/>
              <w:spacing w:after="0" w:line="240" w:lineRule="auto"/>
              <w:rPr>
                <w:bCs/>
                <w:sz w:val="24"/>
                <w:szCs w:val="24"/>
                <w:lang w:val="nl-NL"/>
              </w:rPr>
            </w:pPr>
            <w:r w:rsidRPr="005A666B">
              <w:rPr>
                <w:bCs/>
                <w:sz w:val="24"/>
                <w:szCs w:val="24"/>
                <w:lang w:val="nl-NL"/>
              </w:rPr>
              <w:t xml:space="preserve">- Tham dự đủ 80% tiết lý thuyết và </w:t>
            </w:r>
            <w:r w:rsidR="00407914" w:rsidRPr="005A666B">
              <w:rPr>
                <w:bCs/>
                <w:sz w:val="24"/>
                <w:szCs w:val="24"/>
                <w:lang w:val="nl-NL"/>
              </w:rPr>
              <w:t>thảo luạn</w:t>
            </w:r>
          </w:p>
        </w:tc>
        <w:tc>
          <w:tcPr>
            <w:tcW w:w="723" w:type="pct"/>
            <w:shd w:val="clear" w:color="auto" w:fill="auto"/>
          </w:tcPr>
          <w:p w14:paraId="1A923FCB" w14:textId="77777777" w:rsidR="00665547" w:rsidRPr="005A666B" w:rsidRDefault="00665547" w:rsidP="00D769BA">
            <w:pPr>
              <w:pStyle w:val="BodyText2"/>
              <w:spacing w:after="0" w:line="240" w:lineRule="auto"/>
              <w:rPr>
                <w:bCs/>
                <w:sz w:val="24"/>
                <w:szCs w:val="24"/>
                <w:lang w:val="nl-NL"/>
              </w:rPr>
            </w:pPr>
          </w:p>
          <w:p w14:paraId="77A61C98" w14:textId="77777777" w:rsidR="00665547" w:rsidRPr="005A666B" w:rsidRDefault="00665547" w:rsidP="00D769BA">
            <w:pPr>
              <w:pStyle w:val="BodyText2"/>
              <w:spacing w:after="0" w:line="240" w:lineRule="auto"/>
              <w:jc w:val="center"/>
              <w:rPr>
                <w:bCs/>
                <w:sz w:val="24"/>
                <w:szCs w:val="24"/>
                <w:lang w:val="nl-NL"/>
              </w:rPr>
            </w:pPr>
            <w:r w:rsidRPr="005A666B">
              <w:rPr>
                <w:bCs/>
                <w:sz w:val="24"/>
                <w:szCs w:val="24"/>
                <w:lang w:val="vi-VN"/>
              </w:rPr>
              <w:t>6</w:t>
            </w:r>
            <w:r w:rsidRPr="005A666B">
              <w:rPr>
                <w:bCs/>
                <w:sz w:val="24"/>
                <w:szCs w:val="24"/>
                <w:lang w:val="nl-NL"/>
              </w:rPr>
              <w:t>0%</w:t>
            </w:r>
          </w:p>
        </w:tc>
      </w:tr>
    </w:tbl>
    <w:p w14:paraId="3D28FA4B" w14:textId="77777777" w:rsidR="00744C77" w:rsidRPr="005A666B" w:rsidRDefault="003800AB" w:rsidP="004B7A9A">
      <w:pPr>
        <w:pStyle w:val="BodyText2"/>
        <w:spacing w:after="0" w:line="240" w:lineRule="auto"/>
        <w:ind w:firstLine="720"/>
        <w:jc w:val="both"/>
        <w:rPr>
          <w:b/>
          <w:bCs/>
          <w:sz w:val="24"/>
          <w:szCs w:val="24"/>
        </w:rPr>
      </w:pPr>
      <w:r w:rsidRPr="005A666B">
        <w:rPr>
          <w:b/>
          <w:bCs/>
          <w:sz w:val="24"/>
          <w:szCs w:val="24"/>
        </w:rPr>
        <w:t xml:space="preserve">9.2. </w:t>
      </w:r>
      <w:r w:rsidR="00744C77" w:rsidRPr="005A666B">
        <w:rPr>
          <w:b/>
          <w:bCs/>
          <w:sz w:val="24"/>
          <w:szCs w:val="24"/>
        </w:rPr>
        <w:t>Cách tính điểm</w:t>
      </w:r>
    </w:p>
    <w:p w14:paraId="6816D5D4" w14:textId="77777777" w:rsidR="00744C77" w:rsidRPr="005A666B" w:rsidRDefault="00744C77" w:rsidP="004B7A9A">
      <w:pPr>
        <w:pStyle w:val="BodyText2"/>
        <w:spacing w:after="0" w:line="240" w:lineRule="auto"/>
        <w:ind w:firstLine="720"/>
        <w:jc w:val="both"/>
        <w:rPr>
          <w:bCs/>
          <w:sz w:val="24"/>
          <w:szCs w:val="24"/>
        </w:rPr>
      </w:pPr>
      <w:r w:rsidRPr="005A666B">
        <w:rPr>
          <w:bCs/>
          <w:sz w:val="24"/>
          <w:szCs w:val="24"/>
        </w:rPr>
        <w:t xml:space="preserve">- Điểm đánh giá thành phần và điểm thi kết thúc học phần được chấm theo thang điểm 10 (từ 0 đến 10), làm tròn đến một chữ số thập phân. </w:t>
      </w:r>
    </w:p>
    <w:p w14:paraId="4F1603E6" w14:textId="77777777" w:rsidR="00744C77" w:rsidRPr="005A666B" w:rsidRDefault="00744C77" w:rsidP="004B7A9A">
      <w:pPr>
        <w:pStyle w:val="BodyText2"/>
        <w:spacing w:after="0" w:line="240" w:lineRule="auto"/>
        <w:ind w:firstLine="720"/>
        <w:jc w:val="both"/>
        <w:rPr>
          <w:bCs/>
          <w:sz w:val="24"/>
          <w:szCs w:val="24"/>
        </w:rPr>
      </w:pPr>
      <w:r w:rsidRPr="005A666B">
        <w:rPr>
          <w:bCs/>
          <w:sz w:val="24"/>
          <w:szCs w:val="24"/>
        </w:rPr>
        <w:t xml:space="preserve">- Điểm học phần là tổng điểm của tất cả các điểm đánh giá thành phần của học phần nhân với trọng số tương ứng. Điểm học phần </w:t>
      </w:r>
      <w:r w:rsidR="00B63516" w:rsidRPr="005A666B">
        <w:rPr>
          <w:bCs/>
          <w:sz w:val="24"/>
          <w:szCs w:val="24"/>
          <w:lang w:val="vi-VN"/>
        </w:rPr>
        <w:t xml:space="preserve">tính </w:t>
      </w:r>
      <w:r w:rsidRPr="005A666B">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5A666B">
        <w:rPr>
          <w:bCs/>
          <w:sz w:val="24"/>
          <w:szCs w:val="24"/>
          <w:lang w:val="vi-VN"/>
        </w:rPr>
        <w:t>Nhà t</w:t>
      </w:r>
      <w:r w:rsidRPr="005A666B">
        <w:rPr>
          <w:bCs/>
          <w:sz w:val="24"/>
          <w:szCs w:val="24"/>
        </w:rPr>
        <w:t xml:space="preserve">rường. </w:t>
      </w:r>
    </w:p>
    <w:p w14:paraId="1AA07F40" w14:textId="77777777" w:rsidR="00744C77" w:rsidRPr="005A666B" w:rsidRDefault="003800AB" w:rsidP="00D769BA">
      <w:pPr>
        <w:pStyle w:val="BodyText2"/>
        <w:spacing w:after="0" w:line="240" w:lineRule="auto"/>
        <w:jc w:val="both"/>
        <w:rPr>
          <w:b/>
          <w:bCs/>
          <w:sz w:val="24"/>
          <w:szCs w:val="24"/>
        </w:rPr>
      </w:pPr>
      <w:r w:rsidRPr="005A666B">
        <w:rPr>
          <w:b/>
          <w:bCs/>
          <w:sz w:val="24"/>
          <w:szCs w:val="24"/>
        </w:rPr>
        <w:t xml:space="preserve">10. </w:t>
      </w:r>
      <w:r w:rsidR="00744C77" w:rsidRPr="005A666B">
        <w:rPr>
          <w:b/>
          <w:bCs/>
          <w:sz w:val="24"/>
          <w:szCs w:val="24"/>
        </w:rPr>
        <w:t>Tài liệu học tập</w:t>
      </w:r>
    </w:p>
    <w:p w14:paraId="1A3E74EC" w14:textId="77777777" w:rsidR="004B7A9A" w:rsidRPr="005A666B" w:rsidRDefault="004B7A9A" w:rsidP="004B7A9A">
      <w:pPr>
        <w:spacing w:line="264" w:lineRule="auto"/>
        <w:jc w:val="both"/>
        <w:rPr>
          <w:sz w:val="24"/>
          <w:szCs w:val="24"/>
        </w:rPr>
      </w:pPr>
      <w:r w:rsidRPr="005A666B">
        <w:rPr>
          <w:sz w:val="24"/>
          <w:szCs w:val="24"/>
        </w:rPr>
        <w:t xml:space="preserve">Nguyễn Viết Tình, bài giảng Địa chất động lực công trình. </w:t>
      </w:r>
    </w:p>
    <w:p w14:paraId="69183DD3" w14:textId="77777777" w:rsidR="004B7A9A" w:rsidRPr="005A666B" w:rsidRDefault="004B7A9A" w:rsidP="004B7A9A">
      <w:pPr>
        <w:spacing w:line="264" w:lineRule="auto"/>
        <w:jc w:val="both"/>
        <w:rPr>
          <w:sz w:val="24"/>
          <w:szCs w:val="24"/>
          <w:lang w:val="pt-BR"/>
        </w:rPr>
      </w:pPr>
      <w:r w:rsidRPr="005A666B">
        <w:rPr>
          <w:sz w:val="24"/>
          <w:szCs w:val="24"/>
          <w:lang w:val="pt-BR"/>
        </w:rPr>
        <w:t>[1]. V.Đ. Lômtađze, Địa chất công trình- Thạch luận công trình, Nxb ĐH và THCN, 1978, 456 Trg.</w:t>
      </w:r>
    </w:p>
    <w:p w14:paraId="6208BB6A" w14:textId="77777777" w:rsidR="004B7A9A" w:rsidRPr="005A666B" w:rsidRDefault="004B7A9A" w:rsidP="004B7A9A">
      <w:pPr>
        <w:spacing w:line="264" w:lineRule="auto"/>
        <w:jc w:val="both"/>
        <w:rPr>
          <w:sz w:val="24"/>
          <w:szCs w:val="24"/>
          <w:lang w:val="pt-BR"/>
        </w:rPr>
      </w:pPr>
      <w:r w:rsidRPr="005A666B">
        <w:rPr>
          <w:sz w:val="24"/>
          <w:szCs w:val="24"/>
          <w:lang w:val="pt-BR"/>
        </w:rPr>
        <w:t>[2]. V.Đ. Lômtađze, Địa chất công trình- Địa chất động lực công trình, Nxb ĐH và THCN, 1982, 329 Trg.</w:t>
      </w:r>
    </w:p>
    <w:p w14:paraId="040AC3B4" w14:textId="77777777" w:rsidR="004B7A9A" w:rsidRPr="005A666B" w:rsidRDefault="004B7A9A" w:rsidP="004B7A9A">
      <w:pPr>
        <w:spacing w:line="264" w:lineRule="auto"/>
        <w:jc w:val="both"/>
        <w:rPr>
          <w:sz w:val="24"/>
          <w:szCs w:val="24"/>
          <w:lang w:val="pt-BR"/>
        </w:rPr>
      </w:pPr>
      <w:r w:rsidRPr="005A666B">
        <w:rPr>
          <w:sz w:val="24"/>
          <w:szCs w:val="24"/>
          <w:lang w:val="pt-BR"/>
        </w:rPr>
        <w:t>[3]. N.Ya. Denhixop, Địa chất công trình, Nxb KHKT, 1968.</w:t>
      </w:r>
    </w:p>
    <w:p w14:paraId="2C027CF9" w14:textId="77777777" w:rsidR="004B7A9A" w:rsidRPr="005A666B" w:rsidRDefault="004B7A9A" w:rsidP="004B7A9A">
      <w:pPr>
        <w:spacing w:line="264" w:lineRule="auto"/>
        <w:jc w:val="both"/>
        <w:rPr>
          <w:sz w:val="24"/>
          <w:szCs w:val="24"/>
          <w:lang w:val="pt-BR"/>
        </w:rPr>
      </w:pPr>
      <w:r w:rsidRPr="005A666B">
        <w:rPr>
          <w:sz w:val="24"/>
          <w:szCs w:val="24"/>
          <w:lang w:val="pt-BR"/>
        </w:rPr>
        <w:t>[4]. V.M. Fridland, Đất và vỏ Phong hoá nhiệt đới, Nxb KHKT, 1973.</w:t>
      </w:r>
    </w:p>
    <w:p w14:paraId="76813937" w14:textId="77777777" w:rsidR="004B7A9A" w:rsidRPr="005A666B" w:rsidRDefault="004B7A9A" w:rsidP="004B7A9A">
      <w:pPr>
        <w:pStyle w:val="BodyText2"/>
        <w:spacing w:after="0" w:line="240" w:lineRule="auto"/>
        <w:jc w:val="both"/>
        <w:rPr>
          <w:b/>
          <w:bCs/>
          <w:sz w:val="24"/>
          <w:szCs w:val="24"/>
        </w:rPr>
      </w:pPr>
      <w:r w:rsidRPr="005A666B">
        <w:rPr>
          <w:sz w:val="24"/>
          <w:szCs w:val="24"/>
          <w:lang w:val="pt-BR"/>
        </w:rPr>
        <w:t>[5]. Trần Văn Việt, Cẩm nang dùng cho kỹ sư Địa kỹ thuật, Nxb Xây dựng, Hà Nội 2004,  552tr.</w:t>
      </w:r>
    </w:p>
    <w:p w14:paraId="567CEE3D" w14:textId="77777777" w:rsidR="003D08DB" w:rsidRPr="005A666B" w:rsidRDefault="003800AB" w:rsidP="00D769BA">
      <w:pPr>
        <w:pStyle w:val="BodyText2"/>
        <w:spacing w:after="0" w:line="240" w:lineRule="auto"/>
        <w:jc w:val="both"/>
        <w:rPr>
          <w:b/>
          <w:bCs/>
          <w:sz w:val="24"/>
          <w:szCs w:val="24"/>
          <w:lang w:val="es-MX"/>
        </w:rPr>
      </w:pPr>
      <w:r w:rsidRPr="005A666B">
        <w:rPr>
          <w:b/>
          <w:bCs/>
          <w:sz w:val="24"/>
          <w:szCs w:val="24"/>
          <w:lang w:val="es-MX"/>
        </w:rPr>
        <w:t xml:space="preserve">11. </w:t>
      </w:r>
      <w:r w:rsidR="007A7F11" w:rsidRPr="005A666B">
        <w:rPr>
          <w:b/>
          <w:bCs/>
          <w:sz w:val="24"/>
          <w:szCs w:val="24"/>
          <w:lang w:val="es-MX"/>
        </w:rPr>
        <w:t>Hướng dẫn tự học của học phần</w:t>
      </w:r>
    </w:p>
    <w:p w14:paraId="11CC6C5C" w14:textId="77777777" w:rsidR="00BA7C39" w:rsidRPr="005A666B" w:rsidRDefault="00BA7C39" w:rsidP="004B7A9A">
      <w:pPr>
        <w:pStyle w:val="BodyText2"/>
        <w:spacing w:after="0" w:line="240" w:lineRule="auto"/>
        <w:jc w:val="center"/>
        <w:rPr>
          <w:b/>
          <w:bCs/>
          <w:sz w:val="24"/>
          <w:szCs w:val="24"/>
        </w:rPr>
      </w:pPr>
      <w:r w:rsidRPr="005A666B">
        <w:rPr>
          <w:b/>
          <w:bCs/>
          <w:sz w:val="24"/>
          <w:szCs w:val="24"/>
        </w:rPr>
        <w:t>Bảng 3</w:t>
      </w:r>
      <w:r w:rsidR="00D61127" w:rsidRPr="005A666B">
        <w:rPr>
          <w:b/>
          <w:bCs/>
          <w:sz w:val="24"/>
          <w:szCs w:val="24"/>
        </w:rPr>
        <w:t xml:space="preserve">. </w:t>
      </w:r>
      <w:r w:rsidR="007B1760" w:rsidRPr="005A666B">
        <w:rPr>
          <w:b/>
          <w:bCs/>
          <w:sz w:val="24"/>
          <w:szCs w:val="24"/>
        </w:rPr>
        <w:t>Nội dung chuẩn bị</w:t>
      </w:r>
    </w:p>
    <w:p w14:paraId="6A65C2DC" w14:textId="77777777" w:rsidR="00CB3F54" w:rsidRPr="005A666B" w:rsidRDefault="00CB3F54" w:rsidP="004B7A9A">
      <w:pPr>
        <w:pStyle w:val="BodyText2"/>
        <w:spacing w:after="0" w:line="240" w:lineRule="auto"/>
        <w:jc w:val="center"/>
        <w:rPr>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2567"/>
        <w:gridCol w:w="870"/>
        <w:gridCol w:w="716"/>
        <w:gridCol w:w="846"/>
        <w:gridCol w:w="3742"/>
      </w:tblGrid>
      <w:tr w:rsidR="004B7A9A" w:rsidRPr="005A666B" w14:paraId="00777829" w14:textId="77777777" w:rsidTr="00911BC2">
        <w:trPr>
          <w:trHeight w:val="282"/>
        </w:trPr>
        <w:tc>
          <w:tcPr>
            <w:tcW w:w="434" w:type="pct"/>
            <w:shd w:val="clear" w:color="auto" w:fill="auto"/>
            <w:vAlign w:val="center"/>
          </w:tcPr>
          <w:p w14:paraId="5CF17006" w14:textId="77777777" w:rsidR="00744C77" w:rsidRPr="005A666B" w:rsidRDefault="00744C77" w:rsidP="00D769BA">
            <w:pPr>
              <w:pStyle w:val="BodyText2"/>
              <w:spacing w:after="0" w:line="240" w:lineRule="auto"/>
              <w:jc w:val="center"/>
              <w:rPr>
                <w:b/>
                <w:bCs/>
                <w:sz w:val="24"/>
                <w:szCs w:val="24"/>
                <w:lang w:val="nl-NL"/>
              </w:rPr>
            </w:pPr>
            <w:r w:rsidRPr="005A666B">
              <w:rPr>
                <w:b/>
                <w:bCs/>
                <w:sz w:val="24"/>
                <w:szCs w:val="24"/>
                <w:lang w:val="nl-NL"/>
              </w:rPr>
              <w:t>Tuần</w:t>
            </w:r>
          </w:p>
        </w:tc>
        <w:tc>
          <w:tcPr>
            <w:tcW w:w="1341" w:type="pct"/>
            <w:shd w:val="clear" w:color="auto" w:fill="auto"/>
            <w:vAlign w:val="center"/>
          </w:tcPr>
          <w:p w14:paraId="35638AEB" w14:textId="77777777" w:rsidR="00744C77" w:rsidRPr="005A666B" w:rsidRDefault="00744C77" w:rsidP="00D769BA">
            <w:pPr>
              <w:pStyle w:val="BodyText2"/>
              <w:spacing w:after="0" w:line="240" w:lineRule="auto"/>
              <w:jc w:val="center"/>
              <w:rPr>
                <w:b/>
                <w:bCs/>
                <w:sz w:val="24"/>
                <w:szCs w:val="24"/>
                <w:lang w:val="nl-NL"/>
              </w:rPr>
            </w:pPr>
            <w:r w:rsidRPr="005A666B">
              <w:rPr>
                <w:b/>
                <w:bCs/>
                <w:sz w:val="24"/>
                <w:szCs w:val="24"/>
                <w:lang w:val="nl-NL"/>
              </w:rPr>
              <w:t>Nội dung</w:t>
            </w:r>
          </w:p>
        </w:tc>
        <w:tc>
          <w:tcPr>
            <w:tcW w:w="454" w:type="pct"/>
            <w:shd w:val="clear" w:color="auto" w:fill="auto"/>
            <w:vAlign w:val="center"/>
          </w:tcPr>
          <w:p w14:paraId="46D5330F" w14:textId="77777777" w:rsidR="00744C77" w:rsidRPr="005A666B" w:rsidRDefault="00744C77" w:rsidP="00D769BA">
            <w:pPr>
              <w:pStyle w:val="BodyText2"/>
              <w:spacing w:after="0" w:line="240" w:lineRule="auto"/>
              <w:jc w:val="center"/>
              <w:rPr>
                <w:b/>
                <w:bCs/>
                <w:sz w:val="24"/>
                <w:szCs w:val="24"/>
                <w:lang w:val="nl-NL"/>
              </w:rPr>
            </w:pPr>
            <w:r w:rsidRPr="005A666B">
              <w:rPr>
                <w:b/>
                <w:bCs/>
                <w:sz w:val="24"/>
                <w:szCs w:val="24"/>
                <w:lang w:val="nl-NL"/>
              </w:rPr>
              <w:t>Lý thuyết (tiết</w:t>
            </w:r>
            <w:r w:rsidR="004B7805" w:rsidRPr="005A666B">
              <w:rPr>
                <w:b/>
                <w:bCs/>
                <w:sz w:val="24"/>
                <w:szCs w:val="24"/>
                <w:lang w:val="nl-NL"/>
              </w:rPr>
              <w:t>)</w:t>
            </w:r>
          </w:p>
        </w:tc>
        <w:tc>
          <w:tcPr>
            <w:tcW w:w="374" w:type="pct"/>
            <w:vAlign w:val="center"/>
          </w:tcPr>
          <w:p w14:paraId="7C14B08B" w14:textId="77777777" w:rsidR="00744C77" w:rsidRPr="005A666B" w:rsidRDefault="00744C77" w:rsidP="00D769BA">
            <w:pPr>
              <w:pStyle w:val="BodyText2"/>
              <w:spacing w:after="0" w:line="240" w:lineRule="auto"/>
              <w:jc w:val="center"/>
              <w:rPr>
                <w:b/>
                <w:bCs/>
                <w:sz w:val="24"/>
                <w:szCs w:val="24"/>
                <w:lang w:val="nl-NL"/>
              </w:rPr>
            </w:pPr>
            <w:r w:rsidRPr="005A666B">
              <w:rPr>
                <w:b/>
                <w:bCs/>
                <w:sz w:val="24"/>
                <w:szCs w:val="24"/>
                <w:lang w:val="nl-NL"/>
              </w:rPr>
              <w:t>Bài tập</w:t>
            </w:r>
          </w:p>
          <w:p w14:paraId="40C5CC7E" w14:textId="77777777" w:rsidR="00744C77" w:rsidRPr="005A666B" w:rsidRDefault="00744C77" w:rsidP="00D769BA">
            <w:pPr>
              <w:pStyle w:val="BodyText2"/>
              <w:spacing w:after="0" w:line="240" w:lineRule="auto"/>
              <w:jc w:val="center"/>
              <w:rPr>
                <w:b/>
                <w:bCs/>
                <w:sz w:val="24"/>
                <w:szCs w:val="24"/>
                <w:lang w:val="nl-NL"/>
              </w:rPr>
            </w:pPr>
            <w:r w:rsidRPr="005A666B">
              <w:rPr>
                <w:b/>
                <w:bCs/>
                <w:sz w:val="24"/>
                <w:szCs w:val="24"/>
                <w:lang w:val="nl-NL"/>
              </w:rPr>
              <w:t>(tiết)</w:t>
            </w:r>
          </w:p>
        </w:tc>
        <w:tc>
          <w:tcPr>
            <w:tcW w:w="442" w:type="pct"/>
            <w:shd w:val="clear" w:color="auto" w:fill="auto"/>
            <w:vAlign w:val="center"/>
          </w:tcPr>
          <w:p w14:paraId="7F42CB52" w14:textId="77777777" w:rsidR="00744C77" w:rsidRPr="005A666B" w:rsidRDefault="00CB3F54" w:rsidP="00D769BA">
            <w:pPr>
              <w:pStyle w:val="BodyText2"/>
              <w:spacing w:after="0" w:line="240" w:lineRule="auto"/>
              <w:jc w:val="center"/>
              <w:rPr>
                <w:b/>
                <w:bCs/>
                <w:sz w:val="24"/>
                <w:szCs w:val="24"/>
                <w:lang w:val="nl-NL"/>
              </w:rPr>
            </w:pPr>
            <w:r w:rsidRPr="005A666B">
              <w:rPr>
                <w:b/>
                <w:bCs/>
                <w:sz w:val="24"/>
                <w:szCs w:val="24"/>
                <w:lang w:val="nl-NL"/>
              </w:rPr>
              <w:t>Thực hành</w:t>
            </w:r>
          </w:p>
          <w:p w14:paraId="407F08EB" w14:textId="77777777" w:rsidR="00744C77" w:rsidRPr="005A666B" w:rsidRDefault="00744C77" w:rsidP="00D769BA">
            <w:pPr>
              <w:pStyle w:val="BodyText2"/>
              <w:spacing w:after="0" w:line="240" w:lineRule="auto"/>
              <w:jc w:val="center"/>
              <w:rPr>
                <w:b/>
                <w:bCs/>
                <w:sz w:val="24"/>
                <w:szCs w:val="24"/>
                <w:lang w:val="nl-NL"/>
              </w:rPr>
            </w:pPr>
            <w:r w:rsidRPr="005A666B">
              <w:rPr>
                <w:b/>
                <w:bCs/>
                <w:sz w:val="24"/>
                <w:szCs w:val="24"/>
                <w:lang w:val="nl-NL"/>
              </w:rPr>
              <w:t>(tiết)</w:t>
            </w:r>
          </w:p>
        </w:tc>
        <w:tc>
          <w:tcPr>
            <w:tcW w:w="1955" w:type="pct"/>
            <w:tcBorders>
              <w:bottom w:val="single" w:sz="4" w:space="0" w:color="auto"/>
            </w:tcBorders>
            <w:shd w:val="clear" w:color="auto" w:fill="auto"/>
            <w:vAlign w:val="center"/>
          </w:tcPr>
          <w:p w14:paraId="6485EA39" w14:textId="77777777" w:rsidR="00744C77" w:rsidRPr="005A666B" w:rsidRDefault="00061141" w:rsidP="00D769BA">
            <w:pPr>
              <w:pStyle w:val="BodyText2"/>
              <w:spacing w:after="0" w:line="240" w:lineRule="auto"/>
              <w:jc w:val="center"/>
              <w:rPr>
                <w:b/>
                <w:bCs/>
                <w:sz w:val="24"/>
                <w:szCs w:val="24"/>
                <w:lang w:val="nl-NL"/>
              </w:rPr>
            </w:pPr>
            <w:r w:rsidRPr="005A666B">
              <w:rPr>
                <w:b/>
                <w:bCs/>
                <w:sz w:val="24"/>
                <w:szCs w:val="24"/>
                <w:lang w:val="nl-NL"/>
              </w:rPr>
              <w:t>S</w:t>
            </w:r>
            <w:r w:rsidR="00744C77" w:rsidRPr="005A666B">
              <w:rPr>
                <w:b/>
                <w:bCs/>
                <w:sz w:val="24"/>
                <w:szCs w:val="24"/>
                <w:lang w:val="nl-NL"/>
              </w:rPr>
              <w:t>inh viên</w:t>
            </w:r>
            <w:r w:rsidRPr="005A666B">
              <w:rPr>
                <w:b/>
                <w:bCs/>
                <w:sz w:val="24"/>
                <w:szCs w:val="24"/>
                <w:lang w:val="nl-NL"/>
              </w:rPr>
              <w:t xml:space="preserve"> cần chuẩn bị</w:t>
            </w:r>
          </w:p>
        </w:tc>
      </w:tr>
      <w:tr w:rsidR="00CB3F54" w:rsidRPr="005A666B" w14:paraId="1C57A4D1" w14:textId="77777777" w:rsidTr="00282D58">
        <w:trPr>
          <w:trHeight w:val="926"/>
        </w:trPr>
        <w:tc>
          <w:tcPr>
            <w:tcW w:w="434" w:type="pct"/>
            <w:shd w:val="clear" w:color="auto" w:fill="auto"/>
            <w:vAlign w:val="center"/>
          </w:tcPr>
          <w:p w14:paraId="02495C25" w14:textId="77777777" w:rsidR="00CB3F54" w:rsidRPr="005A666B" w:rsidRDefault="00CB3F54" w:rsidP="00911BC2">
            <w:pPr>
              <w:pStyle w:val="BodyText2"/>
              <w:spacing w:after="0" w:line="240" w:lineRule="auto"/>
              <w:jc w:val="center"/>
              <w:rPr>
                <w:bCs/>
                <w:sz w:val="24"/>
                <w:szCs w:val="24"/>
                <w:lang w:val="nl-NL"/>
              </w:rPr>
            </w:pPr>
            <w:r w:rsidRPr="005A666B">
              <w:rPr>
                <w:bCs/>
                <w:sz w:val="24"/>
                <w:szCs w:val="24"/>
                <w:lang w:val="nl-NL"/>
              </w:rPr>
              <w:t>1</w:t>
            </w:r>
          </w:p>
        </w:tc>
        <w:tc>
          <w:tcPr>
            <w:tcW w:w="1341" w:type="pct"/>
            <w:shd w:val="clear" w:color="auto" w:fill="auto"/>
          </w:tcPr>
          <w:p w14:paraId="5360A11A" w14:textId="77777777" w:rsidR="00CB3F54" w:rsidRPr="005A666B" w:rsidRDefault="00CB3F54" w:rsidP="00282D58">
            <w:pPr>
              <w:pStyle w:val="BodyText2"/>
              <w:spacing w:after="0" w:line="240" w:lineRule="auto"/>
              <w:rPr>
                <w:bCs/>
                <w:sz w:val="24"/>
                <w:szCs w:val="24"/>
                <w:lang w:val="nl-NL"/>
              </w:rPr>
            </w:pPr>
            <w:r w:rsidRPr="005A666B">
              <w:rPr>
                <w:bCs/>
                <w:sz w:val="24"/>
                <w:szCs w:val="24"/>
                <w:lang w:val="nl-NL"/>
              </w:rPr>
              <w:t>Chương 1: Đại cương về Địa chất động lực công trình;</w:t>
            </w:r>
          </w:p>
        </w:tc>
        <w:tc>
          <w:tcPr>
            <w:tcW w:w="454" w:type="pct"/>
            <w:shd w:val="clear" w:color="auto" w:fill="auto"/>
          </w:tcPr>
          <w:p w14:paraId="3D11477C" w14:textId="77777777" w:rsidR="00CB3F54" w:rsidRPr="005A666B" w:rsidRDefault="001722E5" w:rsidP="00CB3F54">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5AF033E4" w14:textId="77777777" w:rsidR="00CB3F54" w:rsidRPr="005A666B" w:rsidRDefault="00CB3F54" w:rsidP="00CB3F54">
            <w:pPr>
              <w:pStyle w:val="BodyText2"/>
              <w:spacing w:after="0" w:line="240" w:lineRule="auto"/>
              <w:jc w:val="center"/>
              <w:rPr>
                <w:bCs/>
                <w:sz w:val="24"/>
                <w:szCs w:val="24"/>
                <w:lang w:val="nl-NL"/>
              </w:rPr>
            </w:pPr>
            <w:r w:rsidRPr="005A666B">
              <w:rPr>
                <w:bCs/>
                <w:sz w:val="24"/>
                <w:szCs w:val="24"/>
                <w:lang w:val="nl-NL"/>
              </w:rPr>
              <w:t>0</w:t>
            </w:r>
          </w:p>
        </w:tc>
        <w:tc>
          <w:tcPr>
            <w:tcW w:w="442" w:type="pct"/>
            <w:shd w:val="clear" w:color="auto" w:fill="auto"/>
          </w:tcPr>
          <w:p w14:paraId="4C03957B" w14:textId="77777777" w:rsidR="00CB3F54" w:rsidRPr="005A666B" w:rsidRDefault="00CB3F54" w:rsidP="00CB3F54">
            <w:pPr>
              <w:pStyle w:val="BodyText2"/>
              <w:spacing w:after="0" w:line="240" w:lineRule="auto"/>
              <w:jc w:val="center"/>
              <w:rPr>
                <w:bCs/>
                <w:sz w:val="24"/>
                <w:szCs w:val="24"/>
                <w:lang w:val="nl-NL"/>
              </w:rPr>
            </w:pPr>
            <w:r w:rsidRPr="005A666B">
              <w:rPr>
                <w:bCs/>
                <w:sz w:val="24"/>
                <w:szCs w:val="24"/>
                <w:lang w:val="nl-NL"/>
              </w:rPr>
              <w:t>0</w:t>
            </w:r>
          </w:p>
        </w:tc>
        <w:tc>
          <w:tcPr>
            <w:tcW w:w="1955" w:type="pct"/>
            <w:shd w:val="clear" w:color="auto" w:fill="auto"/>
          </w:tcPr>
          <w:p w14:paraId="408A7FDA" w14:textId="77777777" w:rsidR="008F34A8" w:rsidRPr="005A666B" w:rsidRDefault="00CB3F54" w:rsidP="00282D58">
            <w:pPr>
              <w:pStyle w:val="BodyText2"/>
              <w:spacing w:after="0" w:line="240" w:lineRule="auto"/>
              <w:jc w:val="both"/>
              <w:rPr>
                <w:bCs/>
                <w:sz w:val="24"/>
                <w:szCs w:val="24"/>
                <w:lang w:val="nl-NL"/>
              </w:rPr>
            </w:pPr>
            <w:r w:rsidRPr="005A666B">
              <w:rPr>
                <w:bCs/>
                <w:sz w:val="24"/>
                <w:szCs w:val="24"/>
                <w:lang w:val="nl-NL"/>
              </w:rPr>
              <w:t>-</w:t>
            </w:r>
            <w:r w:rsidR="001345B7" w:rsidRPr="005A666B">
              <w:rPr>
                <w:bCs/>
                <w:sz w:val="24"/>
                <w:szCs w:val="24"/>
                <w:lang w:val="nl-NL"/>
              </w:rPr>
              <w:t>Chương 1:</w:t>
            </w:r>
            <w:r w:rsidRPr="005A666B">
              <w:rPr>
                <w:bCs/>
                <w:sz w:val="24"/>
                <w:szCs w:val="24"/>
                <w:lang w:val="nl-NL"/>
              </w:rPr>
              <w:t xml:space="preserve"> Tài liệu [1]; [2]; </w:t>
            </w:r>
            <w:r w:rsidR="00282D58" w:rsidRPr="005A666B">
              <w:rPr>
                <w:bCs/>
                <w:sz w:val="24"/>
                <w:szCs w:val="24"/>
                <w:lang w:val="nl-NL"/>
              </w:rPr>
              <w:t xml:space="preserve">[3]; </w:t>
            </w:r>
            <w:r w:rsidRPr="005A666B">
              <w:rPr>
                <w:bCs/>
                <w:sz w:val="24"/>
                <w:szCs w:val="24"/>
                <w:lang w:val="nl-NL"/>
              </w:rPr>
              <w:t>[4]</w:t>
            </w:r>
            <w:r w:rsidR="00282D58" w:rsidRPr="005A666B">
              <w:rPr>
                <w:bCs/>
                <w:sz w:val="24"/>
                <w:szCs w:val="24"/>
                <w:lang w:val="nl-NL"/>
              </w:rPr>
              <w:t>; [5]</w:t>
            </w:r>
            <w:r w:rsidRPr="005A666B">
              <w:rPr>
                <w:bCs/>
                <w:sz w:val="24"/>
                <w:szCs w:val="24"/>
                <w:lang w:val="nl-NL"/>
              </w:rPr>
              <w:t>: Nội dung từng mục của chương .</w:t>
            </w:r>
          </w:p>
        </w:tc>
      </w:tr>
      <w:tr w:rsidR="006A2A85" w:rsidRPr="005A666B" w14:paraId="217970DB" w14:textId="77777777" w:rsidTr="00281191">
        <w:trPr>
          <w:trHeight w:val="989"/>
        </w:trPr>
        <w:tc>
          <w:tcPr>
            <w:tcW w:w="434" w:type="pct"/>
            <w:shd w:val="clear" w:color="auto" w:fill="auto"/>
            <w:vAlign w:val="center"/>
          </w:tcPr>
          <w:p w14:paraId="695A9880"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2</w:t>
            </w:r>
          </w:p>
        </w:tc>
        <w:tc>
          <w:tcPr>
            <w:tcW w:w="1341" w:type="pct"/>
            <w:shd w:val="clear" w:color="auto" w:fill="auto"/>
          </w:tcPr>
          <w:p w14:paraId="539957A4" w14:textId="77777777" w:rsidR="006A2A85" w:rsidRPr="005A666B" w:rsidRDefault="006A2A85" w:rsidP="006A2A85">
            <w:pPr>
              <w:pStyle w:val="BodyText2"/>
              <w:spacing w:after="0" w:line="240" w:lineRule="auto"/>
              <w:rPr>
                <w:bCs/>
                <w:sz w:val="24"/>
                <w:szCs w:val="24"/>
                <w:lang w:val="nl-NL"/>
              </w:rPr>
            </w:pPr>
            <w:r w:rsidRPr="005A666B">
              <w:rPr>
                <w:bCs/>
                <w:lang w:val="nl-NL"/>
              </w:rPr>
              <w:t>Chương 2: Hiện tượng phong hóa đất đá;</w:t>
            </w:r>
          </w:p>
        </w:tc>
        <w:tc>
          <w:tcPr>
            <w:tcW w:w="454" w:type="pct"/>
            <w:shd w:val="clear" w:color="auto" w:fill="auto"/>
          </w:tcPr>
          <w:p w14:paraId="3CC4130F"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491BF02E"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442" w:type="pct"/>
            <w:shd w:val="clear" w:color="auto" w:fill="auto"/>
          </w:tcPr>
          <w:p w14:paraId="4FD9E45C"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1955" w:type="pct"/>
            <w:shd w:val="clear" w:color="auto" w:fill="auto"/>
          </w:tcPr>
          <w:p w14:paraId="751A7A7B" w14:textId="77777777" w:rsidR="006A2A85" w:rsidRPr="005A666B" w:rsidRDefault="006A2A85" w:rsidP="006A2A85">
            <w:pPr>
              <w:pStyle w:val="BodyText2"/>
              <w:spacing w:after="0" w:line="240" w:lineRule="auto"/>
              <w:jc w:val="both"/>
              <w:rPr>
                <w:bCs/>
                <w:sz w:val="24"/>
                <w:szCs w:val="24"/>
                <w:lang w:val="nl-NL"/>
              </w:rPr>
            </w:pPr>
            <w:r w:rsidRPr="005A666B">
              <w:rPr>
                <w:bCs/>
                <w:sz w:val="24"/>
                <w:szCs w:val="24"/>
                <w:lang w:val="nl-NL"/>
              </w:rPr>
              <w:t>-  Chương 2: Tài liệu [1]; [2]; [4];</w:t>
            </w:r>
          </w:p>
          <w:p w14:paraId="13D9B174" w14:textId="77777777" w:rsidR="006A2A85" w:rsidRPr="005A666B" w:rsidRDefault="006A2A85" w:rsidP="006A2A85">
            <w:pPr>
              <w:pStyle w:val="BodyText2"/>
              <w:spacing w:after="0" w:line="240" w:lineRule="auto"/>
              <w:jc w:val="both"/>
              <w:rPr>
                <w:bCs/>
                <w:sz w:val="24"/>
                <w:szCs w:val="24"/>
                <w:lang w:val="nl-NL"/>
              </w:rPr>
            </w:pPr>
          </w:p>
        </w:tc>
      </w:tr>
      <w:tr w:rsidR="006A2A85" w:rsidRPr="005A666B" w14:paraId="305B09B7" w14:textId="77777777" w:rsidTr="00CB3F54">
        <w:trPr>
          <w:trHeight w:val="70"/>
        </w:trPr>
        <w:tc>
          <w:tcPr>
            <w:tcW w:w="434" w:type="pct"/>
            <w:shd w:val="clear" w:color="auto" w:fill="auto"/>
            <w:vAlign w:val="center"/>
          </w:tcPr>
          <w:p w14:paraId="4AEB407F"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3</w:t>
            </w:r>
          </w:p>
        </w:tc>
        <w:tc>
          <w:tcPr>
            <w:tcW w:w="1341" w:type="pct"/>
            <w:shd w:val="clear" w:color="auto" w:fill="auto"/>
            <w:vAlign w:val="center"/>
          </w:tcPr>
          <w:p w14:paraId="3E163828" w14:textId="77777777" w:rsidR="006A2A85" w:rsidRPr="005A666B" w:rsidRDefault="006A2A85" w:rsidP="006A2A85">
            <w:pPr>
              <w:pStyle w:val="ListParagraph"/>
              <w:ind w:left="0"/>
              <w:rPr>
                <w:bCs/>
                <w:lang w:val="nl-NL"/>
              </w:rPr>
            </w:pPr>
            <w:r w:rsidRPr="005A666B">
              <w:rPr>
                <w:bCs/>
                <w:lang w:val="nl-NL"/>
              </w:rPr>
              <w:t>Chương 2: Hiện tượng phong hóa đất đá;</w:t>
            </w:r>
          </w:p>
          <w:p w14:paraId="75751F35" w14:textId="77777777" w:rsidR="006A2A85" w:rsidRPr="005A666B" w:rsidRDefault="006A2A85" w:rsidP="006A2A85">
            <w:pPr>
              <w:pStyle w:val="ListParagraph"/>
              <w:ind w:left="0"/>
              <w:rPr>
                <w:bCs/>
                <w:lang w:val="nl-NL"/>
              </w:rPr>
            </w:pPr>
          </w:p>
        </w:tc>
        <w:tc>
          <w:tcPr>
            <w:tcW w:w="454" w:type="pct"/>
            <w:shd w:val="clear" w:color="auto" w:fill="auto"/>
          </w:tcPr>
          <w:p w14:paraId="293B3BCD"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6071F193"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442" w:type="pct"/>
            <w:tcBorders>
              <w:right w:val="single" w:sz="4" w:space="0" w:color="auto"/>
            </w:tcBorders>
            <w:shd w:val="clear" w:color="auto" w:fill="auto"/>
          </w:tcPr>
          <w:p w14:paraId="0E4D86E5"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4F3CC7A5"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Chương 2: Tài liệu [1]; [2]; [4];</w:t>
            </w:r>
          </w:p>
          <w:p w14:paraId="69C3F794"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Tiểu luận C2;</w:t>
            </w:r>
          </w:p>
          <w:p w14:paraId="1DFDE586" w14:textId="77777777" w:rsidR="006A2A85" w:rsidRPr="005A666B" w:rsidRDefault="006A2A85" w:rsidP="006A2A85">
            <w:pPr>
              <w:pStyle w:val="BodyText2"/>
              <w:spacing w:after="0" w:line="240" w:lineRule="auto"/>
              <w:rPr>
                <w:bCs/>
                <w:sz w:val="24"/>
                <w:szCs w:val="24"/>
                <w:lang w:val="nl-NL"/>
              </w:rPr>
            </w:pPr>
          </w:p>
        </w:tc>
      </w:tr>
      <w:tr w:rsidR="006A2A85" w:rsidRPr="005A666B" w14:paraId="2CD23DD8" w14:textId="77777777" w:rsidTr="00BB68D1">
        <w:trPr>
          <w:trHeight w:val="70"/>
        </w:trPr>
        <w:tc>
          <w:tcPr>
            <w:tcW w:w="434" w:type="pct"/>
            <w:shd w:val="clear" w:color="auto" w:fill="auto"/>
            <w:vAlign w:val="center"/>
          </w:tcPr>
          <w:p w14:paraId="2F9088A0"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4</w:t>
            </w:r>
          </w:p>
        </w:tc>
        <w:tc>
          <w:tcPr>
            <w:tcW w:w="1341" w:type="pct"/>
            <w:shd w:val="clear" w:color="auto" w:fill="auto"/>
            <w:vAlign w:val="center"/>
          </w:tcPr>
          <w:p w14:paraId="56D61F1E" w14:textId="77777777" w:rsidR="006A2A85" w:rsidRPr="005A666B" w:rsidRDefault="006A2A85" w:rsidP="006A2A85">
            <w:pPr>
              <w:pStyle w:val="ListParagraph"/>
              <w:ind w:left="0"/>
              <w:rPr>
                <w:bCs/>
                <w:lang w:val="nl-NL"/>
              </w:rPr>
            </w:pPr>
            <w:r w:rsidRPr="005A666B">
              <w:rPr>
                <w:bCs/>
                <w:lang w:val="nl-NL"/>
              </w:rPr>
              <w:t>Chương 3: Các quá trình thành tạo bờ biển - bờ hồ;</w:t>
            </w:r>
          </w:p>
        </w:tc>
        <w:tc>
          <w:tcPr>
            <w:tcW w:w="454" w:type="pct"/>
            <w:shd w:val="clear" w:color="auto" w:fill="auto"/>
          </w:tcPr>
          <w:p w14:paraId="6F749631"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66B2BCE6"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442" w:type="pct"/>
            <w:shd w:val="clear" w:color="auto" w:fill="auto"/>
          </w:tcPr>
          <w:p w14:paraId="7205C15B"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61D7BF49"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Chương 3: tài liệu [2];</w:t>
            </w:r>
          </w:p>
        </w:tc>
      </w:tr>
      <w:tr w:rsidR="006A2A85" w:rsidRPr="005A666B" w14:paraId="3AD7FAEA" w14:textId="77777777" w:rsidTr="00CB3F54">
        <w:trPr>
          <w:trHeight w:val="70"/>
        </w:trPr>
        <w:tc>
          <w:tcPr>
            <w:tcW w:w="434" w:type="pct"/>
            <w:shd w:val="clear" w:color="auto" w:fill="auto"/>
            <w:vAlign w:val="center"/>
          </w:tcPr>
          <w:p w14:paraId="189B57A5"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5</w:t>
            </w:r>
          </w:p>
        </w:tc>
        <w:tc>
          <w:tcPr>
            <w:tcW w:w="1341" w:type="pct"/>
            <w:shd w:val="clear" w:color="auto" w:fill="auto"/>
            <w:vAlign w:val="center"/>
          </w:tcPr>
          <w:p w14:paraId="1A7E160F" w14:textId="77777777" w:rsidR="006A2A85" w:rsidRPr="005A666B" w:rsidRDefault="006A2A85" w:rsidP="006A2A85">
            <w:pPr>
              <w:pStyle w:val="ListParagraph"/>
              <w:ind w:left="0"/>
              <w:rPr>
                <w:bCs/>
                <w:lang w:val="nl-NL"/>
              </w:rPr>
            </w:pPr>
            <w:r w:rsidRPr="005A666B">
              <w:rPr>
                <w:bCs/>
                <w:lang w:val="nl-NL"/>
              </w:rPr>
              <w:t xml:space="preserve">Chương 3: Các quá trình thành tạo bờ biển - </w:t>
            </w:r>
            <w:r w:rsidRPr="005A666B">
              <w:rPr>
                <w:bCs/>
                <w:lang w:val="nl-NL"/>
              </w:rPr>
              <w:lastRenderedPageBreak/>
              <w:t>bờ hồ;</w:t>
            </w:r>
          </w:p>
          <w:p w14:paraId="7220EB01" w14:textId="77777777" w:rsidR="006A2A85" w:rsidRPr="005A666B" w:rsidRDefault="006A2A85" w:rsidP="006A2A85">
            <w:pPr>
              <w:rPr>
                <w:bCs/>
                <w:sz w:val="24"/>
                <w:szCs w:val="24"/>
                <w:lang w:val="nl-NL"/>
              </w:rPr>
            </w:pPr>
            <w:r w:rsidRPr="005A666B">
              <w:rPr>
                <w:bCs/>
                <w:sz w:val="24"/>
                <w:szCs w:val="24"/>
                <w:lang w:val="nl-NL"/>
              </w:rPr>
              <w:t>Chương 4: Các hiện tượng liên quan đến hoạt động của dòng mặt;</w:t>
            </w:r>
          </w:p>
        </w:tc>
        <w:tc>
          <w:tcPr>
            <w:tcW w:w="454" w:type="pct"/>
            <w:shd w:val="clear" w:color="auto" w:fill="auto"/>
          </w:tcPr>
          <w:p w14:paraId="73E46FFC"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lastRenderedPageBreak/>
              <w:t>6</w:t>
            </w:r>
          </w:p>
          <w:p w14:paraId="1DA902AC" w14:textId="77777777" w:rsidR="006A2A85" w:rsidRPr="005A666B" w:rsidRDefault="006A2A85" w:rsidP="006A2A85">
            <w:pPr>
              <w:pStyle w:val="BodyText2"/>
              <w:spacing w:after="0" w:line="240" w:lineRule="auto"/>
              <w:rPr>
                <w:bCs/>
                <w:sz w:val="24"/>
                <w:szCs w:val="24"/>
                <w:lang w:val="nl-NL"/>
              </w:rPr>
            </w:pPr>
          </w:p>
        </w:tc>
        <w:tc>
          <w:tcPr>
            <w:tcW w:w="374" w:type="pct"/>
          </w:tcPr>
          <w:p w14:paraId="77D83827"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442" w:type="pct"/>
            <w:tcBorders>
              <w:right w:val="single" w:sz="4" w:space="0" w:color="auto"/>
            </w:tcBorders>
            <w:shd w:val="clear" w:color="auto" w:fill="auto"/>
          </w:tcPr>
          <w:p w14:paraId="3CEF2ECC"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3EE3210D"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xml:space="preserve">- Chương 3: tài liệu [2]; </w:t>
            </w:r>
          </w:p>
          <w:p w14:paraId="2A77BA81"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Chương 4: tài liệu [1]; [2].</w:t>
            </w:r>
          </w:p>
          <w:p w14:paraId="4E3AA4FA" w14:textId="77777777" w:rsidR="006A2A85" w:rsidRPr="005A666B" w:rsidRDefault="006A2A85" w:rsidP="006A2A85">
            <w:pPr>
              <w:pStyle w:val="BodyText2"/>
              <w:spacing w:after="0" w:line="240" w:lineRule="auto"/>
              <w:rPr>
                <w:bCs/>
                <w:sz w:val="24"/>
                <w:szCs w:val="24"/>
                <w:lang w:val="it-IT"/>
              </w:rPr>
            </w:pPr>
          </w:p>
        </w:tc>
      </w:tr>
      <w:tr w:rsidR="006A2A85" w:rsidRPr="005A666B" w14:paraId="408E2E8E" w14:textId="77777777" w:rsidTr="00BF58EF">
        <w:trPr>
          <w:trHeight w:val="70"/>
        </w:trPr>
        <w:tc>
          <w:tcPr>
            <w:tcW w:w="434" w:type="pct"/>
            <w:shd w:val="clear" w:color="auto" w:fill="auto"/>
            <w:vAlign w:val="center"/>
          </w:tcPr>
          <w:p w14:paraId="0AC1B2A9"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lastRenderedPageBreak/>
              <w:t>6</w:t>
            </w:r>
          </w:p>
        </w:tc>
        <w:tc>
          <w:tcPr>
            <w:tcW w:w="1341" w:type="pct"/>
            <w:shd w:val="clear" w:color="auto" w:fill="auto"/>
            <w:vAlign w:val="center"/>
          </w:tcPr>
          <w:p w14:paraId="43EFB418" w14:textId="77777777" w:rsidR="006A2A85" w:rsidRPr="005A666B" w:rsidRDefault="006A2A85" w:rsidP="006A2A85">
            <w:pPr>
              <w:pStyle w:val="ListParagraph"/>
              <w:ind w:left="0"/>
              <w:rPr>
                <w:bCs/>
                <w:lang w:val="nl-NL"/>
              </w:rPr>
            </w:pPr>
            <w:r w:rsidRPr="005A666B">
              <w:rPr>
                <w:bCs/>
                <w:lang w:val="nl-NL"/>
              </w:rPr>
              <w:t>Chương 4: Các hiện tượng liên quan đến hoạt động của dòng mặt;</w:t>
            </w:r>
          </w:p>
        </w:tc>
        <w:tc>
          <w:tcPr>
            <w:tcW w:w="454" w:type="pct"/>
            <w:shd w:val="clear" w:color="auto" w:fill="auto"/>
          </w:tcPr>
          <w:p w14:paraId="5DDCC71F"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79CFD842"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442" w:type="pct"/>
            <w:shd w:val="clear" w:color="auto" w:fill="auto"/>
          </w:tcPr>
          <w:p w14:paraId="35A860AD"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17919AB3"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Chương 4: tài liệu [1]; [2].</w:t>
            </w:r>
          </w:p>
          <w:p w14:paraId="47E8944D" w14:textId="77777777" w:rsidR="006A2A85" w:rsidRPr="005A666B" w:rsidRDefault="006A2A85" w:rsidP="006A2A85">
            <w:pPr>
              <w:pStyle w:val="BodyText2"/>
              <w:spacing w:after="0" w:line="240" w:lineRule="auto"/>
              <w:rPr>
                <w:bCs/>
                <w:sz w:val="24"/>
                <w:szCs w:val="24"/>
                <w:lang w:val="nl-NL"/>
              </w:rPr>
            </w:pPr>
          </w:p>
        </w:tc>
      </w:tr>
      <w:tr w:rsidR="006A2A85" w:rsidRPr="005A666B" w14:paraId="721EDED0" w14:textId="77777777" w:rsidTr="00911BC2">
        <w:trPr>
          <w:trHeight w:val="70"/>
        </w:trPr>
        <w:tc>
          <w:tcPr>
            <w:tcW w:w="434" w:type="pct"/>
            <w:shd w:val="clear" w:color="auto" w:fill="auto"/>
            <w:vAlign w:val="center"/>
          </w:tcPr>
          <w:p w14:paraId="299CDC99"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7</w:t>
            </w:r>
          </w:p>
        </w:tc>
        <w:tc>
          <w:tcPr>
            <w:tcW w:w="1341" w:type="pct"/>
            <w:shd w:val="clear" w:color="auto" w:fill="auto"/>
            <w:vAlign w:val="center"/>
          </w:tcPr>
          <w:p w14:paraId="01C7995A" w14:textId="77777777" w:rsidR="006A2A85" w:rsidRPr="005A666B" w:rsidRDefault="006A2A85" w:rsidP="006A2A85">
            <w:pPr>
              <w:rPr>
                <w:bCs/>
                <w:sz w:val="24"/>
                <w:szCs w:val="24"/>
                <w:lang w:val="nl-NL"/>
              </w:rPr>
            </w:pPr>
            <w:r w:rsidRPr="005A666B">
              <w:rPr>
                <w:bCs/>
                <w:sz w:val="24"/>
                <w:szCs w:val="24"/>
                <w:lang w:val="nl-NL"/>
              </w:rPr>
              <w:t>Chương 4: Các hiện tượng liên quan đến hoạt động của dòng mặt;</w:t>
            </w:r>
          </w:p>
          <w:p w14:paraId="6152B4E9" w14:textId="77777777" w:rsidR="006A2A85" w:rsidRPr="005A666B" w:rsidRDefault="006A2A85" w:rsidP="006A2A85">
            <w:pPr>
              <w:rPr>
                <w:bCs/>
                <w:sz w:val="24"/>
                <w:szCs w:val="24"/>
                <w:lang w:val="nl-NL"/>
              </w:rPr>
            </w:pPr>
            <w:r w:rsidRPr="005A666B">
              <w:rPr>
                <w:bCs/>
                <w:sz w:val="24"/>
                <w:szCs w:val="24"/>
                <w:lang w:val="nl-NL"/>
              </w:rPr>
              <w:t>Chương 5: Các hiện tượng liên quan đến hoạt động của nước mặt và nước dưới đất</w:t>
            </w:r>
          </w:p>
        </w:tc>
        <w:tc>
          <w:tcPr>
            <w:tcW w:w="454" w:type="pct"/>
            <w:shd w:val="clear" w:color="auto" w:fill="auto"/>
          </w:tcPr>
          <w:p w14:paraId="3CF336B9"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6</w:t>
            </w:r>
          </w:p>
          <w:p w14:paraId="59872D26" w14:textId="77777777" w:rsidR="006A2A85" w:rsidRPr="005A666B" w:rsidRDefault="006A2A85" w:rsidP="006A2A85">
            <w:pPr>
              <w:pStyle w:val="BodyText2"/>
              <w:spacing w:after="0" w:line="240" w:lineRule="auto"/>
              <w:jc w:val="center"/>
              <w:rPr>
                <w:bCs/>
                <w:sz w:val="24"/>
                <w:szCs w:val="24"/>
                <w:lang w:val="nl-NL"/>
              </w:rPr>
            </w:pPr>
          </w:p>
          <w:p w14:paraId="31DBF1C2" w14:textId="77777777" w:rsidR="006A2A85" w:rsidRPr="005A666B" w:rsidRDefault="006A2A85" w:rsidP="006A2A85">
            <w:pPr>
              <w:pStyle w:val="BodyText2"/>
              <w:spacing w:after="0" w:line="240" w:lineRule="auto"/>
              <w:jc w:val="center"/>
              <w:rPr>
                <w:bCs/>
                <w:sz w:val="24"/>
                <w:szCs w:val="24"/>
                <w:lang w:val="nl-NL"/>
              </w:rPr>
            </w:pPr>
          </w:p>
          <w:p w14:paraId="5DD668FB" w14:textId="77777777" w:rsidR="006A2A85" w:rsidRPr="005A666B" w:rsidRDefault="006A2A85" w:rsidP="006A2A85">
            <w:pPr>
              <w:pStyle w:val="BodyText2"/>
              <w:spacing w:after="0" w:line="240" w:lineRule="auto"/>
              <w:jc w:val="center"/>
              <w:rPr>
                <w:bCs/>
                <w:sz w:val="24"/>
                <w:szCs w:val="24"/>
                <w:lang w:val="nl-NL"/>
              </w:rPr>
            </w:pPr>
          </w:p>
          <w:p w14:paraId="0586464B" w14:textId="77777777" w:rsidR="006A2A85" w:rsidRPr="005A666B" w:rsidRDefault="006A2A85" w:rsidP="006A2A85">
            <w:pPr>
              <w:pStyle w:val="BodyText2"/>
              <w:spacing w:after="0" w:line="240" w:lineRule="auto"/>
              <w:jc w:val="center"/>
              <w:rPr>
                <w:bCs/>
                <w:sz w:val="24"/>
                <w:szCs w:val="24"/>
                <w:lang w:val="nl-NL"/>
              </w:rPr>
            </w:pPr>
          </w:p>
        </w:tc>
        <w:tc>
          <w:tcPr>
            <w:tcW w:w="374" w:type="pct"/>
          </w:tcPr>
          <w:p w14:paraId="0B436E4F"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442" w:type="pct"/>
            <w:tcBorders>
              <w:right w:val="single" w:sz="4" w:space="0" w:color="auto"/>
            </w:tcBorders>
            <w:shd w:val="clear" w:color="auto" w:fill="auto"/>
          </w:tcPr>
          <w:p w14:paraId="34EB95FB"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vAlign w:val="center"/>
          </w:tcPr>
          <w:p w14:paraId="4CE58A63"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Chương 4: tài liệu [1]; [2].</w:t>
            </w:r>
          </w:p>
          <w:p w14:paraId="1CFAC764"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Tiểu luận C4;</w:t>
            </w:r>
          </w:p>
          <w:p w14:paraId="5BC00F7C"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xml:space="preserve">- Chương 5: tài liệu [1]; [2]; [4]; </w:t>
            </w:r>
          </w:p>
        </w:tc>
      </w:tr>
      <w:tr w:rsidR="006A2A85" w:rsidRPr="005A666B" w14:paraId="3BD7BCFA" w14:textId="77777777" w:rsidTr="002F0F7C">
        <w:trPr>
          <w:trHeight w:val="70"/>
        </w:trPr>
        <w:tc>
          <w:tcPr>
            <w:tcW w:w="434" w:type="pct"/>
            <w:shd w:val="clear" w:color="auto" w:fill="auto"/>
            <w:vAlign w:val="center"/>
          </w:tcPr>
          <w:p w14:paraId="2556B871"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8</w:t>
            </w:r>
          </w:p>
        </w:tc>
        <w:tc>
          <w:tcPr>
            <w:tcW w:w="1341" w:type="pct"/>
            <w:shd w:val="clear" w:color="auto" w:fill="auto"/>
            <w:vAlign w:val="center"/>
          </w:tcPr>
          <w:p w14:paraId="0AEE89AA" w14:textId="77777777" w:rsidR="006A2A85" w:rsidRPr="005A666B" w:rsidRDefault="006A2A85" w:rsidP="006A2A85">
            <w:pPr>
              <w:rPr>
                <w:bCs/>
                <w:sz w:val="24"/>
                <w:szCs w:val="24"/>
                <w:lang w:val="nl-NL"/>
              </w:rPr>
            </w:pPr>
            <w:r w:rsidRPr="005A666B">
              <w:rPr>
                <w:bCs/>
                <w:sz w:val="24"/>
                <w:szCs w:val="24"/>
                <w:lang w:val="nl-NL"/>
              </w:rPr>
              <w:t>Chương 5: Các hiện tượng liên quan đến hoạt động của nước mặt và nước dưới đất</w:t>
            </w:r>
          </w:p>
        </w:tc>
        <w:tc>
          <w:tcPr>
            <w:tcW w:w="454" w:type="pct"/>
            <w:shd w:val="clear" w:color="auto" w:fill="auto"/>
          </w:tcPr>
          <w:p w14:paraId="7C240496"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0CD0F9CA"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442" w:type="pct"/>
            <w:shd w:val="clear" w:color="auto" w:fill="auto"/>
          </w:tcPr>
          <w:p w14:paraId="480B6145"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vAlign w:val="center"/>
          </w:tcPr>
          <w:p w14:paraId="779F7851"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Chương 5: tài liệu [1]; [2]; [4];</w:t>
            </w:r>
          </w:p>
        </w:tc>
      </w:tr>
      <w:tr w:rsidR="006A2A85" w:rsidRPr="005A666B" w14:paraId="20C46C75" w14:textId="77777777" w:rsidTr="00CB3F54">
        <w:trPr>
          <w:trHeight w:val="70"/>
        </w:trPr>
        <w:tc>
          <w:tcPr>
            <w:tcW w:w="434" w:type="pct"/>
            <w:shd w:val="clear" w:color="auto" w:fill="auto"/>
            <w:vAlign w:val="center"/>
          </w:tcPr>
          <w:p w14:paraId="5E799EE8"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9</w:t>
            </w:r>
          </w:p>
        </w:tc>
        <w:tc>
          <w:tcPr>
            <w:tcW w:w="1341" w:type="pct"/>
            <w:shd w:val="clear" w:color="auto" w:fill="auto"/>
            <w:vAlign w:val="center"/>
          </w:tcPr>
          <w:p w14:paraId="7AD20D2F" w14:textId="77777777" w:rsidR="006A2A85" w:rsidRPr="005A666B" w:rsidRDefault="006A2A85" w:rsidP="006A2A85">
            <w:pPr>
              <w:rPr>
                <w:bCs/>
                <w:sz w:val="24"/>
                <w:szCs w:val="24"/>
                <w:lang w:val="nl-NL"/>
              </w:rPr>
            </w:pPr>
            <w:r w:rsidRPr="005A666B">
              <w:rPr>
                <w:bCs/>
                <w:sz w:val="24"/>
                <w:szCs w:val="24"/>
                <w:lang w:val="nl-NL"/>
              </w:rPr>
              <w:t>Chương 5: Các hiện tượng liên quan đến hoạt động của nước mặt và dưới đất</w:t>
            </w:r>
          </w:p>
          <w:p w14:paraId="6750BB48" w14:textId="77777777" w:rsidR="006A2A85" w:rsidRPr="005A666B" w:rsidRDefault="006A2A85" w:rsidP="006A2A85">
            <w:pPr>
              <w:rPr>
                <w:bCs/>
                <w:sz w:val="24"/>
                <w:szCs w:val="24"/>
                <w:lang w:val="nl-NL"/>
              </w:rPr>
            </w:pPr>
            <w:r w:rsidRPr="005A666B">
              <w:rPr>
                <w:bCs/>
                <w:sz w:val="24"/>
                <w:szCs w:val="24"/>
                <w:lang w:val="nl-NL"/>
              </w:rPr>
              <w:t>Chương 6: Các hiện tượng liên quan đến hoạt động của nước dưới đất;</w:t>
            </w:r>
          </w:p>
        </w:tc>
        <w:tc>
          <w:tcPr>
            <w:tcW w:w="454" w:type="pct"/>
            <w:shd w:val="clear" w:color="auto" w:fill="auto"/>
          </w:tcPr>
          <w:p w14:paraId="1F2DB910"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6</w:t>
            </w:r>
          </w:p>
          <w:p w14:paraId="3821509D" w14:textId="77777777" w:rsidR="006A2A85" w:rsidRPr="005A666B" w:rsidRDefault="006A2A85" w:rsidP="006A2A85">
            <w:pPr>
              <w:pStyle w:val="BodyText2"/>
              <w:spacing w:after="0" w:line="240" w:lineRule="auto"/>
              <w:jc w:val="center"/>
              <w:rPr>
                <w:bCs/>
                <w:sz w:val="24"/>
                <w:szCs w:val="24"/>
                <w:lang w:val="nl-NL"/>
              </w:rPr>
            </w:pPr>
          </w:p>
          <w:p w14:paraId="711E5A8B" w14:textId="77777777" w:rsidR="006A2A85" w:rsidRPr="005A666B" w:rsidRDefault="006A2A85" w:rsidP="006A2A85">
            <w:pPr>
              <w:pStyle w:val="BodyText2"/>
              <w:spacing w:after="0" w:line="240" w:lineRule="auto"/>
              <w:jc w:val="center"/>
              <w:rPr>
                <w:bCs/>
                <w:sz w:val="24"/>
                <w:szCs w:val="24"/>
                <w:lang w:val="nl-NL"/>
              </w:rPr>
            </w:pPr>
          </w:p>
          <w:p w14:paraId="34847996" w14:textId="77777777" w:rsidR="006A2A85" w:rsidRPr="005A666B" w:rsidRDefault="006A2A85" w:rsidP="006A2A85">
            <w:pPr>
              <w:pStyle w:val="BodyText2"/>
              <w:spacing w:after="0" w:line="240" w:lineRule="auto"/>
              <w:jc w:val="center"/>
              <w:rPr>
                <w:bCs/>
                <w:sz w:val="24"/>
                <w:szCs w:val="24"/>
                <w:lang w:val="nl-NL"/>
              </w:rPr>
            </w:pPr>
          </w:p>
          <w:p w14:paraId="59394954" w14:textId="77777777" w:rsidR="006A2A85" w:rsidRPr="005A666B" w:rsidRDefault="006A2A85" w:rsidP="006A2A85">
            <w:pPr>
              <w:pStyle w:val="BodyText2"/>
              <w:spacing w:after="0" w:line="240" w:lineRule="auto"/>
              <w:jc w:val="center"/>
              <w:rPr>
                <w:bCs/>
                <w:sz w:val="24"/>
                <w:szCs w:val="24"/>
                <w:lang w:val="nl-NL"/>
              </w:rPr>
            </w:pPr>
          </w:p>
        </w:tc>
        <w:tc>
          <w:tcPr>
            <w:tcW w:w="374" w:type="pct"/>
          </w:tcPr>
          <w:p w14:paraId="05BF138E"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442" w:type="pct"/>
            <w:tcBorders>
              <w:right w:val="single" w:sz="4" w:space="0" w:color="auto"/>
            </w:tcBorders>
            <w:shd w:val="clear" w:color="auto" w:fill="auto"/>
          </w:tcPr>
          <w:p w14:paraId="0E5DE19E"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42A51243" w14:textId="77777777" w:rsidR="006A2A85" w:rsidRPr="005A666B" w:rsidRDefault="006A2A85" w:rsidP="006A2A85">
            <w:pPr>
              <w:rPr>
                <w:rFonts w:eastAsia="Courier New"/>
                <w:sz w:val="24"/>
                <w:szCs w:val="24"/>
                <w:lang w:val="nl-NL"/>
              </w:rPr>
            </w:pPr>
            <w:r w:rsidRPr="005A666B">
              <w:rPr>
                <w:bCs/>
                <w:sz w:val="24"/>
                <w:szCs w:val="24"/>
                <w:lang w:val="nl-NL"/>
              </w:rPr>
              <w:t>- Chương 5: tài liệu [1]; [2]; [4].</w:t>
            </w:r>
            <w:r w:rsidRPr="005A666B">
              <w:rPr>
                <w:rFonts w:eastAsia="Courier New"/>
                <w:sz w:val="24"/>
                <w:szCs w:val="24"/>
                <w:lang w:val="nl-NL"/>
              </w:rPr>
              <w:t>.</w:t>
            </w:r>
          </w:p>
          <w:p w14:paraId="51BA6017"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Tiểu luận C5;</w:t>
            </w:r>
          </w:p>
          <w:p w14:paraId="760544B1"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Chương 6: tài liệu [1]; [2].</w:t>
            </w:r>
          </w:p>
          <w:p w14:paraId="4329418C"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xml:space="preserve">- </w:t>
            </w:r>
            <w:r w:rsidRPr="005A666B">
              <w:rPr>
                <w:rFonts w:eastAsia="Courier New"/>
                <w:sz w:val="24"/>
                <w:szCs w:val="24"/>
                <w:lang w:val="nl-NL"/>
              </w:rPr>
              <w:t>Kiểm tra giữa học phần.</w:t>
            </w:r>
          </w:p>
        </w:tc>
      </w:tr>
      <w:tr w:rsidR="006A2A85" w:rsidRPr="005A666B" w14:paraId="54597826" w14:textId="77777777" w:rsidTr="00D123A1">
        <w:trPr>
          <w:trHeight w:val="70"/>
        </w:trPr>
        <w:tc>
          <w:tcPr>
            <w:tcW w:w="434" w:type="pct"/>
            <w:shd w:val="clear" w:color="auto" w:fill="auto"/>
            <w:vAlign w:val="center"/>
          </w:tcPr>
          <w:p w14:paraId="2A817AC1"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10</w:t>
            </w:r>
          </w:p>
        </w:tc>
        <w:tc>
          <w:tcPr>
            <w:tcW w:w="1341" w:type="pct"/>
            <w:shd w:val="clear" w:color="auto" w:fill="auto"/>
            <w:vAlign w:val="center"/>
          </w:tcPr>
          <w:p w14:paraId="444F0512" w14:textId="77777777" w:rsidR="006A2A85" w:rsidRPr="005A666B" w:rsidRDefault="006A2A85" w:rsidP="006A2A85">
            <w:pPr>
              <w:rPr>
                <w:bCs/>
                <w:sz w:val="24"/>
                <w:szCs w:val="24"/>
                <w:lang w:val="nl-NL"/>
              </w:rPr>
            </w:pPr>
            <w:r w:rsidRPr="005A666B">
              <w:rPr>
                <w:bCs/>
                <w:sz w:val="24"/>
                <w:szCs w:val="24"/>
                <w:lang w:val="nl-NL"/>
              </w:rPr>
              <w:t>Chương 6: Các hiện tượng liên quan đến hoạt động của nước dưới đất;</w:t>
            </w:r>
          </w:p>
        </w:tc>
        <w:tc>
          <w:tcPr>
            <w:tcW w:w="454" w:type="pct"/>
            <w:shd w:val="clear" w:color="auto" w:fill="auto"/>
          </w:tcPr>
          <w:p w14:paraId="26825DE8"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72594301"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442" w:type="pct"/>
            <w:shd w:val="clear" w:color="auto" w:fill="auto"/>
          </w:tcPr>
          <w:p w14:paraId="656C6044"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09B607EB"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Chương 6: tài liệu [1]; [2].</w:t>
            </w:r>
          </w:p>
          <w:p w14:paraId="275A7579" w14:textId="77777777" w:rsidR="006A2A85" w:rsidRPr="005A666B" w:rsidRDefault="006A2A85" w:rsidP="006A2A85">
            <w:pPr>
              <w:rPr>
                <w:bCs/>
                <w:sz w:val="24"/>
                <w:szCs w:val="24"/>
                <w:lang w:val="nl-NL"/>
              </w:rPr>
            </w:pPr>
          </w:p>
        </w:tc>
      </w:tr>
      <w:tr w:rsidR="006A2A85" w:rsidRPr="005A666B" w14:paraId="2F7D318E" w14:textId="77777777" w:rsidTr="00CB3F54">
        <w:trPr>
          <w:trHeight w:val="70"/>
        </w:trPr>
        <w:tc>
          <w:tcPr>
            <w:tcW w:w="434" w:type="pct"/>
            <w:shd w:val="clear" w:color="auto" w:fill="auto"/>
            <w:vAlign w:val="center"/>
          </w:tcPr>
          <w:p w14:paraId="076337CE"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11</w:t>
            </w:r>
          </w:p>
        </w:tc>
        <w:tc>
          <w:tcPr>
            <w:tcW w:w="1341" w:type="pct"/>
            <w:shd w:val="clear" w:color="auto" w:fill="auto"/>
            <w:vAlign w:val="center"/>
          </w:tcPr>
          <w:p w14:paraId="04607FD4" w14:textId="77777777" w:rsidR="006A2A85" w:rsidRPr="005A666B" w:rsidRDefault="006A2A85" w:rsidP="006A2A85">
            <w:pPr>
              <w:rPr>
                <w:bCs/>
                <w:sz w:val="24"/>
                <w:szCs w:val="24"/>
                <w:lang w:val="nl-NL"/>
              </w:rPr>
            </w:pPr>
            <w:r w:rsidRPr="005A666B">
              <w:rPr>
                <w:bCs/>
                <w:sz w:val="24"/>
                <w:szCs w:val="24"/>
                <w:lang w:val="nl-NL"/>
              </w:rPr>
              <w:t>Chương 7: Các hiện tượng liên quan đến quá trình dịch chuyển đất đá trên sườn dốc</w:t>
            </w:r>
          </w:p>
        </w:tc>
        <w:tc>
          <w:tcPr>
            <w:tcW w:w="454" w:type="pct"/>
            <w:shd w:val="clear" w:color="auto" w:fill="auto"/>
          </w:tcPr>
          <w:p w14:paraId="05149F04" w14:textId="77777777" w:rsidR="006A2A85" w:rsidRPr="005A666B" w:rsidRDefault="00D01960" w:rsidP="006A2A85">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03251C5F"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442" w:type="pct"/>
            <w:tcBorders>
              <w:right w:val="single" w:sz="4" w:space="0" w:color="auto"/>
            </w:tcBorders>
            <w:shd w:val="clear" w:color="auto" w:fill="auto"/>
          </w:tcPr>
          <w:p w14:paraId="41BE19AA" w14:textId="77777777" w:rsidR="006A2A85" w:rsidRPr="005A666B" w:rsidRDefault="006A2A85" w:rsidP="006A2A85">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34EB6E98" w14:textId="77777777" w:rsidR="006A2A85" w:rsidRPr="005A666B" w:rsidRDefault="006A2A85" w:rsidP="006A2A85">
            <w:pPr>
              <w:pStyle w:val="BodyText2"/>
              <w:spacing w:after="0" w:line="240" w:lineRule="auto"/>
              <w:rPr>
                <w:bCs/>
                <w:sz w:val="24"/>
                <w:szCs w:val="24"/>
                <w:lang w:val="nl-NL"/>
              </w:rPr>
            </w:pPr>
            <w:r w:rsidRPr="005A666B">
              <w:rPr>
                <w:bCs/>
                <w:sz w:val="24"/>
                <w:szCs w:val="24"/>
                <w:lang w:val="nl-NL"/>
              </w:rPr>
              <w:t>- Chương 7: tài liệu [1]; [2]; [3]...</w:t>
            </w:r>
          </w:p>
          <w:p w14:paraId="46FE93E9" w14:textId="77777777" w:rsidR="006A2A85" w:rsidRPr="005A666B" w:rsidRDefault="006A2A85" w:rsidP="0096622D">
            <w:pPr>
              <w:pStyle w:val="BodyText2"/>
              <w:spacing w:after="0" w:line="240" w:lineRule="auto"/>
              <w:rPr>
                <w:bCs/>
                <w:sz w:val="24"/>
                <w:szCs w:val="24"/>
                <w:lang w:val="nl-NL"/>
              </w:rPr>
            </w:pPr>
          </w:p>
        </w:tc>
      </w:tr>
      <w:tr w:rsidR="00D01960" w:rsidRPr="005A666B" w14:paraId="1617630B" w14:textId="77777777" w:rsidTr="00D373A4">
        <w:trPr>
          <w:trHeight w:val="70"/>
        </w:trPr>
        <w:tc>
          <w:tcPr>
            <w:tcW w:w="434" w:type="pct"/>
            <w:shd w:val="clear" w:color="auto" w:fill="auto"/>
            <w:vAlign w:val="center"/>
          </w:tcPr>
          <w:p w14:paraId="70E2DB3E" w14:textId="77777777" w:rsidR="00D01960" w:rsidRPr="005A666B" w:rsidRDefault="00D01960" w:rsidP="00D01960">
            <w:pPr>
              <w:pStyle w:val="BodyText2"/>
              <w:spacing w:after="0" w:line="240" w:lineRule="auto"/>
              <w:jc w:val="center"/>
              <w:rPr>
                <w:bCs/>
                <w:sz w:val="24"/>
                <w:szCs w:val="24"/>
                <w:lang w:val="nl-NL"/>
              </w:rPr>
            </w:pPr>
            <w:r w:rsidRPr="005A666B">
              <w:rPr>
                <w:bCs/>
                <w:sz w:val="24"/>
                <w:szCs w:val="24"/>
                <w:lang w:val="nl-NL"/>
              </w:rPr>
              <w:t>12</w:t>
            </w:r>
          </w:p>
        </w:tc>
        <w:tc>
          <w:tcPr>
            <w:tcW w:w="1341" w:type="pct"/>
            <w:shd w:val="clear" w:color="auto" w:fill="auto"/>
            <w:vAlign w:val="center"/>
          </w:tcPr>
          <w:p w14:paraId="4A01BE60" w14:textId="77777777" w:rsidR="00D01960" w:rsidRPr="005A666B" w:rsidRDefault="0096622D" w:rsidP="00D01960">
            <w:pPr>
              <w:rPr>
                <w:bCs/>
                <w:sz w:val="24"/>
                <w:szCs w:val="24"/>
                <w:lang w:val="nl-NL"/>
              </w:rPr>
            </w:pPr>
            <w:r w:rsidRPr="005A666B">
              <w:rPr>
                <w:bCs/>
                <w:sz w:val="24"/>
                <w:szCs w:val="24"/>
                <w:lang w:val="nl-NL"/>
              </w:rPr>
              <w:t>Chương 7: Các hiện tượng liên quan đến quá trình dịch chuyển đất đá trên sườn dốc</w:t>
            </w:r>
          </w:p>
        </w:tc>
        <w:tc>
          <w:tcPr>
            <w:tcW w:w="454" w:type="pct"/>
            <w:shd w:val="clear" w:color="auto" w:fill="auto"/>
          </w:tcPr>
          <w:p w14:paraId="3FF15599" w14:textId="77777777" w:rsidR="00D01960" w:rsidRPr="005A666B" w:rsidRDefault="00D01960" w:rsidP="00D01960">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286D9790" w14:textId="77777777" w:rsidR="00D01960" w:rsidRPr="005A666B" w:rsidRDefault="00D01960" w:rsidP="00D01960">
            <w:pPr>
              <w:pStyle w:val="BodyText2"/>
              <w:spacing w:after="0" w:line="240" w:lineRule="auto"/>
              <w:jc w:val="center"/>
              <w:rPr>
                <w:bCs/>
                <w:sz w:val="24"/>
                <w:szCs w:val="24"/>
                <w:lang w:val="nl-NL"/>
              </w:rPr>
            </w:pPr>
            <w:r w:rsidRPr="005A666B">
              <w:rPr>
                <w:bCs/>
                <w:sz w:val="24"/>
                <w:szCs w:val="24"/>
                <w:lang w:val="nl-NL"/>
              </w:rPr>
              <w:t>0</w:t>
            </w:r>
          </w:p>
        </w:tc>
        <w:tc>
          <w:tcPr>
            <w:tcW w:w="442" w:type="pct"/>
            <w:shd w:val="clear" w:color="auto" w:fill="auto"/>
          </w:tcPr>
          <w:p w14:paraId="0F5C4602" w14:textId="77777777" w:rsidR="00D01960" w:rsidRPr="005A666B" w:rsidRDefault="00D01960" w:rsidP="00D01960">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61F67445" w14:textId="77777777" w:rsidR="0096622D" w:rsidRPr="005A666B" w:rsidRDefault="0096622D" w:rsidP="0096622D">
            <w:pPr>
              <w:pStyle w:val="BodyText2"/>
              <w:spacing w:after="0" w:line="240" w:lineRule="auto"/>
              <w:rPr>
                <w:bCs/>
                <w:sz w:val="24"/>
                <w:szCs w:val="24"/>
                <w:lang w:val="nl-NL"/>
              </w:rPr>
            </w:pPr>
            <w:r w:rsidRPr="005A666B">
              <w:rPr>
                <w:bCs/>
                <w:sz w:val="24"/>
                <w:szCs w:val="24"/>
                <w:lang w:val="nl-NL"/>
              </w:rPr>
              <w:t>- Chương 7: tài liệu [1]; [2]; [3]...</w:t>
            </w:r>
          </w:p>
          <w:p w14:paraId="46D76816" w14:textId="77777777" w:rsidR="0096622D" w:rsidRPr="005A666B" w:rsidRDefault="0096622D" w:rsidP="0096622D">
            <w:pPr>
              <w:pStyle w:val="BodyText2"/>
              <w:spacing w:after="0" w:line="240" w:lineRule="auto"/>
              <w:rPr>
                <w:bCs/>
                <w:sz w:val="24"/>
                <w:szCs w:val="24"/>
                <w:lang w:val="nl-NL"/>
              </w:rPr>
            </w:pPr>
            <w:r w:rsidRPr="005A666B">
              <w:rPr>
                <w:bCs/>
                <w:sz w:val="24"/>
                <w:szCs w:val="24"/>
                <w:lang w:val="nl-NL"/>
              </w:rPr>
              <w:t>- Tiểu luận C7;</w:t>
            </w:r>
          </w:p>
          <w:p w14:paraId="50C0F8D8" w14:textId="77777777" w:rsidR="00D01960" w:rsidRPr="005A666B" w:rsidRDefault="00D01960" w:rsidP="00D01960">
            <w:pPr>
              <w:pStyle w:val="BodyText2"/>
              <w:spacing w:after="0" w:line="240" w:lineRule="auto"/>
              <w:rPr>
                <w:bCs/>
                <w:sz w:val="24"/>
                <w:szCs w:val="24"/>
                <w:lang w:val="nl-NL"/>
              </w:rPr>
            </w:pPr>
          </w:p>
        </w:tc>
      </w:tr>
      <w:tr w:rsidR="00D01960" w:rsidRPr="005A666B" w14:paraId="45A65791" w14:textId="77777777" w:rsidTr="00CB3F54">
        <w:trPr>
          <w:trHeight w:val="70"/>
        </w:trPr>
        <w:tc>
          <w:tcPr>
            <w:tcW w:w="434" w:type="pct"/>
            <w:shd w:val="clear" w:color="auto" w:fill="auto"/>
            <w:vAlign w:val="center"/>
          </w:tcPr>
          <w:p w14:paraId="1A3F580B" w14:textId="77777777" w:rsidR="00D01960" w:rsidRPr="005A666B" w:rsidRDefault="00D01960" w:rsidP="00D01960">
            <w:pPr>
              <w:pStyle w:val="BodyText2"/>
              <w:spacing w:after="0" w:line="240" w:lineRule="auto"/>
              <w:jc w:val="center"/>
              <w:rPr>
                <w:bCs/>
                <w:sz w:val="24"/>
                <w:szCs w:val="24"/>
                <w:lang w:val="nl-NL"/>
              </w:rPr>
            </w:pPr>
            <w:r w:rsidRPr="005A666B">
              <w:rPr>
                <w:bCs/>
                <w:sz w:val="24"/>
                <w:szCs w:val="24"/>
                <w:lang w:val="nl-NL"/>
              </w:rPr>
              <w:t>13</w:t>
            </w:r>
          </w:p>
        </w:tc>
        <w:tc>
          <w:tcPr>
            <w:tcW w:w="1341" w:type="pct"/>
            <w:shd w:val="clear" w:color="auto" w:fill="auto"/>
            <w:vAlign w:val="center"/>
          </w:tcPr>
          <w:p w14:paraId="0B215692" w14:textId="77777777" w:rsidR="00D01960" w:rsidRPr="005A666B" w:rsidRDefault="00D01960" w:rsidP="00D01960">
            <w:pPr>
              <w:rPr>
                <w:bCs/>
                <w:sz w:val="24"/>
                <w:szCs w:val="24"/>
                <w:lang w:val="nl-NL"/>
              </w:rPr>
            </w:pPr>
            <w:r w:rsidRPr="005A666B">
              <w:rPr>
                <w:bCs/>
                <w:sz w:val="24"/>
                <w:szCs w:val="24"/>
                <w:lang w:val="nl-NL"/>
              </w:rPr>
              <w:t>Chương 8: Hiện tượng động đất;</w:t>
            </w:r>
          </w:p>
        </w:tc>
        <w:tc>
          <w:tcPr>
            <w:tcW w:w="454" w:type="pct"/>
            <w:shd w:val="clear" w:color="auto" w:fill="auto"/>
          </w:tcPr>
          <w:p w14:paraId="1902D7D6" w14:textId="77777777" w:rsidR="00D01960" w:rsidRPr="005A666B" w:rsidRDefault="00D01960" w:rsidP="00D01960">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1D1EFA72" w14:textId="77777777" w:rsidR="00D01960" w:rsidRPr="005A666B" w:rsidRDefault="00D01960" w:rsidP="00D01960">
            <w:pPr>
              <w:pStyle w:val="BodyText2"/>
              <w:spacing w:after="0" w:line="240" w:lineRule="auto"/>
              <w:jc w:val="center"/>
              <w:rPr>
                <w:bCs/>
                <w:sz w:val="24"/>
                <w:szCs w:val="24"/>
                <w:lang w:val="nl-NL"/>
              </w:rPr>
            </w:pPr>
            <w:r w:rsidRPr="005A666B">
              <w:rPr>
                <w:bCs/>
                <w:sz w:val="24"/>
                <w:szCs w:val="24"/>
                <w:lang w:val="nl-NL"/>
              </w:rPr>
              <w:t>0</w:t>
            </w:r>
          </w:p>
        </w:tc>
        <w:tc>
          <w:tcPr>
            <w:tcW w:w="442" w:type="pct"/>
            <w:tcBorders>
              <w:right w:val="single" w:sz="4" w:space="0" w:color="auto"/>
            </w:tcBorders>
            <w:shd w:val="clear" w:color="auto" w:fill="auto"/>
          </w:tcPr>
          <w:p w14:paraId="487AA8C0" w14:textId="77777777" w:rsidR="00D01960" w:rsidRPr="005A666B" w:rsidRDefault="00D01960" w:rsidP="00D01960">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24A8B694" w14:textId="77777777" w:rsidR="00D01960" w:rsidRPr="005A666B" w:rsidRDefault="00D01960" w:rsidP="00D01960">
            <w:pPr>
              <w:rPr>
                <w:bCs/>
                <w:sz w:val="24"/>
                <w:szCs w:val="24"/>
                <w:lang w:val="nl-NL"/>
              </w:rPr>
            </w:pPr>
            <w:r w:rsidRPr="005A666B">
              <w:rPr>
                <w:bCs/>
                <w:sz w:val="24"/>
                <w:szCs w:val="24"/>
                <w:lang w:val="nl-NL"/>
              </w:rPr>
              <w:t>- Chương 8: tài liệu [2];[5]; [3];</w:t>
            </w:r>
          </w:p>
          <w:p w14:paraId="777103A9" w14:textId="77777777" w:rsidR="00D01960" w:rsidRPr="005A666B" w:rsidRDefault="00D01960" w:rsidP="00D01960">
            <w:pPr>
              <w:rPr>
                <w:bCs/>
                <w:sz w:val="24"/>
                <w:szCs w:val="24"/>
                <w:lang w:val="nl-NL"/>
              </w:rPr>
            </w:pPr>
          </w:p>
        </w:tc>
      </w:tr>
      <w:tr w:rsidR="0096622D" w:rsidRPr="005A666B" w14:paraId="64AC8155" w14:textId="77777777" w:rsidTr="00CF154D">
        <w:trPr>
          <w:trHeight w:val="70"/>
        </w:trPr>
        <w:tc>
          <w:tcPr>
            <w:tcW w:w="434" w:type="pct"/>
            <w:shd w:val="clear" w:color="auto" w:fill="auto"/>
            <w:vAlign w:val="center"/>
          </w:tcPr>
          <w:p w14:paraId="197A222E"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14</w:t>
            </w:r>
          </w:p>
        </w:tc>
        <w:tc>
          <w:tcPr>
            <w:tcW w:w="1341" w:type="pct"/>
            <w:shd w:val="clear" w:color="auto" w:fill="auto"/>
            <w:vAlign w:val="center"/>
          </w:tcPr>
          <w:p w14:paraId="7D7E03A4" w14:textId="77777777" w:rsidR="0096622D" w:rsidRPr="005A666B" w:rsidRDefault="0096622D" w:rsidP="0096622D">
            <w:pPr>
              <w:rPr>
                <w:bCs/>
                <w:sz w:val="24"/>
                <w:szCs w:val="24"/>
                <w:lang w:val="nl-NL"/>
              </w:rPr>
            </w:pPr>
            <w:r w:rsidRPr="005A666B">
              <w:rPr>
                <w:bCs/>
                <w:sz w:val="24"/>
                <w:szCs w:val="24"/>
                <w:lang w:val="nl-NL"/>
              </w:rPr>
              <w:t>Chương 8: Hiện tượng động đất;</w:t>
            </w:r>
          </w:p>
          <w:p w14:paraId="665EAEF9" w14:textId="77777777" w:rsidR="0096622D" w:rsidRPr="005A666B" w:rsidRDefault="0096622D" w:rsidP="0096622D">
            <w:pPr>
              <w:rPr>
                <w:bCs/>
                <w:sz w:val="24"/>
                <w:szCs w:val="24"/>
                <w:lang w:val="nl-NL"/>
              </w:rPr>
            </w:pPr>
            <w:r w:rsidRPr="005A666B">
              <w:rPr>
                <w:bCs/>
                <w:sz w:val="24"/>
                <w:szCs w:val="24"/>
                <w:lang w:val="nl-NL"/>
              </w:rPr>
              <w:t>Chương 9: Các hiện tượng liên quan đến hoạt động kinh tế - công trình của con người.</w:t>
            </w:r>
          </w:p>
        </w:tc>
        <w:tc>
          <w:tcPr>
            <w:tcW w:w="454" w:type="pct"/>
            <w:shd w:val="clear" w:color="auto" w:fill="auto"/>
          </w:tcPr>
          <w:p w14:paraId="596B8529"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0CE055A8"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0</w:t>
            </w:r>
          </w:p>
        </w:tc>
        <w:tc>
          <w:tcPr>
            <w:tcW w:w="442" w:type="pct"/>
            <w:tcBorders>
              <w:right w:val="single" w:sz="4" w:space="0" w:color="auto"/>
            </w:tcBorders>
            <w:shd w:val="clear" w:color="auto" w:fill="auto"/>
          </w:tcPr>
          <w:p w14:paraId="1542C6C1"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3DCFA0D9" w14:textId="77777777" w:rsidR="0096622D" w:rsidRPr="005A666B" w:rsidRDefault="0096622D" w:rsidP="0096622D">
            <w:pPr>
              <w:rPr>
                <w:bCs/>
                <w:sz w:val="24"/>
                <w:szCs w:val="24"/>
                <w:lang w:val="nl-NL"/>
              </w:rPr>
            </w:pPr>
            <w:r w:rsidRPr="005A666B">
              <w:rPr>
                <w:bCs/>
                <w:sz w:val="24"/>
                <w:szCs w:val="24"/>
                <w:lang w:val="nl-NL"/>
              </w:rPr>
              <w:t>- Chương 8: tài liệu [2];[5]; [3];</w:t>
            </w:r>
          </w:p>
          <w:p w14:paraId="615A6A4A" w14:textId="77777777" w:rsidR="0096622D" w:rsidRPr="005A666B" w:rsidRDefault="0096622D" w:rsidP="0096622D">
            <w:pPr>
              <w:rPr>
                <w:bCs/>
                <w:sz w:val="24"/>
                <w:szCs w:val="24"/>
                <w:lang w:val="nl-NL"/>
              </w:rPr>
            </w:pPr>
            <w:r w:rsidRPr="005A666B">
              <w:rPr>
                <w:bCs/>
                <w:sz w:val="24"/>
                <w:szCs w:val="24"/>
                <w:lang w:val="nl-NL"/>
              </w:rPr>
              <w:t>- Chương 9: tài liệu[1]; [2]; [3]; [5];</w:t>
            </w:r>
          </w:p>
        </w:tc>
      </w:tr>
      <w:tr w:rsidR="0096622D" w:rsidRPr="005A666B" w14:paraId="175F0D5A" w14:textId="77777777" w:rsidTr="00CB3F54">
        <w:trPr>
          <w:trHeight w:val="70"/>
        </w:trPr>
        <w:tc>
          <w:tcPr>
            <w:tcW w:w="434" w:type="pct"/>
            <w:shd w:val="clear" w:color="auto" w:fill="auto"/>
            <w:vAlign w:val="center"/>
          </w:tcPr>
          <w:p w14:paraId="48EA7BA9"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15</w:t>
            </w:r>
          </w:p>
        </w:tc>
        <w:tc>
          <w:tcPr>
            <w:tcW w:w="1341" w:type="pct"/>
            <w:shd w:val="clear" w:color="auto" w:fill="auto"/>
            <w:vAlign w:val="center"/>
          </w:tcPr>
          <w:p w14:paraId="6696DDCE" w14:textId="77777777" w:rsidR="0096622D" w:rsidRPr="005A666B" w:rsidRDefault="0096622D" w:rsidP="0096622D">
            <w:pPr>
              <w:rPr>
                <w:bCs/>
                <w:sz w:val="24"/>
                <w:szCs w:val="24"/>
                <w:lang w:val="nl-NL"/>
              </w:rPr>
            </w:pPr>
            <w:r w:rsidRPr="005A666B">
              <w:rPr>
                <w:bCs/>
                <w:sz w:val="24"/>
                <w:szCs w:val="24"/>
                <w:lang w:val="nl-NL"/>
              </w:rPr>
              <w:t xml:space="preserve">Chương 9: Các hiện tượng liên quan đến hoạt động kinh tế - công </w:t>
            </w:r>
            <w:r w:rsidRPr="005A666B">
              <w:rPr>
                <w:bCs/>
                <w:sz w:val="24"/>
                <w:szCs w:val="24"/>
                <w:lang w:val="nl-NL"/>
              </w:rPr>
              <w:lastRenderedPageBreak/>
              <w:t>trình của con người.</w:t>
            </w:r>
          </w:p>
        </w:tc>
        <w:tc>
          <w:tcPr>
            <w:tcW w:w="454" w:type="pct"/>
            <w:shd w:val="clear" w:color="auto" w:fill="auto"/>
          </w:tcPr>
          <w:p w14:paraId="44C818C1"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lastRenderedPageBreak/>
              <w:t>6</w:t>
            </w:r>
          </w:p>
        </w:tc>
        <w:tc>
          <w:tcPr>
            <w:tcW w:w="374" w:type="pct"/>
          </w:tcPr>
          <w:p w14:paraId="4B6A73B0"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0</w:t>
            </w:r>
          </w:p>
        </w:tc>
        <w:tc>
          <w:tcPr>
            <w:tcW w:w="442" w:type="pct"/>
            <w:tcBorders>
              <w:right w:val="single" w:sz="4" w:space="0" w:color="auto"/>
            </w:tcBorders>
            <w:shd w:val="clear" w:color="auto" w:fill="auto"/>
          </w:tcPr>
          <w:p w14:paraId="4DE4FD08"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64CBEA6E" w14:textId="77777777" w:rsidR="0096622D" w:rsidRPr="005A666B" w:rsidRDefault="0096622D" w:rsidP="0096622D">
            <w:pPr>
              <w:rPr>
                <w:bCs/>
                <w:sz w:val="24"/>
                <w:szCs w:val="24"/>
                <w:lang w:val="nl-NL"/>
              </w:rPr>
            </w:pPr>
            <w:r w:rsidRPr="005A666B">
              <w:rPr>
                <w:bCs/>
                <w:sz w:val="24"/>
                <w:szCs w:val="24"/>
                <w:lang w:val="nl-NL"/>
              </w:rPr>
              <w:t>- Chương 9: tài liệu[1]; [2]; [3]; [5];</w:t>
            </w:r>
          </w:p>
          <w:p w14:paraId="7DED6595" w14:textId="77777777" w:rsidR="0096622D" w:rsidRPr="005A666B" w:rsidRDefault="0096622D" w:rsidP="0096622D">
            <w:pPr>
              <w:rPr>
                <w:bCs/>
                <w:sz w:val="24"/>
                <w:szCs w:val="24"/>
                <w:lang w:val="nl-NL"/>
              </w:rPr>
            </w:pPr>
          </w:p>
        </w:tc>
      </w:tr>
      <w:tr w:rsidR="0096622D" w:rsidRPr="005A666B" w14:paraId="34979F76" w14:textId="77777777" w:rsidTr="00821A11">
        <w:trPr>
          <w:trHeight w:val="70"/>
        </w:trPr>
        <w:tc>
          <w:tcPr>
            <w:tcW w:w="434" w:type="pct"/>
            <w:shd w:val="clear" w:color="auto" w:fill="auto"/>
            <w:vAlign w:val="center"/>
          </w:tcPr>
          <w:p w14:paraId="348FF1DD"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16</w:t>
            </w:r>
          </w:p>
        </w:tc>
        <w:tc>
          <w:tcPr>
            <w:tcW w:w="1341" w:type="pct"/>
            <w:shd w:val="clear" w:color="auto" w:fill="auto"/>
            <w:vAlign w:val="center"/>
          </w:tcPr>
          <w:p w14:paraId="113E7FA8" w14:textId="77777777" w:rsidR="0096622D" w:rsidRPr="005A666B" w:rsidRDefault="0096622D" w:rsidP="0096622D">
            <w:pPr>
              <w:rPr>
                <w:bCs/>
                <w:sz w:val="24"/>
                <w:szCs w:val="24"/>
                <w:lang w:val="nl-NL"/>
              </w:rPr>
            </w:pPr>
          </w:p>
        </w:tc>
        <w:tc>
          <w:tcPr>
            <w:tcW w:w="454" w:type="pct"/>
            <w:shd w:val="clear" w:color="auto" w:fill="auto"/>
          </w:tcPr>
          <w:p w14:paraId="25B417BD"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6</w:t>
            </w:r>
          </w:p>
        </w:tc>
        <w:tc>
          <w:tcPr>
            <w:tcW w:w="374" w:type="pct"/>
          </w:tcPr>
          <w:p w14:paraId="08FF80FC"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0</w:t>
            </w:r>
          </w:p>
        </w:tc>
        <w:tc>
          <w:tcPr>
            <w:tcW w:w="442" w:type="pct"/>
            <w:shd w:val="clear" w:color="auto" w:fill="auto"/>
          </w:tcPr>
          <w:p w14:paraId="4D03F66C" w14:textId="77777777" w:rsidR="0096622D" w:rsidRPr="005A666B" w:rsidRDefault="0096622D" w:rsidP="0096622D">
            <w:pPr>
              <w:pStyle w:val="BodyText2"/>
              <w:spacing w:after="0" w:line="240" w:lineRule="auto"/>
              <w:jc w:val="center"/>
              <w:rPr>
                <w:bCs/>
                <w:sz w:val="24"/>
                <w:szCs w:val="24"/>
                <w:lang w:val="nl-NL"/>
              </w:rPr>
            </w:pPr>
            <w:r w:rsidRPr="005A666B">
              <w:rPr>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tcPr>
          <w:p w14:paraId="2C1173E3" w14:textId="77777777" w:rsidR="0096622D" w:rsidRPr="005A666B" w:rsidRDefault="0096622D" w:rsidP="0096622D">
            <w:pPr>
              <w:rPr>
                <w:bCs/>
                <w:sz w:val="24"/>
                <w:szCs w:val="24"/>
                <w:lang w:val="nl-NL"/>
              </w:rPr>
            </w:pPr>
            <w:r w:rsidRPr="005A666B">
              <w:rPr>
                <w:bCs/>
                <w:sz w:val="24"/>
                <w:szCs w:val="24"/>
                <w:lang w:val="nl-NL"/>
              </w:rPr>
              <w:t xml:space="preserve">- </w:t>
            </w:r>
            <w:r w:rsidRPr="005A666B">
              <w:rPr>
                <w:rFonts w:eastAsia="Courier New"/>
                <w:sz w:val="24"/>
                <w:szCs w:val="24"/>
                <w:lang w:val="nl-NL"/>
              </w:rPr>
              <w:t>Ôn tập chuẩn bị thi kết thúc học phần.</w:t>
            </w:r>
          </w:p>
        </w:tc>
      </w:tr>
      <w:tr w:rsidR="0096622D" w:rsidRPr="005A666B" w14:paraId="3C9D1ECE" w14:textId="77777777" w:rsidTr="00911BC2">
        <w:trPr>
          <w:trHeight w:val="197"/>
        </w:trPr>
        <w:tc>
          <w:tcPr>
            <w:tcW w:w="434" w:type="pct"/>
            <w:shd w:val="clear" w:color="auto" w:fill="auto"/>
            <w:vAlign w:val="center"/>
          </w:tcPr>
          <w:p w14:paraId="37CD3D19" w14:textId="77777777" w:rsidR="0096622D" w:rsidRPr="005A666B" w:rsidRDefault="0096622D" w:rsidP="0096622D">
            <w:pPr>
              <w:pStyle w:val="BodyText2"/>
              <w:spacing w:after="0" w:line="240" w:lineRule="auto"/>
              <w:rPr>
                <w:b/>
                <w:bCs/>
                <w:sz w:val="24"/>
                <w:szCs w:val="24"/>
                <w:lang w:val="nl-NL"/>
              </w:rPr>
            </w:pPr>
            <w:r w:rsidRPr="005A666B">
              <w:rPr>
                <w:b/>
                <w:bCs/>
                <w:sz w:val="24"/>
                <w:szCs w:val="24"/>
                <w:lang w:val="nl-NL"/>
              </w:rPr>
              <w:t>Tổng</w:t>
            </w:r>
          </w:p>
        </w:tc>
        <w:tc>
          <w:tcPr>
            <w:tcW w:w="1341" w:type="pct"/>
            <w:shd w:val="clear" w:color="auto" w:fill="auto"/>
            <w:vAlign w:val="center"/>
          </w:tcPr>
          <w:p w14:paraId="57ADA9A5" w14:textId="77777777" w:rsidR="0096622D" w:rsidRPr="005A666B" w:rsidRDefault="0096622D" w:rsidP="0096622D">
            <w:pPr>
              <w:rPr>
                <w:b/>
                <w:bCs/>
                <w:sz w:val="24"/>
                <w:szCs w:val="24"/>
                <w:lang w:val="nl-NL"/>
              </w:rPr>
            </w:pPr>
          </w:p>
        </w:tc>
        <w:tc>
          <w:tcPr>
            <w:tcW w:w="454" w:type="pct"/>
            <w:shd w:val="clear" w:color="auto" w:fill="auto"/>
          </w:tcPr>
          <w:p w14:paraId="3C51F64F" w14:textId="77777777" w:rsidR="0096622D" w:rsidRPr="005A666B" w:rsidRDefault="0096622D" w:rsidP="0096622D">
            <w:pPr>
              <w:pStyle w:val="BodyText2"/>
              <w:spacing w:after="0" w:line="240" w:lineRule="auto"/>
              <w:jc w:val="center"/>
              <w:rPr>
                <w:b/>
                <w:bCs/>
                <w:sz w:val="24"/>
                <w:szCs w:val="24"/>
                <w:lang w:val="nl-NL"/>
              </w:rPr>
            </w:pPr>
            <w:r w:rsidRPr="005A666B">
              <w:rPr>
                <w:b/>
                <w:bCs/>
                <w:sz w:val="24"/>
                <w:szCs w:val="24"/>
                <w:lang w:val="nl-NL"/>
              </w:rPr>
              <w:t>90</w:t>
            </w:r>
          </w:p>
        </w:tc>
        <w:tc>
          <w:tcPr>
            <w:tcW w:w="374" w:type="pct"/>
          </w:tcPr>
          <w:p w14:paraId="2F630699" w14:textId="77777777" w:rsidR="0096622D" w:rsidRPr="005A666B" w:rsidRDefault="0096622D" w:rsidP="0096622D">
            <w:pPr>
              <w:pStyle w:val="BodyText2"/>
              <w:spacing w:after="0" w:line="240" w:lineRule="auto"/>
              <w:jc w:val="center"/>
              <w:rPr>
                <w:b/>
                <w:bCs/>
                <w:sz w:val="24"/>
                <w:szCs w:val="24"/>
                <w:lang w:val="nl-NL"/>
              </w:rPr>
            </w:pPr>
            <w:r w:rsidRPr="005A666B">
              <w:rPr>
                <w:b/>
                <w:bCs/>
                <w:sz w:val="24"/>
                <w:szCs w:val="24"/>
                <w:lang w:val="nl-NL"/>
              </w:rPr>
              <w:t>0</w:t>
            </w:r>
          </w:p>
        </w:tc>
        <w:tc>
          <w:tcPr>
            <w:tcW w:w="442" w:type="pct"/>
            <w:tcBorders>
              <w:right w:val="single" w:sz="4" w:space="0" w:color="auto"/>
            </w:tcBorders>
            <w:shd w:val="clear" w:color="auto" w:fill="auto"/>
          </w:tcPr>
          <w:p w14:paraId="0500E384" w14:textId="77777777" w:rsidR="0096622D" w:rsidRPr="005A666B" w:rsidRDefault="0096622D" w:rsidP="0096622D">
            <w:pPr>
              <w:pStyle w:val="BodyText2"/>
              <w:spacing w:after="0" w:line="240" w:lineRule="auto"/>
              <w:jc w:val="center"/>
              <w:rPr>
                <w:b/>
                <w:bCs/>
                <w:sz w:val="24"/>
                <w:szCs w:val="24"/>
                <w:lang w:val="nl-NL"/>
              </w:rPr>
            </w:pPr>
            <w:r w:rsidRPr="005A666B">
              <w:rPr>
                <w:b/>
                <w:bCs/>
                <w:sz w:val="24"/>
                <w:szCs w:val="24"/>
                <w:lang w:val="nl-NL"/>
              </w:rPr>
              <w:t>0</w:t>
            </w:r>
          </w:p>
        </w:tc>
        <w:tc>
          <w:tcPr>
            <w:tcW w:w="1955" w:type="pct"/>
            <w:tcBorders>
              <w:top w:val="single" w:sz="4" w:space="0" w:color="auto"/>
              <w:left w:val="single" w:sz="4" w:space="0" w:color="auto"/>
              <w:bottom w:val="single" w:sz="4" w:space="0" w:color="auto"/>
              <w:right w:val="single" w:sz="4" w:space="0" w:color="auto"/>
            </w:tcBorders>
            <w:shd w:val="clear" w:color="auto" w:fill="auto"/>
            <w:vAlign w:val="center"/>
          </w:tcPr>
          <w:p w14:paraId="0E2500D2" w14:textId="77777777" w:rsidR="0096622D" w:rsidRPr="005A666B" w:rsidRDefault="0096622D" w:rsidP="0096622D">
            <w:pPr>
              <w:rPr>
                <w:b/>
                <w:bCs/>
                <w:sz w:val="24"/>
                <w:szCs w:val="24"/>
                <w:lang w:val="nl-NL"/>
              </w:rPr>
            </w:pPr>
          </w:p>
        </w:tc>
      </w:tr>
    </w:tbl>
    <w:p w14:paraId="72B3863F" w14:textId="77777777" w:rsidR="00C53616" w:rsidRPr="005A666B" w:rsidRDefault="00C53616" w:rsidP="00D769BA">
      <w:pPr>
        <w:rPr>
          <w:i/>
          <w:sz w:val="24"/>
          <w:szCs w:val="24"/>
          <w:u w:val="single"/>
          <w:lang w:val="nl-NL"/>
        </w:rPr>
      </w:pPr>
    </w:p>
    <w:tbl>
      <w:tblPr>
        <w:tblW w:w="0" w:type="auto"/>
        <w:tblLook w:val="01E0" w:firstRow="1" w:lastRow="1" w:firstColumn="1" w:lastColumn="1" w:noHBand="0" w:noVBand="0"/>
      </w:tblPr>
      <w:tblGrid>
        <w:gridCol w:w="4644"/>
        <w:gridCol w:w="4644"/>
      </w:tblGrid>
      <w:tr w:rsidR="00CB3F54" w:rsidRPr="005A666B" w14:paraId="190F5AF4" w14:textId="77777777" w:rsidTr="0048751F">
        <w:trPr>
          <w:trHeight w:val="210"/>
        </w:trPr>
        <w:tc>
          <w:tcPr>
            <w:tcW w:w="4644" w:type="dxa"/>
            <w:shd w:val="clear" w:color="auto" w:fill="auto"/>
          </w:tcPr>
          <w:p w14:paraId="6C320EAD" w14:textId="77777777" w:rsidR="00CB3F54" w:rsidRPr="005A666B" w:rsidRDefault="00CB3F54" w:rsidP="0048751F">
            <w:pPr>
              <w:spacing w:before="120"/>
              <w:jc w:val="both"/>
              <w:rPr>
                <w:b/>
                <w:i/>
                <w:sz w:val="24"/>
                <w:szCs w:val="24"/>
                <w:u w:val="single"/>
              </w:rPr>
            </w:pPr>
          </w:p>
        </w:tc>
        <w:tc>
          <w:tcPr>
            <w:tcW w:w="4644" w:type="dxa"/>
            <w:shd w:val="clear" w:color="auto" w:fill="auto"/>
          </w:tcPr>
          <w:p w14:paraId="576A0359" w14:textId="290CA205" w:rsidR="00CB3F54" w:rsidRPr="005A666B" w:rsidRDefault="00CB3F54" w:rsidP="00F03835">
            <w:pPr>
              <w:spacing w:before="120"/>
              <w:jc w:val="center"/>
              <w:rPr>
                <w:b/>
                <w:i/>
                <w:sz w:val="24"/>
                <w:szCs w:val="24"/>
                <w:u w:val="single"/>
              </w:rPr>
            </w:pPr>
            <w:r w:rsidRPr="005A666B">
              <w:rPr>
                <w:sz w:val="24"/>
                <w:szCs w:val="24"/>
              </w:rPr>
              <w:t>Hà nội, ngày … tháng … năm 20</w:t>
            </w:r>
            <w:r w:rsidR="0092265E">
              <w:rPr>
                <w:sz w:val="24"/>
                <w:szCs w:val="24"/>
              </w:rPr>
              <w:t>20</w:t>
            </w:r>
          </w:p>
        </w:tc>
      </w:tr>
      <w:tr w:rsidR="00CB3F54" w:rsidRPr="005A666B" w14:paraId="4B3D4DFC" w14:textId="77777777" w:rsidTr="0048751F">
        <w:trPr>
          <w:trHeight w:val="210"/>
        </w:trPr>
        <w:tc>
          <w:tcPr>
            <w:tcW w:w="4644" w:type="dxa"/>
            <w:shd w:val="clear" w:color="auto" w:fill="auto"/>
          </w:tcPr>
          <w:p w14:paraId="7D211283" w14:textId="77777777" w:rsidR="00CB3F54" w:rsidRPr="005A666B" w:rsidRDefault="00CB3F54" w:rsidP="0048751F">
            <w:pPr>
              <w:spacing w:before="60"/>
              <w:jc w:val="center"/>
              <w:rPr>
                <w:b/>
                <w:sz w:val="24"/>
                <w:szCs w:val="24"/>
              </w:rPr>
            </w:pPr>
            <w:r w:rsidRPr="005A666B">
              <w:rPr>
                <w:b/>
                <w:sz w:val="24"/>
                <w:szCs w:val="24"/>
              </w:rPr>
              <w:t>TRƯỞNG KHOA</w:t>
            </w:r>
          </w:p>
          <w:p w14:paraId="78D01D8D" w14:textId="77777777" w:rsidR="00F018DD" w:rsidRPr="005A666B" w:rsidRDefault="00F018DD" w:rsidP="0048751F">
            <w:pPr>
              <w:spacing w:before="60"/>
              <w:jc w:val="center"/>
              <w:rPr>
                <w:b/>
                <w:sz w:val="24"/>
                <w:szCs w:val="24"/>
              </w:rPr>
            </w:pPr>
          </w:p>
          <w:p w14:paraId="630AB510" w14:textId="77777777" w:rsidR="00F018DD" w:rsidRPr="005A666B" w:rsidRDefault="00F018DD" w:rsidP="0048751F">
            <w:pPr>
              <w:spacing w:before="60"/>
              <w:jc w:val="center"/>
              <w:rPr>
                <w:b/>
                <w:sz w:val="24"/>
                <w:szCs w:val="24"/>
              </w:rPr>
            </w:pPr>
          </w:p>
          <w:p w14:paraId="2CD116FB" w14:textId="77777777" w:rsidR="00F018DD" w:rsidRPr="005A666B" w:rsidRDefault="00F018DD" w:rsidP="0048751F">
            <w:pPr>
              <w:spacing w:before="60"/>
              <w:jc w:val="center"/>
              <w:rPr>
                <w:b/>
                <w:sz w:val="24"/>
                <w:szCs w:val="24"/>
              </w:rPr>
            </w:pPr>
          </w:p>
          <w:p w14:paraId="6C6B71CC" w14:textId="77777777" w:rsidR="00F018DD" w:rsidRPr="005A666B" w:rsidRDefault="00F018DD" w:rsidP="0048751F">
            <w:pPr>
              <w:spacing w:before="60"/>
              <w:jc w:val="center"/>
              <w:rPr>
                <w:b/>
                <w:sz w:val="24"/>
                <w:szCs w:val="24"/>
              </w:rPr>
            </w:pPr>
          </w:p>
          <w:p w14:paraId="70F99E69" w14:textId="77777777" w:rsidR="00F018DD" w:rsidRPr="005A666B" w:rsidRDefault="00F018DD" w:rsidP="0048751F">
            <w:pPr>
              <w:spacing w:before="60"/>
              <w:jc w:val="center"/>
              <w:rPr>
                <w:b/>
                <w:sz w:val="24"/>
                <w:szCs w:val="24"/>
              </w:rPr>
            </w:pPr>
            <w:r w:rsidRPr="005A666B">
              <w:rPr>
                <w:b/>
                <w:sz w:val="24"/>
                <w:szCs w:val="24"/>
              </w:rPr>
              <w:t>TS</w:t>
            </w:r>
            <w:r w:rsidR="00C228F7" w:rsidRPr="005A666B">
              <w:rPr>
                <w:b/>
                <w:sz w:val="24"/>
                <w:szCs w:val="24"/>
              </w:rPr>
              <w:t>.</w:t>
            </w:r>
            <w:r w:rsidRPr="005A666B">
              <w:rPr>
                <w:b/>
                <w:sz w:val="24"/>
                <w:szCs w:val="24"/>
              </w:rPr>
              <w:t xml:space="preserve"> </w:t>
            </w:r>
            <w:r w:rsidR="00C228F7" w:rsidRPr="005A666B">
              <w:rPr>
                <w:b/>
                <w:sz w:val="24"/>
                <w:szCs w:val="24"/>
              </w:rPr>
              <w:t>Nguyễn Tiến Dũng</w:t>
            </w:r>
          </w:p>
          <w:p w14:paraId="333F135D" w14:textId="77777777" w:rsidR="00CB3F54" w:rsidRPr="005A666B" w:rsidRDefault="00CB3F54" w:rsidP="0048751F">
            <w:pPr>
              <w:spacing w:before="120"/>
              <w:jc w:val="both"/>
              <w:rPr>
                <w:b/>
                <w:i/>
                <w:sz w:val="24"/>
                <w:szCs w:val="24"/>
                <w:u w:val="single"/>
              </w:rPr>
            </w:pPr>
          </w:p>
        </w:tc>
        <w:tc>
          <w:tcPr>
            <w:tcW w:w="4644" w:type="dxa"/>
            <w:shd w:val="clear" w:color="auto" w:fill="auto"/>
          </w:tcPr>
          <w:p w14:paraId="15D69BF2" w14:textId="77777777" w:rsidR="00CB3F54" w:rsidRPr="005A666B" w:rsidRDefault="00CB3F54" w:rsidP="0048751F">
            <w:pPr>
              <w:spacing w:before="120"/>
              <w:jc w:val="center"/>
              <w:rPr>
                <w:b/>
                <w:sz w:val="24"/>
                <w:szCs w:val="24"/>
              </w:rPr>
            </w:pPr>
            <w:r w:rsidRPr="005A666B">
              <w:rPr>
                <w:b/>
                <w:sz w:val="24"/>
                <w:szCs w:val="24"/>
              </w:rPr>
              <w:t>TRƯỞNG BỘ MÔN</w:t>
            </w:r>
          </w:p>
          <w:p w14:paraId="65295F7D" w14:textId="77777777" w:rsidR="00F018DD" w:rsidRPr="005A666B" w:rsidRDefault="00F018DD" w:rsidP="0048751F">
            <w:pPr>
              <w:spacing w:before="120"/>
              <w:jc w:val="center"/>
              <w:rPr>
                <w:b/>
                <w:sz w:val="24"/>
                <w:szCs w:val="24"/>
              </w:rPr>
            </w:pPr>
          </w:p>
          <w:p w14:paraId="7F4130AC" w14:textId="77777777" w:rsidR="00F018DD" w:rsidRPr="005A666B" w:rsidRDefault="00F018DD" w:rsidP="0048751F">
            <w:pPr>
              <w:spacing w:before="120"/>
              <w:jc w:val="center"/>
              <w:rPr>
                <w:b/>
                <w:sz w:val="24"/>
                <w:szCs w:val="24"/>
              </w:rPr>
            </w:pPr>
          </w:p>
          <w:p w14:paraId="02F536C4" w14:textId="77777777" w:rsidR="00F018DD" w:rsidRPr="005A666B" w:rsidRDefault="00F018DD" w:rsidP="0048751F">
            <w:pPr>
              <w:spacing w:before="120"/>
              <w:jc w:val="center"/>
              <w:rPr>
                <w:b/>
                <w:sz w:val="24"/>
                <w:szCs w:val="24"/>
              </w:rPr>
            </w:pPr>
          </w:p>
          <w:p w14:paraId="1442AF7C" w14:textId="77777777" w:rsidR="00F018DD" w:rsidRPr="005A666B" w:rsidRDefault="00F018DD" w:rsidP="00F018DD">
            <w:pPr>
              <w:tabs>
                <w:tab w:val="center" w:pos="2214"/>
                <w:tab w:val="right" w:pos="4428"/>
              </w:tabs>
              <w:spacing w:before="120"/>
              <w:rPr>
                <w:b/>
                <w:sz w:val="24"/>
                <w:szCs w:val="24"/>
              </w:rPr>
            </w:pPr>
            <w:r w:rsidRPr="005A666B">
              <w:rPr>
                <w:b/>
                <w:sz w:val="24"/>
                <w:szCs w:val="24"/>
              </w:rPr>
              <w:tab/>
            </w:r>
            <w:r w:rsidR="00EE00B7" w:rsidRPr="005A666B">
              <w:rPr>
                <w:b/>
                <w:sz w:val="24"/>
                <w:szCs w:val="24"/>
              </w:rPr>
              <w:t>TS. Bùi</w:t>
            </w:r>
            <w:r w:rsidR="000C5B31" w:rsidRPr="005A666B">
              <w:rPr>
                <w:b/>
                <w:sz w:val="24"/>
                <w:szCs w:val="24"/>
              </w:rPr>
              <w:t xml:space="preserve"> Trường Sơn</w:t>
            </w:r>
            <w:r w:rsidRPr="005A666B">
              <w:rPr>
                <w:b/>
                <w:sz w:val="24"/>
                <w:szCs w:val="24"/>
              </w:rPr>
              <w:tab/>
            </w:r>
          </w:p>
          <w:p w14:paraId="5D52D6F4" w14:textId="77777777" w:rsidR="00CB3F54" w:rsidRPr="005A666B" w:rsidRDefault="00CB3F54" w:rsidP="0048751F">
            <w:pPr>
              <w:spacing w:before="120"/>
              <w:jc w:val="center"/>
              <w:rPr>
                <w:b/>
                <w:sz w:val="24"/>
                <w:szCs w:val="24"/>
              </w:rPr>
            </w:pPr>
          </w:p>
          <w:p w14:paraId="4E0D343E" w14:textId="77777777" w:rsidR="00CB3F54" w:rsidRPr="005A666B" w:rsidRDefault="00CB3F54" w:rsidP="0048751F">
            <w:pPr>
              <w:spacing w:before="120"/>
              <w:jc w:val="center"/>
              <w:rPr>
                <w:b/>
                <w:sz w:val="24"/>
                <w:szCs w:val="24"/>
              </w:rPr>
            </w:pPr>
          </w:p>
          <w:p w14:paraId="6B9A140D" w14:textId="77777777" w:rsidR="00CB3F54" w:rsidRPr="005A666B" w:rsidRDefault="00CB3F54" w:rsidP="0048751F">
            <w:pPr>
              <w:spacing w:before="120"/>
              <w:jc w:val="center"/>
              <w:rPr>
                <w:b/>
                <w:sz w:val="24"/>
                <w:szCs w:val="24"/>
              </w:rPr>
            </w:pPr>
          </w:p>
          <w:p w14:paraId="11001549" w14:textId="77777777" w:rsidR="00CB3F54" w:rsidRPr="005A666B" w:rsidRDefault="00CB3F54" w:rsidP="0048751F">
            <w:pPr>
              <w:spacing w:before="120"/>
              <w:jc w:val="both"/>
              <w:rPr>
                <w:b/>
                <w:i/>
                <w:sz w:val="24"/>
                <w:szCs w:val="24"/>
                <w:u w:val="single"/>
              </w:rPr>
            </w:pPr>
          </w:p>
        </w:tc>
      </w:tr>
    </w:tbl>
    <w:p w14:paraId="09E5ACCB" w14:textId="77777777" w:rsidR="0008577A" w:rsidRPr="005A666B" w:rsidRDefault="0008577A" w:rsidP="00D769BA">
      <w:pPr>
        <w:rPr>
          <w:sz w:val="24"/>
          <w:szCs w:val="24"/>
        </w:rPr>
      </w:pPr>
      <w:bookmarkStart w:id="0" w:name="_GoBack"/>
      <w:bookmarkEnd w:id="0"/>
    </w:p>
    <w:sectPr w:rsidR="0008577A" w:rsidRPr="005A666B" w:rsidSect="004B7A9A">
      <w:footerReference w:type="even"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64D060" w14:textId="77777777" w:rsidR="00F7767E" w:rsidRDefault="00F7767E">
      <w:r>
        <w:separator/>
      </w:r>
    </w:p>
  </w:endnote>
  <w:endnote w:type="continuationSeparator" w:id="0">
    <w:p w14:paraId="1B428178" w14:textId="77777777" w:rsidR="00F7767E" w:rsidRDefault="00F77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7C2BB" w14:textId="77777777" w:rsidR="001345B7" w:rsidRDefault="00A83D6C" w:rsidP="004240DB">
    <w:pPr>
      <w:pStyle w:val="Footer"/>
      <w:framePr w:wrap="around" w:vAnchor="text" w:hAnchor="margin" w:xAlign="right" w:y="1"/>
      <w:rPr>
        <w:rStyle w:val="PageNumber"/>
      </w:rPr>
    </w:pPr>
    <w:r>
      <w:rPr>
        <w:rStyle w:val="PageNumber"/>
      </w:rPr>
      <w:fldChar w:fldCharType="begin"/>
    </w:r>
    <w:r w:rsidR="001345B7">
      <w:rPr>
        <w:rStyle w:val="PageNumber"/>
      </w:rPr>
      <w:instrText xml:space="preserve">PAGE  </w:instrText>
    </w:r>
    <w:r>
      <w:rPr>
        <w:rStyle w:val="PageNumber"/>
      </w:rPr>
      <w:fldChar w:fldCharType="end"/>
    </w:r>
  </w:p>
  <w:p w14:paraId="10D63DD4" w14:textId="77777777" w:rsidR="001345B7" w:rsidRDefault="001345B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9EE1D" w14:textId="77777777" w:rsidR="001345B7" w:rsidRDefault="00A83D6C" w:rsidP="004240DB">
    <w:pPr>
      <w:pStyle w:val="Footer"/>
      <w:framePr w:wrap="around" w:vAnchor="text" w:hAnchor="margin" w:xAlign="right" w:y="1"/>
      <w:rPr>
        <w:rStyle w:val="PageNumber"/>
      </w:rPr>
    </w:pPr>
    <w:r>
      <w:rPr>
        <w:rStyle w:val="PageNumber"/>
      </w:rPr>
      <w:fldChar w:fldCharType="begin"/>
    </w:r>
    <w:r w:rsidR="001345B7">
      <w:rPr>
        <w:rStyle w:val="PageNumber"/>
      </w:rPr>
      <w:instrText xml:space="preserve">PAGE  </w:instrText>
    </w:r>
    <w:r>
      <w:rPr>
        <w:rStyle w:val="PageNumber"/>
      </w:rPr>
      <w:fldChar w:fldCharType="separate"/>
    </w:r>
    <w:r w:rsidR="00F03835">
      <w:rPr>
        <w:rStyle w:val="PageNumber"/>
        <w:noProof/>
      </w:rPr>
      <w:t>9</w:t>
    </w:r>
    <w:r>
      <w:rPr>
        <w:rStyle w:val="PageNumber"/>
      </w:rPr>
      <w:fldChar w:fldCharType="end"/>
    </w:r>
  </w:p>
  <w:p w14:paraId="1880D0D7" w14:textId="77777777" w:rsidR="001345B7" w:rsidRDefault="001345B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B49BF" w14:textId="77777777" w:rsidR="00F7767E" w:rsidRDefault="00F7767E">
      <w:r>
        <w:separator/>
      </w:r>
    </w:p>
  </w:footnote>
  <w:footnote w:type="continuationSeparator" w:id="0">
    <w:p w14:paraId="087891B0" w14:textId="77777777" w:rsidR="00F7767E" w:rsidRDefault="00F776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74555"/>
    <w:multiLevelType w:val="multilevel"/>
    <w:tmpl w:val="1BBE987C"/>
    <w:lvl w:ilvl="0">
      <w:start w:val="7"/>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8B4735"/>
    <w:multiLevelType w:val="multilevel"/>
    <w:tmpl w:val="F0325C5A"/>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A8D5367"/>
    <w:multiLevelType w:val="multilevel"/>
    <w:tmpl w:val="F9420092"/>
    <w:lvl w:ilvl="0">
      <w:start w:val="5"/>
      <w:numFmt w:val="decimal"/>
      <w:lvlText w:val="%1."/>
      <w:lvlJc w:val="left"/>
      <w:pPr>
        <w:tabs>
          <w:tab w:val="num" w:pos="480"/>
        </w:tabs>
        <w:ind w:left="480" w:hanging="480"/>
      </w:pPr>
      <w:rPr>
        <w:rFonts w:hint="default"/>
        <w:i/>
      </w:rPr>
    </w:lvl>
    <w:lvl w:ilvl="1">
      <w:start w:val="2"/>
      <w:numFmt w:val="decimal"/>
      <w:lvlText w:val="%1.%2."/>
      <w:lvlJc w:val="left"/>
      <w:pPr>
        <w:tabs>
          <w:tab w:val="num" w:pos="480"/>
        </w:tabs>
        <w:ind w:left="480" w:hanging="480"/>
      </w:pPr>
      <w:rPr>
        <w:rFonts w:hint="default"/>
        <w:i/>
      </w:rPr>
    </w:lvl>
    <w:lvl w:ilvl="2">
      <w:start w:val="1"/>
      <w:numFmt w:val="decimal"/>
      <w:lvlText w:val="%1.%2.%3."/>
      <w:lvlJc w:val="left"/>
      <w:pPr>
        <w:tabs>
          <w:tab w:val="num" w:pos="720"/>
        </w:tabs>
        <w:ind w:left="720" w:hanging="720"/>
      </w:pPr>
      <w:rPr>
        <w:rFonts w:hint="default"/>
        <w:i/>
      </w:rPr>
    </w:lvl>
    <w:lvl w:ilvl="3">
      <w:start w:val="1"/>
      <w:numFmt w:val="decimal"/>
      <w:lvlText w:val="%1.%2.%3.%4."/>
      <w:lvlJc w:val="left"/>
      <w:pPr>
        <w:tabs>
          <w:tab w:val="num" w:pos="720"/>
        </w:tabs>
        <w:ind w:left="720" w:hanging="720"/>
      </w:pPr>
      <w:rPr>
        <w:rFonts w:hint="default"/>
        <w:i/>
      </w:rPr>
    </w:lvl>
    <w:lvl w:ilvl="4">
      <w:start w:val="1"/>
      <w:numFmt w:val="decimal"/>
      <w:lvlText w:val="%1.%2.%3.%4.%5."/>
      <w:lvlJc w:val="left"/>
      <w:pPr>
        <w:tabs>
          <w:tab w:val="num" w:pos="1080"/>
        </w:tabs>
        <w:ind w:left="1080" w:hanging="1080"/>
      </w:pPr>
      <w:rPr>
        <w:rFonts w:hint="default"/>
        <w:i/>
      </w:rPr>
    </w:lvl>
    <w:lvl w:ilvl="5">
      <w:start w:val="1"/>
      <w:numFmt w:val="decimal"/>
      <w:lvlText w:val="%1.%2.%3.%4.%5.%6."/>
      <w:lvlJc w:val="left"/>
      <w:pPr>
        <w:tabs>
          <w:tab w:val="num" w:pos="1080"/>
        </w:tabs>
        <w:ind w:left="1080" w:hanging="1080"/>
      </w:pPr>
      <w:rPr>
        <w:rFonts w:hint="default"/>
        <w:i/>
      </w:rPr>
    </w:lvl>
    <w:lvl w:ilvl="6">
      <w:start w:val="1"/>
      <w:numFmt w:val="decimal"/>
      <w:lvlText w:val="%1.%2.%3.%4.%5.%6.%7."/>
      <w:lvlJc w:val="left"/>
      <w:pPr>
        <w:tabs>
          <w:tab w:val="num" w:pos="1440"/>
        </w:tabs>
        <w:ind w:left="1440" w:hanging="1440"/>
      </w:pPr>
      <w:rPr>
        <w:rFonts w:hint="default"/>
        <w:i/>
      </w:rPr>
    </w:lvl>
    <w:lvl w:ilvl="7">
      <w:start w:val="1"/>
      <w:numFmt w:val="decimal"/>
      <w:lvlText w:val="%1.%2.%3.%4.%5.%6.%7.%8."/>
      <w:lvlJc w:val="left"/>
      <w:pPr>
        <w:tabs>
          <w:tab w:val="num" w:pos="1440"/>
        </w:tabs>
        <w:ind w:left="1440" w:hanging="1440"/>
      </w:pPr>
      <w:rPr>
        <w:rFonts w:hint="default"/>
        <w:i/>
      </w:rPr>
    </w:lvl>
    <w:lvl w:ilvl="8">
      <w:start w:val="1"/>
      <w:numFmt w:val="decimal"/>
      <w:lvlText w:val="%1.%2.%3.%4.%5.%6.%7.%8.%9."/>
      <w:lvlJc w:val="left"/>
      <w:pPr>
        <w:tabs>
          <w:tab w:val="num" w:pos="1800"/>
        </w:tabs>
        <w:ind w:left="1800" w:hanging="1800"/>
      </w:pPr>
      <w:rPr>
        <w:rFonts w:hint="default"/>
        <w:i/>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FB48DF"/>
    <w:multiLevelType w:val="multilevel"/>
    <w:tmpl w:val="CDD612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480"/>
        </w:tabs>
        <w:ind w:left="3480" w:hanging="108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5" w15:restartNumberingAfterBreak="0">
    <w:nsid w:val="213E0829"/>
    <w:multiLevelType w:val="multilevel"/>
    <w:tmpl w:val="904A07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6"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32EB0CB7"/>
    <w:multiLevelType w:val="multilevel"/>
    <w:tmpl w:val="D9F4F6C0"/>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36021EFC"/>
    <w:multiLevelType w:val="multilevel"/>
    <w:tmpl w:val="A72269F6"/>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54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3F531123"/>
    <w:multiLevelType w:val="multilevel"/>
    <w:tmpl w:val="3EBE8F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480"/>
        </w:tabs>
        <w:ind w:left="3480" w:hanging="108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11" w15:restartNumberingAfterBreak="0">
    <w:nsid w:val="439C753A"/>
    <w:multiLevelType w:val="hybridMultilevel"/>
    <w:tmpl w:val="618E1CF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43C6ECB"/>
    <w:multiLevelType w:val="multilevel"/>
    <w:tmpl w:val="718688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4F967CD1"/>
    <w:multiLevelType w:val="multilevel"/>
    <w:tmpl w:val="7004C344"/>
    <w:lvl w:ilvl="0">
      <w:start w:val="5"/>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177083A"/>
    <w:multiLevelType w:val="multilevel"/>
    <w:tmpl w:val="B02066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54EA607E"/>
    <w:multiLevelType w:val="multilevel"/>
    <w:tmpl w:val="0074A41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1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610C4BAA"/>
    <w:multiLevelType w:val="hybridMultilevel"/>
    <w:tmpl w:val="3954D00A"/>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8170884"/>
    <w:multiLevelType w:val="hybridMultilevel"/>
    <w:tmpl w:val="5B6CB96A"/>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1" w15:restartNumberingAfterBreak="0">
    <w:nsid w:val="762373C3"/>
    <w:multiLevelType w:val="hybridMultilevel"/>
    <w:tmpl w:val="8ACE849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6"/>
  </w:num>
  <w:num w:numId="3">
    <w:abstractNumId w:val="7"/>
  </w:num>
  <w:num w:numId="4">
    <w:abstractNumId w:val="17"/>
  </w:num>
  <w:num w:numId="5">
    <w:abstractNumId w:val="3"/>
  </w:num>
  <w:num w:numId="6">
    <w:abstractNumId w:val="16"/>
  </w:num>
  <w:num w:numId="7">
    <w:abstractNumId w:val="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4"/>
  </w:num>
  <w:num w:numId="11">
    <w:abstractNumId w:val="15"/>
  </w:num>
  <w:num w:numId="12">
    <w:abstractNumId w:val="10"/>
  </w:num>
  <w:num w:numId="13">
    <w:abstractNumId w:val="5"/>
  </w:num>
  <w:num w:numId="14">
    <w:abstractNumId w:val="12"/>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21"/>
  </w:num>
  <w:num w:numId="21">
    <w:abstractNumId w:val="8"/>
  </w:num>
  <w:num w:numId="22">
    <w:abstractNumId w:val="18"/>
  </w:num>
  <w:num w:numId="23">
    <w:abstractNumId w:val="19"/>
  </w:num>
  <w:num w:numId="24">
    <w:abstractNumId w:val="2"/>
  </w:num>
  <w:num w:numId="25">
    <w:abstractNumId w:val="13"/>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Dc2sDQyNbU0NrdU0lEKTi0uzszPAykwrAUAArSPWywAAAA="/>
  </w:docVars>
  <w:rsids>
    <w:rsidRoot w:val="003800AB"/>
    <w:rsid w:val="00000056"/>
    <w:rsid w:val="0000048A"/>
    <w:rsid w:val="0000154E"/>
    <w:rsid w:val="00002ACB"/>
    <w:rsid w:val="00003870"/>
    <w:rsid w:val="00003B52"/>
    <w:rsid w:val="00003CDE"/>
    <w:rsid w:val="00004485"/>
    <w:rsid w:val="00007163"/>
    <w:rsid w:val="0000750C"/>
    <w:rsid w:val="00010167"/>
    <w:rsid w:val="000102AC"/>
    <w:rsid w:val="00012B2E"/>
    <w:rsid w:val="00013A25"/>
    <w:rsid w:val="00014158"/>
    <w:rsid w:val="00015BD4"/>
    <w:rsid w:val="00017057"/>
    <w:rsid w:val="000203A7"/>
    <w:rsid w:val="000204D0"/>
    <w:rsid w:val="00021E85"/>
    <w:rsid w:val="0002287C"/>
    <w:rsid w:val="00023D42"/>
    <w:rsid w:val="000243D2"/>
    <w:rsid w:val="000244A3"/>
    <w:rsid w:val="00024D34"/>
    <w:rsid w:val="00026105"/>
    <w:rsid w:val="00026569"/>
    <w:rsid w:val="00026953"/>
    <w:rsid w:val="00027008"/>
    <w:rsid w:val="00027B0B"/>
    <w:rsid w:val="00030714"/>
    <w:rsid w:val="00031B1E"/>
    <w:rsid w:val="0003266F"/>
    <w:rsid w:val="0003272D"/>
    <w:rsid w:val="0003292A"/>
    <w:rsid w:val="00033F4A"/>
    <w:rsid w:val="00035697"/>
    <w:rsid w:val="000360D0"/>
    <w:rsid w:val="00040272"/>
    <w:rsid w:val="000415CD"/>
    <w:rsid w:val="00044029"/>
    <w:rsid w:val="000449B3"/>
    <w:rsid w:val="00044A98"/>
    <w:rsid w:val="000450FB"/>
    <w:rsid w:val="00046793"/>
    <w:rsid w:val="00046F5E"/>
    <w:rsid w:val="00047495"/>
    <w:rsid w:val="000505C5"/>
    <w:rsid w:val="000506EE"/>
    <w:rsid w:val="0005070E"/>
    <w:rsid w:val="00050E5B"/>
    <w:rsid w:val="0005187D"/>
    <w:rsid w:val="0005588E"/>
    <w:rsid w:val="00055A03"/>
    <w:rsid w:val="000560B7"/>
    <w:rsid w:val="000568CE"/>
    <w:rsid w:val="000573A7"/>
    <w:rsid w:val="00057A54"/>
    <w:rsid w:val="00057C6F"/>
    <w:rsid w:val="00061141"/>
    <w:rsid w:val="00061373"/>
    <w:rsid w:val="00061465"/>
    <w:rsid w:val="000619BE"/>
    <w:rsid w:val="00061B42"/>
    <w:rsid w:val="00062201"/>
    <w:rsid w:val="00062D49"/>
    <w:rsid w:val="00062DFA"/>
    <w:rsid w:val="000630AA"/>
    <w:rsid w:val="00063F13"/>
    <w:rsid w:val="000643E9"/>
    <w:rsid w:val="00065938"/>
    <w:rsid w:val="00065D49"/>
    <w:rsid w:val="000673C7"/>
    <w:rsid w:val="000701FD"/>
    <w:rsid w:val="00070451"/>
    <w:rsid w:val="00071BDE"/>
    <w:rsid w:val="00072512"/>
    <w:rsid w:val="00072C6A"/>
    <w:rsid w:val="00073972"/>
    <w:rsid w:val="00075EAE"/>
    <w:rsid w:val="00076505"/>
    <w:rsid w:val="00076EB6"/>
    <w:rsid w:val="000805D2"/>
    <w:rsid w:val="000810A1"/>
    <w:rsid w:val="00083457"/>
    <w:rsid w:val="000838ED"/>
    <w:rsid w:val="000842C8"/>
    <w:rsid w:val="00084532"/>
    <w:rsid w:val="00084872"/>
    <w:rsid w:val="0008577A"/>
    <w:rsid w:val="00086989"/>
    <w:rsid w:val="000870E0"/>
    <w:rsid w:val="00087B12"/>
    <w:rsid w:val="0009036B"/>
    <w:rsid w:val="0009050B"/>
    <w:rsid w:val="00090F34"/>
    <w:rsid w:val="00090FAF"/>
    <w:rsid w:val="00091CE3"/>
    <w:rsid w:val="000933AC"/>
    <w:rsid w:val="00095A1D"/>
    <w:rsid w:val="00095F4C"/>
    <w:rsid w:val="000970E7"/>
    <w:rsid w:val="000A00AC"/>
    <w:rsid w:val="000A3B60"/>
    <w:rsid w:val="000A7A4A"/>
    <w:rsid w:val="000B000F"/>
    <w:rsid w:val="000B014C"/>
    <w:rsid w:val="000B22B4"/>
    <w:rsid w:val="000B2A6D"/>
    <w:rsid w:val="000B3113"/>
    <w:rsid w:val="000B476D"/>
    <w:rsid w:val="000B4BF0"/>
    <w:rsid w:val="000B59F8"/>
    <w:rsid w:val="000B6674"/>
    <w:rsid w:val="000B75BD"/>
    <w:rsid w:val="000B7F1A"/>
    <w:rsid w:val="000B7FC6"/>
    <w:rsid w:val="000C12DC"/>
    <w:rsid w:val="000C1FC3"/>
    <w:rsid w:val="000C20E1"/>
    <w:rsid w:val="000C3B46"/>
    <w:rsid w:val="000C53F1"/>
    <w:rsid w:val="000C5B31"/>
    <w:rsid w:val="000C5C74"/>
    <w:rsid w:val="000C6696"/>
    <w:rsid w:val="000C6A9D"/>
    <w:rsid w:val="000C6D47"/>
    <w:rsid w:val="000D075E"/>
    <w:rsid w:val="000D17F2"/>
    <w:rsid w:val="000D3F37"/>
    <w:rsid w:val="000D40F6"/>
    <w:rsid w:val="000D5965"/>
    <w:rsid w:val="000D6DC7"/>
    <w:rsid w:val="000D6EA0"/>
    <w:rsid w:val="000D7703"/>
    <w:rsid w:val="000D7728"/>
    <w:rsid w:val="000D7D69"/>
    <w:rsid w:val="000E0EEF"/>
    <w:rsid w:val="000E212C"/>
    <w:rsid w:val="000E2A1D"/>
    <w:rsid w:val="000E3C3D"/>
    <w:rsid w:val="000E495D"/>
    <w:rsid w:val="000E752F"/>
    <w:rsid w:val="000F0533"/>
    <w:rsid w:val="000F089C"/>
    <w:rsid w:val="000F0F10"/>
    <w:rsid w:val="000F1017"/>
    <w:rsid w:val="000F3A45"/>
    <w:rsid w:val="000F3C7A"/>
    <w:rsid w:val="000F46D3"/>
    <w:rsid w:val="000F5F9D"/>
    <w:rsid w:val="000F62AA"/>
    <w:rsid w:val="000F66B4"/>
    <w:rsid w:val="000F6FF2"/>
    <w:rsid w:val="000F78FF"/>
    <w:rsid w:val="001006AC"/>
    <w:rsid w:val="001008F8"/>
    <w:rsid w:val="00102250"/>
    <w:rsid w:val="00102C5D"/>
    <w:rsid w:val="0010348D"/>
    <w:rsid w:val="001038DA"/>
    <w:rsid w:val="001061D0"/>
    <w:rsid w:val="0010709F"/>
    <w:rsid w:val="00107161"/>
    <w:rsid w:val="001079D7"/>
    <w:rsid w:val="00107B34"/>
    <w:rsid w:val="00107F63"/>
    <w:rsid w:val="00110E67"/>
    <w:rsid w:val="001120AB"/>
    <w:rsid w:val="0011274C"/>
    <w:rsid w:val="00112A74"/>
    <w:rsid w:val="00113850"/>
    <w:rsid w:val="00114E84"/>
    <w:rsid w:val="00121E5E"/>
    <w:rsid w:val="00121F2C"/>
    <w:rsid w:val="001227F2"/>
    <w:rsid w:val="00122C3F"/>
    <w:rsid w:val="00122D28"/>
    <w:rsid w:val="001233C1"/>
    <w:rsid w:val="00123AD4"/>
    <w:rsid w:val="001248A8"/>
    <w:rsid w:val="00125B14"/>
    <w:rsid w:val="00125D4D"/>
    <w:rsid w:val="001263DC"/>
    <w:rsid w:val="001265BC"/>
    <w:rsid w:val="00130E39"/>
    <w:rsid w:val="00130E56"/>
    <w:rsid w:val="00131C8E"/>
    <w:rsid w:val="001320A7"/>
    <w:rsid w:val="001345B7"/>
    <w:rsid w:val="00135074"/>
    <w:rsid w:val="00135643"/>
    <w:rsid w:val="00135975"/>
    <w:rsid w:val="00135B2B"/>
    <w:rsid w:val="00135B56"/>
    <w:rsid w:val="00135CC8"/>
    <w:rsid w:val="0013609F"/>
    <w:rsid w:val="001368E5"/>
    <w:rsid w:val="00136AFB"/>
    <w:rsid w:val="00136BBE"/>
    <w:rsid w:val="00136FCF"/>
    <w:rsid w:val="0013751C"/>
    <w:rsid w:val="0013774B"/>
    <w:rsid w:val="00137BC5"/>
    <w:rsid w:val="00140855"/>
    <w:rsid w:val="001419F9"/>
    <w:rsid w:val="00142EED"/>
    <w:rsid w:val="00143208"/>
    <w:rsid w:val="00143243"/>
    <w:rsid w:val="0014372E"/>
    <w:rsid w:val="00143CE7"/>
    <w:rsid w:val="00144545"/>
    <w:rsid w:val="001445F6"/>
    <w:rsid w:val="0014514E"/>
    <w:rsid w:val="001454B1"/>
    <w:rsid w:val="00145DE2"/>
    <w:rsid w:val="001462D2"/>
    <w:rsid w:val="001464DA"/>
    <w:rsid w:val="001469EB"/>
    <w:rsid w:val="001471E8"/>
    <w:rsid w:val="00147F1E"/>
    <w:rsid w:val="00151BC4"/>
    <w:rsid w:val="00151CE5"/>
    <w:rsid w:val="00152312"/>
    <w:rsid w:val="001524F7"/>
    <w:rsid w:val="00153838"/>
    <w:rsid w:val="00156005"/>
    <w:rsid w:val="00156503"/>
    <w:rsid w:val="001574B0"/>
    <w:rsid w:val="001606EC"/>
    <w:rsid w:val="00162EC2"/>
    <w:rsid w:val="00163D19"/>
    <w:rsid w:val="001647D0"/>
    <w:rsid w:val="00164CBC"/>
    <w:rsid w:val="0016563B"/>
    <w:rsid w:val="00167269"/>
    <w:rsid w:val="00167378"/>
    <w:rsid w:val="00167B34"/>
    <w:rsid w:val="00167E35"/>
    <w:rsid w:val="00170624"/>
    <w:rsid w:val="00170780"/>
    <w:rsid w:val="00171C03"/>
    <w:rsid w:val="001722E5"/>
    <w:rsid w:val="0017318D"/>
    <w:rsid w:val="00175823"/>
    <w:rsid w:val="001762A4"/>
    <w:rsid w:val="00176458"/>
    <w:rsid w:val="00176AEE"/>
    <w:rsid w:val="00177F02"/>
    <w:rsid w:val="00180724"/>
    <w:rsid w:val="001807A0"/>
    <w:rsid w:val="00181113"/>
    <w:rsid w:val="0018131D"/>
    <w:rsid w:val="00181E40"/>
    <w:rsid w:val="00182047"/>
    <w:rsid w:val="0018300E"/>
    <w:rsid w:val="00184249"/>
    <w:rsid w:val="00184FE4"/>
    <w:rsid w:val="00186E4E"/>
    <w:rsid w:val="001870C0"/>
    <w:rsid w:val="00190021"/>
    <w:rsid w:val="00190776"/>
    <w:rsid w:val="001915A3"/>
    <w:rsid w:val="00191F8E"/>
    <w:rsid w:val="00192022"/>
    <w:rsid w:val="00195AD2"/>
    <w:rsid w:val="00195BE3"/>
    <w:rsid w:val="00196263"/>
    <w:rsid w:val="00197976"/>
    <w:rsid w:val="00197AB9"/>
    <w:rsid w:val="00197C59"/>
    <w:rsid w:val="001A0C6F"/>
    <w:rsid w:val="001A13D6"/>
    <w:rsid w:val="001A243D"/>
    <w:rsid w:val="001A2E2A"/>
    <w:rsid w:val="001A345D"/>
    <w:rsid w:val="001A49E1"/>
    <w:rsid w:val="001A713F"/>
    <w:rsid w:val="001A7531"/>
    <w:rsid w:val="001B00AC"/>
    <w:rsid w:val="001B0F7E"/>
    <w:rsid w:val="001B11FB"/>
    <w:rsid w:val="001B1EBC"/>
    <w:rsid w:val="001B2702"/>
    <w:rsid w:val="001B521F"/>
    <w:rsid w:val="001B53ED"/>
    <w:rsid w:val="001B6496"/>
    <w:rsid w:val="001C2743"/>
    <w:rsid w:val="001C28B7"/>
    <w:rsid w:val="001C2B81"/>
    <w:rsid w:val="001C3FA3"/>
    <w:rsid w:val="001C5BEA"/>
    <w:rsid w:val="001C696D"/>
    <w:rsid w:val="001C6D1B"/>
    <w:rsid w:val="001D006E"/>
    <w:rsid w:val="001D01B0"/>
    <w:rsid w:val="001D0DCC"/>
    <w:rsid w:val="001D1C9B"/>
    <w:rsid w:val="001D3DC9"/>
    <w:rsid w:val="001D4A13"/>
    <w:rsid w:val="001D51CF"/>
    <w:rsid w:val="001D54A4"/>
    <w:rsid w:val="001D592F"/>
    <w:rsid w:val="001D5EC9"/>
    <w:rsid w:val="001D73BA"/>
    <w:rsid w:val="001D74B3"/>
    <w:rsid w:val="001D7955"/>
    <w:rsid w:val="001E08C8"/>
    <w:rsid w:val="001E1704"/>
    <w:rsid w:val="001E251C"/>
    <w:rsid w:val="001E2841"/>
    <w:rsid w:val="001E2CB6"/>
    <w:rsid w:val="001E317B"/>
    <w:rsid w:val="001E4386"/>
    <w:rsid w:val="001E65BA"/>
    <w:rsid w:val="001F0E05"/>
    <w:rsid w:val="001F2CFE"/>
    <w:rsid w:val="001F3215"/>
    <w:rsid w:val="001F32DE"/>
    <w:rsid w:val="001F41BA"/>
    <w:rsid w:val="001F5537"/>
    <w:rsid w:val="001F7DF9"/>
    <w:rsid w:val="001F7EE9"/>
    <w:rsid w:val="00200C1E"/>
    <w:rsid w:val="00200F66"/>
    <w:rsid w:val="00203A74"/>
    <w:rsid w:val="002042AA"/>
    <w:rsid w:val="00206AEE"/>
    <w:rsid w:val="00206CFB"/>
    <w:rsid w:val="00207162"/>
    <w:rsid w:val="0020791D"/>
    <w:rsid w:val="00207A84"/>
    <w:rsid w:val="00210206"/>
    <w:rsid w:val="00210AE9"/>
    <w:rsid w:val="002113D9"/>
    <w:rsid w:val="00216054"/>
    <w:rsid w:val="00216B25"/>
    <w:rsid w:val="00217F2B"/>
    <w:rsid w:val="00220FF9"/>
    <w:rsid w:val="002216F5"/>
    <w:rsid w:val="002219CB"/>
    <w:rsid w:val="00221EFD"/>
    <w:rsid w:val="002221D9"/>
    <w:rsid w:val="00222594"/>
    <w:rsid w:val="00222AF4"/>
    <w:rsid w:val="0022359E"/>
    <w:rsid w:val="0022402B"/>
    <w:rsid w:val="0022429E"/>
    <w:rsid w:val="00226E45"/>
    <w:rsid w:val="002277A9"/>
    <w:rsid w:val="00227CA0"/>
    <w:rsid w:val="00230F71"/>
    <w:rsid w:val="002313C1"/>
    <w:rsid w:val="002326E7"/>
    <w:rsid w:val="002344D2"/>
    <w:rsid w:val="00234F99"/>
    <w:rsid w:val="00235328"/>
    <w:rsid w:val="002360EC"/>
    <w:rsid w:val="0023674F"/>
    <w:rsid w:val="002367F6"/>
    <w:rsid w:val="002373DB"/>
    <w:rsid w:val="00240BC2"/>
    <w:rsid w:val="00241BAB"/>
    <w:rsid w:val="00242009"/>
    <w:rsid w:val="002422BD"/>
    <w:rsid w:val="00244C02"/>
    <w:rsid w:val="00245372"/>
    <w:rsid w:val="00245D50"/>
    <w:rsid w:val="00246849"/>
    <w:rsid w:val="002478FB"/>
    <w:rsid w:val="00247FA6"/>
    <w:rsid w:val="00251118"/>
    <w:rsid w:val="002514BF"/>
    <w:rsid w:val="00251CA1"/>
    <w:rsid w:val="002532F0"/>
    <w:rsid w:val="00253451"/>
    <w:rsid w:val="002545BB"/>
    <w:rsid w:val="002553B2"/>
    <w:rsid w:val="0025661C"/>
    <w:rsid w:val="002608C9"/>
    <w:rsid w:val="002616B1"/>
    <w:rsid w:val="0026463E"/>
    <w:rsid w:val="00264881"/>
    <w:rsid w:val="0026678E"/>
    <w:rsid w:val="00267060"/>
    <w:rsid w:val="00267351"/>
    <w:rsid w:val="00267B3F"/>
    <w:rsid w:val="00270222"/>
    <w:rsid w:val="002704C8"/>
    <w:rsid w:val="00270604"/>
    <w:rsid w:val="00270D0A"/>
    <w:rsid w:val="00274128"/>
    <w:rsid w:val="00274EF9"/>
    <w:rsid w:val="002755DE"/>
    <w:rsid w:val="00276726"/>
    <w:rsid w:val="002767FE"/>
    <w:rsid w:val="00276F9F"/>
    <w:rsid w:val="0027791D"/>
    <w:rsid w:val="00277EAF"/>
    <w:rsid w:val="0028087B"/>
    <w:rsid w:val="00280995"/>
    <w:rsid w:val="00281191"/>
    <w:rsid w:val="0028173F"/>
    <w:rsid w:val="0028175D"/>
    <w:rsid w:val="00282A40"/>
    <w:rsid w:val="00282D58"/>
    <w:rsid w:val="00282E59"/>
    <w:rsid w:val="0028350A"/>
    <w:rsid w:val="002840FD"/>
    <w:rsid w:val="0028427A"/>
    <w:rsid w:val="0028429B"/>
    <w:rsid w:val="0028735B"/>
    <w:rsid w:val="00290C2F"/>
    <w:rsid w:val="0029166F"/>
    <w:rsid w:val="00292478"/>
    <w:rsid w:val="002929EF"/>
    <w:rsid w:val="0029332C"/>
    <w:rsid w:val="00294AF6"/>
    <w:rsid w:val="00295C29"/>
    <w:rsid w:val="00296F71"/>
    <w:rsid w:val="002A0137"/>
    <w:rsid w:val="002A1777"/>
    <w:rsid w:val="002A22F9"/>
    <w:rsid w:val="002A546A"/>
    <w:rsid w:val="002A753A"/>
    <w:rsid w:val="002A7C69"/>
    <w:rsid w:val="002A7D7D"/>
    <w:rsid w:val="002B13B4"/>
    <w:rsid w:val="002B24BD"/>
    <w:rsid w:val="002B2F1E"/>
    <w:rsid w:val="002B36EC"/>
    <w:rsid w:val="002B3774"/>
    <w:rsid w:val="002B454A"/>
    <w:rsid w:val="002B6415"/>
    <w:rsid w:val="002C0256"/>
    <w:rsid w:val="002C0D17"/>
    <w:rsid w:val="002C156C"/>
    <w:rsid w:val="002C1747"/>
    <w:rsid w:val="002C2B02"/>
    <w:rsid w:val="002C45DF"/>
    <w:rsid w:val="002C50EF"/>
    <w:rsid w:val="002C54FC"/>
    <w:rsid w:val="002C6074"/>
    <w:rsid w:val="002C6A61"/>
    <w:rsid w:val="002D001D"/>
    <w:rsid w:val="002D0125"/>
    <w:rsid w:val="002D0343"/>
    <w:rsid w:val="002D2266"/>
    <w:rsid w:val="002D3E29"/>
    <w:rsid w:val="002D6289"/>
    <w:rsid w:val="002D64D9"/>
    <w:rsid w:val="002E033A"/>
    <w:rsid w:val="002E0A2D"/>
    <w:rsid w:val="002E1B8F"/>
    <w:rsid w:val="002E1D56"/>
    <w:rsid w:val="002E20B4"/>
    <w:rsid w:val="002E2986"/>
    <w:rsid w:val="002E3E57"/>
    <w:rsid w:val="002E4E12"/>
    <w:rsid w:val="002E6942"/>
    <w:rsid w:val="002E7485"/>
    <w:rsid w:val="002E753E"/>
    <w:rsid w:val="002F0399"/>
    <w:rsid w:val="002F0E8A"/>
    <w:rsid w:val="002F1214"/>
    <w:rsid w:val="002F187A"/>
    <w:rsid w:val="002F279B"/>
    <w:rsid w:val="002F43B5"/>
    <w:rsid w:val="002F4E4D"/>
    <w:rsid w:val="002F6092"/>
    <w:rsid w:val="003010CF"/>
    <w:rsid w:val="003015C9"/>
    <w:rsid w:val="003017D4"/>
    <w:rsid w:val="0030186D"/>
    <w:rsid w:val="00302966"/>
    <w:rsid w:val="0030370A"/>
    <w:rsid w:val="00305101"/>
    <w:rsid w:val="00305D3C"/>
    <w:rsid w:val="003073DB"/>
    <w:rsid w:val="00310C85"/>
    <w:rsid w:val="00310D03"/>
    <w:rsid w:val="003119DA"/>
    <w:rsid w:val="0031268B"/>
    <w:rsid w:val="0031380F"/>
    <w:rsid w:val="00313FB6"/>
    <w:rsid w:val="003150F8"/>
    <w:rsid w:val="003167A6"/>
    <w:rsid w:val="00316E97"/>
    <w:rsid w:val="003173F8"/>
    <w:rsid w:val="00317B1F"/>
    <w:rsid w:val="00317CA3"/>
    <w:rsid w:val="003206AF"/>
    <w:rsid w:val="00321663"/>
    <w:rsid w:val="00321BBC"/>
    <w:rsid w:val="00321F0B"/>
    <w:rsid w:val="00322C62"/>
    <w:rsid w:val="00324503"/>
    <w:rsid w:val="003251E0"/>
    <w:rsid w:val="00325FAA"/>
    <w:rsid w:val="003261ED"/>
    <w:rsid w:val="00326CB5"/>
    <w:rsid w:val="00327D83"/>
    <w:rsid w:val="00330994"/>
    <w:rsid w:val="00331386"/>
    <w:rsid w:val="003337A6"/>
    <w:rsid w:val="00334E51"/>
    <w:rsid w:val="0033587A"/>
    <w:rsid w:val="003409C3"/>
    <w:rsid w:val="00340B55"/>
    <w:rsid w:val="003410F9"/>
    <w:rsid w:val="00341C9D"/>
    <w:rsid w:val="003422AF"/>
    <w:rsid w:val="00342F9F"/>
    <w:rsid w:val="0034305E"/>
    <w:rsid w:val="0034408C"/>
    <w:rsid w:val="00351186"/>
    <w:rsid w:val="00351B7F"/>
    <w:rsid w:val="0035255E"/>
    <w:rsid w:val="00352E17"/>
    <w:rsid w:val="00353FB6"/>
    <w:rsid w:val="00354EF8"/>
    <w:rsid w:val="003555B5"/>
    <w:rsid w:val="003560FF"/>
    <w:rsid w:val="00356293"/>
    <w:rsid w:val="00356408"/>
    <w:rsid w:val="003574AF"/>
    <w:rsid w:val="0035757F"/>
    <w:rsid w:val="0035761A"/>
    <w:rsid w:val="00357A6A"/>
    <w:rsid w:val="00361F12"/>
    <w:rsid w:val="00362D66"/>
    <w:rsid w:val="00362D68"/>
    <w:rsid w:val="00362EF8"/>
    <w:rsid w:val="003640D6"/>
    <w:rsid w:val="003654ED"/>
    <w:rsid w:val="003663DA"/>
    <w:rsid w:val="00367144"/>
    <w:rsid w:val="00367502"/>
    <w:rsid w:val="00370B69"/>
    <w:rsid w:val="00370E9D"/>
    <w:rsid w:val="00371049"/>
    <w:rsid w:val="00371A77"/>
    <w:rsid w:val="00371AFD"/>
    <w:rsid w:val="00371DC1"/>
    <w:rsid w:val="00371E89"/>
    <w:rsid w:val="003727B0"/>
    <w:rsid w:val="00372F20"/>
    <w:rsid w:val="00374D51"/>
    <w:rsid w:val="00375DD7"/>
    <w:rsid w:val="00375FC2"/>
    <w:rsid w:val="00376E04"/>
    <w:rsid w:val="00376E1D"/>
    <w:rsid w:val="003800AB"/>
    <w:rsid w:val="00383C11"/>
    <w:rsid w:val="0038462F"/>
    <w:rsid w:val="00385A69"/>
    <w:rsid w:val="00386B8F"/>
    <w:rsid w:val="00390BB0"/>
    <w:rsid w:val="00390D57"/>
    <w:rsid w:val="00393B02"/>
    <w:rsid w:val="00393C92"/>
    <w:rsid w:val="003940BA"/>
    <w:rsid w:val="003944E5"/>
    <w:rsid w:val="00394763"/>
    <w:rsid w:val="003947E7"/>
    <w:rsid w:val="003961B0"/>
    <w:rsid w:val="00397B7E"/>
    <w:rsid w:val="00397CC3"/>
    <w:rsid w:val="003A03CD"/>
    <w:rsid w:val="003A0465"/>
    <w:rsid w:val="003A12AE"/>
    <w:rsid w:val="003A19A6"/>
    <w:rsid w:val="003A1BEA"/>
    <w:rsid w:val="003A1CB3"/>
    <w:rsid w:val="003A1EED"/>
    <w:rsid w:val="003A2169"/>
    <w:rsid w:val="003A3932"/>
    <w:rsid w:val="003A4341"/>
    <w:rsid w:val="003A4BBF"/>
    <w:rsid w:val="003A4F9C"/>
    <w:rsid w:val="003A61B3"/>
    <w:rsid w:val="003A6DDD"/>
    <w:rsid w:val="003A71F5"/>
    <w:rsid w:val="003B0518"/>
    <w:rsid w:val="003B1662"/>
    <w:rsid w:val="003B167C"/>
    <w:rsid w:val="003B25EE"/>
    <w:rsid w:val="003B355B"/>
    <w:rsid w:val="003B5CB8"/>
    <w:rsid w:val="003B5E51"/>
    <w:rsid w:val="003B61AD"/>
    <w:rsid w:val="003B628A"/>
    <w:rsid w:val="003B73BB"/>
    <w:rsid w:val="003B741A"/>
    <w:rsid w:val="003B7922"/>
    <w:rsid w:val="003B7F16"/>
    <w:rsid w:val="003C1540"/>
    <w:rsid w:val="003C2CCC"/>
    <w:rsid w:val="003C3A50"/>
    <w:rsid w:val="003C461F"/>
    <w:rsid w:val="003C6C4F"/>
    <w:rsid w:val="003C7546"/>
    <w:rsid w:val="003D045A"/>
    <w:rsid w:val="003D08DB"/>
    <w:rsid w:val="003D0B0A"/>
    <w:rsid w:val="003D1352"/>
    <w:rsid w:val="003D26B3"/>
    <w:rsid w:val="003D4AA5"/>
    <w:rsid w:val="003D59E4"/>
    <w:rsid w:val="003E0101"/>
    <w:rsid w:val="003E183E"/>
    <w:rsid w:val="003E24A3"/>
    <w:rsid w:val="003E48C7"/>
    <w:rsid w:val="003E49B5"/>
    <w:rsid w:val="003E52D6"/>
    <w:rsid w:val="003E571D"/>
    <w:rsid w:val="003E5C43"/>
    <w:rsid w:val="003E6E85"/>
    <w:rsid w:val="003E6EFE"/>
    <w:rsid w:val="003E71F6"/>
    <w:rsid w:val="003E764A"/>
    <w:rsid w:val="003E7AD1"/>
    <w:rsid w:val="003E7F21"/>
    <w:rsid w:val="003F0945"/>
    <w:rsid w:val="003F0D27"/>
    <w:rsid w:val="003F4CD2"/>
    <w:rsid w:val="003F5074"/>
    <w:rsid w:val="003F5836"/>
    <w:rsid w:val="003F5908"/>
    <w:rsid w:val="003F70CF"/>
    <w:rsid w:val="003F745C"/>
    <w:rsid w:val="003F7694"/>
    <w:rsid w:val="003F7722"/>
    <w:rsid w:val="004020A7"/>
    <w:rsid w:val="00403274"/>
    <w:rsid w:val="00404BD0"/>
    <w:rsid w:val="00405101"/>
    <w:rsid w:val="004059DB"/>
    <w:rsid w:val="00407914"/>
    <w:rsid w:val="00407B3E"/>
    <w:rsid w:val="00412240"/>
    <w:rsid w:val="00412893"/>
    <w:rsid w:val="004138AF"/>
    <w:rsid w:val="004148C9"/>
    <w:rsid w:val="00414A74"/>
    <w:rsid w:val="00414D11"/>
    <w:rsid w:val="0041628E"/>
    <w:rsid w:val="004175CF"/>
    <w:rsid w:val="00417F88"/>
    <w:rsid w:val="00417F97"/>
    <w:rsid w:val="004201C6"/>
    <w:rsid w:val="004204B3"/>
    <w:rsid w:val="00420DB8"/>
    <w:rsid w:val="00421052"/>
    <w:rsid w:val="00421C55"/>
    <w:rsid w:val="004222EE"/>
    <w:rsid w:val="004225EE"/>
    <w:rsid w:val="00422704"/>
    <w:rsid w:val="00423524"/>
    <w:rsid w:val="004240DB"/>
    <w:rsid w:val="00424CD1"/>
    <w:rsid w:val="004255CE"/>
    <w:rsid w:val="0042577A"/>
    <w:rsid w:val="0042646B"/>
    <w:rsid w:val="00426750"/>
    <w:rsid w:val="0043241B"/>
    <w:rsid w:val="00432CC9"/>
    <w:rsid w:val="0043322D"/>
    <w:rsid w:val="00434951"/>
    <w:rsid w:val="0043503A"/>
    <w:rsid w:val="00435A73"/>
    <w:rsid w:val="004377BB"/>
    <w:rsid w:val="00437E79"/>
    <w:rsid w:val="004400F1"/>
    <w:rsid w:val="0044111D"/>
    <w:rsid w:val="004415CD"/>
    <w:rsid w:val="00442A3C"/>
    <w:rsid w:val="004437C7"/>
    <w:rsid w:val="00444C70"/>
    <w:rsid w:val="0044585F"/>
    <w:rsid w:val="00445DC2"/>
    <w:rsid w:val="00447592"/>
    <w:rsid w:val="00451C95"/>
    <w:rsid w:val="00451CCD"/>
    <w:rsid w:val="00453E5B"/>
    <w:rsid w:val="004550BE"/>
    <w:rsid w:val="00461F10"/>
    <w:rsid w:val="0046217B"/>
    <w:rsid w:val="004631CD"/>
    <w:rsid w:val="0046357C"/>
    <w:rsid w:val="00464F00"/>
    <w:rsid w:val="00466077"/>
    <w:rsid w:val="00466B32"/>
    <w:rsid w:val="004671B9"/>
    <w:rsid w:val="00467CE0"/>
    <w:rsid w:val="00470610"/>
    <w:rsid w:val="00471D08"/>
    <w:rsid w:val="0047249D"/>
    <w:rsid w:val="0047459D"/>
    <w:rsid w:val="00476C68"/>
    <w:rsid w:val="00476FDF"/>
    <w:rsid w:val="004774EF"/>
    <w:rsid w:val="004778EC"/>
    <w:rsid w:val="00477B2D"/>
    <w:rsid w:val="004800C2"/>
    <w:rsid w:val="00480379"/>
    <w:rsid w:val="00482922"/>
    <w:rsid w:val="004836B6"/>
    <w:rsid w:val="0048413E"/>
    <w:rsid w:val="00484DEC"/>
    <w:rsid w:val="00486263"/>
    <w:rsid w:val="00486527"/>
    <w:rsid w:val="00486B70"/>
    <w:rsid w:val="0048751F"/>
    <w:rsid w:val="00490024"/>
    <w:rsid w:val="004900EB"/>
    <w:rsid w:val="0049105F"/>
    <w:rsid w:val="004913FA"/>
    <w:rsid w:val="00491463"/>
    <w:rsid w:val="00491AAD"/>
    <w:rsid w:val="00492A2B"/>
    <w:rsid w:val="00492D67"/>
    <w:rsid w:val="00493884"/>
    <w:rsid w:val="0049396B"/>
    <w:rsid w:val="0049429C"/>
    <w:rsid w:val="00496B2F"/>
    <w:rsid w:val="00496B84"/>
    <w:rsid w:val="004A031D"/>
    <w:rsid w:val="004A0A78"/>
    <w:rsid w:val="004A1534"/>
    <w:rsid w:val="004A175E"/>
    <w:rsid w:val="004A1E42"/>
    <w:rsid w:val="004A21C9"/>
    <w:rsid w:val="004A223D"/>
    <w:rsid w:val="004A2EB9"/>
    <w:rsid w:val="004A3E9C"/>
    <w:rsid w:val="004A4A59"/>
    <w:rsid w:val="004A55C0"/>
    <w:rsid w:val="004A5671"/>
    <w:rsid w:val="004A5873"/>
    <w:rsid w:val="004B02FA"/>
    <w:rsid w:val="004B0497"/>
    <w:rsid w:val="004B2147"/>
    <w:rsid w:val="004B354D"/>
    <w:rsid w:val="004B672E"/>
    <w:rsid w:val="004B7462"/>
    <w:rsid w:val="004B7805"/>
    <w:rsid w:val="004B7A9A"/>
    <w:rsid w:val="004B7CA9"/>
    <w:rsid w:val="004C00C4"/>
    <w:rsid w:val="004C0AF8"/>
    <w:rsid w:val="004C0DCD"/>
    <w:rsid w:val="004C128E"/>
    <w:rsid w:val="004C3C63"/>
    <w:rsid w:val="004C4C6E"/>
    <w:rsid w:val="004C74FD"/>
    <w:rsid w:val="004C75EB"/>
    <w:rsid w:val="004D085E"/>
    <w:rsid w:val="004D0BAB"/>
    <w:rsid w:val="004D0F65"/>
    <w:rsid w:val="004D159B"/>
    <w:rsid w:val="004D248F"/>
    <w:rsid w:val="004D2E9D"/>
    <w:rsid w:val="004D3849"/>
    <w:rsid w:val="004D3B8A"/>
    <w:rsid w:val="004D6033"/>
    <w:rsid w:val="004D7D7C"/>
    <w:rsid w:val="004D7DF9"/>
    <w:rsid w:val="004E0174"/>
    <w:rsid w:val="004E0D0C"/>
    <w:rsid w:val="004E20C7"/>
    <w:rsid w:val="004E3C65"/>
    <w:rsid w:val="004E4308"/>
    <w:rsid w:val="004E4DAB"/>
    <w:rsid w:val="004E525E"/>
    <w:rsid w:val="004E62A4"/>
    <w:rsid w:val="004E6926"/>
    <w:rsid w:val="004E6EB6"/>
    <w:rsid w:val="004E7122"/>
    <w:rsid w:val="004E76F9"/>
    <w:rsid w:val="004F013A"/>
    <w:rsid w:val="004F1D56"/>
    <w:rsid w:val="004F2E5B"/>
    <w:rsid w:val="004F31AF"/>
    <w:rsid w:val="004F371C"/>
    <w:rsid w:val="004F4587"/>
    <w:rsid w:val="004F46B1"/>
    <w:rsid w:val="004F4791"/>
    <w:rsid w:val="004F4B4B"/>
    <w:rsid w:val="004F5DF8"/>
    <w:rsid w:val="00500347"/>
    <w:rsid w:val="00500CFE"/>
    <w:rsid w:val="00504F43"/>
    <w:rsid w:val="00506BC4"/>
    <w:rsid w:val="005075FC"/>
    <w:rsid w:val="00510C1D"/>
    <w:rsid w:val="00511374"/>
    <w:rsid w:val="0051198E"/>
    <w:rsid w:val="00514A92"/>
    <w:rsid w:val="005153B3"/>
    <w:rsid w:val="00516070"/>
    <w:rsid w:val="005160D1"/>
    <w:rsid w:val="00516C72"/>
    <w:rsid w:val="0052022E"/>
    <w:rsid w:val="00521757"/>
    <w:rsid w:val="005230E0"/>
    <w:rsid w:val="00524038"/>
    <w:rsid w:val="00525565"/>
    <w:rsid w:val="00526025"/>
    <w:rsid w:val="0052644A"/>
    <w:rsid w:val="005271AE"/>
    <w:rsid w:val="0052748C"/>
    <w:rsid w:val="005310BA"/>
    <w:rsid w:val="005314C7"/>
    <w:rsid w:val="00531917"/>
    <w:rsid w:val="0053255F"/>
    <w:rsid w:val="00533289"/>
    <w:rsid w:val="00533A48"/>
    <w:rsid w:val="00533E94"/>
    <w:rsid w:val="0053430F"/>
    <w:rsid w:val="00534B5D"/>
    <w:rsid w:val="0053542B"/>
    <w:rsid w:val="00535459"/>
    <w:rsid w:val="005355D8"/>
    <w:rsid w:val="00535B1B"/>
    <w:rsid w:val="005361D6"/>
    <w:rsid w:val="0053760B"/>
    <w:rsid w:val="00540A61"/>
    <w:rsid w:val="00540B3E"/>
    <w:rsid w:val="00542108"/>
    <w:rsid w:val="00545896"/>
    <w:rsid w:val="00545D10"/>
    <w:rsid w:val="00546661"/>
    <w:rsid w:val="0055133F"/>
    <w:rsid w:val="00551492"/>
    <w:rsid w:val="0055213D"/>
    <w:rsid w:val="005528BB"/>
    <w:rsid w:val="00554CFF"/>
    <w:rsid w:val="005555BA"/>
    <w:rsid w:val="0055577A"/>
    <w:rsid w:val="00560D24"/>
    <w:rsid w:val="00561EC0"/>
    <w:rsid w:val="00562A2D"/>
    <w:rsid w:val="0056587B"/>
    <w:rsid w:val="00565910"/>
    <w:rsid w:val="0056703F"/>
    <w:rsid w:val="00570196"/>
    <w:rsid w:val="00570449"/>
    <w:rsid w:val="00570C67"/>
    <w:rsid w:val="0057113B"/>
    <w:rsid w:val="005717A7"/>
    <w:rsid w:val="005738F8"/>
    <w:rsid w:val="00573F37"/>
    <w:rsid w:val="00574305"/>
    <w:rsid w:val="005745EE"/>
    <w:rsid w:val="005750AC"/>
    <w:rsid w:val="00575954"/>
    <w:rsid w:val="00576497"/>
    <w:rsid w:val="005767FF"/>
    <w:rsid w:val="0057714E"/>
    <w:rsid w:val="00577DE8"/>
    <w:rsid w:val="0058071A"/>
    <w:rsid w:val="00580DA5"/>
    <w:rsid w:val="005815B7"/>
    <w:rsid w:val="0058272E"/>
    <w:rsid w:val="00583576"/>
    <w:rsid w:val="005842EF"/>
    <w:rsid w:val="00584C33"/>
    <w:rsid w:val="005856FE"/>
    <w:rsid w:val="00585A7D"/>
    <w:rsid w:val="005873C1"/>
    <w:rsid w:val="00587C4D"/>
    <w:rsid w:val="00587DED"/>
    <w:rsid w:val="00587E66"/>
    <w:rsid w:val="0059262D"/>
    <w:rsid w:val="00592E57"/>
    <w:rsid w:val="005932AB"/>
    <w:rsid w:val="00593F68"/>
    <w:rsid w:val="00595172"/>
    <w:rsid w:val="005A05B5"/>
    <w:rsid w:val="005A0B94"/>
    <w:rsid w:val="005A1F7B"/>
    <w:rsid w:val="005A25D8"/>
    <w:rsid w:val="005A377A"/>
    <w:rsid w:val="005A469F"/>
    <w:rsid w:val="005A4A59"/>
    <w:rsid w:val="005A5F1D"/>
    <w:rsid w:val="005A666B"/>
    <w:rsid w:val="005B02DE"/>
    <w:rsid w:val="005B22C0"/>
    <w:rsid w:val="005B3083"/>
    <w:rsid w:val="005B34D8"/>
    <w:rsid w:val="005B3E48"/>
    <w:rsid w:val="005B61DF"/>
    <w:rsid w:val="005B7DE7"/>
    <w:rsid w:val="005C1433"/>
    <w:rsid w:val="005C420E"/>
    <w:rsid w:val="005C4D42"/>
    <w:rsid w:val="005C569C"/>
    <w:rsid w:val="005C66D8"/>
    <w:rsid w:val="005C6DE9"/>
    <w:rsid w:val="005D3158"/>
    <w:rsid w:val="005D3435"/>
    <w:rsid w:val="005D3DCE"/>
    <w:rsid w:val="005D43F8"/>
    <w:rsid w:val="005D4611"/>
    <w:rsid w:val="005D6B03"/>
    <w:rsid w:val="005D6F11"/>
    <w:rsid w:val="005D7849"/>
    <w:rsid w:val="005E0EF9"/>
    <w:rsid w:val="005E2343"/>
    <w:rsid w:val="005E2509"/>
    <w:rsid w:val="005E2F35"/>
    <w:rsid w:val="005E3987"/>
    <w:rsid w:val="005E6E78"/>
    <w:rsid w:val="005E7871"/>
    <w:rsid w:val="005E7C78"/>
    <w:rsid w:val="005F0700"/>
    <w:rsid w:val="005F07F0"/>
    <w:rsid w:val="005F2B53"/>
    <w:rsid w:val="005F3689"/>
    <w:rsid w:val="005F4BE4"/>
    <w:rsid w:val="005F675F"/>
    <w:rsid w:val="005F7E84"/>
    <w:rsid w:val="00601962"/>
    <w:rsid w:val="00602FF8"/>
    <w:rsid w:val="006044DA"/>
    <w:rsid w:val="00604DA0"/>
    <w:rsid w:val="0060567A"/>
    <w:rsid w:val="0061018F"/>
    <w:rsid w:val="00610344"/>
    <w:rsid w:val="00610506"/>
    <w:rsid w:val="00611194"/>
    <w:rsid w:val="00612534"/>
    <w:rsid w:val="00612B0B"/>
    <w:rsid w:val="00613E30"/>
    <w:rsid w:val="00613EEC"/>
    <w:rsid w:val="006147F9"/>
    <w:rsid w:val="00616025"/>
    <w:rsid w:val="00617031"/>
    <w:rsid w:val="006173C0"/>
    <w:rsid w:val="00617A5F"/>
    <w:rsid w:val="006202A4"/>
    <w:rsid w:val="00621E76"/>
    <w:rsid w:val="00622E38"/>
    <w:rsid w:val="006235C2"/>
    <w:rsid w:val="00624C57"/>
    <w:rsid w:val="00625511"/>
    <w:rsid w:val="0062644B"/>
    <w:rsid w:val="006274B3"/>
    <w:rsid w:val="0062792E"/>
    <w:rsid w:val="00627CA2"/>
    <w:rsid w:val="00630764"/>
    <w:rsid w:val="00630809"/>
    <w:rsid w:val="00630E2A"/>
    <w:rsid w:val="00630F0D"/>
    <w:rsid w:val="006310B0"/>
    <w:rsid w:val="00631CAB"/>
    <w:rsid w:val="00632705"/>
    <w:rsid w:val="006341B0"/>
    <w:rsid w:val="006351F5"/>
    <w:rsid w:val="0063552D"/>
    <w:rsid w:val="0063749A"/>
    <w:rsid w:val="00637C79"/>
    <w:rsid w:val="006406CA"/>
    <w:rsid w:val="00641230"/>
    <w:rsid w:val="0064220D"/>
    <w:rsid w:val="00642224"/>
    <w:rsid w:val="00644314"/>
    <w:rsid w:val="006447AD"/>
    <w:rsid w:val="00644A95"/>
    <w:rsid w:val="00644D54"/>
    <w:rsid w:val="0064579F"/>
    <w:rsid w:val="00645B92"/>
    <w:rsid w:val="0064679E"/>
    <w:rsid w:val="006502C4"/>
    <w:rsid w:val="00650B21"/>
    <w:rsid w:val="00651CB3"/>
    <w:rsid w:val="00653898"/>
    <w:rsid w:val="00654888"/>
    <w:rsid w:val="006549BF"/>
    <w:rsid w:val="00654CF9"/>
    <w:rsid w:val="00655E11"/>
    <w:rsid w:val="00656262"/>
    <w:rsid w:val="00660097"/>
    <w:rsid w:val="0066180A"/>
    <w:rsid w:val="00662507"/>
    <w:rsid w:val="00662922"/>
    <w:rsid w:val="00665547"/>
    <w:rsid w:val="00665BC8"/>
    <w:rsid w:val="00665EF7"/>
    <w:rsid w:val="00667071"/>
    <w:rsid w:val="006674CB"/>
    <w:rsid w:val="00667BD6"/>
    <w:rsid w:val="00670E4A"/>
    <w:rsid w:val="006712BC"/>
    <w:rsid w:val="00671842"/>
    <w:rsid w:val="00671DC4"/>
    <w:rsid w:val="0067262E"/>
    <w:rsid w:val="006746DE"/>
    <w:rsid w:val="00681285"/>
    <w:rsid w:val="0068151F"/>
    <w:rsid w:val="00681921"/>
    <w:rsid w:val="00682725"/>
    <w:rsid w:val="00682ED5"/>
    <w:rsid w:val="006830BD"/>
    <w:rsid w:val="00683D31"/>
    <w:rsid w:val="00684486"/>
    <w:rsid w:val="0068458F"/>
    <w:rsid w:val="006847BE"/>
    <w:rsid w:val="00687CDA"/>
    <w:rsid w:val="00693527"/>
    <w:rsid w:val="0069385F"/>
    <w:rsid w:val="006944EA"/>
    <w:rsid w:val="00694E73"/>
    <w:rsid w:val="00695501"/>
    <w:rsid w:val="0069641E"/>
    <w:rsid w:val="00697128"/>
    <w:rsid w:val="006A0E70"/>
    <w:rsid w:val="006A0F59"/>
    <w:rsid w:val="006A2A85"/>
    <w:rsid w:val="006A3C73"/>
    <w:rsid w:val="006A5431"/>
    <w:rsid w:val="006A5FD0"/>
    <w:rsid w:val="006A7508"/>
    <w:rsid w:val="006A785B"/>
    <w:rsid w:val="006B16F3"/>
    <w:rsid w:val="006B26A4"/>
    <w:rsid w:val="006B3101"/>
    <w:rsid w:val="006B466E"/>
    <w:rsid w:val="006B6086"/>
    <w:rsid w:val="006B7405"/>
    <w:rsid w:val="006B77C0"/>
    <w:rsid w:val="006B7D74"/>
    <w:rsid w:val="006C027D"/>
    <w:rsid w:val="006C0711"/>
    <w:rsid w:val="006C0B40"/>
    <w:rsid w:val="006C138F"/>
    <w:rsid w:val="006C2081"/>
    <w:rsid w:val="006C249B"/>
    <w:rsid w:val="006C45A3"/>
    <w:rsid w:val="006C5484"/>
    <w:rsid w:val="006C5696"/>
    <w:rsid w:val="006C6B40"/>
    <w:rsid w:val="006C7AA9"/>
    <w:rsid w:val="006D03CF"/>
    <w:rsid w:val="006D0967"/>
    <w:rsid w:val="006D0B6D"/>
    <w:rsid w:val="006D14F8"/>
    <w:rsid w:val="006D1651"/>
    <w:rsid w:val="006D1B17"/>
    <w:rsid w:val="006D2A62"/>
    <w:rsid w:val="006D2DC5"/>
    <w:rsid w:val="006D42A8"/>
    <w:rsid w:val="006D42AA"/>
    <w:rsid w:val="006E0C92"/>
    <w:rsid w:val="006E0F41"/>
    <w:rsid w:val="006E17F0"/>
    <w:rsid w:val="006E2D59"/>
    <w:rsid w:val="006E3EB8"/>
    <w:rsid w:val="006E4ADE"/>
    <w:rsid w:val="006E4ED4"/>
    <w:rsid w:val="006E5BAC"/>
    <w:rsid w:val="006E5FE8"/>
    <w:rsid w:val="006E7190"/>
    <w:rsid w:val="006E7830"/>
    <w:rsid w:val="006F1C85"/>
    <w:rsid w:val="006F27B0"/>
    <w:rsid w:val="006F356A"/>
    <w:rsid w:val="006F3E52"/>
    <w:rsid w:val="006F5306"/>
    <w:rsid w:val="006F7113"/>
    <w:rsid w:val="006F799E"/>
    <w:rsid w:val="006F7D97"/>
    <w:rsid w:val="006F7EA6"/>
    <w:rsid w:val="007010EC"/>
    <w:rsid w:val="0070206B"/>
    <w:rsid w:val="0070318D"/>
    <w:rsid w:val="007042AA"/>
    <w:rsid w:val="007053BD"/>
    <w:rsid w:val="00706587"/>
    <w:rsid w:val="00706749"/>
    <w:rsid w:val="007101CF"/>
    <w:rsid w:val="00712D1D"/>
    <w:rsid w:val="007138E9"/>
    <w:rsid w:val="00713967"/>
    <w:rsid w:val="00714193"/>
    <w:rsid w:val="00714D17"/>
    <w:rsid w:val="00715936"/>
    <w:rsid w:val="00717599"/>
    <w:rsid w:val="00717776"/>
    <w:rsid w:val="00720843"/>
    <w:rsid w:val="00720B80"/>
    <w:rsid w:val="00720CEC"/>
    <w:rsid w:val="007211D1"/>
    <w:rsid w:val="00722AF6"/>
    <w:rsid w:val="007259E9"/>
    <w:rsid w:val="007274E5"/>
    <w:rsid w:val="00727F45"/>
    <w:rsid w:val="0073047F"/>
    <w:rsid w:val="00730F62"/>
    <w:rsid w:val="007312C0"/>
    <w:rsid w:val="00731C8E"/>
    <w:rsid w:val="00732202"/>
    <w:rsid w:val="007331A8"/>
    <w:rsid w:val="00733BDA"/>
    <w:rsid w:val="00733CB5"/>
    <w:rsid w:val="00733F70"/>
    <w:rsid w:val="00734760"/>
    <w:rsid w:val="00735C2E"/>
    <w:rsid w:val="007362AF"/>
    <w:rsid w:val="007366FE"/>
    <w:rsid w:val="007373A1"/>
    <w:rsid w:val="007416D9"/>
    <w:rsid w:val="00741DAB"/>
    <w:rsid w:val="00743B90"/>
    <w:rsid w:val="007440A8"/>
    <w:rsid w:val="007449C5"/>
    <w:rsid w:val="00744C77"/>
    <w:rsid w:val="00744CE1"/>
    <w:rsid w:val="00745E5C"/>
    <w:rsid w:val="0074705B"/>
    <w:rsid w:val="00747411"/>
    <w:rsid w:val="00747A19"/>
    <w:rsid w:val="00747BC6"/>
    <w:rsid w:val="00750DE3"/>
    <w:rsid w:val="00752268"/>
    <w:rsid w:val="00752456"/>
    <w:rsid w:val="00752589"/>
    <w:rsid w:val="007540BE"/>
    <w:rsid w:val="00754363"/>
    <w:rsid w:val="0075595D"/>
    <w:rsid w:val="00755B0E"/>
    <w:rsid w:val="0075642E"/>
    <w:rsid w:val="0075703B"/>
    <w:rsid w:val="00757C84"/>
    <w:rsid w:val="00761189"/>
    <w:rsid w:val="0076379B"/>
    <w:rsid w:val="00763A86"/>
    <w:rsid w:val="007654E3"/>
    <w:rsid w:val="00766613"/>
    <w:rsid w:val="00766DF2"/>
    <w:rsid w:val="007701B0"/>
    <w:rsid w:val="007704A5"/>
    <w:rsid w:val="00770C19"/>
    <w:rsid w:val="00771578"/>
    <w:rsid w:val="0077186D"/>
    <w:rsid w:val="00771AF9"/>
    <w:rsid w:val="0077277B"/>
    <w:rsid w:val="0077346B"/>
    <w:rsid w:val="00773B8E"/>
    <w:rsid w:val="00773C54"/>
    <w:rsid w:val="00774413"/>
    <w:rsid w:val="00774B22"/>
    <w:rsid w:val="00776CDB"/>
    <w:rsid w:val="0077769C"/>
    <w:rsid w:val="0077772C"/>
    <w:rsid w:val="00780654"/>
    <w:rsid w:val="007815A2"/>
    <w:rsid w:val="007816CE"/>
    <w:rsid w:val="00781FC8"/>
    <w:rsid w:val="007823F8"/>
    <w:rsid w:val="0078315D"/>
    <w:rsid w:val="00784772"/>
    <w:rsid w:val="0079023F"/>
    <w:rsid w:val="00790A69"/>
    <w:rsid w:val="0079100E"/>
    <w:rsid w:val="0079127B"/>
    <w:rsid w:val="0079140E"/>
    <w:rsid w:val="00791596"/>
    <w:rsid w:val="0079241E"/>
    <w:rsid w:val="0079267B"/>
    <w:rsid w:val="00792D72"/>
    <w:rsid w:val="0079418E"/>
    <w:rsid w:val="00794262"/>
    <w:rsid w:val="007976B4"/>
    <w:rsid w:val="00797C59"/>
    <w:rsid w:val="007A02C0"/>
    <w:rsid w:val="007A07D9"/>
    <w:rsid w:val="007A2F9E"/>
    <w:rsid w:val="007A4704"/>
    <w:rsid w:val="007A535D"/>
    <w:rsid w:val="007A697B"/>
    <w:rsid w:val="007A6AB0"/>
    <w:rsid w:val="007A7664"/>
    <w:rsid w:val="007A7911"/>
    <w:rsid w:val="007A7F11"/>
    <w:rsid w:val="007B0AE8"/>
    <w:rsid w:val="007B0BAC"/>
    <w:rsid w:val="007B12CF"/>
    <w:rsid w:val="007B1760"/>
    <w:rsid w:val="007B1A1E"/>
    <w:rsid w:val="007B1A23"/>
    <w:rsid w:val="007B1D99"/>
    <w:rsid w:val="007B2602"/>
    <w:rsid w:val="007B409B"/>
    <w:rsid w:val="007B5D0A"/>
    <w:rsid w:val="007B7392"/>
    <w:rsid w:val="007B74B2"/>
    <w:rsid w:val="007B7F97"/>
    <w:rsid w:val="007C015F"/>
    <w:rsid w:val="007C0AB9"/>
    <w:rsid w:val="007C1D34"/>
    <w:rsid w:val="007C2F3F"/>
    <w:rsid w:val="007C4B7A"/>
    <w:rsid w:val="007C54BB"/>
    <w:rsid w:val="007C5724"/>
    <w:rsid w:val="007C57B6"/>
    <w:rsid w:val="007C5DCF"/>
    <w:rsid w:val="007C6DA5"/>
    <w:rsid w:val="007C7E5F"/>
    <w:rsid w:val="007C7EDD"/>
    <w:rsid w:val="007D0C89"/>
    <w:rsid w:val="007D1534"/>
    <w:rsid w:val="007D259F"/>
    <w:rsid w:val="007D275B"/>
    <w:rsid w:val="007D6883"/>
    <w:rsid w:val="007D75B4"/>
    <w:rsid w:val="007E0CC6"/>
    <w:rsid w:val="007E11A3"/>
    <w:rsid w:val="007E122E"/>
    <w:rsid w:val="007E147C"/>
    <w:rsid w:val="007E1594"/>
    <w:rsid w:val="007E1841"/>
    <w:rsid w:val="007E1F6A"/>
    <w:rsid w:val="007E2032"/>
    <w:rsid w:val="007E27A8"/>
    <w:rsid w:val="007E28A3"/>
    <w:rsid w:val="007E44B3"/>
    <w:rsid w:val="007E56AF"/>
    <w:rsid w:val="007E57A0"/>
    <w:rsid w:val="007E5F0E"/>
    <w:rsid w:val="007E6509"/>
    <w:rsid w:val="007E6981"/>
    <w:rsid w:val="007E6F54"/>
    <w:rsid w:val="007E7FBA"/>
    <w:rsid w:val="007F09F0"/>
    <w:rsid w:val="007F17FA"/>
    <w:rsid w:val="007F2A8C"/>
    <w:rsid w:val="007F379F"/>
    <w:rsid w:val="007F4721"/>
    <w:rsid w:val="007F6105"/>
    <w:rsid w:val="007F6B2B"/>
    <w:rsid w:val="007F6D8A"/>
    <w:rsid w:val="007F6EB9"/>
    <w:rsid w:val="007F7694"/>
    <w:rsid w:val="007F7DBA"/>
    <w:rsid w:val="00801087"/>
    <w:rsid w:val="00802088"/>
    <w:rsid w:val="00802507"/>
    <w:rsid w:val="00802786"/>
    <w:rsid w:val="0080340E"/>
    <w:rsid w:val="00803EE7"/>
    <w:rsid w:val="00803FA7"/>
    <w:rsid w:val="00804283"/>
    <w:rsid w:val="00804508"/>
    <w:rsid w:val="008046FF"/>
    <w:rsid w:val="008052F3"/>
    <w:rsid w:val="00805769"/>
    <w:rsid w:val="008062BA"/>
    <w:rsid w:val="00806757"/>
    <w:rsid w:val="00807AF7"/>
    <w:rsid w:val="00812F00"/>
    <w:rsid w:val="00813111"/>
    <w:rsid w:val="00814359"/>
    <w:rsid w:val="008162DA"/>
    <w:rsid w:val="00816441"/>
    <w:rsid w:val="00820000"/>
    <w:rsid w:val="00820678"/>
    <w:rsid w:val="00821B9A"/>
    <w:rsid w:val="00823219"/>
    <w:rsid w:val="00823C6E"/>
    <w:rsid w:val="008246FF"/>
    <w:rsid w:val="00824945"/>
    <w:rsid w:val="008250EA"/>
    <w:rsid w:val="0082612F"/>
    <w:rsid w:val="00826490"/>
    <w:rsid w:val="00826BBF"/>
    <w:rsid w:val="00827016"/>
    <w:rsid w:val="008316E2"/>
    <w:rsid w:val="008319B5"/>
    <w:rsid w:val="00831DBE"/>
    <w:rsid w:val="00832CA6"/>
    <w:rsid w:val="008337B6"/>
    <w:rsid w:val="00833858"/>
    <w:rsid w:val="00833C6C"/>
    <w:rsid w:val="00835ED7"/>
    <w:rsid w:val="008360C3"/>
    <w:rsid w:val="00836874"/>
    <w:rsid w:val="00837CFF"/>
    <w:rsid w:val="00840979"/>
    <w:rsid w:val="008414B7"/>
    <w:rsid w:val="008432C5"/>
    <w:rsid w:val="00843BF8"/>
    <w:rsid w:val="00844488"/>
    <w:rsid w:val="00844B78"/>
    <w:rsid w:val="00845EA4"/>
    <w:rsid w:val="00847000"/>
    <w:rsid w:val="0085087B"/>
    <w:rsid w:val="00850976"/>
    <w:rsid w:val="00850F6B"/>
    <w:rsid w:val="00852191"/>
    <w:rsid w:val="00853095"/>
    <w:rsid w:val="0085392A"/>
    <w:rsid w:val="008543C1"/>
    <w:rsid w:val="00854F53"/>
    <w:rsid w:val="00855EF2"/>
    <w:rsid w:val="0085607F"/>
    <w:rsid w:val="00856785"/>
    <w:rsid w:val="00862FF3"/>
    <w:rsid w:val="0086365E"/>
    <w:rsid w:val="0086372D"/>
    <w:rsid w:val="0086381D"/>
    <w:rsid w:val="00865761"/>
    <w:rsid w:val="0086660D"/>
    <w:rsid w:val="0086790B"/>
    <w:rsid w:val="008707D7"/>
    <w:rsid w:val="0087080B"/>
    <w:rsid w:val="008708E9"/>
    <w:rsid w:val="0087091B"/>
    <w:rsid w:val="008722E0"/>
    <w:rsid w:val="0087257F"/>
    <w:rsid w:val="00872A97"/>
    <w:rsid w:val="00873DB2"/>
    <w:rsid w:val="00875E93"/>
    <w:rsid w:val="0087760E"/>
    <w:rsid w:val="00877687"/>
    <w:rsid w:val="0088090E"/>
    <w:rsid w:val="008815F8"/>
    <w:rsid w:val="008878DD"/>
    <w:rsid w:val="00890369"/>
    <w:rsid w:val="00895DC8"/>
    <w:rsid w:val="00897565"/>
    <w:rsid w:val="008976D6"/>
    <w:rsid w:val="00897817"/>
    <w:rsid w:val="008A04E8"/>
    <w:rsid w:val="008A0586"/>
    <w:rsid w:val="008A07D0"/>
    <w:rsid w:val="008A104B"/>
    <w:rsid w:val="008A1869"/>
    <w:rsid w:val="008A2C8F"/>
    <w:rsid w:val="008A34B0"/>
    <w:rsid w:val="008A51D2"/>
    <w:rsid w:val="008A599A"/>
    <w:rsid w:val="008A67AC"/>
    <w:rsid w:val="008A7CD5"/>
    <w:rsid w:val="008A7EAA"/>
    <w:rsid w:val="008B1FB4"/>
    <w:rsid w:val="008B39B9"/>
    <w:rsid w:val="008B3F27"/>
    <w:rsid w:val="008B5607"/>
    <w:rsid w:val="008B6419"/>
    <w:rsid w:val="008B77F9"/>
    <w:rsid w:val="008B79C7"/>
    <w:rsid w:val="008C1294"/>
    <w:rsid w:val="008C12C3"/>
    <w:rsid w:val="008C181C"/>
    <w:rsid w:val="008C255D"/>
    <w:rsid w:val="008C2C9C"/>
    <w:rsid w:val="008C42C9"/>
    <w:rsid w:val="008C4E59"/>
    <w:rsid w:val="008C4EDD"/>
    <w:rsid w:val="008C4F54"/>
    <w:rsid w:val="008C5B0C"/>
    <w:rsid w:val="008C6931"/>
    <w:rsid w:val="008C6D28"/>
    <w:rsid w:val="008C70F5"/>
    <w:rsid w:val="008D09FC"/>
    <w:rsid w:val="008D123A"/>
    <w:rsid w:val="008D2614"/>
    <w:rsid w:val="008D33D3"/>
    <w:rsid w:val="008D3A08"/>
    <w:rsid w:val="008D4C91"/>
    <w:rsid w:val="008D4D83"/>
    <w:rsid w:val="008D4F63"/>
    <w:rsid w:val="008D6228"/>
    <w:rsid w:val="008D693D"/>
    <w:rsid w:val="008E00FF"/>
    <w:rsid w:val="008E1376"/>
    <w:rsid w:val="008E214E"/>
    <w:rsid w:val="008E2C17"/>
    <w:rsid w:val="008E2DBB"/>
    <w:rsid w:val="008E47B4"/>
    <w:rsid w:val="008E4A7D"/>
    <w:rsid w:val="008E5892"/>
    <w:rsid w:val="008E603B"/>
    <w:rsid w:val="008E6AA5"/>
    <w:rsid w:val="008F0D32"/>
    <w:rsid w:val="008F17E8"/>
    <w:rsid w:val="008F2D64"/>
    <w:rsid w:val="008F34A8"/>
    <w:rsid w:val="008F443F"/>
    <w:rsid w:val="008F5258"/>
    <w:rsid w:val="008F57E2"/>
    <w:rsid w:val="008F5927"/>
    <w:rsid w:val="008F5E1D"/>
    <w:rsid w:val="008F6B93"/>
    <w:rsid w:val="0090034A"/>
    <w:rsid w:val="00900FF8"/>
    <w:rsid w:val="00902641"/>
    <w:rsid w:val="00902FE0"/>
    <w:rsid w:val="00903FD3"/>
    <w:rsid w:val="0090524F"/>
    <w:rsid w:val="00906718"/>
    <w:rsid w:val="0090682C"/>
    <w:rsid w:val="00906C1C"/>
    <w:rsid w:val="0090777B"/>
    <w:rsid w:val="00907D4F"/>
    <w:rsid w:val="00907D50"/>
    <w:rsid w:val="00910A7B"/>
    <w:rsid w:val="00910CA3"/>
    <w:rsid w:val="00910E17"/>
    <w:rsid w:val="0091190F"/>
    <w:rsid w:val="00911A06"/>
    <w:rsid w:val="00911A18"/>
    <w:rsid w:val="00911BC2"/>
    <w:rsid w:val="0091264D"/>
    <w:rsid w:val="00913700"/>
    <w:rsid w:val="00914A98"/>
    <w:rsid w:val="009151BC"/>
    <w:rsid w:val="0091739A"/>
    <w:rsid w:val="0091745D"/>
    <w:rsid w:val="00917673"/>
    <w:rsid w:val="00917D24"/>
    <w:rsid w:val="009203F2"/>
    <w:rsid w:val="00920C5D"/>
    <w:rsid w:val="0092265E"/>
    <w:rsid w:val="00922F9D"/>
    <w:rsid w:val="0092344F"/>
    <w:rsid w:val="00923550"/>
    <w:rsid w:val="00926E23"/>
    <w:rsid w:val="00927310"/>
    <w:rsid w:val="00927617"/>
    <w:rsid w:val="00927D02"/>
    <w:rsid w:val="00927F2F"/>
    <w:rsid w:val="009301A7"/>
    <w:rsid w:val="00930D93"/>
    <w:rsid w:val="00931356"/>
    <w:rsid w:val="00932055"/>
    <w:rsid w:val="009328C4"/>
    <w:rsid w:val="009360F9"/>
    <w:rsid w:val="0093673D"/>
    <w:rsid w:val="00936998"/>
    <w:rsid w:val="00937242"/>
    <w:rsid w:val="00937CF8"/>
    <w:rsid w:val="00937D86"/>
    <w:rsid w:val="009403B2"/>
    <w:rsid w:val="00940622"/>
    <w:rsid w:val="00941BB9"/>
    <w:rsid w:val="00942E49"/>
    <w:rsid w:val="00943680"/>
    <w:rsid w:val="00944B7F"/>
    <w:rsid w:val="00944EFD"/>
    <w:rsid w:val="00946C60"/>
    <w:rsid w:val="00947632"/>
    <w:rsid w:val="00950543"/>
    <w:rsid w:val="009513D1"/>
    <w:rsid w:val="00952045"/>
    <w:rsid w:val="0095237A"/>
    <w:rsid w:val="00952C58"/>
    <w:rsid w:val="009531BA"/>
    <w:rsid w:val="009540AF"/>
    <w:rsid w:val="0095464A"/>
    <w:rsid w:val="00954C81"/>
    <w:rsid w:val="00954E9F"/>
    <w:rsid w:val="0095501D"/>
    <w:rsid w:val="00955CD4"/>
    <w:rsid w:val="00955D72"/>
    <w:rsid w:val="00957841"/>
    <w:rsid w:val="00957E8D"/>
    <w:rsid w:val="00961688"/>
    <w:rsid w:val="00962A3A"/>
    <w:rsid w:val="00962A7D"/>
    <w:rsid w:val="0096622D"/>
    <w:rsid w:val="00966BEA"/>
    <w:rsid w:val="00971C7A"/>
    <w:rsid w:val="00971D6D"/>
    <w:rsid w:val="009723C2"/>
    <w:rsid w:val="00972B4A"/>
    <w:rsid w:val="0097371F"/>
    <w:rsid w:val="0097375E"/>
    <w:rsid w:val="009759F3"/>
    <w:rsid w:val="00975CCA"/>
    <w:rsid w:val="009775EE"/>
    <w:rsid w:val="0097797E"/>
    <w:rsid w:val="009779B8"/>
    <w:rsid w:val="00977CF9"/>
    <w:rsid w:val="00980C33"/>
    <w:rsid w:val="00981685"/>
    <w:rsid w:val="009822BD"/>
    <w:rsid w:val="009838FE"/>
    <w:rsid w:val="0098584B"/>
    <w:rsid w:val="009858BE"/>
    <w:rsid w:val="00986335"/>
    <w:rsid w:val="009877FB"/>
    <w:rsid w:val="00990764"/>
    <w:rsid w:val="00991ADC"/>
    <w:rsid w:val="009921AB"/>
    <w:rsid w:val="0099244A"/>
    <w:rsid w:val="00992B86"/>
    <w:rsid w:val="00993DDC"/>
    <w:rsid w:val="009946E4"/>
    <w:rsid w:val="0099685B"/>
    <w:rsid w:val="00997839"/>
    <w:rsid w:val="00997FA1"/>
    <w:rsid w:val="009A19F7"/>
    <w:rsid w:val="009A1EC6"/>
    <w:rsid w:val="009A2286"/>
    <w:rsid w:val="009A2C63"/>
    <w:rsid w:val="009A34BE"/>
    <w:rsid w:val="009A353F"/>
    <w:rsid w:val="009A4238"/>
    <w:rsid w:val="009A4B5C"/>
    <w:rsid w:val="009A59CD"/>
    <w:rsid w:val="009A604E"/>
    <w:rsid w:val="009A6E9E"/>
    <w:rsid w:val="009A7F4F"/>
    <w:rsid w:val="009B1DF6"/>
    <w:rsid w:val="009B5553"/>
    <w:rsid w:val="009B5F95"/>
    <w:rsid w:val="009B73CA"/>
    <w:rsid w:val="009B7F1F"/>
    <w:rsid w:val="009C334A"/>
    <w:rsid w:val="009C37E7"/>
    <w:rsid w:val="009C3BA0"/>
    <w:rsid w:val="009C4135"/>
    <w:rsid w:val="009C567C"/>
    <w:rsid w:val="009D0633"/>
    <w:rsid w:val="009D1C08"/>
    <w:rsid w:val="009D205C"/>
    <w:rsid w:val="009D24A5"/>
    <w:rsid w:val="009D363D"/>
    <w:rsid w:val="009D38E8"/>
    <w:rsid w:val="009D5334"/>
    <w:rsid w:val="009D77EA"/>
    <w:rsid w:val="009E080B"/>
    <w:rsid w:val="009E08FB"/>
    <w:rsid w:val="009E0BE8"/>
    <w:rsid w:val="009E26CD"/>
    <w:rsid w:val="009E36C1"/>
    <w:rsid w:val="009E4584"/>
    <w:rsid w:val="009E4673"/>
    <w:rsid w:val="009E52A6"/>
    <w:rsid w:val="009E68A3"/>
    <w:rsid w:val="009E6C52"/>
    <w:rsid w:val="009F035E"/>
    <w:rsid w:val="009F0EE1"/>
    <w:rsid w:val="009F167A"/>
    <w:rsid w:val="009F218B"/>
    <w:rsid w:val="009F2821"/>
    <w:rsid w:val="009F3875"/>
    <w:rsid w:val="009F3C32"/>
    <w:rsid w:val="009F5609"/>
    <w:rsid w:val="009F5F08"/>
    <w:rsid w:val="009F6C23"/>
    <w:rsid w:val="009F78DD"/>
    <w:rsid w:val="00A00243"/>
    <w:rsid w:val="00A0077C"/>
    <w:rsid w:val="00A01BDF"/>
    <w:rsid w:val="00A029FB"/>
    <w:rsid w:val="00A03BB1"/>
    <w:rsid w:val="00A063BC"/>
    <w:rsid w:val="00A076E0"/>
    <w:rsid w:val="00A10A84"/>
    <w:rsid w:val="00A12694"/>
    <w:rsid w:val="00A13395"/>
    <w:rsid w:val="00A13BD6"/>
    <w:rsid w:val="00A14EBD"/>
    <w:rsid w:val="00A155C2"/>
    <w:rsid w:val="00A17A5E"/>
    <w:rsid w:val="00A2097E"/>
    <w:rsid w:val="00A219FE"/>
    <w:rsid w:val="00A22E0C"/>
    <w:rsid w:val="00A24112"/>
    <w:rsid w:val="00A24340"/>
    <w:rsid w:val="00A24E3F"/>
    <w:rsid w:val="00A24E64"/>
    <w:rsid w:val="00A2556C"/>
    <w:rsid w:val="00A2620F"/>
    <w:rsid w:val="00A26A82"/>
    <w:rsid w:val="00A27AC1"/>
    <w:rsid w:val="00A31EA8"/>
    <w:rsid w:val="00A3212D"/>
    <w:rsid w:val="00A33A3A"/>
    <w:rsid w:val="00A34316"/>
    <w:rsid w:val="00A34CE7"/>
    <w:rsid w:val="00A350C7"/>
    <w:rsid w:val="00A3510C"/>
    <w:rsid w:val="00A35151"/>
    <w:rsid w:val="00A35F0E"/>
    <w:rsid w:val="00A36077"/>
    <w:rsid w:val="00A37B93"/>
    <w:rsid w:val="00A40815"/>
    <w:rsid w:val="00A416C6"/>
    <w:rsid w:val="00A417F4"/>
    <w:rsid w:val="00A425D9"/>
    <w:rsid w:val="00A42D5C"/>
    <w:rsid w:val="00A43206"/>
    <w:rsid w:val="00A43DE7"/>
    <w:rsid w:val="00A44040"/>
    <w:rsid w:val="00A44922"/>
    <w:rsid w:val="00A46213"/>
    <w:rsid w:val="00A46E48"/>
    <w:rsid w:val="00A46F1F"/>
    <w:rsid w:val="00A514D9"/>
    <w:rsid w:val="00A516F7"/>
    <w:rsid w:val="00A519F7"/>
    <w:rsid w:val="00A52003"/>
    <w:rsid w:val="00A53646"/>
    <w:rsid w:val="00A5566F"/>
    <w:rsid w:val="00A568BE"/>
    <w:rsid w:val="00A574FE"/>
    <w:rsid w:val="00A619CF"/>
    <w:rsid w:val="00A62699"/>
    <w:rsid w:val="00A62E70"/>
    <w:rsid w:val="00A637D0"/>
    <w:rsid w:val="00A637E5"/>
    <w:rsid w:val="00A64114"/>
    <w:rsid w:val="00A641BB"/>
    <w:rsid w:val="00A65029"/>
    <w:rsid w:val="00A65A7F"/>
    <w:rsid w:val="00A65DEB"/>
    <w:rsid w:val="00A70396"/>
    <w:rsid w:val="00A72870"/>
    <w:rsid w:val="00A72A01"/>
    <w:rsid w:val="00A73FEB"/>
    <w:rsid w:val="00A7554A"/>
    <w:rsid w:val="00A75C06"/>
    <w:rsid w:val="00A762E9"/>
    <w:rsid w:val="00A76ECF"/>
    <w:rsid w:val="00A77EBE"/>
    <w:rsid w:val="00A830C0"/>
    <w:rsid w:val="00A83D6C"/>
    <w:rsid w:val="00A85AB1"/>
    <w:rsid w:val="00A85AF5"/>
    <w:rsid w:val="00A85CF0"/>
    <w:rsid w:val="00A86DB4"/>
    <w:rsid w:val="00A90662"/>
    <w:rsid w:val="00A90D67"/>
    <w:rsid w:val="00A913F6"/>
    <w:rsid w:val="00A91A54"/>
    <w:rsid w:val="00A91AC7"/>
    <w:rsid w:val="00A92FCA"/>
    <w:rsid w:val="00A96538"/>
    <w:rsid w:val="00A97AFE"/>
    <w:rsid w:val="00AA05DD"/>
    <w:rsid w:val="00AA0AE5"/>
    <w:rsid w:val="00AA104C"/>
    <w:rsid w:val="00AA10A8"/>
    <w:rsid w:val="00AA1214"/>
    <w:rsid w:val="00AA20B6"/>
    <w:rsid w:val="00AA2A31"/>
    <w:rsid w:val="00AA432C"/>
    <w:rsid w:val="00AA50B2"/>
    <w:rsid w:val="00AA58EC"/>
    <w:rsid w:val="00AA6081"/>
    <w:rsid w:val="00AA65CB"/>
    <w:rsid w:val="00AA67C0"/>
    <w:rsid w:val="00AA73BE"/>
    <w:rsid w:val="00AA79C5"/>
    <w:rsid w:val="00AB04E4"/>
    <w:rsid w:val="00AB2AE0"/>
    <w:rsid w:val="00AB4497"/>
    <w:rsid w:val="00AB4E9E"/>
    <w:rsid w:val="00AB5A63"/>
    <w:rsid w:val="00AB6039"/>
    <w:rsid w:val="00AB66A1"/>
    <w:rsid w:val="00AB6B6C"/>
    <w:rsid w:val="00AB71F4"/>
    <w:rsid w:val="00AB7592"/>
    <w:rsid w:val="00AC0B5E"/>
    <w:rsid w:val="00AC1DE5"/>
    <w:rsid w:val="00AC1E71"/>
    <w:rsid w:val="00AC20EE"/>
    <w:rsid w:val="00AC33F0"/>
    <w:rsid w:val="00AC3A7B"/>
    <w:rsid w:val="00AC4102"/>
    <w:rsid w:val="00AC45D5"/>
    <w:rsid w:val="00AC4C33"/>
    <w:rsid w:val="00AC63D2"/>
    <w:rsid w:val="00AC713B"/>
    <w:rsid w:val="00AC727E"/>
    <w:rsid w:val="00AC74C5"/>
    <w:rsid w:val="00AC784E"/>
    <w:rsid w:val="00AC7A86"/>
    <w:rsid w:val="00AC7C79"/>
    <w:rsid w:val="00AD1A9A"/>
    <w:rsid w:val="00AD1DAF"/>
    <w:rsid w:val="00AD441D"/>
    <w:rsid w:val="00AD52DE"/>
    <w:rsid w:val="00AE2059"/>
    <w:rsid w:val="00AE2108"/>
    <w:rsid w:val="00AE2FA3"/>
    <w:rsid w:val="00AE3ECF"/>
    <w:rsid w:val="00AE47B7"/>
    <w:rsid w:val="00AE63F5"/>
    <w:rsid w:val="00AF12A8"/>
    <w:rsid w:val="00AF4882"/>
    <w:rsid w:val="00AF4C92"/>
    <w:rsid w:val="00AF5A2D"/>
    <w:rsid w:val="00AF5C40"/>
    <w:rsid w:val="00AF5C4E"/>
    <w:rsid w:val="00B004F3"/>
    <w:rsid w:val="00B00FE8"/>
    <w:rsid w:val="00B028BA"/>
    <w:rsid w:val="00B02B9B"/>
    <w:rsid w:val="00B03D3B"/>
    <w:rsid w:val="00B04500"/>
    <w:rsid w:val="00B048DE"/>
    <w:rsid w:val="00B06C78"/>
    <w:rsid w:val="00B07EE4"/>
    <w:rsid w:val="00B1048A"/>
    <w:rsid w:val="00B10998"/>
    <w:rsid w:val="00B1215F"/>
    <w:rsid w:val="00B12663"/>
    <w:rsid w:val="00B12AFD"/>
    <w:rsid w:val="00B14F56"/>
    <w:rsid w:val="00B15469"/>
    <w:rsid w:val="00B15C3A"/>
    <w:rsid w:val="00B20445"/>
    <w:rsid w:val="00B205EC"/>
    <w:rsid w:val="00B20629"/>
    <w:rsid w:val="00B2222F"/>
    <w:rsid w:val="00B22A08"/>
    <w:rsid w:val="00B23112"/>
    <w:rsid w:val="00B23623"/>
    <w:rsid w:val="00B2390E"/>
    <w:rsid w:val="00B245B8"/>
    <w:rsid w:val="00B249B8"/>
    <w:rsid w:val="00B25946"/>
    <w:rsid w:val="00B259F1"/>
    <w:rsid w:val="00B25A8C"/>
    <w:rsid w:val="00B26B32"/>
    <w:rsid w:val="00B3164A"/>
    <w:rsid w:val="00B33C0C"/>
    <w:rsid w:val="00B34736"/>
    <w:rsid w:val="00B35876"/>
    <w:rsid w:val="00B360BA"/>
    <w:rsid w:val="00B37127"/>
    <w:rsid w:val="00B37A8D"/>
    <w:rsid w:val="00B37F9F"/>
    <w:rsid w:val="00B400C8"/>
    <w:rsid w:val="00B41DDD"/>
    <w:rsid w:val="00B42094"/>
    <w:rsid w:val="00B420D1"/>
    <w:rsid w:val="00B42719"/>
    <w:rsid w:val="00B4290E"/>
    <w:rsid w:val="00B434F9"/>
    <w:rsid w:val="00B45705"/>
    <w:rsid w:val="00B462C1"/>
    <w:rsid w:val="00B47992"/>
    <w:rsid w:val="00B479D3"/>
    <w:rsid w:val="00B51514"/>
    <w:rsid w:val="00B51AA8"/>
    <w:rsid w:val="00B521E6"/>
    <w:rsid w:val="00B529B8"/>
    <w:rsid w:val="00B53D5C"/>
    <w:rsid w:val="00B5543A"/>
    <w:rsid w:val="00B57B7B"/>
    <w:rsid w:val="00B60C95"/>
    <w:rsid w:val="00B633CD"/>
    <w:rsid w:val="00B63516"/>
    <w:rsid w:val="00B641DA"/>
    <w:rsid w:val="00B64B93"/>
    <w:rsid w:val="00B64D9A"/>
    <w:rsid w:val="00B65A56"/>
    <w:rsid w:val="00B65AB4"/>
    <w:rsid w:val="00B7033B"/>
    <w:rsid w:val="00B708A9"/>
    <w:rsid w:val="00B708D3"/>
    <w:rsid w:val="00B708F1"/>
    <w:rsid w:val="00B70CC4"/>
    <w:rsid w:val="00B70E02"/>
    <w:rsid w:val="00B735A6"/>
    <w:rsid w:val="00B73968"/>
    <w:rsid w:val="00B74916"/>
    <w:rsid w:val="00B7507A"/>
    <w:rsid w:val="00B812A7"/>
    <w:rsid w:val="00B81531"/>
    <w:rsid w:val="00B82116"/>
    <w:rsid w:val="00B823CE"/>
    <w:rsid w:val="00B83C68"/>
    <w:rsid w:val="00B84534"/>
    <w:rsid w:val="00B8574F"/>
    <w:rsid w:val="00B85A8D"/>
    <w:rsid w:val="00B8650E"/>
    <w:rsid w:val="00B86A54"/>
    <w:rsid w:val="00B90939"/>
    <w:rsid w:val="00B916B7"/>
    <w:rsid w:val="00B92082"/>
    <w:rsid w:val="00B9328B"/>
    <w:rsid w:val="00B93C88"/>
    <w:rsid w:val="00B93C93"/>
    <w:rsid w:val="00B94519"/>
    <w:rsid w:val="00B94BE5"/>
    <w:rsid w:val="00B950B9"/>
    <w:rsid w:val="00B954B2"/>
    <w:rsid w:val="00B96712"/>
    <w:rsid w:val="00B96AB0"/>
    <w:rsid w:val="00B977F8"/>
    <w:rsid w:val="00B97B58"/>
    <w:rsid w:val="00BA09EA"/>
    <w:rsid w:val="00BA0F72"/>
    <w:rsid w:val="00BA0FEC"/>
    <w:rsid w:val="00BA15B3"/>
    <w:rsid w:val="00BA1BF7"/>
    <w:rsid w:val="00BA2026"/>
    <w:rsid w:val="00BA20A8"/>
    <w:rsid w:val="00BA24F8"/>
    <w:rsid w:val="00BA29A4"/>
    <w:rsid w:val="00BA2A8D"/>
    <w:rsid w:val="00BA34BA"/>
    <w:rsid w:val="00BA40EB"/>
    <w:rsid w:val="00BA48FE"/>
    <w:rsid w:val="00BA494C"/>
    <w:rsid w:val="00BA4B87"/>
    <w:rsid w:val="00BA58D6"/>
    <w:rsid w:val="00BA5CB6"/>
    <w:rsid w:val="00BA7184"/>
    <w:rsid w:val="00BA7C39"/>
    <w:rsid w:val="00BB049D"/>
    <w:rsid w:val="00BB1123"/>
    <w:rsid w:val="00BB379E"/>
    <w:rsid w:val="00BB3EBD"/>
    <w:rsid w:val="00BB419A"/>
    <w:rsid w:val="00BB4A02"/>
    <w:rsid w:val="00BB4E13"/>
    <w:rsid w:val="00BB76BE"/>
    <w:rsid w:val="00BB7FFC"/>
    <w:rsid w:val="00BC02FA"/>
    <w:rsid w:val="00BC0572"/>
    <w:rsid w:val="00BC0CEC"/>
    <w:rsid w:val="00BC0D01"/>
    <w:rsid w:val="00BC203D"/>
    <w:rsid w:val="00BC2752"/>
    <w:rsid w:val="00BC30A1"/>
    <w:rsid w:val="00BC3B71"/>
    <w:rsid w:val="00BC564F"/>
    <w:rsid w:val="00BC58DA"/>
    <w:rsid w:val="00BC591C"/>
    <w:rsid w:val="00BC634A"/>
    <w:rsid w:val="00BC6B5C"/>
    <w:rsid w:val="00BC75EB"/>
    <w:rsid w:val="00BC7EF5"/>
    <w:rsid w:val="00BD12DB"/>
    <w:rsid w:val="00BD22E3"/>
    <w:rsid w:val="00BD2442"/>
    <w:rsid w:val="00BD4557"/>
    <w:rsid w:val="00BD4808"/>
    <w:rsid w:val="00BD4E92"/>
    <w:rsid w:val="00BD4FAA"/>
    <w:rsid w:val="00BD51C0"/>
    <w:rsid w:val="00BD52CD"/>
    <w:rsid w:val="00BE0030"/>
    <w:rsid w:val="00BE1498"/>
    <w:rsid w:val="00BE160A"/>
    <w:rsid w:val="00BE1A29"/>
    <w:rsid w:val="00BE3E7B"/>
    <w:rsid w:val="00BE5918"/>
    <w:rsid w:val="00BE5999"/>
    <w:rsid w:val="00BE777F"/>
    <w:rsid w:val="00BF020D"/>
    <w:rsid w:val="00BF0375"/>
    <w:rsid w:val="00BF0B06"/>
    <w:rsid w:val="00BF0B4E"/>
    <w:rsid w:val="00BF1FCF"/>
    <w:rsid w:val="00BF2491"/>
    <w:rsid w:val="00BF255E"/>
    <w:rsid w:val="00BF4507"/>
    <w:rsid w:val="00BF5199"/>
    <w:rsid w:val="00BF5C94"/>
    <w:rsid w:val="00C00156"/>
    <w:rsid w:val="00C005B9"/>
    <w:rsid w:val="00C007A7"/>
    <w:rsid w:val="00C01110"/>
    <w:rsid w:val="00C01F77"/>
    <w:rsid w:val="00C025CE"/>
    <w:rsid w:val="00C02961"/>
    <w:rsid w:val="00C03F4C"/>
    <w:rsid w:val="00C0617E"/>
    <w:rsid w:val="00C07A38"/>
    <w:rsid w:val="00C07C43"/>
    <w:rsid w:val="00C10243"/>
    <w:rsid w:val="00C10A86"/>
    <w:rsid w:val="00C10FBF"/>
    <w:rsid w:val="00C11A71"/>
    <w:rsid w:val="00C13521"/>
    <w:rsid w:val="00C138B6"/>
    <w:rsid w:val="00C140E8"/>
    <w:rsid w:val="00C144D4"/>
    <w:rsid w:val="00C14AF0"/>
    <w:rsid w:val="00C16CC8"/>
    <w:rsid w:val="00C17C1F"/>
    <w:rsid w:val="00C206B1"/>
    <w:rsid w:val="00C20736"/>
    <w:rsid w:val="00C214CE"/>
    <w:rsid w:val="00C21BBC"/>
    <w:rsid w:val="00C228F7"/>
    <w:rsid w:val="00C2361C"/>
    <w:rsid w:val="00C23EE5"/>
    <w:rsid w:val="00C24254"/>
    <w:rsid w:val="00C2495D"/>
    <w:rsid w:val="00C24A7F"/>
    <w:rsid w:val="00C25120"/>
    <w:rsid w:val="00C251EA"/>
    <w:rsid w:val="00C2548B"/>
    <w:rsid w:val="00C25F2D"/>
    <w:rsid w:val="00C26676"/>
    <w:rsid w:val="00C269EE"/>
    <w:rsid w:val="00C270B5"/>
    <w:rsid w:val="00C27F53"/>
    <w:rsid w:val="00C31E65"/>
    <w:rsid w:val="00C3409A"/>
    <w:rsid w:val="00C34646"/>
    <w:rsid w:val="00C35A70"/>
    <w:rsid w:val="00C37409"/>
    <w:rsid w:val="00C37732"/>
    <w:rsid w:val="00C4037A"/>
    <w:rsid w:val="00C41392"/>
    <w:rsid w:val="00C41DF5"/>
    <w:rsid w:val="00C42A5D"/>
    <w:rsid w:val="00C432DA"/>
    <w:rsid w:val="00C43E08"/>
    <w:rsid w:val="00C43F6C"/>
    <w:rsid w:val="00C44A1F"/>
    <w:rsid w:val="00C44F51"/>
    <w:rsid w:val="00C4670D"/>
    <w:rsid w:val="00C46D33"/>
    <w:rsid w:val="00C5092A"/>
    <w:rsid w:val="00C50E59"/>
    <w:rsid w:val="00C51550"/>
    <w:rsid w:val="00C51DA4"/>
    <w:rsid w:val="00C522B0"/>
    <w:rsid w:val="00C53616"/>
    <w:rsid w:val="00C53B72"/>
    <w:rsid w:val="00C54134"/>
    <w:rsid w:val="00C54CAB"/>
    <w:rsid w:val="00C55492"/>
    <w:rsid w:val="00C555E5"/>
    <w:rsid w:val="00C611D3"/>
    <w:rsid w:val="00C61D44"/>
    <w:rsid w:val="00C627F2"/>
    <w:rsid w:val="00C631D6"/>
    <w:rsid w:val="00C64CFE"/>
    <w:rsid w:val="00C6582E"/>
    <w:rsid w:val="00C6620D"/>
    <w:rsid w:val="00C66AA7"/>
    <w:rsid w:val="00C6706B"/>
    <w:rsid w:val="00C70389"/>
    <w:rsid w:val="00C70756"/>
    <w:rsid w:val="00C7166D"/>
    <w:rsid w:val="00C71D7A"/>
    <w:rsid w:val="00C72FD9"/>
    <w:rsid w:val="00C7326B"/>
    <w:rsid w:val="00C75683"/>
    <w:rsid w:val="00C75B60"/>
    <w:rsid w:val="00C75BE9"/>
    <w:rsid w:val="00C760BE"/>
    <w:rsid w:val="00C7737D"/>
    <w:rsid w:val="00C77B5E"/>
    <w:rsid w:val="00C77B83"/>
    <w:rsid w:val="00C80980"/>
    <w:rsid w:val="00C8119D"/>
    <w:rsid w:val="00C811E3"/>
    <w:rsid w:val="00C8287E"/>
    <w:rsid w:val="00C832CA"/>
    <w:rsid w:val="00C83A72"/>
    <w:rsid w:val="00C84789"/>
    <w:rsid w:val="00C84BEB"/>
    <w:rsid w:val="00C853B1"/>
    <w:rsid w:val="00C853F0"/>
    <w:rsid w:val="00C85A12"/>
    <w:rsid w:val="00C85A6F"/>
    <w:rsid w:val="00C862D9"/>
    <w:rsid w:val="00C8667A"/>
    <w:rsid w:val="00C87A9F"/>
    <w:rsid w:val="00C902E9"/>
    <w:rsid w:val="00C928D0"/>
    <w:rsid w:val="00C92F4A"/>
    <w:rsid w:val="00C9398E"/>
    <w:rsid w:val="00C94F68"/>
    <w:rsid w:val="00C960A1"/>
    <w:rsid w:val="00C96875"/>
    <w:rsid w:val="00C9740F"/>
    <w:rsid w:val="00CA063E"/>
    <w:rsid w:val="00CA2D3D"/>
    <w:rsid w:val="00CA305A"/>
    <w:rsid w:val="00CA371C"/>
    <w:rsid w:val="00CA381C"/>
    <w:rsid w:val="00CA3F39"/>
    <w:rsid w:val="00CA474C"/>
    <w:rsid w:val="00CA57AB"/>
    <w:rsid w:val="00CA6F16"/>
    <w:rsid w:val="00CA7149"/>
    <w:rsid w:val="00CA798C"/>
    <w:rsid w:val="00CB0744"/>
    <w:rsid w:val="00CB0A27"/>
    <w:rsid w:val="00CB1DD6"/>
    <w:rsid w:val="00CB33E5"/>
    <w:rsid w:val="00CB3F54"/>
    <w:rsid w:val="00CB5570"/>
    <w:rsid w:val="00CB6FD8"/>
    <w:rsid w:val="00CC015A"/>
    <w:rsid w:val="00CC06AE"/>
    <w:rsid w:val="00CC3DCB"/>
    <w:rsid w:val="00CC47FC"/>
    <w:rsid w:val="00CC6204"/>
    <w:rsid w:val="00CC6E5D"/>
    <w:rsid w:val="00CC797D"/>
    <w:rsid w:val="00CD072D"/>
    <w:rsid w:val="00CD09A0"/>
    <w:rsid w:val="00CD0B67"/>
    <w:rsid w:val="00CD2528"/>
    <w:rsid w:val="00CD2C51"/>
    <w:rsid w:val="00CD3F10"/>
    <w:rsid w:val="00CD5AB5"/>
    <w:rsid w:val="00CD6EBA"/>
    <w:rsid w:val="00CE0011"/>
    <w:rsid w:val="00CE0323"/>
    <w:rsid w:val="00CE11BE"/>
    <w:rsid w:val="00CE1563"/>
    <w:rsid w:val="00CE30F4"/>
    <w:rsid w:val="00CE44A5"/>
    <w:rsid w:val="00CE4FC4"/>
    <w:rsid w:val="00CE586E"/>
    <w:rsid w:val="00CE74C3"/>
    <w:rsid w:val="00CE7F24"/>
    <w:rsid w:val="00CF0BE6"/>
    <w:rsid w:val="00CF123F"/>
    <w:rsid w:val="00CF14A2"/>
    <w:rsid w:val="00CF2626"/>
    <w:rsid w:val="00CF2FB8"/>
    <w:rsid w:val="00CF471F"/>
    <w:rsid w:val="00CF5465"/>
    <w:rsid w:val="00CF5EED"/>
    <w:rsid w:val="00D003E6"/>
    <w:rsid w:val="00D00409"/>
    <w:rsid w:val="00D011D7"/>
    <w:rsid w:val="00D01960"/>
    <w:rsid w:val="00D01A30"/>
    <w:rsid w:val="00D03754"/>
    <w:rsid w:val="00D04715"/>
    <w:rsid w:val="00D04882"/>
    <w:rsid w:val="00D05598"/>
    <w:rsid w:val="00D05F7F"/>
    <w:rsid w:val="00D06B51"/>
    <w:rsid w:val="00D07651"/>
    <w:rsid w:val="00D07E1F"/>
    <w:rsid w:val="00D10058"/>
    <w:rsid w:val="00D10B9E"/>
    <w:rsid w:val="00D1178F"/>
    <w:rsid w:val="00D12D00"/>
    <w:rsid w:val="00D12E5A"/>
    <w:rsid w:val="00D132C9"/>
    <w:rsid w:val="00D13B30"/>
    <w:rsid w:val="00D1446D"/>
    <w:rsid w:val="00D15239"/>
    <w:rsid w:val="00D1560E"/>
    <w:rsid w:val="00D16213"/>
    <w:rsid w:val="00D16906"/>
    <w:rsid w:val="00D171C9"/>
    <w:rsid w:val="00D175C0"/>
    <w:rsid w:val="00D17DF0"/>
    <w:rsid w:val="00D20B8C"/>
    <w:rsid w:val="00D211DC"/>
    <w:rsid w:val="00D2287B"/>
    <w:rsid w:val="00D2335F"/>
    <w:rsid w:val="00D23A22"/>
    <w:rsid w:val="00D24D40"/>
    <w:rsid w:val="00D27A19"/>
    <w:rsid w:val="00D27B0F"/>
    <w:rsid w:val="00D300C2"/>
    <w:rsid w:val="00D303AD"/>
    <w:rsid w:val="00D316CE"/>
    <w:rsid w:val="00D31F87"/>
    <w:rsid w:val="00D32098"/>
    <w:rsid w:val="00D33323"/>
    <w:rsid w:val="00D33C2A"/>
    <w:rsid w:val="00D33D82"/>
    <w:rsid w:val="00D33F3F"/>
    <w:rsid w:val="00D3401D"/>
    <w:rsid w:val="00D34118"/>
    <w:rsid w:val="00D34C8F"/>
    <w:rsid w:val="00D35882"/>
    <w:rsid w:val="00D35B3B"/>
    <w:rsid w:val="00D363D0"/>
    <w:rsid w:val="00D4055F"/>
    <w:rsid w:val="00D406EC"/>
    <w:rsid w:val="00D40BC1"/>
    <w:rsid w:val="00D40E03"/>
    <w:rsid w:val="00D410E5"/>
    <w:rsid w:val="00D41770"/>
    <w:rsid w:val="00D41D0F"/>
    <w:rsid w:val="00D41FBF"/>
    <w:rsid w:val="00D435FD"/>
    <w:rsid w:val="00D43739"/>
    <w:rsid w:val="00D43AE0"/>
    <w:rsid w:val="00D4506F"/>
    <w:rsid w:val="00D45A03"/>
    <w:rsid w:val="00D46852"/>
    <w:rsid w:val="00D46C15"/>
    <w:rsid w:val="00D5095A"/>
    <w:rsid w:val="00D50C3C"/>
    <w:rsid w:val="00D516F7"/>
    <w:rsid w:val="00D518CF"/>
    <w:rsid w:val="00D537B4"/>
    <w:rsid w:val="00D55366"/>
    <w:rsid w:val="00D561F5"/>
    <w:rsid w:val="00D56FAB"/>
    <w:rsid w:val="00D575D6"/>
    <w:rsid w:val="00D57792"/>
    <w:rsid w:val="00D6060F"/>
    <w:rsid w:val="00D61127"/>
    <w:rsid w:val="00D63879"/>
    <w:rsid w:val="00D63966"/>
    <w:rsid w:val="00D63E41"/>
    <w:rsid w:val="00D64813"/>
    <w:rsid w:val="00D65DF0"/>
    <w:rsid w:val="00D6738B"/>
    <w:rsid w:val="00D70A6D"/>
    <w:rsid w:val="00D71310"/>
    <w:rsid w:val="00D7227D"/>
    <w:rsid w:val="00D73A0D"/>
    <w:rsid w:val="00D73BE5"/>
    <w:rsid w:val="00D74E8F"/>
    <w:rsid w:val="00D755C1"/>
    <w:rsid w:val="00D75852"/>
    <w:rsid w:val="00D759C4"/>
    <w:rsid w:val="00D7611A"/>
    <w:rsid w:val="00D7653D"/>
    <w:rsid w:val="00D769BA"/>
    <w:rsid w:val="00D77685"/>
    <w:rsid w:val="00D77865"/>
    <w:rsid w:val="00D77A93"/>
    <w:rsid w:val="00D82FB8"/>
    <w:rsid w:val="00D83FCB"/>
    <w:rsid w:val="00D8561E"/>
    <w:rsid w:val="00D862D9"/>
    <w:rsid w:val="00D878D8"/>
    <w:rsid w:val="00D9080E"/>
    <w:rsid w:val="00D911CA"/>
    <w:rsid w:val="00D91A86"/>
    <w:rsid w:val="00D927CD"/>
    <w:rsid w:val="00D945A0"/>
    <w:rsid w:val="00D94CCF"/>
    <w:rsid w:val="00D954FD"/>
    <w:rsid w:val="00D95734"/>
    <w:rsid w:val="00D95EAA"/>
    <w:rsid w:val="00D96297"/>
    <w:rsid w:val="00D9682A"/>
    <w:rsid w:val="00D96B9E"/>
    <w:rsid w:val="00D970DB"/>
    <w:rsid w:val="00DA0393"/>
    <w:rsid w:val="00DA0A51"/>
    <w:rsid w:val="00DA128E"/>
    <w:rsid w:val="00DA1D91"/>
    <w:rsid w:val="00DA2F1F"/>
    <w:rsid w:val="00DA312D"/>
    <w:rsid w:val="00DA4072"/>
    <w:rsid w:val="00DA409D"/>
    <w:rsid w:val="00DA47B3"/>
    <w:rsid w:val="00DA4FC4"/>
    <w:rsid w:val="00DA5019"/>
    <w:rsid w:val="00DA5F55"/>
    <w:rsid w:val="00DA6E11"/>
    <w:rsid w:val="00DB0751"/>
    <w:rsid w:val="00DB24AC"/>
    <w:rsid w:val="00DB5EF0"/>
    <w:rsid w:val="00DB66FE"/>
    <w:rsid w:val="00DB6AD3"/>
    <w:rsid w:val="00DB7A9D"/>
    <w:rsid w:val="00DB7BAD"/>
    <w:rsid w:val="00DC0205"/>
    <w:rsid w:val="00DC0749"/>
    <w:rsid w:val="00DC1BD0"/>
    <w:rsid w:val="00DC2305"/>
    <w:rsid w:val="00DC296E"/>
    <w:rsid w:val="00DC2EE5"/>
    <w:rsid w:val="00DC3527"/>
    <w:rsid w:val="00DC3ABB"/>
    <w:rsid w:val="00DC5F4B"/>
    <w:rsid w:val="00DC65DE"/>
    <w:rsid w:val="00DC729D"/>
    <w:rsid w:val="00DD0557"/>
    <w:rsid w:val="00DD08C5"/>
    <w:rsid w:val="00DD26F2"/>
    <w:rsid w:val="00DD2B47"/>
    <w:rsid w:val="00DD303C"/>
    <w:rsid w:val="00DD3460"/>
    <w:rsid w:val="00DD3705"/>
    <w:rsid w:val="00DD3744"/>
    <w:rsid w:val="00DD3D4C"/>
    <w:rsid w:val="00DD48B5"/>
    <w:rsid w:val="00DD6528"/>
    <w:rsid w:val="00DD69DA"/>
    <w:rsid w:val="00DD73B1"/>
    <w:rsid w:val="00DD750E"/>
    <w:rsid w:val="00DE0426"/>
    <w:rsid w:val="00DE05AB"/>
    <w:rsid w:val="00DE1EAD"/>
    <w:rsid w:val="00DE7272"/>
    <w:rsid w:val="00DE7B7A"/>
    <w:rsid w:val="00DF115E"/>
    <w:rsid w:val="00DF1C44"/>
    <w:rsid w:val="00DF304F"/>
    <w:rsid w:val="00DF3CD8"/>
    <w:rsid w:val="00DF42DC"/>
    <w:rsid w:val="00DF60F3"/>
    <w:rsid w:val="00E0221F"/>
    <w:rsid w:val="00E03171"/>
    <w:rsid w:val="00E04279"/>
    <w:rsid w:val="00E073AE"/>
    <w:rsid w:val="00E07620"/>
    <w:rsid w:val="00E10414"/>
    <w:rsid w:val="00E113ED"/>
    <w:rsid w:val="00E12040"/>
    <w:rsid w:val="00E13711"/>
    <w:rsid w:val="00E13C7D"/>
    <w:rsid w:val="00E14190"/>
    <w:rsid w:val="00E15A83"/>
    <w:rsid w:val="00E15B10"/>
    <w:rsid w:val="00E16096"/>
    <w:rsid w:val="00E16420"/>
    <w:rsid w:val="00E16DE0"/>
    <w:rsid w:val="00E176C5"/>
    <w:rsid w:val="00E179DA"/>
    <w:rsid w:val="00E17C85"/>
    <w:rsid w:val="00E20402"/>
    <w:rsid w:val="00E21591"/>
    <w:rsid w:val="00E2198E"/>
    <w:rsid w:val="00E21FE4"/>
    <w:rsid w:val="00E22BBA"/>
    <w:rsid w:val="00E24E24"/>
    <w:rsid w:val="00E25CF8"/>
    <w:rsid w:val="00E25EEB"/>
    <w:rsid w:val="00E26259"/>
    <w:rsid w:val="00E27426"/>
    <w:rsid w:val="00E27DEC"/>
    <w:rsid w:val="00E3115E"/>
    <w:rsid w:val="00E317E6"/>
    <w:rsid w:val="00E31CF5"/>
    <w:rsid w:val="00E32BDA"/>
    <w:rsid w:val="00E33A3D"/>
    <w:rsid w:val="00E34579"/>
    <w:rsid w:val="00E34DDD"/>
    <w:rsid w:val="00E359DA"/>
    <w:rsid w:val="00E3638C"/>
    <w:rsid w:val="00E36C8A"/>
    <w:rsid w:val="00E37359"/>
    <w:rsid w:val="00E3774A"/>
    <w:rsid w:val="00E40B91"/>
    <w:rsid w:val="00E421D2"/>
    <w:rsid w:val="00E435E6"/>
    <w:rsid w:val="00E45219"/>
    <w:rsid w:val="00E4556D"/>
    <w:rsid w:val="00E463E1"/>
    <w:rsid w:val="00E46710"/>
    <w:rsid w:val="00E46C85"/>
    <w:rsid w:val="00E46E93"/>
    <w:rsid w:val="00E50CED"/>
    <w:rsid w:val="00E51011"/>
    <w:rsid w:val="00E516EF"/>
    <w:rsid w:val="00E566B3"/>
    <w:rsid w:val="00E56DFB"/>
    <w:rsid w:val="00E57C3E"/>
    <w:rsid w:val="00E60CED"/>
    <w:rsid w:val="00E617FB"/>
    <w:rsid w:val="00E61E52"/>
    <w:rsid w:val="00E62221"/>
    <w:rsid w:val="00E622AB"/>
    <w:rsid w:val="00E6278C"/>
    <w:rsid w:val="00E63BDB"/>
    <w:rsid w:val="00E63CAD"/>
    <w:rsid w:val="00E6594E"/>
    <w:rsid w:val="00E66350"/>
    <w:rsid w:val="00E66F8E"/>
    <w:rsid w:val="00E6744B"/>
    <w:rsid w:val="00E736DE"/>
    <w:rsid w:val="00E74469"/>
    <w:rsid w:val="00E76B4D"/>
    <w:rsid w:val="00E824C9"/>
    <w:rsid w:val="00E82BEB"/>
    <w:rsid w:val="00E838DC"/>
    <w:rsid w:val="00E8402D"/>
    <w:rsid w:val="00E84DE7"/>
    <w:rsid w:val="00E86D14"/>
    <w:rsid w:val="00E909B6"/>
    <w:rsid w:val="00E926A5"/>
    <w:rsid w:val="00E93828"/>
    <w:rsid w:val="00E93859"/>
    <w:rsid w:val="00E93B23"/>
    <w:rsid w:val="00E93BA5"/>
    <w:rsid w:val="00EA1026"/>
    <w:rsid w:val="00EA1D09"/>
    <w:rsid w:val="00EA25F7"/>
    <w:rsid w:val="00EA43E0"/>
    <w:rsid w:val="00EA472E"/>
    <w:rsid w:val="00EA4831"/>
    <w:rsid w:val="00EA4BEE"/>
    <w:rsid w:val="00EA57EA"/>
    <w:rsid w:val="00EA65A4"/>
    <w:rsid w:val="00EA73B1"/>
    <w:rsid w:val="00EA75C7"/>
    <w:rsid w:val="00EB0E41"/>
    <w:rsid w:val="00EB0E79"/>
    <w:rsid w:val="00EB143E"/>
    <w:rsid w:val="00EB1B88"/>
    <w:rsid w:val="00EB2DED"/>
    <w:rsid w:val="00EB3583"/>
    <w:rsid w:val="00EB39C1"/>
    <w:rsid w:val="00EB4AF9"/>
    <w:rsid w:val="00EB55D4"/>
    <w:rsid w:val="00EB64C9"/>
    <w:rsid w:val="00EB70AD"/>
    <w:rsid w:val="00EB71C0"/>
    <w:rsid w:val="00EB76A0"/>
    <w:rsid w:val="00EC06C9"/>
    <w:rsid w:val="00EC104D"/>
    <w:rsid w:val="00EC1692"/>
    <w:rsid w:val="00EC1C7A"/>
    <w:rsid w:val="00EC20A2"/>
    <w:rsid w:val="00EC23EE"/>
    <w:rsid w:val="00EC4A43"/>
    <w:rsid w:val="00EC54E7"/>
    <w:rsid w:val="00EC72CA"/>
    <w:rsid w:val="00ED0E0E"/>
    <w:rsid w:val="00ED1D11"/>
    <w:rsid w:val="00ED2A7F"/>
    <w:rsid w:val="00ED3140"/>
    <w:rsid w:val="00ED33D0"/>
    <w:rsid w:val="00ED36D3"/>
    <w:rsid w:val="00ED4259"/>
    <w:rsid w:val="00ED44D5"/>
    <w:rsid w:val="00ED4571"/>
    <w:rsid w:val="00ED467A"/>
    <w:rsid w:val="00ED472C"/>
    <w:rsid w:val="00ED55AD"/>
    <w:rsid w:val="00ED6C44"/>
    <w:rsid w:val="00ED6C48"/>
    <w:rsid w:val="00ED7C70"/>
    <w:rsid w:val="00EE00B7"/>
    <w:rsid w:val="00EE05D6"/>
    <w:rsid w:val="00EE0A39"/>
    <w:rsid w:val="00EE34B3"/>
    <w:rsid w:val="00EE3756"/>
    <w:rsid w:val="00EE3A15"/>
    <w:rsid w:val="00EE4B7F"/>
    <w:rsid w:val="00EE5998"/>
    <w:rsid w:val="00EE5D69"/>
    <w:rsid w:val="00EF0102"/>
    <w:rsid w:val="00EF0186"/>
    <w:rsid w:val="00EF47EB"/>
    <w:rsid w:val="00EF488B"/>
    <w:rsid w:val="00EF516F"/>
    <w:rsid w:val="00EF5B1D"/>
    <w:rsid w:val="00EF6D89"/>
    <w:rsid w:val="00EF79C6"/>
    <w:rsid w:val="00EF7AFF"/>
    <w:rsid w:val="00F0025F"/>
    <w:rsid w:val="00F01572"/>
    <w:rsid w:val="00F018DD"/>
    <w:rsid w:val="00F01FAF"/>
    <w:rsid w:val="00F02DB7"/>
    <w:rsid w:val="00F03835"/>
    <w:rsid w:val="00F065E6"/>
    <w:rsid w:val="00F06692"/>
    <w:rsid w:val="00F06A1D"/>
    <w:rsid w:val="00F06DD4"/>
    <w:rsid w:val="00F0731C"/>
    <w:rsid w:val="00F07F71"/>
    <w:rsid w:val="00F10240"/>
    <w:rsid w:val="00F106D6"/>
    <w:rsid w:val="00F10DF6"/>
    <w:rsid w:val="00F11524"/>
    <w:rsid w:val="00F116DC"/>
    <w:rsid w:val="00F12D52"/>
    <w:rsid w:val="00F14130"/>
    <w:rsid w:val="00F14699"/>
    <w:rsid w:val="00F14D8A"/>
    <w:rsid w:val="00F151D7"/>
    <w:rsid w:val="00F156CF"/>
    <w:rsid w:val="00F15B3E"/>
    <w:rsid w:val="00F16178"/>
    <w:rsid w:val="00F177AE"/>
    <w:rsid w:val="00F17C27"/>
    <w:rsid w:val="00F17DCF"/>
    <w:rsid w:val="00F21216"/>
    <w:rsid w:val="00F21408"/>
    <w:rsid w:val="00F21845"/>
    <w:rsid w:val="00F23522"/>
    <w:rsid w:val="00F250DF"/>
    <w:rsid w:val="00F260BA"/>
    <w:rsid w:val="00F26CB8"/>
    <w:rsid w:val="00F26E9C"/>
    <w:rsid w:val="00F27978"/>
    <w:rsid w:val="00F30840"/>
    <w:rsid w:val="00F315CA"/>
    <w:rsid w:val="00F31C81"/>
    <w:rsid w:val="00F31DBD"/>
    <w:rsid w:val="00F31E17"/>
    <w:rsid w:val="00F3393A"/>
    <w:rsid w:val="00F33AB3"/>
    <w:rsid w:val="00F33BE7"/>
    <w:rsid w:val="00F34BBE"/>
    <w:rsid w:val="00F3600D"/>
    <w:rsid w:val="00F370C8"/>
    <w:rsid w:val="00F37650"/>
    <w:rsid w:val="00F40B5F"/>
    <w:rsid w:val="00F41616"/>
    <w:rsid w:val="00F42682"/>
    <w:rsid w:val="00F42D15"/>
    <w:rsid w:val="00F434B3"/>
    <w:rsid w:val="00F43B13"/>
    <w:rsid w:val="00F4451D"/>
    <w:rsid w:val="00F44C79"/>
    <w:rsid w:val="00F45B37"/>
    <w:rsid w:val="00F5059A"/>
    <w:rsid w:val="00F51D1B"/>
    <w:rsid w:val="00F51FE6"/>
    <w:rsid w:val="00F53614"/>
    <w:rsid w:val="00F53CBD"/>
    <w:rsid w:val="00F5437D"/>
    <w:rsid w:val="00F549FA"/>
    <w:rsid w:val="00F54D05"/>
    <w:rsid w:val="00F554CC"/>
    <w:rsid w:val="00F55E6C"/>
    <w:rsid w:val="00F56B56"/>
    <w:rsid w:val="00F5717D"/>
    <w:rsid w:val="00F60F36"/>
    <w:rsid w:val="00F61AD4"/>
    <w:rsid w:val="00F61F2C"/>
    <w:rsid w:val="00F6200A"/>
    <w:rsid w:val="00F6378C"/>
    <w:rsid w:val="00F6528A"/>
    <w:rsid w:val="00F66617"/>
    <w:rsid w:val="00F67E93"/>
    <w:rsid w:val="00F70235"/>
    <w:rsid w:val="00F7065A"/>
    <w:rsid w:val="00F72B6E"/>
    <w:rsid w:val="00F72BFE"/>
    <w:rsid w:val="00F731EB"/>
    <w:rsid w:val="00F7352D"/>
    <w:rsid w:val="00F73CAE"/>
    <w:rsid w:val="00F73E83"/>
    <w:rsid w:val="00F75070"/>
    <w:rsid w:val="00F75B3E"/>
    <w:rsid w:val="00F764C1"/>
    <w:rsid w:val="00F76F60"/>
    <w:rsid w:val="00F772F1"/>
    <w:rsid w:val="00F7767E"/>
    <w:rsid w:val="00F77901"/>
    <w:rsid w:val="00F77A14"/>
    <w:rsid w:val="00F77D50"/>
    <w:rsid w:val="00F77D64"/>
    <w:rsid w:val="00F806DD"/>
    <w:rsid w:val="00F80FA6"/>
    <w:rsid w:val="00F81504"/>
    <w:rsid w:val="00F81AAB"/>
    <w:rsid w:val="00F81BDA"/>
    <w:rsid w:val="00F820AB"/>
    <w:rsid w:val="00F82597"/>
    <w:rsid w:val="00F8293C"/>
    <w:rsid w:val="00F82C50"/>
    <w:rsid w:val="00F8391E"/>
    <w:rsid w:val="00F84A11"/>
    <w:rsid w:val="00F84D01"/>
    <w:rsid w:val="00F84E94"/>
    <w:rsid w:val="00F853B5"/>
    <w:rsid w:val="00F854A5"/>
    <w:rsid w:val="00F85BC4"/>
    <w:rsid w:val="00F8638B"/>
    <w:rsid w:val="00F86560"/>
    <w:rsid w:val="00F8700D"/>
    <w:rsid w:val="00F87535"/>
    <w:rsid w:val="00F87BAC"/>
    <w:rsid w:val="00F91A46"/>
    <w:rsid w:val="00F91DF3"/>
    <w:rsid w:val="00F91FEF"/>
    <w:rsid w:val="00F922B5"/>
    <w:rsid w:val="00F93CD2"/>
    <w:rsid w:val="00F96568"/>
    <w:rsid w:val="00F9769B"/>
    <w:rsid w:val="00FA008B"/>
    <w:rsid w:val="00FA0284"/>
    <w:rsid w:val="00FA0905"/>
    <w:rsid w:val="00FA100B"/>
    <w:rsid w:val="00FA17C7"/>
    <w:rsid w:val="00FA2088"/>
    <w:rsid w:val="00FA21E2"/>
    <w:rsid w:val="00FA2BF0"/>
    <w:rsid w:val="00FA53DB"/>
    <w:rsid w:val="00FA6387"/>
    <w:rsid w:val="00FA6715"/>
    <w:rsid w:val="00FA6D82"/>
    <w:rsid w:val="00FB13CB"/>
    <w:rsid w:val="00FB1D46"/>
    <w:rsid w:val="00FB1D98"/>
    <w:rsid w:val="00FB2466"/>
    <w:rsid w:val="00FB3DCD"/>
    <w:rsid w:val="00FB47D9"/>
    <w:rsid w:val="00FB5DB6"/>
    <w:rsid w:val="00FB5F7D"/>
    <w:rsid w:val="00FB6CE8"/>
    <w:rsid w:val="00FB745F"/>
    <w:rsid w:val="00FB7727"/>
    <w:rsid w:val="00FB7AA4"/>
    <w:rsid w:val="00FC171A"/>
    <w:rsid w:val="00FC197A"/>
    <w:rsid w:val="00FC3886"/>
    <w:rsid w:val="00FC5062"/>
    <w:rsid w:val="00FC54A1"/>
    <w:rsid w:val="00FC5EA8"/>
    <w:rsid w:val="00FC7112"/>
    <w:rsid w:val="00FD0542"/>
    <w:rsid w:val="00FD142F"/>
    <w:rsid w:val="00FD314A"/>
    <w:rsid w:val="00FD3668"/>
    <w:rsid w:val="00FD4C0D"/>
    <w:rsid w:val="00FD6EFF"/>
    <w:rsid w:val="00FD7046"/>
    <w:rsid w:val="00FD7D31"/>
    <w:rsid w:val="00FE0006"/>
    <w:rsid w:val="00FE055E"/>
    <w:rsid w:val="00FE2669"/>
    <w:rsid w:val="00FE29A0"/>
    <w:rsid w:val="00FE2CCD"/>
    <w:rsid w:val="00FE407B"/>
    <w:rsid w:val="00FE47EB"/>
    <w:rsid w:val="00FE6EDA"/>
    <w:rsid w:val="00FF06F0"/>
    <w:rsid w:val="00FF0902"/>
    <w:rsid w:val="00FF0A3D"/>
    <w:rsid w:val="00FF2E10"/>
    <w:rsid w:val="00FF3647"/>
    <w:rsid w:val="00FF36A1"/>
    <w:rsid w:val="00FF3C48"/>
    <w:rsid w:val="00FF505C"/>
    <w:rsid w:val="00FF5069"/>
    <w:rsid w:val="00FF5166"/>
    <w:rsid w:val="00FF545B"/>
    <w:rsid w:val="00FF54D7"/>
    <w:rsid w:val="00FF596D"/>
    <w:rsid w:val="00FF5D97"/>
    <w:rsid w:val="00FF779E"/>
    <w:rsid w:val="00FF7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AF0089"/>
  <w15:docId w15:val="{451143FB-9A6E-4304-8421-4E9A50557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qFormat/>
    <w:rsid w:val="004D0F65"/>
    <w:pPr>
      <w:keepNext/>
      <w:spacing w:before="20" w:after="20"/>
      <w:jc w:val="both"/>
      <w:outlineLvl w:val="0"/>
    </w:pPr>
    <w:rPr>
      <w:rFonts w:ascii=".VnTime" w:eastAsia="SimSun" w:hAnsi=".VnTime"/>
      <w:b/>
      <w:bCs/>
      <w:lang w:eastAsia="zh-CN"/>
    </w:rPr>
  </w:style>
  <w:style w:type="paragraph" w:styleId="Heading2">
    <w:name w:val="heading 2"/>
    <w:basedOn w:val="Normal"/>
    <w:next w:val="Normal"/>
    <w:link w:val="Heading2Char"/>
    <w:uiPriority w:val="99"/>
    <w:qFormat/>
    <w:rsid w:val="003E49B5"/>
    <w:pPr>
      <w:keepNext/>
      <w:keepLines/>
      <w:spacing w:line="288" w:lineRule="auto"/>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3">
    <w:name w:val="toc 3"/>
    <w:basedOn w:val="Normal"/>
    <w:next w:val="Normal"/>
    <w:autoRedefine/>
    <w:semiHidden/>
    <w:rsid w:val="007A02C0"/>
    <w:pPr>
      <w:jc w:val="center"/>
    </w:pPr>
    <w:rPr>
      <w:rFonts w:ascii=".VnTimeH" w:hAnsi=".VnTimeH"/>
      <w:sz w:val="24"/>
      <w:szCs w:val="24"/>
    </w:rPr>
  </w:style>
  <w:style w:type="character" w:customStyle="1" w:styleId="Vnbnnidung">
    <w:name w:val="Văn bản nội dung_"/>
    <w:link w:val="Vnbnnidung0"/>
    <w:locked/>
    <w:rsid w:val="00A44040"/>
    <w:rPr>
      <w:sz w:val="21"/>
      <w:szCs w:val="21"/>
      <w:lang w:bidi="ar-SA"/>
    </w:rPr>
  </w:style>
  <w:style w:type="paragraph" w:customStyle="1" w:styleId="Vnbnnidung0">
    <w:name w:val="Văn bản nội dung"/>
    <w:basedOn w:val="Normal"/>
    <w:link w:val="Vnbnnidung"/>
    <w:rsid w:val="00A44040"/>
    <w:pPr>
      <w:widowControl w:val="0"/>
      <w:shd w:val="clear" w:color="auto" w:fill="FFFFFF"/>
      <w:spacing w:line="259" w:lineRule="exact"/>
      <w:jc w:val="both"/>
    </w:pPr>
    <w:rPr>
      <w:rFonts w:ascii="Calibri" w:eastAsia="Calibri" w:hAnsi="Calibri"/>
      <w:sz w:val="21"/>
      <w:szCs w:val="21"/>
    </w:rPr>
  </w:style>
  <w:style w:type="character" w:customStyle="1" w:styleId="Vnbnnidung3">
    <w:name w:val="Văn bản nội dung (3)_"/>
    <w:link w:val="Vnbnnidung30"/>
    <w:locked/>
    <w:rsid w:val="00CC797D"/>
    <w:rPr>
      <w:b/>
      <w:bCs/>
      <w:sz w:val="21"/>
      <w:szCs w:val="21"/>
      <w:lang w:bidi="ar-SA"/>
    </w:rPr>
  </w:style>
  <w:style w:type="paragraph" w:customStyle="1" w:styleId="Vnbnnidung30">
    <w:name w:val="Văn bản nội dung (3)"/>
    <w:basedOn w:val="Normal"/>
    <w:link w:val="Vnbnnidung3"/>
    <w:rsid w:val="00CC797D"/>
    <w:pPr>
      <w:widowControl w:val="0"/>
      <w:shd w:val="clear" w:color="auto" w:fill="FFFFFF"/>
      <w:spacing w:line="259" w:lineRule="exact"/>
      <w:ind w:hanging="280"/>
      <w:jc w:val="both"/>
    </w:pPr>
    <w:rPr>
      <w:rFonts w:ascii="Calibri" w:eastAsia="Calibri" w:hAnsi="Calibri"/>
      <w:b/>
      <w:bCs/>
      <w:sz w:val="21"/>
      <w:szCs w:val="21"/>
    </w:rPr>
  </w:style>
  <w:style w:type="character" w:customStyle="1" w:styleId="CharChar3">
    <w:name w:val="Char Char3"/>
    <w:locked/>
    <w:rsid w:val="001B2702"/>
    <w:rPr>
      <w:sz w:val="26"/>
      <w:szCs w:val="26"/>
      <w:lang w:val="en-US" w:eastAsia="en-US" w:bidi="ar-SA"/>
    </w:rPr>
  </w:style>
  <w:style w:type="character" w:customStyle="1" w:styleId="Heading2Char">
    <w:name w:val="Heading 2 Char"/>
    <w:link w:val="Heading2"/>
    <w:uiPriority w:val="99"/>
    <w:rsid w:val="003E49B5"/>
    <w:rPr>
      <w:rFonts w:ascii="Times New Roman" w:eastAsia="Times New Roman" w:hAnsi="Times New Roman"/>
      <w:b/>
      <w:bCs/>
      <w:sz w:val="26"/>
      <w:szCs w:val="26"/>
    </w:rPr>
  </w:style>
  <w:style w:type="paragraph" w:styleId="BodyTextIndent2">
    <w:name w:val="Body Text Indent 2"/>
    <w:basedOn w:val="Normal"/>
    <w:link w:val="BodyTextIndent2Char"/>
    <w:unhideWhenUsed/>
    <w:rsid w:val="00DF60F3"/>
    <w:pPr>
      <w:spacing w:after="120" w:line="480" w:lineRule="auto"/>
      <w:ind w:left="360"/>
    </w:pPr>
  </w:style>
  <w:style w:type="character" w:customStyle="1" w:styleId="BodyTextIndent2Char">
    <w:name w:val="Body Text Indent 2 Char"/>
    <w:link w:val="BodyTextIndent2"/>
    <w:rsid w:val="00DF60F3"/>
    <w:rPr>
      <w:rFonts w:ascii="Times New Roman" w:eastAsia="Times New Roman" w:hAnsi="Times New Roman"/>
      <w:sz w:val="26"/>
      <w:szCs w:val="26"/>
    </w:rPr>
  </w:style>
  <w:style w:type="paragraph" w:styleId="BodyTextIndent">
    <w:name w:val="Body Text Indent"/>
    <w:basedOn w:val="Normal"/>
    <w:link w:val="BodyTextIndentChar"/>
    <w:uiPriority w:val="99"/>
    <w:unhideWhenUsed/>
    <w:rsid w:val="00BC3B71"/>
    <w:pPr>
      <w:spacing w:after="120"/>
      <w:ind w:left="360"/>
    </w:pPr>
  </w:style>
  <w:style w:type="character" w:customStyle="1" w:styleId="BodyTextIndentChar">
    <w:name w:val="Body Text Indent Char"/>
    <w:link w:val="BodyTextIndent"/>
    <w:uiPriority w:val="99"/>
    <w:rsid w:val="00BC3B71"/>
    <w:rPr>
      <w:rFonts w:ascii="Times New Roman" w:eastAsia="Times New Roman" w:hAnsi="Times New Roman"/>
      <w:sz w:val="26"/>
      <w:szCs w:val="26"/>
    </w:rPr>
  </w:style>
  <w:style w:type="paragraph" w:styleId="BodyText">
    <w:name w:val="Body Text"/>
    <w:basedOn w:val="Normal"/>
    <w:link w:val="BodyTextChar"/>
    <w:uiPriority w:val="99"/>
    <w:semiHidden/>
    <w:unhideWhenUsed/>
    <w:rsid w:val="00593F68"/>
    <w:pPr>
      <w:spacing w:after="120"/>
    </w:pPr>
  </w:style>
  <w:style w:type="character" w:customStyle="1" w:styleId="BodyTextChar">
    <w:name w:val="Body Text Char"/>
    <w:link w:val="BodyText"/>
    <w:uiPriority w:val="99"/>
    <w:semiHidden/>
    <w:rsid w:val="00593F68"/>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00283">
      <w:bodyDiv w:val="1"/>
      <w:marLeft w:val="0"/>
      <w:marRight w:val="0"/>
      <w:marTop w:val="0"/>
      <w:marBottom w:val="0"/>
      <w:divBdr>
        <w:top w:val="none" w:sz="0" w:space="0" w:color="auto"/>
        <w:left w:val="none" w:sz="0" w:space="0" w:color="auto"/>
        <w:bottom w:val="none" w:sz="0" w:space="0" w:color="auto"/>
        <w:right w:val="none" w:sz="0" w:space="0" w:color="auto"/>
      </w:divBdr>
    </w:div>
    <w:div w:id="488863796">
      <w:bodyDiv w:val="1"/>
      <w:marLeft w:val="0"/>
      <w:marRight w:val="0"/>
      <w:marTop w:val="0"/>
      <w:marBottom w:val="0"/>
      <w:divBdr>
        <w:top w:val="none" w:sz="0" w:space="0" w:color="auto"/>
        <w:left w:val="none" w:sz="0" w:space="0" w:color="auto"/>
        <w:bottom w:val="none" w:sz="0" w:space="0" w:color="auto"/>
        <w:right w:val="none" w:sz="0" w:space="0" w:color="auto"/>
      </w:divBdr>
    </w:div>
    <w:div w:id="493684166">
      <w:bodyDiv w:val="1"/>
      <w:marLeft w:val="0"/>
      <w:marRight w:val="0"/>
      <w:marTop w:val="0"/>
      <w:marBottom w:val="0"/>
      <w:divBdr>
        <w:top w:val="none" w:sz="0" w:space="0" w:color="auto"/>
        <w:left w:val="none" w:sz="0" w:space="0" w:color="auto"/>
        <w:bottom w:val="none" w:sz="0" w:space="0" w:color="auto"/>
        <w:right w:val="none" w:sz="0" w:space="0" w:color="auto"/>
      </w:divBdr>
    </w:div>
    <w:div w:id="766653149">
      <w:bodyDiv w:val="1"/>
      <w:marLeft w:val="0"/>
      <w:marRight w:val="0"/>
      <w:marTop w:val="0"/>
      <w:marBottom w:val="0"/>
      <w:divBdr>
        <w:top w:val="none" w:sz="0" w:space="0" w:color="auto"/>
        <w:left w:val="none" w:sz="0" w:space="0" w:color="auto"/>
        <w:bottom w:val="none" w:sz="0" w:space="0" w:color="auto"/>
        <w:right w:val="none" w:sz="0" w:space="0" w:color="auto"/>
      </w:divBdr>
    </w:div>
    <w:div w:id="792792198">
      <w:bodyDiv w:val="1"/>
      <w:marLeft w:val="0"/>
      <w:marRight w:val="0"/>
      <w:marTop w:val="0"/>
      <w:marBottom w:val="0"/>
      <w:divBdr>
        <w:top w:val="none" w:sz="0" w:space="0" w:color="auto"/>
        <w:left w:val="none" w:sz="0" w:space="0" w:color="auto"/>
        <w:bottom w:val="none" w:sz="0" w:space="0" w:color="auto"/>
        <w:right w:val="none" w:sz="0" w:space="0" w:color="auto"/>
      </w:divBdr>
    </w:div>
    <w:div w:id="1539928267">
      <w:bodyDiv w:val="1"/>
      <w:marLeft w:val="0"/>
      <w:marRight w:val="0"/>
      <w:marTop w:val="0"/>
      <w:marBottom w:val="0"/>
      <w:divBdr>
        <w:top w:val="none" w:sz="0" w:space="0" w:color="auto"/>
        <w:left w:val="none" w:sz="0" w:space="0" w:color="auto"/>
        <w:bottom w:val="none" w:sz="0" w:space="0" w:color="auto"/>
        <w:right w:val="none" w:sz="0" w:space="0" w:color="auto"/>
      </w:divBdr>
    </w:div>
    <w:div w:id="1776826763">
      <w:bodyDiv w:val="1"/>
      <w:marLeft w:val="0"/>
      <w:marRight w:val="0"/>
      <w:marTop w:val="0"/>
      <w:marBottom w:val="0"/>
      <w:divBdr>
        <w:top w:val="none" w:sz="0" w:space="0" w:color="auto"/>
        <w:left w:val="none" w:sz="0" w:space="0" w:color="auto"/>
        <w:bottom w:val="none" w:sz="0" w:space="0" w:color="auto"/>
        <w:right w:val="none" w:sz="0" w:space="0" w:color="auto"/>
      </w:divBdr>
    </w:div>
    <w:div w:id="1816988181">
      <w:bodyDiv w:val="1"/>
      <w:marLeft w:val="0"/>
      <w:marRight w:val="0"/>
      <w:marTop w:val="0"/>
      <w:marBottom w:val="0"/>
      <w:divBdr>
        <w:top w:val="none" w:sz="0" w:space="0" w:color="auto"/>
        <w:left w:val="none" w:sz="0" w:space="0" w:color="auto"/>
        <w:bottom w:val="none" w:sz="0" w:space="0" w:color="auto"/>
        <w:right w:val="none" w:sz="0" w:space="0" w:color="auto"/>
      </w:divBdr>
    </w:div>
    <w:div w:id="205620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2D725-17D8-4840-9806-C3D2513F0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34</TotalTime>
  <Pages>9</Pages>
  <Words>2696</Words>
  <Characters>15368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Mr Lam</dc:creator>
  <cp:lastModifiedBy>Nguyen Thi Nu</cp:lastModifiedBy>
  <cp:revision>27</cp:revision>
  <cp:lastPrinted>2016-08-01T08:20:00Z</cp:lastPrinted>
  <dcterms:created xsi:type="dcterms:W3CDTF">2018-07-17T02:38:00Z</dcterms:created>
  <dcterms:modified xsi:type="dcterms:W3CDTF">2020-03-30T02:01:00Z</dcterms:modified>
</cp:coreProperties>
</file>