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F4773A" w14:paraId="4908D061" w14:textId="77777777">
        <w:trPr>
          <w:trHeight w:val="960"/>
        </w:trPr>
        <w:tc>
          <w:tcPr>
            <w:tcW w:w="4410" w:type="dxa"/>
            <w:shd w:val="clear" w:color="auto" w:fill="auto"/>
          </w:tcPr>
          <w:p w14:paraId="2FF0823E" w14:textId="77777777" w:rsidR="00744C77" w:rsidRPr="00F4773A" w:rsidRDefault="00A22C63" w:rsidP="00462B19">
            <w:pPr>
              <w:pStyle w:val="Normal1"/>
              <w:spacing w:before="0"/>
              <w:ind w:left="0" w:firstLine="0"/>
              <w:jc w:val="center"/>
              <w:rPr>
                <w:b/>
                <w:bCs/>
                <w:sz w:val="24"/>
              </w:rPr>
            </w:pPr>
            <w:r>
              <w:rPr>
                <w:noProof/>
                <w:sz w:val="24"/>
              </w:rPr>
              <w:pict w14:anchorId="5252FC2D">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F4773A">
              <w:rPr>
                <w:bCs/>
                <w:sz w:val="24"/>
              </w:rPr>
              <w:t>BỘ GI</w:t>
            </w:r>
            <w:r w:rsidR="00B65AB4" w:rsidRPr="00F4773A">
              <w:rPr>
                <w:bCs/>
                <w:sz w:val="24"/>
              </w:rPr>
              <w:t>Á</w:t>
            </w:r>
            <w:r w:rsidR="00744C77" w:rsidRPr="00F4773A">
              <w:rPr>
                <w:bCs/>
                <w:sz w:val="24"/>
              </w:rPr>
              <w:t>O DỤC VÀ ĐÀO TẠO</w:t>
            </w:r>
            <w:r w:rsidR="004A21C9" w:rsidRPr="00F4773A">
              <w:rPr>
                <w:bCs/>
                <w:sz w:val="24"/>
              </w:rPr>
              <w:t xml:space="preserve"> </w:t>
            </w:r>
            <w:r w:rsidR="00744C77" w:rsidRPr="00F4773A">
              <w:rPr>
                <w:b/>
                <w:bCs/>
                <w:sz w:val="24"/>
              </w:rPr>
              <w:t>TRƯỜNG ĐẠI HỌC MỎ - ĐỊA CHẤT</w:t>
            </w:r>
          </w:p>
        </w:tc>
        <w:tc>
          <w:tcPr>
            <w:tcW w:w="5435" w:type="dxa"/>
            <w:shd w:val="clear" w:color="auto" w:fill="auto"/>
          </w:tcPr>
          <w:p w14:paraId="38C16016" w14:textId="77777777" w:rsidR="00744C77" w:rsidRPr="00F4773A" w:rsidRDefault="00744C77" w:rsidP="00462B19">
            <w:pPr>
              <w:pStyle w:val="Normal1"/>
              <w:spacing w:before="0"/>
              <w:ind w:left="0" w:firstLine="0"/>
              <w:jc w:val="center"/>
              <w:rPr>
                <w:b/>
                <w:bCs/>
                <w:sz w:val="24"/>
              </w:rPr>
            </w:pPr>
            <w:r w:rsidRPr="00F4773A">
              <w:rPr>
                <w:b/>
                <w:bCs/>
                <w:sz w:val="24"/>
              </w:rPr>
              <w:t>CỘNG HÒA XÃ HỘI CHỦ NGHĨA VIỆT NAM</w:t>
            </w:r>
          </w:p>
          <w:p w14:paraId="6D90047B" w14:textId="77777777" w:rsidR="00744C77" w:rsidRPr="00F4773A" w:rsidRDefault="00A22C63" w:rsidP="00462B19">
            <w:pPr>
              <w:pStyle w:val="Normal1"/>
              <w:spacing w:before="0"/>
              <w:ind w:left="0" w:firstLine="0"/>
              <w:jc w:val="center"/>
              <w:rPr>
                <w:b/>
                <w:bCs/>
                <w:sz w:val="24"/>
              </w:rPr>
            </w:pPr>
            <w:r>
              <w:rPr>
                <w:noProof/>
                <w:sz w:val="24"/>
              </w:rPr>
              <w:pict w14:anchorId="54A12F6D">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F4773A">
              <w:rPr>
                <w:b/>
                <w:bCs/>
                <w:sz w:val="24"/>
              </w:rPr>
              <w:t>Độc lập – Tự do – Hạnh Phúc</w:t>
            </w:r>
          </w:p>
        </w:tc>
      </w:tr>
    </w:tbl>
    <w:p w14:paraId="722EF014" w14:textId="77777777" w:rsidR="002F033C" w:rsidRPr="00F4773A" w:rsidRDefault="002F033C" w:rsidP="00462B19">
      <w:pPr>
        <w:pStyle w:val="Normal1"/>
        <w:spacing w:before="0"/>
        <w:ind w:left="0" w:firstLine="0"/>
        <w:jc w:val="center"/>
        <w:rPr>
          <w:b/>
          <w:bCs/>
          <w:sz w:val="24"/>
        </w:rPr>
      </w:pPr>
    </w:p>
    <w:p w14:paraId="0DBD1D1D" w14:textId="77777777" w:rsidR="00744C77" w:rsidRPr="00F4773A" w:rsidRDefault="00744C77" w:rsidP="00462B19">
      <w:pPr>
        <w:pStyle w:val="Normal1"/>
        <w:spacing w:before="0"/>
        <w:ind w:left="0" w:firstLine="0"/>
        <w:jc w:val="center"/>
        <w:rPr>
          <w:b/>
          <w:bCs/>
          <w:sz w:val="24"/>
        </w:rPr>
      </w:pPr>
      <w:r w:rsidRPr="00F4773A">
        <w:rPr>
          <w:b/>
          <w:bCs/>
          <w:sz w:val="24"/>
          <w:lang w:val="vi-VN"/>
        </w:rPr>
        <w:t>Đ</w:t>
      </w:r>
      <w:r w:rsidRPr="00F4773A">
        <w:rPr>
          <w:b/>
          <w:bCs/>
          <w:sz w:val="24"/>
        </w:rPr>
        <w:t>Ề</w:t>
      </w:r>
      <w:r w:rsidRPr="00F4773A">
        <w:rPr>
          <w:b/>
          <w:bCs/>
          <w:sz w:val="24"/>
          <w:lang w:val="vi-VN"/>
        </w:rPr>
        <w:t xml:space="preserve"> CƯƠNG CHI TIẾT HỌC PHẦN</w:t>
      </w:r>
    </w:p>
    <w:p w14:paraId="2B12A01A" w14:textId="77777777" w:rsidR="00462B19" w:rsidRPr="00F4773A" w:rsidRDefault="00462B19" w:rsidP="00462B19">
      <w:pPr>
        <w:pStyle w:val="Normal1"/>
        <w:spacing w:before="0"/>
        <w:ind w:left="0" w:firstLine="0"/>
        <w:jc w:val="center"/>
        <w:rPr>
          <w:bCs/>
          <w:sz w:val="24"/>
        </w:rPr>
      </w:pPr>
    </w:p>
    <w:p w14:paraId="0494D2A0" w14:textId="77777777" w:rsidR="00367502" w:rsidRPr="00F4773A" w:rsidRDefault="003800AB" w:rsidP="006703A4">
      <w:pPr>
        <w:pStyle w:val="BodyText2"/>
        <w:spacing w:after="0" w:line="240" w:lineRule="auto"/>
        <w:jc w:val="both"/>
        <w:rPr>
          <w:sz w:val="24"/>
          <w:szCs w:val="24"/>
        </w:rPr>
      </w:pPr>
      <w:r w:rsidRPr="00F4773A">
        <w:rPr>
          <w:b/>
          <w:bCs/>
          <w:sz w:val="24"/>
          <w:szCs w:val="24"/>
        </w:rPr>
        <w:t xml:space="preserve">1. </w:t>
      </w:r>
      <w:r w:rsidR="00744C77" w:rsidRPr="00F4773A">
        <w:rPr>
          <w:b/>
          <w:bCs/>
          <w:sz w:val="24"/>
          <w:szCs w:val="24"/>
        </w:rPr>
        <w:t>Tên</w:t>
      </w:r>
      <w:r w:rsidR="00744C77" w:rsidRPr="00F4773A">
        <w:rPr>
          <w:b/>
          <w:bCs/>
          <w:sz w:val="24"/>
          <w:szCs w:val="24"/>
          <w:lang w:val="vi-VN"/>
        </w:rPr>
        <w:t xml:space="preserve"> học phần</w:t>
      </w:r>
      <w:r w:rsidR="009540AF" w:rsidRPr="00F4773A">
        <w:rPr>
          <w:b/>
          <w:bCs/>
          <w:sz w:val="24"/>
          <w:szCs w:val="24"/>
        </w:rPr>
        <w:t>:</w:t>
      </w:r>
      <w:r w:rsidR="006703A4" w:rsidRPr="00F4773A">
        <w:rPr>
          <w:sz w:val="24"/>
          <w:szCs w:val="24"/>
          <w:lang w:val="es-MX"/>
        </w:rPr>
        <w:t xml:space="preserve"> </w:t>
      </w:r>
      <w:r w:rsidR="00720843" w:rsidRPr="00F4773A">
        <w:rPr>
          <w:i/>
          <w:sz w:val="24"/>
          <w:szCs w:val="24"/>
          <w:lang w:val="es-MX"/>
        </w:rPr>
        <w:t>Địa chất công trình biển</w:t>
      </w:r>
      <w:r w:rsidR="006703A4" w:rsidRPr="00F4773A">
        <w:rPr>
          <w:i/>
          <w:sz w:val="24"/>
          <w:szCs w:val="24"/>
          <w:lang w:val="es-MX"/>
        </w:rPr>
        <w:t xml:space="preserve"> (</w:t>
      </w:r>
      <w:r w:rsidR="00720843" w:rsidRPr="00F4773A">
        <w:rPr>
          <w:i/>
          <w:sz w:val="24"/>
          <w:szCs w:val="24"/>
        </w:rPr>
        <w:t>Mariene Engineering Geology</w:t>
      </w:r>
      <w:r w:rsidR="006703A4" w:rsidRPr="00F4773A">
        <w:rPr>
          <w:i/>
          <w:sz w:val="24"/>
          <w:szCs w:val="24"/>
        </w:rPr>
        <w:t>)</w:t>
      </w:r>
    </w:p>
    <w:p w14:paraId="5C60FB0C" w14:textId="77777777" w:rsidR="00462B19" w:rsidRPr="00F4773A" w:rsidRDefault="00462B19" w:rsidP="00462B19">
      <w:pPr>
        <w:pStyle w:val="BodyText2"/>
        <w:spacing w:after="0" w:line="240" w:lineRule="auto"/>
        <w:ind w:left="2160" w:firstLine="720"/>
        <w:jc w:val="both"/>
        <w:rPr>
          <w:bCs/>
          <w:sz w:val="24"/>
          <w:szCs w:val="24"/>
        </w:rPr>
      </w:pPr>
    </w:p>
    <w:p w14:paraId="0F8BDAAC" w14:textId="77777777" w:rsidR="007A02C0" w:rsidRPr="00F4773A" w:rsidRDefault="00744C77" w:rsidP="00462B19">
      <w:pPr>
        <w:ind w:firstLine="720"/>
        <w:jc w:val="both"/>
        <w:rPr>
          <w:sz w:val="24"/>
          <w:szCs w:val="24"/>
          <w:lang w:val="es-MX"/>
        </w:rPr>
      </w:pPr>
      <w:r w:rsidRPr="00F4773A">
        <w:rPr>
          <w:b/>
          <w:sz w:val="24"/>
          <w:szCs w:val="24"/>
          <w:lang w:val="vi-VN"/>
        </w:rPr>
        <w:t>Mã số học phần:</w:t>
      </w:r>
      <w:r w:rsidR="007A02C0" w:rsidRPr="00F4773A">
        <w:rPr>
          <w:sz w:val="24"/>
          <w:szCs w:val="24"/>
          <w:lang w:val="es-MX"/>
        </w:rPr>
        <w:t xml:space="preserve"> </w:t>
      </w:r>
      <w:r w:rsidR="00086285" w:rsidRPr="00F4773A">
        <w:rPr>
          <w:sz w:val="24"/>
          <w:szCs w:val="24"/>
        </w:rPr>
        <w:t>7040512</w:t>
      </w:r>
    </w:p>
    <w:p w14:paraId="0350ADC3" w14:textId="77777777" w:rsidR="00462B19" w:rsidRPr="00F4773A" w:rsidRDefault="00462B19" w:rsidP="00462B19">
      <w:pPr>
        <w:pStyle w:val="BodyText2"/>
        <w:spacing w:after="0" w:line="240" w:lineRule="auto"/>
        <w:ind w:firstLine="720"/>
        <w:jc w:val="both"/>
        <w:rPr>
          <w:sz w:val="24"/>
          <w:szCs w:val="24"/>
        </w:rPr>
      </w:pPr>
      <w:r w:rsidRPr="00F4773A">
        <w:rPr>
          <w:b/>
          <w:bCs/>
          <w:sz w:val="24"/>
          <w:szCs w:val="24"/>
        </w:rPr>
        <w:t xml:space="preserve">Số tín chỉ học phần: </w:t>
      </w:r>
      <w:r w:rsidRPr="00F4773A">
        <w:rPr>
          <w:bCs/>
          <w:sz w:val="24"/>
          <w:szCs w:val="24"/>
        </w:rPr>
        <w:t xml:space="preserve">02 </w:t>
      </w:r>
      <w:r w:rsidRPr="00F4773A">
        <w:rPr>
          <w:sz w:val="24"/>
          <w:szCs w:val="24"/>
        </w:rPr>
        <w:t>(2-0-4) học trong 0</w:t>
      </w:r>
      <w:r w:rsidR="00C901E5" w:rsidRPr="00F4773A">
        <w:rPr>
          <w:sz w:val="24"/>
          <w:szCs w:val="24"/>
        </w:rPr>
        <w:t>8</w:t>
      </w:r>
      <w:r w:rsidRPr="00F4773A">
        <w:rPr>
          <w:sz w:val="24"/>
          <w:szCs w:val="24"/>
        </w:rPr>
        <w:t xml:space="preserve"> tuần</w:t>
      </w:r>
    </w:p>
    <w:p w14:paraId="4926CAEF" w14:textId="77777777" w:rsidR="00462B19" w:rsidRPr="00F4773A" w:rsidRDefault="00462B19" w:rsidP="00462B19">
      <w:pPr>
        <w:pStyle w:val="BodyText2"/>
        <w:spacing w:after="0" w:line="240" w:lineRule="auto"/>
        <w:ind w:firstLine="720"/>
        <w:jc w:val="both"/>
        <w:rPr>
          <w:b/>
          <w:sz w:val="24"/>
          <w:szCs w:val="24"/>
        </w:rPr>
      </w:pPr>
      <w:r w:rsidRPr="00F4773A">
        <w:rPr>
          <w:b/>
          <w:sz w:val="24"/>
          <w:szCs w:val="24"/>
          <w:lang w:val="vi-VN"/>
        </w:rPr>
        <w:t>Số tiết học phần:</w:t>
      </w:r>
      <w:r w:rsidRPr="00F4773A">
        <w:rPr>
          <w:b/>
          <w:sz w:val="24"/>
          <w:szCs w:val="24"/>
        </w:rPr>
        <w:t xml:space="preserve"> </w:t>
      </w:r>
    </w:p>
    <w:p w14:paraId="70441C66" w14:textId="77777777" w:rsidR="00462B19" w:rsidRPr="00F4773A" w:rsidRDefault="00462B19" w:rsidP="00462B19">
      <w:pPr>
        <w:pStyle w:val="ListParagraph"/>
        <w:ind w:firstLine="720"/>
        <w:contextualSpacing/>
        <w:jc w:val="both"/>
        <w:rPr>
          <w:bCs/>
        </w:rPr>
      </w:pPr>
      <w:r w:rsidRPr="00F4773A">
        <w:rPr>
          <w:bCs/>
        </w:rPr>
        <w:t>Lý thuyết: 30 tiết</w:t>
      </w:r>
      <w:r w:rsidRPr="00F4773A">
        <w:rPr>
          <w:bCs/>
        </w:rPr>
        <w:tab/>
      </w:r>
      <w:r w:rsidRPr="00F4773A">
        <w:rPr>
          <w:bCs/>
        </w:rPr>
        <w:tab/>
        <w:t>Bài tập: 0 tiết</w:t>
      </w:r>
      <w:r w:rsidRPr="00F4773A">
        <w:rPr>
          <w:bCs/>
        </w:rPr>
        <w:tab/>
      </w:r>
      <w:r w:rsidRPr="00F4773A">
        <w:rPr>
          <w:bCs/>
        </w:rPr>
        <w:tab/>
      </w:r>
      <w:r w:rsidRPr="00F4773A">
        <w:rPr>
          <w:bCs/>
        </w:rPr>
        <w:tab/>
        <w:t>Thực hành: 0 tiết</w:t>
      </w:r>
    </w:p>
    <w:p w14:paraId="00026347" w14:textId="77777777" w:rsidR="00744C77" w:rsidRPr="00F4773A" w:rsidRDefault="00462B19" w:rsidP="00462B19">
      <w:pPr>
        <w:pStyle w:val="BodyText2"/>
        <w:spacing w:after="0" w:line="240" w:lineRule="auto"/>
        <w:jc w:val="both"/>
        <w:rPr>
          <w:b/>
          <w:bCs/>
          <w:sz w:val="24"/>
          <w:szCs w:val="24"/>
        </w:rPr>
      </w:pPr>
      <w:r w:rsidRPr="00F4773A">
        <w:rPr>
          <w:bCs/>
          <w:sz w:val="24"/>
          <w:szCs w:val="24"/>
        </w:rPr>
        <w:tab/>
      </w:r>
      <w:r w:rsidRPr="00F4773A">
        <w:rPr>
          <w:bCs/>
          <w:sz w:val="24"/>
          <w:szCs w:val="24"/>
        </w:rPr>
        <w:tab/>
        <w:t>Thực tập:    0 tiết</w:t>
      </w:r>
      <w:r w:rsidRPr="00F4773A">
        <w:rPr>
          <w:bCs/>
          <w:sz w:val="24"/>
          <w:szCs w:val="24"/>
        </w:rPr>
        <w:tab/>
      </w:r>
      <w:r w:rsidRPr="00F4773A">
        <w:rPr>
          <w:bCs/>
          <w:sz w:val="24"/>
          <w:szCs w:val="24"/>
        </w:rPr>
        <w:tab/>
        <w:t>Đồ án:   0 tiết</w:t>
      </w:r>
      <w:r w:rsidRPr="00F4773A">
        <w:rPr>
          <w:bCs/>
          <w:sz w:val="24"/>
          <w:szCs w:val="24"/>
        </w:rPr>
        <w:tab/>
      </w:r>
      <w:r w:rsidRPr="00F4773A">
        <w:rPr>
          <w:bCs/>
          <w:sz w:val="24"/>
          <w:szCs w:val="24"/>
        </w:rPr>
        <w:tab/>
      </w:r>
      <w:r w:rsidRPr="00F4773A">
        <w:rPr>
          <w:bCs/>
          <w:sz w:val="24"/>
          <w:szCs w:val="24"/>
        </w:rPr>
        <w:tab/>
        <w:t>Tự học:     60 tiết</w:t>
      </w:r>
      <w:r w:rsidRPr="00F4773A">
        <w:rPr>
          <w:b/>
          <w:bCs/>
          <w:sz w:val="24"/>
          <w:szCs w:val="24"/>
        </w:rPr>
        <w:t xml:space="preserve"> </w:t>
      </w:r>
    </w:p>
    <w:p w14:paraId="76A755C2" w14:textId="77777777" w:rsidR="00744C77" w:rsidRPr="00F4773A" w:rsidRDefault="003800AB" w:rsidP="00462B19">
      <w:pPr>
        <w:pStyle w:val="BodyText2"/>
        <w:spacing w:after="0" w:line="240" w:lineRule="auto"/>
        <w:jc w:val="both"/>
        <w:rPr>
          <w:b/>
          <w:bCs/>
          <w:sz w:val="24"/>
          <w:szCs w:val="24"/>
        </w:rPr>
      </w:pPr>
      <w:r w:rsidRPr="00F4773A">
        <w:rPr>
          <w:b/>
          <w:bCs/>
          <w:sz w:val="24"/>
          <w:szCs w:val="24"/>
        </w:rPr>
        <w:t xml:space="preserve">2. </w:t>
      </w:r>
      <w:r w:rsidR="00744C77" w:rsidRPr="00F4773A">
        <w:rPr>
          <w:b/>
          <w:bCs/>
          <w:sz w:val="24"/>
          <w:szCs w:val="24"/>
        </w:rPr>
        <w:t xml:space="preserve">Đơn vị </w:t>
      </w:r>
      <w:r w:rsidR="004A21C9" w:rsidRPr="00F4773A">
        <w:rPr>
          <w:b/>
          <w:bCs/>
          <w:sz w:val="24"/>
          <w:szCs w:val="24"/>
        </w:rPr>
        <w:t xml:space="preserve">quản lý </w:t>
      </w:r>
      <w:r w:rsidR="00744C77" w:rsidRPr="00F4773A">
        <w:rPr>
          <w:b/>
          <w:bCs/>
          <w:sz w:val="24"/>
          <w:szCs w:val="24"/>
        </w:rPr>
        <w:t>học phần</w:t>
      </w:r>
    </w:p>
    <w:p w14:paraId="0C91F1CF" w14:textId="77777777" w:rsidR="003F5908" w:rsidRPr="00F4773A" w:rsidRDefault="003800AB" w:rsidP="00462B19">
      <w:pPr>
        <w:pStyle w:val="BodyText2"/>
        <w:spacing w:after="0" w:line="240" w:lineRule="auto"/>
        <w:ind w:firstLine="720"/>
        <w:jc w:val="both"/>
        <w:rPr>
          <w:b/>
          <w:sz w:val="24"/>
          <w:szCs w:val="24"/>
        </w:rPr>
      </w:pPr>
      <w:r w:rsidRPr="00F4773A">
        <w:rPr>
          <w:b/>
          <w:sz w:val="24"/>
          <w:szCs w:val="24"/>
        </w:rPr>
        <w:t xml:space="preserve">2.1 </w:t>
      </w:r>
      <w:r w:rsidR="003F5908" w:rsidRPr="00F4773A">
        <w:rPr>
          <w:b/>
          <w:sz w:val="24"/>
          <w:szCs w:val="24"/>
        </w:rPr>
        <w:t>Giảng viên giảng dạy:</w:t>
      </w:r>
      <w:r w:rsidR="006D03CF" w:rsidRPr="00F4773A">
        <w:rPr>
          <w:b/>
          <w:sz w:val="24"/>
          <w:szCs w:val="24"/>
          <w:lang w:val="vi-VN"/>
        </w:rPr>
        <w:tab/>
      </w:r>
      <w:r w:rsidR="00462B19" w:rsidRPr="00F4773A">
        <w:rPr>
          <w:b/>
          <w:sz w:val="24"/>
          <w:szCs w:val="24"/>
        </w:rPr>
        <w:tab/>
      </w:r>
      <w:r w:rsidR="00462B19" w:rsidRPr="00F4773A">
        <w:rPr>
          <w:b/>
          <w:sz w:val="24"/>
          <w:szCs w:val="24"/>
        </w:rPr>
        <w:tab/>
      </w:r>
      <w:r w:rsidR="00462B19" w:rsidRPr="00F4773A">
        <w:rPr>
          <w:b/>
          <w:sz w:val="24"/>
          <w:szCs w:val="24"/>
        </w:rPr>
        <w:tab/>
      </w:r>
      <w:r w:rsidR="006D03CF" w:rsidRPr="00F4773A">
        <w:rPr>
          <w:b/>
          <w:sz w:val="24"/>
          <w:szCs w:val="24"/>
        </w:rPr>
        <w:t>Mã giảng viên</w:t>
      </w:r>
    </w:p>
    <w:p w14:paraId="55F65D0D" w14:textId="77777777" w:rsidR="004A2EB9" w:rsidRPr="00F4773A" w:rsidRDefault="002D3E29" w:rsidP="00462B19">
      <w:pPr>
        <w:pStyle w:val="BodyText2"/>
        <w:spacing w:after="0" w:line="240" w:lineRule="auto"/>
        <w:ind w:firstLine="720"/>
        <w:jc w:val="both"/>
        <w:rPr>
          <w:sz w:val="24"/>
          <w:szCs w:val="24"/>
        </w:rPr>
      </w:pPr>
      <w:r w:rsidRPr="00F4773A">
        <w:rPr>
          <w:sz w:val="24"/>
          <w:szCs w:val="24"/>
        </w:rPr>
        <w:t xml:space="preserve">1. </w:t>
      </w:r>
      <w:r w:rsidR="004A2EB9" w:rsidRPr="00F4773A">
        <w:rPr>
          <w:sz w:val="24"/>
          <w:szCs w:val="24"/>
        </w:rPr>
        <w:t>TS Nguyễn Viết Tình</w:t>
      </w:r>
      <w:r w:rsidR="004A2EB9" w:rsidRPr="00F4773A">
        <w:rPr>
          <w:sz w:val="24"/>
          <w:szCs w:val="24"/>
        </w:rPr>
        <w:tab/>
      </w:r>
      <w:r w:rsidR="00462B19" w:rsidRPr="00F4773A">
        <w:rPr>
          <w:sz w:val="24"/>
          <w:szCs w:val="24"/>
        </w:rPr>
        <w:tab/>
      </w:r>
      <w:r w:rsidR="00462B19" w:rsidRPr="00F4773A">
        <w:rPr>
          <w:sz w:val="24"/>
          <w:szCs w:val="24"/>
        </w:rPr>
        <w:tab/>
      </w:r>
      <w:r w:rsidR="00462B19" w:rsidRPr="00F4773A">
        <w:rPr>
          <w:sz w:val="24"/>
          <w:szCs w:val="24"/>
        </w:rPr>
        <w:tab/>
      </w:r>
      <w:r w:rsidR="004A2EB9" w:rsidRPr="00F4773A">
        <w:rPr>
          <w:sz w:val="24"/>
          <w:szCs w:val="24"/>
        </w:rPr>
        <w:t>0405-06</w:t>
      </w:r>
    </w:p>
    <w:p w14:paraId="675CA72B" w14:textId="77777777" w:rsidR="002D3E29" w:rsidRPr="00F4773A" w:rsidRDefault="004A2EB9" w:rsidP="00462B19">
      <w:pPr>
        <w:pStyle w:val="BodyText2"/>
        <w:spacing w:after="0" w:line="240" w:lineRule="auto"/>
        <w:ind w:firstLine="720"/>
        <w:jc w:val="both"/>
        <w:rPr>
          <w:sz w:val="24"/>
          <w:szCs w:val="24"/>
        </w:rPr>
      </w:pPr>
      <w:r w:rsidRPr="00F4773A">
        <w:rPr>
          <w:sz w:val="24"/>
          <w:szCs w:val="24"/>
        </w:rPr>
        <w:t xml:space="preserve">2. </w:t>
      </w:r>
      <w:r w:rsidR="00720843" w:rsidRPr="00F4773A">
        <w:rPr>
          <w:sz w:val="24"/>
          <w:szCs w:val="24"/>
        </w:rPr>
        <w:t>T</w:t>
      </w:r>
      <w:r w:rsidR="0003272D" w:rsidRPr="00F4773A">
        <w:rPr>
          <w:sz w:val="24"/>
          <w:szCs w:val="24"/>
        </w:rPr>
        <w:t>S</w:t>
      </w:r>
      <w:r w:rsidR="002D3E29" w:rsidRPr="00F4773A">
        <w:rPr>
          <w:sz w:val="24"/>
          <w:szCs w:val="24"/>
        </w:rPr>
        <w:t xml:space="preserve">. </w:t>
      </w:r>
      <w:r w:rsidR="00720843" w:rsidRPr="00F4773A">
        <w:rPr>
          <w:sz w:val="24"/>
          <w:szCs w:val="24"/>
        </w:rPr>
        <w:t>Bùi Trường Sơn</w:t>
      </w:r>
      <w:r w:rsidR="002D3E29" w:rsidRPr="00F4773A">
        <w:rPr>
          <w:sz w:val="24"/>
          <w:szCs w:val="24"/>
        </w:rPr>
        <w:tab/>
      </w:r>
      <w:r w:rsidR="00462B19" w:rsidRPr="00F4773A">
        <w:rPr>
          <w:sz w:val="24"/>
          <w:szCs w:val="24"/>
        </w:rPr>
        <w:tab/>
      </w:r>
      <w:r w:rsidR="00462B19" w:rsidRPr="00F4773A">
        <w:rPr>
          <w:sz w:val="24"/>
          <w:szCs w:val="24"/>
        </w:rPr>
        <w:tab/>
      </w:r>
      <w:r w:rsidR="00462B19" w:rsidRPr="00F4773A">
        <w:rPr>
          <w:sz w:val="24"/>
          <w:szCs w:val="24"/>
        </w:rPr>
        <w:tab/>
      </w:r>
      <w:r w:rsidR="00181E40" w:rsidRPr="00F4773A">
        <w:rPr>
          <w:sz w:val="24"/>
          <w:szCs w:val="24"/>
        </w:rPr>
        <w:t>0405-10</w:t>
      </w:r>
    </w:p>
    <w:p w14:paraId="68860897" w14:textId="77777777" w:rsidR="002D3E29" w:rsidRPr="00F4773A" w:rsidRDefault="004A2EB9" w:rsidP="00462B19">
      <w:pPr>
        <w:pStyle w:val="BodyText2"/>
        <w:spacing w:after="0" w:line="240" w:lineRule="auto"/>
        <w:ind w:firstLine="720"/>
        <w:jc w:val="both"/>
        <w:rPr>
          <w:sz w:val="24"/>
          <w:szCs w:val="24"/>
        </w:rPr>
      </w:pPr>
      <w:r w:rsidRPr="00F4773A">
        <w:rPr>
          <w:sz w:val="24"/>
          <w:szCs w:val="24"/>
        </w:rPr>
        <w:t>3</w:t>
      </w:r>
      <w:r w:rsidR="0003272D" w:rsidRPr="00F4773A">
        <w:rPr>
          <w:sz w:val="24"/>
          <w:szCs w:val="24"/>
        </w:rPr>
        <w:t>. TS</w:t>
      </w:r>
      <w:r w:rsidR="002D3E29" w:rsidRPr="00F4773A">
        <w:rPr>
          <w:sz w:val="24"/>
          <w:szCs w:val="24"/>
        </w:rPr>
        <w:t xml:space="preserve">. </w:t>
      </w:r>
      <w:r w:rsidR="00720843" w:rsidRPr="00F4773A">
        <w:rPr>
          <w:sz w:val="24"/>
          <w:szCs w:val="24"/>
        </w:rPr>
        <w:t>Nhữ Việt Hà</w:t>
      </w:r>
      <w:r w:rsidR="002D3E29" w:rsidRPr="00F4773A">
        <w:rPr>
          <w:sz w:val="24"/>
          <w:szCs w:val="24"/>
        </w:rPr>
        <w:tab/>
      </w:r>
      <w:r w:rsidR="00C901E5" w:rsidRPr="00F4773A">
        <w:rPr>
          <w:sz w:val="24"/>
          <w:szCs w:val="24"/>
        </w:rPr>
        <w:t xml:space="preserve">                                             </w:t>
      </w:r>
      <w:r w:rsidR="00181E40" w:rsidRPr="00F4773A">
        <w:rPr>
          <w:sz w:val="24"/>
          <w:szCs w:val="24"/>
        </w:rPr>
        <w:t>0405-</w:t>
      </w:r>
      <w:r w:rsidR="00E93BA5" w:rsidRPr="00F4773A">
        <w:rPr>
          <w:sz w:val="24"/>
          <w:szCs w:val="24"/>
        </w:rPr>
        <w:t xml:space="preserve"> </w:t>
      </w:r>
      <w:r w:rsidR="00EB55D4" w:rsidRPr="00F4773A">
        <w:rPr>
          <w:sz w:val="24"/>
          <w:szCs w:val="24"/>
        </w:rPr>
        <w:t>14</w:t>
      </w:r>
    </w:p>
    <w:p w14:paraId="79047F3D" w14:textId="77777777" w:rsidR="00744C77" w:rsidRPr="00F4773A" w:rsidRDefault="003800AB" w:rsidP="00462B19">
      <w:pPr>
        <w:pStyle w:val="BodyText2"/>
        <w:spacing w:after="0" w:line="240" w:lineRule="auto"/>
        <w:ind w:firstLine="720"/>
        <w:jc w:val="both"/>
        <w:rPr>
          <w:b/>
          <w:sz w:val="24"/>
          <w:szCs w:val="24"/>
        </w:rPr>
      </w:pPr>
      <w:r w:rsidRPr="00F4773A">
        <w:rPr>
          <w:b/>
          <w:sz w:val="24"/>
          <w:szCs w:val="24"/>
        </w:rPr>
        <w:t xml:space="preserve">2.2. </w:t>
      </w:r>
      <w:r w:rsidR="00744C77" w:rsidRPr="00F4773A">
        <w:rPr>
          <w:b/>
          <w:sz w:val="24"/>
          <w:szCs w:val="24"/>
        </w:rPr>
        <w:t>Bộ môn:</w:t>
      </w:r>
      <w:r w:rsidR="007A02C0" w:rsidRPr="00F4773A">
        <w:rPr>
          <w:b/>
          <w:sz w:val="24"/>
          <w:szCs w:val="24"/>
        </w:rPr>
        <w:t xml:space="preserve"> </w:t>
      </w:r>
      <w:r w:rsidR="0003272D" w:rsidRPr="00F4773A">
        <w:rPr>
          <w:b/>
          <w:sz w:val="24"/>
          <w:szCs w:val="24"/>
        </w:rPr>
        <w:t>Bộ môn Địa chất công trình</w:t>
      </w:r>
    </w:p>
    <w:p w14:paraId="3C924710" w14:textId="77777777" w:rsidR="00744C77" w:rsidRPr="00F4773A" w:rsidRDefault="003800AB" w:rsidP="00462B19">
      <w:pPr>
        <w:pStyle w:val="BodyText2"/>
        <w:spacing w:after="0" w:line="240" w:lineRule="auto"/>
        <w:ind w:firstLine="720"/>
        <w:jc w:val="both"/>
        <w:rPr>
          <w:sz w:val="24"/>
          <w:szCs w:val="24"/>
        </w:rPr>
      </w:pPr>
      <w:r w:rsidRPr="00F4773A">
        <w:rPr>
          <w:b/>
          <w:sz w:val="24"/>
          <w:szCs w:val="24"/>
        </w:rPr>
        <w:t xml:space="preserve">2.3. </w:t>
      </w:r>
      <w:r w:rsidR="006447AD" w:rsidRPr="00F4773A">
        <w:rPr>
          <w:b/>
          <w:sz w:val="24"/>
          <w:szCs w:val="24"/>
        </w:rPr>
        <w:t>Khoa:</w:t>
      </w:r>
      <w:r w:rsidR="007A02C0" w:rsidRPr="00F4773A">
        <w:rPr>
          <w:b/>
          <w:sz w:val="24"/>
          <w:szCs w:val="24"/>
        </w:rPr>
        <w:t xml:space="preserve"> </w:t>
      </w:r>
      <w:r w:rsidR="0003272D" w:rsidRPr="00F4773A">
        <w:rPr>
          <w:b/>
          <w:sz w:val="24"/>
          <w:szCs w:val="24"/>
        </w:rPr>
        <w:t>Khoa học và Kỹ thuật Địa chất</w:t>
      </w:r>
    </w:p>
    <w:p w14:paraId="52BD0D0C" w14:textId="77777777" w:rsidR="00744C77" w:rsidRPr="00F4773A" w:rsidRDefault="003800AB" w:rsidP="00462B19">
      <w:pPr>
        <w:pStyle w:val="BodyText2"/>
        <w:spacing w:after="0" w:line="240" w:lineRule="auto"/>
        <w:jc w:val="both"/>
        <w:rPr>
          <w:b/>
          <w:bCs/>
          <w:sz w:val="24"/>
          <w:szCs w:val="24"/>
        </w:rPr>
      </w:pPr>
      <w:r w:rsidRPr="00F4773A">
        <w:rPr>
          <w:b/>
          <w:bCs/>
          <w:sz w:val="24"/>
          <w:szCs w:val="24"/>
        </w:rPr>
        <w:t xml:space="preserve">3. </w:t>
      </w:r>
      <w:r w:rsidR="00744C77" w:rsidRPr="00F4773A">
        <w:rPr>
          <w:b/>
          <w:bCs/>
          <w:sz w:val="24"/>
          <w:szCs w:val="24"/>
        </w:rPr>
        <w:t xml:space="preserve">Điều kiện </w:t>
      </w:r>
      <w:r w:rsidR="00533289" w:rsidRPr="00F4773A">
        <w:rPr>
          <w:b/>
          <w:bCs/>
          <w:sz w:val="24"/>
          <w:szCs w:val="24"/>
        </w:rPr>
        <w:t>học hợp</w:t>
      </w:r>
      <w:r w:rsidR="00DA409D" w:rsidRPr="00F4773A">
        <w:rPr>
          <w:b/>
          <w:bCs/>
          <w:sz w:val="24"/>
          <w:szCs w:val="24"/>
        </w:rPr>
        <w:t xml:space="preserve"> phần</w:t>
      </w:r>
      <w:r w:rsidR="00BA09EA" w:rsidRPr="00F4773A">
        <w:rPr>
          <w:b/>
          <w:bCs/>
          <w:sz w:val="24"/>
          <w:szCs w:val="24"/>
        </w:rPr>
        <w:t xml:space="preserve"> </w:t>
      </w:r>
      <w:r w:rsidR="006D03CF" w:rsidRPr="00F4773A">
        <w:rPr>
          <w:b/>
          <w:bCs/>
          <w:sz w:val="24"/>
          <w:szCs w:val="24"/>
        </w:rPr>
        <w:t>(mã số học phần)</w:t>
      </w:r>
      <w:r w:rsidR="000933AC" w:rsidRPr="00F4773A">
        <w:rPr>
          <w:b/>
          <w:bCs/>
          <w:sz w:val="24"/>
          <w:szCs w:val="24"/>
        </w:rPr>
        <w:t xml:space="preserve">: </w:t>
      </w:r>
    </w:p>
    <w:p w14:paraId="39AA7634" w14:textId="77777777" w:rsidR="006D03CF" w:rsidRPr="00F4773A" w:rsidRDefault="003800AB" w:rsidP="00462B19">
      <w:pPr>
        <w:pStyle w:val="BodyText2"/>
        <w:spacing w:after="0" w:line="240" w:lineRule="auto"/>
        <w:ind w:left="720"/>
        <w:jc w:val="both"/>
        <w:rPr>
          <w:b/>
          <w:bCs/>
          <w:sz w:val="24"/>
          <w:szCs w:val="24"/>
          <w:highlight w:val="yellow"/>
        </w:rPr>
      </w:pPr>
      <w:r w:rsidRPr="00F4773A">
        <w:rPr>
          <w:b/>
          <w:bCs/>
          <w:sz w:val="24"/>
          <w:szCs w:val="24"/>
        </w:rPr>
        <w:t xml:space="preserve">3.1. </w:t>
      </w:r>
      <w:r w:rsidR="006D03CF" w:rsidRPr="00F4773A">
        <w:rPr>
          <w:b/>
          <w:bCs/>
          <w:sz w:val="24"/>
          <w:szCs w:val="24"/>
        </w:rPr>
        <w:t>Môn học tiên quyết:</w:t>
      </w:r>
      <w:r w:rsidR="007A02C0" w:rsidRPr="00F4773A">
        <w:rPr>
          <w:b/>
          <w:bCs/>
          <w:sz w:val="24"/>
          <w:szCs w:val="24"/>
        </w:rPr>
        <w:t xml:space="preserve"> </w:t>
      </w:r>
      <w:r w:rsidR="00E93BA5" w:rsidRPr="00F4773A">
        <w:rPr>
          <w:sz w:val="24"/>
          <w:szCs w:val="24"/>
        </w:rPr>
        <w:t>Không</w:t>
      </w:r>
    </w:p>
    <w:p w14:paraId="5B85717F" w14:textId="77777777" w:rsidR="006D03CF" w:rsidRPr="00F4773A" w:rsidRDefault="003800AB" w:rsidP="0083034E">
      <w:pPr>
        <w:pStyle w:val="BodyText2"/>
        <w:spacing w:after="0" w:line="240" w:lineRule="auto"/>
        <w:ind w:firstLine="720"/>
        <w:jc w:val="both"/>
        <w:rPr>
          <w:b/>
          <w:bCs/>
          <w:sz w:val="24"/>
          <w:szCs w:val="24"/>
        </w:rPr>
      </w:pPr>
      <w:r w:rsidRPr="00F4773A">
        <w:rPr>
          <w:b/>
          <w:bCs/>
          <w:sz w:val="24"/>
          <w:szCs w:val="24"/>
        </w:rPr>
        <w:t xml:space="preserve">3.2. </w:t>
      </w:r>
      <w:r w:rsidR="006D03CF" w:rsidRPr="00F4773A">
        <w:rPr>
          <w:b/>
          <w:bCs/>
          <w:sz w:val="24"/>
          <w:szCs w:val="24"/>
        </w:rPr>
        <w:t>Môn học học trước:</w:t>
      </w:r>
      <w:r w:rsidR="007A02C0" w:rsidRPr="00F4773A">
        <w:rPr>
          <w:b/>
          <w:bCs/>
          <w:sz w:val="24"/>
          <w:szCs w:val="24"/>
        </w:rPr>
        <w:t xml:space="preserve"> </w:t>
      </w:r>
    </w:p>
    <w:p w14:paraId="295FEF5A" w14:textId="77777777" w:rsidR="008B6E85" w:rsidRPr="00F4773A" w:rsidRDefault="008B6E85" w:rsidP="008B6E85">
      <w:pPr>
        <w:pStyle w:val="BodyText2"/>
        <w:spacing w:after="0" w:line="240" w:lineRule="auto"/>
        <w:ind w:left="720"/>
        <w:jc w:val="both"/>
        <w:rPr>
          <w:b/>
          <w:bCs/>
          <w:sz w:val="24"/>
          <w:szCs w:val="24"/>
        </w:rPr>
      </w:pPr>
      <w:r w:rsidRPr="00F4773A">
        <w:rPr>
          <w:b/>
          <w:bCs/>
          <w:sz w:val="24"/>
          <w:szCs w:val="24"/>
        </w:rPr>
        <w:t xml:space="preserve">3.3. Môn học song hành: </w:t>
      </w:r>
      <w:r w:rsidRPr="00F4773A">
        <w:rPr>
          <w:bCs/>
          <w:sz w:val="24"/>
          <w:szCs w:val="24"/>
        </w:rPr>
        <w:t>Các phương pháp nghiên cứu và khảo sát địa chất công trình (7040501) hoặc địa chất công trình chuyên môn (7040513)</w:t>
      </w:r>
    </w:p>
    <w:p w14:paraId="606E1DD8" w14:textId="77777777" w:rsidR="009B7F1F" w:rsidRPr="00F4773A" w:rsidRDefault="009B7F1F" w:rsidP="00462B19">
      <w:pPr>
        <w:pStyle w:val="BodyText2"/>
        <w:spacing w:after="0" w:line="240" w:lineRule="auto"/>
        <w:jc w:val="both"/>
        <w:rPr>
          <w:b/>
          <w:bCs/>
          <w:sz w:val="24"/>
          <w:szCs w:val="24"/>
          <w:lang w:val="es-MX"/>
        </w:rPr>
      </w:pPr>
      <w:r w:rsidRPr="00F4773A">
        <w:rPr>
          <w:b/>
          <w:bCs/>
          <w:sz w:val="24"/>
          <w:szCs w:val="24"/>
        </w:rPr>
        <w:t xml:space="preserve">4. Mục tiêu của học phần:  </w:t>
      </w:r>
    </w:p>
    <w:p w14:paraId="7B7BD29D" w14:textId="77777777" w:rsidR="00BC3B71" w:rsidRPr="00F4773A" w:rsidRDefault="00361F12" w:rsidP="00462B19">
      <w:pPr>
        <w:pStyle w:val="BodyTextIndent"/>
        <w:spacing w:after="0"/>
        <w:ind w:left="0" w:firstLine="720"/>
        <w:jc w:val="both"/>
        <w:rPr>
          <w:sz w:val="24"/>
          <w:szCs w:val="24"/>
          <w:lang w:val="de-DE"/>
        </w:rPr>
      </w:pPr>
      <w:r w:rsidRPr="00F4773A">
        <w:rPr>
          <w:sz w:val="24"/>
          <w:szCs w:val="24"/>
          <w:lang w:val="es-MX"/>
        </w:rPr>
        <w:t xml:space="preserve">- Về kiến thức: </w:t>
      </w:r>
      <w:r w:rsidR="00BC3B71" w:rsidRPr="00F4773A">
        <w:rPr>
          <w:sz w:val="24"/>
          <w:szCs w:val="24"/>
          <w:lang w:val="de-DE"/>
        </w:rPr>
        <w:t>Trang bị cho sinh viên những kiến thức chung về biển, đại dương, đặc điểm trầm tích và các quá trình địa chất biển; tổ hợp các phương pháp nghiên cứu địa chất - địa vật lý và địa chất công trình biển nhằm đánh giá đúng đắn đặc tính ĐCCT của trầm tích biển, khảo sát cung cấp số liệu cho thiết kế công trình biển, đặc biệt cho mục đích khai thác dầu khí và khai thác kinh tế biển ở thềm lục địa VN</w:t>
      </w:r>
    </w:p>
    <w:p w14:paraId="584BC77F" w14:textId="77777777" w:rsidR="00BC3B71" w:rsidRPr="00F4773A" w:rsidRDefault="00361F12" w:rsidP="00462B19">
      <w:pPr>
        <w:pStyle w:val="BodyText2"/>
        <w:spacing w:after="0" w:line="240" w:lineRule="auto"/>
        <w:ind w:firstLine="720"/>
        <w:jc w:val="both"/>
        <w:rPr>
          <w:sz w:val="24"/>
          <w:szCs w:val="24"/>
          <w:lang w:val="es-MX"/>
        </w:rPr>
      </w:pPr>
      <w:r w:rsidRPr="00F4773A">
        <w:rPr>
          <w:sz w:val="24"/>
          <w:szCs w:val="24"/>
          <w:lang w:val="es-MX"/>
        </w:rPr>
        <w:t xml:space="preserve">- Về kỹ năng: </w:t>
      </w:r>
      <w:r w:rsidR="00BC3B71" w:rsidRPr="00F4773A">
        <w:rPr>
          <w:sz w:val="24"/>
          <w:szCs w:val="24"/>
          <w:lang w:val="es-MX"/>
        </w:rPr>
        <w:t>Nắm bắt phương pháp khảo sát, phân tích đánh giá số liệu về tính chất các trầm tích biển.</w:t>
      </w:r>
    </w:p>
    <w:p w14:paraId="6E3133B7" w14:textId="77777777" w:rsidR="00E22BBA" w:rsidRPr="00F4773A" w:rsidRDefault="003800AB" w:rsidP="00462B19">
      <w:pPr>
        <w:pStyle w:val="ListParagraph"/>
        <w:ind w:left="0" w:firstLine="720"/>
        <w:jc w:val="both"/>
        <w:rPr>
          <w:b/>
          <w:bCs/>
        </w:rPr>
      </w:pPr>
      <w:r w:rsidRPr="00F4773A">
        <w:rPr>
          <w:b/>
          <w:bCs/>
          <w:lang w:val="es-MX"/>
        </w:rPr>
        <w:t xml:space="preserve">4.1. </w:t>
      </w:r>
      <w:r w:rsidR="00E22BBA" w:rsidRPr="00F4773A">
        <w:rPr>
          <w:b/>
          <w:bCs/>
          <w:lang w:val="vi-VN"/>
        </w:rPr>
        <w:t>Kiến thức</w:t>
      </w:r>
      <w:r w:rsidR="005D7849" w:rsidRPr="00F4773A">
        <w:rPr>
          <w:b/>
          <w:bCs/>
          <w:lang w:val="es-MX"/>
        </w:rPr>
        <w:t xml:space="preserve"> </w:t>
      </w:r>
    </w:p>
    <w:p w14:paraId="7099F8DA" w14:textId="77777777" w:rsidR="00511374" w:rsidRPr="00F4773A" w:rsidRDefault="00496B84" w:rsidP="00462B19">
      <w:pPr>
        <w:pStyle w:val="ListParagraph"/>
        <w:ind w:left="0" w:firstLine="720"/>
        <w:jc w:val="both"/>
        <w:rPr>
          <w:lang w:val="es-MX"/>
        </w:rPr>
      </w:pPr>
      <w:r w:rsidRPr="00F4773A">
        <w:rPr>
          <w:lang w:val="es-MX"/>
        </w:rPr>
        <w:t xml:space="preserve">4.1.1. </w:t>
      </w:r>
      <w:r w:rsidR="00121E5E" w:rsidRPr="00F4773A">
        <w:rPr>
          <w:lang w:val="es-MX"/>
        </w:rPr>
        <w:t xml:space="preserve">Khái niệm chung về </w:t>
      </w:r>
      <w:r w:rsidR="009513D1" w:rsidRPr="00F4773A">
        <w:rPr>
          <w:lang w:val="es-MX"/>
        </w:rPr>
        <w:t>Địa chất công trình biển</w:t>
      </w:r>
      <w:r w:rsidR="00121E5E" w:rsidRPr="00F4773A">
        <w:rPr>
          <w:lang w:val="es-MX"/>
        </w:rPr>
        <w:t>;</w:t>
      </w:r>
    </w:p>
    <w:p w14:paraId="5DECA952" w14:textId="77777777" w:rsidR="009A1EC6" w:rsidRPr="00F4773A" w:rsidRDefault="00F91FEF" w:rsidP="00462B19">
      <w:pPr>
        <w:pStyle w:val="ListParagraph"/>
        <w:ind w:left="0" w:firstLine="720"/>
        <w:jc w:val="both"/>
        <w:rPr>
          <w:lang w:val="es-MX"/>
        </w:rPr>
      </w:pPr>
      <w:r w:rsidRPr="00F4773A">
        <w:rPr>
          <w:lang w:val="es-MX"/>
        </w:rPr>
        <w:t xml:space="preserve">4.1.2. </w:t>
      </w:r>
      <w:r w:rsidR="009513D1" w:rsidRPr="00F4773A">
        <w:rPr>
          <w:lang w:val="es-MX"/>
        </w:rPr>
        <w:t>Những khái niệ</w:t>
      </w:r>
      <w:r w:rsidR="003B628A" w:rsidRPr="00F4773A">
        <w:rPr>
          <w:lang w:val="es-MX"/>
        </w:rPr>
        <w:t>m</w:t>
      </w:r>
      <w:r w:rsidR="009513D1" w:rsidRPr="00F4773A">
        <w:rPr>
          <w:lang w:val="es-MX"/>
        </w:rPr>
        <w:t xml:space="preserve"> cơ bản về biển và đại dương;</w:t>
      </w:r>
    </w:p>
    <w:p w14:paraId="5B289ECE" w14:textId="77777777" w:rsidR="00026569" w:rsidRPr="00F4773A" w:rsidRDefault="00026569" w:rsidP="00462B19">
      <w:pPr>
        <w:pStyle w:val="ListParagraph"/>
        <w:ind w:left="0" w:firstLine="720"/>
        <w:jc w:val="both"/>
        <w:rPr>
          <w:lang w:val="es-MX"/>
        </w:rPr>
      </w:pPr>
      <w:r w:rsidRPr="00F4773A">
        <w:rPr>
          <w:lang w:val="es-MX"/>
        </w:rPr>
        <w:t>4.1.</w:t>
      </w:r>
      <w:r w:rsidR="00F91FEF" w:rsidRPr="00F4773A">
        <w:rPr>
          <w:lang w:val="es-MX"/>
        </w:rPr>
        <w:t>3</w:t>
      </w:r>
      <w:r w:rsidRPr="00F4773A">
        <w:rPr>
          <w:lang w:val="es-MX"/>
        </w:rPr>
        <w:t xml:space="preserve">. </w:t>
      </w:r>
      <w:r w:rsidR="009513D1" w:rsidRPr="00F4773A">
        <w:rPr>
          <w:lang w:val="es-MX"/>
        </w:rPr>
        <w:t>Đặc điểm nghiên cứu địa vật lý và địa chất biển;</w:t>
      </w:r>
    </w:p>
    <w:p w14:paraId="406133E1" w14:textId="77777777" w:rsidR="00026569" w:rsidRPr="00F4773A" w:rsidRDefault="00026569" w:rsidP="00462B19">
      <w:pPr>
        <w:pStyle w:val="ListParagraph"/>
        <w:ind w:left="0" w:firstLine="720"/>
        <w:jc w:val="both"/>
        <w:rPr>
          <w:lang w:val="es-MX"/>
        </w:rPr>
      </w:pPr>
      <w:r w:rsidRPr="00F4773A">
        <w:rPr>
          <w:lang w:val="es-MX"/>
        </w:rPr>
        <w:t>4.1.</w:t>
      </w:r>
      <w:r w:rsidR="00F91FEF" w:rsidRPr="00F4773A">
        <w:rPr>
          <w:lang w:val="es-MX"/>
        </w:rPr>
        <w:t>4</w:t>
      </w:r>
      <w:r w:rsidRPr="00F4773A">
        <w:rPr>
          <w:lang w:val="es-MX"/>
        </w:rPr>
        <w:t xml:space="preserve">. </w:t>
      </w:r>
      <w:r w:rsidR="009513D1" w:rsidRPr="00F4773A">
        <w:rPr>
          <w:lang w:val="es-MX"/>
        </w:rPr>
        <w:t>Đặc điểm địa chất - Địa chất công trình biển;</w:t>
      </w:r>
    </w:p>
    <w:p w14:paraId="6C101FEB" w14:textId="77777777" w:rsidR="00361F12" w:rsidRPr="00F4773A" w:rsidRDefault="00361F12" w:rsidP="00462B19">
      <w:pPr>
        <w:pStyle w:val="ListParagraph"/>
        <w:ind w:left="0" w:firstLine="720"/>
        <w:jc w:val="both"/>
        <w:rPr>
          <w:lang w:val="es-MX"/>
        </w:rPr>
      </w:pPr>
      <w:r w:rsidRPr="00F4773A">
        <w:rPr>
          <w:lang w:val="es-MX"/>
        </w:rPr>
        <w:t xml:space="preserve">4.1.5. </w:t>
      </w:r>
      <w:r w:rsidR="009513D1" w:rsidRPr="00F4773A">
        <w:rPr>
          <w:lang w:val="es-MX"/>
        </w:rPr>
        <w:t>Các quá trình địa chất động lực công trình biển;</w:t>
      </w:r>
    </w:p>
    <w:p w14:paraId="41A56AC4" w14:textId="77777777" w:rsidR="009513D1" w:rsidRPr="00F4773A" w:rsidRDefault="009513D1" w:rsidP="00462B19">
      <w:pPr>
        <w:pStyle w:val="ListParagraph"/>
        <w:ind w:left="0" w:firstLine="720"/>
        <w:jc w:val="both"/>
        <w:rPr>
          <w:lang w:val="es-MX"/>
        </w:rPr>
      </w:pPr>
      <w:r w:rsidRPr="00F4773A">
        <w:rPr>
          <w:lang w:val="es-MX"/>
        </w:rPr>
        <w:t>4.1.6. Khảo sát địa chất công trình biển;</w:t>
      </w:r>
    </w:p>
    <w:p w14:paraId="01FDA65E" w14:textId="77777777" w:rsidR="009513D1" w:rsidRPr="00F4773A" w:rsidRDefault="009513D1" w:rsidP="00462B19">
      <w:pPr>
        <w:pStyle w:val="ListParagraph"/>
        <w:ind w:left="0" w:firstLine="720"/>
        <w:jc w:val="both"/>
        <w:rPr>
          <w:lang w:val="es-MX"/>
        </w:rPr>
      </w:pPr>
      <w:r w:rsidRPr="00F4773A">
        <w:rPr>
          <w:lang w:val="es-MX"/>
        </w:rPr>
        <w:t>4.1.7. Đặc điểm xây dựng các công trình biển.</w:t>
      </w:r>
    </w:p>
    <w:p w14:paraId="7AE40A5C" w14:textId="77777777" w:rsidR="00D13B30" w:rsidRPr="00F4773A" w:rsidRDefault="003800AB" w:rsidP="00462B19">
      <w:pPr>
        <w:pStyle w:val="ListParagraph"/>
        <w:ind w:left="0" w:firstLine="720"/>
        <w:jc w:val="both"/>
        <w:rPr>
          <w:b/>
          <w:lang w:val="es-MX"/>
        </w:rPr>
      </w:pPr>
      <w:r w:rsidRPr="00F4773A">
        <w:rPr>
          <w:b/>
          <w:lang w:val="es-MX"/>
        </w:rPr>
        <w:t xml:space="preserve">4.2. </w:t>
      </w:r>
      <w:r w:rsidR="00744C77" w:rsidRPr="00F4773A">
        <w:rPr>
          <w:b/>
          <w:lang w:val="vi-VN"/>
        </w:rPr>
        <w:t>Kỹ năng</w:t>
      </w:r>
      <w:r w:rsidR="00131C8E" w:rsidRPr="00F4773A">
        <w:rPr>
          <w:b/>
          <w:lang w:val="es-MX"/>
        </w:rPr>
        <w:t xml:space="preserve"> </w:t>
      </w:r>
    </w:p>
    <w:p w14:paraId="196E5DB1" w14:textId="77777777" w:rsidR="00121E5E" w:rsidRPr="00F4773A" w:rsidRDefault="005E6E78" w:rsidP="00462B19">
      <w:pPr>
        <w:pStyle w:val="ListParagraph"/>
        <w:ind w:left="0" w:firstLine="720"/>
        <w:jc w:val="both"/>
        <w:rPr>
          <w:lang w:val="es-MX"/>
        </w:rPr>
      </w:pPr>
      <w:r w:rsidRPr="00F4773A">
        <w:rPr>
          <w:lang w:val="es-MX"/>
        </w:rPr>
        <w:t>4.2.1.</w:t>
      </w:r>
      <w:r w:rsidR="00121E5E" w:rsidRPr="00F4773A">
        <w:rPr>
          <w:lang w:val="es-MX"/>
        </w:rPr>
        <w:t xml:space="preserve"> Hiểu Địa chất công trình biển là gì. Đối tượng, nhiệm vụ và các phương pháp nghiên cứu;</w:t>
      </w:r>
    </w:p>
    <w:p w14:paraId="3A0D19DB" w14:textId="77777777" w:rsidR="00FE407B" w:rsidRPr="00F4773A" w:rsidRDefault="00D46852" w:rsidP="00462B19">
      <w:pPr>
        <w:pStyle w:val="ListParagraph"/>
        <w:ind w:left="0" w:firstLine="720"/>
        <w:jc w:val="both"/>
        <w:rPr>
          <w:lang w:val="es-MX"/>
        </w:rPr>
      </w:pPr>
      <w:r w:rsidRPr="00F4773A">
        <w:rPr>
          <w:lang w:val="es-MX"/>
        </w:rPr>
        <w:t>4.2.2</w:t>
      </w:r>
      <w:r w:rsidR="00FB47D9" w:rsidRPr="00F4773A">
        <w:rPr>
          <w:lang w:val="es-MX"/>
        </w:rPr>
        <w:t xml:space="preserve">. </w:t>
      </w:r>
      <w:r w:rsidR="003B628A" w:rsidRPr="00F4773A">
        <w:rPr>
          <w:lang w:val="es-MX"/>
        </w:rPr>
        <w:t>Hiểu những khái niệm cơ bản về biển và đại dương;</w:t>
      </w:r>
    </w:p>
    <w:p w14:paraId="23A5B622" w14:textId="77777777" w:rsidR="006B7405" w:rsidRPr="00F4773A" w:rsidRDefault="00D46852" w:rsidP="00462B19">
      <w:pPr>
        <w:pStyle w:val="ListParagraph"/>
        <w:ind w:left="0" w:firstLine="720"/>
        <w:jc w:val="both"/>
        <w:rPr>
          <w:lang w:val="es-MX"/>
        </w:rPr>
      </w:pPr>
      <w:r w:rsidRPr="00F4773A">
        <w:rPr>
          <w:lang w:val="es-MX"/>
        </w:rPr>
        <w:t>4.2.3</w:t>
      </w:r>
      <w:r w:rsidR="006B7405" w:rsidRPr="00F4773A">
        <w:rPr>
          <w:lang w:val="es-MX"/>
        </w:rPr>
        <w:t xml:space="preserve">. </w:t>
      </w:r>
      <w:r w:rsidR="003B628A" w:rsidRPr="00F4773A">
        <w:rPr>
          <w:lang w:val="es-MX"/>
        </w:rPr>
        <w:t>Hiểu đặc điểm nghiên cứu địa vật lý và địa chất biển, sơ lược về địa tầng phân tập và  minh giải tài liệu địa chấn;</w:t>
      </w:r>
    </w:p>
    <w:p w14:paraId="27490C72" w14:textId="77777777" w:rsidR="00D82FB8" w:rsidRPr="00F4773A" w:rsidRDefault="004550BE" w:rsidP="00462B19">
      <w:pPr>
        <w:pStyle w:val="ListParagraph"/>
        <w:ind w:left="0" w:firstLine="720"/>
        <w:jc w:val="both"/>
        <w:rPr>
          <w:lang w:val="es-MX"/>
        </w:rPr>
      </w:pPr>
      <w:r w:rsidRPr="00F4773A">
        <w:rPr>
          <w:lang w:val="es-MX"/>
        </w:rPr>
        <w:t xml:space="preserve">4.2.4. </w:t>
      </w:r>
      <w:r w:rsidR="003B628A" w:rsidRPr="00F4773A">
        <w:rPr>
          <w:lang w:val="es-MX"/>
        </w:rPr>
        <w:t>Hiểu biết về đặc điểm địa chất - Địa chất công trình biển, cấu trúc thềm lục địa nguồn gốc và sự phân bố các trầm tích biển; trạng thái ứng suất và các đặc trưng cơ lý của trầm tích biển;</w:t>
      </w:r>
    </w:p>
    <w:p w14:paraId="386F3FF1" w14:textId="77777777" w:rsidR="003B628A" w:rsidRPr="00F4773A" w:rsidRDefault="003B628A" w:rsidP="00462B19">
      <w:pPr>
        <w:pStyle w:val="ListParagraph"/>
        <w:ind w:left="0" w:firstLine="720"/>
        <w:jc w:val="both"/>
        <w:rPr>
          <w:lang w:val="es-MX"/>
        </w:rPr>
      </w:pPr>
      <w:r w:rsidRPr="00F4773A">
        <w:rPr>
          <w:lang w:val="es-MX"/>
        </w:rPr>
        <w:t>4.2.5. Hiểu về các quá trình địa chất động lực công trình biển? khác biệt với các quá trình địa chất động lực trên đất liền;</w:t>
      </w:r>
    </w:p>
    <w:p w14:paraId="1EF4C1D1" w14:textId="77777777" w:rsidR="003B628A" w:rsidRPr="00F4773A" w:rsidRDefault="003B628A" w:rsidP="00462B19">
      <w:pPr>
        <w:pStyle w:val="ListParagraph"/>
        <w:ind w:left="0" w:firstLine="720"/>
        <w:jc w:val="both"/>
        <w:rPr>
          <w:lang w:val="es-MX"/>
        </w:rPr>
      </w:pPr>
      <w:r w:rsidRPr="00F4773A">
        <w:rPr>
          <w:lang w:val="es-MX"/>
        </w:rPr>
        <w:lastRenderedPageBreak/>
        <w:t>4.2.6. Hiểu về khảo sát địa chất công trình biển và phân biệt với khảo sát địa chất công trình trên đất liền;</w:t>
      </w:r>
    </w:p>
    <w:p w14:paraId="2EBC2A6C" w14:textId="77777777" w:rsidR="003B628A" w:rsidRPr="00F4773A" w:rsidRDefault="003B628A" w:rsidP="00462B19">
      <w:pPr>
        <w:pStyle w:val="ListParagraph"/>
        <w:ind w:left="0" w:firstLine="720"/>
        <w:jc w:val="both"/>
        <w:rPr>
          <w:lang w:val="es-MX"/>
        </w:rPr>
      </w:pPr>
      <w:r w:rsidRPr="00F4773A">
        <w:rPr>
          <w:lang w:val="es-MX"/>
        </w:rPr>
        <w:t>4.2.7. Nắm được khái qu</w:t>
      </w:r>
      <w:r w:rsidR="00BF020D" w:rsidRPr="00F4773A">
        <w:rPr>
          <w:lang w:val="es-MX"/>
        </w:rPr>
        <w:t>á</w:t>
      </w:r>
      <w:r w:rsidRPr="00F4773A">
        <w:rPr>
          <w:lang w:val="es-MX"/>
        </w:rPr>
        <w:t>t về các loại công trình biển, xây dựng các công trình biển và cơ sở tính toán.</w:t>
      </w:r>
    </w:p>
    <w:p w14:paraId="03B42D42" w14:textId="77777777" w:rsidR="003C6C4F" w:rsidRPr="00F4773A" w:rsidRDefault="00856785" w:rsidP="00462B19">
      <w:pPr>
        <w:pStyle w:val="ListParagraph"/>
        <w:ind w:left="0" w:firstLine="720"/>
        <w:jc w:val="both"/>
        <w:rPr>
          <w:lang w:val="es-MX"/>
        </w:rPr>
      </w:pPr>
      <w:r w:rsidRPr="00F4773A">
        <w:rPr>
          <w:lang w:val="es-MX"/>
        </w:rPr>
        <w:t>4.2.</w:t>
      </w:r>
      <w:r w:rsidR="003B628A" w:rsidRPr="00F4773A">
        <w:rPr>
          <w:lang w:val="es-MX"/>
        </w:rPr>
        <w:t>8</w:t>
      </w:r>
      <w:r w:rsidR="003C6C4F" w:rsidRPr="00F4773A">
        <w:rPr>
          <w:lang w:val="es-MX"/>
        </w:rPr>
        <w:t>. Kỹ năng làm việc theo nhóm: bước đầu làm quen</w:t>
      </w:r>
      <w:r w:rsidR="00217F2B" w:rsidRPr="00F4773A">
        <w:rPr>
          <w:lang w:val="es-MX"/>
        </w:rPr>
        <w:t xml:space="preserve"> với</w:t>
      </w:r>
      <w:r w:rsidR="003C6C4F" w:rsidRPr="00F4773A">
        <w:rPr>
          <w:lang w:val="es-MX"/>
        </w:rPr>
        <w:t xml:space="preserve"> làm việc theo nhóm và nâng cao kỹ năng thuyết trình</w:t>
      </w:r>
      <w:r w:rsidR="00BF020D" w:rsidRPr="00F4773A">
        <w:rPr>
          <w:lang w:val="es-MX"/>
        </w:rPr>
        <w:t>, kỹ năng phát hiện và giải quyết vấn đề</w:t>
      </w:r>
      <w:r w:rsidR="003C6C4F" w:rsidRPr="00F4773A">
        <w:rPr>
          <w:lang w:val="es-MX"/>
        </w:rPr>
        <w:t>.</w:t>
      </w:r>
      <w:r w:rsidR="000D7728" w:rsidRPr="00F4773A">
        <w:rPr>
          <w:lang w:val="es-MX"/>
        </w:rPr>
        <w:t xml:space="preserve"> </w:t>
      </w:r>
    </w:p>
    <w:p w14:paraId="3238DD0C" w14:textId="77777777" w:rsidR="00744C77" w:rsidRPr="00F4773A" w:rsidRDefault="003800AB" w:rsidP="00462B19">
      <w:pPr>
        <w:pStyle w:val="BodyText2"/>
        <w:spacing w:after="0" w:line="240" w:lineRule="auto"/>
        <w:jc w:val="both"/>
        <w:rPr>
          <w:b/>
          <w:bCs/>
          <w:sz w:val="24"/>
          <w:szCs w:val="24"/>
          <w:lang w:val="es-MX"/>
        </w:rPr>
      </w:pPr>
      <w:r w:rsidRPr="00F4773A">
        <w:rPr>
          <w:b/>
          <w:bCs/>
          <w:sz w:val="24"/>
          <w:szCs w:val="24"/>
          <w:lang w:val="es-MX"/>
        </w:rPr>
        <w:t xml:space="preserve">5. </w:t>
      </w:r>
      <w:r w:rsidR="00BA09EA" w:rsidRPr="00F4773A">
        <w:rPr>
          <w:b/>
          <w:bCs/>
          <w:sz w:val="24"/>
          <w:szCs w:val="24"/>
          <w:lang w:val="es-MX"/>
        </w:rPr>
        <w:t>T</w:t>
      </w:r>
      <w:r w:rsidR="00744C77" w:rsidRPr="00F4773A">
        <w:rPr>
          <w:b/>
          <w:bCs/>
          <w:sz w:val="24"/>
          <w:szCs w:val="24"/>
          <w:lang w:val="es-MX"/>
        </w:rPr>
        <w:t>óm tắt nội dung học phần</w:t>
      </w:r>
      <w:r w:rsidR="007A02C0" w:rsidRPr="00F4773A">
        <w:rPr>
          <w:b/>
          <w:bCs/>
          <w:sz w:val="24"/>
          <w:szCs w:val="24"/>
          <w:lang w:val="es-MX"/>
        </w:rPr>
        <w:t xml:space="preserve">             </w:t>
      </w:r>
    </w:p>
    <w:p w14:paraId="4A84E54F" w14:textId="77777777" w:rsidR="00BC3B71" w:rsidRPr="00F4773A" w:rsidRDefault="00BC3B71" w:rsidP="00462B19">
      <w:pPr>
        <w:ind w:firstLine="720"/>
        <w:jc w:val="both"/>
        <w:rPr>
          <w:sz w:val="24"/>
          <w:szCs w:val="24"/>
          <w:lang w:val="de-DE"/>
        </w:rPr>
      </w:pPr>
      <w:r w:rsidRPr="00F4773A">
        <w:rPr>
          <w:sz w:val="24"/>
          <w:szCs w:val="24"/>
          <w:lang w:val="de-DE"/>
        </w:rPr>
        <w:t xml:space="preserve">Đại cương về môn học địa chất  công trình biển; Các khái niệm về biển và đại dương;  Đặc điểm địa chất - Địa chất công trình biển; Các quá trình địa chất động lực biển; Đặc điểm nghiên cứu Địa vật lý - Địa chất biển;  Các phương pháp khảo sát địa chất công trình biển;  và </w:t>
      </w:r>
      <w:r w:rsidRPr="00F4773A">
        <w:rPr>
          <w:b/>
          <w:sz w:val="24"/>
          <w:szCs w:val="24"/>
          <w:lang w:val="de-DE"/>
        </w:rPr>
        <w:t xml:space="preserve"> </w:t>
      </w:r>
      <w:r w:rsidRPr="00F4773A">
        <w:rPr>
          <w:sz w:val="24"/>
          <w:szCs w:val="24"/>
          <w:lang w:val="de-DE"/>
        </w:rPr>
        <w:t xml:space="preserve">Đặc điểm xây dựng các công trình biển. </w:t>
      </w:r>
    </w:p>
    <w:p w14:paraId="675DDA45" w14:textId="77777777" w:rsidR="00296F71" w:rsidRPr="00F4773A" w:rsidRDefault="003800AB" w:rsidP="00462B19">
      <w:pPr>
        <w:pStyle w:val="BodyText2"/>
        <w:spacing w:after="0" w:line="240" w:lineRule="auto"/>
        <w:jc w:val="both"/>
        <w:rPr>
          <w:b/>
          <w:bCs/>
          <w:sz w:val="24"/>
          <w:szCs w:val="24"/>
          <w:lang w:val="es-MX"/>
        </w:rPr>
      </w:pPr>
      <w:r w:rsidRPr="00F4773A">
        <w:rPr>
          <w:b/>
          <w:bCs/>
          <w:sz w:val="24"/>
          <w:szCs w:val="24"/>
          <w:lang w:val="es-MX"/>
        </w:rPr>
        <w:t xml:space="preserve">6. </w:t>
      </w:r>
      <w:r w:rsidR="009540AF" w:rsidRPr="00F4773A">
        <w:rPr>
          <w:b/>
          <w:bCs/>
          <w:sz w:val="24"/>
          <w:szCs w:val="24"/>
          <w:lang w:val="es-MX"/>
        </w:rPr>
        <w:t>Cấu trúc nội dung học phần</w:t>
      </w:r>
      <w:r w:rsidR="007A02C0" w:rsidRPr="00F4773A">
        <w:rPr>
          <w:b/>
          <w:bCs/>
          <w:sz w:val="24"/>
          <w:szCs w:val="24"/>
          <w:lang w:val="es-MX"/>
        </w:rPr>
        <w:t xml:space="preserve"> </w:t>
      </w:r>
    </w:p>
    <w:p w14:paraId="168B695A" w14:textId="77777777" w:rsidR="004A21C9" w:rsidRPr="00F4773A" w:rsidRDefault="00BA7C39" w:rsidP="00462B19">
      <w:pPr>
        <w:pStyle w:val="ListParagraph"/>
        <w:ind w:left="0"/>
        <w:jc w:val="center"/>
        <w:rPr>
          <w:b/>
          <w:bCs/>
          <w:lang w:val="nl-NL"/>
        </w:rPr>
      </w:pPr>
      <w:r w:rsidRPr="00F4773A">
        <w:rPr>
          <w:b/>
          <w:bCs/>
          <w:lang w:val="nl-NL"/>
        </w:rPr>
        <w:t>Bảng 1</w:t>
      </w:r>
      <w:r w:rsidR="004A21C9" w:rsidRPr="00F4773A">
        <w:rPr>
          <w:b/>
          <w:bCs/>
          <w:lang w:val="nl-NL"/>
        </w:rPr>
        <w:t>. Nội dung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5528"/>
        <w:gridCol w:w="1009"/>
        <w:gridCol w:w="1650"/>
      </w:tblGrid>
      <w:tr w:rsidR="00462B19" w:rsidRPr="00F4773A" w14:paraId="500A0FA0" w14:textId="77777777" w:rsidTr="00462B19">
        <w:tc>
          <w:tcPr>
            <w:tcW w:w="5000" w:type="pct"/>
            <w:gridSpan w:val="4"/>
            <w:tcBorders>
              <w:top w:val="single" w:sz="4" w:space="0" w:color="auto"/>
              <w:left w:val="single" w:sz="4" w:space="0" w:color="auto"/>
              <w:bottom w:val="single" w:sz="4" w:space="0" w:color="auto"/>
              <w:right w:val="single" w:sz="4" w:space="0" w:color="auto"/>
            </w:tcBorders>
          </w:tcPr>
          <w:p w14:paraId="7D5564D4" w14:textId="77777777" w:rsidR="001265BC" w:rsidRPr="00F4773A" w:rsidRDefault="001265BC" w:rsidP="00462B19">
            <w:pPr>
              <w:pStyle w:val="ListParagraph"/>
              <w:ind w:left="0"/>
              <w:rPr>
                <w:b/>
                <w:bCs/>
                <w:lang w:val="vi-VN"/>
              </w:rPr>
            </w:pPr>
            <w:r w:rsidRPr="00F4773A">
              <w:rPr>
                <w:b/>
                <w:bCs/>
              </w:rPr>
              <w:t>6.1. Lý thuyết</w:t>
            </w:r>
          </w:p>
        </w:tc>
      </w:tr>
      <w:tr w:rsidR="00462B19" w:rsidRPr="00F4773A" w14:paraId="10C9D132" w14:textId="77777777" w:rsidTr="00462B19">
        <w:tc>
          <w:tcPr>
            <w:tcW w:w="723" w:type="pct"/>
            <w:tcBorders>
              <w:top w:val="single" w:sz="4" w:space="0" w:color="auto"/>
            </w:tcBorders>
          </w:tcPr>
          <w:p w14:paraId="2D065BA5" w14:textId="77777777" w:rsidR="003B73BB" w:rsidRPr="00F4773A" w:rsidRDefault="00BA09EA" w:rsidP="00462B19">
            <w:pPr>
              <w:pStyle w:val="ListParagraph"/>
              <w:ind w:left="0"/>
              <w:jc w:val="center"/>
              <w:rPr>
                <w:b/>
                <w:bCs/>
              </w:rPr>
            </w:pPr>
            <w:r w:rsidRPr="00F4773A">
              <w:rPr>
                <w:b/>
                <w:bCs/>
              </w:rPr>
              <w:t>Đề mục</w:t>
            </w:r>
          </w:p>
        </w:tc>
        <w:tc>
          <w:tcPr>
            <w:tcW w:w="2888" w:type="pct"/>
            <w:tcBorders>
              <w:top w:val="single" w:sz="4" w:space="0" w:color="auto"/>
            </w:tcBorders>
          </w:tcPr>
          <w:p w14:paraId="67F69FB5" w14:textId="77777777" w:rsidR="003B73BB" w:rsidRPr="00F4773A" w:rsidRDefault="003B73BB" w:rsidP="00462B19">
            <w:pPr>
              <w:pStyle w:val="ListParagraph"/>
              <w:ind w:left="0"/>
              <w:jc w:val="center"/>
              <w:rPr>
                <w:b/>
                <w:bCs/>
                <w:lang w:val="vi-VN"/>
              </w:rPr>
            </w:pPr>
            <w:r w:rsidRPr="00F4773A">
              <w:rPr>
                <w:b/>
                <w:bCs/>
                <w:lang w:val="vi-VN"/>
              </w:rPr>
              <w:t>Nội dung</w:t>
            </w:r>
          </w:p>
        </w:tc>
        <w:tc>
          <w:tcPr>
            <w:tcW w:w="527" w:type="pct"/>
            <w:tcBorders>
              <w:top w:val="single" w:sz="4" w:space="0" w:color="auto"/>
            </w:tcBorders>
          </w:tcPr>
          <w:p w14:paraId="7B59C9A1" w14:textId="77777777" w:rsidR="003B73BB" w:rsidRPr="00F4773A" w:rsidRDefault="003B73BB" w:rsidP="00462B19">
            <w:pPr>
              <w:pStyle w:val="ListParagraph"/>
              <w:ind w:left="0"/>
              <w:jc w:val="center"/>
              <w:rPr>
                <w:b/>
                <w:bCs/>
                <w:lang w:val="vi-VN"/>
              </w:rPr>
            </w:pPr>
            <w:r w:rsidRPr="00F4773A">
              <w:rPr>
                <w:b/>
                <w:bCs/>
                <w:lang w:val="vi-VN"/>
              </w:rPr>
              <w:t>Số tiết</w:t>
            </w:r>
          </w:p>
        </w:tc>
        <w:tc>
          <w:tcPr>
            <w:tcW w:w="862" w:type="pct"/>
            <w:tcBorders>
              <w:top w:val="single" w:sz="4" w:space="0" w:color="auto"/>
            </w:tcBorders>
          </w:tcPr>
          <w:p w14:paraId="3E990E63" w14:textId="77777777" w:rsidR="003B73BB" w:rsidRPr="00F4773A" w:rsidRDefault="00EE3756" w:rsidP="00462B19">
            <w:pPr>
              <w:pStyle w:val="ListParagraph"/>
              <w:ind w:left="0"/>
              <w:jc w:val="center"/>
              <w:rPr>
                <w:b/>
                <w:bCs/>
                <w:lang w:val="vi-VN"/>
              </w:rPr>
            </w:pPr>
            <w:r w:rsidRPr="00F4773A">
              <w:rPr>
                <w:b/>
                <w:bCs/>
                <w:lang w:val="vi-VN"/>
              </w:rPr>
              <w:t>Mục tiêu</w:t>
            </w:r>
          </w:p>
        </w:tc>
      </w:tr>
      <w:tr w:rsidR="00462B19" w:rsidRPr="00F4773A" w14:paraId="52271692" w14:textId="77777777" w:rsidTr="00462B19">
        <w:trPr>
          <w:trHeight w:val="548"/>
        </w:trPr>
        <w:tc>
          <w:tcPr>
            <w:tcW w:w="723" w:type="pct"/>
            <w:vAlign w:val="center"/>
          </w:tcPr>
          <w:p w14:paraId="296B2DDA" w14:textId="77777777" w:rsidR="003E6E85" w:rsidRPr="00F4773A" w:rsidRDefault="003E6E85" w:rsidP="00462B19">
            <w:pPr>
              <w:pStyle w:val="ListParagraph"/>
              <w:ind w:left="0"/>
              <w:jc w:val="center"/>
              <w:rPr>
                <w:b/>
                <w:bCs/>
                <w:lang w:val="nl-NL"/>
              </w:rPr>
            </w:pPr>
          </w:p>
        </w:tc>
        <w:tc>
          <w:tcPr>
            <w:tcW w:w="2888" w:type="pct"/>
            <w:vAlign w:val="center"/>
          </w:tcPr>
          <w:p w14:paraId="0FCAD100" w14:textId="77777777" w:rsidR="003E6E85" w:rsidRPr="00F4773A" w:rsidRDefault="00462B19" w:rsidP="00462B19">
            <w:pPr>
              <w:jc w:val="center"/>
              <w:rPr>
                <w:b/>
                <w:sz w:val="24"/>
                <w:szCs w:val="24"/>
                <w:lang w:val="es-MX"/>
              </w:rPr>
            </w:pPr>
            <w:r w:rsidRPr="00F4773A">
              <w:rPr>
                <w:b/>
                <w:sz w:val="24"/>
                <w:szCs w:val="24"/>
              </w:rPr>
              <w:t>Bài mở đầu</w:t>
            </w:r>
          </w:p>
        </w:tc>
        <w:tc>
          <w:tcPr>
            <w:tcW w:w="527" w:type="pct"/>
            <w:vAlign w:val="center"/>
          </w:tcPr>
          <w:p w14:paraId="72C0A771" w14:textId="77777777" w:rsidR="003E6E85" w:rsidRPr="00F4773A" w:rsidRDefault="00BC0BEB" w:rsidP="00462B19">
            <w:pPr>
              <w:pStyle w:val="ListParagraph"/>
              <w:ind w:left="0"/>
              <w:jc w:val="center"/>
              <w:rPr>
                <w:b/>
                <w:lang w:val="es-MX"/>
              </w:rPr>
            </w:pPr>
            <w:r w:rsidRPr="00F4773A">
              <w:rPr>
                <w:b/>
                <w:lang w:val="es-MX"/>
              </w:rPr>
              <w:t>2</w:t>
            </w:r>
          </w:p>
        </w:tc>
        <w:tc>
          <w:tcPr>
            <w:tcW w:w="862" w:type="pct"/>
            <w:vAlign w:val="center"/>
          </w:tcPr>
          <w:p w14:paraId="63E48DF7" w14:textId="77777777" w:rsidR="003E6E85" w:rsidRPr="00F4773A" w:rsidRDefault="003E6E85" w:rsidP="00462B19">
            <w:pPr>
              <w:pStyle w:val="ListParagraph"/>
              <w:ind w:left="0"/>
              <w:jc w:val="center"/>
              <w:rPr>
                <w:bCs/>
                <w:lang w:val="vi-VN"/>
              </w:rPr>
            </w:pPr>
          </w:p>
        </w:tc>
      </w:tr>
      <w:tr w:rsidR="00462B19" w:rsidRPr="00F4773A" w14:paraId="095B123F" w14:textId="77777777" w:rsidTr="00462B19">
        <w:tc>
          <w:tcPr>
            <w:tcW w:w="723" w:type="pct"/>
            <w:vAlign w:val="center"/>
          </w:tcPr>
          <w:p w14:paraId="4099B0B6" w14:textId="77777777" w:rsidR="002D0125" w:rsidRPr="00F4773A" w:rsidRDefault="00274128" w:rsidP="00462B19">
            <w:pPr>
              <w:pStyle w:val="ListParagraph"/>
              <w:ind w:left="0"/>
              <w:jc w:val="center"/>
              <w:rPr>
                <w:bCs/>
              </w:rPr>
            </w:pPr>
            <w:r w:rsidRPr="00F4773A">
              <w:rPr>
                <w:bCs/>
              </w:rPr>
              <w:t>1</w:t>
            </w:r>
          </w:p>
        </w:tc>
        <w:tc>
          <w:tcPr>
            <w:tcW w:w="2888" w:type="pct"/>
            <w:vAlign w:val="center"/>
          </w:tcPr>
          <w:p w14:paraId="631D0F81" w14:textId="77777777" w:rsidR="002D0125" w:rsidRPr="00F4773A" w:rsidRDefault="00A65DEB" w:rsidP="00462B19">
            <w:pPr>
              <w:jc w:val="both"/>
              <w:rPr>
                <w:sz w:val="24"/>
                <w:szCs w:val="24"/>
                <w:lang w:val="es-MX"/>
              </w:rPr>
            </w:pPr>
            <w:r w:rsidRPr="00F4773A">
              <w:rPr>
                <w:sz w:val="24"/>
                <w:szCs w:val="24"/>
                <w:lang w:val="es-MX"/>
              </w:rPr>
              <w:t>Địa chất công trình (ĐCCT) biển là gì?</w:t>
            </w:r>
          </w:p>
        </w:tc>
        <w:tc>
          <w:tcPr>
            <w:tcW w:w="527" w:type="pct"/>
            <w:vAlign w:val="center"/>
          </w:tcPr>
          <w:p w14:paraId="6CE8BC73" w14:textId="77777777" w:rsidR="002D0125" w:rsidRPr="00F4773A" w:rsidRDefault="002D0125" w:rsidP="00462B19">
            <w:pPr>
              <w:pStyle w:val="ListParagraph"/>
              <w:ind w:left="0"/>
              <w:jc w:val="center"/>
              <w:rPr>
                <w:b/>
                <w:bCs/>
              </w:rPr>
            </w:pPr>
          </w:p>
        </w:tc>
        <w:tc>
          <w:tcPr>
            <w:tcW w:w="862" w:type="pct"/>
            <w:vMerge w:val="restart"/>
            <w:vAlign w:val="center"/>
          </w:tcPr>
          <w:p w14:paraId="379279E5" w14:textId="77777777" w:rsidR="002D0125" w:rsidRPr="00F4773A" w:rsidRDefault="00274128" w:rsidP="00462B19">
            <w:pPr>
              <w:pStyle w:val="ListParagraph"/>
              <w:ind w:left="0"/>
              <w:jc w:val="center"/>
              <w:rPr>
                <w:bCs/>
              </w:rPr>
            </w:pPr>
            <w:r w:rsidRPr="00F4773A">
              <w:rPr>
                <w:bCs/>
              </w:rPr>
              <w:t>4.1.1</w:t>
            </w:r>
          </w:p>
        </w:tc>
      </w:tr>
      <w:tr w:rsidR="00462B19" w:rsidRPr="00F4773A" w14:paraId="362E65A0" w14:textId="77777777" w:rsidTr="00462B19">
        <w:tc>
          <w:tcPr>
            <w:tcW w:w="723" w:type="pct"/>
            <w:vAlign w:val="center"/>
          </w:tcPr>
          <w:p w14:paraId="05D7BC61" w14:textId="77777777" w:rsidR="002D0125" w:rsidRPr="00F4773A" w:rsidRDefault="00274128" w:rsidP="00462B19">
            <w:pPr>
              <w:pStyle w:val="ListParagraph"/>
              <w:ind w:left="0"/>
              <w:jc w:val="center"/>
              <w:rPr>
                <w:bCs/>
              </w:rPr>
            </w:pPr>
            <w:r w:rsidRPr="00F4773A">
              <w:rPr>
                <w:bCs/>
              </w:rPr>
              <w:t>2</w:t>
            </w:r>
          </w:p>
        </w:tc>
        <w:tc>
          <w:tcPr>
            <w:tcW w:w="2888" w:type="pct"/>
            <w:vAlign w:val="center"/>
          </w:tcPr>
          <w:p w14:paraId="40627F46" w14:textId="77777777" w:rsidR="002D0125" w:rsidRPr="00F4773A" w:rsidRDefault="00A65DEB" w:rsidP="00462B19">
            <w:pPr>
              <w:jc w:val="both"/>
              <w:rPr>
                <w:sz w:val="24"/>
                <w:szCs w:val="24"/>
              </w:rPr>
            </w:pPr>
            <w:r w:rsidRPr="00F4773A">
              <w:rPr>
                <w:sz w:val="24"/>
                <w:szCs w:val="24"/>
              </w:rPr>
              <w:t>Đối tượng và nhiệm vụ nghiên cứu;</w:t>
            </w:r>
          </w:p>
        </w:tc>
        <w:tc>
          <w:tcPr>
            <w:tcW w:w="527" w:type="pct"/>
            <w:vAlign w:val="center"/>
          </w:tcPr>
          <w:p w14:paraId="1DB97673" w14:textId="77777777" w:rsidR="002D0125" w:rsidRPr="00F4773A" w:rsidRDefault="002D0125" w:rsidP="00462B19">
            <w:pPr>
              <w:pStyle w:val="ListParagraph"/>
              <w:ind w:left="0"/>
              <w:jc w:val="center"/>
              <w:rPr>
                <w:b/>
                <w:bCs/>
              </w:rPr>
            </w:pPr>
          </w:p>
        </w:tc>
        <w:tc>
          <w:tcPr>
            <w:tcW w:w="862" w:type="pct"/>
            <w:vMerge/>
            <w:vAlign w:val="center"/>
          </w:tcPr>
          <w:p w14:paraId="6F01E155" w14:textId="77777777" w:rsidR="002D0125" w:rsidRPr="00F4773A" w:rsidRDefault="002D0125" w:rsidP="00462B19">
            <w:pPr>
              <w:pStyle w:val="ListParagraph"/>
              <w:ind w:left="0"/>
              <w:jc w:val="center"/>
              <w:rPr>
                <w:bCs/>
              </w:rPr>
            </w:pPr>
          </w:p>
        </w:tc>
      </w:tr>
      <w:tr w:rsidR="00462B19" w:rsidRPr="00F4773A" w14:paraId="4F84BBBA" w14:textId="77777777" w:rsidTr="00462B19">
        <w:tc>
          <w:tcPr>
            <w:tcW w:w="723" w:type="pct"/>
            <w:vAlign w:val="center"/>
          </w:tcPr>
          <w:p w14:paraId="2CFD8CC2" w14:textId="77777777" w:rsidR="002D0125" w:rsidRPr="00F4773A" w:rsidRDefault="00274128" w:rsidP="00462B19">
            <w:pPr>
              <w:pStyle w:val="ListParagraph"/>
              <w:ind w:left="0"/>
              <w:jc w:val="center"/>
              <w:rPr>
                <w:bCs/>
              </w:rPr>
            </w:pPr>
            <w:r w:rsidRPr="00F4773A">
              <w:rPr>
                <w:bCs/>
              </w:rPr>
              <w:t>3</w:t>
            </w:r>
          </w:p>
        </w:tc>
        <w:tc>
          <w:tcPr>
            <w:tcW w:w="2888" w:type="pct"/>
            <w:vAlign w:val="center"/>
          </w:tcPr>
          <w:p w14:paraId="160DBBF5" w14:textId="77777777" w:rsidR="002D0125" w:rsidRPr="00F4773A" w:rsidRDefault="00A65DEB" w:rsidP="00462B19">
            <w:pPr>
              <w:pStyle w:val="ListParagraph"/>
              <w:ind w:left="0"/>
              <w:jc w:val="both"/>
              <w:rPr>
                <w:bCs/>
              </w:rPr>
            </w:pPr>
            <w:r w:rsidRPr="00F4773A">
              <w:t>Lịch sử nghiên cứu;</w:t>
            </w:r>
          </w:p>
        </w:tc>
        <w:tc>
          <w:tcPr>
            <w:tcW w:w="527" w:type="pct"/>
            <w:vAlign w:val="center"/>
          </w:tcPr>
          <w:p w14:paraId="27F05270" w14:textId="77777777" w:rsidR="002D0125" w:rsidRPr="00F4773A" w:rsidRDefault="002D0125" w:rsidP="00462B19">
            <w:pPr>
              <w:pStyle w:val="ListParagraph"/>
              <w:ind w:left="0"/>
              <w:jc w:val="center"/>
              <w:rPr>
                <w:b/>
                <w:bCs/>
              </w:rPr>
            </w:pPr>
          </w:p>
        </w:tc>
        <w:tc>
          <w:tcPr>
            <w:tcW w:w="862" w:type="pct"/>
            <w:vMerge/>
            <w:vAlign w:val="center"/>
          </w:tcPr>
          <w:p w14:paraId="49976183" w14:textId="77777777" w:rsidR="002D0125" w:rsidRPr="00F4773A" w:rsidRDefault="002D0125" w:rsidP="00462B19">
            <w:pPr>
              <w:pStyle w:val="ListParagraph"/>
              <w:ind w:left="0"/>
              <w:jc w:val="center"/>
              <w:rPr>
                <w:bCs/>
              </w:rPr>
            </w:pPr>
          </w:p>
        </w:tc>
      </w:tr>
      <w:tr w:rsidR="00462B19" w:rsidRPr="00F4773A" w14:paraId="2D02FABA" w14:textId="77777777" w:rsidTr="00462B19">
        <w:tc>
          <w:tcPr>
            <w:tcW w:w="723" w:type="pct"/>
            <w:vAlign w:val="center"/>
          </w:tcPr>
          <w:p w14:paraId="32229FF2" w14:textId="77777777" w:rsidR="002D0125" w:rsidRPr="00F4773A" w:rsidRDefault="00274128" w:rsidP="00462B19">
            <w:pPr>
              <w:pStyle w:val="ListParagraph"/>
              <w:ind w:left="0"/>
              <w:jc w:val="center"/>
              <w:rPr>
                <w:bCs/>
              </w:rPr>
            </w:pPr>
            <w:r w:rsidRPr="00F4773A">
              <w:rPr>
                <w:bCs/>
              </w:rPr>
              <w:t>4</w:t>
            </w:r>
          </w:p>
        </w:tc>
        <w:tc>
          <w:tcPr>
            <w:tcW w:w="2888" w:type="pct"/>
            <w:vAlign w:val="center"/>
          </w:tcPr>
          <w:p w14:paraId="755EC46D" w14:textId="77777777" w:rsidR="002D0125" w:rsidRPr="00F4773A" w:rsidRDefault="00A65DEB" w:rsidP="00462B19">
            <w:pPr>
              <w:jc w:val="both"/>
              <w:rPr>
                <w:sz w:val="24"/>
                <w:szCs w:val="24"/>
              </w:rPr>
            </w:pPr>
            <w:r w:rsidRPr="00F4773A">
              <w:rPr>
                <w:sz w:val="24"/>
                <w:szCs w:val="24"/>
              </w:rPr>
              <w:t>Quan hệ với các môn khoa học khác;</w:t>
            </w:r>
          </w:p>
        </w:tc>
        <w:tc>
          <w:tcPr>
            <w:tcW w:w="527" w:type="pct"/>
            <w:vAlign w:val="center"/>
          </w:tcPr>
          <w:p w14:paraId="4FA28EAB" w14:textId="77777777" w:rsidR="002D0125" w:rsidRPr="00F4773A" w:rsidRDefault="002D0125" w:rsidP="00462B19">
            <w:pPr>
              <w:pStyle w:val="ListParagraph"/>
              <w:ind w:left="0"/>
              <w:jc w:val="center"/>
              <w:rPr>
                <w:b/>
                <w:bCs/>
              </w:rPr>
            </w:pPr>
          </w:p>
        </w:tc>
        <w:tc>
          <w:tcPr>
            <w:tcW w:w="862" w:type="pct"/>
            <w:vMerge/>
            <w:vAlign w:val="center"/>
          </w:tcPr>
          <w:p w14:paraId="2A4826BD" w14:textId="77777777" w:rsidR="002D0125" w:rsidRPr="00F4773A" w:rsidRDefault="002D0125" w:rsidP="00462B19">
            <w:pPr>
              <w:pStyle w:val="ListParagraph"/>
              <w:ind w:left="0"/>
              <w:jc w:val="center"/>
              <w:rPr>
                <w:bCs/>
              </w:rPr>
            </w:pPr>
          </w:p>
        </w:tc>
      </w:tr>
      <w:tr w:rsidR="00462B19" w:rsidRPr="00F4773A" w14:paraId="5546A639" w14:textId="77777777" w:rsidTr="00462B19">
        <w:tc>
          <w:tcPr>
            <w:tcW w:w="723" w:type="pct"/>
            <w:vAlign w:val="center"/>
          </w:tcPr>
          <w:p w14:paraId="665971C8" w14:textId="77777777" w:rsidR="002D0125" w:rsidRPr="00F4773A" w:rsidRDefault="00274128" w:rsidP="00462B19">
            <w:pPr>
              <w:pStyle w:val="ListParagraph"/>
              <w:ind w:left="0"/>
              <w:jc w:val="center"/>
              <w:rPr>
                <w:bCs/>
              </w:rPr>
            </w:pPr>
            <w:r w:rsidRPr="00F4773A">
              <w:rPr>
                <w:bCs/>
              </w:rPr>
              <w:t>5</w:t>
            </w:r>
          </w:p>
        </w:tc>
        <w:tc>
          <w:tcPr>
            <w:tcW w:w="2888" w:type="pct"/>
            <w:vAlign w:val="center"/>
          </w:tcPr>
          <w:p w14:paraId="106EF90D" w14:textId="77777777" w:rsidR="002D0125" w:rsidRPr="00F4773A" w:rsidRDefault="00A65DEB" w:rsidP="00462B19">
            <w:pPr>
              <w:jc w:val="both"/>
              <w:rPr>
                <w:sz w:val="24"/>
                <w:szCs w:val="24"/>
              </w:rPr>
            </w:pPr>
            <w:r w:rsidRPr="00F4773A">
              <w:rPr>
                <w:sz w:val="24"/>
                <w:szCs w:val="24"/>
              </w:rPr>
              <w:t>Các phương pháp nghiên cứu ĐCCT biển</w:t>
            </w:r>
          </w:p>
        </w:tc>
        <w:tc>
          <w:tcPr>
            <w:tcW w:w="527" w:type="pct"/>
            <w:vAlign w:val="center"/>
          </w:tcPr>
          <w:p w14:paraId="0C5510B6" w14:textId="77777777" w:rsidR="002D0125" w:rsidRPr="00F4773A" w:rsidRDefault="002D0125" w:rsidP="00462B19">
            <w:pPr>
              <w:pStyle w:val="ListParagraph"/>
              <w:ind w:left="0"/>
              <w:jc w:val="center"/>
              <w:rPr>
                <w:b/>
                <w:bCs/>
              </w:rPr>
            </w:pPr>
          </w:p>
        </w:tc>
        <w:tc>
          <w:tcPr>
            <w:tcW w:w="862" w:type="pct"/>
            <w:vMerge/>
            <w:vAlign w:val="center"/>
          </w:tcPr>
          <w:p w14:paraId="366ED74E" w14:textId="77777777" w:rsidR="002D0125" w:rsidRPr="00F4773A" w:rsidRDefault="002D0125" w:rsidP="00462B19">
            <w:pPr>
              <w:pStyle w:val="ListParagraph"/>
              <w:ind w:left="0"/>
              <w:jc w:val="center"/>
              <w:rPr>
                <w:bCs/>
              </w:rPr>
            </w:pPr>
          </w:p>
        </w:tc>
      </w:tr>
      <w:tr w:rsidR="00462B19" w:rsidRPr="00F4773A" w14:paraId="583D945B" w14:textId="77777777" w:rsidTr="00462B19">
        <w:tc>
          <w:tcPr>
            <w:tcW w:w="723" w:type="pct"/>
            <w:vAlign w:val="center"/>
          </w:tcPr>
          <w:p w14:paraId="1263BF36" w14:textId="77777777" w:rsidR="002D0125" w:rsidRPr="00F4773A" w:rsidRDefault="00274128" w:rsidP="00462B19">
            <w:pPr>
              <w:pStyle w:val="ListParagraph"/>
              <w:ind w:left="0"/>
              <w:jc w:val="center"/>
              <w:rPr>
                <w:bCs/>
              </w:rPr>
            </w:pPr>
            <w:r w:rsidRPr="00F4773A">
              <w:rPr>
                <w:bCs/>
              </w:rPr>
              <w:t>6</w:t>
            </w:r>
          </w:p>
        </w:tc>
        <w:tc>
          <w:tcPr>
            <w:tcW w:w="2888" w:type="pct"/>
            <w:vAlign w:val="center"/>
          </w:tcPr>
          <w:p w14:paraId="17AB40AE" w14:textId="77777777" w:rsidR="002D0125" w:rsidRPr="00F4773A" w:rsidRDefault="00A65DEB" w:rsidP="00462B19">
            <w:pPr>
              <w:jc w:val="both"/>
              <w:rPr>
                <w:bCs/>
                <w:sz w:val="24"/>
                <w:szCs w:val="24"/>
              </w:rPr>
            </w:pPr>
            <w:r w:rsidRPr="00F4773A">
              <w:rPr>
                <w:sz w:val="24"/>
                <w:szCs w:val="24"/>
              </w:rPr>
              <w:t>Các nguồn tài nguyên biển;</w:t>
            </w:r>
          </w:p>
        </w:tc>
        <w:tc>
          <w:tcPr>
            <w:tcW w:w="527" w:type="pct"/>
            <w:vAlign w:val="center"/>
          </w:tcPr>
          <w:p w14:paraId="1FDD0052" w14:textId="77777777" w:rsidR="002D0125" w:rsidRPr="00F4773A" w:rsidRDefault="002D0125" w:rsidP="00462B19">
            <w:pPr>
              <w:pStyle w:val="ListParagraph"/>
              <w:ind w:left="0"/>
              <w:jc w:val="center"/>
              <w:rPr>
                <w:b/>
                <w:bCs/>
              </w:rPr>
            </w:pPr>
          </w:p>
        </w:tc>
        <w:tc>
          <w:tcPr>
            <w:tcW w:w="862" w:type="pct"/>
            <w:vMerge/>
            <w:vAlign w:val="center"/>
          </w:tcPr>
          <w:p w14:paraId="7C620A99" w14:textId="77777777" w:rsidR="002D0125" w:rsidRPr="00F4773A" w:rsidRDefault="002D0125" w:rsidP="00462B19">
            <w:pPr>
              <w:pStyle w:val="ListParagraph"/>
              <w:ind w:left="0"/>
              <w:jc w:val="center"/>
              <w:rPr>
                <w:bCs/>
              </w:rPr>
            </w:pPr>
          </w:p>
        </w:tc>
      </w:tr>
      <w:tr w:rsidR="00462B19" w:rsidRPr="00F4773A" w14:paraId="47ED9F61" w14:textId="77777777" w:rsidTr="00462B19">
        <w:tc>
          <w:tcPr>
            <w:tcW w:w="723" w:type="pct"/>
            <w:vAlign w:val="center"/>
          </w:tcPr>
          <w:p w14:paraId="4D713BCD" w14:textId="77777777" w:rsidR="002D0125" w:rsidRPr="00F4773A" w:rsidRDefault="00274128" w:rsidP="00462B19">
            <w:pPr>
              <w:pStyle w:val="ListParagraph"/>
              <w:ind w:left="0"/>
              <w:jc w:val="center"/>
              <w:rPr>
                <w:bCs/>
              </w:rPr>
            </w:pPr>
            <w:r w:rsidRPr="00F4773A">
              <w:rPr>
                <w:bCs/>
              </w:rPr>
              <w:t>7</w:t>
            </w:r>
          </w:p>
        </w:tc>
        <w:tc>
          <w:tcPr>
            <w:tcW w:w="2888" w:type="pct"/>
            <w:vAlign w:val="center"/>
          </w:tcPr>
          <w:p w14:paraId="0C101206" w14:textId="77777777" w:rsidR="002D0125" w:rsidRPr="00F4773A" w:rsidRDefault="00A65DEB" w:rsidP="00462B19">
            <w:pPr>
              <w:jc w:val="both"/>
              <w:rPr>
                <w:bCs/>
                <w:sz w:val="24"/>
                <w:szCs w:val="24"/>
              </w:rPr>
            </w:pPr>
            <w:r w:rsidRPr="00F4773A">
              <w:rPr>
                <w:sz w:val="24"/>
                <w:szCs w:val="24"/>
              </w:rPr>
              <w:t>Vai trò của ĐCCT biển</w:t>
            </w:r>
          </w:p>
        </w:tc>
        <w:tc>
          <w:tcPr>
            <w:tcW w:w="527" w:type="pct"/>
            <w:vAlign w:val="center"/>
          </w:tcPr>
          <w:p w14:paraId="5F902EE5" w14:textId="77777777" w:rsidR="002D0125" w:rsidRPr="00F4773A" w:rsidRDefault="002D0125" w:rsidP="00462B19">
            <w:pPr>
              <w:pStyle w:val="ListParagraph"/>
              <w:ind w:left="0"/>
              <w:jc w:val="center"/>
              <w:rPr>
                <w:b/>
                <w:bCs/>
              </w:rPr>
            </w:pPr>
          </w:p>
        </w:tc>
        <w:tc>
          <w:tcPr>
            <w:tcW w:w="862" w:type="pct"/>
            <w:vMerge/>
            <w:vAlign w:val="center"/>
          </w:tcPr>
          <w:p w14:paraId="3963E24E" w14:textId="77777777" w:rsidR="002D0125" w:rsidRPr="00F4773A" w:rsidRDefault="002D0125" w:rsidP="00462B19">
            <w:pPr>
              <w:pStyle w:val="ListParagraph"/>
              <w:ind w:left="0"/>
              <w:jc w:val="center"/>
              <w:rPr>
                <w:bCs/>
              </w:rPr>
            </w:pPr>
          </w:p>
        </w:tc>
      </w:tr>
      <w:tr w:rsidR="00462B19" w:rsidRPr="00F4773A" w14:paraId="17474783" w14:textId="77777777" w:rsidTr="00462B19">
        <w:tc>
          <w:tcPr>
            <w:tcW w:w="723" w:type="pct"/>
            <w:vAlign w:val="center"/>
          </w:tcPr>
          <w:p w14:paraId="02082C4D" w14:textId="77777777" w:rsidR="003E6E85" w:rsidRPr="00F4773A" w:rsidRDefault="003E6E85" w:rsidP="00462B19">
            <w:pPr>
              <w:pStyle w:val="ListParagraph"/>
              <w:ind w:left="0"/>
              <w:jc w:val="center"/>
              <w:rPr>
                <w:b/>
                <w:bCs/>
              </w:rPr>
            </w:pPr>
            <w:r w:rsidRPr="00F4773A">
              <w:rPr>
                <w:b/>
                <w:bCs/>
                <w:lang w:val="nl-NL"/>
              </w:rPr>
              <w:t xml:space="preserve">Chương </w:t>
            </w:r>
            <w:r w:rsidR="00274128" w:rsidRPr="00F4773A">
              <w:rPr>
                <w:b/>
                <w:bCs/>
              </w:rPr>
              <w:t>1</w:t>
            </w:r>
          </w:p>
        </w:tc>
        <w:tc>
          <w:tcPr>
            <w:tcW w:w="2888" w:type="pct"/>
            <w:vAlign w:val="center"/>
          </w:tcPr>
          <w:p w14:paraId="0E983435" w14:textId="77777777" w:rsidR="003E6E85" w:rsidRPr="00F4773A" w:rsidRDefault="00462B19" w:rsidP="00462B19">
            <w:pPr>
              <w:pStyle w:val="ListParagraph"/>
              <w:ind w:left="0"/>
              <w:jc w:val="both"/>
              <w:rPr>
                <w:b/>
                <w:lang w:val="es-MX"/>
              </w:rPr>
            </w:pPr>
            <w:r w:rsidRPr="00F4773A">
              <w:rPr>
                <w:b/>
              </w:rPr>
              <w:t>Những khái niệm cơ bản về biển và đại dương</w:t>
            </w:r>
          </w:p>
        </w:tc>
        <w:tc>
          <w:tcPr>
            <w:tcW w:w="527" w:type="pct"/>
            <w:vAlign w:val="center"/>
          </w:tcPr>
          <w:p w14:paraId="00178B82" w14:textId="77777777" w:rsidR="003E6E85" w:rsidRPr="00F4773A" w:rsidRDefault="00274128" w:rsidP="00462B19">
            <w:pPr>
              <w:pStyle w:val="ListParagraph"/>
              <w:ind w:left="0"/>
              <w:jc w:val="center"/>
              <w:rPr>
                <w:b/>
                <w:bCs/>
              </w:rPr>
            </w:pPr>
            <w:r w:rsidRPr="00F4773A">
              <w:rPr>
                <w:b/>
                <w:lang w:val="es-MX"/>
              </w:rPr>
              <w:t>4</w:t>
            </w:r>
          </w:p>
        </w:tc>
        <w:tc>
          <w:tcPr>
            <w:tcW w:w="862" w:type="pct"/>
            <w:vMerge w:val="restart"/>
            <w:vAlign w:val="center"/>
          </w:tcPr>
          <w:p w14:paraId="224FB1D3" w14:textId="77777777" w:rsidR="003E6E85" w:rsidRPr="00F4773A" w:rsidRDefault="003E6E85" w:rsidP="00462B19">
            <w:pPr>
              <w:pStyle w:val="ListParagraph"/>
              <w:ind w:left="0"/>
              <w:jc w:val="center"/>
              <w:rPr>
                <w:bCs/>
              </w:rPr>
            </w:pPr>
          </w:p>
          <w:p w14:paraId="6665BCF3" w14:textId="77777777" w:rsidR="00274128" w:rsidRPr="00F4773A" w:rsidRDefault="00274128" w:rsidP="00462B19">
            <w:pPr>
              <w:pStyle w:val="ListParagraph"/>
              <w:ind w:left="0"/>
              <w:jc w:val="center"/>
              <w:rPr>
                <w:bCs/>
              </w:rPr>
            </w:pPr>
          </w:p>
          <w:p w14:paraId="680EA0D3" w14:textId="77777777" w:rsidR="00274128" w:rsidRPr="00F4773A" w:rsidRDefault="00274128" w:rsidP="00462B19">
            <w:pPr>
              <w:pStyle w:val="ListParagraph"/>
              <w:ind w:left="0"/>
              <w:jc w:val="center"/>
              <w:rPr>
                <w:bCs/>
              </w:rPr>
            </w:pPr>
          </w:p>
          <w:p w14:paraId="143CA3BC" w14:textId="77777777" w:rsidR="00274128" w:rsidRPr="00F4773A" w:rsidRDefault="00274128" w:rsidP="00462B19">
            <w:pPr>
              <w:pStyle w:val="ListParagraph"/>
              <w:ind w:left="0"/>
              <w:jc w:val="center"/>
              <w:rPr>
                <w:bCs/>
              </w:rPr>
            </w:pPr>
          </w:p>
          <w:p w14:paraId="7562180B" w14:textId="77777777" w:rsidR="00274128" w:rsidRPr="00F4773A" w:rsidRDefault="00274128" w:rsidP="00462B19">
            <w:pPr>
              <w:pStyle w:val="ListParagraph"/>
              <w:ind w:left="0"/>
              <w:jc w:val="center"/>
              <w:rPr>
                <w:bCs/>
              </w:rPr>
            </w:pPr>
          </w:p>
          <w:p w14:paraId="4F415967" w14:textId="77777777" w:rsidR="00274128" w:rsidRPr="00F4773A" w:rsidRDefault="00274128" w:rsidP="00462B19">
            <w:pPr>
              <w:pStyle w:val="ListParagraph"/>
              <w:ind w:left="0"/>
              <w:jc w:val="center"/>
              <w:rPr>
                <w:bCs/>
              </w:rPr>
            </w:pPr>
          </w:p>
          <w:p w14:paraId="190FA48E" w14:textId="77777777" w:rsidR="00274128" w:rsidRPr="00F4773A" w:rsidRDefault="00274128" w:rsidP="00462B19">
            <w:pPr>
              <w:pStyle w:val="ListParagraph"/>
              <w:ind w:left="0"/>
              <w:jc w:val="center"/>
              <w:rPr>
                <w:bCs/>
              </w:rPr>
            </w:pPr>
          </w:p>
          <w:p w14:paraId="082890CA" w14:textId="77777777" w:rsidR="00274128" w:rsidRPr="00F4773A" w:rsidRDefault="00274128" w:rsidP="00462B19">
            <w:pPr>
              <w:pStyle w:val="ListParagraph"/>
              <w:ind w:left="0"/>
              <w:jc w:val="center"/>
              <w:rPr>
                <w:bCs/>
              </w:rPr>
            </w:pPr>
            <w:r w:rsidRPr="00F4773A">
              <w:rPr>
                <w:bCs/>
              </w:rPr>
              <w:t>4.1.2</w:t>
            </w:r>
          </w:p>
        </w:tc>
      </w:tr>
      <w:tr w:rsidR="00462B19" w:rsidRPr="00F4773A" w14:paraId="0E33445D" w14:textId="77777777" w:rsidTr="00462B19">
        <w:tc>
          <w:tcPr>
            <w:tcW w:w="723" w:type="pct"/>
            <w:vAlign w:val="center"/>
          </w:tcPr>
          <w:p w14:paraId="248F33EC" w14:textId="77777777" w:rsidR="006173C0" w:rsidRPr="00F4773A" w:rsidRDefault="00274128" w:rsidP="00462B19">
            <w:pPr>
              <w:pStyle w:val="ListParagraph"/>
              <w:ind w:left="0"/>
              <w:jc w:val="center"/>
              <w:rPr>
                <w:bCs/>
              </w:rPr>
            </w:pPr>
            <w:r w:rsidRPr="00F4773A">
              <w:rPr>
                <w:bCs/>
              </w:rPr>
              <w:t>1</w:t>
            </w:r>
            <w:r w:rsidR="006173C0" w:rsidRPr="00F4773A">
              <w:rPr>
                <w:bCs/>
              </w:rPr>
              <w:t>.1</w:t>
            </w:r>
          </w:p>
        </w:tc>
        <w:tc>
          <w:tcPr>
            <w:tcW w:w="2888" w:type="pct"/>
          </w:tcPr>
          <w:p w14:paraId="24C7BB94" w14:textId="77777777" w:rsidR="006173C0" w:rsidRPr="00F4773A" w:rsidRDefault="00274128" w:rsidP="00462B19">
            <w:pPr>
              <w:jc w:val="both"/>
              <w:rPr>
                <w:sz w:val="24"/>
                <w:szCs w:val="24"/>
              </w:rPr>
            </w:pPr>
            <w:r w:rsidRPr="00F4773A">
              <w:rPr>
                <w:sz w:val="24"/>
                <w:szCs w:val="24"/>
              </w:rPr>
              <w:t>Biển và đại dương?</w:t>
            </w:r>
          </w:p>
        </w:tc>
        <w:tc>
          <w:tcPr>
            <w:tcW w:w="527" w:type="pct"/>
            <w:vAlign w:val="center"/>
          </w:tcPr>
          <w:p w14:paraId="1D73E440" w14:textId="77777777" w:rsidR="006173C0" w:rsidRPr="00F4773A" w:rsidRDefault="006173C0" w:rsidP="00462B19">
            <w:pPr>
              <w:pStyle w:val="ListParagraph"/>
              <w:ind w:left="0"/>
              <w:jc w:val="center"/>
              <w:rPr>
                <w:b/>
                <w:bCs/>
                <w:lang w:val="vi-VN"/>
              </w:rPr>
            </w:pPr>
          </w:p>
        </w:tc>
        <w:tc>
          <w:tcPr>
            <w:tcW w:w="862" w:type="pct"/>
            <w:vMerge/>
            <w:vAlign w:val="center"/>
          </w:tcPr>
          <w:p w14:paraId="020829AB" w14:textId="77777777" w:rsidR="006173C0" w:rsidRPr="00F4773A" w:rsidRDefault="006173C0" w:rsidP="00462B19">
            <w:pPr>
              <w:pStyle w:val="ListParagraph"/>
              <w:ind w:left="0"/>
              <w:jc w:val="center"/>
              <w:rPr>
                <w:bCs/>
                <w:lang w:val="vi-VN"/>
              </w:rPr>
            </w:pPr>
          </w:p>
        </w:tc>
      </w:tr>
      <w:tr w:rsidR="00462B19" w:rsidRPr="00F4773A" w14:paraId="4C90ED49" w14:textId="77777777" w:rsidTr="00462B19">
        <w:tc>
          <w:tcPr>
            <w:tcW w:w="723" w:type="pct"/>
            <w:vAlign w:val="center"/>
          </w:tcPr>
          <w:p w14:paraId="5FD262F3" w14:textId="77777777" w:rsidR="006173C0" w:rsidRPr="00F4773A" w:rsidRDefault="00274128" w:rsidP="00462B19">
            <w:pPr>
              <w:pStyle w:val="ListParagraph"/>
              <w:ind w:left="0"/>
              <w:jc w:val="center"/>
              <w:rPr>
                <w:bCs/>
              </w:rPr>
            </w:pPr>
            <w:r w:rsidRPr="00F4773A">
              <w:rPr>
                <w:bCs/>
              </w:rPr>
              <w:t>1</w:t>
            </w:r>
            <w:r w:rsidR="006173C0" w:rsidRPr="00F4773A">
              <w:rPr>
                <w:bCs/>
              </w:rPr>
              <w:t>.1.1</w:t>
            </w:r>
          </w:p>
        </w:tc>
        <w:tc>
          <w:tcPr>
            <w:tcW w:w="2888" w:type="pct"/>
          </w:tcPr>
          <w:p w14:paraId="252AF9D7" w14:textId="77777777" w:rsidR="006173C0" w:rsidRPr="00F4773A" w:rsidRDefault="00274128" w:rsidP="00462B19">
            <w:pPr>
              <w:jc w:val="both"/>
              <w:rPr>
                <w:sz w:val="24"/>
                <w:szCs w:val="24"/>
              </w:rPr>
            </w:pPr>
            <w:r w:rsidRPr="00F4773A">
              <w:rPr>
                <w:sz w:val="24"/>
                <w:szCs w:val="24"/>
              </w:rPr>
              <w:t>Khái niệm về biển, đại dương;</w:t>
            </w:r>
            <w:r w:rsidR="006173C0" w:rsidRPr="00F4773A">
              <w:rPr>
                <w:sz w:val="24"/>
                <w:szCs w:val="24"/>
              </w:rPr>
              <w:tab/>
            </w:r>
          </w:p>
        </w:tc>
        <w:tc>
          <w:tcPr>
            <w:tcW w:w="527" w:type="pct"/>
            <w:vAlign w:val="center"/>
          </w:tcPr>
          <w:p w14:paraId="7CBF86B7" w14:textId="77777777" w:rsidR="006173C0" w:rsidRPr="00F4773A" w:rsidRDefault="006173C0" w:rsidP="00462B19">
            <w:pPr>
              <w:pStyle w:val="ListParagraph"/>
              <w:ind w:left="0"/>
              <w:jc w:val="center"/>
              <w:rPr>
                <w:b/>
                <w:bCs/>
                <w:lang w:val="vi-VN"/>
              </w:rPr>
            </w:pPr>
          </w:p>
        </w:tc>
        <w:tc>
          <w:tcPr>
            <w:tcW w:w="862" w:type="pct"/>
            <w:vMerge/>
            <w:vAlign w:val="center"/>
          </w:tcPr>
          <w:p w14:paraId="5AA023F9" w14:textId="77777777" w:rsidR="006173C0" w:rsidRPr="00F4773A" w:rsidRDefault="006173C0" w:rsidP="00462B19">
            <w:pPr>
              <w:pStyle w:val="ListParagraph"/>
              <w:ind w:left="0"/>
              <w:jc w:val="center"/>
              <w:rPr>
                <w:bCs/>
                <w:lang w:val="vi-VN"/>
              </w:rPr>
            </w:pPr>
          </w:p>
        </w:tc>
      </w:tr>
      <w:tr w:rsidR="00462B19" w:rsidRPr="00F4773A" w14:paraId="40C89349" w14:textId="77777777" w:rsidTr="00462B19">
        <w:tc>
          <w:tcPr>
            <w:tcW w:w="723" w:type="pct"/>
            <w:vAlign w:val="center"/>
          </w:tcPr>
          <w:p w14:paraId="6EEBDD96" w14:textId="77777777" w:rsidR="006173C0" w:rsidRPr="00F4773A" w:rsidRDefault="00274128" w:rsidP="00462B19">
            <w:pPr>
              <w:pStyle w:val="ListParagraph"/>
              <w:ind w:left="0"/>
              <w:jc w:val="center"/>
              <w:rPr>
                <w:bCs/>
              </w:rPr>
            </w:pPr>
            <w:r w:rsidRPr="00F4773A">
              <w:rPr>
                <w:bCs/>
              </w:rPr>
              <w:t>1</w:t>
            </w:r>
            <w:r w:rsidR="006173C0" w:rsidRPr="00F4773A">
              <w:rPr>
                <w:bCs/>
              </w:rPr>
              <w:t>.1.2</w:t>
            </w:r>
          </w:p>
        </w:tc>
        <w:tc>
          <w:tcPr>
            <w:tcW w:w="2888" w:type="pct"/>
          </w:tcPr>
          <w:p w14:paraId="69A0BC0D" w14:textId="77777777" w:rsidR="006173C0" w:rsidRPr="00F4773A" w:rsidRDefault="00274128" w:rsidP="00462B19">
            <w:pPr>
              <w:jc w:val="both"/>
              <w:rPr>
                <w:sz w:val="24"/>
                <w:szCs w:val="24"/>
              </w:rPr>
            </w:pPr>
            <w:r w:rsidRPr="00F4773A">
              <w:rPr>
                <w:sz w:val="24"/>
                <w:szCs w:val="24"/>
              </w:rPr>
              <w:t>Phân bố lục địa và nước trên Trái Đất;</w:t>
            </w:r>
          </w:p>
        </w:tc>
        <w:tc>
          <w:tcPr>
            <w:tcW w:w="527" w:type="pct"/>
            <w:vAlign w:val="center"/>
          </w:tcPr>
          <w:p w14:paraId="565B229A" w14:textId="77777777" w:rsidR="006173C0" w:rsidRPr="00F4773A" w:rsidRDefault="006173C0" w:rsidP="00462B19">
            <w:pPr>
              <w:pStyle w:val="ListParagraph"/>
              <w:ind w:left="0"/>
              <w:jc w:val="center"/>
              <w:rPr>
                <w:b/>
                <w:bCs/>
                <w:lang w:val="vi-VN"/>
              </w:rPr>
            </w:pPr>
          </w:p>
        </w:tc>
        <w:tc>
          <w:tcPr>
            <w:tcW w:w="862" w:type="pct"/>
            <w:vMerge/>
            <w:vAlign w:val="center"/>
          </w:tcPr>
          <w:p w14:paraId="014B4CA9" w14:textId="77777777" w:rsidR="006173C0" w:rsidRPr="00F4773A" w:rsidRDefault="006173C0" w:rsidP="00462B19">
            <w:pPr>
              <w:pStyle w:val="ListParagraph"/>
              <w:ind w:left="0"/>
              <w:jc w:val="center"/>
              <w:rPr>
                <w:bCs/>
                <w:lang w:val="vi-VN"/>
              </w:rPr>
            </w:pPr>
          </w:p>
        </w:tc>
      </w:tr>
      <w:tr w:rsidR="00462B19" w:rsidRPr="00F4773A" w14:paraId="26CE13F0" w14:textId="77777777" w:rsidTr="00462B19">
        <w:tc>
          <w:tcPr>
            <w:tcW w:w="723" w:type="pct"/>
          </w:tcPr>
          <w:p w14:paraId="69C73195" w14:textId="77777777" w:rsidR="006173C0" w:rsidRPr="00F4773A" w:rsidRDefault="00274128" w:rsidP="00462B19">
            <w:pPr>
              <w:jc w:val="center"/>
              <w:rPr>
                <w:sz w:val="24"/>
                <w:szCs w:val="24"/>
              </w:rPr>
            </w:pPr>
            <w:r w:rsidRPr="00F4773A">
              <w:rPr>
                <w:bCs/>
                <w:sz w:val="24"/>
                <w:szCs w:val="24"/>
              </w:rPr>
              <w:t>1</w:t>
            </w:r>
            <w:r w:rsidR="006173C0" w:rsidRPr="00F4773A">
              <w:rPr>
                <w:bCs/>
                <w:sz w:val="24"/>
                <w:szCs w:val="24"/>
              </w:rPr>
              <w:t>.1.3</w:t>
            </w:r>
          </w:p>
        </w:tc>
        <w:tc>
          <w:tcPr>
            <w:tcW w:w="2888" w:type="pct"/>
          </w:tcPr>
          <w:p w14:paraId="19C6132C" w14:textId="77777777" w:rsidR="006173C0" w:rsidRPr="00F4773A" w:rsidRDefault="00274128" w:rsidP="00462B19">
            <w:pPr>
              <w:jc w:val="both"/>
              <w:rPr>
                <w:sz w:val="24"/>
                <w:szCs w:val="24"/>
              </w:rPr>
            </w:pPr>
            <w:r w:rsidRPr="00F4773A">
              <w:rPr>
                <w:sz w:val="24"/>
                <w:szCs w:val="24"/>
              </w:rPr>
              <w:t>Sự phân chia hải dương</w:t>
            </w:r>
          </w:p>
        </w:tc>
        <w:tc>
          <w:tcPr>
            <w:tcW w:w="527" w:type="pct"/>
            <w:vAlign w:val="center"/>
          </w:tcPr>
          <w:p w14:paraId="5EDA43FE" w14:textId="77777777" w:rsidR="006173C0" w:rsidRPr="00F4773A" w:rsidRDefault="006173C0" w:rsidP="00462B19">
            <w:pPr>
              <w:pStyle w:val="ListParagraph"/>
              <w:ind w:left="0"/>
              <w:jc w:val="center"/>
              <w:rPr>
                <w:b/>
                <w:bCs/>
                <w:lang w:val="vi-VN"/>
              </w:rPr>
            </w:pPr>
          </w:p>
        </w:tc>
        <w:tc>
          <w:tcPr>
            <w:tcW w:w="862" w:type="pct"/>
            <w:vMerge/>
            <w:vAlign w:val="center"/>
          </w:tcPr>
          <w:p w14:paraId="766F4C46" w14:textId="77777777" w:rsidR="006173C0" w:rsidRPr="00F4773A" w:rsidRDefault="006173C0" w:rsidP="00462B19">
            <w:pPr>
              <w:pStyle w:val="ListParagraph"/>
              <w:ind w:left="0"/>
              <w:jc w:val="center"/>
              <w:rPr>
                <w:bCs/>
                <w:lang w:val="vi-VN"/>
              </w:rPr>
            </w:pPr>
          </w:p>
        </w:tc>
      </w:tr>
      <w:tr w:rsidR="00462B19" w:rsidRPr="00F4773A" w14:paraId="3B5DA276" w14:textId="77777777" w:rsidTr="00462B19">
        <w:tc>
          <w:tcPr>
            <w:tcW w:w="723" w:type="pct"/>
          </w:tcPr>
          <w:p w14:paraId="4ADFB76D" w14:textId="77777777" w:rsidR="006173C0" w:rsidRPr="00F4773A" w:rsidRDefault="00274128" w:rsidP="00462B19">
            <w:pPr>
              <w:jc w:val="center"/>
              <w:rPr>
                <w:sz w:val="24"/>
                <w:szCs w:val="24"/>
              </w:rPr>
            </w:pPr>
            <w:r w:rsidRPr="00F4773A">
              <w:rPr>
                <w:bCs/>
                <w:sz w:val="24"/>
                <w:szCs w:val="24"/>
              </w:rPr>
              <w:t xml:space="preserve">1.2. </w:t>
            </w:r>
          </w:p>
        </w:tc>
        <w:tc>
          <w:tcPr>
            <w:tcW w:w="2888" w:type="pct"/>
          </w:tcPr>
          <w:p w14:paraId="038CB741" w14:textId="77777777" w:rsidR="006173C0" w:rsidRPr="00F4773A" w:rsidRDefault="00274128" w:rsidP="00462B19">
            <w:pPr>
              <w:jc w:val="both"/>
              <w:rPr>
                <w:sz w:val="24"/>
                <w:szCs w:val="24"/>
              </w:rPr>
            </w:pPr>
            <w:r w:rsidRPr="00F4773A">
              <w:rPr>
                <w:sz w:val="24"/>
                <w:szCs w:val="24"/>
              </w:rPr>
              <w:t>Các đặc trưng hải văn của biển và đại dương</w:t>
            </w:r>
          </w:p>
        </w:tc>
        <w:tc>
          <w:tcPr>
            <w:tcW w:w="527" w:type="pct"/>
            <w:vAlign w:val="center"/>
          </w:tcPr>
          <w:p w14:paraId="485EE63F" w14:textId="77777777" w:rsidR="006173C0" w:rsidRPr="00F4773A" w:rsidRDefault="006173C0" w:rsidP="00462B19">
            <w:pPr>
              <w:pStyle w:val="ListParagraph"/>
              <w:ind w:left="0"/>
              <w:jc w:val="center"/>
              <w:rPr>
                <w:b/>
                <w:bCs/>
                <w:lang w:val="vi-VN"/>
              </w:rPr>
            </w:pPr>
          </w:p>
        </w:tc>
        <w:tc>
          <w:tcPr>
            <w:tcW w:w="862" w:type="pct"/>
            <w:vMerge/>
            <w:vAlign w:val="center"/>
          </w:tcPr>
          <w:p w14:paraId="7BB3CA1D" w14:textId="77777777" w:rsidR="006173C0" w:rsidRPr="00F4773A" w:rsidRDefault="006173C0" w:rsidP="00462B19">
            <w:pPr>
              <w:pStyle w:val="ListParagraph"/>
              <w:ind w:left="0"/>
              <w:jc w:val="center"/>
              <w:rPr>
                <w:bCs/>
                <w:lang w:val="vi-VN"/>
              </w:rPr>
            </w:pPr>
          </w:p>
        </w:tc>
      </w:tr>
      <w:tr w:rsidR="00462B19" w:rsidRPr="00F4773A" w14:paraId="76EECBA8" w14:textId="77777777" w:rsidTr="00462B19">
        <w:tc>
          <w:tcPr>
            <w:tcW w:w="723" w:type="pct"/>
          </w:tcPr>
          <w:p w14:paraId="122E6050" w14:textId="77777777" w:rsidR="006173C0" w:rsidRPr="00F4773A" w:rsidRDefault="00274128" w:rsidP="00462B19">
            <w:pPr>
              <w:jc w:val="center"/>
              <w:rPr>
                <w:sz w:val="24"/>
                <w:szCs w:val="24"/>
              </w:rPr>
            </w:pPr>
            <w:r w:rsidRPr="00F4773A">
              <w:rPr>
                <w:bCs/>
                <w:sz w:val="24"/>
                <w:szCs w:val="24"/>
              </w:rPr>
              <w:t>1.2.1.</w:t>
            </w:r>
          </w:p>
        </w:tc>
        <w:tc>
          <w:tcPr>
            <w:tcW w:w="2888" w:type="pct"/>
          </w:tcPr>
          <w:p w14:paraId="18318F91" w14:textId="77777777" w:rsidR="006173C0" w:rsidRPr="00F4773A" w:rsidRDefault="00BC75EB" w:rsidP="00462B19">
            <w:pPr>
              <w:jc w:val="both"/>
              <w:rPr>
                <w:sz w:val="24"/>
                <w:szCs w:val="24"/>
              </w:rPr>
            </w:pPr>
            <w:r w:rsidRPr="00F4773A">
              <w:rPr>
                <w:sz w:val="24"/>
                <w:szCs w:val="24"/>
              </w:rPr>
              <w:t>Khí áp - Gió</w:t>
            </w:r>
          </w:p>
        </w:tc>
        <w:tc>
          <w:tcPr>
            <w:tcW w:w="527" w:type="pct"/>
            <w:vAlign w:val="center"/>
          </w:tcPr>
          <w:p w14:paraId="405D717C" w14:textId="77777777" w:rsidR="006173C0" w:rsidRPr="00F4773A" w:rsidRDefault="006173C0" w:rsidP="00462B19">
            <w:pPr>
              <w:pStyle w:val="ListParagraph"/>
              <w:ind w:left="0"/>
              <w:jc w:val="center"/>
              <w:rPr>
                <w:b/>
                <w:bCs/>
                <w:lang w:val="vi-VN"/>
              </w:rPr>
            </w:pPr>
          </w:p>
        </w:tc>
        <w:tc>
          <w:tcPr>
            <w:tcW w:w="862" w:type="pct"/>
            <w:vMerge/>
            <w:vAlign w:val="center"/>
          </w:tcPr>
          <w:p w14:paraId="5BD78AA5" w14:textId="77777777" w:rsidR="006173C0" w:rsidRPr="00F4773A" w:rsidRDefault="006173C0" w:rsidP="00462B19">
            <w:pPr>
              <w:pStyle w:val="ListParagraph"/>
              <w:ind w:left="0"/>
              <w:jc w:val="center"/>
              <w:rPr>
                <w:bCs/>
                <w:lang w:val="vi-VN"/>
              </w:rPr>
            </w:pPr>
          </w:p>
        </w:tc>
      </w:tr>
      <w:tr w:rsidR="00462B19" w:rsidRPr="00F4773A" w14:paraId="3706103F" w14:textId="77777777" w:rsidTr="00462B19">
        <w:tc>
          <w:tcPr>
            <w:tcW w:w="723" w:type="pct"/>
            <w:vAlign w:val="center"/>
          </w:tcPr>
          <w:p w14:paraId="4207E591" w14:textId="77777777" w:rsidR="006173C0" w:rsidRPr="00F4773A" w:rsidRDefault="00BC75EB" w:rsidP="00462B19">
            <w:pPr>
              <w:pStyle w:val="ListParagraph"/>
              <w:ind w:left="0"/>
              <w:jc w:val="center"/>
              <w:rPr>
                <w:bCs/>
              </w:rPr>
            </w:pPr>
            <w:r w:rsidRPr="00F4773A">
              <w:rPr>
                <w:bCs/>
              </w:rPr>
              <w:t>1.2.2.</w:t>
            </w:r>
          </w:p>
        </w:tc>
        <w:tc>
          <w:tcPr>
            <w:tcW w:w="2888" w:type="pct"/>
          </w:tcPr>
          <w:p w14:paraId="43FEB721" w14:textId="77777777" w:rsidR="006173C0" w:rsidRPr="00F4773A" w:rsidRDefault="00BC75EB" w:rsidP="00462B19">
            <w:pPr>
              <w:jc w:val="both"/>
              <w:rPr>
                <w:sz w:val="24"/>
                <w:szCs w:val="24"/>
              </w:rPr>
            </w:pPr>
            <w:r w:rsidRPr="00F4773A">
              <w:rPr>
                <w:sz w:val="24"/>
                <w:szCs w:val="24"/>
              </w:rPr>
              <w:t>Sóng biển</w:t>
            </w:r>
            <w:r w:rsidR="006173C0" w:rsidRPr="00F4773A">
              <w:rPr>
                <w:sz w:val="24"/>
                <w:szCs w:val="24"/>
              </w:rPr>
              <w:tab/>
            </w:r>
          </w:p>
        </w:tc>
        <w:tc>
          <w:tcPr>
            <w:tcW w:w="527" w:type="pct"/>
            <w:vAlign w:val="center"/>
          </w:tcPr>
          <w:p w14:paraId="1DC44375" w14:textId="77777777" w:rsidR="006173C0" w:rsidRPr="00F4773A" w:rsidRDefault="006173C0" w:rsidP="00462B19">
            <w:pPr>
              <w:pStyle w:val="ListParagraph"/>
              <w:ind w:left="0"/>
              <w:jc w:val="center"/>
              <w:rPr>
                <w:b/>
                <w:bCs/>
                <w:lang w:val="vi-VN"/>
              </w:rPr>
            </w:pPr>
          </w:p>
        </w:tc>
        <w:tc>
          <w:tcPr>
            <w:tcW w:w="862" w:type="pct"/>
            <w:vMerge/>
            <w:vAlign w:val="center"/>
          </w:tcPr>
          <w:p w14:paraId="0D5CAA83" w14:textId="77777777" w:rsidR="006173C0" w:rsidRPr="00F4773A" w:rsidRDefault="006173C0" w:rsidP="00462B19">
            <w:pPr>
              <w:pStyle w:val="ListParagraph"/>
              <w:ind w:left="0"/>
              <w:jc w:val="center"/>
              <w:rPr>
                <w:bCs/>
                <w:lang w:val="vi-VN"/>
              </w:rPr>
            </w:pPr>
          </w:p>
        </w:tc>
      </w:tr>
      <w:tr w:rsidR="00462B19" w:rsidRPr="00F4773A" w14:paraId="65B0D709" w14:textId="77777777" w:rsidTr="00462B19">
        <w:tc>
          <w:tcPr>
            <w:tcW w:w="723" w:type="pct"/>
          </w:tcPr>
          <w:p w14:paraId="7EAA249D" w14:textId="77777777" w:rsidR="006173C0" w:rsidRPr="00F4773A" w:rsidRDefault="00BC75EB" w:rsidP="00462B19">
            <w:pPr>
              <w:jc w:val="center"/>
              <w:rPr>
                <w:sz w:val="24"/>
                <w:szCs w:val="24"/>
              </w:rPr>
            </w:pPr>
            <w:r w:rsidRPr="00F4773A">
              <w:rPr>
                <w:bCs/>
                <w:sz w:val="24"/>
                <w:szCs w:val="24"/>
              </w:rPr>
              <w:t>1.2.3.</w:t>
            </w:r>
          </w:p>
        </w:tc>
        <w:tc>
          <w:tcPr>
            <w:tcW w:w="2888" w:type="pct"/>
          </w:tcPr>
          <w:p w14:paraId="604B922B" w14:textId="77777777" w:rsidR="006173C0" w:rsidRPr="00F4773A" w:rsidRDefault="00BC75EB" w:rsidP="00462B19">
            <w:pPr>
              <w:jc w:val="both"/>
              <w:rPr>
                <w:sz w:val="24"/>
                <w:szCs w:val="24"/>
              </w:rPr>
            </w:pPr>
            <w:r w:rsidRPr="00F4773A">
              <w:rPr>
                <w:sz w:val="24"/>
                <w:szCs w:val="24"/>
              </w:rPr>
              <w:t>Thủy triều</w:t>
            </w:r>
            <w:r w:rsidR="006173C0" w:rsidRPr="00F4773A">
              <w:rPr>
                <w:sz w:val="24"/>
                <w:szCs w:val="24"/>
              </w:rPr>
              <w:tab/>
            </w:r>
          </w:p>
        </w:tc>
        <w:tc>
          <w:tcPr>
            <w:tcW w:w="527" w:type="pct"/>
            <w:vAlign w:val="center"/>
          </w:tcPr>
          <w:p w14:paraId="4E3374A1" w14:textId="77777777" w:rsidR="006173C0" w:rsidRPr="00F4773A" w:rsidRDefault="006173C0" w:rsidP="00462B19">
            <w:pPr>
              <w:pStyle w:val="ListParagraph"/>
              <w:ind w:left="0"/>
              <w:jc w:val="center"/>
              <w:rPr>
                <w:b/>
                <w:bCs/>
                <w:lang w:val="vi-VN"/>
              </w:rPr>
            </w:pPr>
          </w:p>
        </w:tc>
        <w:tc>
          <w:tcPr>
            <w:tcW w:w="862" w:type="pct"/>
            <w:vMerge/>
            <w:vAlign w:val="center"/>
          </w:tcPr>
          <w:p w14:paraId="270E2BBE" w14:textId="77777777" w:rsidR="006173C0" w:rsidRPr="00F4773A" w:rsidRDefault="006173C0" w:rsidP="00462B19">
            <w:pPr>
              <w:pStyle w:val="ListParagraph"/>
              <w:ind w:left="0"/>
              <w:jc w:val="center"/>
              <w:rPr>
                <w:bCs/>
                <w:lang w:val="vi-VN"/>
              </w:rPr>
            </w:pPr>
          </w:p>
        </w:tc>
      </w:tr>
      <w:tr w:rsidR="00462B19" w:rsidRPr="00F4773A" w14:paraId="35FE9A19" w14:textId="77777777" w:rsidTr="00462B19">
        <w:tc>
          <w:tcPr>
            <w:tcW w:w="723" w:type="pct"/>
          </w:tcPr>
          <w:p w14:paraId="4C366B41" w14:textId="77777777" w:rsidR="006173C0" w:rsidRPr="00F4773A" w:rsidRDefault="00BC75EB" w:rsidP="00462B19">
            <w:pPr>
              <w:jc w:val="center"/>
              <w:rPr>
                <w:sz w:val="24"/>
                <w:szCs w:val="24"/>
              </w:rPr>
            </w:pPr>
            <w:r w:rsidRPr="00F4773A">
              <w:rPr>
                <w:bCs/>
                <w:sz w:val="24"/>
                <w:szCs w:val="24"/>
              </w:rPr>
              <w:t>1.2.4.</w:t>
            </w:r>
          </w:p>
        </w:tc>
        <w:tc>
          <w:tcPr>
            <w:tcW w:w="2888" w:type="pct"/>
          </w:tcPr>
          <w:p w14:paraId="5EBD8789" w14:textId="77777777" w:rsidR="006173C0" w:rsidRPr="00F4773A" w:rsidRDefault="00BC75EB" w:rsidP="00462B19">
            <w:pPr>
              <w:jc w:val="both"/>
              <w:rPr>
                <w:sz w:val="24"/>
                <w:szCs w:val="24"/>
              </w:rPr>
            </w:pPr>
            <w:r w:rsidRPr="00F4773A">
              <w:rPr>
                <w:sz w:val="24"/>
                <w:szCs w:val="24"/>
              </w:rPr>
              <w:t>Dòng chảy biển</w:t>
            </w:r>
          </w:p>
        </w:tc>
        <w:tc>
          <w:tcPr>
            <w:tcW w:w="527" w:type="pct"/>
            <w:vAlign w:val="center"/>
          </w:tcPr>
          <w:p w14:paraId="28057454" w14:textId="77777777" w:rsidR="006173C0" w:rsidRPr="00F4773A" w:rsidRDefault="006173C0" w:rsidP="00462B19">
            <w:pPr>
              <w:pStyle w:val="ListParagraph"/>
              <w:ind w:left="0"/>
              <w:jc w:val="center"/>
              <w:rPr>
                <w:b/>
                <w:bCs/>
                <w:lang w:val="vi-VN"/>
              </w:rPr>
            </w:pPr>
          </w:p>
        </w:tc>
        <w:tc>
          <w:tcPr>
            <w:tcW w:w="862" w:type="pct"/>
            <w:vMerge/>
            <w:vAlign w:val="center"/>
          </w:tcPr>
          <w:p w14:paraId="744C8105" w14:textId="77777777" w:rsidR="006173C0" w:rsidRPr="00F4773A" w:rsidRDefault="006173C0" w:rsidP="00462B19">
            <w:pPr>
              <w:pStyle w:val="ListParagraph"/>
              <w:ind w:left="0"/>
              <w:jc w:val="center"/>
              <w:rPr>
                <w:bCs/>
                <w:lang w:val="vi-VN"/>
              </w:rPr>
            </w:pPr>
          </w:p>
        </w:tc>
      </w:tr>
      <w:tr w:rsidR="00462B19" w:rsidRPr="00F4773A" w14:paraId="4C34CD48" w14:textId="77777777" w:rsidTr="00462B19">
        <w:tc>
          <w:tcPr>
            <w:tcW w:w="723" w:type="pct"/>
          </w:tcPr>
          <w:p w14:paraId="036A7F89" w14:textId="77777777" w:rsidR="006173C0" w:rsidRPr="00F4773A" w:rsidRDefault="00BC75EB" w:rsidP="00462B19">
            <w:pPr>
              <w:jc w:val="center"/>
              <w:rPr>
                <w:sz w:val="24"/>
                <w:szCs w:val="24"/>
              </w:rPr>
            </w:pPr>
            <w:r w:rsidRPr="00F4773A">
              <w:rPr>
                <w:bCs/>
                <w:sz w:val="24"/>
                <w:szCs w:val="24"/>
              </w:rPr>
              <w:t xml:space="preserve">1.3. </w:t>
            </w:r>
          </w:p>
        </w:tc>
        <w:tc>
          <w:tcPr>
            <w:tcW w:w="2888" w:type="pct"/>
          </w:tcPr>
          <w:p w14:paraId="27AB6511" w14:textId="77777777" w:rsidR="006173C0" w:rsidRPr="00F4773A" w:rsidRDefault="006173C0" w:rsidP="00462B19">
            <w:pPr>
              <w:jc w:val="both"/>
              <w:rPr>
                <w:sz w:val="24"/>
                <w:szCs w:val="24"/>
              </w:rPr>
            </w:pPr>
            <w:r w:rsidRPr="00F4773A">
              <w:rPr>
                <w:sz w:val="24"/>
                <w:szCs w:val="24"/>
              </w:rPr>
              <w:t xml:space="preserve"> </w:t>
            </w:r>
            <w:r w:rsidR="00BC75EB" w:rsidRPr="00F4773A">
              <w:rPr>
                <w:sz w:val="24"/>
                <w:szCs w:val="24"/>
              </w:rPr>
              <w:t>Địa hình và cấu trúc đáy biển</w:t>
            </w:r>
          </w:p>
        </w:tc>
        <w:tc>
          <w:tcPr>
            <w:tcW w:w="527" w:type="pct"/>
            <w:vAlign w:val="center"/>
          </w:tcPr>
          <w:p w14:paraId="7550FCC9" w14:textId="77777777" w:rsidR="006173C0" w:rsidRPr="00F4773A" w:rsidRDefault="006173C0" w:rsidP="00462B19">
            <w:pPr>
              <w:pStyle w:val="ListParagraph"/>
              <w:ind w:left="0"/>
              <w:jc w:val="center"/>
              <w:rPr>
                <w:b/>
                <w:bCs/>
                <w:lang w:val="vi-VN"/>
              </w:rPr>
            </w:pPr>
          </w:p>
        </w:tc>
        <w:tc>
          <w:tcPr>
            <w:tcW w:w="862" w:type="pct"/>
            <w:vMerge/>
            <w:vAlign w:val="center"/>
          </w:tcPr>
          <w:p w14:paraId="3EFEB364" w14:textId="77777777" w:rsidR="006173C0" w:rsidRPr="00F4773A" w:rsidRDefault="006173C0" w:rsidP="00462B19">
            <w:pPr>
              <w:pStyle w:val="ListParagraph"/>
              <w:ind w:left="0"/>
              <w:jc w:val="center"/>
              <w:rPr>
                <w:bCs/>
                <w:lang w:val="vi-VN"/>
              </w:rPr>
            </w:pPr>
          </w:p>
        </w:tc>
      </w:tr>
      <w:tr w:rsidR="00462B19" w:rsidRPr="00F4773A" w14:paraId="0642E1A7" w14:textId="77777777" w:rsidTr="00462B19">
        <w:tc>
          <w:tcPr>
            <w:tcW w:w="723" w:type="pct"/>
          </w:tcPr>
          <w:p w14:paraId="20B427B6" w14:textId="77777777" w:rsidR="006173C0" w:rsidRPr="00F4773A" w:rsidRDefault="00BC75EB" w:rsidP="00462B19">
            <w:pPr>
              <w:jc w:val="center"/>
              <w:rPr>
                <w:sz w:val="24"/>
                <w:szCs w:val="24"/>
              </w:rPr>
            </w:pPr>
            <w:r w:rsidRPr="00F4773A">
              <w:rPr>
                <w:bCs/>
                <w:sz w:val="24"/>
                <w:szCs w:val="24"/>
              </w:rPr>
              <w:t>1.3.1.</w:t>
            </w:r>
          </w:p>
        </w:tc>
        <w:tc>
          <w:tcPr>
            <w:tcW w:w="2888" w:type="pct"/>
          </w:tcPr>
          <w:p w14:paraId="3A6441D1" w14:textId="77777777" w:rsidR="006173C0" w:rsidRPr="00F4773A" w:rsidRDefault="00BC75EB" w:rsidP="00462B19">
            <w:pPr>
              <w:jc w:val="both"/>
              <w:rPr>
                <w:sz w:val="24"/>
                <w:szCs w:val="24"/>
              </w:rPr>
            </w:pPr>
            <w:r w:rsidRPr="00F4773A">
              <w:rPr>
                <w:sz w:val="24"/>
                <w:szCs w:val="24"/>
              </w:rPr>
              <w:t xml:space="preserve">Đường cong dộ cao-sâu bề mặt trái đất </w:t>
            </w:r>
          </w:p>
        </w:tc>
        <w:tc>
          <w:tcPr>
            <w:tcW w:w="527" w:type="pct"/>
            <w:vAlign w:val="center"/>
          </w:tcPr>
          <w:p w14:paraId="333DBA74" w14:textId="77777777" w:rsidR="006173C0" w:rsidRPr="00F4773A" w:rsidRDefault="006173C0" w:rsidP="00462B19">
            <w:pPr>
              <w:pStyle w:val="ListParagraph"/>
              <w:ind w:left="0"/>
              <w:jc w:val="center"/>
              <w:rPr>
                <w:b/>
                <w:bCs/>
                <w:lang w:val="vi-VN"/>
              </w:rPr>
            </w:pPr>
          </w:p>
        </w:tc>
        <w:tc>
          <w:tcPr>
            <w:tcW w:w="862" w:type="pct"/>
            <w:vMerge/>
            <w:vAlign w:val="center"/>
          </w:tcPr>
          <w:p w14:paraId="6226D193" w14:textId="77777777" w:rsidR="006173C0" w:rsidRPr="00F4773A" w:rsidRDefault="006173C0" w:rsidP="00462B19">
            <w:pPr>
              <w:pStyle w:val="ListParagraph"/>
              <w:ind w:left="0"/>
              <w:jc w:val="center"/>
              <w:rPr>
                <w:bCs/>
                <w:lang w:val="vi-VN"/>
              </w:rPr>
            </w:pPr>
          </w:p>
        </w:tc>
      </w:tr>
      <w:tr w:rsidR="00462B19" w:rsidRPr="00F4773A" w14:paraId="64441D2B" w14:textId="77777777" w:rsidTr="00462B19">
        <w:tc>
          <w:tcPr>
            <w:tcW w:w="723" w:type="pct"/>
          </w:tcPr>
          <w:p w14:paraId="4ED770B3" w14:textId="77777777" w:rsidR="006173C0" w:rsidRPr="00F4773A" w:rsidRDefault="00BC75EB" w:rsidP="00462B19">
            <w:pPr>
              <w:jc w:val="center"/>
              <w:rPr>
                <w:sz w:val="24"/>
                <w:szCs w:val="24"/>
              </w:rPr>
            </w:pPr>
            <w:r w:rsidRPr="00F4773A">
              <w:rPr>
                <w:bCs/>
                <w:sz w:val="24"/>
                <w:szCs w:val="24"/>
              </w:rPr>
              <w:t xml:space="preserve">1.3.2. </w:t>
            </w:r>
          </w:p>
        </w:tc>
        <w:tc>
          <w:tcPr>
            <w:tcW w:w="2888" w:type="pct"/>
          </w:tcPr>
          <w:p w14:paraId="3A0B633C" w14:textId="77777777" w:rsidR="006173C0" w:rsidRPr="00F4773A" w:rsidRDefault="00BC75EB" w:rsidP="00462B19">
            <w:pPr>
              <w:jc w:val="both"/>
              <w:rPr>
                <w:sz w:val="24"/>
                <w:szCs w:val="24"/>
              </w:rPr>
            </w:pPr>
            <w:r w:rsidRPr="00F4773A">
              <w:rPr>
                <w:sz w:val="24"/>
                <w:szCs w:val="24"/>
              </w:rPr>
              <w:t>Sườn lục địa</w:t>
            </w:r>
            <w:r w:rsidR="006173C0" w:rsidRPr="00F4773A">
              <w:rPr>
                <w:sz w:val="24"/>
                <w:szCs w:val="24"/>
              </w:rPr>
              <w:tab/>
            </w:r>
          </w:p>
        </w:tc>
        <w:tc>
          <w:tcPr>
            <w:tcW w:w="527" w:type="pct"/>
            <w:vAlign w:val="center"/>
          </w:tcPr>
          <w:p w14:paraId="61EAD753" w14:textId="77777777" w:rsidR="006173C0" w:rsidRPr="00F4773A" w:rsidRDefault="006173C0" w:rsidP="00462B19">
            <w:pPr>
              <w:pStyle w:val="ListParagraph"/>
              <w:ind w:left="0"/>
              <w:jc w:val="center"/>
              <w:rPr>
                <w:b/>
                <w:bCs/>
                <w:lang w:val="vi-VN"/>
              </w:rPr>
            </w:pPr>
          </w:p>
        </w:tc>
        <w:tc>
          <w:tcPr>
            <w:tcW w:w="862" w:type="pct"/>
            <w:vMerge/>
            <w:vAlign w:val="center"/>
          </w:tcPr>
          <w:p w14:paraId="095385E3" w14:textId="77777777" w:rsidR="006173C0" w:rsidRPr="00F4773A" w:rsidRDefault="006173C0" w:rsidP="00462B19">
            <w:pPr>
              <w:pStyle w:val="ListParagraph"/>
              <w:ind w:left="0"/>
              <w:jc w:val="center"/>
              <w:rPr>
                <w:bCs/>
                <w:lang w:val="vi-VN"/>
              </w:rPr>
            </w:pPr>
          </w:p>
        </w:tc>
      </w:tr>
      <w:tr w:rsidR="00462B19" w:rsidRPr="00F4773A" w14:paraId="47978899" w14:textId="77777777" w:rsidTr="00462B19">
        <w:tc>
          <w:tcPr>
            <w:tcW w:w="723" w:type="pct"/>
          </w:tcPr>
          <w:p w14:paraId="241FF44F" w14:textId="77777777" w:rsidR="006173C0" w:rsidRPr="00F4773A" w:rsidRDefault="00BC75EB" w:rsidP="00462B19">
            <w:pPr>
              <w:jc w:val="center"/>
              <w:rPr>
                <w:sz w:val="24"/>
                <w:szCs w:val="24"/>
              </w:rPr>
            </w:pPr>
            <w:r w:rsidRPr="00F4773A">
              <w:rPr>
                <w:bCs/>
                <w:sz w:val="24"/>
                <w:szCs w:val="24"/>
              </w:rPr>
              <w:t>1.3.3.</w:t>
            </w:r>
          </w:p>
        </w:tc>
        <w:tc>
          <w:tcPr>
            <w:tcW w:w="2888" w:type="pct"/>
          </w:tcPr>
          <w:p w14:paraId="78EC2D93" w14:textId="77777777" w:rsidR="006173C0" w:rsidRPr="00F4773A" w:rsidRDefault="006173C0" w:rsidP="00462B19">
            <w:pPr>
              <w:jc w:val="both"/>
              <w:rPr>
                <w:sz w:val="24"/>
                <w:szCs w:val="24"/>
              </w:rPr>
            </w:pPr>
            <w:r w:rsidRPr="00F4773A">
              <w:rPr>
                <w:sz w:val="24"/>
                <w:szCs w:val="24"/>
              </w:rPr>
              <w:t xml:space="preserve"> </w:t>
            </w:r>
            <w:r w:rsidR="00BC75EB" w:rsidRPr="00F4773A">
              <w:rPr>
                <w:sz w:val="24"/>
                <w:szCs w:val="24"/>
              </w:rPr>
              <w:t>Sống núi trung tâm và các dạng địa hình khác</w:t>
            </w:r>
          </w:p>
        </w:tc>
        <w:tc>
          <w:tcPr>
            <w:tcW w:w="527" w:type="pct"/>
            <w:vAlign w:val="center"/>
          </w:tcPr>
          <w:p w14:paraId="179D470F" w14:textId="77777777" w:rsidR="006173C0" w:rsidRPr="00F4773A" w:rsidRDefault="006173C0" w:rsidP="00462B19">
            <w:pPr>
              <w:pStyle w:val="ListParagraph"/>
              <w:ind w:left="0"/>
              <w:jc w:val="center"/>
              <w:rPr>
                <w:b/>
                <w:bCs/>
                <w:lang w:val="vi-VN"/>
              </w:rPr>
            </w:pPr>
          </w:p>
        </w:tc>
        <w:tc>
          <w:tcPr>
            <w:tcW w:w="862" w:type="pct"/>
            <w:vMerge/>
            <w:vAlign w:val="center"/>
          </w:tcPr>
          <w:p w14:paraId="07BBB83C" w14:textId="77777777" w:rsidR="006173C0" w:rsidRPr="00F4773A" w:rsidRDefault="006173C0" w:rsidP="00462B19">
            <w:pPr>
              <w:pStyle w:val="ListParagraph"/>
              <w:ind w:left="0"/>
              <w:jc w:val="center"/>
              <w:rPr>
                <w:bCs/>
                <w:lang w:val="vi-VN"/>
              </w:rPr>
            </w:pPr>
          </w:p>
        </w:tc>
      </w:tr>
      <w:tr w:rsidR="00462B19" w:rsidRPr="00F4773A" w14:paraId="757118CC" w14:textId="77777777" w:rsidTr="00462B19">
        <w:tc>
          <w:tcPr>
            <w:tcW w:w="723" w:type="pct"/>
          </w:tcPr>
          <w:p w14:paraId="1B603545" w14:textId="77777777" w:rsidR="006173C0" w:rsidRPr="00F4773A" w:rsidRDefault="00BC75EB" w:rsidP="00462B19">
            <w:pPr>
              <w:jc w:val="center"/>
              <w:rPr>
                <w:sz w:val="24"/>
                <w:szCs w:val="24"/>
              </w:rPr>
            </w:pPr>
            <w:r w:rsidRPr="00F4773A">
              <w:rPr>
                <w:bCs/>
                <w:sz w:val="24"/>
                <w:szCs w:val="24"/>
              </w:rPr>
              <w:t xml:space="preserve">1.4. </w:t>
            </w:r>
          </w:p>
        </w:tc>
        <w:tc>
          <w:tcPr>
            <w:tcW w:w="2888" w:type="pct"/>
          </w:tcPr>
          <w:p w14:paraId="54E849D1" w14:textId="77777777" w:rsidR="006173C0" w:rsidRPr="00F4773A" w:rsidRDefault="00BC75EB" w:rsidP="00462B19">
            <w:pPr>
              <w:jc w:val="both"/>
              <w:rPr>
                <w:sz w:val="24"/>
                <w:szCs w:val="24"/>
              </w:rPr>
            </w:pPr>
            <w:r w:rsidRPr="00F4773A">
              <w:rPr>
                <w:sz w:val="24"/>
                <w:szCs w:val="24"/>
              </w:rPr>
              <w:t>Mực nước biển và biến đổi mực nước biển</w:t>
            </w:r>
          </w:p>
        </w:tc>
        <w:tc>
          <w:tcPr>
            <w:tcW w:w="527" w:type="pct"/>
            <w:vAlign w:val="center"/>
          </w:tcPr>
          <w:p w14:paraId="6E64C824" w14:textId="77777777" w:rsidR="006173C0" w:rsidRPr="00F4773A" w:rsidRDefault="006173C0" w:rsidP="00462B19">
            <w:pPr>
              <w:pStyle w:val="ListParagraph"/>
              <w:ind w:left="0"/>
              <w:jc w:val="center"/>
              <w:rPr>
                <w:b/>
                <w:bCs/>
                <w:lang w:val="vi-VN"/>
              </w:rPr>
            </w:pPr>
          </w:p>
        </w:tc>
        <w:tc>
          <w:tcPr>
            <w:tcW w:w="862" w:type="pct"/>
            <w:vMerge/>
            <w:vAlign w:val="center"/>
          </w:tcPr>
          <w:p w14:paraId="2B5EF887" w14:textId="77777777" w:rsidR="006173C0" w:rsidRPr="00F4773A" w:rsidRDefault="006173C0" w:rsidP="00462B19">
            <w:pPr>
              <w:pStyle w:val="ListParagraph"/>
              <w:ind w:left="0"/>
              <w:jc w:val="center"/>
              <w:rPr>
                <w:bCs/>
                <w:lang w:val="vi-VN"/>
              </w:rPr>
            </w:pPr>
          </w:p>
        </w:tc>
      </w:tr>
      <w:tr w:rsidR="00462B19" w:rsidRPr="00F4773A" w14:paraId="533F0FB6" w14:textId="77777777" w:rsidTr="00462B19">
        <w:tc>
          <w:tcPr>
            <w:tcW w:w="723" w:type="pct"/>
            <w:vAlign w:val="center"/>
          </w:tcPr>
          <w:p w14:paraId="0ED14E70" w14:textId="77777777" w:rsidR="006173C0" w:rsidRPr="00F4773A" w:rsidRDefault="00BC75EB" w:rsidP="00462B19">
            <w:pPr>
              <w:pStyle w:val="ListParagraph"/>
              <w:ind w:left="0"/>
              <w:jc w:val="center"/>
              <w:rPr>
                <w:bCs/>
              </w:rPr>
            </w:pPr>
            <w:r w:rsidRPr="00F4773A">
              <w:rPr>
                <w:bCs/>
              </w:rPr>
              <w:t>1.4.1.</w:t>
            </w:r>
          </w:p>
        </w:tc>
        <w:tc>
          <w:tcPr>
            <w:tcW w:w="2888" w:type="pct"/>
          </w:tcPr>
          <w:p w14:paraId="0EBAC9C6" w14:textId="77777777" w:rsidR="006173C0" w:rsidRPr="00F4773A" w:rsidRDefault="00BC75EB" w:rsidP="00462B19">
            <w:pPr>
              <w:jc w:val="both"/>
              <w:rPr>
                <w:sz w:val="24"/>
                <w:szCs w:val="24"/>
              </w:rPr>
            </w:pPr>
            <w:r w:rsidRPr="00F4773A">
              <w:rPr>
                <w:sz w:val="24"/>
                <w:szCs w:val="24"/>
              </w:rPr>
              <w:t>Mực nước biển tuyệt đối</w:t>
            </w:r>
            <w:r w:rsidR="006173C0" w:rsidRPr="00F4773A">
              <w:rPr>
                <w:sz w:val="24"/>
                <w:szCs w:val="24"/>
              </w:rPr>
              <w:tab/>
            </w:r>
          </w:p>
        </w:tc>
        <w:tc>
          <w:tcPr>
            <w:tcW w:w="527" w:type="pct"/>
            <w:vAlign w:val="center"/>
          </w:tcPr>
          <w:p w14:paraId="2EDB756A" w14:textId="77777777" w:rsidR="006173C0" w:rsidRPr="00F4773A" w:rsidRDefault="006173C0" w:rsidP="00462B19">
            <w:pPr>
              <w:pStyle w:val="ListParagraph"/>
              <w:ind w:left="0"/>
              <w:jc w:val="center"/>
              <w:rPr>
                <w:b/>
                <w:bCs/>
                <w:lang w:val="vi-VN"/>
              </w:rPr>
            </w:pPr>
          </w:p>
        </w:tc>
        <w:tc>
          <w:tcPr>
            <w:tcW w:w="862" w:type="pct"/>
            <w:vMerge/>
            <w:vAlign w:val="center"/>
          </w:tcPr>
          <w:p w14:paraId="34343E19" w14:textId="77777777" w:rsidR="006173C0" w:rsidRPr="00F4773A" w:rsidRDefault="006173C0" w:rsidP="00462B19">
            <w:pPr>
              <w:pStyle w:val="ListParagraph"/>
              <w:ind w:left="0"/>
              <w:jc w:val="center"/>
              <w:rPr>
                <w:bCs/>
                <w:lang w:val="vi-VN"/>
              </w:rPr>
            </w:pPr>
          </w:p>
        </w:tc>
      </w:tr>
      <w:tr w:rsidR="00462B19" w:rsidRPr="00F4773A" w14:paraId="50D1D77B" w14:textId="77777777" w:rsidTr="00462B19">
        <w:tc>
          <w:tcPr>
            <w:tcW w:w="723" w:type="pct"/>
            <w:vAlign w:val="center"/>
          </w:tcPr>
          <w:p w14:paraId="354A8FA9" w14:textId="77777777" w:rsidR="006173C0" w:rsidRPr="00F4773A" w:rsidRDefault="00BC75EB" w:rsidP="00462B19">
            <w:pPr>
              <w:pStyle w:val="ListParagraph"/>
              <w:ind w:left="0"/>
              <w:jc w:val="center"/>
              <w:rPr>
                <w:bCs/>
              </w:rPr>
            </w:pPr>
            <w:r w:rsidRPr="00F4773A">
              <w:rPr>
                <w:bCs/>
              </w:rPr>
              <w:t>1.4.2.</w:t>
            </w:r>
          </w:p>
        </w:tc>
        <w:tc>
          <w:tcPr>
            <w:tcW w:w="2888" w:type="pct"/>
          </w:tcPr>
          <w:p w14:paraId="0876185F" w14:textId="77777777" w:rsidR="006173C0" w:rsidRPr="00F4773A" w:rsidRDefault="00BC75EB" w:rsidP="00462B19">
            <w:pPr>
              <w:jc w:val="both"/>
              <w:rPr>
                <w:sz w:val="24"/>
                <w:szCs w:val="24"/>
              </w:rPr>
            </w:pPr>
            <w:r w:rsidRPr="00F4773A">
              <w:rPr>
                <w:sz w:val="24"/>
                <w:szCs w:val="24"/>
              </w:rPr>
              <w:t>Mực nước biển tương dối</w:t>
            </w:r>
          </w:p>
        </w:tc>
        <w:tc>
          <w:tcPr>
            <w:tcW w:w="527" w:type="pct"/>
            <w:vAlign w:val="center"/>
          </w:tcPr>
          <w:p w14:paraId="35919D0D" w14:textId="77777777" w:rsidR="006173C0" w:rsidRPr="00F4773A" w:rsidRDefault="006173C0" w:rsidP="00462B19">
            <w:pPr>
              <w:pStyle w:val="ListParagraph"/>
              <w:ind w:left="0"/>
              <w:jc w:val="center"/>
              <w:rPr>
                <w:b/>
                <w:bCs/>
                <w:lang w:val="vi-VN"/>
              </w:rPr>
            </w:pPr>
          </w:p>
        </w:tc>
        <w:tc>
          <w:tcPr>
            <w:tcW w:w="862" w:type="pct"/>
            <w:vMerge/>
            <w:vAlign w:val="center"/>
          </w:tcPr>
          <w:p w14:paraId="2E42B977" w14:textId="77777777" w:rsidR="006173C0" w:rsidRPr="00F4773A" w:rsidRDefault="006173C0" w:rsidP="00462B19">
            <w:pPr>
              <w:pStyle w:val="ListParagraph"/>
              <w:ind w:left="0"/>
              <w:jc w:val="center"/>
              <w:rPr>
                <w:bCs/>
                <w:lang w:val="vi-VN"/>
              </w:rPr>
            </w:pPr>
          </w:p>
        </w:tc>
      </w:tr>
      <w:tr w:rsidR="00462B19" w:rsidRPr="00F4773A" w14:paraId="66496962" w14:textId="77777777" w:rsidTr="00462B19">
        <w:tc>
          <w:tcPr>
            <w:tcW w:w="723" w:type="pct"/>
            <w:vAlign w:val="center"/>
          </w:tcPr>
          <w:p w14:paraId="1D446DF1" w14:textId="77777777" w:rsidR="006173C0" w:rsidRPr="00F4773A" w:rsidRDefault="00BC75EB" w:rsidP="00462B19">
            <w:pPr>
              <w:pStyle w:val="ListParagraph"/>
              <w:ind w:left="0"/>
              <w:jc w:val="center"/>
              <w:rPr>
                <w:bCs/>
              </w:rPr>
            </w:pPr>
            <w:r w:rsidRPr="00F4773A">
              <w:rPr>
                <w:bCs/>
              </w:rPr>
              <w:t xml:space="preserve">1.4.3. </w:t>
            </w:r>
          </w:p>
        </w:tc>
        <w:tc>
          <w:tcPr>
            <w:tcW w:w="2888" w:type="pct"/>
          </w:tcPr>
          <w:p w14:paraId="653A6B60" w14:textId="77777777" w:rsidR="006173C0" w:rsidRPr="00F4773A" w:rsidRDefault="00BC75EB" w:rsidP="00462B19">
            <w:pPr>
              <w:jc w:val="both"/>
              <w:rPr>
                <w:sz w:val="24"/>
                <w:szCs w:val="24"/>
              </w:rPr>
            </w:pPr>
            <w:r w:rsidRPr="00F4773A">
              <w:rPr>
                <w:sz w:val="24"/>
                <w:szCs w:val="24"/>
              </w:rPr>
              <w:t>Không gian tích tụ, biển tiến và biển lùi</w:t>
            </w:r>
            <w:r w:rsidR="006173C0" w:rsidRPr="00F4773A">
              <w:rPr>
                <w:sz w:val="24"/>
                <w:szCs w:val="24"/>
              </w:rPr>
              <w:tab/>
            </w:r>
          </w:p>
        </w:tc>
        <w:tc>
          <w:tcPr>
            <w:tcW w:w="527" w:type="pct"/>
            <w:vAlign w:val="center"/>
          </w:tcPr>
          <w:p w14:paraId="0D361DE4" w14:textId="77777777" w:rsidR="006173C0" w:rsidRPr="00F4773A" w:rsidRDefault="006173C0" w:rsidP="00462B19">
            <w:pPr>
              <w:pStyle w:val="ListParagraph"/>
              <w:ind w:left="0"/>
              <w:jc w:val="center"/>
              <w:rPr>
                <w:b/>
                <w:bCs/>
                <w:lang w:val="vi-VN"/>
              </w:rPr>
            </w:pPr>
          </w:p>
        </w:tc>
        <w:tc>
          <w:tcPr>
            <w:tcW w:w="862" w:type="pct"/>
            <w:vMerge/>
            <w:vAlign w:val="center"/>
          </w:tcPr>
          <w:p w14:paraId="70256966" w14:textId="77777777" w:rsidR="006173C0" w:rsidRPr="00F4773A" w:rsidRDefault="006173C0" w:rsidP="00462B19">
            <w:pPr>
              <w:pStyle w:val="ListParagraph"/>
              <w:ind w:left="0"/>
              <w:jc w:val="center"/>
              <w:rPr>
                <w:bCs/>
                <w:lang w:val="vi-VN"/>
              </w:rPr>
            </w:pPr>
          </w:p>
        </w:tc>
      </w:tr>
      <w:tr w:rsidR="00462B19" w:rsidRPr="00F4773A" w14:paraId="5A7631ED" w14:textId="77777777" w:rsidTr="00462B19">
        <w:tc>
          <w:tcPr>
            <w:tcW w:w="723" w:type="pct"/>
            <w:vAlign w:val="center"/>
          </w:tcPr>
          <w:p w14:paraId="295CD435" w14:textId="77777777" w:rsidR="006173C0" w:rsidRPr="00F4773A" w:rsidRDefault="00BC75EB" w:rsidP="00462B19">
            <w:pPr>
              <w:pStyle w:val="ListParagraph"/>
              <w:ind w:left="0"/>
              <w:jc w:val="center"/>
              <w:rPr>
                <w:bCs/>
              </w:rPr>
            </w:pPr>
            <w:r w:rsidRPr="00F4773A">
              <w:rPr>
                <w:bCs/>
              </w:rPr>
              <w:t>1.4.4.</w:t>
            </w:r>
          </w:p>
        </w:tc>
        <w:tc>
          <w:tcPr>
            <w:tcW w:w="2888" w:type="pct"/>
          </w:tcPr>
          <w:p w14:paraId="6945B58A" w14:textId="77777777" w:rsidR="006173C0" w:rsidRPr="00F4773A" w:rsidRDefault="00BC75EB" w:rsidP="00462B19">
            <w:pPr>
              <w:jc w:val="both"/>
              <w:rPr>
                <w:sz w:val="24"/>
                <w:szCs w:val="24"/>
              </w:rPr>
            </w:pPr>
            <w:r w:rsidRPr="00F4773A">
              <w:rPr>
                <w:sz w:val="24"/>
                <w:szCs w:val="24"/>
              </w:rPr>
              <w:t>Ảnh hưởng của gió đến mực nước biển</w:t>
            </w:r>
            <w:r w:rsidR="006173C0" w:rsidRPr="00F4773A">
              <w:rPr>
                <w:sz w:val="24"/>
                <w:szCs w:val="24"/>
              </w:rPr>
              <w:tab/>
            </w:r>
          </w:p>
        </w:tc>
        <w:tc>
          <w:tcPr>
            <w:tcW w:w="527" w:type="pct"/>
            <w:vAlign w:val="center"/>
          </w:tcPr>
          <w:p w14:paraId="3252697E" w14:textId="77777777" w:rsidR="006173C0" w:rsidRPr="00F4773A" w:rsidRDefault="006173C0" w:rsidP="00462B19">
            <w:pPr>
              <w:pStyle w:val="ListParagraph"/>
              <w:ind w:left="0"/>
              <w:jc w:val="center"/>
              <w:rPr>
                <w:b/>
                <w:bCs/>
                <w:lang w:val="vi-VN"/>
              </w:rPr>
            </w:pPr>
          </w:p>
        </w:tc>
        <w:tc>
          <w:tcPr>
            <w:tcW w:w="862" w:type="pct"/>
            <w:vMerge/>
            <w:vAlign w:val="center"/>
          </w:tcPr>
          <w:p w14:paraId="1EA5D201" w14:textId="77777777" w:rsidR="006173C0" w:rsidRPr="00F4773A" w:rsidRDefault="006173C0" w:rsidP="00462B19">
            <w:pPr>
              <w:pStyle w:val="ListParagraph"/>
              <w:ind w:left="0"/>
              <w:jc w:val="center"/>
              <w:rPr>
                <w:bCs/>
                <w:lang w:val="vi-VN"/>
              </w:rPr>
            </w:pPr>
          </w:p>
        </w:tc>
      </w:tr>
      <w:tr w:rsidR="00462B19" w:rsidRPr="00F4773A" w14:paraId="7D483512" w14:textId="77777777" w:rsidTr="00462B19">
        <w:tc>
          <w:tcPr>
            <w:tcW w:w="723" w:type="pct"/>
            <w:vAlign w:val="center"/>
          </w:tcPr>
          <w:p w14:paraId="03662878" w14:textId="77777777" w:rsidR="006173C0" w:rsidRPr="00F4773A" w:rsidRDefault="00BC75EB" w:rsidP="00462B19">
            <w:pPr>
              <w:pStyle w:val="ListParagraph"/>
              <w:ind w:left="0"/>
              <w:jc w:val="center"/>
              <w:rPr>
                <w:bCs/>
              </w:rPr>
            </w:pPr>
            <w:r w:rsidRPr="00F4773A">
              <w:rPr>
                <w:bCs/>
              </w:rPr>
              <w:t>1.5.</w:t>
            </w:r>
          </w:p>
        </w:tc>
        <w:tc>
          <w:tcPr>
            <w:tcW w:w="2888" w:type="pct"/>
          </w:tcPr>
          <w:p w14:paraId="012B2F22" w14:textId="77777777" w:rsidR="006173C0" w:rsidRPr="00F4773A" w:rsidRDefault="0064220D" w:rsidP="00462B19">
            <w:pPr>
              <w:jc w:val="both"/>
              <w:rPr>
                <w:sz w:val="24"/>
                <w:szCs w:val="24"/>
              </w:rPr>
            </w:pPr>
            <w:r w:rsidRPr="00F4773A">
              <w:rPr>
                <w:sz w:val="24"/>
                <w:szCs w:val="24"/>
              </w:rPr>
              <w:t>Khái niệm về trường địa vật lý và trường nhiệt ở biển và đại dương.</w:t>
            </w:r>
            <w:r w:rsidR="006173C0" w:rsidRPr="00F4773A">
              <w:rPr>
                <w:sz w:val="24"/>
                <w:szCs w:val="24"/>
              </w:rPr>
              <w:tab/>
            </w:r>
          </w:p>
        </w:tc>
        <w:tc>
          <w:tcPr>
            <w:tcW w:w="527" w:type="pct"/>
            <w:vAlign w:val="center"/>
          </w:tcPr>
          <w:p w14:paraId="70BBCCEB" w14:textId="77777777" w:rsidR="006173C0" w:rsidRPr="00F4773A" w:rsidRDefault="006173C0" w:rsidP="00462B19">
            <w:pPr>
              <w:pStyle w:val="ListParagraph"/>
              <w:ind w:left="0"/>
              <w:jc w:val="center"/>
              <w:rPr>
                <w:b/>
                <w:bCs/>
                <w:lang w:val="vi-VN"/>
              </w:rPr>
            </w:pPr>
          </w:p>
        </w:tc>
        <w:tc>
          <w:tcPr>
            <w:tcW w:w="862" w:type="pct"/>
            <w:vMerge/>
            <w:vAlign w:val="center"/>
          </w:tcPr>
          <w:p w14:paraId="6FB13B98" w14:textId="77777777" w:rsidR="006173C0" w:rsidRPr="00F4773A" w:rsidRDefault="006173C0" w:rsidP="00462B19">
            <w:pPr>
              <w:pStyle w:val="ListParagraph"/>
              <w:ind w:left="0"/>
              <w:jc w:val="center"/>
              <w:rPr>
                <w:bCs/>
                <w:lang w:val="vi-VN"/>
              </w:rPr>
            </w:pPr>
          </w:p>
        </w:tc>
      </w:tr>
      <w:tr w:rsidR="00462B19" w:rsidRPr="00F4773A" w14:paraId="3D521A3F" w14:textId="77777777" w:rsidTr="00462B19">
        <w:tc>
          <w:tcPr>
            <w:tcW w:w="723" w:type="pct"/>
            <w:vAlign w:val="center"/>
          </w:tcPr>
          <w:p w14:paraId="5628E14F" w14:textId="77777777" w:rsidR="00280995" w:rsidRPr="00F4773A" w:rsidRDefault="00280995" w:rsidP="00462B19">
            <w:pPr>
              <w:pStyle w:val="ListParagraph"/>
              <w:ind w:left="0"/>
              <w:jc w:val="center"/>
              <w:rPr>
                <w:b/>
                <w:bCs/>
                <w:lang w:val="nl-NL"/>
              </w:rPr>
            </w:pPr>
          </w:p>
        </w:tc>
        <w:tc>
          <w:tcPr>
            <w:tcW w:w="2888" w:type="pct"/>
          </w:tcPr>
          <w:p w14:paraId="79587195" w14:textId="77777777" w:rsidR="00280995" w:rsidRPr="00F4773A" w:rsidRDefault="0064220D" w:rsidP="00462B19">
            <w:pPr>
              <w:jc w:val="both"/>
              <w:rPr>
                <w:sz w:val="24"/>
                <w:szCs w:val="24"/>
              </w:rPr>
            </w:pPr>
            <w:r w:rsidRPr="00F4773A">
              <w:rPr>
                <w:sz w:val="24"/>
                <w:szCs w:val="24"/>
              </w:rPr>
              <w:t xml:space="preserve">Thảo luận chương 1 </w:t>
            </w:r>
            <w:r w:rsidR="00280995" w:rsidRPr="00F4773A">
              <w:rPr>
                <w:sz w:val="24"/>
                <w:szCs w:val="24"/>
              </w:rPr>
              <w:tab/>
            </w:r>
          </w:p>
        </w:tc>
        <w:tc>
          <w:tcPr>
            <w:tcW w:w="527" w:type="pct"/>
            <w:vAlign w:val="center"/>
          </w:tcPr>
          <w:p w14:paraId="510A51D2" w14:textId="77777777" w:rsidR="00280995" w:rsidRPr="00F4773A" w:rsidRDefault="00280995" w:rsidP="00462B19">
            <w:pPr>
              <w:pStyle w:val="ListParagraph"/>
              <w:ind w:left="0"/>
              <w:jc w:val="center"/>
              <w:rPr>
                <w:lang w:val="es-MX"/>
              </w:rPr>
            </w:pPr>
          </w:p>
        </w:tc>
        <w:tc>
          <w:tcPr>
            <w:tcW w:w="862" w:type="pct"/>
            <w:vMerge/>
            <w:vAlign w:val="center"/>
          </w:tcPr>
          <w:p w14:paraId="13F1C653" w14:textId="77777777" w:rsidR="00280995" w:rsidRPr="00F4773A" w:rsidRDefault="00280995" w:rsidP="00462B19">
            <w:pPr>
              <w:pStyle w:val="ListParagraph"/>
              <w:ind w:left="0"/>
              <w:jc w:val="center"/>
            </w:pPr>
          </w:p>
        </w:tc>
      </w:tr>
      <w:tr w:rsidR="00462B19" w:rsidRPr="00F4773A" w14:paraId="1620E2BC" w14:textId="77777777" w:rsidTr="00462B19">
        <w:tc>
          <w:tcPr>
            <w:tcW w:w="723" w:type="pct"/>
            <w:vAlign w:val="center"/>
          </w:tcPr>
          <w:p w14:paraId="11C5B04A" w14:textId="77777777" w:rsidR="003E6E85" w:rsidRPr="00F4773A" w:rsidRDefault="003E6E85" w:rsidP="00462B19">
            <w:pPr>
              <w:pStyle w:val="ListParagraph"/>
              <w:ind w:left="0"/>
              <w:jc w:val="center"/>
              <w:rPr>
                <w:b/>
                <w:bCs/>
              </w:rPr>
            </w:pPr>
            <w:r w:rsidRPr="00F4773A">
              <w:rPr>
                <w:b/>
                <w:bCs/>
                <w:lang w:val="nl-NL"/>
              </w:rPr>
              <w:t xml:space="preserve">Chương </w:t>
            </w:r>
            <w:r w:rsidR="00BB379E" w:rsidRPr="00F4773A">
              <w:rPr>
                <w:b/>
                <w:bCs/>
              </w:rPr>
              <w:t>2</w:t>
            </w:r>
          </w:p>
        </w:tc>
        <w:tc>
          <w:tcPr>
            <w:tcW w:w="2888" w:type="pct"/>
            <w:vAlign w:val="center"/>
          </w:tcPr>
          <w:p w14:paraId="6808D2B5" w14:textId="77777777" w:rsidR="003E6E85" w:rsidRPr="00F4773A" w:rsidRDefault="00462B19" w:rsidP="00462B19">
            <w:pPr>
              <w:pStyle w:val="ListParagraph"/>
              <w:ind w:left="0"/>
              <w:rPr>
                <w:b/>
                <w:bCs/>
                <w:lang w:val="vi-VN"/>
              </w:rPr>
            </w:pPr>
            <w:r w:rsidRPr="00F4773A">
              <w:rPr>
                <w:b/>
              </w:rPr>
              <w:t>Đặc điểm nghiên cứu địa vật lý – địa chất biển</w:t>
            </w:r>
          </w:p>
        </w:tc>
        <w:tc>
          <w:tcPr>
            <w:tcW w:w="527" w:type="pct"/>
            <w:vAlign w:val="center"/>
          </w:tcPr>
          <w:p w14:paraId="35886310" w14:textId="77777777" w:rsidR="003E6E85" w:rsidRPr="00F4773A" w:rsidRDefault="00BC0BEB" w:rsidP="00462B19">
            <w:pPr>
              <w:pStyle w:val="ListParagraph"/>
              <w:ind w:left="0"/>
              <w:jc w:val="center"/>
              <w:rPr>
                <w:b/>
                <w:bCs/>
              </w:rPr>
            </w:pPr>
            <w:r w:rsidRPr="00F4773A">
              <w:rPr>
                <w:b/>
                <w:lang w:val="es-MX"/>
              </w:rPr>
              <w:t>4</w:t>
            </w:r>
          </w:p>
        </w:tc>
        <w:tc>
          <w:tcPr>
            <w:tcW w:w="862" w:type="pct"/>
            <w:vMerge w:val="restart"/>
            <w:vAlign w:val="center"/>
          </w:tcPr>
          <w:p w14:paraId="4C4D3993" w14:textId="77777777" w:rsidR="008976D6" w:rsidRPr="00F4773A" w:rsidRDefault="008976D6" w:rsidP="00462B19">
            <w:pPr>
              <w:pStyle w:val="ListParagraph"/>
              <w:ind w:left="0"/>
              <w:jc w:val="center"/>
              <w:rPr>
                <w:bCs/>
              </w:rPr>
            </w:pPr>
            <w:r w:rsidRPr="00F4773A">
              <w:rPr>
                <w:bCs/>
                <w:lang w:val="vi-VN"/>
              </w:rPr>
              <w:t>4.1.</w:t>
            </w:r>
            <w:r w:rsidR="00BB379E" w:rsidRPr="00F4773A">
              <w:rPr>
                <w:bCs/>
              </w:rPr>
              <w:t>3</w:t>
            </w:r>
            <w:r w:rsidRPr="00F4773A">
              <w:rPr>
                <w:bCs/>
              </w:rPr>
              <w:t xml:space="preserve"> </w:t>
            </w:r>
          </w:p>
          <w:p w14:paraId="49A6914C" w14:textId="77777777" w:rsidR="003E6E85" w:rsidRPr="00F4773A" w:rsidRDefault="003E6E85" w:rsidP="00462B19">
            <w:pPr>
              <w:pStyle w:val="ListParagraph"/>
              <w:ind w:left="0"/>
              <w:jc w:val="center"/>
              <w:rPr>
                <w:bCs/>
              </w:rPr>
            </w:pPr>
          </w:p>
        </w:tc>
      </w:tr>
      <w:tr w:rsidR="00462B19" w:rsidRPr="00F4773A" w14:paraId="72068A1A" w14:textId="77777777" w:rsidTr="00462B19">
        <w:tc>
          <w:tcPr>
            <w:tcW w:w="723" w:type="pct"/>
            <w:vAlign w:val="center"/>
          </w:tcPr>
          <w:p w14:paraId="06A6FCC6" w14:textId="77777777" w:rsidR="00247FA6" w:rsidRPr="00F4773A" w:rsidRDefault="00F07F71" w:rsidP="00462B19">
            <w:pPr>
              <w:pStyle w:val="ListParagraph"/>
              <w:ind w:left="0"/>
              <w:jc w:val="center"/>
              <w:rPr>
                <w:bCs/>
              </w:rPr>
            </w:pPr>
            <w:r w:rsidRPr="00F4773A">
              <w:rPr>
                <w:bCs/>
              </w:rPr>
              <w:t>2</w:t>
            </w:r>
            <w:r w:rsidR="003E49B5" w:rsidRPr="00F4773A">
              <w:rPr>
                <w:bCs/>
              </w:rPr>
              <w:t>.1</w:t>
            </w:r>
          </w:p>
        </w:tc>
        <w:tc>
          <w:tcPr>
            <w:tcW w:w="2888" w:type="pct"/>
          </w:tcPr>
          <w:p w14:paraId="4F3BED6E" w14:textId="77777777" w:rsidR="00247FA6" w:rsidRPr="00F4773A" w:rsidRDefault="00247FA6" w:rsidP="00462B19">
            <w:pPr>
              <w:jc w:val="both"/>
              <w:rPr>
                <w:sz w:val="24"/>
                <w:szCs w:val="24"/>
              </w:rPr>
            </w:pPr>
            <w:r w:rsidRPr="00F4773A">
              <w:rPr>
                <w:sz w:val="24"/>
                <w:szCs w:val="24"/>
              </w:rPr>
              <w:t xml:space="preserve"> </w:t>
            </w:r>
            <w:r w:rsidR="00BB379E" w:rsidRPr="00F4773A">
              <w:rPr>
                <w:sz w:val="24"/>
                <w:szCs w:val="24"/>
              </w:rPr>
              <w:t>Khái quat chung</w:t>
            </w:r>
            <w:r w:rsidRPr="00F4773A">
              <w:rPr>
                <w:sz w:val="24"/>
                <w:szCs w:val="24"/>
              </w:rPr>
              <w:tab/>
            </w:r>
          </w:p>
        </w:tc>
        <w:tc>
          <w:tcPr>
            <w:tcW w:w="527" w:type="pct"/>
            <w:vAlign w:val="center"/>
          </w:tcPr>
          <w:p w14:paraId="491062F6" w14:textId="77777777" w:rsidR="00247FA6" w:rsidRPr="00F4773A" w:rsidRDefault="00247FA6" w:rsidP="00462B19">
            <w:pPr>
              <w:pStyle w:val="ListParagraph"/>
              <w:ind w:left="0"/>
              <w:jc w:val="center"/>
              <w:rPr>
                <w:b/>
                <w:bCs/>
              </w:rPr>
            </w:pPr>
          </w:p>
        </w:tc>
        <w:tc>
          <w:tcPr>
            <w:tcW w:w="862" w:type="pct"/>
            <w:vMerge/>
            <w:vAlign w:val="center"/>
          </w:tcPr>
          <w:p w14:paraId="14B15495" w14:textId="77777777" w:rsidR="00247FA6" w:rsidRPr="00F4773A" w:rsidRDefault="00247FA6" w:rsidP="00462B19">
            <w:pPr>
              <w:pStyle w:val="ListParagraph"/>
              <w:ind w:left="0"/>
              <w:jc w:val="center"/>
              <w:rPr>
                <w:bCs/>
              </w:rPr>
            </w:pPr>
          </w:p>
        </w:tc>
      </w:tr>
      <w:tr w:rsidR="00462B19" w:rsidRPr="00F4773A" w14:paraId="472CD7AB" w14:textId="77777777" w:rsidTr="00462B19">
        <w:tc>
          <w:tcPr>
            <w:tcW w:w="723" w:type="pct"/>
            <w:vAlign w:val="center"/>
          </w:tcPr>
          <w:p w14:paraId="7FED0D90" w14:textId="77777777" w:rsidR="00247FA6" w:rsidRPr="00F4773A" w:rsidRDefault="00BB379E" w:rsidP="00462B19">
            <w:pPr>
              <w:pStyle w:val="ListParagraph"/>
              <w:ind w:left="0"/>
              <w:jc w:val="center"/>
              <w:rPr>
                <w:bCs/>
              </w:rPr>
            </w:pPr>
            <w:r w:rsidRPr="00F4773A">
              <w:rPr>
                <w:bCs/>
              </w:rPr>
              <w:t>2</w:t>
            </w:r>
            <w:r w:rsidR="003E49B5" w:rsidRPr="00F4773A">
              <w:rPr>
                <w:bCs/>
              </w:rPr>
              <w:t>.2</w:t>
            </w:r>
          </w:p>
        </w:tc>
        <w:tc>
          <w:tcPr>
            <w:tcW w:w="2888" w:type="pct"/>
          </w:tcPr>
          <w:p w14:paraId="442E52E9" w14:textId="77777777" w:rsidR="00247FA6" w:rsidRPr="00F4773A" w:rsidRDefault="00BB379E" w:rsidP="00462B19">
            <w:pPr>
              <w:jc w:val="both"/>
              <w:rPr>
                <w:sz w:val="24"/>
                <w:szCs w:val="24"/>
              </w:rPr>
            </w:pPr>
            <w:r w:rsidRPr="00F4773A">
              <w:rPr>
                <w:sz w:val="24"/>
                <w:szCs w:val="24"/>
              </w:rPr>
              <w:t>Các phương pháp nghiên cứu địa vật lý biển</w:t>
            </w:r>
          </w:p>
        </w:tc>
        <w:tc>
          <w:tcPr>
            <w:tcW w:w="527" w:type="pct"/>
            <w:vAlign w:val="center"/>
          </w:tcPr>
          <w:p w14:paraId="402F8964" w14:textId="77777777" w:rsidR="00247FA6" w:rsidRPr="00F4773A" w:rsidRDefault="00247FA6" w:rsidP="00462B19">
            <w:pPr>
              <w:pStyle w:val="ListParagraph"/>
              <w:ind w:left="0"/>
              <w:jc w:val="center"/>
              <w:rPr>
                <w:b/>
                <w:bCs/>
              </w:rPr>
            </w:pPr>
          </w:p>
        </w:tc>
        <w:tc>
          <w:tcPr>
            <w:tcW w:w="862" w:type="pct"/>
            <w:vMerge/>
            <w:vAlign w:val="center"/>
          </w:tcPr>
          <w:p w14:paraId="7AB68582" w14:textId="77777777" w:rsidR="00247FA6" w:rsidRPr="00F4773A" w:rsidRDefault="00247FA6" w:rsidP="00462B19">
            <w:pPr>
              <w:pStyle w:val="ListParagraph"/>
              <w:ind w:left="0"/>
              <w:jc w:val="center"/>
              <w:rPr>
                <w:bCs/>
              </w:rPr>
            </w:pPr>
          </w:p>
        </w:tc>
      </w:tr>
      <w:tr w:rsidR="00462B19" w:rsidRPr="00F4773A" w14:paraId="7B460A2C" w14:textId="77777777" w:rsidTr="00462B19">
        <w:tc>
          <w:tcPr>
            <w:tcW w:w="723" w:type="pct"/>
            <w:vAlign w:val="center"/>
          </w:tcPr>
          <w:p w14:paraId="1E5A9650" w14:textId="77777777" w:rsidR="00247FA6" w:rsidRPr="00F4773A" w:rsidRDefault="00BB379E" w:rsidP="00462B19">
            <w:pPr>
              <w:pStyle w:val="ListParagraph"/>
              <w:ind w:left="0"/>
              <w:jc w:val="center"/>
              <w:rPr>
                <w:bCs/>
              </w:rPr>
            </w:pPr>
            <w:r w:rsidRPr="00F4773A">
              <w:rPr>
                <w:bCs/>
              </w:rPr>
              <w:t>2</w:t>
            </w:r>
            <w:r w:rsidR="003E49B5" w:rsidRPr="00F4773A">
              <w:rPr>
                <w:bCs/>
              </w:rPr>
              <w:t>.2.1</w:t>
            </w:r>
            <w:r w:rsidRPr="00F4773A">
              <w:rPr>
                <w:bCs/>
              </w:rPr>
              <w:t>.</w:t>
            </w:r>
          </w:p>
        </w:tc>
        <w:tc>
          <w:tcPr>
            <w:tcW w:w="2888" w:type="pct"/>
          </w:tcPr>
          <w:p w14:paraId="144530B7" w14:textId="77777777" w:rsidR="00247FA6" w:rsidRPr="00F4773A" w:rsidRDefault="00247FA6" w:rsidP="00462B19">
            <w:pPr>
              <w:jc w:val="both"/>
              <w:rPr>
                <w:sz w:val="24"/>
                <w:szCs w:val="24"/>
              </w:rPr>
            </w:pPr>
            <w:r w:rsidRPr="00F4773A">
              <w:rPr>
                <w:sz w:val="24"/>
                <w:szCs w:val="24"/>
              </w:rPr>
              <w:t xml:space="preserve"> </w:t>
            </w:r>
            <w:r w:rsidR="00BB379E" w:rsidRPr="00F4773A">
              <w:rPr>
                <w:sz w:val="24"/>
                <w:szCs w:val="24"/>
              </w:rPr>
              <w:t>Đo sâu hồi âm</w:t>
            </w:r>
          </w:p>
        </w:tc>
        <w:tc>
          <w:tcPr>
            <w:tcW w:w="527" w:type="pct"/>
            <w:vAlign w:val="center"/>
          </w:tcPr>
          <w:p w14:paraId="3D6A920E" w14:textId="77777777" w:rsidR="00247FA6" w:rsidRPr="00F4773A" w:rsidRDefault="00247FA6" w:rsidP="00462B19">
            <w:pPr>
              <w:pStyle w:val="ListParagraph"/>
              <w:ind w:left="0"/>
              <w:jc w:val="center"/>
              <w:rPr>
                <w:b/>
                <w:bCs/>
              </w:rPr>
            </w:pPr>
          </w:p>
        </w:tc>
        <w:tc>
          <w:tcPr>
            <w:tcW w:w="862" w:type="pct"/>
            <w:vMerge/>
            <w:vAlign w:val="center"/>
          </w:tcPr>
          <w:p w14:paraId="3C71F80E" w14:textId="77777777" w:rsidR="00247FA6" w:rsidRPr="00F4773A" w:rsidRDefault="00247FA6" w:rsidP="00462B19">
            <w:pPr>
              <w:pStyle w:val="ListParagraph"/>
              <w:ind w:left="0"/>
              <w:jc w:val="center"/>
              <w:rPr>
                <w:bCs/>
              </w:rPr>
            </w:pPr>
          </w:p>
        </w:tc>
      </w:tr>
      <w:tr w:rsidR="00462B19" w:rsidRPr="00F4773A" w14:paraId="3351816D" w14:textId="77777777" w:rsidTr="00462B19">
        <w:tc>
          <w:tcPr>
            <w:tcW w:w="723" w:type="pct"/>
            <w:vAlign w:val="center"/>
          </w:tcPr>
          <w:p w14:paraId="49013910" w14:textId="77777777" w:rsidR="00247FA6" w:rsidRPr="00F4773A" w:rsidRDefault="00BB379E" w:rsidP="00462B19">
            <w:pPr>
              <w:pStyle w:val="ListParagraph"/>
              <w:ind w:left="0"/>
              <w:jc w:val="center"/>
              <w:rPr>
                <w:bCs/>
              </w:rPr>
            </w:pPr>
            <w:r w:rsidRPr="00F4773A">
              <w:rPr>
                <w:bCs/>
              </w:rPr>
              <w:t xml:space="preserve">2.2.2. </w:t>
            </w:r>
          </w:p>
        </w:tc>
        <w:tc>
          <w:tcPr>
            <w:tcW w:w="2888" w:type="pct"/>
          </w:tcPr>
          <w:p w14:paraId="4EF6F70C" w14:textId="77777777" w:rsidR="00247FA6" w:rsidRPr="00F4773A" w:rsidRDefault="00BB379E" w:rsidP="00462B19">
            <w:pPr>
              <w:jc w:val="both"/>
              <w:rPr>
                <w:sz w:val="24"/>
                <w:szCs w:val="24"/>
              </w:rPr>
            </w:pPr>
            <w:r w:rsidRPr="00F4773A">
              <w:rPr>
                <w:sz w:val="24"/>
                <w:szCs w:val="24"/>
              </w:rPr>
              <w:t>Sonar quyét sườn</w:t>
            </w:r>
          </w:p>
        </w:tc>
        <w:tc>
          <w:tcPr>
            <w:tcW w:w="527" w:type="pct"/>
            <w:vAlign w:val="center"/>
          </w:tcPr>
          <w:p w14:paraId="73707833" w14:textId="77777777" w:rsidR="00247FA6" w:rsidRPr="00F4773A" w:rsidRDefault="00247FA6" w:rsidP="00462B19">
            <w:pPr>
              <w:pStyle w:val="ListParagraph"/>
              <w:ind w:left="0"/>
              <w:jc w:val="center"/>
              <w:rPr>
                <w:b/>
                <w:bCs/>
              </w:rPr>
            </w:pPr>
          </w:p>
        </w:tc>
        <w:tc>
          <w:tcPr>
            <w:tcW w:w="862" w:type="pct"/>
            <w:vMerge/>
            <w:vAlign w:val="center"/>
          </w:tcPr>
          <w:p w14:paraId="3CC02B7F" w14:textId="77777777" w:rsidR="00247FA6" w:rsidRPr="00F4773A" w:rsidRDefault="00247FA6" w:rsidP="00462B19">
            <w:pPr>
              <w:pStyle w:val="ListParagraph"/>
              <w:ind w:left="0"/>
              <w:jc w:val="center"/>
              <w:rPr>
                <w:bCs/>
              </w:rPr>
            </w:pPr>
          </w:p>
        </w:tc>
      </w:tr>
      <w:tr w:rsidR="00462B19" w:rsidRPr="00F4773A" w14:paraId="10DF45A2" w14:textId="77777777" w:rsidTr="00462B19">
        <w:tc>
          <w:tcPr>
            <w:tcW w:w="723" w:type="pct"/>
          </w:tcPr>
          <w:p w14:paraId="58DF07B7" w14:textId="77777777" w:rsidR="003E49B5" w:rsidRPr="00F4773A" w:rsidRDefault="00BB379E" w:rsidP="00462B19">
            <w:pPr>
              <w:jc w:val="center"/>
              <w:rPr>
                <w:sz w:val="24"/>
                <w:szCs w:val="24"/>
              </w:rPr>
            </w:pPr>
            <w:r w:rsidRPr="00F4773A">
              <w:rPr>
                <w:sz w:val="24"/>
                <w:szCs w:val="24"/>
              </w:rPr>
              <w:t xml:space="preserve">2.2.3. </w:t>
            </w:r>
          </w:p>
        </w:tc>
        <w:tc>
          <w:tcPr>
            <w:tcW w:w="2888" w:type="pct"/>
          </w:tcPr>
          <w:p w14:paraId="7F37DE81" w14:textId="77777777" w:rsidR="003E49B5" w:rsidRPr="00F4773A" w:rsidRDefault="00BB379E" w:rsidP="00462B19">
            <w:pPr>
              <w:jc w:val="both"/>
              <w:rPr>
                <w:sz w:val="24"/>
                <w:szCs w:val="24"/>
              </w:rPr>
            </w:pPr>
            <w:r w:rsidRPr="00F4773A">
              <w:rPr>
                <w:sz w:val="24"/>
                <w:szCs w:val="24"/>
              </w:rPr>
              <w:t>Phương pháp ANALOG</w:t>
            </w:r>
          </w:p>
        </w:tc>
        <w:tc>
          <w:tcPr>
            <w:tcW w:w="527" w:type="pct"/>
            <w:vAlign w:val="center"/>
          </w:tcPr>
          <w:p w14:paraId="1D5FF1B4" w14:textId="77777777" w:rsidR="003E49B5" w:rsidRPr="00F4773A" w:rsidRDefault="003E49B5" w:rsidP="00462B19">
            <w:pPr>
              <w:pStyle w:val="ListParagraph"/>
              <w:ind w:left="0"/>
              <w:jc w:val="center"/>
              <w:rPr>
                <w:b/>
                <w:bCs/>
              </w:rPr>
            </w:pPr>
          </w:p>
        </w:tc>
        <w:tc>
          <w:tcPr>
            <w:tcW w:w="862" w:type="pct"/>
            <w:vMerge/>
            <w:vAlign w:val="center"/>
          </w:tcPr>
          <w:p w14:paraId="04C83D2B" w14:textId="77777777" w:rsidR="003E49B5" w:rsidRPr="00F4773A" w:rsidRDefault="003E49B5" w:rsidP="00462B19">
            <w:pPr>
              <w:pStyle w:val="ListParagraph"/>
              <w:ind w:left="0"/>
              <w:jc w:val="center"/>
              <w:rPr>
                <w:bCs/>
              </w:rPr>
            </w:pPr>
          </w:p>
        </w:tc>
      </w:tr>
      <w:tr w:rsidR="00462B19" w:rsidRPr="00F4773A" w14:paraId="724C15B8" w14:textId="77777777" w:rsidTr="00462B19">
        <w:tc>
          <w:tcPr>
            <w:tcW w:w="723" w:type="pct"/>
          </w:tcPr>
          <w:p w14:paraId="607F155E" w14:textId="77777777" w:rsidR="003E49B5" w:rsidRPr="00F4773A" w:rsidRDefault="00BB379E" w:rsidP="00462B19">
            <w:pPr>
              <w:jc w:val="center"/>
              <w:rPr>
                <w:sz w:val="24"/>
                <w:szCs w:val="24"/>
              </w:rPr>
            </w:pPr>
            <w:r w:rsidRPr="00F4773A">
              <w:rPr>
                <w:sz w:val="24"/>
                <w:szCs w:val="24"/>
              </w:rPr>
              <w:lastRenderedPageBreak/>
              <w:t xml:space="preserve">2.2.4. </w:t>
            </w:r>
          </w:p>
        </w:tc>
        <w:tc>
          <w:tcPr>
            <w:tcW w:w="2888" w:type="pct"/>
          </w:tcPr>
          <w:p w14:paraId="066395DD" w14:textId="77777777" w:rsidR="003E49B5" w:rsidRPr="00F4773A" w:rsidRDefault="00BB379E" w:rsidP="00462B19">
            <w:pPr>
              <w:jc w:val="both"/>
              <w:rPr>
                <w:sz w:val="24"/>
                <w:szCs w:val="24"/>
              </w:rPr>
            </w:pPr>
            <w:r w:rsidRPr="00F4773A">
              <w:rPr>
                <w:sz w:val="24"/>
                <w:szCs w:val="24"/>
              </w:rPr>
              <w:t>Phương pháp DIGITAL</w:t>
            </w:r>
          </w:p>
        </w:tc>
        <w:tc>
          <w:tcPr>
            <w:tcW w:w="527" w:type="pct"/>
            <w:vAlign w:val="center"/>
          </w:tcPr>
          <w:p w14:paraId="3578E32D" w14:textId="77777777" w:rsidR="003E49B5" w:rsidRPr="00F4773A" w:rsidRDefault="003E49B5" w:rsidP="00462B19">
            <w:pPr>
              <w:pStyle w:val="ListParagraph"/>
              <w:ind w:left="0"/>
              <w:jc w:val="center"/>
              <w:rPr>
                <w:b/>
                <w:bCs/>
              </w:rPr>
            </w:pPr>
          </w:p>
        </w:tc>
        <w:tc>
          <w:tcPr>
            <w:tcW w:w="862" w:type="pct"/>
            <w:vMerge/>
            <w:vAlign w:val="center"/>
          </w:tcPr>
          <w:p w14:paraId="79B00F69" w14:textId="77777777" w:rsidR="003E49B5" w:rsidRPr="00F4773A" w:rsidRDefault="003E49B5" w:rsidP="00462B19">
            <w:pPr>
              <w:pStyle w:val="ListParagraph"/>
              <w:ind w:left="0"/>
              <w:jc w:val="center"/>
              <w:rPr>
                <w:bCs/>
              </w:rPr>
            </w:pPr>
          </w:p>
        </w:tc>
      </w:tr>
      <w:tr w:rsidR="00462B19" w:rsidRPr="00F4773A" w14:paraId="27BD55DC" w14:textId="77777777" w:rsidTr="00462B19">
        <w:tc>
          <w:tcPr>
            <w:tcW w:w="723" w:type="pct"/>
          </w:tcPr>
          <w:p w14:paraId="6BEA274E" w14:textId="77777777" w:rsidR="003E49B5" w:rsidRPr="00F4773A" w:rsidRDefault="00BB379E" w:rsidP="00462B19">
            <w:pPr>
              <w:jc w:val="center"/>
              <w:rPr>
                <w:sz w:val="24"/>
                <w:szCs w:val="24"/>
              </w:rPr>
            </w:pPr>
            <w:r w:rsidRPr="00F4773A">
              <w:rPr>
                <w:sz w:val="24"/>
                <w:szCs w:val="24"/>
              </w:rPr>
              <w:t xml:space="preserve">2.3. </w:t>
            </w:r>
          </w:p>
        </w:tc>
        <w:tc>
          <w:tcPr>
            <w:tcW w:w="2888" w:type="pct"/>
          </w:tcPr>
          <w:p w14:paraId="10F2D818" w14:textId="77777777" w:rsidR="003E49B5" w:rsidRPr="00F4773A" w:rsidRDefault="00BB379E" w:rsidP="00462B19">
            <w:pPr>
              <w:jc w:val="both"/>
              <w:rPr>
                <w:sz w:val="24"/>
                <w:szCs w:val="24"/>
              </w:rPr>
            </w:pPr>
            <w:r w:rsidRPr="00F4773A">
              <w:rPr>
                <w:sz w:val="24"/>
                <w:szCs w:val="24"/>
              </w:rPr>
              <w:t>Các phương pháp nghiên cứu địa chất biển</w:t>
            </w:r>
          </w:p>
        </w:tc>
        <w:tc>
          <w:tcPr>
            <w:tcW w:w="527" w:type="pct"/>
            <w:vAlign w:val="center"/>
          </w:tcPr>
          <w:p w14:paraId="4F58D4D4" w14:textId="77777777" w:rsidR="003E49B5" w:rsidRPr="00F4773A" w:rsidRDefault="003E49B5" w:rsidP="00462B19">
            <w:pPr>
              <w:pStyle w:val="ListParagraph"/>
              <w:ind w:left="0"/>
              <w:jc w:val="center"/>
              <w:rPr>
                <w:b/>
                <w:bCs/>
              </w:rPr>
            </w:pPr>
          </w:p>
        </w:tc>
        <w:tc>
          <w:tcPr>
            <w:tcW w:w="862" w:type="pct"/>
            <w:vMerge/>
            <w:vAlign w:val="center"/>
          </w:tcPr>
          <w:p w14:paraId="1DE9A721" w14:textId="77777777" w:rsidR="003E49B5" w:rsidRPr="00F4773A" w:rsidRDefault="003E49B5" w:rsidP="00462B19">
            <w:pPr>
              <w:pStyle w:val="ListParagraph"/>
              <w:ind w:left="0"/>
              <w:jc w:val="center"/>
              <w:rPr>
                <w:bCs/>
              </w:rPr>
            </w:pPr>
          </w:p>
        </w:tc>
      </w:tr>
      <w:tr w:rsidR="00462B19" w:rsidRPr="00F4773A" w14:paraId="735BA86F" w14:textId="77777777" w:rsidTr="00462B19">
        <w:tc>
          <w:tcPr>
            <w:tcW w:w="723" w:type="pct"/>
            <w:vAlign w:val="center"/>
          </w:tcPr>
          <w:p w14:paraId="2593AD98" w14:textId="77777777" w:rsidR="00247FA6" w:rsidRPr="00F4773A" w:rsidRDefault="00BB379E" w:rsidP="00462B19">
            <w:pPr>
              <w:pStyle w:val="ListParagraph"/>
              <w:ind w:left="0"/>
              <w:jc w:val="center"/>
              <w:rPr>
                <w:bCs/>
              </w:rPr>
            </w:pPr>
            <w:r w:rsidRPr="00F4773A">
              <w:rPr>
                <w:bCs/>
              </w:rPr>
              <w:t xml:space="preserve">2.3.1. </w:t>
            </w:r>
          </w:p>
        </w:tc>
        <w:tc>
          <w:tcPr>
            <w:tcW w:w="2888" w:type="pct"/>
          </w:tcPr>
          <w:p w14:paraId="2D775D70" w14:textId="77777777" w:rsidR="00247FA6" w:rsidRPr="00F4773A" w:rsidRDefault="00BB379E" w:rsidP="00462B19">
            <w:pPr>
              <w:jc w:val="both"/>
              <w:rPr>
                <w:sz w:val="24"/>
                <w:szCs w:val="24"/>
              </w:rPr>
            </w:pPr>
            <w:r w:rsidRPr="00F4773A">
              <w:rPr>
                <w:sz w:val="24"/>
                <w:szCs w:val="24"/>
              </w:rPr>
              <w:t>Lấy mẫu trầm tích đáy và đá gốc</w:t>
            </w:r>
          </w:p>
        </w:tc>
        <w:tc>
          <w:tcPr>
            <w:tcW w:w="527" w:type="pct"/>
            <w:vAlign w:val="center"/>
          </w:tcPr>
          <w:p w14:paraId="57485486" w14:textId="77777777" w:rsidR="00247FA6" w:rsidRPr="00F4773A" w:rsidRDefault="00247FA6" w:rsidP="00462B19">
            <w:pPr>
              <w:pStyle w:val="ListParagraph"/>
              <w:ind w:left="0"/>
              <w:jc w:val="center"/>
              <w:rPr>
                <w:b/>
                <w:bCs/>
              </w:rPr>
            </w:pPr>
          </w:p>
        </w:tc>
        <w:tc>
          <w:tcPr>
            <w:tcW w:w="862" w:type="pct"/>
            <w:vMerge/>
            <w:vAlign w:val="center"/>
          </w:tcPr>
          <w:p w14:paraId="0CDF736C" w14:textId="77777777" w:rsidR="00247FA6" w:rsidRPr="00F4773A" w:rsidRDefault="00247FA6" w:rsidP="00462B19">
            <w:pPr>
              <w:pStyle w:val="ListParagraph"/>
              <w:ind w:left="0"/>
              <w:jc w:val="center"/>
              <w:rPr>
                <w:bCs/>
              </w:rPr>
            </w:pPr>
          </w:p>
        </w:tc>
      </w:tr>
      <w:tr w:rsidR="00462B19" w:rsidRPr="00F4773A" w14:paraId="3E0F994A" w14:textId="77777777" w:rsidTr="00462B19">
        <w:tc>
          <w:tcPr>
            <w:tcW w:w="723" w:type="pct"/>
            <w:vAlign w:val="center"/>
          </w:tcPr>
          <w:p w14:paraId="1E599EFD" w14:textId="77777777" w:rsidR="003E49B5" w:rsidRPr="00F4773A" w:rsidRDefault="00715936" w:rsidP="00462B19">
            <w:pPr>
              <w:pStyle w:val="ListParagraph"/>
              <w:ind w:left="0"/>
              <w:jc w:val="center"/>
              <w:rPr>
                <w:bCs/>
              </w:rPr>
            </w:pPr>
            <w:r w:rsidRPr="00F4773A">
              <w:rPr>
                <w:bCs/>
              </w:rPr>
              <w:t>2.3.2.</w:t>
            </w:r>
          </w:p>
        </w:tc>
        <w:tc>
          <w:tcPr>
            <w:tcW w:w="2888" w:type="pct"/>
          </w:tcPr>
          <w:p w14:paraId="6F3522B4" w14:textId="77777777" w:rsidR="003E49B5" w:rsidRPr="00F4773A" w:rsidRDefault="00715936" w:rsidP="00462B19">
            <w:pPr>
              <w:jc w:val="both"/>
              <w:rPr>
                <w:sz w:val="24"/>
                <w:szCs w:val="24"/>
              </w:rPr>
            </w:pPr>
            <w:r w:rsidRPr="00F4773A">
              <w:rPr>
                <w:sz w:val="24"/>
                <w:szCs w:val="24"/>
              </w:rPr>
              <w:t>Khoan biển</w:t>
            </w:r>
          </w:p>
        </w:tc>
        <w:tc>
          <w:tcPr>
            <w:tcW w:w="527" w:type="pct"/>
            <w:vAlign w:val="center"/>
          </w:tcPr>
          <w:p w14:paraId="64814894" w14:textId="77777777" w:rsidR="003E49B5" w:rsidRPr="00F4773A" w:rsidRDefault="003E49B5" w:rsidP="00462B19">
            <w:pPr>
              <w:pStyle w:val="ListParagraph"/>
              <w:ind w:left="0"/>
              <w:jc w:val="center"/>
              <w:rPr>
                <w:b/>
                <w:bCs/>
              </w:rPr>
            </w:pPr>
          </w:p>
        </w:tc>
        <w:tc>
          <w:tcPr>
            <w:tcW w:w="862" w:type="pct"/>
            <w:vMerge/>
            <w:vAlign w:val="center"/>
          </w:tcPr>
          <w:p w14:paraId="4ECA32E7" w14:textId="77777777" w:rsidR="003E49B5" w:rsidRPr="00F4773A" w:rsidRDefault="003E49B5" w:rsidP="00462B19">
            <w:pPr>
              <w:pStyle w:val="ListParagraph"/>
              <w:ind w:left="0"/>
              <w:jc w:val="center"/>
              <w:rPr>
                <w:bCs/>
              </w:rPr>
            </w:pPr>
          </w:p>
        </w:tc>
      </w:tr>
      <w:tr w:rsidR="00462B19" w:rsidRPr="00F4773A" w14:paraId="0B57A52F" w14:textId="77777777" w:rsidTr="00462B19">
        <w:tc>
          <w:tcPr>
            <w:tcW w:w="723" w:type="pct"/>
          </w:tcPr>
          <w:p w14:paraId="77788FC2" w14:textId="77777777" w:rsidR="003E49B5" w:rsidRPr="00F4773A" w:rsidRDefault="00715936" w:rsidP="00462B19">
            <w:pPr>
              <w:jc w:val="center"/>
              <w:rPr>
                <w:sz w:val="24"/>
                <w:szCs w:val="24"/>
              </w:rPr>
            </w:pPr>
            <w:r w:rsidRPr="00F4773A">
              <w:rPr>
                <w:sz w:val="24"/>
                <w:szCs w:val="24"/>
              </w:rPr>
              <w:t xml:space="preserve">2.3.3. </w:t>
            </w:r>
          </w:p>
        </w:tc>
        <w:tc>
          <w:tcPr>
            <w:tcW w:w="2888" w:type="pct"/>
          </w:tcPr>
          <w:p w14:paraId="67300A8C" w14:textId="77777777" w:rsidR="003E49B5" w:rsidRPr="00F4773A" w:rsidRDefault="00715936" w:rsidP="00462B19">
            <w:pPr>
              <w:jc w:val="both"/>
              <w:rPr>
                <w:sz w:val="24"/>
                <w:szCs w:val="24"/>
              </w:rPr>
            </w:pPr>
            <w:r w:rsidRPr="00F4773A">
              <w:rPr>
                <w:sz w:val="24"/>
                <w:szCs w:val="24"/>
              </w:rPr>
              <w:t>Các phương pháp nghiên cứu khác</w:t>
            </w:r>
          </w:p>
        </w:tc>
        <w:tc>
          <w:tcPr>
            <w:tcW w:w="527" w:type="pct"/>
            <w:vAlign w:val="center"/>
          </w:tcPr>
          <w:p w14:paraId="39118D7A" w14:textId="77777777" w:rsidR="003E49B5" w:rsidRPr="00F4773A" w:rsidRDefault="003E49B5" w:rsidP="00462B19">
            <w:pPr>
              <w:pStyle w:val="ListParagraph"/>
              <w:ind w:left="0"/>
              <w:jc w:val="center"/>
              <w:rPr>
                <w:b/>
                <w:bCs/>
              </w:rPr>
            </w:pPr>
          </w:p>
        </w:tc>
        <w:tc>
          <w:tcPr>
            <w:tcW w:w="862" w:type="pct"/>
            <w:vMerge/>
            <w:vAlign w:val="center"/>
          </w:tcPr>
          <w:p w14:paraId="716D5B62" w14:textId="77777777" w:rsidR="003E49B5" w:rsidRPr="00F4773A" w:rsidRDefault="003E49B5" w:rsidP="00462B19">
            <w:pPr>
              <w:pStyle w:val="ListParagraph"/>
              <w:ind w:left="0"/>
              <w:jc w:val="center"/>
              <w:rPr>
                <w:bCs/>
              </w:rPr>
            </w:pPr>
          </w:p>
        </w:tc>
      </w:tr>
      <w:tr w:rsidR="00462B19" w:rsidRPr="00F4773A" w14:paraId="19BE5716" w14:textId="77777777" w:rsidTr="00462B19">
        <w:tc>
          <w:tcPr>
            <w:tcW w:w="723" w:type="pct"/>
          </w:tcPr>
          <w:p w14:paraId="3C68A2D0" w14:textId="77777777" w:rsidR="003E49B5" w:rsidRPr="00F4773A" w:rsidRDefault="008D4F63" w:rsidP="00462B19">
            <w:pPr>
              <w:jc w:val="center"/>
              <w:rPr>
                <w:sz w:val="24"/>
                <w:szCs w:val="24"/>
              </w:rPr>
            </w:pPr>
            <w:r w:rsidRPr="00F4773A">
              <w:rPr>
                <w:sz w:val="24"/>
                <w:szCs w:val="24"/>
              </w:rPr>
              <w:t>2.3.3.1.</w:t>
            </w:r>
          </w:p>
        </w:tc>
        <w:tc>
          <w:tcPr>
            <w:tcW w:w="2888" w:type="pct"/>
          </w:tcPr>
          <w:p w14:paraId="153ADBE2" w14:textId="77777777" w:rsidR="003E49B5" w:rsidRPr="00F4773A" w:rsidRDefault="00715936" w:rsidP="00462B19">
            <w:pPr>
              <w:jc w:val="both"/>
              <w:rPr>
                <w:sz w:val="24"/>
                <w:szCs w:val="24"/>
              </w:rPr>
            </w:pPr>
            <w:r w:rsidRPr="00F4773A">
              <w:rPr>
                <w:sz w:val="24"/>
                <w:szCs w:val="24"/>
              </w:rPr>
              <w:t xml:space="preserve">Phương pháp trắc địa </w:t>
            </w:r>
          </w:p>
        </w:tc>
        <w:tc>
          <w:tcPr>
            <w:tcW w:w="527" w:type="pct"/>
            <w:vAlign w:val="center"/>
          </w:tcPr>
          <w:p w14:paraId="0E122A2C" w14:textId="77777777" w:rsidR="003E49B5" w:rsidRPr="00F4773A" w:rsidRDefault="003E49B5" w:rsidP="00462B19">
            <w:pPr>
              <w:pStyle w:val="ListParagraph"/>
              <w:ind w:left="0"/>
              <w:jc w:val="center"/>
              <w:rPr>
                <w:b/>
                <w:bCs/>
              </w:rPr>
            </w:pPr>
          </w:p>
        </w:tc>
        <w:tc>
          <w:tcPr>
            <w:tcW w:w="862" w:type="pct"/>
            <w:vMerge/>
            <w:vAlign w:val="center"/>
          </w:tcPr>
          <w:p w14:paraId="69E88EE2" w14:textId="77777777" w:rsidR="003E49B5" w:rsidRPr="00F4773A" w:rsidRDefault="003E49B5" w:rsidP="00462B19">
            <w:pPr>
              <w:pStyle w:val="ListParagraph"/>
              <w:ind w:left="0"/>
              <w:jc w:val="center"/>
              <w:rPr>
                <w:bCs/>
              </w:rPr>
            </w:pPr>
          </w:p>
        </w:tc>
      </w:tr>
      <w:tr w:rsidR="00462B19" w:rsidRPr="00F4773A" w14:paraId="1F56BB73" w14:textId="77777777" w:rsidTr="00462B19">
        <w:tc>
          <w:tcPr>
            <w:tcW w:w="723" w:type="pct"/>
            <w:vAlign w:val="center"/>
          </w:tcPr>
          <w:p w14:paraId="361F9872" w14:textId="77777777" w:rsidR="00247FA6" w:rsidRPr="00F4773A" w:rsidRDefault="008D4F63" w:rsidP="00462B19">
            <w:pPr>
              <w:pStyle w:val="ListParagraph"/>
              <w:ind w:left="0"/>
              <w:jc w:val="center"/>
              <w:rPr>
                <w:bCs/>
              </w:rPr>
            </w:pPr>
            <w:r w:rsidRPr="00F4773A">
              <w:rPr>
                <w:bCs/>
              </w:rPr>
              <w:t>2.3.3.2.</w:t>
            </w:r>
          </w:p>
        </w:tc>
        <w:tc>
          <w:tcPr>
            <w:tcW w:w="2888" w:type="pct"/>
          </w:tcPr>
          <w:p w14:paraId="752822C1" w14:textId="77777777" w:rsidR="00247FA6" w:rsidRPr="00F4773A" w:rsidRDefault="00715936" w:rsidP="00462B19">
            <w:pPr>
              <w:jc w:val="both"/>
              <w:rPr>
                <w:sz w:val="24"/>
                <w:szCs w:val="24"/>
              </w:rPr>
            </w:pPr>
            <w:r w:rsidRPr="00F4773A">
              <w:rPr>
                <w:sz w:val="24"/>
                <w:szCs w:val="24"/>
              </w:rPr>
              <w:t>Phương pháp lặc có bình khí</w:t>
            </w:r>
          </w:p>
        </w:tc>
        <w:tc>
          <w:tcPr>
            <w:tcW w:w="527" w:type="pct"/>
            <w:vAlign w:val="center"/>
          </w:tcPr>
          <w:p w14:paraId="1FCA420C" w14:textId="77777777" w:rsidR="00247FA6" w:rsidRPr="00F4773A" w:rsidRDefault="00247FA6" w:rsidP="00462B19">
            <w:pPr>
              <w:pStyle w:val="ListParagraph"/>
              <w:ind w:left="0"/>
              <w:jc w:val="center"/>
              <w:rPr>
                <w:b/>
                <w:bCs/>
              </w:rPr>
            </w:pPr>
          </w:p>
        </w:tc>
        <w:tc>
          <w:tcPr>
            <w:tcW w:w="862" w:type="pct"/>
            <w:vMerge/>
            <w:vAlign w:val="center"/>
          </w:tcPr>
          <w:p w14:paraId="2D548A9F" w14:textId="77777777" w:rsidR="00247FA6" w:rsidRPr="00F4773A" w:rsidRDefault="00247FA6" w:rsidP="00462B19">
            <w:pPr>
              <w:pStyle w:val="ListParagraph"/>
              <w:ind w:left="0"/>
              <w:jc w:val="center"/>
              <w:rPr>
                <w:bCs/>
              </w:rPr>
            </w:pPr>
          </w:p>
        </w:tc>
      </w:tr>
      <w:tr w:rsidR="00462B19" w:rsidRPr="00F4773A" w14:paraId="4266F0BE" w14:textId="77777777" w:rsidTr="00462B19">
        <w:tc>
          <w:tcPr>
            <w:tcW w:w="723" w:type="pct"/>
          </w:tcPr>
          <w:p w14:paraId="5D61DB68" w14:textId="77777777" w:rsidR="003E49B5" w:rsidRPr="00F4773A" w:rsidRDefault="008D4F63" w:rsidP="00462B19">
            <w:pPr>
              <w:jc w:val="center"/>
              <w:rPr>
                <w:sz w:val="24"/>
                <w:szCs w:val="24"/>
              </w:rPr>
            </w:pPr>
            <w:r w:rsidRPr="00F4773A">
              <w:rPr>
                <w:sz w:val="24"/>
                <w:szCs w:val="24"/>
              </w:rPr>
              <w:t>2.3.3.3.</w:t>
            </w:r>
          </w:p>
        </w:tc>
        <w:tc>
          <w:tcPr>
            <w:tcW w:w="2888" w:type="pct"/>
          </w:tcPr>
          <w:p w14:paraId="0E2AFA34" w14:textId="77777777" w:rsidR="003E49B5" w:rsidRPr="00F4773A" w:rsidRDefault="00715936" w:rsidP="00462B19">
            <w:pPr>
              <w:jc w:val="both"/>
              <w:rPr>
                <w:sz w:val="24"/>
                <w:szCs w:val="24"/>
              </w:rPr>
            </w:pPr>
            <w:r w:rsidRPr="00F4773A">
              <w:rPr>
                <w:sz w:val="24"/>
                <w:szCs w:val="24"/>
              </w:rPr>
              <w:t>Đo dòng chảy đáy biển và thủy triều</w:t>
            </w:r>
          </w:p>
        </w:tc>
        <w:tc>
          <w:tcPr>
            <w:tcW w:w="527" w:type="pct"/>
            <w:vAlign w:val="center"/>
          </w:tcPr>
          <w:p w14:paraId="21CD5311" w14:textId="77777777" w:rsidR="003E49B5" w:rsidRPr="00F4773A" w:rsidRDefault="003E49B5" w:rsidP="00462B19">
            <w:pPr>
              <w:pStyle w:val="ListParagraph"/>
              <w:ind w:left="0"/>
              <w:jc w:val="center"/>
              <w:rPr>
                <w:b/>
                <w:bCs/>
              </w:rPr>
            </w:pPr>
          </w:p>
        </w:tc>
        <w:tc>
          <w:tcPr>
            <w:tcW w:w="862" w:type="pct"/>
            <w:vMerge/>
            <w:vAlign w:val="center"/>
          </w:tcPr>
          <w:p w14:paraId="5CF8732A" w14:textId="77777777" w:rsidR="003E49B5" w:rsidRPr="00F4773A" w:rsidRDefault="003E49B5" w:rsidP="00462B19">
            <w:pPr>
              <w:pStyle w:val="ListParagraph"/>
              <w:ind w:left="0"/>
              <w:jc w:val="center"/>
              <w:rPr>
                <w:bCs/>
              </w:rPr>
            </w:pPr>
          </w:p>
        </w:tc>
      </w:tr>
      <w:tr w:rsidR="00462B19" w:rsidRPr="00F4773A" w14:paraId="4A3B90A5" w14:textId="77777777" w:rsidTr="00462B19">
        <w:tc>
          <w:tcPr>
            <w:tcW w:w="723" w:type="pct"/>
          </w:tcPr>
          <w:p w14:paraId="022E84BD" w14:textId="77777777" w:rsidR="003E49B5" w:rsidRPr="00F4773A" w:rsidRDefault="008D4F63" w:rsidP="00462B19">
            <w:pPr>
              <w:jc w:val="center"/>
              <w:rPr>
                <w:sz w:val="24"/>
                <w:szCs w:val="24"/>
              </w:rPr>
            </w:pPr>
            <w:r w:rsidRPr="00F4773A">
              <w:rPr>
                <w:sz w:val="24"/>
                <w:szCs w:val="24"/>
              </w:rPr>
              <w:t>2.3.3.4.</w:t>
            </w:r>
          </w:p>
        </w:tc>
        <w:tc>
          <w:tcPr>
            <w:tcW w:w="2888" w:type="pct"/>
          </w:tcPr>
          <w:p w14:paraId="4DA706B9" w14:textId="77777777" w:rsidR="003E49B5" w:rsidRPr="00F4773A" w:rsidRDefault="00715936" w:rsidP="00462B19">
            <w:pPr>
              <w:jc w:val="both"/>
              <w:rPr>
                <w:sz w:val="24"/>
                <w:szCs w:val="24"/>
              </w:rPr>
            </w:pPr>
            <w:r w:rsidRPr="00F4773A">
              <w:rPr>
                <w:sz w:val="24"/>
                <w:szCs w:val="24"/>
              </w:rPr>
              <w:t>Đo dòng nhiệt đại dương</w:t>
            </w:r>
          </w:p>
        </w:tc>
        <w:tc>
          <w:tcPr>
            <w:tcW w:w="527" w:type="pct"/>
            <w:vAlign w:val="center"/>
          </w:tcPr>
          <w:p w14:paraId="1BB9CCAA" w14:textId="77777777" w:rsidR="003E49B5" w:rsidRPr="00F4773A" w:rsidRDefault="003E49B5" w:rsidP="00462B19">
            <w:pPr>
              <w:pStyle w:val="ListParagraph"/>
              <w:ind w:left="0"/>
              <w:jc w:val="center"/>
              <w:rPr>
                <w:b/>
                <w:bCs/>
              </w:rPr>
            </w:pPr>
          </w:p>
        </w:tc>
        <w:tc>
          <w:tcPr>
            <w:tcW w:w="862" w:type="pct"/>
            <w:vMerge/>
            <w:vAlign w:val="center"/>
          </w:tcPr>
          <w:p w14:paraId="41ED5DFD" w14:textId="77777777" w:rsidR="003E49B5" w:rsidRPr="00F4773A" w:rsidRDefault="003E49B5" w:rsidP="00462B19">
            <w:pPr>
              <w:pStyle w:val="ListParagraph"/>
              <w:ind w:left="0"/>
              <w:jc w:val="center"/>
              <w:rPr>
                <w:bCs/>
              </w:rPr>
            </w:pPr>
          </w:p>
        </w:tc>
      </w:tr>
      <w:tr w:rsidR="00462B19" w:rsidRPr="00F4773A" w14:paraId="711FD9F6" w14:textId="77777777" w:rsidTr="00462B19">
        <w:tc>
          <w:tcPr>
            <w:tcW w:w="723" w:type="pct"/>
          </w:tcPr>
          <w:p w14:paraId="6A28ECB2" w14:textId="77777777" w:rsidR="003E49B5" w:rsidRPr="00F4773A" w:rsidRDefault="008D4F63" w:rsidP="00462B19">
            <w:pPr>
              <w:jc w:val="center"/>
              <w:rPr>
                <w:sz w:val="24"/>
                <w:szCs w:val="24"/>
              </w:rPr>
            </w:pPr>
            <w:r w:rsidRPr="00F4773A">
              <w:rPr>
                <w:sz w:val="24"/>
                <w:szCs w:val="24"/>
              </w:rPr>
              <w:t>2.3.3.5.</w:t>
            </w:r>
          </w:p>
        </w:tc>
        <w:tc>
          <w:tcPr>
            <w:tcW w:w="2888" w:type="pct"/>
          </w:tcPr>
          <w:p w14:paraId="3F0D51F0" w14:textId="77777777" w:rsidR="003E49B5" w:rsidRPr="00F4773A" w:rsidRDefault="00715936" w:rsidP="00462B19">
            <w:pPr>
              <w:jc w:val="both"/>
              <w:rPr>
                <w:sz w:val="24"/>
                <w:szCs w:val="24"/>
              </w:rPr>
            </w:pPr>
            <w:r w:rsidRPr="00F4773A">
              <w:rPr>
                <w:sz w:val="24"/>
                <w:szCs w:val="24"/>
              </w:rPr>
              <w:t>Các phương pháp thăm dò trọng lực và từ biển</w:t>
            </w:r>
          </w:p>
        </w:tc>
        <w:tc>
          <w:tcPr>
            <w:tcW w:w="527" w:type="pct"/>
            <w:vAlign w:val="center"/>
          </w:tcPr>
          <w:p w14:paraId="7D0D45E4" w14:textId="77777777" w:rsidR="003E49B5" w:rsidRPr="00F4773A" w:rsidRDefault="003E49B5" w:rsidP="00462B19">
            <w:pPr>
              <w:pStyle w:val="ListParagraph"/>
              <w:ind w:left="0"/>
              <w:jc w:val="center"/>
              <w:rPr>
                <w:b/>
                <w:bCs/>
              </w:rPr>
            </w:pPr>
          </w:p>
        </w:tc>
        <w:tc>
          <w:tcPr>
            <w:tcW w:w="862" w:type="pct"/>
            <w:vMerge/>
            <w:vAlign w:val="center"/>
          </w:tcPr>
          <w:p w14:paraId="013F36A4" w14:textId="77777777" w:rsidR="003E49B5" w:rsidRPr="00F4773A" w:rsidRDefault="003E49B5" w:rsidP="00462B19">
            <w:pPr>
              <w:pStyle w:val="ListParagraph"/>
              <w:ind w:left="0"/>
              <w:jc w:val="center"/>
              <w:rPr>
                <w:bCs/>
              </w:rPr>
            </w:pPr>
          </w:p>
        </w:tc>
      </w:tr>
      <w:tr w:rsidR="00462B19" w:rsidRPr="00F4773A" w14:paraId="50AD45EE" w14:textId="77777777" w:rsidTr="00462B19">
        <w:tc>
          <w:tcPr>
            <w:tcW w:w="723" w:type="pct"/>
            <w:vAlign w:val="center"/>
          </w:tcPr>
          <w:p w14:paraId="6DF9AEE6" w14:textId="77777777" w:rsidR="00247FA6" w:rsidRPr="00F4773A" w:rsidRDefault="00715936" w:rsidP="00462B19">
            <w:pPr>
              <w:pStyle w:val="ListParagraph"/>
              <w:ind w:left="0"/>
              <w:jc w:val="center"/>
              <w:rPr>
                <w:bCs/>
              </w:rPr>
            </w:pPr>
            <w:r w:rsidRPr="00F4773A">
              <w:rPr>
                <w:bCs/>
              </w:rPr>
              <w:t xml:space="preserve">2.4. </w:t>
            </w:r>
          </w:p>
        </w:tc>
        <w:tc>
          <w:tcPr>
            <w:tcW w:w="2888" w:type="pct"/>
          </w:tcPr>
          <w:p w14:paraId="1EB78E97" w14:textId="77777777" w:rsidR="00247FA6" w:rsidRPr="00F4773A" w:rsidRDefault="00715936" w:rsidP="00462B19">
            <w:pPr>
              <w:jc w:val="both"/>
              <w:rPr>
                <w:sz w:val="24"/>
                <w:szCs w:val="24"/>
              </w:rPr>
            </w:pPr>
            <w:r w:rsidRPr="00F4773A">
              <w:rPr>
                <w:sz w:val="24"/>
                <w:szCs w:val="24"/>
              </w:rPr>
              <w:t>Địa tầng phân tập và minh giải tài liệu địa chấn</w:t>
            </w:r>
          </w:p>
        </w:tc>
        <w:tc>
          <w:tcPr>
            <w:tcW w:w="527" w:type="pct"/>
            <w:vAlign w:val="center"/>
          </w:tcPr>
          <w:p w14:paraId="02E5F307" w14:textId="77777777" w:rsidR="00247FA6" w:rsidRPr="00F4773A" w:rsidRDefault="00247FA6" w:rsidP="00462B19">
            <w:pPr>
              <w:pStyle w:val="ListParagraph"/>
              <w:ind w:left="0"/>
              <w:jc w:val="center"/>
              <w:rPr>
                <w:b/>
                <w:bCs/>
              </w:rPr>
            </w:pPr>
          </w:p>
        </w:tc>
        <w:tc>
          <w:tcPr>
            <w:tcW w:w="862" w:type="pct"/>
            <w:vMerge/>
            <w:vAlign w:val="center"/>
          </w:tcPr>
          <w:p w14:paraId="4AA9018C" w14:textId="77777777" w:rsidR="00247FA6" w:rsidRPr="00F4773A" w:rsidRDefault="00247FA6" w:rsidP="00462B19">
            <w:pPr>
              <w:pStyle w:val="ListParagraph"/>
              <w:ind w:left="0"/>
              <w:jc w:val="center"/>
              <w:rPr>
                <w:bCs/>
              </w:rPr>
            </w:pPr>
          </w:p>
        </w:tc>
      </w:tr>
      <w:tr w:rsidR="00462B19" w:rsidRPr="00F4773A" w14:paraId="479C229C" w14:textId="77777777" w:rsidTr="00462B19">
        <w:tc>
          <w:tcPr>
            <w:tcW w:w="723" w:type="pct"/>
            <w:vAlign w:val="center"/>
          </w:tcPr>
          <w:p w14:paraId="2260A5C9" w14:textId="77777777" w:rsidR="00247FA6" w:rsidRPr="00F4773A" w:rsidRDefault="00715936" w:rsidP="00462B19">
            <w:pPr>
              <w:pStyle w:val="ListParagraph"/>
              <w:ind w:left="0"/>
              <w:jc w:val="center"/>
              <w:rPr>
                <w:bCs/>
              </w:rPr>
            </w:pPr>
            <w:r w:rsidRPr="00F4773A">
              <w:rPr>
                <w:bCs/>
              </w:rPr>
              <w:t>2.4.1.</w:t>
            </w:r>
          </w:p>
        </w:tc>
        <w:tc>
          <w:tcPr>
            <w:tcW w:w="2888" w:type="pct"/>
          </w:tcPr>
          <w:p w14:paraId="70C4E031" w14:textId="77777777" w:rsidR="00247FA6" w:rsidRPr="00F4773A" w:rsidRDefault="00715936" w:rsidP="00462B19">
            <w:pPr>
              <w:jc w:val="both"/>
              <w:rPr>
                <w:sz w:val="24"/>
                <w:szCs w:val="24"/>
              </w:rPr>
            </w:pPr>
            <w:r w:rsidRPr="00F4773A">
              <w:rPr>
                <w:sz w:val="24"/>
                <w:szCs w:val="24"/>
              </w:rPr>
              <w:t>Một số cơ sở địa tầng phân tập</w:t>
            </w:r>
          </w:p>
        </w:tc>
        <w:tc>
          <w:tcPr>
            <w:tcW w:w="527" w:type="pct"/>
            <w:vAlign w:val="center"/>
          </w:tcPr>
          <w:p w14:paraId="4BD99F47" w14:textId="77777777" w:rsidR="00247FA6" w:rsidRPr="00F4773A" w:rsidRDefault="00247FA6" w:rsidP="00462B19">
            <w:pPr>
              <w:pStyle w:val="ListParagraph"/>
              <w:ind w:left="0"/>
              <w:jc w:val="center"/>
              <w:rPr>
                <w:b/>
                <w:bCs/>
              </w:rPr>
            </w:pPr>
          </w:p>
        </w:tc>
        <w:tc>
          <w:tcPr>
            <w:tcW w:w="862" w:type="pct"/>
            <w:vMerge/>
            <w:vAlign w:val="center"/>
          </w:tcPr>
          <w:p w14:paraId="76C03AC9" w14:textId="77777777" w:rsidR="00247FA6" w:rsidRPr="00F4773A" w:rsidRDefault="00247FA6" w:rsidP="00462B19">
            <w:pPr>
              <w:pStyle w:val="ListParagraph"/>
              <w:ind w:left="0"/>
              <w:jc w:val="center"/>
              <w:rPr>
                <w:bCs/>
              </w:rPr>
            </w:pPr>
          </w:p>
        </w:tc>
      </w:tr>
      <w:tr w:rsidR="00462B19" w:rsidRPr="00F4773A" w14:paraId="24F46C05" w14:textId="77777777" w:rsidTr="00462B19">
        <w:tc>
          <w:tcPr>
            <w:tcW w:w="723" w:type="pct"/>
            <w:vAlign w:val="center"/>
          </w:tcPr>
          <w:p w14:paraId="4BE8A299" w14:textId="77777777" w:rsidR="00247FA6" w:rsidRPr="00F4773A" w:rsidRDefault="00715936" w:rsidP="00462B19">
            <w:pPr>
              <w:pStyle w:val="ListParagraph"/>
              <w:ind w:left="0"/>
              <w:jc w:val="center"/>
              <w:rPr>
                <w:bCs/>
              </w:rPr>
            </w:pPr>
            <w:r w:rsidRPr="00F4773A">
              <w:rPr>
                <w:bCs/>
              </w:rPr>
              <w:t>2.4.2.</w:t>
            </w:r>
          </w:p>
        </w:tc>
        <w:tc>
          <w:tcPr>
            <w:tcW w:w="2888" w:type="pct"/>
          </w:tcPr>
          <w:p w14:paraId="36B29EF3" w14:textId="77777777" w:rsidR="00247FA6" w:rsidRPr="00F4773A" w:rsidRDefault="00715936" w:rsidP="00462B19">
            <w:pPr>
              <w:jc w:val="both"/>
              <w:rPr>
                <w:sz w:val="24"/>
                <w:szCs w:val="24"/>
              </w:rPr>
            </w:pPr>
            <w:r w:rsidRPr="00F4773A">
              <w:rPr>
                <w:sz w:val="24"/>
                <w:szCs w:val="24"/>
              </w:rPr>
              <w:t>Các tập trầm tích</w:t>
            </w:r>
          </w:p>
        </w:tc>
        <w:tc>
          <w:tcPr>
            <w:tcW w:w="527" w:type="pct"/>
            <w:vAlign w:val="center"/>
          </w:tcPr>
          <w:p w14:paraId="7D88A22C" w14:textId="77777777" w:rsidR="00247FA6" w:rsidRPr="00F4773A" w:rsidRDefault="00247FA6" w:rsidP="00462B19">
            <w:pPr>
              <w:pStyle w:val="ListParagraph"/>
              <w:ind w:left="0"/>
              <w:jc w:val="center"/>
              <w:rPr>
                <w:b/>
                <w:bCs/>
              </w:rPr>
            </w:pPr>
          </w:p>
        </w:tc>
        <w:tc>
          <w:tcPr>
            <w:tcW w:w="862" w:type="pct"/>
            <w:vMerge/>
            <w:vAlign w:val="center"/>
          </w:tcPr>
          <w:p w14:paraId="7DC26046" w14:textId="77777777" w:rsidR="00247FA6" w:rsidRPr="00F4773A" w:rsidRDefault="00247FA6" w:rsidP="00462B19">
            <w:pPr>
              <w:pStyle w:val="ListParagraph"/>
              <w:ind w:left="0"/>
              <w:jc w:val="center"/>
              <w:rPr>
                <w:bCs/>
              </w:rPr>
            </w:pPr>
          </w:p>
        </w:tc>
      </w:tr>
      <w:tr w:rsidR="00462B19" w:rsidRPr="00F4773A" w14:paraId="21CB8142" w14:textId="77777777" w:rsidTr="00462B19">
        <w:tc>
          <w:tcPr>
            <w:tcW w:w="723" w:type="pct"/>
          </w:tcPr>
          <w:p w14:paraId="4FE0C8C4" w14:textId="77777777" w:rsidR="003E49B5" w:rsidRPr="00F4773A" w:rsidRDefault="00715936" w:rsidP="00462B19">
            <w:pPr>
              <w:jc w:val="center"/>
              <w:rPr>
                <w:sz w:val="24"/>
                <w:szCs w:val="24"/>
              </w:rPr>
            </w:pPr>
            <w:r w:rsidRPr="00F4773A">
              <w:rPr>
                <w:sz w:val="24"/>
                <w:szCs w:val="24"/>
              </w:rPr>
              <w:t xml:space="preserve">2.4.3. </w:t>
            </w:r>
          </w:p>
        </w:tc>
        <w:tc>
          <w:tcPr>
            <w:tcW w:w="2888" w:type="pct"/>
          </w:tcPr>
          <w:p w14:paraId="7D82F5F2" w14:textId="77777777" w:rsidR="003E49B5" w:rsidRPr="00F4773A" w:rsidRDefault="00715936" w:rsidP="00462B19">
            <w:pPr>
              <w:jc w:val="both"/>
              <w:rPr>
                <w:sz w:val="24"/>
                <w:szCs w:val="24"/>
              </w:rPr>
            </w:pPr>
            <w:r w:rsidRPr="00F4773A">
              <w:rPr>
                <w:sz w:val="24"/>
                <w:szCs w:val="24"/>
              </w:rPr>
              <w:t>Hệ thống trầm tích (System tracts)</w:t>
            </w:r>
          </w:p>
        </w:tc>
        <w:tc>
          <w:tcPr>
            <w:tcW w:w="527" w:type="pct"/>
            <w:vAlign w:val="center"/>
          </w:tcPr>
          <w:p w14:paraId="24223097" w14:textId="77777777" w:rsidR="003E49B5" w:rsidRPr="00F4773A" w:rsidRDefault="003E49B5" w:rsidP="00462B19">
            <w:pPr>
              <w:pStyle w:val="ListParagraph"/>
              <w:ind w:left="0"/>
              <w:jc w:val="center"/>
              <w:rPr>
                <w:b/>
                <w:bCs/>
              </w:rPr>
            </w:pPr>
          </w:p>
        </w:tc>
        <w:tc>
          <w:tcPr>
            <w:tcW w:w="862" w:type="pct"/>
            <w:vMerge/>
            <w:vAlign w:val="center"/>
          </w:tcPr>
          <w:p w14:paraId="4EAEC514" w14:textId="77777777" w:rsidR="003E49B5" w:rsidRPr="00F4773A" w:rsidRDefault="003E49B5" w:rsidP="00462B19">
            <w:pPr>
              <w:pStyle w:val="ListParagraph"/>
              <w:ind w:left="0"/>
              <w:jc w:val="center"/>
              <w:rPr>
                <w:bCs/>
              </w:rPr>
            </w:pPr>
          </w:p>
        </w:tc>
      </w:tr>
      <w:tr w:rsidR="00462B19" w:rsidRPr="00F4773A" w14:paraId="6561C617" w14:textId="77777777" w:rsidTr="00462B19">
        <w:tc>
          <w:tcPr>
            <w:tcW w:w="723" w:type="pct"/>
          </w:tcPr>
          <w:p w14:paraId="172A9786" w14:textId="77777777" w:rsidR="003E49B5" w:rsidRPr="00F4773A" w:rsidRDefault="00715936" w:rsidP="00462B19">
            <w:pPr>
              <w:jc w:val="center"/>
              <w:rPr>
                <w:sz w:val="24"/>
                <w:szCs w:val="24"/>
              </w:rPr>
            </w:pPr>
            <w:r w:rsidRPr="00F4773A">
              <w:rPr>
                <w:sz w:val="24"/>
                <w:szCs w:val="24"/>
              </w:rPr>
              <w:t>2.4.4.</w:t>
            </w:r>
          </w:p>
        </w:tc>
        <w:tc>
          <w:tcPr>
            <w:tcW w:w="2888" w:type="pct"/>
          </w:tcPr>
          <w:p w14:paraId="58039B49" w14:textId="77777777" w:rsidR="003E49B5" w:rsidRPr="00F4773A" w:rsidRDefault="00715936" w:rsidP="00462B19">
            <w:pPr>
              <w:jc w:val="both"/>
              <w:rPr>
                <w:sz w:val="24"/>
                <w:szCs w:val="24"/>
              </w:rPr>
            </w:pPr>
            <w:r w:rsidRPr="00F4773A">
              <w:rPr>
                <w:sz w:val="24"/>
                <w:szCs w:val="24"/>
              </w:rPr>
              <w:t>Các mặt ranh giới trong địa tầng phân tập</w:t>
            </w:r>
          </w:p>
        </w:tc>
        <w:tc>
          <w:tcPr>
            <w:tcW w:w="527" w:type="pct"/>
            <w:vAlign w:val="center"/>
          </w:tcPr>
          <w:p w14:paraId="1D6934C9" w14:textId="77777777" w:rsidR="003E49B5" w:rsidRPr="00F4773A" w:rsidRDefault="003E49B5" w:rsidP="00462B19">
            <w:pPr>
              <w:pStyle w:val="ListParagraph"/>
              <w:ind w:left="0"/>
              <w:jc w:val="center"/>
              <w:rPr>
                <w:b/>
                <w:bCs/>
              </w:rPr>
            </w:pPr>
          </w:p>
        </w:tc>
        <w:tc>
          <w:tcPr>
            <w:tcW w:w="862" w:type="pct"/>
            <w:vMerge/>
            <w:vAlign w:val="center"/>
          </w:tcPr>
          <w:p w14:paraId="681AC0C2" w14:textId="77777777" w:rsidR="003E49B5" w:rsidRPr="00F4773A" w:rsidRDefault="003E49B5" w:rsidP="00462B19">
            <w:pPr>
              <w:pStyle w:val="ListParagraph"/>
              <w:ind w:left="0"/>
              <w:jc w:val="center"/>
              <w:rPr>
                <w:bCs/>
              </w:rPr>
            </w:pPr>
          </w:p>
        </w:tc>
      </w:tr>
      <w:tr w:rsidR="00462B19" w:rsidRPr="00F4773A" w14:paraId="5B1249B3" w14:textId="77777777" w:rsidTr="00462B19">
        <w:tc>
          <w:tcPr>
            <w:tcW w:w="723" w:type="pct"/>
          </w:tcPr>
          <w:p w14:paraId="72F9449B" w14:textId="77777777" w:rsidR="003E49B5" w:rsidRPr="00F4773A" w:rsidRDefault="00715936" w:rsidP="00462B19">
            <w:pPr>
              <w:jc w:val="center"/>
              <w:rPr>
                <w:sz w:val="24"/>
                <w:szCs w:val="24"/>
              </w:rPr>
            </w:pPr>
            <w:r w:rsidRPr="00F4773A">
              <w:rPr>
                <w:sz w:val="24"/>
                <w:szCs w:val="24"/>
              </w:rPr>
              <w:t>2.4.5.</w:t>
            </w:r>
          </w:p>
        </w:tc>
        <w:tc>
          <w:tcPr>
            <w:tcW w:w="2888" w:type="pct"/>
          </w:tcPr>
          <w:p w14:paraId="5FC9EFDC" w14:textId="77777777" w:rsidR="003E49B5" w:rsidRPr="00F4773A" w:rsidRDefault="00715936" w:rsidP="00462B19">
            <w:pPr>
              <w:jc w:val="both"/>
              <w:rPr>
                <w:sz w:val="24"/>
                <w:szCs w:val="24"/>
              </w:rPr>
            </w:pPr>
            <w:r w:rsidRPr="00F4773A">
              <w:rPr>
                <w:sz w:val="24"/>
                <w:szCs w:val="24"/>
              </w:rPr>
              <w:t>Địa tầng phân tập phân giải cao</w:t>
            </w:r>
          </w:p>
        </w:tc>
        <w:tc>
          <w:tcPr>
            <w:tcW w:w="527" w:type="pct"/>
            <w:vAlign w:val="center"/>
          </w:tcPr>
          <w:p w14:paraId="6103A702" w14:textId="77777777" w:rsidR="003E49B5" w:rsidRPr="00F4773A" w:rsidRDefault="003E49B5" w:rsidP="00462B19">
            <w:pPr>
              <w:pStyle w:val="ListParagraph"/>
              <w:ind w:left="0"/>
              <w:jc w:val="center"/>
              <w:rPr>
                <w:b/>
                <w:bCs/>
              </w:rPr>
            </w:pPr>
          </w:p>
        </w:tc>
        <w:tc>
          <w:tcPr>
            <w:tcW w:w="862" w:type="pct"/>
            <w:vMerge/>
            <w:vAlign w:val="center"/>
          </w:tcPr>
          <w:p w14:paraId="642ADAA1" w14:textId="77777777" w:rsidR="003E49B5" w:rsidRPr="00F4773A" w:rsidRDefault="003E49B5" w:rsidP="00462B19">
            <w:pPr>
              <w:pStyle w:val="ListParagraph"/>
              <w:ind w:left="0"/>
              <w:jc w:val="center"/>
              <w:rPr>
                <w:bCs/>
              </w:rPr>
            </w:pPr>
          </w:p>
        </w:tc>
      </w:tr>
      <w:tr w:rsidR="00462B19" w:rsidRPr="00F4773A" w14:paraId="576B2218" w14:textId="77777777" w:rsidTr="00462B19">
        <w:tc>
          <w:tcPr>
            <w:tcW w:w="723" w:type="pct"/>
          </w:tcPr>
          <w:p w14:paraId="67A2317D" w14:textId="77777777" w:rsidR="003E49B5" w:rsidRPr="00F4773A" w:rsidRDefault="00715936" w:rsidP="00462B19">
            <w:pPr>
              <w:jc w:val="center"/>
              <w:rPr>
                <w:sz w:val="24"/>
                <w:szCs w:val="24"/>
              </w:rPr>
            </w:pPr>
            <w:r w:rsidRPr="00F4773A">
              <w:rPr>
                <w:sz w:val="24"/>
                <w:szCs w:val="24"/>
              </w:rPr>
              <w:t>2.4.6.</w:t>
            </w:r>
          </w:p>
        </w:tc>
        <w:tc>
          <w:tcPr>
            <w:tcW w:w="2888" w:type="pct"/>
          </w:tcPr>
          <w:p w14:paraId="545183F7" w14:textId="77777777" w:rsidR="003E49B5" w:rsidRPr="00F4773A" w:rsidRDefault="00715936" w:rsidP="00462B19">
            <w:pPr>
              <w:jc w:val="both"/>
              <w:rPr>
                <w:sz w:val="24"/>
                <w:szCs w:val="24"/>
              </w:rPr>
            </w:pPr>
            <w:r w:rsidRPr="00F4773A">
              <w:rPr>
                <w:sz w:val="24"/>
                <w:szCs w:val="24"/>
              </w:rPr>
              <w:t>Lát cắt thời địa tầng</w:t>
            </w:r>
          </w:p>
        </w:tc>
        <w:tc>
          <w:tcPr>
            <w:tcW w:w="527" w:type="pct"/>
            <w:vAlign w:val="center"/>
          </w:tcPr>
          <w:p w14:paraId="564088B9" w14:textId="77777777" w:rsidR="003E49B5" w:rsidRPr="00F4773A" w:rsidRDefault="003E49B5" w:rsidP="00462B19">
            <w:pPr>
              <w:pStyle w:val="ListParagraph"/>
              <w:ind w:left="0"/>
              <w:jc w:val="center"/>
              <w:rPr>
                <w:b/>
                <w:bCs/>
              </w:rPr>
            </w:pPr>
          </w:p>
        </w:tc>
        <w:tc>
          <w:tcPr>
            <w:tcW w:w="862" w:type="pct"/>
            <w:vMerge/>
            <w:vAlign w:val="center"/>
          </w:tcPr>
          <w:p w14:paraId="04CA13ED" w14:textId="77777777" w:rsidR="003E49B5" w:rsidRPr="00F4773A" w:rsidRDefault="003E49B5" w:rsidP="00462B19">
            <w:pPr>
              <w:pStyle w:val="ListParagraph"/>
              <w:ind w:left="0"/>
              <w:jc w:val="center"/>
              <w:rPr>
                <w:bCs/>
              </w:rPr>
            </w:pPr>
          </w:p>
        </w:tc>
      </w:tr>
      <w:tr w:rsidR="00462B19" w:rsidRPr="00F4773A" w14:paraId="5BAE5FA4" w14:textId="77777777" w:rsidTr="00462B19">
        <w:tc>
          <w:tcPr>
            <w:tcW w:w="723" w:type="pct"/>
          </w:tcPr>
          <w:p w14:paraId="4407D8FF" w14:textId="77777777" w:rsidR="003E49B5" w:rsidRPr="00F4773A" w:rsidRDefault="003E49B5" w:rsidP="00462B19">
            <w:pPr>
              <w:jc w:val="center"/>
              <w:rPr>
                <w:sz w:val="24"/>
                <w:szCs w:val="24"/>
              </w:rPr>
            </w:pPr>
          </w:p>
        </w:tc>
        <w:tc>
          <w:tcPr>
            <w:tcW w:w="2888" w:type="pct"/>
          </w:tcPr>
          <w:p w14:paraId="7C1C8626" w14:textId="77777777" w:rsidR="003E49B5" w:rsidRPr="00F4773A" w:rsidRDefault="00B8574F" w:rsidP="00462B19">
            <w:pPr>
              <w:jc w:val="both"/>
              <w:rPr>
                <w:sz w:val="24"/>
                <w:szCs w:val="24"/>
              </w:rPr>
            </w:pPr>
            <w:r w:rsidRPr="00F4773A">
              <w:rPr>
                <w:sz w:val="24"/>
                <w:szCs w:val="24"/>
              </w:rPr>
              <w:t>Thảo luận chương 2</w:t>
            </w:r>
          </w:p>
        </w:tc>
        <w:tc>
          <w:tcPr>
            <w:tcW w:w="527" w:type="pct"/>
            <w:vAlign w:val="center"/>
          </w:tcPr>
          <w:p w14:paraId="6D536600" w14:textId="77777777" w:rsidR="003E49B5" w:rsidRPr="00F4773A" w:rsidRDefault="003E49B5" w:rsidP="00462B19">
            <w:pPr>
              <w:pStyle w:val="ListParagraph"/>
              <w:ind w:left="0"/>
              <w:jc w:val="center"/>
              <w:rPr>
                <w:b/>
                <w:bCs/>
              </w:rPr>
            </w:pPr>
          </w:p>
        </w:tc>
        <w:tc>
          <w:tcPr>
            <w:tcW w:w="862" w:type="pct"/>
            <w:vMerge/>
            <w:vAlign w:val="center"/>
          </w:tcPr>
          <w:p w14:paraId="337CF421" w14:textId="77777777" w:rsidR="003E49B5" w:rsidRPr="00F4773A" w:rsidRDefault="003E49B5" w:rsidP="00462B19">
            <w:pPr>
              <w:pStyle w:val="ListParagraph"/>
              <w:ind w:left="0"/>
              <w:jc w:val="center"/>
              <w:rPr>
                <w:bCs/>
              </w:rPr>
            </w:pPr>
          </w:p>
        </w:tc>
      </w:tr>
      <w:tr w:rsidR="00462B19" w:rsidRPr="00F4773A" w14:paraId="17C8B87B" w14:textId="77777777" w:rsidTr="00462B19">
        <w:tc>
          <w:tcPr>
            <w:tcW w:w="723" w:type="pct"/>
            <w:vAlign w:val="center"/>
          </w:tcPr>
          <w:p w14:paraId="4B98059F" w14:textId="77777777" w:rsidR="003E6E85" w:rsidRPr="00F4773A" w:rsidRDefault="003E6E85" w:rsidP="00462B19">
            <w:pPr>
              <w:pStyle w:val="ListParagraph"/>
              <w:ind w:left="0"/>
              <w:jc w:val="center"/>
              <w:rPr>
                <w:bCs/>
              </w:rPr>
            </w:pPr>
            <w:r w:rsidRPr="00F4773A">
              <w:rPr>
                <w:b/>
                <w:bCs/>
                <w:lang w:val="nl-NL"/>
              </w:rPr>
              <w:t xml:space="preserve">Chương </w:t>
            </w:r>
            <w:r w:rsidR="00B8574F" w:rsidRPr="00F4773A">
              <w:rPr>
                <w:b/>
                <w:bCs/>
              </w:rPr>
              <w:t>3</w:t>
            </w:r>
          </w:p>
        </w:tc>
        <w:tc>
          <w:tcPr>
            <w:tcW w:w="2888" w:type="pct"/>
            <w:vAlign w:val="center"/>
          </w:tcPr>
          <w:p w14:paraId="221C85F2" w14:textId="77777777" w:rsidR="003E6E85" w:rsidRPr="00F4773A" w:rsidRDefault="00462B19" w:rsidP="00462B19">
            <w:pPr>
              <w:jc w:val="both"/>
              <w:rPr>
                <w:b/>
                <w:sz w:val="24"/>
                <w:szCs w:val="24"/>
                <w:lang w:val="es-MX"/>
              </w:rPr>
            </w:pPr>
            <w:r w:rsidRPr="00F4773A">
              <w:rPr>
                <w:b/>
                <w:sz w:val="24"/>
                <w:szCs w:val="24"/>
              </w:rPr>
              <w:t>Đặc điểm địa chất – địa chất công trình biển</w:t>
            </w:r>
          </w:p>
        </w:tc>
        <w:tc>
          <w:tcPr>
            <w:tcW w:w="527" w:type="pct"/>
            <w:vAlign w:val="center"/>
          </w:tcPr>
          <w:p w14:paraId="3B4B5EF2" w14:textId="77777777" w:rsidR="003E6E85" w:rsidRPr="00F4773A" w:rsidRDefault="00B07EE4" w:rsidP="00462B19">
            <w:pPr>
              <w:pStyle w:val="ListParagraph"/>
              <w:ind w:left="0"/>
              <w:jc w:val="center"/>
              <w:rPr>
                <w:b/>
                <w:bCs/>
              </w:rPr>
            </w:pPr>
            <w:r w:rsidRPr="00F4773A">
              <w:rPr>
                <w:b/>
                <w:lang w:val="es-MX"/>
              </w:rPr>
              <w:t>5</w:t>
            </w:r>
          </w:p>
        </w:tc>
        <w:tc>
          <w:tcPr>
            <w:tcW w:w="862" w:type="pct"/>
            <w:vMerge w:val="restart"/>
            <w:vAlign w:val="center"/>
          </w:tcPr>
          <w:p w14:paraId="55862F12" w14:textId="77777777" w:rsidR="003E6E85" w:rsidRPr="00F4773A" w:rsidRDefault="00B8574F" w:rsidP="00462B19">
            <w:pPr>
              <w:pStyle w:val="ListParagraph"/>
              <w:ind w:left="0"/>
              <w:jc w:val="center"/>
              <w:rPr>
                <w:bCs/>
              </w:rPr>
            </w:pPr>
            <w:r w:rsidRPr="00F4773A">
              <w:rPr>
                <w:bCs/>
              </w:rPr>
              <w:t>4.1.4</w:t>
            </w:r>
          </w:p>
        </w:tc>
      </w:tr>
      <w:tr w:rsidR="00462B19" w:rsidRPr="00F4773A" w14:paraId="69E24B76" w14:textId="77777777" w:rsidTr="00462B19">
        <w:tc>
          <w:tcPr>
            <w:tcW w:w="723" w:type="pct"/>
            <w:vAlign w:val="center"/>
          </w:tcPr>
          <w:p w14:paraId="0A5A1297" w14:textId="77777777" w:rsidR="003E49B5" w:rsidRPr="00F4773A" w:rsidRDefault="00B8574F" w:rsidP="00462B19">
            <w:pPr>
              <w:pStyle w:val="ListParagraph"/>
              <w:ind w:left="0"/>
              <w:jc w:val="center"/>
              <w:rPr>
                <w:bCs/>
              </w:rPr>
            </w:pPr>
            <w:r w:rsidRPr="00F4773A">
              <w:rPr>
                <w:bCs/>
              </w:rPr>
              <w:t>3</w:t>
            </w:r>
            <w:r w:rsidR="00BB049D" w:rsidRPr="00F4773A">
              <w:rPr>
                <w:bCs/>
              </w:rPr>
              <w:t>.1</w:t>
            </w:r>
          </w:p>
        </w:tc>
        <w:tc>
          <w:tcPr>
            <w:tcW w:w="2888" w:type="pct"/>
          </w:tcPr>
          <w:p w14:paraId="3C87DE68" w14:textId="77777777" w:rsidR="003E49B5" w:rsidRPr="00F4773A" w:rsidRDefault="00B8574F" w:rsidP="00462B19">
            <w:pPr>
              <w:rPr>
                <w:sz w:val="24"/>
                <w:szCs w:val="24"/>
              </w:rPr>
            </w:pPr>
            <w:r w:rsidRPr="00F4773A">
              <w:rPr>
                <w:sz w:val="24"/>
                <w:szCs w:val="24"/>
              </w:rPr>
              <w:t>Đặc điểm địa chất biển</w:t>
            </w:r>
            <w:r w:rsidR="003E49B5" w:rsidRPr="00F4773A">
              <w:rPr>
                <w:sz w:val="24"/>
                <w:szCs w:val="24"/>
              </w:rPr>
              <w:tab/>
            </w:r>
          </w:p>
        </w:tc>
        <w:tc>
          <w:tcPr>
            <w:tcW w:w="527" w:type="pct"/>
            <w:vAlign w:val="center"/>
          </w:tcPr>
          <w:p w14:paraId="436C146C" w14:textId="77777777" w:rsidR="003E49B5" w:rsidRPr="00F4773A" w:rsidRDefault="003E49B5" w:rsidP="00462B19">
            <w:pPr>
              <w:pStyle w:val="ListParagraph"/>
              <w:ind w:left="0"/>
              <w:jc w:val="center"/>
              <w:rPr>
                <w:b/>
                <w:bCs/>
              </w:rPr>
            </w:pPr>
          </w:p>
        </w:tc>
        <w:tc>
          <w:tcPr>
            <w:tcW w:w="862" w:type="pct"/>
            <w:vMerge/>
            <w:vAlign w:val="center"/>
          </w:tcPr>
          <w:p w14:paraId="24584881" w14:textId="77777777" w:rsidR="003E49B5" w:rsidRPr="00F4773A" w:rsidRDefault="003E49B5" w:rsidP="00462B19">
            <w:pPr>
              <w:pStyle w:val="ListParagraph"/>
              <w:ind w:left="0"/>
              <w:jc w:val="center"/>
              <w:rPr>
                <w:bCs/>
                <w:lang w:val="vi-VN"/>
              </w:rPr>
            </w:pPr>
          </w:p>
        </w:tc>
      </w:tr>
      <w:tr w:rsidR="00462B19" w:rsidRPr="00F4773A" w14:paraId="51FF35AE" w14:textId="77777777" w:rsidTr="00462B19">
        <w:tc>
          <w:tcPr>
            <w:tcW w:w="723" w:type="pct"/>
            <w:vAlign w:val="center"/>
          </w:tcPr>
          <w:p w14:paraId="2975DC77" w14:textId="77777777" w:rsidR="003E49B5" w:rsidRPr="00F4773A" w:rsidRDefault="00B8574F" w:rsidP="00462B19">
            <w:pPr>
              <w:pStyle w:val="ListParagraph"/>
              <w:ind w:left="0"/>
              <w:jc w:val="center"/>
              <w:rPr>
                <w:bCs/>
              </w:rPr>
            </w:pPr>
            <w:r w:rsidRPr="00F4773A">
              <w:rPr>
                <w:bCs/>
              </w:rPr>
              <w:t>3.1.1.</w:t>
            </w:r>
          </w:p>
        </w:tc>
        <w:tc>
          <w:tcPr>
            <w:tcW w:w="2888" w:type="pct"/>
          </w:tcPr>
          <w:p w14:paraId="2997789B" w14:textId="77777777" w:rsidR="003E49B5" w:rsidRPr="00F4773A" w:rsidRDefault="00B8574F" w:rsidP="00462B19">
            <w:pPr>
              <w:rPr>
                <w:sz w:val="24"/>
                <w:szCs w:val="24"/>
              </w:rPr>
            </w:pPr>
            <w:r w:rsidRPr="00F4773A">
              <w:rPr>
                <w:sz w:val="24"/>
                <w:szCs w:val="24"/>
              </w:rPr>
              <w:t>Sơ lược cấu trúc vỏ Trái đất</w:t>
            </w:r>
          </w:p>
        </w:tc>
        <w:tc>
          <w:tcPr>
            <w:tcW w:w="527" w:type="pct"/>
            <w:vAlign w:val="center"/>
          </w:tcPr>
          <w:p w14:paraId="32FA8EB4" w14:textId="77777777" w:rsidR="003E49B5" w:rsidRPr="00F4773A" w:rsidRDefault="003E49B5" w:rsidP="00462B19">
            <w:pPr>
              <w:pStyle w:val="ListParagraph"/>
              <w:ind w:left="0"/>
              <w:jc w:val="center"/>
              <w:rPr>
                <w:b/>
                <w:bCs/>
              </w:rPr>
            </w:pPr>
          </w:p>
        </w:tc>
        <w:tc>
          <w:tcPr>
            <w:tcW w:w="862" w:type="pct"/>
            <w:vMerge/>
            <w:vAlign w:val="center"/>
          </w:tcPr>
          <w:p w14:paraId="5141524D" w14:textId="77777777" w:rsidR="003E49B5" w:rsidRPr="00F4773A" w:rsidRDefault="003E49B5" w:rsidP="00462B19">
            <w:pPr>
              <w:pStyle w:val="ListParagraph"/>
              <w:ind w:left="0"/>
              <w:jc w:val="center"/>
              <w:rPr>
                <w:bCs/>
                <w:lang w:val="vi-VN"/>
              </w:rPr>
            </w:pPr>
          </w:p>
        </w:tc>
      </w:tr>
      <w:tr w:rsidR="00462B19" w:rsidRPr="00F4773A" w14:paraId="518F8FBE" w14:textId="77777777" w:rsidTr="00462B19">
        <w:tc>
          <w:tcPr>
            <w:tcW w:w="723" w:type="pct"/>
            <w:vAlign w:val="center"/>
          </w:tcPr>
          <w:p w14:paraId="46BB28A8" w14:textId="77777777" w:rsidR="003E49B5" w:rsidRPr="00F4773A" w:rsidRDefault="00B8574F" w:rsidP="00462B19">
            <w:pPr>
              <w:pStyle w:val="ListParagraph"/>
              <w:ind w:left="0"/>
              <w:jc w:val="center"/>
              <w:rPr>
                <w:bCs/>
              </w:rPr>
            </w:pPr>
            <w:r w:rsidRPr="00F4773A">
              <w:rPr>
                <w:bCs/>
              </w:rPr>
              <w:t>3.1.2.</w:t>
            </w:r>
          </w:p>
        </w:tc>
        <w:tc>
          <w:tcPr>
            <w:tcW w:w="2888" w:type="pct"/>
          </w:tcPr>
          <w:p w14:paraId="151383B5" w14:textId="77777777" w:rsidR="003E49B5" w:rsidRPr="00F4773A" w:rsidRDefault="00B8574F" w:rsidP="00462B19">
            <w:pPr>
              <w:rPr>
                <w:sz w:val="24"/>
                <w:szCs w:val="24"/>
              </w:rPr>
            </w:pPr>
            <w:r w:rsidRPr="00F4773A">
              <w:rPr>
                <w:sz w:val="24"/>
                <w:szCs w:val="24"/>
              </w:rPr>
              <w:t>Kiến tạo mảng và bồn trầm tích</w:t>
            </w:r>
          </w:p>
        </w:tc>
        <w:tc>
          <w:tcPr>
            <w:tcW w:w="527" w:type="pct"/>
            <w:vAlign w:val="center"/>
          </w:tcPr>
          <w:p w14:paraId="28B085F4" w14:textId="77777777" w:rsidR="003E49B5" w:rsidRPr="00F4773A" w:rsidRDefault="003E49B5" w:rsidP="00462B19">
            <w:pPr>
              <w:pStyle w:val="ListParagraph"/>
              <w:ind w:left="0"/>
              <w:jc w:val="center"/>
              <w:rPr>
                <w:b/>
                <w:bCs/>
              </w:rPr>
            </w:pPr>
          </w:p>
        </w:tc>
        <w:tc>
          <w:tcPr>
            <w:tcW w:w="862" w:type="pct"/>
            <w:vMerge/>
            <w:vAlign w:val="center"/>
          </w:tcPr>
          <w:p w14:paraId="170FBB42" w14:textId="77777777" w:rsidR="003E49B5" w:rsidRPr="00F4773A" w:rsidRDefault="003E49B5" w:rsidP="00462B19">
            <w:pPr>
              <w:pStyle w:val="ListParagraph"/>
              <w:ind w:left="0"/>
              <w:jc w:val="center"/>
              <w:rPr>
                <w:bCs/>
                <w:lang w:val="vi-VN"/>
              </w:rPr>
            </w:pPr>
          </w:p>
        </w:tc>
      </w:tr>
      <w:tr w:rsidR="00462B19" w:rsidRPr="00F4773A" w14:paraId="2E5906CC" w14:textId="77777777" w:rsidTr="00462B19">
        <w:tc>
          <w:tcPr>
            <w:tcW w:w="723" w:type="pct"/>
            <w:vAlign w:val="center"/>
          </w:tcPr>
          <w:p w14:paraId="0B8A51C8" w14:textId="77777777" w:rsidR="003E49B5" w:rsidRPr="00F4773A" w:rsidRDefault="00B8574F" w:rsidP="00462B19">
            <w:pPr>
              <w:pStyle w:val="ListParagraph"/>
              <w:ind w:left="0"/>
              <w:jc w:val="center"/>
              <w:rPr>
                <w:bCs/>
              </w:rPr>
            </w:pPr>
            <w:r w:rsidRPr="00F4773A">
              <w:rPr>
                <w:bCs/>
              </w:rPr>
              <w:t>3.1.3.</w:t>
            </w:r>
          </w:p>
        </w:tc>
        <w:tc>
          <w:tcPr>
            <w:tcW w:w="2888" w:type="pct"/>
          </w:tcPr>
          <w:p w14:paraId="54700C65" w14:textId="77777777" w:rsidR="003E49B5" w:rsidRPr="00F4773A" w:rsidRDefault="00B8574F" w:rsidP="00462B19">
            <w:pPr>
              <w:rPr>
                <w:sz w:val="24"/>
                <w:szCs w:val="24"/>
              </w:rPr>
            </w:pPr>
            <w:r w:rsidRPr="00F4773A">
              <w:rPr>
                <w:sz w:val="24"/>
                <w:szCs w:val="24"/>
              </w:rPr>
              <w:t>Cấu trúc địa chất thềm lục địa</w:t>
            </w:r>
          </w:p>
        </w:tc>
        <w:tc>
          <w:tcPr>
            <w:tcW w:w="527" w:type="pct"/>
            <w:vAlign w:val="center"/>
          </w:tcPr>
          <w:p w14:paraId="69985502" w14:textId="77777777" w:rsidR="003E49B5" w:rsidRPr="00F4773A" w:rsidRDefault="003E49B5" w:rsidP="00462B19">
            <w:pPr>
              <w:pStyle w:val="ListParagraph"/>
              <w:ind w:left="0"/>
              <w:jc w:val="center"/>
              <w:rPr>
                <w:b/>
                <w:bCs/>
              </w:rPr>
            </w:pPr>
          </w:p>
        </w:tc>
        <w:tc>
          <w:tcPr>
            <w:tcW w:w="862" w:type="pct"/>
            <w:vMerge/>
            <w:vAlign w:val="center"/>
          </w:tcPr>
          <w:p w14:paraId="14021129" w14:textId="77777777" w:rsidR="003E49B5" w:rsidRPr="00F4773A" w:rsidRDefault="003E49B5" w:rsidP="00462B19">
            <w:pPr>
              <w:pStyle w:val="ListParagraph"/>
              <w:ind w:left="0"/>
              <w:jc w:val="center"/>
              <w:rPr>
                <w:bCs/>
                <w:lang w:val="vi-VN"/>
              </w:rPr>
            </w:pPr>
          </w:p>
        </w:tc>
      </w:tr>
      <w:tr w:rsidR="00462B19" w:rsidRPr="00F4773A" w14:paraId="4AE3890C" w14:textId="77777777" w:rsidTr="00462B19">
        <w:tc>
          <w:tcPr>
            <w:tcW w:w="723" w:type="pct"/>
            <w:vAlign w:val="center"/>
          </w:tcPr>
          <w:p w14:paraId="28667CBA" w14:textId="77777777" w:rsidR="003E49B5" w:rsidRPr="00F4773A" w:rsidRDefault="00B8574F" w:rsidP="00462B19">
            <w:pPr>
              <w:pStyle w:val="ListParagraph"/>
              <w:ind w:left="0"/>
              <w:jc w:val="center"/>
              <w:rPr>
                <w:bCs/>
              </w:rPr>
            </w:pPr>
            <w:r w:rsidRPr="00F4773A">
              <w:rPr>
                <w:bCs/>
              </w:rPr>
              <w:t>3.1.4.</w:t>
            </w:r>
          </w:p>
        </w:tc>
        <w:tc>
          <w:tcPr>
            <w:tcW w:w="2888" w:type="pct"/>
          </w:tcPr>
          <w:p w14:paraId="7ECBC362" w14:textId="77777777" w:rsidR="003E49B5" w:rsidRPr="00F4773A" w:rsidRDefault="00B8574F" w:rsidP="00462B19">
            <w:pPr>
              <w:rPr>
                <w:sz w:val="24"/>
                <w:szCs w:val="24"/>
              </w:rPr>
            </w:pPr>
            <w:r w:rsidRPr="00F4773A">
              <w:rPr>
                <w:sz w:val="24"/>
                <w:szCs w:val="24"/>
              </w:rPr>
              <w:t>Nguồn gốc và sự phân bố các trầm tích biển</w:t>
            </w:r>
          </w:p>
        </w:tc>
        <w:tc>
          <w:tcPr>
            <w:tcW w:w="527" w:type="pct"/>
            <w:vAlign w:val="center"/>
          </w:tcPr>
          <w:p w14:paraId="6A13824E" w14:textId="77777777" w:rsidR="003E49B5" w:rsidRPr="00F4773A" w:rsidRDefault="003E49B5" w:rsidP="00462B19">
            <w:pPr>
              <w:pStyle w:val="ListParagraph"/>
              <w:ind w:left="0"/>
              <w:jc w:val="center"/>
              <w:rPr>
                <w:b/>
                <w:bCs/>
              </w:rPr>
            </w:pPr>
          </w:p>
        </w:tc>
        <w:tc>
          <w:tcPr>
            <w:tcW w:w="862" w:type="pct"/>
            <w:vMerge/>
            <w:vAlign w:val="center"/>
          </w:tcPr>
          <w:p w14:paraId="097AE659" w14:textId="77777777" w:rsidR="003E49B5" w:rsidRPr="00F4773A" w:rsidRDefault="003E49B5" w:rsidP="00462B19">
            <w:pPr>
              <w:pStyle w:val="ListParagraph"/>
              <w:ind w:left="0"/>
              <w:jc w:val="center"/>
              <w:rPr>
                <w:bCs/>
                <w:lang w:val="vi-VN"/>
              </w:rPr>
            </w:pPr>
          </w:p>
        </w:tc>
      </w:tr>
      <w:tr w:rsidR="00462B19" w:rsidRPr="00F4773A" w14:paraId="5C8C0712" w14:textId="77777777" w:rsidTr="00462B19">
        <w:tc>
          <w:tcPr>
            <w:tcW w:w="723" w:type="pct"/>
            <w:vAlign w:val="center"/>
          </w:tcPr>
          <w:p w14:paraId="160D6B5A" w14:textId="77777777" w:rsidR="003E49B5" w:rsidRPr="00F4773A" w:rsidRDefault="00B8574F" w:rsidP="00462B19">
            <w:pPr>
              <w:pStyle w:val="ListParagraph"/>
              <w:ind w:left="0"/>
              <w:jc w:val="center"/>
              <w:rPr>
                <w:bCs/>
              </w:rPr>
            </w:pPr>
            <w:r w:rsidRPr="00F4773A">
              <w:rPr>
                <w:bCs/>
              </w:rPr>
              <w:t xml:space="preserve">3.2. </w:t>
            </w:r>
          </w:p>
        </w:tc>
        <w:tc>
          <w:tcPr>
            <w:tcW w:w="2888" w:type="pct"/>
          </w:tcPr>
          <w:p w14:paraId="1BDC14F1" w14:textId="77777777" w:rsidR="003E49B5" w:rsidRPr="00F4773A" w:rsidRDefault="00B8574F" w:rsidP="00462B19">
            <w:pPr>
              <w:rPr>
                <w:sz w:val="24"/>
                <w:szCs w:val="24"/>
              </w:rPr>
            </w:pPr>
            <w:r w:rsidRPr="00F4773A">
              <w:rPr>
                <w:sz w:val="24"/>
                <w:szCs w:val="24"/>
              </w:rPr>
              <w:t>Đặc điểm địa chất công trình trầm tích biển</w:t>
            </w:r>
          </w:p>
        </w:tc>
        <w:tc>
          <w:tcPr>
            <w:tcW w:w="527" w:type="pct"/>
            <w:vAlign w:val="center"/>
          </w:tcPr>
          <w:p w14:paraId="651C32B2" w14:textId="77777777" w:rsidR="003E49B5" w:rsidRPr="00F4773A" w:rsidRDefault="003E49B5" w:rsidP="00462B19">
            <w:pPr>
              <w:pStyle w:val="ListParagraph"/>
              <w:ind w:left="0"/>
              <w:jc w:val="center"/>
              <w:rPr>
                <w:b/>
                <w:bCs/>
              </w:rPr>
            </w:pPr>
          </w:p>
        </w:tc>
        <w:tc>
          <w:tcPr>
            <w:tcW w:w="862" w:type="pct"/>
            <w:vMerge/>
            <w:vAlign w:val="center"/>
          </w:tcPr>
          <w:p w14:paraId="05D1CC01" w14:textId="77777777" w:rsidR="003E49B5" w:rsidRPr="00F4773A" w:rsidRDefault="003E49B5" w:rsidP="00462B19">
            <w:pPr>
              <w:pStyle w:val="ListParagraph"/>
              <w:ind w:left="0"/>
              <w:jc w:val="center"/>
              <w:rPr>
                <w:bCs/>
                <w:lang w:val="vi-VN"/>
              </w:rPr>
            </w:pPr>
          </w:p>
        </w:tc>
      </w:tr>
      <w:tr w:rsidR="00462B19" w:rsidRPr="00F4773A" w14:paraId="11ECA9DB" w14:textId="77777777" w:rsidTr="00462B19">
        <w:tc>
          <w:tcPr>
            <w:tcW w:w="723" w:type="pct"/>
            <w:vAlign w:val="center"/>
          </w:tcPr>
          <w:p w14:paraId="02F82D09" w14:textId="77777777" w:rsidR="003E49B5" w:rsidRPr="00F4773A" w:rsidRDefault="00B8574F" w:rsidP="00462B19">
            <w:pPr>
              <w:pStyle w:val="ListParagraph"/>
              <w:ind w:left="0"/>
              <w:jc w:val="center"/>
              <w:rPr>
                <w:bCs/>
              </w:rPr>
            </w:pPr>
            <w:r w:rsidRPr="00F4773A">
              <w:rPr>
                <w:bCs/>
              </w:rPr>
              <w:t xml:space="preserve">3.2.1. </w:t>
            </w:r>
          </w:p>
        </w:tc>
        <w:tc>
          <w:tcPr>
            <w:tcW w:w="2888" w:type="pct"/>
          </w:tcPr>
          <w:p w14:paraId="05E4708A" w14:textId="77777777" w:rsidR="003E49B5" w:rsidRPr="00F4773A" w:rsidRDefault="00B8574F" w:rsidP="00462B19">
            <w:pPr>
              <w:rPr>
                <w:sz w:val="24"/>
                <w:szCs w:val="24"/>
              </w:rPr>
            </w:pPr>
            <w:r w:rsidRPr="00F4773A">
              <w:rPr>
                <w:sz w:val="24"/>
                <w:szCs w:val="24"/>
              </w:rPr>
              <w:t>Trạng thái ứng suất tại chỗ các trầm tích biển</w:t>
            </w:r>
          </w:p>
        </w:tc>
        <w:tc>
          <w:tcPr>
            <w:tcW w:w="527" w:type="pct"/>
            <w:vAlign w:val="center"/>
          </w:tcPr>
          <w:p w14:paraId="27BE0F71" w14:textId="77777777" w:rsidR="003E49B5" w:rsidRPr="00F4773A" w:rsidRDefault="003E49B5" w:rsidP="00462B19">
            <w:pPr>
              <w:pStyle w:val="ListParagraph"/>
              <w:ind w:left="0"/>
              <w:jc w:val="center"/>
              <w:rPr>
                <w:b/>
                <w:bCs/>
              </w:rPr>
            </w:pPr>
          </w:p>
        </w:tc>
        <w:tc>
          <w:tcPr>
            <w:tcW w:w="862" w:type="pct"/>
            <w:vMerge/>
            <w:vAlign w:val="center"/>
          </w:tcPr>
          <w:p w14:paraId="41631A17" w14:textId="77777777" w:rsidR="003E49B5" w:rsidRPr="00F4773A" w:rsidRDefault="003E49B5" w:rsidP="00462B19">
            <w:pPr>
              <w:pStyle w:val="ListParagraph"/>
              <w:ind w:left="0"/>
              <w:jc w:val="center"/>
              <w:rPr>
                <w:bCs/>
                <w:lang w:val="vi-VN"/>
              </w:rPr>
            </w:pPr>
          </w:p>
        </w:tc>
      </w:tr>
      <w:tr w:rsidR="00462B19" w:rsidRPr="00F4773A" w14:paraId="7D6C6082" w14:textId="77777777" w:rsidTr="00462B19">
        <w:tc>
          <w:tcPr>
            <w:tcW w:w="723" w:type="pct"/>
            <w:vAlign w:val="center"/>
          </w:tcPr>
          <w:p w14:paraId="3F3CE8E9" w14:textId="77777777" w:rsidR="003E49B5" w:rsidRPr="00F4773A" w:rsidRDefault="00B8574F" w:rsidP="00462B19">
            <w:pPr>
              <w:pStyle w:val="ListParagraph"/>
              <w:ind w:left="0"/>
              <w:jc w:val="center"/>
              <w:rPr>
                <w:bCs/>
              </w:rPr>
            </w:pPr>
            <w:r w:rsidRPr="00F4773A">
              <w:rPr>
                <w:bCs/>
              </w:rPr>
              <w:t>3.2.2.</w:t>
            </w:r>
          </w:p>
        </w:tc>
        <w:tc>
          <w:tcPr>
            <w:tcW w:w="2888" w:type="pct"/>
          </w:tcPr>
          <w:p w14:paraId="1EC00EE2" w14:textId="77777777" w:rsidR="003E49B5" w:rsidRPr="00F4773A" w:rsidRDefault="00B8574F" w:rsidP="00462B19">
            <w:pPr>
              <w:rPr>
                <w:sz w:val="24"/>
                <w:szCs w:val="24"/>
              </w:rPr>
            </w:pPr>
            <w:r w:rsidRPr="00F4773A">
              <w:rPr>
                <w:sz w:val="24"/>
                <w:szCs w:val="24"/>
              </w:rPr>
              <w:t>Khái quát các đặc trưng cơ lý của trầm tích biển</w:t>
            </w:r>
          </w:p>
        </w:tc>
        <w:tc>
          <w:tcPr>
            <w:tcW w:w="527" w:type="pct"/>
            <w:vAlign w:val="center"/>
          </w:tcPr>
          <w:p w14:paraId="4907BE94" w14:textId="77777777" w:rsidR="003E49B5" w:rsidRPr="00F4773A" w:rsidRDefault="003E49B5" w:rsidP="00462B19">
            <w:pPr>
              <w:pStyle w:val="ListParagraph"/>
              <w:ind w:left="0"/>
              <w:jc w:val="center"/>
              <w:rPr>
                <w:b/>
                <w:bCs/>
              </w:rPr>
            </w:pPr>
          </w:p>
        </w:tc>
        <w:tc>
          <w:tcPr>
            <w:tcW w:w="862" w:type="pct"/>
            <w:vMerge/>
            <w:vAlign w:val="center"/>
          </w:tcPr>
          <w:p w14:paraId="492722BC" w14:textId="77777777" w:rsidR="003E49B5" w:rsidRPr="00F4773A" w:rsidRDefault="003E49B5" w:rsidP="00462B19">
            <w:pPr>
              <w:pStyle w:val="ListParagraph"/>
              <w:ind w:left="0"/>
              <w:jc w:val="center"/>
              <w:rPr>
                <w:bCs/>
                <w:lang w:val="vi-VN"/>
              </w:rPr>
            </w:pPr>
          </w:p>
        </w:tc>
      </w:tr>
      <w:tr w:rsidR="00462B19" w:rsidRPr="00F4773A" w14:paraId="39604825" w14:textId="77777777" w:rsidTr="00462B19">
        <w:tc>
          <w:tcPr>
            <w:tcW w:w="723" w:type="pct"/>
            <w:vAlign w:val="center"/>
          </w:tcPr>
          <w:p w14:paraId="41BF4FBE" w14:textId="77777777" w:rsidR="00280995" w:rsidRPr="00F4773A" w:rsidRDefault="00280995" w:rsidP="00462B19">
            <w:pPr>
              <w:pStyle w:val="ListParagraph"/>
              <w:ind w:left="0"/>
              <w:jc w:val="center"/>
              <w:rPr>
                <w:bCs/>
              </w:rPr>
            </w:pPr>
          </w:p>
        </w:tc>
        <w:tc>
          <w:tcPr>
            <w:tcW w:w="2888" w:type="pct"/>
          </w:tcPr>
          <w:p w14:paraId="6362F0E1" w14:textId="77777777" w:rsidR="00280995" w:rsidRPr="00F4773A" w:rsidRDefault="00B8574F" w:rsidP="00462B19">
            <w:pPr>
              <w:rPr>
                <w:sz w:val="24"/>
                <w:szCs w:val="24"/>
              </w:rPr>
            </w:pPr>
            <w:r w:rsidRPr="00F4773A">
              <w:rPr>
                <w:sz w:val="24"/>
                <w:szCs w:val="24"/>
              </w:rPr>
              <w:t>Thảo luận chương 3</w:t>
            </w:r>
          </w:p>
        </w:tc>
        <w:tc>
          <w:tcPr>
            <w:tcW w:w="527" w:type="pct"/>
            <w:vAlign w:val="center"/>
          </w:tcPr>
          <w:p w14:paraId="65BFE52B" w14:textId="77777777" w:rsidR="00280995" w:rsidRPr="00F4773A" w:rsidRDefault="00280995" w:rsidP="00462B19">
            <w:pPr>
              <w:pStyle w:val="ListParagraph"/>
              <w:ind w:left="0"/>
              <w:jc w:val="center"/>
              <w:rPr>
                <w:b/>
                <w:bCs/>
              </w:rPr>
            </w:pPr>
          </w:p>
        </w:tc>
        <w:tc>
          <w:tcPr>
            <w:tcW w:w="862" w:type="pct"/>
            <w:vMerge/>
            <w:vAlign w:val="center"/>
          </w:tcPr>
          <w:p w14:paraId="0DC77F03" w14:textId="77777777" w:rsidR="00280995" w:rsidRPr="00F4773A" w:rsidRDefault="00280995" w:rsidP="00462B19">
            <w:pPr>
              <w:pStyle w:val="ListParagraph"/>
              <w:ind w:left="0"/>
              <w:jc w:val="center"/>
              <w:rPr>
                <w:bCs/>
                <w:lang w:val="vi-VN"/>
              </w:rPr>
            </w:pPr>
          </w:p>
        </w:tc>
      </w:tr>
      <w:tr w:rsidR="00462B19" w:rsidRPr="00F4773A" w14:paraId="273D3CC5" w14:textId="77777777" w:rsidTr="00462B19">
        <w:tc>
          <w:tcPr>
            <w:tcW w:w="723" w:type="pct"/>
            <w:vAlign w:val="center"/>
          </w:tcPr>
          <w:p w14:paraId="3DBC73CE" w14:textId="77777777" w:rsidR="00162EC2" w:rsidRPr="00F4773A" w:rsidRDefault="00162EC2" w:rsidP="00462B19">
            <w:pPr>
              <w:pStyle w:val="ListParagraph"/>
              <w:ind w:left="0"/>
              <w:jc w:val="center"/>
              <w:rPr>
                <w:bCs/>
              </w:rPr>
            </w:pPr>
            <w:r w:rsidRPr="00F4773A">
              <w:rPr>
                <w:b/>
                <w:bCs/>
                <w:lang w:val="nl-NL"/>
              </w:rPr>
              <w:t xml:space="preserve">Chương </w:t>
            </w:r>
            <w:r w:rsidRPr="00F4773A">
              <w:rPr>
                <w:b/>
                <w:bCs/>
              </w:rPr>
              <w:t>4</w:t>
            </w:r>
          </w:p>
        </w:tc>
        <w:tc>
          <w:tcPr>
            <w:tcW w:w="2888" w:type="pct"/>
          </w:tcPr>
          <w:p w14:paraId="01B380CE" w14:textId="77777777" w:rsidR="00162EC2" w:rsidRPr="00F4773A" w:rsidRDefault="00462B19" w:rsidP="00462B19">
            <w:pPr>
              <w:rPr>
                <w:b/>
                <w:sz w:val="24"/>
                <w:szCs w:val="24"/>
              </w:rPr>
            </w:pPr>
            <w:r w:rsidRPr="00F4773A">
              <w:rPr>
                <w:b/>
                <w:sz w:val="24"/>
                <w:szCs w:val="24"/>
              </w:rPr>
              <w:t>Các quá trình địa chất động lực công trình biển</w:t>
            </w:r>
          </w:p>
        </w:tc>
        <w:tc>
          <w:tcPr>
            <w:tcW w:w="527" w:type="pct"/>
            <w:vAlign w:val="center"/>
          </w:tcPr>
          <w:p w14:paraId="5E60FF94" w14:textId="77777777" w:rsidR="00162EC2" w:rsidRPr="00F4773A" w:rsidRDefault="00162EC2" w:rsidP="00462B19">
            <w:pPr>
              <w:pStyle w:val="ListParagraph"/>
              <w:ind w:left="0"/>
              <w:jc w:val="center"/>
              <w:rPr>
                <w:b/>
                <w:bCs/>
              </w:rPr>
            </w:pPr>
            <w:r w:rsidRPr="00F4773A">
              <w:rPr>
                <w:b/>
                <w:bCs/>
              </w:rPr>
              <w:t>5</w:t>
            </w:r>
          </w:p>
        </w:tc>
        <w:tc>
          <w:tcPr>
            <w:tcW w:w="862" w:type="pct"/>
            <w:vMerge w:val="restart"/>
            <w:vAlign w:val="center"/>
          </w:tcPr>
          <w:p w14:paraId="4A39B911" w14:textId="77777777" w:rsidR="00162EC2" w:rsidRPr="00F4773A" w:rsidRDefault="00162EC2" w:rsidP="00462B19">
            <w:pPr>
              <w:pStyle w:val="ListParagraph"/>
              <w:ind w:left="0"/>
              <w:jc w:val="center"/>
              <w:rPr>
                <w:bCs/>
              </w:rPr>
            </w:pPr>
            <w:r w:rsidRPr="00F4773A">
              <w:rPr>
                <w:bCs/>
              </w:rPr>
              <w:t>4.1.5</w:t>
            </w:r>
          </w:p>
          <w:p w14:paraId="237DAC07" w14:textId="77777777" w:rsidR="00162EC2" w:rsidRPr="00F4773A" w:rsidRDefault="00162EC2" w:rsidP="00462B19">
            <w:pPr>
              <w:pStyle w:val="ListParagraph"/>
              <w:ind w:left="0"/>
              <w:jc w:val="center"/>
              <w:rPr>
                <w:bCs/>
                <w:lang w:val="vi-VN"/>
              </w:rPr>
            </w:pPr>
          </w:p>
        </w:tc>
      </w:tr>
      <w:tr w:rsidR="00462B19" w:rsidRPr="00F4773A" w14:paraId="7BCB3896" w14:textId="77777777" w:rsidTr="00462B19">
        <w:tc>
          <w:tcPr>
            <w:tcW w:w="723" w:type="pct"/>
            <w:vAlign w:val="center"/>
          </w:tcPr>
          <w:p w14:paraId="73511C31" w14:textId="77777777" w:rsidR="00162EC2" w:rsidRPr="00F4773A" w:rsidRDefault="00162EC2" w:rsidP="00462B19">
            <w:pPr>
              <w:pStyle w:val="ListParagraph"/>
              <w:ind w:left="0"/>
              <w:jc w:val="center"/>
              <w:rPr>
                <w:bCs/>
              </w:rPr>
            </w:pPr>
            <w:r w:rsidRPr="00F4773A">
              <w:rPr>
                <w:bCs/>
              </w:rPr>
              <w:t>4.1</w:t>
            </w:r>
          </w:p>
        </w:tc>
        <w:tc>
          <w:tcPr>
            <w:tcW w:w="2888" w:type="pct"/>
          </w:tcPr>
          <w:p w14:paraId="09B380B6" w14:textId="77777777" w:rsidR="00162EC2" w:rsidRPr="00F4773A" w:rsidRDefault="00162EC2" w:rsidP="00462B19">
            <w:pPr>
              <w:rPr>
                <w:sz w:val="24"/>
                <w:szCs w:val="24"/>
              </w:rPr>
            </w:pPr>
            <w:r w:rsidRPr="00F4773A">
              <w:rPr>
                <w:sz w:val="24"/>
                <w:szCs w:val="24"/>
              </w:rPr>
              <w:t>Khái quát chung</w:t>
            </w:r>
            <w:r w:rsidRPr="00F4773A">
              <w:rPr>
                <w:sz w:val="24"/>
                <w:szCs w:val="24"/>
              </w:rPr>
              <w:tab/>
            </w:r>
          </w:p>
        </w:tc>
        <w:tc>
          <w:tcPr>
            <w:tcW w:w="527" w:type="pct"/>
            <w:vAlign w:val="center"/>
          </w:tcPr>
          <w:p w14:paraId="465D71CD" w14:textId="77777777" w:rsidR="00162EC2" w:rsidRPr="00F4773A" w:rsidRDefault="00162EC2" w:rsidP="00462B19">
            <w:pPr>
              <w:pStyle w:val="ListParagraph"/>
              <w:ind w:left="0"/>
              <w:jc w:val="center"/>
              <w:rPr>
                <w:b/>
                <w:bCs/>
              </w:rPr>
            </w:pPr>
          </w:p>
        </w:tc>
        <w:tc>
          <w:tcPr>
            <w:tcW w:w="862" w:type="pct"/>
            <w:vMerge/>
            <w:vAlign w:val="center"/>
          </w:tcPr>
          <w:p w14:paraId="09E39B58" w14:textId="77777777" w:rsidR="00162EC2" w:rsidRPr="00F4773A" w:rsidRDefault="00162EC2" w:rsidP="00462B19">
            <w:pPr>
              <w:pStyle w:val="ListParagraph"/>
              <w:ind w:left="0"/>
              <w:jc w:val="center"/>
              <w:rPr>
                <w:bCs/>
                <w:lang w:val="vi-VN"/>
              </w:rPr>
            </w:pPr>
          </w:p>
        </w:tc>
      </w:tr>
      <w:tr w:rsidR="00462B19" w:rsidRPr="00F4773A" w14:paraId="1DC2CEF3" w14:textId="77777777" w:rsidTr="00462B19">
        <w:tc>
          <w:tcPr>
            <w:tcW w:w="723" w:type="pct"/>
            <w:vAlign w:val="center"/>
          </w:tcPr>
          <w:p w14:paraId="3E46C67B" w14:textId="77777777" w:rsidR="00162EC2" w:rsidRPr="00F4773A" w:rsidRDefault="00162EC2" w:rsidP="00462B19">
            <w:pPr>
              <w:pStyle w:val="ListParagraph"/>
              <w:ind w:left="0"/>
              <w:jc w:val="center"/>
              <w:rPr>
                <w:bCs/>
              </w:rPr>
            </w:pPr>
            <w:r w:rsidRPr="00F4773A">
              <w:rPr>
                <w:bCs/>
              </w:rPr>
              <w:t>4.2</w:t>
            </w:r>
          </w:p>
        </w:tc>
        <w:tc>
          <w:tcPr>
            <w:tcW w:w="2888" w:type="pct"/>
          </w:tcPr>
          <w:p w14:paraId="3C393D6B" w14:textId="77777777" w:rsidR="00162EC2" w:rsidRPr="00F4773A" w:rsidRDefault="00162EC2" w:rsidP="00462B19">
            <w:pPr>
              <w:rPr>
                <w:sz w:val="24"/>
                <w:szCs w:val="24"/>
              </w:rPr>
            </w:pPr>
            <w:r w:rsidRPr="00F4773A">
              <w:rPr>
                <w:sz w:val="24"/>
                <w:szCs w:val="24"/>
              </w:rPr>
              <w:t>Biến đổi địa hình đáy biển và sóng cát</w:t>
            </w:r>
          </w:p>
        </w:tc>
        <w:tc>
          <w:tcPr>
            <w:tcW w:w="527" w:type="pct"/>
            <w:vAlign w:val="center"/>
          </w:tcPr>
          <w:p w14:paraId="7AF5F873" w14:textId="77777777" w:rsidR="00162EC2" w:rsidRPr="00F4773A" w:rsidRDefault="00162EC2" w:rsidP="00462B19">
            <w:pPr>
              <w:pStyle w:val="ListParagraph"/>
              <w:ind w:left="0"/>
              <w:jc w:val="center"/>
              <w:rPr>
                <w:b/>
                <w:bCs/>
              </w:rPr>
            </w:pPr>
          </w:p>
        </w:tc>
        <w:tc>
          <w:tcPr>
            <w:tcW w:w="862" w:type="pct"/>
            <w:vMerge/>
            <w:vAlign w:val="center"/>
          </w:tcPr>
          <w:p w14:paraId="49495807" w14:textId="77777777" w:rsidR="00162EC2" w:rsidRPr="00F4773A" w:rsidRDefault="00162EC2" w:rsidP="00462B19">
            <w:pPr>
              <w:pStyle w:val="ListParagraph"/>
              <w:ind w:left="0"/>
              <w:jc w:val="center"/>
              <w:rPr>
                <w:bCs/>
                <w:lang w:val="vi-VN"/>
              </w:rPr>
            </w:pPr>
          </w:p>
        </w:tc>
      </w:tr>
      <w:tr w:rsidR="00462B19" w:rsidRPr="00F4773A" w14:paraId="4C65F701" w14:textId="77777777" w:rsidTr="00462B19">
        <w:tc>
          <w:tcPr>
            <w:tcW w:w="723" w:type="pct"/>
            <w:vAlign w:val="center"/>
          </w:tcPr>
          <w:p w14:paraId="558A01EA" w14:textId="77777777" w:rsidR="00162EC2" w:rsidRPr="00F4773A" w:rsidRDefault="00162EC2" w:rsidP="00462B19">
            <w:pPr>
              <w:pStyle w:val="ListParagraph"/>
              <w:ind w:left="0"/>
              <w:jc w:val="center"/>
              <w:rPr>
                <w:bCs/>
              </w:rPr>
            </w:pPr>
            <w:r w:rsidRPr="00F4773A">
              <w:rPr>
                <w:bCs/>
              </w:rPr>
              <w:t>4.2.1.</w:t>
            </w:r>
          </w:p>
        </w:tc>
        <w:tc>
          <w:tcPr>
            <w:tcW w:w="2888" w:type="pct"/>
          </w:tcPr>
          <w:p w14:paraId="2A784C58" w14:textId="77777777" w:rsidR="00162EC2" w:rsidRPr="00F4773A" w:rsidRDefault="00162EC2" w:rsidP="00462B19">
            <w:pPr>
              <w:rPr>
                <w:sz w:val="24"/>
                <w:szCs w:val="24"/>
              </w:rPr>
            </w:pPr>
            <w:r w:rsidRPr="00F4773A">
              <w:rPr>
                <w:sz w:val="24"/>
                <w:szCs w:val="24"/>
              </w:rPr>
              <w:t>Sóng cát và di chuyển cát</w:t>
            </w:r>
          </w:p>
        </w:tc>
        <w:tc>
          <w:tcPr>
            <w:tcW w:w="527" w:type="pct"/>
            <w:vAlign w:val="center"/>
          </w:tcPr>
          <w:p w14:paraId="641599BE" w14:textId="77777777" w:rsidR="00162EC2" w:rsidRPr="00F4773A" w:rsidRDefault="00162EC2" w:rsidP="00462B19">
            <w:pPr>
              <w:pStyle w:val="ListParagraph"/>
              <w:ind w:left="0"/>
              <w:jc w:val="center"/>
              <w:rPr>
                <w:b/>
                <w:bCs/>
              </w:rPr>
            </w:pPr>
          </w:p>
        </w:tc>
        <w:tc>
          <w:tcPr>
            <w:tcW w:w="862" w:type="pct"/>
            <w:vMerge/>
            <w:vAlign w:val="center"/>
          </w:tcPr>
          <w:p w14:paraId="2BB7FCB2" w14:textId="77777777" w:rsidR="00162EC2" w:rsidRPr="00F4773A" w:rsidRDefault="00162EC2" w:rsidP="00462B19">
            <w:pPr>
              <w:pStyle w:val="ListParagraph"/>
              <w:ind w:left="0"/>
              <w:jc w:val="center"/>
              <w:rPr>
                <w:bCs/>
                <w:lang w:val="vi-VN"/>
              </w:rPr>
            </w:pPr>
          </w:p>
        </w:tc>
      </w:tr>
      <w:tr w:rsidR="00462B19" w:rsidRPr="00F4773A" w14:paraId="7412BB8C" w14:textId="77777777" w:rsidTr="00462B19">
        <w:tc>
          <w:tcPr>
            <w:tcW w:w="723" w:type="pct"/>
            <w:vAlign w:val="center"/>
          </w:tcPr>
          <w:p w14:paraId="7EC1BFFF" w14:textId="77777777" w:rsidR="00162EC2" w:rsidRPr="00F4773A" w:rsidRDefault="00162EC2" w:rsidP="00462B19">
            <w:pPr>
              <w:pStyle w:val="ListParagraph"/>
              <w:ind w:left="0"/>
              <w:jc w:val="center"/>
              <w:rPr>
                <w:bCs/>
              </w:rPr>
            </w:pPr>
            <w:r w:rsidRPr="00F4773A">
              <w:rPr>
                <w:bCs/>
              </w:rPr>
              <w:t>4.2.2.</w:t>
            </w:r>
          </w:p>
        </w:tc>
        <w:tc>
          <w:tcPr>
            <w:tcW w:w="2888" w:type="pct"/>
          </w:tcPr>
          <w:p w14:paraId="69EF8349" w14:textId="77777777" w:rsidR="00162EC2" w:rsidRPr="00F4773A" w:rsidRDefault="00162EC2" w:rsidP="00462B19">
            <w:pPr>
              <w:rPr>
                <w:sz w:val="24"/>
                <w:szCs w:val="24"/>
              </w:rPr>
            </w:pPr>
            <w:r w:rsidRPr="00F4773A">
              <w:rPr>
                <w:sz w:val="24"/>
                <w:szCs w:val="24"/>
              </w:rPr>
              <w:t>Lòng song cổ</w:t>
            </w:r>
          </w:p>
        </w:tc>
        <w:tc>
          <w:tcPr>
            <w:tcW w:w="527" w:type="pct"/>
            <w:vAlign w:val="center"/>
          </w:tcPr>
          <w:p w14:paraId="248C65DB" w14:textId="77777777" w:rsidR="00162EC2" w:rsidRPr="00F4773A" w:rsidRDefault="00162EC2" w:rsidP="00462B19">
            <w:pPr>
              <w:pStyle w:val="ListParagraph"/>
              <w:ind w:left="0"/>
              <w:jc w:val="center"/>
              <w:rPr>
                <w:b/>
                <w:bCs/>
              </w:rPr>
            </w:pPr>
          </w:p>
        </w:tc>
        <w:tc>
          <w:tcPr>
            <w:tcW w:w="862" w:type="pct"/>
            <w:vMerge/>
            <w:vAlign w:val="center"/>
          </w:tcPr>
          <w:p w14:paraId="392C5056" w14:textId="77777777" w:rsidR="00162EC2" w:rsidRPr="00F4773A" w:rsidRDefault="00162EC2" w:rsidP="00462B19">
            <w:pPr>
              <w:pStyle w:val="ListParagraph"/>
              <w:ind w:left="0"/>
              <w:jc w:val="center"/>
              <w:rPr>
                <w:bCs/>
                <w:lang w:val="vi-VN"/>
              </w:rPr>
            </w:pPr>
          </w:p>
        </w:tc>
      </w:tr>
      <w:tr w:rsidR="00462B19" w:rsidRPr="00F4773A" w14:paraId="2D31D515" w14:textId="77777777" w:rsidTr="00462B19">
        <w:tc>
          <w:tcPr>
            <w:tcW w:w="723" w:type="pct"/>
            <w:vAlign w:val="center"/>
          </w:tcPr>
          <w:p w14:paraId="0DB1CE91" w14:textId="77777777" w:rsidR="00162EC2" w:rsidRPr="00F4773A" w:rsidRDefault="00162EC2" w:rsidP="00462B19">
            <w:pPr>
              <w:pStyle w:val="ListParagraph"/>
              <w:ind w:left="0"/>
              <w:jc w:val="center"/>
              <w:rPr>
                <w:bCs/>
              </w:rPr>
            </w:pPr>
            <w:r w:rsidRPr="00F4773A">
              <w:rPr>
                <w:bCs/>
              </w:rPr>
              <w:t xml:space="preserve">4.3. </w:t>
            </w:r>
          </w:p>
        </w:tc>
        <w:tc>
          <w:tcPr>
            <w:tcW w:w="2888" w:type="pct"/>
          </w:tcPr>
          <w:p w14:paraId="794E48F2" w14:textId="77777777" w:rsidR="00162EC2" w:rsidRPr="00F4773A" w:rsidRDefault="00162EC2" w:rsidP="00462B19">
            <w:pPr>
              <w:rPr>
                <w:sz w:val="24"/>
                <w:szCs w:val="24"/>
              </w:rPr>
            </w:pPr>
            <w:r w:rsidRPr="00F4773A">
              <w:rPr>
                <w:sz w:val="24"/>
                <w:szCs w:val="24"/>
              </w:rPr>
              <w:t>Xói lở, xâm thực bờ và đáy biển</w:t>
            </w:r>
          </w:p>
        </w:tc>
        <w:tc>
          <w:tcPr>
            <w:tcW w:w="527" w:type="pct"/>
            <w:vAlign w:val="center"/>
          </w:tcPr>
          <w:p w14:paraId="4B515590" w14:textId="77777777" w:rsidR="00162EC2" w:rsidRPr="00F4773A" w:rsidRDefault="00162EC2" w:rsidP="00462B19">
            <w:pPr>
              <w:pStyle w:val="ListParagraph"/>
              <w:ind w:left="0"/>
              <w:jc w:val="center"/>
              <w:rPr>
                <w:b/>
                <w:bCs/>
              </w:rPr>
            </w:pPr>
          </w:p>
        </w:tc>
        <w:tc>
          <w:tcPr>
            <w:tcW w:w="862" w:type="pct"/>
            <w:vMerge/>
            <w:vAlign w:val="center"/>
          </w:tcPr>
          <w:p w14:paraId="0A4C53A7" w14:textId="77777777" w:rsidR="00162EC2" w:rsidRPr="00F4773A" w:rsidRDefault="00162EC2" w:rsidP="00462B19">
            <w:pPr>
              <w:pStyle w:val="ListParagraph"/>
              <w:ind w:left="0"/>
              <w:jc w:val="center"/>
              <w:rPr>
                <w:bCs/>
                <w:lang w:val="vi-VN"/>
              </w:rPr>
            </w:pPr>
          </w:p>
        </w:tc>
      </w:tr>
      <w:tr w:rsidR="00462B19" w:rsidRPr="00F4773A" w14:paraId="39B95C31" w14:textId="77777777" w:rsidTr="00462B19">
        <w:tc>
          <w:tcPr>
            <w:tcW w:w="723" w:type="pct"/>
            <w:vAlign w:val="center"/>
          </w:tcPr>
          <w:p w14:paraId="6BC84EEF" w14:textId="77777777" w:rsidR="00162EC2" w:rsidRPr="00F4773A" w:rsidRDefault="00162EC2" w:rsidP="00462B19">
            <w:pPr>
              <w:pStyle w:val="ListParagraph"/>
              <w:ind w:left="0"/>
              <w:jc w:val="center"/>
              <w:rPr>
                <w:bCs/>
              </w:rPr>
            </w:pPr>
            <w:r w:rsidRPr="00F4773A">
              <w:rPr>
                <w:bCs/>
              </w:rPr>
              <w:t>4.</w:t>
            </w:r>
            <w:r w:rsidR="00F70235" w:rsidRPr="00F4773A">
              <w:rPr>
                <w:bCs/>
              </w:rPr>
              <w:t>4</w:t>
            </w:r>
            <w:r w:rsidRPr="00F4773A">
              <w:rPr>
                <w:bCs/>
              </w:rPr>
              <w:t xml:space="preserve">. </w:t>
            </w:r>
          </w:p>
        </w:tc>
        <w:tc>
          <w:tcPr>
            <w:tcW w:w="2888" w:type="pct"/>
          </w:tcPr>
          <w:p w14:paraId="7E890B86" w14:textId="77777777" w:rsidR="00162EC2" w:rsidRPr="00F4773A" w:rsidRDefault="00162EC2" w:rsidP="00462B19">
            <w:pPr>
              <w:rPr>
                <w:sz w:val="24"/>
                <w:szCs w:val="24"/>
              </w:rPr>
            </w:pPr>
            <w:r w:rsidRPr="00F4773A">
              <w:rPr>
                <w:sz w:val="24"/>
                <w:szCs w:val="24"/>
              </w:rPr>
              <w:t>Đặc điểm khí nông và tai biến khí nông</w:t>
            </w:r>
          </w:p>
        </w:tc>
        <w:tc>
          <w:tcPr>
            <w:tcW w:w="527" w:type="pct"/>
            <w:vAlign w:val="center"/>
          </w:tcPr>
          <w:p w14:paraId="6A8C18AD" w14:textId="77777777" w:rsidR="00162EC2" w:rsidRPr="00F4773A" w:rsidRDefault="00162EC2" w:rsidP="00462B19">
            <w:pPr>
              <w:pStyle w:val="ListParagraph"/>
              <w:ind w:left="0"/>
              <w:jc w:val="center"/>
              <w:rPr>
                <w:b/>
                <w:bCs/>
              </w:rPr>
            </w:pPr>
          </w:p>
        </w:tc>
        <w:tc>
          <w:tcPr>
            <w:tcW w:w="862" w:type="pct"/>
            <w:vMerge/>
            <w:vAlign w:val="center"/>
          </w:tcPr>
          <w:p w14:paraId="1B9B8E93" w14:textId="77777777" w:rsidR="00162EC2" w:rsidRPr="00F4773A" w:rsidRDefault="00162EC2" w:rsidP="00462B19">
            <w:pPr>
              <w:pStyle w:val="ListParagraph"/>
              <w:ind w:left="0"/>
              <w:jc w:val="center"/>
              <w:rPr>
                <w:bCs/>
                <w:lang w:val="vi-VN"/>
              </w:rPr>
            </w:pPr>
          </w:p>
        </w:tc>
      </w:tr>
      <w:tr w:rsidR="00462B19" w:rsidRPr="00F4773A" w14:paraId="3390882E" w14:textId="77777777" w:rsidTr="00462B19">
        <w:tc>
          <w:tcPr>
            <w:tcW w:w="723" w:type="pct"/>
            <w:vAlign w:val="center"/>
          </w:tcPr>
          <w:p w14:paraId="1712A5E2" w14:textId="77777777" w:rsidR="00162EC2" w:rsidRPr="00F4773A" w:rsidRDefault="00162EC2" w:rsidP="00462B19">
            <w:pPr>
              <w:pStyle w:val="ListParagraph"/>
              <w:ind w:left="0"/>
              <w:jc w:val="center"/>
              <w:rPr>
                <w:bCs/>
              </w:rPr>
            </w:pPr>
            <w:r w:rsidRPr="00F4773A">
              <w:rPr>
                <w:bCs/>
              </w:rPr>
              <w:t>4.</w:t>
            </w:r>
            <w:r w:rsidR="00F70235" w:rsidRPr="00F4773A">
              <w:rPr>
                <w:bCs/>
              </w:rPr>
              <w:t>5</w:t>
            </w:r>
            <w:r w:rsidRPr="00F4773A">
              <w:rPr>
                <w:bCs/>
              </w:rPr>
              <w:t xml:space="preserve">. </w:t>
            </w:r>
          </w:p>
        </w:tc>
        <w:tc>
          <w:tcPr>
            <w:tcW w:w="2888" w:type="pct"/>
          </w:tcPr>
          <w:p w14:paraId="4172A006" w14:textId="77777777" w:rsidR="00162EC2" w:rsidRPr="00F4773A" w:rsidRDefault="00162EC2" w:rsidP="00462B19">
            <w:pPr>
              <w:rPr>
                <w:sz w:val="24"/>
                <w:szCs w:val="24"/>
              </w:rPr>
            </w:pPr>
            <w:r w:rsidRPr="00F4773A">
              <w:rPr>
                <w:sz w:val="24"/>
                <w:szCs w:val="24"/>
              </w:rPr>
              <w:t>Chuyển động kiến tạo và tân kiến tạo</w:t>
            </w:r>
          </w:p>
        </w:tc>
        <w:tc>
          <w:tcPr>
            <w:tcW w:w="527" w:type="pct"/>
            <w:vAlign w:val="center"/>
          </w:tcPr>
          <w:p w14:paraId="6571E69C" w14:textId="77777777" w:rsidR="00162EC2" w:rsidRPr="00F4773A" w:rsidRDefault="00162EC2" w:rsidP="00462B19">
            <w:pPr>
              <w:pStyle w:val="ListParagraph"/>
              <w:ind w:left="0"/>
              <w:jc w:val="center"/>
              <w:rPr>
                <w:b/>
                <w:bCs/>
              </w:rPr>
            </w:pPr>
          </w:p>
        </w:tc>
        <w:tc>
          <w:tcPr>
            <w:tcW w:w="862" w:type="pct"/>
            <w:vMerge/>
            <w:vAlign w:val="center"/>
          </w:tcPr>
          <w:p w14:paraId="5DA8E61B" w14:textId="77777777" w:rsidR="00162EC2" w:rsidRPr="00F4773A" w:rsidRDefault="00162EC2" w:rsidP="00462B19">
            <w:pPr>
              <w:pStyle w:val="ListParagraph"/>
              <w:ind w:left="0"/>
              <w:jc w:val="center"/>
              <w:rPr>
                <w:bCs/>
                <w:lang w:val="vi-VN"/>
              </w:rPr>
            </w:pPr>
          </w:p>
        </w:tc>
      </w:tr>
      <w:tr w:rsidR="00462B19" w:rsidRPr="00F4773A" w14:paraId="6D4C8A0C" w14:textId="77777777" w:rsidTr="00462B19">
        <w:tc>
          <w:tcPr>
            <w:tcW w:w="723" w:type="pct"/>
            <w:vAlign w:val="center"/>
          </w:tcPr>
          <w:p w14:paraId="4AC5158A" w14:textId="77777777" w:rsidR="00162EC2" w:rsidRPr="00F4773A" w:rsidRDefault="00162EC2" w:rsidP="00462B19">
            <w:pPr>
              <w:pStyle w:val="ListParagraph"/>
              <w:ind w:left="0"/>
              <w:jc w:val="center"/>
              <w:rPr>
                <w:bCs/>
              </w:rPr>
            </w:pPr>
            <w:r w:rsidRPr="00F4773A">
              <w:rPr>
                <w:bCs/>
              </w:rPr>
              <w:t>4.</w:t>
            </w:r>
            <w:r w:rsidR="00F70235" w:rsidRPr="00F4773A">
              <w:rPr>
                <w:bCs/>
              </w:rPr>
              <w:t>5</w:t>
            </w:r>
            <w:r w:rsidRPr="00F4773A">
              <w:rPr>
                <w:bCs/>
              </w:rPr>
              <w:t>.1.</w:t>
            </w:r>
          </w:p>
        </w:tc>
        <w:tc>
          <w:tcPr>
            <w:tcW w:w="2888" w:type="pct"/>
          </w:tcPr>
          <w:p w14:paraId="05D83E41" w14:textId="77777777" w:rsidR="00162EC2" w:rsidRPr="00F4773A" w:rsidRDefault="00162EC2" w:rsidP="00462B19">
            <w:pPr>
              <w:rPr>
                <w:sz w:val="24"/>
                <w:szCs w:val="24"/>
              </w:rPr>
            </w:pPr>
            <w:r w:rsidRPr="00F4773A">
              <w:rPr>
                <w:sz w:val="24"/>
                <w:szCs w:val="24"/>
              </w:rPr>
              <w:t>Mảng thạch quyển</w:t>
            </w:r>
          </w:p>
        </w:tc>
        <w:tc>
          <w:tcPr>
            <w:tcW w:w="527" w:type="pct"/>
            <w:vAlign w:val="center"/>
          </w:tcPr>
          <w:p w14:paraId="53D90566" w14:textId="77777777" w:rsidR="00162EC2" w:rsidRPr="00F4773A" w:rsidRDefault="00162EC2" w:rsidP="00462B19">
            <w:pPr>
              <w:pStyle w:val="ListParagraph"/>
              <w:ind w:left="0"/>
              <w:jc w:val="center"/>
              <w:rPr>
                <w:b/>
                <w:bCs/>
              </w:rPr>
            </w:pPr>
          </w:p>
        </w:tc>
        <w:tc>
          <w:tcPr>
            <w:tcW w:w="862" w:type="pct"/>
            <w:vMerge/>
            <w:vAlign w:val="center"/>
          </w:tcPr>
          <w:p w14:paraId="47B10653" w14:textId="77777777" w:rsidR="00162EC2" w:rsidRPr="00F4773A" w:rsidRDefault="00162EC2" w:rsidP="00462B19">
            <w:pPr>
              <w:pStyle w:val="ListParagraph"/>
              <w:ind w:left="0"/>
              <w:jc w:val="center"/>
              <w:rPr>
                <w:bCs/>
                <w:lang w:val="vi-VN"/>
              </w:rPr>
            </w:pPr>
          </w:p>
        </w:tc>
      </w:tr>
      <w:tr w:rsidR="00462B19" w:rsidRPr="00F4773A" w14:paraId="6D7ADFCE" w14:textId="77777777" w:rsidTr="00462B19">
        <w:tc>
          <w:tcPr>
            <w:tcW w:w="723" w:type="pct"/>
            <w:vAlign w:val="center"/>
          </w:tcPr>
          <w:p w14:paraId="2C58DDC7" w14:textId="77777777" w:rsidR="00162EC2" w:rsidRPr="00F4773A" w:rsidRDefault="00162EC2" w:rsidP="00462B19">
            <w:pPr>
              <w:pStyle w:val="ListParagraph"/>
              <w:ind w:left="0"/>
              <w:jc w:val="center"/>
              <w:rPr>
                <w:bCs/>
              </w:rPr>
            </w:pPr>
            <w:r w:rsidRPr="00F4773A">
              <w:rPr>
                <w:bCs/>
              </w:rPr>
              <w:t>4.</w:t>
            </w:r>
            <w:r w:rsidR="00F70235" w:rsidRPr="00F4773A">
              <w:rPr>
                <w:bCs/>
              </w:rPr>
              <w:t>5</w:t>
            </w:r>
            <w:r w:rsidRPr="00F4773A">
              <w:rPr>
                <w:bCs/>
              </w:rPr>
              <w:t>.2.</w:t>
            </w:r>
          </w:p>
        </w:tc>
        <w:tc>
          <w:tcPr>
            <w:tcW w:w="2888" w:type="pct"/>
          </w:tcPr>
          <w:p w14:paraId="6840F907" w14:textId="77777777" w:rsidR="00162EC2" w:rsidRPr="00F4773A" w:rsidRDefault="00162EC2" w:rsidP="00462B19">
            <w:pPr>
              <w:rPr>
                <w:sz w:val="24"/>
                <w:szCs w:val="24"/>
              </w:rPr>
            </w:pPr>
            <w:r w:rsidRPr="00F4773A">
              <w:rPr>
                <w:sz w:val="24"/>
                <w:szCs w:val="24"/>
              </w:rPr>
              <w:t>Đặc điểm biến dạng tân kiến tạo</w:t>
            </w:r>
          </w:p>
        </w:tc>
        <w:tc>
          <w:tcPr>
            <w:tcW w:w="527" w:type="pct"/>
            <w:vAlign w:val="center"/>
          </w:tcPr>
          <w:p w14:paraId="1F9E644D" w14:textId="77777777" w:rsidR="00162EC2" w:rsidRPr="00F4773A" w:rsidRDefault="00162EC2" w:rsidP="00462B19">
            <w:pPr>
              <w:pStyle w:val="ListParagraph"/>
              <w:ind w:left="0"/>
              <w:jc w:val="center"/>
              <w:rPr>
                <w:b/>
                <w:bCs/>
              </w:rPr>
            </w:pPr>
          </w:p>
        </w:tc>
        <w:tc>
          <w:tcPr>
            <w:tcW w:w="862" w:type="pct"/>
            <w:vMerge/>
            <w:vAlign w:val="center"/>
          </w:tcPr>
          <w:p w14:paraId="1A7AA0E3" w14:textId="77777777" w:rsidR="00162EC2" w:rsidRPr="00F4773A" w:rsidRDefault="00162EC2" w:rsidP="00462B19">
            <w:pPr>
              <w:pStyle w:val="ListParagraph"/>
              <w:ind w:left="0"/>
              <w:jc w:val="center"/>
              <w:rPr>
                <w:bCs/>
                <w:lang w:val="vi-VN"/>
              </w:rPr>
            </w:pPr>
          </w:p>
        </w:tc>
      </w:tr>
      <w:tr w:rsidR="00462B19" w:rsidRPr="00F4773A" w14:paraId="1AB69C80" w14:textId="77777777" w:rsidTr="00462B19">
        <w:tc>
          <w:tcPr>
            <w:tcW w:w="723" w:type="pct"/>
            <w:vAlign w:val="center"/>
          </w:tcPr>
          <w:p w14:paraId="1DE8DCA5" w14:textId="77777777" w:rsidR="00162EC2" w:rsidRPr="00F4773A" w:rsidRDefault="00162EC2" w:rsidP="00462B19">
            <w:pPr>
              <w:pStyle w:val="ListParagraph"/>
              <w:ind w:left="0"/>
              <w:jc w:val="center"/>
              <w:rPr>
                <w:bCs/>
              </w:rPr>
            </w:pPr>
            <w:r w:rsidRPr="00F4773A">
              <w:rPr>
                <w:bCs/>
              </w:rPr>
              <w:t>4.</w:t>
            </w:r>
            <w:r w:rsidR="00F70235" w:rsidRPr="00F4773A">
              <w:rPr>
                <w:bCs/>
              </w:rPr>
              <w:t>5</w:t>
            </w:r>
            <w:r w:rsidRPr="00F4773A">
              <w:rPr>
                <w:bCs/>
              </w:rPr>
              <w:t>.3.</w:t>
            </w:r>
          </w:p>
        </w:tc>
        <w:tc>
          <w:tcPr>
            <w:tcW w:w="2888" w:type="pct"/>
          </w:tcPr>
          <w:p w14:paraId="096574B2" w14:textId="77777777" w:rsidR="00162EC2" w:rsidRPr="00F4773A" w:rsidRDefault="00162EC2" w:rsidP="00462B19">
            <w:pPr>
              <w:rPr>
                <w:sz w:val="24"/>
                <w:szCs w:val="24"/>
              </w:rPr>
            </w:pPr>
            <w:r w:rsidRPr="00F4773A">
              <w:rPr>
                <w:sz w:val="24"/>
                <w:szCs w:val="24"/>
              </w:rPr>
              <w:t>Sơ lược đặc điểm kiến tạo biển Đông và Việt Nam</w:t>
            </w:r>
          </w:p>
        </w:tc>
        <w:tc>
          <w:tcPr>
            <w:tcW w:w="527" w:type="pct"/>
            <w:vAlign w:val="center"/>
          </w:tcPr>
          <w:p w14:paraId="143A8079" w14:textId="77777777" w:rsidR="00162EC2" w:rsidRPr="00F4773A" w:rsidRDefault="00162EC2" w:rsidP="00462B19">
            <w:pPr>
              <w:pStyle w:val="ListParagraph"/>
              <w:ind w:left="0"/>
              <w:jc w:val="center"/>
              <w:rPr>
                <w:b/>
                <w:bCs/>
              </w:rPr>
            </w:pPr>
          </w:p>
        </w:tc>
        <w:tc>
          <w:tcPr>
            <w:tcW w:w="862" w:type="pct"/>
            <w:vMerge/>
            <w:vAlign w:val="center"/>
          </w:tcPr>
          <w:p w14:paraId="235F5117" w14:textId="77777777" w:rsidR="00162EC2" w:rsidRPr="00F4773A" w:rsidRDefault="00162EC2" w:rsidP="00462B19">
            <w:pPr>
              <w:pStyle w:val="ListParagraph"/>
              <w:ind w:left="0"/>
              <w:jc w:val="center"/>
              <w:rPr>
                <w:bCs/>
                <w:lang w:val="vi-VN"/>
              </w:rPr>
            </w:pPr>
          </w:p>
        </w:tc>
      </w:tr>
      <w:tr w:rsidR="00462B19" w:rsidRPr="00F4773A" w14:paraId="09840721" w14:textId="77777777" w:rsidTr="00462B19">
        <w:tc>
          <w:tcPr>
            <w:tcW w:w="723" w:type="pct"/>
            <w:vAlign w:val="center"/>
          </w:tcPr>
          <w:p w14:paraId="6A9E965E" w14:textId="77777777" w:rsidR="00162EC2" w:rsidRPr="00F4773A" w:rsidRDefault="00162EC2" w:rsidP="00462B19">
            <w:pPr>
              <w:pStyle w:val="ListParagraph"/>
              <w:ind w:left="0"/>
              <w:jc w:val="center"/>
              <w:rPr>
                <w:bCs/>
              </w:rPr>
            </w:pPr>
            <w:r w:rsidRPr="00F4773A">
              <w:rPr>
                <w:bCs/>
              </w:rPr>
              <w:t>4.</w:t>
            </w:r>
            <w:r w:rsidR="00F70235" w:rsidRPr="00F4773A">
              <w:rPr>
                <w:bCs/>
              </w:rPr>
              <w:t>6</w:t>
            </w:r>
            <w:r w:rsidRPr="00F4773A">
              <w:rPr>
                <w:bCs/>
              </w:rPr>
              <w:t xml:space="preserve">. </w:t>
            </w:r>
          </w:p>
        </w:tc>
        <w:tc>
          <w:tcPr>
            <w:tcW w:w="2888" w:type="pct"/>
          </w:tcPr>
          <w:p w14:paraId="60FB7302" w14:textId="77777777" w:rsidR="00162EC2" w:rsidRPr="00F4773A" w:rsidRDefault="00162EC2" w:rsidP="00462B19">
            <w:pPr>
              <w:rPr>
                <w:sz w:val="24"/>
                <w:szCs w:val="24"/>
              </w:rPr>
            </w:pPr>
            <w:r w:rsidRPr="00F4773A">
              <w:rPr>
                <w:sz w:val="24"/>
                <w:szCs w:val="24"/>
              </w:rPr>
              <w:t>Trượt - Ổn định đáy biển</w:t>
            </w:r>
          </w:p>
        </w:tc>
        <w:tc>
          <w:tcPr>
            <w:tcW w:w="527" w:type="pct"/>
            <w:vAlign w:val="center"/>
          </w:tcPr>
          <w:p w14:paraId="2977EBEB" w14:textId="77777777" w:rsidR="00162EC2" w:rsidRPr="00F4773A" w:rsidRDefault="00162EC2" w:rsidP="00462B19">
            <w:pPr>
              <w:pStyle w:val="ListParagraph"/>
              <w:ind w:left="0"/>
              <w:jc w:val="center"/>
              <w:rPr>
                <w:b/>
                <w:bCs/>
              </w:rPr>
            </w:pPr>
          </w:p>
        </w:tc>
        <w:tc>
          <w:tcPr>
            <w:tcW w:w="862" w:type="pct"/>
            <w:vMerge/>
            <w:vAlign w:val="center"/>
          </w:tcPr>
          <w:p w14:paraId="78A26831" w14:textId="77777777" w:rsidR="00162EC2" w:rsidRPr="00F4773A" w:rsidRDefault="00162EC2" w:rsidP="00462B19">
            <w:pPr>
              <w:pStyle w:val="ListParagraph"/>
              <w:ind w:left="0"/>
              <w:jc w:val="center"/>
              <w:rPr>
                <w:bCs/>
                <w:lang w:val="vi-VN"/>
              </w:rPr>
            </w:pPr>
          </w:p>
        </w:tc>
      </w:tr>
      <w:tr w:rsidR="00462B19" w:rsidRPr="00F4773A" w14:paraId="57DE645C" w14:textId="77777777" w:rsidTr="00462B19">
        <w:tc>
          <w:tcPr>
            <w:tcW w:w="723" w:type="pct"/>
            <w:vAlign w:val="center"/>
          </w:tcPr>
          <w:p w14:paraId="2912430C" w14:textId="77777777" w:rsidR="00162EC2" w:rsidRPr="00F4773A" w:rsidRDefault="00162EC2" w:rsidP="00462B19">
            <w:pPr>
              <w:pStyle w:val="ListParagraph"/>
              <w:ind w:left="0"/>
              <w:jc w:val="center"/>
              <w:rPr>
                <w:bCs/>
              </w:rPr>
            </w:pPr>
            <w:r w:rsidRPr="00F4773A">
              <w:rPr>
                <w:bCs/>
              </w:rPr>
              <w:t>4.</w:t>
            </w:r>
            <w:r w:rsidR="00F70235" w:rsidRPr="00F4773A">
              <w:rPr>
                <w:bCs/>
              </w:rPr>
              <w:t>6</w:t>
            </w:r>
            <w:r w:rsidRPr="00F4773A">
              <w:rPr>
                <w:bCs/>
              </w:rPr>
              <w:t>.1</w:t>
            </w:r>
          </w:p>
        </w:tc>
        <w:tc>
          <w:tcPr>
            <w:tcW w:w="2888" w:type="pct"/>
          </w:tcPr>
          <w:p w14:paraId="3CA2F6D4" w14:textId="77777777" w:rsidR="00162EC2" w:rsidRPr="00F4773A" w:rsidRDefault="00162EC2" w:rsidP="00462B19">
            <w:pPr>
              <w:rPr>
                <w:sz w:val="24"/>
                <w:szCs w:val="24"/>
              </w:rPr>
            </w:pPr>
            <w:r w:rsidRPr="00F4773A">
              <w:rPr>
                <w:sz w:val="24"/>
                <w:szCs w:val="24"/>
              </w:rPr>
              <w:t>Các nguyên nhân mất ổn định đáy biển</w:t>
            </w:r>
          </w:p>
        </w:tc>
        <w:tc>
          <w:tcPr>
            <w:tcW w:w="527" w:type="pct"/>
            <w:vAlign w:val="center"/>
          </w:tcPr>
          <w:p w14:paraId="52E40A31" w14:textId="77777777" w:rsidR="00162EC2" w:rsidRPr="00F4773A" w:rsidRDefault="00162EC2" w:rsidP="00462B19">
            <w:pPr>
              <w:pStyle w:val="ListParagraph"/>
              <w:ind w:left="0"/>
              <w:jc w:val="center"/>
              <w:rPr>
                <w:b/>
                <w:bCs/>
              </w:rPr>
            </w:pPr>
          </w:p>
        </w:tc>
        <w:tc>
          <w:tcPr>
            <w:tcW w:w="862" w:type="pct"/>
            <w:vMerge/>
            <w:vAlign w:val="center"/>
          </w:tcPr>
          <w:p w14:paraId="1167D837" w14:textId="77777777" w:rsidR="00162EC2" w:rsidRPr="00F4773A" w:rsidRDefault="00162EC2" w:rsidP="00462B19">
            <w:pPr>
              <w:pStyle w:val="ListParagraph"/>
              <w:ind w:left="0"/>
              <w:jc w:val="center"/>
              <w:rPr>
                <w:bCs/>
                <w:lang w:val="vi-VN"/>
              </w:rPr>
            </w:pPr>
          </w:p>
        </w:tc>
      </w:tr>
      <w:tr w:rsidR="00462B19" w:rsidRPr="00F4773A" w14:paraId="3311BCAF" w14:textId="77777777" w:rsidTr="00462B19">
        <w:tc>
          <w:tcPr>
            <w:tcW w:w="723" w:type="pct"/>
            <w:vAlign w:val="center"/>
          </w:tcPr>
          <w:p w14:paraId="09BD07F9" w14:textId="77777777" w:rsidR="00162EC2" w:rsidRPr="00F4773A" w:rsidRDefault="00162EC2" w:rsidP="00462B19">
            <w:pPr>
              <w:pStyle w:val="ListParagraph"/>
              <w:ind w:left="0"/>
              <w:jc w:val="center"/>
              <w:rPr>
                <w:bCs/>
              </w:rPr>
            </w:pPr>
            <w:r w:rsidRPr="00F4773A">
              <w:rPr>
                <w:bCs/>
              </w:rPr>
              <w:t>4.</w:t>
            </w:r>
            <w:r w:rsidR="00F70235" w:rsidRPr="00F4773A">
              <w:rPr>
                <w:bCs/>
              </w:rPr>
              <w:t>6</w:t>
            </w:r>
            <w:r w:rsidRPr="00F4773A">
              <w:rPr>
                <w:bCs/>
              </w:rPr>
              <w:t>.2.</w:t>
            </w:r>
          </w:p>
        </w:tc>
        <w:tc>
          <w:tcPr>
            <w:tcW w:w="2888" w:type="pct"/>
          </w:tcPr>
          <w:p w14:paraId="33E79A2C" w14:textId="77777777" w:rsidR="00162EC2" w:rsidRPr="00F4773A" w:rsidRDefault="00162EC2" w:rsidP="00462B19">
            <w:pPr>
              <w:rPr>
                <w:sz w:val="24"/>
                <w:szCs w:val="24"/>
              </w:rPr>
            </w:pPr>
            <w:r w:rsidRPr="00F4773A">
              <w:rPr>
                <w:sz w:val="24"/>
                <w:szCs w:val="24"/>
              </w:rPr>
              <w:t>Các đặc trưng trượt đáy biển</w:t>
            </w:r>
          </w:p>
        </w:tc>
        <w:tc>
          <w:tcPr>
            <w:tcW w:w="527" w:type="pct"/>
            <w:vAlign w:val="center"/>
          </w:tcPr>
          <w:p w14:paraId="57126519" w14:textId="77777777" w:rsidR="00162EC2" w:rsidRPr="00F4773A" w:rsidRDefault="00162EC2" w:rsidP="00462B19">
            <w:pPr>
              <w:pStyle w:val="ListParagraph"/>
              <w:ind w:left="0"/>
              <w:jc w:val="center"/>
              <w:rPr>
                <w:b/>
                <w:bCs/>
              </w:rPr>
            </w:pPr>
          </w:p>
        </w:tc>
        <w:tc>
          <w:tcPr>
            <w:tcW w:w="862" w:type="pct"/>
            <w:vMerge/>
            <w:vAlign w:val="center"/>
          </w:tcPr>
          <w:p w14:paraId="77BD451F" w14:textId="77777777" w:rsidR="00162EC2" w:rsidRPr="00F4773A" w:rsidRDefault="00162EC2" w:rsidP="00462B19">
            <w:pPr>
              <w:pStyle w:val="ListParagraph"/>
              <w:ind w:left="0"/>
              <w:jc w:val="center"/>
              <w:rPr>
                <w:bCs/>
                <w:lang w:val="vi-VN"/>
              </w:rPr>
            </w:pPr>
          </w:p>
        </w:tc>
      </w:tr>
      <w:tr w:rsidR="00462B19" w:rsidRPr="00F4773A" w14:paraId="690CA525" w14:textId="77777777" w:rsidTr="00462B19">
        <w:tc>
          <w:tcPr>
            <w:tcW w:w="723" w:type="pct"/>
            <w:vAlign w:val="center"/>
          </w:tcPr>
          <w:p w14:paraId="4A805A51" w14:textId="77777777" w:rsidR="00162EC2" w:rsidRPr="00F4773A" w:rsidRDefault="00162EC2" w:rsidP="00462B19">
            <w:pPr>
              <w:pStyle w:val="ListParagraph"/>
              <w:ind w:left="0"/>
              <w:jc w:val="center"/>
              <w:rPr>
                <w:bCs/>
              </w:rPr>
            </w:pPr>
            <w:r w:rsidRPr="00F4773A">
              <w:rPr>
                <w:bCs/>
              </w:rPr>
              <w:t>4.</w:t>
            </w:r>
            <w:r w:rsidR="00F70235" w:rsidRPr="00F4773A">
              <w:rPr>
                <w:bCs/>
              </w:rPr>
              <w:t>6</w:t>
            </w:r>
            <w:r w:rsidRPr="00F4773A">
              <w:rPr>
                <w:bCs/>
              </w:rPr>
              <w:t>.3.</w:t>
            </w:r>
          </w:p>
        </w:tc>
        <w:tc>
          <w:tcPr>
            <w:tcW w:w="2888" w:type="pct"/>
          </w:tcPr>
          <w:p w14:paraId="3915BFF9" w14:textId="77777777" w:rsidR="00162EC2" w:rsidRPr="00F4773A" w:rsidRDefault="00162EC2" w:rsidP="00462B19">
            <w:pPr>
              <w:rPr>
                <w:sz w:val="24"/>
                <w:szCs w:val="24"/>
              </w:rPr>
            </w:pPr>
            <w:r w:rsidRPr="00F4773A">
              <w:rPr>
                <w:sz w:val="24"/>
                <w:szCs w:val="24"/>
              </w:rPr>
              <w:t>Cơ chế mất ổn định đáy biển</w:t>
            </w:r>
          </w:p>
        </w:tc>
        <w:tc>
          <w:tcPr>
            <w:tcW w:w="527" w:type="pct"/>
            <w:vAlign w:val="center"/>
          </w:tcPr>
          <w:p w14:paraId="1272988A" w14:textId="77777777" w:rsidR="00162EC2" w:rsidRPr="00F4773A" w:rsidRDefault="00162EC2" w:rsidP="00462B19">
            <w:pPr>
              <w:pStyle w:val="ListParagraph"/>
              <w:ind w:left="0"/>
              <w:jc w:val="center"/>
              <w:rPr>
                <w:b/>
                <w:bCs/>
              </w:rPr>
            </w:pPr>
          </w:p>
        </w:tc>
        <w:tc>
          <w:tcPr>
            <w:tcW w:w="862" w:type="pct"/>
            <w:vMerge/>
            <w:vAlign w:val="center"/>
          </w:tcPr>
          <w:p w14:paraId="51529AE2" w14:textId="77777777" w:rsidR="00162EC2" w:rsidRPr="00F4773A" w:rsidRDefault="00162EC2" w:rsidP="00462B19">
            <w:pPr>
              <w:pStyle w:val="ListParagraph"/>
              <w:ind w:left="0"/>
              <w:jc w:val="center"/>
              <w:rPr>
                <w:bCs/>
                <w:lang w:val="vi-VN"/>
              </w:rPr>
            </w:pPr>
          </w:p>
        </w:tc>
      </w:tr>
      <w:tr w:rsidR="00462B19" w:rsidRPr="00F4773A" w14:paraId="041F8B1C" w14:textId="77777777" w:rsidTr="00462B19">
        <w:tc>
          <w:tcPr>
            <w:tcW w:w="723" w:type="pct"/>
            <w:vAlign w:val="center"/>
          </w:tcPr>
          <w:p w14:paraId="25285C80" w14:textId="77777777" w:rsidR="00162EC2" w:rsidRPr="00F4773A" w:rsidRDefault="00162EC2" w:rsidP="00462B19">
            <w:pPr>
              <w:pStyle w:val="ListParagraph"/>
              <w:ind w:left="0"/>
              <w:jc w:val="center"/>
              <w:rPr>
                <w:bCs/>
              </w:rPr>
            </w:pPr>
            <w:r w:rsidRPr="00F4773A">
              <w:rPr>
                <w:bCs/>
              </w:rPr>
              <w:t>4.</w:t>
            </w:r>
            <w:r w:rsidR="00F70235" w:rsidRPr="00F4773A">
              <w:rPr>
                <w:bCs/>
              </w:rPr>
              <w:t>7</w:t>
            </w:r>
            <w:r w:rsidRPr="00F4773A">
              <w:rPr>
                <w:bCs/>
              </w:rPr>
              <w:t>.</w:t>
            </w:r>
          </w:p>
        </w:tc>
        <w:tc>
          <w:tcPr>
            <w:tcW w:w="2888" w:type="pct"/>
          </w:tcPr>
          <w:p w14:paraId="18716F19" w14:textId="77777777" w:rsidR="00162EC2" w:rsidRPr="00F4773A" w:rsidRDefault="00162EC2" w:rsidP="00462B19">
            <w:pPr>
              <w:rPr>
                <w:sz w:val="24"/>
                <w:szCs w:val="24"/>
              </w:rPr>
            </w:pPr>
            <w:r w:rsidRPr="00F4773A">
              <w:rPr>
                <w:sz w:val="24"/>
                <w:szCs w:val="24"/>
              </w:rPr>
              <w:t>Động đất, núi lửa và sóng thần</w:t>
            </w:r>
          </w:p>
        </w:tc>
        <w:tc>
          <w:tcPr>
            <w:tcW w:w="527" w:type="pct"/>
            <w:vAlign w:val="center"/>
          </w:tcPr>
          <w:p w14:paraId="52BFC854" w14:textId="77777777" w:rsidR="00162EC2" w:rsidRPr="00F4773A" w:rsidRDefault="00162EC2" w:rsidP="00462B19">
            <w:pPr>
              <w:pStyle w:val="ListParagraph"/>
              <w:ind w:left="0"/>
              <w:jc w:val="center"/>
              <w:rPr>
                <w:b/>
                <w:bCs/>
              </w:rPr>
            </w:pPr>
          </w:p>
        </w:tc>
        <w:tc>
          <w:tcPr>
            <w:tcW w:w="862" w:type="pct"/>
            <w:vMerge/>
            <w:vAlign w:val="center"/>
          </w:tcPr>
          <w:p w14:paraId="22752BD7" w14:textId="77777777" w:rsidR="00162EC2" w:rsidRPr="00F4773A" w:rsidRDefault="00162EC2" w:rsidP="00462B19">
            <w:pPr>
              <w:pStyle w:val="ListParagraph"/>
              <w:ind w:left="0"/>
              <w:jc w:val="center"/>
              <w:rPr>
                <w:bCs/>
                <w:lang w:val="vi-VN"/>
              </w:rPr>
            </w:pPr>
          </w:p>
        </w:tc>
      </w:tr>
      <w:tr w:rsidR="00462B19" w:rsidRPr="00F4773A" w14:paraId="5966814A" w14:textId="77777777" w:rsidTr="00462B19">
        <w:tc>
          <w:tcPr>
            <w:tcW w:w="723" w:type="pct"/>
            <w:vAlign w:val="center"/>
          </w:tcPr>
          <w:p w14:paraId="492866E5" w14:textId="77777777" w:rsidR="00162EC2" w:rsidRPr="00F4773A" w:rsidRDefault="00162EC2" w:rsidP="00462B19">
            <w:pPr>
              <w:pStyle w:val="ListParagraph"/>
              <w:ind w:left="0"/>
              <w:jc w:val="center"/>
              <w:rPr>
                <w:bCs/>
              </w:rPr>
            </w:pPr>
            <w:r w:rsidRPr="00F4773A">
              <w:rPr>
                <w:bCs/>
              </w:rPr>
              <w:t>4.</w:t>
            </w:r>
            <w:r w:rsidR="00F70235" w:rsidRPr="00F4773A">
              <w:rPr>
                <w:bCs/>
              </w:rPr>
              <w:t>7</w:t>
            </w:r>
            <w:r w:rsidRPr="00F4773A">
              <w:rPr>
                <w:bCs/>
              </w:rPr>
              <w:t>.1</w:t>
            </w:r>
          </w:p>
        </w:tc>
        <w:tc>
          <w:tcPr>
            <w:tcW w:w="2888" w:type="pct"/>
          </w:tcPr>
          <w:p w14:paraId="2E004219" w14:textId="77777777" w:rsidR="00162EC2" w:rsidRPr="00F4773A" w:rsidRDefault="00162EC2" w:rsidP="00462B19">
            <w:pPr>
              <w:rPr>
                <w:sz w:val="24"/>
                <w:szCs w:val="24"/>
              </w:rPr>
            </w:pPr>
            <w:r w:rsidRPr="00F4773A">
              <w:rPr>
                <w:sz w:val="24"/>
                <w:szCs w:val="24"/>
              </w:rPr>
              <w:t>Động đất</w:t>
            </w:r>
          </w:p>
        </w:tc>
        <w:tc>
          <w:tcPr>
            <w:tcW w:w="527" w:type="pct"/>
            <w:vAlign w:val="center"/>
          </w:tcPr>
          <w:p w14:paraId="5AF489EE" w14:textId="77777777" w:rsidR="00162EC2" w:rsidRPr="00F4773A" w:rsidRDefault="00162EC2" w:rsidP="00462B19">
            <w:pPr>
              <w:pStyle w:val="ListParagraph"/>
              <w:ind w:left="0"/>
              <w:jc w:val="center"/>
              <w:rPr>
                <w:b/>
                <w:bCs/>
              </w:rPr>
            </w:pPr>
          </w:p>
        </w:tc>
        <w:tc>
          <w:tcPr>
            <w:tcW w:w="862" w:type="pct"/>
            <w:vMerge/>
            <w:vAlign w:val="center"/>
          </w:tcPr>
          <w:p w14:paraId="725C48EC" w14:textId="77777777" w:rsidR="00162EC2" w:rsidRPr="00F4773A" w:rsidRDefault="00162EC2" w:rsidP="00462B19">
            <w:pPr>
              <w:pStyle w:val="ListParagraph"/>
              <w:ind w:left="0"/>
              <w:jc w:val="center"/>
              <w:rPr>
                <w:bCs/>
                <w:lang w:val="vi-VN"/>
              </w:rPr>
            </w:pPr>
          </w:p>
        </w:tc>
      </w:tr>
      <w:tr w:rsidR="00462B19" w:rsidRPr="00F4773A" w14:paraId="629ED783" w14:textId="77777777" w:rsidTr="00462B19">
        <w:tc>
          <w:tcPr>
            <w:tcW w:w="723" w:type="pct"/>
            <w:vAlign w:val="center"/>
          </w:tcPr>
          <w:p w14:paraId="4C7AE1F4" w14:textId="77777777" w:rsidR="00162EC2" w:rsidRPr="00F4773A" w:rsidRDefault="00162EC2" w:rsidP="00462B19">
            <w:pPr>
              <w:pStyle w:val="ListParagraph"/>
              <w:ind w:left="0"/>
              <w:jc w:val="center"/>
              <w:rPr>
                <w:bCs/>
              </w:rPr>
            </w:pPr>
            <w:r w:rsidRPr="00F4773A">
              <w:rPr>
                <w:bCs/>
              </w:rPr>
              <w:t>4.</w:t>
            </w:r>
            <w:r w:rsidR="00F70235" w:rsidRPr="00F4773A">
              <w:rPr>
                <w:bCs/>
              </w:rPr>
              <w:t>7</w:t>
            </w:r>
            <w:r w:rsidRPr="00F4773A">
              <w:rPr>
                <w:bCs/>
              </w:rPr>
              <w:t>.2.</w:t>
            </w:r>
          </w:p>
        </w:tc>
        <w:tc>
          <w:tcPr>
            <w:tcW w:w="2888" w:type="pct"/>
          </w:tcPr>
          <w:p w14:paraId="213B20F7" w14:textId="77777777" w:rsidR="00162EC2" w:rsidRPr="00F4773A" w:rsidRDefault="00162EC2" w:rsidP="00462B19">
            <w:pPr>
              <w:rPr>
                <w:sz w:val="24"/>
                <w:szCs w:val="24"/>
              </w:rPr>
            </w:pPr>
            <w:r w:rsidRPr="00F4773A">
              <w:rPr>
                <w:sz w:val="24"/>
                <w:szCs w:val="24"/>
              </w:rPr>
              <w:t>Núi lửa</w:t>
            </w:r>
          </w:p>
        </w:tc>
        <w:tc>
          <w:tcPr>
            <w:tcW w:w="527" w:type="pct"/>
            <w:vAlign w:val="center"/>
          </w:tcPr>
          <w:p w14:paraId="746C569B" w14:textId="77777777" w:rsidR="00162EC2" w:rsidRPr="00F4773A" w:rsidRDefault="00162EC2" w:rsidP="00462B19">
            <w:pPr>
              <w:pStyle w:val="ListParagraph"/>
              <w:ind w:left="0"/>
              <w:jc w:val="center"/>
              <w:rPr>
                <w:b/>
                <w:bCs/>
              </w:rPr>
            </w:pPr>
          </w:p>
        </w:tc>
        <w:tc>
          <w:tcPr>
            <w:tcW w:w="862" w:type="pct"/>
            <w:vMerge/>
            <w:vAlign w:val="center"/>
          </w:tcPr>
          <w:p w14:paraId="7B435EF5" w14:textId="77777777" w:rsidR="00162EC2" w:rsidRPr="00F4773A" w:rsidRDefault="00162EC2" w:rsidP="00462B19">
            <w:pPr>
              <w:pStyle w:val="ListParagraph"/>
              <w:ind w:left="0"/>
              <w:jc w:val="center"/>
              <w:rPr>
                <w:bCs/>
                <w:lang w:val="vi-VN"/>
              </w:rPr>
            </w:pPr>
          </w:p>
        </w:tc>
      </w:tr>
      <w:tr w:rsidR="00462B19" w:rsidRPr="00F4773A" w14:paraId="2F9F1DD9" w14:textId="77777777" w:rsidTr="00462B19">
        <w:tc>
          <w:tcPr>
            <w:tcW w:w="723" w:type="pct"/>
            <w:vAlign w:val="center"/>
          </w:tcPr>
          <w:p w14:paraId="02BE95D5" w14:textId="77777777" w:rsidR="00162EC2" w:rsidRPr="00F4773A" w:rsidRDefault="00162EC2" w:rsidP="00462B19">
            <w:pPr>
              <w:pStyle w:val="ListParagraph"/>
              <w:ind w:left="0"/>
              <w:jc w:val="center"/>
              <w:rPr>
                <w:bCs/>
              </w:rPr>
            </w:pPr>
            <w:r w:rsidRPr="00F4773A">
              <w:rPr>
                <w:bCs/>
              </w:rPr>
              <w:t>4.</w:t>
            </w:r>
            <w:r w:rsidR="00F70235" w:rsidRPr="00F4773A">
              <w:rPr>
                <w:bCs/>
              </w:rPr>
              <w:t>7</w:t>
            </w:r>
            <w:r w:rsidRPr="00F4773A">
              <w:rPr>
                <w:bCs/>
              </w:rPr>
              <w:t>.3.</w:t>
            </w:r>
          </w:p>
        </w:tc>
        <w:tc>
          <w:tcPr>
            <w:tcW w:w="2888" w:type="pct"/>
          </w:tcPr>
          <w:p w14:paraId="6486CCAA" w14:textId="77777777" w:rsidR="00162EC2" w:rsidRPr="00F4773A" w:rsidRDefault="00162EC2" w:rsidP="00462B19">
            <w:pPr>
              <w:rPr>
                <w:sz w:val="24"/>
                <w:szCs w:val="24"/>
              </w:rPr>
            </w:pPr>
            <w:r w:rsidRPr="00F4773A">
              <w:rPr>
                <w:sz w:val="24"/>
                <w:szCs w:val="24"/>
              </w:rPr>
              <w:t>Sóng thần</w:t>
            </w:r>
          </w:p>
        </w:tc>
        <w:tc>
          <w:tcPr>
            <w:tcW w:w="527" w:type="pct"/>
            <w:vAlign w:val="center"/>
          </w:tcPr>
          <w:p w14:paraId="2266901F" w14:textId="77777777" w:rsidR="00162EC2" w:rsidRPr="00F4773A" w:rsidRDefault="00162EC2" w:rsidP="00462B19">
            <w:pPr>
              <w:pStyle w:val="ListParagraph"/>
              <w:ind w:left="0"/>
              <w:jc w:val="center"/>
              <w:rPr>
                <w:b/>
                <w:bCs/>
              </w:rPr>
            </w:pPr>
          </w:p>
        </w:tc>
        <w:tc>
          <w:tcPr>
            <w:tcW w:w="862" w:type="pct"/>
            <w:vMerge/>
            <w:vAlign w:val="center"/>
          </w:tcPr>
          <w:p w14:paraId="53B3B121" w14:textId="77777777" w:rsidR="00162EC2" w:rsidRPr="00F4773A" w:rsidRDefault="00162EC2" w:rsidP="00462B19">
            <w:pPr>
              <w:pStyle w:val="ListParagraph"/>
              <w:ind w:left="0"/>
              <w:jc w:val="center"/>
              <w:rPr>
                <w:bCs/>
                <w:lang w:val="vi-VN"/>
              </w:rPr>
            </w:pPr>
          </w:p>
        </w:tc>
      </w:tr>
      <w:tr w:rsidR="00462B19" w:rsidRPr="00F4773A" w14:paraId="70BD2400" w14:textId="77777777" w:rsidTr="00462B19">
        <w:tc>
          <w:tcPr>
            <w:tcW w:w="723" w:type="pct"/>
            <w:vAlign w:val="center"/>
          </w:tcPr>
          <w:p w14:paraId="0648E607" w14:textId="77777777" w:rsidR="00162EC2" w:rsidRPr="00F4773A" w:rsidRDefault="00162EC2" w:rsidP="00462B19">
            <w:pPr>
              <w:pStyle w:val="ListParagraph"/>
              <w:ind w:left="0"/>
              <w:jc w:val="center"/>
              <w:rPr>
                <w:bCs/>
              </w:rPr>
            </w:pPr>
            <w:r w:rsidRPr="00F4773A">
              <w:rPr>
                <w:bCs/>
              </w:rPr>
              <w:t>4.</w:t>
            </w:r>
            <w:r w:rsidR="00F70235" w:rsidRPr="00F4773A">
              <w:rPr>
                <w:bCs/>
              </w:rPr>
              <w:t>8</w:t>
            </w:r>
            <w:r w:rsidRPr="00F4773A">
              <w:rPr>
                <w:bCs/>
              </w:rPr>
              <w:t>.</w:t>
            </w:r>
          </w:p>
        </w:tc>
        <w:tc>
          <w:tcPr>
            <w:tcW w:w="2888" w:type="pct"/>
          </w:tcPr>
          <w:p w14:paraId="35AD4601" w14:textId="77777777" w:rsidR="00162EC2" w:rsidRPr="00F4773A" w:rsidRDefault="00162EC2" w:rsidP="00462B19">
            <w:pPr>
              <w:rPr>
                <w:sz w:val="24"/>
                <w:szCs w:val="24"/>
              </w:rPr>
            </w:pPr>
            <w:r w:rsidRPr="00F4773A">
              <w:rPr>
                <w:sz w:val="24"/>
                <w:szCs w:val="24"/>
              </w:rPr>
              <w:t>Hóa lỏng của cát đáy biển</w:t>
            </w:r>
          </w:p>
        </w:tc>
        <w:tc>
          <w:tcPr>
            <w:tcW w:w="527" w:type="pct"/>
            <w:vAlign w:val="center"/>
          </w:tcPr>
          <w:p w14:paraId="53635553" w14:textId="77777777" w:rsidR="00162EC2" w:rsidRPr="00F4773A" w:rsidRDefault="00162EC2" w:rsidP="00462B19">
            <w:pPr>
              <w:pStyle w:val="ListParagraph"/>
              <w:ind w:left="0"/>
              <w:jc w:val="center"/>
              <w:rPr>
                <w:b/>
                <w:bCs/>
              </w:rPr>
            </w:pPr>
          </w:p>
        </w:tc>
        <w:tc>
          <w:tcPr>
            <w:tcW w:w="862" w:type="pct"/>
            <w:vMerge/>
            <w:vAlign w:val="center"/>
          </w:tcPr>
          <w:p w14:paraId="24CD3D80" w14:textId="77777777" w:rsidR="00162EC2" w:rsidRPr="00F4773A" w:rsidRDefault="00162EC2" w:rsidP="00462B19">
            <w:pPr>
              <w:pStyle w:val="ListParagraph"/>
              <w:ind w:left="0"/>
              <w:jc w:val="center"/>
              <w:rPr>
                <w:bCs/>
                <w:lang w:val="vi-VN"/>
              </w:rPr>
            </w:pPr>
          </w:p>
        </w:tc>
      </w:tr>
      <w:tr w:rsidR="00462B19" w:rsidRPr="00F4773A" w14:paraId="75C60133" w14:textId="77777777" w:rsidTr="00462B19">
        <w:tc>
          <w:tcPr>
            <w:tcW w:w="723" w:type="pct"/>
            <w:vAlign w:val="center"/>
          </w:tcPr>
          <w:p w14:paraId="231AFF4D" w14:textId="77777777" w:rsidR="00162EC2" w:rsidRPr="00F4773A" w:rsidRDefault="00162EC2" w:rsidP="00462B19">
            <w:pPr>
              <w:pStyle w:val="ListParagraph"/>
              <w:ind w:left="0"/>
              <w:jc w:val="center"/>
              <w:rPr>
                <w:bCs/>
              </w:rPr>
            </w:pPr>
            <w:r w:rsidRPr="00F4773A">
              <w:rPr>
                <w:bCs/>
              </w:rPr>
              <w:t>4.</w:t>
            </w:r>
            <w:r w:rsidR="00F70235" w:rsidRPr="00F4773A">
              <w:rPr>
                <w:bCs/>
              </w:rPr>
              <w:t>8</w:t>
            </w:r>
            <w:r w:rsidRPr="00F4773A">
              <w:rPr>
                <w:bCs/>
              </w:rPr>
              <w:t>.1.</w:t>
            </w:r>
          </w:p>
        </w:tc>
        <w:tc>
          <w:tcPr>
            <w:tcW w:w="2888" w:type="pct"/>
          </w:tcPr>
          <w:p w14:paraId="5DC0E4A5" w14:textId="77777777" w:rsidR="00162EC2" w:rsidRPr="00F4773A" w:rsidRDefault="00162EC2" w:rsidP="00462B19">
            <w:pPr>
              <w:rPr>
                <w:sz w:val="24"/>
                <w:szCs w:val="24"/>
              </w:rPr>
            </w:pPr>
            <w:r w:rsidRPr="00F4773A">
              <w:rPr>
                <w:sz w:val="24"/>
                <w:szCs w:val="24"/>
              </w:rPr>
              <w:t>Khái niệm - Tiềm năng hóa lỏng</w:t>
            </w:r>
          </w:p>
        </w:tc>
        <w:tc>
          <w:tcPr>
            <w:tcW w:w="527" w:type="pct"/>
            <w:vAlign w:val="center"/>
          </w:tcPr>
          <w:p w14:paraId="4C106635" w14:textId="77777777" w:rsidR="00162EC2" w:rsidRPr="00F4773A" w:rsidRDefault="00162EC2" w:rsidP="00462B19">
            <w:pPr>
              <w:pStyle w:val="ListParagraph"/>
              <w:ind w:left="0"/>
              <w:jc w:val="center"/>
              <w:rPr>
                <w:b/>
                <w:bCs/>
              </w:rPr>
            </w:pPr>
          </w:p>
        </w:tc>
        <w:tc>
          <w:tcPr>
            <w:tcW w:w="862" w:type="pct"/>
            <w:vMerge/>
            <w:vAlign w:val="center"/>
          </w:tcPr>
          <w:p w14:paraId="2C2DD80C" w14:textId="77777777" w:rsidR="00162EC2" w:rsidRPr="00F4773A" w:rsidRDefault="00162EC2" w:rsidP="00462B19">
            <w:pPr>
              <w:pStyle w:val="ListParagraph"/>
              <w:ind w:left="0"/>
              <w:jc w:val="center"/>
              <w:rPr>
                <w:bCs/>
                <w:lang w:val="vi-VN"/>
              </w:rPr>
            </w:pPr>
          </w:p>
        </w:tc>
      </w:tr>
      <w:tr w:rsidR="00462B19" w:rsidRPr="00F4773A" w14:paraId="6E5289A1" w14:textId="77777777" w:rsidTr="00462B19">
        <w:tc>
          <w:tcPr>
            <w:tcW w:w="723" w:type="pct"/>
            <w:vAlign w:val="center"/>
          </w:tcPr>
          <w:p w14:paraId="4828EE40" w14:textId="77777777" w:rsidR="00162EC2" w:rsidRPr="00F4773A" w:rsidRDefault="00162EC2" w:rsidP="00462B19">
            <w:pPr>
              <w:pStyle w:val="ListParagraph"/>
              <w:ind w:left="0"/>
              <w:jc w:val="center"/>
              <w:rPr>
                <w:bCs/>
              </w:rPr>
            </w:pPr>
            <w:r w:rsidRPr="00F4773A">
              <w:rPr>
                <w:bCs/>
              </w:rPr>
              <w:t>4.</w:t>
            </w:r>
            <w:r w:rsidR="00F70235" w:rsidRPr="00F4773A">
              <w:rPr>
                <w:bCs/>
              </w:rPr>
              <w:t>8</w:t>
            </w:r>
            <w:r w:rsidRPr="00F4773A">
              <w:rPr>
                <w:bCs/>
              </w:rPr>
              <w:t>.2.</w:t>
            </w:r>
          </w:p>
        </w:tc>
        <w:tc>
          <w:tcPr>
            <w:tcW w:w="2888" w:type="pct"/>
          </w:tcPr>
          <w:p w14:paraId="6548D64E" w14:textId="77777777" w:rsidR="00162EC2" w:rsidRPr="00F4773A" w:rsidRDefault="00162EC2" w:rsidP="00462B19">
            <w:pPr>
              <w:rPr>
                <w:sz w:val="24"/>
                <w:szCs w:val="24"/>
              </w:rPr>
            </w:pPr>
            <w:r w:rsidRPr="00F4773A">
              <w:rPr>
                <w:sz w:val="24"/>
                <w:szCs w:val="24"/>
              </w:rPr>
              <w:t xml:space="preserve">Tính toán tiềm năng hóa lỏng đất </w:t>
            </w:r>
          </w:p>
        </w:tc>
        <w:tc>
          <w:tcPr>
            <w:tcW w:w="527" w:type="pct"/>
            <w:vAlign w:val="center"/>
          </w:tcPr>
          <w:p w14:paraId="36524BFF" w14:textId="77777777" w:rsidR="00162EC2" w:rsidRPr="00F4773A" w:rsidRDefault="00162EC2" w:rsidP="00462B19">
            <w:pPr>
              <w:pStyle w:val="ListParagraph"/>
              <w:ind w:left="0"/>
              <w:jc w:val="center"/>
              <w:rPr>
                <w:b/>
                <w:bCs/>
              </w:rPr>
            </w:pPr>
          </w:p>
        </w:tc>
        <w:tc>
          <w:tcPr>
            <w:tcW w:w="862" w:type="pct"/>
            <w:vMerge/>
            <w:vAlign w:val="center"/>
          </w:tcPr>
          <w:p w14:paraId="0E3A516D" w14:textId="77777777" w:rsidR="00162EC2" w:rsidRPr="00F4773A" w:rsidRDefault="00162EC2" w:rsidP="00462B19">
            <w:pPr>
              <w:pStyle w:val="ListParagraph"/>
              <w:ind w:left="0"/>
              <w:jc w:val="center"/>
              <w:rPr>
                <w:bCs/>
                <w:lang w:val="vi-VN"/>
              </w:rPr>
            </w:pPr>
          </w:p>
        </w:tc>
      </w:tr>
      <w:tr w:rsidR="00462B19" w:rsidRPr="00F4773A" w14:paraId="6428296B" w14:textId="77777777" w:rsidTr="00462B19">
        <w:tc>
          <w:tcPr>
            <w:tcW w:w="723" w:type="pct"/>
            <w:vAlign w:val="center"/>
          </w:tcPr>
          <w:p w14:paraId="6F76C6D1" w14:textId="77777777" w:rsidR="00162EC2" w:rsidRPr="00F4773A" w:rsidRDefault="00162EC2" w:rsidP="00462B19">
            <w:pPr>
              <w:pStyle w:val="ListParagraph"/>
              <w:ind w:left="0"/>
              <w:rPr>
                <w:bCs/>
              </w:rPr>
            </w:pPr>
          </w:p>
        </w:tc>
        <w:tc>
          <w:tcPr>
            <w:tcW w:w="2888" w:type="pct"/>
          </w:tcPr>
          <w:p w14:paraId="3AB63E55" w14:textId="77777777" w:rsidR="00162EC2" w:rsidRPr="00F4773A" w:rsidRDefault="00162EC2" w:rsidP="00462B19">
            <w:pPr>
              <w:rPr>
                <w:sz w:val="24"/>
                <w:szCs w:val="24"/>
              </w:rPr>
            </w:pPr>
            <w:r w:rsidRPr="00F4773A">
              <w:rPr>
                <w:sz w:val="24"/>
                <w:szCs w:val="24"/>
              </w:rPr>
              <w:t>Thảo luận chương 4</w:t>
            </w:r>
            <w:r w:rsidRPr="00F4773A">
              <w:rPr>
                <w:sz w:val="24"/>
                <w:szCs w:val="24"/>
              </w:rPr>
              <w:tab/>
            </w:r>
          </w:p>
        </w:tc>
        <w:tc>
          <w:tcPr>
            <w:tcW w:w="527" w:type="pct"/>
            <w:vAlign w:val="center"/>
          </w:tcPr>
          <w:p w14:paraId="7C8206D6" w14:textId="77777777" w:rsidR="00162EC2" w:rsidRPr="00F4773A" w:rsidRDefault="00162EC2" w:rsidP="00462B19">
            <w:pPr>
              <w:pStyle w:val="ListParagraph"/>
              <w:ind w:left="0"/>
              <w:jc w:val="center"/>
              <w:rPr>
                <w:b/>
                <w:bCs/>
              </w:rPr>
            </w:pPr>
          </w:p>
        </w:tc>
        <w:tc>
          <w:tcPr>
            <w:tcW w:w="862" w:type="pct"/>
            <w:vMerge/>
            <w:vAlign w:val="center"/>
          </w:tcPr>
          <w:p w14:paraId="234D3648" w14:textId="77777777" w:rsidR="00162EC2" w:rsidRPr="00F4773A" w:rsidRDefault="00162EC2" w:rsidP="00462B19">
            <w:pPr>
              <w:pStyle w:val="ListParagraph"/>
              <w:ind w:left="0"/>
              <w:jc w:val="center"/>
              <w:rPr>
                <w:bCs/>
                <w:lang w:val="vi-VN"/>
              </w:rPr>
            </w:pPr>
          </w:p>
        </w:tc>
      </w:tr>
      <w:tr w:rsidR="00462B19" w:rsidRPr="00F4773A" w14:paraId="7791C7B0" w14:textId="77777777" w:rsidTr="00462B19">
        <w:tc>
          <w:tcPr>
            <w:tcW w:w="723" w:type="pct"/>
            <w:vAlign w:val="center"/>
          </w:tcPr>
          <w:p w14:paraId="73C9CFB9" w14:textId="77777777" w:rsidR="00162EC2" w:rsidRPr="00F4773A" w:rsidRDefault="00162EC2" w:rsidP="00462B19">
            <w:pPr>
              <w:pStyle w:val="ListParagraph"/>
              <w:ind w:left="0"/>
              <w:jc w:val="center"/>
              <w:rPr>
                <w:bCs/>
              </w:rPr>
            </w:pPr>
            <w:r w:rsidRPr="00F4773A">
              <w:rPr>
                <w:b/>
                <w:bCs/>
                <w:lang w:val="nl-NL"/>
              </w:rPr>
              <w:t xml:space="preserve">Chương </w:t>
            </w:r>
            <w:r w:rsidRPr="00F4773A">
              <w:rPr>
                <w:b/>
                <w:bCs/>
              </w:rPr>
              <w:t>5</w:t>
            </w:r>
          </w:p>
        </w:tc>
        <w:tc>
          <w:tcPr>
            <w:tcW w:w="2888" w:type="pct"/>
          </w:tcPr>
          <w:p w14:paraId="2032F4F4" w14:textId="77777777" w:rsidR="00162EC2" w:rsidRPr="00F4773A" w:rsidRDefault="00462B19" w:rsidP="00462B19">
            <w:pPr>
              <w:rPr>
                <w:b/>
                <w:sz w:val="24"/>
                <w:szCs w:val="24"/>
              </w:rPr>
            </w:pPr>
            <w:r w:rsidRPr="00F4773A">
              <w:rPr>
                <w:b/>
                <w:sz w:val="24"/>
                <w:szCs w:val="24"/>
              </w:rPr>
              <w:t>Khảo sát địa chất công trình biển</w:t>
            </w:r>
          </w:p>
        </w:tc>
        <w:tc>
          <w:tcPr>
            <w:tcW w:w="527" w:type="pct"/>
            <w:vAlign w:val="center"/>
          </w:tcPr>
          <w:p w14:paraId="5DEBFB26" w14:textId="77777777" w:rsidR="00162EC2" w:rsidRPr="00F4773A" w:rsidRDefault="00BC0BEB" w:rsidP="00462B19">
            <w:pPr>
              <w:pStyle w:val="ListParagraph"/>
              <w:ind w:left="0"/>
              <w:jc w:val="center"/>
              <w:rPr>
                <w:b/>
                <w:bCs/>
              </w:rPr>
            </w:pPr>
            <w:r w:rsidRPr="00F4773A">
              <w:rPr>
                <w:b/>
                <w:bCs/>
              </w:rPr>
              <w:t>5</w:t>
            </w:r>
          </w:p>
        </w:tc>
        <w:tc>
          <w:tcPr>
            <w:tcW w:w="862" w:type="pct"/>
            <w:vMerge w:val="restart"/>
            <w:vAlign w:val="center"/>
          </w:tcPr>
          <w:p w14:paraId="410EB7B9" w14:textId="77777777" w:rsidR="00162EC2" w:rsidRPr="00F4773A" w:rsidRDefault="00162EC2" w:rsidP="00462B19">
            <w:pPr>
              <w:pStyle w:val="ListParagraph"/>
              <w:ind w:left="0"/>
              <w:jc w:val="center"/>
              <w:rPr>
                <w:bCs/>
              </w:rPr>
            </w:pPr>
            <w:r w:rsidRPr="00F4773A">
              <w:rPr>
                <w:bCs/>
              </w:rPr>
              <w:t>4.1.6</w:t>
            </w:r>
          </w:p>
          <w:p w14:paraId="6CAB02A8" w14:textId="77777777" w:rsidR="00162EC2" w:rsidRPr="00F4773A" w:rsidRDefault="00162EC2" w:rsidP="00462B19">
            <w:pPr>
              <w:pStyle w:val="ListParagraph"/>
              <w:ind w:left="0"/>
              <w:jc w:val="center"/>
              <w:rPr>
                <w:bCs/>
                <w:lang w:val="vi-VN"/>
              </w:rPr>
            </w:pPr>
          </w:p>
        </w:tc>
      </w:tr>
      <w:tr w:rsidR="00462B19" w:rsidRPr="00F4773A" w14:paraId="1C690EF5" w14:textId="77777777" w:rsidTr="00462B19">
        <w:tc>
          <w:tcPr>
            <w:tcW w:w="723" w:type="pct"/>
            <w:vAlign w:val="center"/>
          </w:tcPr>
          <w:p w14:paraId="2EA69111" w14:textId="77777777" w:rsidR="00162EC2" w:rsidRPr="00F4773A" w:rsidRDefault="00162EC2" w:rsidP="00462B19">
            <w:pPr>
              <w:pStyle w:val="ListParagraph"/>
              <w:ind w:left="0"/>
              <w:jc w:val="center"/>
              <w:rPr>
                <w:bCs/>
              </w:rPr>
            </w:pPr>
            <w:r w:rsidRPr="00F4773A">
              <w:rPr>
                <w:bCs/>
              </w:rPr>
              <w:lastRenderedPageBreak/>
              <w:t>5.1.</w:t>
            </w:r>
          </w:p>
        </w:tc>
        <w:tc>
          <w:tcPr>
            <w:tcW w:w="2888" w:type="pct"/>
          </w:tcPr>
          <w:p w14:paraId="471802D5" w14:textId="77777777" w:rsidR="00162EC2" w:rsidRPr="00F4773A" w:rsidRDefault="00162EC2" w:rsidP="00462B19">
            <w:pPr>
              <w:rPr>
                <w:sz w:val="24"/>
                <w:szCs w:val="24"/>
              </w:rPr>
            </w:pPr>
            <w:r w:rsidRPr="00F4773A">
              <w:rPr>
                <w:sz w:val="24"/>
                <w:szCs w:val="24"/>
              </w:rPr>
              <w:t>Khái quat chung và các tiêu chuẩn khảo sát ĐCCT biển</w:t>
            </w:r>
          </w:p>
        </w:tc>
        <w:tc>
          <w:tcPr>
            <w:tcW w:w="527" w:type="pct"/>
            <w:vAlign w:val="center"/>
          </w:tcPr>
          <w:p w14:paraId="7F316E0E" w14:textId="77777777" w:rsidR="00162EC2" w:rsidRPr="00F4773A" w:rsidRDefault="00162EC2" w:rsidP="00462B19">
            <w:pPr>
              <w:pStyle w:val="ListParagraph"/>
              <w:ind w:left="0"/>
              <w:jc w:val="center"/>
              <w:rPr>
                <w:b/>
                <w:bCs/>
              </w:rPr>
            </w:pPr>
          </w:p>
        </w:tc>
        <w:tc>
          <w:tcPr>
            <w:tcW w:w="862" w:type="pct"/>
            <w:vMerge/>
            <w:vAlign w:val="center"/>
          </w:tcPr>
          <w:p w14:paraId="265816A2" w14:textId="77777777" w:rsidR="00162EC2" w:rsidRPr="00F4773A" w:rsidRDefault="00162EC2" w:rsidP="00462B19">
            <w:pPr>
              <w:pStyle w:val="ListParagraph"/>
              <w:ind w:left="0"/>
              <w:jc w:val="center"/>
              <w:rPr>
                <w:bCs/>
                <w:lang w:val="vi-VN"/>
              </w:rPr>
            </w:pPr>
          </w:p>
        </w:tc>
      </w:tr>
      <w:tr w:rsidR="00462B19" w:rsidRPr="00F4773A" w14:paraId="46A27884" w14:textId="77777777" w:rsidTr="00462B19">
        <w:tc>
          <w:tcPr>
            <w:tcW w:w="723" w:type="pct"/>
            <w:vAlign w:val="center"/>
          </w:tcPr>
          <w:p w14:paraId="056F9923" w14:textId="77777777" w:rsidR="00162EC2" w:rsidRPr="00F4773A" w:rsidRDefault="00162EC2" w:rsidP="00462B19">
            <w:pPr>
              <w:pStyle w:val="ListParagraph"/>
              <w:ind w:left="0"/>
              <w:jc w:val="center"/>
              <w:rPr>
                <w:bCs/>
              </w:rPr>
            </w:pPr>
            <w:r w:rsidRPr="00F4773A">
              <w:rPr>
                <w:bCs/>
              </w:rPr>
              <w:t>5.1.1.</w:t>
            </w:r>
          </w:p>
        </w:tc>
        <w:tc>
          <w:tcPr>
            <w:tcW w:w="2888" w:type="pct"/>
          </w:tcPr>
          <w:p w14:paraId="255275CF" w14:textId="77777777" w:rsidR="00162EC2" w:rsidRPr="00F4773A" w:rsidRDefault="00162EC2" w:rsidP="00462B19">
            <w:pPr>
              <w:rPr>
                <w:sz w:val="24"/>
                <w:szCs w:val="24"/>
              </w:rPr>
            </w:pPr>
            <w:r w:rsidRPr="00F4773A">
              <w:rPr>
                <w:sz w:val="24"/>
                <w:szCs w:val="24"/>
              </w:rPr>
              <w:t>Vai trò của khảo sát ĐCCT biển</w:t>
            </w:r>
          </w:p>
        </w:tc>
        <w:tc>
          <w:tcPr>
            <w:tcW w:w="527" w:type="pct"/>
            <w:vAlign w:val="center"/>
          </w:tcPr>
          <w:p w14:paraId="677E5279" w14:textId="77777777" w:rsidR="00162EC2" w:rsidRPr="00F4773A" w:rsidRDefault="00162EC2" w:rsidP="00462B19">
            <w:pPr>
              <w:pStyle w:val="ListParagraph"/>
              <w:ind w:left="0"/>
              <w:jc w:val="center"/>
              <w:rPr>
                <w:b/>
                <w:bCs/>
              </w:rPr>
            </w:pPr>
          </w:p>
        </w:tc>
        <w:tc>
          <w:tcPr>
            <w:tcW w:w="862" w:type="pct"/>
            <w:vMerge/>
            <w:vAlign w:val="center"/>
          </w:tcPr>
          <w:p w14:paraId="742EE8B6" w14:textId="77777777" w:rsidR="00162EC2" w:rsidRPr="00F4773A" w:rsidRDefault="00162EC2" w:rsidP="00462B19">
            <w:pPr>
              <w:pStyle w:val="ListParagraph"/>
              <w:ind w:left="0"/>
              <w:jc w:val="center"/>
              <w:rPr>
                <w:bCs/>
                <w:lang w:val="vi-VN"/>
              </w:rPr>
            </w:pPr>
          </w:p>
        </w:tc>
      </w:tr>
      <w:tr w:rsidR="00462B19" w:rsidRPr="00F4773A" w14:paraId="63DBE125" w14:textId="77777777" w:rsidTr="00462B19">
        <w:tc>
          <w:tcPr>
            <w:tcW w:w="723" w:type="pct"/>
            <w:vAlign w:val="center"/>
          </w:tcPr>
          <w:p w14:paraId="61F63718" w14:textId="77777777" w:rsidR="00162EC2" w:rsidRPr="00F4773A" w:rsidRDefault="00162EC2" w:rsidP="00462B19">
            <w:pPr>
              <w:pStyle w:val="ListParagraph"/>
              <w:ind w:left="0"/>
              <w:jc w:val="center"/>
              <w:rPr>
                <w:bCs/>
              </w:rPr>
            </w:pPr>
            <w:r w:rsidRPr="00F4773A">
              <w:rPr>
                <w:bCs/>
              </w:rPr>
              <w:t>5.1.2.</w:t>
            </w:r>
          </w:p>
        </w:tc>
        <w:tc>
          <w:tcPr>
            <w:tcW w:w="2888" w:type="pct"/>
          </w:tcPr>
          <w:p w14:paraId="3DAC7713" w14:textId="77777777" w:rsidR="00162EC2" w:rsidRPr="00F4773A" w:rsidRDefault="00162EC2" w:rsidP="00462B19">
            <w:pPr>
              <w:rPr>
                <w:sz w:val="24"/>
                <w:szCs w:val="24"/>
              </w:rPr>
            </w:pPr>
            <w:r w:rsidRPr="00F4773A">
              <w:rPr>
                <w:sz w:val="24"/>
                <w:szCs w:val="24"/>
              </w:rPr>
              <w:t xml:space="preserve"> Một số các thông số thiết kế cho công trình biển và  thí nghiệm</w:t>
            </w:r>
            <w:r w:rsidRPr="00F4773A">
              <w:rPr>
                <w:sz w:val="24"/>
                <w:szCs w:val="24"/>
              </w:rPr>
              <w:tab/>
            </w:r>
          </w:p>
        </w:tc>
        <w:tc>
          <w:tcPr>
            <w:tcW w:w="527" w:type="pct"/>
            <w:vAlign w:val="center"/>
          </w:tcPr>
          <w:p w14:paraId="1C60E833" w14:textId="77777777" w:rsidR="00162EC2" w:rsidRPr="00F4773A" w:rsidRDefault="00162EC2" w:rsidP="00462B19">
            <w:pPr>
              <w:pStyle w:val="ListParagraph"/>
              <w:ind w:left="0"/>
              <w:jc w:val="center"/>
              <w:rPr>
                <w:b/>
                <w:bCs/>
              </w:rPr>
            </w:pPr>
          </w:p>
        </w:tc>
        <w:tc>
          <w:tcPr>
            <w:tcW w:w="862" w:type="pct"/>
            <w:vMerge/>
            <w:vAlign w:val="center"/>
          </w:tcPr>
          <w:p w14:paraId="4CB8AD44" w14:textId="77777777" w:rsidR="00162EC2" w:rsidRPr="00F4773A" w:rsidRDefault="00162EC2" w:rsidP="00462B19">
            <w:pPr>
              <w:pStyle w:val="ListParagraph"/>
              <w:ind w:left="0"/>
              <w:jc w:val="center"/>
              <w:rPr>
                <w:bCs/>
                <w:lang w:val="vi-VN"/>
              </w:rPr>
            </w:pPr>
          </w:p>
        </w:tc>
      </w:tr>
      <w:tr w:rsidR="00462B19" w:rsidRPr="00F4773A" w14:paraId="31B953AF" w14:textId="77777777" w:rsidTr="00462B19">
        <w:tc>
          <w:tcPr>
            <w:tcW w:w="723" w:type="pct"/>
            <w:vAlign w:val="center"/>
          </w:tcPr>
          <w:p w14:paraId="0559214F" w14:textId="77777777" w:rsidR="00162EC2" w:rsidRPr="00F4773A" w:rsidRDefault="00162EC2" w:rsidP="00462B19">
            <w:pPr>
              <w:pStyle w:val="ListParagraph"/>
              <w:ind w:left="0"/>
              <w:jc w:val="center"/>
              <w:rPr>
                <w:bCs/>
              </w:rPr>
            </w:pPr>
            <w:r w:rsidRPr="00F4773A">
              <w:rPr>
                <w:bCs/>
              </w:rPr>
              <w:t>5.2.</w:t>
            </w:r>
          </w:p>
        </w:tc>
        <w:tc>
          <w:tcPr>
            <w:tcW w:w="2888" w:type="pct"/>
          </w:tcPr>
          <w:p w14:paraId="475F9782" w14:textId="77777777" w:rsidR="00162EC2" w:rsidRPr="00F4773A" w:rsidRDefault="00162EC2" w:rsidP="00462B19">
            <w:pPr>
              <w:rPr>
                <w:sz w:val="24"/>
                <w:szCs w:val="24"/>
              </w:rPr>
            </w:pPr>
            <w:r w:rsidRPr="00F4773A">
              <w:rPr>
                <w:sz w:val="24"/>
                <w:szCs w:val="24"/>
              </w:rPr>
              <w:t>Nguyên tác chung và các giai đoạn khảo sát ĐCCT biển</w:t>
            </w:r>
          </w:p>
        </w:tc>
        <w:tc>
          <w:tcPr>
            <w:tcW w:w="527" w:type="pct"/>
            <w:vAlign w:val="center"/>
          </w:tcPr>
          <w:p w14:paraId="39443ED4" w14:textId="77777777" w:rsidR="00162EC2" w:rsidRPr="00F4773A" w:rsidRDefault="00162EC2" w:rsidP="00462B19">
            <w:pPr>
              <w:pStyle w:val="ListParagraph"/>
              <w:ind w:left="0"/>
              <w:jc w:val="center"/>
              <w:rPr>
                <w:b/>
                <w:bCs/>
              </w:rPr>
            </w:pPr>
          </w:p>
        </w:tc>
        <w:tc>
          <w:tcPr>
            <w:tcW w:w="862" w:type="pct"/>
            <w:vMerge/>
            <w:vAlign w:val="center"/>
          </w:tcPr>
          <w:p w14:paraId="0A2B1460" w14:textId="77777777" w:rsidR="00162EC2" w:rsidRPr="00F4773A" w:rsidRDefault="00162EC2" w:rsidP="00462B19">
            <w:pPr>
              <w:pStyle w:val="ListParagraph"/>
              <w:ind w:left="0"/>
              <w:jc w:val="center"/>
              <w:rPr>
                <w:bCs/>
                <w:lang w:val="vi-VN"/>
              </w:rPr>
            </w:pPr>
          </w:p>
        </w:tc>
      </w:tr>
      <w:tr w:rsidR="00462B19" w:rsidRPr="00F4773A" w14:paraId="1BED6FA7" w14:textId="77777777" w:rsidTr="00462B19">
        <w:tc>
          <w:tcPr>
            <w:tcW w:w="723" w:type="pct"/>
            <w:vAlign w:val="center"/>
          </w:tcPr>
          <w:p w14:paraId="2DCC2BE1" w14:textId="77777777" w:rsidR="00162EC2" w:rsidRPr="00F4773A" w:rsidRDefault="00162EC2" w:rsidP="00462B19">
            <w:pPr>
              <w:pStyle w:val="ListParagraph"/>
              <w:ind w:left="0"/>
              <w:jc w:val="center"/>
              <w:rPr>
                <w:bCs/>
              </w:rPr>
            </w:pPr>
            <w:r w:rsidRPr="00F4773A">
              <w:rPr>
                <w:bCs/>
              </w:rPr>
              <w:t>5.3.</w:t>
            </w:r>
          </w:p>
        </w:tc>
        <w:tc>
          <w:tcPr>
            <w:tcW w:w="2888" w:type="pct"/>
          </w:tcPr>
          <w:p w14:paraId="0CBC1F46" w14:textId="77777777" w:rsidR="00162EC2" w:rsidRPr="00F4773A" w:rsidRDefault="00162EC2" w:rsidP="00462B19">
            <w:pPr>
              <w:rPr>
                <w:sz w:val="24"/>
                <w:szCs w:val="24"/>
              </w:rPr>
            </w:pPr>
            <w:r w:rsidRPr="00F4773A">
              <w:rPr>
                <w:sz w:val="24"/>
                <w:szCs w:val="24"/>
              </w:rPr>
              <w:t>Sự khác biệt giữa khảo sát ĐCCT biển và trên đất liền</w:t>
            </w:r>
          </w:p>
        </w:tc>
        <w:tc>
          <w:tcPr>
            <w:tcW w:w="527" w:type="pct"/>
            <w:vAlign w:val="center"/>
          </w:tcPr>
          <w:p w14:paraId="28086D50" w14:textId="77777777" w:rsidR="00162EC2" w:rsidRPr="00F4773A" w:rsidRDefault="00162EC2" w:rsidP="00462B19">
            <w:pPr>
              <w:pStyle w:val="ListParagraph"/>
              <w:ind w:left="0"/>
              <w:jc w:val="center"/>
              <w:rPr>
                <w:b/>
                <w:bCs/>
              </w:rPr>
            </w:pPr>
          </w:p>
        </w:tc>
        <w:tc>
          <w:tcPr>
            <w:tcW w:w="862" w:type="pct"/>
            <w:vMerge/>
            <w:vAlign w:val="center"/>
          </w:tcPr>
          <w:p w14:paraId="66566855" w14:textId="77777777" w:rsidR="00162EC2" w:rsidRPr="00F4773A" w:rsidRDefault="00162EC2" w:rsidP="00462B19">
            <w:pPr>
              <w:pStyle w:val="ListParagraph"/>
              <w:ind w:left="0"/>
              <w:jc w:val="center"/>
              <w:rPr>
                <w:bCs/>
                <w:lang w:val="vi-VN"/>
              </w:rPr>
            </w:pPr>
          </w:p>
        </w:tc>
      </w:tr>
      <w:tr w:rsidR="00462B19" w:rsidRPr="00F4773A" w14:paraId="7B49403E" w14:textId="77777777" w:rsidTr="00462B19">
        <w:tc>
          <w:tcPr>
            <w:tcW w:w="723" w:type="pct"/>
            <w:vAlign w:val="center"/>
          </w:tcPr>
          <w:p w14:paraId="7EE12D49" w14:textId="77777777" w:rsidR="00162EC2" w:rsidRPr="00F4773A" w:rsidRDefault="00162EC2" w:rsidP="00462B19">
            <w:pPr>
              <w:pStyle w:val="ListParagraph"/>
              <w:ind w:left="0"/>
              <w:jc w:val="center"/>
              <w:rPr>
                <w:bCs/>
              </w:rPr>
            </w:pPr>
            <w:r w:rsidRPr="00F4773A">
              <w:rPr>
                <w:bCs/>
              </w:rPr>
              <w:t>5.4.</w:t>
            </w:r>
          </w:p>
        </w:tc>
        <w:tc>
          <w:tcPr>
            <w:tcW w:w="2888" w:type="pct"/>
          </w:tcPr>
          <w:p w14:paraId="1F933EA2" w14:textId="77777777" w:rsidR="00162EC2" w:rsidRPr="00F4773A" w:rsidRDefault="00162EC2" w:rsidP="00462B19">
            <w:pPr>
              <w:rPr>
                <w:sz w:val="24"/>
                <w:szCs w:val="24"/>
              </w:rPr>
            </w:pPr>
            <w:r w:rsidRPr="00F4773A">
              <w:rPr>
                <w:sz w:val="24"/>
                <w:szCs w:val="24"/>
              </w:rPr>
              <w:t>Nội dung khối lượng và phương pháp khảo sát ĐCCT biển</w:t>
            </w:r>
          </w:p>
        </w:tc>
        <w:tc>
          <w:tcPr>
            <w:tcW w:w="527" w:type="pct"/>
            <w:vAlign w:val="center"/>
          </w:tcPr>
          <w:p w14:paraId="6ED6A317" w14:textId="77777777" w:rsidR="00162EC2" w:rsidRPr="00F4773A" w:rsidRDefault="00162EC2" w:rsidP="00462B19">
            <w:pPr>
              <w:pStyle w:val="ListParagraph"/>
              <w:ind w:left="0"/>
              <w:jc w:val="center"/>
              <w:rPr>
                <w:b/>
                <w:bCs/>
              </w:rPr>
            </w:pPr>
          </w:p>
        </w:tc>
        <w:tc>
          <w:tcPr>
            <w:tcW w:w="862" w:type="pct"/>
            <w:vMerge/>
            <w:vAlign w:val="center"/>
          </w:tcPr>
          <w:p w14:paraId="3B3BAC2E" w14:textId="77777777" w:rsidR="00162EC2" w:rsidRPr="00F4773A" w:rsidRDefault="00162EC2" w:rsidP="00462B19">
            <w:pPr>
              <w:pStyle w:val="ListParagraph"/>
              <w:ind w:left="0"/>
              <w:jc w:val="center"/>
              <w:rPr>
                <w:bCs/>
                <w:lang w:val="vi-VN"/>
              </w:rPr>
            </w:pPr>
          </w:p>
        </w:tc>
      </w:tr>
      <w:tr w:rsidR="00462B19" w:rsidRPr="00F4773A" w14:paraId="64F132D5" w14:textId="77777777" w:rsidTr="00462B19">
        <w:tc>
          <w:tcPr>
            <w:tcW w:w="723" w:type="pct"/>
            <w:vAlign w:val="center"/>
          </w:tcPr>
          <w:p w14:paraId="44327B11" w14:textId="77777777" w:rsidR="00162EC2" w:rsidRPr="00F4773A" w:rsidRDefault="00162EC2" w:rsidP="00462B19">
            <w:pPr>
              <w:pStyle w:val="ListParagraph"/>
              <w:ind w:left="0"/>
              <w:jc w:val="center"/>
              <w:rPr>
                <w:bCs/>
              </w:rPr>
            </w:pPr>
            <w:r w:rsidRPr="00F4773A">
              <w:rPr>
                <w:bCs/>
              </w:rPr>
              <w:t>5.4.1.</w:t>
            </w:r>
          </w:p>
        </w:tc>
        <w:tc>
          <w:tcPr>
            <w:tcW w:w="2888" w:type="pct"/>
          </w:tcPr>
          <w:p w14:paraId="5FA80E6B" w14:textId="77777777" w:rsidR="00162EC2" w:rsidRPr="00F4773A" w:rsidRDefault="00162EC2" w:rsidP="00462B19">
            <w:pPr>
              <w:rPr>
                <w:sz w:val="24"/>
                <w:szCs w:val="24"/>
              </w:rPr>
            </w:pPr>
            <w:r w:rsidRPr="00F4773A">
              <w:rPr>
                <w:sz w:val="24"/>
                <w:szCs w:val="24"/>
              </w:rPr>
              <w:t>Khái quát chung</w:t>
            </w:r>
          </w:p>
        </w:tc>
        <w:tc>
          <w:tcPr>
            <w:tcW w:w="527" w:type="pct"/>
            <w:vAlign w:val="center"/>
          </w:tcPr>
          <w:p w14:paraId="4D3E1781" w14:textId="77777777" w:rsidR="00162EC2" w:rsidRPr="00F4773A" w:rsidRDefault="00162EC2" w:rsidP="00462B19">
            <w:pPr>
              <w:pStyle w:val="ListParagraph"/>
              <w:ind w:left="0"/>
              <w:jc w:val="center"/>
              <w:rPr>
                <w:b/>
                <w:bCs/>
              </w:rPr>
            </w:pPr>
          </w:p>
        </w:tc>
        <w:tc>
          <w:tcPr>
            <w:tcW w:w="862" w:type="pct"/>
            <w:vMerge/>
            <w:vAlign w:val="center"/>
          </w:tcPr>
          <w:p w14:paraId="62189AA2" w14:textId="77777777" w:rsidR="00162EC2" w:rsidRPr="00F4773A" w:rsidRDefault="00162EC2" w:rsidP="00462B19">
            <w:pPr>
              <w:pStyle w:val="ListParagraph"/>
              <w:ind w:left="0"/>
              <w:jc w:val="center"/>
              <w:rPr>
                <w:bCs/>
                <w:lang w:val="vi-VN"/>
              </w:rPr>
            </w:pPr>
          </w:p>
        </w:tc>
      </w:tr>
      <w:tr w:rsidR="00462B19" w:rsidRPr="00F4773A" w14:paraId="52F05DBB" w14:textId="77777777" w:rsidTr="00462B19">
        <w:tc>
          <w:tcPr>
            <w:tcW w:w="723" w:type="pct"/>
            <w:vAlign w:val="center"/>
          </w:tcPr>
          <w:p w14:paraId="14380A7F" w14:textId="77777777" w:rsidR="00162EC2" w:rsidRPr="00F4773A" w:rsidRDefault="00162EC2" w:rsidP="00462B19">
            <w:pPr>
              <w:pStyle w:val="ListParagraph"/>
              <w:ind w:left="0"/>
              <w:jc w:val="center"/>
              <w:rPr>
                <w:bCs/>
              </w:rPr>
            </w:pPr>
            <w:r w:rsidRPr="00F4773A">
              <w:rPr>
                <w:bCs/>
              </w:rPr>
              <w:t>5.4.2.</w:t>
            </w:r>
          </w:p>
        </w:tc>
        <w:tc>
          <w:tcPr>
            <w:tcW w:w="2888" w:type="pct"/>
          </w:tcPr>
          <w:p w14:paraId="44F759F1" w14:textId="77777777" w:rsidR="00162EC2" w:rsidRPr="00F4773A" w:rsidRDefault="00162EC2" w:rsidP="00462B19">
            <w:pPr>
              <w:rPr>
                <w:sz w:val="24"/>
                <w:szCs w:val="24"/>
              </w:rPr>
            </w:pPr>
            <w:r w:rsidRPr="00F4773A">
              <w:rPr>
                <w:sz w:val="24"/>
                <w:szCs w:val="24"/>
              </w:rPr>
              <w:t>Đo vẽ địa vật lý</w:t>
            </w:r>
          </w:p>
        </w:tc>
        <w:tc>
          <w:tcPr>
            <w:tcW w:w="527" w:type="pct"/>
            <w:vAlign w:val="center"/>
          </w:tcPr>
          <w:p w14:paraId="6042480B" w14:textId="77777777" w:rsidR="00162EC2" w:rsidRPr="00F4773A" w:rsidRDefault="00162EC2" w:rsidP="00462B19">
            <w:pPr>
              <w:pStyle w:val="ListParagraph"/>
              <w:ind w:left="0"/>
              <w:jc w:val="center"/>
              <w:rPr>
                <w:b/>
                <w:bCs/>
              </w:rPr>
            </w:pPr>
          </w:p>
        </w:tc>
        <w:tc>
          <w:tcPr>
            <w:tcW w:w="862" w:type="pct"/>
            <w:vMerge/>
            <w:vAlign w:val="center"/>
          </w:tcPr>
          <w:p w14:paraId="69D2B180" w14:textId="77777777" w:rsidR="00162EC2" w:rsidRPr="00F4773A" w:rsidRDefault="00162EC2" w:rsidP="00462B19">
            <w:pPr>
              <w:pStyle w:val="ListParagraph"/>
              <w:ind w:left="0"/>
              <w:jc w:val="center"/>
              <w:rPr>
                <w:bCs/>
                <w:lang w:val="vi-VN"/>
              </w:rPr>
            </w:pPr>
          </w:p>
        </w:tc>
      </w:tr>
      <w:tr w:rsidR="00462B19" w:rsidRPr="00F4773A" w14:paraId="69662B91" w14:textId="77777777" w:rsidTr="00462B19">
        <w:tc>
          <w:tcPr>
            <w:tcW w:w="723" w:type="pct"/>
          </w:tcPr>
          <w:p w14:paraId="6A48ADCA" w14:textId="77777777" w:rsidR="00162EC2" w:rsidRPr="00F4773A" w:rsidRDefault="00162EC2" w:rsidP="00462B19">
            <w:pPr>
              <w:jc w:val="center"/>
              <w:rPr>
                <w:sz w:val="24"/>
                <w:szCs w:val="24"/>
              </w:rPr>
            </w:pPr>
            <w:r w:rsidRPr="00F4773A">
              <w:rPr>
                <w:sz w:val="24"/>
                <w:szCs w:val="24"/>
              </w:rPr>
              <w:t>5.4.3.</w:t>
            </w:r>
          </w:p>
        </w:tc>
        <w:tc>
          <w:tcPr>
            <w:tcW w:w="2888" w:type="pct"/>
          </w:tcPr>
          <w:p w14:paraId="01401CF1" w14:textId="77777777" w:rsidR="00162EC2" w:rsidRPr="00F4773A" w:rsidRDefault="00162EC2" w:rsidP="00462B19">
            <w:pPr>
              <w:rPr>
                <w:sz w:val="24"/>
                <w:szCs w:val="24"/>
              </w:rPr>
            </w:pPr>
            <w:r w:rsidRPr="00F4773A">
              <w:rPr>
                <w:sz w:val="24"/>
                <w:szCs w:val="24"/>
              </w:rPr>
              <w:t>Các phương pháp khoan và lấy mẫu</w:t>
            </w:r>
          </w:p>
        </w:tc>
        <w:tc>
          <w:tcPr>
            <w:tcW w:w="527" w:type="pct"/>
            <w:vAlign w:val="center"/>
          </w:tcPr>
          <w:p w14:paraId="13A2F503" w14:textId="77777777" w:rsidR="00162EC2" w:rsidRPr="00F4773A" w:rsidRDefault="00162EC2" w:rsidP="00462B19">
            <w:pPr>
              <w:pStyle w:val="ListParagraph"/>
              <w:ind w:left="0"/>
              <w:jc w:val="center"/>
              <w:rPr>
                <w:b/>
                <w:bCs/>
              </w:rPr>
            </w:pPr>
          </w:p>
        </w:tc>
        <w:tc>
          <w:tcPr>
            <w:tcW w:w="862" w:type="pct"/>
            <w:vMerge/>
            <w:vAlign w:val="center"/>
          </w:tcPr>
          <w:p w14:paraId="6D9E350D" w14:textId="77777777" w:rsidR="00162EC2" w:rsidRPr="00F4773A" w:rsidRDefault="00162EC2" w:rsidP="00462B19">
            <w:pPr>
              <w:pStyle w:val="ListParagraph"/>
              <w:ind w:left="0"/>
              <w:jc w:val="center"/>
              <w:rPr>
                <w:bCs/>
                <w:lang w:val="vi-VN"/>
              </w:rPr>
            </w:pPr>
          </w:p>
        </w:tc>
      </w:tr>
      <w:tr w:rsidR="00462B19" w:rsidRPr="00F4773A" w14:paraId="71F85B07" w14:textId="77777777" w:rsidTr="00462B19">
        <w:tc>
          <w:tcPr>
            <w:tcW w:w="723" w:type="pct"/>
          </w:tcPr>
          <w:p w14:paraId="0FA25B3B" w14:textId="77777777" w:rsidR="00162EC2" w:rsidRPr="00F4773A" w:rsidRDefault="00162EC2" w:rsidP="00462B19">
            <w:pPr>
              <w:jc w:val="center"/>
              <w:rPr>
                <w:sz w:val="24"/>
                <w:szCs w:val="24"/>
              </w:rPr>
            </w:pPr>
            <w:r w:rsidRPr="00F4773A">
              <w:rPr>
                <w:sz w:val="24"/>
                <w:szCs w:val="24"/>
              </w:rPr>
              <w:t>5.4.3.1.</w:t>
            </w:r>
          </w:p>
        </w:tc>
        <w:tc>
          <w:tcPr>
            <w:tcW w:w="2888" w:type="pct"/>
          </w:tcPr>
          <w:p w14:paraId="62929C15" w14:textId="77777777" w:rsidR="00162EC2" w:rsidRPr="00F4773A" w:rsidRDefault="00162EC2" w:rsidP="00462B19">
            <w:pPr>
              <w:rPr>
                <w:sz w:val="24"/>
                <w:szCs w:val="24"/>
              </w:rPr>
            </w:pPr>
            <w:r w:rsidRPr="00F4773A">
              <w:rPr>
                <w:sz w:val="24"/>
                <w:szCs w:val="24"/>
              </w:rPr>
              <w:t>Tầu thăm dò và hệ thống máy khoan</w:t>
            </w:r>
          </w:p>
        </w:tc>
        <w:tc>
          <w:tcPr>
            <w:tcW w:w="527" w:type="pct"/>
            <w:vAlign w:val="center"/>
          </w:tcPr>
          <w:p w14:paraId="2D7AAD91" w14:textId="77777777" w:rsidR="00162EC2" w:rsidRPr="00F4773A" w:rsidRDefault="00162EC2" w:rsidP="00462B19">
            <w:pPr>
              <w:pStyle w:val="ListParagraph"/>
              <w:ind w:left="0"/>
              <w:jc w:val="center"/>
              <w:rPr>
                <w:b/>
                <w:bCs/>
              </w:rPr>
            </w:pPr>
          </w:p>
        </w:tc>
        <w:tc>
          <w:tcPr>
            <w:tcW w:w="862" w:type="pct"/>
            <w:vMerge/>
            <w:vAlign w:val="center"/>
          </w:tcPr>
          <w:p w14:paraId="566168A5" w14:textId="77777777" w:rsidR="00162EC2" w:rsidRPr="00F4773A" w:rsidRDefault="00162EC2" w:rsidP="00462B19">
            <w:pPr>
              <w:pStyle w:val="ListParagraph"/>
              <w:ind w:left="0"/>
              <w:jc w:val="center"/>
              <w:rPr>
                <w:bCs/>
                <w:lang w:val="vi-VN"/>
              </w:rPr>
            </w:pPr>
          </w:p>
        </w:tc>
      </w:tr>
      <w:tr w:rsidR="00462B19" w:rsidRPr="00F4773A" w14:paraId="19A1302D" w14:textId="77777777" w:rsidTr="00462B19">
        <w:tc>
          <w:tcPr>
            <w:tcW w:w="723" w:type="pct"/>
          </w:tcPr>
          <w:p w14:paraId="5FC91A9F" w14:textId="77777777" w:rsidR="00162EC2" w:rsidRPr="00F4773A" w:rsidRDefault="00162EC2" w:rsidP="00462B19">
            <w:pPr>
              <w:jc w:val="center"/>
              <w:rPr>
                <w:sz w:val="24"/>
                <w:szCs w:val="24"/>
              </w:rPr>
            </w:pPr>
            <w:r w:rsidRPr="00F4773A">
              <w:rPr>
                <w:sz w:val="24"/>
                <w:szCs w:val="24"/>
              </w:rPr>
              <w:t>5.4.3.2.</w:t>
            </w:r>
          </w:p>
        </w:tc>
        <w:tc>
          <w:tcPr>
            <w:tcW w:w="2888" w:type="pct"/>
          </w:tcPr>
          <w:p w14:paraId="410F2200" w14:textId="77777777" w:rsidR="00162EC2" w:rsidRPr="00F4773A" w:rsidRDefault="00162EC2" w:rsidP="00462B19">
            <w:pPr>
              <w:rPr>
                <w:sz w:val="24"/>
                <w:szCs w:val="24"/>
              </w:rPr>
            </w:pPr>
            <w:r w:rsidRPr="00F4773A">
              <w:rPr>
                <w:sz w:val="24"/>
                <w:szCs w:val="24"/>
              </w:rPr>
              <w:t>Lấy mẫu nông</w:t>
            </w:r>
          </w:p>
        </w:tc>
        <w:tc>
          <w:tcPr>
            <w:tcW w:w="527" w:type="pct"/>
            <w:vAlign w:val="center"/>
          </w:tcPr>
          <w:p w14:paraId="7C98247A" w14:textId="77777777" w:rsidR="00162EC2" w:rsidRPr="00F4773A" w:rsidRDefault="00162EC2" w:rsidP="00462B19">
            <w:pPr>
              <w:pStyle w:val="ListParagraph"/>
              <w:ind w:left="0"/>
              <w:jc w:val="center"/>
              <w:rPr>
                <w:b/>
                <w:bCs/>
              </w:rPr>
            </w:pPr>
          </w:p>
        </w:tc>
        <w:tc>
          <w:tcPr>
            <w:tcW w:w="862" w:type="pct"/>
            <w:vMerge/>
            <w:vAlign w:val="center"/>
          </w:tcPr>
          <w:p w14:paraId="73BC4B49" w14:textId="77777777" w:rsidR="00162EC2" w:rsidRPr="00F4773A" w:rsidRDefault="00162EC2" w:rsidP="00462B19">
            <w:pPr>
              <w:pStyle w:val="ListParagraph"/>
              <w:ind w:left="0"/>
              <w:jc w:val="center"/>
              <w:rPr>
                <w:bCs/>
                <w:lang w:val="vi-VN"/>
              </w:rPr>
            </w:pPr>
          </w:p>
        </w:tc>
      </w:tr>
      <w:tr w:rsidR="00462B19" w:rsidRPr="00F4773A" w14:paraId="18656816" w14:textId="77777777" w:rsidTr="00462B19">
        <w:tc>
          <w:tcPr>
            <w:tcW w:w="723" w:type="pct"/>
          </w:tcPr>
          <w:p w14:paraId="57C1DD2D" w14:textId="77777777" w:rsidR="00162EC2" w:rsidRPr="00F4773A" w:rsidRDefault="00162EC2" w:rsidP="00462B19">
            <w:pPr>
              <w:jc w:val="center"/>
              <w:rPr>
                <w:sz w:val="24"/>
                <w:szCs w:val="24"/>
              </w:rPr>
            </w:pPr>
            <w:r w:rsidRPr="00F4773A">
              <w:rPr>
                <w:sz w:val="24"/>
                <w:szCs w:val="24"/>
              </w:rPr>
              <w:t>5.4.3.3.</w:t>
            </w:r>
          </w:p>
        </w:tc>
        <w:tc>
          <w:tcPr>
            <w:tcW w:w="2888" w:type="pct"/>
          </w:tcPr>
          <w:p w14:paraId="434EF558" w14:textId="77777777" w:rsidR="00162EC2" w:rsidRPr="00F4773A" w:rsidRDefault="00162EC2" w:rsidP="00462B19">
            <w:pPr>
              <w:rPr>
                <w:sz w:val="24"/>
                <w:szCs w:val="24"/>
              </w:rPr>
            </w:pPr>
            <w:r w:rsidRPr="00F4773A">
              <w:rPr>
                <w:sz w:val="24"/>
                <w:szCs w:val="24"/>
              </w:rPr>
              <w:t>Lấy mẫu sâu</w:t>
            </w:r>
          </w:p>
        </w:tc>
        <w:tc>
          <w:tcPr>
            <w:tcW w:w="527" w:type="pct"/>
            <w:vAlign w:val="center"/>
          </w:tcPr>
          <w:p w14:paraId="4726FD52" w14:textId="77777777" w:rsidR="00162EC2" w:rsidRPr="00F4773A" w:rsidRDefault="00162EC2" w:rsidP="00462B19">
            <w:pPr>
              <w:pStyle w:val="ListParagraph"/>
              <w:ind w:left="0"/>
              <w:jc w:val="center"/>
              <w:rPr>
                <w:b/>
                <w:bCs/>
              </w:rPr>
            </w:pPr>
          </w:p>
        </w:tc>
        <w:tc>
          <w:tcPr>
            <w:tcW w:w="862" w:type="pct"/>
            <w:vMerge/>
            <w:vAlign w:val="center"/>
          </w:tcPr>
          <w:p w14:paraId="3DD11026" w14:textId="77777777" w:rsidR="00162EC2" w:rsidRPr="00F4773A" w:rsidRDefault="00162EC2" w:rsidP="00462B19">
            <w:pPr>
              <w:pStyle w:val="ListParagraph"/>
              <w:ind w:left="0"/>
              <w:jc w:val="center"/>
              <w:rPr>
                <w:bCs/>
                <w:lang w:val="vi-VN"/>
              </w:rPr>
            </w:pPr>
          </w:p>
        </w:tc>
      </w:tr>
      <w:tr w:rsidR="00462B19" w:rsidRPr="00F4773A" w14:paraId="03FA1AF9" w14:textId="77777777" w:rsidTr="00462B19">
        <w:tc>
          <w:tcPr>
            <w:tcW w:w="723" w:type="pct"/>
          </w:tcPr>
          <w:p w14:paraId="0556C526" w14:textId="77777777" w:rsidR="00162EC2" w:rsidRPr="00F4773A" w:rsidRDefault="00162EC2" w:rsidP="00462B19">
            <w:pPr>
              <w:jc w:val="center"/>
              <w:rPr>
                <w:sz w:val="24"/>
                <w:szCs w:val="24"/>
              </w:rPr>
            </w:pPr>
            <w:r w:rsidRPr="00F4773A">
              <w:rPr>
                <w:sz w:val="24"/>
                <w:szCs w:val="24"/>
              </w:rPr>
              <w:t>5.4.4.</w:t>
            </w:r>
          </w:p>
        </w:tc>
        <w:tc>
          <w:tcPr>
            <w:tcW w:w="2888" w:type="pct"/>
          </w:tcPr>
          <w:p w14:paraId="6CD5FC46" w14:textId="77777777" w:rsidR="00162EC2" w:rsidRPr="00F4773A" w:rsidRDefault="00162EC2" w:rsidP="00462B19">
            <w:pPr>
              <w:rPr>
                <w:sz w:val="24"/>
                <w:szCs w:val="24"/>
              </w:rPr>
            </w:pPr>
            <w:r w:rsidRPr="00F4773A">
              <w:rPr>
                <w:sz w:val="24"/>
                <w:szCs w:val="24"/>
              </w:rPr>
              <w:t>Các phương pháp thí nghiệm hiện trường</w:t>
            </w:r>
          </w:p>
        </w:tc>
        <w:tc>
          <w:tcPr>
            <w:tcW w:w="527" w:type="pct"/>
            <w:vAlign w:val="center"/>
          </w:tcPr>
          <w:p w14:paraId="683BEF7B" w14:textId="77777777" w:rsidR="00162EC2" w:rsidRPr="00F4773A" w:rsidRDefault="00162EC2" w:rsidP="00462B19">
            <w:pPr>
              <w:pStyle w:val="ListParagraph"/>
              <w:ind w:left="0"/>
              <w:jc w:val="center"/>
              <w:rPr>
                <w:b/>
                <w:bCs/>
              </w:rPr>
            </w:pPr>
          </w:p>
        </w:tc>
        <w:tc>
          <w:tcPr>
            <w:tcW w:w="862" w:type="pct"/>
            <w:vMerge/>
            <w:vAlign w:val="center"/>
          </w:tcPr>
          <w:p w14:paraId="5E5F2ACE" w14:textId="77777777" w:rsidR="00162EC2" w:rsidRPr="00F4773A" w:rsidRDefault="00162EC2" w:rsidP="00462B19">
            <w:pPr>
              <w:pStyle w:val="ListParagraph"/>
              <w:ind w:left="0"/>
              <w:jc w:val="center"/>
              <w:rPr>
                <w:bCs/>
                <w:lang w:val="vi-VN"/>
              </w:rPr>
            </w:pPr>
          </w:p>
        </w:tc>
      </w:tr>
      <w:tr w:rsidR="00462B19" w:rsidRPr="00F4773A" w14:paraId="52A0B7FD" w14:textId="77777777" w:rsidTr="00462B19">
        <w:tc>
          <w:tcPr>
            <w:tcW w:w="723" w:type="pct"/>
          </w:tcPr>
          <w:p w14:paraId="2CE978C8" w14:textId="77777777" w:rsidR="00162EC2" w:rsidRPr="00F4773A" w:rsidRDefault="00162EC2" w:rsidP="00462B19">
            <w:pPr>
              <w:jc w:val="center"/>
              <w:rPr>
                <w:sz w:val="24"/>
                <w:szCs w:val="24"/>
              </w:rPr>
            </w:pPr>
            <w:r w:rsidRPr="00F4773A">
              <w:rPr>
                <w:sz w:val="24"/>
                <w:szCs w:val="24"/>
              </w:rPr>
              <w:t>5.4.4.1.</w:t>
            </w:r>
          </w:p>
        </w:tc>
        <w:tc>
          <w:tcPr>
            <w:tcW w:w="2888" w:type="pct"/>
          </w:tcPr>
          <w:p w14:paraId="13CB5E96" w14:textId="77777777" w:rsidR="00162EC2" w:rsidRPr="00F4773A" w:rsidRDefault="00162EC2" w:rsidP="00462B19">
            <w:pPr>
              <w:rPr>
                <w:sz w:val="24"/>
                <w:szCs w:val="24"/>
              </w:rPr>
            </w:pPr>
            <w:r w:rsidRPr="00F4773A">
              <w:rPr>
                <w:sz w:val="24"/>
                <w:szCs w:val="24"/>
              </w:rPr>
              <w:t>Cắt cánh (VST) - Vane Shear Test.</w:t>
            </w:r>
          </w:p>
        </w:tc>
        <w:tc>
          <w:tcPr>
            <w:tcW w:w="527" w:type="pct"/>
            <w:vAlign w:val="center"/>
          </w:tcPr>
          <w:p w14:paraId="7BF8505E" w14:textId="77777777" w:rsidR="00162EC2" w:rsidRPr="00F4773A" w:rsidRDefault="00162EC2" w:rsidP="00462B19">
            <w:pPr>
              <w:pStyle w:val="ListParagraph"/>
              <w:ind w:left="0"/>
              <w:jc w:val="center"/>
              <w:rPr>
                <w:b/>
                <w:bCs/>
              </w:rPr>
            </w:pPr>
          </w:p>
        </w:tc>
        <w:tc>
          <w:tcPr>
            <w:tcW w:w="862" w:type="pct"/>
            <w:vMerge/>
            <w:vAlign w:val="center"/>
          </w:tcPr>
          <w:p w14:paraId="003028FA" w14:textId="77777777" w:rsidR="00162EC2" w:rsidRPr="00F4773A" w:rsidRDefault="00162EC2" w:rsidP="00462B19">
            <w:pPr>
              <w:pStyle w:val="ListParagraph"/>
              <w:ind w:left="0"/>
              <w:jc w:val="center"/>
              <w:rPr>
                <w:bCs/>
                <w:lang w:val="vi-VN"/>
              </w:rPr>
            </w:pPr>
          </w:p>
        </w:tc>
      </w:tr>
      <w:tr w:rsidR="00462B19" w:rsidRPr="00F4773A" w14:paraId="40974314" w14:textId="77777777" w:rsidTr="00462B19">
        <w:tc>
          <w:tcPr>
            <w:tcW w:w="723" w:type="pct"/>
            <w:vAlign w:val="center"/>
          </w:tcPr>
          <w:p w14:paraId="7ABF5573" w14:textId="77777777" w:rsidR="00162EC2" w:rsidRPr="00F4773A" w:rsidRDefault="00162EC2" w:rsidP="00462B19">
            <w:pPr>
              <w:pStyle w:val="ListParagraph"/>
              <w:ind w:left="0"/>
              <w:jc w:val="center"/>
              <w:rPr>
                <w:bCs/>
              </w:rPr>
            </w:pPr>
            <w:r w:rsidRPr="00F4773A">
              <w:rPr>
                <w:bCs/>
              </w:rPr>
              <w:t>5.4.4.2.</w:t>
            </w:r>
          </w:p>
        </w:tc>
        <w:tc>
          <w:tcPr>
            <w:tcW w:w="2888" w:type="pct"/>
          </w:tcPr>
          <w:p w14:paraId="193E24A0" w14:textId="77777777" w:rsidR="00162EC2" w:rsidRPr="00F4773A" w:rsidRDefault="00162EC2" w:rsidP="00462B19">
            <w:pPr>
              <w:rPr>
                <w:sz w:val="24"/>
                <w:szCs w:val="24"/>
              </w:rPr>
            </w:pPr>
            <w:r w:rsidRPr="00F4773A">
              <w:rPr>
                <w:sz w:val="24"/>
                <w:szCs w:val="24"/>
              </w:rPr>
              <w:t>Xuyên côn (CPT) – Cone Penetration Test</w:t>
            </w:r>
          </w:p>
        </w:tc>
        <w:tc>
          <w:tcPr>
            <w:tcW w:w="527" w:type="pct"/>
            <w:vAlign w:val="center"/>
          </w:tcPr>
          <w:p w14:paraId="000FCDBE" w14:textId="77777777" w:rsidR="00162EC2" w:rsidRPr="00F4773A" w:rsidRDefault="00162EC2" w:rsidP="00462B19">
            <w:pPr>
              <w:pStyle w:val="ListParagraph"/>
              <w:ind w:left="0"/>
              <w:jc w:val="center"/>
              <w:rPr>
                <w:b/>
                <w:bCs/>
              </w:rPr>
            </w:pPr>
          </w:p>
        </w:tc>
        <w:tc>
          <w:tcPr>
            <w:tcW w:w="862" w:type="pct"/>
            <w:vMerge/>
            <w:vAlign w:val="center"/>
          </w:tcPr>
          <w:p w14:paraId="7954ADAA" w14:textId="77777777" w:rsidR="00162EC2" w:rsidRPr="00F4773A" w:rsidRDefault="00162EC2" w:rsidP="00462B19">
            <w:pPr>
              <w:pStyle w:val="ListParagraph"/>
              <w:ind w:left="0"/>
              <w:jc w:val="center"/>
              <w:rPr>
                <w:bCs/>
                <w:lang w:val="vi-VN"/>
              </w:rPr>
            </w:pPr>
          </w:p>
        </w:tc>
      </w:tr>
      <w:tr w:rsidR="00462B19" w:rsidRPr="00F4773A" w14:paraId="6BDEF71B" w14:textId="77777777" w:rsidTr="00462B19">
        <w:tc>
          <w:tcPr>
            <w:tcW w:w="723" w:type="pct"/>
            <w:vAlign w:val="center"/>
          </w:tcPr>
          <w:p w14:paraId="05F5222C" w14:textId="77777777" w:rsidR="00162EC2" w:rsidRPr="00F4773A" w:rsidRDefault="00162EC2" w:rsidP="00462B19">
            <w:pPr>
              <w:pStyle w:val="ListParagraph"/>
              <w:ind w:left="0"/>
              <w:jc w:val="center"/>
              <w:rPr>
                <w:bCs/>
              </w:rPr>
            </w:pPr>
            <w:r w:rsidRPr="00F4773A">
              <w:rPr>
                <w:bCs/>
              </w:rPr>
              <w:t>5.4.4.3.</w:t>
            </w:r>
          </w:p>
        </w:tc>
        <w:tc>
          <w:tcPr>
            <w:tcW w:w="2888" w:type="pct"/>
          </w:tcPr>
          <w:p w14:paraId="282CA589" w14:textId="77777777" w:rsidR="00162EC2" w:rsidRPr="00F4773A" w:rsidRDefault="00162EC2" w:rsidP="00462B19">
            <w:pPr>
              <w:rPr>
                <w:sz w:val="24"/>
                <w:szCs w:val="24"/>
              </w:rPr>
            </w:pPr>
            <w:r w:rsidRPr="00F4773A">
              <w:rPr>
                <w:sz w:val="24"/>
                <w:szCs w:val="24"/>
              </w:rPr>
              <w:t>Thí nghiệm áp lực kế</w:t>
            </w:r>
          </w:p>
        </w:tc>
        <w:tc>
          <w:tcPr>
            <w:tcW w:w="527" w:type="pct"/>
            <w:vAlign w:val="center"/>
          </w:tcPr>
          <w:p w14:paraId="53D75169" w14:textId="77777777" w:rsidR="00162EC2" w:rsidRPr="00F4773A" w:rsidRDefault="00162EC2" w:rsidP="00462B19">
            <w:pPr>
              <w:pStyle w:val="ListParagraph"/>
              <w:ind w:left="0"/>
              <w:jc w:val="center"/>
              <w:rPr>
                <w:b/>
                <w:bCs/>
              </w:rPr>
            </w:pPr>
          </w:p>
        </w:tc>
        <w:tc>
          <w:tcPr>
            <w:tcW w:w="862" w:type="pct"/>
            <w:vMerge/>
            <w:vAlign w:val="center"/>
          </w:tcPr>
          <w:p w14:paraId="065AFE6B" w14:textId="77777777" w:rsidR="00162EC2" w:rsidRPr="00F4773A" w:rsidRDefault="00162EC2" w:rsidP="00462B19">
            <w:pPr>
              <w:pStyle w:val="ListParagraph"/>
              <w:ind w:left="0"/>
              <w:jc w:val="center"/>
              <w:rPr>
                <w:bCs/>
                <w:lang w:val="vi-VN"/>
              </w:rPr>
            </w:pPr>
          </w:p>
        </w:tc>
      </w:tr>
      <w:tr w:rsidR="00462B19" w:rsidRPr="00F4773A" w14:paraId="461D496F" w14:textId="77777777" w:rsidTr="00462B19">
        <w:tc>
          <w:tcPr>
            <w:tcW w:w="723" w:type="pct"/>
          </w:tcPr>
          <w:p w14:paraId="63BAB567" w14:textId="77777777" w:rsidR="00162EC2" w:rsidRPr="00F4773A" w:rsidRDefault="00162EC2" w:rsidP="00462B19">
            <w:pPr>
              <w:jc w:val="center"/>
              <w:rPr>
                <w:sz w:val="24"/>
                <w:szCs w:val="24"/>
              </w:rPr>
            </w:pPr>
            <w:r w:rsidRPr="00F4773A">
              <w:rPr>
                <w:sz w:val="24"/>
                <w:szCs w:val="24"/>
              </w:rPr>
              <w:t>5.4.5.</w:t>
            </w:r>
          </w:p>
        </w:tc>
        <w:tc>
          <w:tcPr>
            <w:tcW w:w="2888" w:type="pct"/>
          </w:tcPr>
          <w:p w14:paraId="0CCE0E28" w14:textId="77777777" w:rsidR="00162EC2" w:rsidRPr="00F4773A" w:rsidRDefault="00162EC2" w:rsidP="00462B19">
            <w:pPr>
              <w:rPr>
                <w:sz w:val="24"/>
                <w:szCs w:val="24"/>
              </w:rPr>
            </w:pPr>
            <w:r w:rsidRPr="00F4773A">
              <w:rPr>
                <w:sz w:val="24"/>
                <w:szCs w:val="24"/>
              </w:rPr>
              <w:t>Các phương pháp thí nghiệm trong phòng</w:t>
            </w:r>
          </w:p>
        </w:tc>
        <w:tc>
          <w:tcPr>
            <w:tcW w:w="527" w:type="pct"/>
            <w:vAlign w:val="center"/>
          </w:tcPr>
          <w:p w14:paraId="5801D0EC" w14:textId="77777777" w:rsidR="00162EC2" w:rsidRPr="00F4773A" w:rsidRDefault="00162EC2" w:rsidP="00462B19">
            <w:pPr>
              <w:pStyle w:val="ListParagraph"/>
              <w:ind w:left="0"/>
              <w:jc w:val="center"/>
              <w:rPr>
                <w:b/>
                <w:bCs/>
              </w:rPr>
            </w:pPr>
          </w:p>
        </w:tc>
        <w:tc>
          <w:tcPr>
            <w:tcW w:w="862" w:type="pct"/>
            <w:vMerge/>
            <w:vAlign w:val="center"/>
          </w:tcPr>
          <w:p w14:paraId="58B8D702" w14:textId="77777777" w:rsidR="00162EC2" w:rsidRPr="00F4773A" w:rsidRDefault="00162EC2" w:rsidP="00462B19">
            <w:pPr>
              <w:pStyle w:val="ListParagraph"/>
              <w:ind w:left="0"/>
              <w:jc w:val="center"/>
              <w:rPr>
                <w:bCs/>
                <w:lang w:val="vi-VN"/>
              </w:rPr>
            </w:pPr>
          </w:p>
        </w:tc>
      </w:tr>
      <w:tr w:rsidR="00462B19" w:rsidRPr="00F4773A" w14:paraId="32A74913" w14:textId="77777777" w:rsidTr="00462B19">
        <w:tc>
          <w:tcPr>
            <w:tcW w:w="723" w:type="pct"/>
            <w:vAlign w:val="center"/>
          </w:tcPr>
          <w:p w14:paraId="6C96FBC4" w14:textId="77777777" w:rsidR="00162EC2" w:rsidRPr="00F4773A" w:rsidRDefault="00162EC2" w:rsidP="00462B19">
            <w:pPr>
              <w:pStyle w:val="ListParagraph"/>
              <w:ind w:left="0"/>
              <w:jc w:val="center"/>
              <w:rPr>
                <w:bCs/>
              </w:rPr>
            </w:pPr>
            <w:r w:rsidRPr="00F4773A">
              <w:rPr>
                <w:bCs/>
              </w:rPr>
              <w:t>5.4.5.1</w:t>
            </w:r>
          </w:p>
        </w:tc>
        <w:tc>
          <w:tcPr>
            <w:tcW w:w="2888" w:type="pct"/>
          </w:tcPr>
          <w:p w14:paraId="7745833D" w14:textId="77777777" w:rsidR="00162EC2" w:rsidRPr="00F4773A" w:rsidRDefault="00162EC2" w:rsidP="00462B19">
            <w:pPr>
              <w:rPr>
                <w:sz w:val="24"/>
                <w:szCs w:val="24"/>
              </w:rPr>
            </w:pPr>
            <w:r w:rsidRPr="00F4773A">
              <w:rPr>
                <w:sz w:val="24"/>
                <w:szCs w:val="24"/>
              </w:rPr>
              <w:t>Sự xáo trộn khi lấy mẫu</w:t>
            </w:r>
          </w:p>
        </w:tc>
        <w:tc>
          <w:tcPr>
            <w:tcW w:w="527" w:type="pct"/>
            <w:vAlign w:val="center"/>
          </w:tcPr>
          <w:p w14:paraId="40C8B0DF" w14:textId="77777777" w:rsidR="00162EC2" w:rsidRPr="00F4773A" w:rsidRDefault="00162EC2" w:rsidP="00462B19">
            <w:pPr>
              <w:pStyle w:val="ListParagraph"/>
              <w:ind w:left="0"/>
              <w:jc w:val="center"/>
              <w:rPr>
                <w:b/>
                <w:bCs/>
              </w:rPr>
            </w:pPr>
          </w:p>
        </w:tc>
        <w:tc>
          <w:tcPr>
            <w:tcW w:w="862" w:type="pct"/>
            <w:vMerge/>
            <w:vAlign w:val="center"/>
          </w:tcPr>
          <w:p w14:paraId="6E3642A3" w14:textId="77777777" w:rsidR="00162EC2" w:rsidRPr="00F4773A" w:rsidRDefault="00162EC2" w:rsidP="00462B19">
            <w:pPr>
              <w:pStyle w:val="ListParagraph"/>
              <w:ind w:left="0"/>
              <w:jc w:val="center"/>
              <w:rPr>
                <w:bCs/>
                <w:lang w:val="vi-VN"/>
              </w:rPr>
            </w:pPr>
          </w:p>
        </w:tc>
      </w:tr>
      <w:tr w:rsidR="00462B19" w:rsidRPr="00F4773A" w14:paraId="2B7FFC91" w14:textId="77777777" w:rsidTr="00462B19">
        <w:tc>
          <w:tcPr>
            <w:tcW w:w="723" w:type="pct"/>
            <w:vAlign w:val="center"/>
          </w:tcPr>
          <w:p w14:paraId="56AB1A12" w14:textId="77777777" w:rsidR="00162EC2" w:rsidRPr="00F4773A" w:rsidRDefault="00162EC2" w:rsidP="00462B19">
            <w:pPr>
              <w:pStyle w:val="ListParagraph"/>
              <w:ind w:left="0"/>
              <w:jc w:val="center"/>
              <w:rPr>
                <w:bCs/>
              </w:rPr>
            </w:pPr>
            <w:r w:rsidRPr="00F4773A">
              <w:rPr>
                <w:bCs/>
              </w:rPr>
              <w:t>5.4.5.2.</w:t>
            </w:r>
          </w:p>
        </w:tc>
        <w:tc>
          <w:tcPr>
            <w:tcW w:w="2888" w:type="pct"/>
          </w:tcPr>
          <w:p w14:paraId="7D13F8E8" w14:textId="77777777" w:rsidR="00162EC2" w:rsidRPr="00F4773A" w:rsidRDefault="00162EC2" w:rsidP="00462B19">
            <w:pPr>
              <w:rPr>
                <w:sz w:val="24"/>
                <w:szCs w:val="24"/>
              </w:rPr>
            </w:pPr>
            <w:r w:rsidRPr="00F4773A">
              <w:rPr>
                <w:sz w:val="24"/>
                <w:szCs w:val="24"/>
              </w:rPr>
              <w:t>Thí nghiệm trên boong tầu</w:t>
            </w:r>
          </w:p>
        </w:tc>
        <w:tc>
          <w:tcPr>
            <w:tcW w:w="527" w:type="pct"/>
            <w:vAlign w:val="center"/>
          </w:tcPr>
          <w:p w14:paraId="0240CA5B" w14:textId="77777777" w:rsidR="00162EC2" w:rsidRPr="00F4773A" w:rsidRDefault="00162EC2" w:rsidP="00462B19">
            <w:pPr>
              <w:pStyle w:val="ListParagraph"/>
              <w:ind w:left="0"/>
              <w:jc w:val="center"/>
              <w:rPr>
                <w:b/>
                <w:bCs/>
              </w:rPr>
            </w:pPr>
          </w:p>
        </w:tc>
        <w:tc>
          <w:tcPr>
            <w:tcW w:w="862" w:type="pct"/>
            <w:vMerge/>
            <w:vAlign w:val="center"/>
          </w:tcPr>
          <w:p w14:paraId="0A9FB218" w14:textId="77777777" w:rsidR="00162EC2" w:rsidRPr="00F4773A" w:rsidRDefault="00162EC2" w:rsidP="00462B19">
            <w:pPr>
              <w:pStyle w:val="ListParagraph"/>
              <w:ind w:left="0"/>
              <w:jc w:val="center"/>
              <w:rPr>
                <w:bCs/>
                <w:lang w:val="vi-VN"/>
              </w:rPr>
            </w:pPr>
          </w:p>
        </w:tc>
      </w:tr>
      <w:tr w:rsidR="00462B19" w:rsidRPr="00F4773A" w14:paraId="58E450C8" w14:textId="77777777" w:rsidTr="00462B19">
        <w:tc>
          <w:tcPr>
            <w:tcW w:w="723" w:type="pct"/>
            <w:vAlign w:val="center"/>
          </w:tcPr>
          <w:p w14:paraId="680919D6" w14:textId="77777777" w:rsidR="00162EC2" w:rsidRPr="00F4773A" w:rsidRDefault="00162EC2" w:rsidP="00462B19">
            <w:pPr>
              <w:pStyle w:val="ListParagraph"/>
              <w:ind w:left="0"/>
              <w:jc w:val="center"/>
              <w:rPr>
                <w:bCs/>
              </w:rPr>
            </w:pPr>
            <w:r w:rsidRPr="00F4773A">
              <w:rPr>
                <w:bCs/>
              </w:rPr>
              <w:t>5.4.5.3.</w:t>
            </w:r>
          </w:p>
        </w:tc>
        <w:tc>
          <w:tcPr>
            <w:tcW w:w="2888" w:type="pct"/>
          </w:tcPr>
          <w:p w14:paraId="40310929" w14:textId="77777777" w:rsidR="00162EC2" w:rsidRPr="00F4773A" w:rsidRDefault="00162EC2" w:rsidP="00462B19">
            <w:pPr>
              <w:rPr>
                <w:sz w:val="24"/>
                <w:szCs w:val="24"/>
              </w:rPr>
            </w:pPr>
            <w:r w:rsidRPr="00F4773A">
              <w:rPr>
                <w:sz w:val="24"/>
                <w:szCs w:val="24"/>
              </w:rPr>
              <w:t>Thí nghiệm trong phòng đặt trên bờ:</w:t>
            </w:r>
          </w:p>
        </w:tc>
        <w:tc>
          <w:tcPr>
            <w:tcW w:w="527" w:type="pct"/>
            <w:vAlign w:val="center"/>
          </w:tcPr>
          <w:p w14:paraId="343946F5" w14:textId="77777777" w:rsidR="00162EC2" w:rsidRPr="00F4773A" w:rsidRDefault="00162EC2" w:rsidP="00462B19">
            <w:pPr>
              <w:pStyle w:val="ListParagraph"/>
              <w:ind w:left="0"/>
              <w:jc w:val="center"/>
              <w:rPr>
                <w:b/>
                <w:bCs/>
              </w:rPr>
            </w:pPr>
          </w:p>
        </w:tc>
        <w:tc>
          <w:tcPr>
            <w:tcW w:w="862" w:type="pct"/>
            <w:vMerge/>
            <w:vAlign w:val="center"/>
          </w:tcPr>
          <w:p w14:paraId="1463EF69" w14:textId="77777777" w:rsidR="00162EC2" w:rsidRPr="00F4773A" w:rsidRDefault="00162EC2" w:rsidP="00462B19">
            <w:pPr>
              <w:pStyle w:val="ListParagraph"/>
              <w:ind w:left="0"/>
              <w:jc w:val="center"/>
              <w:rPr>
                <w:bCs/>
                <w:lang w:val="vi-VN"/>
              </w:rPr>
            </w:pPr>
          </w:p>
        </w:tc>
      </w:tr>
      <w:tr w:rsidR="00462B19" w:rsidRPr="00F4773A" w14:paraId="642BCB85" w14:textId="77777777" w:rsidTr="00462B19">
        <w:tc>
          <w:tcPr>
            <w:tcW w:w="723" w:type="pct"/>
            <w:vAlign w:val="center"/>
          </w:tcPr>
          <w:p w14:paraId="49FBE6FE" w14:textId="77777777" w:rsidR="00162EC2" w:rsidRPr="00F4773A" w:rsidRDefault="00162EC2" w:rsidP="00462B19">
            <w:pPr>
              <w:pStyle w:val="ListParagraph"/>
              <w:ind w:left="0"/>
              <w:jc w:val="center"/>
              <w:rPr>
                <w:bCs/>
              </w:rPr>
            </w:pPr>
            <w:r w:rsidRPr="00F4773A">
              <w:rPr>
                <w:bCs/>
              </w:rPr>
              <w:t>5.4.5.3.1</w:t>
            </w:r>
          </w:p>
        </w:tc>
        <w:tc>
          <w:tcPr>
            <w:tcW w:w="2888" w:type="pct"/>
          </w:tcPr>
          <w:p w14:paraId="5FD96C0C" w14:textId="77777777" w:rsidR="00162EC2" w:rsidRPr="00F4773A" w:rsidRDefault="00162EC2" w:rsidP="00462B19">
            <w:pPr>
              <w:rPr>
                <w:sz w:val="24"/>
                <w:szCs w:val="24"/>
              </w:rPr>
            </w:pPr>
            <w:r w:rsidRPr="00F4773A">
              <w:rPr>
                <w:sz w:val="24"/>
                <w:szCs w:val="24"/>
              </w:rPr>
              <w:t>Thí nghiệm phân loại đất đá</w:t>
            </w:r>
          </w:p>
        </w:tc>
        <w:tc>
          <w:tcPr>
            <w:tcW w:w="527" w:type="pct"/>
            <w:vAlign w:val="center"/>
          </w:tcPr>
          <w:p w14:paraId="3312F708" w14:textId="77777777" w:rsidR="00162EC2" w:rsidRPr="00F4773A" w:rsidRDefault="00162EC2" w:rsidP="00462B19">
            <w:pPr>
              <w:pStyle w:val="ListParagraph"/>
              <w:ind w:left="0"/>
              <w:jc w:val="center"/>
              <w:rPr>
                <w:b/>
                <w:bCs/>
              </w:rPr>
            </w:pPr>
          </w:p>
        </w:tc>
        <w:tc>
          <w:tcPr>
            <w:tcW w:w="862" w:type="pct"/>
            <w:vMerge/>
            <w:vAlign w:val="center"/>
          </w:tcPr>
          <w:p w14:paraId="799BAC3E" w14:textId="77777777" w:rsidR="00162EC2" w:rsidRPr="00F4773A" w:rsidRDefault="00162EC2" w:rsidP="00462B19">
            <w:pPr>
              <w:pStyle w:val="ListParagraph"/>
              <w:ind w:left="0"/>
              <w:jc w:val="center"/>
              <w:rPr>
                <w:bCs/>
                <w:lang w:val="vi-VN"/>
              </w:rPr>
            </w:pPr>
          </w:p>
        </w:tc>
      </w:tr>
      <w:tr w:rsidR="00462B19" w:rsidRPr="00F4773A" w14:paraId="08FDEC5E" w14:textId="77777777" w:rsidTr="00462B19">
        <w:tc>
          <w:tcPr>
            <w:tcW w:w="723" w:type="pct"/>
            <w:vAlign w:val="center"/>
          </w:tcPr>
          <w:p w14:paraId="7F2B9709" w14:textId="77777777" w:rsidR="00162EC2" w:rsidRPr="00F4773A" w:rsidRDefault="00162EC2" w:rsidP="00462B19">
            <w:pPr>
              <w:pStyle w:val="ListParagraph"/>
              <w:ind w:left="0"/>
              <w:jc w:val="center"/>
              <w:rPr>
                <w:bCs/>
              </w:rPr>
            </w:pPr>
            <w:r w:rsidRPr="00F4773A">
              <w:rPr>
                <w:bCs/>
              </w:rPr>
              <w:t>5.4.3.5.2.</w:t>
            </w:r>
          </w:p>
        </w:tc>
        <w:tc>
          <w:tcPr>
            <w:tcW w:w="2888" w:type="pct"/>
          </w:tcPr>
          <w:p w14:paraId="464E3FC9" w14:textId="77777777" w:rsidR="00162EC2" w:rsidRPr="00F4773A" w:rsidRDefault="00162EC2" w:rsidP="00462B19">
            <w:pPr>
              <w:rPr>
                <w:sz w:val="24"/>
                <w:szCs w:val="24"/>
              </w:rPr>
            </w:pPr>
            <w:r w:rsidRPr="00F4773A">
              <w:rPr>
                <w:sz w:val="24"/>
                <w:szCs w:val="24"/>
              </w:rPr>
              <w:t>Thí nghiệm thấm</w:t>
            </w:r>
          </w:p>
        </w:tc>
        <w:tc>
          <w:tcPr>
            <w:tcW w:w="527" w:type="pct"/>
            <w:vAlign w:val="center"/>
          </w:tcPr>
          <w:p w14:paraId="42F1E440" w14:textId="77777777" w:rsidR="00162EC2" w:rsidRPr="00F4773A" w:rsidRDefault="00162EC2" w:rsidP="00462B19">
            <w:pPr>
              <w:pStyle w:val="ListParagraph"/>
              <w:ind w:left="0"/>
              <w:jc w:val="center"/>
              <w:rPr>
                <w:b/>
                <w:bCs/>
              </w:rPr>
            </w:pPr>
          </w:p>
        </w:tc>
        <w:tc>
          <w:tcPr>
            <w:tcW w:w="862" w:type="pct"/>
            <w:vMerge/>
            <w:vAlign w:val="center"/>
          </w:tcPr>
          <w:p w14:paraId="54CE4A1C" w14:textId="77777777" w:rsidR="00162EC2" w:rsidRPr="00F4773A" w:rsidRDefault="00162EC2" w:rsidP="00462B19">
            <w:pPr>
              <w:pStyle w:val="ListParagraph"/>
              <w:ind w:left="0"/>
              <w:jc w:val="center"/>
              <w:rPr>
                <w:bCs/>
                <w:lang w:val="vi-VN"/>
              </w:rPr>
            </w:pPr>
          </w:p>
        </w:tc>
      </w:tr>
      <w:tr w:rsidR="00462B19" w:rsidRPr="00F4773A" w14:paraId="7B7BC1E9" w14:textId="77777777" w:rsidTr="00462B19">
        <w:tc>
          <w:tcPr>
            <w:tcW w:w="723" w:type="pct"/>
            <w:vAlign w:val="center"/>
          </w:tcPr>
          <w:p w14:paraId="10617D9C" w14:textId="77777777" w:rsidR="00162EC2" w:rsidRPr="00F4773A" w:rsidRDefault="00162EC2" w:rsidP="00462B19">
            <w:pPr>
              <w:pStyle w:val="ListParagraph"/>
              <w:ind w:left="0"/>
              <w:jc w:val="center"/>
              <w:rPr>
                <w:bCs/>
              </w:rPr>
            </w:pPr>
            <w:r w:rsidRPr="00F4773A">
              <w:rPr>
                <w:bCs/>
              </w:rPr>
              <w:t>5.4.3.5.3.</w:t>
            </w:r>
          </w:p>
        </w:tc>
        <w:tc>
          <w:tcPr>
            <w:tcW w:w="2888" w:type="pct"/>
          </w:tcPr>
          <w:p w14:paraId="071C8AA3" w14:textId="77777777" w:rsidR="00162EC2" w:rsidRPr="00F4773A" w:rsidRDefault="00162EC2" w:rsidP="00462B19">
            <w:pPr>
              <w:rPr>
                <w:sz w:val="24"/>
                <w:szCs w:val="24"/>
              </w:rPr>
            </w:pPr>
            <w:r w:rsidRPr="00F4773A">
              <w:rPr>
                <w:sz w:val="24"/>
                <w:szCs w:val="24"/>
              </w:rPr>
              <w:t>Thí nghiêm nén cố kế bằng oedometer</w:t>
            </w:r>
          </w:p>
        </w:tc>
        <w:tc>
          <w:tcPr>
            <w:tcW w:w="527" w:type="pct"/>
            <w:vAlign w:val="center"/>
          </w:tcPr>
          <w:p w14:paraId="6CFF5532" w14:textId="77777777" w:rsidR="00162EC2" w:rsidRPr="00F4773A" w:rsidRDefault="00162EC2" w:rsidP="00462B19">
            <w:pPr>
              <w:pStyle w:val="ListParagraph"/>
              <w:ind w:left="0"/>
              <w:jc w:val="center"/>
              <w:rPr>
                <w:b/>
                <w:bCs/>
              </w:rPr>
            </w:pPr>
          </w:p>
        </w:tc>
        <w:tc>
          <w:tcPr>
            <w:tcW w:w="862" w:type="pct"/>
            <w:vMerge/>
            <w:vAlign w:val="center"/>
          </w:tcPr>
          <w:p w14:paraId="1A745208" w14:textId="77777777" w:rsidR="00162EC2" w:rsidRPr="00F4773A" w:rsidRDefault="00162EC2" w:rsidP="00462B19">
            <w:pPr>
              <w:pStyle w:val="ListParagraph"/>
              <w:ind w:left="0"/>
              <w:jc w:val="center"/>
              <w:rPr>
                <w:bCs/>
                <w:lang w:val="vi-VN"/>
              </w:rPr>
            </w:pPr>
          </w:p>
        </w:tc>
      </w:tr>
      <w:tr w:rsidR="00462B19" w:rsidRPr="00F4773A" w14:paraId="767B5FD6" w14:textId="77777777" w:rsidTr="00462B19">
        <w:tc>
          <w:tcPr>
            <w:tcW w:w="723" w:type="pct"/>
          </w:tcPr>
          <w:p w14:paraId="55CB1303" w14:textId="77777777" w:rsidR="00162EC2" w:rsidRPr="00F4773A" w:rsidRDefault="00162EC2" w:rsidP="00462B19">
            <w:pPr>
              <w:jc w:val="center"/>
              <w:rPr>
                <w:sz w:val="24"/>
                <w:szCs w:val="24"/>
              </w:rPr>
            </w:pPr>
            <w:r w:rsidRPr="00F4773A">
              <w:rPr>
                <w:sz w:val="24"/>
                <w:szCs w:val="24"/>
              </w:rPr>
              <w:t>5.4.3.5.4.</w:t>
            </w:r>
          </w:p>
        </w:tc>
        <w:tc>
          <w:tcPr>
            <w:tcW w:w="2888" w:type="pct"/>
          </w:tcPr>
          <w:p w14:paraId="6AA52E3B" w14:textId="77777777" w:rsidR="00162EC2" w:rsidRPr="00F4773A" w:rsidRDefault="00162EC2" w:rsidP="00462B19">
            <w:pPr>
              <w:rPr>
                <w:sz w:val="24"/>
                <w:szCs w:val="24"/>
              </w:rPr>
            </w:pPr>
            <w:r w:rsidRPr="00F4773A">
              <w:rPr>
                <w:sz w:val="24"/>
                <w:szCs w:val="24"/>
              </w:rPr>
              <w:t>Thí nghiệm nén 3 trục</w:t>
            </w:r>
          </w:p>
        </w:tc>
        <w:tc>
          <w:tcPr>
            <w:tcW w:w="527" w:type="pct"/>
            <w:vAlign w:val="center"/>
          </w:tcPr>
          <w:p w14:paraId="5DEB8CF6" w14:textId="77777777" w:rsidR="00162EC2" w:rsidRPr="00F4773A" w:rsidRDefault="00162EC2" w:rsidP="00462B19">
            <w:pPr>
              <w:pStyle w:val="ListParagraph"/>
              <w:ind w:left="0"/>
              <w:jc w:val="center"/>
              <w:rPr>
                <w:b/>
                <w:bCs/>
              </w:rPr>
            </w:pPr>
          </w:p>
        </w:tc>
        <w:tc>
          <w:tcPr>
            <w:tcW w:w="862" w:type="pct"/>
            <w:vMerge/>
            <w:vAlign w:val="center"/>
          </w:tcPr>
          <w:p w14:paraId="308B990D" w14:textId="77777777" w:rsidR="00162EC2" w:rsidRPr="00F4773A" w:rsidRDefault="00162EC2" w:rsidP="00462B19">
            <w:pPr>
              <w:pStyle w:val="ListParagraph"/>
              <w:ind w:left="0"/>
              <w:jc w:val="center"/>
              <w:rPr>
                <w:bCs/>
                <w:lang w:val="vi-VN"/>
              </w:rPr>
            </w:pPr>
          </w:p>
        </w:tc>
      </w:tr>
      <w:tr w:rsidR="00462B19" w:rsidRPr="00F4773A" w14:paraId="797DBE8F" w14:textId="77777777" w:rsidTr="00462B19">
        <w:tc>
          <w:tcPr>
            <w:tcW w:w="723" w:type="pct"/>
          </w:tcPr>
          <w:p w14:paraId="761885F5" w14:textId="77777777" w:rsidR="00162EC2" w:rsidRPr="00F4773A" w:rsidRDefault="00162EC2" w:rsidP="00462B19">
            <w:pPr>
              <w:jc w:val="center"/>
              <w:rPr>
                <w:sz w:val="24"/>
                <w:szCs w:val="24"/>
              </w:rPr>
            </w:pPr>
            <w:r w:rsidRPr="00F4773A">
              <w:rPr>
                <w:sz w:val="24"/>
                <w:szCs w:val="24"/>
              </w:rPr>
              <w:t>5.4.3.5.5.</w:t>
            </w:r>
          </w:p>
        </w:tc>
        <w:tc>
          <w:tcPr>
            <w:tcW w:w="2888" w:type="pct"/>
          </w:tcPr>
          <w:p w14:paraId="25D7F387" w14:textId="77777777" w:rsidR="00162EC2" w:rsidRPr="00F4773A" w:rsidRDefault="00162EC2" w:rsidP="00462B19">
            <w:pPr>
              <w:rPr>
                <w:sz w:val="24"/>
                <w:szCs w:val="24"/>
              </w:rPr>
            </w:pPr>
            <w:r w:rsidRPr="00F4773A">
              <w:rPr>
                <w:sz w:val="24"/>
                <w:szCs w:val="24"/>
              </w:rPr>
              <w:t>Thí nghiệm cắt đơn giản</w:t>
            </w:r>
          </w:p>
        </w:tc>
        <w:tc>
          <w:tcPr>
            <w:tcW w:w="527" w:type="pct"/>
            <w:vAlign w:val="center"/>
          </w:tcPr>
          <w:p w14:paraId="68A64EB1" w14:textId="77777777" w:rsidR="00162EC2" w:rsidRPr="00F4773A" w:rsidRDefault="00162EC2" w:rsidP="00462B19">
            <w:pPr>
              <w:pStyle w:val="ListParagraph"/>
              <w:ind w:left="0"/>
              <w:jc w:val="center"/>
              <w:rPr>
                <w:b/>
                <w:bCs/>
              </w:rPr>
            </w:pPr>
          </w:p>
        </w:tc>
        <w:tc>
          <w:tcPr>
            <w:tcW w:w="862" w:type="pct"/>
            <w:vMerge/>
            <w:vAlign w:val="center"/>
          </w:tcPr>
          <w:p w14:paraId="4F25D589" w14:textId="77777777" w:rsidR="00162EC2" w:rsidRPr="00F4773A" w:rsidRDefault="00162EC2" w:rsidP="00462B19">
            <w:pPr>
              <w:pStyle w:val="ListParagraph"/>
              <w:ind w:left="0"/>
              <w:jc w:val="center"/>
              <w:rPr>
                <w:bCs/>
                <w:lang w:val="vi-VN"/>
              </w:rPr>
            </w:pPr>
          </w:p>
        </w:tc>
      </w:tr>
      <w:tr w:rsidR="00462B19" w:rsidRPr="00F4773A" w14:paraId="4E29928E" w14:textId="77777777" w:rsidTr="00462B19">
        <w:tc>
          <w:tcPr>
            <w:tcW w:w="723" w:type="pct"/>
          </w:tcPr>
          <w:p w14:paraId="68047353" w14:textId="77777777" w:rsidR="00162EC2" w:rsidRPr="00F4773A" w:rsidRDefault="00162EC2" w:rsidP="00462B19">
            <w:pPr>
              <w:jc w:val="center"/>
              <w:rPr>
                <w:sz w:val="24"/>
                <w:szCs w:val="24"/>
              </w:rPr>
            </w:pPr>
            <w:r w:rsidRPr="00F4773A">
              <w:rPr>
                <w:sz w:val="24"/>
                <w:szCs w:val="24"/>
              </w:rPr>
              <w:t>5.4.3.5.6.</w:t>
            </w:r>
          </w:p>
        </w:tc>
        <w:tc>
          <w:tcPr>
            <w:tcW w:w="2888" w:type="pct"/>
          </w:tcPr>
          <w:p w14:paraId="0DC92F44" w14:textId="77777777" w:rsidR="00162EC2" w:rsidRPr="00F4773A" w:rsidRDefault="00162EC2" w:rsidP="00462B19">
            <w:pPr>
              <w:rPr>
                <w:sz w:val="24"/>
                <w:szCs w:val="24"/>
              </w:rPr>
            </w:pPr>
            <w:r w:rsidRPr="00F4773A">
              <w:rPr>
                <w:sz w:val="24"/>
                <w:szCs w:val="24"/>
              </w:rPr>
              <w:t>Thí nghiệm cột cộng hưởng</w:t>
            </w:r>
          </w:p>
        </w:tc>
        <w:tc>
          <w:tcPr>
            <w:tcW w:w="527" w:type="pct"/>
            <w:vAlign w:val="center"/>
          </w:tcPr>
          <w:p w14:paraId="7A26FDB2" w14:textId="77777777" w:rsidR="00162EC2" w:rsidRPr="00F4773A" w:rsidRDefault="00162EC2" w:rsidP="00462B19">
            <w:pPr>
              <w:pStyle w:val="ListParagraph"/>
              <w:ind w:left="0"/>
              <w:jc w:val="center"/>
              <w:rPr>
                <w:b/>
                <w:bCs/>
              </w:rPr>
            </w:pPr>
          </w:p>
        </w:tc>
        <w:tc>
          <w:tcPr>
            <w:tcW w:w="862" w:type="pct"/>
            <w:vMerge/>
            <w:vAlign w:val="center"/>
          </w:tcPr>
          <w:p w14:paraId="44DF8622" w14:textId="77777777" w:rsidR="00162EC2" w:rsidRPr="00F4773A" w:rsidRDefault="00162EC2" w:rsidP="00462B19">
            <w:pPr>
              <w:pStyle w:val="ListParagraph"/>
              <w:ind w:left="0"/>
              <w:jc w:val="center"/>
              <w:rPr>
                <w:bCs/>
                <w:lang w:val="vi-VN"/>
              </w:rPr>
            </w:pPr>
          </w:p>
        </w:tc>
      </w:tr>
      <w:tr w:rsidR="00462B19" w:rsidRPr="00F4773A" w14:paraId="2523C467" w14:textId="77777777" w:rsidTr="00462B19">
        <w:tc>
          <w:tcPr>
            <w:tcW w:w="723" w:type="pct"/>
          </w:tcPr>
          <w:p w14:paraId="2BE82103" w14:textId="77777777" w:rsidR="00162EC2" w:rsidRPr="00F4773A" w:rsidRDefault="00162EC2" w:rsidP="00462B19">
            <w:pPr>
              <w:jc w:val="center"/>
              <w:rPr>
                <w:sz w:val="24"/>
                <w:szCs w:val="24"/>
              </w:rPr>
            </w:pPr>
          </w:p>
        </w:tc>
        <w:tc>
          <w:tcPr>
            <w:tcW w:w="2888" w:type="pct"/>
          </w:tcPr>
          <w:p w14:paraId="03473840" w14:textId="77777777" w:rsidR="00162EC2" w:rsidRPr="00F4773A" w:rsidRDefault="00162EC2" w:rsidP="00462B19">
            <w:pPr>
              <w:rPr>
                <w:sz w:val="24"/>
                <w:szCs w:val="24"/>
              </w:rPr>
            </w:pPr>
            <w:r w:rsidRPr="00F4773A">
              <w:rPr>
                <w:sz w:val="24"/>
                <w:szCs w:val="24"/>
              </w:rPr>
              <w:t>Thảo luận chương 5</w:t>
            </w:r>
          </w:p>
        </w:tc>
        <w:tc>
          <w:tcPr>
            <w:tcW w:w="527" w:type="pct"/>
            <w:vAlign w:val="center"/>
          </w:tcPr>
          <w:p w14:paraId="5E459FA7" w14:textId="77777777" w:rsidR="00162EC2" w:rsidRPr="00F4773A" w:rsidRDefault="00162EC2" w:rsidP="00462B19">
            <w:pPr>
              <w:pStyle w:val="ListParagraph"/>
              <w:ind w:left="0"/>
              <w:jc w:val="center"/>
              <w:rPr>
                <w:b/>
                <w:bCs/>
              </w:rPr>
            </w:pPr>
          </w:p>
        </w:tc>
        <w:tc>
          <w:tcPr>
            <w:tcW w:w="862" w:type="pct"/>
            <w:vMerge/>
            <w:vAlign w:val="center"/>
          </w:tcPr>
          <w:p w14:paraId="300AB08C" w14:textId="77777777" w:rsidR="00162EC2" w:rsidRPr="00F4773A" w:rsidRDefault="00162EC2" w:rsidP="00462B19">
            <w:pPr>
              <w:pStyle w:val="ListParagraph"/>
              <w:ind w:left="0"/>
              <w:jc w:val="center"/>
              <w:rPr>
                <w:bCs/>
                <w:lang w:val="vi-VN"/>
              </w:rPr>
            </w:pPr>
          </w:p>
        </w:tc>
      </w:tr>
      <w:tr w:rsidR="00462B19" w:rsidRPr="00F4773A" w14:paraId="44D18D0E" w14:textId="77777777" w:rsidTr="00462B19">
        <w:tc>
          <w:tcPr>
            <w:tcW w:w="723" w:type="pct"/>
            <w:vAlign w:val="center"/>
          </w:tcPr>
          <w:p w14:paraId="68325937" w14:textId="77777777" w:rsidR="00370E9D" w:rsidRPr="00F4773A" w:rsidRDefault="00370E9D" w:rsidP="00462B19">
            <w:pPr>
              <w:pStyle w:val="ListParagraph"/>
              <w:ind w:left="0"/>
              <w:jc w:val="center"/>
              <w:rPr>
                <w:bCs/>
              </w:rPr>
            </w:pPr>
            <w:r w:rsidRPr="00F4773A">
              <w:rPr>
                <w:b/>
                <w:bCs/>
                <w:lang w:val="nl-NL"/>
              </w:rPr>
              <w:t xml:space="preserve">Chương </w:t>
            </w:r>
            <w:r w:rsidRPr="00F4773A">
              <w:rPr>
                <w:b/>
                <w:bCs/>
              </w:rPr>
              <w:t>6</w:t>
            </w:r>
          </w:p>
        </w:tc>
        <w:tc>
          <w:tcPr>
            <w:tcW w:w="2888" w:type="pct"/>
            <w:vAlign w:val="center"/>
          </w:tcPr>
          <w:p w14:paraId="6E957CDA" w14:textId="77777777" w:rsidR="00370E9D" w:rsidRPr="00F4773A" w:rsidRDefault="00462B19" w:rsidP="00462B19">
            <w:pPr>
              <w:rPr>
                <w:b/>
                <w:sz w:val="24"/>
                <w:szCs w:val="24"/>
              </w:rPr>
            </w:pPr>
            <w:r w:rsidRPr="00F4773A">
              <w:rPr>
                <w:b/>
                <w:sz w:val="24"/>
                <w:szCs w:val="24"/>
              </w:rPr>
              <w:t>Đặc điểm xây dựng các công trình biển</w:t>
            </w:r>
          </w:p>
        </w:tc>
        <w:tc>
          <w:tcPr>
            <w:tcW w:w="527" w:type="pct"/>
            <w:vAlign w:val="center"/>
          </w:tcPr>
          <w:p w14:paraId="77E3AA48" w14:textId="77777777" w:rsidR="00370E9D" w:rsidRPr="00F4773A" w:rsidRDefault="00BC0BEB" w:rsidP="00462B19">
            <w:pPr>
              <w:pStyle w:val="ListParagraph"/>
              <w:ind w:left="0"/>
              <w:jc w:val="center"/>
              <w:rPr>
                <w:b/>
                <w:bCs/>
              </w:rPr>
            </w:pPr>
            <w:r w:rsidRPr="00F4773A">
              <w:rPr>
                <w:b/>
                <w:bCs/>
              </w:rPr>
              <w:t>5</w:t>
            </w:r>
          </w:p>
        </w:tc>
        <w:tc>
          <w:tcPr>
            <w:tcW w:w="862" w:type="pct"/>
            <w:vMerge w:val="restart"/>
            <w:vAlign w:val="center"/>
          </w:tcPr>
          <w:p w14:paraId="74088C5B" w14:textId="77777777" w:rsidR="00370E9D" w:rsidRPr="00F4773A" w:rsidRDefault="00370E9D" w:rsidP="00462B19">
            <w:pPr>
              <w:pStyle w:val="ListParagraph"/>
              <w:ind w:left="0"/>
              <w:jc w:val="center"/>
              <w:rPr>
                <w:bCs/>
              </w:rPr>
            </w:pPr>
            <w:r w:rsidRPr="00F4773A">
              <w:rPr>
                <w:bCs/>
              </w:rPr>
              <w:t>4.1.7</w:t>
            </w:r>
          </w:p>
          <w:p w14:paraId="06FD772C" w14:textId="77777777" w:rsidR="00370E9D" w:rsidRPr="00F4773A" w:rsidRDefault="00370E9D" w:rsidP="00462B19">
            <w:pPr>
              <w:pStyle w:val="ListParagraph"/>
              <w:ind w:left="0"/>
              <w:jc w:val="center"/>
              <w:rPr>
                <w:bCs/>
                <w:lang w:val="vi-VN"/>
              </w:rPr>
            </w:pPr>
          </w:p>
        </w:tc>
      </w:tr>
      <w:tr w:rsidR="00462B19" w:rsidRPr="00F4773A" w14:paraId="2F6F1804" w14:textId="77777777" w:rsidTr="00462B19">
        <w:tc>
          <w:tcPr>
            <w:tcW w:w="723" w:type="pct"/>
            <w:vAlign w:val="center"/>
          </w:tcPr>
          <w:p w14:paraId="361D2329" w14:textId="77777777" w:rsidR="00370E9D" w:rsidRPr="00F4773A" w:rsidRDefault="00370E9D" w:rsidP="00462B19">
            <w:pPr>
              <w:pStyle w:val="ListParagraph"/>
              <w:ind w:left="0"/>
              <w:jc w:val="center"/>
              <w:rPr>
                <w:bCs/>
              </w:rPr>
            </w:pPr>
            <w:r w:rsidRPr="00F4773A">
              <w:rPr>
                <w:bCs/>
              </w:rPr>
              <w:t>6.1</w:t>
            </w:r>
          </w:p>
        </w:tc>
        <w:tc>
          <w:tcPr>
            <w:tcW w:w="2888" w:type="pct"/>
            <w:vAlign w:val="center"/>
          </w:tcPr>
          <w:p w14:paraId="16DAA3E7" w14:textId="77777777" w:rsidR="00370E9D" w:rsidRPr="00F4773A" w:rsidRDefault="00370E9D" w:rsidP="00462B19">
            <w:pPr>
              <w:rPr>
                <w:sz w:val="24"/>
                <w:szCs w:val="24"/>
              </w:rPr>
            </w:pPr>
            <w:r w:rsidRPr="00F4773A">
              <w:rPr>
                <w:sz w:val="24"/>
                <w:szCs w:val="24"/>
              </w:rPr>
              <w:t>Khái niệm và phân loại</w:t>
            </w:r>
          </w:p>
        </w:tc>
        <w:tc>
          <w:tcPr>
            <w:tcW w:w="527" w:type="pct"/>
            <w:vAlign w:val="center"/>
          </w:tcPr>
          <w:p w14:paraId="5CCE9DBF" w14:textId="77777777" w:rsidR="00370E9D" w:rsidRPr="00F4773A" w:rsidRDefault="00370E9D" w:rsidP="00462B19">
            <w:pPr>
              <w:pStyle w:val="ListParagraph"/>
              <w:ind w:left="0"/>
              <w:jc w:val="center"/>
              <w:rPr>
                <w:b/>
                <w:bCs/>
              </w:rPr>
            </w:pPr>
          </w:p>
        </w:tc>
        <w:tc>
          <w:tcPr>
            <w:tcW w:w="862" w:type="pct"/>
            <w:vMerge/>
            <w:vAlign w:val="center"/>
          </w:tcPr>
          <w:p w14:paraId="7D869780" w14:textId="77777777" w:rsidR="00370E9D" w:rsidRPr="00F4773A" w:rsidRDefault="00370E9D" w:rsidP="00462B19">
            <w:pPr>
              <w:pStyle w:val="ListParagraph"/>
              <w:ind w:left="0"/>
              <w:jc w:val="center"/>
              <w:rPr>
                <w:bCs/>
                <w:lang w:val="vi-VN"/>
              </w:rPr>
            </w:pPr>
          </w:p>
        </w:tc>
      </w:tr>
      <w:tr w:rsidR="00462B19" w:rsidRPr="00F4773A" w14:paraId="302DBA84" w14:textId="77777777" w:rsidTr="00462B19">
        <w:tc>
          <w:tcPr>
            <w:tcW w:w="723" w:type="pct"/>
            <w:vAlign w:val="center"/>
          </w:tcPr>
          <w:p w14:paraId="53F91783" w14:textId="77777777" w:rsidR="00370E9D" w:rsidRPr="00F4773A" w:rsidRDefault="00370E9D" w:rsidP="00462B19">
            <w:pPr>
              <w:pStyle w:val="ListParagraph"/>
              <w:ind w:left="0"/>
              <w:jc w:val="center"/>
              <w:rPr>
                <w:bCs/>
              </w:rPr>
            </w:pPr>
            <w:r w:rsidRPr="00F4773A">
              <w:rPr>
                <w:bCs/>
              </w:rPr>
              <w:t>6.2</w:t>
            </w:r>
          </w:p>
        </w:tc>
        <w:tc>
          <w:tcPr>
            <w:tcW w:w="2888" w:type="pct"/>
            <w:vAlign w:val="center"/>
          </w:tcPr>
          <w:p w14:paraId="1607D010" w14:textId="77777777" w:rsidR="00370E9D" w:rsidRPr="00F4773A" w:rsidRDefault="00370E9D" w:rsidP="00462B19">
            <w:pPr>
              <w:rPr>
                <w:sz w:val="24"/>
                <w:szCs w:val="24"/>
              </w:rPr>
            </w:pPr>
            <w:r w:rsidRPr="00F4773A">
              <w:rPr>
                <w:sz w:val="24"/>
                <w:szCs w:val="24"/>
              </w:rPr>
              <w:t>Các công trình xây dựng ven biển và hải đảo</w:t>
            </w:r>
          </w:p>
        </w:tc>
        <w:tc>
          <w:tcPr>
            <w:tcW w:w="527" w:type="pct"/>
            <w:vAlign w:val="center"/>
          </w:tcPr>
          <w:p w14:paraId="44C5B6A0" w14:textId="77777777" w:rsidR="00370E9D" w:rsidRPr="00F4773A" w:rsidRDefault="00370E9D" w:rsidP="00462B19">
            <w:pPr>
              <w:pStyle w:val="ListParagraph"/>
              <w:ind w:left="0"/>
              <w:jc w:val="center"/>
              <w:rPr>
                <w:b/>
                <w:bCs/>
              </w:rPr>
            </w:pPr>
          </w:p>
        </w:tc>
        <w:tc>
          <w:tcPr>
            <w:tcW w:w="862" w:type="pct"/>
            <w:vMerge/>
            <w:vAlign w:val="center"/>
          </w:tcPr>
          <w:p w14:paraId="6FFBF688" w14:textId="77777777" w:rsidR="00370E9D" w:rsidRPr="00F4773A" w:rsidRDefault="00370E9D" w:rsidP="00462B19">
            <w:pPr>
              <w:pStyle w:val="ListParagraph"/>
              <w:ind w:left="0"/>
              <w:jc w:val="center"/>
              <w:rPr>
                <w:bCs/>
                <w:lang w:val="vi-VN"/>
              </w:rPr>
            </w:pPr>
          </w:p>
        </w:tc>
      </w:tr>
      <w:tr w:rsidR="00462B19" w:rsidRPr="00F4773A" w14:paraId="33EBFA29" w14:textId="77777777" w:rsidTr="00462B19">
        <w:tc>
          <w:tcPr>
            <w:tcW w:w="723" w:type="pct"/>
            <w:vAlign w:val="center"/>
          </w:tcPr>
          <w:p w14:paraId="65591E36" w14:textId="77777777" w:rsidR="00370E9D" w:rsidRPr="00F4773A" w:rsidRDefault="00370E9D" w:rsidP="00462B19">
            <w:pPr>
              <w:pStyle w:val="ListParagraph"/>
              <w:ind w:left="0"/>
              <w:jc w:val="center"/>
              <w:rPr>
                <w:bCs/>
              </w:rPr>
            </w:pPr>
            <w:r w:rsidRPr="00F4773A">
              <w:rPr>
                <w:bCs/>
              </w:rPr>
              <w:t>6.2.1.</w:t>
            </w:r>
          </w:p>
        </w:tc>
        <w:tc>
          <w:tcPr>
            <w:tcW w:w="2888" w:type="pct"/>
            <w:vAlign w:val="center"/>
          </w:tcPr>
          <w:p w14:paraId="26E8E9AA" w14:textId="77777777" w:rsidR="00370E9D" w:rsidRPr="00F4773A" w:rsidRDefault="00370E9D" w:rsidP="00462B19">
            <w:pPr>
              <w:rPr>
                <w:sz w:val="24"/>
                <w:szCs w:val="24"/>
              </w:rPr>
            </w:pPr>
            <w:r w:rsidRPr="00F4773A">
              <w:rPr>
                <w:sz w:val="24"/>
                <w:szCs w:val="24"/>
              </w:rPr>
              <w:t>Đê biển</w:t>
            </w:r>
          </w:p>
        </w:tc>
        <w:tc>
          <w:tcPr>
            <w:tcW w:w="527" w:type="pct"/>
            <w:vAlign w:val="center"/>
          </w:tcPr>
          <w:p w14:paraId="5058F5C0" w14:textId="77777777" w:rsidR="00370E9D" w:rsidRPr="00F4773A" w:rsidRDefault="00370E9D" w:rsidP="00462B19">
            <w:pPr>
              <w:pStyle w:val="ListParagraph"/>
              <w:ind w:left="0"/>
              <w:jc w:val="center"/>
              <w:rPr>
                <w:b/>
                <w:bCs/>
              </w:rPr>
            </w:pPr>
          </w:p>
        </w:tc>
        <w:tc>
          <w:tcPr>
            <w:tcW w:w="862" w:type="pct"/>
            <w:vMerge/>
            <w:vAlign w:val="center"/>
          </w:tcPr>
          <w:p w14:paraId="7FD89C2A" w14:textId="77777777" w:rsidR="00370E9D" w:rsidRPr="00F4773A" w:rsidRDefault="00370E9D" w:rsidP="00462B19">
            <w:pPr>
              <w:pStyle w:val="ListParagraph"/>
              <w:ind w:left="0"/>
              <w:jc w:val="center"/>
              <w:rPr>
                <w:bCs/>
                <w:lang w:val="vi-VN"/>
              </w:rPr>
            </w:pPr>
          </w:p>
        </w:tc>
      </w:tr>
      <w:tr w:rsidR="00462B19" w:rsidRPr="00F4773A" w14:paraId="724DC907" w14:textId="77777777" w:rsidTr="00462B19">
        <w:tc>
          <w:tcPr>
            <w:tcW w:w="723" w:type="pct"/>
            <w:vAlign w:val="center"/>
          </w:tcPr>
          <w:p w14:paraId="7EE8B6F4" w14:textId="77777777" w:rsidR="00370E9D" w:rsidRPr="00F4773A" w:rsidRDefault="00370E9D" w:rsidP="00462B19">
            <w:pPr>
              <w:pStyle w:val="ListParagraph"/>
              <w:ind w:left="0"/>
              <w:jc w:val="center"/>
              <w:rPr>
                <w:bCs/>
              </w:rPr>
            </w:pPr>
            <w:r w:rsidRPr="00F4773A">
              <w:rPr>
                <w:bCs/>
              </w:rPr>
              <w:t>6.2.2.</w:t>
            </w:r>
          </w:p>
        </w:tc>
        <w:tc>
          <w:tcPr>
            <w:tcW w:w="2888" w:type="pct"/>
            <w:vAlign w:val="center"/>
          </w:tcPr>
          <w:p w14:paraId="40BFBA75" w14:textId="77777777" w:rsidR="00370E9D" w:rsidRPr="00F4773A" w:rsidRDefault="00370E9D" w:rsidP="00462B19">
            <w:pPr>
              <w:rPr>
                <w:sz w:val="24"/>
                <w:szCs w:val="24"/>
              </w:rPr>
            </w:pPr>
            <w:r w:rsidRPr="00F4773A">
              <w:rPr>
                <w:sz w:val="24"/>
                <w:szCs w:val="24"/>
              </w:rPr>
              <w:t>Kè biển</w:t>
            </w:r>
          </w:p>
        </w:tc>
        <w:tc>
          <w:tcPr>
            <w:tcW w:w="527" w:type="pct"/>
            <w:vAlign w:val="center"/>
          </w:tcPr>
          <w:p w14:paraId="1660F23F" w14:textId="77777777" w:rsidR="00370E9D" w:rsidRPr="00F4773A" w:rsidRDefault="00370E9D" w:rsidP="00462B19">
            <w:pPr>
              <w:pStyle w:val="ListParagraph"/>
              <w:ind w:left="0"/>
              <w:jc w:val="center"/>
              <w:rPr>
                <w:b/>
                <w:bCs/>
              </w:rPr>
            </w:pPr>
          </w:p>
        </w:tc>
        <w:tc>
          <w:tcPr>
            <w:tcW w:w="862" w:type="pct"/>
            <w:vMerge/>
            <w:vAlign w:val="center"/>
          </w:tcPr>
          <w:p w14:paraId="203A2944" w14:textId="77777777" w:rsidR="00370E9D" w:rsidRPr="00F4773A" w:rsidRDefault="00370E9D" w:rsidP="00462B19">
            <w:pPr>
              <w:pStyle w:val="ListParagraph"/>
              <w:ind w:left="0"/>
              <w:jc w:val="center"/>
              <w:rPr>
                <w:bCs/>
                <w:lang w:val="vi-VN"/>
              </w:rPr>
            </w:pPr>
          </w:p>
        </w:tc>
      </w:tr>
      <w:tr w:rsidR="00462B19" w:rsidRPr="00F4773A" w14:paraId="299476C8" w14:textId="77777777" w:rsidTr="00462B19">
        <w:tc>
          <w:tcPr>
            <w:tcW w:w="723" w:type="pct"/>
            <w:vAlign w:val="center"/>
          </w:tcPr>
          <w:p w14:paraId="2D25FBA5" w14:textId="77777777" w:rsidR="00370E9D" w:rsidRPr="00F4773A" w:rsidRDefault="00370E9D" w:rsidP="00462B19">
            <w:pPr>
              <w:pStyle w:val="ListParagraph"/>
              <w:ind w:left="0"/>
              <w:jc w:val="center"/>
              <w:rPr>
                <w:bCs/>
              </w:rPr>
            </w:pPr>
            <w:r w:rsidRPr="00F4773A">
              <w:rPr>
                <w:bCs/>
              </w:rPr>
              <w:t>6.2.3.</w:t>
            </w:r>
          </w:p>
        </w:tc>
        <w:tc>
          <w:tcPr>
            <w:tcW w:w="2888" w:type="pct"/>
            <w:vAlign w:val="center"/>
          </w:tcPr>
          <w:p w14:paraId="2533A436" w14:textId="77777777" w:rsidR="00370E9D" w:rsidRPr="00F4773A" w:rsidRDefault="00370E9D" w:rsidP="00462B19">
            <w:pPr>
              <w:rPr>
                <w:sz w:val="24"/>
                <w:szCs w:val="24"/>
              </w:rPr>
            </w:pPr>
            <w:r w:rsidRPr="00F4773A">
              <w:rPr>
                <w:sz w:val="24"/>
                <w:szCs w:val="24"/>
              </w:rPr>
              <w:t>Mỏ hàn</w:t>
            </w:r>
          </w:p>
        </w:tc>
        <w:tc>
          <w:tcPr>
            <w:tcW w:w="527" w:type="pct"/>
            <w:vAlign w:val="center"/>
          </w:tcPr>
          <w:p w14:paraId="492F7918" w14:textId="77777777" w:rsidR="00370E9D" w:rsidRPr="00F4773A" w:rsidRDefault="00370E9D" w:rsidP="00462B19">
            <w:pPr>
              <w:pStyle w:val="ListParagraph"/>
              <w:ind w:left="0"/>
              <w:jc w:val="center"/>
              <w:rPr>
                <w:b/>
                <w:bCs/>
              </w:rPr>
            </w:pPr>
          </w:p>
        </w:tc>
        <w:tc>
          <w:tcPr>
            <w:tcW w:w="862" w:type="pct"/>
            <w:vMerge/>
            <w:vAlign w:val="center"/>
          </w:tcPr>
          <w:p w14:paraId="3D456084" w14:textId="77777777" w:rsidR="00370E9D" w:rsidRPr="00F4773A" w:rsidRDefault="00370E9D" w:rsidP="00462B19">
            <w:pPr>
              <w:pStyle w:val="ListParagraph"/>
              <w:ind w:left="0"/>
              <w:jc w:val="center"/>
              <w:rPr>
                <w:bCs/>
                <w:lang w:val="vi-VN"/>
              </w:rPr>
            </w:pPr>
          </w:p>
        </w:tc>
      </w:tr>
      <w:tr w:rsidR="00462B19" w:rsidRPr="00F4773A" w14:paraId="1B6AC6B2" w14:textId="77777777" w:rsidTr="00462B19">
        <w:tc>
          <w:tcPr>
            <w:tcW w:w="723" w:type="pct"/>
            <w:vAlign w:val="center"/>
          </w:tcPr>
          <w:p w14:paraId="3F9D8D6E" w14:textId="77777777" w:rsidR="00370E9D" w:rsidRPr="00F4773A" w:rsidRDefault="00370E9D" w:rsidP="00462B19">
            <w:pPr>
              <w:pStyle w:val="ListParagraph"/>
              <w:ind w:left="0"/>
              <w:jc w:val="center"/>
              <w:rPr>
                <w:bCs/>
              </w:rPr>
            </w:pPr>
            <w:r w:rsidRPr="00F4773A">
              <w:rPr>
                <w:bCs/>
              </w:rPr>
              <w:t>6.2.4.</w:t>
            </w:r>
          </w:p>
        </w:tc>
        <w:tc>
          <w:tcPr>
            <w:tcW w:w="2888" w:type="pct"/>
            <w:vAlign w:val="center"/>
          </w:tcPr>
          <w:p w14:paraId="1A478656" w14:textId="77777777" w:rsidR="00370E9D" w:rsidRPr="00F4773A" w:rsidRDefault="00370E9D" w:rsidP="00462B19">
            <w:pPr>
              <w:rPr>
                <w:sz w:val="24"/>
                <w:szCs w:val="24"/>
              </w:rPr>
            </w:pPr>
            <w:r w:rsidRPr="00F4773A">
              <w:rPr>
                <w:sz w:val="24"/>
                <w:szCs w:val="24"/>
              </w:rPr>
              <w:t>Tường đứng</w:t>
            </w:r>
          </w:p>
        </w:tc>
        <w:tc>
          <w:tcPr>
            <w:tcW w:w="527" w:type="pct"/>
            <w:vAlign w:val="center"/>
          </w:tcPr>
          <w:p w14:paraId="44F94EC2" w14:textId="77777777" w:rsidR="00370E9D" w:rsidRPr="00F4773A" w:rsidRDefault="00370E9D" w:rsidP="00462B19">
            <w:pPr>
              <w:pStyle w:val="ListParagraph"/>
              <w:ind w:left="0"/>
              <w:jc w:val="center"/>
              <w:rPr>
                <w:b/>
                <w:bCs/>
              </w:rPr>
            </w:pPr>
          </w:p>
        </w:tc>
        <w:tc>
          <w:tcPr>
            <w:tcW w:w="862" w:type="pct"/>
            <w:vMerge/>
            <w:vAlign w:val="center"/>
          </w:tcPr>
          <w:p w14:paraId="2B4F4730" w14:textId="77777777" w:rsidR="00370E9D" w:rsidRPr="00F4773A" w:rsidRDefault="00370E9D" w:rsidP="00462B19">
            <w:pPr>
              <w:pStyle w:val="ListParagraph"/>
              <w:ind w:left="0"/>
              <w:jc w:val="center"/>
              <w:rPr>
                <w:bCs/>
                <w:lang w:val="vi-VN"/>
              </w:rPr>
            </w:pPr>
          </w:p>
        </w:tc>
      </w:tr>
      <w:tr w:rsidR="00462B19" w:rsidRPr="00F4773A" w14:paraId="0CCC1C33" w14:textId="77777777" w:rsidTr="00462B19">
        <w:tc>
          <w:tcPr>
            <w:tcW w:w="723" w:type="pct"/>
            <w:vAlign w:val="center"/>
          </w:tcPr>
          <w:p w14:paraId="6A554E5D" w14:textId="77777777" w:rsidR="00370E9D" w:rsidRPr="00F4773A" w:rsidRDefault="00370E9D" w:rsidP="00462B19">
            <w:pPr>
              <w:pStyle w:val="ListParagraph"/>
              <w:ind w:left="0"/>
              <w:jc w:val="center"/>
              <w:rPr>
                <w:bCs/>
              </w:rPr>
            </w:pPr>
            <w:r w:rsidRPr="00F4773A">
              <w:rPr>
                <w:bCs/>
              </w:rPr>
              <w:t>6.2.5.</w:t>
            </w:r>
          </w:p>
        </w:tc>
        <w:tc>
          <w:tcPr>
            <w:tcW w:w="2888" w:type="pct"/>
            <w:vAlign w:val="center"/>
          </w:tcPr>
          <w:p w14:paraId="65AC2C5C" w14:textId="77777777" w:rsidR="00370E9D" w:rsidRPr="00F4773A" w:rsidRDefault="00370E9D" w:rsidP="00462B19">
            <w:pPr>
              <w:rPr>
                <w:sz w:val="24"/>
                <w:szCs w:val="24"/>
              </w:rPr>
            </w:pPr>
            <w:r w:rsidRPr="00F4773A">
              <w:rPr>
                <w:sz w:val="24"/>
                <w:szCs w:val="24"/>
              </w:rPr>
              <w:t>Đê chắn sóng</w:t>
            </w:r>
          </w:p>
        </w:tc>
        <w:tc>
          <w:tcPr>
            <w:tcW w:w="527" w:type="pct"/>
            <w:vAlign w:val="center"/>
          </w:tcPr>
          <w:p w14:paraId="192EB8D0" w14:textId="77777777" w:rsidR="00370E9D" w:rsidRPr="00F4773A" w:rsidRDefault="00370E9D" w:rsidP="00462B19">
            <w:pPr>
              <w:pStyle w:val="ListParagraph"/>
              <w:ind w:left="0"/>
              <w:jc w:val="center"/>
              <w:rPr>
                <w:b/>
                <w:bCs/>
              </w:rPr>
            </w:pPr>
          </w:p>
        </w:tc>
        <w:tc>
          <w:tcPr>
            <w:tcW w:w="862" w:type="pct"/>
            <w:vMerge/>
            <w:vAlign w:val="center"/>
          </w:tcPr>
          <w:p w14:paraId="3074D2EA" w14:textId="77777777" w:rsidR="00370E9D" w:rsidRPr="00F4773A" w:rsidRDefault="00370E9D" w:rsidP="00462B19">
            <w:pPr>
              <w:pStyle w:val="ListParagraph"/>
              <w:ind w:left="0"/>
              <w:jc w:val="center"/>
              <w:rPr>
                <w:bCs/>
                <w:lang w:val="vi-VN"/>
              </w:rPr>
            </w:pPr>
          </w:p>
        </w:tc>
      </w:tr>
      <w:tr w:rsidR="00462B19" w:rsidRPr="00F4773A" w14:paraId="264A41AF" w14:textId="77777777" w:rsidTr="00462B19">
        <w:tc>
          <w:tcPr>
            <w:tcW w:w="723" w:type="pct"/>
            <w:vAlign w:val="center"/>
          </w:tcPr>
          <w:p w14:paraId="0D62850E" w14:textId="77777777" w:rsidR="00370E9D" w:rsidRPr="00F4773A" w:rsidRDefault="00370E9D" w:rsidP="00462B19">
            <w:pPr>
              <w:pStyle w:val="ListParagraph"/>
              <w:ind w:left="0"/>
              <w:jc w:val="center"/>
              <w:rPr>
                <w:bCs/>
              </w:rPr>
            </w:pPr>
            <w:r w:rsidRPr="00F4773A">
              <w:rPr>
                <w:bCs/>
              </w:rPr>
              <w:t>6.3.</w:t>
            </w:r>
          </w:p>
        </w:tc>
        <w:tc>
          <w:tcPr>
            <w:tcW w:w="2888" w:type="pct"/>
            <w:vAlign w:val="center"/>
          </w:tcPr>
          <w:p w14:paraId="17972A3A" w14:textId="77777777" w:rsidR="00370E9D" w:rsidRPr="00F4773A" w:rsidRDefault="00370E9D" w:rsidP="00462B19">
            <w:pPr>
              <w:rPr>
                <w:sz w:val="24"/>
                <w:szCs w:val="24"/>
              </w:rPr>
            </w:pPr>
            <w:r w:rsidRPr="00F4773A">
              <w:rPr>
                <w:sz w:val="24"/>
                <w:szCs w:val="24"/>
              </w:rPr>
              <w:t>Các công trình thăm dò và khai thác dầu khí ngoài khơi</w:t>
            </w:r>
          </w:p>
        </w:tc>
        <w:tc>
          <w:tcPr>
            <w:tcW w:w="527" w:type="pct"/>
            <w:vAlign w:val="center"/>
          </w:tcPr>
          <w:p w14:paraId="1D3BB921" w14:textId="77777777" w:rsidR="00370E9D" w:rsidRPr="00F4773A" w:rsidRDefault="00370E9D" w:rsidP="00462B19">
            <w:pPr>
              <w:pStyle w:val="ListParagraph"/>
              <w:ind w:left="0"/>
              <w:jc w:val="center"/>
              <w:rPr>
                <w:b/>
                <w:bCs/>
              </w:rPr>
            </w:pPr>
          </w:p>
        </w:tc>
        <w:tc>
          <w:tcPr>
            <w:tcW w:w="862" w:type="pct"/>
            <w:vMerge/>
            <w:vAlign w:val="center"/>
          </w:tcPr>
          <w:p w14:paraId="1739FA76" w14:textId="77777777" w:rsidR="00370E9D" w:rsidRPr="00F4773A" w:rsidRDefault="00370E9D" w:rsidP="00462B19">
            <w:pPr>
              <w:pStyle w:val="ListParagraph"/>
              <w:ind w:left="0"/>
              <w:jc w:val="center"/>
              <w:rPr>
                <w:bCs/>
                <w:lang w:val="vi-VN"/>
              </w:rPr>
            </w:pPr>
          </w:p>
        </w:tc>
      </w:tr>
      <w:tr w:rsidR="00462B19" w:rsidRPr="00F4773A" w14:paraId="11698FD3" w14:textId="77777777" w:rsidTr="00462B19">
        <w:tc>
          <w:tcPr>
            <w:tcW w:w="723" w:type="pct"/>
            <w:vAlign w:val="center"/>
          </w:tcPr>
          <w:p w14:paraId="09C68EA0" w14:textId="77777777" w:rsidR="00370E9D" w:rsidRPr="00F4773A" w:rsidRDefault="00370E9D" w:rsidP="00462B19">
            <w:pPr>
              <w:pStyle w:val="ListParagraph"/>
              <w:ind w:left="0"/>
              <w:jc w:val="center"/>
              <w:rPr>
                <w:bCs/>
              </w:rPr>
            </w:pPr>
            <w:r w:rsidRPr="00F4773A">
              <w:rPr>
                <w:bCs/>
              </w:rPr>
              <w:t>6.3.1</w:t>
            </w:r>
          </w:p>
        </w:tc>
        <w:tc>
          <w:tcPr>
            <w:tcW w:w="2888" w:type="pct"/>
            <w:vAlign w:val="center"/>
          </w:tcPr>
          <w:p w14:paraId="215A3E82" w14:textId="77777777" w:rsidR="00370E9D" w:rsidRPr="00F4773A" w:rsidRDefault="00370E9D" w:rsidP="00462B19">
            <w:pPr>
              <w:rPr>
                <w:sz w:val="24"/>
                <w:szCs w:val="24"/>
              </w:rPr>
            </w:pPr>
            <w:r w:rsidRPr="00F4773A">
              <w:rPr>
                <w:sz w:val="24"/>
                <w:szCs w:val="24"/>
              </w:rPr>
              <w:t>Các công trình không cố định</w:t>
            </w:r>
          </w:p>
        </w:tc>
        <w:tc>
          <w:tcPr>
            <w:tcW w:w="527" w:type="pct"/>
            <w:vAlign w:val="center"/>
          </w:tcPr>
          <w:p w14:paraId="1E1CC56A" w14:textId="77777777" w:rsidR="00370E9D" w:rsidRPr="00F4773A" w:rsidRDefault="00370E9D" w:rsidP="00462B19">
            <w:pPr>
              <w:pStyle w:val="ListParagraph"/>
              <w:ind w:left="0"/>
              <w:jc w:val="center"/>
              <w:rPr>
                <w:b/>
                <w:bCs/>
              </w:rPr>
            </w:pPr>
          </w:p>
        </w:tc>
        <w:tc>
          <w:tcPr>
            <w:tcW w:w="862" w:type="pct"/>
            <w:vMerge/>
            <w:vAlign w:val="center"/>
          </w:tcPr>
          <w:p w14:paraId="50CE3239" w14:textId="77777777" w:rsidR="00370E9D" w:rsidRPr="00F4773A" w:rsidRDefault="00370E9D" w:rsidP="00462B19">
            <w:pPr>
              <w:pStyle w:val="ListParagraph"/>
              <w:ind w:left="0"/>
              <w:jc w:val="center"/>
              <w:rPr>
                <w:bCs/>
                <w:lang w:val="vi-VN"/>
              </w:rPr>
            </w:pPr>
          </w:p>
        </w:tc>
      </w:tr>
      <w:tr w:rsidR="00462B19" w:rsidRPr="00F4773A" w14:paraId="3EB62E06" w14:textId="77777777" w:rsidTr="00462B19">
        <w:tc>
          <w:tcPr>
            <w:tcW w:w="723" w:type="pct"/>
            <w:vAlign w:val="center"/>
          </w:tcPr>
          <w:p w14:paraId="19BF4056" w14:textId="77777777" w:rsidR="00370E9D" w:rsidRPr="00F4773A" w:rsidRDefault="00370E9D" w:rsidP="00462B19">
            <w:pPr>
              <w:pStyle w:val="ListParagraph"/>
              <w:ind w:left="0"/>
              <w:jc w:val="center"/>
              <w:rPr>
                <w:bCs/>
              </w:rPr>
            </w:pPr>
            <w:r w:rsidRPr="00F4773A">
              <w:rPr>
                <w:bCs/>
              </w:rPr>
              <w:t>6.3.2.</w:t>
            </w:r>
          </w:p>
        </w:tc>
        <w:tc>
          <w:tcPr>
            <w:tcW w:w="2888" w:type="pct"/>
            <w:vAlign w:val="center"/>
          </w:tcPr>
          <w:p w14:paraId="5913DCF0" w14:textId="77777777" w:rsidR="00370E9D" w:rsidRPr="00F4773A" w:rsidRDefault="00370E9D" w:rsidP="00462B19">
            <w:pPr>
              <w:rPr>
                <w:sz w:val="24"/>
                <w:szCs w:val="24"/>
              </w:rPr>
            </w:pPr>
            <w:r w:rsidRPr="00F4773A">
              <w:rPr>
                <w:sz w:val="24"/>
                <w:szCs w:val="24"/>
              </w:rPr>
              <w:t>Các công trình cố định</w:t>
            </w:r>
          </w:p>
        </w:tc>
        <w:tc>
          <w:tcPr>
            <w:tcW w:w="527" w:type="pct"/>
            <w:vAlign w:val="center"/>
          </w:tcPr>
          <w:p w14:paraId="6A0FB7C8" w14:textId="77777777" w:rsidR="00370E9D" w:rsidRPr="00F4773A" w:rsidRDefault="00370E9D" w:rsidP="00462B19">
            <w:pPr>
              <w:pStyle w:val="ListParagraph"/>
              <w:ind w:left="0"/>
              <w:jc w:val="center"/>
              <w:rPr>
                <w:b/>
                <w:bCs/>
              </w:rPr>
            </w:pPr>
          </w:p>
        </w:tc>
        <w:tc>
          <w:tcPr>
            <w:tcW w:w="862" w:type="pct"/>
            <w:vMerge/>
            <w:vAlign w:val="center"/>
          </w:tcPr>
          <w:p w14:paraId="780A5044" w14:textId="77777777" w:rsidR="00370E9D" w:rsidRPr="00F4773A" w:rsidRDefault="00370E9D" w:rsidP="00462B19">
            <w:pPr>
              <w:pStyle w:val="ListParagraph"/>
              <w:ind w:left="0"/>
              <w:jc w:val="center"/>
              <w:rPr>
                <w:bCs/>
                <w:lang w:val="vi-VN"/>
              </w:rPr>
            </w:pPr>
          </w:p>
        </w:tc>
      </w:tr>
      <w:tr w:rsidR="00462B19" w:rsidRPr="00F4773A" w14:paraId="67F43A83" w14:textId="77777777" w:rsidTr="00462B19">
        <w:tc>
          <w:tcPr>
            <w:tcW w:w="723" w:type="pct"/>
            <w:vAlign w:val="center"/>
          </w:tcPr>
          <w:p w14:paraId="6E10769E" w14:textId="77777777" w:rsidR="00370E9D" w:rsidRPr="00F4773A" w:rsidRDefault="00370E9D" w:rsidP="00462B19">
            <w:pPr>
              <w:pStyle w:val="ListParagraph"/>
              <w:ind w:left="0"/>
              <w:jc w:val="center"/>
              <w:rPr>
                <w:bCs/>
              </w:rPr>
            </w:pPr>
            <w:r w:rsidRPr="00F4773A">
              <w:rPr>
                <w:bCs/>
              </w:rPr>
              <w:t xml:space="preserve">6.4. </w:t>
            </w:r>
          </w:p>
        </w:tc>
        <w:tc>
          <w:tcPr>
            <w:tcW w:w="2888" w:type="pct"/>
            <w:vAlign w:val="center"/>
          </w:tcPr>
          <w:p w14:paraId="08A36E75" w14:textId="77777777" w:rsidR="00370E9D" w:rsidRPr="00F4773A" w:rsidRDefault="00370E9D" w:rsidP="00462B19">
            <w:pPr>
              <w:rPr>
                <w:sz w:val="24"/>
                <w:szCs w:val="24"/>
              </w:rPr>
            </w:pPr>
            <w:r w:rsidRPr="00F4773A">
              <w:rPr>
                <w:sz w:val="24"/>
                <w:szCs w:val="24"/>
              </w:rPr>
              <w:t>Sơ lược về cơ sở tính toán ổn định một số công trình biển</w:t>
            </w:r>
          </w:p>
        </w:tc>
        <w:tc>
          <w:tcPr>
            <w:tcW w:w="527" w:type="pct"/>
            <w:vAlign w:val="center"/>
          </w:tcPr>
          <w:p w14:paraId="00D13714" w14:textId="77777777" w:rsidR="00370E9D" w:rsidRPr="00F4773A" w:rsidRDefault="00370E9D" w:rsidP="00462B19">
            <w:pPr>
              <w:pStyle w:val="ListParagraph"/>
              <w:ind w:left="0"/>
              <w:jc w:val="center"/>
              <w:rPr>
                <w:b/>
                <w:bCs/>
              </w:rPr>
            </w:pPr>
          </w:p>
        </w:tc>
        <w:tc>
          <w:tcPr>
            <w:tcW w:w="862" w:type="pct"/>
            <w:vMerge/>
            <w:vAlign w:val="center"/>
          </w:tcPr>
          <w:p w14:paraId="753AB30F" w14:textId="77777777" w:rsidR="00370E9D" w:rsidRPr="00F4773A" w:rsidRDefault="00370E9D" w:rsidP="00462B19">
            <w:pPr>
              <w:pStyle w:val="ListParagraph"/>
              <w:ind w:left="0"/>
              <w:jc w:val="center"/>
              <w:rPr>
                <w:bCs/>
                <w:lang w:val="vi-VN"/>
              </w:rPr>
            </w:pPr>
          </w:p>
        </w:tc>
      </w:tr>
      <w:tr w:rsidR="00462B19" w:rsidRPr="00F4773A" w14:paraId="1D94F0E9" w14:textId="77777777" w:rsidTr="00462B19">
        <w:tc>
          <w:tcPr>
            <w:tcW w:w="723" w:type="pct"/>
            <w:vAlign w:val="center"/>
          </w:tcPr>
          <w:p w14:paraId="1F75A6E8" w14:textId="77777777" w:rsidR="00370E9D" w:rsidRPr="00F4773A" w:rsidRDefault="00370E9D" w:rsidP="00462B19">
            <w:pPr>
              <w:pStyle w:val="ListParagraph"/>
              <w:ind w:left="0"/>
              <w:jc w:val="center"/>
              <w:rPr>
                <w:bCs/>
              </w:rPr>
            </w:pPr>
            <w:r w:rsidRPr="00F4773A">
              <w:rPr>
                <w:bCs/>
              </w:rPr>
              <w:t>6.4.1.</w:t>
            </w:r>
          </w:p>
        </w:tc>
        <w:tc>
          <w:tcPr>
            <w:tcW w:w="2888" w:type="pct"/>
            <w:vAlign w:val="center"/>
          </w:tcPr>
          <w:p w14:paraId="7F90DAA9" w14:textId="77777777" w:rsidR="00370E9D" w:rsidRPr="00F4773A" w:rsidRDefault="00370E9D" w:rsidP="00462B19">
            <w:pPr>
              <w:rPr>
                <w:sz w:val="24"/>
                <w:szCs w:val="24"/>
              </w:rPr>
            </w:pPr>
            <w:r w:rsidRPr="00F4773A">
              <w:rPr>
                <w:sz w:val="24"/>
                <w:szCs w:val="24"/>
              </w:rPr>
              <w:t>Móng nông</w:t>
            </w:r>
          </w:p>
        </w:tc>
        <w:tc>
          <w:tcPr>
            <w:tcW w:w="527" w:type="pct"/>
            <w:vAlign w:val="center"/>
          </w:tcPr>
          <w:p w14:paraId="73217110" w14:textId="77777777" w:rsidR="00370E9D" w:rsidRPr="00F4773A" w:rsidRDefault="00370E9D" w:rsidP="00462B19">
            <w:pPr>
              <w:pStyle w:val="ListParagraph"/>
              <w:ind w:left="0"/>
              <w:jc w:val="center"/>
              <w:rPr>
                <w:b/>
                <w:bCs/>
              </w:rPr>
            </w:pPr>
          </w:p>
        </w:tc>
        <w:tc>
          <w:tcPr>
            <w:tcW w:w="862" w:type="pct"/>
            <w:vMerge/>
            <w:vAlign w:val="center"/>
          </w:tcPr>
          <w:p w14:paraId="64FB73C3" w14:textId="77777777" w:rsidR="00370E9D" w:rsidRPr="00F4773A" w:rsidRDefault="00370E9D" w:rsidP="00462B19">
            <w:pPr>
              <w:pStyle w:val="ListParagraph"/>
              <w:ind w:left="0"/>
              <w:jc w:val="center"/>
              <w:rPr>
                <w:bCs/>
                <w:lang w:val="vi-VN"/>
              </w:rPr>
            </w:pPr>
          </w:p>
        </w:tc>
      </w:tr>
      <w:tr w:rsidR="00462B19" w:rsidRPr="00F4773A" w14:paraId="4C64B1FA" w14:textId="77777777" w:rsidTr="00462B19">
        <w:tc>
          <w:tcPr>
            <w:tcW w:w="723" w:type="pct"/>
            <w:vAlign w:val="center"/>
          </w:tcPr>
          <w:p w14:paraId="75EAD1CA" w14:textId="77777777" w:rsidR="00370E9D" w:rsidRPr="00F4773A" w:rsidRDefault="00370E9D" w:rsidP="00462B19">
            <w:pPr>
              <w:pStyle w:val="ListParagraph"/>
              <w:ind w:left="0"/>
              <w:jc w:val="center"/>
              <w:rPr>
                <w:bCs/>
              </w:rPr>
            </w:pPr>
            <w:r w:rsidRPr="00F4773A">
              <w:rPr>
                <w:bCs/>
              </w:rPr>
              <w:t>6.4.1.1.</w:t>
            </w:r>
          </w:p>
        </w:tc>
        <w:tc>
          <w:tcPr>
            <w:tcW w:w="2888" w:type="pct"/>
            <w:vAlign w:val="center"/>
          </w:tcPr>
          <w:p w14:paraId="4C7F2699" w14:textId="77777777" w:rsidR="00370E9D" w:rsidRPr="00F4773A" w:rsidRDefault="00370E9D" w:rsidP="00462B19">
            <w:pPr>
              <w:rPr>
                <w:sz w:val="24"/>
                <w:szCs w:val="24"/>
              </w:rPr>
            </w:pPr>
            <w:r w:rsidRPr="00F4773A">
              <w:rPr>
                <w:sz w:val="24"/>
                <w:szCs w:val="24"/>
              </w:rPr>
              <w:t>Móng đơn – Tải trọng tính toán và điều kiện làm việc của móng đơn.</w:t>
            </w:r>
          </w:p>
        </w:tc>
        <w:tc>
          <w:tcPr>
            <w:tcW w:w="527" w:type="pct"/>
            <w:vAlign w:val="center"/>
          </w:tcPr>
          <w:p w14:paraId="44F88AEE" w14:textId="77777777" w:rsidR="00370E9D" w:rsidRPr="00F4773A" w:rsidRDefault="00370E9D" w:rsidP="00462B19">
            <w:pPr>
              <w:pStyle w:val="ListParagraph"/>
              <w:ind w:left="0"/>
              <w:jc w:val="center"/>
              <w:rPr>
                <w:b/>
                <w:bCs/>
              </w:rPr>
            </w:pPr>
          </w:p>
        </w:tc>
        <w:tc>
          <w:tcPr>
            <w:tcW w:w="862" w:type="pct"/>
            <w:vMerge/>
            <w:vAlign w:val="center"/>
          </w:tcPr>
          <w:p w14:paraId="0DF6B404" w14:textId="77777777" w:rsidR="00370E9D" w:rsidRPr="00F4773A" w:rsidRDefault="00370E9D" w:rsidP="00462B19">
            <w:pPr>
              <w:pStyle w:val="ListParagraph"/>
              <w:ind w:left="0"/>
              <w:jc w:val="center"/>
              <w:rPr>
                <w:bCs/>
                <w:lang w:val="vi-VN"/>
              </w:rPr>
            </w:pPr>
          </w:p>
        </w:tc>
      </w:tr>
      <w:tr w:rsidR="00462B19" w:rsidRPr="00F4773A" w14:paraId="2DDE3208" w14:textId="77777777" w:rsidTr="00462B19">
        <w:tc>
          <w:tcPr>
            <w:tcW w:w="723" w:type="pct"/>
            <w:vAlign w:val="center"/>
          </w:tcPr>
          <w:p w14:paraId="4E0CAA52" w14:textId="77777777" w:rsidR="00370E9D" w:rsidRPr="00F4773A" w:rsidRDefault="00370E9D" w:rsidP="00462B19">
            <w:pPr>
              <w:pStyle w:val="ListParagraph"/>
              <w:ind w:left="0"/>
              <w:jc w:val="center"/>
              <w:rPr>
                <w:bCs/>
              </w:rPr>
            </w:pPr>
            <w:r w:rsidRPr="00F4773A">
              <w:rPr>
                <w:bCs/>
              </w:rPr>
              <w:t>6.4.1.2.</w:t>
            </w:r>
          </w:p>
        </w:tc>
        <w:tc>
          <w:tcPr>
            <w:tcW w:w="2888" w:type="pct"/>
            <w:vAlign w:val="center"/>
          </w:tcPr>
          <w:p w14:paraId="56EEF836" w14:textId="77777777" w:rsidR="00370E9D" w:rsidRPr="00F4773A" w:rsidRDefault="00370E9D" w:rsidP="00462B19">
            <w:pPr>
              <w:rPr>
                <w:sz w:val="24"/>
                <w:szCs w:val="24"/>
              </w:rPr>
            </w:pPr>
            <w:r w:rsidRPr="00F4773A">
              <w:rPr>
                <w:sz w:val="24"/>
                <w:szCs w:val="24"/>
              </w:rPr>
              <w:t>Móng bè – Điều kiện làm việc của móng bè</w:t>
            </w:r>
          </w:p>
        </w:tc>
        <w:tc>
          <w:tcPr>
            <w:tcW w:w="527" w:type="pct"/>
            <w:vAlign w:val="center"/>
          </w:tcPr>
          <w:p w14:paraId="28B50317" w14:textId="77777777" w:rsidR="00370E9D" w:rsidRPr="00F4773A" w:rsidRDefault="00370E9D" w:rsidP="00462B19">
            <w:pPr>
              <w:pStyle w:val="ListParagraph"/>
              <w:ind w:left="0"/>
              <w:jc w:val="center"/>
              <w:rPr>
                <w:b/>
                <w:bCs/>
              </w:rPr>
            </w:pPr>
          </w:p>
        </w:tc>
        <w:tc>
          <w:tcPr>
            <w:tcW w:w="862" w:type="pct"/>
            <w:vMerge/>
            <w:vAlign w:val="center"/>
          </w:tcPr>
          <w:p w14:paraId="43444A2B" w14:textId="77777777" w:rsidR="00370E9D" w:rsidRPr="00F4773A" w:rsidRDefault="00370E9D" w:rsidP="00462B19">
            <w:pPr>
              <w:pStyle w:val="ListParagraph"/>
              <w:ind w:left="0"/>
              <w:jc w:val="center"/>
              <w:rPr>
                <w:bCs/>
                <w:lang w:val="vi-VN"/>
              </w:rPr>
            </w:pPr>
          </w:p>
        </w:tc>
      </w:tr>
      <w:tr w:rsidR="00462B19" w:rsidRPr="00F4773A" w14:paraId="1A00A48B" w14:textId="77777777" w:rsidTr="00462B19">
        <w:tc>
          <w:tcPr>
            <w:tcW w:w="723" w:type="pct"/>
            <w:vAlign w:val="center"/>
          </w:tcPr>
          <w:p w14:paraId="403231A7" w14:textId="77777777" w:rsidR="00370E9D" w:rsidRPr="00F4773A" w:rsidRDefault="00370E9D" w:rsidP="00462B19">
            <w:pPr>
              <w:pStyle w:val="ListParagraph"/>
              <w:ind w:left="0"/>
              <w:jc w:val="center"/>
              <w:rPr>
                <w:bCs/>
              </w:rPr>
            </w:pPr>
            <w:r w:rsidRPr="00F4773A">
              <w:rPr>
                <w:bCs/>
              </w:rPr>
              <w:t>6.4.1.3.</w:t>
            </w:r>
          </w:p>
        </w:tc>
        <w:tc>
          <w:tcPr>
            <w:tcW w:w="2888" w:type="pct"/>
            <w:vAlign w:val="center"/>
          </w:tcPr>
          <w:p w14:paraId="60A797DA" w14:textId="77777777" w:rsidR="00370E9D" w:rsidRPr="00F4773A" w:rsidRDefault="00370E9D" w:rsidP="00462B19">
            <w:pPr>
              <w:rPr>
                <w:sz w:val="24"/>
                <w:szCs w:val="24"/>
              </w:rPr>
            </w:pPr>
            <w:r w:rsidRPr="00F4773A">
              <w:rPr>
                <w:sz w:val="24"/>
                <w:szCs w:val="24"/>
              </w:rPr>
              <w:t>Móng các công trình trọng lực ngoài  khơi</w:t>
            </w:r>
          </w:p>
        </w:tc>
        <w:tc>
          <w:tcPr>
            <w:tcW w:w="527" w:type="pct"/>
            <w:vAlign w:val="center"/>
          </w:tcPr>
          <w:p w14:paraId="18796B47" w14:textId="77777777" w:rsidR="00370E9D" w:rsidRPr="00F4773A" w:rsidRDefault="00370E9D" w:rsidP="00462B19">
            <w:pPr>
              <w:pStyle w:val="ListParagraph"/>
              <w:ind w:left="0"/>
              <w:jc w:val="center"/>
              <w:rPr>
                <w:b/>
                <w:bCs/>
              </w:rPr>
            </w:pPr>
          </w:p>
        </w:tc>
        <w:tc>
          <w:tcPr>
            <w:tcW w:w="862" w:type="pct"/>
            <w:vMerge/>
            <w:vAlign w:val="center"/>
          </w:tcPr>
          <w:p w14:paraId="0515378C" w14:textId="77777777" w:rsidR="00370E9D" w:rsidRPr="00F4773A" w:rsidRDefault="00370E9D" w:rsidP="00462B19">
            <w:pPr>
              <w:pStyle w:val="ListParagraph"/>
              <w:ind w:left="0"/>
              <w:jc w:val="center"/>
              <w:rPr>
                <w:bCs/>
                <w:lang w:val="vi-VN"/>
              </w:rPr>
            </w:pPr>
          </w:p>
        </w:tc>
      </w:tr>
      <w:tr w:rsidR="00462B19" w:rsidRPr="00F4773A" w14:paraId="4137279C" w14:textId="77777777" w:rsidTr="00462B19">
        <w:tc>
          <w:tcPr>
            <w:tcW w:w="723" w:type="pct"/>
            <w:vAlign w:val="center"/>
          </w:tcPr>
          <w:p w14:paraId="25B52231" w14:textId="77777777" w:rsidR="00370E9D" w:rsidRPr="00F4773A" w:rsidRDefault="00370E9D" w:rsidP="00462B19">
            <w:pPr>
              <w:pStyle w:val="ListParagraph"/>
              <w:ind w:left="0"/>
              <w:jc w:val="center"/>
              <w:rPr>
                <w:bCs/>
              </w:rPr>
            </w:pPr>
            <w:r w:rsidRPr="00F4773A">
              <w:rPr>
                <w:bCs/>
              </w:rPr>
              <w:t xml:space="preserve">6.4.2. </w:t>
            </w:r>
          </w:p>
        </w:tc>
        <w:tc>
          <w:tcPr>
            <w:tcW w:w="2888" w:type="pct"/>
            <w:vAlign w:val="center"/>
          </w:tcPr>
          <w:p w14:paraId="30ED8665" w14:textId="77777777" w:rsidR="00370E9D" w:rsidRPr="00F4773A" w:rsidRDefault="00370E9D" w:rsidP="00462B19">
            <w:pPr>
              <w:rPr>
                <w:sz w:val="24"/>
                <w:szCs w:val="24"/>
              </w:rPr>
            </w:pPr>
            <w:r w:rsidRPr="00F4773A">
              <w:rPr>
                <w:sz w:val="24"/>
                <w:szCs w:val="24"/>
              </w:rPr>
              <w:t>Móng sâu – Móng cọc ngoài khơi</w:t>
            </w:r>
          </w:p>
        </w:tc>
        <w:tc>
          <w:tcPr>
            <w:tcW w:w="527" w:type="pct"/>
            <w:vAlign w:val="center"/>
          </w:tcPr>
          <w:p w14:paraId="2349AD4E" w14:textId="77777777" w:rsidR="00370E9D" w:rsidRPr="00F4773A" w:rsidRDefault="00370E9D" w:rsidP="00462B19">
            <w:pPr>
              <w:pStyle w:val="ListParagraph"/>
              <w:ind w:left="0"/>
              <w:jc w:val="center"/>
              <w:rPr>
                <w:b/>
                <w:bCs/>
              </w:rPr>
            </w:pPr>
          </w:p>
        </w:tc>
        <w:tc>
          <w:tcPr>
            <w:tcW w:w="862" w:type="pct"/>
            <w:vMerge/>
            <w:vAlign w:val="center"/>
          </w:tcPr>
          <w:p w14:paraId="5C8A504B" w14:textId="77777777" w:rsidR="00370E9D" w:rsidRPr="00F4773A" w:rsidRDefault="00370E9D" w:rsidP="00462B19">
            <w:pPr>
              <w:pStyle w:val="ListParagraph"/>
              <w:ind w:left="0"/>
              <w:jc w:val="center"/>
              <w:rPr>
                <w:bCs/>
                <w:lang w:val="vi-VN"/>
              </w:rPr>
            </w:pPr>
          </w:p>
        </w:tc>
      </w:tr>
      <w:tr w:rsidR="00462B19" w:rsidRPr="00F4773A" w14:paraId="5FDF20B7" w14:textId="77777777" w:rsidTr="00462B19">
        <w:tc>
          <w:tcPr>
            <w:tcW w:w="723" w:type="pct"/>
            <w:vAlign w:val="center"/>
          </w:tcPr>
          <w:p w14:paraId="7BF767C1" w14:textId="77777777" w:rsidR="00370E9D" w:rsidRPr="00F4773A" w:rsidRDefault="00370E9D" w:rsidP="00462B19">
            <w:pPr>
              <w:pStyle w:val="ListParagraph"/>
              <w:ind w:left="0"/>
              <w:jc w:val="center"/>
              <w:rPr>
                <w:bCs/>
              </w:rPr>
            </w:pPr>
            <w:r w:rsidRPr="00F4773A">
              <w:rPr>
                <w:bCs/>
              </w:rPr>
              <w:t>6.4.2.1.</w:t>
            </w:r>
          </w:p>
        </w:tc>
        <w:tc>
          <w:tcPr>
            <w:tcW w:w="2888" w:type="pct"/>
            <w:vAlign w:val="center"/>
          </w:tcPr>
          <w:p w14:paraId="5D546061" w14:textId="77777777" w:rsidR="00370E9D" w:rsidRPr="00F4773A" w:rsidRDefault="00370E9D" w:rsidP="00462B19">
            <w:pPr>
              <w:rPr>
                <w:sz w:val="24"/>
                <w:szCs w:val="24"/>
              </w:rPr>
            </w:pPr>
            <w:r w:rsidRPr="00F4773A">
              <w:rPr>
                <w:sz w:val="24"/>
                <w:szCs w:val="24"/>
              </w:rPr>
              <w:t>Khái quát chung</w:t>
            </w:r>
          </w:p>
        </w:tc>
        <w:tc>
          <w:tcPr>
            <w:tcW w:w="527" w:type="pct"/>
            <w:vAlign w:val="center"/>
          </w:tcPr>
          <w:p w14:paraId="09026074" w14:textId="77777777" w:rsidR="00370E9D" w:rsidRPr="00F4773A" w:rsidRDefault="00370E9D" w:rsidP="00462B19">
            <w:pPr>
              <w:pStyle w:val="ListParagraph"/>
              <w:ind w:left="0"/>
              <w:jc w:val="center"/>
              <w:rPr>
                <w:b/>
                <w:bCs/>
              </w:rPr>
            </w:pPr>
          </w:p>
        </w:tc>
        <w:tc>
          <w:tcPr>
            <w:tcW w:w="862" w:type="pct"/>
            <w:vMerge/>
            <w:vAlign w:val="center"/>
          </w:tcPr>
          <w:p w14:paraId="3B3AF53E" w14:textId="77777777" w:rsidR="00370E9D" w:rsidRPr="00F4773A" w:rsidRDefault="00370E9D" w:rsidP="00462B19">
            <w:pPr>
              <w:pStyle w:val="ListParagraph"/>
              <w:ind w:left="0"/>
              <w:jc w:val="center"/>
              <w:rPr>
                <w:bCs/>
                <w:lang w:val="vi-VN"/>
              </w:rPr>
            </w:pPr>
          </w:p>
        </w:tc>
      </w:tr>
      <w:tr w:rsidR="00462B19" w:rsidRPr="00F4773A" w14:paraId="77D3A3E6" w14:textId="77777777" w:rsidTr="00462B19">
        <w:tc>
          <w:tcPr>
            <w:tcW w:w="723" w:type="pct"/>
            <w:vAlign w:val="center"/>
          </w:tcPr>
          <w:p w14:paraId="0DF6FA7B" w14:textId="77777777" w:rsidR="00370E9D" w:rsidRPr="00F4773A" w:rsidRDefault="00370E9D" w:rsidP="00462B19">
            <w:pPr>
              <w:pStyle w:val="ListParagraph"/>
              <w:ind w:left="0"/>
              <w:jc w:val="center"/>
              <w:rPr>
                <w:bCs/>
              </w:rPr>
            </w:pPr>
            <w:r w:rsidRPr="00F4773A">
              <w:rPr>
                <w:bCs/>
              </w:rPr>
              <w:lastRenderedPageBreak/>
              <w:t>6.4.2.2.</w:t>
            </w:r>
          </w:p>
        </w:tc>
        <w:tc>
          <w:tcPr>
            <w:tcW w:w="2888" w:type="pct"/>
            <w:vAlign w:val="center"/>
          </w:tcPr>
          <w:p w14:paraId="56F3E6AC" w14:textId="77777777" w:rsidR="00370E9D" w:rsidRPr="00F4773A" w:rsidRDefault="00370E9D" w:rsidP="00462B19">
            <w:pPr>
              <w:rPr>
                <w:sz w:val="24"/>
                <w:szCs w:val="24"/>
              </w:rPr>
            </w:pPr>
            <w:r w:rsidRPr="00F4773A">
              <w:rPr>
                <w:sz w:val="24"/>
                <w:szCs w:val="24"/>
              </w:rPr>
              <w:t>Cọc đóng</w:t>
            </w:r>
          </w:p>
        </w:tc>
        <w:tc>
          <w:tcPr>
            <w:tcW w:w="527" w:type="pct"/>
            <w:vAlign w:val="center"/>
          </w:tcPr>
          <w:p w14:paraId="65E531D8" w14:textId="77777777" w:rsidR="00370E9D" w:rsidRPr="00F4773A" w:rsidRDefault="00370E9D" w:rsidP="00462B19">
            <w:pPr>
              <w:pStyle w:val="ListParagraph"/>
              <w:ind w:left="0"/>
              <w:jc w:val="center"/>
              <w:rPr>
                <w:b/>
                <w:bCs/>
              </w:rPr>
            </w:pPr>
          </w:p>
        </w:tc>
        <w:tc>
          <w:tcPr>
            <w:tcW w:w="862" w:type="pct"/>
            <w:vMerge/>
            <w:vAlign w:val="center"/>
          </w:tcPr>
          <w:p w14:paraId="24B611BF" w14:textId="77777777" w:rsidR="00370E9D" w:rsidRPr="00F4773A" w:rsidRDefault="00370E9D" w:rsidP="00462B19">
            <w:pPr>
              <w:pStyle w:val="ListParagraph"/>
              <w:ind w:left="0"/>
              <w:jc w:val="center"/>
              <w:rPr>
                <w:bCs/>
                <w:lang w:val="vi-VN"/>
              </w:rPr>
            </w:pPr>
          </w:p>
        </w:tc>
      </w:tr>
      <w:tr w:rsidR="00462B19" w:rsidRPr="00F4773A" w14:paraId="2EBB668C" w14:textId="77777777" w:rsidTr="00462B19">
        <w:tc>
          <w:tcPr>
            <w:tcW w:w="723" w:type="pct"/>
            <w:vAlign w:val="center"/>
          </w:tcPr>
          <w:p w14:paraId="0D43B4C1" w14:textId="77777777" w:rsidR="00370E9D" w:rsidRPr="00F4773A" w:rsidRDefault="00370E9D" w:rsidP="00462B19">
            <w:pPr>
              <w:pStyle w:val="ListParagraph"/>
              <w:ind w:left="0"/>
              <w:jc w:val="center"/>
              <w:rPr>
                <w:bCs/>
              </w:rPr>
            </w:pPr>
            <w:r w:rsidRPr="00F4773A">
              <w:rPr>
                <w:bCs/>
              </w:rPr>
              <w:t>6.4.2.</w:t>
            </w:r>
            <w:r w:rsidR="00A92FCA" w:rsidRPr="00F4773A">
              <w:rPr>
                <w:bCs/>
              </w:rPr>
              <w:t>3</w:t>
            </w:r>
            <w:r w:rsidRPr="00F4773A">
              <w:rPr>
                <w:bCs/>
              </w:rPr>
              <w:t>.</w:t>
            </w:r>
          </w:p>
        </w:tc>
        <w:tc>
          <w:tcPr>
            <w:tcW w:w="2888" w:type="pct"/>
            <w:vAlign w:val="center"/>
          </w:tcPr>
          <w:p w14:paraId="797A0FE0" w14:textId="77777777" w:rsidR="00370E9D" w:rsidRPr="00F4773A" w:rsidRDefault="00370E9D" w:rsidP="00462B19">
            <w:pPr>
              <w:rPr>
                <w:sz w:val="24"/>
                <w:szCs w:val="24"/>
              </w:rPr>
            </w:pPr>
            <w:r w:rsidRPr="00F4773A">
              <w:rPr>
                <w:sz w:val="24"/>
                <w:szCs w:val="24"/>
              </w:rPr>
              <w:t>Cọc khoan nhồi</w:t>
            </w:r>
          </w:p>
        </w:tc>
        <w:tc>
          <w:tcPr>
            <w:tcW w:w="527" w:type="pct"/>
            <w:vAlign w:val="center"/>
          </w:tcPr>
          <w:p w14:paraId="5ABFF451" w14:textId="77777777" w:rsidR="00370E9D" w:rsidRPr="00F4773A" w:rsidRDefault="00370E9D" w:rsidP="00462B19">
            <w:pPr>
              <w:pStyle w:val="ListParagraph"/>
              <w:ind w:left="0"/>
              <w:jc w:val="center"/>
              <w:rPr>
                <w:b/>
                <w:bCs/>
              </w:rPr>
            </w:pPr>
          </w:p>
        </w:tc>
        <w:tc>
          <w:tcPr>
            <w:tcW w:w="862" w:type="pct"/>
            <w:vMerge/>
            <w:vAlign w:val="center"/>
          </w:tcPr>
          <w:p w14:paraId="110CAFA7" w14:textId="77777777" w:rsidR="00370E9D" w:rsidRPr="00F4773A" w:rsidRDefault="00370E9D" w:rsidP="00462B19">
            <w:pPr>
              <w:pStyle w:val="ListParagraph"/>
              <w:ind w:left="0"/>
              <w:jc w:val="center"/>
              <w:rPr>
                <w:bCs/>
                <w:lang w:val="vi-VN"/>
              </w:rPr>
            </w:pPr>
          </w:p>
        </w:tc>
      </w:tr>
      <w:tr w:rsidR="00462B19" w:rsidRPr="00F4773A" w14:paraId="60FA258A" w14:textId="77777777" w:rsidTr="00462B19">
        <w:tc>
          <w:tcPr>
            <w:tcW w:w="723" w:type="pct"/>
            <w:vAlign w:val="center"/>
          </w:tcPr>
          <w:p w14:paraId="6659CA45" w14:textId="77777777" w:rsidR="00370E9D" w:rsidRPr="00F4773A" w:rsidRDefault="00370E9D" w:rsidP="00462B19">
            <w:pPr>
              <w:pStyle w:val="ListParagraph"/>
              <w:ind w:left="0"/>
              <w:jc w:val="center"/>
              <w:rPr>
                <w:bCs/>
              </w:rPr>
            </w:pPr>
          </w:p>
        </w:tc>
        <w:tc>
          <w:tcPr>
            <w:tcW w:w="2888" w:type="pct"/>
            <w:vAlign w:val="center"/>
          </w:tcPr>
          <w:p w14:paraId="1DB1A8DD" w14:textId="77777777" w:rsidR="00370E9D" w:rsidRPr="00F4773A" w:rsidRDefault="00370E9D" w:rsidP="00462B19">
            <w:pPr>
              <w:rPr>
                <w:sz w:val="24"/>
                <w:szCs w:val="24"/>
              </w:rPr>
            </w:pPr>
            <w:r w:rsidRPr="00F4773A">
              <w:rPr>
                <w:sz w:val="24"/>
                <w:szCs w:val="24"/>
              </w:rPr>
              <w:t>Thảo luận chương 6</w:t>
            </w:r>
          </w:p>
        </w:tc>
        <w:tc>
          <w:tcPr>
            <w:tcW w:w="527" w:type="pct"/>
            <w:vAlign w:val="center"/>
          </w:tcPr>
          <w:p w14:paraId="43A7DA10" w14:textId="77777777" w:rsidR="00370E9D" w:rsidRPr="00F4773A" w:rsidRDefault="00370E9D" w:rsidP="00462B19">
            <w:pPr>
              <w:pStyle w:val="ListParagraph"/>
              <w:ind w:left="0"/>
              <w:jc w:val="center"/>
              <w:rPr>
                <w:b/>
                <w:bCs/>
              </w:rPr>
            </w:pPr>
          </w:p>
        </w:tc>
        <w:tc>
          <w:tcPr>
            <w:tcW w:w="862" w:type="pct"/>
            <w:vMerge/>
            <w:vAlign w:val="center"/>
          </w:tcPr>
          <w:p w14:paraId="19655EFF" w14:textId="77777777" w:rsidR="00370E9D" w:rsidRPr="00F4773A" w:rsidRDefault="00370E9D" w:rsidP="00462B19">
            <w:pPr>
              <w:pStyle w:val="ListParagraph"/>
              <w:ind w:left="0"/>
              <w:jc w:val="center"/>
              <w:rPr>
                <w:bCs/>
                <w:lang w:val="vi-VN"/>
              </w:rPr>
            </w:pPr>
          </w:p>
        </w:tc>
      </w:tr>
      <w:tr w:rsidR="00462B19" w:rsidRPr="00F4773A" w14:paraId="69ED5522" w14:textId="77777777" w:rsidTr="00462B19">
        <w:tc>
          <w:tcPr>
            <w:tcW w:w="723" w:type="pct"/>
            <w:vAlign w:val="center"/>
          </w:tcPr>
          <w:p w14:paraId="777F1537" w14:textId="77777777" w:rsidR="00462B19" w:rsidRPr="00F4773A" w:rsidRDefault="00462B19" w:rsidP="00462B19">
            <w:pPr>
              <w:pStyle w:val="ListParagraph"/>
              <w:ind w:left="0"/>
              <w:jc w:val="center"/>
              <w:rPr>
                <w:b/>
                <w:bCs/>
              </w:rPr>
            </w:pPr>
            <w:r w:rsidRPr="00F4773A">
              <w:rPr>
                <w:b/>
                <w:bCs/>
              </w:rPr>
              <w:t>Tổng</w:t>
            </w:r>
          </w:p>
        </w:tc>
        <w:tc>
          <w:tcPr>
            <w:tcW w:w="2888" w:type="pct"/>
            <w:vAlign w:val="center"/>
          </w:tcPr>
          <w:p w14:paraId="615DE95F" w14:textId="77777777" w:rsidR="00462B19" w:rsidRPr="00F4773A" w:rsidRDefault="00462B19" w:rsidP="00462B19">
            <w:pPr>
              <w:rPr>
                <w:b/>
                <w:sz w:val="24"/>
                <w:szCs w:val="24"/>
              </w:rPr>
            </w:pPr>
          </w:p>
        </w:tc>
        <w:tc>
          <w:tcPr>
            <w:tcW w:w="527" w:type="pct"/>
            <w:vAlign w:val="center"/>
          </w:tcPr>
          <w:p w14:paraId="6ACECE3B" w14:textId="77777777" w:rsidR="00462B19" w:rsidRPr="00F4773A" w:rsidRDefault="00462B19" w:rsidP="00462B19">
            <w:pPr>
              <w:pStyle w:val="ListParagraph"/>
              <w:ind w:left="0"/>
              <w:jc w:val="center"/>
              <w:rPr>
                <w:b/>
                <w:bCs/>
              </w:rPr>
            </w:pPr>
            <w:r w:rsidRPr="00F4773A">
              <w:rPr>
                <w:b/>
                <w:bCs/>
              </w:rPr>
              <w:t>30</w:t>
            </w:r>
          </w:p>
        </w:tc>
        <w:tc>
          <w:tcPr>
            <w:tcW w:w="862" w:type="pct"/>
            <w:vAlign w:val="center"/>
          </w:tcPr>
          <w:p w14:paraId="1ACA9CC8" w14:textId="77777777" w:rsidR="00462B19" w:rsidRPr="00F4773A" w:rsidRDefault="00462B19" w:rsidP="00462B19">
            <w:pPr>
              <w:pStyle w:val="ListParagraph"/>
              <w:ind w:left="0"/>
              <w:jc w:val="center"/>
              <w:rPr>
                <w:b/>
                <w:bCs/>
                <w:lang w:val="vi-VN"/>
              </w:rPr>
            </w:pPr>
          </w:p>
        </w:tc>
      </w:tr>
    </w:tbl>
    <w:p w14:paraId="50E7E732" w14:textId="77777777" w:rsidR="00F75070" w:rsidRPr="00F4773A" w:rsidRDefault="003800AB" w:rsidP="00F4289D">
      <w:pPr>
        <w:pStyle w:val="BodyText2"/>
        <w:spacing w:before="120" w:line="240" w:lineRule="auto"/>
        <w:jc w:val="both"/>
        <w:rPr>
          <w:b/>
          <w:bCs/>
          <w:sz w:val="24"/>
          <w:szCs w:val="24"/>
        </w:rPr>
      </w:pPr>
      <w:r w:rsidRPr="00F4773A">
        <w:rPr>
          <w:b/>
          <w:bCs/>
          <w:sz w:val="24"/>
          <w:szCs w:val="24"/>
        </w:rPr>
        <w:t xml:space="preserve">7. </w:t>
      </w:r>
      <w:r w:rsidR="00744C77" w:rsidRPr="00F4773A">
        <w:rPr>
          <w:b/>
          <w:bCs/>
          <w:sz w:val="24"/>
          <w:szCs w:val="24"/>
        </w:rPr>
        <w:t>Phương pháp giảng dạ</w:t>
      </w:r>
      <w:r w:rsidR="00F75070" w:rsidRPr="00F4773A">
        <w:rPr>
          <w:b/>
          <w:bCs/>
          <w:sz w:val="24"/>
          <w:szCs w:val="24"/>
        </w:rPr>
        <w:t>y</w:t>
      </w:r>
    </w:p>
    <w:p w14:paraId="6B9D4DF1" w14:textId="77777777" w:rsidR="00F75070" w:rsidRPr="00F4773A" w:rsidRDefault="005D3158" w:rsidP="00BC0BEB">
      <w:pPr>
        <w:pStyle w:val="BodyText2"/>
        <w:spacing w:after="0" w:line="240" w:lineRule="auto"/>
        <w:ind w:firstLine="720"/>
        <w:jc w:val="both"/>
        <w:rPr>
          <w:sz w:val="24"/>
          <w:szCs w:val="24"/>
        </w:rPr>
      </w:pPr>
      <w:r w:rsidRPr="00F4773A">
        <w:rPr>
          <w:b/>
          <w:bCs/>
          <w:sz w:val="24"/>
          <w:szCs w:val="24"/>
        </w:rPr>
        <w:t xml:space="preserve">- </w:t>
      </w:r>
      <w:r w:rsidRPr="00F4773A">
        <w:rPr>
          <w:sz w:val="24"/>
          <w:szCs w:val="24"/>
        </w:rPr>
        <w:t>Giảng dạy lý thuyết kết hợp</w:t>
      </w:r>
      <w:r w:rsidR="00352E17" w:rsidRPr="00F4773A">
        <w:rPr>
          <w:sz w:val="24"/>
          <w:szCs w:val="24"/>
        </w:rPr>
        <w:t xml:space="preserve"> với</w:t>
      </w:r>
      <w:r w:rsidRPr="00F4773A">
        <w:rPr>
          <w:sz w:val="24"/>
          <w:szCs w:val="24"/>
        </w:rPr>
        <w:t xml:space="preserve"> </w:t>
      </w:r>
      <w:r w:rsidR="008D4F63" w:rsidRPr="00F4773A">
        <w:rPr>
          <w:sz w:val="24"/>
          <w:szCs w:val="24"/>
        </w:rPr>
        <w:t>thảo luận</w:t>
      </w:r>
      <w:r w:rsidRPr="00F4773A">
        <w:rPr>
          <w:sz w:val="24"/>
          <w:szCs w:val="24"/>
        </w:rPr>
        <w:t>.</w:t>
      </w:r>
    </w:p>
    <w:p w14:paraId="0CC3FC28" w14:textId="77777777" w:rsidR="005D3158" w:rsidRPr="00F4773A" w:rsidRDefault="005D3158" w:rsidP="00BC0BEB">
      <w:pPr>
        <w:pStyle w:val="BodyText2"/>
        <w:spacing w:after="0" w:line="240" w:lineRule="auto"/>
        <w:ind w:firstLine="720"/>
        <w:jc w:val="both"/>
        <w:rPr>
          <w:b/>
          <w:bCs/>
          <w:sz w:val="24"/>
          <w:szCs w:val="24"/>
        </w:rPr>
      </w:pPr>
      <w:r w:rsidRPr="00F4773A">
        <w:rPr>
          <w:b/>
          <w:bCs/>
          <w:sz w:val="24"/>
          <w:szCs w:val="24"/>
        </w:rPr>
        <w:t xml:space="preserve">- </w:t>
      </w:r>
      <w:r w:rsidR="00352E17" w:rsidRPr="00F4773A">
        <w:rPr>
          <w:sz w:val="24"/>
          <w:szCs w:val="24"/>
        </w:rPr>
        <w:t>Giảng dạy lý thuyết kết hợp với trực quan</w:t>
      </w:r>
      <w:r w:rsidR="008D4F63" w:rsidRPr="00F4773A">
        <w:rPr>
          <w:sz w:val="24"/>
          <w:szCs w:val="24"/>
        </w:rPr>
        <w:t xml:space="preserve"> thông qua hình ảnh trên máy vi tính</w:t>
      </w:r>
      <w:r w:rsidR="00352E17" w:rsidRPr="00F4773A">
        <w:rPr>
          <w:sz w:val="24"/>
          <w:szCs w:val="24"/>
        </w:rPr>
        <w:t>.</w:t>
      </w:r>
    </w:p>
    <w:p w14:paraId="55AD49B2" w14:textId="77777777" w:rsidR="00744C77" w:rsidRPr="00F4773A" w:rsidRDefault="003800AB" w:rsidP="00F4289D">
      <w:pPr>
        <w:pStyle w:val="BodyText2"/>
        <w:spacing w:before="120" w:line="240" w:lineRule="auto"/>
        <w:jc w:val="both"/>
        <w:rPr>
          <w:b/>
          <w:bCs/>
          <w:sz w:val="24"/>
          <w:szCs w:val="24"/>
        </w:rPr>
      </w:pPr>
      <w:r w:rsidRPr="00F4773A">
        <w:rPr>
          <w:b/>
          <w:bCs/>
          <w:sz w:val="24"/>
          <w:szCs w:val="24"/>
        </w:rPr>
        <w:t xml:space="preserve">8. </w:t>
      </w:r>
      <w:r w:rsidR="00744C77" w:rsidRPr="00F4773A">
        <w:rPr>
          <w:b/>
          <w:bCs/>
          <w:sz w:val="24"/>
          <w:szCs w:val="24"/>
        </w:rPr>
        <w:t>Nhiệm vụ của sinh viên</w:t>
      </w:r>
    </w:p>
    <w:p w14:paraId="73F11039" w14:textId="77777777" w:rsidR="00744C77" w:rsidRPr="00F4773A" w:rsidRDefault="00744C77" w:rsidP="00BC0BEB">
      <w:pPr>
        <w:pStyle w:val="BodyText2"/>
        <w:spacing w:after="0" w:line="240" w:lineRule="auto"/>
        <w:ind w:firstLine="720"/>
        <w:jc w:val="both"/>
        <w:rPr>
          <w:bCs/>
          <w:sz w:val="24"/>
          <w:szCs w:val="24"/>
        </w:rPr>
      </w:pPr>
      <w:r w:rsidRPr="00F4773A">
        <w:rPr>
          <w:bCs/>
          <w:sz w:val="24"/>
          <w:szCs w:val="24"/>
        </w:rPr>
        <w:t>Sinh viên phải thực hiện các nhiệm vụ sau:</w:t>
      </w:r>
    </w:p>
    <w:p w14:paraId="02083D64" w14:textId="77777777" w:rsidR="00744C77" w:rsidRPr="00F4773A" w:rsidRDefault="00744C77" w:rsidP="00BC0BEB">
      <w:pPr>
        <w:pStyle w:val="BodyText2"/>
        <w:spacing w:after="0" w:line="240" w:lineRule="auto"/>
        <w:ind w:firstLine="720"/>
        <w:jc w:val="both"/>
        <w:rPr>
          <w:bCs/>
          <w:sz w:val="24"/>
          <w:szCs w:val="24"/>
        </w:rPr>
      </w:pPr>
      <w:r w:rsidRPr="00F4773A">
        <w:rPr>
          <w:bCs/>
          <w:sz w:val="24"/>
          <w:szCs w:val="24"/>
        </w:rPr>
        <w:t xml:space="preserve">- </w:t>
      </w:r>
      <w:r w:rsidR="006E5BAC" w:rsidRPr="00F4773A">
        <w:rPr>
          <w:bCs/>
          <w:sz w:val="24"/>
          <w:szCs w:val="24"/>
        </w:rPr>
        <w:t>Có mặt</w:t>
      </w:r>
      <w:r w:rsidRPr="00F4773A">
        <w:rPr>
          <w:bCs/>
          <w:sz w:val="24"/>
          <w:szCs w:val="24"/>
        </w:rPr>
        <w:t xml:space="preserve"> tối thiểu 80% số tiết học lý thuyết.</w:t>
      </w:r>
    </w:p>
    <w:p w14:paraId="1127E159" w14:textId="77777777" w:rsidR="00744C77" w:rsidRPr="00F4773A" w:rsidRDefault="00744C77" w:rsidP="00BC0BEB">
      <w:pPr>
        <w:pStyle w:val="BodyText2"/>
        <w:spacing w:after="0" w:line="240" w:lineRule="auto"/>
        <w:ind w:firstLine="720"/>
        <w:jc w:val="both"/>
        <w:rPr>
          <w:bCs/>
          <w:sz w:val="24"/>
          <w:szCs w:val="24"/>
        </w:rPr>
      </w:pPr>
      <w:r w:rsidRPr="00F4773A">
        <w:rPr>
          <w:bCs/>
          <w:sz w:val="24"/>
          <w:szCs w:val="24"/>
        </w:rPr>
        <w:t xml:space="preserve">- </w:t>
      </w:r>
      <w:r w:rsidR="006E5BAC" w:rsidRPr="00F4773A">
        <w:rPr>
          <w:bCs/>
          <w:sz w:val="24"/>
          <w:szCs w:val="24"/>
        </w:rPr>
        <w:t>Hoàn thành</w:t>
      </w:r>
      <w:r w:rsidRPr="00F4773A">
        <w:rPr>
          <w:bCs/>
          <w:sz w:val="24"/>
          <w:szCs w:val="24"/>
        </w:rPr>
        <w:t xml:space="preserve"> đầy đủ các bài tập nhóm/ bài tập và được đánh giá kết quả thực hiện.</w:t>
      </w:r>
    </w:p>
    <w:p w14:paraId="41FCD9C4" w14:textId="77777777" w:rsidR="00744C77" w:rsidRPr="00F4773A" w:rsidRDefault="007259E9" w:rsidP="00BC0BEB">
      <w:pPr>
        <w:pStyle w:val="BodyText2"/>
        <w:spacing w:after="0" w:line="240" w:lineRule="auto"/>
        <w:ind w:firstLine="720"/>
        <w:jc w:val="both"/>
        <w:rPr>
          <w:bCs/>
          <w:sz w:val="24"/>
          <w:szCs w:val="24"/>
        </w:rPr>
      </w:pPr>
      <w:r w:rsidRPr="00F4773A">
        <w:rPr>
          <w:bCs/>
          <w:sz w:val="24"/>
          <w:szCs w:val="24"/>
        </w:rPr>
        <w:t>- Tham dự kiể</w:t>
      </w:r>
      <w:r w:rsidR="00744C77" w:rsidRPr="00F4773A">
        <w:rPr>
          <w:bCs/>
          <w:sz w:val="24"/>
          <w:szCs w:val="24"/>
        </w:rPr>
        <w:t>m tra giữa học kỳ.</w:t>
      </w:r>
    </w:p>
    <w:p w14:paraId="1C3B1B28" w14:textId="77777777" w:rsidR="00744C77" w:rsidRPr="00F4773A" w:rsidRDefault="00744C77" w:rsidP="00BC0BEB">
      <w:pPr>
        <w:pStyle w:val="BodyText2"/>
        <w:spacing w:after="0" w:line="240" w:lineRule="auto"/>
        <w:ind w:firstLine="720"/>
        <w:jc w:val="both"/>
        <w:rPr>
          <w:bCs/>
          <w:sz w:val="24"/>
          <w:szCs w:val="24"/>
        </w:rPr>
      </w:pPr>
      <w:r w:rsidRPr="00F4773A">
        <w:rPr>
          <w:bCs/>
          <w:sz w:val="24"/>
          <w:szCs w:val="24"/>
        </w:rPr>
        <w:t>- Tham dự thi kết thúc học phần</w:t>
      </w:r>
      <w:r w:rsidR="000F78FF" w:rsidRPr="00F4773A">
        <w:rPr>
          <w:bCs/>
          <w:sz w:val="24"/>
          <w:szCs w:val="24"/>
        </w:rPr>
        <w:t xml:space="preserve"> (bắt buộc)</w:t>
      </w:r>
      <w:r w:rsidRPr="00F4773A">
        <w:rPr>
          <w:bCs/>
          <w:sz w:val="24"/>
          <w:szCs w:val="24"/>
        </w:rPr>
        <w:t>.</w:t>
      </w:r>
    </w:p>
    <w:p w14:paraId="228D970A" w14:textId="77777777" w:rsidR="00744C77" w:rsidRPr="00F4773A" w:rsidRDefault="00744C77" w:rsidP="00BC0BEB">
      <w:pPr>
        <w:pStyle w:val="BodyText2"/>
        <w:spacing w:after="0" w:line="240" w:lineRule="auto"/>
        <w:ind w:firstLine="720"/>
        <w:jc w:val="both"/>
        <w:rPr>
          <w:bCs/>
          <w:sz w:val="24"/>
          <w:szCs w:val="24"/>
        </w:rPr>
      </w:pPr>
      <w:r w:rsidRPr="00F4773A">
        <w:rPr>
          <w:bCs/>
          <w:sz w:val="24"/>
          <w:szCs w:val="24"/>
        </w:rPr>
        <w:t xml:space="preserve">- Chủ động </w:t>
      </w:r>
      <w:r w:rsidR="002B3774" w:rsidRPr="00F4773A">
        <w:rPr>
          <w:bCs/>
          <w:sz w:val="24"/>
          <w:szCs w:val="24"/>
        </w:rPr>
        <w:t xml:space="preserve">chuẩn bị các nội dung và </w:t>
      </w:r>
      <w:r w:rsidRPr="00F4773A">
        <w:rPr>
          <w:bCs/>
          <w:sz w:val="24"/>
          <w:szCs w:val="24"/>
        </w:rPr>
        <w:t>thực hiện giờ tự học</w:t>
      </w:r>
      <w:r w:rsidR="002B3774" w:rsidRPr="00F4773A">
        <w:rPr>
          <w:bCs/>
          <w:sz w:val="24"/>
          <w:szCs w:val="24"/>
        </w:rPr>
        <w:t xml:space="preserve"> theo mục 11</w:t>
      </w:r>
      <w:r w:rsidRPr="00F4773A">
        <w:rPr>
          <w:bCs/>
          <w:sz w:val="24"/>
          <w:szCs w:val="24"/>
        </w:rPr>
        <w:t>.</w:t>
      </w:r>
    </w:p>
    <w:p w14:paraId="2CE81561" w14:textId="77777777" w:rsidR="00744C77" w:rsidRPr="00F4773A" w:rsidRDefault="003800AB" w:rsidP="00F4289D">
      <w:pPr>
        <w:pStyle w:val="BodyText2"/>
        <w:spacing w:before="120" w:line="240" w:lineRule="auto"/>
        <w:jc w:val="both"/>
        <w:rPr>
          <w:b/>
          <w:bCs/>
          <w:sz w:val="24"/>
          <w:szCs w:val="24"/>
        </w:rPr>
      </w:pPr>
      <w:r w:rsidRPr="00F4773A">
        <w:rPr>
          <w:b/>
          <w:bCs/>
          <w:sz w:val="24"/>
          <w:szCs w:val="24"/>
        </w:rPr>
        <w:t xml:space="preserve">9. </w:t>
      </w:r>
      <w:r w:rsidR="00744C77" w:rsidRPr="00F4773A">
        <w:rPr>
          <w:b/>
          <w:bCs/>
          <w:sz w:val="24"/>
          <w:szCs w:val="24"/>
        </w:rPr>
        <w:t>Đánh gi</w:t>
      </w:r>
      <w:r w:rsidR="009540AF" w:rsidRPr="00F4773A">
        <w:rPr>
          <w:b/>
          <w:bCs/>
          <w:sz w:val="24"/>
          <w:szCs w:val="24"/>
        </w:rPr>
        <w:t>á kết quả học tập của sinh viên</w:t>
      </w:r>
    </w:p>
    <w:p w14:paraId="5E88ED4C" w14:textId="77777777" w:rsidR="00744C77" w:rsidRPr="00F4773A" w:rsidRDefault="003800AB" w:rsidP="00BC0BEB">
      <w:pPr>
        <w:pStyle w:val="BodyText2"/>
        <w:spacing w:after="0" w:line="240" w:lineRule="auto"/>
        <w:ind w:firstLine="720"/>
        <w:jc w:val="both"/>
        <w:rPr>
          <w:b/>
          <w:bCs/>
          <w:sz w:val="24"/>
          <w:szCs w:val="24"/>
        </w:rPr>
      </w:pPr>
      <w:r w:rsidRPr="00F4773A">
        <w:rPr>
          <w:b/>
          <w:bCs/>
          <w:sz w:val="24"/>
          <w:szCs w:val="24"/>
        </w:rPr>
        <w:t xml:space="preserve">9.1. </w:t>
      </w:r>
      <w:r w:rsidR="00744C77" w:rsidRPr="00F4773A">
        <w:rPr>
          <w:b/>
          <w:bCs/>
          <w:sz w:val="24"/>
          <w:szCs w:val="24"/>
        </w:rPr>
        <w:t>Cách đánh giá</w:t>
      </w:r>
    </w:p>
    <w:p w14:paraId="46046C41" w14:textId="77777777" w:rsidR="00240BC2" w:rsidRPr="00F4773A" w:rsidRDefault="00744C77" w:rsidP="00BC0BEB">
      <w:pPr>
        <w:pStyle w:val="BodyText2"/>
        <w:spacing w:after="0" w:line="240" w:lineRule="auto"/>
        <w:ind w:firstLine="720"/>
        <w:jc w:val="both"/>
        <w:rPr>
          <w:bCs/>
          <w:sz w:val="24"/>
          <w:szCs w:val="24"/>
        </w:rPr>
      </w:pPr>
      <w:r w:rsidRPr="00F4773A">
        <w:rPr>
          <w:bCs/>
          <w:sz w:val="24"/>
          <w:szCs w:val="24"/>
        </w:rPr>
        <w:t>Sinh viên được đánh giá tích lũy học phần như sau:</w:t>
      </w:r>
    </w:p>
    <w:p w14:paraId="32B9C5D1" w14:textId="77777777" w:rsidR="00BA7C39" w:rsidRPr="00F4773A" w:rsidRDefault="00BA7C39" w:rsidP="00BC0BEB">
      <w:pPr>
        <w:pStyle w:val="BodyText2"/>
        <w:spacing w:after="0" w:line="240" w:lineRule="auto"/>
        <w:ind w:firstLine="259"/>
        <w:jc w:val="center"/>
        <w:rPr>
          <w:bCs/>
          <w:sz w:val="24"/>
          <w:szCs w:val="24"/>
        </w:rPr>
      </w:pPr>
      <w:r w:rsidRPr="00F4773A">
        <w:rPr>
          <w:b/>
          <w:bCs/>
          <w:sz w:val="24"/>
          <w:szCs w:val="24"/>
          <w:lang w:val="nl-NL"/>
        </w:rPr>
        <w:t>Bảng 2</w:t>
      </w:r>
      <w:r w:rsidR="004A21C9" w:rsidRPr="00F4773A">
        <w:rPr>
          <w:b/>
          <w:bCs/>
          <w:sz w:val="24"/>
          <w:szCs w:val="24"/>
          <w:lang w:val="nl-NL"/>
        </w:rPr>
        <w:t>. Đánh giá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364"/>
        <w:gridCol w:w="5205"/>
        <w:gridCol w:w="1384"/>
      </w:tblGrid>
      <w:tr w:rsidR="00BC0BEB" w:rsidRPr="00F4773A" w14:paraId="7ED81629" w14:textId="77777777" w:rsidTr="00BC0BEB">
        <w:tc>
          <w:tcPr>
            <w:tcW w:w="323" w:type="pct"/>
            <w:shd w:val="clear" w:color="auto" w:fill="auto"/>
          </w:tcPr>
          <w:p w14:paraId="1BE6B25A" w14:textId="77777777" w:rsidR="00665547" w:rsidRPr="00F4773A" w:rsidRDefault="00665547" w:rsidP="00462B19">
            <w:pPr>
              <w:pStyle w:val="BodyText2"/>
              <w:spacing w:after="0" w:line="240" w:lineRule="auto"/>
              <w:jc w:val="center"/>
              <w:rPr>
                <w:b/>
                <w:bCs/>
                <w:sz w:val="24"/>
                <w:szCs w:val="24"/>
                <w:lang w:val="nl-NL"/>
              </w:rPr>
            </w:pPr>
            <w:r w:rsidRPr="00F4773A">
              <w:rPr>
                <w:b/>
                <w:bCs/>
                <w:sz w:val="24"/>
                <w:szCs w:val="24"/>
                <w:lang w:val="nl-NL"/>
              </w:rPr>
              <w:t>TT</w:t>
            </w:r>
          </w:p>
        </w:tc>
        <w:tc>
          <w:tcPr>
            <w:tcW w:w="1235" w:type="pct"/>
            <w:shd w:val="clear" w:color="auto" w:fill="auto"/>
          </w:tcPr>
          <w:p w14:paraId="7C54EED9" w14:textId="77777777" w:rsidR="00665547" w:rsidRPr="00F4773A" w:rsidRDefault="00665547" w:rsidP="00462B19">
            <w:pPr>
              <w:pStyle w:val="BodyText2"/>
              <w:spacing w:after="0" w:line="240" w:lineRule="auto"/>
              <w:jc w:val="center"/>
              <w:rPr>
                <w:b/>
                <w:bCs/>
                <w:sz w:val="24"/>
                <w:szCs w:val="24"/>
                <w:lang w:val="nl-NL"/>
              </w:rPr>
            </w:pPr>
            <w:r w:rsidRPr="00F4773A">
              <w:rPr>
                <w:b/>
                <w:bCs/>
                <w:sz w:val="24"/>
                <w:szCs w:val="24"/>
                <w:lang w:val="nl-NL"/>
              </w:rPr>
              <w:t>Điểm thành phần</w:t>
            </w:r>
          </w:p>
        </w:tc>
        <w:tc>
          <w:tcPr>
            <w:tcW w:w="2719" w:type="pct"/>
            <w:shd w:val="clear" w:color="auto" w:fill="auto"/>
          </w:tcPr>
          <w:p w14:paraId="615BF7F6" w14:textId="77777777" w:rsidR="00665547" w:rsidRPr="00F4773A" w:rsidRDefault="00665547" w:rsidP="00462B19">
            <w:pPr>
              <w:pStyle w:val="BodyText2"/>
              <w:spacing w:after="0" w:line="240" w:lineRule="auto"/>
              <w:jc w:val="center"/>
              <w:rPr>
                <w:b/>
                <w:bCs/>
                <w:sz w:val="24"/>
                <w:szCs w:val="24"/>
                <w:lang w:val="nl-NL"/>
              </w:rPr>
            </w:pPr>
            <w:r w:rsidRPr="00F4773A">
              <w:rPr>
                <w:b/>
                <w:bCs/>
                <w:sz w:val="24"/>
                <w:szCs w:val="24"/>
                <w:lang w:val="nl-NL"/>
              </w:rPr>
              <w:t>Quy định</w:t>
            </w:r>
          </w:p>
        </w:tc>
        <w:tc>
          <w:tcPr>
            <w:tcW w:w="723" w:type="pct"/>
            <w:shd w:val="clear" w:color="auto" w:fill="auto"/>
          </w:tcPr>
          <w:p w14:paraId="20447F65" w14:textId="77777777" w:rsidR="00665547" w:rsidRPr="00F4773A" w:rsidRDefault="00665547" w:rsidP="00462B19">
            <w:pPr>
              <w:pStyle w:val="BodyText2"/>
              <w:spacing w:after="0" w:line="240" w:lineRule="auto"/>
              <w:jc w:val="center"/>
              <w:rPr>
                <w:b/>
                <w:bCs/>
                <w:sz w:val="24"/>
                <w:szCs w:val="24"/>
                <w:lang w:val="nl-NL"/>
              </w:rPr>
            </w:pPr>
            <w:r w:rsidRPr="00F4773A">
              <w:rPr>
                <w:b/>
                <w:bCs/>
                <w:sz w:val="24"/>
                <w:szCs w:val="24"/>
                <w:lang w:val="nl-NL"/>
              </w:rPr>
              <w:t>Trọng số</w:t>
            </w:r>
          </w:p>
        </w:tc>
      </w:tr>
      <w:tr w:rsidR="00BC0BEB" w:rsidRPr="00F4773A" w14:paraId="2266AAD0" w14:textId="77777777" w:rsidTr="00BC0BEB">
        <w:tc>
          <w:tcPr>
            <w:tcW w:w="323" w:type="pct"/>
            <w:shd w:val="clear" w:color="auto" w:fill="auto"/>
            <w:vAlign w:val="center"/>
          </w:tcPr>
          <w:p w14:paraId="42D7263E" w14:textId="77777777" w:rsidR="00665547" w:rsidRPr="00F4773A" w:rsidRDefault="00665547" w:rsidP="00462B19">
            <w:pPr>
              <w:pStyle w:val="BodyText2"/>
              <w:spacing w:after="0" w:line="240" w:lineRule="auto"/>
              <w:jc w:val="center"/>
              <w:rPr>
                <w:bCs/>
                <w:sz w:val="24"/>
                <w:szCs w:val="24"/>
                <w:lang w:val="nl-NL"/>
              </w:rPr>
            </w:pPr>
            <w:r w:rsidRPr="00F4773A">
              <w:rPr>
                <w:bCs/>
                <w:sz w:val="24"/>
                <w:szCs w:val="24"/>
                <w:lang w:val="nl-NL"/>
              </w:rPr>
              <w:t>1</w:t>
            </w:r>
          </w:p>
        </w:tc>
        <w:tc>
          <w:tcPr>
            <w:tcW w:w="1235" w:type="pct"/>
            <w:shd w:val="clear" w:color="auto" w:fill="auto"/>
            <w:vAlign w:val="center"/>
          </w:tcPr>
          <w:p w14:paraId="52E30265" w14:textId="77777777" w:rsidR="00665547" w:rsidRPr="00F4773A" w:rsidRDefault="00665547" w:rsidP="00462B19">
            <w:pPr>
              <w:pStyle w:val="BodyText2"/>
              <w:spacing w:after="0" w:line="240" w:lineRule="auto"/>
              <w:rPr>
                <w:bCs/>
                <w:sz w:val="24"/>
                <w:szCs w:val="24"/>
                <w:lang w:val="nl-NL"/>
              </w:rPr>
            </w:pPr>
            <w:r w:rsidRPr="00F4773A">
              <w:rPr>
                <w:bCs/>
                <w:sz w:val="24"/>
                <w:szCs w:val="24"/>
                <w:lang w:val="nl-NL"/>
              </w:rPr>
              <w:t>Điểm chuyên cần</w:t>
            </w:r>
          </w:p>
        </w:tc>
        <w:tc>
          <w:tcPr>
            <w:tcW w:w="2719" w:type="pct"/>
            <w:shd w:val="clear" w:color="auto" w:fill="auto"/>
            <w:vAlign w:val="center"/>
          </w:tcPr>
          <w:p w14:paraId="69DFCFC7" w14:textId="77777777" w:rsidR="00665547" w:rsidRPr="00F4773A" w:rsidRDefault="00665547" w:rsidP="00462B19">
            <w:pPr>
              <w:pStyle w:val="BodyText2"/>
              <w:spacing w:after="0" w:line="240" w:lineRule="auto"/>
              <w:rPr>
                <w:bCs/>
                <w:sz w:val="24"/>
                <w:szCs w:val="24"/>
                <w:lang w:val="nl-NL"/>
              </w:rPr>
            </w:pPr>
            <w:r w:rsidRPr="00F4773A">
              <w:rPr>
                <w:bCs/>
                <w:sz w:val="24"/>
                <w:szCs w:val="24"/>
                <w:lang w:val="nl-NL"/>
              </w:rPr>
              <w:t>Số tiết tham dự học/tổng số tiết</w:t>
            </w:r>
          </w:p>
        </w:tc>
        <w:tc>
          <w:tcPr>
            <w:tcW w:w="723" w:type="pct"/>
            <w:tcBorders>
              <w:bottom w:val="single" w:sz="4" w:space="0" w:color="auto"/>
            </w:tcBorders>
            <w:shd w:val="clear" w:color="auto" w:fill="auto"/>
            <w:vAlign w:val="center"/>
          </w:tcPr>
          <w:p w14:paraId="4A33057F" w14:textId="77777777" w:rsidR="00665547" w:rsidRPr="00F4773A" w:rsidRDefault="00665547" w:rsidP="00462B19">
            <w:pPr>
              <w:pStyle w:val="BodyText2"/>
              <w:spacing w:after="0" w:line="240" w:lineRule="auto"/>
              <w:jc w:val="center"/>
              <w:rPr>
                <w:bCs/>
                <w:sz w:val="24"/>
                <w:szCs w:val="24"/>
                <w:lang w:val="nl-NL"/>
              </w:rPr>
            </w:pPr>
            <w:r w:rsidRPr="00F4773A">
              <w:rPr>
                <w:bCs/>
                <w:sz w:val="24"/>
                <w:szCs w:val="24"/>
                <w:lang w:val="nl-NL"/>
              </w:rPr>
              <w:t>10%</w:t>
            </w:r>
          </w:p>
        </w:tc>
      </w:tr>
      <w:tr w:rsidR="00BC0BEB" w:rsidRPr="00F4773A" w14:paraId="6E40C1A5" w14:textId="77777777" w:rsidTr="00BC0BEB">
        <w:tc>
          <w:tcPr>
            <w:tcW w:w="323" w:type="pct"/>
            <w:shd w:val="clear" w:color="auto" w:fill="auto"/>
            <w:vAlign w:val="center"/>
          </w:tcPr>
          <w:p w14:paraId="57B3A096" w14:textId="77777777" w:rsidR="00CF5EED" w:rsidRPr="00F4773A" w:rsidRDefault="00CF5EED" w:rsidP="00462B19">
            <w:pPr>
              <w:pStyle w:val="BodyText2"/>
              <w:spacing w:after="0" w:line="240" w:lineRule="auto"/>
              <w:jc w:val="center"/>
              <w:rPr>
                <w:bCs/>
                <w:sz w:val="24"/>
                <w:szCs w:val="24"/>
                <w:lang w:val="nl-NL"/>
              </w:rPr>
            </w:pPr>
            <w:r w:rsidRPr="00F4773A">
              <w:rPr>
                <w:bCs/>
                <w:sz w:val="24"/>
                <w:szCs w:val="24"/>
                <w:lang w:val="nl-NL"/>
              </w:rPr>
              <w:t>2</w:t>
            </w:r>
          </w:p>
        </w:tc>
        <w:tc>
          <w:tcPr>
            <w:tcW w:w="1235" w:type="pct"/>
            <w:shd w:val="clear" w:color="auto" w:fill="auto"/>
            <w:vAlign w:val="center"/>
          </w:tcPr>
          <w:p w14:paraId="21248F15" w14:textId="77777777" w:rsidR="00CF5EED" w:rsidRPr="00F4773A" w:rsidRDefault="00CF5EED" w:rsidP="00462B19">
            <w:pPr>
              <w:pStyle w:val="BodyText2"/>
              <w:spacing w:after="0" w:line="240" w:lineRule="auto"/>
              <w:rPr>
                <w:bCs/>
                <w:sz w:val="24"/>
                <w:szCs w:val="24"/>
                <w:lang w:val="nl-NL"/>
              </w:rPr>
            </w:pPr>
            <w:r w:rsidRPr="00F4773A">
              <w:rPr>
                <w:bCs/>
                <w:sz w:val="24"/>
                <w:szCs w:val="24"/>
                <w:lang w:val="nl-NL"/>
              </w:rPr>
              <w:t>Điểm bài tập</w:t>
            </w:r>
          </w:p>
        </w:tc>
        <w:tc>
          <w:tcPr>
            <w:tcW w:w="2719" w:type="pct"/>
            <w:tcBorders>
              <w:right w:val="single" w:sz="4" w:space="0" w:color="auto"/>
            </w:tcBorders>
            <w:shd w:val="clear" w:color="auto" w:fill="auto"/>
            <w:vAlign w:val="center"/>
          </w:tcPr>
          <w:p w14:paraId="1291E462" w14:textId="77777777" w:rsidR="00CF5EED" w:rsidRPr="00F4773A" w:rsidRDefault="00CF5EED" w:rsidP="00462B19">
            <w:pPr>
              <w:pStyle w:val="BodyText2"/>
              <w:spacing w:after="0" w:line="240" w:lineRule="auto"/>
              <w:rPr>
                <w:bCs/>
                <w:sz w:val="24"/>
                <w:szCs w:val="24"/>
                <w:lang w:val="nl-NL"/>
              </w:rPr>
            </w:pPr>
            <w:r w:rsidRPr="00F4773A">
              <w:rPr>
                <w:bCs/>
                <w:sz w:val="24"/>
                <w:szCs w:val="24"/>
                <w:lang w:val="nl-NL"/>
              </w:rPr>
              <w:t>Số bài tập đã làm/số bài tập được giao.</w:t>
            </w:r>
          </w:p>
        </w:tc>
        <w:tc>
          <w:tcPr>
            <w:tcW w:w="723" w:type="pct"/>
            <w:vMerge w:val="restart"/>
            <w:tcBorders>
              <w:top w:val="single" w:sz="4" w:space="0" w:color="auto"/>
              <w:left w:val="single" w:sz="4" w:space="0" w:color="auto"/>
              <w:right w:val="single" w:sz="4" w:space="0" w:color="auto"/>
            </w:tcBorders>
            <w:shd w:val="clear" w:color="auto" w:fill="auto"/>
            <w:vAlign w:val="center"/>
          </w:tcPr>
          <w:p w14:paraId="01F34F95" w14:textId="77777777" w:rsidR="00CF5EED" w:rsidRPr="00F4773A" w:rsidRDefault="00CF5EED" w:rsidP="00462B19">
            <w:pPr>
              <w:pStyle w:val="BodyText2"/>
              <w:spacing w:after="0" w:line="240" w:lineRule="auto"/>
              <w:jc w:val="center"/>
              <w:rPr>
                <w:bCs/>
                <w:sz w:val="24"/>
                <w:szCs w:val="24"/>
                <w:lang w:val="nl-NL"/>
              </w:rPr>
            </w:pPr>
            <w:r w:rsidRPr="00F4773A">
              <w:rPr>
                <w:bCs/>
                <w:sz w:val="24"/>
                <w:szCs w:val="24"/>
                <w:lang w:val="vi-VN"/>
              </w:rPr>
              <w:t>3</w:t>
            </w:r>
            <w:r w:rsidRPr="00F4773A">
              <w:rPr>
                <w:bCs/>
                <w:sz w:val="24"/>
                <w:szCs w:val="24"/>
                <w:lang w:val="nl-NL"/>
              </w:rPr>
              <w:t>0%</w:t>
            </w:r>
          </w:p>
        </w:tc>
      </w:tr>
      <w:tr w:rsidR="00BC0BEB" w:rsidRPr="00F4773A" w14:paraId="05F8B17D" w14:textId="77777777" w:rsidTr="00BC0BEB">
        <w:tc>
          <w:tcPr>
            <w:tcW w:w="323" w:type="pct"/>
            <w:shd w:val="clear" w:color="auto" w:fill="auto"/>
            <w:vAlign w:val="center"/>
          </w:tcPr>
          <w:p w14:paraId="4551D1D3" w14:textId="77777777" w:rsidR="00CF5EED" w:rsidRPr="00F4773A" w:rsidRDefault="00CF5EED" w:rsidP="00462B19">
            <w:pPr>
              <w:pStyle w:val="BodyText2"/>
              <w:spacing w:after="0" w:line="240" w:lineRule="auto"/>
              <w:jc w:val="center"/>
              <w:rPr>
                <w:bCs/>
                <w:sz w:val="24"/>
                <w:szCs w:val="24"/>
                <w:lang w:val="nl-NL"/>
              </w:rPr>
            </w:pPr>
            <w:r w:rsidRPr="00F4773A">
              <w:rPr>
                <w:bCs/>
                <w:sz w:val="24"/>
                <w:szCs w:val="24"/>
                <w:lang w:val="nl-NL"/>
              </w:rPr>
              <w:t>3</w:t>
            </w:r>
          </w:p>
        </w:tc>
        <w:tc>
          <w:tcPr>
            <w:tcW w:w="1235" w:type="pct"/>
            <w:shd w:val="clear" w:color="auto" w:fill="auto"/>
            <w:vAlign w:val="center"/>
          </w:tcPr>
          <w:p w14:paraId="6EEB785F" w14:textId="77777777" w:rsidR="00CF5EED" w:rsidRPr="00F4773A" w:rsidRDefault="00CF5EED" w:rsidP="00462B19">
            <w:pPr>
              <w:pStyle w:val="BodyText2"/>
              <w:spacing w:after="0" w:line="240" w:lineRule="auto"/>
              <w:rPr>
                <w:bCs/>
                <w:sz w:val="24"/>
                <w:szCs w:val="24"/>
                <w:lang w:val="nl-NL"/>
              </w:rPr>
            </w:pPr>
            <w:r w:rsidRPr="00F4773A">
              <w:rPr>
                <w:bCs/>
                <w:sz w:val="24"/>
                <w:szCs w:val="24"/>
                <w:lang w:val="nl-NL"/>
              </w:rPr>
              <w:t>Điểm bài tập nhóm</w:t>
            </w:r>
          </w:p>
        </w:tc>
        <w:tc>
          <w:tcPr>
            <w:tcW w:w="2719" w:type="pct"/>
            <w:tcBorders>
              <w:right w:val="single" w:sz="4" w:space="0" w:color="auto"/>
            </w:tcBorders>
            <w:shd w:val="clear" w:color="auto" w:fill="auto"/>
            <w:vAlign w:val="center"/>
          </w:tcPr>
          <w:p w14:paraId="5A75C3DB" w14:textId="77777777" w:rsidR="00CF5EED" w:rsidRPr="00F4773A" w:rsidRDefault="00CF5EED" w:rsidP="00462B19">
            <w:pPr>
              <w:pStyle w:val="BodyText2"/>
              <w:spacing w:after="0" w:line="240" w:lineRule="auto"/>
              <w:rPr>
                <w:bCs/>
                <w:sz w:val="24"/>
                <w:szCs w:val="24"/>
                <w:lang w:val="nl-NL"/>
              </w:rPr>
            </w:pPr>
            <w:r w:rsidRPr="00F4773A">
              <w:rPr>
                <w:bCs/>
                <w:sz w:val="24"/>
                <w:szCs w:val="24"/>
                <w:lang w:val="nl-NL"/>
              </w:rPr>
              <w:t>- Báo cáo/thuyết minh/...</w:t>
            </w:r>
          </w:p>
          <w:p w14:paraId="72E77F66" w14:textId="77777777" w:rsidR="00CF5EED" w:rsidRPr="00F4773A" w:rsidRDefault="00CF5EED" w:rsidP="00462B19">
            <w:pPr>
              <w:pStyle w:val="BodyText2"/>
              <w:spacing w:after="0" w:line="240" w:lineRule="auto"/>
              <w:rPr>
                <w:bCs/>
                <w:sz w:val="24"/>
                <w:szCs w:val="24"/>
                <w:lang w:val="nl-NL"/>
              </w:rPr>
            </w:pPr>
            <w:r w:rsidRPr="00F4773A">
              <w:rPr>
                <w:bCs/>
                <w:sz w:val="24"/>
                <w:szCs w:val="24"/>
                <w:lang w:val="nl-NL"/>
              </w:rPr>
              <w:t>- Được nhóm xác nhận có tham gia.</w:t>
            </w:r>
          </w:p>
        </w:tc>
        <w:tc>
          <w:tcPr>
            <w:tcW w:w="723" w:type="pct"/>
            <w:vMerge/>
            <w:tcBorders>
              <w:left w:val="single" w:sz="4" w:space="0" w:color="auto"/>
              <w:right w:val="single" w:sz="4" w:space="0" w:color="auto"/>
            </w:tcBorders>
            <w:shd w:val="clear" w:color="auto" w:fill="auto"/>
            <w:vAlign w:val="center"/>
          </w:tcPr>
          <w:p w14:paraId="360F59E7" w14:textId="77777777" w:rsidR="00CF5EED" w:rsidRPr="00F4773A" w:rsidRDefault="00CF5EED" w:rsidP="00462B19">
            <w:pPr>
              <w:pStyle w:val="BodyText2"/>
              <w:spacing w:after="0" w:line="240" w:lineRule="auto"/>
              <w:jc w:val="center"/>
              <w:rPr>
                <w:bCs/>
                <w:sz w:val="24"/>
                <w:szCs w:val="24"/>
                <w:lang w:val="nl-NL"/>
              </w:rPr>
            </w:pPr>
          </w:p>
        </w:tc>
      </w:tr>
      <w:tr w:rsidR="00BC0BEB" w:rsidRPr="00F4773A" w14:paraId="5EC84ED6" w14:textId="77777777" w:rsidTr="00BC0BEB">
        <w:tc>
          <w:tcPr>
            <w:tcW w:w="323" w:type="pct"/>
            <w:shd w:val="clear" w:color="auto" w:fill="auto"/>
            <w:vAlign w:val="center"/>
          </w:tcPr>
          <w:p w14:paraId="30BDAF39" w14:textId="77777777" w:rsidR="00CF5EED" w:rsidRPr="00F4773A" w:rsidRDefault="00CF5EED" w:rsidP="00462B19">
            <w:pPr>
              <w:pStyle w:val="BodyText2"/>
              <w:spacing w:after="0" w:line="240" w:lineRule="auto"/>
              <w:jc w:val="center"/>
              <w:rPr>
                <w:bCs/>
                <w:sz w:val="24"/>
                <w:szCs w:val="24"/>
                <w:lang w:val="nl-NL"/>
              </w:rPr>
            </w:pPr>
            <w:r w:rsidRPr="00F4773A">
              <w:rPr>
                <w:bCs/>
                <w:sz w:val="24"/>
                <w:szCs w:val="24"/>
                <w:lang w:val="nl-NL"/>
              </w:rPr>
              <w:t>4</w:t>
            </w:r>
          </w:p>
        </w:tc>
        <w:tc>
          <w:tcPr>
            <w:tcW w:w="1235" w:type="pct"/>
            <w:shd w:val="clear" w:color="auto" w:fill="auto"/>
            <w:vAlign w:val="center"/>
          </w:tcPr>
          <w:p w14:paraId="77F7FAFD" w14:textId="77777777" w:rsidR="00CF5EED" w:rsidRPr="00F4773A" w:rsidRDefault="00CF5EED" w:rsidP="00462B19">
            <w:pPr>
              <w:pStyle w:val="BodyText2"/>
              <w:spacing w:after="0" w:line="240" w:lineRule="auto"/>
              <w:rPr>
                <w:bCs/>
                <w:sz w:val="24"/>
                <w:szCs w:val="24"/>
                <w:lang w:val="nl-NL"/>
              </w:rPr>
            </w:pPr>
            <w:r w:rsidRPr="00F4773A">
              <w:rPr>
                <w:bCs/>
                <w:sz w:val="24"/>
                <w:szCs w:val="24"/>
                <w:lang w:val="nl-NL"/>
              </w:rPr>
              <w:t>Điểm thực hành/ thí nghiệm/ thực tập</w:t>
            </w:r>
          </w:p>
        </w:tc>
        <w:tc>
          <w:tcPr>
            <w:tcW w:w="2719" w:type="pct"/>
            <w:tcBorders>
              <w:right w:val="single" w:sz="4" w:space="0" w:color="auto"/>
            </w:tcBorders>
            <w:shd w:val="clear" w:color="auto" w:fill="auto"/>
            <w:vAlign w:val="center"/>
          </w:tcPr>
          <w:p w14:paraId="7F64C194" w14:textId="77777777" w:rsidR="00CF5EED" w:rsidRPr="00F4773A" w:rsidRDefault="00CF5EED" w:rsidP="00462B19">
            <w:pPr>
              <w:pStyle w:val="BodyText2"/>
              <w:spacing w:after="0" w:line="240" w:lineRule="auto"/>
              <w:rPr>
                <w:bCs/>
                <w:sz w:val="24"/>
                <w:szCs w:val="24"/>
                <w:lang w:val="nl-NL"/>
              </w:rPr>
            </w:pPr>
            <w:r w:rsidRPr="00F4773A">
              <w:rPr>
                <w:bCs/>
                <w:sz w:val="24"/>
                <w:szCs w:val="24"/>
                <w:lang w:val="nl-NL"/>
              </w:rPr>
              <w:t>- Báo cáo, kỹ năng thực hành/....</w:t>
            </w:r>
          </w:p>
          <w:p w14:paraId="57634CC4" w14:textId="77777777" w:rsidR="00CF5EED" w:rsidRPr="00F4773A" w:rsidRDefault="00CF5EED" w:rsidP="00462B19">
            <w:pPr>
              <w:pStyle w:val="BodyText2"/>
              <w:spacing w:after="0" w:line="240" w:lineRule="auto"/>
              <w:rPr>
                <w:bCs/>
                <w:sz w:val="24"/>
                <w:szCs w:val="24"/>
                <w:lang w:val="nl-NL"/>
              </w:rPr>
            </w:pPr>
            <w:r w:rsidRPr="00F4773A">
              <w:rPr>
                <w:bCs/>
                <w:sz w:val="24"/>
                <w:szCs w:val="24"/>
                <w:lang w:val="nl-NL"/>
              </w:rPr>
              <w:t>- Tham gia 100% số giờ.</w:t>
            </w:r>
          </w:p>
        </w:tc>
        <w:tc>
          <w:tcPr>
            <w:tcW w:w="723" w:type="pct"/>
            <w:vMerge/>
            <w:tcBorders>
              <w:left w:val="single" w:sz="4" w:space="0" w:color="auto"/>
              <w:right w:val="single" w:sz="4" w:space="0" w:color="auto"/>
            </w:tcBorders>
            <w:shd w:val="clear" w:color="auto" w:fill="auto"/>
            <w:vAlign w:val="center"/>
          </w:tcPr>
          <w:p w14:paraId="1784DABD" w14:textId="77777777" w:rsidR="00CF5EED" w:rsidRPr="00F4773A" w:rsidRDefault="00CF5EED" w:rsidP="00462B19">
            <w:pPr>
              <w:pStyle w:val="BodyText2"/>
              <w:spacing w:after="0" w:line="240" w:lineRule="auto"/>
              <w:jc w:val="center"/>
              <w:rPr>
                <w:bCs/>
                <w:sz w:val="24"/>
                <w:szCs w:val="24"/>
                <w:lang w:val="nl-NL"/>
              </w:rPr>
            </w:pPr>
          </w:p>
        </w:tc>
      </w:tr>
      <w:tr w:rsidR="00BC0BEB" w:rsidRPr="00F4773A" w14:paraId="56C12234" w14:textId="77777777" w:rsidTr="00BC0BEB">
        <w:tc>
          <w:tcPr>
            <w:tcW w:w="323" w:type="pct"/>
            <w:shd w:val="clear" w:color="auto" w:fill="auto"/>
            <w:vAlign w:val="center"/>
          </w:tcPr>
          <w:p w14:paraId="45856133" w14:textId="77777777" w:rsidR="00CF5EED" w:rsidRPr="00F4773A" w:rsidRDefault="00CF5EED" w:rsidP="00462B19">
            <w:pPr>
              <w:pStyle w:val="BodyText2"/>
              <w:spacing w:after="0" w:line="240" w:lineRule="auto"/>
              <w:jc w:val="center"/>
              <w:rPr>
                <w:bCs/>
                <w:sz w:val="24"/>
                <w:szCs w:val="24"/>
                <w:lang w:val="nl-NL"/>
              </w:rPr>
            </w:pPr>
            <w:r w:rsidRPr="00F4773A">
              <w:rPr>
                <w:bCs/>
                <w:sz w:val="24"/>
                <w:szCs w:val="24"/>
                <w:lang w:val="nl-NL"/>
              </w:rPr>
              <w:t>5</w:t>
            </w:r>
          </w:p>
        </w:tc>
        <w:tc>
          <w:tcPr>
            <w:tcW w:w="1235" w:type="pct"/>
            <w:shd w:val="clear" w:color="auto" w:fill="auto"/>
            <w:vAlign w:val="center"/>
          </w:tcPr>
          <w:p w14:paraId="28EECC3A" w14:textId="77777777" w:rsidR="00CF5EED" w:rsidRPr="00F4773A" w:rsidRDefault="00CF5EED" w:rsidP="00462B19">
            <w:pPr>
              <w:pStyle w:val="BodyText2"/>
              <w:spacing w:after="0" w:line="240" w:lineRule="auto"/>
              <w:rPr>
                <w:bCs/>
                <w:sz w:val="24"/>
                <w:szCs w:val="24"/>
                <w:lang w:val="nl-NL"/>
              </w:rPr>
            </w:pPr>
            <w:r w:rsidRPr="00F4773A">
              <w:rPr>
                <w:bCs/>
                <w:sz w:val="24"/>
                <w:szCs w:val="24"/>
                <w:lang w:val="nl-NL"/>
              </w:rPr>
              <w:t>Điểm kiểm tra</w:t>
            </w:r>
          </w:p>
          <w:p w14:paraId="6C1D99B8" w14:textId="77777777" w:rsidR="00CF5EED" w:rsidRPr="00F4773A" w:rsidRDefault="00CF5EED" w:rsidP="00462B19">
            <w:pPr>
              <w:pStyle w:val="BodyText2"/>
              <w:spacing w:after="0" w:line="240" w:lineRule="auto"/>
              <w:rPr>
                <w:bCs/>
                <w:sz w:val="24"/>
                <w:szCs w:val="24"/>
                <w:lang w:val="nl-NL"/>
              </w:rPr>
            </w:pPr>
            <w:r w:rsidRPr="00F4773A">
              <w:rPr>
                <w:bCs/>
                <w:sz w:val="24"/>
                <w:szCs w:val="24"/>
                <w:lang w:val="nl-NL"/>
              </w:rPr>
              <w:t>giữa kỳ</w:t>
            </w:r>
          </w:p>
        </w:tc>
        <w:tc>
          <w:tcPr>
            <w:tcW w:w="2719" w:type="pct"/>
            <w:tcBorders>
              <w:right w:val="single" w:sz="4" w:space="0" w:color="auto"/>
            </w:tcBorders>
            <w:shd w:val="clear" w:color="auto" w:fill="auto"/>
            <w:vAlign w:val="center"/>
          </w:tcPr>
          <w:p w14:paraId="469F2114" w14:textId="77777777" w:rsidR="00CF5EED" w:rsidRPr="00F4773A" w:rsidRDefault="00CF5EED" w:rsidP="00462B19">
            <w:pPr>
              <w:pStyle w:val="BodyText2"/>
              <w:spacing w:after="0" w:line="240" w:lineRule="auto"/>
              <w:rPr>
                <w:bCs/>
                <w:sz w:val="24"/>
                <w:szCs w:val="24"/>
                <w:lang w:val="nl-NL"/>
              </w:rPr>
            </w:pPr>
            <w:r w:rsidRPr="00F4773A">
              <w:rPr>
                <w:bCs/>
                <w:sz w:val="24"/>
                <w:szCs w:val="24"/>
                <w:lang w:val="nl-NL"/>
              </w:rPr>
              <w:t>- Thi viết/trắc nghiệm/vấn đáp/... (.... phút)</w:t>
            </w:r>
          </w:p>
        </w:tc>
        <w:tc>
          <w:tcPr>
            <w:tcW w:w="723" w:type="pct"/>
            <w:vMerge/>
            <w:tcBorders>
              <w:left w:val="single" w:sz="4" w:space="0" w:color="auto"/>
              <w:bottom w:val="single" w:sz="4" w:space="0" w:color="auto"/>
              <w:right w:val="single" w:sz="4" w:space="0" w:color="auto"/>
            </w:tcBorders>
            <w:shd w:val="clear" w:color="auto" w:fill="auto"/>
            <w:vAlign w:val="center"/>
          </w:tcPr>
          <w:p w14:paraId="61C4D235" w14:textId="77777777" w:rsidR="00CF5EED" w:rsidRPr="00F4773A" w:rsidRDefault="00CF5EED" w:rsidP="00462B19">
            <w:pPr>
              <w:pStyle w:val="BodyText2"/>
              <w:spacing w:after="0" w:line="240" w:lineRule="auto"/>
              <w:jc w:val="center"/>
              <w:rPr>
                <w:bCs/>
                <w:sz w:val="24"/>
                <w:szCs w:val="24"/>
                <w:lang w:val="nl-NL"/>
              </w:rPr>
            </w:pPr>
          </w:p>
        </w:tc>
      </w:tr>
      <w:tr w:rsidR="00BC0BEB" w:rsidRPr="00F4773A" w14:paraId="3E78F29F" w14:textId="77777777" w:rsidTr="00BC0BEB">
        <w:tc>
          <w:tcPr>
            <w:tcW w:w="323" w:type="pct"/>
            <w:shd w:val="clear" w:color="auto" w:fill="auto"/>
            <w:vAlign w:val="center"/>
          </w:tcPr>
          <w:p w14:paraId="4A4A14C2" w14:textId="77777777" w:rsidR="00665547" w:rsidRPr="00F4773A" w:rsidRDefault="00407914" w:rsidP="00462B19">
            <w:pPr>
              <w:pStyle w:val="BodyText2"/>
              <w:spacing w:after="0" w:line="240" w:lineRule="auto"/>
              <w:jc w:val="center"/>
              <w:rPr>
                <w:bCs/>
                <w:sz w:val="24"/>
                <w:szCs w:val="24"/>
                <w:lang w:val="nl-NL"/>
              </w:rPr>
            </w:pPr>
            <w:r w:rsidRPr="00F4773A">
              <w:rPr>
                <w:bCs/>
                <w:sz w:val="24"/>
                <w:szCs w:val="24"/>
                <w:lang w:val="nl-NL"/>
              </w:rPr>
              <w:t>6</w:t>
            </w:r>
          </w:p>
        </w:tc>
        <w:tc>
          <w:tcPr>
            <w:tcW w:w="1235" w:type="pct"/>
            <w:shd w:val="clear" w:color="auto" w:fill="auto"/>
            <w:vAlign w:val="center"/>
          </w:tcPr>
          <w:p w14:paraId="170B3796" w14:textId="77777777" w:rsidR="00665547" w:rsidRPr="00F4773A" w:rsidRDefault="00665547" w:rsidP="00462B19">
            <w:pPr>
              <w:pStyle w:val="BodyText2"/>
              <w:spacing w:after="0" w:line="240" w:lineRule="auto"/>
              <w:rPr>
                <w:bCs/>
                <w:sz w:val="24"/>
                <w:szCs w:val="24"/>
                <w:lang w:val="nl-NL"/>
              </w:rPr>
            </w:pPr>
            <w:r w:rsidRPr="00F4773A">
              <w:rPr>
                <w:bCs/>
                <w:sz w:val="24"/>
                <w:szCs w:val="24"/>
                <w:lang w:val="nl-NL"/>
              </w:rPr>
              <w:t>Điểm thi kết thúc học phần</w:t>
            </w:r>
          </w:p>
        </w:tc>
        <w:tc>
          <w:tcPr>
            <w:tcW w:w="2719" w:type="pct"/>
            <w:shd w:val="clear" w:color="auto" w:fill="auto"/>
            <w:vAlign w:val="center"/>
          </w:tcPr>
          <w:p w14:paraId="2460388E" w14:textId="77777777" w:rsidR="00665547" w:rsidRPr="00F4773A" w:rsidRDefault="0022104B" w:rsidP="00462B19">
            <w:pPr>
              <w:pStyle w:val="BodyText2"/>
              <w:spacing w:after="0" w:line="240" w:lineRule="auto"/>
              <w:rPr>
                <w:bCs/>
                <w:sz w:val="24"/>
                <w:szCs w:val="24"/>
                <w:lang w:val="nl-NL"/>
              </w:rPr>
            </w:pPr>
            <w:r w:rsidRPr="00F4773A">
              <w:rPr>
                <w:sz w:val="24"/>
                <w:szCs w:val="24"/>
              </w:rPr>
              <w:t xml:space="preserve">Yêu cầu tham dự </w:t>
            </w:r>
            <w:r w:rsidRPr="00F4773A">
              <w:rPr>
                <w:position w:val="-6"/>
                <w:sz w:val="24"/>
                <w:szCs w:val="24"/>
              </w:rPr>
              <w:object w:dxaOrig="680" w:dyaOrig="279" w14:anchorId="46A543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05pt;height:13.55pt" o:ole="">
                  <v:imagedata r:id="rId7" o:title=""/>
                </v:shape>
                <o:OLEObject Type="Embed" ProgID="Equation.DSMT4" ShapeID="_x0000_i1025" DrawAspect="Content" ObjectID="_1647063979" r:id="rId8"/>
              </w:object>
            </w:r>
            <w:r w:rsidRPr="00F4773A">
              <w:rPr>
                <w:position w:val="-6"/>
                <w:sz w:val="24"/>
                <w:szCs w:val="24"/>
              </w:rPr>
              <w:t xml:space="preserve"> </w:t>
            </w:r>
            <w:r w:rsidRPr="00F4773A">
              <w:rPr>
                <w:sz w:val="24"/>
                <w:szCs w:val="24"/>
              </w:rPr>
              <w:t>tiết trên lớp</w:t>
            </w:r>
          </w:p>
        </w:tc>
        <w:tc>
          <w:tcPr>
            <w:tcW w:w="723" w:type="pct"/>
            <w:shd w:val="clear" w:color="auto" w:fill="auto"/>
          </w:tcPr>
          <w:p w14:paraId="1A6668DE" w14:textId="77777777" w:rsidR="00665547" w:rsidRPr="00F4773A" w:rsidRDefault="00665547" w:rsidP="00462B19">
            <w:pPr>
              <w:pStyle w:val="BodyText2"/>
              <w:spacing w:after="0" w:line="240" w:lineRule="auto"/>
              <w:rPr>
                <w:bCs/>
                <w:sz w:val="24"/>
                <w:szCs w:val="24"/>
                <w:lang w:val="nl-NL"/>
              </w:rPr>
            </w:pPr>
          </w:p>
          <w:p w14:paraId="65D1D8D9" w14:textId="77777777" w:rsidR="00665547" w:rsidRPr="00F4773A" w:rsidRDefault="00665547" w:rsidP="00462B19">
            <w:pPr>
              <w:pStyle w:val="BodyText2"/>
              <w:spacing w:after="0" w:line="240" w:lineRule="auto"/>
              <w:jc w:val="center"/>
              <w:rPr>
                <w:bCs/>
                <w:sz w:val="24"/>
                <w:szCs w:val="24"/>
                <w:lang w:val="nl-NL"/>
              </w:rPr>
            </w:pPr>
            <w:r w:rsidRPr="00F4773A">
              <w:rPr>
                <w:bCs/>
                <w:sz w:val="24"/>
                <w:szCs w:val="24"/>
                <w:lang w:val="vi-VN"/>
              </w:rPr>
              <w:t>6</w:t>
            </w:r>
            <w:r w:rsidRPr="00F4773A">
              <w:rPr>
                <w:bCs/>
                <w:sz w:val="24"/>
                <w:szCs w:val="24"/>
                <w:lang w:val="nl-NL"/>
              </w:rPr>
              <w:t>0%</w:t>
            </w:r>
          </w:p>
        </w:tc>
      </w:tr>
    </w:tbl>
    <w:p w14:paraId="410085EB" w14:textId="77777777" w:rsidR="00744C77" w:rsidRPr="00F4773A" w:rsidRDefault="003800AB" w:rsidP="00F4289D">
      <w:pPr>
        <w:pStyle w:val="BodyText2"/>
        <w:spacing w:before="120" w:line="240" w:lineRule="auto"/>
        <w:jc w:val="both"/>
        <w:rPr>
          <w:b/>
          <w:bCs/>
          <w:sz w:val="24"/>
          <w:szCs w:val="24"/>
        </w:rPr>
      </w:pPr>
      <w:r w:rsidRPr="00F4773A">
        <w:rPr>
          <w:b/>
          <w:bCs/>
          <w:sz w:val="24"/>
          <w:szCs w:val="24"/>
        </w:rPr>
        <w:t xml:space="preserve">9.2. </w:t>
      </w:r>
      <w:r w:rsidR="00744C77" w:rsidRPr="00F4773A">
        <w:rPr>
          <w:b/>
          <w:bCs/>
          <w:sz w:val="24"/>
          <w:szCs w:val="24"/>
        </w:rPr>
        <w:t>Cách tính điểm</w:t>
      </w:r>
    </w:p>
    <w:p w14:paraId="4C1E5F23" w14:textId="77777777" w:rsidR="00744C77" w:rsidRPr="00F4773A" w:rsidRDefault="00744C77" w:rsidP="00BC0BEB">
      <w:pPr>
        <w:pStyle w:val="BodyText2"/>
        <w:spacing w:after="0" w:line="240" w:lineRule="auto"/>
        <w:ind w:firstLine="720"/>
        <w:jc w:val="both"/>
        <w:rPr>
          <w:bCs/>
          <w:sz w:val="24"/>
          <w:szCs w:val="24"/>
        </w:rPr>
      </w:pPr>
      <w:r w:rsidRPr="00F4773A">
        <w:rPr>
          <w:bCs/>
          <w:sz w:val="24"/>
          <w:szCs w:val="24"/>
        </w:rPr>
        <w:t xml:space="preserve">- Điểm đánh giá thành phần và điểm thi kết thúc học phần được chấm theo thang điểm 10 (từ 0 đến 10), làm tròn đến một chữ số thập phân. </w:t>
      </w:r>
    </w:p>
    <w:p w14:paraId="4434A897" w14:textId="77777777" w:rsidR="00744C77" w:rsidRPr="00F4773A" w:rsidRDefault="00744C77" w:rsidP="00BC0BEB">
      <w:pPr>
        <w:pStyle w:val="BodyText2"/>
        <w:spacing w:after="0" w:line="240" w:lineRule="auto"/>
        <w:ind w:firstLine="720"/>
        <w:jc w:val="both"/>
        <w:rPr>
          <w:bCs/>
          <w:sz w:val="24"/>
          <w:szCs w:val="24"/>
        </w:rPr>
      </w:pPr>
      <w:r w:rsidRPr="00F4773A">
        <w:rPr>
          <w:bCs/>
          <w:sz w:val="24"/>
          <w:szCs w:val="24"/>
        </w:rPr>
        <w:t xml:space="preserve">- Điểm học phần là tổng điểm của tất cả các điểm đánh giá thành phần của học phần nhân với trọng số tương ứng. Điểm học phần </w:t>
      </w:r>
      <w:r w:rsidR="00B63516" w:rsidRPr="00F4773A">
        <w:rPr>
          <w:bCs/>
          <w:sz w:val="24"/>
          <w:szCs w:val="24"/>
          <w:lang w:val="vi-VN"/>
        </w:rPr>
        <w:t xml:space="preserve">tính </w:t>
      </w:r>
      <w:r w:rsidRPr="00F4773A">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F4773A">
        <w:rPr>
          <w:bCs/>
          <w:sz w:val="24"/>
          <w:szCs w:val="24"/>
          <w:lang w:val="vi-VN"/>
        </w:rPr>
        <w:t>Nhà t</w:t>
      </w:r>
      <w:r w:rsidRPr="00F4773A">
        <w:rPr>
          <w:bCs/>
          <w:sz w:val="24"/>
          <w:szCs w:val="24"/>
        </w:rPr>
        <w:t xml:space="preserve">rường. </w:t>
      </w:r>
    </w:p>
    <w:p w14:paraId="333491C2" w14:textId="77777777" w:rsidR="00744C77" w:rsidRPr="00F4773A" w:rsidRDefault="003800AB" w:rsidP="00F4289D">
      <w:pPr>
        <w:pStyle w:val="BodyText2"/>
        <w:spacing w:before="120" w:line="240" w:lineRule="auto"/>
        <w:jc w:val="both"/>
        <w:rPr>
          <w:b/>
          <w:bCs/>
          <w:sz w:val="24"/>
          <w:szCs w:val="24"/>
        </w:rPr>
      </w:pPr>
      <w:r w:rsidRPr="00F4773A">
        <w:rPr>
          <w:b/>
          <w:bCs/>
          <w:sz w:val="24"/>
          <w:szCs w:val="24"/>
        </w:rPr>
        <w:t xml:space="preserve">10. </w:t>
      </w:r>
      <w:r w:rsidR="00744C77" w:rsidRPr="00F4773A">
        <w:rPr>
          <w:b/>
          <w:bCs/>
          <w:sz w:val="24"/>
          <w:szCs w:val="24"/>
        </w:rPr>
        <w:t>Tài liệu học tập</w:t>
      </w:r>
    </w:p>
    <w:p w14:paraId="02C87E58" w14:textId="77777777" w:rsidR="00BC0BEB" w:rsidRPr="00F4773A" w:rsidRDefault="003E3530" w:rsidP="00BC0BEB">
      <w:pPr>
        <w:jc w:val="both"/>
        <w:rPr>
          <w:sz w:val="24"/>
          <w:szCs w:val="24"/>
          <w:lang w:val="de-DE"/>
        </w:rPr>
      </w:pPr>
      <w:r w:rsidRPr="00F4773A">
        <w:rPr>
          <w:sz w:val="24"/>
          <w:szCs w:val="24"/>
          <w:lang w:val="de-DE"/>
        </w:rPr>
        <w:t xml:space="preserve">Nguyễn Viết Tình, Bài giảng </w:t>
      </w:r>
      <w:r w:rsidR="00BC0BEB" w:rsidRPr="00F4773A">
        <w:rPr>
          <w:sz w:val="24"/>
          <w:szCs w:val="24"/>
          <w:lang w:val="de-DE"/>
        </w:rPr>
        <w:t>Đ</w:t>
      </w:r>
      <w:r w:rsidRPr="00F4773A">
        <w:rPr>
          <w:sz w:val="24"/>
          <w:szCs w:val="24"/>
          <w:lang w:val="de-DE"/>
        </w:rPr>
        <w:t xml:space="preserve">ịa chất công trình biển, Đại học Mỏ - Địa chất, </w:t>
      </w:r>
      <w:r w:rsidR="00BC0BEB" w:rsidRPr="00F4773A">
        <w:rPr>
          <w:sz w:val="24"/>
          <w:szCs w:val="24"/>
          <w:lang w:val="de-DE"/>
        </w:rPr>
        <w:t>2013</w:t>
      </w:r>
    </w:p>
    <w:p w14:paraId="60A3B8A7" w14:textId="77777777" w:rsidR="00BC0BEB" w:rsidRPr="00F4773A" w:rsidRDefault="00BC0BEB" w:rsidP="00BC0BEB">
      <w:pPr>
        <w:jc w:val="both"/>
        <w:rPr>
          <w:sz w:val="24"/>
          <w:szCs w:val="24"/>
          <w:lang w:val="de-DE"/>
        </w:rPr>
      </w:pPr>
      <w:r w:rsidRPr="00F4773A">
        <w:rPr>
          <w:sz w:val="24"/>
          <w:szCs w:val="24"/>
          <w:lang w:val="vi-VN"/>
        </w:rPr>
        <w:t>[</w:t>
      </w:r>
      <w:r w:rsidRPr="00F4773A">
        <w:rPr>
          <w:sz w:val="24"/>
          <w:szCs w:val="24"/>
          <w:lang w:val="de-DE"/>
        </w:rPr>
        <w:t>1</w:t>
      </w:r>
      <w:r w:rsidRPr="00F4773A">
        <w:rPr>
          <w:sz w:val="24"/>
          <w:szCs w:val="24"/>
          <w:lang w:val="vi-VN"/>
        </w:rPr>
        <w:t>]</w:t>
      </w:r>
      <w:r w:rsidRPr="00F4773A">
        <w:rPr>
          <w:sz w:val="24"/>
          <w:szCs w:val="24"/>
        </w:rPr>
        <w:t>.</w:t>
      </w:r>
      <w:r w:rsidRPr="00F4773A">
        <w:rPr>
          <w:sz w:val="24"/>
          <w:szCs w:val="24"/>
          <w:lang w:val="de-DE"/>
        </w:rPr>
        <w:t xml:space="preserve"> Nguyễn Ngọc Bích, Nguyễn Việt Dương, Địa kỹ thuật biển và móng các công trình ngoài khơi,  Nxb Xây dựng 2004.</w:t>
      </w:r>
    </w:p>
    <w:p w14:paraId="03EFD1D7" w14:textId="77777777" w:rsidR="00BC0BEB" w:rsidRPr="00F4773A" w:rsidRDefault="00BC0BEB" w:rsidP="00BC0BEB">
      <w:pPr>
        <w:jc w:val="both"/>
        <w:rPr>
          <w:sz w:val="24"/>
          <w:szCs w:val="24"/>
          <w:lang w:val="de-DE"/>
        </w:rPr>
      </w:pPr>
      <w:r w:rsidRPr="00F4773A">
        <w:rPr>
          <w:sz w:val="24"/>
          <w:szCs w:val="24"/>
          <w:lang w:val="de-DE"/>
        </w:rPr>
        <w:t>[2]. Vũ Uyển Dĩnh, Môi trường biển tác dụng lên công trình,  Nxb Xây dựng, 2002.</w:t>
      </w:r>
    </w:p>
    <w:p w14:paraId="2251D031" w14:textId="77777777" w:rsidR="00BC0BEB" w:rsidRPr="00F4773A" w:rsidRDefault="00BC0BEB" w:rsidP="00BC0BEB">
      <w:pPr>
        <w:jc w:val="both"/>
        <w:rPr>
          <w:sz w:val="24"/>
          <w:szCs w:val="24"/>
          <w:lang w:val="de-DE"/>
        </w:rPr>
      </w:pPr>
      <w:r w:rsidRPr="00F4773A">
        <w:rPr>
          <w:sz w:val="24"/>
          <w:szCs w:val="24"/>
          <w:lang w:val="de-DE"/>
        </w:rPr>
        <w:t>[3]. Lương Phương Hậu, và nnk..., Công trình bảo vệ bờ biển và hải đảo, Nxb Xây dựng 2001</w:t>
      </w:r>
    </w:p>
    <w:p w14:paraId="37ACAC49" w14:textId="77777777" w:rsidR="00BC0BEB" w:rsidRPr="00F4773A" w:rsidRDefault="00BC0BEB" w:rsidP="00BC0BEB">
      <w:pPr>
        <w:jc w:val="both"/>
        <w:rPr>
          <w:sz w:val="24"/>
          <w:szCs w:val="24"/>
          <w:lang w:val="de-DE"/>
        </w:rPr>
      </w:pPr>
      <w:r w:rsidRPr="00F4773A">
        <w:rPr>
          <w:sz w:val="24"/>
          <w:szCs w:val="24"/>
          <w:lang w:val="de-DE"/>
        </w:rPr>
        <w:t>[4]. Trần Nghi, Lê Duy Bách, Nguyễn Biểu, Phan Trường Thị Địa chất Biển, Nxb Đại học Quốc gia Hà Nội , 2005.</w:t>
      </w:r>
    </w:p>
    <w:p w14:paraId="765A471B" w14:textId="77777777" w:rsidR="00BC0BEB" w:rsidRPr="00F4773A" w:rsidRDefault="00BC0BEB" w:rsidP="00BC0BEB">
      <w:pPr>
        <w:jc w:val="both"/>
        <w:rPr>
          <w:sz w:val="24"/>
          <w:szCs w:val="24"/>
          <w:lang w:val="de-DE"/>
        </w:rPr>
      </w:pPr>
      <w:r w:rsidRPr="00F4773A">
        <w:rPr>
          <w:sz w:val="24"/>
          <w:szCs w:val="24"/>
          <w:lang w:val="de-DE"/>
        </w:rPr>
        <w:t>[5].  Mai Thanh Tân, Thăm dò địa chấn, Nxb Giao thông vận tải, Hà Nội, 2011.</w:t>
      </w:r>
    </w:p>
    <w:p w14:paraId="0066C7CE" w14:textId="77777777" w:rsidR="008F2D64" w:rsidRPr="00F4773A" w:rsidRDefault="00BC0BEB" w:rsidP="00BC0BEB">
      <w:pPr>
        <w:jc w:val="both"/>
        <w:rPr>
          <w:sz w:val="24"/>
          <w:szCs w:val="24"/>
        </w:rPr>
      </w:pPr>
      <w:r w:rsidRPr="00F4773A">
        <w:rPr>
          <w:sz w:val="24"/>
          <w:szCs w:val="24"/>
        </w:rPr>
        <w:t>[</w:t>
      </w:r>
      <w:r w:rsidR="008F2D64" w:rsidRPr="00F4773A">
        <w:rPr>
          <w:sz w:val="24"/>
          <w:szCs w:val="24"/>
        </w:rPr>
        <w:t>6</w:t>
      </w:r>
      <w:r w:rsidRPr="00F4773A">
        <w:rPr>
          <w:sz w:val="24"/>
          <w:szCs w:val="24"/>
        </w:rPr>
        <w:t>].</w:t>
      </w:r>
      <w:r w:rsidR="008F2D64" w:rsidRPr="00F4773A">
        <w:rPr>
          <w:sz w:val="24"/>
          <w:szCs w:val="24"/>
        </w:rPr>
        <w:t xml:space="preserve"> Ben C Gerwick. Jr, M.D. Morris P.E.  Construction of Marine and offshore Structures. CRC Press, Washington DC USA, 2000.</w:t>
      </w:r>
    </w:p>
    <w:p w14:paraId="020BDA05" w14:textId="77777777" w:rsidR="008F2D64" w:rsidRPr="00F4773A" w:rsidRDefault="00BC0BEB" w:rsidP="00BC0BEB">
      <w:pPr>
        <w:jc w:val="both"/>
        <w:rPr>
          <w:sz w:val="24"/>
          <w:szCs w:val="24"/>
        </w:rPr>
      </w:pPr>
      <w:r w:rsidRPr="00F4773A">
        <w:rPr>
          <w:sz w:val="24"/>
          <w:szCs w:val="24"/>
        </w:rPr>
        <w:t xml:space="preserve">[7]. </w:t>
      </w:r>
      <w:r w:rsidR="008F2D64" w:rsidRPr="00F4773A">
        <w:rPr>
          <w:sz w:val="24"/>
          <w:szCs w:val="24"/>
        </w:rPr>
        <w:t>David Thomson, Diane Jarrah Beasley. Hanbook for Marine Geotechnical Engineering. Califorlia USA, 2012.</w:t>
      </w:r>
    </w:p>
    <w:p w14:paraId="1BB79D6E" w14:textId="77777777" w:rsidR="003D08DB" w:rsidRPr="00F4773A" w:rsidRDefault="003800AB" w:rsidP="00F4289D">
      <w:pPr>
        <w:pStyle w:val="BodyText2"/>
        <w:spacing w:before="120" w:after="0" w:line="240" w:lineRule="auto"/>
        <w:jc w:val="both"/>
        <w:rPr>
          <w:b/>
          <w:bCs/>
          <w:sz w:val="24"/>
          <w:szCs w:val="24"/>
          <w:lang w:val="es-MX"/>
        </w:rPr>
      </w:pPr>
      <w:r w:rsidRPr="00F4773A">
        <w:rPr>
          <w:b/>
          <w:bCs/>
          <w:sz w:val="24"/>
          <w:szCs w:val="24"/>
          <w:lang w:val="es-MX"/>
        </w:rPr>
        <w:lastRenderedPageBreak/>
        <w:t xml:space="preserve">11. </w:t>
      </w:r>
      <w:r w:rsidR="007A7F11" w:rsidRPr="00F4773A">
        <w:rPr>
          <w:b/>
          <w:bCs/>
          <w:sz w:val="24"/>
          <w:szCs w:val="24"/>
          <w:lang w:val="es-MX"/>
        </w:rPr>
        <w:t>Hướng dẫn tự học của học phần</w:t>
      </w:r>
    </w:p>
    <w:p w14:paraId="6E1F3BDF" w14:textId="77777777" w:rsidR="00BA7C39" w:rsidRPr="00F4773A" w:rsidRDefault="00BA7C39" w:rsidP="00BC0BEB">
      <w:pPr>
        <w:pStyle w:val="BodyText2"/>
        <w:spacing w:after="0" w:line="240" w:lineRule="auto"/>
        <w:jc w:val="center"/>
        <w:rPr>
          <w:b/>
          <w:bCs/>
          <w:sz w:val="24"/>
          <w:szCs w:val="24"/>
        </w:rPr>
      </w:pPr>
      <w:r w:rsidRPr="00F4773A">
        <w:rPr>
          <w:b/>
          <w:bCs/>
          <w:sz w:val="24"/>
          <w:szCs w:val="24"/>
        </w:rPr>
        <w:t>Bảng 3</w:t>
      </w:r>
      <w:r w:rsidR="00D61127" w:rsidRPr="00F4773A">
        <w:rPr>
          <w:b/>
          <w:bCs/>
          <w:sz w:val="24"/>
          <w:szCs w:val="24"/>
        </w:rPr>
        <w:t xml:space="preserve">. </w:t>
      </w:r>
      <w:r w:rsidR="007B1760" w:rsidRPr="00F4773A">
        <w:rPr>
          <w:b/>
          <w:bCs/>
          <w:sz w:val="24"/>
          <w:szCs w:val="24"/>
        </w:rPr>
        <w:t>Nội dung chuẩn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2576"/>
        <w:gridCol w:w="870"/>
        <w:gridCol w:w="380"/>
        <w:gridCol w:w="126"/>
        <w:gridCol w:w="203"/>
        <w:gridCol w:w="827"/>
        <w:gridCol w:w="3488"/>
        <w:gridCol w:w="19"/>
        <w:gridCol w:w="264"/>
      </w:tblGrid>
      <w:tr w:rsidR="00BC0BEB" w:rsidRPr="00F4773A" w14:paraId="7BDE86EC" w14:textId="77777777" w:rsidTr="00F4289D">
        <w:trPr>
          <w:trHeight w:val="282"/>
        </w:trPr>
        <w:tc>
          <w:tcPr>
            <w:tcW w:w="428" w:type="pct"/>
            <w:shd w:val="clear" w:color="auto" w:fill="auto"/>
            <w:vAlign w:val="center"/>
          </w:tcPr>
          <w:p w14:paraId="3F48B96F" w14:textId="77777777" w:rsidR="00744C77" w:rsidRPr="00F4773A" w:rsidRDefault="00744C77" w:rsidP="00462B19">
            <w:pPr>
              <w:pStyle w:val="BodyText2"/>
              <w:spacing w:after="0" w:line="240" w:lineRule="auto"/>
              <w:jc w:val="center"/>
              <w:rPr>
                <w:b/>
                <w:bCs/>
                <w:sz w:val="24"/>
                <w:szCs w:val="24"/>
                <w:lang w:val="nl-NL"/>
              </w:rPr>
            </w:pPr>
            <w:r w:rsidRPr="00F4773A">
              <w:rPr>
                <w:b/>
                <w:bCs/>
                <w:sz w:val="24"/>
                <w:szCs w:val="24"/>
                <w:lang w:val="nl-NL"/>
              </w:rPr>
              <w:t>Tuần</w:t>
            </w:r>
          </w:p>
        </w:tc>
        <w:tc>
          <w:tcPr>
            <w:tcW w:w="1346" w:type="pct"/>
            <w:shd w:val="clear" w:color="auto" w:fill="auto"/>
            <w:vAlign w:val="center"/>
          </w:tcPr>
          <w:p w14:paraId="63FEAA45" w14:textId="77777777" w:rsidR="00744C77" w:rsidRPr="00F4773A" w:rsidRDefault="00744C77" w:rsidP="00462B19">
            <w:pPr>
              <w:pStyle w:val="BodyText2"/>
              <w:spacing w:after="0" w:line="240" w:lineRule="auto"/>
              <w:jc w:val="center"/>
              <w:rPr>
                <w:b/>
                <w:bCs/>
                <w:sz w:val="24"/>
                <w:szCs w:val="24"/>
                <w:lang w:val="nl-NL"/>
              </w:rPr>
            </w:pPr>
            <w:r w:rsidRPr="00F4773A">
              <w:rPr>
                <w:b/>
                <w:bCs/>
                <w:sz w:val="24"/>
                <w:szCs w:val="24"/>
                <w:lang w:val="nl-NL"/>
              </w:rPr>
              <w:t>Nội dung</w:t>
            </w:r>
          </w:p>
        </w:tc>
        <w:tc>
          <w:tcPr>
            <w:tcW w:w="454" w:type="pct"/>
            <w:shd w:val="clear" w:color="auto" w:fill="auto"/>
            <w:vAlign w:val="center"/>
          </w:tcPr>
          <w:p w14:paraId="3BD6F5D4" w14:textId="77777777" w:rsidR="00744C77" w:rsidRPr="00F4773A" w:rsidRDefault="00744C77" w:rsidP="00462B19">
            <w:pPr>
              <w:pStyle w:val="BodyText2"/>
              <w:spacing w:after="0" w:line="240" w:lineRule="auto"/>
              <w:jc w:val="center"/>
              <w:rPr>
                <w:b/>
                <w:bCs/>
                <w:sz w:val="24"/>
                <w:szCs w:val="24"/>
                <w:lang w:val="nl-NL"/>
              </w:rPr>
            </w:pPr>
            <w:r w:rsidRPr="00F4773A">
              <w:rPr>
                <w:b/>
                <w:bCs/>
                <w:sz w:val="24"/>
                <w:szCs w:val="24"/>
                <w:lang w:val="nl-NL"/>
              </w:rPr>
              <w:t>Lý thuyết (tiết)</w:t>
            </w:r>
          </w:p>
        </w:tc>
        <w:tc>
          <w:tcPr>
            <w:tcW w:w="370" w:type="pct"/>
            <w:gridSpan w:val="3"/>
            <w:vAlign w:val="center"/>
          </w:tcPr>
          <w:p w14:paraId="40A19AE9" w14:textId="77777777" w:rsidR="00744C77" w:rsidRPr="00F4773A" w:rsidRDefault="00744C77" w:rsidP="00462B19">
            <w:pPr>
              <w:pStyle w:val="BodyText2"/>
              <w:spacing w:after="0" w:line="240" w:lineRule="auto"/>
              <w:jc w:val="center"/>
              <w:rPr>
                <w:b/>
                <w:bCs/>
                <w:sz w:val="24"/>
                <w:szCs w:val="24"/>
                <w:lang w:val="nl-NL"/>
              </w:rPr>
            </w:pPr>
            <w:r w:rsidRPr="00F4773A">
              <w:rPr>
                <w:b/>
                <w:bCs/>
                <w:sz w:val="24"/>
                <w:szCs w:val="24"/>
                <w:lang w:val="nl-NL"/>
              </w:rPr>
              <w:t>Bài tập</w:t>
            </w:r>
          </w:p>
          <w:p w14:paraId="12C0AEC5" w14:textId="77777777" w:rsidR="00744C77" w:rsidRPr="00F4773A" w:rsidRDefault="00744C77" w:rsidP="00462B19">
            <w:pPr>
              <w:pStyle w:val="BodyText2"/>
              <w:spacing w:after="0" w:line="240" w:lineRule="auto"/>
              <w:jc w:val="center"/>
              <w:rPr>
                <w:b/>
                <w:bCs/>
                <w:sz w:val="24"/>
                <w:szCs w:val="24"/>
                <w:lang w:val="nl-NL"/>
              </w:rPr>
            </w:pPr>
            <w:r w:rsidRPr="00F4773A">
              <w:rPr>
                <w:b/>
                <w:bCs/>
                <w:sz w:val="24"/>
                <w:szCs w:val="24"/>
                <w:lang w:val="nl-NL"/>
              </w:rPr>
              <w:t>(tiết)</w:t>
            </w:r>
          </w:p>
        </w:tc>
        <w:tc>
          <w:tcPr>
            <w:tcW w:w="432" w:type="pct"/>
            <w:shd w:val="clear" w:color="auto" w:fill="auto"/>
            <w:vAlign w:val="center"/>
          </w:tcPr>
          <w:p w14:paraId="04FD720B" w14:textId="77777777" w:rsidR="00744C77" w:rsidRPr="00F4773A" w:rsidRDefault="00BC0BEB" w:rsidP="00462B19">
            <w:pPr>
              <w:pStyle w:val="BodyText2"/>
              <w:spacing w:after="0" w:line="240" w:lineRule="auto"/>
              <w:jc w:val="center"/>
              <w:rPr>
                <w:b/>
                <w:bCs/>
                <w:sz w:val="24"/>
                <w:szCs w:val="24"/>
                <w:lang w:val="nl-NL"/>
              </w:rPr>
            </w:pPr>
            <w:r w:rsidRPr="00F4773A">
              <w:rPr>
                <w:b/>
                <w:bCs/>
                <w:sz w:val="24"/>
                <w:szCs w:val="24"/>
                <w:lang w:val="nl-NL"/>
              </w:rPr>
              <w:t>Thực hành</w:t>
            </w:r>
          </w:p>
          <w:p w14:paraId="0A0CC580" w14:textId="77777777" w:rsidR="00744C77" w:rsidRPr="00F4773A" w:rsidRDefault="00744C77" w:rsidP="00462B19">
            <w:pPr>
              <w:pStyle w:val="BodyText2"/>
              <w:spacing w:after="0" w:line="240" w:lineRule="auto"/>
              <w:jc w:val="center"/>
              <w:rPr>
                <w:b/>
                <w:bCs/>
                <w:sz w:val="24"/>
                <w:szCs w:val="24"/>
                <w:lang w:val="nl-NL"/>
              </w:rPr>
            </w:pPr>
            <w:r w:rsidRPr="00F4773A">
              <w:rPr>
                <w:b/>
                <w:bCs/>
                <w:sz w:val="24"/>
                <w:szCs w:val="24"/>
                <w:lang w:val="nl-NL"/>
              </w:rPr>
              <w:t>(tiết)</w:t>
            </w:r>
          </w:p>
        </w:tc>
        <w:tc>
          <w:tcPr>
            <w:tcW w:w="1969" w:type="pct"/>
            <w:gridSpan w:val="3"/>
            <w:tcBorders>
              <w:bottom w:val="single" w:sz="4" w:space="0" w:color="auto"/>
            </w:tcBorders>
            <w:shd w:val="clear" w:color="auto" w:fill="auto"/>
            <w:vAlign w:val="center"/>
          </w:tcPr>
          <w:p w14:paraId="27016724" w14:textId="77777777" w:rsidR="00744C77" w:rsidRPr="00F4773A" w:rsidRDefault="00061141" w:rsidP="00462B19">
            <w:pPr>
              <w:pStyle w:val="BodyText2"/>
              <w:spacing w:after="0" w:line="240" w:lineRule="auto"/>
              <w:jc w:val="center"/>
              <w:rPr>
                <w:b/>
                <w:bCs/>
                <w:sz w:val="24"/>
                <w:szCs w:val="24"/>
                <w:lang w:val="nl-NL"/>
              </w:rPr>
            </w:pPr>
            <w:r w:rsidRPr="00F4773A">
              <w:rPr>
                <w:b/>
                <w:bCs/>
                <w:sz w:val="24"/>
                <w:szCs w:val="24"/>
                <w:lang w:val="nl-NL"/>
              </w:rPr>
              <w:t>S</w:t>
            </w:r>
            <w:r w:rsidR="00744C77" w:rsidRPr="00F4773A">
              <w:rPr>
                <w:b/>
                <w:bCs/>
                <w:sz w:val="24"/>
                <w:szCs w:val="24"/>
                <w:lang w:val="nl-NL"/>
              </w:rPr>
              <w:t>inh viên</w:t>
            </w:r>
            <w:r w:rsidRPr="00F4773A">
              <w:rPr>
                <w:b/>
                <w:bCs/>
                <w:sz w:val="24"/>
                <w:szCs w:val="24"/>
                <w:lang w:val="nl-NL"/>
              </w:rPr>
              <w:t xml:space="preserve"> cần chuẩn bị</w:t>
            </w:r>
          </w:p>
        </w:tc>
      </w:tr>
      <w:tr w:rsidR="00BC0BEB" w:rsidRPr="00F4773A" w14:paraId="45C275C9" w14:textId="77777777" w:rsidTr="00F4289D">
        <w:trPr>
          <w:trHeight w:val="282"/>
        </w:trPr>
        <w:tc>
          <w:tcPr>
            <w:tcW w:w="428" w:type="pct"/>
            <w:shd w:val="clear" w:color="auto" w:fill="auto"/>
            <w:vAlign w:val="center"/>
          </w:tcPr>
          <w:p w14:paraId="22EB0A71" w14:textId="77777777" w:rsidR="00752456" w:rsidRPr="00F4773A" w:rsidRDefault="00752456" w:rsidP="00462B19">
            <w:pPr>
              <w:pStyle w:val="BodyText2"/>
              <w:spacing w:after="0" w:line="240" w:lineRule="auto"/>
              <w:jc w:val="center"/>
              <w:rPr>
                <w:bCs/>
                <w:sz w:val="24"/>
                <w:szCs w:val="24"/>
                <w:lang w:val="nl-NL"/>
              </w:rPr>
            </w:pPr>
            <w:r w:rsidRPr="00F4773A">
              <w:rPr>
                <w:bCs/>
                <w:sz w:val="24"/>
                <w:szCs w:val="24"/>
                <w:lang w:val="nl-NL"/>
              </w:rPr>
              <w:t>1</w:t>
            </w:r>
          </w:p>
        </w:tc>
        <w:tc>
          <w:tcPr>
            <w:tcW w:w="1346" w:type="pct"/>
            <w:shd w:val="clear" w:color="auto" w:fill="auto"/>
            <w:vAlign w:val="center"/>
          </w:tcPr>
          <w:p w14:paraId="2DFC4A86" w14:textId="77777777" w:rsidR="00FB1D46" w:rsidRPr="00F4773A" w:rsidRDefault="00FB1D46" w:rsidP="00462B19">
            <w:pPr>
              <w:pStyle w:val="BodyText2"/>
              <w:spacing w:after="0" w:line="240" w:lineRule="auto"/>
              <w:rPr>
                <w:bCs/>
                <w:sz w:val="24"/>
                <w:szCs w:val="24"/>
                <w:lang w:val="nl-NL"/>
              </w:rPr>
            </w:pPr>
            <w:r w:rsidRPr="00F4773A">
              <w:rPr>
                <w:bCs/>
                <w:sz w:val="24"/>
                <w:szCs w:val="24"/>
                <w:lang w:val="nl-NL"/>
              </w:rPr>
              <w:t>Mở đầu</w:t>
            </w:r>
            <w:r w:rsidR="003251E0" w:rsidRPr="00F4773A">
              <w:rPr>
                <w:bCs/>
                <w:sz w:val="24"/>
                <w:szCs w:val="24"/>
                <w:lang w:val="nl-NL"/>
              </w:rPr>
              <w:t xml:space="preserve">: Khái niệm chung </w:t>
            </w:r>
            <w:r w:rsidR="00B2390E" w:rsidRPr="00F4773A">
              <w:rPr>
                <w:bCs/>
                <w:sz w:val="24"/>
                <w:szCs w:val="24"/>
                <w:lang w:val="nl-NL"/>
              </w:rPr>
              <w:t>về ĐCCT biển.</w:t>
            </w:r>
          </w:p>
          <w:p w14:paraId="42C3B65E" w14:textId="77777777" w:rsidR="00752456" w:rsidRPr="00F4773A" w:rsidRDefault="00752456" w:rsidP="00462B19">
            <w:pPr>
              <w:pStyle w:val="BodyText2"/>
              <w:spacing w:after="0" w:line="240" w:lineRule="auto"/>
              <w:rPr>
                <w:bCs/>
                <w:sz w:val="24"/>
                <w:szCs w:val="24"/>
                <w:lang w:val="es-MX"/>
              </w:rPr>
            </w:pPr>
            <w:r w:rsidRPr="00F4773A">
              <w:rPr>
                <w:bCs/>
                <w:sz w:val="24"/>
                <w:szCs w:val="24"/>
                <w:lang w:val="nl-NL"/>
              </w:rPr>
              <w:t xml:space="preserve">Chương 1: </w:t>
            </w:r>
            <w:r w:rsidR="00B2390E" w:rsidRPr="00F4773A">
              <w:rPr>
                <w:bCs/>
                <w:sz w:val="24"/>
                <w:szCs w:val="24"/>
                <w:lang w:val="nl-NL"/>
              </w:rPr>
              <w:t>Những khái niệm cơ bản về biển và đại dương.</w:t>
            </w:r>
          </w:p>
        </w:tc>
        <w:tc>
          <w:tcPr>
            <w:tcW w:w="454" w:type="pct"/>
            <w:shd w:val="clear" w:color="auto" w:fill="auto"/>
          </w:tcPr>
          <w:p w14:paraId="69381D1F" w14:textId="77777777" w:rsidR="00FB1D46" w:rsidRPr="00F4773A" w:rsidRDefault="00244D9D" w:rsidP="00462B19">
            <w:pPr>
              <w:pStyle w:val="BodyText2"/>
              <w:spacing w:after="0" w:line="240" w:lineRule="auto"/>
              <w:jc w:val="center"/>
              <w:rPr>
                <w:bCs/>
                <w:sz w:val="24"/>
                <w:szCs w:val="24"/>
                <w:lang w:val="nl-NL"/>
              </w:rPr>
            </w:pPr>
            <w:r w:rsidRPr="00F4773A">
              <w:rPr>
                <w:bCs/>
                <w:sz w:val="24"/>
                <w:szCs w:val="24"/>
                <w:lang w:val="nl-NL"/>
              </w:rPr>
              <w:t>8</w:t>
            </w:r>
          </w:p>
        </w:tc>
        <w:tc>
          <w:tcPr>
            <w:tcW w:w="370" w:type="pct"/>
            <w:gridSpan w:val="3"/>
          </w:tcPr>
          <w:p w14:paraId="28C21A76" w14:textId="77777777" w:rsidR="00752456" w:rsidRPr="00F4773A" w:rsidRDefault="00752456" w:rsidP="00462B19">
            <w:pPr>
              <w:pStyle w:val="BodyText2"/>
              <w:spacing w:after="0" w:line="240" w:lineRule="auto"/>
              <w:jc w:val="center"/>
              <w:rPr>
                <w:bCs/>
                <w:sz w:val="24"/>
                <w:szCs w:val="24"/>
                <w:lang w:val="nl-NL"/>
              </w:rPr>
            </w:pPr>
            <w:r w:rsidRPr="00F4773A">
              <w:rPr>
                <w:bCs/>
                <w:sz w:val="24"/>
                <w:szCs w:val="24"/>
                <w:lang w:val="nl-NL"/>
              </w:rPr>
              <w:t>0</w:t>
            </w:r>
          </w:p>
        </w:tc>
        <w:tc>
          <w:tcPr>
            <w:tcW w:w="432" w:type="pct"/>
            <w:shd w:val="clear" w:color="auto" w:fill="auto"/>
          </w:tcPr>
          <w:p w14:paraId="397DDF6F" w14:textId="77777777" w:rsidR="00752456" w:rsidRPr="00F4773A" w:rsidRDefault="00BC0BEB" w:rsidP="00462B19">
            <w:pPr>
              <w:pStyle w:val="BodyText2"/>
              <w:spacing w:after="0" w:line="240" w:lineRule="auto"/>
              <w:jc w:val="center"/>
              <w:rPr>
                <w:bCs/>
                <w:sz w:val="24"/>
                <w:szCs w:val="24"/>
                <w:lang w:val="nl-NL"/>
              </w:rPr>
            </w:pPr>
            <w:r w:rsidRPr="00F4773A">
              <w:rPr>
                <w:bCs/>
                <w:sz w:val="24"/>
                <w:szCs w:val="24"/>
                <w:lang w:val="nl-NL"/>
              </w:rPr>
              <w:t>0</w:t>
            </w:r>
          </w:p>
        </w:tc>
        <w:tc>
          <w:tcPr>
            <w:tcW w:w="1969" w:type="pct"/>
            <w:gridSpan w:val="3"/>
            <w:tcBorders>
              <w:bottom w:val="single" w:sz="4" w:space="0" w:color="auto"/>
            </w:tcBorders>
            <w:shd w:val="clear" w:color="auto" w:fill="auto"/>
            <w:vAlign w:val="center"/>
          </w:tcPr>
          <w:p w14:paraId="2CF17280" w14:textId="77777777" w:rsidR="00752456" w:rsidRPr="00F4773A" w:rsidRDefault="00752456" w:rsidP="00462B19">
            <w:pPr>
              <w:pStyle w:val="BodyText2"/>
              <w:spacing w:after="0" w:line="240" w:lineRule="auto"/>
              <w:rPr>
                <w:bCs/>
                <w:sz w:val="24"/>
                <w:szCs w:val="24"/>
                <w:highlight w:val="yellow"/>
                <w:lang w:val="nl-NL"/>
              </w:rPr>
            </w:pPr>
            <w:r w:rsidRPr="00F4773A">
              <w:rPr>
                <w:bCs/>
                <w:sz w:val="24"/>
                <w:szCs w:val="24"/>
                <w:lang w:val="nl-NL"/>
              </w:rPr>
              <w:t>+</w:t>
            </w:r>
            <w:r w:rsidR="004F4B4B" w:rsidRPr="00F4773A">
              <w:rPr>
                <w:bCs/>
                <w:sz w:val="24"/>
                <w:szCs w:val="24"/>
                <w:lang w:val="nl-NL"/>
              </w:rPr>
              <w:t xml:space="preserve"> </w:t>
            </w:r>
            <w:r w:rsidRPr="00F4773A">
              <w:rPr>
                <w:bCs/>
                <w:sz w:val="24"/>
                <w:szCs w:val="24"/>
                <w:lang w:val="nl-NL"/>
              </w:rPr>
              <w:t>Tài l</w:t>
            </w:r>
            <w:r w:rsidR="004F4B4B" w:rsidRPr="00F4773A">
              <w:rPr>
                <w:bCs/>
                <w:sz w:val="24"/>
                <w:szCs w:val="24"/>
                <w:lang w:val="nl-NL"/>
              </w:rPr>
              <w:t>iệu [</w:t>
            </w:r>
            <w:r w:rsidR="00917673" w:rsidRPr="00F4773A">
              <w:rPr>
                <w:bCs/>
                <w:sz w:val="24"/>
                <w:szCs w:val="24"/>
                <w:lang w:val="nl-NL"/>
              </w:rPr>
              <w:t>2</w:t>
            </w:r>
            <w:r w:rsidR="00C84789" w:rsidRPr="00F4773A">
              <w:rPr>
                <w:bCs/>
                <w:sz w:val="24"/>
                <w:szCs w:val="24"/>
                <w:lang w:val="nl-NL"/>
              </w:rPr>
              <w:t>]</w:t>
            </w:r>
            <w:r w:rsidR="00B2390E" w:rsidRPr="00F4773A">
              <w:rPr>
                <w:bCs/>
                <w:sz w:val="24"/>
                <w:szCs w:val="24"/>
                <w:lang w:val="nl-NL"/>
              </w:rPr>
              <w:t>; [</w:t>
            </w:r>
            <w:r w:rsidR="00917673" w:rsidRPr="00F4773A">
              <w:rPr>
                <w:bCs/>
                <w:sz w:val="24"/>
                <w:szCs w:val="24"/>
                <w:lang w:val="nl-NL"/>
              </w:rPr>
              <w:t>3</w:t>
            </w:r>
            <w:r w:rsidR="00B2390E" w:rsidRPr="00F4773A">
              <w:rPr>
                <w:bCs/>
                <w:sz w:val="24"/>
                <w:szCs w:val="24"/>
                <w:lang w:val="nl-NL"/>
              </w:rPr>
              <w:t>]; [7]</w:t>
            </w:r>
            <w:r w:rsidR="00C84789" w:rsidRPr="00F4773A">
              <w:rPr>
                <w:bCs/>
                <w:sz w:val="24"/>
                <w:szCs w:val="24"/>
                <w:lang w:val="nl-NL"/>
              </w:rPr>
              <w:t xml:space="preserve">: Nội dung từng mục của chương </w:t>
            </w:r>
            <w:r w:rsidRPr="00F4773A">
              <w:rPr>
                <w:bCs/>
                <w:sz w:val="24"/>
                <w:szCs w:val="24"/>
                <w:lang w:val="nl-NL"/>
              </w:rPr>
              <w:t>.</w:t>
            </w:r>
          </w:p>
        </w:tc>
      </w:tr>
      <w:tr w:rsidR="00BC0BEB" w:rsidRPr="00F4773A" w14:paraId="21F8441D" w14:textId="77777777" w:rsidTr="00F4289D">
        <w:trPr>
          <w:trHeight w:val="70"/>
        </w:trPr>
        <w:tc>
          <w:tcPr>
            <w:tcW w:w="428" w:type="pct"/>
            <w:shd w:val="clear" w:color="auto" w:fill="auto"/>
            <w:vAlign w:val="center"/>
          </w:tcPr>
          <w:p w14:paraId="502D7F54" w14:textId="77777777" w:rsidR="00305101" w:rsidRPr="00F4773A" w:rsidRDefault="00CA3F39" w:rsidP="00462B19">
            <w:pPr>
              <w:pStyle w:val="BodyText2"/>
              <w:spacing w:after="0" w:line="240" w:lineRule="auto"/>
              <w:jc w:val="center"/>
              <w:rPr>
                <w:bCs/>
                <w:sz w:val="24"/>
                <w:szCs w:val="24"/>
                <w:lang w:val="nl-NL"/>
              </w:rPr>
            </w:pPr>
            <w:r w:rsidRPr="00F4773A">
              <w:rPr>
                <w:bCs/>
                <w:sz w:val="24"/>
                <w:szCs w:val="24"/>
                <w:lang w:val="nl-NL"/>
              </w:rPr>
              <w:t>2</w:t>
            </w:r>
          </w:p>
        </w:tc>
        <w:tc>
          <w:tcPr>
            <w:tcW w:w="1346" w:type="pct"/>
            <w:shd w:val="clear" w:color="auto" w:fill="auto"/>
            <w:vAlign w:val="center"/>
          </w:tcPr>
          <w:p w14:paraId="7C7A9526" w14:textId="77777777" w:rsidR="00FB1D46" w:rsidRPr="00F4773A" w:rsidRDefault="00FB1D46" w:rsidP="00462B19">
            <w:pPr>
              <w:pStyle w:val="ListParagraph"/>
              <w:ind w:left="0"/>
              <w:rPr>
                <w:bCs/>
                <w:lang w:val="nl-NL"/>
              </w:rPr>
            </w:pPr>
            <w:r w:rsidRPr="00F4773A">
              <w:rPr>
                <w:bCs/>
                <w:lang w:val="nl-NL"/>
              </w:rPr>
              <w:t>Chương 1:</w:t>
            </w:r>
            <w:r w:rsidR="00720B80" w:rsidRPr="00F4773A">
              <w:rPr>
                <w:bCs/>
                <w:lang w:val="nl-NL"/>
              </w:rPr>
              <w:t xml:space="preserve"> Những khái niệm cơ bản về biển và đại dương.</w:t>
            </w:r>
          </w:p>
          <w:p w14:paraId="05B8D8A1" w14:textId="77777777" w:rsidR="00305101" w:rsidRPr="00F4773A" w:rsidRDefault="00305101" w:rsidP="00462B19">
            <w:pPr>
              <w:pStyle w:val="ListParagraph"/>
              <w:ind w:left="0"/>
              <w:rPr>
                <w:bCs/>
                <w:lang w:val="vi-VN"/>
              </w:rPr>
            </w:pPr>
            <w:r w:rsidRPr="00F4773A">
              <w:rPr>
                <w:bCs/>
                <w:lang w:val="nl-NL"/>
              </w:rPr>
              <w:t xml:space="preserve">Chương </w:t>
            </w:r>
            <w:r w:rsidRPr="00F4773A">
              <w:rPr>
                <w:bCs/>
                <w:lang w:val="vi-VN"/>
              </w:rPr>
              <w:t>2</w:t>
            </w:r>
            <w:r w:rsidRPr="00F4773A">
              <w:rPr>
                <w:bCs/>
                <w:lang w:val="nl-NL"/>
              </w:rPr>
              <w:t xml:space="preserve">: </w:t>
            </w:r>
            <w:r w:rsidR="00720B80" w:rsidRPr="00F4773A">
              <w:rPr>
                <w:bCs/>
                <w:lang w:val="nl-NL"/>
              </w:rPr>
              <w:t>Đặc điểm nghiên cứu địa vật lý – địa chất biển</w:t>
            </w:r>
          </w:p>
        </w:tc>
        <w:tc>
          <w:tcPr>
            <w:tcW w:w="454" w:type="pct"/>
            <w:shd w:val="clear" w:color="auto" w:fill="auto"/>
          </w:tcPr>
          <w:p w14:paraId="1F5B5BDA" w14:textId="77777777" w:rsidR="001248A8" w:rsidRPr="00F4773A" w:rsidRDefault="00244D9D" w:rsidP="00462B19">
            <w:pPr>
              <w:pStyle w:val="BodyText2"/>
              <w:spacing w:after="0" w:line="240" w:lineRule="auto"/>
              <w:jc w:val="center"/>
              <w:rPr>
                <w:bCs/>
                <w:sz w:val="24"/>
                <w:szCs w:val="24"/>
                <w:lang w:val="nl-NL"/>
              </w:rPr>
            </w:pPr>
            <w:r w:rsidRPr="00F4773A">
              <w:rPr>
                <w:bCs/>
                <w:sz w:val="24"/>
                <w:szCs w:val="24"/>
                <w:lang w:val="nl-NL"/>
              </w:rPr>
              <w:t>8</w:t>
            </w:r>
          </w:p>
          <w:p w14:paraId="0EDF78FD" w14:textId="77777777" w:rsidR="001574B0" w:rsidRPr="00F4773A" w:rsidRDefault="001574B0" w:rsidP="00462B19">
            <w:pPr>
              <w:pStyle w:val="BodyText2"/>
              <w:spacing w:after="0" w:line="240" w:lineRule="auto"/>
              <w:jc w:val="center"/>
              <w:rPr>
                <w:bCs/>
                <w:sz w:val="24"/>
                <w:szCs w:val="24"/>
                <w:highlight w:val="yellow"/>
                <w:lang w:val="nl-NL"/>
              </w:rPr>
            </w:pPr>
          </w:p>
        </w:tc>
        <w:tc>
          <w:tcPr>
            <w:tcW w:w="370" w:type="pct"/>
            <w:gridSpan w:val="3"/>
          </w:tcPr>
          <w:p w14:paraId="2E313DA1" w14:textId="77777777" w:rsidR="00305101" w:rsidRPr="00F4773A" w:rsidRDefault="007816CE" w:rsidP="00462B19">
            <w:pPr>
              <w:pStyle w:val="BodyText2"/>
              <w:spacing w:after="0" w:line="240" w:lineRule="auto"/>
              <w:jc w:val="center"/>
              <w:rPr>
                <w:bCs/>
                <w:sz w:val="24"/>
                <w:szCs w:val="24"/>
                <w:highlight w:val="yellow"/>
                <w:lang w:val="nl-NL"/>
              </w:rPr>
            </w:pPr>
            <w:r w:rsidRPr="00F4773A">
              <w:rPr>
                <w:bCs/>
                <w:sz w:val="24"/>
                <w:szCs w:val="24"/>
                <w:lang w:val="nl-NL"/>
              </w:rPr>
              <w:t>0</w:t>
            </w:r>
          </w:p>
        </w:tc>
        <w:tc>
          <w:tcPr>
            <w:tcW w:w="432" w:type="pct"/>
            <w:tcBorders>
              <w:right w:val="single" w:sz="4" w:space="0" w:color="auto"/>
            </w:tcBorders>
            <w:shd w:val="clear" w:color="auto" w:fill="auto"/>
          </w:tcPr>
          <w:p w14:paraId="32161A69" w14:textId="77777777" w:rsidR="00305101" w:rsidRPr="00F4773A" w:rsidRDefault="002F0963" w:rsidP="00462B19">
            <w:pPr>
              <w:pStyle w:val="BodyText2"/>
              <w:spacing w:after="0" w:line="240" w:lineRule="auto"/>
              <w:jc w:val="center"/>
              <w:rPr>
                <w:bCs/>
                <w:sz w:val="24"/>
                <w:szCs w:val="24"/>
                <w:highlight w:val="yellow"/>
                <w:lang w:val="nl-NL"/>
              </w:rPr>
            </w:pPr>
            <w:r w:rsidRPr="00F4773A">
              <w:rPr>
                <w:bCs/>
                <w:sz w:val="24"/>
                <w:szCs w:val="24"/>
                <w:lang w:val="nl-NL"/>
              </w:rPr>
              <w:t>0</w:t>
            </w:r>
          </w:p>
        </w:tc>
        <w:tc>
          <w:tcPr>
            <w:tcW w:w="19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5000E95" w14:textId="77777777" w:rsidR="00E84DE7" w:rsidRPr="00F4773A" w:rsidRDefault="00752456" w:rsidP="00462B19">
            <w:pPr>
              <w:pStyle w:val="BodyText2"/>
              <w:spacing w:after="0" w:line="240" w:lineRule="auto"/>
              <w:rPr>
                <w:bCs/>
                <w:sz w:val="24"/>
                <w:szCs w:val="24"/>
                <w:lang w:val="nl-NL"/>
              </w:rPr>
            </w:pPr>
            <w:r w:rsidRPr="00F4773A">
              <w:rPr>
                <w:bCs/>
                <w:sz w:val="24"/>
                <w:szCs w:val="24"/>
                <w:lang w:val="nl-NL"/>
              </w:rPr>
              <w:t xml:space="preserve">- </w:t>
            </w:r>
            <w:r w:rsidR="00F3393A" w:rsidRPr="00F4773A">
              <w:rPr>
                <w:bCs/>
                <w:sz w:val="24"/>
                <w:szCs w:val="24"/>
                <w:lang w:val="nl-NL"/>
              </w:rPr>
              <w:t xml:space="preserve"> Chương 1: T</w:t>
            </w:r>
            <w:r w:rsidR="007F6EB9" w:rsidRPr="00F4773A">
              <w:rPr>
                <w:bCs/>
                <w:sz w:val="24"/>
                <w:szCs w:val="24"/>
                <w:lang w:val="nl-NL"/>
              </w:rPr>
              <w:t xml:space="preserve">ài liệu </w:t>
            </w:r>
            <w:r w:rsidR="009C567C" w:rsidRPr="00F4773A">
              <w:rPr>
                <w:bCs/>
                <w:sz w:val="24"/>
                <w:szCs w:val="24"/>
                <w:lang w:val="nl-NL"/>
              </w:rPr>
              <w:t>[</w:t>
            </w:r>
            <w:r w:rsidR="00F3393A" w:rsidRPr="00F4773A">
              <w:rPr>
                <w:bCs/>
                <w:sz w:val="24"/>
                <w:szCs w:val="24"/>
                <w:lang w:val="nl-NL"/>
              </w:rPr>
              <w:t>2</w:t>
            </w:r>
            <w:r w:rsidR="009C567C" w:rsidRPr="00F4773A">
              <w:rPr>
                <w:bCs/>
                <w:sz w:val="24"/>
                <w:szCs w:val="24"/>
                <w:lang w:val="nl-NL"/>
              </w:rPr>
              <w:t>]</w:t>
            </w:r>
            <w:r w:rsidR="00F3393A" w:rsidRPr="00F4773A">
              <w:rPr>
                <w:bCs/>
                <w:sz w:val="24"/>
                <w:szCs w:val="24"/>
                <w:lang w:val="nl-NL"/>
              </w:rPr>
              <w:t>, [3]; [4]; [5]</w:t>
            </w:r>
            <w:r w:rsidR="001574B0" w:rsidRPr="00F4773A">
              <w:rPr>
                <w:bCs/>
                <w:sz w:val="24"/>
                <w:szCs w:val="24"/>
                <w:lang w:val="nl-NL"/>
              </w:rPr>
              <w:t>.</w:t>
            </w:r>
          </w:p>
          <w:p w14:paraId="3E3C14D7" w14:textId="77777777" w:rsidR="00305101" w:rsidRPr="00F4773A" w:rsidRDefault="00E84DE7" w:rsidP="00462B19">
            <w:pPr>
              <w:pStyle w:val="BodyText2"/>
              <w:spacing w:after="0" w:line="240" w:lineRule="auto"/>
              <w:rPr>
                <w:bCs/>
                <w:sz w:val="24"/>
                <w:szCs w:val="24"/>
                <w:lang w:val="nl-NL"/>
              </w:rPr>
            </w:pPr>
            <w:r w:rsidRPr="00F4773A">
              <w:rPr>
                <w:bCs/>
                <w:sz w:val="24"/>
                <w:szCs w:val="24"/>
                <w:lang w:val="nl-NL"/>
              </w:rPr>
              <w:t xml:space="preserve">- </w:t>
            </w:r>
            <w:r w:rsidR="00B708D3" w:rsidRPr="00F4773A">
              <w:rPr>
                <w:bCs/>
                <w:sz w:val="24"/>
                <w:szCs w:val="24"/>
                <w:lang w:val="nl-NL"/>
              </w:rPr>
              <w:t xml:space="preserve">Tìm hiểu </w:t>
            </w:r>
            <w:r w:rsidR="00D16906" w:rsidRPr="00F4773A">
              <w:rPr>
                <w:bCs/>
                <w:sz w:val="24"/>
                <w:szCs w:val="24"/>
                <w:lang w:val="nl-NL"/>
              </w:rPr>
              <w:t>nội dung</w:t>
            </w:r>
            <w:r w:rsidR="00F3393A" w:rsidRPr="00F4773A">
              <w:rPr>
                <w:bCs/>
                <w:sz w:val="24"/>
                <w:szCs w:val="24"/>
                <w:lang w:val="nl-NL"/>
              </w:rPr>
              <w:t xml:space="preserve"> 1.1-1.2[</w:t>
            </w:r>
            <w:r w:rsidR="00720B80" w:rsidRPr="00F4773A">
              <w:rPr>
                <w:bCs/>
                <w:sz w:val="24"/>
                <w:szCs w:val="24"/>
                <w:lang w:val="nl-NL"/>
              </w:rPr>
              <w:t>2];</w:t>
            </w:r>
            <w:r w:rsidR="00D16906" w:rsidRPr="00F4773A">
              <w:rPr>
                <w:bCs/>
                <w:sz w:val="24"/>
                <w:szCs w:val="24"/>
                <w:lang w:val="nl-NL"/>
              </w:rPr>
              <w:t xml:space="preserve"> </w:t>
            </w:r>
            <w:r w:rsidR="00F3393A" w:rsidRPr="00F4773A">
              <w:rPr>
                <w:bCs/>
                <w:sz w:val="24"/>
                <w:szCs w:val="24"/>
                <w:lang w:val="nl-NL"/>
              </w:rPr>
              <w:t>2.1-2.3 [4]</w:t>
            </w:r>
            <w:r w:rsidR="00720B80" w:rsidRPr="00F4773A">
              <w:rPr>
                <w:bCs/>
                <w:sz w:val="24"/>
                <w:szCs w:val="24"/>
                <w:lang w:val="nl-NL"/>
              </w:rPr>
              <w:t>; 1.4[5]; 1.5[4].</w:t>
            </w:r>
          </w:p>
        </w:tc>
      </w:tr>
      <w:tr w:rsidR="00BC0BEB" w:rsidRPr="00F4773A" w14:paraId="190681A3" w14:textId="77777777" w:rsidTr="00F4289D">
        <w:trPr>
          <w:trHeight w:val="70"/>
        </w:trPr>
        <w:tc>
          <w:tcPr>
            <w:tcW w:w="428" w:type="pct"/>
            <w:shd w:val="clear" w:color="auto" w:fill="auto"/>
            <w:vAlign w:val="center"/>
          </w:tcPr>
          <w:p w14:paraId="4C59D55D" w14:textId="77777777" w:rsidR="00D2335F" w:rsidRPr="00F4773A" w:rsidRDefault="00CA3F39" w:rsidP="00462B19">
            <w:pPr>
              <w:pStyle w:val="BodyText2"/>
              <w:spacing w:after="0" w:line="240" w:lineRule="auto"/>
              <w:jc w:val="center"/>
              <w:rPr>
                <w:bCs/>
                <w:sz w:val="24"/>
                <w:szCs w:val="24"/>
                <w:lang w:val="nl-NL"/>
              </w:rPr>
            </w:pPr>
            <w:r w:rsidRPr="00F4773A">
              <w:rPr>
                <w:bCs/>
                <w:sz w:val="24"/>
                <w:szCs w:val="24"/>
                <w:lang w:val="nl-NL"/>
              </w:rPr>
              <w:t>3</w:t>
            </w:r>
          </w:p>
        </w:tc>
        <w:tc>
          <w:tcPr>
            <w:tcW w:w="1346" w:type="pct"/>
            <w:shd w:val="clear" w:color="auto" w:fill="auto"/>
            <w:vAlign w:val="center"/>
          </w:tcPr>
          <w:p w14:paraId="2D5B3FE8" w14:textId="77777777" w:rsidR="00FB1D46" w:rsidRPr="00F4773A" w:rsidRDefault="00FB1D46" w:rsidP="00462B19">
            <w:pPr>
              <w:pStyle w:val="ListParagraph"/>
              <w:ind w:left="0"/>
              <w:rPr>
                <w:bCs/>
                <w:lang w:val="nl-NL"/>
              </w:rPr>
            </w:pPr>
            <w:r w:rsidRPr="00F4773A">
              <w:rPr>
                <w:bCs/>
                <w:lang w:val="nl-NL"/>
              </w:rPr>
              <w:t>Chương 2</w:t>
            </w:r>
            <w:r w:rsidR="0068151F" w:rsidRPr="00F4773A">
              <w:rPr>
                <w:bCs/>
                <w:lang w:val="nl-NL"/>
              </w:rPr>
              <w:t xml:space="preserve"> Đặc điểm nghiên cứu địa vật lý – địa chất biển</w:t>
            </w:r>
          </w:p>
          <w:p w14:paraId="20AF6912" w14:textId="77777777" w:rsidR="00D2335F" w:rsidRPr="00F4773A" w:rsidRDefault="00D2335F" w:rsidP="00462B19">
            <w:pPr>
              <w:pStyle w:val="ListParagraph"/>
              <w:ind w:left="0"/>
              <w:rPr>
                <w:bCs/>
                <w:lang w:val="es-MX"/>
              </w:rPr>
            </w:pPr>
            <w:r w:rsidRPr="00F4773A">
              <w:rPr>
                <w:bCs/>
                <w:lang w:val="nl-NL"/>
              </w:rPr>
              <w:t xml:space="preserve">Chương </w:t>
            </w:r>
            <w:r w:rsidRPr="00F4773A">
              <w:rPr>
                <w:bCs/>
                <w:lang w:val="vi-VN"/>
              </w:rPr>
              <w:t>3</w:t>
            </w:r>
            <w:r w:rsidRPr="00F4773A">
              <w:rPr>
                <w:bCs/>
                <w:lang w:val="nl-NL"/>
              </w:rPr>
              <w:t xml:space="preserve">: </w:t>
            </w:r>
            <w:r w:rsidR="0068151F" w:rsidRPr="00F4773A">
              <w:rPr>
                <w:bCs/>
                <w:lang w:val="nl-NL"/>
              </w:rPr>
              <w:t>Đặc điểm địa chất – địa chất công trình biển</w:t>
            </w:r>
          </w:p>
        </w:tc>
        <w:tc>
          <w:tcPr>
            <w:tcW w:w="454" w:type="pct"/>
            <w:shd w:val="clear" w:color="auto" w:fill="auto"/>
          </w:tcPr>
          <w:p w14:paraId="045E9D73" w14:textId="77777777" w:rsidR="001248A8" w:rsidRPr="00F4773A" w:rsidRDefault="00F4289D" w:rsidP="00462B19">
            <w:pPr>
              <w:pStyle w:val="BodyText2"/>
              <w:spacing w:after="0" w:line="240" w:lineRule="auto"/>
              <w:jc w:val="center"/>
              <w:rPr>
                <w:bCs/>
                <w:sz w:val="24"/>
                <w:szCs w:val="24"/>
                <w:lang w:val="nl-NL"/>
              </w:rPr>
            </w:pPr>
            <w:r w:rsidRPr="00F4773A">
              <w:rPr>
                <w:bCs/>
                <w:sz w:val="24"/>
                <w:szCs w:val="24"/>
                <w:lang w:val="nl-NL"/>
              </w:rPr>
              <w:t>8</w:t>
            </w:r>
          </w:p>
        </w:tc>
        <w:tc>
          <w:tcPr>
            <w:tcW w:w="370" w:type="pct"/>
            <w:gridSpan w:val="3"/>
          </w:tcPr>
          <w:p w14:paraId="3CCB0A50" w14:textId="77777777" w:rsidR="00D2335F" w:rsidRPr="00F4773A" w:rsidRDefault="002F0963" w:rsidP="00462B19">
            <w:pPr>
              <w:pStyle w:val="BodyText2"/>
              <w:spacing w:after="0" w:line="240" w:lineRule="auto"/>
              <w:jc w:val="center"/>
              <w:rPr>
                <w:bCs/>
                <w:sz w:val="24"/>
                <w:szCs w:val="24"/>
                <w:lang w:val="nl-NL"/>
              </w:rPr>
            </w:pPr>
            <w:r w:rsidRPr="00F4773A">
              <w:rPr>
                <w:bCs/>
                <w:sz w:val="24"/>
                <w:szCs w:val="24"/>
                <w:lang w:val="nl-NL"/>
              </w:rPr>
              <w:t>0</w:t>
            </w:r>
          </w:p>
        </w:tc>
        <w:tc>
          <w:tcPr>
            <w:tcW w:w="432" w:type="pct"/>
            <w:tcBorders>
              <w:right w:val="single" w:sz="4" w:space="0" w:color="auto"/>
            </w:tcBorders>
            <w:shd w:val="clear" w:color="auto" w:fill="auto"/>
          </w:tcPr>
          <w:p w14:paraId="5457681E" w14:textId="77777777" w:rsidR="00D2335F" w:rsidRPr="00F4773A" w:rsidRDefault="002F0963" w:rsidP="00462B19">
            <w:pPr>
              <w:pStyle w:val="BodyText2"/>
              <w:spacing w:after="0" w:line="240" w:lineRule="auto"/>
              <w:jc w:val="center"/>
              <w:rPr>
                <w:bCs/>
                <w:sz w:val="24"/>
                <w:szCs w:val="24"/>
                <w:lang w:val="nl-NL"/>
              </w:rPr>
            </w:pPr>
            <w:r w:rsidRPr="00F4773A">
              <w:rPr>
                <w:bCs/>
                <w:sz w:val="24"/>
                <w:szCs w:val="24"/>
                <w:lang w:val="nl-NL"/>
              </w:rPr>
              <w:t>0</w:t>
            </w:r>
          </w:p>
        </w:tc>
        <w:tc>
          <w:tcPr>
            <w:tcW w:w="19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42248F" w14:textId="77777777" w:rsidR="000F62AA" w:rsidRPr="00F4773A" w:rsidRDefault="00197C59" w:rsidP="00462B19">
            <w:pPr>
              <w:pStyle w:val="BodyText2"/>
              <w:spacing w:after="0" w:line="240" w:lineRule="auto"/>
              <w:rPr>
                <w:bCs/>
                <w:sz w:val="24"/>
                <w:szCs w:val="24"/>
                <w:lang w:val="nl-NL"/>
              </w:rPr>
            </w:pPr>
            <w:r w:rsidRPr="00F4773A">
              <w:rPr>
                <w:bCs/>
                <w:sz w:val="24"/>
                <w:szCs w:val="24"/>
                <w:lang w:val="nl-NL"/>
              </w:rPr>
              <w:t xml:space="preserve">- </w:t>
            </w:r>
            <w:r w:rsidR="00E2198E" w:rsidRPr="00F4773A">
              <w:rPr>
                <w:bCs/>
                <w:sz w:val="24"/>
                <w:szCs w:val="24"/>
                <w:lang w:val="nl-NL"/>
              </w:rPr>
              <w:t xml:space="preserve">Chương </w:t>
            </w:r>
            <w:r w:rsidR="00F3393A" w:rsidRPr="00F4773A">
              <w:rPr>
                <w:bCs/>
                <w:sz w:val="24"/>
                <w:szCs w:val="24"/>
                <w:lang w:val="nl-NL"/>
              </w:rPr>
              <w:t>2</w:t>
            </w:r>
            <w:r w:rsidR="00E2198E" w:rsidRPr="00F4773A">
              <w:rPr>
                <w:bCs/>
                <w:sz w:val="24"/>
                <w:szCs w:val="24"/>
                <w:lang w:val="nl-NL"/>
              </w:rPr>
              <w:t>: tài liệu [</w:t>
            </w:r>
            <w:r w:rsidR="00F3393A" w:rsidRPr="00F4773A">
              <w:rPr>
                <w:bCs/>
                <w:sz w:val="24"/>
                <w:szCs w:val="24"/>
                <w:lang w:val="nl-NL"/>
              </w:rPr>
              <w:t>4</w:t>
            </w:r>
            <w:r w:rsidR="00E2198E" w:rsidRPr="00F4773A">
              <w:rPr>
                <w:bCs/>
                <w:sz w:val="24"/>
                <w:szCs w:val="24"/>
                <w:lang w:val="nl-NL"/>
              </w:rPr>
              <w:t>]</w:t>
            </w:r>
            <w:r w:rsidR="000F62AA" w:rsidRPr="00F4773A">
              <w:rPr>
                <w:bCs/>
                <w:sz w:val="24"/>
                <w:szCs w:val="24"/>
                <w:lang w:val="nl-NL"/>
              </w:rPr>
              <w:t>.</w:t>
            </w:r>
          </w:p>
          <w:p w14:paraId="5C815DBC" w14:textId="77777777" w:rsidR="00D2335F" w:rsidRPr="00F4773A" w:rsidRDefault="00E2198E" w:rsidP="00462B19">
            <w:pPr>
              <w:pStyle w:val="BodyText2"/>
              <w:spacing w:after="0" w:line="240" w:lineRule="auto"/>
              <w:rPr>
                <w:bCs/>
                <w:sz w:val="24"/>
                <w:szCs w:val="24"/>
                <w:lang w:val="nl-NL"/>
              </w:rPr>
            </w:pPr>
            <w:r w:rsidRPr="00F4773A">
              <w:rPr>
                <w:bCs/>
                <w:sz w:val="24"/>
                <w:szCs w:val="24"/>
                <w:lang w:val="nl-NL"/>
              </w:rPr>
              <w:t xml:space="preserve">- </w:t>
            </w:r>
            <w:r w:rsidR="00FE6EDA" w:rsidRPr="00F4773A">
              <w:rPr>
                <w:bCs/>
                <w:sz w:val="24"/>
                <w:szCs w:val="24"/>
                <w:lang w:val="nl-NL"/>
              </w:rPr>
              <w:t xml:space="preserve">Tìm hiểu </w:t>
            </w:r>
            <w:r w:rsidRPr="00F4773A">
              <w:rPr>
                <w:bCs/>
                <w:sz w:val="24"/>
                <w:szCs w:val="24"/>
                <w:lang w:val="nl-NL"/>
              </w:rPr>
              <w:t>nội dung</w:t>
            </w:r>
            <w:r w:rsidR="00720B80" w:rsidRPr="00F4773A">
              <w:rPr>
                <w:bCs/>
                <w:sz w:val="24"/>
                <w:szCs w:val="24"/>
                <w:lang w:val="nl-NL"/>
              </w:rPr>
              <w:t xml:space="preserve"> 2.1-2.3[4] 2.4[5];</w:t>
            </w:r>
            <w:r w:rsidRPr="00F4773A">
              <w:rPr>
                <w:bCs/>
                <w:sz w:val="24"/>
                <w:szCs w:val="24"/>
                <w:lang w:val="nl-NL"/>
              </w:rPr>
              <w:t xml:space="preserve"> </w:t>
            </w:r>
            <w:r w:rsidR="00A830C0" w:rsidRPr="00F4773A">
              <w:rPr>
                <w:bCs/>
                <w:sz w:val="24"/>
                <w:szCs w:val="24"/>
                <w:lang w:val="nl-NL"/>
              </w:rPr>
              <w:t>3.1 trong [</w:t>
            </w:r>
            <w:r w:rsidR="00F3393A" w:rsidRPr="00F4773A">
              <w:rPr>
                <w:bCs/>
                <w:sz w:val="24"/>
                <w:szCs w:val="24"/>
                <w:lang w:val="nl-NL"/>
              </w:rPr>
              <w:t>4</w:t>
            </w:r>
            <w:r w:rsidR="00E74469" w:rsidRPr="00F4773A">
              <w:rPr>
                <w:bCs/>
                <w:sz w:val="24"/>
                <w:szCs w:val="24"/>
                <w:lang w:val="nl-NL"/>
              </w:rPr>
              <w:t xml:space="preserve">]; </w:t>
            </w:r>
            <w:r w:rsidR="00AB2AE0" w:rsidRPr="00F4773A">
              <w:rPr>
                <w:bCs/>
                <w:sz w:val="24"/>
                <w:szCs w:val="24"/>
                <w:lang w:val="nl-NL"/>
              </w:rPr>
              <w:t>nội dung 3.2</w:t>
            </w:r>
            <w:r w:rsidR="00720B80" w:rsidRPr="00F4773A">
              <w:rPr>
                <w:bCs/>
                <w:sz w:val="24"/>
                <w:szCs w:val="24"/>
                <w:lang w:val="nl-NL"/>
              </w:rPr>
              <w:t xml:space="preserve"> [5]</w:t>
            </w:r>
            <w:r w:rsidR="00AB2AE0" w:rsidRPr="00F4773A">
              <w:rPr>
                <w:bCs/>
                <w:sz w:val="24"/>
                <w:szCs w:val="24"/>
                <w:lang w:val="nl-NL"/>
              </w:rPr>
              <w:t>.</w:t>
            </w:r>
            <w:r w:rsidR="00114E84" w:rsidRPr="00F4773A">
              <w:rPr>
                <w:bCs/>
                <w:sz w:val="24"/>
                <w:szCs w:val="24"/>
                <w:lang w:val="nl-NL"/>
              </w:rPr>
              <w:t xml:space="preserve"> </w:t>
            </w:r>
          </w:p>
          <w:p w14:paraId="69F5E2B1" w14:textId="77777777" w:rsidR="00114E84" w:rsidRPr="00F4773A" w:rsidRDefault="00114E84" w:rsidP="00462B19">
            <w:pPr>
              <w:pStyle w:val="BodyText2"/>
              <w:spacing w:after="0" w:line="240" w:lineRule="auto"/>
              <w:rPr>
                <w:bCs/>
                <w:sz w:val="24"/>
                <w:szCs w:val="24"/>
                <w:lang w:val="nl-NL"/>
              </w:rPr>
            </w:pPr>
            <w:r w:rsidRPr="00F4773A">
              <w:rPr>
                <w:bCs/>
                <w:sz w:val="24"/>
                <w:szCs w:val="24"/>
                <w:lang w:val="nl-NL"/>
              </w:rPr>
              <w:t xml:space="preserve">Chương 3: tài liệu </w:t>
            </w:r>
            <w:r w:rsidR="00D64813" w:rsidRPr="00F4773A">
              <w:rPr>
                <w:bCs/>
                <w:sz w:val="24"/>
                <w:szCs w:val="24"/>
                <w:lang w:val="nl-NL"/>
              </w:rPr>
              <w:t>[4]; [1];</w:t>
            </w:r>
          </w:p>
        </w:tc>
      </w:tr>
      <w:tr w:rsidR="00BC0BEB" w:rsidRPr="00F4773A" w14:paraId="4D3A3018" w14:textId="77777777" w:rsidTr="00F4289D">
        <w:trPr>
          <w:trHeight w:val="70"/>
        </w:trPr>
        <w:tc>
          <w:tcPr>
            <w:tcW w:w="428" w:type="pct"/>
            <w:shd w:val="clear" w:color="auto" w:fill="auto"/>
            <w:vAlign w:val="center"/>
          </w:tcPr>
          <w:p w14:paraId="29A7FBD2" w14:textId="77777777" w:rsidR="00D2335F" w:rsidRPr="00F4773A" w:rsidRDefault="00CA3F39" w:rsidP="00462B19">
            <w:pPr>
              <w:pStyle w:val="BodyText2"/>
              <w:spacing w:after="0" w:line="240" w:lineRule="auto"/>
              <w:jc w:val="center"/>
              <w:rPr>
                <w:bCs/>
                <w:sz w:val="24"/>
                <w:szCs w:val="24"/>
                <w:lang w:val="nl-NL"/>
              </w:rPr>
            </w:pPr>
            <w:r w:rsidRPr="00F4773A">
              <w:rPr>
                <w:bCs/>
                <w:sz w:val="24"/>
                <w:szCs w:val="24"/>
                <w:lang w:val="nl-NL"/>
              </w:rPr>
              <w:t>4</w:t>
            </w:r>
          </w:p>
        </w:tc>
        <w:tc>
          <w:tcPr>
            <w:tcW w:w="1346" w:type="pct"/>
            <w:shd w:val="clear" w:color="auto" w:fill="auto"/>
            <w:vAlign w:val="center"/>
          </w:tcPr>
          <w:p w14:paraId="2C746435" w14:textId="77777777" w:rsidR="00FB1D46" w:rsidRPr="00F4773A" w:rsidRDefault="00FB1D46" w:rsidP="00462B19">
            <w:pPr>
              <w:rPr>
                <w:bCs/>
                <w:sz w:val="24"/>
                <w:szCs w:val="24"/>
                <w:lang w:val="nl-NL"/>
              </w:rPr>
            </w:pPr>
            <w:r w:rsidRPr="00F4773A">
              <w:rPr>
                <w:bCs/>
                <w:sz w:val="24"/>
                <w:szCs w:val="24"/>
                <w:lang w:val="nl-NL"/>
              </w:rPr>
              <w:t>Chương 3:</w:t>
            </w:r>
            <w:r w:rsidR="0068151F" w:rsidRPr="00F4773A">
              <w:rPr>
                <w:bCs/>
                <w:sz w:val="24"/>
                <w:szCs w:val="24"/>
                <w:lang w:val="nl-NL"/>
              </w:rPr>
              <w:t xml:space="preserve"> Đặc điểm địa chất – địa chất công trình biển</w:t>
            </w:r>
          </w:p>
          <w:p w14:paraId="08351295" w14:textId="77777777" w:rsidR="00D2335F" w:rsidRPr="00F4773A" w:rsidRDefault="0068151F" w:rsidP="00462B19">
            <w:pPr>
              <w:rPr>
                <w:sz w:val="24"/>
                <w:szCs w:val="24"/>
                <w:lang w:val="es-MX"/>
              </w:rPr>
            </w:pPr>
            <w:r w:rsidRPr="00F4773A">
              <w:rPr>
                <w:bCs/>
                <w:sz w:val="24"/>
                <w:szCs w:val="24"/>
                <w:lang w:val="nl-NL"/>
              </w:rPr>
              <w:t>Chương 4: Các quá trình địa chất động lực công trình biển</w:t>
            </w:r>
          </w:p>
        </w:tc>
        <w:tc>
          <w:tcPr>
            <w:tcW w:w="454" w:type="pct"/>
            <w:shd w:val="clear" w:color="auto" w:fill="auto"/>
          </w:tcPr>
          <w:p w14:paraId="7716A2FC" w14:textId="77777777" w:rsidR="001248A8" w:rsidRPr="00F4773A" w:rsidRDefault="00F4289D" w:rsidP="00244D9D">
            <w:pPr>
              <w:pStyle w:val="BodyText2"/>
              <w:spacing w:after="0" w:line="240" w:lineRule="auto"/>
              <w:jc w:val="center"/>
              <w:rPr>
                <w:bCs/>
                <w:sz w:val="24"/>
                <w:szCs w:val="24"/>
                <w:lang w:val="nl-NL"/>
              </w:rPr>
            </w:pPr>
            <w:r w:rsidRPr="00F4773A">
              <w:rPr>
                <w:bCs/>
                <w:sz w:val="24"/>
                <w:szCs w:val="24"/>
                <w:lang w:val="nl-NL"/>
              </w:rPr>
              <w:t>8</w:t>
            </w:r>
          </w:p>
        </w:tc>
        <w:tc>
          <w:tcPr>
            <w:tcW w:w="370" w:type="pct"/>
            <w:gridSpan w:val="3"/>
          </w:tcPr>
          <w:p w14:paraId="3A779AFA" w14:textId="77777777" w:rsidR="00D2335F" w:rsidRPr="00F4773A" w:rsidRDefault="007816CE" w:rsidP="00462B19">
            <w:pPr>
              <w:pStyle w:val="BodyText2"/>
              <w:spacing w:after="0" w:line="240" w:lineRule="auto"/>
              <w:jc w:val="center"/>
              <w:rPr>
                <w:bCs/>
                <w:sz w:val="24"/>
                <w:szCs w:val="24"/>
                <w:lang w:val="nl-NL"/>
              </w:rPr>
            </w:pPr>
            <w:r w:rsidRPr="00F4773A">
              <w:rPr>
                <w:bCs/>
                <w:sz w:val="24"/>
                <w:szCs w:val="24"/>
                <w:lang w:val="nl-NL"/>
              </w:rPr>
              <w:t>0</w:t>
            </w:r>
          </w:p>
        </w:tc>
        <w:tc>
          <w:tcPr>
            <w:tcW w:w="432" w:type="pct"/>
            <w:tcBorders>
              <w:right w:val="single" w:sz="4" w:space="0" w:color="auto"/>
            </w:tcBorders>
            <w:shd w:val="clear" w:color="auto" w:fill="auto"/>
          </w:tcPr>
          <w:p w14:paraId="1981455C" w14:textId="77777777" w:rsidR="00D2335F" w:rsidRPr="00F4773A" w:rsidRDefault="002F0963" w:rsidP="00462B19">
            <w:pPr>
              <w:pStyle w:val="BodyText2"/>
              <w:spacing w:after="0" w:line="240" w:lineRule="auto"/>
              <w:jc w:val="center"/>
              <w:rPr>
                <w:bCs/>
                <w:sz w:val="24"/>
                <w:szCs w:val="24"/>
                <w:lang w:val="nl-NL"/>
              </w:rPr>
            </w:pPr>
            <w:r w:rsidRPr="00F4773A">
              <w:rPr>
                <w:bCs/>
                <w:sz w:val="24"/>
                <w:szCs w:val="24"/>
                <w:lang w:val="nl-NL"/>
              </w:rPr>
              <w:t>0</w:t>
            </w:r>
          </w:p>
        </w:tc>
        <w:tc>
          <w:tcPr>
            <w:tcW w:w="19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F4E9A6A" w14:textId="77777777" w:rsidR="00D64813" w:rsidRPr="00F4773A" w:rsidRDefault="00D64813" w:rsidP="00462B19">
            <w:pPr>
              <w:pStyle w:val="BodyText2"/>
              <w:spacing w:after="0" w:line="240" w:lineRule="auto"/>
              <w:rPr>
                <w:bCs/>
                <w:sz w:val="24"/>
                <w:szCs w:val="24"/>
                <w:lang w:val="nl-NL"/>
              </w:rPr>
            </w:pPr>
            <w:r w:rsidRPr="00F4773A">
              <w:rPr>
                <w:bCs/>
                <w:sz w:val="24"/>
                <w:szCs w:val="24"/>
                <w:lang w:val="nl-NL"/>
              </w:rPr>
              <w:t>- Nội dung 3.1[3]; [4];</w:t>
            </w:r>
          </w:p>
          <w:p w14:paraId="55868CA1" w14:textId="77777777" w:rsidR="00733F70" w:rsidRPr="00F4773A" w:rsidRDefault="00FE055E" w:rsidP="00462B19">
            <w:pPr>
              <w:pStyle w:val="BodyText2"/>
              <w:spacing w:after="0" w:line="240" w:lineRule="auto"/>
              <w:rPr>
                <w:bCs/>
                <w:sz w:val="24"/>
                <w:szCs w:val="24"/>
                <w:lang w:val="nl-NL"/>
              </w:rPr>
            </w:pPr>
            <w:r w:rsidRPr="00F4773A">
              <w:rPr>
                <w:bCs/>
                <w:sz w:val="24"/>
                <w:szCs w:val="24"/>
                <w:lang w:val="nl-NL"/>
              </w:rPr>
              <w:t xml:space="preserve">- </w:t>
            </w:r>
            <w:r w:rsidR="00733F70" w:rsidRPr="00F4773A">
              <w:rPr>
                <w:bCs/>
                <w:sz w:val="24"/>
                <w:szCs w:val="24"/>
                <w:lang w:val="nl-NL"/>
              </w:rPr>
              <w:t>Chương 4: tài liệu [1].</w:t>
            </w:r>
          </w:p>
          <w:p w14:paraId="25CDD834" w14:textId="77777777" w:rsidR="00733F70" w:rsidRPr="00F4773A" w:rsidRDefault="00733F70" w:rsidP="00462B19">
            <w:pPr>
              <w:pStyle w:val="BodyText2"/>
              <w:spacing w:after="0" w:line="240" w:lineRule="auto"/>
              <w:rPr>
                <w:bCs/>
                <w:sz w:val="24"/>
                <w:szCs w:val="24"/>
                <w:lang w:val="nl-NL"/>
              </w:rPr>
            </w:pPr>
            <w:r w:rsidRPr="00F4773A">
              <w:rPr>
                <w:bCs/>
                <w:sz w:val="24"/>
                <w:szCs w:val="24"/>
                <w:lang w:val="nl-NL"/>
              </w:rPr>
              <w:t xml:space="preserve">- </w:t>
            </w:r>
            <w:r w:rsidR="00FE6EDA" w:rsidRPr="00F4773A">
              <w:rPr>
                <w:bCs/>
                <w:sz w:val="24"/>
                <w:szCs w:val="24"/>
                <w:lang w:val="nl-NL"/>
              </w:rPr>
              <w:t>Tìm hiểu</w:t>
            </w:r>
            <w:r w:rsidR="00911A06" w:rsidRPr="00F4773A">
              <w:rPr>
                <w:bCs/>
                <w:sz w:val="24"/>
                <w:szCs w:val="24"/>
                <w:lang w:val="nl-NL"/>
              </w:rPr>
              <w:t xml:space="preserve"> nội dung 4.</w:t>
            </w:r>
            <w:r w:rsidR="00D64813" w:rsidRPr="00F4773A">
              <w:rPr>
                <w:bCs/>
                <w:sz w:val="24"/>
                <w:szCs w:val="24"/>
                <w:lang w:val="nl-NL"/>
              </w:rPr>
              <w:t>6; 4.8</w:t>
            </w:r>
            <w:r w:rsidR="00911A06" w:rsidRPr="00F4773A">
              <w:rPr>
                <w:bCs/>
                <w:sz w:val="24"/>
                <w:szCs w:val="24"/>
                <w:lang w:val="nl-NL"/>
              </w:rPr>
              <w:t xml:space="preserve"> trong [</w:t>
            </w:r>
            <w:r w:rsidR="00D64813" w:rsidRPr="00F4773A">
              <w:rPr>
                <w:bCs/>
                <w:sz w:val="24"/>
                <w:szCs w:val="24"/>
                <w:lang w:val="nl-NL"/>
              </w:rPr>
              <w:t>1</w:t>
            </w:r>
            <w:r w:rsidRPr="00F4773A">
              <w:rPr>
                <w:bCs/>
                <w:sz w:val="24"/>
                <w:szCs w:val="24"/>
                <w:lang w:val="nl-NL"/>
              </w:rPr>
              <w:t>].</w:t>
            </w:r>
          </w:p>
          <w:p w14:paraId="64EC02F4" w14:textId="77777777" w:rsidR="00D2335F" w:rsidRPr="00F4773A" w:rsidRDefault="00D2335F" w:rsidP="00462B19">
            <w:pPr>
              <w:pStyle w:val="BodyText2"/>
              <w:spacing w:after="0" w:line="240" w:lineRule="auto"/>
              <w:rPr>
                <w:bCs/>
                <w:sz w:val="24"/>
                <w:szCs w:val="24"/>
                <w:highlight w:val="yellow"/>
                <w:lang w:val="it-IT"/>
              </w:rPr>
            </w:pPr>
          </w:p>
        </w:tc>
      </w:tr>
      <w:tr w:rsidR="00BC0BEB" w:rsidRPr="00F4773A" w14:paraId="6FCBDA4B" w14:textId="77777777" w:rsidTr="00F4289D">
        <w:trPr>
          <w:trHeight w:val="70"/>
        </w:trPr>
        <w:tc>
          <w:tcPr>
            <w:tcW w:w="428" w:type="pct"/>
            <w:shd w:val="clear" w:color="auto" w:fill="auto"/>
            <w:vAlign w:val="center"/>
          </w:tcPr>
          <w:p w14:paraId="4C53E04F" w14:textId="77777777" w:rsidR="00D2335F" w:rsidRPr="00F4773A" w:rsidRDefault="00CA3F39" w:rsidP="00462B19">
            <w:pPr>
              <w:pStyle w:val="BodyText2"/>
              <w:spacing w:after="0" w:line="240" w:lineRule="auto"/>
              <w:jc w:val="center"/>
              <w:rPr>
                <w:bCs/>
                <w:sz w:val="24"/>
                <w:szCs w:val="24"/>
                <w:lang w:val="nl-NL"/>
              </w:rPr>
            </w:pPr>
            <w:r w:rsidRPr="00F4773A">
              <w:rPr>
                <w:bCs/>
                <w:sz w:val="24"/>
                <w:szCs w:val="24"/>
                <w:lang w:val="nl-NL"/>
              </w:rPr>
              <w:t>5</w:t>
            </w:r>
          </w:p>
        </w:tc>
        <w:tc>
          <w:tcPr>
            <w:tcW w:w="1346" w:type="pct"/>
            <w:shd w:val="clear" w:color="auto" w:fill="auto"/>
            <w:vAlign w:val="center"/>
          </w:tcPr>
          <w:p w14:paraId="48D11D80" w14:textId="77777777" w:rsidR="00FB1D46" w:rsidRPr="00F4773A" w:rsidRDefault="00FB1D46" w:rsidP="00462B19">
            <w:pPr>
              <w:rPr>
                <w:bCs/>
                <w:sz w:val="24"/>
                <w:szCs w:val="24"/>
                <w:lang w:val="nl-NL"/>
              </w:rPr>
            </w:pPr>
            <w:r w:rsidRPr="00F4773A">
              <w:rPr>
                <w:bCs/>
                <w:sz w:val="24"/>
                <w:szCs w:val="24"/>
                <w:lang w:val="nl-NL"/>
              </w:rPr>
              <w:t>Chương 4:</w:t>
            </w:r>
            <w:r w:rsidR="005075FC" w:rsidRPr="00F4773A">
              <w:rPr>
                <w:bCs/>
                <w:sz w:val="24"/>
                <w:szCs w:val="24"/>
                <w:lang w:val="nl-NL"/>
              </w:rPr>
              <w:t xml:space="preserve"> Các quá trình địa chất động lực công trình biển</w:t>
            </w:r>
          </w:p>
          <w:p w14:paraId="1965996F" w14:textId="77777777" w:rsidR="00902641" w:rsidRPr="00F4773A" w:rsidRDefault="00902641" w:rsidP="00462B19">
            <w:pPr>
              <w:rPr>
                <w:sz w:val="24"/>
                <w:szCs w:val="24"/>
                <w:lang w:val="es-MX"/>
              </w:rPr>
            </w:pPr>
          </w:p>
        </w:tc>
        <w:tc>
          <w:tcPr>
            <w:tcW w:w="454" w:type="pct"/>
            <w:shd w:val="clear" w:color="auto" w:fill="auto"/>
          </w:tcPr>
          <w:p w14:paraId="69BBFA4F" w14:textId="77777777" w:rsidR="001248A8" w:rsidRPr="00F4773A" w:rsidRDefault="00F4289D" w:rsidP="00244D9D">
            <w:pPr>
              <w:pStyle w:val="BodyText2"/>
              <w:spacing w:after="0" w:line="240" w:lineRule="auto"/>
              <w:jc w:val="center"/>
              <w:rPr>
                <w:bCs/>
                <w:sz w:val="24"/>
                <w:szCs w:val="24"/>
                <w:lang w:val="nl-NL"/>
              </w:rPr>
            </w:pPr>
            <w:r w:rsidRPr="00F4773A">
              <w:rPr>
                <w:bCs/>
                <w:sz w:val="24"/>
                <w:szCs w:val="24"/>
                <w:lang w:val="nl-NL"/>
              </w:rPr>
              <w:t>8</w:t>
            </w:r>
          </w:p>
        </w:tc>
        <w:tc>
          <w:tcPr>
            <w:tcW w:w="370" w:type="pct"/>
            <w:gridSpan w:val="3"/>
          </w:tcPr>
          <w:p w14:paraId="6B7E915F" w14:textId="77777777" w:rsidR="00D2335F" w:rsidRPr="00F4773A" w:rsidRDefault="007816CE" w:rsidP="00462B19">
            <w:pPr>
              <w:pStyle w:val="BodyText2"/>
              <w:spacing w:after="0" w:line="240" w:lineRule="auto"/>
              <w:jc w:val="center"/>
              <w:rPr>
                <w:bCs/>
                <w:sz w:val="24"/>
                <w:szCs w:val="24"/>
                <w:lang w:val="nl-NL"/>
              </w:rPr>
            </w:pPr>
            <w:r w:rsidRPr="00F4773A">
              <w:rPr>
                <w:bCs/>
                <w:sz w:val="24"/>
                <w:szCs w:val="24"/>
                <w:lang w:val="nl-NL"/>
              </w:rPr>
              <w:t>0</w:t>
            </w:r>
          </w:p>
        </w:tc>
        <w:tc>
          <w:tcPr>
            <w:tcW w:w="432" w:type="pct"/>
            <w:tcBorders>
              <w:right w:val="single" w:sz="4" w:space="0" w:color="auto"/>
            </w:tcBorders>
            <w:shd w:val="clear" w:color="auto" w:fill="auto"/>
          </w:tcPr>
          <w:p w14:paraId="719BE032" w14:textId="77777777" w:rsidR="00D2335F" w:rsidRPr="00F4773A" w:rsidRDefault="002F0963" w:rsidP="00462B19">
            <w:pPr>
              <w:pStyle w:val="BodyText2"/>
              <w:spacing w:after="0" w:line="240" w:lineRule="auto"/>
              <w:jc w:val="center"/>
              <w:rPr>
                <w:bCs/>
                <w:sz w:val="24"/>
                <w:szCs w:val="24"/>
                <w:lang w:val="nl-NL"/>
              </w:rPr>
            </w:pPr>
            <w:r w:rsidRPr="00F4773A">
              <w:rPr>
                <w:bCs/>
                <w:sz w:val="24"/>
                <w:szCs w:val="24"/>
                <w:lang w:val="nl-NL"/>
              </w:rPr>
              <w:t>0</w:t>
            </w:r>
          </w:p>
        </w:tc>
        <w:tc>
          <w:tcPr>
            <w:tcW w:w="19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3F4D395" w14:textId="77777777" w:rsidR="00D64813" w:rsidRPr="00F4773A" w:rsidRDefault="00D64813" w:rsidP="00462B19">
            <w:pPr>
              <w:pStyle w:val="BodyText2"/>
              <w:spacing w:after="0" w:line="240" w:lineRule="auto"/>
              <w:rPr>
                <w:bCs/>
                <w:sz w:val="24"/>
                <w:szCs w:val="24"/>
                <w:highlight w:val="yellow"/>
                <w:lang w:val="nl-NL"/>
              </w:rPr>
            </w:pPr>
            <w:r w:rsidRPr="00F4773A">
              <w:rPr>
                <w:bCs/>
                <w:sz w:val="24"/>
                <w:szCs w:val="24"/>
                <w:lang w:val="it-IT"/>
              </w:rPr>
              <w:t>- Tra cứu nội dung 4.5, 4.7 trong [2], [4], [6].</w:t>
            </w:r>
          </w:p>
          <w:p w14:paraId="6265A084" w14:textId="77777777" w:rsidR="00E32BDA" w:rsidRPr="00F4773A" w:rsidRDefault="00E32BDA" w:rsidP="00462B19">
            <w:pPr>
              <w:pStyle w:val="BodyText2"/>
              <w:spacing w:after="0" w:line="240" w:lineRule="auto"/>
              <w:rPr>
                <w:sz w:val="24"/>
                <w:szCs w:val="24"/>
                <w:highlight w:val="yellow"/>
                <w:lang w:val="nl-NL"/>
              </w:rPr>
            </w:pPr>
          </w:p>
        </w:tc>
      </w:tr>
      <w:tr w:rsidR="00BC0BEB" w:rsidRPr="00F4773A" w14:paraId="024E0465" w14:textId="77777777" w:rsidTr="00F4289D">
        <w:trPr>
          <w:trHeight w:val="70"/>
        </w:trPr>
        <w:tc>
          <w:tcPr>
            <w:tcW w:w="428" w:type="pct"/>
            <w:shd w:val="clear" w:color="auto" w:fill="auto"/>
            <w:vAlign w:val="center"/>
          </w:tcPr>
          <w:p w14:paraId="7A825020" w14:textId="77777777" w:rsidR="00C84789" w:rsidRPr="00F4773A" w:rsidRDefault="00CA3F39" w:rsidP="00462B19">
            <w:pPr>
              <w:pStyle w:val="BodyText2"/>
              <w:spacing w:after="0" w:line="240" w:lineRule="auto"/>
              <w:jc w:val="center"/>
              <w:rPr>
                <w:bCs/>
                <w:sz w:val="24"/>
                <w:szCs w:val="24"/>
                <w:lang w:val="nl-NL"/>
              </w:rPr>
            </w:pPr>
            <w:r w:rsidRPr="00F4773A">
              <w:rPr>
                <w:bCs/>
                <w:sz w:val="24"/>
                <w:szCs w:val="24"/>
                <w:lang w:val="nl-NL"/>
              </w:rPr>
              <w:t>6</w:t>
            </w:r>
          </w:p>
        </w:tc>
        <w:tc>
          <w:tcPr>
            <w:tcW w:w="1346" w:type="pct"/>
            <w:shd w:val="clear" w:color="auto" w:fill="auto"/>
            <w:vAlign w:val="center"/>
          </w:tcPr>
          <w:p w14:paraId="7448D694" w14:textId="77777777" w:rsidR="00C84789" w:rsidRPr="00F4773A" w:rsidRDefault="00F4289D" w:rsidP="00462B19">
            <w:pPr>
              <w:rPr>
                <w:bCs/>
                <w:sz w:val="24"/>
                <w:szCs w:val="24"/>
                <w:lang w:val="nl-NL"/>
              </w:rPr>
            </w:pPr>
            <w:r w:rsidRPr="00F4773A">
              <w:rPr>
                <w:bCs/>
                <w:sz w:val="24"/>
                <w:szCs w:val="24"/>
                <w:lang w:val="nl-NL"/>
              </w:rPr>
              <w:t>Chương 5: Khảo sát địa chất công trình biển</w:t>
            </w:r>
          </w:p>
        </w:tc>
        <w:tc>
          <w:tcPr>
            <w:tcW w:w="454" w:type="pct"/>
            <w:shd w:val="clear" w:color="auto" w:fill="auto"/>
          </w:tcPr>
          <w:p w14:paraId="295CEED1" w14:textId="77777777" w:rsidR="00C84789" w:rsidRPr="00F4773A" w:rsidRDefault="00F4289D" w:rsidP="00F4289D">
            <w:pPr>
              <w:pStyle w:val="BodyText2"/>
              <w:tabs>
                <w:tab w:val="left" w:pos="227"/>
                <w:tab w:val="center" w:pos="327"/>
              </w:tabs>
              <w:spacing w:after="0" w:line="240" w:lineRule="auto"/>
              <w:jc w:val="center"/>
              <w:rPr>
                <w:bCs/>
                <w:sz w:val="24"/>
                <w:szCs w:val="24"/>
                <w:lang w:val="nl-NL"/>
              </w:rPr>
            </w:pPr>
            <w:r w:rsidRPr="00F4773A">
              <w:rPr>
                <w:bCs/>
                <w:sz w:val="24"/>
                <w:szCs w:val="24"/>
                <w:lang w:val="nl-NL"/>
              </w:rPr>
              <w:t>8</w:t>
            </w:r>
          </w:p>
        </w:tc>
        <w:tc>
          <w:tcPr>
            <w:tcW w:w="370" w:type="pct"/>
            <w:gridSpan w:val="3"/>
          </w:tcPr>
          <w:p w14:paraId="6D4295EC" w14:textId="77777777" w:rsidR="00C84789" w:rsidRPr="00F4773A" w:rsidRDefault="00CA3F39" w:rsidP="00F4289D">
            <w:pPr>
              <w:pStyle w:val="BodyText2"/>
              <w:spacing w:after="0" w:line="240" w:lineRule="auto"/>
              <w:jc w:val="center"/>
              <w:rPr>
                <w:bCs/>
                <w:sz w:val="24"/>
                <w:szCs w:val="24"/>
                <w:lang w:val="nl-NL"/>
              </w:rPr>
            </w:pPr>
            <w:r w:rsidRPr="00F4773A">
              <w:rPr>
                <w:bCs/>
                <w:sz w:val="24"/>
                <w:szCs w:val="24"/>
                <w:lang w:val="nl-NL"/>
              </w:rPr>
              <w:t>0</w:t>
            </w:r>
          </w:p>
        </w:tc>
        <w:tc>
          <w:tcPr>
            <w:tcW w:w="432" w:type="pct"/>
            <w:tcBorders>
              <w:right w:val="single" w:sz="4" w:space="0" w:color="auto"/>
            </w:tcBorders>
            <w:shd w:val="clear" w:color="auto" w:fill="auto"/>
          </w:tcPr>
          <w:p w14:paraId="2E7E824F" w14:textId="77777777" w:rsidR="00C84789" w:rsidRPr="00F4773A" w:rsidRDefault="002F0963" w:rsidP="00F4289D">
            <w:pPr>
              <w:pStyle w:val="BodyText2"/>
              <w:spacing w:after="0" w:line="240" w:lineRule="auto"/>
              <w:jc w:val="center"/>
              <w:rPr>
                <w:bCs/>
                <w:sz w:val="24"/>
                <w:szCs w:val="24"/>
                <w:lang w:val="nl-NL"/>
              </w:rPr>
            </w:pPr>
            <w:r w:rsidRPr="00F4773A">
              <w:rPr>
                <w:bCs/>
                <w:sz w:val="24"/>
                <w:szCs w:val="24"/>
                <w:lang w:val="nl-NL"/>
              </w:rPr>
              <w:t>0</w:t>
            </w:r>
          </w:p>
        </w:tc>
        <w:tc>
          <w:tcPr>
            <w:tcW w:w="19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59E90A" w14:textId="77777777" w:rsidR="00FB1D46" w:rsidRPr="00F4773A" w:rsidRDefault="00F4289D" w:rsidP="00F4289D">
            <w:pPr>
              <w:rPr>
                <w:bCs/>
                <w:sz w:val="24"/>
                <w:szCs w:val="24"/>
                <w:highlight w:val="yellow"/>
                <w:lang w:val="nl-NL"/>
              </w:rPr>
            </w:pPr>
            <w:r w:rsidRPr="00F4773A">
              <w:rPr>
                <w:bCs/>
                <w:sz w:val="24"/>
                <w:szCs w:val="24"/>
                <w:lang w:val="nl-NL"/>
              </w:rPr>
              <w:t>- Chương 5: tài liệu [4]; [1]; [6]; [7]</w:t>
            </w:r>
            <w:r w:rsidRPr="00F4773A">
              <w:rPr>
                <w:rFonts w:eastAsia="Courier New"/>
                <w:sz w:val="24"/>
                <w:szCs w:val="24"/>
                <w:lang w:val="nl-NL"/>
              </w:rPr>
              <w:t>.</w:t>
            </w:r>
          </w:p>
        </w:tc>
      </w:tr>
      <w:tr w:rsidR="00F4289D" w:rsidRPr="00F4773A" w14:paraId="358EBD7F" w14:textId="77777777" w:rsidTr="00F4289D">
        <w:trPr>
          <w:trHeight w:val="70"/>
        </w:trPr>
        <w:tc>
          <w:tcPr>
            <w:tcW w:w="428" w:type="pct"/>
            <w:shd w:val="clear" w:color="auto" w:fill="auto"/>
            <w:vAlign w:val="center"/>
          </w:tcPr>
          <w:p w14:paraId="060B4F6A" w14:textId="77777777" w:rsidR="00F4289D" w:rsidRPr="00F4773A" w:rsidRDefault="00F4289D" w:rsidP="00462B19">
            <w:pPr>
              <w:pStyle w:val="BodyText2"/>
              <w:spacing w:after="0" w:line="240" w:lineRule="auto"/>
              <w:jc w:val="center"/>
              <w:rPr>
                <w:bCs/>
                <w:sz w:val="24"/>
                <w:szCs w:val="24"/>
                <w:lang w:val="nl-NL"/>
              </w:rPr>
            </w:pPr>
            <w:r w:rsidRPr="00F4773A">
              <w:rPr>
                <w:bCs/>
                <w:sz w:val="24"/>
                <w:szCs w:val="24"/>
                <w:lang w:val="nl-NL"/>
              </w:rPr>
              <w:t>7</w:t>
            </w:r>
          </w:p>
        </w:tc>
        <w:tc>
          <w:tcPr>
            <w:tcW w:w="1346" w:type="pct"/>
            <w:shd w:val="clear" w:color="auto" w:fill="auto"/>
            <w:vAlign w:val="center"/>
          </w:tcPr>
          <w:p w14:paraId="7AF25C3D" w14:textId="77777777" w:rsidR="00F4289D" w:rsidRPr="00F4773A" w:rsidRDefault="00F4289D" w:rsidP="00462B19">
            <w:pPr>
              <w:rPr>
                <w:bCs/>
                <w:sz w:val="24"/>
                <w:szCs w:val="24"/>
                <w:lang w:val="nl-NL"/>
              </w:rPr>
            </w:pPr>
            <w:r w:rsidRPr="00F4773A">
              <w:rPr>
                <w:bCs/>
                <w:sz w:val="24"/>
                <w:szCs w:val="24"/>
                <w:lang w:val="nl-NL"/>
              </w:rPr>
              <w:t>Chương 5: Khảo sát địa chất công trình biển Chương 6: Đặc điểm xây dựng các công trình biển</w:t>
            </w:r>
          </w:p>
        </w:tc>
        <w:tc>
          <w:tcPr>
            <w:tcW w:w="454" w:type="pct"/>
            <w:shd w:val="clear" w:color="auto" w:fill="auto"/>
          </w:tcPr>
          <w:p w14:paraId="3EC992FA" w14:textId="77777777" w:rsidR="00F4289D" w:rsidRPr="00F4773A" w:rsidRDefault="00F4289D" w:rsidP="00F4289D">
            <w:pPr>
              <w:pStyle w:val="BodyText2"/>
              <w:spacing w:after="0" w:line="240" w:lineRule="auto"/>
              <w:jc w:val="center"/>
              <w:rPr>
                <w:bCs/>
                <w:sz w:val="24"/>
                <w:szCs w:val="24"/>
                <w:lang w:val="nl-NL"/>
              </w:rPr>
            </w:pPr>
          </w:p>
          <w:p w14:paraId="56185111" w14:textId="77777777" w:rsidR="00F4289D" w:rsidRPr="00F4773A" w:rsidRDefault="00F4289D" w:rsidP="00F4289D">
            <w:pPr>
              <w:pStyle w:val="BodyText2"/>
              <w:spacing w:after="0" w:line="240" w:lineRule="auto"/>
              <w:jc w:val="center"/>
              <w:rPr>
                <w:bCs/>
                <w:sz w:val="24"/>
                <w:szCs w:val="24"/>
                <w:lang w:val="nl-NL"/>
              </w:rPr>
            </w:pPr>
            <w:r w:rsidRPr="00F4773A">
              <w:rPr>
                <w:bCs/>
                <w:sz w:val="24"/>
                <w:szCs w:val="24"/>
                <w:lang w:val="nl-NL"/>
              </w:rPr>
              <w:t>8</w:t>
            </w:r>
          </w:p>
        </w:tc>
        <w:tc>
          <w:tcPr>
            <w:tcW w:w="370" w:type="pct"/>
            <w:gridSpan w:val="3"/>
          </w:tcPr>
          <w:p w14:paraId="7DEAE79E" w14:textId="77777777" w:rsidR="00F4289D" w:rsidRPr="00F4773A" w:rsidRDefault="00F4289D" w:rsidP="00F4289D">
            <w:pPr>
              <w:pStyle w:val="BodyText2"/>
              <w:spacing w:after="0" w:line="240" w:lineRule="auto"/>
              <w:jc w:val="center"/>
              <w:rPr>
                <w:bCs/>
                <w:sz w:val="24"/>
                <w:szCs w:val="24"/>
                <w:lang w:val="nl-NL"/>
              </w:rPr>
            </w:pPr>
          </w:p>
          <w:p w14:paraId="37C48E90" w14:textId="77777777" w:rsidR="00F4289D" w:rsidRPr="00F4773A" w:rsidRDefault="00F4289D" w:rsidP="00F4289D">
            <w:pPr>
              <w:pStyle w:val="BodyText2"/>
              <w:spacing w:after="0" w:line="240" w:lineRule="auto"/>
              <w:jc w:val="center"/>
              <w:rPr>
                <w:bCs/>
                <w:sz w:val="24"/>
                <w:szCs w:val="24"/>
                <w:lang w:val="nl-NL"/>
              </w:rPr>
            </w:pPr>
            <w:r w:rsidRPr="00F4773A">
              <w:rPr>
                <w:bCs/>
                <w:sz w:val="24"/>
                <w:szCs w:val="24"/>
                <w:lang w:val="nl-NL"/>
              </w:rPr>
              <w:t>0</w:t>
            </w:r>
          </w:p>
        </w:tc>
        <w:tc>
          <w:tcPr>
            <w:tcW w:w="432" w:type="pct"/>
            <w:tcBorders>
              <w:right w:val="single" w:sz="4" w:space="0" w:color="auto"/>
            </w:tcBorders>
            <w:shd w:val="clear" w:color="auto" w:fill="auto"/>
          </w:tcPr>
          <w:p w14:paraId="0A9DEF06" w14:textId="77777777" w:rsidR="00F4289D" w:rsidRPr="00F4773A" w:rsidRDefault="00F4289D" w:rsidP="00F4289D">
            <w:pPr>
              <w:pStyle w:val="BodyText2"/>
              <w:spacing w:after="0" w:line="240" w:lineRule="auto"/>
              <w:jc w:val="center"/>
              <w:rPr>
                <w:bCs/>
                <w:sz w:val="24"/>
                <w:szCs w:val="24"/>
                <w:lang w:val="nl-NL"/>
              </w:rPr>
            </w:pPr>
          </w:p>
          <w:p w14:paraId="67E7824F" w14:textId="77777777" w:rsidR="00F4289D" w:rsidRPr="00F4773A" w:rsidRDefault="00F4289D" w:rsidP="00F4289D">
            <w:pPr>
              <w:jc w:val="center"/>
              <w:rPr>
                <w:lang w:val="nl-NL"/>
              </w:rPr>
            </w:pPr>
            <w:r w:rsidRPr="00F4773A">
              <w:rPr>
                <w:lang w:val="nl-NL"/>
              </w:rPr>
              <w:t>0</w:t>
            </w:r>
          </w:p>
        </w:tc>
        <w:tc>
          <w:tcPr>
            <w:tcW w:w="19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77EF554" w14:textId="77777777" w:rsidR="00F4289D" w:rsidRPr="00F4773A" w:rsidRDefault="00F4289D" w:rsidP="00F4289D">
            <w:pPr>
              <w:rPr>
                <w:rFonts w:eastAsia="Courier New"/>
                <w:sz w:val="24"/>
                <w:szCs w:val="24"/>
                <w:lang w:val="nl-NL"/>
              </w:rPr>
            </w:pPr>
            <w:r w:rsidRPr="00F4773A">
              <w:rPr>
                <w:bCs/>
                <w:sz w:val="24"/>
                <w:szCs w:val="24"/>
                <w:lang w:val="nl-NL"/>
              </w:rPr>
              <w:t>- Chương 5: tài liệu [4]; [1]; [6]; [7]</w:t>
            </w:r>
            <w:r w:rsidRPr="00F4773A">
              <w:rPr>
                <w:rFonts w:eastAsia="Courier New"/>
                <w:sz w:val="24"/>
                <w:szCs w:val="24"/>
                <w:lang w:val="nl-NL"/>
              </w:rPr>
              <w:t>.</w:t>
            </w:r>
          </w:p>
          <w:p w14:paraId="1C966F2F" w14:textId="77777777" w:rsidR="00F4289D" w:rsidRPr="00F4773A" w:rsidRDefault="00F4289D" w:rsidP="00F4289D">
            <w:pPr>
              <w:rPr>
                <w:rFonts w:eastAsia="Courier New"/>
                <w:sz w:val="24"/>
                <w:szCs w:val="24"/>
                <w:lang w:val="nl-NL"/>
              </w:rPr>
            </w:pPr>
            <w:r w:rsidRPr="00F4773A">
              <w:rPr>
                <w:bCs/>
                <w:sz w:val="24"/>
                <w:szCs w:val="24"/>
                <w:lang w:val="nl-NL"/>
              </w:rPr>
              <w:t>- Chương 6: tài liệu [1]; [6]; [7].</w:t>
            </w:r>
            <w:r w:rsidRPr="00F4773A">
              <w:rPr>
                <w:rFonts w:eastAsia="Courier New"/>
                <w:sz w:val="24"/>
                <w:szCs w:val="24"/>
                <w:lang w:val="nl-NL"/>
              </w:rPr>
              <w:t>.</w:t>
            </w:r>
          </w:p>
          <w:p w14:paraId="5234257B" w14:textId="77777777" w:rsidR="00F4289D" w:rsidRPr="00F4773A" w:rsidRDefault="00F4289D" w:rsidP="00462B19">
            <w:pPr>
              <w:rPr>
                <w:bCs/>
                <w:sz w:val="24"/>
                <w:szCs w:val="24"/>
                <w:lang w:val="nl-NL"/>
              </w:rPr>
            </w:pPr>
          </w:p>
        </w:tc>
      </w:tr>
      <w:tr w:rsidR="00F4289D" w:rsidRPr="00F4773A" w14:paraId="06534BB0" w14:textId="77777777" w:rsidTr="00F4289D">
        <w:trPr>
          <w:trHeight w:val="70"/>
        </w:trPr>
        <w:tc>
          <w:tcPr>
            <w:tcW w:w="428" w:type="pct"/>
            <w:shd w:val="clear" w:color="auto" w:fill="auto"/>
            <w:vAlign w:val="center"/>
          </w:tcPr>
          <w:p w14:paraId="4008747F" w14:textId="77777777" w:rsidR="00F4289D" w:rsidRPr="00F4773A" w:rsidRDefault="00F4289D" w:rsidP="00462B19">
            <w:pPr>
              <w:pStyle w:val="BodyText2"/>
              <w:spacing w:after="0" w:line="240" w:lineRule="auto"/>
              <w:jc w:val="center"/>
              <w:rPr>
                <w:bCs/>
                <w:sz w:val="24"/>
                <w:szCs w:val="24"/>
                <w:lang w:val="nl-NL"/>
              </w:rPr>
            </w:pPr>
            <w:r w:rsidRPr="00F4773A">
              <w:rPr>
                <w:bCs/>
                <w:sz w:val="24"/>
                <w:szCs w:val="24"/>
                <w:lang w:val="nl-NL"/>
              </w:rPr>
              <w:t>8</w:t>
            </w:r>
          </w:p>
        </w:tc>
        <w:tc>
          <w:tcPr>
            <w:tcW w:w="1346" w:type="pct"/>
            <w:shd w:val="clear" w:color="auto" w:fill="auto"/>
            <w:vAlign w:val="center"/>
          </w:tcPr>
          <w:p w14:paraId="1F6A114B" w14:textId="77777777" w:rsidR="00F4289D" w:rsidRPr="00F4773A" w:rsidRDefault="00F4289D" w:rsidP="00462B19">
            <w:pPr>
              <w:rPr>
                <w:bCs/>
                <w:sz w:val="24"/>
                <w:szCs w:val="24"/>
                <w:lang w:val="nl-NL"/>
              </w:rPr>
            </w:pPr>
            <w:r w:rsidRPr="00F4773A">
              <w:rPr>
                <w:bCs/>
                <w:sz w:val="24"/>
                <w:szCs w:val="24"/>
                <w:lang w:val="nl-NL"/>
              </w:rPr>
              <w:t>Chương 6: Đặc điểm xây dựng các công trình biển</w:t>
            </w:r>
          </w:p>
        </w:tc>
        <w:tc>
          <w:tcPr>
            <w:tcW w:w="454" w:type="pct"/>
            <w:shd w:val="clear" w:color="auto" w:fill="auto"/>
          </w:tcPr>
          <w:p w14:paraId="432625F7" w14:textId="77777777" w:rsidR="00F4289D" w:rsidRPr="00F4773A" w:rsidRDefault="00F4289D" w:rsidP="00F4289D">
            <w:pPr>
              <w:pStyle w:val="BodyText2"/>
              <w:spacing w:after="0" w:line="240" w:lineRule="auto"/>
              <w:jc w:val="center"/>
              <w:rPr>
                <w:bCs/>
                <w:sz w:val="24"/>
                <w:szCs w:val="24"/>
                <w:lang w:val="nl-NL"/>
              </w:rPr>
            </w:pPr>
          </w:p>
          <w:p w14:paraId="298B45A8" w14:textId="77777777" w:rsidR="00F4289D" w:rsidRPr="00F4773A" w:rsidRDefault="00F4289D" w:rsidP="00F4289D">
            <w:pPr>
              <w:pStyle w:val="BodyText2"/>
              <w:spacing w:after="0" w:line="240" w:lineRule="auto"/>
              <w:jc w:val="center"/>
              <w:rPr>
                <w:bCs/>
                <w:sz w:val="24"/>
                <w:szCs w:val="24"/>
                <w:lang w:val="nl-NL"/>
              </w:rPr>
            </w:pPr>
            <w:r w:rsidRPr="00F4773A">
              <w:rPr>
                <w:bCs/>
                <w:sz w:val="24"/>
                <w:szCs w:val="24"/>
                <w:lang w:val="nl-NL"/>
              </w:rPr>
              <w:t>4</w:t>
            </w:r>
          </w:p>
        </w:tc>
        <w:tc>
          <w:tcPr>
            <w:tcW w:w="370" w:type="pct"/>
            <w:gridSpan w:val="3"/>
          </w:tcPr>
          <w:p w14:paraId="5EFBF819" w14:textId="77777777" w:rsidR="00F4289D" w:rsidRPr="00F4773A" w:rsidRDefault="00F4289D" w:rsidP="00F4289D">
            <w:pPr>
              <w:pStyle w:val="BodyText2"/>
              <w:spacing w:after="0" w:line="240" w:lineRule="auto"/>
              <w:jc w:val="center"/>
              <w:rPr>
                <w:bCs/>
                <w:sz w:val="24"/>
                <w:szCs w:val="24"/>
                <w:lang w:val="nl-NL"/>
              </w:rPr>
            </w:pPr>
          </w:p>
          <w:p w14:paraId="0369CE86" w14:textId="77777777" w:rsidR="00F4289D" w:rsidRPr="00F4773A" w:rsidRDefault="00F4289D" w:rsidP="00F4289D">
            <w:pPr>
              <w:pStyle w:val="BodyText2"/>
              <w:spacing w:after="0" w:line="240" w:lineRule="auto"/>
              <w:jc w:val="center"/>
              <w:rPr>
                <w:bCs/>
                <w:sz w:val="24"/>
                <w:szCs w:val="24"/>
                <w:lang w:val="nl-NL"/>
              </w:rPr>
            </w:pPr>
            <w:r w:rsidRPr="00F4773A">
              <w:rPr>
                <w:bCs/>
                <w:sz w:val="24"/>
                <w:szCs w:val="24"/>
                <w:lang w:val="nl-NL"/>
              </w:rPr>
              <w:t>0</w:t>
            </w:r>
          </w:p>
        </w:tc>
        <w:tc>
          <w:tcPr>
            <w:tcW w:w="432" w:type="pct"/>
            <w:tcBorders>
              <w:right w:val="single" w:sz="4" w:space="0" w:color="auto"/>
            </w:tcBorders>
            <w:shd w:val="clear" w:color="auto" w:fill="auto"/>
          </w:tcPr>
          <w:p w14:paraId="0D248C53" w14:textId="77777777" w:rsidR="00F4289D" w:rsidRPr="00F4773A" w:rsidRDefault="00F4289D" w:rsidP="00F4289D">
            <w:pPr>
              <w:pStyle w:val="BodyText2"/>
              <w:spacing w:after="0" w:line="240" w:lineRule="auto"/>
              <w:jc w:val="center"/>
              <w:rPr>
                <w:bCs/>
                <w:sz w:val="24"/>
                <w:szCs w:val="24"/>
                <w:lang w:val="nl-NL"/>
              </w:rPr>
            </w:pPr>
          </w:p>
          <w:p w14:paraId="4E2814FB" w14:textId="77777777" w:rsidR="00F4289D" w:rsidRPr="00F4773A" w:rsidRDefault="00F4289D" w:rsidP="00F4289D">
            <w:pPr>
              <w:pStyle w:val="BodyText2"/>
              <w:spacing w:after="0" w:line="240" w:lineRule="auto"/>
              <w:jc w:val="center"/>
              <w:rPr>
                <w:bCs/>
                <w:sz w:val="24"/>
                <w:szCs w:val="24"/>
                <w:lang w:val="nl-NL"/>
              </w:rPr>
            </w:pPr>
            <w:r w:rsidRPr="00F4773A">
              <w:rPr>
                <w:bCs/>
                <w:sz w:val="24"/>
                <w:szCs w:val="24"/>
                <w:lang w:val="nl-NL"/>
              </w:rPr>
              <w:t>0</w:t>
            </w:r>
          </w:p>
        </w:tc>
        <w:tc>
          <w:tcPr>
            <w:tcW w:w="19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2B9D04D" w14:textId="77777777" w:rsidR="00F4289D" w:rsidRPr="00F4773A" w:rsidRDefault="00F4289D" w:rsidP="00F4289D">
            <w:pPr>
              <w:rPr>
                <w:rFonts w:eastAsia="Courier New"/>
                <w:sz w:val="24"/>
                <w:szCs w:val="24"/>
                <w:lang w:val="nl-NL"/>
              </w:rPr>
            </w:pPr>
            <w:r w:rsidRPr="00F4773A">
              <w:rPr>
                <w:bCs/>
                <w:sz w:val="24"/>
                <w:szCs w:val="24"/>
                <w:lang w:val="nl-NL"/>
              </w:rPr>
              <w:t>- Chương 6: tài liệu [1]; [6]; [7].</w:t>
            </w:r>
            <w:r w:rsidRPr="00F4773A">
              <w:rPr>
                <w:rFonts w:eastAsia="Courier New"/>
                <w:sz w:val="24"/>
                <w:szCs w:val="24"/>
                <w:lang w:val="nl-NL"/>
              </w:rPr>
              <w:t>.</w:t>
            </w:r>
          </w:p>
          <w:p w14:paraId="5D79021F" w14:textId="77777777" w:rsidR="00F4289D" w:rsidRPr="00F4773A" w:rsidRDefault="00F4289D" w:rsidP="00F4289D">
            <w:pPr>
              <w:rPr>
                <w:bCs/>
                <w:sz w:val="24"/>
                <w:szCs w:val="24"/>
                <w:lang w:val="nl-NL"/>
              </w:rPr>
            </w:pPr>
            <w:r w:rsidRPr="00F4773A">
              <w:rPr>
                <w:bCs/>
                <w:sz w:val="24"/>
                <w:szCs w:val="24"/>
                <w:lang w:val="nl-NL"/>
              </w:rPr>
              <w:t xml:space="preserve">- </w:t>
            </w:r>
            <w:r w:rsidRPr="00F4773A">
              <w:rPr>
                <w:rFonts w:eastAsia="Courier New"/>
                <w:sz w:val="24"/>
                <w:szCs w:val="24"/>
                <w:lang w:val="nl-NL"/>
              </w:rPr>
              <w:t>Ôn tập chuẩn bị thi kết thúc học phần.</w:t>
            </w:r>
          </w:p>
        </w:tc>
      </w:tr>
      <w:tr w:rsidR="00BC0BEB" w:rsidRPr="00F4773A" w14:paraId="69D8D15B" w14:textId="77777777" w:rsidTr="00F4289D">
        <w:trPr>
          <w:trHeight w:val="70"/>
        </w:trPr>
        <w:tc>
          <w:tcPr>
            <w:tcW w:w="428" w:type="pct"/>
            <w:shd w:val="clear" w:color="auto" w:fill="auto"/>
            <w:vAlign w:val="center"/>
          </w:tcPr>
          <w:p w14:paraId="448B4C0B" w14:textId="77777777" w:rsidR="00C84789" w:rsidRPr="00F4773A" w:rsidRDefault="00244D9D" w:rsidP="00462B19">
            <w:pPr>
              <w:pStyle w:val="BodyText2"/>
              <w:spacing w:after="0" w:line="240" w:lineRule="auto"/>
              <w:jc w:val="center"/>
              <w:rPr>
                <w:b/>
                <w:bCs/>
                <w:sz w:val="24"/>
                <w:szCs w:val="24"/>
                <w:lang w:val="nl-NL"/>
              </w:rPr>
            </w:pPr>
            <w:r w:rsidRPr="00F4773A">
              <w:rPr>
                <w:b/>
                <w:bCs/>
                <w:sz w:val="24"/>
                <w:szCs w:val="24"/>
                <w:lang w:val="nl-NL"/>
              </w:rPr>
              <w:t>Tổng</w:t>
            </w:r>
          </w:p>
        </w:tc>
        <w:tc>
          <w:tcPr>
            <w:tcW w:w="1346" w:type="pct"/>
            <w:shd w:val="clear" w:color="auto" w:fill="auto"/>
            <w:vAlign w:val="center"/>
          </w:tcPr>
          <w:p w14:paraId="2EF1292C" w14:textId="77777777" w:rsidR="00CA3F39" w:rsidRPr="00F4773A" w:rsidRDefault="00CA3F39" w:rsidP="00462B19">
            <w:pPr>
              <w:rPr>
                <w:b/>
                <w:bCs/>
                <w:sz w:val="24"/>
                <w:szCs w:val="24"/>
                <w:lang w:val="nl-NL"/>
              </w:rPr>
            </w:pPr>
          </w:p>
        </w:tc>
        <w:tc>
          <w:tcPr>
            <w:tcW w:w="454" w:type="pct"/>
            <w:shd w:val="clear" w:color="auto" w:fill="auto"/>
          </w:tcPr>
          <w:p w14:paraId="74C55B64" w14:textId="77777777" w:rsidR="00C84789" w:rsidRPr="00F4773A" w:rsidRDefault="002F0963" w:rsidP="00462B19">
            <w:pPr>
              <w:pStyle w:val="BodyText2"/>
              <w:spacing w:after="0" w:line="240" w:lineRule="auto"/>
              <w:jc w:val="center"/>
              <w:rPr>
                <w:b/>
                <w:bCs/>
                <w:sz w:val="24"/>
                <w:szCs w:val="24"/>
                <w:lang w:val="nl-NL"/>
              </w:rPr>
            </w:pPr>
            <w:r w:rsidRPr="00F4773A">
              <w:rPr>
                <w:b/>
                <w:bCs/>
                <w:sz w:val="24"/>
                <w:szCs w:val="24"/>
                <w:lang w:val="nl-NL"/>
              </w:rPr>
              <w:t>60</w:t>
            </w:r>
          </w:p>
        </w:tc>
        <w:tc>
          <w:tcPr>
            <w:tcW w:w="370" w:type="pct"/>
            <w:gridSpan w:val="3"/>
          </w:tcPr>
          <w:p w14:paraId="5250066F" w14:textId="77777777" w:rsidR="00C84789" w:rsidRPr="00F4773A" w:rsidRDefault="002F0963" w:rsidP="00462B19">
            <w:pPr>
              <w:pStyle w:val="BodyText2"/>
              <w:spacing w:after="0" w:line="240" w:lineRule="auto"/>
              <w:jc w:val="center"/>
              <w:rPr>
                <w:b/>
                <w:bCs/>
                <w:sz w:val="24"/>
                <w:szCs w:val="24"/>
                <w:lang w:val="nl-NL"/>
              </w:rPr>
            </w:pPr>
            <w:r w:rsidRPr="00F4773A">
              <w:rPr>
                <w:b/>
                <w:bCs/>
                <w:sz w:val="24"/>
                <w:szCs w:val="24"/>
                <w:lang w:val="nl-NL"/>
              </w:rPr>
              <w:t>0</w:t>
            </w:r>
          </w:p>
        </w:tc>
        <w:tc>
          <w:tcPr>
            <w:tcW w:w="432" w:type="pct"/>
            <w:tcBorders>
              <w:right w:val="single" w:sz="4" w:space="0" w:color="auto"/>
            </w:tcBorders>
            <w:shd w:val="clear" w:color="auto" w:fill="auto"/>
          </w:tcPr>
          <w:p w14:paraId="6313BAF2" w14:textId="77777777" w:rsidR="00C84789" w:rsidRPr="00F4773A" w:rsidRDefault="002F0963" w:rsidP="00462B19">
            <w:pPr>
              <w:pStyle w:val="BodyText2"/>
              <w:spacing w:after="0" w:line="240" w:lineRule="auto"/>
              <w:jc w:val="center"/>
              <w:rPr>
                <w:b/>
                <w:bCs/>
                <w:sz w:val="24"/>
                <w:szCs w:val="24"/>
                <w:lang w:val="nl-NL"/>
              </w:rPr>
            </w:pPr>
            <w:r w:rsidRPr="00F4773A">
              <w:rPr>
                <w:b/>
                <w:bCs/>
                <w:sz w:val="24"/>
                <w:szCs w:val="24"/>
                <w:lang w:val="nl-NL"/>
              </w:rPr>
              <w:t>0</w:t>
            </w:r>
          </w:p>
        </w:tc>
        <w:tc>
          <w:tcPr>
            <w:tcW w:w="196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6F7C1F7" w14:textId="77777777" w:rsidR="00C84789" w:rsidRPr="00F4773A" w:rsidRDefault="00C84789" w:rsidP="00462B19">
            <w:pPr>
              <w:rPr>
                <w:b/>
                <w:bCs/>
                <w:sz w:val="24"/>
                <w:szCs w:val="24"/>
                <w:lang w:val="nl-NL"/>
              </w:rPr>
            </w:pPr>
          </w:p>
        </w:tc>
      </w:tr>
      <w:tr w:rsidR="002F0963" w:rsidRPr="00F4773A" w14:paraId="338DE0EE" w14:textId="77777777" w:rsidTr="00F428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48" w:type="pct"/>
          <w:trHeight w:val="210"/>
        </w:trPr>
        <w:tc>
          <w:tcPr>
            <w:tcW w:w="2426" w:type="pct"/>
            <w:gridSpan w:val="4"/>
            <w:shd w:val="clear" w:color="auto" w:fill="auto"/>
          </w:tcPr>
          <w:p w14:paraId="3DE48BD7" w14:textId="77777777" w:rsidR="002F0963" w:rsidRPr="00F4773A" w:rsidRDefault="002F0963" w:rsidP="00335F1A">
            <w:pPr>
              <w:spacing w:before="120"/>
              <w:jc w:val="both"/>
              <w:rPr>
                <w:b/>
                <w:i/>
                <w:sz w:val="24"/>
                <w:szCs w:val="24"/>
                <w:u w:val="single"/>
              </w:rPr>
            </w:pPr>
          </w:p>
        </w:tc>
        <w:tc>
          <w:tcPr>
            <w:tcW w:w="2426" w:type="pct"/>
            <w:gridSpan w:val="4"/>
            <w:shd w:val="clear" w:color="auto" w:fill="auto"/>
          </w:tcPr>
          <w:p w14:paraId="03D593A5" w14:textId="7C361D28" w:rsidR="002F0963" w:rsidRPr="00F4773A" w:rsidRDefault="002F0963" w:rsidP="00B8535A">
            <w:pPr>
              <w:spacing w:before="120"/>
              <w:jc w:val="center"/>
              <w:rPr>
                <w:b/>
                <w:i/>
                <w:sz w:val="24"/>
                <w:szCs w:val="24"/>
                <w:u w:val="single"/>
              </w:rPr>
            </w:pPr>
            <w:r w:rsidRPr="00F4773A">
              <w:rPr>
                <w:sz w:val="24"/>
                <w:szCs w:val="24"/>
              </w:rPr>
              <w:t>Hà nội, ngày … tháng … năm 20</w:t>
            </w:r>
            <w:r w:rsidR="000F39D1">
              <w:rPr>
                <w:sz w:val="24"/>
                <w:szCs w:val="24"/>
              </w:rPr>
              <w:t>20</w:t>
            </w:r>
          </w:p>
        </w:tc>
      </w:tr>
      <w:tr w:rsidR="00844F2E" w:rsidRPr="00F4773A" w14:paraId="056793CE" w14:textId="77777777" w:rsidTr="00F428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8" w:type="pct"/>
          <w:trHeight w:val="210"/>
        </w:trPr>
        <w:tc>
          <w:tcPr>
            <w:tcW w:w="2492" w:type="pct"/>
            <w:gridSpan w:val="5"/>
            <w:shd w:val="clear" w:color="auto" w:fill="auto"/>
          </w:tcPr>
          <w:p w14:paraId="64FAE8F2" w14:textId="77777777" w:rsidR="00844F2E" w:rsidRPr="00F4773A" w:rsidRDefault="00844F2E" w:rsidP="009948FA">
            <w:pPr>
              <w:spacing w:before="60"/>
              <w:jc w:val="center"/>
              <w:rPr>
                <w:b/>
              </w:rPr>
            </w:pPr>
            <w:r w:rsidRPr="00F4773A">
              <w:rPr>
                <w:b/>
              </w:rPr>
              <w:t>TRƯỞNG KHOA</w:t>
            </w:r>
          </w:p>
          <w:p w14:paraId="08C767A1" w14:textId="77777777" w:rsidR="00844F2E" w:rsidRPr="00F4773A" w:rsidRDefault="00844F2E" w:rsidP="009948FA">
            <w:pPr>
              <w:spacing w:before="60"/>
              <w:jc w:val="center"/>
              <w:rPr>
                <w:b/>
              </w:rPr>
            </w:pPr>
          </w:p>
          <w:p w14:paraId="64DF4B8D" w14:textId="77777777" w:rsidR="00844F2E" w:rsidRPr="00F4773A" w:rsidRDefault="00844F2E" w:rsidP="009948FA">
            <w:pPr>
              <w:spacing w:before="60"/>
              <w:jc w:val="center"/>
              <w:rPr>
                <w:b/>
              </w:rPr>
            </w:pPr>
          </w:p>
          <w:p w14:paraId="656245AC" w14:textId="77777777" w:rsidR="00F4289D" w:rsidRPr="00F4773A" w:rsidRDefault="00F4289D" w:rsidP="009948FA">
            <w:pPr>
              <w:spacing w:before="60"/>
              <w:jc w:val="center"/>
              <w:rPr>
                <w:b/>
              </w:rPr>
            </w:pPr>
          </w:p>
          <w:p w14:paraId="0617D571" w14:textId="77777777" w:rsidR="00844F2E" w:rsidRPr="00F4773A" w:rsidRDefault="008B6E85" w:rsidP="008B6E85">
            <w:pPr>
              <w:spacing w:before="120"/>
              <w:jc w:val="center"/>
              <w:rPr>
                <w:b/>
                <w:i/>
                <w:u w:val="single"/>
              </w:rPr>
            </w:pPr>
            <w:r w:rsidRPr="00F4773A">
              <w:rPr>
                <w:b/>
              </w:rPr>
              <w:t>TS.</w:t>
            </w:r>
            <w:r w:rsidR="00844F2E" w:rsidRPr="00F4773A">
              <w:rPr>
                <w:b/>
              </w:rPr>
              <w:t xml:space="preserve"> Nguyễn </w:t>
            </w:r>
            <w:r w:rsidRPr="00F4773A">
              <w:rPr>
                <w:b/>
              </w:rPr>
              <w:t>Tiến Dũng</w:t>
            </w:r>
          </w:p>
        </w:tc>
        <w:tc>
          <w:tcPr>
            <w:tcW w:w="2370" w:type="pct"/>
            <w:gridSpan w:val="4"/>
            <w:shd w:val="clear" w:color="auto" w:fill="auto"/>
          </w:tcPr>
          <w:p w14:paraId="5B64107D" w14:textId="77777777" w:rsidR="00844F2E" w:rsidRPr="00F4773A" w:rsidRDefault="00844F2E" w:rsidP="009948FA">
            <w:pPr>
              <w:spacing w:before="120"/>
              <w:jc w:val="center"/>
              <w:rPr>
                <w:b/>
              </w:rPr>
            </w:pPr>
            <w:r w:rsidRPr="00F4773A">
              <w:rPr>
                <w:b/>
              </w:rPr>
              <w:t>TRƯỞNG BỘ MÔN</w:t>
            </w:r>
          </w:p>
          <w:p w14:paraId="28D96D58" w14:textId="77777777" w:rsidR="00844F2E" w:rsidRPr="00F4773A" w:rsidRDefault="00844F2E" w:rsidP="009948FA">
            <w:pPr>
              <w:spacing w:before="120"/>
              <w:jc w:val="center"/>
              <w:rPr>
                <w:b/>
              </w:rPr>
            </w:pPr>
          </w:p>
          <w:p w14:paraId="38448BF5" w14:textId="77777777" w:rsidR="00F4289D" w:rsidRPr="00F4773A" w:rsidRDefault="00F4289D" w:rsidP="009948FA">
            <w:pPr>
              <w:spacing w:before="120"/>
              <w:jc w:val="center"/>
              <w:rPr>
                <w:b/>
              </w:rPr>
            </w:pPr>
          </w:p>
          <w:p w14:paraId="38B9F851" w14:textId="77777777" w:rsidR="00844F2E" w:rsidRPr="00F4773A" w:rsidRDefault="00844F2E" w:rsidP="009948FA">
            <w:pPr>
              <w:spacing w:before="120"/>
              <w:jc w:val="center"/>
              <w:rPr>
                <w:b/>
              </w:rPr>
            </w:pPr>
          </w:p>
          <w:p w14:paraId="51780BC0" w14:textId="77777777" w:rsidR="00844F2E" w:rsidRPr="00F4773A" w:rsidRDefault="00844F2E" w:rsidP="005A3B7E">
            <w:pPr>
              <w:jc w:val="center"/>
              <w:rPr>
                <w:b/>
              </w:rPr>
            </w:pPr>
            <w:r w:rsidRPr="00F4773A">
              <w:rPr>
                <w:b/>
              </w:rPr>
              <w:t xml:space="preserve">TS </w:t>
            </w:r>
            <w:r w:rsidR="005A3B7E" w:rsidRPr="00F4773A">
              <w:rPr>
                <w:b/>
              </w:rPr>
              <w:t>Bùi Trường Sơn</w:t>
            </w:r>
          </w:p>
        </w:tc>
      </w:tr>
    </w:tbl>
    <w:p w14:paraId="719DEB26" w14:textId="77777777" w:rsidR="0008577A" w:rsidRPr="00F4773A" w:rsidRDefault="0008577A" w:rsidP="00462B19">
      <w:pPr>
        <w:rPr>
          <w:sz w:val="24"/>
          <w:szCs w:val="24"/>
        </w:rPr>
      </w:pPr>
      <w:bookmarkStart w:id="0" w:name="_GoBack"/>
      <w:bookmarkEnd w:id="0"/>
    </w:p>
    <w:sectPr w:rsidR="0008577A" w:rsidRPr="00F4773A" w:rsidSect="00F4289D">
      <w:footerReference w:type="even" r:id="rId9"/>
      <w:footerReference w:type="default" r:id="rId10"/>
      <w:pgSz w:w="11907" w:h="16840" w:code="9"/>
      <w:pgMar w:top="810"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D541DC" w14:textId="77777777" w:rsidR="00A22C63" w:rsidRDefault="00A22C63">
      <w:r>
        <w:separator/>
      </w:r>
    </w:p>
  </w:endnote>
  <w:endnote w:type="continuationSeparator" w:id="0">
    <w:p w14:paraId="2F61CA9A" w14:textId="77777777" w:rsidR="00A22C63" w:rsidRDefault="00A22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10022FF" w:usb1="C000E47F" w:usb2="00000029" w:usb3="00000000" w:csb0="000001DF"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AD972" w14:textId="77777777" w:rsidR="00F6378C" w:rsidRDefault="00FF671C" w:rsidP="004240DB">
    <w:pPr>
      <w:pStyle w:val="Footer"/>
      <w:framePr w:wrap="around" w:vAnchor="text" w:hAnchor="margin" w:xAlign="right" w:y="1"/>
      <w:rPr>
        <w:rStyle w:val="PageNumber"/>
      </w:rPr>
    </w:pPr>
    <w:r>
      <w:rPr>
        <w:rStyle w:val="PageNumber"/>
      </w:rPr>
      <w:fldChar w:fldCharType="begin"/>
    </w:r>
    <w:r w:rsidR="00F6378C">
      <w:rPr>
        <w:rStyle w:val="PageNumber"/>
      </w:rPr>
      <w:instrText xml:space="preserve">PAGE  </w:instrText>
    </w:r>
    <w:r>
      <w:rPr>
        <w:rStyle w:val="PageNumber"/>
      </w:rPr>
      <w:fldChar w:fldCharType="end"/>
    </w:r>
  </w:p>
  <w:p w14:paraId="5164C3E1" w14:textId="77777777" w:rsidR="00F6378C" w:rsidRDefault="00F6378C"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58F75" w14:textId="77777777" w:rsidR="00F6378C" w:rsidRDefault="00F6378C"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CFB551" w14:textId="77777777" w:rsidR="00A22C63" w:rsidRDefault="00A22C63">
      <w:r>
        <w:separator/>
      </w:r>
    </w:p>
  </w:footnote>
  <w:footnote w:type="continuationSeparator" w:id="0">
    <w:p w14:paraId="16B767AD" w14:textId="77777777" w:rsidR="00A22C63" w:rsidRDefault="00A22C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B4735"/>
    <w:multiLevelType w:val="multilevel"/>
    <w:tmpl w:val="F0325C5A"/>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1">
      <w:start w:val="1"/>
      <w:numFmt w:val="decimal"/>
      <w:lvlText w:val="%1.%2."/>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FB48DF"/>
    <w:multiLevelType w:val="multilevel"/>
    <w:tmpl w:val="CDD6129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480"/>
        </w:tabs>
        <w:ind w:left="3480" w:hanging="108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3" w15:restartNumberingAfterBreak="0">
    <w:nsid w:val="213E0829"/>
    <w:multiLevelType w:val="multilevel"/>
    <w:tmpl w:val="904A076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2EB0CB7"/>
    <w:multiLevelType w:val="multilevel"/>
    <w:tmpl w:val="D9F4F6C0"/>
    <w:lvl w:ilvl="0">
      <w:start w:val="9"/>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36021EFC"/>
    <w:multiLevelType w:val="multilevel"/>
    <w:tmpl w:val="A72269F6"/>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1">
      <w:start w:val="1"/>
      <w:numFmt w:val="decimal"/>
      <w:lvlText w:val="%1.%2."/>
      <w:lvlJc w:val="left"/>
      <w:pPr>
        <w:ind w:left="540" w:firstLine="0"/>
      </w:pPr>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lang w:val="vi-VN"/>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3F531123"/>
    <w:multiLevelType w:val="multilevel"/>
    <w:tmpl w:val="3EBE8F9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480"/>
        </w:tabs>
        <w:ind w:left="3480" w:hanging="108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9" w15:restartNumberingAfterBreak="0">
    <w:nsid w:val="439C753A"/>
    <w:multiLevelType w:val="hybridMultilevel"/>
    <w:tmpl w:val="618E1CF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43C6ECB"/>
    <w:multiLevelType w:val="multilevel"/>
    <w:tmpl w:val="718688E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5177083A"/>
    <w:multiLevelType w:val="multilevel"/>
    <w:tmpl w:val="B02066F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1"/>
        <w:szCs w:val="21"/>
        <w:u w:val="none"/>
        <w:effect w:val="none"/>
        <w:lang w:val="vi-VN"/>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54EA607E"/>
    <w:multiLevelType w:val="multilevel"/>
    <w:tmpl w:val="0074A41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4640"/>
        </w:tabs>
        <w:ind w:left="4640" w:hanging="1440"/>
      </w:pPr>
      <w:rPr>
        <w:rFonts w:hint="default"/>
      </w:rPr>
    </w:lvl>
  </w:abstractNum>
  <w:abstractNum w:abstractNumId="1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610C4BAA"/>
    <w:multiLevelType w:val="hybridMultilevel"/>
    <w:tmpl w:val="3954D00A"/>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8170884"/>
    <w:multiLevelType w:val="hybridMultilevel"/>
    <w:tmpl w:val="5B6CB96A"/>
    <w:lvl w:ilvl="0" w:tplc="0409000F">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440"/>
        </w:tabs>
        <w:ind w:left="144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8" w15:restartNumberingAfterBreak="0">
    <w:nsid w:val="762373C3"/>
    <w:multiLevelType w:val="hybridMultilevel"/>
    <w:tmpl w:val="8ACE849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7"/>
  </w:num>
  <w:num w:numId="2">
    <w:abstractNumId w:val="4"/>
  </w:num>
  <w:num w:numId="3">
    <w:abstractNumId w:val="5"/>
  </w:num>
  <w:num w:numId="4">
    <w:abstractNumId w:val="14"/>
  </w:num>
  <w:num w:numId="5">
    <w:abstractNumId w:val="1"/>
  </w:num>
  <w:num w:numId="6">
    <w:abstractNumId w:val="13"/>
  </w:num>
  <w:num w:numId="7">
    <w:abstractNumId w:val="1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8">
    <w:abstractNumId w:val="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9">
    <w:abstractNumId w:val="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2"/>
  </w:num>
  <w:num w:numId="11">
    <w:abstractNumId w:val="12"/>
  </w:num>
  <w:num w:numId="12">
    <w:abstractNumId w:val="8"/>
  </w:num>
  <w:num w:numId="13">
    <w:abstractNumId w:val="3"/>
  </w:num>
  <w:num w:numId="14">
    <w:abstractNumId w:val="10"/>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8"/>
  </w:num>
  <w:num w:numId="21">
    <w:abstractNumId w:val="6"/>
  </w:num>
  <w:num w:numId="22">
    <w:abstractNumId w:val="15"/>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hideSpelling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jAwMDcyNDOyMDc3MDBW0lEKTi0uzszPAykwrAUAHEGuhSwAAAA="/>
  </w:docVars>
  <w:rsids>
    <w:rsidRoot w:val="003800AB"/>
    <w:rsid w:val="00000056"/>
    <w:rsid w:val="0000048A"/>
    <w:rsid w:val="0000154E"/>
    <w:rsid w:val="00002ACB"/>
    <w:rsid w:val="00003B52"/>
    <w:rsid w:val="00003CDE"/>
    <w:rsid w:val="00004485"/>
    <w:rsid w:val="00007163"/>
    <w:rsid w:val="0000750C"/>
    <w:rsid w:val="00010167"/>
    <w:rsid w:val="000102AC"/>
    <w:rsid w:val="00012B2E"/>
    <w:rsid w:val="00013A25"/>
    <w:rsid w:val="00014158"/>
    <w:rsid w:val="00015BD4"/>
    <w:rsid w:val="000203A7"/>
    <w:rsid w:val="00021E85"/>
    <w:rsid w:val="0002287C"/>
    <w:rsid w:val="00023D42"/>
    <w:rsid w:val="000243D2"/>
    <w:rsid w:val="000244A3"/>
    <w:rsid w:val="00024D34"/>
    <w:rsid w:val="00026105"/>
    <w:rsid w:val="00026569"/>
    <w:rsid w:val="00026953"/>
    <w:rsid w:val="00027008"/>
    <w:rsid w:val="00027B0B"/>
    <w:rsid w:val="00030714"/>
    <w:rsid w:val="00031B1E"/>
    <w:rsid w:val="0003266F"/>
    <w:rsid w:val="0003272D"/>
    <w:rsid w:val="0003292A"/>
    <w:rsid w:val="000350D8"/>
    <w:rsid w:val="00035697"/>
    <w:rsid w:val="000360D0"/>
    <w:rsid w:val="00040272"/>
    <w:rsid w:val="000415CD"/>
    <w:rsid w:val="00044029"/>
    <w:rsid w:val="00044A98"/>
    <w:rsid w:val="00046793"/>
    <w:rsid w:val="00046F5E"/>
    <w:rsid w:val="00047495"/>
    <w:rsid w:val="000505C5"/>
    <w:rsid w:val="0005070E"/>
    <w:rsid w:val="00050E5B"/>
    <w:rsid w:val="0005187D"/>
    <w:rsid w:val="0005588E"/>
    <w:rsid w:val="00055A03"/>
    <w:rsid w:val="000560B7"/>
    <w:rsid w:val="000568CE"/>
    <w:rsid w:val="000573A7"/>
    <w:rsid w:val="00057A54"/>
    <w:rsid w:val="00057C6F"/>
    <w:rsid w:val="00061141"/>
    <w:rsid w:val="00061465"/>
    <w:rsid w:val="000619BE"/>
    <w:rsid w:val="00062201"/>
    <w:rsid w:val="00062D49"/>
    <w:rsid w:val="00062DFA"/>
    <w:rsid w:val="000630AA"/>
    <w:rsid w:val="00063F13"/>
    <w:rsid w:val="000643E9"/>
    <w:rsid w:val="00065938"/>
    <w:rsid w:val="00065D49"/>
    <w:rsid w:val="000673C7"/>
    <w:rsid w:val="000701FD"/>
    <w:rsid w:val="00070451"/>
    <w:rsid w:val="00071BDE"/>
    <w:rsid w:val="00072512"/>
    <w:rsid w:val="00072C6A"/>
    <w:rsid w:val="00075EAE"/>
    <w:rsid w:val="00076505"/>
    <w:rsid w:val="00076EB6"/>
    <w:rsid w:val="000805D2"/>
    <w:rsid w:val="000810A1"/>
    <w:rsid w:val="00083457"/>
    <w:rsid w:val="000838ED"/>
    <w:rsid w:val="000842C8"/>
    <w:rsid w:val="00084532"/>
    <w:rsid w:val="00084872"/>
    <w:rsid w:val="0008577A"/>
    <w:rsid w:val="00086285"/>
    <w:rsid w:val="00086989"/>
    <w:rsid w:val="000870E0"/>
    <w:rsid w:val="00087B12"/>
    <w:rsid w:val="0009036B"/>
    <w:rsid w:val="0009050B"/>
    <w:rsid w:val="00090F34"/>
    <w:rsid w:val="00090FAF"/>
    <w:rsid w:val="00091CE3"/>
    <w:rsid w:val="000933AC"/>
    <w:rsid w:val="00095A1D"/>
    <w:rsid w:val="00095F4C"/>
    <w:rsid w:val="000970E7"/>
    <w:rsid w:val="000A00AC"/>
    <w:rsid w:val="000A3B60"/>
    <w:rsid w:val="000A7A4A"/>
    <w:rsid w:val="000B000F"/>
    <w:rsid w:val="000B014C"/>
    <w:rsid w:val="000B22B4"/>
    <w:rsid w:val="000B2A6D"/>
    <w:rsid w:val="000B3113"/>
    <w:rsid w:val="000B476D"/>
    <w:rsid w:val="000B4BF0"/>
    <w:rsid w:val="000B59F8"/>
    <w:rsid w:val="000B6674"/>
    <w:rsid w:val="000B75BD"/>
    <w:rsid w:val="000B7F1A"/>
    <w:rsid w:val="000B7FC6"/>
    <w:rsid w:val="000C12DC"/>
    <w:rsid w:val="000C1FC3"/>
    <w:rsid w:val="000C20E1"/>
    <w:rsid w:val="000C35C2"/>
    <w:rsid w:val="000C3B46"/>
    <w:rsid w:val="000C53F1"/>
    <w:rsid w:val="000C5C74"/>
    <w:rsid w:val="000C6696"/>
    <w:rsid w:val="000C6A9D"/>
    <w:rsid w:val="000C6D47"/>
    <w:rsid w:val="000D075E"/>
    <w:rsid w:val="000D17F2"/>
    <w:rsid w:val="000D3F37"/>
    <w:rsid w:val="000D40F6"/>
    <w:rsid w:val="000D5965"/>
    <w:rsid w:val="000D6DC7"/>
    <w:rsid w:val="000D6EA0"/>
    <w:rsid w:val="000D7703"/>
    <w:rsid w:val="000D7728"/>
    <w:rsid w:val="000D7D69"/>
    <w:rsid w:val="000E0EEF"/>
    <w:rsid w:val="000E212C"/>
    <w:rsid w:val="000E2A1D"/>
    <w:rsid w:val="000E3C3D"/>
    <w:rsid w:val="000E495D"/>
    <w:rsid w:val="000E752F"/>
    <w:rsid w:val="000F0533"/>
    <w:rsid w:val="000F089C"/>
    <w:rsid w:val="000F0F10"/>
    <w:rsid w:val="000F1017"/>
    <w:rsid w:val="000F39D1"/>
    <w:rsid w:val="000F3A45"/>
    <w:rsid w:val="000F3C7A"/>
    <w:rsid w:val="000F46D3"/>
    <w:rsid w:val="000F5F9D"/>
    <w:rsid w:val="000F62AA"/>
    <w:rsid w:val="000F66B4"/>
    <w:rsid w:val="000F6FF2"/>
    <w:rsid w:val="000F78FF"/>
    <w:rsid w:val="001006AC"/>
    <w:rsid w:val="001008F8"/>
    <w:rsid w:val="00102250"/>
    <w:rsid w:val="00102C5D"/>
    <w:rsid w:val="0010348D"/>
    <w:rsid w:val="001038DA"/>
    <w:rsid w:val="001061D0"/>
    <w:rsid w:val="0010709F"/>
    <w:rsid w:val="00107161"/>
    <w:rsid w:val="001079D7"/>
    <w:rsid w:val="00107B34"/>
    <w:rsid w:val="00107F63"/>
    <w:rsid w:val="00110E67"/>
    <w:rsid w:val="001120AB"/>
    <w:rsid w:val="00112A74"/>
    <w:rsid w:val="00113850"/>
    <w:rsid w:val="00114E84"/>
    <w:rsid w:val="00121E5E"/>
    <w:rsid w:val="00121F2C"/>
    <w:rsid w:val="001227F2"/>
    <w:rsid w:val="00122C3F"/>
    <w:rsid w:val="00122D28"/>
    <w:rsid w:val="001233C1"/>
    <w:rsid w:val="00123AD4"/>
    <w:rsid w:val="001248A8"/>
    <w:rsid w:val="00125B14"/>
    <w:rsid w:val="00125D4D"/>
    <w:rsid w:val="001263DC"/>
    <w:rsid w:val="001265BC"/>
    <w:rsid w:val="00130E39"/>
    <w:rsid w:val="00130E56"/>
    <w:rsid w:val="00131C8E"/>
    <w:rsid w:val="001320A7"/>
    <w:rsid w:val="00135074"/>
    <w:rsid w:val="00135643"/>
    <w:rsid w:val="00135975"/>
    <w:rsid w:val="00135B2B"/>
    <w:rsid w:val="00135B56"/>
    <w:rsid w:val="00135CC8"/>
    <w:rsid w:val="0013609F"/>
    <w:rsid w:val="001368E5"/>
    <w:rsid w:val="00136AFB"/>
    <w:rsid w:val="00136BBE"/>
    <w:rsid w:val="00136FCF"/>
    <w:rsid w:val="0013751C"/>
    <w:rsid w:val="0013774B"/>
    <w:rsid w:val="00137BC5"/>
    <w:rsid w:val="00140855"/>
    <w:rsid w:val="001419F9"/>
    <w:rsid w:val="00143208"/>
    <w:rsid w:val="00143243"/>
    <w:rsid w:val="0014372E"/>
    <w:rsid w:val="00143CE7"/>
    <w:rsid w:val="00144545"/>
    <w:rsid w:val="001445F6"/>
    <w:rsid w:val="0014514E"/>
    <w:rsid w:val="001454B1"/>
    <w:rsid w:val="00145DE2"/>
    <w:rsid w:val="001462D2"/>
    <w:rsid w:val="001464DA"/>
    <w:rsid w:val="001469EB"/>
    <w:rsid w:val="001471E8"/>
    <w:rsid w:val="00147F1E"/>
    <w:rsid w:val="00151A80"/>
    <w:rsid w:val="00151BC4"/>
    <w:rsid w:val="00151CE5"/>
    <w:rsid w:val="00152312"/>
    <w:rsid w:val="001524F7"/>
    <w:rsid w:val="00153838"/>
    <w:rsid w:val="00156005"/>
    <w:rsid w:val="00156503"/>
    <w:rsid w:val="001574B0"/>
    <w:rsid w:val="001606EC"/>
    <w:rsid w:val="00162EC2"/>
    <w:rsid w:val="00163D19"/>
    <w:rsid w:val="001647D0"/>
    <w:rsid w:val="00164CBC"/>
    <w:rsid w:val="001651FE"/>
    <w:rsid w:val="0016563B"/>
    <w:rsid w:val="00167269"/>
    <w:rsid w:val="00167378"/>
    <w:rsid w:val="00167B34"/>
    <w:rsid w:val="00167E35"/>
    <w:rsid w:val="00170624"/>
    <w:rsid w:val="00170780"/>
    <w:rsid w:val="0017318D"/>
    <w:rsid w:val="00175823"/>
    <w:rsid w:val="001762A4"/>
    <w:rsid w:val="00176458"/>
    <w:rsid w:val="00177F02"/>
    <w:rsid w:val="00180724"/>
    <w:rsid w:val="001807A0"/>
    <w:rsid w:val="00181113"/>
    <w:rsid w:val="0018131D"/>
    <w:rsid w:val="00181E40"/>
    <w:rsid w:val="00182047"/>
    <w:rsid w:val="00184249"/>
    <w:rsid w:val="00186E4E"/>
    <w:rsid w:val="001870C0"/>
    <w:rsid w:val="00190021"/>
    <w:rsid w:val="00190776"/>
    <w:rsid w:val="001915A3"/>
    <w:rsid w:val="00191F8E"/>
    <w:rsid w:val="00192022"/>
    <w:rsid w:val="00195AD2"/>
    <w:rsid w:val="00195BE3"/>
    <w:rsid w:val="00196263"/>
    <w:rsid w:val="00197976"/>
    <w:rsid w:val="00197AB9"/>
    <w:rsid w:val="00197C59"/>
    <w:rsid w:val="001A0C6F"/>
    <w:rsid w:val="001A13D6"/>
    <w:rsid w:val="001A243D"/>
    <w:rsid w:val="001A2E2A"/>
    <w:rsid w:val="001A345D"/>
    <w:rsid w:val="001A49E1"/>
    <w:rsid w:val="001A713F"/>
    <w:rsid w:val="001A7531"/>
    <w:rsid w:val="001B00AC"/>
    <w:rsid w:val="001B0F7E"/>
    <w:rsid w:val="001B11FB"/>
    <w:rsid w:val="001B1EBC"/>
    <w:rsid w:val="001B2702"/>
    <w:rsid w:val="001B30C7"/>
    <w:rsid w:val="001B521F"/>
    <w:rsid w:val="001B53ED"/>
    <w:rsid w:val="001B6496"/>
    <w:rsid w:val="001C2743"/>
    <w:rsid w:val="001C28B7"/>
    <w:rsid w:val="001C2B81"/>
    <w:rsid w:val="001C3FA3"/>
    <w:rsid w:val="001C5BEA"/>
    <w:rsid w:val="001C696D"/>
    <w:rsid w:val="001C6D1B"/>
    <w:rsid w:val="001D006E"/>
    <w:rsid w:val="001D01B0"/>
    <w:rsid w:val="001D0DCC"/>
    <w:rsid w:val="001D1C9B"/>
    <w:rsid w:val="001D3DC9"/>
    <w:rsid w:val="001D4A13"/>
    <w:rsid w:val="001D51CF"/>
    <w:rsid w:val="001D54A4"/>
    <w:rsid w:val="001D592F"/>
    <w:rsid w:val="001D5EC9"/>
    <w:rsid w:val="001D73BA"/>
    <w:rsid w:val="001D74B3"/>
    <w:rsid w:val="001D7955"/>
    <w:rsid w:val="001E08C8"/>
    <w:rsid w:val="001E1704"/>
    <w:rsid w:val="001E251C"/>
    <w:rsid w:val="001E2841"/>
    <w:rsid w:val="001E2CB6"/>
    <w:rsid w:val="001E317B"/>
    <w:rsid w:val="001E4386"/>
    <w:rsid w:val="001E65BA"/>
    <w:rsid w:val="001F0E05"/>
    <w:rsid w:val="001F2CFE"/>
    <w:rsid w:val="001F3215"/>
    <w:rsid w:val="001F32DE"/>
    <w:rsid w:val="001F41BA"/>
    <w:rsid w:val="001F5537"/>
    <w:rsid w:val="001F7DF9"/>
    <w:rsid w:val="001F7EE9"/>
    <w:rsid w:val="00200C1E"/>
    <w:rsid w:val="00200F66"/>
    <w:rsid w:val="00203A74"/>
    <w:rsid w:val="002042AA"/>
    <w:rsid w:val="00206AEE"/>
    <w:rsid w:val="00206CFB"/>
    <w:rsid w:val="00207162"/>
    <w:rsid w:val="0020791D"/>
    <w:rsid w:val="00207A84"/>
    <w:rsid w:val="00210206"/>
    <w:rsid w:val="00210AE9"/>
    <w:rsid w:val="002113D9"/>
    <w:rsid w:val="00216054"/>
    <w:rsid w:val="00216B25"/>
    <w:rsid w:val="00217F2B"/>
    <w:rsid w:val="00220FF9"/>
    <w:rsid w:val="0022104B"/>
    <w:rsid w:val="002216F5"/>
    <w:rsid w:val="002219CB"/>
    <w:rsid w:val="00221EFD"/>
    <w:rsid w:val="002221D9"/>
    <w:rsid w:val="00222594"/>
    <w:rsid w:val="00222AF4"/>
    <w:rsid w:val="0022359E"/>
    <w:rsid w:val="0022402B"/>
    <w:rsid w:val="0022429E"/>
    <w:rsid w:val="00226E45"/>
    <w:rsid w:val="002277A9"/>
    <w:rsid w:val="00227CA0"/>
    <w:rsid w:val="00230F71"/>
    <w:rsid w:val="002313C1"/>
    <w:rsid w:val="002326E7"/>
    <w:rsid w:val="002344D2"/>
    <w:rsid w:val="00234F99"/>
    <w:rsid w:val="00235328"/>
    <w:rsid w:val="002360EC"/>
    <w:rsid w:val="0023674F"/>
    <w:rsid w:val="002367F6"/>
    <w:rsid w:val="002373DB"/>
    <w:rsid w:val="00240BC2"/>
    <w:rsid w:val="00241BAB"/>
    <w:rsid w:val="00242009"/>
    <w:rsid w:val="002422BD"/>
    <w:rsid w:val="00244C02"/>
    <w:rsid w:val="00244D9D"/>
    <w:rsid w:val="00245372"/>
    <w:rsid w:val="00245D50"/>
    <w:rsid w:val="00246849"/>
    <w:rsid w:val="002478FB"/>
    <w:rsid w:val="00247FA6"/>
    <w:rsid w:val="00251118"/>
    <w:rsid w:val="002514BF"/>
    <w:rsid w:val="00251CA1"/>
    <w:rsid w:val="002532F0"/>
    <w:rsid w:val="00253451"/>
    <w:rsid w:val="002545BB"/>
    <w:rsid w:val="002553B2"/>
    <w:rsid w:val="0025661C"/>
    <w:rsid w:val="002608C9"/>
    <w:rsid w:val="002616B1"/>
    <w:rsid w:val="0026463E"/>
    <w:rsid w:val="00264881"/>
    <w:rsid w:val="0026678E"/>
    <w:rsid w:val="00267060"/>
    <w:rsid w:val="00267B3F"/>
    <w:rsid w:val="00270222"/>
    <w:rsid w:val="002704C8"/>
    <w:rsid w:val="00270604"/>
    <w:rsid w:val="00270D0A"/>
    <w:rsid w:val="00274128"/>
    <w:rsid w:val="00274EF9"/>
    <w:rsid w:val="002755DE"/>
    <w:rsid w:val="00276726"/>
    <w:rsid w:val="002767FE"/>
    <w:rsid w:val="0027791D"/>
    <w:rsid w:val="00277EAF"/>
    <w:rsid w:val="0028087B"/>
    <w:rsid w:val="00280995"/>
    <w:rsid w:val="0028173F"/>
    <w:rsid w:val="0028175D"/>
    <w:rsid w:val="00282A40"/>
    <w:rsid w:val="0028350A"/>
    <w:rsid w:val="002840FD"/>
    <w:rsid w:val="0028427A"/>
    <w:rsid w:val="0028429B"/>
    <w:rsid w:val="0028735B"/>
    <w:rsid w:val="00290C2F"/>
    <w:rsid w:val="0029166F"/>
    <w:rsid w:val="00292478"/>
    <w:rsid w:val="002929EF"/>
    <w:rsid w:val="0029332C"/>
    <w:rsid w:val="00294AF6"/>
    <w:rsid w:val="00295C29"/>
    <w:rsid w:val="00296F71"/>
    <w:rsid w:val="002A0137"/>
    <w:rsid w:val="002A1777"/>
    <w:rsid w:val="002A22F9"/>
    <w:rsid w:val="002A546A"/>
    <w:rsid w:val="002A753A"/>
    <w:rsid w:val="002A7C69"/>
    <w:rsid w:val="002A7D7D"/>
    <w:rsid w:val="002B13B4"/>
    <w:rsid w:val="002B24BD"/>
    <w:rsid w:val="002B2F1E"/>
    <w:rsid w:val="002B36EC"/>
    <w:rsid w:val="002B3774"/>
    <w:rsid w:val="002B454A"/>
    <w:rsid w:val="002B6415"/>
    <w:rsid w:val="002C0256"/>
    <w:rsid w:val="002C0D17"/>
    <w:rsid w:val="002C156C"/>
    <w:rsid w:val="002C1747"/>
    <w:rsid w:val="002C2B02"/>
    <w:rsid w:val="002C45DF"/>
    <w:rsid w:val="002C50EF"/>
    <w:rsid w:val="002C54FC"/>
    <w:rsid w:val="002C6074"/>
    <w:rsid w:val="002C6A61"/>
    <w:rsid w:val="002D001D"/>
    <w:rsid w:val="002D0125"/>
    <w:rsid w:val="002D0343"/>
    <w:rsid w:val="002D14F2"/>
    <w:rsid w:val="002D3E29"/>
    <w:rsid w:val="002D6289"/>
    <w:rsid w:val="002D64D9"/>
    <w:rsid w:val="002E033A"/>
    <w:rsid w:val="002E0A2D"/>
    <w:rsid w:val="002E1B8F"/>
    <w:rsid w:val="002E1D56"/>
    <w:rsid w:val="002E20B4"/>
    <w:rsid w:val="002E3E57"/>
    <w:rsid w:val="002E4E12"/>
    <w:rsid w:val="002E6942"/>
    <w:rsid w:val="002E7485"/>
    <w:rsid w:val="002E753E"/>
    <w:rsid w:val="002F033C"/>
    <w:rsid w:val="002F0399"/>
    <w:rsid w:val="002F0963"/>
    <w:rsid w:val="002F0E8A"/>
    <w:rsid w:val="002F1214"/>
    <w:rsid w:val="002F187A"/>
    <w:rsid w:val="002F279B"/>
    <w:rsid w:val="002F43B5"/>
    <w:rsid w:val="002F4E4D"/>
    <w:rsid w:val="002F6092"/>
    <w:rsid w:val="003010CF"/>
    <w:rsid w:val="003015C9"/>
    <w:rsid w:val="0030186D"/>
    <w:rsid w:val="00302966"/>
    <w:rsid w:val="0030370A"/>
    <w:rsid w:val="00305101"/>
    <w:rsid w:val="00305D3C"/>
    <w:rsid w:val="003073DB"/>
    <w:rsid w:val="00310C85"/>
    <w:rsid w:val="0031380F"/>
    <w:rsid w:val="00313FB6"/>
    <w:rsid w:val="003150F8"/>
    <w:rsid w:val="00316E97"/>
    <w:rsid w:val="003173F8"/>
    <w:rsid w:val="00317B1F"/>
    <w:rsid w:val="00317CA3"/>
    <w:rsid w:val="003206AF"/>
    <w:rsid w:val="00321663"/>
    <w:rsid w:val="00321BBC"/>
    <w:rsid w:val="00321F0B"/>
    <w:rsid w:val="00322C62"/>
    <w:rsid w:val="00324503"/>
    <w:rsid w:val="003251E0"/>
    <w:rsid w:val="00325FAA"/>
    <w:rsid w:val="003261ED"/>
    <w:rsid w:val="00326CB5"/>
    <w:rsid w:val="00327D83"/>
    <w:rsid w:val="00330994"/>
    <w:rsid w:val="00331386"/>
    <w:rsid w:val="00332C64"/>
    <w:rsid w:val="003337A6"/>
    <w:rsid w:val="00334E51"/>
    <w:rsid w:val="0033587A"/>
    <w:rsid w:val="00335F1A"/>
    <w:rsid w:val="003409C3"/>
    <w:rsid w:val="00340B55"/>
    <w:rsid w:val="003410F9"/>
    <w:rsid w:val="003422AF"/>
    <w:rsid w:val="00342F9F"/>
    <w:rsid w:val="0034305E"/>
    <w:rsid w:val="0034408C"/>
    <w:rsid w:val="00351186"/>
    <w:rsid w:val="00351B7F"/>
    <w:rsid w:val="0035255E"/>
    <w:rsid w:val="00352E17"/>
    <w:rsid w:val="00353FB6"/>
    <w:rsid w:val="00354EF8"/>
    <w:rsid w:val="003555B5"/>
    <w:rsid w:val="00356293"/>
    <w:rsid w:val="00356408"/>
    <w:rsid w:val="003574AF"/>
    <w:rsid w:val="0035757F"/>
    <w:rsid w:val="0035761A"/>
    <w:rsid w:val="00357A6A"/>
    <w:rsid w:val="00361F12"/>
    <w:rsid w:val="00362D66"/>
    <w:rsid w:val="00362D68"/>
    <w:rsid w:val="00362EF8"/>
    <w:rsid w:val="003640D6"/>
    <w:rsid w:val="003654ED"/>
    <w:rsid w:val="00367144"/>
    <w:rsid w:val="00367502"/>
    <w:rsid w:val="00370B69"/>
    <w:rsid w:val="00370E9D"/>
    <w:rsid w:val="00371049"/>
    <w:rsid w:val="00371A77"/>
    <w:rsid w:val="00371AFD"/>
    <w:rsid w:val="00371DC1"/>
    <w:rsid w:val="003727B0"/>
    <w:rsid w:val="00372F20"/>
    <w:rsid w:val="00374D51"/>
    <w:rsid w:val="00375DD7"/>
    <w:rsid w:val="00375FC2"/>
    <w:rsid w:val="00376E04"/>
    <w:rsid w:val="00376E1D"/>
    <w:rsid w:val="003800AB"/>
    <w:rsid w:val="00383C11"/>
    <w:rsid w:val="0038462F"/>
    <w:rsid w:val="00385A69"/>
    <w:rsid w:val="00386B8F"/>
    <w:rsid w:val="00390BB0"/>
    <w:rsid w:val="00390D57"/>
    <w:rsid w:val="00393B02"/>
    <w:rsid w:val="00393C92"/>
    <w:rsid w:val="003940BA"/>
    <w:rsid w:val="003944E5"/>
    <w:rsid w:val="00394763"/>
    <w:rsid w:val="003947E7"/>
    <w:rsid w:val="003961B0"/>
    <w:rsid w:val="00397CC3"/>
    <w:rsid w:val="003A03CD"/>
    <w:rsid w:val="003A0465"/>
    <w:rsid w:val="003A12AE"/>
    <w:rsid w:val="003A19A6"/>
    <w:rsid w:val="003A1BEA"/>
    <w:rsid w:val="003A1CB3"/>
    <w:rsid w:val="003A1EED"/>
    <w:rsid w:val="003A3932"/>
    <w:rsid w:val="003A4341"/>
    <w:rsid w:val="003A4BBF"/>
    <w:rsid w:val="003A4F9C"/>
    <w:rsid w:val="003A61B3"/>
    <w:rsid w:val="003A6DDD"/>
    <w:rsid w:val="003A71F5"/>
    <w:rsid w:val="003B0518"/>
    <w:rsid w:val="003B1662"/>
    <w:rsid w:val="003B167C"/>
    <w:rsid w:val="003B25EE"/>
    <w:rsid w:val="003B355B"/>
    <w:rsid w:val="003B5CB8"/>
    <w:rsid w:val="003B5E51"/>
    <w:rsid w:val="003B628A"/>
    <w:rsid w:val="003B73BB"/>
    <w:rsid w:val="003B741A"/>
    <w:rsid w:val="003B7F16"/>
    <w:rsid w:val="003C1540"/>
    <w:rsid w:val="003C2CCC"/>
    <w:rsid w:val="003C3A50"/>
    <w:rsid w:val="003C461F"/>
    <w:rsid w:val="003C6C4F"/>
    <w:rsid w:val="003C7546"/>
    <w:rsid w:val="003D045A"/>
    <w:rsid w:val="003D08DB"/>
    <w:rsid w:val="003D0B0A"/>
    <w:rsid w:val="003D1352"/>
    <w:rsid w:val="003D4AA5"/>
    <w:rsid w:val="003D59E4"/>
    <w:rsid w:val="003E0101"/>
    <w:rsid w:val="003E24A3"/>
    <w:rsid w:val="003E3530"/>
    <w:rsid w:val="003E48C7"/>
    <w:rsid w:val="003E49B5"/>
    <w:rsid w:val="003E52D6"/>
    <w:rsid w:val="003E571D"/>
    <w:rsid w:val="003E5C43"/>
    <w:rsid w:val="003E6E85"/>
    <w:rsid w:val="003E6EFE"/>
    <w:rsid w:val="003E71F6"/>
    <w:rsid w:val="003E764A"/>
    <w:rsid w:val="003E7AD1"/>
    <w:rsid w:val="003E7F21"/>
    <w:rsid w:val="003F0945"/>
    <w:rsid w:val="003F0D27"/>
    <w:rsid w:val="003F4CD2"/>
    <w:rsid w:val="003F5074"/>
    <w:rsid w:val="003F5836"/>
    <w:rsid w:val="003F5908"/>
    <w:rsid w:val="003F70CF"/>
    <w:rsid w:val="003F745C"/>
    <w:rsid w:val="003F7694"/>
    <w:rsid w:val="003F7722"/>
    <w:rsid w:val="004020A7"/>
    <w:rsid w:val="00403274"/>
    <w:rsid w:val="00404BD0"/>
    <w:rsid w:val="00405101"/>
    <w:rsid w:val="004059DB"/>
    <w:rsid w:val="00407914"/>
    <w:rsid w:val="00407B3E"/>
    <w:rsid w:val="00412240"/>
    <w:rsid w:val="00412893"/>
    <w:rsid w:val="004138AF"/>
    <w:rsid w:val="00414A74"/>
    <w:rsid w:val="00414D11"/>
    <w:rsid w:val="0041628E"/>
    <w:rsid w:val="004175CF"/>
    <w:rsid w:val="00417F88"/>
    <w:rsid w:val="004201C6"/>
    <w:rsid w:val="004204B3"/>
    <w:rsid w:val="00420DB8"/>
    <w:rsid w:val="00421A31"/>
    <w:rsid w:val="00421C55"/>
    <w:rsid w:val="004222EE"/>
    <w:rsid w:val="004225EE"/>
    <w:rsid w:val="00422704"/>
    <w:rsid w:val="00423524"/>
    <w:rsid w:val="004240DB"/>
    <w:rsid w:val="00424CD1"/>
    <w:rsid w:val="0042577A"/>
    <w:rsid w:val="0042646B"/>
    <w:rsid w:val="00426750"/>
    <w:rsid w:val="0043241B"/>
    <w:rsid w:val="00432CC9"/>
    <w:rsid w:val="0043322D"/>
    <w:rsid w:val="00434951"/>
    <w:rsid w:val="0043503A"/>
    <w:rsid w:val="00435A73"/>
    <w:rsid w:val="004377BB"/>
    <w:rsid w:val="004400F1"/>
    <w:rsid w:val="0044111D"/>
    <w:rsid w:val="004415CD"/>
    <w:rsid w:val="00442A3C"/>
    <w:rsid w:val="004437C7"/>
    <w:rsid w:val="00444C70"/>
    <w:rsid w:val="0044585F"/>
    <w:rsid w:val="00447592"/>
    <w:rsid w:val="00451C95"/>
    <w:rsid w:val="00451CCD"/>
    <w:rsid w:val="00453E5B"/>
    <w:rsid w:val="004550BE"/>
    <w:rsid w:val="00461F10"/>
    <w:rsid w:val="0046217B"/>
    <w:rsid w:val="00462B19"/>
    <w:rsid w:val="004631CD"/>
    <w:rsid w:val="0046357C"/>
    <w:rsid w:val="00464F00"/>
    <w:rsid w:val="00466077"/>
    <w:rsid w:val="00466B32"/>
    <w:rsid w:val="004671B9"/>
    <w:rsid w:val="00467CE0"/>
    <w:rsid w:val="00470610"/>
    <w:rsid w:val="00471D08"/>
    <w:rsid w:val="0047249D"/>
    <w:rsid w:val="0047459D"/>
    <w:rsid w:val="00476FDF"/>
    <w:rsid w:val="004774EF"/>
    <w:rsid w:val="004778EC"/>
    <w:rsid w:val="00477B2D"/>
    <w:rsid w:val="004800C2"/>
    <w:rsid w:val="00480379"/>
    <w:rsid w:val="00482922"/>
    <w:rsid w:val="004836B6"/>
    <w:rsid w:val="0048413E"/>
    <w:rsid w:val="00484DEC"/>
    <w:rsid w:val="00486263"/>
    <w:rsid w:val="00486527"/>
    <w:rsid w:val="00486B70"/>
    <w:rsid w:val="00490024"/>
    <w:rsid w:val="004900EB"/>
    <w:rsid w:val="0049105F"/>
    <w:rsid w:val="004913FA"/>
    <w:rsid w:val="00491463"/>
    <w:rsid w:val="00491AAD"/>
    <w:rsid w:val="00492A2B"/>
    <w:rsid w:val="00492D67"/>
    <w:rsid w:val="00493884"/>
    <w:rsid w:val="0049396B"/>
    <w:rsid w:val="0049429C"/>
    <w:rsid w:val="00496B2F"/>
    <w:rsid w:val="00496B84"/>
    <w:rsid w:val="004A031D"/>
    <w:rsid w:val="004A0A78"/>
    <w:rsid w:val="004A1534"/>
    <w:rsid w:val="004A175E"/>
    <w:rsid w:val="004A1E42"/>
    <w:rsid w:val="004A21C9"/>
    <w:rsid w:val="004A223D"/>
    <w:rsid w:val="004A2EB9"/>
    <w:rsid w:val="004A3E9C"/>
    <w:rsid w:val="004A4A59"/>
    <w:rsid w:val="004A55C0"/>
    <w:rsid w:val="004A5671"/>
    <w:rsid w:val="004A5873"/>
    <w:rsid w:val="004B02FA"/>
    <w:rsid w:val="004B0497"/>
    <w:rsid w:val="004B2147"/>
    <w:rsid w:val="004B672E"/>
    <w:rsid w:val="004B7462"/>
    <w:rsid w:val="004B7CA9"/>
    <w:rsid w:val="004C00C4"/>
    <w:rsid w:val="004C0AF8"/>
    <w:rsid w:val="004C0DCD"/>
    <w:rsid w:val="004C128E"/>
    <w:rsid w:val="004C3C63"/>
    <w:rsid w:val="004C4C6E"/>
    <w:rsid w:val="004C74FD"/>
    <w:rsid w:val="004C75EB"/>
    <w:rsid w:val="004D085E"/>
    <w:rsid w:val="004D0BAB"/>
    <w:rsid w:val="004D0F65"/>
    <w:rsid w:val="004D248F"/>
    <w:rsid w:val="004D2E9D"/>
    <w:rsid w:val="004D3849"/>
    <w:rsid w:val="004D3B8A"/>
    <w:rsid w:val="004D6033"/>
    <w:rsid w:val="004D7DF9"/>
    <w:rsid w:val="004E0174"/>
    <w:rsid w:val="004E20C7"/>
    <w:rsid w:val="004E3C65"/>
    <w:rsid w:val="004E4308"/>
    <w:rsid w:val="004E4DAB"/>
    <w:rsid w:val="004E525E"/>
    <w:rsid w:val="004E62A4"/>
    <w:rsid w:val="004E6926"/>
    <w:rsid w:val="004E6EB6"/>
    <w:rsid w:val="004E7122"/>
    <w:rsid w:val="004E76F9"/>
    <w:rsid w:val="004F013A"/>
    <w:rsid w:val="004F1D56"/>
    <w:rsid w:val="004F2E5B"/>
    <w:rsid w:val="004F31AF"/>
    <w:rsid w:val="004F371C"/>
    <w:rsid w:val="004F46B1"/>
    <w:rsid w:val="004F4791"/>
    <w:rsid w:val="004F4B4B"/>
    <w:rsid w:val="00500347"/>
    <w:rsid w:val="00500CFE"/>
    <w:rsid w:val="00504F43"/>
    <w:rsid w:val="00506BC4"/>
    <w:rsid w:val="005075FC"/>
    <w:rsid w:val="00510C1D"/>
    <w:rsid w:val="00511374"/>
    <w:rsid w:val="0051198E"/>
    <w:rsid w:val="005153B3"/>
    <w:rsid w:val="00516070"/>
    <w:rsid w:val="005160D1"/>
    <w:rsid w:val="00516C72"/>
    <w:rsid w:val="0052022E"/>
    <w:rsid w:val="00521757"/>
    <w:rsid w:val="005230E0"/>
    <w:rsid w:val="00524038"/>
    <w:rsid w:val="00525565"/>
    <w:rsid w:val="00526025"/>
    <w:rsid w:val="0052644A"/>
    <w:rsid w:val="005271AE"/>
    <w:rsid w:val="0052748C"/>
    <w:rsid w:val="005310BA"/>
    <w:rsid w:val="005314C7"/>
    <w:rsid w:val="00531917"/>
    <w:rsid w:val="0053255F"/>
    <w:rsid w:val="00533289"/>
    <w:rsid w:val="00533A48"/>
    <w:rsid w:val="00533E94"/>
    <w:rsid w:val="0053430F"/>
    <w:rsid w:val="00534B5D"/>
    <w:rsid w:val="0053542B"/>
    <w:rsid w:val="00535459"/>
    <w:rsid w:val="005355D8"/>
    <w:rsid w:val="00535B1B"/>
    <w:rsid w:val="005361D6"/>
    <w:rsid w:val="0053760B"/>
    <w:rsid w:val="00540A61"/>
    <w:rsid w:val="00540B3E"/>
    <w:rsid w:val="00542108"/>
    <w:rsid w:val="00545896"/>
    <w:rsid w:val="00545D10"/>
    <w:rsid w:val="00546661"/>
    <w:rsid w:val="00551492"/>
    <w:rsid w:val="0055213D"/>
    <w:rsid w:val="005528BB"/>
    <w:rsid w:val="00554CFF"/>
    <w:rsid w:val="005555BA"/>
    <w:rsid w:val="0055577A"/>
    <w:rsid w:val="00560D24"/>
    <w:rsid w:val="00561EC0"/>
    <w:rsid w:val="00562A2D"/>
    <w:rsid w:val="0056587B"/>
    <w:rsid w:val="00565910"/>
    <w:rsid w:val="0056703F"/>
    <w:rsid w:val="00570196"/>
    <w:rsid w:val="00570449"/>
    <w:rsid w:val="00570C67"/>
    <w:rsid w:val="0057113B"/>
    <w:rsid w:val="005717A7"/>
    <w:rsid w:val="005738F8"/>
    <w:rsid w:val="00573F37"/>
    <w:rsid w:val="00574305"/>
    <w:rsid w:val="005745EE"/>
    <w:rsid w:val="005750AC"/>
    <w:rsid w:val="00575954"/>
    <w:rsid w:val="00576497"/>
    <w:rsid w:val="005767FF"/>
    <w:rsid w:val="0057714E"/>
    <w:rsid w:val="00577DE8"/>
    <w:rsid w:val="0058071A"/>
    <w:rsid w:val="00580DA5"/>
    <w:rsid w:val="005815B7"/>
    <w:rsid w:val="0058272E"/>
    <w:rsid w:val="00583576"/>
    <w:rsid w:val="005842EF"/>
    <w:rsid w:val="00584C33"/>
    <w:rsid w:val="005856FE"/>
    <w:rsid w:val="00585A7D"/>
    <w:rsid w:val="005873C1"/>
    <w:rsid w:val="00587C4D"/>
    <w:rsid w:val="00587DED"/>
    <w:rsid w:val="00587E66"/>
    <w:rsid w:val="0059262D"/>
    <w:rsid w:val="005932AB"/>
    <w:rsid w:val="00595172"/>
    <w:rsid w:val="005A05B5"/>
    <w:rsid w:val="005A0B94"/>
    <w:rsid w:val="005A1F7B"/>
    <w:rsid w:val="005A25D8"/>
    <w:rsid w:val="005A377A"/>
    <w:rsid w:val="005A3B7E"/>
    <w:rsid w:val="005A469F"/>
    <w:rsid w:val="005A4A59"/>
    <w:rsid w:val="005A5F1D"/>
    <w:rsid w:val="005B02DE"/>
    <w:rsid w:val="005B22C0"/>
    <w:rsid w:val="005B3083"/>
    <w:rsid w:val="005B34D8"/>
    <w:rsid w:val="005B3E48"/>
    <w:rsid w:val="005B61DF"/>
    <w:rsid w:val="005B7DE7"/>
    <w:rsid w:val="005C1433"/>
    <w:rsid w:val="005C420E"/>
    <w:rsid w:val="005C4D42"/>
    <w:rsid w:val="005C569C"/>
    <w:rsid w:val="005C66D8"/>
    <w:rsid w:val="005C6DE9"/>
    <w:rsid w:val="005D3158"/>
    <w:rsid w:val="005D3435"/>
    <w:rsid w:val="005D3DCE"/>
    <w:rsid w:val="005D43F8"/>
    <w:rsid w:val="005D4611"/>
    <w:rsid w:val="005D6B03"/>
    <w:rsid w:val="005D6F11"/>
    <w:rsid w:val="005D7849"/>
    <w:rsid w:val="005E0EF9"/>
    <w:rsid w:val="005E2343"/>
    <w:rsid w:val="005E2509"/>
    <w:rsid w:val="005E3987"/>
    <w:rsid w:val="005E6E78"/>
    <w:rsid w:val="005E7871"/>
    <w:rsid w:val="005E7C78"/>
    <w:rsid w:val="005F0700"/>
    <w:rsid w:val="005F07F0"/>
    <w:rsid w:val="005F2B53"/>
    <w:rsid w:val="005F3689"/>
    <w:rsid w:val="005F4BE4"/>
    <w:rsid w:val="005F5EF4"/>
    <w:rsid w:val="005F675F"/>
    <w:rsid w:val="005F7E84"/>
    <w:rsid w:val="00601962"/>
    <w:rsid w:val="00602FF8"/>
    <w:rsid w:val="006044DA"/>
    <w:rsid w:val="00604DA0"/>
    <w:rsid w:val="0061018F"/>
    <w:rsid w:val="00610344"/>
    <w:rsid w:val="00611194"/>
    <w:rsid w:val="00612534"/>
    <w:rsid w:val="00613E30"/>
    <w:rsid w:val="00613EEC"/>
    <w:rsid w:val="006147F9"/>
    <w:rsid w:val="00616025"/>
    <w:rsid w:val="00617031"/>
    <w:rsid w:val="006173C0"/>
    <w:rsid w:val="00617A5F"/>
    <w:rsid w:val="00621E76"/>
    <w:rsid w:val="00622E38"/>
    <w:rsid w:val="006235C2"/>
    <w:rsid w:val="00625511"/>
    <w:rsid w:val="0062644B"/>
    <w:rsid w:val="006274B3"/>
    <w:rsid w:val="0062792E"/>
    <w:rsid w:val="00627CA2"/>
    <w:rsid w:val="00630764"/>
    <w:rsid w:val="00630809"/>
    <w:rsid w:val="00630E2A"/>
    <w:rsid w:val="00630F0D"/>
    <w:rsid w:val="006310B0"/>
    <w:rsid w:val="00631CAB"/>
    <w:rsid w:val="00632705"/>
    <w:rsid w:val="006341B0"/>
    <w:rsid w:val="006351F5"/>
    <w:rsid w:val="0063552D"/>
    <w:rsid w:val="0063749A"/>
    <w:rsid w:val="00637C79"/>
    <w:rsid w:val="006406CA"/>
    <w:rsid w:val="00641230"/>
    <w:rsid w:val="0064220D"/>
    <w:rsid w:val="00644314"/>
    <w:rsid w:val="006447AD"/>
    <w:rsid w:val="00644A95"/>
    <w:rsid w:val="00644D54"/>
    <w:rsid w:val="0064579F"/>
    <w:rsid w:val="00645B92"/>
    <w:rsid w:val="0064679E"/>
    <w:rsid w:val="006502C4"/>
    <w:rsid w:val="00650B21"/>
    <w:rsid w:val="00651CB3"/>
    <w:rsid w:val="00653898"/>
    <w:rsid w:val="00654888"/>
    <w:rsid w:val="006549BF"/>
    <w:rsid w:val="00654CF9"/>
    <w:rsid w:val="00655E11"/>
    <w:rsid w:val="00656262"/>
    <w:rsid w:val="00660097"/>
    <w:rsid w:val="0066180A"/>
    <w:rsid w:val="00662507"/>
    <w:rsid w:val="00662922"/>
    <w:rsid w:val="00665547"/>
    <w:rsid w:val="00665BC8"/>
    <w:rsid w:val="00665EF7"/>
    <w:rsid w:val="00667071"/>
    <w:rsid w:val="006674CB"/>
    <w:rsid w:val="00667BD6"/>
    <w:rsid w:val="006703A4"/>
    <w:rsid w:val="00671842"/>
    <w:rsid w:val="0067262E"/>
    <w:rsid w:val="006746DE"/>
    <w:rsid w:val="00681285"/>
    <w:rsid w:val="0068151F"/>
    <w:rsid w:val="00681921"/>
    <w:rsid w:val="00682725"/>
    <w:rsid w:val="00682ED5"/>
    <w:rsid w:val="00683D31"/>
    <w:rsid w:val="00684486"/>
    <w:rsid w:val="0068458F"/>
    <w:rsid w:val="00687CDA"/>
    <w:rsid w:val="00693527"/>
    <w:rsid w:val="0069385F"/>
    <w:rsid w:val="006944EA"/>
    <w:rsid w:val="00694E73"/>
    <w:rsid w:val="00695501"/>
    <w:rsid w:val="0069641E"/>
    <w:rsid w:val="00697128"/>
    <w:rsid w:val="006A0E70"/>
    <w:rsid w:val="006A0F59"/>
    <w:rsid w:val="006A3C73"/>
    <w:rsid w:val="006A5431"/>
    <w:rsid w:val="006A5FD0"/>
    <w:rsid w:val="006A7508"/>
    <w:rsid w:val="006A785B"/>
    <w:rsid w:val="006B16F3"/>
    <w:rsid w:val="006B26A4"/>
    <w:rsid w:val="006B3101"/>
    <w:rsid w:val="006B466E"/>
    <w:rsid w:val="006B6086"/>
    <w:rsid w:val="006B7405"/>
    <w:rsid w:val="006B77C0"/>
    <w:rsid w:val="006B7D74"/>
    <w:rsid w:val="006C027D"/>
    <w:rsid w:val="006C0B40"/>
    <w:rsid w:val="006C138F"/>
    <w:rsid w:val="006C2081"/>
    <w:rsid w:val="006C249B"/>
    <w:rsid w:val="006C45A3"/>
    <w:rsid w:val="006C5484"/>
    <w:rsid w:val="006C5696"/>
    <w:rsid w:val="006C6B40"/>
    <w:rsid w:val="006C7AA9"/>
    <w:rsid w:val="006D03CF"/>
    <w:rsid w:val="006D0967"/>
    <w:rsid w:val="006D0B6D"/>
    <w:rsid w:val="006D14F8"/>
    <w:rsid w:val="006D1651"/>
    <w:rsid w:val="006D1B17"/>
    <w:rsid w:val="006D2DC5"/>
    <w:rsid w:val="006D42A8"/>
    <w:rsid w:val="006E0C92"/>
    <w:rsid w:val="006E0F41"/>
    <w:rsid w:val="006E17F0"/>
    <w:rsid w:val="006E2D59"/>
    <w:rsid w:val="006E3EB8"/>
    <w:rsid w:val="006E4ADE"/>
    <w:rsid w:val="006E4ED4"/>
    <w:rsid w:val="006E5BAC"/>
    <w:rsid w:val="006E5FE8"/>
    <w:rsid w:val="006E7190"/>
    <w:rsid w:val="006E7830"/>
    <w:rsid w:val="006F1C85"/>
    <w:rsid w:val="006F27B0"/>
    <w:rsid w:val="006F356A"/>
    <w:rsid w:val="006F3E52"/>
    <w:rsid w:val="006F5306"/>
    <w:rsid w:val="006F7113"/>
    <w:rsid w:val="006F799E"/>
    <w:rsid w:val="006F7D97"/>
    <w:rsid w:val="006F7EA6"/>
    <w:rsid w:val="007010EC"/>
    <w:rsid w:val="0070206B"/>
    <w:rsid w:val="0070318D"/>
    <w:rsid w:val="007042AA"/>
    <w:rsid w:val="007053BD"/>
    <w:rsid w:val="00706587"/>
    <w:rsid w:val="00706749"/>
    <w:rsid w:val="007101CF"/>
    <w:rsid w:val="00712D1D"/>
    <w:rsid w:val="007138BF"/>
    <w:rsid w:val="007138E9"/>
    <w:rsid w:val="00713967"/>
    <w:rsid w:val="00714193"/>
    <w:rsid w:val="00714D17"/>
    <w:rsid w:val="00715936"/>
    <w:rsid w:val="00717599"/>
    <w:rsid w:val="00717776"/>
    <w:rsid w:val="00720843"/>
    <w:rsid w:val="00720B80"/>
    <w:rsid w:val="00720CEC"/>
    <w:rsid w:val="007211D1"/>
    <w:rsid w:val="0072245B"/>
    <w:rsid w:val="00722AF6"/>
    <w:rsid w:val="007253D8"/>
    <w:rsid w:val="007259E9"/>
    <w:rsid w:val="007277B0"/>
    <w:rsid w:val="00727F45"/>
    <w:rsid w:val="0073047F"/>
    <w:rsid w:val="00730F62"/>
    <w:rsid w:val="007312C0"/>
    <w:rsid w:val="007313A9"/>
    <w:rsid w:val="00731C8E"/>
    <w:rsid w:val="00732202"/>
    <w:rsid w:val="007331A8"/>
    <w:rsid w:val="00733BDA"/>
    <w:rsid w:val="00733CB5"/>
    <w:rsid w:val="00733F70"/>
    <w:rsid w:val="00734760"/>
    <w:rsid w:val="00735C2E"/>
    <w:rsid w:val="007362AF"/>
    <w:rsid w:val="007366FE"/>
    <w:rsid w:val="007373A1"/>
    <w:rsid w:val="007416D9"/>
    <w:rsid w:val="00741DAB"/>
    <w:rsid w:val="00743B90"/>
    <w:rsid w:val="007440A8"/>
    <w:rsid w:val="007449C5"/>
    <w:rsid w:val="00744C77"/>
    <w:rsid w:val="00744CE1"/>
    <w:rsid w:val="00745E5C"/>
    <w:rsid w:val="0074705B"/>
    <w:rsid w:val="00747411"/>
    <w:rsid w:val="00747A19"/>
    <w:rsid w:val="00747BC6"/>
    <w:rsid w:val="00750DE3"/>
    <w:rsid w:val="00752268"/>
    <w:rsid w:val="00752456"/>
    <w:rsid w:val="00752589"/>
    <w:rsid w:val="007540BE"/>
    <w:rsid w:val="00754363"/>
    <w:rsid w:val="0075595D"/>
    <w:rsid w:val="00755B0E"/>
    <w:rsid w:val="0075642E"/>
    <w:rsid w:val="00757C84"/>
    <w:rsid w:val="00761189"/>
    <w:rsid w:val="0076379B"/>
    <w:rsid w:val="00763A86"/>
    <w:rsid w:val="007654E3"/>
    <w:rsid w:val="00766613"/>
    <w:rsid w:val="00766DF2"/>
    <w:rsid w:val="007704A5"/>
    <w:rsid w:val="00770C19"/>
    <w:rsid w:val="00771578"/>
    <w:rsid w:val="0077186D"/>
    <w:rsid w:val="00771AF9"/>
    <w:rsid w:val="0077277B"/>
    <w:rsid w:val="0077346B"/>
    <w:rsid w:val="00773B8E"/>
    <w:rsid w:val="00773C54"/>
    <w:rsid w:val="00774413"/>
    <w:rsid w:val="00774B22"/>
    <w:rsid w:val="00776CDB"/>
    <w:rsid w:val="0077769C"/>
    <w:rsid w:val="0077772C"/>
    <w:rsid w:val="00780654"/>
    <w:rsid w:val="007815A2"/>
    <w:rsid w:val="007816CE"/>
    <w:rsid w:val="00781FC8"/>
    <w:rsid w:val="007823F8"/>
    <w:rsid w:val="0078315D"/>
    <w:rsid w:val="00784772"/>
    <w:rsid w:val="0079023F"/>
    <w:rsid w:val="00790A69"/>
    <w:rsid w:val="0079100E"/>
    <w:rsid w:val="0079127B"/>
    <w:rsid w:val="0079140E"/>
    <w:rsid w:val="00791596"/>
    <w:rsid w:val="0079241E"/>
    <w:rsid w:val="0079267B"/>
    <w:rsid w:val="00792B8D"/>
    <w:rsid w:val="00792D72"/>
    <w:rsid w:val="0079418E"/>
    <w:rsid w:val="00794262"/>
    <w:rsid w:val="007976B4"/>
    <w:rsid w:val="00797C59"/>
    <w:rsid w:val="007A02C0"/>
    <w:rsid w:val="007A07D9"/>
    <w:rsid w:val="007A2F9E"/>
    <w:rsid w:val="007A4704"/>
    <w:rsid w:val="007A697B"/>
    <w:rsid w:val="007A6AB0"/>
    <w:rsid w:val="007A7664"/>
    <w:rsid w:val="007A7911"/>
    <w:rsid w:val="007A7F11"/>
    <w:rsid w:val="007B0AE8"/>
    <w:rsid w:val="007B0BAC"/>
    <w:rsid w:val="007B12CF"/>
    <w:rsid w:val="007B1760"/>
    <w:rsid w:val="007B1A1E"/>
    <w:rsid w:val="007B1A23"/>
    <w:rsid w:val="007B1D99"/>
    <w:rsid w:val="007B2602"/>
    <w:rsid w:val="007B409B"/>
    <w:rsid w:val="007B5D0A"/>
    <w:rsid w:val="007B7392"/>
    <w:rsid w:val="007B74B2"/>
    <w:rsid w:val="007B7F97"/>
    <w:rsid w:val="007C015F"/>
    <w:rsid w:val="007C1D34"/>
    <w:rsid w:val="007C54BB"/>
    <w:rsid w:val="007C5724"/>
    <w:rsid w:val="007C57B6"/>
    <w:rsid w:val="007C5DCF"/>
    <w:rsid w:val="007C6DA5"/>
    <w:rsid w:val="007C7E5F"/>
    <w:rsid w:val="007C7EDD"/>
    <w:rsid w:val="007D0C89"/>
    <w:rsid w:val="007D1534"/>
    <w:rsid w:val="007D259F"/>
    <w:rsid w:val="007D6883"/>
    <w:rsid w:val="007D75B4"/>
    <w:rsid w:val="007E0CC6"/>
    <w:rsid w:val="007E11A3"/>
    <w:rsid w:val="007E122E"/>
    <w:rsid w:val="007E147C"/>
    <w:rsid w:val="007E1594"/>
    <w:rsid w:val="007E1841"/>
    <w:rsid w:val="007E1F6A"/>
    <w:rsid w:val="007E2032"/>
    <w:rsid w:val="007E27A8"/>
    <w:rsid w:val="007E28A3"/>
    <w:rsid w:val="007E44B3"/>
    <w:rsid w:val="007E56AF"/>
    <w:rsid w:val="007E57A0"/>
    <w:rsid w:val="007E5F0E"/>
    <w:rsid w:val="007E6509"/>
    <w:rsid w:val="007E6981"/>
    <w:rsid w:val="007E6F54"/>
    <w:rsid w:val="007E7FBA"/>
    <w:rsid w:val="007F09F0"/>
    <w:rsid w:val="007F17FA"/>
    <w:rsid w:val="007F2A8C"/>
    <w:rsid w:val="007F379F"/>
    <w:rsid w:val="007F4721"/>
    <w:rsid w:val="007F6105"/>
    <w:rsid w:val="007F6B2B"/>
    <w:rsid w:val="007F6D8A"/>
    <w:rsid w:val="007F6EB9"/>
    <w:rsid w:val="007F7694"/>
    <w:rsid w:val="00801087"/>
    <w:rsid w:val="00802088"/>
    <w:rsid w:val="00802507"/>
    <w:rsid w:val="00802786"/>
    <w:rsid w:val="0080340E"/>
    <w:rsid w:val="00803EE7"/>
    <w:rsid w:val="00803FA7"/>
    <w:rsid w:val="00804283"/>
    <w:rsid w:val="008046FF"/>
    <w:rsid w:val="008052F3"/>
    <w:rsid w:val="00805769"/>
    <w:rsid w:val="008062BA"/>
    <w:rsid w:val="00806757"/>
    <w:rsid w:val="00807AF7"/>
    <w:rsid w:val="00812F00"/>
    <w:rsid w:val="00813111"/>
    <w:rsid w:val="00814359"/>
    <w:rsid w:val="008162DA"/>
    <w:rsid w:val="00816441"/>
    <w:rsid w:val="00820000"/>
    <w:rsid w:val="00820678"/>
    <w:rsid w:val="00821B9A"/>
    <w:rsid w:val="00823219"/>
    <w:rsid w:val="00823C6E"/>
    <w:rsid w:val="008246FF"/>
    <w:rsid w:val="00824945"/>
    <w:rsid w:val="008250EA"/>
    <w:rsid w:val="0082612F"/>
    <w:rsid w:val="00826490"/>
    <w:rsid w:val="00826BBF"/>
    <w:rsid w:val="00827016"/>
    <w:rsid w:val="0083034E"/>
    <w:rsid w:val="008316E2"/>
    <w:rsid w:val="008319B5"/>
    <w:rsid w:val="00831DBE"/>
    <w:rsid w:val="00832CA6"/>
    <w:rsid w:val="008337B6"/>
    <w:rsid w:val="00833858"/>
    <w:rsid w:val="00835ED7"/>
    <w:rsid w:val="008360C3"/>
    <w:rsid w:val="00836874"/>
    <w:rsid w:val="00837CFF"/>
    <w:rsid w:val="00840979"/>
    <w:rsid w:val="008414B7"/>
    <w:rsid w:val="008432C5"/>
    <w:rsid w:val="00843BF8"/>
    <w:rsid w:val="00844488"/>
    <w:rsid w:val="00844B78"/>
    <w:rsid w:val="00844F2E"/>
    <w:rsid w:val="00845EA4"/>
    <w:rsid w:val="00847000"/>
    <w:rsid w:val="0085087B"/>
    <w:rsid w:val="00850976"/>
    <w:rsid w:val="00850F6B"/>
    <w:rsid w:val="00852191"/>
    <w:rsid w:val="00853095"/>
    <w:rsid w:val="0085392A"/>
    <w:rsid w:val="008543C1"/>
    <w:rsid w:val="00854F53"/>
    <w:rsid w:val="00855EF2"/>
    <w:rsid w:val="0085607F"/>
    <w:rsid w:val="00856785"/>
    <w:rsid w:val="00862FF3"/>
    <w:rsid w:val="0086365E"/>
    <w:rsid w:val="0086372D"/>
    <w:rsid w:val="0086381D"/>
    <w:rsid w:val="00865761"/>
    <w:rsid w:val="0086660D"/>
    <w:rsid w:val="0086790B"/>
    <w:rsid w:val="008707D7"/>
    <w:rsid w:val="0087080B"/>
    <w:rsid w:val="008722E0"/>
    <w:rsid w:val="0087257F"/>
    <w:rsid w:val="00872A97"/>
    <w:rsid w:val="00875E93"/>
    <w:rsid w:val="0087760E"/>
    <w:rsid w:val="00877687"/>
    <w:rsid w:val="0088090E"/>
    <w:rsid w:val="008815F8"/>
    <w:rsid w:val="008878DD"/>
    <w:rsid w:val="00890369"/>
    <w:rsid w:val="00895DC8"/>
    <w:rsid w:val="00897565"/>
    <w:rsid w:val="008976D6"/>
    <w:rsid w:val="00897817"/>
    <w:rsid w:val="008A04E8"/>
    <w:rsid w:val="008A0586"/>
    <w:rsid w:val="008A07D0"/>
    <w:rsid w:val="008A104B"/>
    <w:rsid w:val="008A1869"/>
    <w:rsid w:val="008A34B0"/>
    <w:rsid w:val="008A51D2"/>
    <w:rsid w:val="008A599A"/>
    <w:rsid w:val="008A67AC"/>
    <w:rsid w:val="008A7CD5"/>
    <w:rsid w:val="008A7EAA"/>
    <w:rsid w:val="008B1FB4"/>
    <w:rsid w:val="008B39B9"/>
    <w:rsid w:val="008B3F27"/>
    <w:rsid w:val="008B5607"/>
    <w:rsid w:val="008B6419"/>
    <w:rsid w:val="008B6E85"/>
    <w:rsid w:val="008B77F9"/>
    <w:rsid w:val="008B79C7"/>
    <w:rsid w:val="008C1294"/>
    <w:rsid w:val="008C12C3"/>
    <w:rsid w:val="008C181C"/>
    <w:rsid w:val="008C255D"/>
    <w:rsid w:val="008C2C9C"/>
    <w:rsid w:val="008C42C9"/>
    <w:rsid w:val="008C4E59"/>
    <w:rsid w:val="008C4EDD"/>
    <w:rsid w:val="008C4F54"/>
    <w:rsid w:val="008C5B0C"/>
    <w:rsid w:val="008C6931"/>
    <w:rsid w:val="008C6D28"/>
    <w:rsid w:val="008C70F5"/>
    <w:rsid w:val="008D09FC"/>
    <w:rsid w:val="008D2614"/>
    <w:rsid w:val="008D33D3"/>
    <w:rsid w:val="008D3A08"/>
    <w:rsid w:val="008D4C91"/>
    <w:rsid w:val="008D4D83"/>
    <w:rsid w:val="008D4F63"/>
    <w:rsid w:val="008D6228"/>
    <w:rsid w:val="008D693D"/>
    <w:rsid w:val="008E00FF"/>
    <w:rsid w:val="008E1376"/>
    <w:rsid w:val="008E214E"/>
    <w:rsid w:val="008E2C17"/>
    <w:rsid w:val="008E2DBB"/>
    <w:rsid w:val="008E47B4"/>
    <w:rsid w:val="008E4A7D"/>
    <w:rsid w:val="008E5892"/>
    <w:rsid w:val="008E6AA5"/>
    <w:rsid w:val="008F0D32"/>
    <w:rsid w:val="008F17E8"/>
    <w:rsid w:val="008F2D64"/>
    <w:rsid w:val="008F443F"/>
    <w:rsid w:val="008F5258"/>
    <w:rsid w:val="008F57E2"/>
    <w:rsid w:val="008F5927"/>
    <w:rsid w:val="008F5E1D"/>
    <w:rsid w:val="008F6B93"/>
    <w:rsid w:val="0090034A"/>
    <w:rsid w:val="00900FF8"/>
    <w:rsid w:val="00902641"/>
    <w:rsid w:val="00902FE0"/>
    <w:rsid w:val="00903FD3"/>
    <w:rsid w:val="0090524F"/>
    <w:rsid w:val="00906718"/>
    <w:rsid w:val="0090682C"/>
    <w:rsid w:val="00906C1C"/>
    <w:rsid w:val="0090777B"/>
    <w:rsid w:val="00907D4F"/>
    <w:rsid w:val="00907D50"/>
    <w:rsid w:val="00910A7B"/>
    <w:rsid w:val="00910CA3"/>
    <w:rsid w:val="00910E17"/>
    <w:rsid w:val="0091190F"/>
    <w:rsid w:val="00911A06"/>
    <w:rsid w:val="00911A18"/>
    <w:rsid w:val="0091264D"/>
    <w:rsid w:val="00913700"/>
    <w:rsid w:val="00914A98"/>
    <w:rsid w:val="009151BC"/>
    <w:rsid w:val="0091739A"/>
    <w:rsid w:val="0091745D"/>
    <w:rsid w:val="00917673"/>
    <w:rsid w:val="00917D24"/>
    <w:rsid w:val="009203F2"/>
    <w:rsid w:val="00920C5D"/>
    <w:rsid w:val="0092344F"/>
    <w:rsid w:val="00923550"/>
    <w:rsid w:val="00926E23"/>
    <w:rsid w:val="00927310"/>
    <w:rsid w:val="00927617"/>
    <w:rsid w:val="00927D02"/>
    <w:rsid w:val="00927F2F"/>
    <w:rsid w:val="009301A7"/>
    <w:rsid w:val="00930D93"/>
    <w:rsid w:val="00931356"/>
    <w:rsid w:val="00932055"/>
    <w:rsid w:val="009328C4"/>
    <w:rsid w:val="009360F9"/>
    <w:rsid w:val="0093673D"/>
    <w:rsid w:val="00936998"/>
    <w:rsid w:val="00937242"/>
    <w:rsid w:val="00937CF8"/>
    <w:rsid w:val="00937D86"/>
    <w:rsid w:val="009403B2"/>
    <w:rsid w:val="00940622"/>
    <w:rsid w:val="00941BB9"/>
    <w:rsid w:val="00942E49"/>
    <w:rsid w:val="00943680"/>
    <w:rsid w:val="00944B7F"/>
    <w:rsid w:val="00944EFD"/>
    <w:rsid w:val="00946C60"/>
    <w:rsid w:val="0094783E"/>
    <w:rsid w:val="00950543"/>
    <w:rsid w:val="009513D1"/>
    <w:rsid w:val="00952045"/>
    <w:rsid w:val="0095237A"/>
    <w:rsid w:val="00952C58"/>
    <w:rsid w:val="009531BA"/>
    <w:rsid w:val="009540AF"/>
    <w:rsid w:val="0095464A"/>
    <w:rsid w:val="00954C81"/>
    <w:rsid w:val="00954E9F"/>
    <w:rsid w:val="0095501D"/>
    <w:rsid w:val="00955D72"/>
    <w:rsid w:val="00957841"/>
    <w:rsid w:val="00957E8D"/>
    <w:rsid w:val="00961688"/>
    <w:rsid w:val="00962A3A"/>
    <w:rsid w:val="00962A7D"/>
    <w:rsid w:val="00966BEA"/>
    <w:rsid w:val="00971C7A"/>
    <w:rsid w:val="00971D6D"/>
    <w:rsid w:val="009723C2"/>
    <w:rsid w:val="00972B4A"/>
    <w:rsid w:val="0097371F"/>
    <w:rsid w:val="0097375E"/>
    <w:rsid w:val="009759F3"/>
    <w:rsid w:val="00975CCA"/>
    <w:rsid w:val="009775EE"/>
    <w:rsid w:val="0097797E"/>
    <w:rsid w:val="009779B8"/>
    <w:rsid w:val="00977CF9"/>
    <w:rsid w:val="00980C33"/>
    <w:rsid w:val="00981685"/>
    <w:rsid w:val="009822BD"/>
    <w:rsid w:val="009838FE"/>
    <w:rsid w:val="0098584B"/>
    <w:rsid w:val="009858BE"/>
    <w:rsid w:val="00986335"/>
    <w:rsid w:val="009877FB"/>
    <w:rsid w:val="00990764"/>
    <w:rsid w:val="0099244A"/>
    <w:rsid w:val="00993DDC"/>
    <w:rsid w:val="009946E4"/>
    <w:rsid w:val="009948FA"/>
    <w:rsid w:val="0099685B"/>
    <w:rsid w:val="0099749A"/>
    <w:rsid w:val="00997839"/>
    <w:rsid w:val="00997FA1"/>
    <w:rsid w:val="009A19F7"/>
    <w:rsid w:val="009A1EC6"/>
    <w:rsid w:val="009A2286"/>
    <w:rsid w:val="009A2C63"/>
    <w:rsid w:val="009A34BE"/>
    <w:rsid w:val="009A353F"/>
    <w:rsid w:val="009A4238"/>
    <w:rsid w:val="009A4B5C"/>
    <w:rsid w:val="009A59CD"/>
    <w:rsid w:val="009A604E"/>
    <w:rsid w:val="009A6E9E"/>
    <w:rsid w:val="009A7F4F"/>
    <w:rsid w:val="009B1DF6"/>
    <w:rsid w:val="009B5553"/>
    <w:rsid w:val="009B5F95"/>
    <w:rsid w:val="009B73CA"/>
    <w:rsid w:val="009B7F1F"/>
    <w:rsid w:val="009C334A"/>
    <w:rsid w:val="009C37E7"/>
    <w:rsid w:val="009C3BA0"/>
    <w:rsid w:val="009C4135"/>
    <w:rsid w:val="009C567C"/>
    <w:rsid w:val="009D0633"/>
    <w:rsid w:val="009D1C08"/>
    <w:rsid w:val="009D205C"/>
    <w:rsid w:val="009D24A5"/>
    <w:rsid w:val="009D363D"/>
    <w:rsid w:val="009D38E8"/>
    <w:rsid w:val="009D5334"/>
    <w:rsid w:val="009D77EA"/>
    <w:rsid w:val="009E080B"/>
    <w:rsid w:val="009E08FB"/>
    <w:rsid w:val="009E0BE8"/>
    <w:rsid w:val="009E26CD"/>
    <w:rsid w:val="009E4584"/>
    <w:rsid w:val="009E4673"/>
    <w:rsid w:val="009E52A6"/>
    <w:rsid w:val="009E68A3"/>
    <w:rsid w:val="009E6C52"/>
    <w:rsid w:val="009F035E"/>
    <w:rsid w:val="009F0EE1"/>
    <w:rsid w:val="009F167A"/>
    <w:rsid w:val="009F19A3"/>
    <w:rsid w:val="009F218B"/>
    <w:rsid w:val="009F3875"/>
    <w:rsid w:val="009F3C32"/>
    <w:rsid w:val="009F5609"/>
    <w:rsid w:val="009F5F08"/>
    <w:rsid w:val="009F6C23"/>
    <w:rsid w:val="009F78DD"/>
    <w:rsid w:val="00A00243"/>
    <w:rsid w:val="00A0077C"/>
    <w:rsid w:val="00A01BDF"/>
    <w:rsid w:val="00A029FB"/>
    <w:rsid w:val="00A03BB1"/>
    <w:rsid w:val="00A063BC"/>
    <w:rsid w:val="00A10A84"/>
    <w:rsid w:val="00A12694"/>
    <w:rsid w:val="00A13395"/>
    <w:rsid w:val="00A13BD6"/>
    <w:rsid w:val="00A14EBD"/>
    <w:rsid w:val="00A155C2"/>
    <w:rsid w:val="00A17A5E"/>
    <w:rsid w:val="00A2097E"/>
    <w:rsid w:val="00A219FE"/>
    <w:rsid w:val="00A22C63"/>
    <w:rsid w:val="00A22E0C"/>
    <w:rsid w:val="00A24112"/>
    <w:rsid w:val="00A24340"/>
    <w:rsid w:val="00A24E3F"/>
    <w:rsid w:val="00A24E64"/>
    <w:rsid w:val="00A2556C"/>
    <w:rsid w:val="00A2620F"/>
    <w:rsid w:val="00A26A82"/>
    <w:rsid w:val="00A27AC1"/>
    <w:rsid w:val="00A3212D"/>
    <w:rsid w:val="00A34316"/>
    <w:rsid w:val="00A34CE7"/>
    <w:rsid w:val="00A350C7"/>
    <w:rsid w:val="00A3510C"/>
    <w:rsid w:val="00A35151"/>
    <w:rsid w:val="00A35F0E"/>
    <w:rsid w:val="00A36077"/>
    <w:rsid w:val="00A37B93"/>
    <w:rsid w:val="00A40815"/>
    <w:rsid w:val="00A416C6"/>
    <w:rsid w:val="00A417F4"/>
    <w:rsid w:val="00A425D9"/>
    <w:rsid w:val="00A42D5C"/>
    <w:rsid w:val="00A43206"/>
    <w:rsid w:val="00A43DE7"/>
    <w:rsid w:val="00A44040"/>
    <w:rsid w:val="00A44922"/>
    <w:rsid w:val="00A46E48"/>
    <w:rsid w:val="00A46F1F"/>
    <w:rsid w:val="00A514D9"/>
    <w:rsid w:val="00A516F7"/>
    <w:rsid w:val="00A519F7"/>
    <w:rsid w:val="00A52003"/>
    <w:rsid w:val="00A53646"/>
    <w:rsid w:val="00A5566F"/>
    <w:rsid w:val="00A568BE"/>
    <w:rsid w:val="00A574FE"/>
    <w:rsid w:val="00A619CF"/>
    <w:rsid w:val="00A62699"/>
    <w:rsid w:val="00A62E70"/>
    <w:rsid w:val="00A637D0"/>
    <w:rsid w:val="00A64114"/>
    <w:rsid w:val="00A641BB"/>
    <w:rsid w:val="00A65029"/>
    <w:rsid w:val="00A65A7F"/>
    <w:rsid w:val="00A65DEB"/>
    <w:rsid w:val="00A70396"/>
    <w:rsid w:val="00A727D2"/>
    <w:rsid w:val="00A72870"/>
    <w:rsid w:val="00A72A01"/>
    <w:rsid w:val="00A73FEB"/>
    <w:rsid w:val="00A7554A"/>
    <w:rsid w:val="00A762E9"/>
    <w:rsid w:val="00A76ECF"/>
    <w:rsid w:val="00A77EBE"/>
    <w:rsid w:val="00A830C0"/>
    <w:rsid w:val="00A85AB1"/>
    <w:rsid w:val="00A85AF5"/>
    <w:rsid w:val="00A85CF0"/>
    <w:rsid w:val="00A86DB4"/>
    <w:rsid w:val="00A90662"/>
    <w:rsid w:val="00A90D67"/>
    <w:rsid w:val="00A913F6"/>
    <w:rsid w:val="00A91A54"/>
    <w:rsid w:val="00A91AC7"/>
    <w:rsid w:val="00A92FCA"/>
    <w:rsid w:val="00A97AFE"/>
    <w:rsid w:val="00AA05DD"/>
    <w:rsid w:val="00AA0AE5"/>
    <w:rsid w:val="00AA104C"/>
    <w:rsid w:val="00AA10A8"/>
    <w:rsid w:val="00AA1214"/>
    <w:rsid w:val="00AA20B6"/>
    <w:rsid w:val="00AA2A31"/>
    <w:rsid w:val="00AA432C"/>
    <w:rsid w:val="00AA50B2"/>
    <w:rsid w:val="00AA58EC"/>
    <w:rsid w:val="00AA6081"/>
    <w:rsid w:val="00AA65CB"/>
    <w:rsid w:val="00AA67C0"/>
    <w:rsid w:val="00AA73BE"/>
    <w:rsid w:val="00AB04E4"/>
    <w:rsid w:val="00AB0C96"/>
    <w:rsid w:val="00AB2AE0"/>
    <w:rsid w:val="00AB4497"/>
    <w:rsid w:val="00AB4E9E"/>
    <w:rsid w:val="00AB5A63"/>
    <w:rsid w:val="00AB6039"/>
    <w:rsid w:val="00AB66A1"/>
    <w:rsid w:val="00AB6B6C"/>
    <w:rsid w:val="00AB71F4"/>
    <w:rsid w:val="00AB7592"/>
    <w:rsid w:val="00AC0B5E"/>
    <w:rsid w:val="00AC1DE5"/>
    <w:rsid w:val="00AC1E71"/>
    <w:rsid w:val="00AC20EE"/>
    <w:rsid w:val="00AC33F0"/>
    <w:rsid w:val="00AC3A7B"/>
    <w:rsid w:val="00AC4102"/>
    <w:rsid w:val="00AC45D5"/>
    <w:rsid w:val="00AC4C33"/>
    <w:rsid w:val="00AC63D2"/>
    <w:rsid w:val="00AC713B"/>
    <w:rsid w:val="00AC727E"/>
    <w:rsid w:val="00AC74C5"/>
    <w:rsid w:val="00AC784E"/>
    <w:rsid w:val="00AC7A86"/>
    <w:rsid w:val="00AC7C79"/>
    <w:rsid w:val="00AD1A9A"/>
    <w:rsid w:val="00AD1DAF"/>
    <w:rsid w:val="00AD441D"/>
    <w:rsid w:val="00AD52DE"/>
    <w:rsid w:val="00AE2059"/>
    <w:rsid w:val="00AE2108"/>
    <w:rsid w:val="00AE2B78"/>
    <w:rsid w:val="00AE2FA3"/>
    <w:rsid w:val="00AE3ECF"/>
    <w:rsid w:val="00AE47B7"/>
    <w:rsid w:val="00AE63F5"/>
    <w:rsid w:val="00AF12A8"/>
    <w:rsid w:val="00AF4882"/>
    <w:rsid w:val="00AF4C92"/>
    <w:rsid w:val="00AF5A2D"/>
    <w:rsid w:val="00AF5C40"/>
    <w:rsid w:val="00AF5C4E"/>
    <w:rsid w:val="00B004F3"/>
    <w:rsid w:val="00B00FE8"/>
    <w:rsid w:val="00B028BA"/>
    <w:rsid w:val="00B02B9B"/>
    <w:rsid w:val="00B03D3B"/>
    <w:rsid w:val="00B04500"/>
    <w:rsid w:val="00B048DE"/>
    <w:rsid w:val="00B06C78"/>
    <w:rsid w:val="00B07EE4"/>
    <w:rsid w:val="00B1048A"/>
    <w:rsid w:val="00B10998"/>
    <w:rsid w:val="00B1215F"/>
    <w:rsid w:val="00B12663"/>
    <w:rsid w:val="00B12AFD"/>
    <w:rsid w:val="00B14F56"/>
    <w:rsid w:val="00B15469"/>
    <w:rsid w:val="00B15C3A"/>
    <w:rsid w:val="00B20445"/>
    <w:rsid w:val="00B205EC"/>
    <w:rsid w:val="00B20629"/>
    <w:rsid w:val="00B22A08"/>
    <w:rsid w:val="00B23112"/>
    <w:rsid w:val="00B23623"/>
    <w:rsid w:val="00B2390E"/>
    <w:rsid w:val="00B245B8"/>
    <w:rsid w:val="00B25946"/>
    <w:rsid w:val="00B259F1"/>
    <w:rsid w:val="00B25A8C"/>
    <w:rsid w:val="00B26B32"/>
    <w:rsid w:val="00B3164A"/>
    <w:rsid w:val="00B33C0C"/>
    <w:rsid w:val="00B34736"/>
    <w:rsid w:val="00B35876"/>
    <w:rsid w:val="00B360BA"/>
    <w:rsid w:val="00B37127"/>
    <w:rsid w:val="00B37A8D"/>
    <w:rsid w:val="00B37F9F"/>
    <w:rsid w:val="00B400C8"/>
    <w:rsid w:val="00B41DDD"/>
    <w:rsid w:val="00B42094"/>
    <w:rsid w:val="00B420D1"/>
    <w:rsid w:val="00B42719"/>
    <w:rsid w:val="00B4290E"/>
    <w:rsid w:val="00B434F9"/>
    <w:rsid w:val="00B45705"/>
    <w:rsid w:val="00B462C1"/>
    <w:rsid w:val="00B47992"/>
    <w:rsid w:val="00B479D3"/>
    <w:rsid w:val="00B51514"/>
    <w:rsid w:val="00B529B8"/>
    <w:rsid w:val="00B53D5C"/>
    <w:rsid w:val="00B5543A"/>
    <w:rsid w:val="00B57B7B"/>
    <w:rsid w:val="00B60C95"/>
    <w:rsid w:val="00B633CD"/>
    <w:rsid w:val="00B63516"/>
    <w:rsid w:val="00B641DA"/>
    <w:rsid w:val="00B64B93"/>
    <w:rsid w:val="00B64D9A"/>
    <w:rsid w:val="00B65A56"/>
    <w:rsid w:val="00B65AB4"/>
    <w:rsid w:val="00B7033B"/>
    <w:rsid w:val="00B708A9"/>
    <w:rsid w:val="00B708D3"/>
    <w:rsid w:val="00B708F1"/>
    <w:rsid w:val="00B70CC4"/>
    <w:rsid w:val="00B70E02"/>
    <w:rsid w:val="00B735A6"/>
    <w:rsid w:val="00B73968"/>
    <w:rsid w:val="00B74916"/>
    <w:rsid w:val="00B7507A"/>
    <w:rsid w:val="00B812A7"/>
    <w:rsid w:val="00B81531"/>
    <w:rsid w:val="00B82116"/>
    <w:rsid w:val="00B823CE"/>
    <w:rsid w:val="00B83C68"/>
    <w:rsid w:val="00B84534"/>
    <w:rsid w:val="00B8535A"/>
    <w:rsid w:val="00B8574F"/>
    <w:rsid w:val="00B85A8D"/>
    <w:rsid w:val="00B8650E"/>
    <w:rsid w:val="00B86A54"/>
    <w:rsid w:val="00B86B76"/>
    <w:rsid w:val="00B90939"/>
    <w:rsid w:val="00B916B7"/>
    <w:rsid w:val="00B92082"/>
    <w:rsid w:val="00B9328B"/>
    <w:rsid w:val="00B93C88"/>
    <w:rsid w:val="00B93C93"/>
    <w:rsid w:val="00B94519"/>
    <w:rsid w:val="00B94BE5"/>
    <w:rsid w:val="00B950B9"/>
    <w:rsid w:val="00B954B2"/>
    <w:rsid w:val="00B96712"/>
    <w:rsid w:val="00B96AB0"/>
    <w:rsid w:val="00B974BB"/>
    <w:rsid w:val="00B97B58"/>
    <w:rsid w:val="00BA09EA"/>
    <w:rsid w:val="00BA0F72"/>
    <w:rsid w:val="00BA0FEC"/>
    <w:rsid w:val="00BA1BF7"/>
    <w:rsid w:val="00BA2026"/>
    <w:rsid w:val="00BA20A8"/>
    <w:rsid w:val="00BA24F8"/>
    <w:rsid w:val="00BA29A4"/>
    <w:rsid w:val="00BA2A8D"/>
    <w:rsid w:val="00BA34BA"/>
    <w:rsid w:val="00BA40EB"/>
    <w:rsid w:val="00BA48FE"/>
    <w:rsid w:val="00BA4B87"/>
    <w:rsid w:val="00BA5CB6"/>
    <w:rsid w:val="00BA7184"/>
    <w:rsid w:val="00BA7C39"/>
    <w:rsid w:val="00BB049D"/>
    <w:rsid w:val="00BB1123"/>
    <w:rsid w:val="00BB379E"/>
    <w:rsid w:val="00BB3EBD"/>
    <w:rsid w:val="00BB419A"/>
    <w:rsid w:val="00BB4A02"/>
    <w:rsid w:val="00BB4E13"/>
    <w:rsid w:val="00BB76BE"/>
    <w:rsid w:val="00BB7FFC"/>
    <w:rsid w:val="00BC02FA"/>
    <w:rsid w:val="00BC0572"/>
    <w:rsid w:val="00BC0BEB"/>
    <w:rsid w:val="00BC0CEC"/>
    <w:rsid w:val="00BC0D01"/>
    <w:rsid w:val="00BC203D"/>
    <w:rsid w:val="00BC2752"/>
    <w:rsid w:val="00BC3B71"/>
    <w:rsid w:val="00BC58DA"/>
    <w:rsid w:val="00BC591C"/>
    <w:rsid w:val="00BC634A"/>
    <w:rsid w:val="00BC6B5C"/>
    <w:rsid w:val="00BC75EB"/>
    <w:rsid w:val="00BC7EF5"/>
    <w:rsid w:val="00BD12DB"/>
    <w:rsid w:val="00BD22E3"/>
    <w:rsid w:val="00BD2442"/>
    <w:rsid w:val="00BD4557"/>
    <w:rsid w:val="00BD4808"/>
    <w:rsid w:val="00BD4E92"/>
    <w:rsid w:val="00BD4FAA"/>
    <w:rsid w:val="00BD51C0"/>
    <w:rsid w:val="00BE0030"/>
    <w:rsid w:val="00BE1498"/>
    <w:rsid w:val="00BE160A"/>
    <w:rsid w:val="00BE1A29"/>
    <w:rsid w:val="00BE3E7B"/>
    <w:rsid w:val="00BE5918"/>
    <w:rsid w:val="00BE5999"/>
    <w:rsid w:val="00BE777F"/>
    <w:rsid w:val="00BF020D"/>
    <w:rsid w:val="00BF0375"/>
    <w:rsid w:val="00BF0B06"/>
    <w:rsid w:val="00BF0B4E"/>
    <w:rsid w:val="00BF1FCF"/>
    <w:rsid w:val="00BF2491"/>
    <w:rsid w:val="00BF255E"/>
    <w:rsid w:val="00BF4507"/>
    <w:rsid w:val="00BF5C94"/>
    <w:rsid w:val="00C005B9"/>
    <w:rsid w:val="00C007A7"/>
    <w:rsid w:val="00C01110"/>
    <w:rsid w:val="00C01F77"/>
    <w:rsid w:val="00C025CE"/>
    <w:rsid w:val="00C02961"/>
    <w:rsid w:val="00C03F4C"/>
    <w:rsid w:val="00C0617E"/>
    <w:rsid w:val="00C07A38"/>
    <w:rsid w:val="00C07C43"/>
    <w:rsid w:val="00C10243"/>
    <w:rsid w:val="00C10A86"/>
    <w:rsid w:val="00C10FBF"/>
    <w:rsid w:val="00C11A71"/>
    <w:rsid w:val="00C13521"/>
    <w:rsid w:val="00C138B6"/>
    <w:rsid w:val="00C140E8"/>
    <w:rsid w:val="00C144D4"/>
    <w:rsid w:val="00C14AF0"/>
    <w:rsid w:val="00C16CC8"/>
    <w:rsid w:val="00C17C1F"/>
    <w:rsid w:val="00C206B1"/>
    <w:rsid w:val="00C20736"/>
    <w:rsid w:val="00C214CE"/>
    <w:rsid w:val="00C21BBC"/>
    <w:rsid w:val="00C2361C"/>
    <w:rsid w:val="00C23EE5"/>
    <w:rsid w:val="00C24254"/>
    <w:rsid w:val="00C2495D"/>
    <w:rsid w:val="00C24A7F"/>
    <w:rsid w:val="00C25120"/>
    <w:rsid w:val="00C251EA"/>
    <w:rsid w:val="00C2548B"/>
    <w:rsid w:val="00C25F2D"/>
    <w:rsid w:val="00C26676"/>
    <w:rsid w:val="00C269EE"/>
    <w:rsid w:val="00C270B5"/>
    <w:rsid w:val="00C27F53"/>
    <w:rsid w:val="00C31E65"/>
    <w:rsid w:val="00C3409A"/>
    <w:rsid w:val="00C34646"/>
    <w:rsid w:val="00C35A70"/>
    <w:rsid w:val="00C37409"/>
    <w:rsid w:val="00C37732"/>
    <w:rsid w:val="00C4037A"/>
    <w:rsid w:val="00C41392"/>
    <w:rsid w:val="00C41DF5"/>
    <w:rsid w:val="00C42A5D"/>
    <w:rsid w:val="00C432DA"/>
    <w:rsid w:val="00C43E08"/>
    <w:rsid w:val="00C43F6C"/>
    <w:rsid w:val="00C44A1F"/>
    <w:rsid w:val="00C4670D"/>
    <w:rsid w:val="00C46D33"/>
    <w:rsid w:val="00C5092A"/>
    <w:rsid w:val="00C50E59"/>
    <w:rsid w:val="00C51550"/>
    <w:rsid w:val="00C51DA4"/>
    <w:rsid w:val="00C522B0"/>
    <w:rsid w:val="00C53616"/>
    <w:rsid w:val="00C53B72"/>
    <w:rsid w:val="00C54134"/>
    <w:rsid w:val="00C54CAB"/>
    <w:rsid w:val="00C55492"/>
    <w:rsid w:val="00C555E5"/>
    <w:rsid w:val="00C611D3"/>
    <w:rsid w:val="00C61D44"/>
    <w:rsid w:val="00C627F2"/>
    <w:rsid w:val="00C631D6"/>
    <w:rsid w:val="00C64CFE"/>
    <w:rsid w:val="00C6582E"/>
    <w:rsid w:val="00C6620D"/>
    <w:rsid w:val="00C66AA7"/>
    <w:rsid w:val="00C70389"/>
    <w:rsid w:val="00C70756"/>
    <w:rsid w:val="00C7166D"/>
    <w:rsid w:val="00C71D7A"/>
    <w:rsid w:val="00C72FD9"/>
    <w:rsid w:val="00C7326B"/>
    <w:rsid w:val="00C75683"/>
    <w:rsid w:val="00C75B60"/>
    <w:rsid w:val="00C75BE9"/>
    <w:rsid w:val="00C760BE"/>
    <w:rsid w:val="00C7737D"/>
    <w:rsid w:val="00C77B5E"/>
    <w:rsid w:val="00C77B83"/>
    <w:rsid w:val="00C80980"/>
    <w:rsid w:val="00C811E3"/>
    <w:rsid w:val="00C8287E"/>
    <w:rsid w:val="00C832CA"/>
    <w:rsid w:val="00C83A72"/>
    <w:rsid w:val="00C84789"/>
    <w:rsid w:val="00C84BEB"/>
    <w:rsid w:val="00C853B1"/>
    <w:rsid w:val="00C853F0"/>
    <w:rsid w:val="00C85A12"/>
    <w:rsid w:val="00C85A6F"/>
    <w:rsid w:val="00C862D9"/>
    <w:rsid w:val="00C8667A"/>
    <w:rsid w:val="00C901E5"/>
    <w:rsid w:val="00C92F4A"/>
    <w:rsid w:val="00C9398E"/>
    <w:rsid w:val="00C94F68"/>
    <w:rsid w:val="00C960A1"/>
    <w:rsid w:val="00C96875"/>
    <w:rsid w:val="00C9740F"/>
    <w:rsid w:val="00CA063E"/>
    <w:rsid w:val="00CA2D3D"/>
    <w:rsid w:val="00CA305A"/>
    <w:rsid w:val="00CA371C"/>
    <w:rsid w:val="00CA381C"/>
    <w:rsid w:val="00CA3F39"/>
    <w:rsid w:val="00CA474C"/>
    <w:rsid w:val="00CA57AB"/>
    <w:rsid w:val="00CA6F16"/>
    <w:rsid w:val="00CA7149"/>
    <w:rsid w:val="00CA798C"/>
    <w:rsid w:val="00CB0744"/>
    <w:rsid w:val="00CB0A27"/>
    <w:rsid w:val="00CB1DD6"/>
    <w:rsid w:val="00CB33E5"/>
    <w:rsid w:val="00CB5570"/>
    <w:rsid w:val="00CB6FD8"/>
    <w:rsid w:val="00CC015A"/>
    <w:rsid w:val="00CC06AE"/>
    <w:rsid w:val="00CC3DCB"/>
    <w:rsid w:val="00CC47FC"/>
    <w:rsid w:val="00CC6204"/>
    <w:rsid w:val="00CC6E5D"/>
    <w:rsid w:val="00CC797D"/>
    <w:rsid w:val="00CD072D"/>
    <w:rsid w:val="00CD09A0"/>
    <w:rsid w:val="00CD0B67"/>
    <w:rsid w:val="00CD2528"/>
    <w:rsid w:val="00CD2C51"/>
    <w:rsid w:val="00CD3F10"/>
    <w:rsid w:val="00CD5AB5"/>
    <w:rsid w:val="00CD6EBA"/>
    <w:rsid w:val="00CE0011"/>
    <w:rsid w:val="00CE0323"/>
    <w:rsid w:val="00CE11BE"/>
    <w:rsid w:val="00CE1563"/>
    <w:rsid w:val="00CE30F4"/>
    <w:rsid w:val="00CE44A5"/>
    <w:rsid w:val="00CE4FC4"/>
    <w:rsid w:val="00CE586E"/>
    <w:rsid w:val="00CE74C3"/>
    <w:rsid w:val="00CE7F24"/>
    <w:rsid w:val="00CF0BE6"/>
    <w:rsid w:val="00CF123F"/>
    <w:rsid w:val="00CF14A2"/>
    <w:rsid w:val="00CF2626"/>
    <w:rsid w:val="00CF471F"/>
    <w:rsid w:val="00CF5465"/>
    <w:rsid w:val="00CF5EED"/>
    <w:rsid w:val="00D003E6"/>
    <w:rsid w:val="00D00409"/>
    <w:rsid w:val="00D011D7"/>
    <w:rsid w:val="00D01A30"/>
    <w:rsid w:val="00D03754"/>
    <w:rsid w:val="00D04715"/>
    <w:rsid w:val="00D05598"/>
    <w:rsid w:val="00D05F7F"/>
    <w:rsid w:val="00D06B51"/>
    <w:rsid w:val="00D07651"/>
    <w:rsid w:val="00D07E1F"/>
    <w:rsid w:val="00D10058"/>
    <w:rsid w:val="00D10B9E"/>
    <w:rsid w:val="00D1178F"/>
    <w:rsid w:val="00D12D00"/>
    <w:rsid w:val="00D12E5A"/>
    <w:rsid w:val="00D132C9"/>
    <w:rsid w:val="00D13B30"/>
    <w:rsid w:val="00D1446D"/>
    <w:rsid w:val="00D15239"/>
    <w:rsid w:val="00D16213"/>
    <w:rsid w:val="00D16906"/>
    <w:rsid w:val="00D171C9"/>
    <w:rsid w:val="00D175C0"/>
    <w:rsid w:val="00D17DF0"/>
    <w:rsid w:val="00D20B8C"/>
    <w:rsid w:val="00D211DC"/>
    <w:rsid w:val="00D2287B"/>
    <w:rsid w:val="00D2335F"/>
    <w:rsid w:val="00D23A22"/>
    <w:rsid w:val="00D24D40"/>
    <w:rsid w:val="00D27A19"/>
    <w:rsid w:val="00D300C2"/>
    <w:rsid w:val="00D303AD"/>
    <w:rsid w:val="00D316CE"/>
    <w:rsid w:val="00D31F87"/>
    <w:rsid w:val="00D32098"/>
    <w:rsid w:val="00D33323"/>
    <w:rsid w:val="00D33C2A"/>
    <w:rsid w:val="00D33D82"/>
    <w:rsid w:val="00D33F3F"/>
    <w:rsid w:val="00D3401D"/>
    <w:rsid w:val="00D34118"/>
    <w:rsid w:val="00D34C8F"/>
    <w:rsid w:val="00D35B3B"/>
    <w:rsid w:val="00D363D0"/>
    <w:rsid w:val="00D4055F"/>
    <w:rsid w:val="00D406EC"/>
    <w:rsid w:val="00D40BC1"/>
    <w:rsid w:val="00D40E03"/>
    <w:rsid w:val="00D410E5"/>
    <w:rsid w:val="00D414AD"/>
    <w:rsid w:val="00D41D0F"/>
    <w:rsid w:val="00D41FBF"/>
    <w:rsid w:val="00D43739"/>
    <w:rsid w:val="00D43AE0"/>
    <w:rsid w:val="00D4506F"/>
    <w:rsid w:val="00D45A03"/>
    <w:rsid w:val="00D46852"/>
    <w:rsid w:val="00D46C15"/>
    <w:rsid w:val="00D50C3C"/>
    <w:rsid w:val="00D516F7"/>
    <w:rsid w:val="00D537B4"/>
    <w:rsid w:val="00D55366"/>
    <w:rsid w:val="00D561F5"/>
    <w:rsid w:val="00D56FAB"/>
    <w:rsid w:val="00D575D6"/>
    <w:rsid w:val="00D57792"/>
    <w:rsid w:val="00D6060F"/>
    <w:rsid w:val="00D61127"/>
    <w:rsid w:val="00D63879"/>
    <w:rsid w:val="00D63966"/>
    <w:rsid w:val="00D63E41"/>
    <w:rsid w:val="00D64813"/>
    <w:rsid w:val="00D65DF0"/>
    <w:rsid w:val="00D6738B"/>
    <w:rsid w:val="00D70A6D"/>
    <w:rsid w:val="00D71310"/>
    <w:rsid w:val="00D7227D"/>
    <w:rsid w:val="00D73A0D"/>
    <w:rsid w:val="00D73BE5"/>
    <w:rsid w:val="00D74E8F"/>
    <w:rsid w:val="00D755C1"/>
    <w:rsid w:val="00D75852"/>
    <w:rsid w:val="00D759C4"/>
    <w:rsid w:val="00D7611A"/>
    <w:rsid w:val="00D7653D"/>
    <w:rsid w:val="00D77685"/>
    <w:rsid w:val="00D77865"/>
    <w:rsid w:val="00D82FB8"/>
    <w:rsid w:val="00D83FCB"/>
    <w:rsid w:val="00D8561E"/>
    <w:rsid w:val="00D862D9"/>
    <w:rsid w:val="00D878D8"/>
    <w:rsid w:val="00D911CA"/>
    <w:rsid w:val="00D927CD"/>
    <w:rsid w:val="00D945A0"/>
    <w:rsid w:val="00D94CCF"/>
    <w:rsid w:val="00D954FD"/>
    <w:rsid w:val="00D95EAA"/>
    <w:rsid w:val="00D96297"/>
    <w:rsid w:val="00D9682A"/>
    <w:rsid w:val="00D96B9E"/>
    <w:rsid w:val="00D970DB"/>
    <w:rsid w:val="00DA0393"/>
    <w:rsid w:val="00DA0A51"/>
    <w:rsid w:val="00DA128E"/>
    <w:rsid w:val="00DA1D91"/>
    <w:rsid w:val="00DA298E"/>
    <w:rsid w:val="00DA2F1F"/>
    <w:rsid w:val="00DA312D"/>
    <w:rsid w:val="00DA4072"/>
    <w:rsid w:val="00DA409D"/>
    <w:rsid w:val="00DA47B3"/>
    <w:rsid w:val="00DA5019"/>
    <w:rsid w:val="00DA5F55"/>
    <w:rsid w:val="00DA6E11"/>
    <w:rsid w:val="00DB24AC"/>
    <w:rsid w:val="00DB5EF0"/>
    <w:rsid w:val="00DB6AD3"/>
    <w:rsid w:val="00DB7A9D"/>
    <w:rsid w:val="00DB7BAD"/>
    <w:rsid w:val="00DC0205"/>
    <w:rsid w:val="00DC0749"/>
    <w:rsid w:val="00DC2305"/>
    <w:rsid w:val="00DC296E"/>
    <w:rsid w:val="00DC2EE5"/>
    <w:rsid w:val="00DC3527"/>
    <w:rsid w:val="00DC3ABB"/>
    <w:rsid w:val="00DC65DE"/>
    <w:rsid w:val="00DC729D"/>
    <w:rsid w:val="00DD0557"/>
    <w:rsid w:val="00DD08C5"/>
    <w:rsid w:val="00DD2B47"/>
    <w:rsid w:val="00DD303C"/>
    <w:rsid w:val="00DD3460"/>
    <w:rsid w:val="00DD3744"/>
    <w:rsid w:val="00DD3D4C"/>
    <w:rsid w:val="00DD48B5"/>
    <w:rsid w:val="00DD6528"/>
    <w:rsid w:val="00DD73B1"/>
    <w:rsid w:val="00DD750E"/>
    <w:rsid w:val="00DE0426"/>
    <w:rsid w:val="00DE05AB"/>
    <w:rsid w:val="00DE1EAD"/>
    <w:rsid w:val="00DE7272"/>
    <w:rsid w:val="00DE7B7A"/>
    <w:rsid w:val="00DF115E"/>
    <w:rsid w:val="00DF1C44"/>
    <w:rsid w:val="00DF304F"/>
    <w:rsid w:val="00DF42DC"/>
    <w:rsid w:val="00DF60F3"/>
    <w:rsid w:val="00E0221F"/>
    <w:rsid w:val="00E03171"/>
    <w:rsid w:val="00E04279"/>
    <w:rsid w:val="00E073AE"/>
    <w:rsid w:val="00E07620"/>
    <w:rsid w:val="00E10414"/>
    <w:rsid w:val="00E113ED"/>
    <w:rsid w:val="00E12040"/>
    <w:rsid w:val="00E13711"/>
    <w:rsid w:val="00E14190"/>
    <w:rsid w:val="00E15A83"/>
    <w:rsid w:val="00E15B10"/>
    <w:rsid w:val="00E16096"/>
    <w:rsid w:val="00E16420"/>
    <w:rsid w:val="00E16DE0"/>
    <w:rsid w:val="00E176C5"/>
    <w:rsid w:val="00E179DA"/>
    <w:rsid w:val="00E17C85"/>
    <w:rsid w:val="00E21591"/>
    <w:rsid w:val="00E2198E"/>
    <w:rsid w:val="00E21FE4"/>
    <w:rsid w:val="00E22BBA"/>
    <w:rsid w:val="00E24E24"/>
    <w:rsid w:val="00E25CF8"/>
    <w:rsid w:val="00E25EEB"/>
    <w:rsid w:val="00E26259"/>
    <w:rsid w:val="00E27426"/>
    <w:rsid w:val="00E27DEC"/>
    <w:rsid w:val="00E3115E"/>
    <w:rsid w:val="00E317E6"/>
    <w:rsid w:val="00E31CF5"/>
    <w:rsid w:val="00E32BDA"/>
    <w:rsid w:val="00E33A3D"/>
    <w:rsid w:val="00E34579"/>
    <w:rsid w:val="00E34DDD"/>
    <w:rsid w:val="00E359DA"/>
    <w:rsid w:val="00E3638C"/>
    <w:rsid w:val="00E36C8A"/>
    <w:rsid w:val="00E37359"/>
    <w:rsid w:val="00E3774A"/>
    <w:rsid w:val="00E421D2"/>
    <w:rsid w:val="00E435E6"/>
    <w:rsid w:val="00E45219"/>
    <w:rsid w:val="00E4556D"/>
    <w:rsid w:val="00E463E1"/>
    <w:rsid w:val="00E46710"/>
    <w:rsid w:val="00E46C85"/>
    <w:rsid w:val="00E46E93"/>
    <w:rsid w:val="00E50CED"/>
    <w:rsid w:val="00E51011"/>
    <w:rsid w:val="00E516EF"/>
    <w:rsid w:val="00E566B3"/>
    <w:rsid w:val="00E56DFB"/>
    <w:rsid w:val="00E57C3E"/>
    <w:rsid w:val="00E617FB"/>
    <w:rsid w:val="00E61E52"/>
    <w:rsid w:val="00E62221"/>
    <w:rsid w:val="00E622AB"/>
    <w:rsid w:val="00E6278C"/>
    <w:rsid w:val="00E63BDB"/>
    <w:rsid w:val="00E63CAD"/>
    <w:rsid w:val="00E6594E"/>
    <w:rsid w:val="00E66350"/>
    <w:rsid w:val="00E66F8E"/>
    <w:rsid w:val="00E6744B"/>
    <w:rsid w:val="00E7062C"/>
    <w:rsid w:val="00E736DE"/>
    <w:rsid w:val="00E74469"/>
    <w:rsid w:val="00E76B4D"/>
    <w:rsid w:val="00E824C9"/>
    <w:rsid w:val="00E82BEB"/>
    <w:rsid w:val="00E838DC"/>
    <w:rsid w:val="00E8402D"/>
    <w:rsid w:val="00E84DE7"/>
    <w:rsid w:val="00E86D14"/>
    <w:rsid w:val="00E909B6"/>
    <w:rsid w:val="00E926A5"/>
    <w:rsid w:val="00E93828"/>
    <w:rsid w:val="00E93859"/>
    <w:rsid w:val="00E93B23"/>
    <w:rsid w:val="00E93BA5"/>
    <w:rsid w:val="00EA1026"/>
    <w:rsid w:val="00EA1D09"/>
    <w:rsid w:val="00EA25F7"/>
    <w:rsid w:val="00EA43E0"/>
    <w:rsid w:val="00EA472E"/>
    <w:rsid w:val="00EA4831"/>
    <w:rsid w:val="00EA4BEE"/>
    <w:rsid w:val="00EA57EA"/>
    <w:rsid w:val="00EA65A4"/>
    <w:rsid w:val="00EA73B1"/>
    <w:rsid w:val="00EB0E41"/>
    <w:rsid w:val="00EB0E79"/>
    <w:rsid w:val="00EB143E"/>
    <w:rsid w:val="00EB1B88"/>
    <w:rsid w:val="00EB2DED"/>
    <w:rsid w:val="00EB3583"/>
    <w:rsid w:val="00EB39C1"/>
    <w:rsid w:val="00EB4AF9"/>
    <w:rsid w:val="00EB55D4"/>
    <w:rsid w:val="00EB64C9"/>
    <w:rsid w:val="00EB71C0"/>
    <w:rsid w:val="00EB76A0"/>
    <w:rsid w:val="00EC06C9"/>
    <w:rsid w:val="00EC104D"/>
    <w:rsid w:val="00EC1692"/>
    <w:rsid w:val="00EC1C7A"/>
    <w:rsid w:val="00EC20A2"/>
    <w:rsid w:val="00EC23EE"/>
    <w:rsid w:val="00EC4A43"/>
    <w:rsid w:val="00EC54E7"/>
    <w:rsid w:val="00EC72CA"/>
    <w:rsid w:val="00ED0E0E"/>
    <w:rsid w:val="00ED1D11"/>
    <w:rsid w:val="00ED2A7F"/>
    <w:rsid w:val="00ED3140"/>
    <w:rsid w:val="00ED33D0"/>
    <w:rsid w:val="00ED36D3"/>
    <w:rsid w:val="00ED4259"/>
    <w:rsid w:val="00ED44D5"/>
    <w:rsid w:val="00ED4571"/>
    <w:rsid w:val="00ED467A"/>
    <w:rsid w:val="00ED472C"/>
    <w:rsid w:val="00ED55AD"/>
    <w:rsid w:val="00ED6C44"/>
    <w:rsid w:val="00ED6C48"/>
    <w:rsid w:val="00ED7C70"/>
    <w:rsid w:val="00EE05D6"/>
    <w:rsid w:val="00EE0A39"/>
    <w:rsid w:val="00EE34B3"/>
    <w:rsid w:val="00EE3756"/>
    <w:rsid w:val="00EE3A15"/>
    <w:rsid w:val="00EE4B7F"/>
    <w:rsid w:val="00EE5998"/>
    <w:rsid w:val="00EE5D69"/>
    <w:rsid w:val="00EF0102"/>
    <w:rsid w:val="00EF0186"/>
    <w:rsid w:val="00EF47EB"/>
    <w:rsid w:val="00EF488B"/>
    <w:rsid w:val="00EF516F"/>
    <w:rsid w:val="00EF5B1D"/>
    <w:rsid w:val="00EF6D89"/>
    <w:rsid w:val="00EF79C6"/>
    <w:rsid w:val="00EF7AFF"/>
    <w:rsid w:val="00F0025F"/>
    <w:rsid w:val="00F01572"/>
    <w:rsid w:val="00F01FAF"/>
    <w:rsid w:val="00F065E6"/>
    <w:rsid w:val="00F06692"/>
    <w:rsid w:val="00F06A1D"/>
    <w:rsid w:val="00F0731C"/>
    <w:rsid w:val="00F07F71"/>
    <w:rsid w:val="00F10240"/>
    <w:rsid w:val="00F106D6"/>
    <w:rsid w:val="00F10DF6"/>
    <w:rsid w:val="00F11524"/>
    <w:rsid w:val="00F116DC"/>
    <w:rsid w:val="00F12D52"/>
    <w:rsid w:val="00F14130"/>
    <w:rsid w:val="00F14699"/>
    <w:rsid w:val="00F14D8A"/>
    <w:rsid w:val="00F151D7"/>
    <w:rsid w:val="00F156CF"/>
    <w:rsid w:val="00F15B3E"/>
    <w:rsid w:val="00F16178"/>
    <w:rsid w:val="00F177AE"/>
    <w:rsid w:val="00F17C27"/>
    <w:rsid w:val="00F17DCF"/>
    <w:rsid w:val="00F21216"/>
    <w:rsid w:val="00F21408"/>
    <w:rsid w:val="00F21845"/>
    <w:rsid w:val="00F23522"/>
    <w:rsid w:val="00F250DF"/>
    <w:rsid w:val="00F260BA"/>
    <w:rsid w:val="00F26CB8"/>
    <w:rsid w:val="00F26E9C"/>
    <w:rsid w:val="00F27978"/>
    <w:rsid w:val="00F30840"/>
    <w:rsid w:val="00F31C81"/>
    <w:rsid w:val="00F31DBD"/>
    <w:rsid w:val="00F31E17"/>
    <w:rsid w:val="00F3393A"/>
    <w:rsid w:val="00F33AB3"/>
    <w:rsid w:val="00F33BE7"/>
    <w:rsid w:val="00F34BBE"/>
    <w:rsid w:val="00F370C8"/>
    <w:rsid w:val="00F37650"/>
    <w:rsid w:val="00F40B5F"/>
    <w:rsid w:val="00F41616"/>
    <w:rsid w:val="00F42682"/>
    <w:rsid w:val="00F4289D"/>
    <w:rsid w:val="00F42D15"/>
    <w:rsid w:val="00F434B3"/>
    <w:rsid w:val="00F43B13"/>
    <w:rsid w:val="00F4451D"/>
    <w:rsid w:val="00F44C79"/>
    <w:rsid w:val="00F45B37"/>
    <w:rsid w:val="00F4773A"/>
    <w:rsid w:val="00F5059A"/>
    <w:rsid w:val="00F51D1B"/>
    <w:rsid w:val="00F51FE6"/>
    <w:rsid w:val="00F53614"/>
    <w:rsid w:val="00F53CBD"/>
    <w:rsid w:val="00F5437D"/>
    <w:rsid w:val="00F549FA"/>
    <w:rsid w:val="00F54D05"/>
    <w:rsid w:val="00F554CC"/>
    <w:rsid w:val="00F56B56"/>
    <w:rsid w:val="00F5717D"/>
    <w:rsid w:val="00F60F36"/>
    <w:rsid w:val="00F61AD4"/>
    <w:rsid w:val="00F61F2C"/>
    <w:rsid w:val="00F6200A"/>
    <w:rsid w:val="00F6378C"/>
    <w:rsid w:val="00F6528A"/>
    <w:rsid w:val="00F66617"/>
    <w:rsid w:val="00F67E93"/>
    <w:rsid w:val="00F70235"/>
    <w:rsid w:val="00F7065A"/>
    <w:rsid w:val="00F72B6E"/>
    <w:rsid w:val="00F72BFE"/>
    <w:rsid w:val="00F731EB"/>
    <w:rsid w:val="00F7352D"/>
    <w:rsid w:val="00F73CAE"/>
    <w:rsid w:val="00F73E83"/>
    <w:rsid w:val="00F75070"/>
    <w:rsid w:val="00F75B3E"/>
    <w:rsid w:val="00F764C1"/>
    <w:rsid w:val="00F76F60"/>
    <w:rsid w:val="00F772F1"/>
    <w:rsid w:val="00F77901"/>
    <w:rsid w:val="00F77A14"/>
    <w:rsid w:val="00F77D50"/>
    <w:rsid w:val="00F77D64"/>
    <w:rsid w:val="00F806DD"/>
    <w:rsid w:val="00F80FA6"/>
    <w:rsid w:val="00F81504"/>
    <w:rsid w:val="00F81AAB"/>
    <w:rsid w:val="00F81BDA"/>
    <w:rsid w:val="00F820AB"/>
    <w:rsid w:val="00F82597"/>
    <w:rsid w:val="00F8293C"/>
    <w:rsid w:val="00F82C50"/>
    <w:rsid w:val="00F8391E"/>
    <w:rsid w:val="00F84A11"/>
    <w:rsid w:val="00F84D01"/>
    <w:rsid w:val="00F84E94"/>
    <w:rsid w:val="00F853B5"/>
    <w:rsid w:val="00F854A5"/>
    <w:rsid w:val="00F8638B"/>
    <w:rsid w:val="00F86560"/>
    <w:rsid w:val="00F8700D"/>
    <w:rsid w:val="00F87535"/>
    <w:rsid w:val="00F87BAC"/>
    <w:rsid w:val="00F91A46"/>
    <w:rsid w:val="00F91DF3"/>
    <w:rsid w:val="00F91FEF"/>
    <w:rsid w:val="00F922B5"/>
    <w:rsid w:val="00F96568"/>
    <w:rsid w:val="00F9769B"/>
    <w:rsid w:val="00FA008B"/>
    <w:rsid w:val="00FA0284"/>
    <w:rsid w:val="00FA0905"/>
    <w:rsid w:val="00FA100B"/>
    <w:rsid w:val="00FA17C7"/>
    <w:rsid w:val="00FA2088"/>
    <w:rsid w:val="00FA21E2"/>
    <w:rsid w:val="00FA2BF0"/>
    <w:rsid w:val="00FA35D5"/>
    <w:rsid w:val="00FA53DB"/>
    <w:rsid w:val="00FA6387"/>
    <w:rsid w:val="00FA6715"/>
    <w:rsid w:val="00FB13CB"/>
    <w:rsid w:val="00FB1D46"/>
    <w:rsid w:val="00FB1D98"/>
    <w:rsid w:val="00FB2466"/>
    <w:rsid w:val="00FB3DCD"/>
    <w:rsid w:val="00FB47D9"/>
    <w:rsid w:val="00FB5DB6"/>
    <w:rsid w:val="00FB5F7D"/>
    <w:rsid w:val="00FB6CE8"/>
    <w:rsid w:val="00FB745F"/>
    <w:rsid w:val="00FB7727"/>
    <w:rsid w:val="00FB7AA4"/>
    <w:rsid w:val="00FC197A"/>
    <w:rsid w:val="00FC3886"/>
    <w:rsid w:val="00FC5062"/>
    <w:rsid w:val="00FC54A1"/>
    <w:rsid w:val="00FC5EA8"/>
    <w:rsid w:val="00FC7112"/>
    <w:rsid w:val="00FD0542"/>
    <w:rsid w:val="00FD142F"/>
    <w:rsid w:val="00FD314A"/>
    <w:rsid w:val="00FD3668"/>
    <w:rsid w:val="00FD4C0D"/>
    <w:rsid w:val="00FD6EFF"/>
    <w:rsid w:val="00FD7046"/>
    <w:rsid w:val="00FD7D31"/>
    <w:rsid w:val="00FE0006"/>
    <w:rsid w:val="00FE055E"/>
    <w:rsid w:val="00FE2669"/>
    <w:rsid w:val="00FE29A0"/>
    <w:rsid w:val="00FE2CCD"/>
    <w:rsid w:val="00FE407B"/>
    <w:rsid w:val="00FE47EB"/>
    <w:rsid w:val="00FE6EDA"/>
    <w:rsid w:val="00FF06F0"/>
    <w:rsid w:val="00FF0902"/>
    <w:rsid w:val="00FF0A3D"/>
    <w:rsid w:val="00FF2E10"/>
    <w:rsid w:val="00FF36A1"/>
    <w:rsid w:val="00FF3C48"/>
    <w:rsid w:val="00FF505C"/>
    <w:rsid w:val="00FF5069"/>
    <w:rsid w:val="00FF5166"/>
    <w:rsid w:val="00FF545B"/>
    <w:rsid w:val="00FF54D7"/>
    <w:rsid w:val="00FF596D"/>
    <w:rsid w:val="00FF5D97"/>
    <w:rsid w:val="00FF671C"/>
    <w:rsid w:val="00FF779E"/>
    <w:rsid w:val="00FF7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87C41D2"/>
  <w15:docId w15:val="{5D1F830F-087A-4514-893E-8E8D79131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qFormat/>
    <w:rsid w:val="004D0F65"/>
    <w:pPr>
      <w:keepNext/>
      <w:spacing w:before="20" w:after="20"/>
      <w:jc w:val="both"/>
      <w:outlineLvl w:val="0"/>
    </w:pPr>
    <w:rPr>
      <w:rFonts w:ascii=".VnTime" w:eastAsia="SimSun" w:hAnsi=".VnTime"/>
      <w:b/>
      <w:bCs/>
      <w:lang w:eastAsia="zh-CN"/>
    </w:rPr>
  </w:style>
  <w:style w:type="paragraph" w:styleId="Heading2">
    <w:name w:val="heading 2"/>
    <w:basedOn w:val="Normal"/>
    <w:next w:val="Normal"/>
    <w:link w:val="Heading2Char"/>
    <w:uiPriority w:val="99"/>
    <w:qFormat/>
    <w:rsid w:val="003E49B5"/>
    <w:pPr>
      <w:keepNext/>
      <w:keepLines/>
      <w:spacing w:line="288" w:lineRule="auto"/>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TOC3">
    <w:name w:val="toc 3"/>
    <w:basedOn w:val="Normal"/>
    <w:next w:val="Normal"/>
    <w:autoRedefine/>
    <w:semiHidden/>
    <w:rsid w:val="007A02C0"/>
    <w:pPr>
      <w:jc w:val="center"/>
    </w:pPr>
    <w:rPr>
      <w:rFonts w:ascii=".VnTimeH" w:hAnsi=".VnTimeH"/>
      <w:sz w:val="24"/>
      <w:szCs w:val="24"/>
    </w:rPr>
  </w:style>
  <w:style w:type="character" w:customStyle="1" w:styleId="Vnbnnidung">
    <w:name w:val="Văn bản nội dung_"/>
    <w:link w:val="Vnbnnidung0"/>
    <w:locked/>
    <w:rsid w:val="00A44040"/>
    <w:rPr>
      <w:sz w:val="21"/>
      <w:szCs w:val="21"/>
      <w:lang w:bidi="ar-SA"/>
    </w:rPr>
  </w:style>
  <w:style w:type="paragraph" w:customStyle="1" w:styleId="Vnbnnidung0">
    <w:name w:val="Văn bản nội dung"/>
    <w:basedOn w:val="Normal"/>
    <w:link w:val="Vnbnnidung"/>
    <w:rsid w:val="00A44040"/>
    <w:pPr>
      <w:widowControl w:val="0"/>
      <w:shd w:val="clear" w:color="auto" w:fill="FFFFFF"/>
      <w:spacing w:line="259" w:lineRule="exact"/>
      <w:jc w:val="both"/>
    </w:pPr>
    <w:rPr>
      <w:rFonts w:ascii="Calibri" w:eastAsia="Calibri" w:hAnsi="Calibri"/>
      <w:sz w:val="21"/>
      <w:szCs w:val="21"/>
    </w:rPr>
  </w:style>
  <w:style w:type="character" w:customStyle="1" w:styleId="Vnbnnidung3">
    <w:name w:val="Văn bản nội dung (3)_"/>
    <w:link w:val="Vnbnnidung30"/>
    <w:locked/>
    <w:rsid w:val="00CC797D"/>
    <w:rPr>
      <w:b/>
      <w:bCs/>
      <w:sz w:val="21"/>
      <w:szCs w:val="21"/>
      <w:lang w:bidi="ar-SA"/>
    </w:rPr>
  </w:style>
  <w:style w:type="paragraph" w:customStyle="1" w:styleId="Vnbnnidung30">
    <w:name w:val="Văn bản nội dung (3)"/>
    <w:basedOn w:val="Normal"/>
    <w:link w:val="Vnbnnidung3"/>
    <w:rsid w:val="00CC797D"/>
    <w:pPr>
      <w:widowControl w:val="0"/>
      <w:shd w:val="clear" w:color="auto" w:fill="FFFFFF"/>
      <w:spacing w:line="259" w:lineRule="exact"/>
      <w:ind w:hanging="280"/>
      <w:jc w:val="both"/>
    </w:pPr>
    <w:rPr>
      <w:rFonts w:ascii="Calibri" w:eastAsia="Calibri" w:hAnsi="Calibri"/>
      <w:b/>
      <w:bCs/>
      <w:sz w:val="21"/>
      <w:szCs w:val="21"/>
    </w:rPr>
  </w:style>
  <w:style w:type="character" w:customStyle="1" w:styleId="CharChar3">
    <w:name w:val="Char Char3"/>
    <w:locked/>
    <w:rsid w:val="001B2702"/>
    <w:rPr>
      <w:sz w:val="26"/>
      <w:szCs w:val="26"/>
      <w:lang w:val="en-US" w:eastAsia="en-US" w:bidi="ar-SA"/>
    </w:rPr>
  </w:style>
  <w:style w:type="character" w:customStyle="1" w:styleId="Heading2Char">
    <w:name w:val="Heading 2 Char"/>
    <w:link w:val="Heading2"/>
    <w:uiPriority w:val="99"/>
    <w:rsid w:val="003E49B5"/>
    <w:rPr>
      <w:rFonts w:ascii="Times New Roman" w:eastAsia="Times New Roman" w:hAnsi="Times New Roman"/>
      <w:b/>
      <w:bCs/>
      <w:sz w:val="26"/>
      <w:szCs w:val="26"/>
    </w:rPr>
  </w:style>
  <w:style w:type="paragraph" w:styleId="BodyTextIndent2">
    <w:name w:val="Body Text Indent 2"/>
    <w:basedOn w:val="Normal"/>
    <w:link w:val="BodyTextIndent2Char"/>
    <w:uiPriority w:val="99"/>
    <w:semiHidden/>
    <w:unhideWhenUsed/>
    <w:rsid w:val="00DF60F3"/>
    <w:pPr>
      <w:spacing w:after="120" w:line="480" w:lineRule="auto"/>
      <w:ind w:left="360"/>
    </w:pPr>
  </w:style>
  <w:style w:type="character" w:customStyle="1" w:styleId="BodyTextIndent2Char">
    <w:name w:val="Body Text Indent 2 Char"/>
    <w:link w:val="BodyTextIndent2"/>
    <w:uiPriority w:val="99"/>
    <w:semiHidden/>
    <w:rsid w:val="00DF60F3"/>
    <w:rPr>
      <w:rFonts w:ascii="Times New Roman" w:eastAsia="Times New Roman" w:hAnsi="Times New Roman"/>
      <w:sz w:val="26"/>
      <w:szCs w:val="26"/>
    </w:rPr>
  </w:style>
  <w:style w:type="paragraph" w:styleId="BodyTextIndent">
    <w:name w:val="Body Text Indent"/>
    <w:basedOn w:val="Normal"/>
    <w:link w:val="BodyTextIndentChar"/>
    <w:uiPriority w:val="99"/>
    <w:unhideWhenUsed/>
    <w:rsid w:val="00BC3B71"/>
    <w:pPr>
      <w:spacing w:after="120"/>
      <w:ind w:left="360"/>
    </w:pPr>
  </w:style>
  <w:style w:type="character" w:customStyle="1" w:styleId="BodyTextIndentChar">
    <w:name w:val="Body Text Indent Char"/>
    <w:link w:val="BodyTextIndent"/>
    <w:uiPriority w:val="99"/>
    <w:rsid w:val="00BC3B71"/>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000283">
      <w:bodyDiv w:val="1"/>
      <w:marLeft w:val="0"/>
      <w:marRight w:val="0"/>
      <w:marTop w:val="0"/>
      <w:marBottom w:val="0"/>
      <w:divBdr>
        <w:top w:val="none" w:sz="0" w:space="0" w:color="auto"/>
        <w:left w:val="none" w:sz="0" w:space="0" w:color="auto"/>
        <w:bottom w:val="none" w:sz="0" w:space="0" w:color="auto"/>
        <w:right w:val="none" w:sz="0" w:space="0" w:color="auto"/>
      </w:divBdr>
    </w:div>
    <w:div w:id="488863796">
      <w:bodyDiv w:val="1"/>
      <w:marLeft w:val="0"/>
      <w:marRight w:val="0"/>
      <w:marTop w:val="0"/>
      <w:marBottom w:val="0"/>
      <w:divBdr>
        <w:top w:val="none" w:sz="0" w:space="0" w:color="auto"/>
        <w:left w:val="none" w:sz="0" w:space="0" w:color="auto"/>
        <w:bottom w:val="none" w:sz="0" w:space="0" w:color="auto"/>
        <w:right w:val="none" w:sz="0" w:space="0" w:color="auto"/>
      </w:divBdr>
    </w:div>
    <w:div w:id="493684166">
      <w:bodyDiv w:val="1"/>
      <w:marLeft w:val="0"/>
      <w:marRight w:val="0"/>
      <w:marTop w:val="0"/>
      <w:marBottom w:val="0"/>
      <w:divBdr>
        <w:top w:val="none" w:sz="0" w:space="0" w:color="auto"/>
        <w:left w:val="none" w:sz="0" w:space="0" w:color="auto"/>
        <w:bottom w:val="none" w:sz="0" w:space="0" w:color="auto"/>
        <w:right w:val="none" w:sz="0" w:space="0" w:color="auto"/>
      </w:divBdr>
    </w:div>
    <w:div w:id="766653149">
      <w:bodyDiv w:val="1"/>
      <w:marLeft w:val="0"/>
      <w:marRight w:val="0"/>
      <w:marTop w:val="0"/>
      <w:marBottom w:val="0"/>
      <w:divBdr>
        <w:top w:val="none" w:sz="0" w:space="0" w:color="auto"/>
        <w:left w:val="none" w:sz="0" w:space="0" w:color="auto"/>
        <w:bottom w:val="none" w:sz="0" w:space="0" w:color="auto"/>
        <w:right w:val="none" w:sz="0" w:space="0" w:color="auto"/>
      </w:divBdr>
    </w:div>
    <w:div w:id="792792198">
      <w:bodyDiv w:val="1"/>
      <w:marLeft w:val="0"/>
      <w:marRight w:val="0"/>
      <w:marTop w:val="0"/>
      <w:marBottom w:val="0"/>
      <w:divBdr>
        <w:top w:val="none" w:sz="0" w:space="0" w:color="auto"/>
        <w:left w:val="none" w:sz="0" w:space="0" w:color="auto"/>
        <w:bottom w:val="none" w:sz="0" w:space="0" w:color="auto"/>
        <w:right w:val="none" w:sz="0" w:space="0" w:color="auto"/>
      </w:divBdr>
    </w:div>
    <w:div w:id="1539928267">
      <w:bodyDiv w:val="1"/>
      <w:marLeft w:val="0"/>
      <w:marRight w:val="0"/>
      <w:marTop w:val="0"/>
      <w:marBottom w:val="0"/>
      <w:divBdr>
        <w:top w:val="none" w:sz="0" w:space="0" w:color="auto"/>
        <w:left w:val="none" w:sz="0" w:space="0" w:color="auto"/>
        <w:bottom w:val="none" w:sz="0" w:space="0" w:color="auto"/>
        <w:right w:val="none" w:sz="0" w:space="0" w:color="auto"/>
      </w:divBdr>
    </w:div>
    <w:div w:id="1776826763">
      <w:bodyDiv w:val="1"/>
      <w:marLeft w:val="0"/>
      <w:marRight w:val="0"/>
      <w:marTop w:val="0"/>
      <w:marBottom w:val="0"/>
      <w:divBdr>
        <w:top w:val="none" w:sz="0" w:space="0" w:color="auto"/>
        <w:left w:val="none" w:sz="0" w:space="0" w:color="auto"/>
        <w:bottom w:val="none" w:sz="0" w:space="0" w:color="auto"/>
        <w:right w:val="none" w:sz="0" w:space="0" w:color="auto"/>
      </w:divBdr>
    </w:div>
    <w:div w:id="1816988181">
      <w:bodyDiv w:val="1"/>
      <w:marLeft w:val="0"/>
      <w:marRight w:val="0"/>
      <w:marTop w:val="0"/>
      <w:marBottom w:val="0"/>
      <w:divBdr>
        <w:top w:val="none" w:sz="0" w:space="0" w:color="auto"/>
        <w:left w:val="none" w:sz="0" w:space="0" w:color="auto"/>
        <w:bottom w:val="none" w:sz="0" w:space="0" w:color="auto"/>
        <w:right w:val="none" w:sz="0" w:space="0" w:color="auto"/>
      </w:divBdr>
    </w:div>
    <w:div w:id="205620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Deskto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Mau_de_cuong_chi_tiet_20151204160403</Template>
  <TotalTime>3</TotalTime>
  <Pages>6</Pages>
  <Words>1903</Words>
  <Characters>10851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Mr Lam</dc:creator>
  <cp:lastModifiedBy>Nguyen Thi Nu</cp:lastModifiedBy>
  <cp:revision>16</cp:revision>
  <cp:lastPrinted>2017-09-12T02:45:00Z</cp:lastPrinted>
  <dcterms:created xsi:type="dcterms:W3CDTF">2018-07-17T02:33:00Z</dcterms:created>
  <dcterms:modified xsi:type="dcterms:W3CDTF">2020-03-30T02:00:00Z</dcterms:modified>
</cp:coreProperties>
</file>