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79029A" w14:paraId="39F56B5D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0F74633C" w14:textId="77777777" w:rsidR="00744C77" w:rsidRPr="0079029A" w:rsidRDefault="00745A03" w:rsidP="0079029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439C1FB9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79029A">
              <w:rPr>
                <w:bCs/>
                <w:color w:val="000000"/>
                <w:sz w:val="24"/>
              </w:rPr>
              <w:t>BỘ GI</w:t>
            </w:r>
            <w:r w:rsidR="00B65AB4" w:rsidRPr="0079029A">
              <w:rPr>
                <w:bCs/>
                <w:color w:val="000000"/>
                <w:sz w:val="24"/>
              </w:rPr>
              <w:t>Á</w:t>
            </w:r>
            <w:r w:rsidR="00744C77" w:rsidRPr="0079029A">
              <w:rPr>
                <w:bCs/>
                <w:color w:val="000000"/>
                <w:sz w:val="24"/>
              </w:rPr>
              <w:t>O DỤC VÀ ĐÀO TẠO</w:t>
            </w:r>
            <w:r w:rsidR="004A21C9" w:rsidRPr="0079029A">
              <w:rPr>
                <w:bCs/>
                <w:color w:val="000000"/>
                <w:sz w:val="24"/>
              </w:rPr>
              <w:t xml:space="preserve"> </w:t>
            </w:r>
            <w:r w:rsidR="00744C77" w:rsidRPr="0079029A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7F0FA8A5" w14:textId="77777777" w:rsidR="00744C77" w:rsidRPr="0079029A" w:rsidRDefault="00744C77" w:rsidP="0079029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79029A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16C5B675" w14:textId="77777777" w:rsidR="00744C77" w:rsidRPr="0079029A" w:rsidRDefault="00745A03" w:rsidP="0079029A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sz w:val="24"/>
              </w:rPr>
              <w:pict w14:anchorId="5779C410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79029A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1724A5DB" w14:textId="77777777" w:rsidR="00744C77" w:rsidRPr="0079029A" w:rsidRDefault="00744C77" w:rsidP="0079029A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73FB7894" w14:textId="77777777" w:rsidR="00744C77" w:rsidRDefault="00744C77" w:rsidP="0079029A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  <w:r w:rsidRPr="0079029A">
        <w:rPr>
          <w:b/>
          <w:bCs/>
          <w:color w:val="000000"/>
          <w:sz w:val="24"/>
          <w:lang w:val="vi-VN"/>
        </w:rPr>
        <w:t>Đ</w:t>
      </w:r>
      <w:r w:rsidRPr="0079029A">
        <w:rPr>
          <w:b/>
          <w:bCs/>
          <w:color w:val="000000"/>
          <w:sz w:val="24"/>
        </w:rPr>
        <w:t>Ề</w:t>
      </w:r>
      <w:r w:rsidRPr="0079029A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14DC48C" w14:textId="77777777" w:rsidR="0079029A" w:rsidRPr="0079029A" w:rsidRDefault="0079029A" w:rsidP="0079029A">
      <w:pPr>
        <w:pStyle w:val="Normal1"/>
        <w:spacing w:before="0"/>
        <w:ind w:left="0" w:firstLine="0"/>
        <w:jc w:val="center"/>
        <w:rPr>
          <w:bCs/>
          <w:color w:val="000000"/>
          <w:sz w:val="24"/>
        </w:rPr>
      </w:pPr>
    </w:p>
    <w:p w14:paraId="6F79EF38" w14:textId="77777777" w:rsidR="00744C77" w:rsidRDefault="0079029A" w:rsidP="00AA2D39">
      <w:pPr>
        <w:shd w:val="clear" w:color="auto" w:fill="FFFFFF"/>
        <w:rPr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1. </w:t>
      </w:r>
      <w:r w:rsidR="00B60DAC" w:rsidRPr="0079029A">
        <w:rPr>
          <w:b/>
          <w:bCs/>
          <w:color w:val="000000"/>
          <w:sz w:val="24"/>
          <w:szCs w:val="24"/>
        </w:rPr>
        <w:t>Tên</w:t>
      </w:r>
      <w:r w:rsidR="00B60DAC" w:rsidRPr="0079029A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B60DAC" w:rsidRPr="00BD288E">
        <w:rPr>
          <w:bCs/>
          <w:i/>
          <w:color w:val="000000"/>
          <w:sz w:val="24"/>
          <w:szCs w:val="24"/>
        </w:rPr>
        <w:t>:</w:t>
      </w:r>
      <w:r w:rsidR="00B60DAC" w:rsidRPr="00BD288E">
        <w:rPr>
          <w:bCs/>
          <w:i/>
          <w:sz w:val="24"/>
          <w:szCs w:val="24"/>
        </w:rPr>
        <w:t xml:space="preserve"> </w:t>
      </w:r>
      <w:r w:rsidR="00BD288E" w:rsidRPr="00BD288E">
        <w:rPr>
          <w:bCs/>
          <w:i/>
          <w:sz w:val="24"/>
          <w:szCs w:val="24"/>
        </w:rPr>
        <w:t xml:space="preserve"> </w:t>
      </w:r>
      <w:r w:rsidR="008574AD" w:rsidRPr="00BD288E">
        <w:rPr>
          <w:bCs/>
          <w:i/>
          <w:sz w:val="24"/>
          <w:szCs w:val="24"/>
        </w:rPr>
        <w:t>Đề án địa chất công trình</w:t>
      </w:r>
      <w:r w:rsidR="00BD288E" w:rsidRPr="00BD288E">
        <w:rPr>
          <w:bCs/>
          <w:i/>
          <w:sz w:val="24"/>
          <w:szCs w:val="24"/>
        </w:rPr>
        <w:t xml:space="preserve"> (</w:t>
      </w:r>
      <w:r w:rsidR="00DD651C">
        <w:rPr>
          <w:bCs/>
          <w:i/>
          <w:sz w:val="24"/>
          <w:szCs w:val="24"/>
        </w:rPr>
        <w:t>Project on</w:t>
      </w:r>
      <w:r w:rsidR="008574AD" w:rsidRPr="00BD288E">
        <w:rPr>
          <w:bCs/>
          <w:i/>
          <w:sz w:val="24"/>
          <w:szCs w:val="24"/>
        </w:rPr>
        <w:t xml:space="preserve"> Engineering geology</w:t>
      </w:r>
      <w:r w:rsidR="00BD288E" w:rsidRPr="00BD288E">
        <w:rPr>
          <w:bCs/>
          <w:i/>
          <w:sz w:val="24"/>
          <w:szCs w:val="24"/>
        </w:rPr>
        <w:t>)</w:t>
      </w:r>
    </w:p>
    <w:p w14:paraId="33DB38AC" w14:textId="77777777" w:rsidR="00E25655" w:rsidRPr="0079029A" w:rsidRDefault="00E25655" w:rsidP="0079029A">
      <w:pPr>
        <w:pStyle w:val="BodyText2"/>
        <w:spacing w:after="0" w:line="240" w:lineRule="auto"/>
        <w:ind w:left="2160" w:firstLine="720"/>
        <w:jc w:val="both"/>
        <w:rPr>
          <w:bCs/>
          <w:sz w:val="24"/>
          <w:szCs w:val="24"/>
        </w:rPr>
      </w:pPr>
    </w:p>
    <w:p w14:paraId="7C19E5BD" w14:textId="77777777" w:rsidR="008A6501" w:rsidRPr="0079029A" w:rsidRDefault="00744C77" w:rsidP="0079029A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79029A">
        <w:rPr>
          <w:b/>
          <w:sz w:val="24"/>
          <w:szCs w:val="24"/>
          <w:lang w:val="vi-VN"/>
        </w:rPr>
        <w:t>Mã số học phần:</w:t>
      </w:r>
      <w:r w:rsidR="008A6501" w:rsidRPr="0079029A">
        <w:rPr>
          <w:sz w:val="24"/>
          <w:szCs w:val="24"/>
        </w:rPr>
        <w:t xml:space="preserve"> </w:t>
      </w:r>
      <w:r w:rsidR="004161EA" w:rsidRPr="004161EA">
        <w:rPr>
          <w:sz w:val="24"/>
          <w:szCs w:val="24"/>
        </w:rPr>
        <w:t>7040510</w:t>
      </w:r>
    </w:p>
    <w:p w14:paraId="088F79E7" w14:textId="77777777" w:rsidR="00744C77" w:rsidRPr="0079029A" w:rsidRDefault="00744C77" w:rsidP="0079029A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79029A">
        <w:rPr>
          <w:b/>
          <w:bCs/>
          <w:color w:val="000000"/>
          <w:sz w:val="24"/>
          <w:szCs w:val="24"/>
        </w:rPr>
        <w:t>Số tín chỉ học phần:</w:t>
      </w:r>
      <w:r w:rsidR="008A6501" w:rsidRPr="0079029A">
        <w:rPr>
          <w:b/>
          <w:bCs/>
          <w:color w:val="000000"/>
          <w:sz w:val="24"/>
          <w:szCs w:val="24"/>
        </w:rPr>
        <w:t xml:space="preserve"> </w:t>
      </w:r>
      <w:r w:rsidR="0079029A">
        <w:rPr>
          <w:bCs/>
          <w:color w:val="000000"/>
          <w:sz w:val="24"/>
          <w:szCs w:val="24"/>
        </w:rPr>
        <w:t>03 (</w:t>
      </w:r>
      <w:r w:rsidR="00DD651C">
        <w:rPr>
          <w:bCs/>
          <w:color w:val="000000"/>
          <w:sz w:val="24"/>
          <w:szCs w:val="24"/>
        </w:rPr>
        <w:t>1</w:t>
      </w:r>
      <w:r w:rsidR="0079029A">
        <w:rPr>
          <w:bCs/>
          <w:color w:val="000000"/>
          <w:sz w:val="24"/>
          <w:szCs w:val="24"/>
        </w:rPr>
        <w:t>-</w:t>
      </w:r>
      <w:r w:rsidR="008E6E01">
        <w:rPr>
          <w:bCs/>
          <w:color w:val="000000"/>
          <w:sz w:val="24"/>
          <w:szCs w:val="24"/>
        </w:rPr>
        <w:t>2</w:t>
      </w:r>
      <w:r w:rsidR="00DD651C">
        <w:rPr>
          <w:bCs/>
          <w:color w:val="000000"/>
          <w:sz w:val="24"/>
          <w:szCs w:val="24"/>
        </w:rPr>
        <w:t>-4</w:t>
      </w:r>
      <w:r w:rsidR="0079029A">
        <w:rPr>
          <w:bCs/>
          <w:color w:val="000000"/>
          <w:sz w:val="24"/>
          <w:szCs w:val="24"/>
        </w:rPr>
        <w:t>)</w:t>
      </w:r>
    </w:p>
    <w:p w14:paraId="03443850" w14:textId="77777777" w:rsidR="006447AD" w:rsidRPr="0079029A" w:rsidRDefault="00744C77" w:rsidP="0079029A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</w:rPr>
      </w:pPr>
      <w:r w:rsidRPr="0079029A">
        <w:rPr>
          <w:b/>
          <w:sz w:val="24"/>
          <w:szCs w:val="24"/>
          <w:lang w:val="vi-VN"/>
        </w:rPr>
        <w:t>Số tiết học phần:</w:t>
      </w:r>
      <w:r w:rsidR="004A21C9" w:rsidRPr="0079029A">
        <w:rPr>
          <w:b/>
          <w:sz w:val="24"/>
          <w:szCs w:val="24"/>
        </w:rPr>
        <w:t xml:space="preserve"> </w:t>
      </w:r>
    </w:p>
    <w:p w14:paraId="6B30FAAD" w14:textId="77777777" w:rsidR="0079029A" w:rsidRPr="00FC4F87" w:rsidRDefault="0079029A" w:rsidP="0079029A">
      <w:pPr>
        <w:pStyle w:val="BodyText2"/>
        <w:spacing w:after="0" w:line="264" w:lineRule="auto"/>
        <w:ind w:left="720" w:firstLine="720"/>
        <w:jc w:val="both"/>
        <w:rPr>
          <w:sz w:val="24"/>
          <w:szCs w:val="24"/>
        </w:rPr>
      </w:pPr>
      <w:r w:rsidRPr="005765BF">
        <w:rPr>
          <w:sz w:val="24"/>
          <w:szCs w:val="24"/>
          <w:lang w:val="vi-VN"/>
        </w:rPr>
        <w:t>Lý thuyết:</w:t>
      </w:r>
      <w:r w:rsidR="00DD651C">
        <w:rPr>
          <w:sz w:val="24"/>
          <w:szCs w:val="24"/>
        </w:rPr>
        <w:t xml:space="preserve"> 15</w:t>
      </w:r>
      <w:r>
        <w:rPr>
          <w:sz w:val="24"/>
          <w:szCs w:val="24"/>
        </w:rPr>
        <w:t xml:space="preserve"> tiết;</w:t>
      </w:r>
      <w:r w:rsidRPr="005765BF">
        <w:rPr>
          <w:sz w:val="24"/>
          <w:szCs w:val="24"/>
          <w:lang w:val="vi-VN"/>
        </w:rPr>
        <w:t xml:space="preserve"> </w:t>
      </w:r>
      <w:r w:rsidRPr="005765BF">
        <w:rPr>
          <w:sz w:val="24"/>
          <w:szCs w:val="24"/>
        </w:rPr>
        <w:tab/>
      </w:r>
      <w:r w:rsidRPr="005765BF">
        <w:rPr>
          <w:sz w:val="24"/>
          <w:szCs w:val="24"/>
        </w:rPr>
        <w:tab/>
      </w:r>
      <w:r>
        <w:rPr>
          <w:sz w:val="24"/>
          <w:szCs w:val="24"/>
          <w:lang w:val="vi-VN"/>
        </w:rPr>
        <w:t>Bài tập: 0</w:t>
      </w:r>
      <w:r>
        <w:rPr>
          <w:sz w:val="24"/>
          <w:szCs w:val="24"/>
        </w:rPr>
        <w:t xml:space="preserve"> tiết;</w:t>
      </w:r>
      <w:r w:rsidRPr="005765BF">
        <w:rPr>
          <w:sz w:val="24"/>
          <w:szCs w:val="24"/>
        </w:rPr>
        <w:tab/>
      </w:r>
      <w:r w:rsidRPr="005765BF"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765BF">
        <w:rPr>
          <w:sz w:val="24"/>
          <w:szCs w:val="24"/>
          <w:lang w:val="vi-VN"/>
        </w:rPr>
        <w:t xml:space="preserve">Thực hành: </w:t>
      </w:r>
      <w:r w:rsidR="004D04A0">
        <w:rPr>
          <w:sz w:val="24"/>
          <w:szCs w:val="24"/>
        </w:rPr>
        <w:t>0</w:t>
      </w:r>
      <w:r w:rsidRPr="005765BF">
        <w:rPr>
          <w:sz w:val="24"/>
          <w:szCs w:val="24"/>
          <w:lang w:val="vi-VN"/>
        </w:rPr>
        <w:t xml:space="preserve"> </w:t>
      </w:r>
      <w:r>
        <w:rPr>
          <w:sz w:val="24"/>
          <w:szCs w:val="24"/>
        </w:rPr>
        <w:t>tiết;</w:t>
      </w:r>
    </w:p>
    <w:p w14:paraId="510D9FBB" w14:textId="77777777" w:rsidR="0079029A" w:rsidRDefault="0079029A" w:rsidP="0079029A">
      <w:pPr>
        <w:pStyle w:val="BodyText2"/>
        <w:spacing w:after="0" w:line="264" w:lineRule="auto"/>
        <w:ind w:left="720" w:firstLine="720"/>
        <w:jc w:val="both"/>
        <w:rPr>
          <w:sz w:val="24"/>
          <w:szCs w:val="24"/>
        </w:rPr>
      </w:pPr>
      <w:r w:rsidRPr="005765BF">
        <w:rPr>
          <w:sz w:val="24"/>
          <w:szCs w:val="24"/>
        </w:rPr>
        <w:t>T</w:t>
      </w:r>
      <w:r w:rsidRPr="005765BF">
        <w:rPr>
          <w:sz w:val="24"/>
          <w:szCs w:val="24"/>
          <w:lang w:val="vi-VN"/>
        </w:rPr>
        <w:t xml:space="preserve">hực tập: </w:t>
      </w:r>
      <w:r w:rsidR="004D04A0">
        <w:rPr>
          <w:sz w:val="24"/>
          <w:szCs w:val="24"/>
        </w:rPr>
        <w:t>15</w:t>
      </w:r>
      <w:r>
        <w:rPr>
          <w:sz w:val="24"/>
          <w:szCs w:val="24"/>
        </w:rPr>
        <w:t xml:space="preserve"> tiết;</w:t>
      </w:r>
      <w:r w:rsidRPr="005765B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D651C">
        <w:rPr>
          <w:sz w:val="24"/>
          <w:szCs w:val="24"/>
          <w:lang w:val="vi-VN"/>
        </w:rPr>
        <w:t>Đ</w:t>
      </w:r>
      <w:r w:rsidR="00B34100">
        <w:rPr>
          <w:sz w:val="24"/>
          <w:szCs w:val="24"/>
        </w:rPr>
        <w:t>ồ</w:t>
      </w:r>
      <w:r>
        <w:rPr>
          <w:sz w:val="24"/>
          <w:szCs w:val="24"/>
          <w:lang w:val="vi-VN"/>
        </w:rPr>
        <w:t xml:space="preserve"> án: </w:t>
      </w:r>
      <w:r>
        <w:rPr>
          <w:sz w:val="24"/>
          <w:szCs w:val="24"/>
        </w:rPr>
        <w:t xml:space="preserve">  </w:t>
      </w:r>
      <w:r w:rsidR="00DD651C">
        <w:rPr>
          <w:sz w:val="24"/>
          <w:szCs w:val="24"/>
        </w:rPr>
        <w:t>15</w:t>
      </w:r>
      <w:r>
        <w:rPr>
          <w:sz w:val="24"/>
          <w:szCs w:val="24"/>
        </w:rPr>
        <w:t xml:space="preserve"> tiết;</w:t>
      </w:r>
      <w:r w:rsidRPr="005765BF">
        <w:rPr>
          <w:sz w:val="24"/>
          <w:szCs w:val="24"/>
          <w:lang w:val="vi-VN"/>
        </w:rPr>
        <w:t xml:space="preserve"> </w:t>
      </w:r>
      <w:r w:rsidRPr="005765BF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765BF">
        <w:rPr>
          <w:sz w:val="24"/>
          <w:szCs w:val="24"/>
          <w:lang w:val="vi-VN"/>
        </w:rPr>
        <w:t xml:space="preserve">Tự học: </w:t>
      </w:r>
      <w:r w:rsidR="008E6E01">
        <w:rPr>
          <w:sz w:val="24"/>
          <w:szCs w:val="24"/>
        </w:rPr>
        <w:t xml:space="preserve">    90</w:t>
      </w:r>
      <w:r>
        <w:rPr>
          <w:sz w:val="24"/>
          <w:szCs w:val="24"/>
        </w:rPr>
        <w:t xml:space="preserve"> tiết;</w:t>
      </w:r>
    </w:p>
    <w:p w14:paraId="12B5B475" w14:textId="77777777" w:rsidR="00744C77" w:rsidRPr="0079029A" w:rsidRDefault="0079029A" w:rsidP="0079029A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2. </w:t>
      </w:r>
      <w:r w:rsidR="00744C77" w:rsidRPr="0079029A">
        <w:rPr>
          <w:b/>
          <w:bCs/>
          <w:color w:val="000000"/>
          <w:sz w:val="24"/>
          <w:szCs w:val="24"/>
        </w:rPr>
        <w:t xml:space="preserve">Đơn vị </w:t>
      </w:r>
      <w:r w:rsidR="004A21C9" w:rsidRPr="0079029A">
        <w:rPr>
          <w:b/>
          <w:bCs/>
          <w:color w:val="000000"/>
          <w:sz w:val="24"/>
          <w:szCs w:val="24"/>
        </w:rPr>
        <w:t xml:space="preserve">quản lý </w:t>
      </w:r>
      <w:r w:rsidR="00744C77" w:rsidRPr="0079029A">
        <w:rPr>
          <w:b/>
          <w:bCs/>
          <w:color w:val="000000"/>
          <w:sz w:val="24"/>
          <w:szCs w:val="24"/>
        </w:rPr>
        <w:t>học phần</w:t>
      </w:r>
    </w:p>
    <w:p w14:paraId="5FD8B914" w14:textId="77777777" w:rsidR="003F5908" w:rsidRPr="0079029A" w:rsidRDefault="003F7104" w:rsidP="0079029A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</w:rPr>
      </w:pPr>
      <w:r w:rsidRPr="0079029A">
        <w:rPr>
          <w:b/>
          <w:sz w:val="24"/>
          <w:szCs w:val="24"/>
        </w:rPr>
        <w:t xml:space="preserve"> </w:t>
      </w:r>
      <w:r w:rsidR="006447AD" w:rsidRPr="0079029A">
        <w:rPr>
          <w:b/>
          <w:sz w:val="24"/>
          <w:szCs w:val="24"/>
        </w:rPr>
        <w:t>2.1.</w:t>
      </w:r>
      <w:r w:rsidR="003555B5" w:rsidRPr="0079029A">
        <w:rPr>
          <w:b/>
          <w:sz w:val="24"/>
          <w:szCs w:val="24"/>
        </w:rPr>
        <w:t xml:space="preserve"> </w:t>
      </w:r>
      <w:r w:rsidR="003F5908" w:rsidRPr="0079029A">
        <w:rPr>
          <w:b/>
          <w:sz w:val="24"/>
          <w:szCs w:val="24"/>
        </w:rPr>
        <w:t>Giảng viên giảng dạy:</w:t>
      </w:r>
      <w:r w:rsidR="006D03CF" w:rsidRPr="0079029A">
        <w:rPr>
          <w:b/>
          <w:sz w:val="24"/>
          <w:szCs w:val="24"/>
          <w:lang w:val="vi-VN"/>
        </w:rPr>
        <w:tab/>
      </w:r>
      <w:r w:rsidR="0079029A">
        <w:rPr>
          <w:b/>
          <w:sz w:val="24"/>
          <w:szCs w:val="24"/>
        </w:rPr>
        <w:tab/>
      </w:r>
      <w:r w:rsidR="0079029A">
        <w:rPr>
          <w:b/>
          <w:sz w:val="24"/>
          <w:szCs w:val="24"/>
        </w:rPr>
        <w:tab/>
      </w:r>
      <w:r w:rsidR="0079029A">
        <w:rPr>
          <w:b/>
          <w:sz w:val="24"/>
          <w:szCs w:val="24"/>
        </w:rPr>
        <w:tab/>
      </w:r>
      <w:r w:rsidR="006D03CF" w:rsidRPr="0079029A">
        <w:rPr>
          <w:b/>
          <w:sz w:val="24"/>
          <w:szCs w:val="24"/>
        </w:rPr>
        <w:t>Mã giảng viên</w:t>
      </w:r>
    </w:p>
    <w:p w14:paraId="18412689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527027">
        <w:rPr>
          <w:sz w:val="24"/>
          <w:szCs w:val="24"/>
        </w:rPr>
        <w:t>. ThS. Phạm Minh Tuấn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0405-09</w:t>
      </w:r>
    </w:p>
    <w:p w14:paraId="16700953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527027">
        <w:rPr>
          <w:sz w:val="24"/>
          <w:szCs w:val="24"/>
        </w:rPr>
        <w:t>. TS. Bùi Trường Sơn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0405-10</w:t>
      </w:r>
    </w:p>
    <w:p w14:paraId="6322676D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527027">
        <w:rPr>
          <w:sz w:val="24"/>
          <w:szCs w:val="24"/>
        </w:rPr>
        <w:t>. TS. Nguyễn Văn Phóng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0405-11</w:t>
      </w:r>
    </w:p>
    <w:p w14:paraId="39E6BC3B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527027">
        <w:rPr>
          <w:sz w:val="24"/>
          <w:szCs w:val="24"/>
        </w:rPr>
        <w:t xml:space="preserve">. TS. Nguyễn Thị Nụ 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0405-12</w:t>
      </w:r>
    </w:p>
    <w:p w14:paraId="63CFF208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 T</w:t>
      </w:r>
      <w:r w:rsidRPr="00527027">
        <w:rPr>
          <w:sz w:val="24"/>
          <w:szCs w:val="24"/>
        </w:rPr>
        <w:t xml:space="preserve">S. Nhữ Việt Hà 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0405-14</w:t>
      </w:r>
    </w:p>
    <w:p w14:paraId="3B850B80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27027">
        <w:rPr>
          <w:sz w:val="24"/>
          <w:szCs w:val="24"/>
        </w:rPr>
        <w:t>. T</w:t>
      </w:r>
      <w:r w:rsidRPr="00527027">
        <w:rPr>
          <w:sz w:val="24"/>
          <w:szCs w:val="24"/>
          <w:lang w:val="vi-VN"/>
        </w:rPr>
        <w:t>h</w:t>
      </w:r>
      <w:r w:rsidRPr="00527027">
        <w:rPr>
          <w:sz w:val="24"/>
          <w:szCs w:val="24"/>
        </w:rPr>
        <w:t>S. Phạm Thị Việt Nga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0405-16</w:t>
      </w:r>
    </w:p>
    <w:p w14:paraId="7A170B3B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527027">
        <w:rPr>
          <w:sz w:val="24"/>
          <w:szCs w:val="24"/>
        </w:rPr>
        <w:t>. ThS. Vũ Thái Linh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0405-19</w:t>
      </w:r>
    </w:p>
    <w:p w14:paraId="6116DF8D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527027">
        <w:rPr>
          <w:sz w:val="24"/>
          <w:szCs w:val="24"/>
        </w:rPr>
        <w:t>. ThS. Bùi Văn Bình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0405-21</w:t>
      </w:r>
    </w:p>
    <w:p w14:paraId="458B0DA6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Pr="00527027">
        <w:rPr>
          <w:sz w:val="24"/>
          <w:szCs w:val="24"/>
        </w:rPr>
        <w:t>. T</w:t>
      </w:r>
      <w:r w:rsidRPr="00527027">
        <w:rPr>
          <w:sz w:val="24"/>
          <w:szCs w:val="24"/>
          <w:lang w:val="vi-VN"/>
        </w:rPr>
        <w:t>h</w:t>
      </w:r>
      <w:r w:rsidRPr="00527027">
        <w:rPr>
          <w:sz w:val="24"/>
          <w:szCs w:val="24"/>
        </w:rPr>
        <w:t>S. Dương Văn Bình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0405-20</w:t>
      </w:r>
    </w:p>
    <w:p w14:paraId="02976297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Pr="00527027">
        <w:rPr>
          <w:sz w:val="24"/>
          <w:szCs w:val="24"/>
        </w:rPr>
        <w:t>. ThS. Nguyễn Thành Dương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0405-22</w:t>
      </w:r>
    </w:p>
    <w:p w14:paraId="04ADE0B3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527027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527027">
        <w:rPr>
          <w:sz w:val="24"/>
          <w:szCs w:val="24"/>
        </w:rPr>
        <w:t>. ThS. Nguyễn Văn Hùng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0405-24</w:t>
      </w:r>
    </w:p>
    <w:p w14:paraId="1D91DC18" w14:textId="77777777" w:rsidR="00AC0E7F" w:rsidRPr="00527027" w:rsidRDefault="00AC0E7F" w:rsidP="00AC0E7F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527027">
        <w:rPr>
          <w:sz w:val="24"/>
          <w:szCs w:val="24"/>
        </w:rPr>
        <w:t>1</w:t>
      </w:r>
      <w:r>
        <w:rPr>
          <w:sz w:val="24"/>
          <w:szCs w:val="24"/>
        </w:rPr>
        <w:t>2</w:t>
      </w:r>
      <w:r w:rsidRPr="00527027">
        <w:rPr>
          <w:sz w:val="24"/>
          <w:szCs w:val="24"/>
        </w:rPr>
        <w:t>. ThS. Nguyễn Ngọc Dũng</w:t>
      </w:r>
      <w:r w:rsidRPr="00527027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527027">
        <w:rPr>
          <w:sz w:val="24"/>
          <w:szCs w:val="24"/>
        </w:rPr>
        <w:t>0405-23</w:t>
      </w:r>
    </w:p>
    <w:p w14:paraId="7FB53D80" w14:textId="77777777" w:rsidR="00744C77" w:rsidRPr="0079029A" w:rsidRDefault="006447AD" w:rsidP="0079029A">
      <w:pPr>
        <w:pStyle w:val="BodyText2"/>
        <w:spacing w:after="0" w:line="240" w:lineRule="auto"/>
        <w:ind w:firstLine="720"/>
        <w:jc w:val="both"/>
        <w:rPr>
          <w:b/>
          <w:sz w:val="24"/>
          <w:szCs w:val="24"/>
        </w:rPr>
      </w:pPr>
      <w:r w:rsidRPr="0079029A">
        <w:rPr>
          <w:b/>
          <w:sz w:val="24"/>
          <w:szCs w:val="24"/>
        </w:rPr>
        <w:t>2.2</w:t>
      </w:r>
      <w:r w:rsidR="003555B5" w:rsidRPr="0079029A">
        <w:rPr>
          <w:b/>
          <w:sz w:val="24"/>
          <w:szCs w:val="24"/>
        </w:rPr>
        <w:t>.</w:t>
      </w:r>
      <w:r w:rsidR="0079029A">
        <w:rPr>
          <w:b/>
          <w:sz w:val="24"/>
          <w:szCs w:val="24"/>
        </w:rPr>
        <w:t xml:space="preserve"> </w:t>
      </w:r>
      <w:r w:rsidR="00744C77" w:rsidRPr="0079029A">
        <w:rPr>
          <w:b/>
          <w:sz w:val="24"/>
          <w:szCs w:val="24"/>
        </w:rPr>
        <w:t>Bộ môn:</w:t>
      </w:r>
      <w:r w:rsidR="008037F3" w:rsidRPr="0079029A">
        <w:rPr>
          <w:b/>
          <w:sz w:val="24"/>
          <w:szCs w:val="24"/>
        </w:rPr>
        <w:t xml:space="preserve"> </w:t>
      </w:r>
      <w:r w:rsidR="008037F3" w:rsidRPr="0079029A">
        <w:rPr>
          <w:sz w:val="24"/>
          <w:szCs w:val="24"/>
        </w:rPr>
        <w:t>Địa chất công trình</w:t>
      </w:r>
    </w:p>
    <w:p w14:paraId="670562AD" w14:textId="77777777" w:rsidR="00744C77" w:rsidRPr="0079029A" w:rsidRDefault="006447AD" w:rsidP="0079029A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 w:rsidRPr="0079029A">
        <w:rPr>
          <w:b/>
          <w:sz w:val="24"/>
          <w:szCs w:val="24"/>
        </w:rPr>
        <w:t>2.3. Khoa:</w:t>
      </w:r>
      <w:r w:rsidR="008037F3" w:rsidRPr="0079029A">
        <w:rPr>
          <w:b/>
          <w:sz w:val="24"/>
          <w:szCs w:val="24"/>
        </w:rPr>
        <w:t xml:space="preserve"> </w:t>
      </w:r>
      <w:r w:rsidR="00F6726A" w:rsidRPr="0079029A">
        <w:rPr>
          <w:sz w:val="24"/>
          <w:szCs w:val="24"/>
        </w:rPr>
        <w:t>Khoa học và Kỹ thuật</w:t>
      </w:r>
      <w:r w:rsidR="00F6726A" w:rsidRPr="0079029A">
        <w:rPr>
          <w:b/>
          <w:sz w:val="24"/>
          <w:szCs w:val="24"/>
        </w:rPr>
        <w:t xml:space="preserve"> </w:t>
      </w:r>
      <w:r w:rsidR="008037F3" w:rsidRPr="0079029A">
        <w:rPr>
          <w:sz w:val="24"/>
          <w:szCs w:val="24"/>
        </w:rPr>
        <w:t>Địa chất</w:t>
      </w:r>
      <w:r w:rsidR="008037F3" w:rsidRPr="0079029A">
        <w:rPr>
          <w:b/>
          <w:sz w:val="24"/>
          <w:szCs w:val="24"/>
        </w:rPr>
        <w:t xml:space="preserve"> </w:t>
      </w:r>
    </w:p>
    <w:p w14:paraId="54A78327" w14:textId="77777777" w:rsidR="00744C77" w:rsidRPr="0079029A" w:rsidRDefault="0079029A" w:rsidP="0079029A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 </w:t>
      </w:r>
      <w:r w:rsidR="00744C77" w:rsidRPr="0079029A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79029A">
        <w:rPr>
          <w:b/>
          <w:bCs/>
          <w:color w:val="000000"/>
          <w:sz w:val="24"/>
          <w:szCs w:val="24"/>
        </w:rPr>
        <w:t>học học phần</w:t>
      </w:r>
    </w:p>
    <w:p w14:paraId="395F561F" w14:textId="77777777" w:rsidR="006F6DC0" w:rsidRPr="006F6DC0" w:rsidRDefault="006F6DC0" w:rsidP="006F6DC0">
      <w:pPr>
        <w:pStyle w:val="BodyText2"/>
        <w:spacing w:after="0" w:line="240" w:lineRule="auto"/>
        <w:ind w:firstLine="720"/>
        <w:jc w:val="both"/>
        <w:rPr>
          <w:bCs/>
          <w:i/>
          <w:color w:val="000000"/>
          <w:sz w:val="24"/>
          <w:szCs w:val="24"/>
        </w:rPr>
      </w:pPr>
      <w:r w:rsidRPr="006F6DC0">
        <w:rPr>
          <w:bCs/>
          <w:color w:val="000000"/>
          <w:sz w:val="24"/>
          <w:szCs w:val="24"/>
        </w:rPr>
        <w:t>Học phần song hành</w:t>
      </w:r>
      <w:r>
        <w:rPr>
          <w:bCs/>
          <w:i/>
          <w:color w:val="000000"/>
          <w:sz w:val="24"/>
          <w:szCs w:val="24"/>
        </w:rPr>
        <w:t xml:space="preserve">: </w:t>
      </w:r>
      <w:r w:rsidRPr="006F6DC0">
        <w:rPr>
          <w:bCs/>
          <w:color w:val="000000"/>
          <w:sz w:val="24"/>
          <w:szCs w:val="24"/>
        </w:rPr>
        <w:t>Địa chất công trình chuyên môn</w:t>
      </w:r>
      <w:r>
        <w:rPr>
          <w:bCs/>
          <w:color w:val="000000"/>
          <w:sz w:val="24"/>
          <w:szCs w:val="24"/>
        </w:rPr>
        <w:t xml:space="preserve"> (</w:t>
      </w:r>
      <w:r w:rsidRPr="0021203B">
        <w:rPr>
          <w:sz w:val="24"/>
          <w:szCs w:val="24"/>
        </w:rPr>
        <w:t>7040513</w:t>
      </w:r>
      <w:r>
        <w:rPr>
          <w:sz w:val="24"/>
          <w:szCs w:val="24"/>
        </w:rPr>
        <w:t>)</w:t>
      </w:r>
    </w:p>
    <w:p w14:paraId="1977ACC5" w14:textId="77777777" w:rsidR="00A9430E" w:rsidRPr="00A9430E" w:rsidRDefault="0079029A" w:rsidP="00A9430E">
      <w:pPr>
        <w:pStyle w:val="BodyText2"/>
        <w:spacing w:after="0" w:line="240" w:lineRule="auto"/>
        <w:ind w:firstLine="720"/>
        <w:rPr>
          <w:i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3.1. </w:t>
      </w:r>
      <w:r w:rsidR="006D03CF" w:rsidRPr="0079029A">
        <w:rPr>
          <w:b/>
          <w:bCs/>
          <w:color w:val="000000"/>
          <w:sz w:val="24"/>
          <w:szCs w:val="24"/>
        </w:rPr>
        <w:t>Môn học tiên quyết:</w:t>
      </w:r>
    </w:p>
    <w:p w14:paraId="1F2BBC50" w14:textId="77777777" w:rsidR="006F6DC0" w:rsidRDefault="0079029A" w:rsidP="00A9430E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3.2. </w:t>
      </w:r>
      <w:r w:rsidR="006D03CF" w:rsidRPr="0079029A">
        <w:rPr>
          <w:b/>
          <w:bCs/>
          <w:color w:val="000000"/>
          <w:sz w:val="24"/>
          <w:szCs w:val="24"/>
        </w:rPr>
        <w:t>Môn học học trước:</w:t>
      </w:r>
      <w:r w:rsidR="008037F3" w:rsidRPr="0079029A">
        <w:rPr>
          <w:b/>
          <w:bCs/>
          <w:color w:val="000000"/>
          <w:sz w:val="24"/>
          <w:szCs w:val="24"/>
        </w:rPr>
        <w:t xml:space="preserve"> </w:t>
      </w:r>
      <w:r w:rsidR="00BB52E5" w:rsidRPr="00BB52E5">
        <w:rPr>
          <w:bCs/>
          <w:color w:val="000000"/>
          <w:sz w:val="24"/>
          <w:szCs w:val="24"/>
        </w:rPr>
        <w:t xml:space="preserve">Thực </w:t>
      </w:r>
      <w:r w:rsidR="00BB52E5">
        <w:rPr>
          <w:bCs/>
          <w:color w:val="000000"/>
          <w:sz w:val="24"/>
          <w:szCs w:val="24"/>
        </w:rPr>
        <w:t>hiện vào học kỳ 7 theo chương trình đào tạo kỹ sư của trường Đại học Mỏ - Địa chất.</w:t>
      </w:r>
    </w:p>
    <w:p w14:paraId="6BE40C1F" w14:textId="77777777" w:rsidR="0079029A" w:rsidRDefault="0079029A" w:rsidP="0079029A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4. </w:t>
      </w:r>
      <w:r w:rsidR="00744C77" w:rsidRPr="0079029A">
        <w:rPr>
          <w:b/>
          <w:bCs/>
          <w:color w:val="000000"/>
          <w:sz w:val="24"/>
          <w:szCs w:val="24"/>
        </w:rPr>
        <w:t>Mục tiêu của học phần</w:t>
      </w:r>
      <w:r w:rsidR="00DC64F1" w:rsidRPr="0079029A">
        <w:rPr>
          <w:b/>
          <w:bCs/>
          <w:color w:val="000000"/>
          <w:sz w:val="24"/>
          <w:szCs w:val="24"/>
        </w:rPr>
        <w:t>:</w:t>
      </w:r>
      <w:r w:rsidR="00BA09EA" w:rsidRPr="0079029A">
        <w:rPr>
          <w:b/>
          <w:bCs/>
          <w:color w:val="000000"/>
          <w:sz w:val="24"/>
          <w:szCs w:val="24"/>
        </w:rPr>
        <w:t xml:space="preserve"> </w:t>
      </w:r>
    </w:p>
    <w:p w14:paraId="26B1F0E8" w14:textId="77777777" w:rsidR="00E374E2" w:rsidRPr="0079029A" w:rsidRDefault="00E374E2" w:rsidP="0079029A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B46D31">
        <w:rPr>
          <w:sz w:val="24"/>
          <w:szCs w:val="24"/>
        </w:rPr>
        <w:t xml:space="preserve"> Giúp sinh viên có </w:t>
      </w:r>
      <w:r w:rsidR="003F176B">
        <w:rPr>
          <w:sz w:val="24"/>
          <w:szCs w:val="24"/>
        </w:rPr>
        <w:t>hiểu biết về căn cứ pháp lý, lựa chọn cơ sở và thực hành thiết kế</w:t>
      </w:r>
      <w:r w:rsidR="00B46D31">
        <w:rPr>
          <w:sz w:val="24"/>
          <w:szCs w:val="24"/>
        </w:rPr>
        <w:t xml:space="preserve"> một phương án khảo sát địa chất công trình</w:t>
      </w:r>
      <w:r w:rsidR="003F176B">
        <w:rPr>
          <w:sz w:val="24"/>
          <w:szCs w:val="24"/>
        </w:rPr>
        <w:t xml:space="preserve"> cho một dạng công trình cụ thể phù hợp với điều kiện địa chất tại vị trí xây dựng.</w:t>
      </w:r>
    </w:p>
    <w:p w14:paraId="1373C0A3" w14:textId="77777777" w:rsidR="00744C77" w:rsidRPr="0079029A" w:rsidRDefault="0079029A" w:rsidP="0079029A">
      <w:pPr>
        <w:pStyle w:val="ListParagraph"/>
        <w:ind w:left="0" w:firstLine="720"/>
        <w:rPr>
          <w:b/>
          <w:bCs/>
          <w:lang w:val="vi-VN"/>
        </w:rPr>
      </w:pPr>
      <w:r>
        <w:rPr>
          <w:b/>
          <w:bCs/>
        </w:rPr>
        <w:t xml:space="preserve">4.1. </w:t>
      </w:r>
      <w:r w:rsidR="00744C77" w:rsidRPr="0079029A">
        <w:rPr>
          <w:b/>
          <w:bCs/>
          <w:lang w:val="vi-VN"/>
        </w:rPr>
        <w:t>Kiến thức</w:t>
      </w:r>
      <w:r w:rsidR="00FA6C3F" w:rsidRPr="0079029A">
        <w:t xml:space="preserve"> </w:t>
      </w:r>
    </w:p>
    <w:p w14:paraId="5AB1E436" w14:textId="77777777" w:rsidR="00B34100" w:rsidRDefault="00E25655" w:rsidP="00E25655">
      <w:pPr>
        <w:pStyle w:val="ListParagraph"/>
        <w:ind w:left="0" w:firstLine="720"/>
        <w:jc w:val="both"/>
      </w:pPr>
      <w:r>
        <w:t xml:space="preserve">4.1.1. </w:t>
      </w:r>
      <w:r w:rsidR="00B46D31">
        <w:t xml:space="preserve">Hiểu và nắm được các dạng công trình xây dựng, </w:t>
      </w:r>
      <w:r w:rsidR="00B34100">
        <w:t>các giai đoạn thiết kế công trình và các giai đoạn khảo sát địa chất công trình tương ứng</w:t>
      </w:r>
    </w:p>
    <w:p w14:paraId="758CD1E4" w14:textId="77777777" w:rsidR="00B34100" w:rsidRDefault="00B34100" w:rsidP="00E25655">
      <w:pPr>
        <w:pStyle w:val="ListParagraph"/>
        <w:ind w:left="0" w:firstLine="720"/>
        <w:jc w:val="both"/>
      </w:pPr>
      <w:r>
        <w:t>4.1.</w:t>
      </w:r>
      <w:r w:rsidR="003F176B">
        <w:t>2</w:t>
      </w:r>
      <w:r w:rsidR="00E25655">
        <w:t xml:space="preserve">. </w:t>
      </w:r>
      <w:r>
        <w:t>Biết cách vận dụng lý thuyết và</w:t>
      </w:r>
      <w:r w:rsidR="003F176B">
        <w:t>o</w:t>
      </w:r>
      <w:r>
        <w:t xml:space="preserve"> thực tiễn trong việc thiết kế một phương án khảo sát địa chất công trình.</w:t>
      </w:r>
    </w:p>
    <w:p w14:paraId="365D15B5" w14:textId="77777777" w:rsidR="00744C77" w:rsidRPr="0079029A" w:rsidRDefault="0079029A" w:rsidP="0079029A">
      <w:pPr>
        <w:pStyle w:val="ListParagraph"/>
        <w:ind w:left="0" w:firstLine="720"/>
        <w:rPr>
          <w:b/>
          <w:bCs/>
          <w:lang w:val="vi-VN"/>
        </w:rPr>
      </w:pPr>
      <w:r>
        <w:rPr>
          <w:b/>
          <w:bCs/>
        </w:rPr>
        <w:t xml:space="preserve">4.2. </w:t>
      </w:r>
      <w:r w:rsidR="00744C77" w:rsidRPr="0079029A">
        <w:rPr>
          <w:b/>
          <w:bCs/>
          <w:lang w:val="vi-VN"/>
        </w:rPr>
        <w:t>Kỹ năng</w:t>
      </w:r>
    </w:p>
    <w:p w14:paraId="2C16A097" w14:textId="77777777" w:rsidR="00D4252D" w:rsidRPr="0079029A" w:rsidRDefault="00E25655" w:rsidP="00E25655">
      <w:pPr>
        <w:pStyle w:val="ListParagraph"/>
        <w:ind w:left="0" w:firstLine="720"/>
        <w:jc w:val="both"/>
        <w:rPr>
          <w:bCs/>
          <w:lang w:val="vi-VN"/>
        </w:rPr>
      </w:pPr>
      <w:r>
        <w:rPr>
          <w:lang w:val="nl-NL"/>
        </w:rPr>
        <w:t xml:space="preserve">4.2.1. </w:t>
      </w:r>
      <w:r w:rsidR="00FC54BD" w:rsidRPr="0079029A">
        <w:rPr>
          <w:lang w:val="nl-NL"/>
        </w:rPr>
        <w:t xml:space="preserve">Có khả năng tư duy, phân tích kiến thức </w:t>
      </w:r>
      <w:r w:rsidR="00D4252D" w:rsidRPr="0079029A">
        <w:rPr>
          <w:lang w:val="nl-NL"/>
        </w:rPr>
        <w:t xml:space="preserve">của những môn học </w:t>
      </w:r>
      <w:r w:rsidR="00FC54BD" w:rsidRPr="0079029A">
        <w:rPr>
          <w:lang w:val="nl-NL"/>
        </w:rPr>
        <w:t>đã học</w:t>
      </w:r>
      <w:r w:rsidR="00D4252D" w:rsidRPr="0079029A">
        <w:rPr>
          <w:lang w:val="nl-NL"/>
        </w:rPr>
        <w:t>, liên hệ với thực tế, dùn</w:t>
      </w:r>
      <w:r w:rsidR="00CB0FA3" w:rsidRPr="0079029A">
        <w:rPr>
          <w:lang w:val="nl-NL"/>
        </w:rPr>
        <w:t>g thực tế để soi sáng lý thuyết.</w:t>
      </w:r>
      <w:r w:rsidR="00D4252D" w:rsidRPr="0079029A">
        <w:rPr>
          <w:lang w:val="nl-NL"/>
        </w:rPr>
        <w:t>.</w:t>
      </w:r>
    </w:p>
    <w:p w14:paraId="7B1B808B" w14:textId="77777777" w:rsidR="00EE7886" w:rsidRPr="0079029A" w:rsidRDefault="00E25655" w:rsidP="00E25655">
      <w:pPr>
        <w:pStyle w:val="ListParagraph"/>
        <w:ind w:left="0" w:firstLine="720"/>
        <w:jc w:val="both"/>
        <w:rPr>
          <w:bCs/>
          <w:lang w:val="vi-VN"/>
        </w:rPr>
      </w:pPr>
      <w:r>
        <w:rPr>
          <w:lang w:val="nl-NL"/>
        </w:rPr>
        <w:t xml:space="preserve">4.2.2. </w:t>
      </w:r>
      <w:r w:rsidR="00EE7886" w:rsidRPr="0079029A">
        <w:rPr>
          <w:lang w:val="nl-NL"/>
        </w:rPr>
        <w:t xml:space="preserve">Có </w:t>
      </w:r>
      <w:r w:rsidR="00301872">
        <w:rPr>
          <w:lang w:val="nl-NL"/>
        </w:rPr>
        <w:t>kỹ năng làm việc nhóm, biết tổ chức và triển khai từng công việc cụ thể.</w:t>
      </w:r>
    </w:p>
    <w:p w14:paraId="691F3D78" w14:textId="77777777" w:rsidR="00744C77" w:rsidRPr="0079029A" w:rsidRDefault="00E25655" w:rsidP="0079029A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5. </w:t>
      </w:r>
      <w:r w:rsidR="00BA09EA" w:rsidRPr="0079029A">
        <w:rPr>
          <w:b/>
          <w:bCs/>
          <w:sz w:val="24"/>
          <w:szCs w:val="24"/>
        </w:rPr>
        <w:t>T</w:t>
      </w:r>
      <w:r w:rsidR="00744C77" w:rsidRPr="0079029A">
        <w:rPr>
          <w:b/>
          <w:bCs/>
          <w:sz w:val="24"/>
          <w:szCs w:val="24"/>
        </w:rPr>
        <w:t>óm tắt nội dung học phần</w:t>
      </w:r>
    </w:p>
    <w:p w14:paraId="6E8610DD" w14:textId="77777777" w:rsidR="00301872" w:rsidRDefault="003F176B" w:rsidP="00E25655">
      <w:pPr>
        <w:pStyle w:val="BodyText2"/>
        <w:spacing w:after="0" w:line="24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Các giai đoạn thiết kế và khảo sát địa chất công trình; Các dạng công tác khảo sát và nguyên tắc xác định vị trí; Phương pháp lấy mẫu nghiên cứu và thí nghiệm; Thực tập và lập báo cáo khảo sát địa chất công trình.</w:t>
      </w:r>
      <w:r w:rsidR="002D5F78">
        <w:rPr>
          <w:sz w:val="24"/>
          <w:szCs w:val="24"/>
        </w:rPr>
        <w:t xml:space="preserve"> </w:t>
      </w:r>
    </w:p>
    <w:p w14:paraId="2841DA2F" w14:textId="77777777" w:rsidR="00296F71" w:rsidRPr="0079029A" w:rsidRDefault="00E25655" w:rsidP="0079029A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6. </w:t>
      </w:r>
      <w:r w:rsidR="009540AF" w:rsidRPr="0079029A">
        <w:rPr>
          <w:b/>
          <w:bCs/>
          <w:sz w:val="24"/>
          <w:szCs w:val="24"/>
        </w:rPr>
        <w:t>Cấu trúc nội dung học phần</w:t>
      </w:r>
    </w:p>
    <w:p w14:paraId="015C0622" w14:textId="77777777" w:rsidR="004A21C9" w:rsidRDefault="00BA7C39" w:rsidP="0079029A">
      <w:pPr>
        <w:pStyle w:val="ListParagraph"/>
        <w:ind w:left="0"/>
        <w:jc w:val="center"/>
        <w:rPr>
          <w:b/>
          <w:bCs/>
          <w:lang w:val="nl-NL"/>
        </w:rPr>
      </w:pPr>
      <w:r w:rsidRPr="0079029A">
        <w:rPr>
          <w:b/>
          <w:bCs/>
          <w:lang w:val="nl-NL"/>
        </w:rPr>
        <w:lastRenderedPageBreak/>
        <w:t>Bảng 1</w:t>
      </w:r>
      <w:r w:rsidR="004A21C9" w:rsidRPr="0079029A">
        <w:rPr>
          <w:b/>
          <w:bCs/>
          <w:lang w:val="nl-NL"/>
        </w:rPr>
        <w:t>. Nội dung học phần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2"/>
        <w:gridCol w:w="5988"/>
        <w:gridCol w:w="900"/>
        <w:gridCol w:w="1491"/>
      </w:tblGrid>
      <w:tr w:rsidR="00101B72" w:rsidRPr="0079029A" w14:paraId="4C17C1DE" w14:textId="77777777" w:rsidTr="00C71DCA">
        <w:trPr>
          <w:jc w:val="center"/>
        </w:trPr>
        <w:tc>
          <w:tcPr>
            <w:tcW w:w="623" w:type="pct"/>
            <w:tcBorders>
              <w:top w:val="single" w:sz="4" w:space="0" w:color="auto"/>
            </w:tcBorders>
            <w:vAlign w:val="center"/>
          </w:tcPr>
          <w:p w14:paraId="4263FDA6" w14:textId="77777777" w:rsidR="00101B72" w:rsidRPr="0079029A" w:rsidRDefault="00101B72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9029A">
              <w:rPr>
                <w:b/>
                <w:bCs/>
              </w:rPr>
              <w:t>Đề mục</w:t>
            </w:r>
          </w:p>
        </w:tc>
        <w:tc>
          <w:tcPr>
            <w:tcW w:w="3128" w:type="pct"/>
            <w:tcBorders>
              <w:top w:val="single" w:sz="4" w:space="0" w:color="auto"/>
            </w:tcBorders>
            <w:vAlign w:val="center"/>
          </w:tcPr>
          <w:p w14:paraId="1106A519" w14:textId="77777777" w:rsidR="00101B72" w:rsidRPr="0079029A" w:rsidRDefault="00101B72" w:rsidP="00C71DC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79029A">
              <w:rPr>
                <w:b/>
                <w:bCs/>
                <w:lang w:val="vi-VN"/>
              </w:rPr>
              <w:t>Nội dung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center"/>
          </w:tcPr>
          <w:p w14:paraId="46F85C37" w14:textId="77777777" w:rsidR="00101B72" w:rsidRPr="0079029A" w:rsidRDefault="00101B72" w:rsidP="00C71DC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79029A">
              <w:rPr>
                <w:b/>
                <w:bCs/>
                <w:lang w:val="vi-VN"/>
              </w:rPr>
              <w:t>Số tiết</w:t>
            </w:r>
          </w:p>
        </w:tc>
        <w:tc>
          <w:tcPr>
            <w:tcW w:w="779" w:type="pct"/>
            <w:tcBorders>
              <w:top w:val="single" w:sz="4" w:space="0" w:color="auto"/>
            </w:tcBorders>
            <w:vAlign w:val="center"/>
          </w:tcPr>
          <w:p w14:paraId="40F6834C" w14:textId="77777777" w:rsidR="00101B72" w:rsidRPr="0079029A" w:rsidRDefault="00101B72" w:rsidP="00C71DCA">
            <w:pPr>
              <w:pStyle w:val="ListParagraph"/>
              <w:ind w:left="0"/>
              <w:jc w:val="center"/>
              <w:rPr>
                <w:b/>
                <w:bCs/>
                <w:lang w:val="vi-VN"/>
              </w:rPr>
            </w:pPr>
            <w:r w:rsidRPr="0079029A">
              <w:rPr>
                <w:b/>
                <w:bCs/>
                <w:lang w:val="vi-VN"/>
              </w:rPr>
              <w:t>Mục tiêu</w:t>
            </w:r>
          </w:p>
        </w:tc>
      </w:tr>
      <w:tr w:rsidR="00645536" w:rsidRPr="0079029A" w14:paraId="18F9AD49" w14:textId="77777777" w:rsidTr="00645536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753186" w14:textId="77777777" w:rsidR="00645536" w:rsidRPr="00645536" w:rsidRDefault="00645536" w:rsidP="00645536">
            <w:pPr>
              <w:pStyle w:val="ListParagraph"/>
              <w:ind w:left="0"/>
              <w:rPr>
                <w:b/>
                <w:bCs/>
              </w:rPr>
            </w:pPr>
            <w:r w:rsidRPr="00645536">
              <w:rPr>
                <w:b/>
                <w:bCs/>
              </w:rPr>
              <w:t>6.1. Lý thuyết</w:t>
            </w:r>
          </w:p>
        </w:tc>
      </w:tr>
      <w:tr w:rsidR="005F2314" w:rsidRPr="0079029A" w14:paraId="6FD19EAA" w14:textId="77777777" w:rsidTr="00624729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98790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79029A">
              <w:rPr>
                <w:b/>
                <w:bCs/>
              </w:rPr>
              <w:t>1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526212" w14:textId="77777777" w:rsidR="005F2314" w:rsidRPr="0079029A" w:rsidRDefault="005F2314" w:rsidP="008B6AF4">
            <w:pPr>
              <w:pStyle w:val="ListParagraph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1: Các giai đoạn thiết kế và khảo sát địa chất công trình 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946AC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3E691152" w14:textId="77777777" w:rsidR="005F2314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5FCA52A6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5F2314" w:rsidRPr="0079029A" w14:paraId="12ECFC24" w14:textId="77777777" w:rsidTr="00624729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C0E355" w14:textId="77777777" w:rsidR="005F2314" w:rsidRPr="00101B72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 w:rsidRPr="00101B72">
              <w:rPr>
                <w:bCs/>
              </w:rPr>
              <w:t>1.1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E0C39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 w:rsidRPr="00101B72">
              <w:rPr>
                <w:bCs/>
              </w:rPr>
              <w:t>Các dạng công trình xây dựng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87A01A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7015E487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37FD910F" w14:textId="77777777" w:rsidTr="00624729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1B68A" w14:textId="77777777" w:rsidR="005F2314" w:rsidRPr="00101B72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 w:rsidRPr="00101B72">
              <w:rPr>
                <w:bCs/>
              </w:rPr>
              <w:t>1.2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48E37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 w:rsidRPr="00101B72">
              <w:rPr>
                <w:bCs/>
              </w:rPr>
              <w:t>Các giai đoạn thiết kế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0DC21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4A29931D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2AAE7044" w14:textId="77777777" w:rsidTr="00624729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B2B7E8" w14:textId="77777777" w:rsidR="005F2314" w:rsidRPr="00101B72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45EF64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Các giai đoạn khảo sát địa chất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D73F9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14:paraId="5B56C41D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18B172F0" w14:textId="77777777" w:rsidTr="00C105D2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5B17B" w14:textId="77777777" w:rsidR="005F2314" w:rsidRPr="00986A83" w:rsidRDefault="005F2314" w:rsidP="00101B72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86A83">
              <w:rPr>
                <w:b/>
                <w:bCs/>
              </w:rPr>
              <w:t>2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667D1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101B72">
              <w:rPr>
                <w:b/>
                <w:bCs/>
              </w:rPr>
              <w:t xml:space="preserve">Chương 2: </w:t>
            </w:r>
            <w:r>
              <w:rPr>
                <w:b/>
                <w:bCs/>
              </w:rPr>
              <w:t>Căn cứ pháp lý để lập phương án khảo sát địa chất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9963F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0AD59B3F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3FB187BF" w14:textId="77777777" w:rsidR="005F2314" w:rsidRPr="0079029A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5F2314" w:rsidRPr="0079029A" w14:paraId="6C64F232" w14:textId="77777777" w:rsidTr="00C105D2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32C90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21862D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 w:rsidRPr="00101B72">
              <w:rPr>
                <w:bCs/>
              </w:rPr>
              <w:t xml:space="preserve">Các </w:t>
            </w:r>
            <w:r>
              <w:rPr>
                <w:bCs/>
              </w:rPr>
              <w:t xml:space="preserve">văn bản pháp quy liên quan đến xây dựng công trình 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53B79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6F67639A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76BA9051" w14:textId="77777777" w:rsidTr="00C105D2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C4DB0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2.2.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D5DF0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Các tiêu chuẩn, quy phạm khảo sát địa chất công trình ngoài hiện trường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79838C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23B87704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373EE429" w14:textId="77777777" w:rsidTr="00C105D2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F78A5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2.3.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0450A6" w14:textId="77777777" w:rsidR="005F2314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Các tiêu chuẩn, quy phạm khảo sát địa chất công trình trong phòng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96A9C7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14:paraId="22FBF6FC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6EF9518A" w14:textId="77777777" w:rsidTr="00F0434E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C3BEBB" w14:textId="77777777" w:rsidR="005F2314" w:rsidRPr="00986A83" w:rsidRDefault="005F2314" w:rsidP="00101B72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86A83">
              <w:rPr>
                <w:b/>
                <w:bCs/>
              </w:rPr>
              <w:t>3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78CA80" w14:textId="77777777" w:rsidR="005F2314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 w:rsidRPr="00101B72">
              <w:rPr>
                <w:b/>
                <w:bCs/>
              </w:rPr>
              <w:t>Chương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>3:  Các dạng công tác khảo sát và nguyên tắc xác định vị trí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FD5DAD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70FFAA22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1B2ED6F6" w14:textId="77777777" w:rsidR="005F2314" w:rsidRPr="0079029A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5F2314" w:rsidRPr="0079029A" w14:paraId="422105E7" w14:textId="77777777" w:rsidTr="00F0434E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BA017B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D7D0AF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Công trình thăm dò địa chất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D8CEF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5AC491FA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3DFDA62C" w14:textId="77777777" w:rsidTr="00F0434E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C3FD8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9FB8B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Thí nghiệm hiện trường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3AE34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14:paraId="1E0EEF43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0DEEE8AE" w14:textId="77777777" w:rsidTr="00623A18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CAEBD" w14:textId="77777777" w:rsidR="005F2314" w:rsidRPr="00986A83" w:rsidRDefault="005F2314" w:rsidP="00101B72">
            <w:pPr>
              <w:pStyle w:val="ListParagraph"/>
              <w:ind w:left="0"/>
              <w:jc w:val="center"/>
              <w:rPr>
                <w:b/>
                <w:bCs/>
              </w:rPr>
            </w:pPr>
            <w:r w:rsidRPr="00986A83">
              <w:rPr>
                <w:b/>
                <w:bCs/>
              </w:rPr>
              <w:t>4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870D0" w14:textId="77777777" w:rsidR="005F2314" w:rsidRPr="00101B72" w:rsidRDefault="005F2314" w:rsidP="008B6AF4">
            <w:pPr>
              <w:pStyle w:val="ListParagraph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4: Phương pháp lấy mẫu nghiên cứu và thí nghiệm ngoài 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CA178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3D4B647E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105AFED5" w14:textId="77777777" w:rsidR="005F2314" w:rsidRPr="0079029A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</w:tc>
      </w:tr>
      <w:tr w:rsidR="005F2314" w:rsidRPr="0079029A" w14:paraId="47CFFBFB" w14:textId="77777777" w:rsidTr="00623A18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110A3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C80440" w14:textId="77777777" w:rsidR="005F2314" w:rsidRPr="00645536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Nguyên tắc lấy mẫu thí nghiệm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57C638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015C2A50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0DB9B400" w14:textId="77777777" w:rsidTr="00623A18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29984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C806EA" w14:textId="77777777" w:rsidR="005F2314" w:rsidRPr="00645536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Phương pháp lấy và bảo quản mẫu thí nghiệm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BE0E0F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1D2E2121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36E7A906" w14:textId="77777777" w:rsidTr="00623A18">
        <w:trPr>
          <w:jc w:val="center"/>
        </w:trPr>
        <w:tc>
          <w:tcPr>
            <w:tcW w:w="6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B22A4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ACC1B8" w14:textId="77777777" w:rsidR="005F2314" w:rsidRPr="00645536" w:rsidRDefault="005F2314" w:rsidP="008B6AF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Yêu cầu thí nghiệm trong phòng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90AF60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14:paraId="46A4AF58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645536" w:rsidRPr="0079029A" w14:paraId="30B9EA95" w14:textId="77777777" w:rsidTr="00645536">
        <w:trPr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C0DCA" w14:textId="77777777" w:rsidR="00645536" w:rsidRPr="00B44ECC" w:rsidRDefault="00645536" w:rsidP="00645536">
            <w:pPr>
              <w:pStyle w:val="ListParagraph"/>
              <w:ind w:left="0"/>
              <w:rPr>
                <w:b/>
                <w:bCs/>
              </w:rPr>
            </w:pPr>
            <w:r w:rsidRPr="00B44ECC">
              <w:rPr>
                <w:b/>
                <w:bCs/>
              </w:rPr>
              <w:t xml:space="preserve">6.2. Thực </w:t>
            </w:r>
            <w:r w:rsidR="004D04A0">
              <w:rPr>
                <w:b/>
                <w:bCs/>
              </w:rPr>
              <w:t>tập</w:t>
            </w:r>
          </w:p>
        </w:tc>
      </w:tr>
      <w:tr w:rsidR="005F2314" w:rsidRPr="0079029A" w14:paraId="7A205BA7" w14:textId="77777777" w:rsidTr="00031B7F">
        <w:trPr>
          <w:jc w:val="center"/>
        </w:trPr>
        <w:tc>
          <w:tcPr>
            <w:tcW w:w="623" w:type="pct"/>
            <w:vMerge w:val="restart"/>
            <w:tcBorders>
              <w:top w:val="single" w:sz="4" w:space="0" w:color="auto"/>
            </w:tcBorders>
            <w:vAlign w:val="center"/>
          </w:tcPr>
          <w:p w14:paraId="676914B1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Nội dung 1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4BBDD7" w14:textId="77777777" w:rsidR="005F2314" w:rsidRPr="00645536" w:rsidRDefault="005F2314" w:rsidP="00D94D9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Nghiên cứu bản vẽ thiết kế của một dạng công trình xây dựng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BEBE65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019AE1A4" w14:textId="77777777" w:rsidR="005F2314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2DCF05DB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5F2314" w:rsidRPr="0079029A" w14:paraId="63F16CC3" w14:textId="77777777" w:rsidTr="00031B7F">
        <w:trPr>
          <w:jc w:val="center"/>
        </w:trPr>
        <w:tc>
          <w:tcPr>
            <w:tcW w:w="623" w:type="pct"/>
            <w:vMerge/>
            <w:vAlign w:val="center"/>
          </w:tcPr>
          <w:p w14:paraId="46690ABE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CE0100" w14:textId="77777777" w:rsidR="005F2314" w:rsidRPr="00645536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1.1. Xác định phạm vi xây dựng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93F01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45C2F9AE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0ACAA6AA" w14:textId="77777777" w:rsidTr="00031B7F">
        <w:trPr>
          <w:jc w:val="center"/>
        </w:trPr>
        <w:tc>
          <w:tcPr>
            <w:tcW w:w="623" w:type="pct"/>
            <w:vMerge/>
            <w:vAlign w:val="center"/>
          </w:tcPr>
          <w:p w14:paraId="3FE66BE7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C64873" w14:textId="77777777" w:rsidR="005F2314" w:rsidRPr="00645536" w:rsidRDefault="005F2314" w:rsidP="00D94D9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1.2. Xác định giai đoạn thiết kế và giai đoạn khảo sát địa chất công trình tương ứng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61ADA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14:paraId="0AD0E415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0052529A" w14:textId="77777777" w:rsidTr="004458EB">
        <w:trPr>
          <w:jc w:val="center"/>
        </w:trPr>
        <w:tc>
          <w:tcPr>
            <w:tcW w:w="623" w:type="pct"/>
            <w:vMerge w:val="restart"/>
            <w:tcBorders>
              <w:top w:val="single" w:sz="4" w:space="0" w:color="auto"/>
            </w:tcBorders>
            <w:vAlign w:val="center"/>
          </w:tcPr>
          <w:p w14:paraId="1B68819B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Nội dung 2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40D37B" w14:textId="77777777" w:rsidR="005F2314" w:rsidRDefault="005F2314" w:rsidP="00AB553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Thu thập các căn cứ để lập phương án khảo sát địa chất công trình cho công trình xây dựng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FDC3B1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7A492501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631D910C" w14:textId="77777777" w:rsidR="005F2314" w:rsidRPr="0079029A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5F2314" w:rsidRPr="0079029A" w14:paraId="7E3D0CBC" w14:textId="77777777" w:rsidTr="004458EB">
        <w:trPr>
          <w:jc w:val="center"/>
        </w:trPr>
        <w:tc>
          <w:tcPr>
            <w:tcW w:w="623" w:type="pct"/>
            <w:vMerge/>
            <w:vAlign w:val="center"/>
          </w:tcPr>
          <w:p w14:paraId="71379E3B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E37CA" w14:textId="77777777" w:rsidR="005F2314" w:rsidRDefault="005F2314" w:rsidP="00214643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2.1. Các văn bản pháp quy nhà nước liên quan đến công trình xây dựng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6F4070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1807CC80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5A407A38" w14:textId="77777777" w:rsidTr="004458EB">
        <w:trPr>
          <w:jc w:val="center"/>
        </w:trPr>
        <w:tc>
          <w:tcPr>
            <w:tcW w:w="623" w:type="pct"/>
            <w:vMerge/>
            <w:vAlign w:val="center"/>
          </w:tcPr>
          <w:p w14:paraId="071E7805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EF04B3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2.2. Các tài liệu về  vùng nghiên cứu và tại vị trí nghiên cứu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94194D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14:paraId="6E9B6361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4A0EB6F1" w14:textId="77777777" w:rsidTr="003379C8">
        <w:trPr>
          <w:jc w:val="center"/>
        </w:trPr>
        <w:tc>
          <w:tcPr>
            <w:tcW w:w="623" w:type="pct"/>
            <w:vMerge w:val="restart"/>
            <w:tcBorders>
              <w:top w:val="single" w:sz="4" w:space="0" w:color="auto"/>
            </w:tcBorders>
            <w:vAlign w:val="center"/>
          </w:tcPr>
          <w:p w14:paraId="769DAB74" w14:textId="77777777" w:rsidR="005F2314" w:rsidRDefault="005F2314" w:rsidP="0021464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Nội dung 3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C77DAD" w14:textId="77777777" w:rsidR="005F2314" w:rsidRPr="00645536" w:rsidRDefault="005F2314" w:rsidP="00AB553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Xác định mạng lưới khảo sát cho một công trình cụ thể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2D0521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7B2A8E10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2A98FC2B" w14:textId="77777777" w:rsidR="005F2314" w:rsidRPr="0079029A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5F2314" w:rsidRPr="0079029A" w14:paraId="7E2AA7D9" w14:textId="77777777" w:rsidTr="003379C8">
        <w:trPr>
          <w:jc w:val="center"/>
        </w:trPr>
        <w:tc>
          <w:tcPr>
            <w:tcW w:w="623" w:type="pct"/>
            <w:vMerge/>
            <w:vAlign w:val="center"/>
          </w:tcPr>
          <w:p w14:paraId="318D13AB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3851FA" w14:textId="77777777" w:rsidR="005F2314" w:rsidRPr="00645536" w:rsidRDefault="005F2314" w:rsidP="00D94D9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3.1. Mục đích, nhiệm vụ của công tác khảo sát địa chất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DA8E7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0C3591E5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298E17D9" w14:textId="77777777" w:rsidTr="003379C8">
        <w:trPr>
          <w:jc w:val="center"/>
        </w:trPr>
        <w:tc>
          <w:tcPr>
            <w:tcW w:w="623" w:type="pct"/>
            <w:vMerge/>
            <w:vAlign w:val="center"/>
          </w:tcPr>
          <w:p w14:paraId="45762FBC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121B88" w14:textId="77777777" w:rsidR="005F2314" w:rsidRPr="00645536" w:rsidRDefault="005F2314" w:rsidP="0065339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3.2. Nguyên tắc bố trí các điểm khảo sát trên mặt bằng và xác định khoảng cách giữa chúng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7213F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6B835CDA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3570EF3E" w14:textId="77777777" w:rsidTr="003379C8">
        <w:trPr>
          <w:jc w:val="center"/>
        </w:trPr>
        <w:tc>
          <w:tcPr>
            <w:tcW w:w="623" w:type="pct"/>
            <w:vMerge/>
            <w:vAlign w:val="center"/>
          </w:tcPr>
          <w:p w14:paraId="4B35B506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E952C" w14:textId="77777777" w:rsidR="005F2314" w:rsidRPr="00645536" w:rsidRDefault="005F2314" w:rsidP="00653394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3.3. Nguyên tắc bố trí chiều sâu khảo sát và xác định chiều sâu của chúng.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DABB3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14:paraId="1390CF64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689B2800" w14:textId="77777777" w:rsidTr="005A1B2C">
        <w:trPr>
          <w:jc w:val="center"/>
        </w:trPr>
        <w:tc>
          <w:tcPr>
            <w:tcW w:w="623" w:type="pct"/>
            <w:vMerge w:val="restart"/>
            <w:vAlign w:val="center"/>
          </w:tcPr>
          <w:p w14:paraId="4896F50A" w14:textId="77777777" w:rsidR="005F2314" w:rsidRDefault="005F2314" w:rsidP="00214643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Nội dung 4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436077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Lấy các loại mẫu thí nghiệm trong phòng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89B48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09CA0222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25C09830" w14:textId="77777777" w:rsidR="005F2314" w:rsidRPr="0079029A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5F2314" w:rsidRPr="0079029A" w14:paraId="0A5C3FCB" w14:textId="77777777" w:rsidTr="005A1B2C">
        <w:trPr>
          <w:jc w:val="center"/>
        </w:trPr>
        <w:tc>
          <w:tcPr>
            <w:tcW w:w="623" w:type="pct"/>
            <w:vMerge/>
            <w:vAlign w:val="center"/>
          </w:tcPr>
          <w:p w14:paraId="235A7B8B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23A6B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 Lấy mẫu nghiên cứu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C7FA2E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46D59259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1B53B9BA" w14:textId="77777777" w:rsidTr="005A1B2C">
        <w:trPr>
          <w:jc w:val="center"/>
        </w:trPr>
        <w:tc>
          <w:tcPr>
            <w:tcW w:w="623" w:type="pct"/>
            <w:vMerge/>
            <w:vAlign w:val="center"/>
          </w:tcPr>
          <w:p w14:paraId="100811F6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5BB39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4.2.Mô tả mẫu nghiên cứu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0C3DAC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1DA6994C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10206863" w14:textId="77777777" w:rsidTr="005A1B2C">
        <w:trPr>
          <w:jc w:val="center"/>
        </w:trPr>
        <w:tc>
          <w:tcPr>
            <w:tcW w:w="623" w:type="pct"/>
            <w:vMerge/>
            <w:vAlign w:val="center"/>
          </w:tcPr>
          <w:p w14:paraId="7608C220" w14:textId="77777777" w:rsidR="005F2314" w:rsidRDefault="005F2314" w:rsidP="00101B72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0C303F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4.3.Lập kế hoạch thí nghiệm mẫu nghiên cứu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A3CD01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14:paraId="6DFCA3AF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44ECC" w:rsidRPr="0079029A" w14:paraId="3B3D903D" w14:textId="77777777" w:rsidTr="00B44ECC">
        <w:trPr>
          <w:jc w:val="center"/>
        </w:trPr>
        <w:tc>
          <w:tcPr>
            <w:tcW w:w="5000" w:type="pct"/>
            <w:gridSpan w:val="4"/>
            <w:vAlign w:val="center"/>
          </w:tcPr>
          <w:p w14:paraId="46516286" w14:textId="77777777" w:rsidR="00B44ECC" w:rsidRPr="0079029A" w:rsidRDefault="00B44ECC" w:rsidP="00BA1E7D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6.3. </w:t>
            </w:r>
            <w:r w:rsidR="00BA1E7D">
              <w:rPr>
                <w:bCs/>
              </w:rPr>
              <w:t>Lập báo cáo</w:t>
            </w:r>
            <w:r>
              <w:rPr>
                <w:bCs/>
              </w:rPr>
              <w:t xml:space="preserve"> khảo sát địa chất công trình</w:t>
            </w:r>
          </w:p>
        </w:tc>
      </w:tr>
      <w:tr w:rsidR="005F2314" w:rsidRPr="0079029A" w14:paraId="798B4D3E" w14:textId="77777777" w:rsidTr="00D92353">
        <w:trPr>
          <w:jc w:val="center"/>
        </w:trPr>
        <w:tc>
          <w:tcPr>
            <w:tcW w:w="623" w:type="pct"/>
            <w:vAlign w:val="center"/>
          </w:tcPr>
          <w:p w14:paraId="43D33AAB" w14:textId="77777777" w:rsidR="005F2314" w:rsidRDefault="005F2314" w:rsidP="00B44ECC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E890A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Nội dung báo cáo khảo sát địa chất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C1316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14:paraId="3554ED4A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  <w:p w14:paraId="161FEF80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14:paraId="6233BD24" w14:textId="77777777" w:rsidR="005F2314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14:paraId="75EBFE65" w14:textId="77777777" w:rsidR="005F2314" w:rsidRPr="0079029A" w:rsidRDefault="005F2314" w:rsidP="005F231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</w:tc>
      </w:tr>
      <w:tr w:rsidR="005F2314" w:rsidRPr="0079029A" w14:paraId="588B154F" w14:textId="77777777" w:rsidTr="00D92353">
        <w:trPr>
          <w:jc w:val="center"/>
        </w:trPr>
        <w:tc>
          <w:tcPr>
            <w:tcW w:w="623" w:type="pct"/>
            <w:vAlign w:val="center"/>
          </w:tcPr>
          <w:p w14:paraId="701F3ABB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I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1D17D5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Mở đầu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2848FA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60848FBC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73F6934D" w14:textId="77777777" w:rsidTr="00D92353">
        <w:trPr>
          <w:jc w:val="center"/>
        </w:trPr>
        <w:tc>
          <w:tcPr>
            <w:tcW w:w="623" w:type="pct"/>
            <w:vAlign w:val="center"/>
          </w:tcPr>
          <w:p w14:paraId="6ABD54C2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II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69873E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Nội dung công việc thực hiện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63D85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0E231C05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6C5150D0" w14:textId="77777777" w:rsidTr="00D92353">
        <w:trPr>
          <w:jc w:val="center"/>
        </w:trPr>
        <w:tc>
          <w:tcPr>
            <w:tcW w:w="623" w:type="pct"/>
            <w:vAlign w:val="center"/>
          </w:tcPr>
          <w:p w14:paraId="557DE69C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04CF67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Công tác khảo sát ngoài hiện trường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58F5E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55A9C0AB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6B754C69" w14:textId="77777777" w:rsidTr="00D92353">
        <w:trPr>
          <w:jc w:val="center"/>
        </w:trPr>
        <w:tc>
          <w:tcPr>
            <w:tcW w:w="623" w:type="pct"/>
            <w:vAlign w:val="center"/>
          </w:tcPr>
          <w:p w14:paraId="06961C99" w14:textId="77777777" w:rsidR="005F2314" w:rsidRDefault="005F2314" w:rsidP="00B44ECC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3D5C0" w14:textId="77777777" w:rsidR="005F2314" w:rsidRDefault="005F2314" w:rsidP="0065339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+ Định vị các điểm thăm dò địa chất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BFB1F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5A9D9BF8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77DED39B" w14:textId="77777777" w:rsidTr="00D92353">
        <w:trPr>
          <w:jc w:val="center"/>
        </w:trPr>
        <w:tc>
          <w:tcPr>
            <w:tcW w:w="623" w:type="pct"/>
            <w:vAlign w:val="center"/>
          </w:tcPr>
          <w:p w14:paraId="0E0157C0" w14:textId="77777777" w:rsidR="005F2314" w:rsidRDefault="005F2314" w:rsidP="00B44ECC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90211D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+ Công tác khoan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33080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7A78659B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2D992268" w14:textId="77777777" w:rsidTr="00D92353">
        <w:trPr>
          <w:jc w:val="center"/>
        </w:trPr>
        <w:tc>
          <w:tcPr>
            <w:tcW w:w="623" w:type="pct"/>
            <w:vAlign w:val="center"/>
          </w:tcPr>
          <w:p w14:paraId="3A68DB84" w14:textId="77777777" w:rsidR="005F2314" w:rsidRDefault="005F2314" w:rsidP="00B44ECC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BA3AAE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+ Công tác lấy mẫu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A1C58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53CE54D4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232E7C50" w14:textId="77777777" w:rsidTr="00D92353">
        <w:trPr>
          <w:jc w:val="center"/>
        </w:trPr>
        <w:tc>
          <w:tcPr>
            <w:tcW w:w="623" w:type="pct"/>
            <w:vAlign w:val="center"/>
          </w:tcPr>
          <w:p w14:paraId="66C9BE01" w14:textId="77777777" w:rsidR="005F2314" w:rsidRDefault="005F2314" w:rsidP="00B44ECC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B1E7A" w14:textId="77777777" w:rsidR="005F2314" w:rsidRDefault="005F2314" w:rsidP="00B44EC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+ Công tác thí nghiệm ngoài trời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1D20A9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207AD447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405C61A0" w14:textId="77777777" w:rsidTr="00D92353">
        <w:trPr>
          <w:jc w:val="center"/>
        </w:trPr>
        <w:tc>
          <w:tcPr>
            <w:tcW w:w="623" w:type="pct"/>
            <w:vAlign w:val="center"/>
          </w:tcPr>
          <w:p w14:paraId="4963DEB5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390D6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Công tác thí nghiệm trong phòng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8155E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6E1896C1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5D566437" w14:textId="77777777" w:rsidTr="00D92353">
        <w:trPr>
          <w:jc w:val="center"/>
        </w:trPr>
        <w:tc>
          <w:tcPr>
            <w:tcW w:w="623" w:type="pct"/>
            <w:vAlign w:val="center"/>
          </w:tcPr>
          <w:p w14:paraId="331A062D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III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BB807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Kết quả khảo sát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FA98E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67986B39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632540D2" w14:textId="77777777" w:rsidTr="00D92353">
        <w:trPr>
          <w:jc w:val="center"/>
        </w:trPr>
        <w:tc>
          <w:tcPr>
            <w:tcW w:w="623" w:type="pct"/>
            <w:vAlign w:val="center"/>
          </w:tcPr>
          <w:p w14:paraId="564F6B25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E4A20" w14:textId="77777777" w:rsidR="005F2314" w:rsidRDefault="005F2314" w:rsidP="00E55BB4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 Địa hình địa mạo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E85BD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2A5D94E1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79B679EF" w14:textId="77777777" w:rsidTr="00D92353">
        <w:trPr>
          <w:jc w:val="center"/>
        </w:trPr>
        <w:tc>
          <w:tcPr>
            <w:tcW w:w="623" w:type="pct"/>
            <w:vAlign w:val="center"/>
          </w:tcPr>
          <w:p w14:paraId="2734A443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8E6E5D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Cấu trúc địa chất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2CBF53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47B4AF50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287F91D7" w14:textId="77777777" w:rsidTr="00D92353">
        <w:trPr>
          <w:jc w:val="center"/>
        </w:trPr>
        <w:tc>
          <w:tcPr>
            <w:tcW w:w="623" w:type="pct"/>
            <w:vAlign w:val="center"/>
          </w:tcPr>
          <w:p w14:paraId="6870B8E9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72C2D9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 Địa tầng và tính chất cơ lý của đất nền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A9D082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45B0BE41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360F66E6" w14:textId="77777777" w:rsidTr="00D92353">
        <w:trPr>
          <w:jc w:val="center"/>
        </w:trPr>
        <w:tc>
          <w:tcPr>
            <w:tcW w:w="623" w:type="pct"/>
            <w:vAlign w:val="center"/>
          </w:tcPr>
          <w:p w14:paraId="410AB0DC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2FB3E6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 Địa chất thủy văn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155F71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4DFB2035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48391776" w14:textId="77777777" w:rsidTr="00D92353">
        <w:trPr>
          <w:jc w:val="center"/>
        </w:trPr>
        <w:tc>
          <w:tcPr>
            <w:tcW w:w="623" w:type="pct"/>
            <w:vAlign w:val="center"/>
          </w:tcPr>
          <w:p w14:paraId="07EB50A3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130D7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 Các hiện tượng địa chất động lực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3B87B7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32D248A1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56A28756" w14:textId="77777777" w:rsidTr="00D92353">
        <w:trPr>
          <w:jc w:val="center"/>
        </w:trPr>
        <w:tc>
          <w:tcPr>
            <w:tcW w:w="623" w:type="pct"/>
            <w:vAlign w:val="center"/>
          </w:tcPr>
          <w:p w14:paraId="5145F4F0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D28AAF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Vật liệu xây dựng khoáng tự nhiên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1F19D7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272F24C6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7172C866" w14:textId="77777777" w:rsidTr="00D92353">
        <w:trPr>
          <w:jc w:val="center"/>
        </w:trPr>
        <w:tc>
          <w:tcPr>
            <w:tcW w:w="623" w:type="pct"/>
            <w:vAlign w:val="center"/>
          </w:tcPr>
          <w:p w14:paraId="342ECC0E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IV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56F873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 Kết luận và kiến nghị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861291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7B8326C2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0E7A37FB" w14:textId="77777777" w:rsidTr="00D92353">
        <w:trPr>
          <w:jc w:val="center"/>
        </w:trPr>
        <w:tc>
          <w:tcPr>
            <w:tcW w:w="623" w:type="pct"/>
            <w:vAlign w:val="center"/>
          </w:tcPr>
          <w:p w14:paraId="5B7EEEDC" w14:textId="77777777" w:rsidR="005F2314" w:rsidRDefault="005F2314" w:rsidP="00B44ECC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E46DD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Nhận xét về điều kiện địa chất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15710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4245E54B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5C0520C8" w14:textId="77777777" w:rsidTr="00D92353">
        <w:trPr>
          <w:jc w:val="center"/>
        </w:trPr>
        <w:tc>
          <w:tcPr>
            <w:tcW w:w="623" w:type="pct"/>
            <w:vAlign w:val="center"/>
          </w:tcPr>
          <w:p w14:paraId="01C24179" w14:textId="77777777" w:rsidR="005F2314" w:rsidRDefault="005F2314" w:rsidP="00B44ECC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675A8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Kiến nghị về giái pháp móng cho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C7870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31D53954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140A6D1C" w14:textId="77777777" w:rsidTr="00D92353">
        <w:trPr>
          <w:jc w:val="center"/>
        </w:trPr>
        <w:tc>
          <w:tcPr>
            <w:tcW w:w="623" w:type="pct"/>
            <w:vAlign w:val="center"/>
          </w:tcPr>
          <w:p w14:paraId="4BC78D9E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VI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0D4FE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VI. Các bản vẽ và phụ lục kèm theo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7F202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1F1C197C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6013B87D" w14:textId="77777777" w:rsidTr="00D92353">
        <w:trPr>
          <w:jc w:val="center"/>
        </w:trPr>
        <w:tc>
          <w:tcPr>
            <w:tcW w:w="623" w:type="pct"/>
            <w:vAlign w:val="center"/>
          </w:tcPr>
          <w:p w14:paraId="6F089473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33F258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Mặt bằng vị trí các hố khoan khảo sát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4E977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0EDD6FB9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504B20C2" w14:textId="77777777" w:rsidTr="00D92353">
        <w:trPr>
          <w:jc w:val="center"/>
        </w:trPr>
        <w:tc>
          <w:tcPr>
            <w:tcW w:w="623" w:type="pct"/>
            <w:vAlign w:val="center"/>
          </w:tcPr>
          <w:p w14:paraId="6F997AA9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38AC5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 Hình trụ các lỗ khoan khảo sát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F9EA1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3BA55217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5C07E6E2" w14:textId="77777777" w:rsidTr="00D92353">
        <w:trPr>
          <w:jc w:val="center"/>
        </w:trPr>
        <w:tc>
          <w:tcPr>
            <w:tcW w:w="623" w:type="pct"/>
            <w:vAlign w:val="center"/>
          </w:tcPr>
          <w:p w14:paraId="6D349B99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4236B8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Mặt cắt địa chất công trình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9E752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196BEA4A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2A983B0F" w14:textId="77777777" w:rsidTr="00D92353">
        <w:trPr>
          <w:jc w:val="center"/>
        </w:trPr>
        <w:tc>
          <w:tcPr>
            <w:tcW w:w="623" w:type="pct"/>
            <w:vAlign w:val="center"/>
          </w:tcPr>
          <w:p w14:paraId="36314950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312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65A68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 Bảng tổng hợp các chỉ tiêu cơ lý của đất đá</w:t>
            </w:r>
          </w:p>
        </w:tc>
        <w:tc>
          <w:tcPr>
            <w:tcW w:w="47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7012E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69D4FA6E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5F2314" w:rsidRPr="0079029A" w14:paraId="527284BF" w14:textId="77777777" w:rsidTr="00D92353">
        <w:trPr>
          <w:jc w:val="center"/>
        </w:trPr>
        <w:tc>
          <w:tcPr>
            <w:tcW w:w="623" w:type="pct"/>
            <w:vAlign w:val="center"/>
          </w:tcPr>
          <w:p w14:paraId="2D1E73E9" w14:textId="77777777" w:rsidR="005F2314" w:rsidRDefault="005F2314" w:rsidP="00E55BB4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3128" w:type="pct"/>
            <w:tcBorders>
              <w:top w:val="single" w:sz="4" w:space="0" w:color="auto"/>
            </w:tcBorders>
            <w:vAlign w:val="center"/>
          </w:tcPr>
          <w:p w14:paraId="045173BC" w14:textId="77777777" w:rsidR="005F2314" w:rsidRDefault="005F2314" w:rsidP="00C71DCA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Chi tiết kết quả thí nghiệm trong phòng và ngoài trời</w:t>
            </w:r>
          </w:p>
        </w:tc>
        <w:tc>
          <w:tcPr>
            <w:tcW w:w="470" w:type="pct"/>
            <w:tcBorders>
              <w:top w:val="single" w:sz="4" w:space="0" w:color="auto"/>
            </w:tcBorders>
            <w:vAlign w:val="center"/>
          </w:tcPr>
          <w:p w14:paraId="43D1AEB7" w14:textId="77777777" w:rsidR="005F2314" w:rsidRDefault="005F2314" w:rsidP="00C71DCA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779" w:type="pct"/>
            <w:vMerge/>
            <w:vAlign w:val="center"/>
          </w:tcPr>
          <w:p w14:paraId="5E287DE4" w14:textId="77777777" w:rsidR="005F2314" w:rsidRPr="0079029A" w:rsidRDefault="005F2314" w:rsidP="00C71DC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31C44241" w14:textId="77777777" w:rsidR="00B26502" w:rsidRDefault="00B26502" w:rsidP="0079029A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</w:p>
    <w:p w14:paraId="0E5B62F7" w14:textId="75329D2A" w:rsidR="00744C77" w:rsidRPr="0079029A" w:rsidRDefault="00E25655" w:rsidP="0079029A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</w:t>
      </w:r>
      <w:r w:rsidR="00744C77" w:rsidRPr="0079029A">
        <w:rPr>
          <w:b/>
          <w:bCs/>
          <w:sz w:val="24"/>
          <w:szCs w:val="24"/>
        </w:rPr>
        <w:t>Phương pháp giảng dạy</w:t>
      </w:r>
      <w:r w:rsidR="006A5431" w:rsidRPr="0079029A">
        <w:rPr>
          <w:b/>
          <w:bCs/>
          <w:sz w:val="24"/>
          <w:szCs w:val="24"/>
        </w:rPr>
        <w:t xml:space="preserve"> </w:t>
      </w:r>
    </w:p>
    <w:p w14:paraId="62F04D75" w14:textId="77777777" w:rsidR="00D171C9" w:rsidRPr="0079029A" w:rsidRDefault="003F7694" w:rsidP="00E25655">
      <w:pPr>
        <w:pStyle w:val="ListParagraph"/>
        <w:ind w:left="0" w:firstLine="720"/>
        <w:jc w:val="both"/>
        <w:rPr>
          <w:bCs/>
        </w:rPr>
      </w:pPr>
      <w:r w:rsidRPr="0079029A">
        <w:rPr>
          <w:bCs/>
          <w:color w:val="000000"/>
        </w:rPr>
        <w:t xml:space="preserve">- </w:t>
      </w:r>
      <w:r w:rsidR="001623EE" w:rsidRPr="0079029A">
        <w:rPr>
          <w:bCs/>
          <w:color w:val="000000"/>
        </w:rPr>
        <w:t>Hướng dẫn thực hành</w:t>
      </w:r>
      <w:r w:rsidR="00736FB2" w:rsidRPr="0079029A">
        <w:rPr>
          <w:bCs/>
          <w:color w:val="000000"/>
        </w:rPr>
        <w:t xml:space="preserve"> thí nghiệm</w:t>
      </w:r>
      <w:r w:rsidR="001623EE" w:rsidRPr="0079029A">
        <w:rPr>
          <w:bCs/>
          <w:color w:val="000000"/>
        </w:rPr>
        <w:t xml:space="preserve"> </w:t>
      </w:r>
      <w:r w:rsidRPr="0079029A">
        <w:rPr>
          <w:bCs/>
          <w:color w:val="000000"/>
        </w:rPr>
        <w:t xml:space="preserve">kết hợp </w:t>
      </w:r>
      <w:r w:rsidR="007B09AD" w:rsidRPr="0079029A">
        <w:rPr>
          <w:bCs/>
          <w:color w:val="000000"/>
        </w:rPr>
        <w:t>liên hệ</w:t>
      </w:r>
      <w:r w:rsidR="00A521B4" w:rsidRPr="0079029A">
        <w:rPr>
          <w:bCs/>
          <w:color w:val="000000"/>
        </w:rPr>
        <w:t xml:space="preserve"> </w:t>
      </w:r>
      <w:r w:rsidR="001623EE" w:rsidRPr="0079029A">
        <w:rPr>
          <w:bCs/>
          <w:color w:val="000000"/>
        </w:rPr>
        <w:t>với lý thuyết</w:t>
      </w:r>
      <w:r w:rsidR="00D24FC9" w:rsidRPr="0079029A">
        <w:rPr>
          <w:bCs/>
          <w:color w:val="000000"/>
        </w:rPr>
        <w:t>.</w:t>
      </w:r>
    </w:p>
    <w:p w14:paraId="37D87665" w14:textId="77777777" w:rsidR="00D171C9" w:rsidRDefault="00296F71" w:rsidP="00E25655">
      <w:pPr>
        <w:pStyle w:val="ListParagraph"/>
        <w:ind w:left="0" w:firstLine="720"/>
        <w:jc w:val="both"/>
      </w:pPr>
      <w:r w:rsidRPr="0079029A">
        <w:rPr>
          <w:lang w:val="vi-VN"/>
        </w:rPr>
        <w:t>-</w:t>
      </w:r>
      <w:r w:rsidR="00F26E9C" w:rsidRPr="0079029A">
        <w:t xml:space="preserve"> </w:t>
      </w:r>
      <w:r w:rsidR="00A521B4" w:rsidRPr="0079029A">
        <w:t xml:space="preserve">Tăng cường trao đổi, thảo luận </w:t>
      </w:r>
      <w:r w:rsidR="002E1DD3" w:rsidRPr="0079029A">
        <w:t>trong quá trình thực tập.</w:t>
      </w:r>
    </w:p>
    <w:p w14:paraId="0642C1F5" w14:textId="77777777" w:rsidR="001A17A7" w:rsidRPr="0079029A" w:rsidRDefault="001A17A7" w:rsidP="00E25655">
      <w:pPr>
        <w:pStyle w:val="ListParagraph"/>
        <w:ind w:left="0" w:firstLine="720"/>
        <w:jc w:val="both"/>
      </w:pPr>
      <w:r>
        <w:t>- Giảng dạy lý thuyết theo phương pháp trao đổi và phát biểu ý kiến, kết hợp sinh viên đã chuẩn bị bài ở nhà theo các giáo trình đã học.</w:t>
      </w:r>
    </w:p>
    <w:p w14:paraId="00897818" w14:textId="77777777" w:rsidR="00B26502" w:rsidRDefault="00B26502" w:rsidP="0079029A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bookmarkStart w:id="0" w:name="_GoBack"/>
      <w:bookmarkEnd w:id="0"/>
    </w:p>
    <w:p w14:paraId="4A178F7F" w14:textId="512E83F7" w:rsidR="00744C77" w:rsidRPr="0079029A" w:rsidRDefault="00E25655" w:rsidP="0079029A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r w:rsidR="00744C77" w:rsidRPr="0079029A">
        <w:rPr>
          <w:b/>
          <w:bCs/>
          <w:color w:val="000000"/>
          <w:sz w:val="24"/>
          <w:szCs w:val="24"/>
        </w:rPr>
        <w:t>Nhiệm vụ của sinh viên</w:t>
      </w:r>
      <w:r w:rsidR="009540AF" w:rsidRPr="0079029A">
        <w:rPr>
          <w:b/>
          <w:bCs/>
          <w:color w:val="000000"/>
          <w:sz w:val="24"/>
          <w:szCs w:val="24"/>
        </w:rPr>
        <w:t xml:space="preserve"> </w:t>
      </w:r>
    </w:p>
    <w:p w14:paraId="04E8DD86" w14:textId="77777777" w:rsidR="00744C77" w:rsidRPr="0079029A" w:rsidRDefault="00744C77" w:rsidP="00E25655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79029A">
        <w:rPr>
          <w:bCs/>
          <w:color w:val="000000"/>
          <w:sz w:val="24"/>
          <w:szCs w:val="24"/>
        </w:rPr>
        <w:t>Sinh viên phải thực hiện các nhiệm vụ sau:</w:t>
      </w:r>
    </w:p>
    <w:p w14:paraId="7486FDBF" w14:textId="77777777" w:rsidR="00744C77" w:rsidRPr="0079029A" w:rsidRDefault="00744C77" w:rsidP="00E25655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79029A">
        <w:rPr>
          <w:bCs/>
          <w:color w:val="000000"/>
          <w:sz w:val="24"/>
          <w:szCs w:val="24"/>
        </w:rPr>
        <w:t xml:space="preserve">- </w:t>
      </w:r>
      <w:r w:rsidR="006E5BAC" w:rsidRPr="0079029A">
        <w:rPr>
          <w:bCs/>
          <w:color w:val="000000"/>
          <w:sz w:val="24"/>
          <w:szCs w:val="24"/>
        </w:rPr>
        <w:t>Có mặt</w:t>
      </w:r>
      <w:r w:rsidRPr="0079029A">
        <w:rPr>
          <w:bCs/>
          <w:color w:val="000000"/>
          <w:sz w:val="24"/>
          <w:szCs w:val="24"/>
        </w:rPr>
        <w:t xml:space="preserve"> tối thiểu 80% số tiết </w:t>
      </w:r>
      <w:r w:rsidR="0034170A">
        <w:rPr>
          <w:bCs/>
          <w:color w:val="000000"/>
          <w:sz w:val="24"/>
          <w:szCs w:val="24"/>
        </w:rPr>
        <w:t>lý thuyết, 100% số tiết thực hành</w:t>
      </w:r>
      <w:r w:rsidRPr="0079029A">
        <w:rPr>
          <w:bCs/>
          <w:color w:val="000000"/>
          <w:sz w:val="24"/>
          <w:szCs w:val="24"/>
        </w:rPr>
        <w:t>.</w:t>
      </w:r>
    </w:p>
    <w:p w14:paraId="79C17EB2" w14:textId="77777777" w:rsidR="00744C77" w:rsidRPr="0079029A" w:rsidRDefault="00744C77" w:rsidP="00E25655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79029A">
        <w:rPr>
          <w:bCs/>
          <w:color w:val="000000"/>
          <w:sz w:val="24"/>
          <w:szCs w:val="24"/>
        </w:rPr>
        <w:t xml:space="preserve">- Tham dự </w:t>
      </w:r>
      <w:r w:rsidR="002E1DD3" w:rsidRPr="0079029A">
        <w:rPr>
          <w:bCs/>
          <w:color w:val="000000"/>
          <w:sz w:val="24"/>
          <w:szCs w:val="24"/>
        </w:rPr>
        <w:t>nghiệm thu</w:t>
      </w:r>
      <w:r w:rsidRPr="0079029A">
        <w:rPr>
          <w:bCs/>
          <w:color w:val="000000"/>
          <w:sz w:val="24"/>
          <w:szCs w:val="24"/>
        </w:rPr>
        <w:t xml:space="preserve"> </w:t>
      </w:r>
      <w:r w:rsidR="0034170A">
        <w:rPr>
          <w:bCs/>
          <w:color w:val="000000"/>
          <w:sz w:val="24"/>
          <w:szCs w:val="24"/>
        </w:rPr>
        <w:t>bảo vệ đồ án</w:t>
      </w:r>
      <w:r w:rsidR="000F78FF" w:rsidRPr="0079029A">
        <w:rPr>
          <w:bCs/>
          <w:color w:val="000000"/>
          <w:sz w:val="24"/>
          <w:szCs w:val="24"/>
        </w:rPr>
        <w:t xml:space="preserve"> (bắt buộc)</w:t>
      </w:r>
      <w:r w:rsidRPr="0079029A">
        <w:rPr>
          <w:bCs/>
          <w:color w:val="000000"/>
          <w:sz w:val="24"/>
          <w:szCs w:val="24"/>
        </w:rPr>
        <w:t>.</w:t>
      </w:r>
    </w:p>
    <w:p w14:paraId="0F266BAD" w14:textId="77777777" w:rsidR="00744C77" w:rsidRPr="0079029A" w:rsidRDefault="00744C77" w:rsidP="00E25655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79029A">
        <w:rPr>
          <w:bCs/>
          <w:color w:val="000000"/>
          <w:sz w:val="24"/>
          <w:szCs w:val="24"/>
        </w:rPr>
        <w:t xml:space="preserve">- Chủ động </w:t>
      </w:r>
      <w:r w:rsidR="002B3774" w:rsidRPr="0079029A">
        <w:rPr>
          <w:bCs/>
          <w:color w:val="000000"/>
          <w:sz w:val="24"/>
          <w:szCs w:val="24"/>
        </w:rPr>
        <w:t xml:space="preserve">chuẩn bị các nội dung và </w:t>
      </w:r>
      <w:r w:rsidRPr="0079029A">
        <w:rPr>
          <w:bCs/>
          <w:color w:val="000000"/>
          <w:sz w:val="24"/>
          <w:szCs w:val="24"/>
        </w:rPr>
        <w:t>thực hiện giờ tự học</w:t>
      </w:r>
      <w:r w:rsidR="002B3774" w:rsidRPr="0079029A">
        <w:rPr>
          <w:bCs/>
          <w:color w:val="000000"/>
          <w:sz w:val="24"/>
          <w:szCs w:val="24"/>
        </w:rPr>
        <w:t xml:space="preserve"> theo mục 11</w:t>
      </w:r>
      <w:r w:rsidRPr="0079029A">
        <w:rPr>
          <w:bCs/>
          <w:color w:val="000000"/>
          <w:sz w:val="24"/>
          <w:szCs w:val="24"/>
        </w:rPr>
        <w:t>.</w:t>
      </w:r>
    </w:p>
    <w:p w14:paraId="4FFD8CCF" w14:textId="77777777" w:rsidR="00744C77" w:rsidRPr="0079029A" w:rsidRDefault="00E25655" w:rsidP="0079029A">
      <w:pPr>
        <w:pStyle w:val="BodyText2"/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r w:rsidR="00744C77" w:rsidRPr="0079029A">
        <w:rPr>
          <w:b/>
          <w:bCs/>
          <w:color w:val="000000"/>
          <w:sz w:val="24"/>
          <w:szCs w:val="24"/>
        </w:rPr>
        <w:t>Đánh gi</w:t>
      </w:r>
      <w:r w:rsidR="009540AF" w:rsidRPr="0079029A">
        <w:rPr>
          <w:b/>
          <w:bCs/>
          <w:color w:val="000000"/>
          <w:sz w:val="24"/>
          <w:szCs w:val="24"/>
        </w:rPr>
        <w:t>á kết quả học tập của sinh viên</w:t>
      </w:r>
    </w:p>
    <w:p w14:paraId="60A3564C" w14:textId="77777777" w:rsidR="00B26502" w:rsidRDefault="00B26502" w:rsidP="00E25655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</w:p>
    <w:p w14:paraId="4D0FCD8C" w14:textId="1CE036CF" w:rsidR="00744C77" w:rsidRPr="0079029A" w:rsidRDefault="00E25655" w:rsidP="00E25655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79029A">
        <w:rPr>
          <w:b/>
          <w:bCs/>
          <w:color w:val="000000"/>
          <w:sz w:val="24"/>
          <w:szCs w:val="24"/>
        </w:rPr>
        <w:t>Cách đánh giá</w:t>
      </w:r>
    </w:p>
    <w:p w14:paraId="724D405C" w14:textId="77777777" w:rsidR="00744C77" w:rsidRPr="0079029A" w:rsidRDefault="00744C77" w:rsidP="00E25655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79029A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18AAF4B9" w14:textId="77777777" w:rsidR="00BA7C39" w:rsidRPr="0079029A" w:rsidRDefault="00BA7C39" w:rsidP="0079029A">
      <w:pPr>
        <w:pStyle w:val="BodyText2"/>
        <w:spacing w:after="0"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79029A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79029A">
        <w:rPr>
          <w:b/>
          <w:bCs/>
          <w:color w:val="000000"/>
          <w:sz w:val="24"/>
          <w:szCs w:val="24"/>
        </w:rPr>
        <w:t xml:space="preserve">               </w:t>
      </w:r>
      <w:r w:rsidRPr="0079029A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79029A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79029A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8"/>
        <w:gridCol w:w="3137"/>
        <w:gridCol w:w="4163"/>
        <w:gridCol w:w="1673"/>
      </w:tblGrid>
      <w:tr w:rsidR="00665547" w:rsidRPr="0079029A" w14:paraId="6E9F4703" w14:textId="77777777" w:rsidTr="00E25655">
        <w:trPr>
          <w:jc w:val="center"/>
        </w:trPr>
        <w:tc>
          <w:tcPr>
            <w:tcW w:w="312" w:type="pct"/>
            <w:shd w:val="clear" w:color="auto" w:fill="auto"/>
          </w:tcPr>
          <w:p w14:paraId="717B14E0" w14:textId="77777777" w:rsidR="00665547" w:rsidRPr="0079029A" w:rsidRDefault="00665547" w:rsidP="0079029A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1639" w:type="pct"/>
            <w:shd w:val="clear" w:color="auto" w:fill="auto"/>
          </w:tcPr>
          <w:p w14:paraId="19DCD402" w14:textId="77777777" w:rsidR="00665547" w:rsidRPr="0079029A" w:rsidRDefault="00665547" w:rsidP="0079029A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175" w:type="pct"/>
            <w:shd w:val="clear" w:color="auto" w:fill="auto"/>
          </w:tcPr>
          <w:p w14:paraId="47BE034E" w14:textId="77777777" w:rsidR="00665547" w:rsidRPr="0079029A" w:rsidRDefault="00665547" w:rsidP="0079029A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874" w:type="pct"/>
            <w:shd w:val="clear" w:color="auto" w:fill="auto"/>
          </w:tcPr>
          <w:p w14:paraId="5F91921D" w14:textId="77777777" w:rsidR="00665547" w:rsidRPr="0079029A" w:rsidRDefault="00665547" w:rsidP="0079029A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79029A" w14:paraId="01229394" w14:textId="77777777" w:rsidTr="00E25655">
        <w:trPr>
          <w:jc w:val="center"/>
        </w:trPr>
        <w:tc>
          <w:tcPr>
            <w:tcW w:w="312" w:type="pct"/>
            <w:shd w:val="clear" w:color="auto" w:fill="auto"/>
            <w:vAlign w:val="center"/>
          </w:tcPr>
          <w:p w14:paraId="6F742E2E" w14:textId="77777777" w:rsidR="00665547" w:rsidRPr="0079029A" w:rsidRDefault="00665547" w:rsidP="0079029A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571C90B9" w14:textId="77777777" w:rsidR="00665547" w:rsidRPr="0079029A" w:rsidRDefault="00665547" w:rsidP="0079029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175" w:type="pct"/>
            <w:shd w:val="clear" w:color="auto" w:fill="auto"/>
            <w:vAlign w:val="center"/>
          </w:tcPr>
          <w:p w14:paraId="7DE8E657" w14:textId="77777777" w:rsidR="00665547" w:rsidRPr="0079029A" w:rsidRDefault="00FD1E1D" w:rsidP="0079029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65547" w:rsidRPr="0079029A">
              <w:rPr>
                <w:bCs/>
                <w:color w:val="000000"/>
                <w:sz w:val="24"/>
                <w:szCs w:val="24"/>
                <w:lang w:val="nl-NL"/>
              </w:rPr>
              <w:t xml:space="preserve">Số tiết tham </w:t>
            </w:r>
            <w:r w:rsidR="00675985" w:rsidRPr="0079029A">
              <w:rPr>
                <w:bCs/>
                <w:color w:val="000000"/>
                <w:sz w:val="24"/>
                <w:szCs w:val="24"/>
                <w:lang w:val="nl-NL"/>
              </w:rPr>
              <w:t>gia thực tập</w:t>
            </w:r>
            <w:r w:rsidR="00665547" w:rsidRPr="0079029A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</w:p>
          <w:p w14:paraId="6AD98F57" w14:textId="77777777" w:rsidR="00475904" w:rsidRPr="0079029A" w:rsidRDefault="00FD1E1D" w:rsidP="0079029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475904" w:rsidRPr="0079029A">
              <w:rPr>
                <w:bCs/>
                <w:color w:val="000000"/>
                <w:sz w:val="24"/>
                <w:szCs w:val="24"/>
                <w:lang w:val="nl-NL"/>
              </w:rPr>
              <w:t>Tích cực tham gia trao đổi, th</w:t>
            </w: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ả</w:t>
            </w:r>
            <w:r w:rsidR="00475904" w:rsidRPr="0079029A">
              <w:rPr>
                <w:bCs/>
                <w:color w:val="000000"/>
                <w:sz w:val="24"/>
                <w:szCs w:val="24"/>
                <w:lang w:val="nl-NL"/>
              </w:rPr>
              <w:t>o luận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5CE0A3" w14:textId="77777777" w:rsidR="00665547" w:rsidRPr="0079029A" w:rsidRDefault="00665547" w:rsidP="0079029A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FD1E1D" w:rsidRPr="0079029A" w14:paraId="40C4423D" w14:textId="77777777" w:rsidTr="00E25655">
        <w:trPr>
          <w:jc w:val="center"/>
        </w:trPr>
        <w:tc>
          <w:tcPr>
            <w:tcW w:w="312" w:type="pct"/>
            <w:shd w:val="clear" w:color="auto" w:fill="auto"/>
            <w:vAlign w:val="center"/>
          </w:tcPr>
          <w:p w14:paraId="26843762" w14:textId="77777777" w:rsidR="00FD1E1D" w:rsidRPr="0079029A" w:rsidRDefault="00FD1E1D" w:rsidP="0079029A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1639" w:type="pct"/>
            <w:shd w:val="clear" w:color="auto" w:fill="auto"/>
            <w:vAlign w:val="center"/>
          </w:tcPr>
          <w:p w14:paraId="394D814C" w14:textId="77777777" w:rsidR="00FD1E1D" w:rsidRPr="0079029A" w:rsidRDefault="00FD1E1D" w:rsidP="0079029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2175" w:type="pct"/>
            <w:shd w:val="clear" w:color="auto" w:fill="auto"/>
            <w:vAlign w:val="center"/>
          </w:tcPr>
          <w:p w14:paraId="6D6605A7" w14:textId="77777777" w:rsidR="00FD1E1D" w:rsidRPr="0079029A" w:rsidRDefault="00FD1E1D" w:rsidP="0079029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675985" w:rsidRPr="0079029A">
              <w:rPr>
                <w:bCs/>
                <w:color w:val="000000"/>
                <w:sz w:val="24"/>
                <w:szCs w:val="24"/>
                <w:lang w:val="nl-NL"/>
              </w:rPr>
              <w:t xml:space="preserve">Báo cáo kết quả </w:t>
            </w:r>
            <w:r w:rsidR="0034170A">
              <w:rPr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7DF3D34C" w14:textId="77777777" w:rsidR="00FD1E1D" w:rsidRPr="0079029A" w:rsidRDefault="003B74F0" w:rsidP="0079029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 xml:space="preserve">- Kiểm tra thực </w:t>
            </w:r>
            <w:r w:rsidR="0034170A">
              <w:rPr>
                <w:bCs/>
                <w:color w:val="000000"/>
                <w:sz w:val="24"/>
                <w:szCs w:val="24"/>
                <w:lang w:val="nl-NL"/>
              </w:rPr>
              <w:t>hành</w:t>
            </w:r>
          </w:p>
          <w:p w14:paraId="0DFDFFBA" w14:textId="77777777" w:rsidR="00FD1E1D" w:rsidRPr="0079029A" w:rsidRDefault="00FD1E1D" w:rsidP="0079029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- Kiểm tra vấn đáp</w:t>
            </w:r>
          </w:p>
        </w:tc>
        <w:tc>
          <w:tcPr>
            <w:tcW w:w="87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483273" w14:textId="77777777" w:rsidR="00FD1E1D" w:rsidRPr="0079029A" w:rsidRDefault="00FE153A" w:rsidP="0079029A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79029A" w14:paraId="3B99E428" w14:textId="77777777" w:rsidTr="008958D6">
        <w:trPr>
          <w:trHeight w:val="829"/>
          <w:jc w:val="center"/>
        </w:trPr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42DFD8B" w14:textId="77777777" w:rsidR="00665547" w:rsidRPr="0079029A" w:rsidRDefault="00FE153A" w:rsidP="0079029A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16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64A01A" w14:textId="77777777" w:rsidR="00665547" w:rsidRPr="0079029A" w:rsidRDefault="00FE153A" w:rsidP="0079029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2175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EE0C9" w14:textId="77777777" w:rsidR="0034170A" w:rsidRPr="00527027" w:rsidRDefault="0034170A" w:rsidP="0034170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- Hoàn thành đồ án đúng hạn</w:t>
            </w:r>
          </w:p>
          <w:p w14:paraId="70E2429A" w14:textId="77777777" w:rsidR="00665547" w:rsidRPr="0079029A" w:rsidRDefault="0034170A" w:rsidP="0034170A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27027">
              <w:rPr>
                <w:bCs/>
                <w:color w:val="000000"/>
                <w:sz w:val="24"/>
                <w:szCs w:val="24"/>
                <w:lang w:val="nl-NL"/>
              </w:rPr>
              <w:t>- Chất lượng đồ án hoàn thành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20801" w14:textId="77777777" w:rsidR="00665547" w:rsidRPr="0079029A" w:rsidRDefault="00FE153A" w:rsidP="0079029A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9029A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79029A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19D2AB8C" w14:textId="77777777" w:rsidR="00744C77" w:rsidRPr="0079029A" w:rsidRDefault="00E25655" w:rsidP="00E25655">
      <w:pPr>
        <w:pStyle w:val="BodyText2"/>
        <w:spacing w:after="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r w:rsidR="00744C77" w:rsidRPr="0079029A">
        <w:rPr>
          <w:b/>
          <w:bCs/>
          <w:color w:val="000000"/>
          <w:sz w:val="24"/>
          <w:szCs w:val="24"/>
        </w:rPr>
        <w:t>Cách tính điểm</w:t>
      </w:r>
    </w:p>
    <w:p w14:paraId="49AA1479" w14:textId="77777777" w:rsidR="00B26502" w:rsidRDefault="00B26502" w:rsidP="00E25655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</w:p>
    <w:p w14:paraId="420BEB9B" w14:textId="63AB9CC5" w:rsidR="00744C77" w:rsidRPr="0079029A" w:rsidRDefault="00744C77" w:rsidP="00E25655">
      <w:pPr>
        <w:pStyle w:val="BodyText2"/>
        <w:spacing w:after="0" w:line="240" w:lineRule="auto"/>
        <w:ind w:firstLine="720"/>
        <w:jc w:val="both"/>
        <w:rPr>
          <w:bCs/>
          <w:color w:val="000000"/>
          <w:sz w:val="24"/>
          <w:szCs w:val="24"/>
        </w:rPr>
      </w:pPr>
      <w:r w:rsidRPr="0079029A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5E5A79AA" w14:textId="77777777" w:rsidR="00744C77" w:rsidRPr="0079029A" w:rsidRDefault="00744C77" w:rsidP="00E25655">
      <w:pPr>
        <w:pStyle w:val="BodyText2"/>
        <w:spacing w:after="0" w:line="240" w:lineRule="auto"/>
        <w:ind w:firstLine="720"/>
        <w:jc w:val="both"/>
        <w:rPr>
          <w:bCs/>
          <w:color w:val="0000FF"/>
          <w:sz w:val="24"/>
          <w:szCs w:val="24"/>
        </w:rPr>
      </w:pPr>
      <w:r w:rsidRPr="0079029A">
        <w:rPr>
          <w:bCs/>
          <w:color w:val="000000"/>
          <w:sz w:val="24"/>
          <w:szCs w:val="24"/>
        </w:rPr>
        <w:lastRenderedPageBreak/>
        <w:t xml:space="preserve">- Điểm học phần là tổng điểm của tất cả các điểm đánh giá thành phần của học phần nhân với trọng số tương ứng. Điểm học phần </w:t>
      </w:r>
      <w:r w:rsidR="00B63516" w:rsidRPr="0079029A">
        <w:rPr>
          <w:bCs/>
          <w:color w:val="000000"/>
          <w:sz w:val="24"/>
          <w:szCs w:val="24"/>
          <w:lang w:val="vi-VN"/>
        </w:rPr>
        <w:t xml:space="preserve">tính </w:t>
      </w:r>
      <w:r w:rsidRPr="0079029A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79029A">
        <w:rPr>
          <w:bCs/>
          <w:sz w:val="24"/>
          <w:szCs w:val="24"/>
        </w:rPr>
        <w:t>được quy đổi sang</w:t>
      </w:r>
      <w:r w:rsidRPr="0079029A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79029A">
        <w:rPr>
          <w:bCs/>
          <w:color w:val="000000"/>
          <w:sz w:val="24"/>
          <w:szCs w:val="24"/>
          <w:lang w:val="vi-VN"/>
        </w:rPr>
        <w:t>Nhà t</w:t>
      </w:r>
      <w:r w:rsidRPr="0079029A">
        <w:rPr>
          <w:bCs/>
          <w:color w:val="000000"/>
          <w:sz w:val="24"/>
          <w:szCs w:val="24"/>
        </w:rPr>
        <w:t xml:space="preserve">rường. </w:t>
      </w:r>
    </w:p>
    <w:p w14:paraId="4FFA5F39" w14:textId="77777777" w:rsidR="00744C77" w:rsidRDefault="00E25655" w:rsidP="0079029A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10. </w:t>
      </w:r>
      <w:r w:rsidR="00744C77" w:rsidRPr="0079029A">
        <w:rPr>
          <w:b/>
          <w:bCs/>
          <w:sz w:val="24"/>
          <w:szCs w:val="24"/>
        </w:rPr>
        <w:t>Tài liệu học tập</w:t>
      </w:r>
      <w:r w:rsidR="001E3470" w:rsidRPr="0079029A">
        <w:rPr>
          <w:b/>
          <w:bCs/>
          <w:sz w:val="24"/>
          <w:szCs w:val="24"/>
        </w:rPr>
        <w:t xml:space="preserve"> </w:t>
      </w:r>
    </w:p>
    <w:p w14:paraId="53240032" w14:textId="77777777" w:rsidR="0034170A" w:rsidRPr="00F67979" w:rsidRDefault="0034170A" w:rsidP="0034170A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F67979">
        <w:rPr>
          <w:bCs/>
          <w:sz w:val="24"/>
          <w:szCs w:val="24"/>
        </w:rPr>
        <w:t>1]</w:t>
      </w:r>
      <w:r>
        <w:rPr>
          <w:bCs/>
          <w:sz w:val="24"/>
          <w:szCs w:val="24"/>
        </w:rPr>
        <w:t>.</w:t>
      </w:r>
      <w:r w:rsidRPr="00F67979">
        <w:rPr>
          <w:bCs/>
          <w:sz w:val="24"/>
          <w:szCs w:val="24"/>
        </w:rPr>
        <w:t xml:space="preserve"> Lê Trọng Thắng, Các phương pháp nghiên cứu và khảo sát ĐCCT, Nhà xuất bản Khoa học và Kỹ thuật, Hà Nội, 2014</w:t>
      </w:r>
    </w:p>
    <w:p w14:paraId="27286CFC" w14:textId="77777777" w:rsidR="0034170A" w:rsidRPr="00F67979" w:rsidRDefault="0034170A" w:rsidP="0034170A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F67979">
        <w:rPr>
          <w:bCs/>
          <w:sz w:val="24"/>
          <w:szCs w:val="24"/>
        </w:rPr>
        <w:t>[2]</w:t>
      </w:r>
      <w:r>
        <w:rPr>
          <w:bCs/>
          <w:sz w:val="24"/>
          <w:szCs w:val="24"/>
        </w:rPr>
        <w:t>.</w:t>
      </w:r>
      <w:r w:rsidRPr="00F67979">
        <w:rPr>
          <w:bCs/>
          <w:sz w:val="24"/>
          <w:szCs w:val="24"/>
        </w:rPr>
        <w:t xml:space="preserve"> Đỗ </w:t>
      </w:r>
      <w:r>
        <w:rPr>
          <w:bCs/>
          <w:sz w:val="24"/>
          <w:szCs w:val="24"/>
        </w:rPr>
        <w:t>M</w:t>
      </w:r>
      <w:r w:rsidRPr="00F67979">
        <w:rPr>
          <w:bCs/>
          <w:sz w:val="24"/>
          <w:szCs w:val="24"/>
        </w:rPr>
        <w:t>inh Toàn, Thí nghiệm đất đá xây dựng, Đại học Mỏ - Địa chất, Hà Nội, 2010</w:t>
      </w:r>
    </w:p>
    <w:p w14:paraId="54E9CBD3" w14:textId="77777777" w:rsidR="0034170A" w:rsidRPr="00F67979" w:rsidRDefault="0034170A" w:rsidP="0034170A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F67979">
        <w:rPr>
          <w:bCs/>
          <w:sz w:val="24"/>
          <w:szCs w:val="24"/>
        </w:rPr>
        <w:t>[3]</w:t>
      </w:r>
      <w:r>
        <w:rPr>
          <w:bCs/>
          <w:sz w:val="24"/>
          <w:szCs w:val="24"/>
        </w:rPr>
        <w:t>.</w:t>
      </w:r>
      <w:r w:rsidRPr="00F6797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Tạ Đức Thịnh, N</w:t>
      </w:r>
      <w:r w:rsidRPr="00F67979">
        <w:rPr>
          <w:bCs/>
          <w:sz w:val="24"/>
          <w:szCs w:val="24"/>
        </w:rPr>
        <w:t xml:space="preserve">guyễn Huy Phương, Nguyễn Văn Phóng, Bài tập cơ học đất, Nhà xuất bản Xây dựng, Hà Nội, 2005 </w:t>
      </w:r>
    </w:p>
    <w:p w14:paraId="283D340C" w14:textId="77777777" w:rsidR="00E25655" w:rsidRPr="00E25655" w:rsidRDefault="00E25655" w:rsidP="005E3B15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E25655">
        <w:rPr>
          <w:bCs/>
          <w:sz w:val="24"/>
          <w:szCs w:val="24"/>
        </w:rPr>
        <w:t>[</w:t>
      </w:r>
      <w:r w:rsidR="0034170A">
        <w:rPr>
          <w:bCs/>
          <w:sz w:val="24"/>
          <w:szCs w:val="24"/>
        </w:rPr>
        <w:t>4</w:t>
      </w:r>
      <w:r w:rsidRPr="00E25655">
        <w:rPr>
          <w:bCs/>
          <w:sz w:val="24"/>
          <w:szCs w:val="24"/>
        </w:rPr>
        <w:t>]</w:t>
      </w:r>
      <w:r>
        <w:rPr>
          <w:bCs/>
          <w:sz w:val="24"/>
          <w:szCs w:val="24"/>
        </w:rPr>
        <w:t>.</w:t>
      </w:r>
      <w:r w:rsidRPr="00E25655">
        <w:rPr>
          <w:bCs/>
          <w:sz w:val="24"/>
          <w:szCs w:val="24"/>
        </w:rPr>
        <w:t xml:space="preserve"> Đỗ Minh Toàn, Đất đá xây dựng và phương pháp cải tạo đất, Đại học Mỏ - Địa chất, Hà Nội 2010;</w:t>
      </w:r>
    </w:p>
    <w:p w14:paraId="4F027465" w14:textId="77777777" w:rsidR="00E25655" w:rsidRPr="00E25655" w:rsidRDefault="0034170A" w:rsidP="005E3B15">
      <w:pPr>
        <w:pStyle w:val="BodyText2"/>
        <w:spacing w:after="0" w:line="240" w:lineRule="auto"/>
        <w:jc w:val="both"/>
        <w:rPr>
          <w:bCs/>
          <w:sz w:val="24"/>
          <w:szCs w:val="24"/>
        </w:rPr>
      </w:pPr>
      <w:r w:rsidRPr="00E25655">
        <w:rPr>
          <w:bCs/>
          <w:sz w:val="24"/>
          <w:szCs w:val="24"/>
        </w:rPr>
        <w:t xml:space="preserve"> </w:t>
      </w:r>
      <w:r w:rsidR="00E25655" w:rsidRPr="00E25655">
        <w:rPr>
          <w:bCs/>
          <w:sz w:val="24"/>
          <w:szCs w:val="24"/>
        </w:rPr>
        <w:t>[5]</w:t>
      </w:r>
      <w:r w:rsidR="00E25655">
        <w:rPr>
          <w:bCs/>
          <w:sz w:val="24"/>
          <w:szCs w:val="24"/>
        </w:rPr>
        <w:t>.</w:t>
      </w:r>
      <w:r w:rsidR="00E25655" w:rsidRPr="00E25655">
        <w:rPr>
          <w:bCs/>
          <w:sz w:val="24"/>
          <w:szCs w:val="24"/>
        </w:rPr>
        <w:t xml:space="preserve"> Các quy trình, quy phạm, tiêu chuẩn xây dựng, định mức xây dựng, … về khảo sát, thiết kế, xây dựng công trình.</w:t>
      </w:r>
    </w:p>
    <w:p w14:paraId="2C381DD6" w14:textId="77777777" w:rsidR="00DF4B52" w:rsidRPr="0079029A" w:rsidRDefault="00DF4B52" w:rsidP="00E25655">
      <w:pPr>
        <w:pStyle w:val="BodyText2"/>
        <w:spacing w:after="0" w:line="240" w:lineRule="auto"/>
        <w:jc w:val="both"/>
        <w:rPr>
          <w:b/>
          <w:bCs/>
          <w:sz w:val="24"/>
          <w:szCs w:val="24"/>
        </w:rPr>
      </w:pPr>
      <w:r w:rsidRPr="0079029A">
        <w:rPr>
          <w:b/>
          <w:bCs/>
          <w:sz w:val="24"/>
          <w:szCs w:val="24"/>
        </w:rPr>
        <w:t>11. Hướng dẫn tự học của học phần</w:t>
      </w:r>
    </w:p>
    <w:p w14:paraId="7FDD57BB" w14:textId="77777777" w:rsidR="00D33245" w:rsidRDefault="00465429" w:rsidP="0079029A">
      <w:pPr>
        <w:pStyle w:val="BodyText2"/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79029A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4"/>
        <w:gridCol w:w="4307"/>
        <w:gridCol w:w="932"/>
        <w:gridCol w:w="896"/>
        <w:gridCol w:w="894"/>
        <w:gridCol w:w="1778"/>
      </w:tblGrid>
      <w:tr w:rsidR="0034170A" w:rsidRPr="0079029A" w14:paraId="1DC1BAB1" w14:textId="77777777" w:rsidTr="00C71DCA">
        <w:trPr>
          <w:trHeight w:val="282"/>
          <w:jc w:val="center"/>
        </w:trPr>
        <w:tc>
          <w:tcPr>
            <w:tcW w:w="399" w:type="pct"/>
            <w:shd w:val="clear" w:color="auto" w:fill="auto"/>
            <w:vAlign w:val="center"/>
          </w:tcPr>
          <w:p w14:paraId="697B9B97" w14:textId="77777777" w:rsidR="0034170A" w:rsidRPr="0079029A" w:rsidRDefault="0034170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460CD708" w14:textId="77777777" w:rsidR="0034170A" w:rsidRPr="0079029A" w:rsidRDefault="0034170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5A22C50" w14:textId="77777777" w:rsidR="0034170A" w:rsidRPr="0079029A" w:rsidRDefault="0034170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468" w:type="pct"/>
            <w:vAlign w:val="center"/>
          </w:tcPr>
          <w:p w14:paraId="698AF42B" w14:textId="77777777" w:rsidR="0034170A" w:rsidRPr="0079029A" w:rsidRDefault="0034170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sz w:val="24"/>
                <w:szCs w:val="24"/>
                <w:lang w:val="nl-NL"/>
              </w:rPr>
              <w:t>Bài tập</w:t>
            </w:r>
          </w:p>
          <w:p w14:paraId="12C6003F" w14:textId="77777777" w:rsidR="0034170A" w:rsidRPr="0079029A" w:rsidRDefault="0034170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467" w:type="pct"/>
            <w:shd w:val="clear" w:color="auto" w:fill="auto"/>
            <w:vAlign w:val="center"/>
          </w:tcPr>
          <w:p w14:paraId="51043692" w14:textId="77777777" w:rsidR="0034170A" w:rsidRPr="0079029A" w:rsidRDefault="0034170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sz w:val="24"/>
                <w:szCs w:val="24"/>
                <w:lang w:val="nl-NL"/>
              </w:rPr>
              <w:t>Thực hành</w:t>
            </w:r>
          </w:p>
          <w:p w14:paraId="29AE5608" w14:textId="77777777" w:rsidR="0034170A" w:rsidRPr="0079029A" w:rsidRDefault="0034170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20274654" w14:textId="77777777" w:rsidR="0034170A" w:rsidRPr="0079029A" w:rsidRDefault="0034170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79029A">
              <w:rPr>
                <w:b/>
                <w:bCs/>
                <w:sz w:val="24"/>
                <w:szCs w:val="24"/>
                <w:lang w:val="nl-NL"/>
              </w:rPr>
              <w:t>Sinh viên                 cần chuẩn bị</w:t>
            </w:r>
          </w:p>
        </w:tc>
      </w:tr>
      <w:tr w:rsidR="00C71DCA" w:rsidRPr="0079029A" w14:paraId="4DCFF879" w14:textId="77777777" w:rsidTr="00C71DCA">
        <w:trPr>
          <w:trHeight w:val="282"/>
          <w:jc w:val="center"/>
        </w:trPr>
        <w:tc>
          <w:tcPr>
            <w:tcW w:w="399" w:type="pct"/>
            <w:shd w:val="clear" w:color="auto" w:fill="auto"/>
            <w:vAlign w:val="center"/>
          </w:tcPr>
          <w:p w14:paraId="2C23D84B" w14:textId="77777777" w:rsidR="00C71DC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762D6D5D" w14:textId="77777777" w:rsidR="00C71DCA" w:rsidRDefault="00C71DCA" w:rsidP="00284CA7">
            <w:pPr>
              <w:pStyle w:val="ListParagraph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Phần lý thuyết 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7C98ADC" w14:textId="77777777" w:rsidR="00C71DC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19E1005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7D73BC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71D659C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5BC3C7D9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3E7C1BE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3A46BCD1" w14:textId="77777777" w:rsidR="000F52E1" w:rsidRPr="0079029A" w:rsidRDefault="000F52E1" w:rsidP="00C65AA8">
            <w:pPr>
              <w:pStyle w:val="ListParagraph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1: Các giai đoạn thiết kế và khảo sát địa chất công trình 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6C6603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468" w:type="pct"/>
            <w:vAlign w:val="center"/>
          </w:tcPr>
          <w:p w14:paraId="4366D47C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5AF2681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09052C3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7CB12014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0D6B4D7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47E449E3" w14:textId="77777777" w:rsidR="000F52E1" w:rsidRPr="00101B72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1.1. </w:t>
            </w:r>
            <w:r w:rsidRPr="00101B72">
              <w:rPr>
                <w:bCs/>
              </w:rPr>
              <w:t>Các dạng công trình xây dựng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BF362A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31BA5A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36AE2E5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333939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3EC0B386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3228898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5830564F" w14:textId="77777777" w:rsidR="000F52E1" w:rsidRPr="00101B72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1.2. </w:t>
            </w:r>
            <w:r w:rsidRPr="00101B72">
              <w:rPr>
                <w:bCs/>
              </w:rPr>
              <w:t>Các giai đoạn thiết kế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16BE7D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33AB215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729E8F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DDAD24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0B509463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1B3E01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6CA8A5F9" w14:textId="77777777" w:rsidR="000F52E1" w:rsidRPr="00101B72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1.3. Các giai đoạn khảo sát địa chất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CF43693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5FDE6C3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72EA200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ADC2A5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26A0725F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2D595276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56BD510F" w14:textId="77777777" w:rsidR="000F52E1" w:rsidRPr="00101B72" w:rsidRDefault="000F52E1" w:rsidP="000F52E1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101B72">
              <w:rPr>
                <w:b/>
                <w:bCs/>
              </w:rPr>
              <w:t xml:space="preserve">Chương 2: </w:t>
            </w:r>
            <w:r>
              <w:rPr>
                <w:b/>
                <w:bCs/>
              </w:rPr>
              <w:t>Căn cứ pháp lý để lập phương án khảo sát địa chất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7DB7E46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6</w:t>
            </w:r>
          </w:p>
        </w:tc>
        <w:tc>
          <w:tcPr>
            <w:tcW w:w="468" w:type="pct"/>
            <w:vAlign w:val="center"/>
          </w:tcPr>
          <w:p w14:paraId="7A88046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F1D5CA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479258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605A28B1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74507C4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4EBD955A" w14:textId="77777777" w:rsidR="000F52E1" w:rsidRPr="00101B72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2.1. </w:t>
            </w:r>
            <w:r w:rsidRPr="00101B72">
              <w:rPr>
                <w:bCs/>
              </w:rPr>
              <w:t xml:space="preserve">Các </w:t>
            </w:r>
            <w:r>
              <w:rPr>
                <w:bCs/>
              </w:rPr>
              <w:t xml:space="preserve">văn bản pháp quy liên quan đến xây dựng công trình 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A176F7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501B226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3C03E04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BBEC36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35F1A990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7DD80103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62ABD3D0" w14:textId="77777777" w:rsidR="000F52E1" w:rsidRPr="00101B72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2.2. Các tiêu chuẩn, quy phạm khảo sát địa chất công trình ngoài hiện trường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4E9B8F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56AA75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27A37287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46D736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4BA149A3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1302BD0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6B1B56FD" w14:textId="77777777" w:rsidR="000F52E1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2.3. Các tiêu chuẩn, quy phạm khảo sát địa chất công trình trong phòng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2E51BC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7A6667B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5A4F46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6441CEA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722084E4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0592C6D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6AE1CFCF" w14:textId="77777777" w:rsidR="000F52E1" w:rsidRDefault="000F52E1" w:rsidP="00C65AA8">
            <w:pPr>
              <w:pStyle w:val="ListParagraph"/>
              <w:ind w:left="0"/>
              <w:rPr>
                <w:bCs/>
              </w:rPr>
            </w:pPr>
            <w:r w:rsidRPr="00101B72">
              <w:rPr>
                <w:b/>
                <w:bCs/>
              </w:rPr>
              <w:t>Chương</w:t>
            </w:r>
            <w:r>
              <w:rPr>
                <w:bCs/>
              </w:rPr>
              <w:t xml:space="preserve"> </w:t>
            </w:r>
            <w:r>
              <w:rPr>
                <w:b/>
                <w:bCs/>
              </w:rPr>
              <w:t>3:  Các dạng công tác khảo sát và nguyên tắc xác định vị trí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3EE258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8</w:t>
            </w:r>
          </w:p>
        </w:tc>
        <w:tc>
          <w:tcPr>
            <w:tcW w:w="468" w:type="pct"/>
            <w:vAlign w:val="center"/>
          </w:tcPr>
          <w:p w14:paraId="122239C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60E843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35F42447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1C6AB2A9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64971B8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4072DA9" w14:textId="77777777" w:rsidR="000F52E1" w:rsidRPr="00101B72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3.1. Công trình thăm dò địa chất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26F614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35F45D3A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7AA951F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CBA26A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2182BD64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454C1E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029EAF55" w14:textId="77777777" w:rsidR="000F52E1" w:rsidRPr="00101B72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3.2. Thí nghiệm hiện trường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CB8F426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7E7B05FC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50A17D8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E594396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6115910C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2FA86E6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2 -3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6B9F8342" w14:textId="77777777" w:rsidR="000F52E1" w:rsidRPr="00101B72" w:rsidRDefault="000F52E1" w:rsidP="00C65AA8">
            <w:pPr>
              <w:pStyle w:val="ListParagraph"/>
              <w:ind w:left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Chương 4: Phương pháp lấy mẫu nghiên cứu và thí nghiệm ngoài 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17B7D2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10</w:t>
            </w:r>
          </w:p>
        </w:tc>
        <w:tc>
          <w:tcPr>
            <w:tcW w:w="468" w:type="pct"/>
            <w:vAlign w:val="center"/>
          </w:tcPr>
          <w:p w14:paraId="597C221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0A34DB06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8C322AA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1BC19676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136A698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745F36A8" w14:textId="77777777" w:rsidR="000F52E1" w:rsidRPr="00645536" w:rsidRDefault="000F52E1" w:rsidP="00C65AA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 Nguyên tắc lấy mẫu thí nghiệm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3C0CA57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161F1019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0B9542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20DEBB3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5E841EF5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6CB5E00A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860E229" w14:textId="77777777" w:rsidR="000F52E1" w:rsidRPr="00645536" w:rsidRDefault="000F52E1" w:rsidP="00C65AA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 Phương pháp lấy và bảo quản mẫu thí nghiệm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7D1028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085BDC4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71D54D9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B4CDB4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5E85949C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DA48EC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7D0504E2" w14:textId="77777777" w:rsidR="000F52E1" w:rsidRPr="00645536" w:rsidRDefault="000F52E1" w:rsidP="00C65AA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4.3. Yêu cầu thí nghiệm trong phòng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4994797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75C3E8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38D69BC0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C21FA2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2784EE8E" w14:textId="77777777" w:rsidTr="00C71DCA">
        <w:trPr>
          <w:trHeight w:val="282"/>
          <w:jc w:val="center"/>
        </w:trPr>
        <w:tc>
          <w:tcPr>
            <w:tcW w:w="399" w:type="pct"/>
            <w:shd w:val="clear" w:color="auto" w:fill="auto"/>
            <w:vAlign w:val="center"/>
          </w:tcPr>
          <w:p w14:paraId="45A30F9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B9A1BC7" w14:textId="77777777" w:rsidR="00C71DCA" w:rsidRPr="00C71DCA" w:rsidRDefault="00C71DCA" w:rsidP="004D04A0">
            <w:pPr>
              <w:pStyle w:val="ListParagraph"/>
              <w:ind w:left="0"/>
              <w:jc w:val="both"/>
              <w:rPr>
                <w:b/>
                <w:bCs/>
              </w:rPr>
            </w:pPr>
            <w:r w:rsidRPr="00C71DCA">
              <w:rPr>
                <w:b/>
                <w:bCs/>
              </w:rPr>
              <w:t xml:space="preserve">Phần thực </w:t>
            </w:r>
            <w:r w:rsidR="004D04A0">
              <w:rPr>
                <w:b/>
                <w:bCs/>
              </w:rPr>
              <w:t>tập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22867C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322FA6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FEC9CC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34775F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1285257F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31C07A0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401734F7" w14:textId="77777777" w:rsidR="000F52E1" w:rsidRPr="00645536" w:rsidRDefault="000F52E1" w:rsidP="00C65AA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1. Nghiên cứu bản vẽ thiết kế của một dạng công trình xây dựng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557C55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2339893F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7153010A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185BBD9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595DFEE7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18FC323C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E1FEB03" w14:textId="77777777" w:rsidR="000F52E1" w:rsidRPr="00645536" w:rsidRDefault="000F52E1" w:rsidP="00C65AA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1.1. Xác định phạm vi xây dựng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98782F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EB741DF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0766FE8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1540287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366F9595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608C64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9AC3E68" w14:textId="77777777" w:rsidR="000F52E1" w:rsidRPr="00645536" w:rsidRDefault="000F52E1" w:rsidP="00C65AA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1.2. Xác định giai đoạn thiết kế và giai đoạn khảo sát địa chất công trình tương </w:t>
            </w:r>
            <w:r>
              <w:rPr>
                <w:bCs/>
              </w:rPr>
              <w:lastRenderedPageBreak/>
              <w:t>ứng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FE2EBBA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3F7A378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EB0304C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5839A4A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361D02FA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71CA3DF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76B7CF1F" w14:textId="77777777" w:rsidR="000F52E1" w:rsidRDefault="000F52E1" w:rsidP="00C65AA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Thu thập các căn cứ để lập phương án khảo sát địa chất công trình cho công trình xây dựng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491C07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692485C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14EEE02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1A96E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5D14352E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1207F47C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563AED59" w14:textId="77777777" w:rsidR="000F52E1" w:rsidRDefault="000F52E1" w:rsidP="00C65AA8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2.1. Các văn bản pháp quy nhà nước liên quan đến công trình xây dựng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DB040E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5DB7BCE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CD5FC7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429327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4C40FB3A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6B4902C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6AFC3055" w14:textId="77777777" w:rsidR="000F52E1" w:rsidRDefault="000F52E1" w:rsidP="00C65AA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2.2. Các tài liệu về  vùng nghiên cứu và tại vị trí nghiên cứu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7D714F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14BBA0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112C227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320D9C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1638273C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73F2CCF0" w14:textId="77777777" w:rsidR="000F52E1" w:rsidRPr="0079029A" w:rsidRDefault="000F52E1" w:rsidP="00C71DCA">
            <w:pPr>
              <w:pStyle w:val="BodyText2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44AD1078" w14:textId="77777777" w:rsidR="000F52E1" w:rsidRPr="00645536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 Xác định mạng lưới khảo sát cho một công trình cụ thể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E5D9A0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27EB78A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0F8084A6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6D8FF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2E17EF6B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345E6F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2BBB489C" w14:textId="77777777" w:rsidR="000F52E1" w:rsidRPr="00645536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3.1. Mục đích, nhiệm vụ của công tác khảo sát địa chất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ADD543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27F41CF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5B0813E9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F0A5D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53FBEAA5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6748B76E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6BB1F5D0" w14:textId="77777777" w:rsidR="000F52E1" w:rsidRPr="00645536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3.2. Nguyên tắc bố trí các điểm khảo sát trên mặt bằng và xác định khoảng cách giữa chúng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5301A4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16C2CD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E003BC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01D959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4E0C3D7C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265A87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0FBAB21" w14:textId="77777777" w:rsidR="000F52E1" w:rsidRPr="00645536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3.3. Nguyên tắc bố trí chiều sâu khảo sát và xác định chiều sâu của chúng.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1E0CDAF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83F81FF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76B022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3E8F4C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2B6C3CE5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469FA705" w14:textId="77777777" w:rsidR="000F52E1" w:rsidRPr="0079029A" w:rsidRDefault="000F52E1" w:rsidP="00C71DCA">
            <w:pPr>
              <w:pStyle w:val="BodyText2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75D75703" w14:textId="77777777" w:rsidR="000F52E1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Lấy các loại mẫu thí nghiệm trong phòng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131F304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5444D411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F88746D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E77B26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61E10300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7268D9B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3B75D225" w14:textId="77777777" w:rsidR="000F52E1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4.1. Lấy mẫu nghiên cứu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20BAEFB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0544AF59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3707ACD8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4</w:t>
            </w: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7EA73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7AD2BB7C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103D0F0A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176A5AA" w14:textId="77777777" w:rsidR="000F52E1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4.2.Mô tả mẫu nghiên cứu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FBE129F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09DD298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048E78EF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C22357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0F52E1" w:rsidRPr="0079029A" w14:paraId="368943EA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16F800F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2D90643E" w14:textId="77777777" w:rsidR="000F52E1" w:rsidRDefault="000F52E1" w:rsidP="000F52E1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4.3.Lập kế hoạch thí nghiệm mẫu nghiên cứu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762591F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3301BAE3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46B76A2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09B31715" w14:textId="77777777" w:rsidR="000F52E1" w:rsidRPr="0079029A" w:rsidRDefault="000F52E1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68B14F65" w14:textId="77777777" w:rsidTr="00C71DCA">
        <w:trPr>
          <w:trHeight w:val="282"/>
          <w:jc w:val="center"/>
        </w:trPr>
        <w:tc>
          <w:tcPr>
            <w:tcW w:w="399" w:type="pct"/>
            <w:vMerge w:val="restart"/>
            <w:shd w:val="clear" w:color="auto" w:fill="auto"/>
            <w:vAlign w:val="center"/>
          </w:tcPr>
          <w:p w14:paraId="4AFF4631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5-15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3E34AC01" w14:textId="77777777" w:rsidR="00C71DCA" w:rsidRDefault="000F52E1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Lập báo cáo khảo sát địa chất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5B772E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9C03899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0E482B43" w14:textId="77777777" w:rsidR="00C71DCA" w:rsidRPr="0079029A" w:rsidRDefault="00B373E4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45</w:t>
            </w:r>
          </w:p>
        </w:tc>
        <w:tc>
          <w:tcPr>
            <w:tcW w:w="929" w:type="pct"/>
            <w:shd w:val="clear" w:color="auto" w:fill="auto"/>
            <w:vAlign w:val="center"/>
          </w:tcPr>
          <w:p w14:paraId="01B06F7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64EC3BCD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753FB8B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289F6D2D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I. Mở đầu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72C1F8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2C16EA1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11BDFD5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40ADC1A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448F886A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55BF1085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DE9B17C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II. Nội dung công việc thực hiện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94A9C7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2E625B5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0E5658EB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9DFA1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71F91C6D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5171185C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7AC050B1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1 Công tác khảo sát ngoài hiện trường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EE49D3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37158F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0E6F0F31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A6904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6C19A0D4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7CC46360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5255BBB" w14:textId="77777777" w:rsidR="00C71DCA" w:rsidRDefault="000F52E1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+ Định vị các điểm thăm dò địa chất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53CC02B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16A5040C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5398EC57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AFB759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4F6A94A0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2E3BDA81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493A5982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+ Công tác khoan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E88B77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3DF3A8B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79BABA6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14EA3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37F83699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6D4AAF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67B0CF8D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+ Công tác lấy mẫu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517490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959BEED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32FE701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1E6AE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001305F5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853702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4401BF6A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+ Công tác thí nghiệm ngoài trời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219110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6AF63B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7190DDA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93899C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69169C36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74D84B2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28C77454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2. Công tác thí nghiệm trong phòng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6C69050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0A9AFFB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7750E139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DD4E6D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31A8C85F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2373C41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2B37A072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III. Kết quả khảo sát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012FE5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3B35F8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5364089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AB820B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1101810C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331BBF5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4A87B2B0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1. Địa hình địa mạo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2DED41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97C55F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1FBDBF9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32AC1B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5A851F5C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1C058F1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4B20D623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2. Cấu trúc địa chất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45C3EC96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0858083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3440EC85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E746C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4C112009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010FB3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668345CC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 Địa tầng và tính chất cơ lý của đất nền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5199FDD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5316CBA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2C90CFB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7D82D6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56E94151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806E05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4ADA73F4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4. Địa chất thủy văn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99F308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2B14AF0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538BD4D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72385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63570A00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D7BB217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D6C0B40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5. Các hiện tượng địa chất động lực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4F8697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58F3FF6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239A238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52D23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599C17E9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1D279E9C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3FC7CC6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6. Vật liệu xây dựng khoáng tự nhiên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84B70F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138FCE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24A4570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56C3A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0945FCC1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544E1B5D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537C90D5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IV. Kết luận và kiến nghị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CCD113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121B7DD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3B8A1B6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20AAD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1B5102D9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5CFE300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1E84A9E6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Nhận xét về điều kiện địa chất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276A8FB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7D3D898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3CD148B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E09F6D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75D31B24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0DE7080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732C2CDD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Kiến nghị về giái pháp móng cho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00C2143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308D8A06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0F4C31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EC8C6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12E3AC2F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3EC5181C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2A3AB088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VI. Các bản vẽ và phụ lục kèm theo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28931A6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2E681EA9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B6CF2F0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B0CE35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6E62C511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3515440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2219F88A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1. Mặt bằng vị trí các hố khoan khảo sát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9607F1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65F7FDE7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75D46660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685A7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4C0A5B0B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5E2F0E8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4E4DBD97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2. Hình trụ các lỗ khoan khảo sát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176F348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203FF83D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51230F08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047BB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0C76CA77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45386B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53650761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3. Mặt cắt địa chất công trình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65D904B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51965FE1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10E9298F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EC1F3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40322FD1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4441FB4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325136D9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4. Bảng tổng hợp các chỉ tiêu cơ lý</w:t>
            </w:r>
            <w:r w:rsidR="000F52E1">
              <w:rPr>
                <w:bCs/>
              </w:rPr>
              <w:t xml:space="preserve"> của đất đá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70B1DFD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72E475F2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18DAC17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0FCCD6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29C38356" w14:textId="77777777" w:rsidTr="00C71DCA">
        <w:trPr>
          <w:trHeight w:val="282"/>
          <w:jc w:val="center"/>
        </w:trPr>
        <w:tc>
          <w:tcPr>
            <w:tcW w:w="399" w:type="pct"/>
            <w:vMerge/>
            <w:shd w:val="clear" w:color="auto" w:fill="auto"/>
            <w:vAlign w:val="center"/>
          </w:tcPr>
          <w:p w14:paraId="60614B5A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2250" w:type="pct"/>
            <w:shd w:val="clear" w:color="auto" w:fill="auto"/>
            <w:vAlign w:val="center"/>
          </w:tcPr>
          <w:p w14:paraId="0F94A127" w14:textId="77777777" w:rsidR="00C71DCA" w:rsidRDefault="00C71DCA" w:rsidP="00284CA7">
            <w:pPr>
              <w:pStyle w:val="ListParagraph"/>
              <w:ind w:left="0"/>
              <w:jc w:val="both"/>
              <w:rPr>
                <w:bCs/>
              </w:rPr>
            </w:pPr>
            <w:r>
              <w:rPr>
                <w:bCs/>
              </w:rPr>
              <w:t>5.Chi tiết kết quả thí nghiệm trong phòng và ngoài trời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3F70665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46BD377E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6406BEB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shd w:val="clear" w:color="auto" w:fill="auto"/>
            <w:vAlign w:val="center"/>
          </w:tcPr>
          <w:p w14:paraId="71CEE8BD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  <w:tr w:rsidR="00C71DCA" w:rsidRPr="0079029A" w14:paraId="6120BAD5" w14:textId="77777777" w:rsidTr="00C71DCA">
        <w:trPr>
          <w:trHeight w:val="282"/>
          <w:jc w:val="center"/>
        </w:trPr>
        <w:tc>
          <w:tcPr>
            <w:tcW w:w="399" w:type="pct"/>
            <w:shd w:val="clear" w:color="auto" w:fill="auto"/>
            <w:vAlign w:val="center"/>
          </w:tcPr>
          <w:p w14:paraId="4C924AA4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>
              <w:rPr>
                <w:b/>
                <w:bCs/>
                <w:sz w:val="24"/>
                <w:szCs w:val="24"/>
                <w:lang w:val="nl-NL"/>
              </w:rPr>
              <w:t>16</w:t>
            </w:r>
          </w:p>
        </w:tc>
        <w:tc>
          <w:tcPr>
            <w:tcW w:w="2250" w:type="pct"/>
            <w:shd w:val="clear" w:color="auto" w:fill="auto"/>
            <w:vAlign w:val="center"/>
          </w:tcPr>
          <w:p w14:paraId="23464B99" w14:textId="77777777" w:rsidR="00C71DCA" w:rsidRPr="00C71DCA" w:rsidRDefault="00C71DCA" w:rsidP="00C71DCA">
            <w:pPr>
              <w:pStyle w:val="ListParagraph"/>
              <w:ind w:left="0"/>
              <w:rPr>
                <w:b/>
                <w:bCs/>
              </w:rPr>
            </w:pPr>
            <w:r w:rsidRPr="00C71DCA">
              <w:rPr>
                <w:b/>
                <w:bCs/>
              </w:rPr>
              <w:t>Bảo vệ đề án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5ACEF423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8" w:type="pct"/>
            <w:vAlign w:val="center"/>
          </w:tcPr>
          <w:p w14:paraId="5078CE76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467" w:type="pct"/>
            <w:shd w:val="clear" w:color="auto" w:fill="auto"/>
            <w:vAlign w:val="center"/>
          </w:tcPr>
          <w:p w14:paraId="45956659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F844A3D" w14:textId="77777777" w:rsidR="00C71DCA" w:rsidRPr="0079029A" w:rsidRDefault="00C71DCA" w:rsidP="00C71DCA">
            <w:pPr>
              <w:pStyle w:val="BodyText2"/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</w:p>
        </w:tc>
      </w:tr>
    </w:tbl>
    <w:p w14:paraId="3FAC71D1" w14:textId="77777777" w:rsidR="00C53616" w:rsidRPr="0079029A" w:rsidRDefault="00C53616" w:rsidP="0079029A">
      <w:pPr>
        <w:rPr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E25655" w:rsidRPr="003555B5" w14:paraId="4EA9E7AD" w14:textId="77777777" w:rsidTr="00F55931">
        <w:trPr>
          <w:trHeight w:val="210"/>
        </w:trPr>
        <w:tc>
          <w:tcPr>
            <w:tcW w:w="4644" w:type="dxa"/>
            <w:shd w:val="clear" w:color="auto" w:fill="auto"/>
          </w:tcPr>
          <w:p w14:paraId="5597431B" w14:textId="77777777" w:rsidR="00E25655" w:rsidRPr="003555B5" w:rsidRDefault="00E25655" w:rsidP="00F55931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26F63708" w14:textId="23147A7C" w:rsidR="00E25655" w:rsidRPr="003555B5" w:rsidRDefault="00E25655" w:rsidP="00290381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>Hà nội, ngày … tháng … năm 20</w:t>
            </w:r>
            <w:r w:rsidR="00B26502">
              <w:rPr>
                <w:sz w:val="24"/>
                <w:szCs w:val="24"/>
              </w:rPr>
              <w:t>20</w:t>
            </w:r>
          </w:p>
        </w:tc>
      </w:tr>
      <w:tr w:rsidR="00A316B2" w:rsidRPr="003555B5" w14:paraId="2DE96163" w14:textId="77777777" w:rsidTr="00FD4B3A">
        <w:trPr>
          <w:trHeight w:val="1864"/>
        </w:trPr>
        <w:tc>
          <w:tcPr>
            <w:tcW w:w="4644" w:type="dxa"/>
            <w:shd w:val="clear" w:color="auto" w:fill="auto"/>
          </w:tcPr>
          <w:p w14:paraId="6729B368" w14:textId="77777777" w:rsidR="00A316B2" w:rsidRPr="00261320" w:rsidRDefault="00A316B2" w:rsidP="00C71DCA">
            <w:pPr>
              <w:spacing w:before="60"/>
              <w:jc w:val="center"/>
              <w:rPr>
                <w:b/>
                <w:sz w:val="24"/>
              </w:rPr>
            </w:pPr>
            <w:r w:rsidRPr="00261320">
              <w:rPr>
                <w:b/>
                <w:sz w:val="24"/>
              </w:rPr>
              <w:t>TRƯỞNG KHOA</w:t>
            </w:r>
          </w:p>
          <w:p w14:paraId="45D49BA3" w14:textId="77777777" w:rsidR="00A316B2" w:rsidRDefault="00A316B2" w:rsidP="00C71DCA">
            <w:pPr>
              <w:spacing w:before="120"/>
              <w:rPr>
                <w:b/>
                <w:i/>
                <w:color w:val="FF0000"/>
                <w:sz w:val="24"/>
                <w:u w:val="single"/>
              </w:rPr>
            </w:pPr>
          </w:p>
          <w:p w14:paraId="0863838D" w14:textId="77777777" w:rsidR="00A316B2" w:rsidRDefault="00A316B2" w:rsidP="00C71DCA">
            <w:pPr>
              <w:spacing w:before="120"/>
              <w:rPr>
                <w:b/>
                <w:i/>
                <w:color w:val="FF0000"/>
                <w:sz w:val="24"/>
                <w:u w:val="single"/>
              </w:rPr>
            </w:pPr>
          </w:p>
          <w:p w14:paraId="6CBA68B3" w14:textId="77777777" w:rsidR="00A316B2" w:rsidRDefault="00A316B2" w:rsidP="00C71DCA">
            <w:pPr>
              <w:spacing w:before="120"/>
              <w:rPr>
                <w:b/>
                <w:i/>
                <w:color w:val="FF0000"/>
                <w:sz w:val="24"/>
                <w:u w:val="single"/>
              </w:rPr>
            </w:pPr>
          </w:p>
          <w:p w14:paraId="464F88DF" w14:textId="77777777" w:rsidR="00A316B2" w:rsidRPr="000D61BA" w:rsidRDefault="00A316B2" w:rsidP="00C71DCA">
            <w:pPr>
              <w:spacing w:before="120"/>
              <w:jc w:val="center"/>
              <w:rPr>
                <w:b/>
                <w:sz w:val="24"/>
              </w:rPr>
            </w:pPr>
            <w:r w:rsidRPr="000D61BA">
              <w:rPr>
                <w:b/>
                <w:sz w:val="24"/>
              </w:rPr>
              <w:t>TS. Nguyễn Tiến Dũng</w:t>
            </w:r>
          </w:p>
        </w:tc>
        <w:tc>
          <w:tcPr>
            <w:tcW w:w="4644" w:type="dxa"/>
            <w:shd w:val="clear" w:color="auto" w:fill="auto"/>
          </w:tcPr>
          <w:p w14:paraId="7442B7F0" w14:textId="77777777" w:rsidR="00A316B2" w:rsidRPr="00261320" w:rsidRDefault="00A316B2" w:rsidP="00C71DCA">
            <w:pPr>
              <w:spacing w:before="120"/>
              <w:jc w:val="center"/>
              <w:rPr>
                <w:b/>
                <w:sz w:val="24"/>
              </w:rPr>
            </w:pPr>
            <w:r w:rsidRPr="00261320">
              <w:rPr>
                <w:b/>
                <w:sz w:val="24"/>
              </w:rPr>
              <w:t>TRƯỞNG BỘ MÔN</w:t>
            </w:r>
          </w:p>
          <w:p w14:paraId="3E9765BA" w14:textId="77777777" w:rsidR="00A316B2" w:rsidRPr="00261320" w:rsidRDefault="00A316B2" w:rsidP="00C71DCA">
            <w:pPr>
              <w:spacing w:before="120"/>
              <w:jc w:val="center"/>
              <w:rPr>
                <w:b/>
                <w:sz w:val="24"/>
              </w:rPr>
            </w:pPr>
          </w:p>
          <w:p w14:paraId="51266E01" w14:textId="77777777" w:rsidR="00A316B2" w:rsidRPr="00261320" w:rsidRDefault="00A316B2" w:rsidP="00C71DCA">
            <w:pPr>
              <w:spacing w:before="120"/>
              <w:jc w:val="center"/>
              <w:rPr>
                <w:b/>
                <w:sz w:val="24"/>
              </w:rPr>
            </w:pPr>
          </w:p>
          <w:p w14:paraId="4A57099C" w14:textId="77777777" w:rsidR="00A316B2" w:rsidRPr="00261320" w:rsidRDefault="00A316B2" w:rsidP="00C71DCA">
            <w:pPr>
              <w:spacing w:before="120"/>
              <w:jc w:val="center"/>
              <w:rPr>
                <w:b/>
                <w:sz w:val="24"/>
              </w:rPr>
            </w:pPr>
          </w:p>
          <w:p w14:paraId="08187912" w14:textId="77777777" w:rsidR="00A316B2" w:rsidRPr="00261320" w:rsidRDefault="00A316B2" w:rsidP="00C71DCA">
            <w:pPr>
              <w:spacing w:before="120"/>
              <w:jc w:val="center"/>
              <w:rPr>
                <w:b/>
                <w:i/>
                <w:color w:val="FF0000"/>
                <w:sz w:val="24"/>
                <w:u w:val="single"/>
              </w:rPr>
            </w:pPr>
            <w:r w:rsidRPr="000D61BA">
              <w:rPr>
                <w:b/>
                <w:sz w:val="24"/>
              </w:rPr>
              <w:t>TS. Bùi Trường Sơn</w:t>
            </w:r>
          </w:p>
        </w:tc>
      </w:tr>
    </w:tbl>
    <w:p w14:paraId="6D49CF21" w14:textId="77777777" w:rsidR="00575954" w:rsidRPr="0079029A" w:rsidRDefault="00575954" w:rsidP="0079029A">
      <w:pPr>
        <w:rPr>
          <w:sz w:val="24"/>
          <w:szCs w:val="24"/>
          <w:lang w:val="nl-NL"/>
        </w:rPr>
      </w:pPr>
    </w:p>
    <w:sectPr w:rsidR="00575954" w:rsidRPr="0079029A" w:rsidSect="0079029A">
      <w:footerReference w:type="even" r:id="rId8"/>
      <w:footerReference w:type="default" r:id="rId9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B08493" w14:textId="77777777" w:rsidR="00745A03" w:rsidRDefault="00745A03">
      <w:r>
        <w:separator/>
      </w:r>
    </w:p>
  </w:endnote>
  <w:endnote w:type="continuationSeparator" w:id="0">
    <w:p w14:paraId="260B6A85" w14:textId="77777777" w:rsidR="00745A03" w:rsidRDefault="00745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C0698" w14:textId="77777777" w:rsidR="00C65AA8" w:rsidRDefault="0084541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65AA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D5B536" w14:textId="77777777" w:rsidR="00C65AA8" w:rsidRDefault="00C65AA8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E8CBE" w14:textId="77777777" w:rsidR="00C65AA8" w:rsidRDefault="00845411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65AA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0381">
      <w:rPr>
        <w:rStyle w:val="PageNumber"/>
        <w:noProof/>
      </w:rPr>
      <w:t>6</w:t>
    </w:r>
    <w:r>
      <w:rPr>
        <w:rStyle w:val="PageNumber"/>
      </w:rPr>
      <w:fldChar w:fldCharType="end"/>
    </w:r>
  </w:p>
  <w:p w14:paraId="4ECA1829" w14:textId="77777777" w:rsidR="00C65AA8" w:rsidRDefault="00C65AA8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27D602" w14:textId="77777777" w:rsidR="00745A03" w:rsidRDefault="00745A03">
      <w:r>
        <w:separator/>
      </w:r>
    </w:p>
  </w:footnote>
  <w:footnote w:type="continuationSeparator" w:id="0">
    <w:p w14:paraId="06B7D3A0" w14:textId="77777777" w:rsidR="00745A03" w:rsidRDefault="00745A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67EC04DA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hideSpellingErrors/>
  <w:hideGrammaticalErrors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wMDc0MDA1MLIwtDRV0lEKTi0uzszPAykwrAUArQjc1CwAAAA="/>
  </w:docVars>
  <w:rsids>
    <w:rsidRoot w:val="00EB7B4B"/>
    <w:rsid w:val="00000056"/>
    <w:rsid w:val="00017BDE"/>
    <w:rsid w:val="0002432B"/>
    <w:rsid w:val="00026105"/>
    <w:rsid w:val="00026C99"/>
    <w:rsid w:val="00033850"/>
    <w:rsid w:val="00036966"/>
    <w:rsid w:val="0003784D"/>
    <w:rsid w:val="00037D59"/>
    <w:rsid w:val="00061141"/>
    <w:rsid w:val="000612A1"/>
    <w:rsid w:val="00061BFD"/>
    <w:rsid w:val="00065D49"/>
    <w:rsid w:val="00070944"/>
    <w:rsid w:val="00080600"/>
    <w:rsid w:val="00084BE0"/>
    <w:rsid w:val="00094112"/>
    <w:rsid w:val="00095A1D"/>
    <w:rsid w:val="000A7808"/>
    <w:rsid w:val="000B22B4"/>
    <w:rsid w:val="000B4D0F"/>
    <w:rsid w:val="000C2F64"/>
    <w:rsid w:val="000C7011"/>
    <w:rsid w:val="000D075E"/>
    <w:rsid w:val="000D2A04"/>
    <w:rsid w:val="000D47AF"/>
    <w:rsid w:val="000D6DC7"/>
    <w:rsid w:val="000E25C5"/>
    <w:rsid w:val="000E2802"/>
    <w:rsid w:val="000F1DD8"/>
    <w:rsid w:val="000F2472"/>
    <w:rsid w:val="000F4A7A"/>
    <w:rsid w:val="000F52E1"/>
    <w:rsid w:val="000F78FF"/>
    <w:rsid w:val="00101B72"/>
    <w:rsid w:val="00105FE4"/>
    <w:rsid w:val="00107A77"/>
    <w:rsid w:val="00117E1C"/>
    <w:rsid w:val="00124E39"/>
    <w:rsid w:val="001265BC"/>
    <w:rsid w:val="00133844"/>
    <w:rsid w:val="00133EEC"/>
    <w:rsid w:val="0014121C"/>
    <w:rsid w:val="001471E8"/>
    <w:rsid w:val="0015514F"/>
    <w:rsid w:val="00160001"/>
    <w:rsid w:val="001623EE"/>
    <w:rsid w:val="00166577"/>
    <w:rsid w:val="00170582"/>
    <w:rsid w:val="00170747"/>
    <w:rsid w:val="00171F85"/>
    <w:rsid w:val="001831D2"/>
    <w:rsid w:val="00191188"/>
    <w:rsid w:val="001915A3"/>
    <w:rsid w:val="00193782"/>
    <w:rsid w:val="001A0AE3"/>
    <w:rsid w:val="001A17A7"/>
    <w:rsid w:val="001A1C8B"/>
    <w:rsid w:val="001A7CF0"/>
    <w:rsid w:val="001B1C3D"/>
    <w:rsid w:val="001B5853"/>
    <w:rsid w:val="001B6439"/>
    <w:rsid w:val="001C086E"/>
    <w:rsid w:val="001C0D3F"/>
    <w:rsid w:val="001C191A"/>
    <w:rsid w:val="001E3470"/>
    <w:rsid w:val="001F02B9"/>
    <w:rsid w:val="001F27A6"/>
    <w:rsid w:val="001F2CFE"/>
    <w:rsid w:val="00200F66"/>
    <w:rsid w:val="00206630"/>
    <w:rsid w:val="00210206"/>
    <w:rsid w:val="00212A97"/>
    <w:rsid w:val="00214643"/>
    <w:rsid w:val="00217766"/>
    <w:rsid w:val="00217AD0"/>
    <w:rsid w:val="00221346"/>
    <w:rsid w:val="00223A83"/>
    <w:rsid w:val="002360EC"/>
    <w:rsid w:val="00240F61"/>
    <w:rsid w:val="00242C09"/>
    <w:rsid w:val="002546BB"/>
    <w:rsid w:val="00264640"/>
    <w:rsid w:val="00272B39"/>
    <w:rsid w:val="002774F5"/>
    <w:rsid w:val="00284CA7"/>
    <w:rsid w:val="00290381"/>
    <w:rsid w:val="00290C2F"/>
    <w:rsid w:val="0029107F"/>
    <w:rsid w:val="00296F71"/>
    <w:rsid w:val="002978B7"/>
    <w:rsid w:val="002A37E1"/>
    <w:rsid w:val="002A7D7D"/>
    <w:rsid w:val="002B015E"/>
    <w:rsid w:val="002B2B11"/>
    <w:rsid w:val="002B3774"/>
    <w:rsid w:val="002B3CB5"/>
    <w:rsid w:val="002C472D"/>
    <w:rsid w:val="002D584A"/>
    <w:rsid w:val="002D5F78"/>
    <w:rsid w:val="002E1C33"/>
    <w:rsid w:val="002E1DD3"/>
    <w:rsid w:val="002E4060"/>
    <w:rsid w:val="002E6736"/>
    <w:rsid w:val="002E724E"/>
    <w:rsid w:val="002F0035"/>
    <w:rsid w:val="002F4456"/>
    <w:rsid w:val="002F6550"/>
    <w:rsid w:val="00301872"/>
    <w:rsid w:val="00317BAD"/>
    <w:rsid w:val="00332859"/>
    <w:rsid w:val="003409C3"/>
    <w:rsid w:val="0034170A"/>
    <w:rsid w:val="00343636"/>
    <w:rsid w:val="00343EBF"/>
    <w:rsid w:val="00345DE3"/>
    <w:rsid w:val="00353B41"/>
    <w:rsid w:val="003555B5"/>
    <w:rsid w:val="0036089D"/>
    <w:rsid w:val="00365F28"/>
    <w:rsid w:val="00367109"/>
    <w:rsid w:val="00367502"/>
    <w:rsid w:val="00375070"/>
    <w:rsid w:val="00381AE7"/>
    <w:rsid w:val="00383580"/>
    <w:rsid w:val="0038649E"/>
    <w:rsid w:val="0039106C"/>
    <w:rsid w:val="0039421B"/>
    <w:rsid w:val="00394DE3"/>
    <w:rsid w:val="003961B0"/>
    <w:rsid w:val="00396E99"/>
    <w:rsid w:val="003971BA"/>
    <w:rsid w:val="0039783E"/>
    <w:rsid w:val="003A2B1A"/>
    <w:rsid w:val="003A390C"/>
    <w:rsid w:val="003A4097"/>
    <w:rsid w:val="003A7381"/>
    <w:rsid w:val="003B4730"/>
    <w:rsid w:val="003B653B"/>
    <w:rsid w:val="003B73BB"/>
    <w:rsid w:val="003B74F0"/>
    <w:rsid w:val="003C3871"/>
    <w:rsid w:val="003C605F"/>
    <w:rsid w:val="003D5CFC"/>
    <w:rsid w:val="003D652D"/>
    <w:rsid w:val="003D6757"/>
    <w:rsid w:val="003E0101"/>
    <w:rsid w:val="003E7CF5"/>
    <w:rsid w:val="003F176B"/>
    <w:rsid w:val="003F4705"/>
    <w:rsid w:val="003F5908"/>
    <w:rsid w:val="003F7104"/>
    <w:rsid w:val="003F7694"/>
    <w:rsid w:val="004003F9"/>
    <w:rsid w:val="004100F3"/>
    <w:rsid w:val="00414EB9"/>
    <w:rsid w:val="004161EA"/>
    <w:rsid w:val="00416F22"/>
    <w:rsid w:val="00420F6F"/>
    <w:rsid w:val="00423B8B"/>
    <w:rsid w:val="004240DB"/>
    <w:rsid w:val="004250AD"/>
    <w:rsid w:val="0042577A"/>
    <w:rsid w:val="004377BB"/>
    <w:rsid w:val="004437C7"/>
    <w:rsid w:val="00443F8E"/>
    <w:rsid w:val="004568B9"/>
    <w:rsid w:val="00461786"/>
    <w:rsid w:val="004641F9"/>
    <w:rsid w:val="00465429"/>
    <w:rsid w:val="00465523"/>
    <w:rsid w:val="00466C1F"/>
    <w:rsid w:val="004705AA"/>
    <w:rsid w:val="004707F2"/>
    <w:rsid w:val="0047459D"/>
    <w:rsid w:val="00474778"/>
    <w:rsid w:val="00475904"/>
    <w:rsid w:val="00476515"/>
    <w:rsid w:val="0048413E"/>
    <w:rsid w:val="004900EB"/>
    <w:rsid w:val="0049105F"/>
    <w:rsid w:val="00496212"/>
    <w:rsid w:val="00496393"/>
    <w:rsid w:val="004A200B"/>
    <w:rsid w:val="004A21C9"/>
    <w:rsid w:val="004B00B1"/>
    <w:rsid w:val="004B2147"/>
    <w:rsid w:val="004B3B23"/>
    <w:rsid w:val="004D04A0"/>
    <w:rsid w:val="004D085E"/>
    <w:rsid w:val="004D208C"/>
    <w:rsid w:val="004D2D64"/>
    <w:rsid w:val="004D4EF5"/>
    <w:rsid w:val="004E0885"/>
    <w:rsid w:val="004E0BDE"/>
    <w:rsid w:val="004F013A"/>
    <w:rsid w:val="004F2B91"/>
    <w:rsid w:val="004F4EF0"/>
    <w:rsid w:val="00506FD6"/>
    <w:rsid w:val="0051608D"/>
    <w:rsid w:val="00521039"/>
    <w:rsid w:val="00532FAC"/>
    <w:rsid w:val="00534B5D"/>
    <w:rsid w:val="00541BAA"/>
    <w:rsid w:val="0054605D"/>
    <w:rsid w:val="00547AAD"/>
    <w:rsid w:val="00547D93"/>
    <w:rsid w:val="00547FD2"/>
    <w:rsid w:val="00551492"/>
    <w:rsid w:val="0055377D"/>
    <w:rsid w:val="0055396A"/>
    <w:rsid w:val="00553EAD"/>
    <w:rsid w:val="005578F9"/>
    <w:rsid w:val="0056121E"/>
    <w:rsid w:val="00562EF3"/>
    <w:rsid w:val="00567807"/>
    <w:rsid w:val="00571658"/>
    <w:rsid w:val="00571703"/>
    <w:rsid w:val="00575954"/>
    <w:rsid w:val="00577727"/>
    <w:rsid w:val="005802DF"/>
    <w:rsid w:val="00582BA3"/>
    <w:rsid w:val="00585A3F"/>
    <w:rsid w:val="005905D5"/>
    <w:rsid w:val="005B14AF"/>
    <w:rsid w:val="005B3465"/>
    <w:rsid w:val="005D1A92"/>
    <w:rsid w:val="005D6E76"/>
    <w:rsid w:val="005E0206"/>
    <w:rsid w:val="005E352F"/>
    <w:rsid w:val="005E37FD"/>
    <w:rsid w:val="005E3B15"/>
    <w:rsid w:val="005E4E55"/>
    <w:rsid w:val="005F2314"/>
    <w:rsid w:val="005F3445"/>
    <w:rsid w:val="00605354"/>
    <w:rsid w:val="0061018F"/>
    <w:rsid w:val="0061120D"/>
    <w:rsid w:val="00612534"/>
    <w:rsid w:val="00612DEB"/>
    <w:rsid w:val="00616B5F"/>
    <w:rsid w:val="00623218"/>
    <w:rsid w:val="006276E8"/>
    <w:rsid w:val="006304E8"/>
    <w:rsid w:val="006379CF"/>
    <w:rsid w:val="006406CA"/>
    <w:rsid w:val="00642836"/>
    <w:rsid w:val="006447AD"/>
    <w:rsid w:val="00645536"/>
    <w:rsid w:val="00653394"/>
    <w:rsid w:val="00654888"/>
    <w:rsid w:val="00665547"/>
    <w:rsid w:val="00667BAC"/>
    <w:rsid w:val="00675985"/>
    <w:rsid w:val="0067628E"/>
    <w:rsid w:val="0068630B"/>
    <w:rsid w:val="00695501"/>
    <w:rsid w:val="00695C16"/>
    <w:rsid w:val="006A0585"/>
    <w:rsid w:val="006A0E70"/>
    <w:rsid w:val="006A2919"/>
    <w:rsid w:val="006A5431"/>
    <w:rsid w:val="006A741A"/>
    <w:rsid w:val="006B3C91"/>
    <w:rsid w:val="006B61F0"/>
    <w:rsid w:val="006B79CA"/>
    <w:rsid w:val="006B7DB9"/>
    <w:rsid w:val="006C2869"/>
    <w:rsid w:val="006D03CF"/>
    <w:rsid w:val="006D2B65"/>
    <w:rsid w:val="006E3EF4"/>
    <w:rsid w:val="006E4A86"/>
    <w:rsid w:val="006E5BAC"/>
    <w:rsid w:val="006F6DC0"/>
    <w:rsid w:val="00701EF2"/>
    <w:rsid w:val="007155D6"/>
    <w:rsid w:val="007212C9"/>
    <w:rsid w:val="00730B8C"/>
    <w:rsid w:val="00730D28"/>
    <w:rsid w:val="00733BDA"/>
    <w:rsid w:val="00736FB2"/>
    <w:rsid w:val="00743E13"/>
    <w:rsid w:val="00744C77"/>
    <w:rsid w:val="00745A03"/>
    <w:rsid w:val="0075162C"/>
    <w:rsid w:val="00773A14"/>
    <w:rsid w:val="007754AF"/>
    <w:rsid w:val="0077667B"/>
    <w:rsid w:val="0077772C"/>
    <w:rsid w:val="00777AD8"/>
    <w:rsid w:val="0078402F"/>
    <w:rsid w:val="0079029A"/>
    <w:rsid w:val="00791CF4"/>
    <w:rsid w:val="007A6002"/>
    <w:rsid w:val="007A7F11"/>
    <w:rsid w:val="007B09AD"/>
    <w:rsid w:val="007B1760"/>
    <w:rsid w:val="007B7392"/>
    <w:rsid w:val="007C7EDD"/>
    <w:rsid w:val="007D2538"/>
    <w:rsid w:val="007D432A"/>
    <w:rsid w:val="007E60DE"/>
    <w:rsid w:val="007F7694"/>
    <w:rsid w:val="008037F3"/>
    <w:rsid w:val="00807A78"/>
    <w:rsid w:val="00816364"/>
    <w:rsid w:val="0082534A"/>
    <w:rsid w:val="008374D0"/>
    <w:rsid w:val="00845411"/>
    <w:rsid w:val="008543C1"/>
    <w:rsid w:val="008574AD"/>
    <w:rsid w:val="00865D84"/>
    <w:rsid w:val="00865F7B"/>
    <w:rsid w:val="0087484B"/>
    <w:rsid w:val="00875B83"/>
    <w:rsid w:val="00875E93"/>
    <w:rsid w:val="00882103"/>
    <w:rsid w:val="008958D6"/>
    <w:rsid w:val="00895B39"/>
    <w:rsid w:val="008A6501"/>
    <w:rsid w:val="008A6F7E"/>
    <w:rsid w:val="008B6AF4"/>
    <w:rsid w:val="008B7E23"/>
    <w:rsid w:val="008C1294"/>
    <w:rsid w:val="008C4E59"/>
    <w:rsid w:val="008C7C75"/>
    <w:rsid w:val="008D09FC"/>
    <w:rsid w:val="008D2719"/>
    <w:rsid w:val="008D3401"/>
    <w:rsid w:val="008D54F2"/>
    <w:rsid w:val="008D623E"/>
    <w:rsid w:val="008E19EE"/>
    <w:rsid w:val="008E6194"/>
    <w:rsid w:val="008E6E01"/>
    <w:rsid w:val="008F25FC"/>
    <w:rsid w:val="008F3ED4"/>
    <w:rsid w:val="008F5184"/>
    <w:rsid w:val="009022FE"/>
    <w:rsid w:val="00904521"/>
    <w:rsid w:val="0090524F"/>
    <w:rsid w:val="0091264D"/>
    <w:rsid w:val="009178D2"/>
    <w:rsid w:val="00926E23"/>
    <w:rsid w:val="00926F4E"/>
    <w:rsid w:val="009305B7"/>
    <w:rsid w:val="00940B17"/>
    <w:rsid w:val="00942B08"/>
    <w:rsid w:val="00947756"/>
    <w:rsid w:val="00952045"/>
    <w:rsid w:val="009540AF"/>
    <w:rsid w:val="0096186D"/>
    <w:rsid w:val="00965557"/>
    <w:rsid w:val="009724FD"/>
    <w:rsid w:val="00973F1F"/>
    <w:rsid w:val="009759CA"/>
    <w:rsid w:val="00986A83"/>
    <w:rsid w:val="009962AB"/>
    <w:rsid w:val="009A19F7"/>
    <w:rsid w:val="009A2B21"/>
    <w:rsid w:val="009A4BFB"/>
    <w:rsid w:val="009A7C34"/>
    <w:rsid w:val="009B6F87"/>
    <w:rsid w:val="009C21F4"/>
    <w:rsid w:val="009C37E7"/>
    <w:rsid w:val="009D0758"/>
    <w:rsid w:val="009D205C"/>
    <w:rsid w:val="009D2613"/>
    <w:rsid w:val="009D6B9D"/>
    <w:rsid w:val="009E0BE8"/>
    <w:rsid w:val="009E52A6"/>
    <w:rsid w:val="009E5BC4"/>
    <w:rsid w:val="009F20A0"/>
    <w:rsid w:val="009F2349"/>
    <w:rsid w:val="009F2360"/>
    <w:rsid w:val="009F546C"/>
    <w:rsid w:val="009F7DC7"/>
    <w:rsid w:val="00A01BDF"/>
    <w:rsid w:val="00A023AE"/>
    <w:rsid w:val="00A029FB"/>
    <w:rsid w:val="00A15FE3"/>
    <w:rsid w:val="00A24DAD"/>
    <w:rsid w:val="00A26BA5"/>
    <w:rsid w:val="00A316B2"/>
    <w:rsid w:val="00A33311"/>
    <w:rsid w:val="00A35151"/>
    <w:rsid w:val="00A3747C"/>
    <w:rsid w:val="00A450A4"/>
    <w:rsid w:val="00A5052C"/>
    <w:rsid w:val="00A521B4"/>
    <w:rsid w:val="00A54FF7"/>
    <w:rsid w:val="00A55E98"/>
    <w:rsid w:val="00A56843"/>
    <w:rsid w:val="00A575A5"/>
    <w:rsid w:val="00A63CC2"/>
    <w:rsid w:val="00A64D0D"/>
    <w:rsid w:val="00A66687"/>
    <w:rsid w:val="00A70E96"/>
    <w:rsid w:val="00A778A2"/>
    <w:rsid w:val="00A800D8"/>
    <w:rsid w:val="00A873B8"/>
    <w:rsid w:val="00A8756C"/>
    <w:rsid w:val="00A9430E"/>
    <w:rsid w:val="00A9448B"/>
    <w:rsid w:val="00AA2D39"/>
    <w:rsid w:val="00AA31AF"/>
    <w:rsid w:val="00AA510C"/>
    <w:rsid w:val="00AA5349"/>
    <w:rsid w:val="00AA7185"/>
    <w:rsid w:val="00AB1700"/>
    <w:rsid w:val="00AB5537"/>
    <w:rsid w:val="00AC0E7F"/>
    <w:rsid w:val="00AC1E6B"/>
    <w:rsid w:val="00AC365D"/>
    <w:rsid w:val="00AE02D2"/>
    <w:rsid w:val="00AF1ED4"/>
    <w:rsid w:val="00AF6C63"/>
    <w:rsid w:val="00AF7F7C"/>
    <w:rsid w:val="00B07306"/>
    <w:rsid w:val="00B12FFD"/>
    <w:rsid w:val="00B14AE1"/>
    <w:rsid w:val="00B219C0"/>
    <w:rsid w:val="00B23623"/>
    <w:rsid w:val="00B242FC"/>
    <w:rsid w:val="00B25A8C"/>
    <w:rsid w:val="00B26502"/>
    <w:rsid w:val="00B34100"/>
    <w:rsid w:val="00B373E4"/>
    <w:rsid w:val="00B400C8"/>
    <w:rsid w:val="00B44ECC"/>
    <w:rsid w:val="00B46D31"/>
    <w:rsid w:val="00B51514"/>
    <w:rsid w:val="00B51570"/>
    <w:rsid w:val="00B56777"/>
    <w:rsid w:val="00B579C2"/>
    <w:rsid w:val="00B60C95"/>
    <w:rsid w:val="00B60DAC"/>
    <w:rsid w:val="00B60F1D"/>
    <w:rsid w:val="00B63516"/>
    <w:rsid w:val="00B63FA0"/>
    <w:rsid w:val="00B647F3"/>
    <w:rsid w:val="00B65AB4"/>
    <w:rsid w:val="00B66413"/>
    <w:rsid w:val="00B806D3"/>
    <w:rsid w:val="00B90939"/>
    <w:rsid w:val="00B91AC2"/>
    <w:rsid w:val="00B944D1"/>
    <w:rsid w:val="00B94BE5"/>
    <w:rsid w:val="00B96712"/>
    <w:rsid w:val="00BA09EA"/>
    <w:rsid w:val="00BA0F72"/>
    <w:rsid w:val="00BA1E7D"/>
    <w:rsid w:val="00BA23C8"/>
    <w:rsid w:val="00BA2A8D"/>
    <w:rsid w:val="00BA4488"/>
    <w:rsid w:val="00BA5327"/>
    <w:rsid w:val="00BA62D1"/>
    <w:rsid w:val="00BA6C07"/>
    <w:rsid w:val="00BA72A0"/>
    <w:rsid w:val="00BA7C39"/>
    <w:rsid w:val="00BB52E5"/>
    <w:rsid w:val="00BB60DF"/>
    <w:rsid w:val="00BC2752"/>
    <w:rsid w:val="00BC39C7"/>
    <w:rsid w:val="00BC4BED"/>
    <w:rsid w:val="00BC554B"/>
    <w:rsid w:val="00BC6AB0"/>
    <w:rsid w:val="00BD288E"/>
    <w:rsid w:val="00BD537D"/>
    <w:rsid w:val="00BD60E3"/>
    <w:rsid w:val="00BE0086"/>
    <w:rsid w:val="00BE0D54"/>
    <w:rsid w:val="00BE2425"/>
    <w:rsid w:val="00BE5637"/>
    <w:rsid w:val="00BF3E2F"/>
    <w:rsid w:val="00C02961"/>
    <w:rsid w:val="00C10E5E"/>
    <w:rsid w:val="00C1366B"/>
    <w:rsid w:val="00C16E0A"/>
    <w:rsid w:val="00C17485"/>
    <w:rsid w:val="00C2548B"/>
    <w:rsid w:val="00C30867"/>
    <w:rsid w:val="00C368FD"/>
    <w:rsid w:val="00C41392"/>
    <w:rsid w:val="00C53616"/>
    <w:rsid w:val="00C54134"/>
    <w:rsid w:val="00C54CBC"/>
    <w:rsid w:val="00C5541C"/>
    <w:rsid w:val="00C62FCA"/>
    <w:rsid w:val="00C64981"/>
    <w:rsid w:val="00C64B11"/>
    <w:rsid w:val="00C65AA8"/>
    <w:rsid w:val="00C673D1"/>
    <w:rsid w:val="00C71DCA"/>
    <w:rsid w:val="00C7326B"/>
    <w:rsid w:val="00C7421F"/>
    <w:rsid w:val="00C80D83"/>
    <w:rsid w:val="00C8287E"/>
    <w:rsid w:val="00C846E0"/>
    <w:rsid w:val="00C86DDB"/>
    <w:rsid w:val="00C93B69"/>
    <w:rsid w:val="00C94B4D"/>
    <w:rsid w:val="00C96CC6"/>
    <w:rsid w:val="00CA155D"/>
    <w:rsid w:val="00CA7149"/>
    <w:rsid w:val="00CB0A27"/>
    <w:rsid w:val="00CB0FA3"/>
    <w:rsid w:val="00CC2049"/>
    <w:rsid w:val="00CD2F52"/>
    <w:rsid w:val="00CD5550"/>
    <w:rsid w:val="00CD72D6"/>
    <w:rsid w:val="00CE4036"/>
    <w:rsid w:val="00CE5D72"/>
    <w:rsid w:val="00CF287B"/>
    <w:rsid w:val="00D01AB2"/>
    <w:rsid w:val="00D02FCF"/>
    <w:rsid w:val="00D07F51"/>
    <w:rsid w:val="00D11B2E"/>
    <w:rsid w:val="00D1255F"/>
    <w:rsid w:val="00D15239"/>
    <w:rsid w:val="00D171C9"/>
    <w:rsid w:val="00D20B8C"/>
    <w:rsid w:val="00D24FC9"/>
    <w:rsid w:val="00D30232"/>
    <w:rsid w:val="00D303C7"/>
    <w:rsid w:val="00D33245"/>
    <w:rsid w:val="00D41E5F"/>
    <w:rsid w:val="00D4252D"/>
    <w:rsid w:val="00D43375"/>
    <w:rsid w:val="00D4638E"/>
    <w:rsid w:val="00D46C15"/>
    <w:rsid w:val="00D50994"/>
    <w:rsid w:val="00D50CA5"/>
    <w:rsid w:val="00D546EB"/>
    <w:rsid w:val="00D61127"/>
    <w:rsid w:val="00D63879"/>
    <w:rsid w:val="00D7183A"/>
    <w:rsid w:val="00D73171"/>
    <w:rsid w:val="00D94D98"/>
    <w:rsid w:val="00DA3BE2"/>
    <w:rsid w:val="00DA409D"/>
    <w:rsid w:val="00DA4188"/>
    <w:rsid w:val="00DA5936"/>
    <w:rsid w:val="00DB0BAB"/>
    <w:rsid w:val="00DB5543"/>
    <w:rsid w:val="00DC3527"/>
    <w:rsid w:val="00DC64F1"/>
    <w:rsid w:val="00DD651C"/>
    <w:rsid w:val="00DD7D23"/>
    <w:rsid w:val="00DF4B52"/>
    <w:rsid w:val="00DF5D1B"/>
    <w:rsid w:val="00E02B62"/>
    <w:rsid w:val="00E05EB8"/>
    <w:rsid w:val="00E06A84"/>
    <w:rsid w:val="00E07250"/>
    <w:rsid w:val="00E21B40"/>
    <w:rsid w:val="00E24DD7"/>
    <w:rsid w:val="00E25655"/>
    <w:rsid w:val="00E25CF8"/>
    <w:rsid w:val="00E32E86"/>
    <w:rsid w:val="00E34C1D"/>
    <w:rsid w:val="00E34D16"/>
    <w:rsid w:val="00E374E2"/>
    <w:rsid w:val="00E46710"/>
    <w:rsid w:val="00E5001C"/>
    <w:rsid w:val="00E51DDC"/>
    <w:rsid w:val="00E557EC"/>
    <w:rsid w:val="00E55BB4"/>
    <w:rsid w:val="00E6594E"/>
    <w:rsid w:val="00E66971"/>
    <w:rsid w:val="00E70500"/>
    <w:rsid w:val="00E72626"/>
    <w:rsid w:val="00E75AE5"/>
    <w:rsid w:val="00E909CA"/>
    <w:rsid w:val="00E91328"/>
    <w:rsid w:val="00E91EBD"/>
    <w:rsid w:val="00E97F56"/>
    <w:rsid w:val="00EA13BA"/>
    <w:rsid w:val="00EA472E"/>
    <w:rsid w:val="00EB0F2A"/>
    <w:rsid w:val="00EB143E"/>
    <w:rsid w:val="00EB6B45"/>
    <w:rsid w:val="00EB7B4B"/>
    <w:rsid w:val="00EC06C9"/>
    <w:rsid w:val="00EC5250"/>
    <w:rsid w:val="00ED786B"/>
    <w:rsid w:val="00EE2940"/>
    <w:rsid w:val="00EE3100"/>
    <w:rsid w:val="00EE3756"/>
    <w:rsid w:val="00EE4C2F"/>
    <w:rsid w:val="00EE5D69"/>
    <w:rsid w:val="00EE64D3"/>
    <w:rsid w:val="00EE730B"/>
    <w:rsid w:val="00EE7886"/>
    <w:rsid w:val="00EF0976"/>
    <w:rsid w:val="00EF1999"/>
    <w:rsid w:val="00EF2033"/>
    <w:rsid w:val="00EF3525"/>
    <w:rsid w:val="00F01657"/>
    <w:rsid w:val="00F0731C"/>
    <w:rsid w:val="00F26E9C"/>
    <w:rsid w:val="00F2735B"/>
    <w:rsid w:val="00F27F10"/>
    <w:rsid w:val="00F32DD2"/>
    <w:rsid w:val="00F33400"/>
    <w:rsid w:val="00F40AD0"/>
    <w:rsid w:val="00F4451D"/>
    <w:rsid w:val="00F55931"/>
    <w:rsid w:val="00F56FC6"/>
    <w:rsid w:val="00F572ED"/>
    <w:rsid w:val="00F634D4"/>
    <w:rsid w:val="00F67146"/>
    <w:rsid w:val="00F6726A"/>
    <w:rsid w:val="00F720C0"/>
    <w:rsid w:val="00F76DEF"/>
    <w:rsid w:val="00F9518A"/>
    <w:rsid w:val="00F96568"/>
    <w:rsid w:val="00FA2B11"/>
    <w:rsid w:val="00FA6C3F"/>
    <w:rsid w:val="00FB5F7D"/>
    <w:rsid w:val="00FB745F"/>
    <w:rsid w:val="00FC020F"/>
    <w:rsid w:val="00FC54BD"/>
    <w:rsid w:val="00FC6A35"/>
    <w:rsid w:val="00FD1E1D"/>
    <w:rsid w:val="00FD4B3A"/>
    <w:rsid w:val="00FD7B01"/>
    <w:rsid w:val="00FE1452"/>
    <w:rsid w:val="00FE153A"/>
    <w:rsid w:val="00FE36AF"/>
    <w:rsid w:val="00FF49C7"/>
    <w:rsid w:val="00FF4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6009351"/>
  <w15:docId w15:val="{6968D91C-71D4-4925-A28A-0E419809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qFormat/>
    <w:rsid w:val="008F25FC"/>
    <w:pPr>
      <w:keepNext/>
      <w:spacing w:after="240" w:line="288" w:lineRule="auto"/>
      <w:jc w:val="center"/>
      <w:outlineLvl w:val="1"/>
    </w:pPr>
    <w:rPr>
      <w:rFonts w:ascii="Arial" w:hAnsi="Arial"/>
      <w:b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link w:val="Heading2"/>
    <w:uiPriority w:val="9"/>
    <w:rsid w:val="008F25FC"/>
    <w:rPr>
      <w:rFonts w:ascii="Arial" w:eastAsia="Times New Roman" w:hAnsi="Arial"/>
      <w:b/>
      <w:sz w:val="26"/>
      <w:szCs w:val="28"/>
      <w:lang w:val="en-GB" w:eastAsia="en-US"/>
    </w:rPr>
  </w:style>
  <w:style w:type="character" w:customStyle="1" w:styleId="user-avatar-box-name">
    <w:name w:val="user-avatar-box-name"/>
    <w:basedOn w:val="DefaultParagraphFont"/>
    <w:rsid w:val="00AA2D39"/>
  </w:style>
  <w:style w:type="character" w:styleId="Strong">
    <w:name w:val="Strong"/>
    <w:basedOn w:val="DefaultParagraphFont"/>
    <w:uiPriority w:val="22"/>
    <w:qFormat/>
    <w:rsid w:val="00AA2D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6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\Trang%20t&#7843;i%20xu&#7889;ng\Mau%20de%20cuong%20chi%20tiet%202015\Mau%20de%20cuong%20chi%20tiet%20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64811-80AE-43CB-9B53-8D028070D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 2015</Template>
  <TotalTime>184</TotalTime>
  <Pages>6</Pages>
  <Words>1545</Words>
  <Characters>8807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10332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User</dc:creator>
  <cp:lastModifiedBy>Nguyen Thi Nu</cp:lastModifiedBy>
  <cp:revision>44</cp:revision>
  <cp:lastPrinted>2015-12-03T10:52:00Z</cp:lastPrinted>
  <dcterms:created xsi:type="dcterms:W3CDTF">2018-07-20T09:05:00Z</dcterms:created>
  <dcterms:modified xsi:type="dcterms:W3CDTF">2020-03-30T01:58:00Z</dcterms:modified>
</cp:coreProperties>
</file>