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95B9E" w14:paraId="73111192" w14:textId="77777777">
        <w:trPr>
          <w:trHeight w:val="960"/>
        </w:trPr>
        <w:tc>
          <w:tcPr>
            <w:tcW w:w="4410" w:type="dxa"/>
            <w:shd w:val="clear" w:color="auto" w:fill="auto"/>
          </w:tcPr>
          <w:p w14:paraId="3FC1135B" w14:textId="77777777" w:rsidR="00744C77" w:rsidRPr="00395B9E" w:rsidRDefault="009300FA" w:rsidP="00150B07">
            <w:pPr>
              <w:pStyle w:val="Normal1"/>
              <w:spacing w:before="0" w:line="288" w:lineRule="auto"/>
              <w:ind w:left="0" w:firstLine="0"/>
              <w:jc w:val="center"/>
              <w:rPr>
                <w:b/>
                <w:bCs/>
                <w:sz w:val="24"/>
              </w:rPr>
            </w:pPr>
            <w:r>
              <w:rPr>
                <w:noProof/>
              </w:rPr>
              <w:pict w14:anchorId="267A3391">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95B9E">
              <w:rPr>
                <w:bCs/>
                <w:sz w:val="24"/>
              </w:rPr>
              <w:t>BỘ GI</w:t>
            </w:r>
            <w:r w:rsidR="00B65AB4" w:rsidRPr="00395B9E">
              <w:rPr>
                <w:bCs/>
                <w:sz w:val="24"/>
              </w:rPr>
              <w:t>Á</w:t>
            </w:r>
            <w:r w:rsidR="00744C77" w:rsidRPr="00395B9E">
              <w:rPr>
                <w:bCs/>
                <w:sz w:val="24"/>
              </w:rPr>
              <w:t>O DỤC VÀ ĐÀO TẠO</w:t>
            </w:r>
            <w:r w:rsidR="004A21C9" w:rsidRPr="00395B9E">
              <w:rPr>
                <w:bCs/>
                <w:sz w:val="24"/>
              </w:rPr>
              <w:t xml:space="preserve"> </w:t>
            </w:r>
            <w:r w:rsidR="00744C77" w:rsidRPr="00395B9E">
              <w:rPr>
                <w:b/>
                <w:bCs/>
                <w:sz w:val="24"/>
              </w:rPr>
              <w:t>TRƯỜNG ĐẠI HỌC MỎ - ĐỊA CHẤT</w:t>
            </w:r>
          </w:p>
        </w:tc>
        <w:tc>
          <w:tcPr>
            <w:tcW w:w="5435" w:type="dxa"/>
            <w:shd w:val="clear" w:color="auto" w:fill="auto"/>
          </w:tcPr>
          <w:p w14:paraId="6D1052BD" w14:textId="77777777" w:rsidR="00744C77" w:rsidRPr="00395B9E" w:rsidRDefault="00744C77" w:rsidP="00150B07">
            <w:pPr>
              <w:pStyle w:val="Normal1"/>
              <w:spacing w:before="0" w:line="288" w:lineRule="auto"/>
              <w:ind w:left="0" w:firstLine="0"/>
              <w:jc w:val="center"/>
              <w:rPr>
                <w:b/>
                <w:bCs/>
                <w:sz w:val="24"/>
              </w:rPr>
            </w:pPr>
            <w:r w:rsidRPr="00395B9E">
              <w:rPr>
                <w:b/>
                <w:bCs/>
                <w:sz w:val="24"/>
              </w:rPr>
              <w:t>CỘNG HÒA XÃ HỘI CHỦ NGHĨA VIỆT NAM</w:t>
            </w:r>
          </w:p>
          <w:p w14:paraId="2642FDD8" w14:textId="77777777" w:rsidR="00744C77" w:rsidRPr="00395B9E" w:rsidRDefault="009300FA" w:rsidP="00150B07">
            <w:pPr>
              <w:pStyle w:val="Normal1"/>
              <w:spacing w:before="0" w:line="288" w:lineRule="auto"/>
              <w:ind w:left="0" w:firstLine="0"/>
              <w:jc w:val="center"/>
              <w:rPr>
                <w:b/>
                <w:bCs/>
                <w:sz w:val="24"/>
              </w:rPr>
            </w:pPr>
            <w:r>
              <w:rPr>
                <w:noProof/>
              </w:rPr>
              <w:pict w14:anchorId="3919191E">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95B9E">
              <w:rPr>
                <w:b/>
                <w:bCs/>
                <w:sz w:val="24"/>
              </w:rPr>
              <w:t>Độc lập – Tự do – Hạnh Phúc</w:t>
            </w:r>
          </w:p>
        </w:tc>
      </w:tr>
    </w:tbl>
    <w:p w14:paraId="70DC0087" w14:textId="77777777" w:rsidR="00744C77" w:rsidRPr="00395B9E" w:rsidRDefault="00744C77" w:rsidP="00150B07">
      <w:pPr>
        <w:pStyle w:val="Normal1"/>
        <w:spacing w:before="0" w:line="288" w:lineRule="auto"/>
        <w:ind w:left="0" w:firstLine="0"/>
        <w:jc w:val="center"/>
        <w:rPr>
          <w:bCs/>
          <w:sz w:val="24"/>
        </w:rPr>
      </w:pPr>
      <w:r w:rsidRPr="00395B9E">
        <w:rPr>
          <w:b/>
          <w:bCs/>
          <w:sz w:val="24"/>
          <w:lang w:val="vi-VN"/>
        </w:rPr>
        <w:t>Đ</w:t>
      </w:r>
      <w:r w:rsidRPr="00395B9E">
        <w:rPr>
          <w:b/>
          <w:bCs/>
          <w:sz w:val="24"/>
        </w:rPr>
        <w:t>Ề</w:t>
      </w:r>
      <w:r w:rsidRPr="00395B9E">
        <w:rPr>
          <w:b/>
          <w:bCs/>
          <w:sz w:val="24"/>
          <w:lang w:val="vi-VN"/>
        </w:rPr>
        <w:t xml:space="preserve"> CƯƠNG CHI TIẾT HỌC PHẦN</w:t>
      </w:r>
    </w:p>
    <w:p w14:paraId="430D29DD" w14:textId="77777777" w:rsidR="00367502" w:rsidRPr="00395B9E" w:rsidRDefault="003800AB" w:rsidP="0034564E">
      <w:pPr>
        <w:pStyle w:val="BodyText2"/>
        <w:spacing w:after="0" w:line="312" w:lineRule="auto"/>
        <w:ind w:left="360"/>
        <w:jc w:val="both"/>
        <w:rPr>
          <w:bCs/>
          <w:sz w:val="24"/>
          <w:szCs w:val="24"/>
        </w:rPr>
      </w:pPr>
      <w:r w:rsidRPr="00395B9E">
        <w:rPr>
          <w:b/>
          <w:bCs/>
          <w:sz w:val="24"/>
          <w:szCs w:val="24"/>
        </w:rPr>
        <w:t xml:space="preserve">1. </w:t>
      </w:r>
      <w:r w:rsidR="00744C77" w:rsidRPr="00395B9E">
        <w:rPr>
          <w:b/>
          <w:bCs/>
          <w:sz w:val="24"/>
          <w:szCs w:val="24"/>
        </w:rPr>
        <w:t>Tên</w:t>
      </w:r>
      <w:r w:rsidR="00744C77" w:rsidRPr="00395B9E">
        <w:rPr>
          <w:b/>
          <w:bCs/>
          <w:sz w:val="24"/>
          <w:szCs w:val="24"/>
          <w:lang w:val="vi-VN"/>
        </w:rPr>
        <w:t xml:space="preserve"> học phần</w:t>
      </w:r>
      <w:r w:rsidR="009540AF" w:rsidRPr="00395B9E">
        <w:rPr>
          <w:b/>
          <w:bCs/>
          <w:sz w:val="24"/>
          <w:szCs w:val="24"/>
        </w:rPr>
        <w:t>:</w:t>
      </w:r>
      <w:r w:rsidR="000933AC" w:rsidRPr="00395B9E">
        <w:rPr>
          <w:sz w:val="24"/>
          <w:szCs w:val="24"/>
          <w:lang w:val="es-MX"/>
        </w:rPr>
        <w:t xml:space="preserve"> </w:t>
      </w:r>
      <w:r w:rsidR="00BA1AC2" w:rsidRPr="00395B9E">
        <w:rPr>
          <w:i/>
          <w:sz w:val="24"/>
          <w:szCs w:val="24"/>
          <w:lang w:val="es-MX"/>
        </w:rPr>
        <w:t>Các phương pháp nghiên cứu và khả</w:t>
      </w:r>
      <w:r w:rsidR="0034564E" w:rsidRPr="00395B9E">
        <w:rPr>
          <w:i/>
          <w:sz w:val="24"/>
          <w:szCs w:val="24"/>
          <w:lang w:val="es-MX"/>
        </w:rPr>
        <w:t>o sát địa chất công trình (</w:t>
      </w:r>
      <w:r w:rsidR="00D62C9A" w:rsidRPr="00395B9E">
        <w:rPr>
          <w:i/>
          <w:sz w:val="24"/>
          <w:szCs w:val="24"/>
          <w:lang w:val="es-MX"/>
        </w:rPr>
        <w:t>Methods for Engineering Geology Research and Investigation</w:t>
      </w:r>
      <w:r w:rsidR="0034564E" w:rsidRPr="00395B9E">
        <w:rPr>
          <w:i/>
          <w:sz w:val="24"/>
          <w:szCs w:val="24"/>
          <w:lang w:val="es-MX"/>
        </w:rPr>
        <w:t>)</w:t>
      </w:r>
    </w:p>
    <w:p w14:paraId="6B0BCFA3" w14:textId="77777777" w:rsidR="007A02C0" w:rsidRPr="00395B9E" w:rsidRDefault="00744C77" w:rsidP="00440D1D">
      <w:pPr>
        <w:spacing w:line="312" w:lineRule="auto"/>
        <w:ind w:firstLine="720"/>
        <w:jc w:val="both"/>
        <w:rPr>
          <w:lang w:val="es-MX"/>
        </w:rPr>
      </w:pPr>
      <w:r w:rsidRPr="00395B9E">
        <w:rPr>
          <w:b/>
          <w:sz w:val="24"/>
          <w:szCs w:val="24"/>
          <w:lang w:val="vi-VN"/>
        </w:rPr>
        <w:t>Mã số học phần:</w:t>
      </w:r>
      <w:r w:rsidR="007A02C0" w:rsidRPr="00395B9E">
        <w:rPr>
          <w:lang w:val="es-MX"/>
        </w:rPr>
        <w:t xml:space="preserve"> </w:t>
      </w:r>
      <w:r w:rsidR="00DB3CC3" w:rsidRPr="00395B9E">
        <w:t>7040501</w:t>
      </w:r>
    </w:p>
    <w:p w14:paraId="3F297D93" w14:textId="77777777" w:rsidR="00744C77" w:rsidRPr="00395B9E" w:rsidRDefault="00744C77" w:rsidP="00440D1D">
      <w:pPr>
        <w:pStyle w:val="BodyText2"/>
        <w:tabs>
          <w:tab w:val="left" w:pos="900"/>
        </w:tabs>
        <w:spacing w:after="0" w:line="312" w:lineRule="auto"/>
        <w:ind w:left="720" w:hanging="9"/>
        <w:jc w:val="both"/>
        <w:rPr>
          <w:b/>
          <w:sz w:val="24"/>
          <w:szCs w:val="24"/>
        </w:rPr>
      </w:pPr>
      <w:r w:rsidRPr="00395B9E">
        <w:rPr>
          <w:b/>
          <w:bCs/>
          <w:sz w:val="24"/>
          <w:szCs w:val="24"/>
        </w:rPr>
        <w:t>Số tín chỉ học phần:</w:t>
      </w:r>
      <w:r w:rsidR="007A02C0" w:rsidRPr="00395B9E">
        <w:rPr>
          <w:b/>
          <w:bCs/>
          <w:sz w:val="24"/>
          <w:szCs w:val="24"/>
        </w:rPr>
        <w:t xml:space="preserve"> </w:t>
      </w:r>
      <w:r w:rsidR="00150B07" w:rsidRPr="00395B9E">
        <w:rPr>
          <w:bCs/>
          <w:sz w:val="24"/>
          <w:szCs w:val="24"/>
        </w:rPr>
        <w:t>4</w:t>
      </w:r>
      <w:r w:rsidR="008C6D28" w:rsidRPr="00395B9E">
        <w:rPr>
          <w:bCs/>
          <w:sz w:val="24"/>
          <w:szCs w:val="24"/>
        </w:rPr>
        <w:t>(</w:t>
      </w:r>
      <w:r w:rsidR="00150B07" w:rsidRPr="00395B9E">
        <w:rPr>
          <w:bCs/>
          <w:sz w:val="24"/>
          <w:szCs w:val="24"/>
        </w:rPr>
        <w:t>4</w:t>
      </w:r>
      <w:r w:rsidR="008C6D28" w:rsidRPr="00395B9E">
        <w:rPr>
          <w:bCs/>
          <w:sz w:val="24"/>
          <w:szCs w:val="24"/>
        </w:rPr>
        <w:t>-0-</w:t>
      </w:r>
      <w:r w:rsidR="00150B07" w:rsidRPr="00395B9E">
        <w:rPr>
          <w:bCs/>
          <w:sz w:val="24"/>
          <w:szCs w:val="24"/>
        </w:rPr>
        <w:t>8</w:t>
      </w:r>
      <w:r w:rsidR="008C6D28" w:rsidRPr="00395B9E">
        <w:rPr>
          <w:bCs/>
          <w:sz w:val="24"/>
          <w:szCs w:val="24"/>
        </w:rPr>
        <w:t>)</w:t>
      </w:r>
      <w:r w:rsidR="009F6AA5" w:rsidRPr="00395B9E">
        <w:rPr>
          <w:bCs/>
          <w:sz w:val="24"/>
          <w:szCs w:val="24"/>
        </w:rPr>
        <w:t xml:space="preserve"> học trong 16 tuần</w:t>
      </w:r>
    </w:p>
    <w:p w14:paraId="35C356D5" w14:textId="77777777" w:rsidR="006447AD" w:rsidRPr="00395B9E" w:rsidRDefault="00744C77" w:rsidP="00440D1D">
      <w:pPr>
        <w:pStyle w:val="BodyText2"/>
        <w:spacing w:after="0" w:line="312" w:lineRule="auto"/>
        <w:ind w:left="720"/>
        <w:jc w:val="both"/>
        <w:rPr>
          <w:sz w:val="24"/>
          <w:szCs w:val="24"/>
        </w:rPr>
      </w:pPr>
      <w:r w:rsidRPr="00395B9E">
        <w:rPr>
          <w:b/>
          <w:sz w:val="24"/>
          <w:szCs w:val="24"/>
          <w:lang w:val="vi-VN"/>
        </w:rPr>
        <w:t>Số tiết học phần:</w:t>
      </w:r>
      <w:r w:rsidR="004A21C9" w:rsidRPr="00395B9E">
        <w:rPr>
          <w:b/>
          <w:sz w:val="24"/>
          <w:szCs w:val="24"/>
        </w:rPr>
        <w:t xml:space="preserve"> </w:t>
      </w:r>
      <w:r w:rsidR="001A1E90" w:rsidRPr="00395B9E">
        <w:rPr>
          <w:sz w:val="24"/>
          <w:szCs w:val="24"/>
        </w:rPr>
        <w:t>60</w:t>
      </w:r>
    </w:p>
    <w:p w14:paraId="21E6E878" w14:textId="77777777" w:rsidR="00150B07" w:rsidRPr="00395B9E" w:rsidRDefault="00150B07" w:rsidP="00440D1D">
      <w:pPr>
        <w:pStyle w:val="BodyText2"/>
        <w:spacing w:after="0" w:line="312" w:lineRule="auto"/>
        <w:ind w:left="720"/>
        <w:jc w:val="both"/>
        <w:rPr>
          <w:sz w:val="24"/>
          <w:szCs w:val="24"/>
        </w:rPr>
      </w:pPr>
      <w:r w:rsidRPr="00395B9E">
        <w:rPr>
          <w:sz w:val="24"/>
          <w:szCs w:val="24"/>
          <w:lang w:val="vi-VN"/>
        </w:rPr>
        <w:t>Lý thuyết:</w:t>
      </w:r>
      <w:r w:rsidRPr="00395B9E">
        <w:rPr>
          <w:sz w:val="24"/>
          <w:szCs w:val="24"/>
        </w:rPr>
        <w:t xml:space="preserve">    </w:t>
      </w:r>
      <w:r w:rsidR="00876AAB" w:rsidRPr="00395B9E">
        <w:rPr>
          <w:sz w:val="24"/>
          <w:szCs w:val="24"/>
        </w:rPr>
        <w:t>48</w:t>
      </w:r>
      <w:r w:rsidRPr="00395B9E">
        <w:rPr>
          <w:sz w:val="24"/>
          <w:szCs w:val="24"/>
        </w:rPr>
        <w:t xml:space="preserve">            </w:t>
      </w:r>
      <w:r w:rsidRPr="00395B9E">
        <w:rPr>
          <w:sz w:val="24"/>
          <w:szCs w:val="24"/>
          <w:lang w:val="vi-VN"/>
        </w:rPr>
        <w:t xml:space="preserve">; </w:t>
      </w:r>
      <w:r w:rsidR="00F67928" w:rsidRPr="00395B9E">
        <w:rPr>
          <w:sz w:val="24"/>
          <w:szCs w:val="24"/>
        </w:rPr>
        <w:t>Thảo luận và b</w:t>
      </w:r>
      <w:r w:rsidRPr="00395B9E">
        <w:rPr>
          <w:sz w:val="24"/>
          <w:szCs w:val="24"/>
          <w:lang w:val="vi-VN"/>
        </w:rPr>
        <w:t>ài tập:</w:t>
      </w:r>
      <w:r w:rsidRPr="00395B9E">
        <w:rPr>
          <w:sz w:val="24"/>
          <w:szCs w:val="24"/>
        </w:rPr>
        <w:t xml:space="preserve">  1</w:t>
      </w:r>
      <w:r w:rsidR="00876AAB" w:rsidRPr="00395B9E">
        <w:rPr>
          <w:sz w:val="24"/>
          <w:szCs w:val="24"/>
        </w:rPr>
        <w:t>2</w:t>
      </w:r>
      <w:r w:rsidRPr="00395B9E">
        <w:rPr>
          <w:sz w:val="24"/>
          <w:szCs w:val="24"/>
          <w:lang w:val="vi-VN"/>
        </w:rPr>
        <w:t xml:space="preserve">; </w:t>
      </w:r>
      <w:r w:rsidR="00CA42D4" w:rsidRPr="00395B9E">
        <w:rPr>
          <w:sz w:val="24"/>
          <w:szCs w:val="24"/>
        </w:rPr>
        <w:t xml:space="preserve">                         </w:t>
      </w:r>
      <w:r w:rsidRPr="00395B9E">
        <w:rPr>
          <w:sz w:val="24"/>
          <w:szCs w:val="24"/>
          <w:lang w:val="vi-VN"/>
        </w:rPr>
        <w:t>Thực hành:</w:t>
      </w:r>
      <w:r w:rsidRPr="00395B9E">
        <w:rPr>
          <w:sz w:val="24"/>
          <w:szCs w:val="24"/>
        </w:rPr>
        <w:t xml:space="preserve">  không  </w:t>
      </w:r>
      <w:r w:rsidRPr="00395B9E">
        <w:rPr>
          <w:sz w:val="24"/>
          <w:szCs w:val="24"/>
          <w:lang w:val="vi-VN"/>
        </w:rPr>
        <w:t xml:space="preserve">; </w:t>
      </w:r>
    </w:p>
    <w:p w14:paraId="32711B30" w14:textId="77777777" w:rsidR="00150B07" w:rsidRPr="00395B9E" w:rsidRDefault="00150B07" w:rsidP="00440D1D">
      <w:pPr>
        <w:pStyle w:val="BodyText2"/>
        <w:spacing w:after="0" w:line="312" w:lineRule="auto"/>
        <w:ind w:left="2340" w:hanging="2080"/>
        <w:rPr>
          <w:bCs/>
          <w:sz w:val="24"/>
          <w:szCs w:val="24"/>
        </w:rPr>
      </w:pPr>
      <w:r w:rsidRPr="00395B9E">
        <w:rPr>
          <w:sz w:val="24"/>
          <w:szCs w:val="24"/>
        </w:rPr>
        <w:t xml:space="preserve">       T</w:t>
      </w:r>
      <w:r w:rsidRPr="00395B9E">
        <w:rPr>
          <w:sz w:val="24"/>
          <w:szCs w:val="24"/>
          <w:lang w:val="vi-VN"/>
        </w:rPr>
        <w:t>hực tập:</w:t>
      </w:r>
      <w:r w:rsidR="00FC1DB8" w:rsidRPr="00395B9E">
        <w:rPr>
          <w:sz w:val="24"/>
          <w:szCs w:val="24"/>
        </w:rPr>
        <w:t xml:space="preserve">             </w:t>
      </w:r>
      <w:r w:rsidRPr="00395B9E">
        <w:rPr>
          <w:sz w:val="24"/>
          <w:szCs w:val="24"/>
          <w:lang w:val="vi-VN"/>
        </w:rPr>
        <w:t>;</w:t>
      </w:r>
      <w:r w:rsidR="00FC1DB8" w:rsidRPr="00395B9E">
        <w:rPr>
          <w:sz w:val="24"/>
          <w:szCs w:val="24"/>
        </w:rPr>
        <w:t xml:space="preserve">        </w:t>
      </w:r>
      <w:r w:rsidRPr="00395B9E">
        <w:rPr>
          <w:sz w:val="24"/>
          <w:szCs w:val="24"/>
          <w:lang w:val="vi-VN"/>
        </w:rPr>
        <w:t xml:space="preserve"> Đồ án:</w:t>
      </w:r>
      <w:r w:rsidRPr="00395B9E">
        <w:rPr>
          <w:sz w:val="24"/>
          <w:szCs w:val="24"/>
        </w:rPr>
        <w:t xml:space="preserve"> </w:t>
      </w:r>
      <w:r w:rsidR="00FC1DB8" w:rsidRPr="00395B9E">
        <w:rPr>
          <w:sz w:val="24"/>
          <w:szCs w:val="24"/>
        </w:rPr>
        <w:t xml:space="preserve">                                               </w:t>
      </w:r>
      <w:r w:rsidRPr="00395B9E">
        <w:rPr>
          <w:sz w:val="24"/>
          <w:szCs w:val="24"/>
        </w:rPr>
        <w:t xml:space="preserve">      </w:t>
      </w:r>
      <w:r w:rsidR="00CA42D4" w:rsidRPr="00395B9E">
        <w:rPr>
          <w:sz w:val="24"/>
          <w:szCs w:val="24"/>
        </w:rPr>
        <w:t xml:space="preserve">   </w:t>
      </w:r>
      <w:r w:rsidRPr="00395B9E">
        <w:rPr>
          <w:sz w:val="24"/>
          <w:szCs w:val="24"/>
        </w:rPr>
        <w:t xml:space="preserve"> </w:t>
      </w:r>
      <w:r w:rsidRPr="00395B9E">
        <w:rPr>
          <w:sz w:val="24"/>
          <w:szCs w:val="24"/>
          <w:lang w:val="vi-VN"/>
        </w:rPr>
        <w:t>; Tự học:</w:t>
      </w:r>
      <w:r w:rsidRPr="00395B9E">
        <w:rPr>
          <w:sz w:val="24"/>
          <w:szCs w:val="24"/>
        </w:rPr>
        <w:t xml:space="preserve">  120           </w:t>
      </w:r>
      <w:r w:rsidR="00680B40" w:rsidRPr="00395B9E">
        <w:rPr>
          <w:sz w:val="24"/>
          <w:szCs w:val="24"/>
        </w:rPr>
        <w:t>;</w:t>
      </w:r>
    </w:p>
    <w:p w14:paraId="382CC0E0" w14:textId="77777777" w:rsidR="00744C77" w:rsidRPr="00395B9E" w:rsidRDefault="003800AB" w:rsidP="00440D1D">
      <w:pPr>
        <w:pStyle w:val="BodyText2"/>
        <w:spacing w:after="0" w:line="312" w:lineRule="auto"/>
        <w:ind w:left="360"/>
        <w:jc w:val="both"/>
        <w:rPr>
          <w:b/>
          <w:bCs/>
          <w:sz w:val="24"/>
          <w:szCs w:val="24"/>
        </w:rPr>
      </w:pPr>
      <w:r w:rsidRPr="00395B9E">
        <w:rPr>
          <w:b/>
          <w:bCs/>
          <w:sz w:val="24"/>
          <w:szCs w:val="24"/>
        </w:rPr>
        <w:t xml:space="preserve">2. </w:t>
      </w:r>
      <w:r w:rsidR="00744C77" w:rsidRPr="00395B9E">
        <w:rPr>
          <w:b/>
          <w:bCs/>
          <w:sz w:val="24"/>
          <w:szCs w:val="24"/>
        </w:rPr>
        <w:t xml:space="preserve">Đơn vị </w:t>
      </w:r>
      <w:r w:rsidR="004A21C9" w:rsidRPr="00395B9E">
        <w:rPr>
          <w:b/>
          <w:bCs/>
          <w:sz w:val="24"/>
          <w:szCs w:val="24"/>
        </w:rPr>
        <w:t xml:space="preserve">quản lý </w:t>
      </w:r>
      <w:r w:rsidR="00744C77" w:rsidRPr="00395B9E">
        <w:rPr>
          <w:b/>
          <w:bCs/>
          <w:sz w:val="24"/>
          <w:szCs w:val="24"/>
        </w:rPr>
        <w:t>học phần</w:t>
      </w:r>
    </w:p>
    <w:p w14:paraId="27F0334F" w14:textId="77777777" w:rsidR="003F5908" w:rsidRPr="00395B9E" w:rsidRDefault="003800AB" w:rsidP="00440D1D">
      <w:pPr>
        <w:pStyle w:val="BodyText2"/>
        <w:tabs>
          <w:tab w:val="left" w:pos="5670"/>
        </w:tabs>
        <w:spacing w:after="0" w:line="312" w:lineRule="auto"/>
        <w:ind w:left="360" w:firstLine="11"/>
        <w:jc w:val="both"/>
        <w:rPr>
          <w:b/>
          <w:sz w:val="24"/>
          <w:szCs w:val="24"/>
        </w:rPr>
      </w:pPr>
      <w:r w:rsidRPr="00395B9E">
        <w:rPr>
          <w:b/>
          <w:sz w:val="24"/>
          <w:szCs w:val="24"/>
        </w:rPr>
        <w:t xml:space="preserve">2.1 </w:t>
      </w:r>
      <w:r w:rsidR="003F5908" w:rsidRPr="00395B9E">
        <w:rPr>
          <w:b/>
          <w:sz w:val="24"/>
          <w:szCs w:val="24"/>
        </w:rPr>
        <w:t>Giảng viên giảng dạy:</w:t>
      </w:r>
      <w:r w:rsidR="006D03CF" w:rsidRPr="00395B9E">
        <w:rPr>
          <w:b/>
          <w:sz w:val="24"/>
          <w:szCs w:val="24"/>
          <w:lang w:val="vi-VN"/>
        </w:rPr>
        <w:tab/>
      </w:r>
      <w:r w:rsidR="006D03CF" w:rsidRPr="00395B9E">
        <w:rPr>
          <w:b/>
          <w:sz w:val="24"/>
          <w:szCs w:val="24"/>
        </w:rPr>
        <w:t>Mã giảng viên</w:t>
      </w:r>
    </w:p>
    <w:p w14:paraId="44ED20AF" w14:textId="77777777" w:rsidR="004A2EB9" w:rsidRPr="00395B9E" w:rsidRDefault="002D3E29" w:rsidP="00440D1D">
      <w:pPr>
        <w:pStyle w:val="BodyText2"/>
        <w:tabs>
          <w:tab w:val="left" w:pos="5954"/>
        </w:tabs>
        <w:spacing w:after="0" w:line="312" w:lineRule="auto"/>
        <w:ind w:left="706" w:firstLine="14"/>
        <w:jc w:val="both"/>
        <w:rPr>
          <w:sz w:val="24"/>
          <w:szCs w:val="24"/>
        </w:rPr>
      </w:pPr>
      <w:r w:rsidRPr="00395B9E">
        <w:rPr>
          <w:sz w:val="24"/>
          <w:szCs w:val="24"/>
        </w:rPr>
        <w:t xml:space="preserve">1. </w:t>
      </w:r>
      <w:r w:rsidR="00DD5897" w:rsidRPr="00395B9E">
        <w:rPr>
          <w:sz w:val="24"/>
          <w:szCs w:val="24"/>
        </w:rPr>
        <w:t>PGS.</w:t>
      </w:r>
      <w:r w:rsidR="004A2EB9" w:rsidRPr="00395B9E">
        <w:rPr>
          <w:sz w:val="24"/>
          <w:szCs w:val="24"/>
        </w:rPr>
        <w:t xml:space="preserve">TS </w:t>
      </w:r>
      <w:r w:rsidR="00DD5897" w:rsidRPr="00395B9E">
        <w:rPr>
          <w:sz w:val="24"/>
          <w:szCs w:val="24"/>
        </w:rPr>
        <w:t>Lê Trọng Thắng</w:t>
      </w:r>
      <w:r w:rsidR="004A2EB9" w:rsidRPr="00395B9E">
        <w:rPr>
          <w:sz w:val="24"/>
          <w:szCs w:val="24"/>
        </w:rPr>
        <w:tab/>
        <w:t>0405-0</w:t>
      </w:r>
      <w:r w:rsidR="004761A4" w:rsidRPr="00395B9E">
        <w:rPr>
          <w:sz w:val="24"/>
          <w:szCs w:val="24"/>
        </w:rPr>
        <w:t>3</w:t>
      </w:r>
    </w:p>
    <w:p w14:paraId="580BC23F" w14:textId="77777777" w:rsidR="00DD5897" w:rsidRPr="00395B9E" w:rsidRDefault="004A2EB9" w:rsidP="00440D1D">
      <w:pPr>
        <w:pStyle w:val="BodyText2"/>
        <w:tabs>
          <w:tab w:val="left" w:pos="5954"/>
        </w:tabs>
        <w:spacing w:after="0" w:line="312" w:lineRule="auto"/>
        <w:ind w:left="706" w:firstLine="14"/>
        <w:jc w:val="both"/>
        <w:rPr>
          <w:sz w:val="24"/>
          <w:szCs w:val="24"/>
        </w:rPr>
      </w:pPr>
      <w:r w:rsidRPr="00395B9E">
        <w:rPr>
          <w:sz w:val="24"/>
          <w:szCs w:val="24"/>
        </w:rPr>
        <w:t xml:space="preserve">2. </w:t>
      </w:r>
      <w:r w:rsidR="00DD5897" w:rsidRPr="00395B9E">
        <w:rPr>
          <w:sz w:val="24"/>
          <w:szCs w:val="24"/>
        </w:rPr>
        <w:t>TS. Tô Xuân Vu</w:t>
      </w:r>
      <w:r w:rsidR="004761A4" w:rsidRPr="00395B9E">
        <w:rPr>
          <w:sz w:val="24"/>
          <w:szCs w:val="24"/>
        </w:rPr>
        <w:t xml:space="preserve">                                                       0405-05</w:t>
      </w:r>
    </w:p>
    <w:p w14:paraId="5627E192" w14:textId="77777777" w:rsidR="002D3E29" w:rsidRPr="00395B9E" w:rsidRDefault="001A1E90" w:rsidP="00440D1D">
      <w:pPr>
        <w:pStyle w:val="BodyText2"/>
        <w:tabs>
          <w:tab w:val="left" w:pos="5954"/>
        </w:tabs>
        <w:spacing w:after="0" w:line="312" w:lineRule="auto"/>
        <w:ind w:left="706" w:firstLine="14"/>
        <w:jc w:val="both"/>
        <w:rPr>
          <w:sz w:val="24"/>
          <w:szCs w:val="24"/>
        </w:rPr>
      </w:pPr>
      <w:r w:rsidRPr="00395B9E">
        <w:rPr>
          <w:sz w:val="24"/>
          <w:szCs w:val="24"/>
        </w:rPr>
        <w:t xml:space="preserve">3. </w:t>
      </w:r>
      <w:r w:rsidR="00720843" w:rsidRPr="00395B9E">
        <w:rPr>
          <w:sz w:val="24"/>
          <w:szCs w:val="24"/>
        </w:rPr>
        <w:t>T</w:t>
      </w:r>
      <w:r w:rsidR="0003272D" w:rsidRPr="00395B9E">
        <w:rPr>
          <w:sz w:val="24"/>
          <w:szCs w:val="24"/>
        </w:rPr>
        <w:t>S</w:t>
      </w:r>
      <w:r w:rsidR="002D3E29" w:rsidRPr="00395B9E">
        <w:rPr>
          <w:sz w:val="24"/>
          <w:szCs w:val="24"/>
        </w:rPr>
        <w:t xml:space="preserve">. </w:t>
      </w:r>
      <w:r w:rsidR="00720843" w:rsidRPr="00395B9E">
        <w:rPr>
          <w:sz w:val="24"/>
          <w:szCs w:val="24"/>
        </w:rPr>
        <w:t>Bùi Trường Sơn</w:t>
      </w:r>
      <w:r w:rsidR="002D3E29" w:rsidRPr="00395B9E">
        <w:rPr>
          <w:sz w:val="24"/>
          <w:szCs w:val="24"/>
        </w:rPr>
        <w:tab/>
      </w:r>
      <w:r w:rsidR="00181E40" w:rsidRPr="00395B9E">
        <w:rPr>
          <w:sz w:val="24"/>
          <w:szCs w:val="24"/>
        </w:rPr>
        <w:t>0405-10</w:t>
      </w:r>
    </w:p>
    <w:p w14:paraId="53059373" w14:textId="77777777" w:rsidR="00744C77" w:rsidRPr="00395B9E" w:rsidRDefault="003800AB" w:rsidP="00440D1D">
      <w:pPr>
        <w:pStyle w:val="BodyText2"/>
        <w:spacing w:after="0" w:line="312" w:lineRule="auto"/>
        <w:ind w:left="520" w:hanging="160"/>
        <w:jc w:val="both"/>
        <w:rPr>
          <w:b/>
          <w:sz w:val="24"/>
          <w:szCs w:val="24"/>
        </w:rPr>
      </w:pPr>
      <w:r w:rsidRPr="00395B9E">
        <w:rPr>
          <w:b/>
          <w:sz w:val="24"/>
          <w:szCs w:val="24"/>
        </w:rPr>
        <w:t xml:space="preserve">2.2. </w:t>
      </w:r>
      <w:r w:rsidR="00744C77" w:rsidRPr="00395B9E">
        <w:rPr>
          <w:b/>
          <w:sz w:val="24"/>
          <w:szCs w:val="24"/>
        </w:rPr>
        <w:t>Bộ môn:</w:t>
      </w:r>
      <w:r w:rsidR="007A02C0" w:rsidRPr="00395B9E">
        <w:rPr>
          <w:b/>
          <w:sz w:val="24"/>
          <w:szCs w:val="24"/>
        </w:rPr>
        <w:t xml:space="preserve"> </w:t>
      </w:r>
      <w:r w:rsidR="0003272D" w:rsidRPr="00395B9E">
        <w:rPr>
          <w:sz w:val="24"/>
          <w:szCs w:val="24"/>
        </w:rPr>
        <w:t>Bộ môn Địa chất công trình</w:t>
      </w:r>
    </w:p>
    <w:p w14:paraId="17F694D2" w14:textId="77777777" w:rsidR="00744C77" w:rsidRPr="00395B9E" w:rsidRDefault="003800AB" w:rsidP="00440D1D">
      <w:pPr>
        <w:pStyle w:val="BodyText2"/>
        <w:tabs>
          <w:tab w:val="num" w:pos="520"/>
        </w:tabs>
        <w:spacing w:after="0" w:line="312" w:lineRule="auto"/>
        <w:ind w:left="520" w:hanging="160"/>
        <w:jc w:val="both"/>
        <w:rPr>
          <w:sz w:val="24"/>
          <w:szCs w:val="24"/>
        </w:rPr>
      </w:pPr>
      <w:r w:rsidRPr="00395B9E">
        <w:rPr>
          <w:b/>
          <w:sz w:val="24"/>
          <w:szCs w:val="24"/>
        </w:rPr>
        <w:t xml:space="preserve">2.3. </w:t>
      </w:r>
      <w:r w:rsidR="006447AD" w:rsidRPr="00395B9E">
        <w:rPr>
          <w:b/>
          <w:sz w:val="24"/>
          <w:szCs w:val="24"/>
        </w:rPr>
        <w:t>Khoa:</w:t>
      </w:r>
      <w:r w:rsidR="007A02C0" w:rsidRPr="00395B9E">
        <w:rPr>
          <w:b/>
          <w:sz w:val="24"/>
          <w:szCs w:val="24"/>
        </w:rPr>
        <w:t xml:space="preserve"> </w:t>
      </w:r>
      <w:r w:rsidR="0003272D" w:rsidRPr="00395B9E">
        <w:rPr>
          <w:sz w:val="24"/>
          <w:szCs w:val="24"/>
        </w:rPr>
        <w:t>Khoa học và Kỹ thuật Địa chất</w:t>
      </w:r>
    </w:p>
    <w:p w14:paraId="69B8014C" w14:textId="77777777" w:rsidR="00744C77" w:rsidRPr="00395B9E" w:rsidRDefault="003800AB" w:rsidP="00440D1D">
      <w:pPr>
        <w:pStyle w:val="BodyText2"/>
        <w:spacing w:after="0" w:line="312" w:lineRule="auto"/>
        <w:ind w:left="360"/>
        <w:jc w:val="both"/>
        <w:rPr>
          <w:b/>
          <w:bCs/>
          <w:sz w:val="24"/>
          <w:szCs w:val="24"/>
        </w:rPr>
      </w:pPr>
      <w:r w:rsidRPr="00395B9E">
        <w:rPr>
          <w:b/>
          <w:bCs/>
          <w:sz w:val="24"/>
          <w:szCs w:val="24"/>
        </w:rPr>
        <w:t xml:space="preserve">3. </w:t>
      </w:r>
      <w:r w:rsidR="00744C77" w:rsidRPr="00395B9E">
        <w:rPr>
          <w:b/>
          <w:bCs/>
          <w:sz w:val="24"/>
          <w:szCs w:val="24"/>
        </w:rPr>
        <w:t xml:space="preserve">Điều kiện </w:t>
      </w:r>
      <w:r w:rsidR="00533289" w:rsidRPr="00395B9E">
        <w:rPr>
          <w:b/>
          <w:bCs/>
          <w:sz w:val="24"/>
          <w:szCs w:val="24"/>
        </w:rPr>
        <w:t>học hợp</w:t>
      </w:r>
      <w:r w:rsidR="00DA409D" w:rsidRPr="00395B9E">
        <w:rPr>
          <w:b/>
          <w:bCs/>
          <w:sz w:val="24"/>
          <w:szCs w:val="24"/>
        </w:rPr>
        <w:t xml:space="preserve"> phần</w:t>
      </w:r>
      <w:r w:rsidR="00BA09EA" w:rsidRPr="00395B9E">
        <w:rPr>
          <w:b/>
          <w:bCs/>
          <w:sz w:val="24"/>
          <w:szCs w:val="24"/>
        </w:rPr>
        <w:t xml:space="preserve"> </w:t>
      </w:r>
      <w:r w:rsidR="006D03CF" w:rsidRPr="00395B9E">
        <w:rPr>
          <w:b/>
          <w:bCs/>
          <w:sz w:val="24"/>
          <w:szCs w:val="24"/>
        </w:rPr>
        <w:t>(mã số học phần)</w:t>
      </w:r>
      <w:r w:rsidR="000933AC" w:rsidRPr="00395B9E">
        <w:rPr>
          <w:b/>
          <w:bCs/>
          <w:sz w:val="24"/>
          <w:szCs w:val="24"/>
        </w:rPr>
        <w:t xml:space="preserve">: </w:t>
      </w:r>
    </w:p>
    <w:p w14:paraId="5316A59D" w14:textId="77777777" w:rsidR="006D03CF" w:rsidRPr="00395B9E" w:rsidRDefault="003800AB" w:rsidP="00440D1D">
      <w:pPr>
        <w:pStyle w:val="BodyText2"/>
        <w:spacing w:after="0" w:line="312" w:lineRule="auto"/>
        <w:ind w:left="360"/>
        <w:jc w:val="both"/>
        <w:rPr>
          <w:bCs/>
          <w:sz w:val="24"/>
          <w:szCs w:val="24"/>
          <w:highlight w:val="yellow"/>
        </w:rPr>
      </w:pPr>
      <w:r w:rsidRPr="00395B9E">
        <w:rPr>
          <w:b/>
          <w:bCs/>
          <w:sz w:val="24"/>
          <w:szCs w:val="24"/>
        </w:rPr>
        <w:t xml:space="preserve">3.1. </w:t>
      </w:r>
      <w:r w:rsidR="006D03CF" w:rsidRPr="00395B9E">
        <w:rPr>
          <w:b/>
          <w:bCs/>
          <w:sz w:val="24"/>
          <w:szCs w:val="24"/>
        </w:rPr>
        <w:t>Môn học tiên quyết:</w:t>
      </w:r>
      <w:r w:rsidR="007A02C0" w:rsidRPr="00395B9E">
        <w:rPr>
          <w:b/>
          <w:bCs/>
          <w:sz w:val="24"/>
          <w:szCs w:val="24"/>
        </w:rPr>
        <w:t xml:space="preserve"> </w:t>
      </w:r>
      <w:r w:rsidR="00012FAE" w:rsidRPr="00395B9E">
        <w:rPr>
          <w:bCs/>
          <w:sz w:val="24"/>
          <w:szCs w:val="24"/>
        </w:rPr>
        <w:t>không</w:t>
      </w:r>
    </w:p>
    <w:p w14:paraId="26DC4C2E" w14:textId="77777777" w:rsidR="006D03CF" w:rsidRPr="00395B9E" w:rsidRDefault="003800AB" w:rsidP="00440D1D">
      <w:pPr>
        <w:pStyle w:val="BodyText2"/>
        <w:spacing w:after="0" w:line="312" w:lineRule="auto"/>
        <w:ind w:left="360"/>
        <w:jc w:val="both"/>
        <w:rPr>
          <w:bCs/>
          <w:sz w:val="24"/>
          <w:szCs w:val="24"/>
        </w:rPr>
      </w:pPr>
      <w:r w:rsidRPr="00395B9E">
        <w:rPr>
          <w:b/>
          <w:bCs/>
          <w:sz w:val="24"/>
          <w:szCs w:val="24"/>
        </w:rPr>
        <w:t xml:space="preserve">3.2. </w:t>
      </w:r>
      <w:r w:rsidR="006D03CF" w:rsidRPr="00395B9E">
        <w:rPr>
          <w:b/>
          <w:bCs/>
          <w:sz w:val="24"/>
          <w:szCs w:val="24"/>
        </w:rPr>
        <w:t>Môn học học trước:</w:t>
      </w:r>
      <w:r w:rsidR="007A02C0" w:rsidRPr="00395B9E">
        <w:rPr>
          <w:b/>
          <w:bCs/>
          <w:sz w:val="24"/>
          <w:szCs w:val="24"/>
        </w:rPr>
        <w:t xml:space="preserve"> </w:t>
      </w:r>
      <w:r w:rsidR="00E93BA5" w:rsidRPr="00395B9E">
        <w:rPr>
          <w:bCs/>
          <w:sz w:val="24"/>
          <w:szCs w:val="24"/>
        </w:rPr>
        <w:t xml:space="preserve">Địa chất </w:t>
      </w:r>
      <w:r w:rsidR="00012FAE" w:rsidRPr="00395B9E">
        <w:rPr>
          <w:bCs/>
          <w:sz w:val="24"/>
          <w:szCs w:val="24"/>
        </w:rPr>
        <w:t xml:space="preserve">động lực </w:t>
      </w:r>
      <w:r w:rsidR="00E93BA5" w:rsidRPr="00395B9E">
        <w:rPr>
          <w:bCs/>
          <w:sz w:val="24"/>
          <w:szCs w:val="24"/>
        </w:rPr>
        <w:t>công trình (</w:t>
      </w:r>
      <w:r w:rsidR="00D42BF4" w:rsidRPr="00395B9E">
        <w:rPr>
          <w:bCs/>
          <w:sz w:val="24"/>
          <w:szCs w:val="24"/>
        </w:rPr>
        <w:t>7040515</w:t>
      </w:r>
      <w:r w:rsidR="00E93BA5" w:rsidRPr="00395B9E">
        <w:rPr>
          <w:bCs/>
          <w:sz w:val="24"/>
          <w:szCs w:val="24"/>
        </w:rPr>
        <w:t>)</w:t>
      </w:r>
    </w:p>
    <w:p w14:paraId="6C6359E0" w14:textId="77777777" w:rsidR="009B7F1F" w:rsidRPr="00395B9E" w:rsidRDefault="009B7F1F" w:rsidP="00440D1D">
      <w:pPr>
        <w:pStyle w:val="BodyText2"/>
        <w:spacing w:after="0" w:line="312" w:lineRule="auto"/>
        <w:ind w:left="360"/>
        <w:jc w:val="both"/>
        <w:rPr>
          <w:b/>
          <w:bCs/>
          <w:sz w:val="24"/>
          <w:szCs w:val="24"/>
          <w:lang w:val="es-MX"/>
        </w:rPr>
      </w:pPr>
      <w:r w:rsidRPr="00395B9E">
        <w:rPr>
          <w:b/>
          <w:bCs/>
          <w:sz w:val="24"/>
          <w:szCs w:val="24"/>
        </w:rPr>
        <w:t xml:space="preserve">4. Mục tiêu của học phần:  </w:t>
      </w:r>
    </w:p>
    <w:p w14:paraId="3A7BC60F" w14:textId="77777777" w:rsidR="00923893" w:rsidRPr="00395B9E" w:rsidRDefault="00361F12" w:rsidP="00440D1D">
      <w:pPr>
        <w:pStyle w:val="BodyTextIndent"/>
        <w:spacing w:after="0" w:line="312" w:lineRule="auto"/>
        <w:jc w:val="both"/>
        <w:rPr>
          <w:sz w:val="24"/>
          <w:szCs w:val="24"/>
          <w:lang w:val="de-DE"/>
        </w:rPr>
      </w:pPr>
      <w:r w:rsidRPr="00395B9E">
        <w:rPr>
          <w:sz w:val="24"/>
          <w:szCs w:val="24"/>
          <w:lang w:val="es-MX"/>
        </w:rPr>
        <w:t xml:space="preserve">- Về kiến thức: </w:t>
      </w:r>
      <w:r w:rsidR="00BC3B71" w:rsidRPr="00395B9E">
        <w:rPr>
          <w:sz w:val="24"/>
          <w:szCs w:val="24"/>
          <w:lang w:val="de-DE"/>
        </w:rPr>
        <w:t xml:space="preserve">Trang bị cho sinh viên những kiến thức </w:t>
      </w:r>
      <w:r w:rsidR="00F02877" w:rsidRPr="00395B9E">
        <w:rPr>
          <w:sz w:val="24"/>
          <w:szCs w:val="24"/>
          <w:lang w:val="de-DE"/>
        </w:rPr>
        <w:t>về công tác khảo sát tro</w:t>
      </w:r>
      <w:r w:rsidR="009A20D0" w:rsidRPr="00395B9E">
        <w:rPr>
          <w:sz w:val="24"/>
          <w:szCs w:val="24"/>
          <w:lang w:val="de-DE"/>
        </w:rPr>
        <w:t>ng lập dự án, thiết kế xây dựng</w:t>
      </w:r>
      <w:r w:rsidR="00947FD5" w:rsidRPr="00395B9E">
        <w:rPr>
          <w:sz w:val="24"/>
          <w:szCs w:val="24"/>
          <w:lang w:val="de-DE"/>
        </w:rPr>
        <w:t>;</w:t>
      </w:r>
      <w:r w:rsidR="009A20D0" w:rsidRPr="00395B9E">
        <w:rPr>
          <w:sz w:val="24"/>
          <w:szCs w:val="24"/>
          <w:lang w:val="de-DE"/>
        </w:rPr>
        <w:t xml:space="preserve"> kiến thức về</w:t>
      </w:r>
      <w:r w:rsidR="00F02877" w:rsidRPr="00395B9E">
        <w:rPr>
          <w:sz w:val="24"/>
          <w:szCs w:val="24"/>
          <w:lang w:val="de-DE"/>
        </w:rPr>
        <w:t xml:space="preserve"> các phương pháp được ứng dụng trong nghiên cứu </w:t>
      </w:r>
      <w:r w:rsidR="00923893" w:rsidRPr="00395B9E">
        <w:rPr>
          <w:sz w:val="24"/>
          <w:szCs w:val="24"/>
          <w:lang w:val="es-MX"/>
        </w:rPr>
        <w:t xml:space="preserve"> và khảo sát ĐCCT; </w:t>
      </w:r>
      <w:r w:rsidR="00923893" w:rsidRPr="00395B9E">
        <w:rPr>
          <w:sz w:val="24"/>
          <w:szCs w:val="24"/>
          <w:lang w:val="de-DE"/>
        </w:rPr>
        <w:t xml:space="preserve">những kiến thức về công trình xây đựng và nội dung thiết kế khảo sát ĐCCT cho các dạng xây dựng khác nhau, phù hợp với từng giai đoạn lập dự án và thiết kế  </w:t>
      </w:r>
    </w:p>
    <w:p w14:paraId="396A05A4" w14:textId="77777777" w:rsidR="00947FD5" w:rsidRPr="00395B9E" w:rsidRDefault="00923893" w:rsidP="00440D1D">
      <w:pPr>
        <w:pStyle w:val="BodyTextIndent"/>
        <w:spacing w:after="0" w:line="312" w:lineRule="auto"/>
        <w:jc w:val="both"/>
        <w:rPr>
          <w:sz w:val="24"/>
          <w:szCs w:val="24"/>
          <w:lang w:val="es-MX"/>
        </w:rPr>
      </w:pPr>
      <w:r w:rsidRPr="00395B9E">
        <w:rPr>
          <w:sz w:val="24"/>
          <w:szCs w:val="24"/>
          <w:lang w:val="es-MX"/>
        </w:rPr>
        <w:t xml:space="preserve">- Về kỹ năng: sinh viên </w:t>
      </w:r>
      <w:r w:rsidR="00440D1D" w:rsidRPr="00395B9E">
        <w:rPr>
          <w:sz w:val="24"/>
          <w:szCs w:val="24"/>
          <w:lang w:val="es-MX"/>
        </w:rPr>
        <w:t>nắm</w:t>
      </w:r>
      <w:r w:rsidRPr="00395B9E">
        <w:rPr>
          <w:sz w:val="24"/>
          <w:szCs w:val="24"/>
          <w:lang w:val="es-MX"/>
        </w:rPr>
        <w:t xml:space="preserve"> được những nội dung </w:t>
      </w:r>
      <w:r w:rsidR="00440D1D" w:rsidRPr="00395B9E">
        <w:rPr>
          <w:sz w:val="24"/>
          <w:szCs w:val="24"/>
          <w:lang w:val="es-MX"/>
        </w:rPr>
        <w:t>của các phương pháp</w:t>
      </w:r>
      <w:r w:rsidRPr="00395B9E">
        <w:rPr>
          <w:sz w:val="24"/>
          <w:szCs w:val="24"/>
          <w:lang w:val="es-MX"/>
        </w:rPr>
        <w:t xml:space="preserve"> nghiên cứu ĐCCT </w:t>
      </w:r>
      <w:r w:rsidR="00440D1D" w:rsidRPr="00395B9E">
        <w:rPr>
          <w:sz w:val="24"/>
          <w:szCs w:val="24"/>
          <w:lang w:val="es-MX"/>
        </w:rPr>
        <w:t xml:space="preserve">cũng như nội dung tiến hành công tác khảo sát ĐCCT </w:t>
      </w:r>
      <w:r w:rsidRPr="00395B9E">
        <w:rPr>
          <w:sz w:val="24"/>
          <w:szCs w:val="24"/>
          <w:lang w:val="es-MX"/>
        </w:rPr>
        <w:t>của từng dạng xây dựng</w:t>
      </w:r>
      <w:r w:rsidR="00440D1D" w:rsidRPr="00395B9E">
        <w:rPr>
          <w:sz w:val="24"/>
          <w:szCs w:val="24"/>
          <w:lang w:val="es-MX"/>
        </w:rPr>
        <w:t>,</w:t>
      </w:r>
      <w:r w:rsidRPr="00395B9E">
        <w:rPr>
          <w:sz w:val="24"/>
          <w:szCs w:val="24"/>
          <w:lang w:val="es-MX"/>
        </w:rPr>
        <w:t xml:space="preserve"> ứng với giai đoạn lập dự án hay thiết kế và biết cách vận dụng để thiết kế </w:t>
      </w:r>
      <w:r w:rsidR="004761A4" w:rsidRPr="00395B9E">
        <w:rPr>
          <w:sz w:val="24"/>
          <w:szCs w:val="24"/>
          <w:lang w:val="es-MX"/>
        </w:rPr>
        <w:t xml:space="preserve">và </w:t>
      </w:r>
      <w:r w:rsidR="00BC73EE" w:rsidRPr="00395B9E">
        <w:rPr>
          <w:sz w:val="24"/>
          <w:szCs w:val="24"/>
          <w:lang w:val="es-MX"/>
        </w:rPr>
        <w:t xml:space="preserve">triển khai </w:t>
      </w:r>
      <w:r w:rsidR="004761A4" w:rsidRPr="00395B9E">
        <w:rPr>
          <w:sz w:val="24"/>
          <w:szCs w:val="24"/>
          <w:lang w:val="es-MX"/>
        </w:rPr>
        <w:t xml:space="preserve">thực hiện </w:t>
      </w:r>
      <w:r w:rsidRPr="00395B9E">
        <w:rPr>
          <w:sz w:val="24"/>
          <w:szCs w:val="24"/>
          <w:lang w:val="es-MX"/>
        </w:rPr>
        <w:t>được phương án khảo sát ĐCCT</w:t>
      </w:r>
      <w:r w:rsidR="00440D1D" w:rsidRPr="00395B9E">
        <w:rPr>
          <w:sz w:val="24"/>
          <w:szCs w:val="24"/>
          <w:lang w:val="es-MX"/>
        </w:rPr>
        <w:t xml:space="preserve"> phù hợp. </w:t>
      </w:r>
    </w:p>
    <w:p w14:paraId="33673667" w14:textId="77777777" w:rsidR="00E22BBA" w:rsidRPr="00395B9E" w:rsidRDefault="003800AB" w:rsidP="00150B07">
      <w:pPr>
        <w:pStyle w:val="ListParagraph"/>
        <w:spacing w:line="288" w:lineRule="auto"/>
        <w:ind w:left="360"/>
        <w:jc w:val="both"/>
        <w:rPr>
          <w:b/>
          <w:bCs/>
        </w:rPr>
      </w:pPr>
      <w:r w:rsidRPr="00395B9E">
        <w:rPr>
          <w:b/>
          <w:bCs/>
          <w:lang w:val="es-MX"/>
        </w:rPr>
        <w:t xml:space="preserve">4.1. </w:t>
      </w:r>
      <w:r w:rsidR="00E22BBA" w:rsidRPr="00395B9E">
        <w:rPr>
          <w:b/>
          <w:bCs/>
          <w:lang w:val="vi-VN"/>
        </w:rPr>
        <w:t>Kiến thức</w:t>
      </w:r>
      <w:r w:rsidR="005D7849" w:rsidRPr="00395B9E">
        <w:rPr>
          <w:b/>
          <w:bCs/>
          <w:lang w:val="es-MX"/>
        </w:rPr>
        <w:t xml:space="preserve"> </w:t>
      </w:r>
    </w:p>
    <w:p w14:paraId="199ECE62" w14:textId="77777777" w:rsidR="00947FD5" w:rsidRPr="00395B9E" w:rsidRDefault="00947FD5" w:rsidP="00150B07">
      <w:pPr>
        <w:numPr>
          <w:ilvl w:val="2"/>
          <w:numId w:val="28"/>
        </w:numPr>
        <w:spacing w:line="288" w:lineRule="auto"/>
        <w:rPr>
          <w:sz w:val="24"/>
          <w:szCs w:val="24"/>
        </w:rPr>
      </w:pPr>
      <w:r w:rsidRPr="00395B9E">
        <w:rPr>
          <w:sz w:val="24"/>
          <w:szCs w:val="24"/>
        </w:rPr>
        <w:t xml:space="preserve">Những vấn đề chung về các phương pháp nghiên cứu và khảo sát </w:t>
      </w:r>
      <w:r w:rsidR="009D7125" w:rsidRPr="00395B9E">
        <w:rPr>
          <w:sz w:val="24"/>
          <w:szCs w:val="24"/>
        </w:rPr>
        <w:t>Đ</w:t>
      </w:r>
      <w:r w:rsidR="00BA1AC2" w:rsidRPr="00395B9E">
        <w:rPr>
          <w:sz w:val="24"/>
          <w:szCs w:val="24"/>
        </w:rPr>
        <w:t>CCT</w:t>
      </w:r>
      <w:r w:rsidRPr="00395B9E">
        <w:rPr>
          <w:sz w:val="24"/>
          <w:szCs w:val="24"/>
        </w:rPr>
        <w:t>;</w:t>
      </w:r>
    </w:p>
    <w:p w14:paraId="7C604B95" w14:textId="77777777" w:rsidR="00947FD5" w:rsidRPr="00395B9E" w:rsidRDefault="00947FD5" w:rsidP="00150B07">
      <w:pPr>
        <w:numPr>
          <w:ilvl w:val="2"/>
          <w:numId w:val="26"/>
        </w:numPr>
        <w:spacing w:line="288" w:lineRule="auto"/>
        <w:rPr>
          <w:sz w:val="24"/>
          <w:szCs w:val="24"/>
        </w:rPr>
      </w:pPr>
      <w:r w:rsidRPr="00395B9E">
        <w:rPr>
          <w:sz w:val="24"/>
          <w:szCs w:val="24"/>
        </w:rPr>
        <w:t xml:space="preserve"> Đo vẽ và lập bản đồ địa chất công trình; </w:t>
      </w:r>
    </w:p>
    <w:p w14:paraId="154085FF" w14:textId="77777777" w:rsidR="00947FD5" w:rsidRPr="00395B9E" w:rsidRDefault="00947FD5" w:rsidP="00150B07">
      <w:pPr>
        <w:numPr>
          <w:ilvl w:val="2"/>
          <w:numId w:val="26"/>
        </w:numPr>
        <w:spacing w:line="288" w:lineRule="auto"/>
        <w:rPr>
          <w:sz w:val="24"/>
          <w:szCs w:val="24"/>
        </w:rPr>
      </w:pPr>
      <w:r w:rsidRPr="00395B9E">
        <w:rPr>
          <w:sz w:val="24"/>
          <w:szCs w:val="24"/>
        </w:rPr>
        <w:t xml:space="preserve">Nghiên cứu địa vật lý trong khảo sát </w:t>
      </w:r>
      <w:r w:rsidR="00BA1AC2" w:rsidRPr="00395B9E">
        <w:rPr>
          <w:sz w:val="24"/>
          <w:szCs w:val="24"/>
        </w:rPr>
        <w:t>ĐCCT</w:t>
      </w:r>
      <w:r w:rsidRPr="00395B9E">
        <w:rPr>
          <w:sz w:val="24"/>
          <w:szCs w:val="24"/>
        </w:rPr>
        <w:t>;</w:t>
      </w:r>
    </w:p>
    <w:p w14:paraId="67614CA5" w14:textId="77777777" w:rsidR="00947FD5" w:rsidRPr="00395B9E" w:rsidRDefault="00947FD5" w:rsidP="00150B07">
      <w:pPr>
        <w:numPr>
          <w:ilvl w:val="2"/>
          <w:numId w:val="26"/>
        </w:numPr>
        <w:spacing w:line="288" w:lineRule="auto"/>
        <w:rPr>
          <w:sz w:val="24"/>
          <w:szCs w:val="24"/>
        </w:rPr>
      </w:pPr>
      <w:r w:rsidRPr="00395B9E">
        <w:rPr>
          <w:sz w:val="24"/>
          <w:szCs w:val="24"/>
        </w:rPr>
        <w:t xml:space="preserve"> Khoan đào thăm dò;</w:t>
      </w:r>
    </w:p>
    <w:p w14:paraId="1AC63AF3" w14:textId="77777777" w:rsidR="00947FD5" w:rsidRPr="00395B9E" w:rsidRDefault="00947FD5" w:rsidP="00150B07">
      <w:pPr>
        <w:numPr>
          <w:ilvl w:val="2"/>
          <w:numId w:val="26"/>
        </w:numPr>
        <w:spacing w:line="288" w:lineRule="auto"/>
        <w:rPr>
          <w:sz w:val="24"/>
          <w:szCs w:val="24"/>
        </w:rPr>
      </w:pPr>
      <w:r w:rsidRPr="00395B9E">
        <w:rPr>
          <w:sz w:val="24"/>
          <w:szCs w:val="24"/>
        </w:rPr>
        <w:t xml:space="preserve"> Lấy mẫu thí nghiệm; </w:t>
      </w:r>
    </w:p>
    <w:p w14:paraId="41D02A0F" w14:textId="77777777" w:rsidR="00947FD5" w:rsidRPr="00395B9E" w:rsidRDefault="00947FD5" w:rsidP="00150B07">
      <w:pPr>
        <w:numPr>
          <w:ilvl w:val="2"/>
          <w:numId w:val="26"/>
        </w:numPr>
        <w:spacing w:line="288" w:lineRule="auto"/>
        <w:rPr>
          <w:sz w:val="24"/>
          <w:szCs w:val="24"/>
        </w:rPr>
      </w:pPr>
      <w:r w:rsidRPr="00395B9E">
        <w:rPr>
          <w:sz w:val="24"/>
          <w:szCs w:val="24"/>
        </w:rPr>
        <w:t>Thí nghiệm trong phòng;</w:t>
      </w:r>
    </w:p>
    <w:p w14:paraId="69EA5A9D" w14:textId="77777777" w:rsidR="00947FD5" w:rsidRPr="00395B9E" w:rsidRDefault="00947FD5" w:rsidP="00150B07">
      <w:pPr>
        <w:numPr>
          <w:ilvl w:val="2"/>
          <w:numId w:val="26"/>
        </w:numPr>
        <w:spacing w:line="288" w:lineRule="auto"/>
        <w:rPr>
          <w:sz w:val="24"/>
          <w:szCs w:val="24"/>
        </w:rPr>
      </w:pPr>
      <w:r w:rsidRPr="00395B9E">
        <w:rPr>
          <w:sz w:val="24"/>
          <w:szCs w:val="24"/>
        </w:rPr>
        <w:t xml:space="preserve"> Thí nghiệm ngoài trời; </w:t>
      </w:r>
    </w:p>
    <w:p w14:paraId="5EA318B8" w14:textId="77777777" w:rsidR="00947FD5" w:rsidRPr="00395B9E" w:rsidRDefault="00947FD5" w:rsidP="00150B07">
      <w:pPr>
        <w:numPr>
          <w:ilvl w:val="2"/>
          <w:numId w:val="26"/>
        </w:numPr>
        <w:spacing w:line="288" w:lineRule="auto"/>
        <w:rPr>
          <w:sz w:val="24"/>
          <w:szCs w:val="24"/>
        </w:rPr>
      </w:pPr>
      <w:r w:rsidRPr="00395B9E">
        <w:rPr>
          <w:sz w:val="24"/>
          <w:szCs w:val="24"/>
        </w:rPr>
        <w:t xml:space="preserve">Quan trắc dài hạn </w:t>
      </w:r>
      <w:r w:rsidR="009D7125" w:rsidRPr="00395B9E">
        <w:rPr>
          <w:sz w:val="24"/>
          <w:szCs w:val="24"/>
        </w:rPr>
        <w:t>Đ</w:t>
      </w:r>
      <w:r w:rsidR="00BA1AC2" w:rsidRPr="00395B9E">
        <w:rPr>
          <w:sz w:val="24"/>
          <w:szCs w:val="24"/>
        </w:rPr>
        <w:t>CCT</w:t>
      </w:r>
      <w:r w:rsidRPr="00395B9E">
        <w:rPr>
          <w:sz w:val="24"/>
          <w:szCs w:val="24"/>
        </w:rPr>
        <w:t>;</w:t>
      </w:r>
    </w:p>
    <w:p w14:paraId="31F822F6" w14:textId="77777777" w:rsidR="009513D1" w:rsidRPr="00395B9E" w:rsidRDefault="00947FD5" w:rsidP="00150B07">
      <w:pPr>
        <w:numPr>
          <w:ilvl w:val="2"/>
          <w:numId w:val="26"/>
        </w:numPr>
        <w:spacing w:line="288" w:lineRule="auto"/>
        <w:rPr>
          <w:sz w:val="24"/>
          <w:szCs w:val="24"/>
        </w:rPr>
      </w:pPr>
      <w:r w:rsidRPr="00395B9E">
        <w:rPr>
          <w:sz w:val="24"/>
          <w:szCs w:val="24"/>
        </w:rPr>
        <w:t xml:space="preserve"> Chỉnh lý tài liệu và viết báo cáo.</w:t>
      </w:r>
    </w:p>
    <w:p w14:paraId="17620239" w14:textId="77777777" w:rsidR="00AC3A2D" w:rsidRPr="00395B9E" w:rsidRDefault="00AC3A2D" w:rsidP="00150B07">
      <w:pPr>
        <w:numPr>
          <w:ilvl w:val="2"/>
          <w:numId w:val="26"/>
        </w:numPr>
        <w:spacing w:line="288" w:lineRule="auto"/>
        <w:rPr>
          <w:sz w:val="24"/>
          <w:szCs w:val="24"/>
        </w:rPr>
      </w:pPr>
      <w:r w:rsidRPr="00395B9E">
        <w:rPr>
          <w:sz w:val="24"/>
          <w:szCs w:val="24"/>
        </w:rPr>
        <w:t>Khảo sát Đ</w:t>
      </w:r>
      <w:r w:rsidR="00BA1AC2" w:rsidRPr="00395B9E">
        <w:rPr>
          <w:sz w:val="24"/>
          <w:szCs w:val="24"/>
        </w:rPr>
        <w:t>CCT</w:t>
      </w:r>
      <w:r w:rsidRPr="00395B9E">
        <w:rPr>
          <w:sz w:val="24"/>
          <w:szCs w:val="24"/>
        </w:rPr>
        <w:t xml:space="preserve"> cho công trình dân dụng công nghiệp;</w:t>
      </w:r>
    </w:p>
    <w:p w14:paraId="25FC09CB" w14:textId="77777777" w:rsidR="00AC3A2D" w:rsidRPr="00395B9E" w:rsidRDefault="00AC3A2D" w:rsidP="00150B07">
      <w:pPr>
        <w:numPr>
          <w:ilvl w:val="2"/>
          <w:numId w:val="26"/>
        </w:numPr>
        <w:spacing w:line="288" w:lineRule="auto"/>
        <w:rPr>
          <w:sz w:val="24"/>
          <w:szCs w:val="24"/>
        </w:rPr>
      </w:pPr>
      <w:r w:rsidRPr="00395B9E">
        <w:rPr>
          <w:sz w:val="24"/>
          <w:szCs w:val="24"/>
        </w:rPr>
        <w:t>Khảo sát Đ</w:t>
      </w:r>
      <w:r w:rsidR="00BA1AC2" w:rsidRPr="00395B9E">
        <w:rPr>
          <w:sz w:val="24"/>
          <w:szCs w:val="24"/>
        </w:rPr>
        <w:t>CCT</w:t>
      </w:r>
      <w:r w:rsidRPr="00395B9E">
        <w:rPr>
          <w:sz w:val="24"/>
          <w:szCs w:val="24"/>
        </w:rPr>
        <w:t xml:space="preserve"> để xây dựng đường sắt và đường ô tô;</w:t>
      </w:r>
    </w:p>
    <w:p w14:paraId="5110765B" w14:textId="77777777" w:rsidR="00AC3A2D" w:rsidRPr="00395B9E" w:rsidRDefault="00AC3A2D" w:rsidP="00150B07">
      <w:pPr>
        <w:numPr>
          <w:ilvl w:val="2"/>
          <w:numId w:val="26"/>
        </w:numPr>
        <w:spacing w:line="288" w:lineRule="auto"/>
        <w:rPr>
          <w:sz w:val="24"/>
          <w:szCs w:val="24"/>
        </w:rPr>
      </w:pPr>
      <w:r w:rsidRPr="00395B9E">
        <w:rPr>
          <w:sz w:val="24"/>
          <w:szCs w:val="24"/>
        </w:rPr>
        <w:lastRenderedPageBreak/>
        <w:t>Khảo sát Đ</w:t>
      </w:r>
      <w:r w:rsidR="00BA1AC2" w:rsidRPr="00395B9E">
        <w:rPr>
          <w:sz w:val="24"/>
          <w:szCs w:val="24"/>
        </w:rPr>
        <w:t>CCT</w:t>
      </w:r>
      <w:r w:rsidRPr="00395B9E">
        <w:rPr>
          <w:sz w:val="24"/>
          <w:szCs w:val="24"/>
        </w:rPr>
        <w:t xml:space="preserve"> để xây dựng cầu;</w:t>
      </w:r>
    </w:p>
    <w:p w14:paraId="7F995114" w14:textId="77777777" w:rsidR="00AC3A2D" w:rsidRPr="00395B9E" w:rsidRDefault="00AC3A2D" w:rsidP="00150B07">
      <w:pPr>
        <w:numPr>
          <w:ilvl w:val="2"/>
          <w:numId w:val="26"/>
        </w:numPr>
        <w:spacing w:line="288" w:lineRule="auto"/>
        <w:rPr>
          <w:sz w:val="24"/>
          <w:szCs w:val="24"/>
        </w:rPr>
      </w:pPr>
      <w:r w:rsidRPr="00395B9E">
        <w:rPr>
          <w:sz w:val="24"/>
          <w:szCs w:val="24"/>
        </w:rPr>
        <w:t>Khảo sát Đ</w:t>
      </w:r>
      <w:r w:rsidR="00BA1AC2" w:rsidRPr="00395B9E">
        <w:rPr>
          <w:sz w:val="24"/>
          <w:szCs w:val="24"/>
        </w:rPr>
        <w:t>CCT</w:t>
      </w:r>
      <w:r w:rsidRPr="00395B9E">
        <w:rPr>
          <w:sz w:val="24"/>
          <w:szCs w:val="24"/>
        </w:rPr>
        <w:t xml:space="preserve"> cho công trình thủy lợi;</w:t>
      </w:r>
    </w:p>
    <w:p w14:paraId="37C86C2B" w14:textId="77777777" w:rsidR="00D13B30" w:rsidRPr="00395B9E" w:rsidRDefault="003800AB" w:rsidP="00150B07">
      <w:pPr>
        <w:pStyle w:val="ListParagraph"/>
        <w:spacing w:line="288" w:lineRule="auto"/>
        <w:ind w:left="360"/>
        <w:jc w:val="both"/>
        <w:rPr>
          <w:b/>
          <w:lang w:val="es-MX"/>
        </w:rPr>
      </w:pPr>
      <w:r w:rsidRPr="00395B9E">
        <w:rPr>
          <w:b/>
          <w:lang w:val="es-MX"/>
        </w:rPr>
        <w:t xml:space="preserve">4.2. </w:t>
      </w:r>
      <w:r w:rsidR="00744C77" w:rsidRPr="00395B9E">
        <w:rPr>
          <w:b/>
          <w:lang w:val="vi-VN"/>
        </w:rPr>
        <w:t>Kỹ năng</w:t>
      </w:r>
      <w:r w:rsidR="00131C8E" w:rsidRPr="00395B9E">
        <w:rPr>
          <w:b/>
          <w:lang w:val="es-MX"/>
        </w:rPr>
        <w:t xml:space="preserve"> </w:t>
      </w:r>
    </w:p>
    <w:p w14:paraId="1EEA89DC" w14:textId="77777777" w:rsidR="00055F17" w:rsidRPr="00395B9E" w:rsidRDefault="00947FD5" w:rsidP="00150B07">
      <w:pPr>
        <w:pStyle w:val="ListParagraph"/>
        <w:spacing w:line="288" w:lineRule="auto"/>
        <w:ind w:left="0"/>
        <w:jc w:val="both"/>
        <w:rPr>
          <w:lang w:val="es-MX"/>
        </w:rPr>
      </w:pPr>
      <w:r w:rsidRPr="00395B9E">
        <w:rPr>
          <w:lang w:val="es-MX"/>
        </w:rPr>
        <w:t xml:space="preserve">4.2.1. </w:t>
      </w:r>
      <w:r w:rsidR="00002FA6" w:rsidRPr="00395B9E">
        <w:rPr>
          <w:lang w:val="es-MX"/>
        </w:rPr>
        <w:t>Hiểu biết được nội dung của điều kiện Đ</w:t>
      </w:r>
      <w:r w:rsidR="00BA1AC2" w:rsidRPr="00395B9E">
        <w:rPr>
          <w:lang w:val="es-MX"/>
        </w:rPr>
        <w:t>CCT</w:t>
      </w:r>
      <w:r w:rsidR="00002FA6" w:rsidRPr="00395B9E">
        <w:rPr>
          <w:lang w:val="es-MX"/>
        </w:rPr>
        <w:t xml:space="preserve"> và vấn đề Đ</w:t>
      </w:r>
      <w:r w:rsidR="00BA1AC2" w:rsidRPr="00395B9E">
        <w:rPr>
          <w:lang w:val="es-MX"/>
        </w:rPr>
        <w:t>CCT</w:t>
      </w:r>
      <w:r w:rsidR="00002FA6" w:rsidRPr="00395B9E">
        <w:rPr>
          <w:lang w:val="es-MX"/>
        </w:rPr>
        <w:t xml:space="preserve"> là cở sở nền tảng vận dụng trong công tác khảo sát Đ</w:t>
      </w:r>
      <w:r w:rsidR="00BA1AC2" w:rsidRPr="00395B9E">
        <w:rPr>
          <w:lang w:val="es-MX"/>
        </w:rPr>
        <w:t>CCT</w:t>
      </w:r>
      <w:r w:rsidR="00055F17" w:rsidRPr="00395B9E">
        <w:rPr>
          <w:lang w:val="es-MX"/>
        </w:rPr>
        <w:t>;</w:t>
      </w:r>
    </w:p>
    <w:p w14:paraId="26B78767" w14:textId="77777777" w:rsidR="00947FD5" w:rsidRPr="00395B9E" w:rsidRDefault="00055F17" w:rsidP="00150B07">
      <w:pPr>
        <w:pStyle w:val="ListParagraph"/>
        <w:spacing w:line="288" w:lineRule="auto"/>
        <w:ind w:left="0"/>
        <w:jc w:val="both"/>
        <w:rPr>
          <w:lang w:val="es-MX"/>
        </w:rPr>
      </w:pPr>
      <w:r w:rsidRPr="00395B9E">
        <w:rPr>
          <w:lang w:val="es-MX"/>
        </w:rPr>
        <w:t>4.2.2. Nắm được bản chất các phương pháp nghiên cứu Đ</w:t>
      </w:r>
      <w:r w:rsidR="00BA1AC2" w:rsidRPr="00395B9E">
        <w:rPr>
          <w:lang w:val="es-MX"/>
        </w:rPr>
        <w:t>CCT</w:t>
      </w:r>
      <w:r w:rsidRPr="00395B9E">
        <w:rPr>
          <w:lang w:val="es-MX"/>
        </w:rPr>
        <w:t xml:space="preserve"> để vận dụng giải quyết các nhiệm vụ </w:t>
      </w:r>
      <w:r w:rsidR="00AC3A2D" w:rsidRPr="00395B9E">
        <w:rPr>
          <w:lang w:val="es-MX"/>
        </w:rPr>
        <w:t xml:space="preserve">thiết kế và thi công phương án </w:t>
      </w:r>
      <w:r w:rsidRPr="00395B9E">
        <w:rPr>
          <w:lang w:val="es-MX"/>
        </w:rPr>
        <w:t>khảo sát Đ</w:t>
      </w:r>
      <w:r w:rsidR="00BA1AC2" w:rsidRPr="00395B9E">
        <w:rPr>
          <w:lang w:val="es-MX"/>
        </w:rPr>
        <w:t>CCT</w:t>
      </w:r>
      <w:r w:rsidR="00002FA6" w:rsidRPr="00395B9E">
        <w:rPr>
          <w:lang w:val="es-MX"/>
        </w:rPr>
        <w:t xml:space="preserve">; </w:t>
      </w:r>
    </w:p>
    <w:p w14:paraId="69D24305" w14:textId="77777777" w:rsidR="003C6C4F" w:rsidRPr="00395B9E" w:rsidRDefault="00856785" w:rsidP="00150B07">
      <w:pPr>
        <w:pStyle w:val="ListParagraph"/>
        <w:spacing w:line="288" w:lineRule="auto"/>
        <w:ind w:left="0"/>
        <w:jc w:val="both"/>
        <w:rPr>
          <w:lang w:val="es-MX"/>
        </w:rPr>
      </w:pPr>
      <w:r w:rsidRPr="00395B9E">
        <w:rPr>
          <w:lang w:val="es-MX"/>
        </w:rPr>
        <w:t>4.2.</w:t>
      </w:r>
      <w:r w:rsidR="00055F17" w:rsidRPr="00395B9E">
        <w:rPr>
          <w:lang w:val="es-MX"/>
        </w:rPr>
        <w:t>3</w:t>
      </w:r>
      <w:r w:rsidR="003C6C4F" w:rsidRPr="00395B9E">
        <w:rPr>
          <w:lang w:val="es-MX"/>
        </w:rPr>
        <w:t>. Kỹ năng làm việc theo nhóm: bước đầu làm quen</w:t>
      </w:r>
      <w:r w:rsidR="00217F2B" w:rsidRPr="00395B9E">
        <w:rPr>
          <w:lang w:val="es-MX"/>
        </w:rPr>
        <w:t xml:space="preserve"> với</w:t>
      </w:r>
      <w:r w:rsidR="003C6C4F" w:rsidRPr="00395B9E">
        <w:rPr>
          <w:lang w:val="es-MX"/>
        </w:rPr>
        <w:t xml:space="preserve"> làm việc theo nhóm và nâng cao kỹ năng </w:t>
      </w:r>
      <w:r w:rsidR="00055F17" w:rsidRPr="00395B9E">
        <w:rPr>
          <w:lang w:val="es-MX"/>
        </w:rPr>
        <w:t>phân tích</w:t>
      </w:r>
      <w:r w:rsidR="00BF020D" w:rsidRPr="00395B9E">
        <w:rPr>
          <w:lang w:val="es-MX"/>
        </w:rPr>
        <w:t>, kỹ năng phát hiện và giải quyết vấn đề</w:t>
      </w:r>
      <w:r w:rsidR="003C6C4F" w:rsidRPr="00395B9E">
        <w:rPr>
          <w:lang w:val="es-MX"/>
        </w:rPr>
        <w:t>.</w:t>
      </w:r>
      <w:r w:rsidR="000D7728" w:rsidRPr="00395B9E">
        <w:rPr>
          <w:lang w:val="es-MX"/>
        </w:rPr>
        <w:t xml:space="preserve"> </w:t>
      </w:r>
    </w:p>
    <w:p w14:paraId="42621765" w14:textId="77777777" w:rsidR="00744C77" w:rsidRPr="00395B9E" w:rsidRDefault="003800AB" w:rsidP="00150B07">
      <w:pPr>
        <w:pStyle w:val="BodyText2"/>
        <w:spacing w:after="0" w:line="288" w:lineRule="auto"/>
        <w:ind w:left="360"/>
        <w:jc w:val="both"/>
        <w:rPr>
          <w:b/>
          <w:bCs/>
          <w:sz w:val="24"/>
          <w:szCs w:val="24"/>
          <w:lang w:val="es-MX"/>
        </w:rPr>
      </w:pPr>
      <w:r w:rsidRPr="00395B9E">
        <w:rPr>
          <w:b/>
          <w:bCs/>
          <w:sz w:val="24"/>
          <w:szCs w:val="24"/>
          <w:lang w:val="es-MX"/>
        </w:rPr>
        <w:t xml:space="preserve">5. </w:t>
      </w:r>
      <w:r w:rsidR="00BA09EA" w:rsidRPr="00395B9E">
        <w:rPr>
          <w:b/>
          <w:bCs/>
          <w:sz w:val="24"/>
          <w:szCs w:val="24"/>
          <w:lang w:val="es-MX"/>
        </w:rPr>
        <w:t>T</w:t>
      </w:r>
      <w:r w:rsidR="00744C77" w:rsidRPr="00395B9E">
        <w:rPr>
          <w:b/>
          <w:bCs/>
          <w:sz w:val="24"/>
          <w:szCs w:val="24"/>
          <w:lang w:val="es-MX"/>
        </w:rPr>
        <w:t>óm tắt nội</w:t>
      </w:r>
      <w:bookmarkStart w:id="0" w:name="_GoBack"/>
      <w:bookmarkEnd w:id="0"/>
      <w:r w:rsidR="00744C77" w:rsidRPr="00395B9E">
        <w:rPr>
          <w:b/>
          <w:bCs/>
          <w:sz w:val="24"/>
          <w:szCs w:val="24"/>
          <w:lang w:val="es-MX"/>
        </w:rPr>
        <w:t xml:space="preserve"> dung học phần</w:t>
      </w:r>
      <w:r w:rsidR="007A02C0" w:rsidRPr="00395B9E">
        <w:rPr>
          <w:b/>
          <w:bCs/>
          <w:sz w:val="24"/>
          <w:szCs w:val="24"/>
          <w:lang w:val="es-MX"/>
        </w:rPr>
        <w:t xml:space="preserve">             </w:t>
      </w:r>
    </w:p>
    <w:p w14:paraId="48284BD7" w14:textId="77777777" w:rsidR="00AC3A2D" w:rsidRPr="00395B9E" w:rsidRDefault="00055F17" w:rsidP="004761A4">
      <w:pPr>
        <w:spacing w:line="288" w:lineRule="auto"/>
        <w:ind w:right="-142" w:firstLine="360"/>
        <w:jc w:val="both"/>
        <w:rPr>
          <w:sz w:val="24"/>
          <w:szCs w:val="24"/>
        </w:rPr>
      </w:pPr>
      <w:r w:rsidRPr="00395B9E">
        <w:rPr>
          <w:sz w:val="24"/>
          <w:szCs w:val="24"/>
        </w:rPr>
        <w:t xml:space="preserve">Mở đầu; Những vấn đề chung về các phương pháp nghiên cứu và khảo sát </w:t>
      </w:r>
      <w:r w:rsidR="009D7125" w:rsidRPr="00395B9E">
        <w:rPr>
          <w:sz w:val="24"/>
          <w:szCs w:val="24"/>
        </w:rPr>
        <w:t>Đ</w:t>
      </w:r>
      <w:r w:rsidR="00BA1AC2" w:rsidRPr="00395B9E">
        <w:rPr>
          <w:sz w:val="24"/>
          <w:szCs w:val="24"/>
        </w:rPr>
        <w:t>CCT</w:t>
      </w:r>
      <w:r w:rsidRPr="00395B9E">
        <w:rPr>
          <w:sz w:val="24"/>
          <w:szCs w:val="24"/>
        </w:rPr>
        <w:t xml:space="preserve">; Đo vẽ và lập bản đồ địa chất công trình; Nghiên cứu địa vật lý trong khảo sát </w:t>
      </w:r>
      <w:r w:rsidR="009D7125" w:rsidRPr="00395B9E">
        <w:rPr>
          <w:sz w:val="24"/>
          <w:szCs w:val="24"/>
        </w:rPr>
        <w:t>Đ</w:t>
      </w:r>
      <w:r w:rsidR="00BA1AC2" w:rsidRPr="00395B9E">
        <w:rPr>
          <w:sz w:val="24"/>
          <w:szCs w:val="24"/>
        </w:rPr>
        <w:t>CCT</w:t>
      </w:r>
      <w:r w:rsidRPr="00395B9E">
        <w:rPr>
          <w:sz w:val="24"/>
          <w:szCs w:val="24"/>
        </w:rPr>
        <w:t xml:space="preserve">; Khoan đào thăm dò; Lấy mẫu thí nghiệm; Thí nghiệm trong phòng; Thí nghiệm ngoài trời; Quan trắc dài hạn </w:t>
      </w:r>
      <w:r w:rsidR="009D7125" w:rsidRPr="00395B9E">
        <w:rPr>
          <w:sz w:val="24"/>
          <w:szCs w:val="24"/>
        </w:rPr>
        <w:t>Đ</w:t>
      </w:r>
      <w:r w:rsidR="00BA1AC2" w:rsidRPr="00395B9E">
        <w:rPr>
          <w:sz w:val="24"/>
          <w:szCs w:val="24"/>
        </w:rPr>
        <w:t>CCT</w:t>
      </w:r>
      <w:r w:rsidRPr="00395B9E">
        <w:rPr>
          <w:sz w:val="24"/>
          <w:szCs w:val="24"/>
        </w:rPr>
        <w:t>; Ch</w:t>
      </w:r>
      <w:r w:rsidR="00AC3A2D" w:rsidRPr="00395B9E">
        <w:rPr>
          <w:sz w:val="24"/>
          <w:szCs w:val="24"/>
        </w:rPr>
        <w:t>ỉnh lý tài liệu và viết báo cáo; Khảo sát Đ</w:t>
      </w:r>
      <w:r w:rsidR="00BA1AC2" w:rsidRPr="00395B9E">
        <w:rPr>
          <w:sz w:val="24"/>
          <w:szCs w:val="24"/>
        </w:rPr>
        <w:t>CCT</w:t>
      </w:r>
      <w:r w:rsidR="00AC3A2D" w:rsidRPr="00395B9E">
        <w:rPr>
          <w:sz w:val="24"/>
          <w:szCs w:val="24"/>
        </w:rPr>
        <w:t xml:space="preserve"> cho công trình dân dụng công nghiệp; Khảo sát Đ</w:t>
      </w:r>
      <w:r w:rsidR="00BA1AC2" w:rsidRPr="00395B9E">
        <w:rPr>
          <w:sz w:val="24"/>
          <w:szCs w:val="24"/>
        </w:rPr>
        <w:t>CCT</w:t>
      </w:r>
      <w:r w:rsidR="00AC3A2D" w:rsidRPr="00395B9E">
        <w:rPr>
          <w:sz w:val="24"/>
          <w:szCs w:val="24"/>
        </w:rPr>
        <w:t xml:space="preserve"> để xây dựng đường sắt và đường ô tô; Khảo sát Đ</w:t>
      </w:r>
      <w:r w:rsidR="00BA1AC2" w:rsidRPr="00395B9E">
        <w:rPr>
          <w:sz w:val="24"/>
          <w:szCs w:val="24"/>
        </w:rPr>
        <w:t>CCT</w:t>
      </w:r>
      <w:r w:rsidR="00AC3A2D" w:rsidRPr="00395B9E">
        <w:rPr>
          <w:sz w:val="24"/>
          <w:szCs w:val="24"/>
        </w:rPr>
        <w:t xml:space="preserve"> để xây dựng cầu; Khảo s</w:t>
      </w:r>
      <w:r w:rsidR="004761A4" w:rsidRPr="00395B9E">
        <w:rPr>
          <w:sz w:val="24"/>
          <w:szCs w:val="24"/>
        </w:rPr>
        <w:t>át Đ</w:t>
      </w:r>
      <w:r w:rsidR="00BA1AC2" w:rsidRPr="00395B9E">
        <w:rPr>
          <w:sz w:val="24"/>
          <w:szCs w:val="24"/>
        </w:rPr>
        <w:t>CCT</w:t>
      </w:r>
      <w:r w:rsidR="004761A4" w:rsidRPr="00395B9E">
        <w:rPr>
          <w:sz w:val="24"/>
          <w:szCs w:val="24"/>
        </w:rPr>
        <w:t xml:space="preserve"> cho công trình thủy lợi.</w:t>
      </w:r>
    </w:p>
    <w:p w14:paraId="4CF26241" w14:textId="77777777" w:rsidR="00055F17" w:rsidRPr="00395B9E" w:rsidRDefault="00055F17" w:rsidP="00150B07">
      <w:pPr>
        <w:spacing w:line="288" w:lineRule="auto"/>
        <w:rPr>
          <w:sz w:val="24"/>
          <w:szCs w:val="24"/>
        </w:rPr>
      </w:pPr>
    </w:p>
    <w:p w14:paraId="09B027B7" w14:textId="77777777" w:rsidR="00296F71" w:rsidRPr="00395B9E" w:rsidRDefault="003800AB" w:rsidP="00150B07">
      <w:pPr>
        <w:pStyle w:val="BodyText2"/>
        <w:spacing w:after="0" w:line="288" w:lineRule="auto"/>
        <w:ind w:left="360"/>
        <w:jc w:val="both"/>
        <w:rPr>
          <w:b/>
          <w:bCs/>
          <w:sz w:val="24"/>
          <w:szCs w:val="24"/>
          <w:lang w:val="es-MX"/>
        </w:rPr>
      </w:pPr>
      <w:r w:rsidRPr="00395B9E">
        <w:rPr>
          <w:b/>
          <w:bCs/>
          <w:sz w:val="24"/>
          <w:szCs w:val="24"/>
          <w:lang w:val="es-MX"/>
        </w:rPr>
        <w:t xml:space="preserve">6. </w:t>
      </w:r>
      <w:r w:rsidR="009540AF" w:rsidRPr="00395B9E">
        <w:rPr>
          <w:b/>
          <w:bCs/>
          <w:sz w:val="24"/>
          <w:szCs w:val="24"/>
          <w:lang w:val="es-MX"/>
        </w:rPr>
        <w:t>Cấu trúc nội dung học phần</w:t>
      </w:r>
      <w:r w:rsidR="007A02C0" w:rsidRPr="00395B9E">
        <w:rPr>
          <w:b/>
          <w:bCs/>
          <w:sz w:val="24"/>
          <w:szCs w:val="24"/>
          <w:lang w:val="es-MX"/>
        </w:rPr>
        <w:t xml:space="preserve"> </w:t>
      </w:r>
    </w:p>
    <w:p w14:paraId="45F051A0" w14:textId="77777777" w:rsidR="004A21C9" w:rsidRPr="00395B9E" w:rsidRDefault="00BA7C39" w:rsidP="00150B07">
      <w:pPr>
        <w:pStyle w:val="ListParagraph"/>
        <w:spacing w:line="288" w:lineRule="auto"/>
        <w:jc w:val="center"/>
        <w:rPr>
          <w:b/>
          <w:bCs/>
          <w:lang w:val="nl-NL"/>
        </w:rPr>
      </w:pPr>
      <w:r w:rsidRPr="00395B9E">
        <w:rPr>
          <w:b/>
          <w:bCs/>
          <w:lang w:val="nl-NL"/>
        </w:rPr>
        <w:t>Bảng 1</w:t>
      </w:r>
      <w:r w:rsidR="004A21C9" w:rsidRPr="00395B9E">
        <w:rPr>
          <w:b/>
          <w:bCs/>
          <w:lang w:val="nl-NL"/>
        </w:rPr>
        <w:t>. Nội dung học phần</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5386"/>
        <w:gridCol w:w="709"/>
        <w:gridCol w:w="1276"/>
      </w:tblGrid>
      <w:tr w:rsidR="001265BC" w:rsidRPr="00395B9E" w14:paraId="331C1882" w14:textId="77777777" w:rsidTr="00840EC5">
        <w:tc>
          <w:tcPr>
            <w:tcW w:w="9039" w:type="dxa"/>
            <w:gridSpan w:val="4"/>
            <w:tcBorders>
              <w:top w:val="single" w:sz="4" w:space="0" w:color="auto"/>
              <w:left w:val="single" w:sz="4" w:space="0" w:color="auto"/>
              <w:bottom w:val="single" w:sz="4" w:space="0" w:color="auto"/>
              <w:right w:val="single" w:sz="4" w:space="0" w:color="auto"/>
            </w:tcBorders>
          </w:tcPr>
          <w:p w14:paraId="2F783F2B" w14:textId="77777777" w:rsidR="001265BC" w:rsidRPr="00395B9E" w:rsidRDefault="001265BC" w:rsidP="00150B07">
            <w:pPr>
              <w:pStyle w:val="ListParagraph"/>
              <w:spacing w:line="288" w:lineRule="auto"/>
              <w:ind w:left="0"/>
              <w:rPr>
                <w:b/>
                <w:bCs/>
                <w:lang w:val="vi-VN"/>
              </w:rPr>
            </w:pPr>
            <w:r w:rsidRPr="00395B9E">
              <w:rPr>
                <w:b/>
                <w:bCs/>
              </w:rPr>
              <w:t>6.1. Lý thuyết</w:t>
            </w:r>
          </w:p>
        </w:tc>
      </w:tr>
      <w:tr w:rsidR="00095A1D" w:rsidRPr="00395B9E" w14:paraId="0DBB0CAA" w14:textId="77777777" w:rsidTr="00840EC5">
        <w:tc>
          <w:tcPr>
            <w:tcW w:w="1668" w:type="dxa"/>
            <w:tcBorders>
              <w:top w:val="single" w:sz="4" w:space="0" w:color="auto"/>
            </w:tcBorders>
          </w:tcPr>
          <w:p w14:paraId="57E4FC6E" w14:textId="77777777" w:rsidR="003B73BB" w:rsidRPr="00395B9E" w:rsidRDefault="00BA09EA" w:rsidP="00150B07">
            <w:pPr>
              <w:pStyle w:val="ListParagraph"/>
              <w:spacing w:line="288" w:lineRule="auto"/>
              <w:ind w:left="0"/>
              <w:jc w:val="center"/>
              <w:rPr>
                <w:b/>
                <w:bCs/>
                <w:i/>
              </w:rPr>
            </w:pPr>
            <w:r w:rsidRPr="00395B9E">
              <w:rPr>
                <w:b/>
                <w:bCs/>
                <w:i/>
              </w:rPr>
              <w:t>Đề mục</w:t>
            </w:r>
          </w:p>
        </w:tc>
        <w:tc>
          <w:tcPr>
            <w:tcW w:w="5386" w:type="dxa"/>
            <w:tcBorders>
              <w:top w:val="single" w:sz="4" w:space="0" w:color="auto"/>
            </w:tcBorders>
          </w:tcPr>
          <w:p w14:paraId="06B4F390" w14:textId="77777777" w:rsidR="003B73BB" w:rsidRPr="00395B9E" w:rsidRDefault="003B73BB" w:rsidP="00150B07">
            <w:pPr>
              <w:pStyle w:val="ListParagraph"/>
              <w:spacing w:line="288" w:lineRule="auto"/>
              <w:ind w:left="0"/>
              <w:jc w:val="center"/>
              <w:rPr>
                <w:b/>
                <w:bCs/>
                <w:i/>
                <w:lang w:val="vi-VN"/>
              </w:rPr>
            </w:pPr>
            <w:r w:rsidRPr="00395B9E">
              <w:rPr>
                <w:b/>
                <w:bCs/>
                <w:i/>
                <w:lang w:val="vi-VN"/>
              </w:rPr>
              <w:t>Nội dung</w:t>
            </w:r>
          </w:p>
        </w:tc>
        <w:tc>
          <w:tcPr>
            <w:tcW w:w="709" w:type="dxa"/>
            <w:tcBorders>
              <w:top w:val="single" w:sz="4" w:space="0" w:color="auto"/>
            </w:tcBorders>
          </w:tcPr>
          <w:p w14:paraId="66F0887E" w14:textId="77777777" w:rsidR="003B73BB" w:rsidRPr="00395B9E" w:rsidRDefault="003B73BB" w:rsidP="00150B07">
            <w:pPr>
              <w:pStyle w:val="ListParagraph"/>
              <w:spacing w:line="288" w:lineRule="auto"/>
              <w:ind w:left="0"/>
              <w:jc w:val="center"/>
              <w:rPr>
                <w:b/>
                <w:bCs/>
                <w:i/>
                <w:lang w:val="vi-VN"/>
              </w:rPr>
            </w:pPr>
            <w:r w:rsidRPr="00395B9E">
              <w:rPr>
                <w:b/>
                <w:bCs/>
                <w:i/>
                <w:lang w:val="vi-VN"/>
              </w:rPr>
              <w:t>Số tiết</w:t>
            </w:r>
          </w:p>
        </w:tc>
        <w:tc>
          <w:tcPr>
            <w:tcW w:w="1276" w:type="dxa"/>
            <w:tcBorders>
              <w:top w:val="single" w:sz="4" w:space="0" w:color="auto"/>
            </w:tcBorders>
          </w:tcPr>
          <w:p w14:paraId="34B137EB" w14:textId="77777777" w:rsidR="003B73BB" w:rsidRPr="00395B9E" w:rsidRDefault="00EE3756" w:rsidP="00150B07">
            <w:pPr>
              <w:pStyle w:val="ListParagraph"/>
              <w:spacing w:line="288" w:lineRule="auto"/>
              <w:ind w:left="0"/>
              <w:jc w:val="center"/>
              <w:rPr>
                <w:b/>
                <w:bCs/>
                <w:i/>
                <w:lang w:val="vi-VN"/>
              </w:rPr>
            </w:pPr>
            <w:r w:rsidRPr="00395B9E">
              <w:rPr>
                <w:b/>
                <w:bCs/>
                <w:i/>
                <w:lang w:val="vi-VN"/>
              </w:rPr>
              <w:t>Mục tiêu</w:t>
            </w:r>
          </w:p>
        </w:tc>
      </w:tr>
      <w:tr w:rsidR="003E6E85" w:rsidRPr="00395B9E" w14:paraId="259D3C2E" w14:textId="77777777" w:rsidTr="00840EC5">
        <w:trPr>
          <w:trHeight w:val="263"/>
        </w:trPr>
        <w:tc>
          <w:tcPr>
            <w:tcW w:w="1668" w:type="dxa"/>
            <w:vAlign w:val="center"/>
          </w:tcPr>
          <w:p w14:paraId="5BE18483" w14:textId="77777777" w:rsidR="003E6E85" w:rsidRPr="00395B9E" w:rsidRDefault="003E6E85" w:rsidP="00150B07">
            <w:pPr>
              <w:pStyle w:val="ListParagraph"/>
              <w:spacing w:line="288" w:lineRule="auto"/>
              <w:ind w:left="0"/>
              <w:jc w:val="center"/>
              <w:rPr>
                <w:b/>
                <w:bCs/>
                <w:lang w:val="nl-NL"/>
              </w:rPr>
            </w:pPr>
          </w:p>
        </w:tc>
        <w:tc>
          <w:tcPr>
            <w:tcW w:w="5386" w:type="dxa"/>
            <w:vAlign w:val="center"/>
          </w:tcPr>
          <w:p w14:paraId="75A57C9D" w14:textId="77777777" w:rsidR="003E6E85" w:rsidRPr="00395B9E" w:rsidRDefault="00274128" w:rsidP="00150B07">
            <w:pPr>
              <w:spacing w:line="288" w:lineRule="auto"/>
              <w:jc w:val="center"/>
              <w:rPr>
                <w:b/>
                <w:sz w:val="24"/>
                <w:szCs w:val="24"/>
                <w:lang w:val="es-MX"/>
              </w:rPr>
            </w:pPr>
            <w:r w:rsidRPr="00395B9E">
              <w:rPr>
                <w:sz w:val="24"/>
                <w:szCs w:val="24"/>
              </w:rPr>
              <w:t xml:space="preserve"> MỞ ĐẦU</w:t>
            </w:r>
          </w:p>
        </w:tc>
        <w:tc>
          <w:tcPr>
            <w:tcW w:w="709" w:type="dxa"/>
            <w:tcBorders>
              <w:bottom w:val="single" w:sz="4" w:space="0" w:color="auto"/>
            </w:tcBorders>
            <w:vAlign w:val="center"/>
          </w:tcPr>
          <w:p w14:paraId="68AA89DF" w14:textId="77777777" w:rsidR="003E6E85" w:rsidRPr="00395B9E" w:rsidRDefault="003C516E" w:rsidP="00150B07">
            <w:pPr>
              <w:pStyle w:val="ListParagraph"/>
              <w:spacing w:line="288" w:lineRule="auto"/>
              <w:ind w:left="0"/>
              <w:jc w:val="center"/>
              <w:rPr>
                <w:lang w:val="es-MX"/>
              </w:rPr>
            </w:pPr>
            <w:r w:rsidRPr="00395B9E">
              <w:rPr>
                <w:lang w:val="es-MX"/>
              </w:rPr>
              <w:t>0.5</w:t>
            </w:r>
          </w:p>
        </w:tc>
        <w:tc>
          <w:tcPr>
            <w:tcW w:w="1276" w:type="dxa"/>
            <w:tcBorders>
              <w:bottom w:val="single" w:sz="4" w:space="0" w:color="auto"/>
            </w:tcBorders>
            <w:vAlign w:val="center"/>
          </w:tcPr>
          <w:p w14:paraId="71780D25" w14:textId="77777777" w:rsidR="003E6E85" w:rsidRPr="00395B9E" w:rsidRDefault="003E6E85" w:rsidP="00150B07">
            <w:pPr>
              <w:pStyle w:val="ListParagraph"/>
              <w:spacing w:line="288" w:lineRule="auto"/>
              <w:ind w:left="0"/>
              <w:jc w:val="center"/>
              <w:rPr>
                <w:bCs/>
                <w:lang w:val="vi-VN"/>
              </w:rPr>
            </w:pPr>
          </w:p>
        </w:tc>
      </w:tr>
      <w:tr w:rsidR="00F5150F" w:rsidRPr="00395B9E" w14:paraId="53A1D411" w14:textId="77777777" w:rsidTr="00840EC5">
        <w:trPr>
          <w:trHeight w:val="263"/>
        </w:trPr>
        <w:tc>
          <w:tcPr>
            <w:tcW w:w="1668" w:type="dxa"/>
            <w:vAlign w:val="center"/>
          </w:tcPr>
          <w:p w14:paraId="1C1A6E61" w14:textId="77777777" w:rsidR="00F5150F" w:rsidRPr="00395B9E" w:rsidRDefault="00F5150F" w:rsidP="00150B07">
            <w:pPr>
              <w:pStyle w:val="ListParagraph"/>
              <w:spacing w:line="288" w:lineRule="auto"/>
              <w:ind w:left="0"/>
              <w:jc w:val="center"/>
              <w:rPr>
                <w:b/>
                <w:bCs/>
              </w:rPr>
            </w:pPr>
            <w:r w:rsidRPr="00395B9E">
              <w:rPr>
                <w:b/>
                <w:bCs/>
                <w:lang w:val="nl-NL"/>
              </w:rPr>
              <w:t xml:space="preserve">Chương </w:t>
            </w:r>
            <w:r w:rsidRPr="00395B9E">
              <w:rPr>
                <w:b/>
                <w:bCs/>
              </w:rPr>
              <w:t>1</w:t>
            </w:r>
          </w:p>
        </w:tc>
        <w:tc>
          <w:tcPr>
            <w:tcW w:w="5386" w:type="dxa"/>
            <w:vAlign w:val="center"/>
          </w:tcPr>
          <w:p w14:paraId="3D094586" w14:textId="77777777" w:rsidR="00F5150F" w:rsidRPr="00395B9E" w:rsidRDefault="00F5150F" w:rsidP="00BA1AC2">
            <w:pPr>
              <w:pStyle w:val="ListParagraph"/>
              <w:spacing w:line="288" w:lineRule="auto"/>
              <w:ind w:left="0"/>
              <w:jc w:val="both"/>
              <w:rPr>
                <w:b/>
                <w:lang w:val="es-MX"/>
              </w:rPr>
            </w:pPr>
            <w:r w:rsidRPr="00395B9E">
              <w:t xml:space="preserve">NHỮNG VẤN ĐỀ CHUNG VỀ CÁC PHƯƠNG PHÁP NGHIÊN CỨU VÀ KHẢO SÁT </w:t>
            </w:r>
            <w:r w:rsidR="009D7125" w:rsidRPr="00395B9E">
              <w:t>Đ</w:t>
            </w:r>
            <w:r w:rsidR="00BA1AC2" w:rsidRPr="00395B9E">
              <w:t>CCT</w:t>
            </w:r>
          </w:p>
        </w:tc>
        <w:tc>
          <w:tcPr>
            <w:tcW w:w="709" w:type="dxa"/>
            <w:tcBorders>
              <w:bottom w:val="single" w:sz="4" w:space="0" w:color="auto"/>
            </w:tcBorders>
            <w:vAlign w:val="center"/>
          </w:tcPr>
          <w:p w14:paraId="27BCE7B1" w14:textId="77777777" w:rsidR="00F5150F" w:rsidRPr="00395B9E" w:rsidRDefault="00D84B90" w:rsidP="00150B07">
            <w:pPr>
              <w:pStyle w:val="ListParagraph"/>
              <w:spacing w:line="288" w:lineRule="auto"/>
              <w:ind w:left="0"/>
              <w:jc w:val="center"/>
              <w:rPr>
                <w:lang w:val="es-MX"/>
              </w:rPr>
            </w:pPr>
            <w:r w:rsidRPr="00395B9E">
              <w:rPr>
                <w:lang w:val="es-MX"/>
              </w:rPr>
              <w:t>4</w:t>
            </w:r>
            <w:r w:rsidR="003C516E" w:rsidRPr="00395B9E">
              <w:rPr>
                <w:lang w:val="es-MX"/>
              </w:rPr>
              <w:t>.5</w:t>
            </w:r>
          </w:p>
        </w:tc>
        <w:tc>
          <w:tcPr>
            <w:tcW w:w="1276" w:type="dxa"/>
            <w:tcBorders>
              <w:bottom w:val="single" w:sz="4" w:space="0" w:color="auto"/>
            </w:tcBorders>
            <w:vAlign w:val="center"/>
          </w:tcPr>
          <w:p w14:paraId="15114C1E" w14:textId="77777777" w:rsidR="00F5150F" w:rsidRPr="00395B9E" w:rsidRDefault="00F5150F" w:rsidP="00150B07">
            <w:pPr>
              <w:pStyle w:val="ListParagraph"/>
              <w:spacing w:line="288" w:lineRule="auto"/>
              <w:ind w:left="0"/>
              <w:jc w:val="center"/>
              <w:rPr>
                <w:bCs/>
                <w:lang w:val="vi-VN"/>
              </w:rPr>
            </w:pPr>
          </w:p>
        </w:tc>
      </w:tr>
      <w:tr w:rsidR="00F5150F" w:rsidRPr="00395B9E" w14:paraId="4104166C" w14:textId="77777777" w:rsidTr="00840EC5">
        <w:trPr>
          <w:trHeight w:val="263"/>
        </w:trPr>
        <w:tc>
          <w:tcPr>
            <w:tcW w:w="1668" w:type="dxa"/>
            <w:vAlign w:val="center"/>
          </w:tcPr>
          <w:p w14:paraId="025180B9" w14:textId="77777777" w:rsidR="00F5150F" w:rsidRPr="00395B9E" w:rsidRDefault="00F5150F" w:rsidP="00150B07">
            <w:pPr>
              <w:pStyle w:val="ListParagraph"/>
              <w:spacing w:line="288" w:lineRule="auto"/>
              <w:ind w:left="0"/>
              <w:jc w:val="center"/>
              <w:rPr>
                <w:bCs/>
              </w:rPr>
            </w:pPr>
            <w:r w:rsidRPr="00395B9E">
              <w:rPr>
                <w:bCs/>
              </w:rPr>
              <w:t>1.1</w:t>
            </w:r>
          </w:p>
        </w:tc>
        <w:tc>
          <w:tcPr>
            <w:tcW w:w="5386" w:type="dxa"/>
          </w:tcPr>
          <w:p w14:paraId="0BC3E5F1" w14:textId="77777777" w:rsidR="00F5150F" w:rsidRPr="00395B9E" w:rsidRDefault="00F5150F" w:rsidP="00BA1AC2">
            <w:pPr>
              <w:spacing w:line="288" w:lineRule="auto"/>
              <w:jc w:val="both"/>
              <w:rPr>
                <w:sz w:val="24"/>
                <w:szCs w:val="24"/>
              </w:rPr>
            </w:pPr>
            <w:r w:rsidRPr="00395B9E">
              <w:rPr>
                <w:sz w:val="24"/>
                <w:szCs w:val="24"/>
              </w:rPr>
              <w:t>Khảo sát ĐCCT và nhiệm vụ của nó</w:t>
            </w:r>
          </w:p>
        </w:tc>
        <w:tc>
          <w:tcPr>
            <w:tcW w:w="709" w:type="dxa"/>
            <w:tcBorders>
              <w:bottom w:val="single" w:sz="4" w:space="0" w:color="auto"/>
            </w:tcBorders>
            <w:vAlign w:val="center"/>
          </w:tcPr>
          <w:p w14:paraId="755912E3" w14:textId="77777777" w:rsidR="00F5150F" w:rsidRPr="00395B9E" w:rsidRDefault="00F5150F" w:rsidP="00150B07">
            <w:pPr>
              <w:pStyle w:val="ListParagraph"/>
              <w:spacing w:line="288" w:lineRule="auto"/>
              <w:ind w:left="0"/>
              <w:jc w:val="center"/>
              <w:rPr>
                <w:lang w:val="es-MX"/>
              </w:rPr>
            </w:pPr>
          </w:p>
        </w:tc>
        <w:tc>
          <w:tcPr>
            <w:tcW w:w="1276" w:type="dxa"/>
            <w:vMerge w:val="restart"/>
            <w:vAlign w:val="center"/>
          </w:tcPr>
          <w:p w14:paraId="7536721B" w14:textId="77777777" w:rsidR="00F5150F" w:rsidRPr="00395B9E" w:rsidRDefault="00FD2FA0" w:rsidP="00150B07">
            <w:pPr>
              <w:pStyle w:val="ListParagraph"/>
              <w:spacing w:line="288" w:lineRule="auto"/>
              <w:ind w:left="0"/>
              <w:jc w:val="center"/>
              <w:rPr>
                <w:bCs/>
              </w:rPr>
            </w:pPr>
            <w:r w:rsidRPr="00395B9E">
              <w:rPr>
                <w:bCs/>
              </w:rPr>
              <w:t>4.1.1</w:t>
            </w:r>
          </w:p>
          <w:p w14:paraId="44C47D34" w14:textId="77777777" w:rsidR="00FD2FA0" w:rsidRPr="00395B9E" w:rsidRDefault="00FD2FA0" w:rsidP="00150B07">
            <w:pPr>
              <w:pStyle w:val="ListParagraph"/>
              <w:spacing w:line="288" w:lineRule="auto"/>
              <w:ind w:left="0"/>
              <w:jc w:val="center"/>
              <w:rPr>
                <w:bCs/>
              </w:rPr>
            </w:pPr>
            <w:r w:rsidRPr="00395B9E">
              <w:rPr>
                <w:bCs/>
              </w:rPr>
              <w:t>4.2.1</w:t>
            </w:r>
          </w:p>
        </w:tc>
      </w:tr>
      <w:tr w:rsidR="00F5150F" w:rsidRPr="00395B9E" w14:paraId="26A25046" w14:textId="77777777" w:rsidTr="00840EC5">
        <w:trPr>
          <w:trHeight w:val="263"/>
        </w:trPr>
        <w:tc>
          <w:tcPr>
            <w:tcW w:w="1668" w:type="dxa"/>
            <w:vAlign w:val="center"/>
          </w:tcPr>
          <w:p w14:paraId="54DD019A" w14:textId="77777777" w:rsidR="00F5150F" w:rsidRPr="00395B9E" w:rsidRDefault="00F5150F" w:rsidP="00150B07">
            <w:pPr>
              <w:pStyle w:val="ListParagraph"/>
              <w:spacing w:line="288" w:lineRule="auto"/>
              <w:ind w:left="0"/>
              <w:jc w:val="center"/>
              <w:rPr>
                <w:bCs/>
              </w:rPr>
            </w:pPr>
            <w:r w:rsidRPr="00395B9E">
              <w:rPr>
                <w:bCs/>
              </w:rPr>
              <w:t>1.2</w:t>
            </w:r>
          </w:p>
        </w:tc>
        <w:tc>
          <w:tcPr>
            <w:tcW w:w="5386" w:type="dxa"/>
          </w:tcPr>
          <w:p w14:paraId="3D935F04" w14:textId="77777777" w:rsidR="00F5150F" w:rsidRPr="00395B9E" w:rsidRDefault="00F5150F" w:rsidP="00150B07">
            <w:pPr>
              <w:spacing w:line="288" w:lineRule="auto"/>
              <w:jc w:val="both"/>
              <w:rPr>
                <w:sz w:val="24"/>
                <w:szCs w:val="24"/>
              </w:rPr>
            </w:pPr>
            <w:r w:rsidRPr="00395B9E">
              <w:rPr>
                <w:sz w:val="24"/>
                <w:szCs w:val="24"/>
              </w:rPr>
              <w:t>Các giai đoạn lập dự án đầu tư và thiết kế</w:t>
            </w:r>
          </w:p>
        </w:tc>
        <w:tc>
          <w:tcPr>
            <w:tcW w:w="709" w:type="dxa"/>
            <w:tcBorders>
              <w:bottom w:val="single" w:sz="4" w:space="0" w:color="auto"/>
            </w:tcBorders>
            <w:vAlign w:val="center"/>
          </w:tcPr>
          <w:p w14:paraId="59B0EFC6" w14:textId="77777777" w:rsidR="00F5150F" w:rsidRPr="00395B9E" w:rsidRDefault="00F5150F" w:rsidP="00150B07">
            <w:pPr>
              <w:pStyle w:val="ListParagraph"/>
              <w:spacing w:line="288" w:lineRule="auto"/>
              <w:ind w:left="0"/>
              <w:jc w:val="center"/>
              <w:rPr>
                <w:lang w:val="es-MX"/>
              </w:rPr>
            </w:pPr>
          </w:p>
        </w:tc>
        <w:tc>
          <w:tcPr>
            <w:tcW w:w="1276" w:type="dxa"/>
            <w:vMerge/>
            <w:vAlign w:val="center"/>
          </w:tcPr>
          <w:p w14:paraId="73EB582B" w14:textId="77777777" w:rsidR="00F5150F" w:rsidRPr="00395B9E" w:rsidRDefault="00F5150F" w:rsidP="00150B07">
            <w:pPr>
              <w:pStyle w:val="ListParagraph"/>
              <w:spacing w:line="288" w:lineRule="auto"/>
              <w:ind w:left="0"/>
              <w:jc w:val="center"/>
              <w:rPr>
                <w:bCs/>
                <w:lang w:val="vi-VN"/>
              </w:rPr>
            </w:pPr>
          </w:p>
        </w:tc>
      </w:tr>
      <w:tr w:rsidR="00F5150F" w:rsidRPr="00395B9E" w14:paraId="04E370FD" w14:textId="77777777" w:rsidTr="00840EC5">
        <w:trPr>
          <w:trHeight w:val="263"/>
        </w:trPr>
        <w:tc>
          <w:tcPr>
            <w:tcW w:w="1668" w:type="dxa"/>
            <w:vAlign w:val="center"/>
          </w:tcPr>
          <w:p w14:paraId="3BEE6193" w14:textId="77777777" w:rsidR="00F5150F" w:rsidRPr="00395B9E" w:rsidRDefault="00F5150F" w:rsidP="00150B07">
            <w:pPr>
              <w:pStyle w:val="ListParagraph"/>
              <w:spacing w:line="288" w:lineRule="auto"/>
              <w:ind w:left="0"/>
              <w:jc w:val="center"/>
              <w:rPr>
                <w:bCs/>
              </w:rPr>
            </w:pPr>
            <w:r w:rsidRPr="00395B9E">
              <w:rPr>
                <w:bCs/>
              </w:rPr>
              <w:t>1.3</w:t>
            </w:r>
          </w:p>
        </w:tc>
        <w:tc>
          <w:tcPr>
            <w:tcW w:w="5386" w:type="dxa"/>
          </w:tcPr>
          <w:p w14:paraId="43221D91" w14:textId="77777777" w:rsidR="00F5150F" w:rsidRPr="00395B9E" w:rsidRDefault="00F5150F" w:rsidP="00BA1AC2">
            <w:pPr>
              <w:spacing w:line="288" w:lineRule="auto"/>
              <w:jc w:val="both"/>
              <w:rPr>
                <w:sz w:val="24"/>
                <w:szCs w:val="24"/>
              </w:rPr>
            </w:pPr>
            <w:r w:rsidRPr="00395B9E">
              <w:rPr>
                <w:sz w:val="24"/>
                <w:szCs w:val="24"/>
              </w:rPr>
              <w:t>Các giai đoạn khảo sát Đ</w:t>
            </w:r>
            <w:r w:rsidR="00BA1AC2" w:rsidRPr="00395B9E">
              <w:rPr>
                <w:sz w:val="24"/>
                <w:szCs w:val="24"/>
              </w:rPr>
              <w:t>CCT</w:t>
            </w:r>
          </w:p>
        </w:tc>
        <w:tc>
          <w:tcPr>
            <w:tcW w:w="709" w:type="dxa"/>
            <w:tcBorders>
              <w:bottom w:val="single" w:sz="4" w:space="0" w:color="auto"/>
            </w:tcBorders>
            <w:vAlign w:val="center"/>
          </w:tcPr>
          <w:p w14:paraId="0ED5235D" w14:textId="77777777" w:rsidR="00F5150F" w:rsidRPr="00395B9E" w:rsidRDefault="00F5150F" w:rsidP="00150B07">
            <w:pPr>
              <w:pStyle w:val="ListParagraph"/>
              <w:spacing w:line="288" w:lineRule="auto"/>
              <w:ind w:left="0"/>
              <w:jc w:val="center"/>
              <w:rPr>
                <w:lang w:val="es-MX"/>
              </w:rPr>
            </w:pPr>
          </w:p>
        </w:tc>
        <w:tc>
          <w:tcPr>
            <w:tcW w:w="1276" w:type="dxa"/>
            <w:vMerge/>
            <w:vAlign w:val="center"/>
          </w:tcPr>
          <w:p w14:paraId="21BA588A" w14:textId="77777777" w:rsidR="00F5150F" w:rsidRPr="00395B9E" w:rsidRDefault="00F5150F" w:rsidP="00150B07">
            <w:pPr>
              <w:pStyle w:val="ListParagraph"/>
              <w:spacing w:line="288" w:lineRule="auto"/>
              <w:ind w:left="0"/>
              <w:jc w:val="center"/>
              <w:rPr>
                <w:bCs/>
                <w:lang w:val="vi-VN"/>
              </w:rPr>
            </w:pPr>
          </w:p>
        </w:tc>
      </w:tr>
      <w:tr w:rsidR="00F5150F" w:rsidRPr="00395B9E" w14:paraId="1A4E053D" w14:textId="77777777" w:rsidTr="00840EC5">
        <w:trPr>
          <w:trHeight w:val="263"/>
        </w:trPr>
        <w:tc>
          <w:tcPr>
            <w:tcW w:w="1668" w:type="dxa"/>
          </w:tcPr>
          <w:p w14:paraId="24725EFF" w14:textId="77777777" w:rsidR="00F5150F" w:rsidRPr="00395B9E" w:rsidRDefault="00F5150F" w:rsidP="00150B07">
            <w:pPr>
              <w:spacing w:line="288" w:lineRule="auto"/>
              <w:jc w:val="center"/>
            </w:pPr>
            <w:r w:rsidRPr="00395B9E">
              <w:t>1.4</w:t>
            </w:r>
          </w:p>
        </w:tc>
        <w:tc>
          <w:tcPr>
            <w:tcW w:w="5386" w:type="dxa"/>
          </w:tcPr>
          <w:p w14:paraId="52B3223F" w14:textId="77777777" w:rsidR="00F5150F" w:rsidRPr="00395B9E" w:rsidRDefault="00F5150F" w:rsidP="00BA1AC2">
            <w:pPr>
              <w:spacing w:line="288" w:lineRule="auto"/>
              <w:jc w:val="both"/>
              <w:rPr>
                <w:sz w:val="24"/>
                <w:szCs w:val="24"/>
              </w:rPr>
            </w:pPr>
            <w:r w:rsidRPr="00395B9E">
              <w:rPr>
                <w:sz w:val="24"/>
                <w:szCs w:val="24"/>
              </w:rPr>
              <w:t>Điều kiện Đ</w:t>
            </w:r>
            <w:r w:rsidR="00BA1AC2" w:rsidRPr="00395B9E">
              <w:rPr>
                <w:sz w:val="24"/>
                <w:szCs w:val="24"/>
              </w:rPr>
              <w:t>CCT</w:t>
            </w:r>
            <w:r w:rsidRPr="00395B9E">
              <w:rPr>
                <w:sz w:val="24"/>
                <w:szCs w:val="24"/>
              </w:rPr>
              <w:t xml:space="preserve"> và trình tự nghiên cứu chúng</w:t>
            </w:r>
          </w:p>
        </w:tc>
        <w:tc>
          <w:tcPr>
            <w:tcW w:w="709" w:type="dxa"/>
            <w:tcBorders>
              <w:bottom w:val="single" w:sz="4" w:space="0" w:color="auto"/>
            </w:tcBorders>
            <w:vAlign w:val="center"/>
          </w:tcPr>
          <w:p w14:paraId="3D359AE9" w14:textId="77777777" w:rsidR="00F5150F" w:rsidRPr="00395B9E" w:rsidRDefault="00F5150F" w:rsidP="00150B07">
            <w:pPr>
              <w:pStyle w:val="ListParagraph"/>
              <w:spacing w:line="288" w:lineRule="auto"/>
              <w:ind w:left="0"/>
              <w:jc w:val="center"/>
              <w:rPr>
                <w:lang w:val="es-MX"/>
              </w:rPr>
            </w:pPr>
          </w:p>
        </w:tc>
        <w:tc>
          <w:tcPr>
            <w:tcW w:w="1276" w:type="dxa"/>
            <w:vMerge/>
            <w:vAlign w:val="center"/>
          </w:tcPr>
          <w:p w14:paraId="4C84B62F" w14:textId="77777777" w:rsidR="00F5150F" w:rsidRPr="00395B9E" w:rsidRDefault="00F5150F" w:rsidP="00150B07">
            <w:pPr>
              <w:pStyle w:val="ListParagraph"/>
              <w:spacing w:line="288" w:lineRule="auto"/>
              <w:ind w:left="0"/>
              <w:jc w:val="center"/>
              <w:rPr>
                <w:bCs/>
                <w:lang w:val="vi-VN"/>
              </w:rPr>
            </w:pPr>
          </w:p>
        </w:tc>
      </w:tr>
      <w:tr w:rsidR="00F5150F" w:rsidRPr="00395B9E" w14:paraId="2B2699BD" w14:textId="77777777" w:rsidTr="00840EC5">
        <w:trPr>
          <w:trHeight w:val="263"/>
        </w:trPr>
        <w:tc>
          <w:tcPr>
            <w:tcW w:w="1668" w:type="dxa"/>
          </w:tcPr>
          <w:p w14:paraId="3E2BB8AC" w14:textId="77777777" w:rsidR="00F5150F" w:rsidRPr="00395B9E" w:rsidRDefault="00F5150F" w:rsidP="00150B07">
            <w:pPr>
              <w:spacing w:line="288" w:lineRule="auto"/>
              <w:jc w:val="center"/>
            </w:pPr>
            <w:r w:rsidRPr="00395B9E">
              <w:t>1.5</w:t>
            </w:r>
          </w:p>
        </w:tc>
        <w:tc>
          <w:tcPr>
            <w:tcW w:w="5386" w:type="dxa"/>
          </w:tcPr>
          <w:p w14:paraId="2E586B36" w14:textId="77777777" w:rsidR="00F5150F" w:rsidRPr="00395B9E" w:rsidRDefault="00F5150F" w:rsidP="00BA1AC2">
            <w:pPr>
              <w:spacing w:line="288" w:lineRule="auto"/>
              <w:jc w:val="both"/>
              <w:rPr>
                <w:sz w:val="24"/>
                <w:szCs w:val="24"/>
              </w:rPr>
            </w:pPr>
            <w:r w:rsidRPr="00395B9E">
              <w:rPr>
                <w:sz w:val="24"/>
                <w:szCs w:val="24"/>
              </w:rPr>
              <w:t>Vấn đề Đ</w:t>
            </w:r>
            <w:r w:rsidR="00BA1AC2" w:rsidRPr="00395B9E">
              <w:rPr>
                <w:sz w:val="24"/>
                <w:szCs w:val="24"/>
              </w:rPr>
              <w:t>CCT</w:t>
            </w:r>
          </w:p>
        </w:tc>
        <w:tc>
          <w:tcPr>
            <w:tcW w:w="709" w:type="dxa"/>
            <w:tcBorders>
              <w:bottom w:val="single" w:sz="4" w:space="0" w:color="auto"/>
            </w:tcBorders>
            <w:vAlign w:val="center"/>
          </w:tcPr>
          <w:p w14:paraId="1115D076" w14:textId="77777777" w:rsidR="00F5150F" w:rsidRPr="00395B9E" w:rsidRDefault="00F5150F" w:rsidP="00150B07">
            <w:pPr>
              <w:pStyle w:val="ListParagraph"/>
              <w:spacing w:line="288" w:lineRule="auto"/>
              <w:ind w:left="0"/>
              <w:jc w:val="center"/>
              <w:rPr>
                <w:lang w:val="es-MX"/>
              </w:rPr>
            </w:pPr>
          </w:p>
        </w:tc>
        <w:tc>
          <w:tcPr>
            <w:tcW w:w="1276" w:type="dxa"/>
            <w:vMerge/>
            <w:vAlign w:val="center"/>
          </w:tcPr>
          <w:p w14:paraId="0CEAEA2E" w14:textId="77777777" w:rsidR="00F5150F" w:rsidRPr="00395B9E" w:rsidRDefault="00F5150F" w:rsidP="00150B07">
            <w:pPr>
              <w:pStyle w:val="ListParagraph"/>
              <w:spacing w:line="288" w:lineRule="auto"/>
              <w:ind w:left="0"/>
              <w:jc w:val="center"/>
              <w:rPr>
                <w:bCs/>
                <w:lang w:val="vi-VN"/>
              </w:rPr>
            </w:pPr>
          </w:p>
        </w:tc>
      </w:tr>
      <w:tr w:rsidR="00F5150F" w:rsidRPr="00395B9E" w14:paraId="7700DA4C" w14:textId="77777777" w:rsidTr="00840EC5">
        <w:trPr>
          <w:trHeight w:val="263"/>
        </w:trPr>
        <w:tc>
          <w:tcPr>
            <w:tcW w:w="1668" w:type="dxa"/>
          </w:tcPr>
          <w:p w14:paraId="02E4B5E4" w14:textId="77777777" w:rsidR="00F5150F" w:rsidRPr="00395B9E" w:rsidRDefault="00AC3A2D" w:rsidP="00150B07">
            <w:pPr>
              <w:spacing w:line="288" w:lineRule="auto"/>
              <w:jc w:val="center"/>
            </w:pPr>
            <w:r w:rsidRPr="00395B9E">
              <w:t>1.6</w:t>
            </w:r>
          </w:p>
        </w:tc>
        <w:tc>
          <w:tcPr>
            <w:tcW w:w="5386" w:type="dxa"/>
          </w:tcPr>
          <w:p w14:paraId="1B229138" w14:textId="77777777" w:rsidR="00F5150F" w:rsidRPr="00395B9E" w:rsidRDefault="00F5150F" w:rsidP="00BA1AC2">
            <w:pPr>
              <w:spacing w:line="288" w:lineRule="auto"/>
              <w:jc w:val="both"/>
              <w:rPr>
                <w:sz w:val="24"/>
                <w:szCs w:val="24"/>
              </w:rPr>
            </w:pPr>
            <w:r w:rsidRPr="00395B9E">
              <w:rPr>
                <w:sz w:val="24"/>
                <w:szCs w:val="24"/>
              </w:rPr>
              <w:t>Cấp phức tạp của điều kiện Đ</w:t>
            </w:r>
            <w:r w:rsidR="00BA1AC2" w:rsidRPr="00395B9E">
              <w:rPr>
                <w:sz w:val="24"/>
                <w:szCs w:val="24"/>
              </w:rPr>
              <w:t>CCT</w:t>
            </w:r>
          </w:p>
        </w:tc>
        <w:tc>
          <w:tcPr>
            <w:tcW w:w="709" w:type="dxa"/>
            <w:tcBorders>
              <w:bottom w:val="single" w:sz="4" w:space="0" w:color="auto"/>
            </w:tcBorders>
            <w:vAlign w:val="center"/>
          </w:tcPr>
          <w:p w14:paraId="1829DD53" w14:textId="77777777" w:rsidR="00F5150F" w:rsidRPr="00395B9E" w:rsidRDefault="00F5150F" w:rsidP="00150B07">
            <w:pPr>
              <w:pStyle w:val="ListParagraph"/>
              <w:spacing w:line="288" w:lineRule="auto"/>
              <w:ind w:left="0"/>
              <w:jc w:val="center"/>
              <w:rPr>
                <w:lang w:val="es-MX"/>
              </w:rPr>
            </w:pPr>
          </w:p>
        </w:tc>
        <w:tc>
          <w:tcPr>
            <w:tcW w:w="1276" w:type="dxa"/>
            <w:vMerge/>
            <w:vAlign w:val="center"/>
          </w:tcPr>
          <w:p w14:paraId="191C8AAD" w14:textId="77777777" w:rsidR="00F5150F" w:rsidRPr="00395B9E" w:rsidRDefault="00F5150F" w:rsidP="00150B07">
            <w:pPr>
              <w:pStyle w:val="ListParagraph"/>
              <w:spacing w:line="288" w:lineRule="auto"/>
              <w:ind w:left="0"/>
              <w:jc w:val="center"/>
              <w:rPr>
                <w:bCs/>
                <w:lang w:val="vi-VN"/>
              </w:rPr>
            </w:pPr>
          </w:p>
        </w:tc>
      </w:tr>
      <w:tr w:rsidR="00F5150F" w:rsidRPr="00395B9E" w14:paraId="33E17C5A" w14:textId="77777777" w:rsidTr="00840EC5">
        <w:trPr>
          <w:trHeight w:val="263"/>
        </w:trPr>
        <w:tc>
          <w:tcPr>
            <w:tcW w:w="1668" w:type="dxa"/>
          </w:tcPr>
          <w:p w14:paraId="76C39270" w14:textId="77777777" w:rsidR="00F5150F" w:rsidRPr="00395B9E" w:rsidRDefault="00AC3A2D" w:rsidP="00150B07">
            <w:pPr>
              <w:spacing w:line="288" w:lineRule="auto"/>
              <w:jc w:val="center"/>
            </w:pPr>
            <w:r w:rsidRPr="00395B9E">
              <w:t>1.7</w:t>
            </w:r>
          </w:p>
        </w:tc>
        <w:tc>
          <w:tcPr>
            <w:tcW w:w="5386" w:type="dxa"/>
          </w:tcPr>
          <w:p w14:paraId="47D5C434" w14:textId="77777777" w:rsidR="00F5150F" w:rsidRPr="00395B9E" w:rsidRDefault="00F5150F" w:rsidP="00150B07">
            <w:pPr>
              <w:spacing w:line="288" w:lineRule="auto"/>
              <w:jc w:val="both"/>
              <w:rPr>
                <w:sz w:val="24"/>
                <w:szCs w:val="24"/>
              </w:rPr>
            </w:pPr>
            <w:r w:rsidRPr="00395B9E">
              <w:rPr>
                <w:sz w:val="24"/>
                <w:szCs w:val="24"/>
              </w:rPr>
              <w:t>Phần thảo luận</w:t>
            </w:r>
            <w:r w:rsidR="00B80CB4" w:rsidRPr="00395B9E">
              <w:rPr>
                <w:sz w:val="24"/>
                <w:szCs w:val="24"/>
              </w:rPr>
              <w:t xml:space="preserve"> và bài tập</w:t>
            </w:r>
          </w:p>
        </w:tc>
        <w:tc>
          <w:tcPr>
            <w:tcW w:w="709" w:type="dxa"/>
            <w:tcBorders>
              <w:bottom w:val="single" w:sz="4" w:space="0" w:color="auto"/>
            </w:tcBorders>
            <w:vAlign w:val="center"/>
          </w:tcPr>
          <w:p w14:paraId="6ED4DFEC" w14:textId="77777777" w:rsidR="00F5150F" w:rsidRPr="00395B9E" w:rsidRDefault="00F5150F"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779F4330" w14:textId="77777777" w:rsidR="00F5150F" w:rsidRPr="00395B9E" w:rsidRDefault="00F5150F" w:rsidP="00150B07">
            <w:pPr>
              <w:pStyle w:val="ListParagraph"/>
              <w:spacing w:line="288" w:lineRule="auto"/>
              <w:ind w:left="0"/>
              <w:jc w:val="center"/>
              <w:rPr>
                <w:bCs/>
                <w:lang w:val="vi-VN"/>
              </w:rPr>
            </w:pPr>
          </w:p>
        </w:tc>
      </w:tr>
      <w:tr w:rsidR="00F5150F" w:rsidRPr="00395B9E" w14:paraId="0AA2B355" w14:textId="77777777" w:rsidTr="00840EC5">
        <w:trPr>
          <w:trHeight w:val="263"/>
        </w:trPr>
        <w:tc>
          <w:tcPr>
            <w:tcW w:w="1668" w:type="dxa"/>
          </w:tcPr>
          <w:p w14:paraId="6C6C6288" w14:textId="77777777" w:rsidR="00F5150F" w:rsidRPr="00395B9E" w:rsidRDefault="00F5150F" w:rsidP="00150B07">
            <w:pPr>
              <w:spacing w:line="288" w:lineRule="auto"/>
              <w:jc w:val="center"/>
              <w:rPr>
                <w:b/>
              </w:rPr>
            </w:pPr>
            <w:r w:rsidRPr="00395B9E">
              <w:rPr>
                <w:b/>
              </w:rPr>
              <w:t>Chương 2</w:t>
            </w:r>
          </w:p>
        </w:tc>
        <w:tc>
          <w:tcPr>
            <w:tcW w:w="5386" w:type="dxa"/>
          </w:tcPr>
          <w:p w14:paraId="150CF372" w14:textId="77777777" w:rsidR="00F5150F" w:rsidRPr="00395B9E" w:rsidRDefault="00F5150F" w:rsidP="00150B07">
            <w:pPr>
              <w:spacing w:line="288" w:lineRule="auto"/>
              <w:jc w:val="both"/>
              <w:rPr>
                <w:sz w:val="24"/>
                <w:szCs w:val="24"/>
              </w:rPr>
            </w:pPr>
            <w:r w:rsidRPr="00395B9E">
              <w:rPr>
                <w:sz w:val="24"/>
                <w:szCs w:val="24"/>
              </w:rPr>
              <w:t>ĐO VẼ VÀ LẬP BẢN ĐỒ ĐỊA CHẤT CÔNG TRÌNH</w:t>
            </w:r>
          </w:p>
        </w:tc>
        <w:tc>
          <w:tcPr>
            <w:tcW w:w="709" w:type="dxa"/>
            <w:tcBorders>
              <w:bottom w:val="single" w:sz="4" w:space="0" w:color="auto"/>
            </w:tcBorders>
            <w:vAlign w:val="center"/>
          </w:tcPr>
          <w:p w14:paraId="2CE40F97" w14:textId="77777777" w:rsidR="00F5150F" w:rsidRPr="00395B9E" w:rsidRDefault="003C516E" w:rsidP="00150B07">
            <w:pPr>
              <w:pStyle w:val="ListParagraph"/>
              <w:spacing w:line="288" w:lineRule="auto"/>
              <w:ind w:left="0"/>
              <w:jc w:val="center"/>
              <w:rPr>
                <w:lang w:val="es-MX"/>
              </w:rPr>
            </w:pPr>
            <w:r w:rsidRPr="00395B9E">
              <w:rPr>
                <w:lang w:val="es-MX"/>
              </w:rPr>
              <w:t>8</w:t>
            </w:r>
          </w:p>
        </w:tc>
        <w:tc>
          <w:tcPr>
            <w:tcW w:w="1276" w:type="dxa"/>
            <w:tcBorders>
              <w:bottom w:val="single" w:sz="4" w:space="0" w:color="auto"/>
            </w:tcBorders>
            <w:vAlign w:val="center"/>
          </w:tcPr>
          <w:p w14:paraId="4436F004" w14:textId="77777777" w:rsidR="00F5150F" w:rsidRPr="00395B9E" w:rsidRDefault="00F5150F" w:rsidP="00150B07">
            <w:pPr>
              <w:pStyle w:val="ListParagraph"/>
              <w:spacing w:line="288" w:lineRule="auto"/>
              <w:ind w:left="0"/>
              <w:jc w:val="center"/>
              <w:rPr>
                <w:bCs/>
                <w:lang w:val="vi-VN"/>
              </w:rPr>
            </w:pPr>
          </w:p>
        </w:tc>
      </w:tr>
      <w:tr w:rsidR="00F5150F" w:rsidRPr="00395B9E" w14:paraId="334E237E" w14:textId="77777777" w:rsidTr="00840EC5">
        <w:trPr>
          <w:trHeight w:val="263"/>
        </w:trPr>
        <w:tc>
          <w:tcPr>
            <w:tcW w:w="1668" w:type="dxa"/>
          </w:tcPr>
          <w:p w14:paraId="1EC66A3F" w14:textId="77777777" w:rsidR="00F5150F" w:rsidRPr="00395B9E" w:rsidRDefault="00F5150F" w:rsidP="00150B07">
            <w:pPr>
              <w:spacing w:line="288" w:lineRule="auto"/>
              <w:jc w:val="center"/>
            </w:pPr>
            <w:r w:rsidRPr="00395B9E">
              <w:t>2.1</w:t>
            </w:r>
          </w:p>
        </w:tc>
        <w:tc>
          <w:tcPr>
            <w:tcW w:w="5386" w:type="dxa"/>
          </w:tcPr>
          <w:p w14:paraId="3CE6A65D" w14:textId="77777777" w:rsidR="00F5150F" w:rsidRPr="00395B9E" w:rsidRDefault="00F5150F" w:rsidP="00150B07">
            <w:pPr>
              <w:spacing w:line="288" w:lineRule="auto"/>
              <w:jc w:val="both"/>
              <w:rPr>
                <w:sz w:val="24"/>
                <w:szCs w:val="24"/>
              </w:rPr>
            </w:pPr>
            <w:r w:rsidRPr="00395B9E">
              <w:rPr>
                <w:sz w:val="24"/>
                <w:szCs w:val="24"/>
              </w:rPr>
              <w:t>Đặc điểm của đo vẽ ĐCCT</w:t>
            </w:r>
          </w:p>
        </w:tc>
        <w:tc>
          <w:tcPr>
            <w:tcW w:w="709" w:type="dxa"/>
            <w:tcBorders>
              <w:bottom w:val="single" w:sz="4" w:space="0" w:color="auto"/>
            </w:tcBorders>
            <w:vAlign w:val="center"/>
          </w:tcPr>
          <w:p w14:paraId="77890F74" w14:textId="77777777" w:rsidR="00F5150F" w:rsidRPr="00395B9E" w:rsidRDefault="00F5150F" w:rsidP="00150B07">
            <w:pPr>
              <w:pStyle w:val="ListParagraph"/>
              <w:spacing w:line="288" w:lineRule="auto"/>
              <w:ind w:left="0"/>
              <w:jc w:val="center"/>
              <w:rPr>
                <w:lang w:val="es-MX"/>
              </w:rPr>
            </w:pPr>
          </w:p>
        </w:tc>
        <w:tc>
          <w:tcPr>
            <w:tcW w:w="1276" w:type="dxa"/>
            <w:tcBorders>
              <w:bottom w:val="single" w:sz="4" w:space="0" w:color="auto"/>
            </w:tcBorders>
            <w:vAlign w:val="center"/>
          </w:tcPr>
          <w:p w14:paraId="6022D4E4" w14:textId="77777777" w:rsidR="00F5150F" w:rsidRPr="00395B9E" w:rsidRDefault="00F5150F" w:rsidP="00150B07">
            <w:pPr>
              <w:pStyle w:val="ListParagraph"/>
              <w:spacing w:line="288" w:lineRule="auto"/>
              <w:ind w:left="0"/>
              <w:jc w:val="center"/>
              <w:rPr>
                <w:bCs/>
                <w:lang w:val="vi-VN"/>
              </w:rPr>
            </w:pPr>
          </w:p>
        </w:tc>
      </w:tr>
      <w:tr w:rsidR="00BA02B8" w:rsidRPr="00395B9E" w14:paraId="7958883D" w14:textId="77777777" w:rsidTr="00840EC5">
        <w:trPr>
          <w:trHeight w:val="263"/>
        </w:trPr>
        <w:tc>
          <w:tcPr>
            <w:tcW w:w="1668" w:type="dxa"/>
            <w:vAlign w:val="center"/>
          </w:tcPr>
          <w:p w14:paraId="57B46B7E" w14:textId="77777777" w:rsidR="00BA02B8" w:rsidRPr="00395B9E" w:rsidRDefault="00BA02B8" w:rsidP="00150B07">
            <w:pPr>
              <w:pStyle w:val="ListParagraph"/>
              <w:spacing w:line="288" w:lineRule="auto"/>
              <w:ind w:left="0"/>
              <w:jc w:val="center"/>
              <w:rPr>
                <w:bCs/>
              </w:rPr>
            </w:pPr>
            <w:r w:rsidRPr="00395B9E">
              <w:rPr>
                <w:bCs/>
              </w:rPr>
              <w:t>2.2</w:t>
            </w:r>
          </w:p>
        </w:tc>
        <w:tc>
          <w:tcPr>
            <w:tcW w:w="5386" w:type="dxa"/>
          </w:tcPr>
          <w:p w14:paraId="3F8CAEFE" w14:textId="77777777" w:rsidR="00BA02B8" w:rsidRPr="00395B9E" w:rsidRDefault="00BA02B8" w:rsidP="00150B07">
            <w:pPr>
              <w:spacing w:line="288" w:lineRule="auto"/>
              <w:jc w:val="both"/>
              <w:rPr>
                <w:sz w:val="24"/>
                <w:szCs w:val="24"/>
              </w:rPr>
            </w:pPr>
            <w:r w:rsidRPr="00395B9E">
              <w:rPr>
                <w:sz w:val="24"/>
                <w:szCs w:val="24"/>
              </w:rPr>
              <w:t>Tỷ lệ đo vẽ và chọn tỷ lệ đo vẽ ĐCCT</w:t>
            </w:r>
          </w:p>
        </w:tc>
        <w:tc>
          <w:tcPr>
            <w:tcW w:w="709" w:type="dxa"/>
            <w:tcBorders>
              <w:bottom w:val="single" w:sz="4" w:space="0" w:color="auto"/>
            </w:tcBorders>
            <w:vAlign w:val="center"/>
          </w:tcPr>
          <w:p w14:paraId="13222789" w14:textId="77777777" w:rsidR="00BA02B8" w:rsidRPr="00395B9E" w:rsidRDefault="00BA02B8" w:rsidP="00150B07">
            <w:pPr>
              <w:pStyle w:val="ListParagraph"/>
              <w:spacing w:line="288" w:lineRule="auto"/>
              <w:ind w:left="0"/>
              <w:jc w:val="center"/>
              <w:rPr>
                <w:lang w:val="es-MX"/>
              </w:rPr>
            </w:pPr>
          </w:p>
        </w:tc>
        <w:tc>
          <w:tcPr>
            <w:tcW w:w="1276" w:type="dxa"/>
            <w:vMerge w:val="restart"/>
            <w:vAlign w:val="center"/>
          </w:tcPr>
          <w:p w14:paraId="20535D68" w14:textId="77777777" w:rsidR="00BA02B8" w:rsidRPr="00395B9E" w:rsidRDefault="00FD2FA0" w:rsidP="00150B07">
            <w:pPr>
              <w:pStyle w:val="ListParagraph"/>
              <w:spacing w:line="288" w:lineRule="auto"/>
              <w:ind w:left="0"/>
              <w:jc w:val="center"/>
              <w:rPr>
                <w:bCs/>
              </w:rPr>
            </w:pPr>
            <w:r w:rsidRPr="00395B9E">
              <w:rPr>
                <w:bCs/>
              </w:rPr>
              <w:t>4.1.2</w:t>
            </w:r>
          </w:p>
          <w:p w14:paraId="39331FD2" w14:textId="77777777" w:rsidR="00FD2FA0" w:rsidRPr="00395B9E" w:rsidRDefault="00FD2FA0" w:rsidP="00150B07">
            <w:pPr>
              <w:pStyle w:val="ListParagraph"/>
              <w:spacing w:line="288" w:lineRule="auto"/>
              <w:ind w:left="0"/>
              <w:jc w:val="center"/>
              <w:rPr>
                <w:bCs/>
              </w:rPr>
            </w:pPr>
            <w:r w:rsidRPr="00395B9E">
              <w:rPr>
                <w:bCs/>
              </w:rPr>
              <w:t>4.2.2</w:t>
            </w:r>
          </w:p>
        </w:tc>
      </w:tr>
      <w:tr w:rsidR="00BA02B8" w:rsidRPr="00395B9E" w14:paraId="6133ED0D" w14:textId="77777777" w:rsidTr="00840EC5">
        <w:trPr>
          <w:trHeight w:val="263"/>
        </w:trPr>
        <w:tc>
          <w:tcPr>
            <w:tcW w:w="1668" w:type="dxa"/>
            <w:vAlign w:val="center"/>
          </w:tcPr>
          <w:p w14:paraId="546F7AE7" w14:textId="77777777" w:rsidR="00BA02B8" w:rsidRPr="00395B9E" w:rsidRDefault="00BA02B8" w:rsidP="00150B07">
            <w:pPr>
              <w:pStyle w:val="ListParagraph"/>
              <w:spacing w:line="288" w:lineRule="auto"/>
              <w:ind w:left="0"/>
              <w:jc w:val="center"/>
              <w:rPr>
                <w:bCs/>
              </w:rPr>
            </w:pPr>
            <w:r w:rsidRPr="00395B9E">
              <w:rPr>
                <w:bCs/>
              </w:rPr>
              <w:t>2.3</w:t>
            </w:r>
          </w:p>
        </w:tc>
        <w:tc>
          <w:tcPr>
            <w:tcW w:w="5386" w:type="dxa"/>
          </w:tcPr>
          <w:p w14:paraId="53CADBBD" w14:textId="77777777" w:rsidR="00BA02B8" w:rsidRPr="00395B9E" w:rsidRDefault="00BA02B8" w:rsidP="00150B07">
            <w:pPr>
              <w:spacing w:line="288" w:lineRule="auto"/>
              <w:jc w:val="both"/>
              <w:rPr>
                <w:sz w:val="24"/>
                <w:szCs w:val="24"/>
              </w:rPr>
            </w:pPr>
            <w:r w:rsidRPr="00395B9E">
              <w:rPr>
                <w:sz w:val="24"/>
                <w:szCs w:val="24"/>
              </w:rPr>
              <w:t>Giới hạn đo vẽ ĐCCT</w:t>
            </w:r>
          </w:p>
        </w:tc>
        <w:tc>
          <w:tcPr>
            <w:tcW w:w="709" w:type="dxa"/>
            <w:tcBorders>
              <w:bottom w:val="single" w:sz="4" w:space="0" w:color="auto"/>
            </w:tcBorders>
            <w:vAlign w:val="center"/>
          </w:tcPr>
          <w:p w14:paraId="285CCA1D"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0AC275F5" w14:textId="77777777" w:rsidR="00BA02B8" w:rsidRPr="00395B9E" w:rsidRDefault="00BA02B8" w:rsidP="00150B07">
            <w:pPr>
              <w:pStyle w:val="ListParagraph"/>
              <w:spacing w:line="288" w:lineRule="auto"/>
              <w:ind w:left="0"/>
              <w:jc w:val="center"/>
              <w:rPr>
                <w:bCs/>
                <w:lang w:val="vi-VN"/>
              </w:rPr>
            </w:pPr>
          </w:p>
        </w:tc>
      </w:tr>
      <w:tr w:rsidR="00BA02B8" w:rsidRPr="00395B9E" w14:paraId="3458C6E9" w14:textId="77777777" w:rsidTr="00840EC5">
        <w:trPr>
          <w:trHeight w:val="263"/>
        </w:trPr>
        <w:tc>
          <w:tcPr>
            <w:tcW w:w="1668" w:type="dxa"/>
            <w:vAlign w:val="center"/>
          </w:tcPr>
          <w:p w14:paraId="2019FCA4" w14:textId="77777777" w:rsidR="00BA02B8" w:rsidRPr="00395B9E" w:rsidRDefault="00BA02B8" w:rsidP="00150B07">
            <w:pPr>
              <w:pStyle w:val="ListParagraph"/>
              <w:spacing w:line="288" w:lineRule="auto"/>
              <w:ind w:left="0"/>
              <w:jc w:val="center"/>
              <w:rPr>
                <w:bCs/>
              </w:rPr>
            </w:pPr>
            <w:r w:rsidRPr="00395B9E">
              <w:rPr>
                <w:bCs/>
              </w:rPr>
              <w:t>2.4</w:t>
            </w:r>
          </w:p>
        </w:tc>
        <w:tc>
          <w:tcPr>
            <w:tcW w:w="5386" w:type="dxa"/>
          </w:tcPr>
          <w:p w14:paraId="1FFDEF27" w14:textId="77777777" w:rsidR="00BA02B8" w:rsidRPr="00395B9E" w:rsidRDefault="00BA02B8" w:rsidP="00150B07">
            <w:pPr>
              <w:spacing w:line="288" w:lineRule="auto"/>
              <w:jc w:val="both"/>
              <w:rPr>
                <w:sz w:val="24"/>
                <w:szCs w:val="24"/>
              </w:rPr>
            </w:pPr>
            <w:r w:rsidRPr="00395B9E">
              <w:rPr>
                <w:sz w:val="24"/>
                <w:szCs w:val="24"/>
              </w:rPr>
              <w:t>Nội dung đo vẽ ĐCCT</w:t>
            </w:r>
          </w:p>
        </w:tc>
        <w:tc>
          <w:tcPr>
            <w:tcW w:w="709" w:type="dxa"/>
            <w:tcBorders>
              <w:bottom w:val="single" w:sz="4" w:space="0" w:color="auto"/>
            </w:tcBorders>
            <w:vAlign w:val="center"/>
          </w:tcPr>
          <w:p w14:paraId="6BCC8142"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1F87B5DE" w14:textId="77777777" w:rsidR="00BA02B8" w:rsidRPr="00395B9E" w:rsidRDefault="00BA02B8" w:rsidP="00150B07">
            <w:pPr>
              <w:pStyle w:val="ListParagraph"/>
              <w:spacing w:line="288" w:lineRule="auto"/>
              <w:ind w:left="0"/>
              <w:jc w:val="center"/>
              <w:rPr>
                <w:bCs/>
                <w:lang w:val="vi-VN"/>
              </w:rPr>
            </w:pPr>
          </w:p>
        </w:tc>
      </w:tr>
      <w:tr w:rsidR="00BA02B8" w:rsidRPr="00395B9E" w14:paraId="78B2EE69" w14:textId="77777777" w:rsidTr="00840EC5">
        <w:trPr>
          <w:trHeight w:val="263"/>
        </w:trPr>
        <w:tc>
          <w:tcPr>
            <w:tcW w:w="1668" w:type="dxa"/>
            <w:vAlign w:val="center"/>
          </w:tcPr>
          <w:p w14:paraId="4CD3BA80" w14:textId="77777777" w:rsidR="00BA02B8" w:rsidRPr="00395B9E" w:rsidRDefault="00BA02B8" w:rsidP="00150B07">
            <w:pPr>
              <w:pStyle w:val="ListParagraph"/>
              <w:spacing w:line="288" w:lineRule="auto"/>
              <w:ind w:left="0"/>
              <w:jc w:val="center"/>
              <w:rPr>
                <w:bCs/>
              </w:rPr>
            </w:pPr>
            <w:r w:rsidRPr="00395B9E">
              <w:rPr>
                <w:bCs/>
              </w:rPr>
              <w:t>2.5</w:t>
            </w:r>
          </w:p>
        </w:tc>
        <w:tc>
          <w:tcPr>
            <w:tcW w:w="5386" w:type="dxa"/>
          </w:tcPr>
          <w:p w14:paraId="71A6A2E1" w14:textId="77777777" w:rsidR="00BA02B8" w:rsidRPr="00395B9E" w:rsidRDefault="00BA02B8" w:rsidP="00150B07">
            <w:pPr>
              <w:spacing w:line="288" w:lineRule="auto"/>
              <w:jc w:val="both"/>
              <w:rPr>
                <w:sz w:val="24"/>
                <w:szCs w:val="24"/>
              </w:rPr>
            </w:pPr>
            <w:r w:rsidRPr="00395B9E">
              <w:rPr>
                <w:sz w:val="24"/>
                <w:szCs w:val="24"/>
              </w:rPr>
              <w:t>Tổ chức đo vẽ ĐCCT</w:t>
            </w:r>
          </w:p>
        </w:tc>
        <w:tc>
          <w:tcPr>
            <w:tcW w:w="709" w:type="dxa"/>
            <w:tcBorders>
              <w:bottom w:val="single" w:sz="4" w:space="0" w:color="auto"/>
            </w:tcBorders>
            <w:vAlign w:val="center"/>
          </w:tcPr>
          <w:p w14:paraId="20C37E89"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06DA1DB9" w14:textId="77777777" w:rsidR="00BA02B8" w:rsidRPr="00395B9E" w:rsidRDefault="00BA02B8" w:rsidP="00150B07">
            <w:pPr>
              <w:pStyle w:val="ListParagraph"/>
              <w:spacing w:line="288" w:lineRule="auto"/>
              <w:ind w:left="0"/>
              <w:jc w:val="center"/>
              <w:rPr>
                <w:bCs/>
                <w:lang w:val="vi-VN"/>
              </w:rPr>
            </w:pPr>
          </w:p>
        </w:tc>
      </w:tr>
      <w:tr w:rsidR="00BA02B8" w:rsidRPr="00395B9E" w14:paraId="07F4E25F" w14:textId="77777777" w:rsidTr="00840EC5">
        <w:trPr>
          <w:trHeight w:val="263"/>
        </w:trPr>
        <w:tc>
          <w:tcPr>
            <w:tcW w:w="1668" w:type="dxa"/>
            <w:vAlign w:val="center"/>
          </w:tcPr>
          <w:p w14:paraId="037138CB" w14:textId="77777777" w:rsidR="00BA02B8" w:rsidRPr="00395B9E" w:rsidRDefault="00BA02B8" w:rsidP="00150B07">
            <w:pPr>
              <w:pStyle w:val="ListParagraph"/>
              <w:spacing w:line="288" w:lineRule="auto"/>
              <w:ind w:left="0"/>
              <w:jc w:val="center"/>
              <w:rPr>
                <w:bCs/>
              </w:rPr>
            </w:pPr>
            <w:r w:rsidRPr="00395B9E">
              <w:rPr>
                <w:bCs/>
              </w:rPr>
              <w:t>2.6</w:t>
            </w:r>
          </w:p>
        </w:tc>
        <w:tc>
          <w:tcPr>
            <w:tcW w:w="5386" w:type="dxa"/>
          </w:tcPr>
          <w:p w14:paraId="299C86F5" w14:textId="77777777" w:rsidR="00BA02B8" w:rsidRPr="00395B9E" w:rsidRDefault="00BA02B8" w:rsidP="00150B07">
            <w:pPr>
              <w:spacing w:line="288" w:lineRule="auto"/>
              <w:jc w:val="both"/>
              <w:rPr>
                <w:sz w:val="24"/>
                <w:szCs w:val="24"/>
              </w:rPr>
            </w:pPr>
            <w:r w:rsidRPr="00395B9E">
              <w:rPr>
                <w:sz w:val="24"/>
                <w:szCs w:val="24"/>
              </w:rPr>
              <w:t>Bản đồ ĐCCT</w:t>
            </w:r>
          </w:p>
        </w:tc>
        <w:tc>
          <w:tcPr>
            <w:tcW w:w="709" w:type="dxa"/>
            <w:tcBorders>
              <w:bottom w:val="single" w:sz="4" w:space="0" w:color="auto"/>
            </w:tcBorders>
            <w:vAlign w:val="center"/>
          </w:tcPr>
          <w:p w14:paraId="74F23C38"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0BFD1AAC" w14:textId="77777777" w:rsidR="00BA02B8" w:rsidRPr="00395B9E" w:rsidRDefault="00BA02B8" w:rsidP="00150B07">
            <w:pPr>
              <w:pStyle w:val="ListParagraph"/>
              <w:spacing w:line="288" w:lineRule="auto"/>
              <w:ind w:left="0"/>
              <w:jc w:val="center"/>
              <w:rPr>
                <w:bCs/>
                <w:lang w:val="vi-VN"/>
              </w:rPr>
            </w:pPr>
          </w:p>
        </w:tc>
      </w:tr>
      <w:tr w:rsidR="00BA02B8" w:rsidRPr="00395B9E" w14:paraId="3C759BB9" w14:textId="77777777" w:rsidTr="00840EC5">
        <w:trPr>
          <w:trHeight w:val="263"/>
        </w:trPr>
        <w:tc>
          <w:tcPr>
            <w:tcW w:w="1668" w:type="dxa"/>
            <w:vAlign w:val="center"/>
          </w:tcPr>
          <w:p w14:paraId="589D1E97" w14:textId="77777777" w:rsidR="00BA02B8" w:rsidRPr="00395B9E" w:rsidRDefault="00BA02B8" w:rsidP="00150B07">
            <w:pPr>
              <w:pStyle w:val="ListParagraph"/>
              <w:spacing w:line="288" w:lineRule="auto"/>
              <w:ind w:left="0"/>
              <w:jc w:val="center"/>
              <w:rPr>
                <w:bCs/>
              </w:rPr>
            </w:pPr>
            <w:r w:rsidRPr="00395B9E">
              <w:rPr>
                <w:bCs/>
              </w:rPr>
              <w:t>2.7</w:t>
            </w:r>
          </w:p>
        </w:tc>
        <w:tc>
          <w:tcPr>
            <w:tcW w:w="5386" w:type="dxa"/>
          </w:tcPr>
          <w:p w14:paraId="1EAB7D05" w14:textId="77777777" w:rsidR="00BA02B8" w:rsidRPr="00395B9E" w:rsidRDefault="00BA02B8" w:rsidP="00150B07">
            <w:pPr>
              <w:spacing w:line="288" w:lineRule="auto"/>
              <w:jc w:val="both"/>
              <w:rPr>
                <w:sz w:val="24"/>
                <w:szCs w:val="24"/>
              </w:rPr>
            </w:pPr>
            <w:r w:rsidRPr="00395B9E">
              <w:rPr>
                <w:sz w:val="24"/>
                <w:szCs w:val="24"/>
              </w:rPr>
              <w:t>Phân loại bản đồ ĐCCT</w:t>
            </w:r>
          </w:p>
        </w:tc>
        <w:tc>
          <w:tcPr>
            <w:tcW w:w="709" w:type="dxa"/>
            <w:tcBorders>
              <w:bottom w:val="single" w:sz="4" w:space="0" w:color="auto"/>
            </w:tcBorders>
            <w:vAlign w:val="center"/>
          </w:tcPr>
          <w:p w14:paraId="33E7ED74"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638D3D4D" w14:textId="77777777" w:rsidR="00BA02B8" w:rsidRPr="00395B9E" w:rsidRDefault="00BA02B8" w:rsidP="00150B07">
            <w:pPr>
              <w:pStyle w:val="ListParagraph"/>
              <w:spacing w:line="288" w:lineRule="auto"/>
              <w:ind w:left="0"/>
              <w:jc w:val="center"/>
              <w:rPr>
                <w:bCs/>
                <w:lang w:val="vi-VN"/>
              </w:rPr>
            </w:pPr>
          </w:p>
        </w:tc>
      </w:tr>
      <w:tr w:rsidR="00BA02B8" w:rsidRPr="00395B9E" w14:paraId="7678F3D1" w14:textId="77777777" w:rsidTr="00840EC5">
        <w:trPr>
          <w:trHeight w:val="263"/>
        </w:trPr>
        <w:tc>
          <w:tcPr>
            <w:tcW w:w="1668" w:type="dxa"/>
            <w:vAlign w:val="center"/>
          </w:tcPr>
          <w:p w14:paraId="06E3DF81" w14:textId="77777777" w:rsidR="00BA02B8" w:rsidRPr="00395B9E" w:rsidRDefault="00BA02B8" w:rsidP="00150B07">
            <w:pPr>
              <w:pStyle w:val="ListParagraph"/>
              <w:spacing w:line="288" w:lineRule="auto"/>
              <w:ind w:left="0"/>
              <w:jc w:val="center"/>
              <w:rPr>
                <w:bCs/>
              </w:rPr>
            </w:pPr>
            <w:r w:rsidRPr="00395B9E">
              <w:rPr>
                <w:bCs/>
              </w:rPr>
              <w:t>2.8</w:t>
            </w:r>
          </w:p>
        </w:tc>
        <w:tc>
          <w:tcPr>
            <w:tcW w:w="5386" w:type="dxa"/>
          </w:tcPr>
          <w:p w14:paraId="6F01FC6D" w14:textId="77777777" w:rsidR="00BA02B8" w:rsidRPr="00395B9E" w:rsidRDefault="00BA02B8" w:rsidP="00150B07">
            <w:pPr>
              <w:spacing w:line="288" w:lineRule="auto"/>
              <w:jc w:val="both"/>
              <w:rPr>
                <w:sz w:val="24"/>
                <w:szCs w:val="24"/>
              </w:rPr>
            </w:pPr>
            <w:r w:rsidRPr="00395B9E">
              <w:rPr>
                <w:sz w:val="24"/>
                <w:szCs w:val="24"/>
              </w:rPr>
              <w:t>Phương pháp thành lập bản đồ ĐCCT</w:t>
            </w:r>
          </w:p>
        </w:tc>
        <w:tc>
          <w:tcPr>
            <w:tcW w:w="709" w:type="dxa"/>
            <w:tcBorders>
              <w:bottom w:val="single" w:sz="4" w:space="0" w:color="auto"/>
            </w:tcBorders>
            <w:vAlign w:val="center"/>
          </w:tcPr>
          <w:p w14:paraId="3A3DD404"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70FB5F03" w14:textId="77777777" w:rsidR="00BA02B8" w:rsidRPr="00395B9E" w:rsidRDefault="00BA02B8" w:rsidP="00150B07">
            <w:pPr>
              <w:pStyle w:val="ListParagraph"/>
              <w:spacing w:line="288" w:lineRule="auto"/>
              <w:ind w:left="0"/>
              <w:jc w:val="center"/>
              <w:rPr>
                <w:bCs/>
                <w:lang w:val="vi-VN"/>
              </w:rPr>
            </w:pPr>
          </w:p>
        </w:tc>
      </w:tr>
      <w:tr w:rsidR="00BA02B8" w:rsidRPr="00395B9E" w14:paraId="0D906B78" w14:textId="77777777" w:rsidTr="00840EC5">
        <w:trPr>
          <w:trHeight w:val="263"/>
        </w:trPr>
        <w:tc>
          <w:tcPr>
            <w:tcW w:w="1668" w:type="dxa"/>
            <w:vAlign w:val="center"/>
          </w:tcPr>
          <w:p w14:paraId="192E9157" w14:textId="77777777" w:rsidR="00BA02B8" w:rsidRPr="00395B9E" w:rsidRDefault="00BA02B8" w:rsidP="00150B07">
            <w:pPr>
              <w:pStyle w:val="ListParagraph"/>
              <w:spacing w:line="288" w:lineRule="auto"/>
              <w:ind w:left="0"/>
              <w:jc w:val="center"/>
              <w:rPr>
                <w:bCs/>
              </w:rPr>
            </w:pPr>
            <w:r w:rsidRPr="00395B9E">
              <w:rPr>
                <w:bCs/>
              </w:rPr>
              <w:t>2.9</w:t>
            </w:r>
          </w:p>
        </w:tc>
        <w:tc>
          <w:tcPr>
            <w:tcW w:w="5386" w:type="dxa"/>
          </w:tcPr>
          <w:p w14:paraId="2A8A6630" w14:textId="77777777" w:rsidR="00BA02B8" w:rsidRPr="00395B9E" w:rsidRDefault="00BA02B8" w:rsidP="00150B07">
            <w:pPr>
              <w:spacing w:line="288" w:lineRule="auto"/>
              <w:jc w:val="both"/>
              <w:rPr>
                <w:sz w:val="24"/>
                <w:szCs w:val="24"/>
              </w:rPr>
            </w:pPr>
            <w:r w:rsidRPr="00395B9E">
              <w:rPr>
                <w:sz w:val="24"/>
                <w:szCs w:val="24"/>
              </w:rPr>
              <w:t>Chú giải bản đồ và mặt cắt ĐCCT</w:t>
            </w:r>
          </w:p>
        </w:tc>
        <w:tc>
          <w:tcPr>
            <w:tcW w:w="709" w:type="dxa"/>
            <w:tcBorders>
              <w:bottom w:val="single" w:sz="4" w:space="0" w:color="auto"/>
            </w:tcBorders>
            <w:vAlign w:val="center"/>
          </w:tcPr>
          <w:p w14:paraId="1A7F0007"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1530D60D" w14:textId="77777777" w:rsidR="00BA02B8" w:rsidRPr="00395B9E" w:rsidRDefault="00BA02B8" w:rsidP="00150B07">
            <w:pPr>
              <w:pStyle w:val="ListParagraph"/>
              <w:spacing w:line="288" w:lineRule="auto"/>
              <w:ind w:left="0"/>
              <w:jc w:val="center"/>
              <w:rPr>
                <w:bCs/>
                <w:lang w:val="vi-VN"/>
              </w:rPr>
            </w:pPr>
          </w:p>
        </w:tc>
      </w:tr>
      <w:tr w:rsidR="00BA02B8" w:rsidRPr="00395B9E" w14:paraId="4E9459ED" w14:textId="77777777" w:rsidTr="00840EC5">
        <w:trPr>
          <w:trHeight w:val="263"/>
        </w:trPr>
        <w:tc>
          <w:tcPr>
            <w:tcW w:w="1668" w:type="dxa"/>
            <w:vAlign w:val="center"/>
          </w:tcPr>
          <w:p w14:paraId="78779DA7" w14:textId="77777777" w:rsidR="00BA02B8" w:rsidRPr="00395B9E" w:rsidRDefault="00BA02B8" w:rsidP="00150B07">
            <w:pPr>
              <w:pStyle w:val="ListParagraph"/>
              <w:spacing w:line="288" w:lineRule="auto"/>
              <w:ind w:left="0"/>
              <w:jc w:val="center"/>
              <w:rPr>
                <w:bCs/>
              </w:rPr>
            </w:pPr>
            <w:r w:rsidRPr="00395B9E">
              <w:rPr>
                <w:bCs/>
              </w:rPr>
              <w:lastRenderedPageBreak/>
              <w:t>2.9.1</w:t>
            </w:r>
          </w:p>
        </w:tc>
        <w:tc>
          <w:tcPr>
            <w:tcW w:w="5386" w:type="dxa"/>
          </w:tcPr>
          <w:p w14:paraId="1FE7FF50" w14:textId="77777777" w:rsidR="00BA02B8" w:rsidRPr="00395B9E" w:rsidRDefault="00BA02B8" w:rsidP="00150B07">
            <w:pPr>
              <w:spacing w:line="288" w:lineRule="auto"/>
              <w:jc w:val="both"/>
              <w:rPr>
                <w:sz w:val="24"/>
                <w:szCs w:val="24"/>
              </w:rPr>
            </w:pPr>
            <w:r w:rsidRPr="00395B9E">
              <w:rPr>
                <w:sz w:val="24"/>
                <w:szCs w:val="24"/>
              </w:rPr>
              <w:t>Chú giải bản đồ ĐCCT</w:t>
            </w:r>
          </w:p>
        </w:tc>
        <w:tc>
          <w:tcPr>
            <w:tcW w:w="709" w:type="dxa"/>
            <w:tcBorders>
              <w:bottom w:val="single" w:sz="4" w:space="0" w:color="auto"/>
            </w:tcBorders>
            <w:vAlign w:val="center"/>
          </w:tcPr>
          <w:p w14:paraId="223A6C6B"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365DFBDF" w14:textId="77777777" w:rsidR="00BA02B8" w:rsidRPr="00395B9E" w:rsidRDefault="00BA02B8" w:rsidP="00150B07">
            <w:pPr>
              <w:pStyle w:val="ListParagraph"/>
              <w:spacing w:line="288" w:lineRule="auto"/>
              <w:ind w:left="0"/>
              <w:jc w:val="center"/>
              <w:rPr>
                <w:bCs/>
                <w:lang w:val="vi-VN"/>
              </w:rPr>
            </w:pPr>
          </w:p>
        </w:tc>
      </w:tr>
      <w:tr w:rsidR="00BA02B8" w:rsidRPr="00395B9E" w14:paraId="5FD4E032" w14:textId="77777777" w:rsidTr="00840EC5">
        <w:trPr>
          <w:trHeight w:val="263"/>
        </w:trPr>
        <w:tc>
          <w:tcPr>
            <w:tcW w:w="1668" w:type="dxa"/>
            <w:vAlign w:val="center"/>
          </w:tcPr>
          <w:p w14:paraId="2C4AB09E" w14:textId="77777777" w:rsidR="00BA02B8" w:rsidRPr="00395B9E" w:rsidRDefault="00BA02B8" w:rsidP="00150B07">
            <w:pPr>
              <w:pStyle w:val="ListParagraph"/>
              <w:spacing w:line="288" w:lineRule="auto"/>
              <w:ind w:left="0"/>
              <w:jc w:val="center"/>
              <w:rPr>
                <w:bCs/>
              </w:rPr>
            </w:pPr>
            <w:r w:rsidRPr="00395B9E">
              <w:rPr>
                <w:bCs/>
              </w:rPr>
              <w:t>2.9.2</w:t>
            </w:r>
          </w:p>
        </w:tc>
        <w:tc>
          <w:tcPr>
            <w:tcW w:w="5386" w:type="dxa"/>
          </w:tcPr>
          <w:p w14:paraId="486656DE" w14:textId="77777777" w:rsidR="00BA02B8" w:rsidRPr="00395B9E" w:rsidRDefault="00BA02B8" w:rsidP="00150B07">
            <w:pPr>
              <w:spacing w:line="288" w:lineRule="auto"/>
              <w:jc w:val="both"/>
              <w:rPr>
                <w:sz w:val="24"/>
                <w:szCs w:val="24"/>
              </w:rPr>
            </w:pPr>
            <w:r w:rsidRPr="00395B9E">
              <w:rPr>
                <w:sz w:val="24"/>
                <w:szCs w:val="24"/>
              </w:rPr>
              <w:t>Mặt cắt ĐCCT</w:t>
            </w:r>
          </w:p>
        </w:tc>
        <w:tc>
          <w:tcPr>
            <w:tcW w:w="709" w:type="dxa"/>
            <w:tcBorders>
              <w:bottom w:val="single" w:sz="4" w:space="0" w:color="auto"/>
            </w:tcBorders>
            <w:vAlign w:val="center"/>
          </w:tcPr>
          <w:p w14:paraId="191F68B4"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65008400" w14:textId="77777777" w:rsidR="00BA02B8" w:rsidRPr="00395B9E" w:rsidRDefault="00BA02B8" w:rsidP="00150B07">
            <w:pPr>
              <w:pStyle w:val="ListParagraph"/>
              <w:spacing w:line="288" w:lineRule="auto"/>
              <w:ind w:left="0"/>
              <w:jc w:val="center"/>
              <w:rPr>
                <w:bCs/>
                <w:lang w:val="vi-VN"/>
              </w:rPr>
            </w:pPr>
          </w:p>
        </w:tc>
      </w:tr>
      <w:tr w:rsidR="00BA02B8" w:rsidRPr="00395B9E" w14:paraId="258B5100" w14:textId="77777777" w:rsidTr="00840EC5">
        <w:trPr>
          <w:trHeight w:val="263"/>
        </w:trPr>
        <w:tc>
          <w:tcPr>
            <w:tcW w:w="1668" w:type="dxa"/>
            <w:vAlign w:val="center"/>
          </w:tcPr>
          <w:p w14:paraId="04A9C319" w14:textId="77777777" w:rsidR="00BA02B8" w:rsidRPr="00395B9E" w:rsidRDefault="00BA02B8" w:rsidP="00150B07">
            <w:pPr>
              <w:pStyle w:val="ListParagraph"/>
              <w:spacing w:line="288" w:lineRule="auto"/>
              <w:ind w:left="0"/>
              <w:jc w:val="center"/>
              <w:rPr>
                <w:bCs/>
              </w:rPr>
            </w:pPr>
            <w:r w:rsidRPr="00395B9E">
              <w:rPr>
                <w:bCs/>
              </w:rPr>
              <w:t>2.10</w:t>
            </w:r>
          </w:p>
        </w:tc>
        <w:tc>
          <w:tcPr>
            <w:tcW w:w="5386" w:type="dxa"/>
          </w:tcPr>
          <w:p w14:paraId="7FAE3CE4" w14:textId="77777777" w:rsidR="00BA02B8" w:rsidRPr="00395B9E" w:rsidRDefault="00BA02B8" w:rsidP="00150B07">
            <w:pPr>
              <w:spacing w:line="288" w:lineRule="auto"/>
              <w:jc w:val="both"/>
              <w:rPr>
                <w:sz w:val="24"/>
                <w:szCs w:val="24"/>
              </w:rPr>
            </w:pPr>
            <w:r w:rsidRPr="00395B9E">
              <w:rPr>
                <w:sz w:val="24"/>
                <w:szCs w:val="24"/>
              </w:rPr>
              <w:t>Phân vùng ĐCCT</w:t>
            </w:r>
          </w:p>
        </w:tc>
        <w:tc>
          <w:tcPr>
            <w:tcW w:w="709" w:type="dxa"/>
            <w:tcBorders>
              <w:bottom w:val="single" w:sz="4" w:space="0" w:color="auto"/>
            </w:tcBorders>
            <w:vAlign w:val="center"/>
          </w:tcPr>
          <w:p w14:paraId="5A62FA7A" w14:textId="77777777" w:rsidR="00BA02B8" w:rsidRPr="00395B9E" w:rsidRDefault="00BA02B8" w:rsidP="00150B07">
            <w:pPr>
              <w:pStyle w:val="ListParagraph"/>
              <w:spacing w:line="288" w:lineRule="auto"/>
              <w:ind w:left="0"/>
              <w:jc w:val="center"/>
              <w:rPr>
                <w:lang w:val="es-MX"/>
              </w:rPr>
            </w:pPr>
          </w:p>
        </w:tc>
        <w:tc>
          <w:tcPr>
            <w:tcW w:w="1276" w:type="dxa"/>
            <w:vMerge/>
            <w:vAlign w:val="center"/>
          </w:tcPr>
          <w:p w14:paraId="222FF9B5" w14:textId="77777777" w:rsidR="00BA02B8" w:rsidRPr="00395B9E" w:rsidRDefault="00BA02B8" w:rsidP="00150B07">
            <w:pPr>
              <w:pStyle w:val="ListParagraph"/>
              <w:spacing w:line="288" w:lineRule="auto"/>
              <w:ind w:left="0"/>
              <w:jc w:val="center"/>
              <w:rPr>
                <w:bCs/>
                <w:lang w:val="vi-VN"/>
              </w:rPr>
            </w:pPr>
          </w:p>
        </w:tc>
      </w:tr>
      <w:tr w:rsidR="00BA02B8" w:rsidRPr="00395B9E" w14:paraId="6EBC8F75" w14:textId="77777777" w:rsidTr="00840EC5">
        <w:trPr>
          <w:trHeight w:val="263"/>
        </w:trPr>
        <w:tc>
          <w:tcPr>
            <w:tcW w:w="1668" w:type="dxa"/>
            <w:vAlign w:val="center"/>
          </w:tcPr>
          <w:p w14:paraId="6CAF21F9" w14:textId="77777777" w:rsidR="00BA02B8" w:rsidRPr="00395B9E" w:rsidRDefault="00BA02B8" w:rsidP="00150B07">
            <w:pPr>
              <w:pStyle w:val="ListParagraph"/>
              <w:spacing w:line="288" w:lineRule="auto"/>
              <w:ind w:left="0"/>
              <w:jc w:val="center"/>
              <w:rPr>
                <w:bCs/>
              </w:rPr>
            </w:pPr>
            <w:r w:rsidRPr="00395B9E">
              <w:rPr>
                <w:bCs/>
              </w:rPr>
              <w:t>2.11</w:t>
            </w:r>
          </w:p>
        </w:tc>
        <w:tc>
          <w:tcPr>
            <w:tcW w:w="5386" w:type="dxa"/>
          </w:tcPr>
          <w:p w14:paraId="15B73769" w14:textId="77777777" w:rsidR="00BA02B8" w:rsidRPr="00395B9E" w:rsidRDefault="00BA02B8" w:rsidP="00150B07">
            <w:pPr>
              <w:spacing w:line="288" w:lineRule="auto"/>
              <w:jc w:val="both"/>
              <w:rPr>
                <w:sz w:val="24"/>
                <w:szCs w:val="24"/>
              </w:rPr>
            </w:pPr>
            <w:r w:rsidRPr="00395B9E">
              <w:rPr>
                <w:sz w:val="24"/>
                <w:szCs w:val="24"/>
              </w:rPr>
              <w:t>Phần thảo luận</w:t>
            </w:r>
            <w:r w:rsidR="00B80CB4" w:rsidRPr="00395B9E">
              <w:rPr>
                <w:sz w:val="24"/>
                <w:szCs w:val="24"/>
              </w:rPr>
              <w:t xml:space="preserve"> và bài tập</w:t>
            </w:r>
          </w:p>
        </w:tc>
        <w:tc>
          <w:tcPr>
            <w:tcW w:w="709" w:type="dxa"/>
            <w:tcBorders>
              <w:bottom w:val="single" w:sz="4" w:space="0" w:color="auto"/>
            </w:tcBorders>
            <w:vAlign w:val="center"/>
          </w:tcPr>
          <w:p w14:paraId="30D564A1" w14:textId="77777777" w:rsidR="00BA02B8" w:rsidRPr="00395B9E" w:rsidRDefault="00BA02B8"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058231C9" w14:textId="77777777" w:rsidR="00BA02B8" w:rsidRPr="00395B9E" w:rsidRDefault="00BA02B8" w:rsidP="00150B07">
            <w:pPr>
              <w:pStyle w:val="ListParagraph"/>
              <w:spacing w:line="288" w:lineRule="auto"/>
              <w:ind w:left="0"/>
              <w:jc w:val="center"/>
              <w:rPr>
                <w:bCs/>
                <w:lang w:val="vi-VN"/>
              </w:rPr>
            </w:pPr>
          </w:p>
        </w:tc>
      </w:tr>
      <w:tr w:rsidR="00D57AEA" w:rsidRPr="00395B9E" w14:paraId="6B782A97" w14:textId="77777777" w:rsidTr="00840EC5">
        <w:trPr>
          <w:trHeight w:val="263"/>
        </w:trPr>
        <w:tc>
          <w:tcPr>
            <w:tcW w:w="1668" w:type="dxa"/>
            <w:vAlign w:val="center"/>
          </w:tcPr>
          <w:p w14:paraId="52D8787C" w14:textId="77777777" w:rsidR="00D57AEA" w:rsidRPr="00395B9E" w:rsidRDefault="00D57AEA" w:rsidP="00150B07">
            <w:pPr>
              <w:pStyle w:val="ListParagraph"/>
              <w:spacing w:line="288" w:lineRule="auto"/>
              <w:ind w:left="0"/>
              <w:jc w:val="center"/>
              <w:rPr>
                <w:b/>
                <w:bCs/>
              </w:rPr>
            </w:pPr>
            <w:r w:rsidRPr="00395B9E">
              <w:rPr>
                <w:b/>
                <w:bCs/>
              </w:rPr>
              <w:t>Chương 3</w:t>
            </w:r>
          </w:p>
        </w:tc>
        <w:tc>
          <w:tcPr>
            <w:tcW w:w="5386" w:type="dxa"/>
          </w:tcPr>
          <w:p w14:paraId="559305FC" w14:textId="77777777" w:rsidR="00D57AEA" w:rsidRPr="00395B9E" w:rsidRDefault="00D57AEA" w:rsidP="00BA1AC2">
            <w:pPr>
              <w:spacing w:line="288" w:lineRule="auto"/>
              <w:jc w:val="both"/>
              <w:rPr>
                <w:sz w:val="24"/>
                <w:szCs w:val="24"/>
              </w:rPr>
            </w:pPr>
            <w:r w:rsidRPr="00395B9E">
              <w:rPr>
                <w:sz w:val="24"/>
                <w:szCs w:val="24"/>
              </w:rPr>
              <w:t>CÔNG TÁC NGHIÊN CỨU ĐỊA VẬT LÝ TRONG KHẢO SÁT Đ</w:t>
            </w:r>
            <w:r w:rsidR="00BA1AC2" w:rsidRPr="00395B9E">
              <w:rPr>
                <w:sz w:val="24"/>
                <w:szCs w:val="24"/>
              </w:rPr>
              <w:t>CCT</w:t>
            </w:r>
          </w:p>
        </w:tc>
        <w:tc>
          <w:tcPr>
            <w:tcW w:w="709" w:type="dxa"/>
            <w:tcBorders>
              <w:bottom w:val="single" w:sz="4" w:space="0" w:color="auto"/>
            </w:tcBorders>
            <w:vAlign w:val="center"/>
          </w:tcPr>
          <w:p w14:paraId="045985B1" w14:textId="77777777" w:rsidR="00D57AEA" w:rsidRPr="00395B9E" w:rsidRDefault="00D57AEA" w:rsidP="00150B07">
            <w:pPr>
              <w:pStyle w:val="ListParagraph"/>
              <w:spacing w:line="288" w:lineRule="auto"/>
              <w:ind w:left="0"/>
              <w:jc w:val="center"/>
              <w:rPr>
                <w:lang w:val="es-MX"/>
              </w:rPr>
            </w:pPr>
            <w:r w:rsidRPr="00395B9E">
              <w:rPr>
                <w:lang w:val="es-MX"/>
              </w:rPr>
              <w:t>2</w:t>
            </w:r>
          </w:p>
        </w:tc>
        <w:tc>
          <w:tcPr>
            <w:tcW w:w="1276" w:type="dxa"/>
            <w:vMerge w:val="restart"/>
            <w:vAlign w:val="center"/>
          </w:tcPr>
          <w:p w14:paraId="796A956A" w14:textId="77777777" w:rsidR="00D57AEA" w:rsidRPr="00395B9E" w:rsidRDefault="00D57AEA" w:rsidP="00150B07">
            <w:pPr>
              <w:pStyle w:val="ListParagraph"/>
              <w:spacing w:line="288" w:lineRule="auto"/>
              <w:ind w:left="0"/>
              <w:jc w:val="center"/>
              <w:rPr>
                <w:bCs/>
              </w:rPr>
            </w:pPr>
            <w:r w:rsidRPr="00395B9E">
              <w:rPr>
                <w:bCs/>
              </w:rPr>
              <w:t>4.1.</w:t>
            </w:r>
            <w:r w:rsidR="004B6AE6" w:rsidRPr="00395B9E">
              <w:rPr>
                <w:bCs/>
              </w:rPr>
              <w:t>3</w:t>
            </w:r>
          </w:p>
          <w:p w14:paraId="08F2F39B"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D57AEA" w:rsidRPr="00395B9E" w14:paraId="0A91EE1C" w14:textId="77777777" w:rsidTr="00840EC5">
        <w:trPr>
          <w:trHeight w:val="263"/>
        </w:trPr>
        <w:tc>
          <w:tcPr>
            <w:tcW w:w="1668" w:type="dxa"/>
            <w:vAlign w:val="center"/>
          </w:tcPr>
          <w:p w14:paraId="7C06E647" w14:textId="77777777" w:rsidR="00D57AEA" w:rsidRPr="00395B9E" w:rsidRDefault="00D57AEA" w:rsidP="00150B07">
            <w:pPr>
              <w:pStyle w:val="ListParagraph"/>
              <w:spacing w:line="288" w:lineRule="auto"/>
              <w:ind w:left="0"/>
              <w:jc w:val="center"/>
              <w:rPr>
                <w:bCs/>
              </w:rPr>
            </w:pPr>
            <w:r w:rsidRPr="00395B9E">
              <w:rPr>
                <w:bCs/>
              </w:rPr>
              <w:t>3.1</w:t>
            </w:r>
          </w:p>
        </w:tc>
        <w:tc>
          <w:tcPr>
            <w:tcW w:w="5386" w:type="dxa"/>
          </w:tcPr>
          <w:p w14:paraId="2FBD22B6" w14:textId="77777777" w:rsidR="00D57AEA" w:rsidRPr="00395B9E" w:rsidRDefault="00D57AEA" w:rsidP="00150B07">
            <w:pPr>
              <w:spacing w:line="288" w:lineRule="auto"/>
              <w:jc w:val="both"/>
              <w:rPr>
                <w:sz w:val="24"/>
                <w:szCs w:val="24"/>
              </w:rPr>
            </w:pPr>
            <w:r w:rsidRPr="00395B9E">
              <w:rPr>
                <w:sz w:val="24"/>
                <w:szCs w:val="24"/>
              </w:rPr>
              <w:t>Mục đích, nhiệm vụ của công tác nghiên cứu địa vật lý trong khảo sát ĐCCT</w:t>
            </w:r>
          </w:p>
        </w:tc>
        <w:tc>
          <w:tcPr>
            <w:tcW w:w="709" w:type="dxa"/>
            <w:tcBorders>
              <w:bottom w:val="single" w:sz="4" w:space="0" w:color="auto"/>
            </w:tcBorders>
            <w:vAlign w:val="center"/>
          </w:tcPr>
          <w:p w14:paraId="05E96FC5"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67718F43" w14:textId="77777777" w:rsidR="00D57AEA" w:rsidRPr="00395B9E" w:rsidRDefault="00D57AEA" w:rsidP="00150B07">
            <w:pPr>
              <w:pStyle w:val="ListParagraph"/>
              <w:spacing w:line="288" w:lineRule="auto"/>
              <w:ind w:left="0"/>
              <w:jc w:val="center"/>
              <w:rPr>
                <w:bCs/>
                <w:lang w:val="vi-VN"/>
              </w:rPr>
            </w:pPr>
          </w:p>
        </w:tc>
      </w:tr>
      <w:tr w:rsidR="00D57AEA" w:rsidRPr="00395B9E" w14:paraId="39E5EC09" w14:textId="77777777" w:rsidTr="00840EC5">
        <w:trPr>
          <w:trHeight w:val="263"/>
        </w:trPr>
        <w:tc>
          <w:tcPr>
            <w:tcW w:w="1668" w:type="dxa"/>
            <w:vAlign w:val="center"/>
          </w:tcPr>
          <w:p w14:paraId="1B6869D0" w14:textId="77777777" w:rsidR="00D57AEA" w:rsidRPr="00395B9E" w:rsidRDefault="00D57AEA" w:rsidP="00150B07">
            <w:pPr>
              <w:pStyle w:val="ListParagraph"/>
              <w:spacing w:line="288" w:lineRule="auto"/>
              <w:ind w:left="0"/>
              <w:jc w:val="center"/>
              <w:rPr>
                <w:bCs/>
              </w:rPr>
            </w:pPr>
            <w:r w:rsidRPr="00395B9E">
              <w:rPr>
                <w:bCs/>
              </w:rPr>
              <w:t>3.2</w:t>
            </w:r>
          </w:p>
        </w:tc>
        <w:tc>
          <w:tcPr>
            <w:tcW w:w="5386" w:type="dxa"/>
          </w:tcPr>
          <w:p w14:paraId="0FB0088A" w14:textId="77777777" w:rsidR="00D57AEA" w:rsidRPr="00395B9E" w:rsidRDefault="00D57AEA" w:rsidP="00150B07">
            <w:pPr>
              <w:spacing w:line="288" w:lineRule="auto"/>
              <w:jc w:val="both"/>
              <w:rPr>
                <w:sz w:val="24"/>
                <w:szCs w:val="24"/>
              </w:rPr>
            </w:pPr>
            <w:r w:rsidRPr="00395B9E">
              <w:rPr>
                <w:sz w:val="24"/>
                <w:szCs w:val="24"/>
              </w:rPr>
              <w:t>Khả năng giải quyết các nhiệm vụ khảo sát ĐCCT của các phương pháp địa vật lý</w:t>
            </w:r>
          </w:p>
        </w:tc>
        <w:tc>
          <w:tcPr>
            <w:tcW w:w="709" w:type="dxa"/>
            <w:tcBorders>
              <w:bottom w:val="single" w:sz="4" w:space="0" w:color="auto"/>
            </w:tcBorders>
            <w:vAlign w:val="center"/>
          </w:tcPr>
          <w:p w14:paraId="6F443D8B"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27F9EC2B" w14:textId="77777777" w:rsidR="00D57AEA" w:rsidRPr="00395B9E" w:rsidRDefault="00D57AEA" w:rsidP="00150B07">
            <w:pPr>
              <w:pStyle w:val="ListParagraph"/>
              <w:spacing w:line="288" w:lineRule="auto"/>
              <w:ind w:left="0"/>
              <w:jc w:val="center"/>
              <w:rPr>
                <w:bCs/>
                <w:lang w:val="vi-VN"/>
              </w:rPr>
            </w:pPr>
          </w:p>
        </w:tc>
      </w:tr>
      <w:tr w:rsidR="00D57AEA" w:rsidRPr="00395B9E" w14:paraId="6ACBDD7D" w14:textId="77777777" w:rsidTr="00840EC5">
        <w:trPr>
          <w:trHeight w:val="263"/>
        </w:trPr>
        <w:tc>
          <w:tcPr>
            <w:tcW w:w="1668" w:type="dxa"/>
            <w:vAlign w:val="center"/>
          </w:tcPr>
          <w:p w14:paraId="449CFADF" w14:textId="77777777" w:rsidR="00D57AEA" w:rsidRPr="00395B9E" w:rsidRDefault="00D57AEA" w:rsidP="00150B07">
            <w:pPr>
              <w:pStyle w:val="ListParagraph"/>
              <w:spacing w:line="288" w:lineRule="auto"/>
              <w:ind w:left="0"/>
              <w:jc w:val="center"/>
              <w:rPr>
                <w:bCs/>
              </w:rPr>
            </w:pPr>
            <w:r w:rsidRPr="00395B9E">
              <w:rPr>
                <w:bCs/>
              </w:rPr>
              <w:t>3.3</w:t>
            </w:r>
          </w:p>
        </w:tc>
        <w:tc>
          <w:tcPr>
            <w:tcW w:w="5386" w:type="dxa"/>
          </w:tcPr>
          <w:p w14:paraId="5551228A" w14:textId="77777777" w:rsidR="00D57AEA" w:rsidRPr="00395B9E" w:rsidRDefault="00D57AEA" w:rsidP="00150B07">
            <w:pPr>
              <w:spacing w:line="288" w:lineRule="auto"/>
              <w:jc w:val="both"/>
              <w:rPr>
                <w:sz w:val="24"/>
                <w:szCs w:val="24"/>
              </w:rPr>
            </w:pPr>
            <w:r w:rsidRPr="00395B9E">
              <w:rPr>
                <w:sz w:val="24"/>
                <w:szCs w:val="24"/>
              </w:rPr>
              <w:t>Phần thảo luận</w:t>
            </w:r>
            <w:r w:rsidR="00B80CB4" w:rsidRPr="00395B9E">
              <w:rPr>
                <w:sz w:val="24"/>
                <w:szCs w:val="24"/>
              </w:rPr>
              <w:t xml:space="preserve"> và bài tập</w:t>
            </w:r>
          </w:p>
        </w:tc>
        <w:tc>
          <w:tcPr>
            <w:tcW w:w="709" w:type="dxa"/>
            <w:tcBorders>
              <w:bottom w:val="single" w:sz="4" w:space="0" w:color="auto"/>
            </w:tcBorders>
            <w:vAlign w:val="center"/>
          </w:tcPr>
          <w:p w14:paraId="24A6E6B2" w14:textId="77777777" w:rsidR="00D57AEA" w:rsidRPr="00395B9E" w:rsidRDefault="00D57AEA"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31ECF6FC" w14:textId="77777777" w:rsidR="00D57AEA" w:rsidRPr="00395B9E" w:rsidRDefault="00D57AEA" w:rsidP="00150B07">
            <w:pPr>
              <w:pStyle w:val="ListParagraph"/>
              <w:spacing w:line="288" w:lineRule="auto"/>
              <w:ind w:left="0"/>
              <w:jc w:val="center"/>
              <w:rPr>
                <w:bCs/>
                <w:lang w:val="vi-VN"/>
              </w:rPr>
            </w:pPr>
          </w:p>
        </w:tc>
      </w:tr>
      <w:tr w:rsidR="00D57AEA" w:rsidRPr="00395B9E" w14:paraId="05BA3E87" w14:textId="77777777" w:rsidTr="00840EC5">
        <w:trPr>
          <w:trHeight w:val="263"/>
        </w:trPr>
        <w:tc>
          <w:tcPr>
            <w:tcW w:w="1668" w:type="dxa"/>
            <w:vAlign w:val="center"/>
          </w:tcPr>
          <w:p w14:paraId="29FCEA3D" w14:textId="77777777" w:rsidR="00D57AEA" w:rsidRPr="00395B9E" w:rsidRDefault="00D57AEA" w:rsidP="00150B07">
            <w:pPr>
              <w:pStyle w:val="ListParagraph"/>
              <w:spacing w:line="288" w:lineRule="auto"/>
              <w:ind w:left="0"/>
              <w:jc w:val="center"/>
              <w:rPr>
                <w:b/>
                <w:bCs/>
              </w:rPr>
            </w:pPr>
            <w:r w:rsidRPr="00395B9E">
              <w:rPr>
                <w:b/>
                <w:bCs/>
              </w:rPr>
              <w:t>Chương 4</w:t>
            </w:r>
          </w:p>
        </w:tc>
        <w:tc>
          <w:tcPr>
            <w:tcW w:w="5386" w:type="dxa"/>
          </w:tcPr>
          <w:p w14:paraId="66B2FA4D" w14:textId="77777777" w:rsidR="00D57AEA" w:rsidRPr="00395B9E" w:rsidRDefault="00D57AEA" w:rsidP="00150B07">
            <w:pPr>
              <w:spacing w:line="288" w:lineRule="auto"/>
              <w:jc w:val="both"/>
              <w:rPr>
                <w:sz w:val="24"/>
                <w:szCs w:val="24"/>
              </w:rPr>
            </w:pPr>
            <w:r w:rsidRPr="00395B9E">
              <w:rPr>
                <w:sz w:val="24"/>
                <w:szCs w:val="24"/>
              </w:rPr>
              <w:t>CÔNG TÁC KHOAN ĐÀO THĂM DÒ</w:t>
            </w:r>
          </w:p>
        </w:tc>
        <w:tc>
          <w:tcPr>
            <w:tcW w:w="709" w:type="dxa"/>
            <w:tcBorders>
              <w:bottom w:val="single" w:sz="4" w:space="0" w:color="auto"/>
            </w:tcBorders>
            <w:vAlign w:val="center"/>
          </w:tcPr>
          <w:p w14:paraId="7B395B7F" w14:textId="77777777" w:rsidR="00D57AEA" w:rsidRPr="00395B9E" w:rsidRDefault="00D57AEA" w:rsidP="00150B07">
            <w:pPr>
              <w:pStyle w:val="ListParagraph"/>
              <w:spacing w:line="288" w:lineRule="auto"/>
              <w:ind w:left="0"/>
              <w:jc w:val="center"/>
              <w:rPr>
                <w:lang w:val="es-MX"/>
              </w:rPr>
            </w:pPr>
            <w:r w:rsidRPr="00395B9E">
              <w:rPr>
                <w:lang w:val="es-MX"/>
              </w:rPr>
              <w:t>5</w:t>
            </w:r>
          </w:p>
        </w:tc>
        <w:tc>
          <w:tcPr>
            <w:tcW w:w="1276" w:type="dxa"/>
            <w:vMerge w:val="restart"/>
            <w:vAlign w:val="center"/>
          </w:tcPr>
          <w:p w14:paraId="62781D2F" w14:textId="77777777" w:rsidR="00D57AEA" w:rsidRPr="00395B9E" w:rsidRDefault="00D57AEA" w:rsidP="00150B07">
            <w:pPr>
              <w:pStyle w:val="ListParagraph"/>
              <w:spacing w:line="288" w:lineRule="auto"/>
              <w:ind w:left="0"/>
              <w:jc w:val="center"/>
              <w:rPr>
                <w:bCs/>
              </w:rPr>
            </w:pPr>
            <w:r w:rsidRPr="00395B9E">
              <w:rPr>
                <w:bCs/>
              </w:rPr>
              <w:t>4.1.</w:t>
            </w:r>
            <w:r w:rsidR="004B6AE6" w:rsidRPr="00395B9E">
              <w:rPr>
                <w:bCs/>
              </w:rPr>
              <w:t>4</w:t>
            </w:r>
          </w:p>
          <w:p w14:paraId="35046C44"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D57AEA" w:rsidRPr="00395B9E" w14:paraId="715960B2" w14:textId="77777777" w:rsidTr="00840EC5">
        <w:trPr>
          <w:trHeight w:val="263"/>
        </w:trPr>
        <w:tc>
          <w:tcPr>
            <w:tcW w:w="1668" w:type="dxa"/>
            <w:vAlign w:val="center"/>
          </w:tcPr>
          <w:p w14:paraId="54FD8201" w14:textId="77777777" w:rsidR="00D57AEA" w:rsidRPr="00395B9E" w:rsidRDefault="00D57AEA" w:rsidP="00150B07">
            <w:pPr>
              <w:pStyle w:val="ListParagraph"/>
              <w:spacing w:line="288" w:lineRule="auto"/>
              <w:ind w:left="0"/>
              <w:jc w:val="center"/>
              <w:rPr>
                <w:bCs/>
              </w:rPr>
            </w:pPr>
            <w:r w:rsidRPr="00395B9E">
              <w:rPr>
                <w:bCs/>
              </w:rPr>
              <w:t>4.1</w:t>
            </w:r>
          </w:p>
        </w:tc>
        <w:tc>
          <w:tcPr>
            <w:tcW w:w="5386" w:type="dxa"/>
          </w:tcPr>
          <w:p w14:paraId="1C714CB6" w14:textId="77777777" w:rsidR="00D57AEA" w:rsidRPr="00395B9E" w:rsidRDefault="00D57AEA" w:rsidP="00150B07">
            <w:pPr>
              <w:spacing w:line="288" w:lineRule="auto"/>
              <w:jc w:val="both"/>
              <w:rPr>
                <w:sz w:val="24"/>
                <w:szCs w:val="24"/>
              </w:rPr>
            </w:pPr>
            <w:r w:rsidRPr="00395B9E">
              <w:rPr>
                <w:sz w:val="24"/>
                <w:szCs w:val="24"/>
              </w:rPr>
              <w:t xml:space="preserve">Mục đích, nhiệm vụ của công tác khoan đào thăm dò trong khảo sát ĐCCT </w:t>
            </w:r>
          </w:p>
        </w:tc>
        <w:tc>
          <w:tcPr>
            <w:tcW w:w="709" w:type="dxa"/>
            <w:tcBorders>
              <w:bottom w:val="single" w:sz="4" w:space="0" w:color="auto"/>
            </w:tcBorders>
            <w:vAlign w:val="center"/>
          </w:tcPr>
          <w:p w14:paraId="4198AE9F"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96FCEB3" w14:textId="77777777" w:rsidR="00D57AEA" w:rsidRPr="00395B9E" w:rsidRDefault="00D57AEA" w:rsidP="00150B07">
            <w:pPr>
              <w:pStyle w:val="ListParagraph"/>
              <w:spacing w:line="288" w:lineRule="auto"/>
              <w:ind w:left="0"/>
              <w:jc w:val="center"/>
              <w:rPr>
                <w:bCs/>
                <w:lang w:val="vi-VN"/>
              </w:rPr>
            </w:pPr>
          </w:p>
        </w:tc>
      </w:tr>
      <w:tr w:rsidR="00D57AEA" w:rsidRPr="00395B9E" w14:paraId="6AB05756" w14:textId="77777777" w:rsidTr="00840EC5">
        <w:trPr>
          <w:trHeight w:val="263"/>
        </w:trPr>
        <w:tc>
          <w:tcPr>
            <w:tcW w:w="1668" w:type="dxa"/>
            <w:vAlign w:val="center"/>
          </w:tcPr>
          <w:p w14:paraId="0CDF8B4C" w14:textId="77777777" w:rsidR="00D57AEA" w:rsidRPr="00395B9E" w:rsidRDefault="00D57AEA" w:rsidP="00150B07">
            <w:pPr>
              <w:pStyle w:val="ListParagraph"/>
              <w:spacing w:line="288" w:lineRule="auto"/>
              <w:ind w:left="0"/>
              <w:jc w:val="center"/>
              <w:rPr>
                <w:bCs/>
              </w:rPr>
            </w:pPr>
            <w:r w:rsidRPr="00395B9E">
              <w:rPr>
                <w:bCs/>
              </w:rPr>
              <w:t>4.2</w:t>
            </w:r>
          </w:p>
        </w:tc>
        <w:tc>
          <w:tcPr>
            <w:tcW w:w="5386" w:type="dxa"/>
          </w:tcPr>
          <w:p w14:paraId="76EF952F" w14:textId="77777777" w:rsidR="00D57AEA" w:rsidRPr="00395B9E" w:rsidRDefault="00D57AEA" w:rsidP="00150B07">
            <w:pPr>
              <w:spacing w:line="288" w:lineRule="auto"/>
              <w:jc w:val="both"/>
              <w:rPr>
                <w:sz w:val="24"/>
                <w:szCs w:val="24"/>
              </w:rPr>
            </w:pPr>
            <w:r w:rsidRPr="00395B9E">
              <w:rPr>
                <w:sz w:val="24"/>
                <w:szCs w:val="24"/>
              </w:rPr>
              <w:t>Các loại công trình thăm dò và khả năng sử dụng chúng</w:t>
            </w:r>
          </w:p>
        </w:tc>
        <w:tc>
          <w:tcPr>
            <w:tcW w:w="709" w:type="dxa"/>
            <w:tcBorders>
              <w:bottom w:val="single" w:sz="4" w:space="0" w:color="auto"/>
            </w:tcBorders>
            <w:vAlign w:val="center"/>
          </w:tcPr>
          <w:p w14:paraId="603B1D37"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56DCAB9C" w14:textId="77777777" w:rsidR="00D57AEA" w:rsidRPr="00395B9E" w:rsidRDefault="00D57AEA" w:rsidP="00150B07">
            <w:pPr>
              <w:pStyle w:val="ListParagraph"/>
              <w:spacing w:line="288" w:lineRule="auto"/>
              <w:ind w:left="0"/>
              <w:jc w:val="center"/>
              <w:rPr>
                <w:bCs/>
                <w:lang w:val="vi-VN"/>
              </w:rPr>
            </w:pPr>
          </w:p>
        </w:tc>
      </w:tr>
      <w:tr w:rsidR="00D57AEA" w:rsidRPr="00395B9E" w14:paraId="0ACF7300" w14:textId="77777777" w:rsidTr="00840EC5">
        <w:trPr>
          <w:trHeight w:val="263"/>
        </w:trPr>
        <w:tc>
          <w:tcPr>
            <w:tcW w:w="1668" w:type="dxa"/>
            <w:vAlign w:val="center"/>
          </w:tcPr>
          <w:p w14:paraId="0A136C04" w14:textId="77777777" w:rsidR="00D57AEA" w:rsidRPr="00395B9E" w:rsidRDefault="00D57AEA" w:rsidP="00150B07">
            <w:pPr>
              <w:pStyle w:val="ListParagraph"/>
              <w:spacing w:line="288" w:lineRule="auto"/>
              <w:ind w:left="0"/>
              <w:jc w:val="center"/>
              <w:rPr>
                <w:bCs/>
              </w:rPr>
            </w:pPr>
            <w:r w:rsidRPr="00395B9E">
              <w:rPr>
                <w:bCs/>
              </w:rPr>
              <w:t>4.2.1</w:t>
            </w:r>
          </w:p>
        </w:tc>
        <w:tc>
          <w:tcPr>
            <w:tcW w:w="5386" w:type="dxa"/>
          </w:tcPr>
          <w:p w14:paraId="26238CE7" w14:textId="77777777" w:rsidR="00D57AEA" w:rsidRPr="00395B9E" w:rsidRDefault="00D57AEA" w:rsidP="00150B07">
            <w:pPr>
              <w:spacing w:line="288" w:lineRule="auto"/>
              <w:jc w:val="both"/>
              <w:rPr>
                <w:sz w:val="24"/>
                <w:szCs w:val="24"/>
              </w:rPr>
            </w:pPr>
            <w:r w:rsidRPr="00395B9E">
              <w:rPr>
                <w:sz w:val="24"/>
                <w:szCs w:val="24"/>
              </w:rPr>
              <w:t>Hào thăm dò</w:t>
            </w:r>
          </w:p>
        </w:tc>
        <w:tc>
          <w:tcPr>
            <w:tcW w:w="709" w:type="dxa"/>
            <w:tcBorders>
              <w:bottom w:val="single" w:sz="4" w:space="0" w:color="auto"/>
            </w:tcBorders>
            <w:vAlign w:val="center"/>
          </w:tcPr>
          <w:p w14:paraId="3CE13D47"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27F8B1F3" w14:textId="77777777" w:rsidR="00D57AEA" w:rsidRPr="00395B9E" w:rsidRDefault="00D57AEA" w:rsidP="00150B07">
            <w:pPr>
              <w:pStyle w:val="ListParagraph"/>
              <w:spacing w:line="288" w:lineRule="auto"/>
              <w:ind w:left="0"/>
              <w:jc w:val="center"/>
              <w:rPr>
                <w:bCs/>
                <w:lang w:val="vi-VN"/>
              </w:rPr>
            </w:pPr>
          </w:p>
        </w:tc>
      </w:tr>
      <w:tr w:rsidR="00D57AEA" w:rsidRPr="00395B9E" w14:paraId="5DE64563" w14:textId="77777777" w:rsidTr="00840EC5">
        <w:trPr>
          <w:trHeight w:val="263"/>
        </w:trPr>
        <w:tc>
          <w:tcPr>
            <w:tcW w:w="1668" w:type="dxa"/>
            <w:vAlign w:val="center"/>
          </w:tcPr>
          <w:p w14:paraId="537B718F" w14:textId="77777777" w:rsidR="00D57AEA" w:rsidRPr="00395B9E" w:rsidRDefault="00D57AEA" w:rsidP="00150B07">
            <w:pPr>
              <w:pStyle w:val="ListParagraph"/>
              <w:spacing w:line="288" w:lineRule="auto"/>
              <w:ind w:left="0"/>
              <w:jc w:val="center"/>
              <w:rPr>
                <w:bCs/>
              </w:rPr>
            </w:pPr>
            <w:r w:rsidRPr="00395B9E">
              <w:rPr>
                <w:bCs/>
              </w:rPr>
              <w:t>4.2.2</w:t>
            </w:r>
          </w:p>
        </w:tc>
        <w:tc>
          <w:tcPr>
            <w:tcW w:w="5386" w:type="dxa"/>
          </w:tcPr>
          <w:p w14:paraId="41C05B62" w14:textId="77777777" w:rsidR="00D57AEA" w:rsidRPr="00395B9E" w:rsidRDefault="00D57AEA" w:rsidP="00150B07">
            <w:pPr>
              <w:spacing w:line="288" w:lineRule="auto"/>
              <w:jc w:val="both"/>
              <w:rPr>
                <w:sz w:val="24"/>
                <w:szCs w:val="24"/>
              </w:rPr>
            </w:pPr>
            <w:r w:rsidRPr="00395B9E">
              <w:rPr>
                <w:sz w:val="24"/>
                <w:szCs w:val="24"/>
              </w:rPr>
              <w:t>Hố đào và giếng thăm dò</w:t>
            </w:r>
          </w:p>
        </w:tc>
        <w:tc>
          <w:tcPr>
            <w:tcW w:w="709" w:type="dxa"/>
            <w:tcBorders>
              <w:bottom w:val="single" w:sz="4" w:space="0" w:color="auto"/>
            </w:tcBorders>
            <w:vAlign w:val="center"/>
          </w:tcPr>
          <w:p w14:paraId="0B7E8FAD"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15AA7DB" w14:textId="77777777" w:rsidR="00D57AEA" w:rsidRPr="00395B9E" w:rsidRDefault="00D57AEA" w:rsidP="00150B07">
            <w:pPr>
              <w:pStyle w:val="ListParagraph"/>
              <w:spacing w:line="288" w:lineRule="auto"/>
              <w:ind w:left="0"/>
              <w:jc w:val="center"/>
              <w:rPr>
                <w:bCs/>
                <w:lang w:val="vi-VN"/>
              </w:rPr>
            </w:pPr>
          </w:p>
        </w:tc>
      </w:tr>
      <w:tr w:rsidR="00D57AEA" w:rsidRPr="00395B9E" w14:paraId="5FB385AC" w14:textId="77777777" w:rsidTr="00840EC5">
        <w:trPr>
          <w:trHeight w:val="263"/>
        </w:trPr>
        <w:tc>
          <w:tcPr>
            <w:tcW w:w="1668" w:type="dxa"/>
            <w:vAlign w:val="center"/>
          </w:tcPr>
          <w:p w14:paraId="6600D615" w14:textId="77777777" w:rsidR="00D57AEA" w:rsidRPr="00395B9E" w:rsidRDefault="00D57AEA" w:rsidP="00150B07">
            <w:pPr>
              <w:pStyle w:val="ListParagraph"/>
              <w:spacing w:line="288" w:lineRule="auto"/>
              <w:ind w:left="0"/>
              <w:jc w:val="center"/>
              <w:rPr>
                <w:bCs/>
              </w:rPr>
            </w:pPr>
            <w:r w:rsidRPr="00395B9E">
              <w:rPr>
                <w:bCs/>
              </w:rPr>
              <w:t>4.2.3</w:t>
            </w:r>
          </w:p>
        </w:tc>
        <w:tc>
          <w:tcPr>
            <w:tcW w:w="5386" w:type="dxa"/>
          </w:tcPr>
          <w:p w14:paraId="4921CBC7" w14:textId="77777777" w:rsidR="00D57AEA" w:rsidRPr="00395B9E" w:rsidRDefault="00D57AEA" w:rsidP="00150B07">
            <w:pPr>
              <w:spacing w:line="288" w:lineRule="auto"/>
              <w:jc w:val="both"/>
              <w:rPr>
                <w:sz w:val="24"/>
                <w:szCs w:val="24"/>
              </w:rPr>
            </w:pPr>
            <w:r w:rsidRPr="00395B9E">
              <w:rPr>
                <w:sz w:val="24"/>
                <w:szCs w:val="24"/>
              </w:rPr>
              <w:t>Hầm thăm dò</w:t>
            </w:r>
          </w:p>
        </w:tc>
        <w:tc>
          <w:tcPr>
            <w:tcW w:w="709" w:type="dxa"/>
            <w:tcBorders>
              <w:bottom w:val="single" w:sz="4" w:space="0" w:color="auto"/>
            </w:tcBorders>
            <w:vAlign w:val="center"/>
          </w:tcPr>
          <w:p w14:paraId="30937D91"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2544E936" w14:textId="77777777" w:rsidR="00D57AEA" w:rsidRPr="00395B9E" w:rsidRDefault="00D57AEA" w:rsidP="00150B07">
            <w:pPr>
              <w:pStyle w:val="ListParagraph"/>
              <w:spacing w:line="288" w:lineRule="auto"/>
              <w:ind w:left="0"/>
              <w:jc w:val="center"/>
              <w:rPr>
                <w:bCs/>
                <w:lang w:val="vi-VN"/>
              </w:rPr>
            </w:pPr>
          </w:p>
        </w:tc>
      </w:tr>
      <w:tr w:rsidR="00D57AEA" w:rsidRPr="00395B9E" w14:paraId="7827A046" w14:textId="77777777" w:rsidTr="00840EC5">
        <w:trPr>
          <w:trHeight w:val="263"/>
        </w:trPr>
        <w:tc>
          <w:tcPr>
            <w:tcW w:w="1668" w:type="dxa"/>
            <w:vAlign w:val="center"/>
          </w:tcPr>
          <w:p w14:paraId="051BF526" w14:textId="77777777" w:rsidR="00D57AEA" w:rsidRPr="00395B9E" w:rsidRDefault="00D57AEA" w:rsidP="00150B07">
            <w:pPr>
              <w:pStyle w:val="ListParagraph"/>
              <w:spacing w:line="288" w:lineRule="auto"/>
              <w:ind w:left="0"/>
              <w:jc w:val="center"/>
              <w:rPr>
                <w:bCs/>
              </w:rPr>
            </w:pPr>
            <w:r w:rsidRPr="00395B9E">
              <w:rPr>
                <w:bCs/>
              </w:rPr>
              <w:t>4.2.4</w:t>
            </w:r>
          </w:p>
        </w:tc>
        <w:tc>
          <w:tcPr>
            <w:tcW w:w="5386" w:type="dxa"/>
          </w:tcPr>
          <w:p w14:paraId="1C98683B" w14:textId="77777777" w:rsidR="00D57AEA" w:rsidRPr="00395B9E" w:rsidRDefault="00D57AEA" w:rsidP="00150B07">
            <w:pPr>
              <w:spacing w:line="288" w:lineRule="auto"/>
              <w:jc w:val="both"/>
              <w:rPr>
                <w:sz w:val="24"/>
                <w:szCs w:val="24"/>
              </w:rPr>
            </w:pPr>
            <w:r w:rsidRPr="00395B9E">
              <w:rPr>
                <w:sz w:val="24"/>
                <w:szCs w:val="24"/>
              </w:rPr>
              <w:t>Các hố khoan thăm dò</w:t>
            </w:r>
          </w:p>
        </w:tc>
        <w:tc>
          <w:tcPr>
            <w:tcW w:w="709" w:type="dxa"/>
            <w:tcBorders>
              <w:bottom w:val="single" w:sz="4" w:space="0" w:color="auto"/>
            </w:tcBorders>
            <w:vAlign w:val="center"/>
          </w:tcPr>
          <w:p w14:paraId="1DE36678"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37DEC490" w14:textId="77777777" w:rsidR="00D57AEA" w:rsidRPr="00395B9E" w:rsidRDefault="00D57AEA" w:rsidP="00150B07">
            <w:pPr>
              <w:pStyle w:val="ListParagraph"/>
              <w:spacing w:line="288" w:lineRule="auto"/>
              <w:ind w:left="0"/>
              <w:jc w:val="center"/>
              <w:rPr>
                <w:bCs/>
                <w:lang w:val="vi-VN"/>
              </w:rPr>
            </w:pPr>
          </w:p>
        </w:tc>
      </w:tr>
      <w:tr w:rsidR="00D57AEA" w:rsidRPr="00395B9E" w14:paraId="43F37EA7" w14:textId="77777777" w:rsidTr="00840EC5">
        <w:trPr>
          <w:trHeight w:val="263"/>
        </w:trPr>
        <w:tc>
          <w:tcPr>
            <w:tcW w:w="1668" w:type="dxa"/>
            <w:vAlign w:val="center"/>
          </w:tcPr>
          <w:p w14:paraId="233CA713" w14:textId="77777777" w:rsidR="00D57AEA" w:rsidRPr="00395B9E" w:rsidRDefault="00D57AEA" w:rsidP="00150B07">
            <w:pPr>
              <w:pStyle w:val="ListParagraph"/>
              <w:spacing w:line="288" w:lineRule="auto"/>
              <w:ind w:left="0"/>
              <w:jc w:val="center"/>
              <w:rPr>
                <w:bCs/>
              </w:rPr>
            </w:pPr>
            <w:r w:rsidRPr="00395B9E">
              <w:rPr>
                <w:bCs/>
              </w:rPr>
              <w:t>4.3</w:t>
            </w:r>
          </w:p>
        </w:tc>
        <w:tc>
          <w:tcPr>
            <w:tcW w:w="5386" w:type="dxa"/>
          </w:tcPr>
          <w:p w14:paraId="68E2514D" w14:textId="77777777" w:rsidR="00D57AEA" w:rsidRPr="00395B9E" w:rsidRDefault="00D57AEA" w:rsidP="00150B07">
            <w:pPr>
              <w:spacing w:line="288" w:lineRule="auto"/>
              <w:jc w:val="both"/>
              <w:rPr>
                <w:sz w:val="24"/>
                <w:szCs w:val="24"/>
              </w:rPr>
            </w:pPr>
            <w:r w:rsidRPr="00395B9E">
              <w:rPr>
                <w:sz w:val="24"/>
                <w:szCs w:val="24"/>
              </w:rPr>
              <w:t>Nguyên tắc bố trí hố khoan thăm dò và trình tự thi công chúng</w:t>
            </w:r>
          </w:p>
        </w:tc>
        <w:tc>
          <w:tcPr>
            <w:tcW w:w="709" w:type="dxa"/>
            <w:tcBorders>
              <w:bottom w:val="single" w:sz="4" w:space="0" w:color="auto"/>
            </w:tcBorders>
            <w:vAlign w:val="center"/>
          </w:tcPr>
          <w:p w14:paraId="4D55E92A"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73DEC333" w14:textId="77777777" w:rsidR="00D57AEA" w:rsidRPr="00395B9E" w:rsidRDefault="00D57AEA" w:rsidP="00150B07">
            <w:pPr>
              <w:pStyle w:val="ListParagraph"/>
              <w:spacing w:line="288" w:lineRule="auto"/>
              <w:ind w:left="0"/>
              <w:jc w:val="center"/>
              <w:rPr>
                <w:bCs/>
                <w:lang w:val="vi-VN"/>
              </w:rPr>
            </w:pPr>
          </w:p>
        </w:tc>
      </w:tr>
      <w:tr w:rsidR="00D57AEA" w:rsidRPr="00395B9E" w14:paraId="1A1F8926" w14:textId="77777777" w:rsidTr="00840EC5">
        <w:trPr>
          <w:trHeight w:val="263"/>
        </w:trPr>
        <w:tc>
          <w:tcPr>
            <w:tcW w:w="1668" w:type="dxa"/>
            <w:vAlign w:val="center"/>
          </w:tcPr>
          <w:p w14:paraId="6F4EA1B6" w14:textId="77777777" w:rsidR="00D57AEA" w:rsidRPr="00395B9E" w:rsidRDefault="00D57AEA" w:rsidP="00150B07">
            <w:pPr>
              <w:pStyle w:val="ListParagraph"/>
              <w:spacing w:line="288" w:lineRule="auto"/>
              <w:ind w:left="0"/>
              <w:jc w:val="center"/>
              <w:rPr>
                <w:bCs/>
              </w:rPr>
            </w:pPr>
            <w:r w:rsidRPr="00395B9E">
              <w:rPr>
                <w:bCs/>
              </w:rPr>
              <w:t>4.4</w:t>
            </w:r>
          </w:p>
        </w:tc>
        <w:tc>
          <w:tcPr>
            <w:tcW w:w="5386" w:type="dxa"/>
          </w:tcPr>
          <w:p w14:paraId="369EA32D" w14:textId="77777777" w:rsidR="00D57AEA" w:rsidRPr="00395B9E" w:rsidRDefault="00D57AEA" w:rsidP="00150B07">
            <w:pPr>
              <w:spacing w:line="288" w:lineRule="auto"/>
              <w:jc w:val="both"/>
              <w:rPr>
                <w:sz w:val="24"/>
                <w:szCs w:val="24"/>
              </w:rPr>
            </w:pPr>
            <w:r w:rsidRPr="00395B9E">
              <w:rPr>
                <w:sz w:val="24"/>
                <w:szCs w:val="24"/>
              </w:rPr>
              <w:t>Nội dung mô tả, theo dõi và chỉnh lý tài liệu khoan đào thăm dò</w:t>
            </w:r>
          </w:p>
        </w:tc>
        <w:tc>
          <w:tcPr>
            <w:tcW w:w="709" w:type="dxa"/>
            <w:tcBorders>
              <w:bottom w:val="single" w:sz="4" w:space="0" w:color="auto"/>
            </w:tcBorders>
            <w:vAlign w:val="center"/>
          </w:tcPr>
          <w:p w14:paraId="7EE6CA17"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76E3BEE7" w14:textId="77777777" w:rsidR="00D57AEA" w:rsidRPr="00395B9E" w:rsidRDefault="00D57AEA" w:rsidP="00150B07">
            <w:pPr>
              <w:pStyle w:val="ListParagraph"/>
              <w:spacing w:line="288" w:lineRule="auto"/>
              <w:ind w:left="0"/>
              <w:jc w:val="center"/>
              <w:rPr>
                <w:bCs/>
                <w:lang w:val="vi-VN"/>
              </w:rPr>
            </w:pPr>
          </w:p>
        </w:tc>
      </w:tr>
      <w:tr w:rsidR="00D57AEA" w:rsidRPr="00395B9E" w14:paraId="6C126AC0" w14:textId="77777777" w:rsidTr="00840EC5">
        <w:trPr>
          <w:trHeight w:val="263"/>
        </w:trPr>
        <w:tc>
          <w:tcPr>
            <w:tcW w:w="1668" w:type="dxa"/>
            <w:vAlign w:val="center"/>
          </w:tcPr>
          <w:p w14:paraId="46DD3991" w14:textId="77777777" w:rsidR="00D57AEA" w:rsidRPr="00395B9E" w:rsidRDefault="00D57AEA" w:rsidP="00150B07">
            <w:pPr>
              <w:pStyle w:val="ListParagraph"/>
              <w:spacing w:line="288" w:lineRule="auto"/>
              <w:ind w:left="0"/>
              <w:jc w:val="center"/>
              <w:rPr>
                <w:bCs/>
              </w:rPr>
            </w:pPr>
            <w:r w:rsidRPr="00395B9E">
              <w:rPr>
                <w:bCs/>
              </w:rPr>
              <w:t>4.5</w:t>
            </w:r>
          </w:p>
        </w:tc>
        <w:tc>
          <w:tcPr>
            <w:tcW w:w="5386" w:type="dxa"/>
          </w:tcPr>
          <w:p w14:paraId="2FF64372" w14:textId="77777777" w:rsidR="00D57AEA" w:rsidRPr="00395B9E" w:rsidRDefault="00D57AEA" w:rsidP="00150B07">
            <w:pPr>
              <w:spacing w:line="288" w:lineRule="auto"/>
              <w:jc w:val="both"/>
              <w:rPr>
                <w:sz w:val="24"/>
                <w:szCs w:val="24"/>
              </w:rPr>
            </w:pPr>
            <w:r w:rsidRPr="00395B9E">
              <w:rPr>
                <w:sz w:val="24"/>
                <w:szCs w:val="24"/>
              </w:rPr>
              <w:t>Phần thảo luận</w:t>
            </w:r>
            <w:r w:rsidR="00B80CB4" w:rsidRPr="00395B9E">
              <w:rPr>
                <w:sz w:val="24"/>
                <w:szCs w:val="24"/>
              </w:rPr>
              <w:t xml:space="preserve"> và bài tập</w:t>
            </w:r>
          </w:p>
        </w:tc>
        <w:tc>
          <w:tcPr>
            <w:tcW w:w="709" w:type="dxa"/>
            <w:tcBorders>
              <w:bottom w:val="single" w:sz="4" w:space="0" w:color="auto"/>
            </w:tcBorders>
            <w:vAlign w:val="center"/>
          </w:tcPr>
          <w:p w14:paraId="1586491A" w14:textId="77777777" w:rsidR="00D57AEA" w:rsidRPr="00395B9E" w:rsidRDefault="00D57AEA"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5BAF385F" w14:textId="77777777" w:rsidR="00D57AEA" w:rsidRPr="00395B9E" w:rsidRDefault="00D57AEA" w:rsidP="00150B07">
            <w:pPr>
              <w:pStyle w:val="ListParagraph"/>
              <w:spacing w:line="288" w:lineRule="auto"/>
              <w:ind w:left="0"/>
              <w:jc w:val="center"/>
              <w:rPr>
                <w:bCs/>
                <w:lang w:val="vi-VN"/>
              </w:rPr>
            </w:pPr>
          </w:p>
        </w:tc>
      </w:tr>
      <w:tr w:rsidR="00D57AEA" w:rsidRPr="00395B9E" w14:paraId="420E4B39" w14:textId="77777777" w:rsidTr="00840EC5">
        <w:trPr>
          <w:trHeight w:val="263"/>
        </w:trPr>
        <w:tc>
          <w:tcPr>
            <w:tcW w:w="1668" w:type="dxa"/>
            <w:vAlign w:val="center"/>
          </w:tcPr>
          <w:p w14:paraId="19964A94" w14:textId="77777777" w:rsidR="00D57AEA" w:rsidRPr="00395B9E" w:rsidRDefault="00D57AEA" w:rsidP="00150B07">
            <w:pPr>
              <w:pStyle w:val="ListParagraph"/>
              <w:spacing w:line="288" w:lineRule="auto"/>
              <w:ind w:left="0"/>
              <w:jc w:val="center"/>
              <w:rPr>
                <w:b/>
                <w:bCs/>
              </w:rPr>
            </w:pPr>
            <w:r w:rsidRPr="00395B9E">
              <w:rPr>
                <w:b/>
                <w:bCs/>
              </w:rPr>
              <w:t>Chương 5</w:t>
            </w:r>
          </w:p>
        </w:tc>
        <w:tc>
          <w:tcPr>
            <w:tcW w:w="5386" w:type="dxa"/>
          </w:tcPr>
          <w:p w14:paraId="35B7C8F0" w14:textId="77777777" w:rsidR="00D57AEA" w:rsidRPr="00395B9E" w:rsidRDefault="00D57AEA" w:rsidP="00150B07">
            <w:pPr>
              <w:spacing w:line="288" w:lineRule="auto"/>
              <w:jc w:val="both"/>
              <w:rPr>
                <w:sz w:val="24"/>
                <w:szCs w:val="24"/>
              </w:rPr>
            </w:pPr>
            <w:r w:rsidRPr="00395B9E">
              <w:rPr>
                <w:sz w:val="24"/>
                <w:szCs w:val="24"/>
              </w:rPr>
              <w:t>CÔNG TÁC LẤY MẪU THÍ NGHIỆM</w:t>
            </w:r>
          </w:p>
        </w:tc>
        <w:tc>
          <w:tcPr>
            <w:tcW w:w="709" w:type="dxa"/>
            <w:tcBorders>
              <w:bottom w:val="single" w:sz="4" w:space="0" w:color="auto"/>
            </w:tcBorders>
            <w:vAlign w:val="center"/>
          </w:tcPr>
          <w:p w14:paraId="66A4695D" w14:textId="77777777" w:rsidR="00D57AEA" w:rsidRPr="00395B9E" w:rsidRDefault="00D57AEA" w:rsidP="00150B07">
            <w:pPr>
              <w:pStyle w:val="ListParagraph"/>
              <w:spacing w:line="288" w:lineRule="auto"/>
              <w:ind w:left="0"/>
              <w:jc w:val="center"/>
              <w:rPr>
                <w:lang w:val="es-MX"/>
              </w:rPr>
            </w:pPr>
            <w:r w:rsidRPr="00395B9E">
              <w:rPr>
                <w:lang w:val="es-MX"/>
              </w:rPr>
              <w:t>3</w:t>
            </w:r>
          </w:p>
        </w:tc>
        <w:tc>
          <w:tcPr>
            <w:tcW w:w="1276" w:type="dxa"/>
            <w:tcBorders>
              <w:bottom w:val="single" w:sz="4" w:space="0" w:color="auto"/>
            </w:tcBorders>
            <w:vAlign w:val="center"/>
          </w:tcPr>
          <w:p w14:paraId="4C6B0E3E" w14:textId="77777777" w:rsidR="00D57AEA" w:rsidRPr="00395B9E" w:rsidRDefault="00D57AEA" w:rsidP="00150B07">
            <w:pPr>
              <w:pStyle w:val="ListParagraph"/>
              <w:spacing w:line="288" w:lineRule="auto"/>
              <w:ind w:left="0"/>
              <w:jc w:val="center"/>
              <w:rPr>
                <w:bCs/>
                <w:lang w:val="vi-VN"/>
              </w:rPr>
            </w:pPr>
          </w:p>
        </w:tc>
      </w:tr>
      <w:tr w:rsidR="00D57AEA" w:rsidRPr="00395B9E" w14:paraId="387697F9" w14:textId="77777777" w:rsidTr="00840EC5">
        <w:trPr>
          <w:trHeight w:val="263"/>
        </w:trPr>
        <w:tc>
          <w:tcPr>
            <w:tcW w:w="1668" w:type="dxa"/>
            <w:vAlign w:val="center"/>
          </w:tcPr>
          <w:p w14:paraId="3968965C" w14:textId="77777777" w:rsidR="00D57AEA" w:rsidRPr="00395B9E" w:rsidRDefault="00D57AEA" w:rsidP="00150B07">
            <w:pPr>
              <w:pStyle w:val="ListParagraph"/>
              <w:spacing w:line="288" w:lineRule="auto"/>
              <w:ind w:left="0"/>
              <w:jc w:val="center"/>
              <w:rPr>
                <w:bCs/>
              </w:rPr>
            </w:pPr>
            <w:r w:rsidRPr="00395B9E">
              <w:rPr>
                <w:bCs/>
              </w:rPr>
              <w:t>5.1</w:t>
            </w:r>
          </w:p>
        </w:tc>
        <w:tc>
          <w:tcPr>
            <w:tcW w:w="5386" w:type="dxa"/>
          </w:tcPr>
          <w:p w14:paraId="7C5D1A4A" w14:textId="77777777" w:rsidR="00D57AEA" w:rsidRPr="00395B9E" w:rsidRDefault="00D57AEA" w:rsidP="00150B07">
            <w:pPr>
              <w:spacing w:line="288" w:lineRule="auto"/>
              <w:jc w:val="both"/>
              <w:rPr>
                <w:sz w:val="24"/>
                <w:szCs w:val="24"/>
              </w:rPr>
            </w:pPr>
            <w:r w:rsidRPr="00395B9E">
              <w:rPr>
                <w:sz w:val="24"/>
                <w:szCs w:val="24"/>
              </w:rPr>
              <w:t>Các loại mẫu, cách lấy và bảo quản</w:t>
            </w:r>
          </w:p>
        </w:tc>
        <w:tc>
          <w:tcPr>
            <w:tcW w:w="709" w:type="dxa"/>
            <w:tcBorders>
              <w:bottom w:val="single" w:sz="4" w:space="0" w:color="auto"/>
            </w:tcBorders>
            <w:vAlign w:val="center"/>
          </w:tcPr>
          <w:p w14:paraId="1AC6850B" w14:textId="77777777" w:rsidR="00D57AEA" w:rsidRPr="00395B9E" w:rsidRDefault="00D57AEA" w:rsidP="00150B07">
            <w:pPr>
              <w:pStyle w:val="ListParagraph"/>
              <w:spacing w:line="288" w:lineRule="auto"/>
              <w:ind w:left="0"/>
              <w:jc w:val="center"/>
              <w:rPr>
                <w:lang w:val="es-MX"/>
              </w:rPr>
            </w:pPr>
          </w:p>
        </w:tc>
        <w:tc>
          <w:tcPr>
            <w:tcW w:w="1276" w:type="dxa"/>
            <w:vMerge w:val="restart"/>
            <w:vAlign w:val="center"/>
          </w:tcPr>
          <w:p w14:paraId="4CEAA9B9" w14:textId="77777777" w:rsidR="00D57AEA" w:rsidRPr="00395B9E" w:rsidRDefault="004B6AE6" w:rsidP="00150B07">
            <w:pPr>
              <w:pStyle w:val="ListParagraph"/>
              <w:spacing w:line="288" w:lineRule="auto"/>
              <w:ind w:left="0"/>
              <w:jc w:val="center"/>
              <w:rPr>
                <w:bCs/>
              </w:rPr>
            </w:pPr>
            <w:r w:rsidRPr="00395B9E">
              <w:rPr>
                <w:bCs/>
              </w:rPr>
              <w:t>4.1.5</w:t>
            </w:r>
          </w:p>
          <w:p w14:paraId="617DF6EC"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D57AEA" w:rsidRPr="00395B9E" w14:paraId="42AEBF1A" w14:textId="77777777" w:rsidTr="00840EC5">
        <w:trPr>
          <w:trHeight w:val="263"/>
        </w:trPr>
        <w:tc>
          <w:tcPr>
            <w:tcW w:w="1668" w:type="dxa"/>
            <w:vAlign w:val="center"/>
          </w:tcPr>
          <w:p w14:paraId="38B0F5F0" w14:textId="77777777" w:rsidR="00D57AEA" w:rsidRPr="00395B9E" w:rsidRDefault="00D57AEA" w:rsidP="00150B07">
            <w:pPr>
              <w:pStyle w:val="ListParagraph"/>
              <w:spacing w:line="288" w:lineRule="auto"/>
              <w:ind w:left="0"/>
              <w:jc w:val="center"/>
              <w:rPr>
                <w:bCs/>
              </w:rPr>
            </w:pPr>
            <w:r w:rsidRPr="00395B9E">
              <w:rPr>
                <w:bCs/>
              </w:rPr>
              <w:t>5.1.1</w:t>
            </w:r>
          </w:p>
        </w:tc>
        <w:tc>
          <w:tcPr>
            <w:tcW w:w="5386" w:type="dxa"/>
          </w:tcPr>
          <w:p w14:paraId="77D7C0CA" w14:textId="77777777" w:rsidR="00D57AEA" w:rsidRPr="00395B9E" w:rsidRDefault="00D57AEA" w:rsidP="00150B07">
            <w:pPr>
              <w:spacing w:line="288" w:lineRule="auto"/>
              <w:jc w:val="both"/>
              <w:rPr>
                <w:sz w:val="24"/>
                <w:szCs w:val="24"/>
              </w:rPr>
            </w:pPr>
            <w:r w:rsidRPr="00395B9E">
              <w:rPr>
                <w:sz w:val="24"/>
                <w:szCs w:val="24"/>
              </w:rPr>
              <w:t>Mẫu lưu trữ</w:t>
            </w:r>
          </w:p>
        </w:tc>
        <w:tc>
          <w:tcPr>
            <w:tcW w:w="709" w:type="dxa"/>
            <w:tcBorders>
              <w:bottom w:val="single" w:sz="4" w:space="0" w:color="auto"/>
            </w:tcBorders>
            <w:vAlign w:val="center"/>
          </w:tcPr>
          <w:p w14:paraId="2B0C05F6"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74D7C85" w14:textId="77777777" w:rsidR="00D57AEA" w:rsidRPr="00395B9E" w:rsidRDefault="00D57AEA" w:rsidP="00150B07">
            <w:pPr>
              <w:pStyle w:val="ListParagraph"/>
              <w:spacing w:line="288" w:lineRule="auto"/>
              <w:ind w:left="0"/>
              <w:jc w:val="center"/>
              <w:rPr>
                <w:bCs/>
                <w:lang w:val="vi-VN"/>
              </w:rPr>
            </w:pPr>
          </w:p>
        </w:tc>
      </w:tr>
      <w:tr w:rsidR="00D57AEA" w:rsidRPr="00395B9E" w14:paraId="5FF44D53" w14:textId="77777777" w:rsidTr="00840EC5">
        <w:trPr>
          <w:trHeight w:val="263"/>
        </w:trPr>
        <w:tc>
          <w:tcPr>
            <w:tcW w:w="1668" w:type="dxa"/>
            <w:vAlign w:val="center"/>
          </w:tcPr>
          <w:p w14:paraId="44E6188B" w14:textId="77777777" w:rsidR="00D57AEA" w:rsidRPr="00395B9E" w:rsidRDefault="00D57AEA" w:rsidP="00150B07">
            <w:pPr>
              <w:pStyle w:val="ListParagraph"/>
              <w:spacing w:line="288" w:lineRule="auto"/>
              <w:ind w:left="0"/>
              <w:jc w:val="center"/>
              <w:rPr>
                <w:bCs/>
              </w:rPr>
            </w:pPr>
            <w:r w:rsidRPr="00395B9E">
              <w:rPr>
                <w:bCs/>
              </w:rPr>
              <w:t>5.1.2</w:t>
            </w:r>
          </w:p>
        </w:tc>
        <w:tc>
          <w:tcPr>
            <w:tcW w:w="5386" w:type="dxa"/>
          </w:tcPr>
          <w:p w14:paraId="4A486D01" w14:textId="77777777" w:rsidR="00D57AEA" w:rsidRPr="00395B9E" w:rsidRDefault="00D57AEA" w:rsidP="00150B07">
            <w:pPr>
              <w:spacing w:line="288" w:lineRule="auto"/>
              <w:jc w:val="both"/>
              <w:rPr>
                <w:sz w:val="24"/>
                <w:szCs w:val="24"/>
              </w:rPr>
            </w:pPr>
            <w:r w:rsidRPr="00395B9E">
              <w:rPr>
                <w:sz w:val="24"/>
                <w:szCs w:val="24"/>
              </w:rPr>
              <w:t>Mẫu đất thí nghiệm tính chất cơ lý</w:t>
            </w:r>
          </w:p>
        </w:tc>
        <w:tc>
          <w:tcPr>
            <w:tcW w:w="709" w:type="dxa"/>
            <w:tcBorders>
              <w:bottom w:val="single" w:sz="4" w:space="0" w:color="auto"/>
            </w:tcBorders>
            <w:vAlign w:val="center"/>
          </w:tcPr>
          <w:p w14:paraId="578A9767"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7ADF34AA" w14:textId="77777777" w:rsidR="00D57AEA" w:rsidRPr="00395B9E" w:rsidRDefault="00D57AEA" w:rsidP="00150B07">
            <w:pPr>
              <w:pStyle w:val="ListParagraph"/>
              <w:spacing w:line="288" w:lineRule="auto"/>
              <w:ind w:left="0"/>
              <w:jc w:val="center"/>
              <w:rPr>
                <w:bCs/>
                <w:lang w:val="vi-VN"/>
              </w:rPr>
            </w:pPr>
          </w:p>
        </w:tc>
      </w:tr>
      <w:tr w:rsidR="00D57AEA" w:rsidRPr="00395B9E" w14:paraId="38BE6BE3" w14:textId="77777777" w:rsidTr="00840EC5">
        <w:trPr>
          <w:trHeight w:val="263"/>
        </w:trPr>
        <w:tc>
          <w:tcPr>
            <w:tcW w:w="1668" w:type="dxa"/>
            <w:vAlign w:val="center"/>
          </w:tcPr>
          <w:p w14:paraId="3A4754D3" w14:textId="77777777" w:rsidR="00D57AEA" w:rsidRPr="00395B9E" w:rsidRDefault="00D57AEA" w:rsidP="00150B07">
            <w:pPr>
              <w:pStyle w:val="ListParagraph"/>
              <w:spacing w:line="288" w:lineRule="auto"/>
              <w:ind w:left="0"/>
              <w:jc w:val="center"/>
              <w:rPr>
                <w:bCs/>
              </w:rPr>
            </w:pPr>
            <w:r w:rsidRPr="00395B9E">
              <w:rPr>
                <w:bCs/>
              </w:rPr>
              <w:t>5.1.3</w:t>
            </w:r>
          </w:p>
        </w:tc>
        <w:tc>
          <w:tcPr>
            <w:tcW w:w="5386" w:type="dxa"/>
          </w:tcPr>
          <w:p w14:paraId="5D8DFD2A" w14:textId="77777777" w:rsidR="00D57AEA" w:rsidRPr="00395B9E" w:rsidRDefault="00D57AEA" w:rsidP="00150B07">
            <w:pPr>
              <w:spacing w:line="288" w:lineRule="auto"/>
              <w:jc w:val="both"/>
              <w:rPr>
                <w:sz w:val="24"/>
                <w:szCs w:val="24"/>
              </w:rPr>
            </w:pPr>
            <w:r w:rsidRPr="00395B9E">
              <w:rPr>
                <w:sz w:val="24"/>
                <w:szCs w:val="24"/>
              </w:rPr>
              <w:t>Cách bảo quản và vận chuyển mẫu</w:t>
            </w:r>
          </w:p>
        </w:tc>
        <w:tc>
          <w:tcPr>
            <w:tcW w:w="709" w:type="dxa"/>
            <w:tcBorders>
              <w:bottom w:val="single" w:sz="4" w:space="0" w:color="auto"/>
            </w:tcBorders>
            <w:vAlign w:val="center"/>
          </w:tcPr>
          <w:p w14:paraId="2B361E48"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56348AD2" w14:textId="77777777" w:rsidR="00D57AEA" w:rsidRPr="00395B9E" w:rsidRDefault="00D57AEA" w:rsidP="00150B07">
            <w:pPr>
              <w:pStyle w:val="ListParagraph"/>
              <w:spacing w:line="288" w:lineRule="auto"/>
              <w:ind w:left="0"/>
              <w:jc w:val="center"/>
              <w:rPr>
                <w:bCs/>
                <w:lang w:val="vi-VN"/>
              </w:rPr>
            </w:pPr>
          </w:p>
        </w:tc>
      </w:tr>
      <w:tr w:rsidR="00D57AEA" w:rsidRPr="00395B9E" w14:paraId="64B95DBC" w14:textId="77777777" w:rsidTr="00840EC5">
        <w:trPr>
          <w:trHeight w:val="263"/>
        </w:trPr>
        <w:tc>
          <w:tcPr>
            <w:tcW w:w="1668" w:type="dxa"/>
            <w:vAlign w:val="center"/>
          </w:tcPr>
          <w:p w14:paraId="7C3DB5E2" w14:textId="77777777" w:rsidR="00D57AEA" w:rsidRPr="00395B9E" w:rsidRDefault="00D57AEA" w:rsidP="00150B07">
            <w:pPr>
              <w:pStyle w:val="ListParagraph"/>
              <w:spacing w:line="288" w:lineRule="auto"/>
              <w:ind w:left="0"/>
              <w:jc w:val="center"/>
              <w:rPr>
                <w:bCs/>
              </w:rPr>
            </w:pPr>
            <w:r w:rsidRPr="00395B9E">
              <w:rPr>
                <w:bCs/>
              </w:rPr>
              <w:t>5.2</w:t>
            </w:r>
          </w:p>
        </w:tc>
        <w:tc>
          <w:tcPr>
            <w:tcW w:w="5386" w:type="dxa"/>
          </w:tcPr>
          <w:p w14:paraId="667797CF" w14:textId="77777777" w:rsidR="00D57AEA" w:rsidRPr="00395B9E" w:rsidRDefault="00D57AEA" w:rsidP="00150B07">
            <w:pPr>
              <w:spacing w:line="288" w:lineRule="auto"/>
              <w:jc w:val="both"/>
              <w:rPr>
                <w:sz w:val="24"/>
                <w:szCs w:val="24"/>
              </w:rPr>
            </w:pPr>
            <w:r w:rsidRPr="00395B9E">
              <w:rPr>
                <w:sz w:val="24"/>
                <w:szCs w:val="24"/>
              </w:rPr>
              <w:t>Khoảng cách và khối lượng mẫu</w:t>
            </w:r>
          </w:p>
        </w:tc>
        <w:tc>
          <w:tcPr>
            <w:tcW w:w="709" w:type="dxa"/>
            <w:tcBorders>
              <w:bottom w:val="single" w:sz="4" w:space="0" w:color="auto"/>
            </w:tcBorders>
            <w:vAlign w:val="center"/>
          </w:tcPr>
          <w:p w14:paraId="1507D205"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6810B9EB" w14:textId="77777777" w:rsidR="00D57AEA" w:rsidRPr="00395B9E" w:rsidRDefault="00D57AEA" w:rsidP="00150B07">
            <w:pPr>
              <w:pStyle w:val="ListParagraph"/>
              <w:spacing w:line="288" w:lineRule="auto"/>
              <w:ind w:left="0"/>
              <w:jc w:val="center"/>
              <w:rPr>
                <w:bCs/>
                <w:lang w:val="vi-VN"/>
              </w:rPr>
            </w:pPr>
          </w:p>
        </w:tc>
      </w:tr>
      <w:tr w:rsidR="00D57AEA" w:rsidRPr="00395B9E" w14:paraId="6893ADB1" w14:textId="77777777" w:rsidTr="00840EC5">
        <w:trPr>
          <w:trHeight w:val="263"/>
        </w:trPr>
        <w:tc>
          <w:tcPr>
            <w:tcW w:w="1668" w:type="dxa"/>
            <w:vAlign w:val="center"/>
          </w:tcPr>
          <w:p w14:paraId="364DEEAE" w14:textId="77777777" w:rsidR="00D57AEA" w:rsidRPr="00395B9E" w:rsidRDefault="00D57AEA" w:rsidP="00150B07">
            <w:pPr>
              <w:pStyle w:val="ListParagraph"/>
              <w:spacing w:line="288" w:lineRule="auto"/>
              <w:ind w:left="0"/>
              <w:jc w:val="center"/>
              <w:rPr>
                <w:bCs/>
              </w:rPr>
            </w:pPr>
            <w:r w:rsidRPr="00395B9E">
              <w:rPr>
                <w:bCs/>
              </w:rPr>
              <w:t>5.3</w:t>
            </w:r>
          </w:p>
        </w:tc>
        <w:tc>
          <w:tcPr>
            <w:tcW w:w="5386" w:type="dxa"/>
          </w:tcPr>
          <w:p w14:paraId="66CA6CF0" w14:textId="77777777" w:rsidR="00D57AEA" w:rsidRPr="00395B9E" w:rsidRDefault="00D57AEA" w:rsidP="00150B07">
            <w:pPr>
              <w:spacing w:line="288" w:lineRule="auto"/>
              <w:jc w:val="both"/>
              <w:rPr>
                <w:sz w:val="24"/>
                <w:szCs w:val="24"/>
              </w:rPr>
            </w:pPr>
            <w:r w:rsidRPr="00395B9E">
              <w:rPr>
                <w:sz w:val="24"/>
                <w:szCs w:val="24"/>
              </w:rPr>
              <w:t>Các thiết bị lấy mẫu</w:t>
            </w:r>
          </w:p>
        </w:tc>
        <w:tc>
          <w:tcPr>
            <w:tcW w:w="709" w:type="dxa"/>
            <w:tcBorders>
              <w:bottom w:val="single" w:sz="4" w:space="0" w:color="auto"/>
            </w:tcBorders>
            <w:vAlign w:val="center"/>
          </w:tcPr>
          <w:p w14:paraId="7EC22A52"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79DE84A5" w14:textId="77777777" w:rsidR="00D57AEA" w:rsidRPr="00395B9E" w:rsidRDefault="00D57AEA" w:rsidP="00150B07">
            <w:pPr>
              <w:pStyle w:val="ListParagraph"/>
              <w:spacing w:line="288" w:lineRule="auto"/>
              <w:ind w:left="0"/>
              <w:jc w:val="center"/>
              <w:rPr>
                <w:bCs/>
                <w:lang w:val="vi-VN"/>
              </w:rPr>
            </w:pPr>
          </w:p>
        </w:tc>
      </w:tr>
      <w:tr w:rsidR="00D57AEA" w:rsidRPr="00395B9E" w14:paraId="38589F31" w14:textId="77777777" w:rsidTr="00840EC5">
        <w:trPr>
          <w:trHeight w:val="263"/>
        </w:trPr>
        <w:tc>
          <w:tcPr>
            <w:tcW w:w="1668" w:type="dxa"/>
            <w:vAlign w:val="center"/>
          </w:tcPr>
          <w:p w14:paraId="047B53F8" w14:textId="77777777" w:rsidR="00D57AEA" w:rsidRPr="00395B9E" w:rsidRDefault="00D57AEA" w:rsidP="00150B07">
            <w:pPr>
              <w:pStyle w:val="ListParagraph"/>
              <w:spacing w:line="288" w:lineRule="auto"/>
              <w:ind w:left="0"/>
              <w:jc w:val="center"/>
              <w:rPr>
                <w:bCs/>
              </w:rPr>
            </w:pPr>
            <w:r w:rsidRPr="00395B9E">
              <w:rPr>
                <w:bCs/>
              </w:rPr>
              <w:t>5.4</w:t>
            </w:r>
          </w:p>
        </w:tc>
        <w:tc>
          <w:tcPr>
            <w:tcW w:w="5386" w:type="dxa"/>
          </w:tcPr>
          <w:p w14:paraId="0A50FD74" w14:textId="77777777" w:rsidR="00D57AEA" w:rsidRPr="00395B9E" w:rsidRDefault="00D57AEA" w:rsidP="00150B07">
            <w:pPr>
              <w:spacing w:line="288" w:lineRule="auto"/>
              <w:jc w:val="both"/>
              <w:rPr>
                <w:sz w:val="24"/>
                <w:szCs w:val="24"/>
              </w:rPr>
            </w:pPr>
            <w:r w:rsidRPr="00395B9E">
              <w:rPr>
                <w:sz w:val="24"/>
                <w:szCs w:val="24"/>
              </w:rPr>
              <w:t>Phần thảo luận</w:t>
            </w:r>
            <w:r w:rsidR="00B80CB4" w:rsidRPr="00395B9E">
              <w:rPr>
                <w:sz w:val="24"/>
                <w:szCs w:val="24"/>
              </w:rPr>
              <w:t xml:space="preserve"> và bài tập</w:t>
            </w:r>
          </w:p>
        </w:tc>
        <w:tc>
          <w:tcPr>
            <w:tcW w:w="709" w:type="dxa"/>
            <w:tcBorders>
              <w:bottom w:val="single" w:sz="4" w:space="0" w:color="auto"/>
            </w:tcBorders>
            <w:vAlign w:val="center"/>
          </w:tcPr>
          <w:p w14:paraId="601812FF" w14:textId="77777777" w:rsidR="00D57AEA" w:rsidRPr="00395B9E" w:rsidRDefault="00D57AEA"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169DA1E6" w14:textId="77777777" w:rsidR="00D57AEA" w:rsidRPr="00395B9E" w:rsidRDefault="00D57AEA" w:rsidP="00150B07">
            <w:pPr>
              <w:pStyle w:val="ListParagraph"/>
              <w:spacing w:line="288" w:lineRule="auto"/>
              <w:ind w:left="0"/>
              <w:jc w:val="center"/>
              <w:rPr>
                <w:bCs/>
                <w:lang w:val="vi-VN"/>
              </w:rPr>
            </w:pPr>
          </w:p>
        </w:tc>
      </w:tr>
      <w:tr w:rsidR="00D57AEA" w:rsidRPr="00395B9E" w14:paraId="01228D74" w14:textId="77777777" w:rsidTr="00840EC5">
        <w:trPr>
          <w:trHeight w:val="263"/>
        </w:trPr>
        <w:tc>
          <w:tcPr>
            <w:tcW w:w="1668" w:type="dxa"/>
            <w:vAlign w:val="center"/>
          </w:tcPr>
          <w:p w14:paraId="3ADFDBD7" w14:textId="77777777" w:rsidR="00D57AEA" w:rsidRPr="00395B9E" w:rsidRDefault="00D57AEA" w:rsidP="00150B07">
            <w:pPr>
              <w:pStyle w:val="ListParagraph"/>
              <w:spacing w:line="288" w:lineRule="auto"/>
              <w:ind w:left="0"/>
              <w:jc w:val="center"/>
              <w:rPr>
                <w:b/>
                <w:bCs/>
              </w:rPr>
            </w:pPr>
            <w:r w:rsidRPr="00395B9E">
              <w:rPr>
                <w:b/>
                <w:bCs/>
              </w:rPr>
              <w:t>Chương 6</w:t>
            </w:r>
          </w:p>
        </w:tc>
        <w:tc>
          <w:tcPr>
            <w:tcW w:w="5386" w:type="dxa"/>
          </w:tcPr>
          <w:p w14:paraId="3901940F" w14:textId="77777777" w:rsidR="00D57AEA" w:rsidRPr="00395B9E" w:rsidRDefault="00D57AEA" w:rsidP="00150B07">
            <w:pPr>
              <w:spacing w:line="288" w:lineRule="auto"/>
              <w:jc w:val="both"/>
              <w:rPr>
                <w:sz w:val="24"/>
                <w:szCs w:val="24"/>
              </w:rPr>
            </w:pPr>
            <w:r w:rsidRPr="00395B9E">
              <w:rPr>
                <w:sz w:val="24"/>
                <w:szCs w:val="24"/>
              </w:rPr>
              <w:t>CÔNG TÁC THÍ NGHIỆM TRONG PHÒNG</w:t>
            </w:r>
          </w:p>
        </w:tc>
        <w:tc>
          <w:tcPr>
            <w:tcW w:w="709" w:type="dxa"/>
            <w:tcBorders>
              <w:bottom w:val="single" w:sz="4" w:space="0" w:color="auto"/>
            </w:tcBorders>
            <w:vAlign w:val="center"/>
          </w:tcPr>
          <w:p w14:paraId="0C99CBD5" w14:textId="77777777" w:rsidR="00D57AEA" w:rsidRPr="00395B9E" w:rsidRDefault="00D57AEA" w:rsidP="00150B07">
            <w:pPr>
              <w:pStyle w:val="ListParagraph"/>
              <w:spacing w:line="288" w:lineRule="auto"/>
              <w:ind w:left="0"/>
              <w:jc w:val="center"/>
              <w:rPr>
                <w:lang w:val="es-MX"/>
              </w:rPr>
            </w:pPr>
            <w:r w:rsidRPr="00395B9E">
              <w:rPr>
                <w:lang w:val="es-MX"/>
              </w:rPr>
              <w:t>2</w:t>
            </w:r>
          </w:p>
        </w:tc>
        <w:tc>
          <w:tcPr>
            <w:tcW w:w="1276" w:type="dxa"/>
            <w:tcBorders>
              <w:bottom w:val="single" w:sz="4" w:space="0" w:color="auto"/>
            </w:tcBorders>
            <w:vAlign w:val="center"/>
          </w:tcPr>
          <w:p w14:paraId="032D6FB1" w14:textId="77777777" w:rsidR="00D57AEA" w:rsidRPr="00395B9E" w:rsidRDefault="00D57AEA" w:rsidP="00150B07">
            <w:pPr>
              <w:pStyle w:val="ListParagraph"/>
              <w:spacing w:line="288" w:lineRule="auto"/>
              <w:ind w:left="0"/>
              <w:jc w:val="center"/>
              <w:rPr>
                <w:bCs/>
                <w:lang w:val="vi-VN"/>
              </w:rPr>
            </w:pPr>
          </w:p>
        </w:tc>
      </w:tr>
      <w:tr w:rsidR="004413B9" w:rsidRPr="00395B9E" w14:paraId="63FE7E85" w14:textId="77777777" w:rsidTr="003D77A1">
        <w:trPr>
          <w:trHeight w:val="263"/>
        </w:trPr>
        <w:tc>
          <w:tcPr>
            <w:tcW w:w="1668" w:type="dxa"/>
            <w:vAlign w:val="center"/>
          </w:tcPr>
          <w:p w14:paraId="25995ECE" w14:textId="77777777" w:rsidR="004413B9" w:rsidRPr="00395B9E" w:rsidRDefault="004413B9" w:rsidP="00150B07">
            <w:pPr>
              <w:pStyle w:val="ListParagraph"/>
              <w:spacing w:line="288" w:lineRule="auto"/>
              <w:ind w:left="0"/>
              <w:jc w:val="center"/>
              <w:rPr>
                <w:bCs/>
              </w:rPr>
            </w:pPr>
            <w:r w:rsidRPr="00395B9E">
              <w:rPr>
                <w:bCs/>
              </w:rPr>
              <w:t>6.1</w:t>
            </w:r>
          </w:p>
        </w:tc>
        <w:tc>
          <w:tcPr>
            <w:tcW w:w="5386" w:type="dxa"/>
          </w:tcPr>
          <w:p w14:paraId="07D6D023" w14:textId="77777777" w:rsidR="004413B9" w:rsidRPr="00395B9E" w:rsidRDefault="004413B9" w:rsidP="00150B07">
            <w:pPr>
              <w:spacing w:line="288" w:lineRule="auto"/>
              <w:jc w:val="both"/>
              <w:rPr>
                <w:sz w:val="24"/>
                <w:szCs w:val="24"/>
              </w:rPr>
            </w:pPr>
            <w:r w:rsidRPr="00395B9E">
              <w:rPr>
                <w:sz w:val="24"/>
                <w:szCs w:val="24"/>
              </w:rPr>
              <w:t>Những vấn đề chung về công tác thí nghiệm trong phòng</w:t>
            </w:r>
          </w:p>
        </w:tc>
        <w:tc>
          <w:tcPr>
            <w:tcW w:w="709" w:type="dxa"/>
            <w:tcBorders>
              <w:bottom w:val="single" w:sz="4" w:space="0" w:color="auto"/>
            </w:tcBorders>
            <w:vAlign w:val="center"/>
          </w:tcPr>
          <w:p w14:paraId="56FB841A" w14:textId="77777777" w:rsidR="004413B9" w:rsidRPr="00395B9E" w:rsidRDefault="004413B9" w:rsidP="00150B07">
            <w:pPr>
              <w:pStyle w:val="ListParagraph"/>
              <w:spacing w:line="288" w:lineRule="auto"/>
              <w:ind w:left="0"/>
              <w:jc w:val="center"/>
              <w:rPr>
                <w:lang w:val="es-MX"/>
              </w:rPr>
            </w:pPr>
          </w:p>
        </w:tc>
        <w:tc>
          <w:tcPr>
            <w:tcW w:w="1276" w:type="dxa"/>
            <w:vMerge w:val="restart"/>
            <w:vAlign w:val="center"/>
          </w:tcPr>
          <w:p w14:paraId="0A07B02E" w14:textId="77777777" w:rsidR="004413B9" w:rsidRPr="00395B9E" w:rsidRDefault="004413B9" w:rsidP="00150B07">
            <w:pPr>
              <w:pStyle w:val="ListParagraph"/>
              <w:spacing w:line="288" w:lineRule="auto"/>
              <w:ind w:left="0"/>
              <w:jc w:val="center"/>
              <w:rPr>
                <w:bCs/>
              </w:rPr>
            </w:pPr>
            <w:r w:rsidRPr="00395B9E">
              <w:rPr>
                <w:bCs/>
              </w:rPr>
              <w:t>4.1.6</w:t>
            </w:r>
          </w:p>
        </w:tc>
      </w:tr>
      <w:tr w:rsidR="004413B9" w:rsidRPr="00395B9E" w14:paraId="211B92AA" w14:textId="77777777" w:rsidTr="00840EC5">
        <w:trPr>
          <w:trHeight w:val="263"/>
        </w:trPr>
        <w:tc>
          <w:tcPr>
            <w:tcW w:w="1668" w:type="dxa"/>
            <w:vAlign w:val="center"/>
          </w:tcPr>
          <w:p w14:paraId="35489BCB" w14:textId="77777777" w:rsidR="004413B9" w:rsidRPr="00395B9E" w:rsidRDefault="004413B9" w:rsidP="00150B07">
            <w:pPr>
              <w:pStyle w:val="ListParagraph"/>
              <w:spacing w:line="288" w:lineRule="auto"/>
              <w:ind w:left="0"/>
              <w:jc w:val="center"/>
              <w:rPr>
                <w:bCs/>
              </w:rPr>
            </w:pPr>
            <w:r w:rsidRPr="00395B9E">
              <w:rPr>
                <w:bCs/>
              </w:rPr>
              <w:t>6.2</w:t>
            </w:r>
          </w:p>
        </w:tc>
        <w:tc>
          <w:tcPr>
            <w:tcW w:w="5386" w:type="dxa"/>
          </w:tcPr>
          <w:p w14:paraId="3D8D8EAB" w14:textId="77777777" w:rsidR="004413B9" w:rsidRPr="00395B9E" w:rsidRDefault="004413B9" w:rsidP="000B71D3">
            <w:pPr>
              <w:spacing w:line="288" w:lineRule="auto"/>
              <w:jc w:val="both"/>
              <w:rPr>
                <w:sz w:val="24"/>
                <w:szCs w:val="24"/>
              </w:rPr>
            </w:pPr>
            <w:r w:rsidRPr="00395B9E">
              <w:rPr>
                <w:sz w:val="24"/>
                <w:szCs w:val="24"/>
              </w:rPr>
              <w:t xml:space="preserve">Công tác thí nghiệm trong phòng </w:t>
            </w:r>
            <w:r w:rsidR="000B71D3" w:rsidRPr="00395B9E">
              <w:rPr>
                <w:sz w:val="24"/>
                <w:szCs w:val="24"/>
              </w:rPr>
              <w:t>trong</w:t>
            </w:r>
            <w:r w:rsidRPr="00395B9E">
              <w:rPr>
                <w:sz w:val="24"/>
                <w:szCs w:val="24"/>
              </w:rPr>
              <w:t xml:space="preserve"> khảo sát ĐKT</w:t>
            </w:r>
          </w:p>
        </w:tc>
        <w:tc>
          <w:tcPr>
            <w:tcW w:w="709" w:type="dxa"/>
            <w:tcBorders>
              <w:bottom w:val="single" w:sz="4" w:space="0" w:color="auto"/>
            </w:tcBorders>
            <w:vAlign w:val="center"/>
          </w:tcPr>
          <w:p w14:paraId="7AA6FA61" w14:textId="77777777" w:rsidR="004413B9" w:rsidRPr="00395B9E" w:rsidRDefault="004413B9"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72E04748" w14:textId="77777777" w:rsidR="004413B9" w:rsidRPr="00395B9E" w:rsidRDefault="004413B9" w:rsidP="00150B07">
            <w:pPr>
              <w:pStyle w:val="ListParagraph"/>
              <w:spacing w:line="288" w:lineRule="auto"/>
              <w:ind w:left="0"/>
              <w:jc w:val="center"/>
              <w:rPr>
                <w:bCs/>
                <w:lang w:val="vi-VN"/>
              </w:rPr>
            </w:pPr>
          </w:p>
        </w:tc>
      </w:tr>
      <w:tr w:rsidR="00D57AEA" w:rsidRPr="00395B9E" w14:paraId="216FE557" w14:textId="77777777" w:rsidTr="00840EC5">
        <w:trPr>
          <w:trHeight w:val="263"/>
        </w:trPr>
        <w:tc>
          <w:tcPr>
            <w:tcW w:w="1668" w:type="dxa"/>
            <w:vAlign w:val="center"/>
          </w:tcPr>
          <w:p w14:paraId="39D640D3" w14:textId="77777777" w:rsidR="00D57AEA" w:rsidRPr="00395B9E" w:rsidRDefault="004413B9" w:rsidP="00150B07">
            <w:pPr>
              <w:pStyle w:val="ListParagraph"/>
              <w:spacing w:line="288" w:lineRule="auto"/>
              <w:ind w:left="0"/>
              <w:jc w:val="center"/>
              <w:rPr>
                <w:bCs/>
              </w:rPr>
            </w:pPr>
            <w:r w:rsidRPr="00395B9E">
              <w:rPr>
                <w:bCs/>
              </w:rPr>
              <w:t>6.3</w:t>
            </w:r>
          </w:p>
        </w:tc>
        <w:tc>
          <w:tcPr>
            <w:tcW w:w="5386" w:type="dxa"/>
          </w:tcPr>
          <w:p w14:paraId="6B81B9EA" w14:textId="77777777" w:rsidR="00D57AEA" w:rsidRPr="00395B9E" w:rsidRDefault="00D57AEA" w:rsidP="00150B07">
            <w:pPr>
              <w:spacing w:line="288" w:lineRule="auto"/>
              <w:jc w:val="both"/>
              <w:rPr>
                <w:sz w:val="24"/>
                <w:szCs w:val="24"/>
              </w:rPr>
            </w:pPr>
            <w:r w:rsidRPr="00395B9E">
              <w:rPr>
                <w:sz w:val="24"/>
                <w:szCs w:val="24"/>
              </w:rPr>
              <w:t>Thảo luận chương 6</w:t>
            </w:r>
            <w:r w:rsidR="00B80CB4" w:rsidRPr="00395B9E">
              <w:rPr>
                <w:sz w:val="24"/>
                <w:szCs w:val="24"/>
              </w:rPr>
              <w:t xml:space="preserve"> và bài tập</w:t>
            </w:r>
          </w:p>
        </w:tc>
        <w:tc>
          <w:tcPr>
            <w:tcW w:w="709" w:type="dxa"/>
            <w:tcBorders>
              <w:bottom w:val="single" w:sz="4" w:space="0" w:color="auto"/>
            </w:tcBorders>
            <w:vAlign w:val="center"/>
          </w:tcPr>
          <w:p w14:paraId="6AC628FC" w14:textId="77777777" w:rsidR="00D57AEA" w:rsidRPr="00395B9E" w:rsidRDefault="00D57AEA" w:rsidP="00150B07">
            <w:pPr>
              <w:pStyle w:val="ListParagraph"/>
              <w:spacing w:line="288" w:lineRule="auto"/>
              <w:ind w:left="0"/>
              <w:jc w:val="center"/>
              <w:rPr>
                <w:lang w:val="es-MX"/>
              </w:rPr>
            </w:pPr>
          </w:p>
        </w:tc>
        <w:tc>
          <w:tcPr>
            <w:tcW w:w="1276" w:type="dxa"/>
            <w:tcBorders>
              <w:bottom w:val="single" w:sz="4" w:space="0" w:color="auto"/>
            </w:tcBorders>
            <w:vAlign w:val="center"/>
          </w:tcPr>
          <w:p w14:paraId="4F1F49CD" w14:textId="77777777" w:rsidR="00D57AEA" w:rsidRPr="00395B9E" w:rsidRDefault="00D57AEA" w:rsidP="00150B07">
            <w:pPr>
              <w:pStyle w:val="ListParagraph"/>
              <w:spacing w:line="288" w:lineRule="auto"/>
              <w:ind w:left="0"/>
              <w:jc w:val="center"/>
              <w:rPr>
                <w:bCs/>
              </w:rPr>
            </w:pPr>
            <w:r w:rsidRPr="00395B9E">
              <w:rPr>
                <w:bCs/>
              </w:rPr>
              <w:t>4.1.</w:t>
            </w:r>
            <w:r w:rsidR="004B6AE6" w:rsidRPr="00395B9E">
              <w:rPr>
                <w:bCs/>
              </w:rPr>
              <w:t>6</w:t>
            </w:r>
          </w:p>
          <w:p w14:paraId="7E5F19DB"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D57AEA" w:rsidRPr="00395B9E" w14:paraId="7B61B42E" w14:textId="77777777" w:rsidTr="00840EC5">
        <w:trPr>
          <w:trHeight w:val="263"/>
        </w:trPr>
        <w:tc>
          <w:tcPr>
            <w:tcW w:w="1668" w:type="dxa"/>
            <w:vAlign w:val="center"/>
          </w:tcPr>
          <w:p w14:paraId="5CBDFAF8" w14:textId="77777777" w:rsidR="00D57AEA" w:rsidRPr="00395B9E" w:rsidRDefault="00D57AEA" w:rsidP="00150B07">
            <w:pPr>
              <w:pStyle w:val="ListParagraph"/>
              <w:spacing w:line="288" w:lineRule="auto"/>
              <w:ind w:left="0"/>
              <w:jc w:val="center"/>
              <w:rPr>
                <w:b/>
                <w:bCs/>
              </w:rPr>
            </w:pPr>
            <w:r w:rsidRPr="00395B9E">
              <w:rPr>
                <w:b/>
                <w:bCs/>
              </w:rPr>
              <w:t>Chương 7</w:t>
            </w:r>
          </w:p>
        </w:tc>
        <w:tc>
          <w:tcPr>
            <w:tcW w:w="5386" w:type="dxa"/>
          </w:tcPr>
          <w:p w14:paraId="7F51D70E" w14:textId="77777777" w:rsidR="00D57AEA" w:rsidRPr="00395B9E" w:rsidRDefault="00D57AEA" w:rsidP="008E1071">
            <w:pPr>
              <w:spacing w:line="288" w:lineRule="auto"/>
              <w:jc w:val="both"/>
              <w:rPr>
                <w:sz w:val="24"/>
                <w:szCs w:val="24"/>
              </w:rPr>
            </w:pPr>
            <w:r w:rsidRPr="00395B9E">
              <w:rPr>
                <w:sz w:val="24"/>
                <w:szCs w:val="24"/>
              </w:rPr>
              <w:t>THÍ NGHIỆM Đ</w:t>
            </w:r>
            <w:r w:rsidR="008E1071" w:rsidRPr="00395B9E">
              <w:rPr>
                <w:sz w:val="24"/>
                <w:szCs w:val="24"/>
              </w:rPr>
              <w:t>KT</w:t>
            </w:r>
            <w:r w:rsidRPr="00395B9E">
              <w:rPr>
                <w:sz w:val="24"/>
                <w:szCs w:val="24"/>
              </w:rPr>
              <w:t xml:space="preserve"> NGOÀI TRỜI</w:t>
            </w:r>
          </w:p>
        </w:tc>
        <w:tc>
          <w:tcPr>
            <w:tcW w:w="709" w:type="dxa"/>
            <w:tcBorders>
              <w:bottom w:val="single" w:sz="4" w:space="0" w:color="auto"/>
            </w:tcBorders>
            <w:vAlign w:val="center"/>
          </w:tcPr>
          <w:p w14:paraId="01B4218F" w14:textId="77777777" w:rsidR="00D57AEA" w:rsidRPr="00395B9E" w:rsidRDefault="00D57AEA" w:rsidP="00150B07">
            <w:pPr>
              <w:pStyle w:val="ListParagraph"/>
              <w:spacing w:line="288" w:lineRule="auto"/>
              <w:ind w:left="0"/>
              <w:jc w:val="center"/>
              <w:rPr>
                <w:lang w:val="es-MX"/>
              </w:rPr>
            </w:pPr>
            <w:r w:rsidRPr="00395B9E">
              <w:rPr>
                <w:lang w:val="es-MX"/>
              </w:rPr>
              <w:t>15</w:t>
            </w:r>
          </w:p>
        </w:tc>
        <w:tc>
          <w:tcPr>
            <w:tcW w:w="1276" w:type="dxa"/>
            <w:tcBorders>
              <w:bottom w:val="single" w:sz="4" w:space="0" w:color="auto"/>
            </w:tcBorders>
            <w:vAlign w:val="center"/>
          </w:tcPr>
          <w:p w14:paraId="76782CF5" w14:textId="77777777" w:rsidR="00D57AEA" w:rsidRPr="00395B9E" w:rsidRDefault="00D57AEA" w:rsidP="00150B07">
            <w:pPr>
              <w:pStyle w:val="ListParagraph"/>
              <w:spacing w:line="288" w:lineRule="auto"/>
              <w:ind w:left="0"/>
              <w:jc w:val="center"/>
              <w:rPr>
                <w:bCs/>
                <w:lang w:val="vi-VN"/>
              </w:rPr>
            </w:pPr>
          </w:p>
        </w:tc>
      </w:tr>
      <w:tr w:rsidR="00D57AEA" w:rsidRPr="00395B9E" w14:paraId="5585012F" w14:textId="77777777" w:rsidTr="00840EC5">
        <w:trPr>
          <w:trHeight w:val="263"/>
        </w:trPr>
        <w:tc>
          <w:tcPr>
            <w:tcW w:w="1668" w:type="dxa"/>
            <w:vAlign w:val="center"/>
          </w:tcPr>
          <w:p w14:paraId="6E4A3F52" w14:textId="77777777" w:rsidR="00D57AEA" w:rsidRPr="00395B9E" w:rsidRDefault="00D57AEA" w:rsidP="00150B07">
            <w:pPr>
              <w:pStyle w:val="ListParagraph"/>
              <w:spacing w:line="288" w:lineRule="auto"/>
              <w:ind w:left="0"/>
              <w:jc w:val="center"/>
              <w:rPr>
                <w:bCs/>
              </w:rPr>
            </w:pPr>
            <w:r w:rsidRPr="00395B9E">
              <w:rPr>
                <w:bCs/>
              </w:rPr>
              <w:t>7.1</w:t>
            </w:r>
          </w:p>
        </w:tc>
        <w:tc>
          <w:tcPr>
            <w:tcW w:w="5386" w:type="dxa"/>
          </w:tcPr>
          <w:p w14:paraId="316C1B4F" w14:textId="77777777" w:rsidR="00D57AEA" w:rsidRPr="00395B9E" w:rsidRDefault="00D57AEA" w:rsidP="00150B07">
            <w:pPr>
              <w:spacing w:line="288" w:lineRule="auto"/>
              <w:jc w:val="both"/>
              <w:rPr>
                <w:sz w:val="24"/>
                <w:szCs w:val="24"/>
              </w:rPr>
            </w:pPr>
            <w:r w:rsidRPr="00395B9E">
              <w:rPr>
                <w:sz w:val="24"/>
                <w:szCs w:val="24"/>
              </w:rPr>
              <w:t>Nhóm các phương pháp thí nghiệm xác định đặc trưng biến dạng của đất và sức chịu tải của cọc</w:t>
            </w:r>
          </w:p>
        </w:tc>
        <w:tc>
          <w:tcPr>
            <w:tcW w:w="709" w:type="dxa"/>
            <w:tcBorders>
              <w:bottom w:val="single" w:sz="4" w:space="0" w:color="auto"/>
            </w:tcBorders>
            <w:vAlign w:val="center"/>
          </w:tcPr>
          <w:p w14:paraId="1B607C8B" w14:textId="77777777" w:rsidR="00D57AEA" w:rsidRPr="00395B9E" w:rsidRDefault="00D57AEA" w:rsidP="00150B07">
            <w:pPr>
              <w:pStyle w:val="ListParagraph"/>
              <w:spacing w:line="288" w:lineRule="auto"/>
              <w:ind w:left="0"/>
              <w:jc w:val="center"/>
              <w:rPr>
                <w:lang w:val="es-MX"/>
              </w:rPr>
            </w:pPr>
          </w:p>
        </w:tc>
        <w:tc>
          <w:tcPr>
            <w:tcW w:w="1276" w:type="dxa"/>
            <w:vMerge w:val="restart"/>
            <w:vAlign w:val="center"/>
          </w:tcPr>
          <w:p w14:paraId="5F96A7FA" w14:textId="77777777" w:rsidR="00D57AEA" w:rsidRPr="00395B9E" w:rsidRDefault="00D57AEA" w:rsidP="00150B07">
            <w:pPr>
              <w:pStyle w:val="ListParagraph"/>
              <w:spacing w:line="288" w:lineRule="auto"/>
              <w:ind w:left="0"/>
              <w:jc w:val="center"/>
              <w:rPr>
                <w:bCs/>
              </w:rPr>
            </w:pPr>
            <w:r w:rsidRPr="00395B9E">
              <w:rPr>
                <w:bCs/>
              </w:rPr>
              <w:t>4.1.</w:t>
            </w:r>
            <w:r w:rsidR="004B6AE6" w:rsidRPr="00395B9E">
              <w:rPr>
                <w:bCs/>
              </w:rPr>
              <w:t>7</w:t>
            </w:r>
          </w:p>
          <w:p w14:paraId="31B7069A"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D57AEA" w:rsidRPr="00395B9E" w14:paraId="4FD0622C" w14:textId="77777777" w:rsidTr="00840EC5">
        <w:trPr>
          <w:trHeight w:val="263"/>
        </w:trPr>
        <w:tc>
          <w:tcPr>
            <w:tcW w:w="1668" w:type="dxa"/>
            <w:vAlign w:val="center"/>
          </w:tcPr>
          <w:p w14:paraId="6A8B4D9A" w14:textId="77777777" w:rsidR="00D57AEA" w:rsidRPr="00395B9E" w:rsidRDefault="00D57AEA" w:rsidP="00150B07">
            <w:pPr>
              <w:pStyle w:val="ListParagraph"/>
              <w:spacing w:line="288" w:lineRule="auto"/>
              <w:ind w:left="0"/>
              <w:jc w:val="center"/>
              <w:rPr>
                <w:bCs/>
              </w:rPr>
            </w:pPr>
            <w:r w:rsidRPr="00395B9E">
              <w:rPr>
                <w:bCs/>
              </w:rPr>
              <w:t>7.1.1</w:t>
            </w:r>
          </w:p>
        </w:tc>
        <w:tc>
          <w:tcPr>
            <w:tcW w:w="5386" w:type="dxa"/>
          </w:tcPr>
          <w:p w14:paraId="7D2CEB80" w14:textId="77777777" w:rsidR="00D57AEA" w:rsidRPr="00395B9E" w:rsidRDefault="00D57AEA" w:rsidP="00150B07">
            <w:pPr>
              <w:spacing w:line="288" w:lineRule="auto"/>
              <w:jc w:val="both"/>
              <w:rPr>
                <w:sz w:val="24"/>
                <w:szCs w:val="24"/>
              </w:rPr>
            </w:pPr>
            <w:r w:rsidRPr="00395B9E">
              <w:rPr>
                <w:sz w:val="24"/>
                <w:szCs w:val="24"/>
              </w:rPr>
              <w:t>Thí nghiệm nén tĩnh nền công trình</w:t>
            </w:r>
          </w:p>
        </w:tc>
        <w:tc>
          <w:tcPr>
            <w:tcW w:w="709" w:type="dxa"/>
            <w:tcBorders>
              <w:bottom w:val="single" w:sz="4" w:space="0" w:color="auto"/>
            </w:tcBorders>
            <w:vAlign w:val="center"/>
          </w:tcPr>
          <w:p w14:paraId="3F53968B"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4C334E2" w14:textId="77777777" w:rsidR="00D57AEA" w:rsidRPr="00395B9E" w:rsidRDefault="00D57AEA" w:rsidP="00150B07">
            <w:pPr>
              <w:pStyle w:val="ListParagraph"/>
              <w:spacing w:line="288" w:lineRule="auto"/>
              <w:ind w:left="0"/>
              <w:jc w:val="center"/>
              <w:rPr>
                <w:bCs/>
                <w:lang w:val="vi-VN"/>
              </w:rPr>
            </w:pPr>
          </w:p>
        </w:tc>
      </w:tr>
      <w:tr w:rsidR="00D57AEA" w:rsidRPr="00395B9E" w14:paraId="16D6AE20" w14:textId="77777777" w:rsidTr="00840EC5">
        <w:trPr>
          <w:trHeight w:val="263"/>
        </w:trPr>
        <w:tc>
          <w:tcPr>
            <w:tcW w:w="1668" w:type="dxa"/>
            <w:vAlign w:val="center"/>
          </w:tcPr>
          <w:p w14:paraId="085301F0" w14:textId="77777777" w:rsidR="00D57AEA" w:rsidRPr="00395B9E" w:rsidRDefault="00D57AEA" w:rsidP="00150B07">
            <w:pPr>
              <w:pStyle w:val="ListParagraph"/>
              <w:spacing w:line="288" w:lineRule="auto"/>
              <w:ind w:left="0"/>
              <w:jc w:val="center"/>
              <w:rPr>
                <w:bCs/>
              </w:rPr>
            </w:pPr>
            <w:r w:rsidRPr="00395B9E">
              <w:rPr>
                <w:bCs/>
              </w:rPr>
              <w:lastRenderedPageBreak/>
              <w:t>7.1.2</w:t>
            </w:r>
          </w:p>
        </w:tc>
        <w:tc>
          <w:tcPr>
            <w:tcW w:w="5386" w:type="dxa"/>
          </w:tcPr>
          <w:p w14:paraId="737E0064" w14:textId="77777777" w:rsidR="00D57AEA" w:rsidRPr="00395B9E" w:rsidRDefault="00D57AEA" w:rsidP="00150B07">
            <w:pPr>
              <w:spacing w:line="288" w:lineRule="auto"/>
              <w:jc w:val="both"/>
              <w:rPr>
                <w:sz w:val="24"/>
                <w:szCs w:val="24"/>
              </w:rPr>
            </w:pPr>
            <w:r w:rsidRPr="00395B9E">
              <w:rPr>
                <w:sz w:val="24"/>
                <w:szCs w:val="24"/>
              </w:rPr>
              <w:t>Thí nghiệm nén đá trong hầm</w:t>
            </w:r>
          </w:p>
        </w:tc>
        <w:tc>
          <w:tcPr>
            <w:tcW w:w="709" w:type="dxa"/>
            <w:tcBorders>
              <w:bottom w:val="single" w:sz="4" w:space="0" w:color="auto"/>
            </w:tcBorders>
            <w:vAlign w:val="center"/>
          </w:tcPr>
          <w:p w14:paraId="43E202F9"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5098F408" w14:textId="77777777" w:rsidR="00D57AEA" w:rsidRPr="00395B9E" w:rsidRDefault="00D57AEA" w:rsidP="00150B07">
            <w:pPr>
              <w:pStyle w:val="ListParagraph"/>
              <w:spacing w:line="288" w:lineRule="auto"/>
              <w:ind w:left="0"/>
              <w:jc w:val="center"/>
              <w:rPr>
                <w:bCs/>
                <w:lang w:val="vi-VN"/>
              </w:rPr>
            </w:pPr>
          </w:p>
        </w:tc>
      </w:tr>
      <w:tr w:rsidR="00D57AEA" w:rsidRPr="00395B9E" w14:paraId="66C0B41A" w14:textId="77777777" w:rsidTr="00840EC5">
        <w:trPr>
          <w:trHeight w:val="263"/>
        </w:trPr>
        <w:tc>
          <w:tcPr>
            <w:tcW w:w="1668" w:type="dxa"/>
            <w:vAlign w:val="center"/>
          </w:tcPr>
          <w:p w14:paraId="44E2C596" w14:textId="77777777" w:rsidR="00D57AEA" w:rsidRPr="00395B9E" w:rsidRDefault="00D57AEA" w:rsidP="00150B07">
            <w:pPr>
              <w:pStyle w:val="ListParagraph"/>
              <w:spacing w:line="288" w:lineRule="auto"/>
              <w:ind w:left="0"/>
              <w:jc w:val="center"/>
              <w:rPr>
                <w:bCs/>
              </w:rPr>
            </w:pPr>
            <w:r w:rsidRPr="00395B9E">
              <w:rPr>
                <w:bCs/>
              </w:rPr>
              <w:t>7.1.3</w:t>
            </w:r>
          </w:p>
        </w:tc>
        <w:tc>
          <w:tcPr>
            <w:tcW w:w="5386" w:type="dxa"/>
          </w:tcPr>
          <w:p w14:paraId="4AC2DBAA" w14:textId="77777777" w:rsidR="00D57AEA" w:rsidRPr="00395B9E" w:rsidRDefault="00D57AEA" w:rsidP="00150B07">
            <w:pPr>
              <w:spacing w:line="288" w:lineRule="auto"/>
              <w:jc w:val="both"/>
              <w:rPr>
                <w:sz w:val="24"/>
                <w:szCs w:val="24"/>
              </w:rPr>
            </w:pPr>
            <w:r w:rsidRPr="00395B9E">
              <w:rPr>
                <w:sz w:val="24"/>
                <w:szCs w:val="24"/>
              </w:rPr>
              <w:t>Thí nghiệm nén hông ( pressuremete -PMT)</w:t>
            </w:r>
          </w:p>
        </w:tc>
        <w:tc>
          <w:tcPr>
            <w:tcW w:w="709" w:type="dxa"/>
            <w:tcBorders>
              <w:bottom w:val="single" w:sz="4" w:space="0" w:color="auto"/>
            </w:tcBorders>
            <w:vAlign w:val="center"/>
          </w:tcPr>
          <w:p w14:paraId="3071F03C"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E1A01B8" w14:textId="77777777" w:rsidR="00D57AEA" w:rsidRPr="00395B9E" w:rsidRDefault="00D57AEA" w:rsidP="00150B07">
            <w:pPr>
              <w:pStyle w:val="ListParagraph"/>
              <w:spacing w:line="288" w:lineRule="auto"/>
              <w:ind w:left="0"/>
              <w:jc w:val="center"/>
              <w:rPr>
                <w:bCs/>
                <w:lang w:val="vi-VN"/>
              </w:rPr>
            </w:pPr>
          </w:p>
        </w:tc>
      </w:tr>
      <w:tr w:rsidR="00D57AEA" w:rsidRPr="00395B9E" w14:paraId="22D9EAF7" w14:textId="77777777" w:rsidTr="00840EC5">
        <w:trPr>
          <w:trHeight w:val="263"/>
        </w:trPr>
        <w:tc>
          <w:tcPr>
            <w:tcW w:w="1668" w:type="dxa"/>
            <w:vAlign w:val="center"/>
          </w:tcPr>
          <w:p w14:paraId="09CA357F" w14:textId="77777777" w:rsidR="00D57AEA" w:rsidRPr="00395B9E" w:rsidRDefault="00D57AEA" w:rsidP="00150B07">
            <w:pPr>
              <w:pStyle w:val="ListParagraph"/>
              <w:spacing w:line="288" w:lineRule="auto"/>
              <w:ind w:left="0"/>
              <w:jc w:val="center"/>
              <w:rPr>
                <w:bCs/>
              </w:rPr>
            </w:pPr>
            <w:r w:rsidRPr="00395B9E">
              <w:rPr>
                <w:bCs/>
              </w:rPr>
              <w:t>4.1.4</w:t>
            </w:r>
          </w:p>
        </w:tc>
        <w:tc>
          <w:tcPr>
            <w:tcW w:w="5386" w:type="dxa"/>
          </w:tcPr>
          <w:p w14:paraId="2D72F9C4" w14:textId="77777777" w:rsidR="00D57AEA" w:rsidRPr="00395B9E" w:rsidRDefault="00D57AEA" w:rsidP="00150B07">
            <w:pPr>
              <w:spacing w:line="288" w:lineRule="auto"/>
              <w:jc w:val="both"/>
              <w:rPr>
                <w:sz w:val="24"/>
                <w:szCs w:val="24"/>
              </w:rPr>
            </w:pPr>
            <w:r w:rsidRPr="00395B9E">
              <w:rPr>
                <w:sz w:val="24"/>
                <w:szCs w:val="24"/>
              </w:rPr>
              <w:t>Thí nghiệm nén ngang tấm nén (Dilatomete - DMT)</w:t>
            </w:r>
          </w:p>
        </w:tc>
        <w:tc>
          <w:tcPr>
            <w:tcW w:w="709" w:type="dxa"/>
            <w:tcBorders>
              <w:bottom w:val="single" w:sz="4" w:space="0" w:color="auto"/>
            </w:tcBorders>
            <w:vAlign w:val="center"/>
          </w:tcPr>
          <w:p w14:paraId="2EE4A99F"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54C154D" w14:textId="77777777" w:rsidR="00D57AEA" w:rsidRPr="00395B9E" w:rsidRDefault="00D57AEA" w:rsidP="00150B07">
            <w:pPr>
              <w:pStyle w:val="ListParagraph"/>
              <w:spacing w:line="288" w:lineRule="auto"/>
              <w:ind w:left="0"/>
              <w:jc w:val="center"/>
              <w:rPr>
                <w:bCs/>
                <w:lang w:val="vi-VN"/>
              </w:rPr>
            </w:pPr>
          </w:p>
        </w:tc>
      </w:tr>
      <w:tr w:rsidR="00D57AEA" w:rsidRPr="00395B9E" w14:paraId="404AFED8" w14:textId="77777777" w:rsidTr="00840EC5">
        <w:trPr>
          <w:trHeight w:val="263"/>
        </w:trPr>
        <w:tc>
          <w:tcPr>
            <w:tcW w:w="1668" w:type="dxa"/>
            <w:vAlign w:val="center"/>
          </w:tcPr>
          <w:p w14:paraId="1D17BDDB" w14:textId="77777777" w:rsidR="00D57AEA" w:rsidRPr="00395B9E" w:rsidRDefault="00D57AEA" w:rsidP="00150B07">
            <w:pPr>
              <w:pStyle w:val="ListParagraph"/>
              <w:spacing w:line="288" w:lineRule="auto"/>
              <w:ind w:left="0"/>
              <w:jc w:val="center"/>
              <w:rPr>
                <w:bCs/>
              </w:rPr>
            </w:pPr>
            <w:r w:rsidRPr="00395B9E">
              <w:rPr>
                <w:bCs/>
              </w:rPr>
              <w:t>7.1.5</w:t>
            </w:r>
          </w:p>
        </w:tc>
        <w:tc>
          <w:tcPr>
            <w:tcW w:w="5386" w:type="dxa"/>
          </w:tcPr>
          <w:p w14:paraId="32DB2FE9" w14:textId="77777777" w:rsidR="00D57AEA" w:rsidRPr="00395B9E" w:rsidRDefault="00D57AEA" w:rsidP="00150B07">
            <w:pPr>
              <w:spacing w:line="288" w:lineRule="auto"/>
              <w:jc w:val="both"/>
              <w:rPr>
                <w:sz w:val="24"/>
                <w:szCs w:val="24"/>
              </w:rPr>
            </w:pPr>
            <w:r w:rsidRPr="00395B9E">
              <w:rPr>
                <w:sz w:val="24"/>
                <w:szCs w:val="24"/>
              </w:rPr>
              <w:t>Thí nghiệm hệ số chịu tải California (CBR)</w:t>
            </w:r>
          </w:p>
        </w:tc>
        <w:tc>
          <w:tcPr>
            <w:tcW w:w="709" w:type="dxa"/>
            <w:tcBorders>
              <w:bottom w:val="single" w:sz="4" w:space="0" w:color="auto"/>
            </w:tcBorders>
            <w:vAlign w:val="center"/>
          </w:tcPr>
          <w:p w14:paraId="1DC9BDB6"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5F7FAE35" w14:textId="77777777" w:rsidR="00D57AEA" w:rsidRPr="00395B9E" w:rsidRDefault="00D57AEA" w:rsidP="00150B07">
            <w:pPr>
              <w:pStyle w:val="ListParagraph"/>
              <w:spacing w:line="288" w:lineRule="auto"/>
              <w:ind w:left="0"/>
              <w:jc w:val="center"/>
              <w:rPr>
                <w:bCs/>
                <w:lang w:val="vi-VN"/>
              </w:rPr>
            </w:pPr>
          </w:p>
        </w:tc>
      </w:tr>
      <w:tr w:rsidR="00D57AEA" w:rsidRPr="00395B9E" w14:paraId="51EDC108" w14:textId="77777777" w:rsidTr="00840EC5">
        <w:trPr>
          <w:trHeight w:val="263"/>
        </w:trPr>
        <w:tc>
          <w:tcPr>
            <w:tcW w:w="1668" w:type="dxa"/>
            <w:vAlign w:val="center"/>
          </w:tcPr>
          <w:p w14:paraId="181F8B46" w14:textId="77777777" w:rsidR="00D57AEA" w:rsidRPr="00395B9E" w:rsidRDefault="00D57AEA" w:rsidP="00150B07">
            <w:pPr>
              <w:pStyle w:val="ListParagraph"/>
              <w:spacing w:line="288" w:lineRule="auto"/>
              <w:ind w:left="0"/>
              <w:jc w:val="center"/>
              <w:rPr>
                <w:bCs/>
              </w:rPr>
            </w:pPr>
            <w:r w:rsidRPr="00395B9E">
              <w:rPr>
                <w:bCs/>
              </w:rPr>
              <w:t>7.1.6</w:t>
            </w:r>
          </w:p>
        </w:tc>
        <w:tc>
          <w:tcPr>
            <w:tcW w:w="5386" w:type="dxa"/>
          </w:tcPr>
          <w:p w14:paraId="0D2EB800" w14:textId="77777777" w:rsidR="00D57AEA" w:rsidRPr="00395B9E" w:rsidRDefault="00D57AEA" w:rsidP="00150B07">
            <w:pPr>
              <w:spacing w:line="288" w:lineRule="auto"/>
              <w:jc w:val="both"/>
              <w:rPr>
                <w:sz w:val="24"/>
                <w:szCs w:val="24"/>
              </w:rPr>
            </w:pPr>
            <w:r w:rsidRPr="00395B9E">
              <w:rPr>
                <w:sz w:val="24"/>
                <w:szCs w:val="24"/>
              </w:rPr>
              <w:t>Thí nghiệm nén tĩnh cọc</w:t>
            </w:r>
          </w:p>
        </w:tc>
        <w:tc>
          <w:tcPr>
            <w:tcW w:w="709" w:type="dxa"/>
            <w:tcBorders>
              <w:bottom w:val="single" w:sz="4" w:space="0" w:color="auto"/>
            </w:tcBorders>
            <w:vAlign w:val="center"/>
          </w:tcPr>
          <w:p w14:paraId="54559AFC"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73279E38" w14:textId="77777777" w:rsidR="00D57AEA" w:rsidRPr="00395B9E" w:rsidRDefault="00D57AEA" w:rsidP="00150B07">
            <w:pPr>
              <w:pStyle w:val="ListParagraph"/>
              <w:spacing w:line="288" w:lineRule="auto"/>
              <w:ind w:left="0"/>
              <w:jc w:val="center"/>
              <w:rPr>
                <w:bCs/>
                <w:lang w:val="vi-VN"/>
              </w:rPr>
            </w:pPr>
          </w:p>
        </w:tc>
      </w:tr>
      <w:tr w:rsidR="00D57AEA" w:rsidRPr="00395B9E" w14:paraId="23AC1780" w14:textId="77777777" w:rsidTr="00840EC5">
        <w:trPr>
          <w:trHeight w:val="263"/>
        </w:trPr>
        <w:tc>
          <w:tcPr>
            <w:tcW w:w="1668" w:type="dxa"/>
            <w:vAlign w:val="center"/>
          </w:tcPr>
          <w:p w14:paraId="29131EF5" w14:textId="77777777" w:rsidR="00D57AEA" w:rsidRPr="00395B9E" w:rsidRDefault="00D57AEA" w:rsidP="00150B07">
            <w:pPr>
              <w:pStyle w:val="ListParagraph"/>
              <w:spacing w:line="288" w:lineRule="auto"/>
              <w:ind w:left="0"/>
              <w:jc w:val="center"/>
              <w:rPr>
                <w:bCs/>
              </w:rPr>
            </w:pPr>
            <w:r w:rsidRPr="00395B9E">
              <w:rPr>
                <w:bCs/>
              </w:rPr>
              <w:t>7.1.7</w:t>
            </w:r>
          </w:p>
        </w:tc>
        <w:tc>
          <w:tcPr>
            <w:tcW w:w="5386" w:type="dxa"/>
          </w:tcPr>
          <w:p w14:paraId="5D9768AE" w14:textId="77777777" w:rsidR="00D57AEA" w:rsidRPr="00395B9E" w:rsidRDefault="00D57AEA" w:rsidP="00150B07">
            <w:pPr>
              <w:spacing w:line="288" w:lineRule="auto"/>
              <w:jc w:val="both"/>
              <w:rPr>
                <w:sz w:val="24"/>
                <w:szCs w:val="24"/>
              </w:rPr>
            </w:pPr>
            <w:r w:rsidRPr="00395B9E">
              <w:rPr>
                <w:sz w:val="24"/>
                <w:szCs w:val="24"/>
              </w:rPr>
              <w:t>Phần thảo luận</w:t>
            </w:r>
          </w:p>
        </w:tc>
        <w:tc>
          <w:tcPr>
            <w:tcW w:w="709" w:type="dxa"/>
            <w:tcBorders>
              <w:bottom w:val="single" w:sz="4" w:space="0" w:color="auto"/>
            </w:tcBorders>
            <w:vAlign w:val="center"/>
          </w:tcPr>
          <w:p w14:paraId="1497C696"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DAA2722" w14:textId="77777777" w:rsidR="00D57AEA" w:rsidRPr="00395B9E" w:rsidRDefault="00D57AEA" w:rsidP="00150B07">
            <w:pPr>
              <w:pStyle w:val="ListParagraph"/>
              <w:spacing w:line="288" w:lineRule="auto"/>
              <w:ind w:left="0"/>
              <w:jc w:val="center"/>
              <w:rPr>
                <w:bCs/>
                <w:lang w:val="vi-VN"/>
              </w:rPr>
            </w:pPr>
          </w:p>
        </w:tc>
      </w:tr>
      <w:tr w:rsidR="00D57AEA" w:rsidRPr="00395B9E" w14:paraId="13151A7B" w14:textId="77777777" w:rsidTr="00840EC5">
        <w:trPr>
          <w:trHeight w:val="263"/>
        </w:trPr>
        <w:tc>
          <w:tcPr>
            <w:tcW w:w="1668" w:type="dxa"/>
            <w:vAlign w:val="center"/>
          </w:tcPr>
          <w:p w14:paraId="1C0E3C4E" w14:textId="77777777" w:rsidR="00D57AEA" w:rsidRPr="00395B9E" w:rsidRDefault="00D57AEA" w:rsidP="00150B07">
            <w:pPr>
              <w:pStyle w:val="ListParagraph"/>
              <w:spacing w:line="288" w:lineRule="auto"/>
              <w:ind w:left="0"/>
              <w:jc w:val="center"/>
              <w:rPr>
                <w:bCs/>
              </w:rPr>
            </w:pPr>
            <w:r w:rsidRPr="00395B9E">
              <w:rPr>
                <w:bCs/>
              </w:rPr>
              <w:t>7.2</w:t>
            </w:r>
          </w:p>
        </w:tc>
        <w:tc>
          <w:tcPr>
            <w:tcW w:w="5386" w:type="dxa"/>
          </w:tcPr>
          <w:p w14:paraId="692C35A7" w14:textId="77777777" w:rsidR="00D57AEA" w:rsidRPr="00395B9E" w:rsidRDefault="00D57AEA" w:rsidP="00150B07">
            <w:pPr>
              <w:spacing w:line="288" w:lineRule="auto"/>
              <w:jc w:val="both"/>
              <w:rPr>
                <w:sz w:val="24"/>
                <w:szCs w:val="24"/>
              </w:rPr>
            </w:pPr>
            <w:r w:rsidRPr="00395B9E">
              <w:rPr>
                <w:sz w:val="24"/>
                <w:szCs w:val="24"/>
              </w:rPr>
              <w:t>Nhóm các phương pháp thí nghiệm xác định đặc trưng độ bền</w:t>
            </w:r>
          </w:p>
        </w:tc>
        <w:tc>
          <w:tcPr>
            <w:tcW w:w="709" w:type="dxa"/>
            <w:tcBorders>
              <w:bottom w:val="single" w:sz="4" w:space="0" w:color="auto"/>
            </w:tcBorders>
            <w:vAlign w:val="center"/>
          </w:tcPr>
          <w:p w14:paraId="60134625"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5E76EAA8" w14:textId="77777777" w:rsidR="00D57AEA" w:rsidRPr="00395B9E" w:rsidRDefault="00D57AEA" w:rsidP="00150B07">
            <w:pPr>
              <w:pStyle w:val="ListParagraph"/>
              <w:spacing w:line="288" w:lineRule="auto"/>
              <w:ind w:left="0"/>
              <w:jc w:val="center"/>
              <w:rPr>
                <w:bCs/>
                <w:lang w:val="vi-VN"/>
              </w:rPr>
            </w:pPr>
          </w:p>
        </w:tc>
      </w:tr>
      <w:tr w:rsidR="00D57AEA" w:rsidRPr="00395B9E" w14:paraId="16CA5A9F" w14:textId="77777777" w:rsidTr="00840EC5">
        <w:trPr>
          <w:trHeight w:val="263"/>
        </w:trPr>
        <w:tc>
          <w:tcPr>
            <w:tcW w:w="1668" w:type="dxa"/>
            <w:vAlign w:val="center"/>
          </w:tcPr>
          <w:p w14:paraId="2BA5A64B" w14:textId="77777777" w:rsidR="00D57AEA" w:rsidRPr="00395B9E" w:rsidRDefault="00D57AEA" w:rsidP="00150B07">
            <w:pPr>
              <w:pStyle w:val="ListParagraph"/>
              <w:spacing w:line="288" w:lineRule="auto"/>
              <w:ind w:left="0"/>
              <w:jc w:val="center"/>
              <w:rPr>
                <w:bCs/>
              </w:rPr>
            </w:pPr>
            <w:r w:rsidRPr="00395B9E">
              <w:rPr>
                <w:bCs/>
              </w:rPr>
              <w:t>7.2.1</w:t>
            </w:r>
          </w:p>
        </w:tc>
        <w:tc>
          <w:tcPr>
            <w:tcW w:w="5386" w:type="dxa"/>
          </w:tcPr>
          <w:p w14:paraId="0CE95B46" w14:textId="77777777" w:rsidR="00D57AEA" w:rsidRPr="00395B9E" w:rsidRDefault="00D57AEA" w:rsidP="00150B07">
            <w:pPr>
              <w:spacing w:line="288" w:lineRule="auto"/>
              <w:jc w:val="both"/>
              <w:rPr>
                <w:sz w:val="24"/>
                <w:szCs w:val="24"/>
              </w:rPr>
            </w:pPr>
            <w:r w:rsidRPr="00395B9E">
              <w:rPr>
                <w:sz w:val="24"/>
                <w:szCs w:val="24"/>
              </w:rPr>
              <w:t>Phương pháp cắt mẫu lớn theo mặt trượt định trước</w:t>
            </w:r>
          </w:p>
        </w:tc>
        <w:tc>
          <w:tcPr>
            <w:tcW w:w="709" w:type="dxa"/>
            <w:tcBorders>
              <w:bottom w:val="single" w:sz="4" w:space="0" w:color="auto"/>
            </w:tcBorders>
            <w:vAlign w:val="center"/>
          </w:tcPr>
          <w:p w14:paraId="6F5F3F9A"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3417F979" w14:textId="77777777" w:rsidR="00D57AEA" w:rsidRPr="00395B9E" w:rsidRDefault="00D57AEA" w:rsidP="00150B07">
            <w:pPr>
              <w:pStyle w:val="ListParagraph"/>
              <w:spacing w:line="288" w:lineRule="auto"/>
              <w:ind w:left="0"/>
              <w:jc w:val="center"/>
              <w:rPr>
                <w:bCs/>
                <w:lang w:val="vi-VN"/>
              </w:rPr>
            </w:pPr>
          </w:p>
        </w:tc>
      </w:tr>
      <w:tr w:rsidR="00D57AEA" w:rsidRPr="00395B9E" w14:paraId="504D3F73" w14:textId="77777777" w:rsidTr="00840EC5">
        <w:trPr>
          <w:trHeight w:val="263"/>
        </w:trPr>
        <w:tc>
          <w:tcPr>
            <w:tcW w:w="1668" w:type="dxa"/>
            <w:vAlign w:val="center"/>
          </w:tcPr>
          <w:p w14:paraId="6C033A0F" w14:textId="77777777" w:rsidR="00D57AEA" w:rsidRPr="00395B9E" w:rsidRDefault="00D57AEA" w:rsidP="00150B07">
            <w:pPr>
              <w:pStyle w:val="ListParagraph"/>
              <w:spacing w:line="288" w:lineRule="auto"/>
              <w:ind w:left="0"/>
              <w:jc w:val="center"/>
              <w:rPr>
                <w:bCs/>
              </w:rPr>
            </w:pPr>
            <w:r w:rsidRPr="00395B9E">
              <w:rPr>
                <w:bCs/>
              </w:rPr>
              <w:t>7.2.2</w:t>
            </w:r>
          </w:p>
        </w:tc>
        <w:tc>
          <w:tcPr>
            <w:tcW w:w="5386" w:type="dxa"/>
          </w:tcPr>
          <w:p w14:paraId="52D74969" w14:textId="77777777" w:rsidR="00D57AEA" w:rsidRPr="00395B9E" w:rsidRDefault="00D57AEA" w:rsidP="00150B07">
            <w:pPr>
              <w:spacing w:line="288" w:lineRule="auto"/>
              <w:jc w:val="both"/>
              <w:rPr>
                <w:sz w:val="24"/>
                <w:szCs w:val="24"/>
              </w:rPr>
            </w:pPr>
            <w:r w:rsidRPr="00395B9E">
              <w:rPr>
                <w:sz w:val="24"/>
                <w:szCs w:val="24"/>
              </w:rPr>
              <w:t>Thí nghiệm cắt đá với một tải trọng (VNIMI)</w:t>
            </w:r>
          </w:p>
        </w:tc>
        <w:tc>
          <w:tcPr>
            <w:tcW w:w="709" w:type="dxa"/>
            <w:tcBorders>
              <w:bottom w:val="single" w:sz="4" w:space="0" w:color="auto"/>
            </w:tcBorders>
            <w:vAlign w:val="center"/>
          </w:tcPr>
          <w:p w14:paraId="282813A4"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248653E5" w14:textId="77777777" w:rsidR="00D57AEA" w:rsidRPr="00395B9E" w:rsidRDefault="00D57AEA" w:rsidP="00150B07">
            <w:pPr>
              <w:pStyle w:val="ListParagraph"/>
              <w:spacing w:line="288" w:lineRule="auto"/>
              <w:ind w:left="0"/>
              <w:jc w:val="center"/>
              <w:rPr>
                <w:bCs/>
                <w:lang w:val="vi-VN"/>
              </w:rPr>
            </w:pPr>
          </w:p>
        </w:tc>
      </w:tr>
      <w:tr w:rsidR="00D57AEA" w:rsidRPr="00395B9E" w14:paraId="238DF59E" w14:textId="77777777" w:rsidTr="00840EC5">
        <w:trPr>
          <w:trHeight w:val="263"/>
        </w:trPr>
        <w:tc>
          <w:tcPr>
            <w:tcW w:w="1668" w:type="dxa"/>
            <w:vAlign w:val="center"/>
          </w:tcPr>
          <w:p w14:paraId="3E87EEA7" w14:textId="77777777" w:rsidR="00D57AEA" w:rsidRPr="00395B9E" w:rsidRDefault="00D57AEA" w:rsidP="00150B07">
            <w:pPr>
              <w:pStyle w:val="ListParagraph"/>
              <w:spacing w:line="288" w:lineRule="auto"/>
              <w:ind w:left="0"/>
              <w:jc w:val="center"/>
              <w:rPr>
                <w:bCs/>
              </w:rPr>
            </w:pPr>
            <w:r w:rsidRPr="00395B9E">
              <w:rPr>
                <w:bCs/>
              </w:rPr>
              <w:t>7.2.3</w:t>
            </w:r>
          </w:p>
        </w:tc>
        <w:tc>
          <w:tcPr>
            <w:tcW w:w="5386" w:type="dxa"/>
          </w:tcPr>
          <w:p w14:paraId="7FDB4844" w14:textId="77777777" w:rsidR="00D57AEA" w:rsidRPr="00395B9E" w:rsidRDefault="00D57AEA" w:rsidP="00150B07">
            <w:pPr>
              <w:spacing w:line="288" w:lineRule="auto"/>
              <w:jc w:val="both"/>
              <w:rPr>
                <w:sz w:val="24"/>
                <w:szCs w:val="24"/>
              </w:rPr>
            </w:pPr>
            <w:r w:rsidRPr="00395B9E">
              <w:rPr>
                <w:sz w:val="24"/>
                <w:szCs w:val="24"/>
              </w:rPr>
              <w:t>Phương pháp thí nghiệm nén sập cột đất</w:t>
            </w:r>
          </w:p>
        </w:tc>
        <w:tc>
          <w:tcPr>
            <w:tcW w:w="709" w:type="dxa"/>
            <w:tcBorders>
              <w:bottom w:val="single" w:sz="4" w:space="0" w:color="auto"/>
            </w:tcBorders>
            <w:vAlign w:val="center"/>
          </w:tcPr>
          <w:p w14:paraId="1A706379"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64A4DBB7" w14:textId="77777777" w:rsidR="00D57AEA" w:rsidRPr="00395B9E" w:rsidRDefault="00D57AEA" w:rsidP="00150B07">
            <w:pPr>
              <w:pStyle w:val="ListParagraph"/>
              <w:spacing w:line="288" w:lineRule="auto"/>
              <w:ind w:left="0"/>
              <w:jc w:val="center"/>
              <w:rPr>
                <w:bCs/>
                <w:lang w:val="vi-VN"/>
              </w:rPr>
            </w:pPr>
          </w:p>
        </w:tc>
      </w:tr>
      <w:tr w:rsidR="00D57AEA" w:rsidRPr="00395B9E" w14:paraId="24394E99" w14:textId="77777777" w:rsidTr="00840EC5">
        <w:trPr>
          <w:trHeight w:val="263"/>
        </w:trPr>
        <w:tc>
          <w:tcPr>
            <w:tcW w:w="1668" w:type="dxa"/>
            <w:vAlign w:val="center"/>
          </w:tcPr>
          <w:p w14:paraId="181464B9" w14:textId="77777777" w:rsidR="00D57AEA" w:rsidRPr="00395B9E" w:rsidRDefault="00D57AEA" w:rsidP="00150B07">
            <w:pPr>
              <w:pStyle w:val="ListParagraph"/>
              <w:spacing w:line="288" w:lineRule="auto"/>
              <w:ind w:left="0"/>
              <w:jc w:val="center"/>
              <w:rPr>
                <w:bCs/>
              </w:rPr>
            </w:pPr>
            <w:r w:rsidRPr="00395B9E">
              <w:rPr>
                <w:bCs/>
              </w:rPr>
              <w:t>7.2.4</w:t>
            </w:r>
          </w:p>
        </w:tc>
        <w:tc>
          <w:tcPr>
            <w:tcW w:w="5386" w:type="dxa"/>
          </w:tcPr>
          <w:p w14:paraId="6168DB21" w14:textId="77777777" w:rsidR="00D57AEA" w:rsidRPr="00395B9E" w:rsidRDefault="00D57AEA" w:rsidP="00150B07">
            <w:pPr>
              <w:spacing w:line="288" w:lineRule="auto"/>
              <w:jc w:val="both"/>
              <w:rPr>
                <w:sz w:val="24"/>
                <w:szCs w:val="24"/>
              </w:rPr>
            </w:pPr>
            <w:r w:rsidRPr="00395B9E">
              <w:rPr>
                <w:sz w:val="24"/>
                <w:szCs w:val="24"/>
              </w:rPr>
              <w:t>Phương pháp thí nghiệm đẩy ngang cột đất</w:t>
            </w:r>
          </w:p>
        </w:tc>
        <w:tc>
          <w:tcPr>
            <w:tcW w:w="709" w:type="dxa"/>
            <w:tcBorders>
              <w:bottom w:val="single" w:sz="4" w:space="0" w:color="auto"/>
            </w:tcBorders>
            <w:vAlign w:val="center"/>
          </w:tcPr>
          <w:p w14:paraId="0EAB7D99"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63FE0CAE" w14:textId="77777777" w:rsidR="00D57AEA" w:rsidRPr="00395B9E" w:rsidRDefault="00D57AEA" w:rsidP="00150B07">
            <w:pPr>
              <w:pStyle w:val="ListParagraph"/>
              <w:spacing w:line="288" w:lineRule="auto"/>
              <w:ind w:left="0"/>
              <w:jc w:val="center"/>
              <w:rPr>
                <w:bCs/>
                <w:lang w:val="vi-VN"/>
              </w:rPr>
            </w:pPr>
          </w:p>
        </w:tc>
      </w:tr>
      <w:tr w:rsidR="00D57AEA" w:rsidRPr="00395B9E" w14:paraId="596F791D" w14:textId="77777777" w:rsidTr="00840EC5">
        <w:trPr>
          <w:trHeight w:val="263"/>
        </w:trPr>
        <w:tc>
          <w:tcPr>
            <w:tcW w:w="1668" w:type="dxa"/>
            <w:vAlign w:val="center"/>
          </w:tcPr>
          <w:p w14:paraId="4588FFD3" w14:textId="77777777" w:rsidR="00D57AEA" w:rsidRPr="00395B9E" w:rsidRDefault="00D57AEA" w:rsidP="00150B07">
            <w:pPr>
              <w:pStyle w:val="ListParagraph"/>
              <w:spacing w:line="288" w:lineRule="auto"/>
              <w:ind w:left="0"/>
              <w:jc w:val="center"/>
              <w:rPr>
                <w:bCs/>
              </w:rPr>
            </w:pPr>
            <w:r w:rsidRPr="00395B9E">
              <w:rPr>
                <w:bCs/>
              </w:rPr>
              <w:t>7.2.5</w:t>
            </w:r>
          </w:p>
        </w:tc>
        <w:tc>
          <w:tcPr>
            <w:tcW w:w="5386" w:type="dxa"/>
          </w:tcPr>
          <w:p w14:paraId="33CB1CFE" w14:textId="77777777" w:rsidR="00D57AEA" w:rsidRPr="00395B9E" w:rsidRDefault="00D57AEA" w:rsidP="00150B07">
            <w:pPr>
              <w:spacing w:line="288" w:lineRule="auto"/>
              <w:jc w:val="both"/>
              <w:rPr>
                <w:sz w:val="24"/>
                <w:szCs w:val="24"/>
              </w:rPr>
            </w:pPr>
            <w:r w:rsidRPr="00395B9E">
              <w:rPr>
                <w:sz w:val="24"/>
                <w:szCs w:val="24"/>
              </w:rPr>
              <w:t>Phương pháp cắt cánh (Fied Van Shear Test – FVT)</w:t>
            </w:r>
          </w:p>
        </w:tc>
        <w:tc>
          <w:tcPr>
            <w:tcW w:w="709" w:type="dxa"/>
            <w:tcBorders>
              <w:bottom w:val="single" w:sz="4" w:space="0" w:color="auto"/>
            </w:tcBorders>
            <w:vAlign w:val="center"/>
          </w:tcPr>
          <w:p w14:paraId="1223FFDD"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A1B6E9F" w14:textId="77777777" w:rsidR="00D57AEA" w:rsidRPr="00395B9E" w:rsidRDefault="00D57AEA" w:rsidP="00150B07">
            <w:pPr>
              <w:pStyle w:val="ListParagraph"/>
              <w:spacing w:line="288" w:lineRule="auto"/>
              <w:ind w:left="0"/>
              <w:jc w:val="center"/>
              <w:rPr>
                <w:bCs/>
                <w:lang w:val="vi-VN"/>
              </w:rPr>
            </w:pPr>
          </w:p>
        </w:tc>
      </w:tr>
      <w:tr w:rsidR="00D57AEA" w:rsidRPr="00395B9E" w14:paraId="180952A0" w14:textId="77777777" w:rsidTr="00840EC5">
        <w:trPr>
          <w:trHeight w:val="263"/>
        </w:trPr>
        <w:tc>
          <w:tcPr>
            <w:tcW w:w="1668" w:type="dxa"/>
            <w:vAlign w:val="center"/>
          </w:tcPr>
          <w:p w14:paraId="248645F2" w14:textId="77777777" w:rsidR="00D57AEA" w:rsidRPr="00395B9E" w:rsidRDefault="00D57AEA" w:rsidP="00150B07">
            <w:pPr>
              <w:pStyle w:val="ListParagraph"/>
              <w:spacing w:line="288" w:lineRule="auto"/>
              <w:ind w:left="0"/>
              <w:jc w:val="center"/>
              <w:rPr>
                <w:bCs/>
              </w:rPr>
            </w:pPr>
            <w:r w:rsidRPr="00395B9E">
              <w:rPr>
                <w:bCs/>
              </w:rPr>
              <w:t>7.2.6</w:t>
            </w:r>
          </w:p>
        </w:tc>
        <w:tc>
          <w:tcPr>
            <w:tcW w:w="5386" w:type="dxa"/>
          </w:tcPr>
          <w:p w14:paraId="4E362AC8" w14:textId="77777777" w:rsidR="00D57AEA" w:rsidRPr="00395B9E" w:rsidRDefault="00D57AEA" w:rsidP="00150B07">
            <w:pPr>
              <w:spacing w:line="288" w:lineRule="auto"/>
              <w:jc w:val="both"/>
              <w:rPr>
                <w:sz w:val="24"/>
                <w:szCs w:val="24"/>
              </w:rPr>
            </w:pPr>
            <w:r w:rsidRPr="00395B9E">
              <w:rPr>
                <w:sz w:val="24"/>
                <w:szCs w:val="24"/>
              </w:rPr>
              <w:t>Phần thảo luận</w:t>
            </w:r>
          </w:p>
        </w:tc>
        <w:tc>
          <w:tcPr>
            <w:tcW w:w="709" w:type="dxa"/>
            <w:tcBorders>
              <w:bottom w:val="single" w:sz="4" w:space="0" w:color="auto"/>
            </w:tcBorders>
            <w:vAlign w:val="center"/>
          </w:tcPr>
          <w:p w14:paraId="0F141AA5"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14ED335" w14:textId="77777777" w:rsidR="00D57AEA" w:rsidRPr="00395B9E" w:rsidRDefault="00D57AEA" w:rsidP="00150B07">
            <w:pPr>
              <w:pStyle w:val="ListParagraph"/>
              <w:spacing w:line="288" w:lineRule="auto"/>
              <w:ind w:left="0"/>
              <w:jc w:val="center"/>
              <w:rPr>
                <w:bCs/>
                <w:lang w:val="vi-VN"/>
              </w:rPr>
            </w:pPr>
          </w:p>
        </w:tc>
      </w:tr>
      <w:tr w:rsidR="00D57AEA" w:rsidRPr="00395B9E" w14:paraId="6A6E7097" w14:textId="77777777" w:rsidTr="00840EC5">
        <w:trPr>
          <w:trHeight w:val="263"/>
        </w:trPr>
        <w:tc>
          <w:tcPr>
            <w:tcW w:w="1668" w:type="dxa"/>
            <w:vAlign w:val="center"/>
          </w:tcPr>
          <w:p w14:paraId="38B38AB5" w14:textId="77777777" w:rsidR="00D57AEA" w:rsidRPr="00395B9E" w:rsidRDefault="00D57AEA" w:rsidP="00150B07">
            <w:pPr>
              <w:pStyle w:val="ListParagraph"/>
              <w:spacing w:line="288" w:lineRule="auto"/>
              <w:ind w:left="0"/>
              <w:jc w:val="center"/>
              <w:rPr>
                <w:bCs/>
              </w:rPr>
            </w:pPr>
            <w:r w:rsidRPr="00395B9E">
              <w:rPr>
                <w:bCs/>
              </w:rPr>
              <w:t>7.3</w:t>
            </w:r>
          </w:p>
        </w:tc>
        <w:tc>
          <w:tcPr>
            <w:tcW w:w="5386" w:type="dxa"/>
          </w:tcPr>
          <w:p w14:paraId="5ADD1FA3" w14:textId="77777777" w:rsidR="00D57AEA" w:rsidRPr="00395B9E" w:rsidRDefault="00D57AEA" w:rsidP="00150B07">
            <w:pPr>
              <w:spacing w:line="288" w:lineRule="auto"/>
              <w:jc w:val="both"/>
              <w:rPr>
                <w:sz w:val="24"/>
                <w:szCs w:val="24"/>
              </w:rPr>
            </w:pPr>
            <w:r w:rsidRPr="00395B9E">
              <w:rPr>
                <w:sz w:val="24"/>
                <w:szCs w:val="24"/>
              </w:rPr>
              <w:t>Nhóm các phương pháp gián tiếp xác định các đặc trưng độ bền và biến dạng</w:t>
            </w:r>
          </w:p>
        </w:tc>
        <w:tc>
          <w:tcPr>
            <w:tcW w:w="709" w:type="dxa"/>
            <w:tcBorders>
              <w:bottom w:val="single" w:sz="4" w:space="0" w:color="auto"/>
            </w:tcBorders>
            <w:vAlign w:val="center"/>
          </w:tcPr>
          <w:p w14:paraId="7013A0E8"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3C10C550" w14:textId="77777777" w:rsidR="00D57AEA" w:rsidRPr="00395B9E" w:rsidRDefault="00D57AEA" w:rsidP="00150B07">
            <w:pPr>
              <w:pStyle w:val="ListParagraph"/>
              <w:spacing w:line="288" w:lineRule="auto"/>
              <w:ind w:left="0"/>
              <w:jc w:val="center"/>
              <w:rPr>
                <w:bCs/>
                <w:lang w:val="vi-VN"/>
              </w:rPr>
            </w:pPr>
          </w:p>
        </w:tc>
      </w:tr>
      <w:tr w:rsidR="00D57AEA" w:rsidRPr="00395B9E" w14:paraId="0E381B03" w14:textId="77777777" w:rsidTr="00840EC5">
        <w:trPr>
          <w:trHeight w:val="263"/>
        </w:trPr>
        <w:tc>
          <w:tcPr>
            <w:tcW w:w="1668" w:type="dxa"/>
            <w:vAlign w:val="center"/>
          </w:tcPr>
          <w:p w14:paraId="29E24B97" w14:textId="77777777" w:rsidR="00D57AEA" w:rsidRPr="00395B9E" w:rsidRDefault="00D57AEA" w:rsidP="00150B07">
            <w:pPr>
              <w:pStyle w:val="ListParagraph"/>
              <w:spacing w:line="288" w:lineRule="auto"/>
              <w:ind w:left="0"/>
              <w:jc w:val="center"/>
              <w:rPr>
                <w:bCs/>
              </w:rPr>
            </w:pPr>
            <w:r w:rsidRPr="00395B9E">
              <w:rPr>
                <w:bCs/>
              </w:rPr>
              <w:t>7.3.1</w:t>
            </w:r>
          </w:p>
        </w:tc>
        <w:tc>
          <w:tcPr>
            <w:tcW w:w="5386" w:type="dxa"/>
          </w:tcPr>
          <w:p w14:paraId="697AA78F" w14:textId="77777777" w:rsidR="00D57AEA" w:rsidRPr="00395B9E" w:rsidRDefault="00D57AEA" w:rsidP="00150B07">
            <w:pPr>
              <w:spacing w:line="288" w:lineRule="auto"/>
              <w:jc w:val="both"/>
              <w:rPr>
                <w:sz w:val="24"/>
                <w:szCs w:val="24"/>
              </w:rPr>
            </w:pPr>
            <w:r w:rsidRPr="00395B9E">
              <w:rPr>
                <w:sz w:val="24"/>
                <w:szCs w:val="24"/>
              </w:rPr>
              <w:t>Phương pháp xuyên và khả năng ứng dụng trong ĐCCT</w:t>
            </w:r>
          </w:p>
        </w:tc>
        <w:tc>
          <w:tcPr>
            <w:tcW w:w="709" w:type="dxa"/>
            <w:tcBorders>
              <w:bottom w:val="single" w:sz="4" w:space="0" w:color="auto"/>
            </w:tcBorders>
            <w:vAlign w:val="center"/>
          </w:tcPr>
          <w:p w14:paraId="217B12A3"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986AA18" w14:textId="77777777" w:rsidR="00D57AEA" w:rsidRPr="00395B9E" w:rsidRDefault="00D57AEA" w:rsidP="00150B07">
            <w:pPr>
              <w:pStyle w:val="ListParagraph"/>
              <w:spacing w:line="288" w:lineRule="auto"/>
              <w:ind w:left="0"/>
              <w:jc w:val="center"/>
              <w:rPr>
                <w:bCs/>
                <w:lang w:val="vi-VN"/>
              </w:rPr>
            </w:pPr>
          </w:p>
        </w:tc>
      </w:tr>
      <w:tr w:rsidR="00D57AEA" w:rsidRPr="00395B9E" w14:paraId="65F8824B" w14:textId="77777777" w:rsidTr="00840EC5">
        <w:trPr>
          <w:trHeight w:val="263"/>
        </w:trPr>
        <w:tc>
          <w:tcPr>
            <w:tcW w:w="1668" w:type="dxa"/>
            <w:vAlign w:val="center"/>
          </w:tcPr>
          <w:p w14:paraId="1970EFB9" w14:textId="77777777" w:rsidR="00D57AEA" w:rsidRPr="00395B9E" w:rsidRDefault="00D57AEA" w:rsidP="00150B07">
            <w:pPr>
              <w:pStyle w:val="ListParagraph"/>
              <w:spacing w:line="288" w:lineRule="auto"/>
              <w:ind w:left="0"/>
              <w:jc w:val="center"/>
              <w:rPr>
                <w:bCs/>
              </w:rPr>
            </w:pPr>
            <w:r w:rsidRPr="00395B9E">
              <w:rPr>
                <w:bCs/>
              </w:rPr>
              <w:t>7.3.2</w:t>
            </w:r>
          </w:p>
        </w:tc>
        <w:tc>
          <w:tcPr>
            <w:tcW w:w="5386" w:type="dxa"/>
          </w:tcPr>
          <w:p w14:paraId="1CA95770" w14:textId="77777777" w:rsidR="00D57AEA" w:rsidRPr="00395B9E" w:rsidRDefault="00D57AEA" w:rsidP="00150B07">
            <w:pPr>
              <w:spacing w:line="288" w:lineRule="auto"/>
              <w:jc w:val="both"/>
              <w:rPr>
                <w:sz w:val="24"/>
                <w:szCs w:val="24"/>
              </w:rPr>
            </w:pPr>
            <w:r w:rsidRPr="00395B9E">
              <w:rPr>
                <w:sz w:val="24"/>
                <w:szCs w:val="24"/>
              </w:rPr>
              <w:t>Phương pháp xuyên động ( Dynamic probing – DP)</w:t>
            </w:r>
          </w:p>
        </w:tc>
        <w:tc>
          <w:tcPr>
            <w:tcW w:w="709" w:type="dxa"/>
            <w:tcBorders>
              <w:bottom w:val="single" w:sz="4" w:space="0" w:color="auto"/>
            </w:tcBorders>
            <w:vAlign w:val="center"/>
          </w:tcPr>
          <w:p w14:paraId="278C2540"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467DDF9E" w14:textId="77777777" w:rsidR="00D57AEA" w:rsidRPr="00395B9E" w:rsidRDefault="00D57AEA" w:rsidP="00150B07">
            <w:pPr>
              <w:pStyle w:val="ListParagraph"/>
              <w:spacing w:line="288" w:lineRule="auto"/>
              <w:ind w:left="0"/>
              <w:jc w:val="center"/>
              <w:rPr>
                <w:bCs/>
                <w:lang w:val="vi-VN"/>
              </w:rPr>
            </w:pPr>
          </w:p>
        </w:tc>
      </w:tr>
      <w:tr w:rsidR="00D57AEA" w:rsidRPr="00395B9E" w14:paraId="42170778" w14:textId="77777777" w:rsidTr="00840EC5">
        <w:trPr>
          <w:trHeight w:val="263"/>
        </w:trPr>
        <w:tc>
          <w:tcPr>
            <w:tcW w:w="1668" w:type="dxa"/>
            <w:vAlign w:val="center"/>
          </w:tcPr>
          <w:p w14:paraId="09AB658B" w14:textId="77777777" w:rsidR="00D57AEA" w:rsidRPr="00395B9E" w:rsidRDefault="00D57AEA" w:rsidP="00150B07">
            <w:pPr>
              <w:pStyle w:val="ListParagraph"/>
              <w:spacing w:line="288" w:lineRule="auto"/>
              <w:ind w:left="0"/>
              <w:jc w:val="center"/>
              <w:rPr>
                <w:bCs/>
              </w:rPr>
            </w:pPr>
            <w:r w:rsidRPr="00395B9E">
              <w:rPr>
                <w:bCs/>
              </w:rPr>
              <w:t>7.3.2.1</w:t>
            </w:r>
          </w:p>
        </w:tc>
        <w:tc>
          <w:tcPr>
            <w:tcW w:w="5386" w:type="dxa"/>
          </w:tcPr>
          <w:p w14:paraId="0F63475D" w14:textId="77777777" w:rsidR="00D57AEA" w:rsidRPr="00395B9E" w:rsidRDefault="00D57AEA" w:rsidP="00150B07">
            <w:pPr>
              <w:spacing w:line="288" w:lineRule="auto"/>
              <w:jc w:val="both"/>
              <w:rPr>
                <w:sz w:val="24"/>
                <w:szCs w:val="24"/>
              </w:rPr>
            </w:pPr>
            <w:r w:rsidRPr="00395B9E">
              <w:rPr>
                <w:sz w:val="24"/>
                <w:szCs w:val="24"/>
              </w:rPr>
              <w:t>Phương pháp xuyên động có mũi xuyên hình chop nón</w:t>
            </w:r>
          </w:p>
        </w:tc>
        <w:tc>
          <w:tcPr>
            <w:tcW w:w="709" w:type="dxa"/>
            <w:tcBorders>
              <w:bottom w:val="single" w:sz="4" w:space="0" w:color="auto"/>
            </w:tcBorders>
            <w:vAlign w:val="center"/>
          </w:tcPr>
          <w:p w14:paraId="6EB5614C"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3F628863" w14:textId="77777777" w:rsidR="00D57AEA" w:rsidRPr="00395B9E" w:rsidRDefault="00D57AEA" w:rsidP="00150B07">
            <w:pPr>
              <w:pStyle w:val="ListParagraph"/>
              <w:spacing w:line="288" w:lineRule="auto"/>
              <w:ind w:left="0"/>
              <w:jc w:val="center"/>
              <w:rPr>
                <w:bCs/>
                <w:lang w:val="vi-VN"/>
              </w:rPr>
            </w:pPr>
          </w:p>
        </w:tc>
      </w:tr>
      <w:tr w:rsidR="00D57AEA" w:rsidRPr="00395B9E" w14:paraId="57274D1C" w14:textId="77777777" w:rsidTr="00840EC5">
        <w:trPr>
          <w:trHeight w:val="263"/>
        </w:trPr>
        <w:tc>
          <w:tcPr>
            <w:tcW w:w="1668" w:type="dxa"/>
            <w:vAlign w:val="center"/>
          </w:tcPr>
          <w:p w14:paraId="088667B4" w14:textId="77777777" w:rsidR="00D57AEA" w:rsidRPr="00395B9E" w:rsidRDefault="00D57AEA" w:rsidP="00150B07">
            <w:pPr>
              <w:pStyle w:val="ListParagraph"/>
              <w:spacing w:line="288" w:lineRule="auto"/>
              <w:ind w:left="0"/>
              <w:jc w:val="center"/>
              <w:rPr>
                <w:bCs/>
              </w:rPr>
            </w:pPr>
            <w:r w:rsidRPr="00395B9E">
              <w:rPr>
                <w:bCs/>
              </w:rPr>
              <w:t>7.3.2.2</w:t>
            </w:r>
          </w:p>
        </w:tc>
        <w:tc>
          <w:tcPr>
            <w:tcW w:w="5386" w:type="dxa"/>
          </w:tcPr>
          <w:p w14:paraId="27452774" w14:textId="77777777" w:rsidR="00D57AEA" w:rsidRPr="00395B9E" w:rsidRDefault="00D57AEA" w:rsidP="00150B07">
            <w:pPr>
              <w:spacing w:line="288" w:lineRule="auto"/>
              <w:jc w:val="both"/>
              <w:rPr>
                <w:sz w:val="24"/>
                <w:szCs w:val="24"/>
              </w:rPr>
            </w:pPr>
            <w:r w:rsidRPr="00395B9E">
              <w:rPr>
                <w:sz w:val="24"/>
                <w:szCs w:val="24"/>
              </w:rPr>
              <w:t>Phương pháp xuyên tiêu chuẩn (Standard Penetraition Test – SPT)</w:t>
            </w:r>
          </w:p>
        </w:tc>
        <w:tc>
          <w:tcPr>
            <w:tcW w:w="709" w:type="dxa"/>
            <w:tcBorders>
              <w:bottom w:val="single" w:sz="4" w:space="0" w:color="auto"/>
            </w:tcBorders>
            <w:vAlign w:val="center"/>
          </w:tcPr>
          <w:p w14:paraId="2307566C"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6B8B396F" w14:textId="77777777" w:rsidR="00D57AEA" w:rsidRPr="00395B9E" w:rsidRDefault="00D57AEA" w:rsidP="00150B07">
            <w:pPr>
              <w:pStyle w:val="ListParagraph"/>
              <w:spacing w:line="288" w:lineRule="auto"/>
              <w:ind w:left="0"/>
              <w:jc w:val="center"/>
              <w:rPr>
                <w:bCs/>
                <w:lang w:val="vi-VN"/>
              </w:rPr>
            </w:pPr>
          </w:p>
        </w:tc>
      </w:tr>
      <w:tr w:rsidR="00D57AEA" w:rsidRPr="00395B9E" w14:paraId="664ACCFD" w14:textId="77777777" w:rsidTr="00840EC5">
        <w:trPr>
          <w:trHeight w:val="263"/>
        </w:trPr>
        <w:tc>
          <w:tcPr>
            <w:tcW w:w="1668" w:type="dxa"/>
            <w:vAlign w:val="center"/>
          </w:tcPr>
          <w:p w14:paraId="19C619B2" w14:textId="77777777" w:rsidR="00D57AEA" w:rsidRPr="00395B9E" w:rsidRDefault="00D57AEA" w:rsidP="00150B07">
            <w:pPr>
              <w:pStyle w:val="ListParagraph"/>
              <w:spacing w:line="288" w:lineRule="auto"/>
              <w:ind w:left="0"/>
              <w:jc w:val="center"/>
              <w:rPr>
                <w:bCs/>
              </w:rPr>
            </w:pPr>
            <w:r w:rsidRPr="00395B9E">
              <w:rPr>
                <w:bCs/>
              </w:rPr>
              <w:t>7.3.2</w:t>
            </w:r>
          </w:p>
        </w:tc>
        <w:tc>
          <w:tcPr>
            <w:tcW w:w="5386" w:type="dxa"/>
          </w:tcPr>
          <w:p w14:paraId="5FD47211" w14:textId="77777777" w:rsidR="00D57AEA" w:rsidRPr="00395B9E" w:rsidRDefault="00D57AEA" w:rsidP="00150B07">
            <w:pPr>
              <w:spacing w:line="288" w:lineRule="auto"/>
              <w:jc w:val="both"/>
              <w:rPr>
                <w:sz w:val="24"/>
                <w:szCs w:val="24"/>
              </w:rPr>
            </w:pPr>
            <w:r w:rsidRPr="00395B9E">
              <w:rPr>
                <w:sz w:val="24"/>
                <w:szCs w:val="24"/>
              </w:rPr>
              <w:t>Phương pháp xuyên tĩnh (Cone Penetraition Test –CPT)</w:t>
            </w:r>
          </w:p>
        </w:tc>
        <w:tc>
          <w:tcPr>
            <w:tcW w:w="709" w:type="dxa"/>
            <w:tcBorders>
              <w:bottom w:val="single" w:sz="4" w:space="0" w:color="auto"/>
            </w:tcBorders>
            <w:vAlign w:val="center"/>
          </w:tcPr>
          <w:p w14:paraId="7428DD0D"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5EB5249F" w14:textId="77777777" w:rsidR="00D57AEA" w:rsidRPr="00395B9E" w:rsidRDefault="00D57AEA" w:rsidP="00150B07">
            <w:pPr>
              <w:pStyle w:val="ListParagraph"/>
              <w:spacing w:line="288" w:lineRule="auto"/>
              <w:ind w:left="0"/>
              <w:jc w:val="center"/>
              <w:rPr>
                <w:bCs/>
                <w:lang w:val="vi-VN"/>
              </w:rPr>
            </w:pPr>
          </w:p>
        </w:tc>
      </w:tr>
      <w:tr w:rsidR="00D57AEA" w:rsidRPr="00395B9E" w14:paraId="2422026E" w14:textId="77777777" w:rsidTr="00840EC5">
        <w:trPr>
          <w:trHeight w:val="263"/>
        </w:trPr>
        <w:tc>
          <w:tcPr>
            <w:tcW w:w="1668" w:type="dxa"/>
            <w:vAlign w:val="center"/>
          </w:tcPr>
          <w:p w14:paraId="5EA6EEF5" w14:textId="77777777" w:rsidR="00D57AEA" w:rsidRPr="00395B9E" w:rsidRDefault="00D57AEA" w:rsidP="00150B07">
            <w:pPr>
              <w:pStyle w:val="ListParagraph"/>
              <w:spacing w:line="288" w:lineRule="auto"/>
              <w:ind w:left="0"/>
              <w:jc w:val="center"/>
              <w:rPr>
                <w:bCs/>
              </w:rPr>
            </w:pPr>
            <w:r w:rsidRPr="00395B9E">
              <w:rPr>
                <w:bCs/>
              </w:rPr>
              <w:t>7.3.3</w:t>
            </w:r>
          </w:p>
        </w:tc>
        <w:tc>
          <w:tcPr>
            <w:tcW w:w="5386" w:type="dxa"/>
          </w:tcPr>
          <w:p w14:paraId="452A202B" w14:textId="77777777" w:rsidR="00D57AEA" w:rsidRPr="00395B9E" w:rsidRDefault="00D57AEA" w:rsidP="00150B07">
            <w:pPr>
              <w:spacing w:line="288" w:lineRule="auto"/>
              <w:jc w:val="both"/>
              <w:rPr>
                <w:sz w:val="24"/>
                <w:szCs w:val="24"/>
              </w:rPr>
            </w:pPr>
            <w:r w:rsidRPr="00395B9E">
              <w:rPr>
                <w:sz w:val="24"/>
                <w:szCs w:val="24"/>
              </w:rPr>
              <w:t>Phần thảo luận</w:t>
            </w:r>
          </w:p>
        </w:tc>
        <w:tc>
          <w:tcPr>
            <w:tcW w:w="709" w:type="dxa"/>
            <w:tcBorders>
              <w:bottom w:val="single" w:sz="4" w:space="0" w:color="auto"/>
            </w:tcBorders>
            <w:vAlign w:val="center"/>
          </w:tcPr>
          <w:p w14:paraId="7C20F26D" w14:textId="77777777" w:rsidR="00D57AEA" w:rsidRPr="00395B9E" w:rsidRDefault="00D57AEA"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17013384" w14:textId="77777777" w:rsidR="00D57AEA" w:rsidRPr="00395B9E" w:rsidRDefault="00D57AEA" w:rsidP="00150B07">
            <w:pPr>
              <w:pStyle w:val="ListParagraph"/>
              <w:spacing w:line="288" w:lineRule="auto"/>
              <w:ind w:left="0"/>
              <w:jc w:val="center"/>
              <w:rPr>
                <w:bCs/>
                <w:lang w:val="vi-VN"/>
              </w:rPr>
            </w:pPr>
          </w:p>
        </w:tc>
      </w:tr>
      <w:tr w:rsidR="00D57AEA" w:rsidRPr="00395B9E" w14:paraId="4044A4FD" w14:textId="77777777" w:rsidTr="00840EC5">
        <w:trPr>
          <w:trHeight w:val="263"/>
        </w:trPr>
        <w:tc>
          <w:tcPr>
            <w:tcW w:w="1668" w:type="dxa"/>
            <w:vAlign w:val="center"/>
          </w:tcPr>
          <w:p w14:paraId="47C407A2" w14:textId="77777777" w:rsidR="00D57AEA" w:rsidRPr="00395B9E" w:rsidRDefault="00D57AEA" w:rsidP="00150B07">
            <w:pPr>
              <w:pStyle w:val="ListParagraph"/>
              <w:spacing w:line="288" w:lineRule="auto"/>
              <w:ind w:left="0"/>
              <w:jc w:val="center"/>
              <w:rPr>
                <w:bCs/>
              </w:rPr>
            </w:pPr>
            <w:r w:rsidRPr="00395B9E">
              <w:rPr>
                <w:bCs/>
              </w:rPr>
              <w:t>7.4</w:t>
            </w:r>
          </w:p>
        </w:tc>
        <w:tc>
          <w:tcPr>
            <w:tcW w:w="5386" w:type="dxa"/>
          </w:tcPr>
          <w:p w14:paraId="4665AB3E" w14:textId="77777777" w:rsidR="00D57AEA" w:rsidRPr="00395B9E" w:rsidRDefault="00D57AEA" w:rsidP="00150B07">
            <w:pPr>
              <w:spacing w:line="288" w:lineRule="auto"/>
              <w:jc w:val="both"/>
              <w:rPr>
                <w:sz w:val="24"/>
                <w:szCs w:val="24"/>
              </w:rPr>
            </w:pPr>
            <w:r w:rsidRPr="00395B9E">
              <w:rPr>
                <w:sz w:val="24"/>
                <w:szCs w:val="24"/>
              </w:rPr>
              <w:t>Nhóm cá phương pháp thí nghiệm xác định thông số địa chất thủy văn của đất đá</w:t>
            </w:r>
          </w:p>
        </w:tc>
        <w:tc>
          <w:tcPr>
            <w:tcW w:w="709" w:type="dxa"/>
            <w:tcBorders>
              <w:bottom w:val="single" w:sz="4" w:space="0" w:color="auto"/>
            </w:tcBorders>
            <w:vAlign w:val="center"/>
          </w:tcPr>
          <w:p w14:paraId="456737C0" w14:textId="77777777" w:rsidR="00D57AEA" w:rsidRPr="00395B9E" w:rsidRDefault="00D57AEA" w:rsidP="00150B07">
            <w:pPr>
              <w:pStyle w:val="ListParagraph"/>
              <w:spacing w:line="288" w:lineRule="auto"/>
              <w:ind w:left="0"/>
              <w:jc w:val="center"/>
              <w:rPr>
                <w:lang w:val="es-MX"/>
              </w:rPr>
            </w:pPr>
          </w:p>
        </w:tc>
        <w:tc>
          <w:tcPr>
            <w:tcW w:w="1276" w:type="dxa"/>
            <w:vMerge w:val="restart"/>
            <w:vAlign w:val="center"/>
          </w:tcPr>
          <w:p w14:paraId="23D28C81" w14:textId="77777777" w:rsidR="00D57AEA" w:rsidRPr="00395B9E" w:rsidRDefault="00D57AEA" w:rsidP="00150B07">
            <w:pPr>
              <w:pStyle w:val="ListParagraph"/>
              <w:spacing w:line="288" w:lineRule="auto"/>
              <w:ind w:left="0"/>
              <w:jc w:val="center"/>
              <w:rPr>
                <w:bCs/>
              </w:rPr>
            </w:pPr>
            <w:r w:rsidRPr="00395B9E">
              <w:rPr>
                <w:bCs/>
              </w:rPr>
              <w:t>4.1.</w:t>
            </w:r>
            <w:r w:rsidR="004B6AE6" w:rsidRPr="00395B9E">
              <w:rPr>
                <w:bCs/>
              </w:rPr>
              <w:t>7</w:t>
            </w:r>
          </w:p>
          <w:p w14:paraId="5F64FCD7"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D57AEA" w:rsidRPr="00395B9E" w14:paraId="22E87753" w14:textId="77777777" w:rsidTr="00840EC5">
        <w:trPr>
          <w:trHeight w:val="263"/>
        </w:trPr>
        <w:tc>
          <w:tcPr>
            <w:tcW w:w="1668" w:type="dxa"/>
            <w:vAlign w:val="center"/>
          </w:tcPr>
          <w:p w14:paraId="247A526E" w14:textId="77777777" w:rsidR="00D57AEA" w:rsidRPr="00395B9E" w:rsidRDefault="00D57AEA" w:rsidP="00150B07">
            <w:pPr>
              <w:pStyle w:val="ListParagraph"/>
              <w:spacing w:line="288" w:lineRule="auto"/>
              <w:ind w:left="0"/>
              <w:jc w:val="center"/>
              <w:rPr>
                <w:bCs/>
              </w:rPr>
            </w:pPr>
            <w:r w:rsidRPr="00395B9E">
              <w:rPr>
                <w:bCs/>
              </w:rPr>
              <w:t>7.4.1</w:t>
            </w:r>
          </w:p>
        </w:tc>
        <w:tc>
          <w:tcPr>
            <w:tcW w:w="5386" w:type="dxa"/>
          </w:tcPr>
          <w:p w14:paraId="03B91B9C" w14:textId="77777777" w:rsidR="00D57AEA" w:rsidRPr="00395B9E" w:rsidRDefault="00D57AEA" w:rsidP="00150B07">
            <w:pPr>
              <w:spacing w:line="288" w:lineRule="auto"/>
              <w:jc w:val="both"/>
              <w:rPr>
                <w:sz w:val="24"/>
                <w:szCs w:val="24"/>
              </w:rPr>
            </w:pPr>
            <w:r w:rsidRPr="00395B9E">
              <w:rPr>
                <w:sz w:val="24"/>
                <w:szCs w:val="24"/>
              </w:rPr>
              <w:t>Các phương pháp thí nghiệm đ</w:t>
            </w:r>
            <w:r w:rsidR="00AC3A2D" w:rsidRPr="00395B9E">
              <w:rPr>
                <w:sz w:val="24"/>
                <w:szCs w:val="24"/>
              </w:rPr>
              <w:t>ổ</w:t>
            </w:r>
            <w:r w:rsidRPr="00395B9E">
              <w:rPr>
                <w:sz w:val="24"/>
                <w:szCs w:val="24"/>
              </w:rPr>
              <w:t xml:space="preserve"> nước trong hố đào và hố khoan</w:t>
            </w:r>
          </w:p>
        </w:tc>
        <w:tc>
          <w:tcPr>
            <w:tcW w:w="709" w:type="dxa"/>
            <w:tcBorders>
              <w:bottom w:val="single" w:sz="4" w:space="0" w:color="auto"/>
            </w:tcBorders>
            <w:vAlign w:val="center"/>
          </w:tcPr>
          <w:p w14:paraId="6F64D462"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A34B3F5" w14:textId="77777777" w:rsidR="00D57AEA" w:rsidRPr="00395B9E" w:rsidRDefault="00D57AEA" w:rsidP="00150B07">
            <w:pPr>
              <w:pStyle w:val="ListParagraph"/>
              <w:spacing w:line="288" w:lineRule="auto"/>
              <w:ind w:left="0"/>
              <w:jc w:val="center"/>
              <w:rPr>
                <w:bCs/>
                <w:lang w:val="vi-VN"/>
              </w:rPr>
            </w:pPr>
          </w:p>
        </w:tc>
      </w:tr>
      <w:tr w:rsidR="00D57AEA" w:rsidRPr="00395B9E" w14:paraId="4DA5BAA7" w14:textId="77777777" w:rsidTr="00840EC5">
        <w:trPr>
          <w:trHeight w:val="263"/>
        </w:trPr>
        <w:tc>
          <w:tcPr>
            <w:tcW w:w="1668" w:type="dxa"/>
            <w:vAlign w:val="center"/>
          </w:tcPr>
          <w:p w14:paraId="4B368345" w14:textId="77777777" w:rsidR="00D57AEA" w:rsidRPr="00395B9E" w:rsidRDefault="00D57AEA" w:rsidP="00150B07">
            <w:pPr>
              <w:pStyle w:val="ListParagraph"/>
              <w:spacing w:line="288" w:lineRule="auto"/>
              <w:ind w:left="0"/>
              <w:jc w:val="center"/>
              <w:rPr>
                <w:bCs/>
              </w:rPr>
            </w:pPr>
            <w:r w:rsidRPr="00395B9E">
              <w:rPr>
                <w:bCs/>
              </w:rPr>
              <w:t>7.4.1.1</w:t>
            </w:r>
          </w:p>
        </w:tc>
        <w:tc>
          <w:tcPr>
            <w:tcW w:w="5386" w:type="dxa"/>
          </w:tcPr>
          <w:p w14:paraId="0556B8EC" w14:textId="77777777" w:rsidR="00D57AEA" w:rsidRPr="00395B9E" w:rsidRDefault="00D57AEA" w:rsidP="00150B07">
            <w:pPr>
              <w:spacing w:line="288" w:lineRule="auto"/>
              <w:jc w:val="both"/>
              <w:rPr>
                <w:sz w:val="24"/>
                <w:szCs w:val="24"/>
              </w:rPr>
            </w:pPr>
            <w:r w:rsidRPr="00395B9E">
              <w:rPr>
                <w:sz w:val="24"/>
                <w:szCs w:val="24"/>
              </w:rPr>
              <w:t>Thí nghiệm đổ nước trong hố đào</w:t>
            </w:r>
          </w:p>
        </w:tc>
        <w:tc>
          <w:tcPr>
            <w:tcW w:w="709" w:type="dxa"/>
            <w:tcBorders>
              <w:bottom w:val="single" w:sz="4" w:space="0" w:color="auto"/>
            </w:tcBorders>
            <w:vAlign w:val="center"/>
          </w:tcPr>
          <w:p w14:paraId="6B00FAD1"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FA30FE6" w14:textId="77777777" w:rsidR="00D57AEA" w:rsidRPr="00395B9E" w:rsidRDefault="00D57AEA" w:rsidP="00150B07">
            <w:pPr>
              <w:pStyle w:val="ListParagraph"/>
              <w:spacing w:line="288" w:lineRule="auto"/>
              <w:ind w:left="0"/>
              <w:jc w:val="center"/>
              <w:rPr>
                <w:bCs/>
                <w:lang w:val="vi-VN"/>
              </w:rPr>
            </w:pPr>
          </w:p>
        </w:tc>
      </w:tr>
      <w:tr w:rsidR="00D57AEA" w:rsidRPr="00395B9E" w14:paraId="59C4F8AC" w14:textId="77777777" w:rsidTr="00840EC5">
        <w:trPr>
          <w:trHeight w:val="263"/>
        </w:trPr>
        <w:tc>
          <w:tcPr>
            <w:tcW w:w="1668" w:type="dxa"/>
            <w:vAlign w:val="center"/>
          </w:tcPr>
          <w:p w14:paraId="69F6792C" w14:textId="77777777" w:rsidR="00D57AEA" w:rsidRPr="00395B9E" w:rsidRDefault="00D57AEA" w:rsidP="00150B07">
            <w:pPr>
              <w:pStyle w:val="ListParagraph"/>
              <w:spacing w:line="288" w:lineRule="auto"/>
              <w:ind w:left="0"/>
              <w:jc w:val="center"/>
              <w:rPr>
                <w:bCs/>
              </w:rPr>
            </w:pPr>
            <w:r w:rsidRPr="00395B9E">
              <w:rPr>
                <w:bCs/>
              </w:rPr>
              <w:t>7.4.1.2</w:t>
            </w:r>
          </w:p>
        </w:tc>
        <w:tc>
          <w:tcPr>
            <w:tcW w:w="5386" w:type="dxa"/>
          </w:tcPr>
          <w:p w14:paraId="2F938B64" w14:textId="77777777" w:rsidR="00D57AEA" w:rsidRPr="00395B9E" w:rsidRDefault="00D57AEA" w:rsidP="00150B07">
            <w:pPr>
              <w:spacing w:line="288" w:lineRule="auto"/>
              <w:jc w:val="both"/>
              <w:rPr>
                <w:sz w:val="24"/>
                <w:szCs w:val="24"/>
              </w:rPr>
            </w:pPr>
            <w:r w:rsidRPr="00395B9E">
              <w:rPr>
                <w:sz w:val="24"/>
                <w:szCs w:val="24"/>
              </w:rPr>
              <w:t>Thí nghiệm đổ nước trong hố khoan</w:t>
            </w:r>
          </w:p>
        </w:tc>
        <w:tc>
          <w:tcPr>
            <w:tcW w:w="709" w:type="dxa"/>
            <w:tcBorders>
              <w:bottom w:val="single" w:sz="4" w:space="0" w:color="auto"/>
            </w:tcBorders>
            <w:vAlign w:val="center"/>
          </w:tcPr>
          <w:p w14:paraId="4A573F36"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1020EA30" w14:textId="77777777" w:rsidR="00D57AEA" w:rsidRPr="00395B9E" w:rsidRDefault="00D57AEA" w:rsidP="00150B07">
            <w:pPr>
              <w:pStyle w:val="ListParagraph"/>
              <w:spacing w:line="288" w:lineRule="auto"/>
              <w:ind w:left="0"/>
              <w:jc w:val="center"/>
              <w:rPr>
                <w:bCs/>
                <w:lang w:val="vi-VN"/>
              </w:rPr>
            </w:pPr>
          </w:p>
        </w:tc>
      </w:tr>
      <w:tr w:rsidR="00D57AEA" w:rsidRPr="00395B9E" w14:paraId="527E583F" w14:textId="77777777" w:rsidTr="00840EC5">
        <w:trPr>
          <w:trHeight w:val="263"/>
        </w:trPr>
        <w:tc>
          <w:tcPr>
            <w:tcW w:w="1668" w:type="dxa"/>
            <w:vAlign w:val="center"/>
          </w:tcPr>
          <w:p w14:paraId="7484B207" w14:textId="77777777" w:rsidR="00D57AEA" w:rsidRPr="00395B9E" w:rsidRDefault="00D57AEA" w:rsidP="00150B07">
            <w:pPr>
              <w:pStyle w:val="ListParagraph"/>
              <w:spacing w:line="288" w:lineRule="auto"/>
              <w:ind w:left="0"/>
              <w:jc w:val="center"/>
              <w:rPr>
                <w:bCs/>
              </w:rPr>
            </w:pPr>
            <w:r w:rsidRPr="00395B9E">
              <w:rPr>
                <w:bCs/>
              </w:rPr>
              <w:t>7.4.2</w:t>
            </w:r>
          </w:p>
        </w:tc>
        <w:tc>
          <w:tcPr>
            <w:tcW w:w="5386" w:type="dxa"/>
          </w:tcPr>
          <w:p w14:paraId="21AEA4B1" w14:textId="77777777" w:rsidR="00D57AEA" w:rsidRPr="00395B9E" w:rsidRDefault="00D57AEA" w:rsidP="00150B07">
            <w:pPr>
              <w:spacing w:line="288" w:lineRule="auto"/>
              <w:jc w:val="both"/>
              <w:rPr>
                <w:sz w:val="24"/>
                <w:szCs w:val="24"/>
              </w:rPr>
            </w:pPr>
            <w:r w:rsidRPr="00395B9E">
              <w:rPr>
                <w:sz w:val="24"/>
                <w:szCs w:val="24"/>
              </w:rPr>
              <w:t>Thí nghiệm ép nước trong hố khoan</w:t>
            </w:r>
          </w:p>
        </w:tc>
        <w:tc>
          <w:tcPr>
            <w:tcW w:w="709" w:type="dxa"/>
            <w:tcBorders>
              <w:bottom w:val="single" w:sz="4" w:space="0" w:color="auto"/>
            </w:tcBorders>
            <w:vAlign w:val="center"/>
          </w:tcPr>
          <w:p w14:paraId="43F0CE60"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82A1BEF" w14:textId="77777777" w:rsidR="00D57AEA" w:rsidRPr="00395B9E" w:rsidRDefault="00D57AEA" w:rsidP="00150B07">
            <w:pPr>
              <w:pStyle w:val="ListParagraph"/>
              <w:spacing w:line="288" w:lineRule="auto"/>
              <w:ind w:left="0"/>
              <w:jc w:val="center"/>
              <w:rPr>
                <w:bCs/>
                <w:lang w:val="vi-VN"/>
              </w:rPr>
            </w:pPr>
          </w:p>
        </w:tc>
      </w:tr>
      <w:tr w:rsidR="00D57AEA" w:rsidRPr="00395B9E" w14:paraId="57349EDB" w14:textId="77777777" w:rsidTr="00840EC5">
        <w:trPr>
          <w:trHeight w:val="263"/>
        </w:trPr>
        <w:tc>
          <w:tcPr>
            <w:tcW w:w="1668" w:type="dxa"/>
            <w:vAlign w:val="center"/>
          </w:tcPr>
          <w:p w14:paraId="540C3A1C" w14:textId="77777777" w:rsidR="00D57AEA" w:rsidRPr="00395B9E" w:rsidRDefault="00D57AEA" w:rsidP="00150B07">
            <w:pPr>
              <w:pStyle w:val="ListParagraph"/>
              <w:spacing w:line="288" w:lineRule="auto"/>
              <w:ind w:left="0"/>
              <w:jc w:val="center"/>
              <w:rPr>
                <w:bCs/>
              </w:rPr>
            </w:pPr>
            <w:r w:rsidRPr="00395B9E">
              <w:rPr>
                <w:bCs/>
              </w:rPr>
              <w:t>7.4.3</w:t>
            </w:r>
          </w:p>
        </w:tc>
        <w:tc>
          <w:tcPr>
            <w:tcW w:w="5386" w:type="dxa"/>
          </w:tcPr>
          <w:p w14:paraId="741E1A1D" w14:textId="77777777" w:rsidR="00D57AEA" w:rsidRPr="00395B9E" w:rsidRDefault="00D57AEA" w:rsidP="00150B07">
            <w:pPr>
              <w:spacing w:line="288" w:lineRule="auto"/>
              <w:jc w:val="both"/>
              <w:rPr>
                <w:sz w:val="24"/>
                <w:szCs w:val="24"/>
              </w:rPr>
            </w:pPr>
            <w:r w:rsidRPr="00395B9E">
              <w:rPr>
                <w:sz w:val="24"/>
                <w:szCs w:val="24"/>
              </w:rPr>
              <w:t>Phần thảo luận</w:t>
            </w:r>
          </w:p>
        </w:tc>
        <w:tc>
          <w:tcPr>
            <w:tcW w:w="709" w:type="dxa"/>
            <w:tcBorders>
              <w:bottom w:val="single" w:sz="4" w:space="0" w:color="auto"/>
            </w:tcBorders>
            <w:vAlign w:val="center"/>
          </w:tcPr>
          <w:p w14:paraId="41DCB17D"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4A91D210" w14:textId="77777777" w:rsidR="00D57AEA" w:rsidRPr="00395B9E" w:rsidRDefault="00D57AEA" w:rsidP="00150B07">
            <w:pPr>
              <w:pStyle w:val="ListParagraph"/>
              <w:spacing w:line="288" w:lineRule="auto"/>
              <w:ind w:left="0"/>
              <w:jc w:val="center"/>
              <w:rPr>
                <w:bCs/>
                <w:lang w:val="vi-VN"/>
              </w:rPr>
            </w:pPr>
          </w:p>
        </w:tc>
      </w:tr>
      <w:tr w:rsidR="00D57AEA" w:rsidRPr="00395B9E" w14:paraId="2DA6DF01" w14:textId="77777777" w:rsidTr="00840EC5">
        <w:trPr>
          <w:trHeight w:val="263"/>
        </w:trPr>
        <w:tc>
          <w:tcPr>
            <w:tcW w:w="1668" w:type="dxa"/>
            <w:vAlign w:val="center"/>
          </w:tcPr>
          <w:p w14:paraId="18BF18BE" w14:textId="77777777" w:rsidR="00D57AEA" w:rsidRPr="00395B9E" w:rsidRDefault="00D57AEA" w:rsidP="00150B07">
            <w:pPr>
              <w:pStyle w:val="ListParagraph"/>
              <w:spacing w:line="288" w:lineRule="auto"/>
              <w:ind w:left="0"/>
              <w:jc w:val="center"/>
              <w:rPr>
                <w:bCs/>
              </w:rPr>
            </w:pPr>
            <w:r w:rsidRPr="00395B9E">
              <w:rPr>
                <w:bCs/>
              </w:rPr>
              <w:t>7.5</w:t>
            </w:r>
          </w:p>
        </w:tc>
        <w:tc>
          <w:tcPr>
            <w:tcW w:w="5386" w:type="dxa"/>
          </w:tcPr>
          <w:p w14:paraId="7624FB0D" w14:textId="77777777" w:rsidR="00D57AEA" w:rsidRPr="00395B9E" w:rsidRDefault="00D57AEA" w:rsidP="00150B07">
            <w:pPr>
              <w:spacing w:line="288" w:lineRule="auto"/>
              <w:jc w:val="both"/>
              <w:rPr>
                <w:sz w:val="24"/>
                <w:szCs w:val="24"/>
              </w:rPr>
            </w:pPr>
            <w:r w:rsidRPr="00395B9E">
              <w:rPr>
                <w:sz w:val="24"/>
                <w:szCs w:val="24"/>
              </w:rPr>
              <w:t>Nhóm phương pháp xác định các đặc trưng khác của đất đá</w:t>
            </w:r>
          </w:p>
        </w:tc>
        <w:tc>
          <w:tcPr>
            <w:tcW w:w="709" w:type="dxa"/>
            <w:tcBorders>
              <w:bottom w:val="single" w:sz="4" w:space="0" w:color="auto"/>
            </w:tcBorders>
            <w:vAlign w:val="center"/>
          </w:tcPr>
          <w:p w14:paraId="03C00D40"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79C8F689" w14:textId="77777777" w:rsidR="00D57AEA" w:rsidRPr="00395B9E" w:rsidRDefault="00D57AEA" w:rsidP="00150B07">
            <w:pPr>
              <w:pStyle w:val="ListParagraph"/>
              <w:spacing w:line="288" w:lineRule="auto"/>
              <w:ind w:left="0"/>
              <w:jc w:val="center"/>
              <w:rPr>
                <w:bCs/>
                <w:lang w:val="vi-VN"/>
              </w:rPr>
            </w:pPr>
          </w:p>
        </w:tc>
      </w:tr>
      <w:tr w:rsidR="00D57AEA" w:rsidRPr="00395B9E" w14:paraId="56A7ECBF" w14:textId="77777777" w:rsidTr="00840EC5">
        <w:trPr>
          <w:trHeight w:val="263"/>
        </w:trPr>
        <w:tc>
          <w:tcPr>
            <w:tcW w:w="1668" w:type="dxa"/>
            <w:vAlign w:val="center"/>
          </w:tcPr>
          <w:p w14:paraId="75C5FF4E" w14:textId="77777777" w:rsidR="00D57AEA" w:rsidRPr="00395B9E" w:rsidRDefault="00D57AEA" w:rsidP="00150B07">
            <w:pPr>
              <w:pStyle w:val="ListParagraph"/>
              <w:spacing w:line="288" w:lineRule="auto"/>
              <w:ind w:left="0"/>
              <w:jc w:val="center"/>
              <w:rPr>
                <w:bCs/>
              </w:rPr>
            </w:pPr>
            <w:r w:rsidRPr="00395B9E">
              <w:rPr>
                <w:bCs/>
              </w:rPr>
              <w:t>7.5.1</w:t>
            </w:r>
          </w:p>
        </w:tc>
        <w:tc>
          <w:tcPr>
            <w:tcW w:w="5386" w:type="dxa"/>
          </w:tcPr>
          <w:p w14:paraId="47E03A4A" w14:textId="77777777" w:rsidR="00D57AEA" w:rsidRPr="00395B9E" w:rsidRDefault="00D57AEA" w:rsidP="00150B07">
            <w:pPr>
              <w:spacing w:line="288" w:lineRule="auto"/>
              <w:jc w:val="both"/>
              <w:rPr>
                <w:sz w:val="24"/>
                <w:szCs w:val="24"/>
              </w:rPr>
            </w:pPr>
            <w:r w:rsidRPr="00395B9E">
              <w:rPr>
                <w:sz w:val="24"/>
                <w:szCs w:val="24"/>
              </w:rPr>
              <w:t>Phương pháp thí nghiệm xác định khối lượng thể tích ngoài trời của đất rời</w:t>
            </w:r>
          </w:p>
        </w:tc>
        <w:tc>
          <w:tcPr>
            <w:tcW w:w="709" w:type="dxa"/>
            <w:tcBorders>
              <w:bottom w:val="single" w:sz="4" w:space="0" w:color="auto"/>
            </w:tcBorders>
            <w:vAlign w:val="center"/>
          </w:tcPr>
          <w:p w14:paraId="0028F28B"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3DED60D0" w14:textId="77777777" w:rsidR="00D57AEA" w:rsidRPr="00395B9E" w:rsidRDefault="00D57AEA" w:rsidP="00150B07">
            <w:pPr>
              <w:pStyle w:val="ListParagraph"/>
              <w:spacing w:line="288" w:lineRule="auto"/>
              <w:ind w:left="0"/>
              <w:jc w:val="center"/>
              <w:rPr>
                <w:bCs/>
                <w:lang w:val="vi-VN"/>
              </w:rPr>
            </w:pPr>
          </w:p>
        </w:tc>
      </w:tr>
      <w:tr w:rsidR="00D57AEA" w:rsidRPr="00395B9E" w14:paraId="297E9556" w14:textId="77777777" w:rsidTr="00840EC5">
        <w:trPr>
          <w:trHeight w:val="263"/>
        </w:trPr>
        <w:tc>
          <w:tcPr>
            <w:tcW w:w="1668" w:type="dxa"/>
            <w:vAlign w:val="center"/>
          </w:tcPr>
          <w:p w14:paraId="033233CE" w14:textId="77777777" w:rsidR="00D57AEA" w:rsidRPr="00395B9E" w:rsidRDefault="00D57AEA" w:rsidP="00150B07">
            <w:pPr>
              <w:pStyle w:val="ListParagraph"/>
              <w:spacing w:line="288" w:lineRule="auto"/>
              <w:ind w:left="0"/>
              <w:jc w:val="center"/>
              <w:rPr>
                <w:bCs/>
              </w:rPr>
            </w:pPr>
            <w:r w:rsidRPr="00395B9E">
              <w:rPr>
                <w:bCs/>
              </w:rPr>
              <w:t>7.5.2</w:t>
            </w:r>
          </w:p>
        </w:tc>
        <w:tc>
          <w:tcPr>
            <w:tcW w:w="5386" w:type="dxa"/>
          </w:tcPr>
          <w:p w14:paraId="37FA2633" w14:textId="77777777" w:rsidR="00D57AEA" w:rsidRPr="00395B9E" w:rsidRDefault="00D57AEA" w:rsidP="00150B07">
            <w:pPr>
              <w:spacing w:line="288" w:lineRule="auto"/>
              <w:jc w:val="both"/>
              <w:rPr>
                <w:sz w:val="24"/>
                <w:szCs w:val="24"/>
              </w:rPr>
            </w:pPr>
            <w:r w:rsidRPr="00395B9E">
              <w:rPr>
                <w:sz w:val="24"/>
                <w:szCs w:val="24"/>
              </w:rPr>
              <w:t>Thí nghiệm đầm nện tiêu chuẩn ngoài trời</w:t>
            </w:r>
          </w:p>
        </w:tc>
        <w:tc>
          <w:tcPr>
            <w:tcW w:w="709" w:type="dxa"/>
            <w:tcBorders>
              <w:bottom w:val="single" w:sz="4" w:space="0" w:color="auto"/>
            </w:tcBorders>
            <w:vAlign w:val="center"/>
          </w:tcPr>
          <w:p w14:paraId="12984D7F"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77E1B8E1" w14:textId="77777777" w:rsidR="00D57AEA" w:rsidRPr="00395B9E" w:rsidRDefault="00D57AEA" w:rsidP="00150B07">
            <w:pPr>
              <w:pStyle w:val="ListParagraph"/>
              <w:spacing w:line="288" w:lineRule="auto"/>
              <w:ind w:left="0"/>
              <w:jc w:val="center"/>
              <w:rPr>
                <w:bCs/>
                <w:lang w:val="vi-VN"/>
              </w:rPr>
            </w:pPr>
          </w:p>
        </w:tc>
      </w:tr>
      <w:tr w:rsidR="00D57AEA" w:rsidRPr="00395B9E" w14:paraId="7FFD8F66" w14:textId="77777777" w:rsidTr="00840EC5">
        <w:trPr>
          <w:trHeight w:val="263"/>
        </w:trPr>
        <w:tc>
          <w:tcPr>
            <w:tcW w:w="1668" w:type="dxa"/>
            <w:vAlign w:val="center"/>
          </w:tcPr>
          <w:p w14:paraId="7833D8FC" w14:textId="77777777" w:rsidR="00D57AEA" w:rsidRPr="00395B9E" w:rsidRDefault="00D57AEA" w:rsidP="00150B07">
            <w:pPr>
              <w:pStyle w:val="ListParagraph"/>
              <w:spacing w:line="288" w:lineRule="auto"/>
              <w:ind w:left="0"/>
              <w:jc w:val="center"/>
              <w:rPr>
                <w:bCs/>
              </w:rPr>
            </w:pPr>
            <w:r w:rsidRPr="00395B9E">
              <w:rPr>
                <w:bCs/>
              </w:rPr>
              <w:t>7.5.3</w:t>
            </w:r>
          </w:p>
        </w:tc>
        <w:tc>
          <w:tcPr>
            <w:tcW w:w="5386" w:type="dxa"/>
          </w:tcPr>
          <w:p w14:paraId="78182618" w14:textId="77777777" w:rsidR="00D57AEA" w:rsidRPr="00395B9E" w:rsidRDefault="00D57AEA" w:rsidP="00150B07">
            <w:pPr>
              <w:spacing w:line="288" w:lineRule="auto"/>
              <w:jc w:val="both"/>
              <w:rPr>
                <w:sz w:val="24"/>
                <w:szCs w:val="24"/>
              </w:rPr>
            </w:pPr>
            <w:r w:rsidRPr="00395B9E">
              <w:rPr>
                <w:sz w:val="24"/>
                <w:szCs w:val="24"/>
              </w:rPr>
              <w:t>Phương pháp thí nghiệm động biến dạng nhỏ (PIT)</w:t>
            </w:r>
          </w:p>
        </w:tc>
        <w:tc>
          <w:tcPr>
            <w:tcW w:w="709" w:type="dxa"/>
            <w:tcBorders>
              <w:bottom w:val="single" w:sz="4" w:space="0" w:color="auto"/>
            </w:tcBorders>
            <w:vAlign w:val="center"/>
          </w:tcPr>
          <w:p w14:paraId="517A4BF2"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5BC06C09" w14:textId="77777777" w:rsidR="00D57AEA" w:rsidRPr="00395B9E" w:rsidRDefault="00D57AEA" w:rsidP="00150B07">
            <w:pPr>
              <w:pStyle w:val="ListParagraph"/>
              <w:spacing w:line="288" w:lineRule="auto"/>
              <w:ind w:left="0"/>
              <w:jc w:val="center"/>
              <w:rPr>
                <w:bCs/>
                <w:lang w:val="vi-VN"/>
              </w:rPr>
            </w:pPr>
          </w:p>
        </w:tc>
      </w:tr>
      <w:tr w:rsidR="00D57AEA" w:rsidRPr="00395B9E" w14:paraId="011356CF" w14:textId="77777777" w:rsidTr="00840EC5">
        <w:trPr>
          <w:trHeight w:val="263"/>
        </w:trPr>
        <w:tc>
          <w:tcPr>
            <w:tcW w:w="1668" w:type="dxa"/>
            <w:vAlign w:val="center"/>
          </w:tcPr>
          <w:p w14:paraId="3D733F1B" w14:textId="77777777" w:rsidR="00D57AEA" w:rsidRPr="00395B9E" w:rsidRDefault="00D57AEA" w:rsidP="00150B07">
            <w:pPr>
              <w:pStyle w:val="ListParagraph"/>
              <w:spacing w:line="288" w:lineRule="auto"/>
              <w:ind w:left="0"/>
              <w:jc w:val="center"/>
              <w:rPr>
                <w:bCs/>
              </w:rPr>
            </w:pPr>
            <w:r w:rsidRPr="00395B9E">
              <w:rPr>
                <w:bCs/>
              </w:rPr>
              <w:t>7.5.4</w:t>
            </w:r>
          </w:p>
        </w:tc>
        <w:tc>
          <w:tcPr>
            <w:tcW w:w="5386" w:type="dxa"/>
          </w:tcPr>
          <w:p w14:paraId="0948BCD0" w14:textId="77777777" w:rsidR="00D57AEA" w:rsidRPr="00395B9E" w:rsidRDefault="00D57AEA" w:rsidP="00150B07">
            <w:pPr>
              <w:spacing w:line="288" w:lineRule="auto"/>
              <w:jc w:val="both"/>
              <w:rPr>
                <w:sz w:val="24"/>
                <w:szCs w:val="24"/>
              </w:rPr>
            </w:pPr>
            <w:r w:rsidRPr="00395B9E">
              <w:rPr>
                <w:sz w:val="24"/>
                <w:szCs w:val="24"/>
              </w:rPr>
              <w:t>Phương pháp siêu âm kiểm tra chất lượng cọc khoan nhồi (SONIC)</w:t>
            </w:r>
          </w:p>
        </w:tc>
        <w:tc>
          <w:tcPr>
            <w:tcW w:w="709" w:type="dxa"/>
            <w:tcBorders>
              <w:bottom w:val="single" w:sz="4" w:space="0" w:color="auto"/>
            </w:tcBorders>
            <w:vAlign w:val="center"/>
          </w:tcPr>
          <w:p w14:paraId="46802E69"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3E814A7C" w14:textId="77777777" w:rsidR="00D57AEA" w:rsidRPr="00395B9E" w:rsidRDefault="00D57AEA" w:rsidP="00150B07">
            <w:pPr>
              <w:pStyle w:val="ListParagraph"/>
              <w:spacing w:line="288" w:lineRule="auto"/>
              <w:ind w:left="0"/>
              <w:jc w:val="center"/>
              <w:rPr>
                <w:bCs/>
                <w:lang w:val="vi-VN"/>
              </w:rPr>
            </w:pPr>
          </w:p>
        </w:tc>
      </w:tr>
      <w:tr w:rsidR="00D57AEA" w:rsidRPr="00395B9E" w14:paraId="68927A09" w14:textId="77777777" w:rsidTr="00840EC5">
        <w:trPr>
          <w:trHeight w:val="263"/>
        </w:trPr>
        <w:tc>
          <w:tcPr>
            <w:tcW w:w="1668" w:type="dxa"/>
            <w:vAlign w:val="center"/>
          </w:tcPr>
          <w:p w14:paraId="5DF5FBEB" w14:textId="77777777" w:rsidR="00D57AEA" w:rsidRPr="00395B9E" w:rsidRDefault="00D57AEA" w:rsidP="00150B07">
            <w:pPr>
              <w:pStyle w:val="ListParagraph"/>
              <w:spacing w:line="288" w:lineRule="auto"/>
              <w:ind w:left="0"/>
              <w:jc w:val="center"/>
              <w:rPr>
                <w:bCs/>
              </w:rPr>
            </w:pPr>
            <w:r w:rsidRPr="00395B9E">
              <w:rPr>
                <w:bCs/>
              </w:rPr>
              <w:t>7.6</w:t>
            </w:r>
          </w:p>
        </w:tc>
        <w:tc>
          <w:tcPr>
            <w:tcW w:w="5386" w:type="dxa"/>
          </w:tcPr>
          <w:p w14:paraId="40CE5378" w14:textId="77777777" w:rsidR="00D57AEA" w:rsidRPr="00395B9E" w:rsidRDefault="00D57AEA" w:rsidP="00150B07">
            <w:pPr>
              <w:spacing w:line="288" w:lineRule="auto"/>
              <w:jc w:val="both"/>
              <w:rPr>
                <w:sz w:val="24"/>
                <w:szCs w:val="24"/>
              </w:rPr>
            </w:pPr>
            <w:r w:rsidRPr="00395B9E">
              <w:rPr>
                <w:sz w:val="24"/>
                <w:szCs w:val="24"/>
              </w:rPr>
              <w:t>Phần thảo luận</w:t>
            </w:r>
            <w:r w:rsidR="00B80CB4" w:rsidRPr="00395B9E">
              <w:rPr>
                <w:sz w:val="24"/>
                <w:szCs w:val="24"/>
              </w:rPr>
              <w:t xml:space="preserve"> và bài tập</w:t>
            </w:r>
          </w:p>
        </w:tc>
        <w:tc>
          <w:tcPr>
            <w:tcW w:w="709" w:type="dxa"/>
            <w:tcBorders>
              <w:bottom w:val="single" w:sz="4" w:space="0" w:color="auto"/>
            </w:tcBorders>
            <w:vAlign w:val="center"/>
          </w:tcPr>
          <w:p w14:paraId="4664F384" w14:textId="77777777" w:rsidR="00D57AEA" w:rsidRPr="00395B9E" w:rsidRDefault="00D57AEA"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29DEEF63" w14:textId="77777777" w:rsidR="00D57AEA" w:rsidRPr="00395B9E" w:rsidRDefault="00D57AEA" w:rsidP="00150B07">
            <w:pPr>
              <w:pStyle w:val="ListParagraph"/>
              <w:spacing w:line="288" w:lineRule="auto"/>
              <w:ind w:left="0"/>
              <w:jc w:val="center"/>
              <w:rPr>
                <w:bCs/>
                <w:lang w:val="vi-VN"/>
              </w:rPr>
            </w:pPr>
          </w:p>
        </w:tc>
      </w:tr>
      <w:tr w:rsidR="00D57AEA" w:rsidRPr="00395B9E" w14:paraId="6455C1A9" w14:textId="77777777" w:rsidTr="00840EC5">
        <w:trPr>
          <w:trHeight w:val="263"/>
        </w:trPr>
        <w:tc>
          <w:tcPr>
            <w:tcW w:w="1668" w:type="dxa"/>
            <w:vAlign w:val="center"/>
          </w:tcPr>
          <w:p w14:paraId="566099A3" w14:textId="77777777" w:rsidR="00D57AEA" w:rsidRPr="00395B9E" w:rsidRDefault="00D57AEA" w:rsidP="00150B07">
            <w:pPr>
              <w:pStyle w:val="ListParagraph"/>
              <w:spacing w:line="288" w:lineRule="auto"/>
              <w:ind w:left="0"/>
              <w:jc w:val="center"/>
              <w:rPr>
                <w:b/>
                <w:bCs/>
              </w:rPr>
            </w:pPr>
            <w:r w:rsidRPr="00395B9E">
              <w:rPr>
                <w:b/>
                <w:bCs/>
              </w:rPr>
              <w:lastRenderedPageBreak/>
              <w:t>Chương 8</w:t>
            </w:r>
          </w:p>
        </w:tc>
        <w:tc>
          <w:tcPr>
            <w:tcW w:w="5386" w:type="dxa"/>
          </w:tcPr>
          <w:p w14:paraId="52F2F168" w14:textId="77777777" w:rsidR="00D57AEA" w:rsidRPr="00395B9E" w:rsidRDefault="00D57AEA" w:rsidP="00BA1AC2">
            <w:pPr>
              <w:spacing w:line="288" w:lineRule="auto"/>
              <w:jc w:val="both"/>
              <w:rPr>
                <w:sz w:val="24"/>
                <w:szCs w:val="24"/>
              </w:rPr>
            </w:pPr>
            <w:r w:rsidRPr="00395B9E">
              <w:rPr>
                <w:sz w:val="24"/>
                <w:szCs w:val="24"/>
              </w:rPr>
              <w:t>QUAN TRẮC DÀI HẠN Đ</w:t>
            </w:r>
            <w:r w:rsidR="00BA1AC2" w:rsidRPr="00395B9E">
              <w:rPr>
                <w:sz w:val="24"/>
                <w:szCs w:val="24"/>
              </w:rPr>
              <w:t>CCT</w:t>
            </w:r>
          </w:p>
        </w:tc>
        <w:tc>
          <w:tcPr>
            <w:tcW w:w="709" w:type="dxa"/>
            <w:tcBorders>
              <w:bottom w:val="single" w:sz="4" w:space="0" w:color="auto"/>
            </w:tcBorders>
            <w:vAlign w:val="center"/>
          </w:tcPr>
          <w:p w14:paraId="4D2411E6" w14:textId="77777777" w:rsidR="00D57AEA" w:rsidRPr="00395B9E" w:rsidRDefault="00D57AEA" w:rsidP="00150B07">
            <w:pPr>
              <w:pStyle w:val="ListParagraph"/>
              <w:spacing w:line="288" w:lineRule="auto"/>
              <w:ind w:left="0"/>
              <w:jc w:val="center"/>
              <w:rPr>
                <w:lang w:val="es-MX"/>
              </w:rPr>
            </w:pPr>
            <w:r w:rsidRPr="00395B9E">
              <w:rPr>
                <w:lang w:val="es-MX"/>
              </w:rPr>
              <w:t>4</w:t>
            </w:r>
          </w:p>
        </w:tc>
        <w:tc>
          <w:tcPr>
            <w:tcW w:w="1276" w:type="dxa"/>
            <w:tcBorders>
              <w:bottom w:val="single" w:sz="4" w:space="0" w:color="auto"/>
            </w:tcBorders>
            <w:vAlign w:val="center"/>
          </w:tcPr>
          <w:p w14:paraId="7BCF8CB4" w14:textId="77777777" w:rsidR="00D57AEA" w:rsidRPr="00395B9E" w:rsidRDefault="00D57AEA" w:rsidP="00150B07">
            <w:pPr>
              <w:pStyle w:val="ListParagraph"/>
              <w:spacing w:line="288" w:lineRule="auto"/>
              <w:ind w:left="0"/>
              <w:jc w:val="center"/>
              <w:rPr>
                <w:bCs/>
                <w:lang w:val="vi-VN"/>
              </w:rPr>
            </w:pPr>
          </w:p>
        </w:tc>
      </w:tr>
      <w:tr w:rsidR="00D57AEA" w:rsidRPr="00395B9E" w14:paraId="328EFDFC" w14:textId="77777777" w:rsidTr="00840EC5">
        <w:trPr>
          <w:trHeight w:val="263"/>
        </w:trPr>
        <w:tc>
          <w:tcPr>
            <w:tcW w:w="1668" w:type="dxa"/>
            <w:vAlign w:val="center"/>
          </w:tcPr>
          <w:p w14:paraId="48F35C5E" w14:textId="77777777" w:rsidR="00D57AEA" w:rsidRPr="00395B9E" w:rsidRDefault="00D57AEA" w:rsidP="00150B07">
            <w:pPr>
              <w:pStyle w:val="ListParagraph"/>
              <w:spacing w:line="288" w:lineRule="auto"/>
              <w:ind w:left="0"/>
              <w:jc w:val="center"/>
              <w:rPr>
                <w:bCs/>
              </w:rPr>
            </w:pPr>
            <w:r w:rsidRPr="00395B9E">
              <w:rPr>
                <w:bCs/>
              </w:rPr>
              <w:t>8.1</w:t>
            </w:r>
          </w:p>
        </w:tc>
        <w:tc>
          <w:tcPr>
            <w:tcW w:w="5386" w:type="dxa"/>
          </w:tcPr>
          <w:p w14:paraId="3B2B522C" w14:textId="77777777" w:rsidR="00D57AEA" w:rsidRPr="00395B9E" w:rsidRDefault="00D57AEA" w:rsidP="00BA1AC2">
            <w:pPr>
              <w:spacing w:line="288" w:lineRule="auto"/>
              <w:jc w:val="both"/>
              <w:rPr>
                <w:sz w:val="24"/>
                <w:szCs w:val="24"/>
              </w:rPr>
            </w:pPr>
            <w:r w:rsidRPr="00395B9E">
              <w:rPr>
                <w:sz w:val="24"/>
                <w:szCs w:val="24"/>
              </w:rPr>
              <w:t>Quan trắc dài hạn Đ</w:t>
            </w:r>
            <w:r w:rsidR="00BA1AC2" w:rsidRPr="00395B9E">
              <w:rPr>
                <w:sz w:val="24"/>
                <w:szCs w:val="24"/>
              </w:rPr>
              <w:t>CCT</w:t>
            </w:r>
            <w:r w:rsidRPr="00395B9E">
              <w:rPr>
                <w:sz w:val="24"/>
                <w:szCs w:val="24"/>
              </w:rPr>
              <w:t xml:space="preserve"> và mục đích của nó</w:t>
            </w:r>
          </w:p>
        </w:tc>
        <w:tc>
          <w:tcPr>
            <w:tcW w:w="709" w:type="dxa"/>
            <w:tcBorders>
              <w:bottom w:val="single" w:sz="4" w:space="0" w:color="auto"/>
            </w:tcBorders>
            <w:vAlign w:val="center"/>
          </w:tcPr>
          <w:p w14:paraId="07FC3B87" w14:textId="77777777" w:rsidR="00D57AEA" w:rsidRPr="00395B9E" w:rsidRDefault="00D57AEA" w:rsidP="00150B07">
            <w:pPr>
              <w:pStyle w:val="ListParagraph"/>
              <w:spacing w:line="288" w:lineRule="auto"/>
              <w:ind w:left="0"/>
              <w:jc w:val="center"/>
              <w:rPr>
                <w:lang w:val="es-MX"/>
              </w:rPr>
            </w:pPr>
          </w:p>
        </w:tc>
        <w:tc>
          <w:tcPr>
            <w:tcW w:w="1276" w:type="dxa"/>
            <w:vMerge w:val="restart"/>
            <w:vAlign w:val="center"/>
          </w:tcPr>
          <w:p w14:paraId="72845FD7" w14:textId="77777777" w:rsidR="00D57AEA" w:rsidRPr="00395B9E" w:rsidRDefault="004B6AE6" w:rsidP="00150B07">
            <w:pPr>
              <w:pStyle w:val="ListParagraph"/>
              <w:spacing w:line="288" w:lineRule="auto"/>
              <w:ind w:left="0"/>
              <w:jc w:val="center"/>
              <w:rPr>
                <w:bCs/>
              </w:rPr>
            </w:pPr>
            <w:r w:rsidRPr="00395B9E">
              <w:rPr>
                <w:bCs/>
              </w:rPr>
              <w:t>4.1.8</w:t>
            </w:r>
          </w:p>
          <w:p w14:paraId="5B5DA4FA"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D57AEA" w:rsidRPr="00395B9E" w14:paraId="067417D8" w14:textId="77777777" w:rsidTr="00840EC5">
        <w:trPr>
          <w:trHeight w:val="263"/>
        </w:trPr>
        <w:tc>
          <w:tcPr>
            <w:tcW w:w="1668" w:type="dxa"/>
            <w:vAlign w:val="center"/>
          </w:tcPr>
          <w:p w14:paraId="32B28D5B" w14:textId="77777777" w:rsidR="00D57AEA" w:rsidRPr="00395B9E" w:rsidRDefault="00D57AEA" w:rsidP="00150B07">
            <w:pPr>
              <w:pStyle w:val="ListParagraph"/>
              <w:spacing w:line="288" w:lineRule="auto"/>
              <w:ind w:left="0"/>
              <w:jc w:val="center"/>
              <w:rPr>
                <w:bCs/>
              </w:rPr>
            </w:pPr>
            <w:r w:rsidRPr="00395B9E">
              <w:rPr>
                <w:bCs/>
              </w:rPr>
              <w:t>8.2</w:t>
            </w:r>
          </w:p>
        </w:tc>
        <w:tc>
          <w:tcPr>
            <w:tcW w:w="5386" w:type="dxa"/>
          </w:tcPr>
          <w:p w14:paraId="06E5A99D" w14:textId="77777777" w:rsidR="00D57AEA" w:rsidRPr="00395B9E" w:rsidRDefault="00D57AEA" w:rsidP="00150B07">
            <w:pPr>
              <w:spacing w:line="288" w:lineRule="auto"/>
              <w:jc w:val="both"/>
              <w:rPr>
                <w:sz w:val="24"/>
                <w:szCs w:val="24"/>
              </w:rPr>
            </w:pPr>
            <w:r w:rsidRPr="00395B9E">
              <w:rPr>
                <w:sz w:val="24"/>
                <w:szCs w:val="24"/>
              </w:rPr>
              <w:t>Nguyên tắc bố trí mạng lưới quan trắc</w:t>
            </w:r>
          </w:p>
        </w:tc>
        <w:tc>
          <w:tcPr>
            <w:tcW w:w="709" w:type="dxa"/>
            <w:tcBorders>
              <w:bottom w:val="single" w:sz="4" w:space="0" w:color="auto"/>
            </w:tcBorders>
            <w:vAlign w:val="center"/>
          </w:tcPr>
          <w:p w14:paraId="33A89F70"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66F95664" w14:textId="77777777" w:rsidR="00D57AEA" w:rsidRPr="00395B9E" w:rsidRDefault="00D57AEA" w:rsidP="00150B07">
            <w:pPr>
              <w:pStyle w:val="ListParagraph"/>
              <w:spacing w:line="288" w:lineRule="auto"/>
              <w:ind w:left="0"/>
              <w:jc w:val="center"/>
              <w:rPr>
                <w:bCs/>
                <w:lang w:val="vi-VN"/>
              </w:rPr>
            </w:pPr>
          </w:p>
        </w:tc>
      </w:tr>
      <w:tr w:rsidR="00D57AEA" w:rsidRPr="00395B9E" w14:paraId="116F033B" w14:textId="77777777" w:rsidTr="00840EC5">
        <w:trPr>
          <w:trHeight w:val="263"/>
        </w:trPr>
        <w:tc>
          <w:tcPr>
            <w:tcW w:w="1668" w:type="dxa"/>
            <w:vAlign w:val="center"/>
          </w:tcPr>
          <w:p w14:paraId="2EC360F5" w14:textId="77777777" w:rsidR="00D57AEA" w:rsidRPr="00395B9E" w:rsidRDefault="00D57AEA" w:rsidP="00150B07">
            <w:pPr>
              <w:pStyle w:val="ListParagraph"/>
              <w:spacing w:line="288" w:lineRule="auto"/>
              <w:ind w:left="0"/>
              <w:jc w:val="center"/>
              <w:rPr>
                <w:bCs/>
              </w:rPr>
            </w:pPr>
            <w:r w:rsidRPr="00395B9E">
              <w:rPr>
                <w:bCs/>
              </w:rPr>
              <w:t>8.3</w:t>
            </w:r>
          </w:p>
        </w:tc>
        <w:tc>
          <w:tcPr>
            <w:tcW w:w="5386" w:type="dxa"/>
          </w:tcPr>
          <w:p w14:paraId="186B6648" w14:textId="77777777" w:rsidR="00D57AEA" w:rsidRPr="00395B9E" w:rsidRDefault="00D57AEA" w:rsidP="00150B07">
            <w:pPr>
              <w:spacing w:line="288" w:lineRule="auto"/>
              <w:jc w:val="both"/>
              <w:rPr>
                <w:sz w:val="24"/>
                <w:szCs w:val="24"/>
              </w:rPr>
            </w:pPr>
            <w:r w:rsidRPr="00395B9E">
              <w:rPr>
                <w:sz w:val="24"/>
                <w:szCs w:val="24"/>
              </w:rPr>
              <w:t>Chọn thời gian và chế độ quan trắc</w:t>
            </w:r>
          </w:p>
        </w:tc>
        <w:tc>
          <w:tcPr>
            <w:tcW w:w="709" w:type="dxa"/>
            <w:tcBorders>
              <w:bottom w:val="single" w:sz="4" w:space="0" w:color="auto"/>
            </w:tcBorders>
            <w:vAlign w:val="center"/>
          </w:tcPr>
          <w:p w14:paraId="6B3F9260"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0DF4BE3" w14:textId="77777777" w:rsidR="00D57AEA" w:rsidRPr="00395B9E" w:rsidRDefault="00D57AEA" w:rsidP="00150B07">
            <w:pPr>
              <w:pStyle w:val="ListParagraph"/>
              <w:spacing w:line="288" w:lineRule="auto"/>
              <w:ind w:left="0"/>
              <w:jc w:val="center"/>
              <w:rPr>
                <w:bCs/>
                <w:lang w:val="vi-VN"/>
              </w:rPr>
            </w:pPr>
          </w:p>
        </w:tc>
      </w:tr>
      <w:tr w:rsidR="00D57AEA" w:rsidRPr="00395B9E" w14:paraId="486C20BC" w14:textId="77777777" w:rsidTr="00840EC5">
        <w:trPr>
          <w:trHeight w:val="263"/>
        </w:trPr>
        <w:tc>
          <w:tcPr>
            <w:tcW w:w="1668" w:type="dxa"/>
            <w:vAlign w:val="center"/>
          </w:tcPr>
          <w:p w14:paraId="6ADBB803" w14:textId="77777777" w:rsidR="00D57AEA" w:rsidRPr="00395B9E" w:rsidRDefault="00D57AEA" w:rsidP="00150B07">
            <w:pPr>
              <w:pStyle w:val="ListParagraph"/>
              <w:spacing w:line="288" w:lineRule="auto"/>
              <w:ind w:left="0"/>
              <w:jc w:val="center"/>
              <w:rPr>
                <w:bCs/>
              </w:rPr>
            </w:pPr>
            <w:r w:rsidRPr="00395B9E">
              <w:rPr>
                <w:bCs/>
              </w:rPr>
              <w:t>8.4</w:t>
            </w:r>
          </w:p>
        </w:tc>
        <w:tc>
          <w:tcPr>
            <w:tcW w:w="5386" w:type="dxa"/>
          </w:tcPr>
          <w:p w14:paraId="0A2F3EAC" w14:textId="77777777" w:rsidR="00D57AEA" w:rsidRPr="00395B9E" w:rsidRDefault="00D57AEA" w:rsidP="00BA1AC2">
            <w:pPr>
              <w:spacing w:line="288" w:lineRule="auto"/>
              <w:jc w:val="both"/>
              <w:rPr>
                <w:sz w:val="24"/>
                <w:szCs w:val="24"/>
              </w:rPr>
            </w:pPr>
            <w:r w:rsidRPr="00395B9E">
              <w:rPr>
                <w:sz w:val="24"/>
                <w:szCs w:val="24"/>
              </w:rPr>
              <w:t>Quan trắc dài hạn một số đối tượng Đ</w:t>
            </w:r>
            <w:r w:rsidR="00BA1AC2" w:rsidRPr="00395B9E">
              <w:rPr>
                <w:sz w:val="24"/>
                <w:szCs w:val="24"/>
              </w:rPr>
              <w:t>CCT</w:t>
            </w:r>
          </w:p>
        </w:tc>
        <w:tc>
          <w:tcPr>
            <w:tcW w:w="709" w:type="dxa"/>
            <w:tcBorders>
              <w:bottom w:val="single" w:sz="4" w:space="0" w:color="auto"/>
            </w:tcBorders>
            <w:vAlign w:val="center"/>
          </w:tcPr>
          <w:p w14:paraId="5183F3D2"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4E2DA6FD" w14:textId="77777777" w:rsidR="00D57AEA" w:rsidRPr="00395B9E" w:rsidRDefault="00D57AEA" w:rsidP="00150B07">
            <w:pPr>
              <w:pStyle w:val="ListParagraph"/>
              <w:spacing w:line="288" w:lineRule="auto"/>
              <w:ind w:left="0"/>
              <w:jc w:val="center"/>
              <w:rPr>
                <w:bCs/>
                <w:lang w:val="vi-VN"/>
              </w:rPr>
            </w:pPr>
          </w:p>
        </w:tc>
      </w:tr>
      <w:tr w:rsidR="00D57AEA" w:rsidRPr="00395B9E" w14:paraId="151C12F0" w14:textId="77777777" w:rsidTr="00840EC5">
        <w:trPr>
          <w:trHeight w:val="263"/>
        </w:trPr>
        <w:tc>
          <w:tcPr>
            <w:tcW w:w="1668" w:type="dxa"/>
            <w:vAlign w:val="center"/>
          </w:tcPr>
          <w:p w14:paraId="7730AA8E" w14:textId="77777777" w:rsidR="00D57AEA" w:rsidRPr="00395B9E" w:rsidRDefault="00D57AEA" w:rsidP="00150B07">
            <w:pPr>
              <w:pStyle w:val="ListParagraph"/>
              <w:spacing w:line="288" w:lineRule="auto"/>
              <w:ind w:left="0"/>
              <w:jc w:val="center"/>
              <w:rPr>
                <w:bCs/>
              </w:rPr>
            </w:pPr>
            <w:r w:rsidRPr="00395B9E">
              <w:rPr>
                <w:bCs/>
              </w:rPr>
              <w:t>8.4.1</w:t>
            </w:r>
          </w:p>
        </w:tc>
        <w:tc>
          <w:tcPr>
            <w:tcW w:w="5386" w:type="dxa"/>
          </w:tcPr>
          <w:p w14:paraId="210BF6C2" w14:textId="77777777" w:rsidR="00D57AEA" w:rsidRPr="00395B9E" w:rsidRDefault="00D57AEA" w:rsidP="00150B07">
            <w:pPr>
              <w:spacing w:line="288" w:lineRule="auto"/>
              <w:jc w:val="both"/>
              <w:rPr>
                <w:sz w:val="24"/>
                <w:szCs w:val="24"/>
              </w:rPr>
            </w:pPr>
            <w:r w:rsidRPr="00395B9E">
              <w:rPr>
                <w:sz w:val="24"/>
                <w:szCs w:val="24"/>
              </w:rPr>
              <w:t>Quan trắc đị chất thủy văn</w:t>
            </w:r>
          </w:p>
        </w:tc>
        <w:tc>
          <w:tcPr>
            <w:tcW w:w="709" w:type="dxa"/>
            <w:tcBorders>
              <w:bottom w:val="single" w:sz="4" w:space="0" w:color="auto"/>
            </w:tcBorders>
            <w:vAlign w:val="center"/>
          </w:tcPr>
          <w:p w14:paraId="63063CFA"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15E2E1F" w14:textId="77777777" w:rsidR="00D57AEA" w:rsidRPr="00395B9E" w:rsidRDefault="00D57AEA" w:rsidP="00150B07">
            <w:pPr>
              <w:pStyle w:val="ListParagraph"/>
              <w:spacing w:line="288" w:lineRule="auto"/>
              <w:ind w:left="0"/>
              <w:jc w:val="center"/>
              <w:rPr>
                <w:bCs/>
                <w:lang w:val="vi-VN"/>
              </w:rPr>
            </w:pPr>
          </w:p>
        </w:tc>
      </w:tr>
      <w:tr w:rsidR="00D57AEA" w:rsidRPr="00395B9E" w14:paraId="3AAB9E92" w14:textId="77777777" w:rsidTr="00840EC5">
        <w:trPr>
          <w:trHeight w:val="263"/>
        </w:trPr>
        <w:tc>
          <w:tcPr>
            <w:tcW w:w="1668" w:type="dxa"/>
            <w:vAlign w:val="center"/>
          </w:tcPr>
          <w:p w14:paraId="710F3317" w14:textId="77777777" w:rsidR="00D57AEA" w:rsidRPr="00395B9E" w:rsidRDefault="00D57AEA" w:rsidP="00150B07">
            <w:pPr>
              <w:pStyle w:val="ListParagraph"/>
              <w:spacing w:line="288" w:lineRule="auto"/>
              <w:ind w:left="0"/>
              <w:jc w:val="center"/>
              <w:rPr>
                <w:bCs/>
              </w:rPr>
            </w:pPr>
            <w:r w:rsidRPr="00395B9E">
              <w:rPr>
                <w:bCs/>
              </w:rPr>
              <w:t>8.4.2</w:t>
            </w:r>
          </w:p>
        </w:tc>
        <w:tc>
          <w:tcPr>
            <w:tcW w:w="5386" w:type="dxa"/>
          </w:tcPr>
          <w:p w14:paraId="6F27DDA5" w14:textId="77777777" w:rsidR="00D57AEA" w:rsidRPr="00395B9E" w:rsidRDefault="00D57AEA" w:rsidP="00150B07">
            <w:pPr>
              <w:spacing w:line="288" w:lineRule="auto"/>
              <w:jc w:val="both"/>
              <w:rPr>
                <w:sz w:val="24"/>
                <w:szCs w:val="24"/>
              </w:rPr>
            </w:pPr>
            <w:r w:rsidRPr="00395B9E">
              <w:rPr>
                <w:sz w:val="24"/>
                <w:szCs w:val="24"/>
              </w:rPr>
              <w:t>Quan trắc sự dịch chuyển của khối đất đá trên các sườn dốc hay bờ dốc</w:t>
            </w:r>
          </w:p>
        </w:tc>
        <w:tc>
          <w:tcPr>
            <w:tcW w:w="709" w:type="dxa"/>
            <w:tcBorders>
              <w:bottom w:val="single" w:sz="4" w:space="0" w:color="auto"/>
            </w:tcBorders>
            <w:vAlign w:val="center"/>
          </w:tcPr>
          <w:p w14:paraId="676EF4E8"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26B64CC3" w14:textId="77777777" w:rsidR="00D57AEA" w:rsidRPr="00395B9E" w:rsidRDefault="00D57AEA" w:rsidP="00150B07">
            <w:pPr>
              <w:pStyle w:val="ListParagraph"/>
              <w:spacing w:line="288" w:lineRule="auto"/>
              <w:ind w:left="0"/>
              <w:jc w:val="center"/>
              <w:rPr>
                <w:bCs/>
                <w:lang w:val="vi-VN"/>
              </w:rPr>
            </w:pPr>
          </w:p>
        </w:tc>
      </w:tr>
      <w:tr w:rsidR="00D57AEA" w:rsidRPr="00395B9E" w14:paraId="5CF64334" w14:textId="77777777" w:rsidTr="00840EC5">
        <w:trPr>
          <w:trHeight w:val="263"/>
        </w:trPr>
        <w:tc>
          <w:tcPr>
            <w:tcW w:w="1668" w:type="dxa"/>
            <w:vAlign w:val="center"/>
          </w:tcPr>
          <w:p w14:paraId="64EF16B0" w14:textId="77777777" w:rsidR="00D57AEA" w:rsidRPr="00395B9E" w:rsidRDefault="00D57AEA" w:rsidP="00150B07">
            <w:pPr>
              <w:pStyle w:val="ListParagraph"/>
              <w:spacing w:line="288" w:lineRule="auto"/>
              <w:ind w:left="0"/>
              <w:jc w:val="center"/>
              <w:rPr>
                <w:bCs/>
              </w:rPr>
            </w:pPr>
            <w:r w:rsidRPr="00395B9E">
              <w:rPr>
                <w:bCs/>
              </w:rPr>
              <w:t>8.4.3</w:t>
            </w:r>
          </w:p>
        </w:tc>
        <w:tc>
          <w:tcPr>
            <w:tcW w:w="5386" w:type="dxa"/>
          </w:tcPr>
          <w:p w14:paraId="43463B00" w14:textId="77777777" w:rsidR="00D57AEA" w:rsidRPr="00395B9E" w:rsidRDefault="00D57AEA" w:rsidP="00150B07">
            <w:pPr>
              <w:spacing w:line="288" w:lineRule="auto"/>
              <w:jc w:val="both"/>
              <w:rPr>
                <w:sz w:val="24"/>
                <w:szCs w:val="24"/>
              </w:rPr>
            </w:pPr>
            <w:r w:rsidRPr="00395B9E">
              <w:rPr>
                <w:sz w:val="24"/>
                <w:szCs w:val="24"/>
              </w:rPr>
              <w:t>Quan trắc lún và biến dạng các công trình</w:t>
            </w:r>
          </w:p>
        </w:tc>
        <w:tc>
          <w:tcPr>
            <w:tcW w:w="709" w:type="dxa"/>
            <w:tcBorders>
              <w:bottom w:val="single" w:sz="4" w:space="0" w:color="auto"/>
            </w:tcBorders>
            <w:vAlign w:val="center"/>
          </w:tcPr>
          <w:p w14:paraId="78523967"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05710C6C" w14:textId="77777777" w:rsidR="00D57AEA" w:rsidRPr="00395B9E" w:rsidRDefault="00D57AEA" w:rsidP="00150B07">
            <w:pPr>
              <w:pStyle w:val="ListParagraph"/>
              <w:spacing w:line="288" w:lineRule="auto"/>
              <w:ind w:left="0"/>
              <w:jc w:val="center"/>
              <w:rPr>
                <w:bCs/>
                <w:lang w:val="vi-VN"/>
              </w:rPr>
            </w:pPr>
          </w:p>
        </w:tc>
      </w:tr>
      <w:tr w:rsidR="00D57AEA" w:rsidRPr="00395B9E" w14:paraId="7F53C3C5" w14:textId="77777777" w:rsidTr="00840EC5">
        <w:trPr>
          <w:trHeight w:val="263"/>
        </w:trPr>
        <w:tc>
          <w:tcPr>
            <w:tcW w:w="1668" w:type="dxa"/>
            <w:vAlign w:val="center"/>
          </w:tcPr>
          <w:p w14:paraId="6E7D1607" w14:textId="77777777" w:rsidR="00D57AEA" w:rsidRPr="00395B9E" w:rsidRDefault="00D57AEA" w:rsidP="00150B07">
            <w:pPr>
              <w:pStyle w:val="ListParagraph"/>
              <w:spacing w:line="288" w:lineRule="auto"/>
              <w:ind w:left="0"/>
              <w:jc w:val="center"/>
              <w:rPr>
                <w:bCs/>
              </w:rPr>
            </w:pPr>
            <w:r w:rsidRPr="00395B9E">
              <w:rPr>
                <w:bCs/>
              </w:rPr>
              <w:t>8.4.4</w:t>
            </w:r>
          </w:p>
        </w:tc>
        <w:tc>
          <w:tcPr>
            <w:tcW w:w="5386" w:type="dxa"/>
          </w:tcPr>
          <w:p w14:paraId="4FC2F936" w14:textId="77777777" w:rsidR="00D57AEA" w:rsidRPr="00395B9E" w:rsidRDefault="00D57AEA" w:rsidP="00150B07">
            <w:pPr>
              <w:spacing w:line="288" w:lineRule="auto"/>
              <w:jc w:val="both"/>
              <w:rPr>
                <w:sz w:val="24"/>
                <w:szCs w:val="24"/>
              </w:rPr>
            </w:pPr>
            <w:r w:rsidRPr="00395B9E">
              <w:rPr>
                <w:sz w:val="24"/>
                <w:szCs w:val="24"/>
              </w:rPr>
              <w:t>Quan trắc dịch chuyển ngang (Inclinometer)</w:t>
            </w:r>
          </w:p>
        </w:tc>
        <w:tc>
          <w:tcPr>
            <w:tcW w:w="709" w:type="dxa"/>
            <w:tcBorders>
              <w:bottom w:val="single" w:sz="4" w:space="0" w:color="auto"/>
            </w:tcBorders>
            <w:vAlign w:val="center"/>
          </w:tcPr>
          <w:p w14:paraId="05DF7166" w14:textId="77777777" w:rsidR="00D57AEA" w:rsidRPr="00395B9E" w:rsidRDefault="00D57AEA" w:rsidP="00150B07">
            <w:pPr>
              <w:pStyle w:val="ListParagraph"/>
              <w:spacing w:line="288" w:lineRule="auto"/>
              <w:ind w:left="0"/>
              <w:jc w:val="center"/>
              <w:rPr>
                <w:lang w:val="es-MX"/>
              </w:rPr>
            </w:pPr>
          </w:p>
        </w:tc>
        <w:tc>
          <w:tcPr>
            <w:tcW w:w="1276" w:type="dxa"/>
            <w:vMerge/>
            <w:vAlign w:val="center"/>
          </w:tcPr>
          <w:p w14:paraId="680E154B" w14:textId="77777777" w:rsidR="00D57AEA" w:rsidRPr="00395B9E" w:rsidRDefault="00D57AEA" w:rsidP="00150B07">
            <w:pPr>
              <w:pStyle w:val="ListParagraph"/>
              <w:spacing w:line="288" w:lineRule="auto"/>
              <w:ind w:left="0"/>
              <w:jc w:val="center"/>
              <w:rPr>
                <w:bCs/>
                <w:lang w:val="vi-VN"/>
              </w:rPr>
            </w:pPr>
          </w:p>
        </w:tc>
      </w:tr>
      <w:tr w:rsidR="00F74C23" w:rsidRPr="00395B9E" w14:paraId="12EAEF43" w14:textId="77777777" w:rsidTr="00840EC5">
        <w:trPr>
          <w:trHeight w:val="263"/>
        </w:trPr>
        <w:tc>
          <w:tcPr>
            <w:tcW w:w="1668" w:type="dxa"/>
            <w:vAlign w:val="center"/>
          </w:tcPr>
          <w:p w14:paraId="4B8A617D" w14:textId="77777777" w:rsidR="00F74C23" w:rsidRPr="00395B9E" w:rsidRDefault="00F74C23" w:rsidP="00150B07">
            <w:pPr>
              <w:pStyle w:val="ListParagraph"/>
              <w:spacing w:line="288" w:lineRule="auto"/>
              <w:ind w:left="0"/>
              <w:jc w:val="center"/>
              <w:rPr>
                <w:bCs/>
              </w:rPr>
            </w:pPr>
            <w:r w:rsidRPr="00395B9E">
              <w:rPr>
                <w:bCs/>
              </w:rPr>
              <w:t>8.4.5</w:t>
            </w:r>
          </w:p>
        </w:tc>
        <w:tc>
          <w:tcPr>
            <w:tcW w:w="5386" w:type="dxa"/>
          </w:tcPr>
          <w:p w14:paraId="16CADB3E" w14:textId="77777777" w:rsidR="00F74C23" w:rsidRPr="00395B9E" w:rsidRDefault="00F74C23" w:rsidP="00150B07">
            <w:pPr>
              <w:spacing w:line="288" w:lineRule="auto"/>
              <w:jc w:val="both"/>
              <w:rPr>
                <w:sz w:val="24"/>
                <w:szCs w:val="24"/>
              </w:rPr>
            </w:pPr>
            <w:r w:rsidRPr="00395B9E">
              <w:rPr>
                <w:sz w:val="24"/>
                <w:szCs w:val="24"/>
              </w:rPr>
              <w:t>Quan trắc áp lực nước lỗ rỗng</w:t>
            </w:r>
          </w:p>
        </w:tc>
        <w:tc>
          <w:tcPr>
            <w:tcW w:w="709" w:type="dxa"/>
            <w:tcBorders>
              <w:bottom w:val="single" w:sz="4" w:space="0" w:color="auto"/>
            </w:tcBorders>
            <w:vAlign w:val="center"/>
          </w:tcPr>
          <w:p w14:paraId="7F49A366" w14:textId="77777777" w:rsidR="00F74C23" w:rsidRPr="00395B9E" w:rsidRDefault="00F74C23" w:rsidP="00150B07">
            <w:pPr>
              <w:pStyle w:val="ListParagraph"/>
              <w:spacing w:line="288" w:lineRule="auto"/>
              <w:ind w:left="0"/>
              <w:jc w:val="center"/>
              <w:rPr>
                <w:lang w:val="es-MX"/>
              </w:rPr>
            </w:pPr>
          </w:p>
        </w:tc>
        <w:tc>
          <w:tcPr>
            <w:tcW w:w="1276" w:type="dxa"/>
            <w:vMerge/>
            <w:vAlign w:val="center"/>
          </w:tcPr>
          <w:p w14:paraId="470E8401" w14:textId="77777777" w:rsidR="00F74C23" w:rsidRPr="00395B9E" w:rsidRDefault="00F74C23" w:rsidP="00150B07">
            <w:pPr>
              <w:pStyle w:val="ListParagraph"/>
              <w:spacing w:line="288" w:lineRule="auto"/>
              <w:ind w:left="0"/>
              <w:jc w:val="center"/>
              <w:rPr>
                <w:bCs/>
                <w:lang w:val="vi-VN"/>
              </w:rPr>
            </w:pPr>
          </w:p>
        </w:tc>
      </w:tr>
      <w:tr w:rsidR="00D57AEA" w:rsidRPr="00395B9E" w14:paraId="7136B90F" w14:textId="77777777" w:rsidTr="00840EC5">
        <w:trPr>
          <w:trHeight w:val="263"/>
        </w:trPr>
        <w:tc>
          <w:tcPr>
            <w:tcW w:w="1668" w:type="dxa"/>
            <w:vAlign w:val="center"/>
          </w:tcPr>
          <w:p w14:paraId="59E98919" w14:textId="77777777" w:rsidR="00D57AEA" w:rsidRPr="00395B9E" w:rsidRDefault="00CD69ED" w:rsidP="00150B07">
            <w:pPr>
              <w:pStyle w:val="ListParagraph"/>
              <w:spacing w:line="288" w:lineRule="auto"/>
              <w:ind w:left="0"/>
              <w:jc w:val="center"/>
              <w:rPr>
                <w:bCs/>
              </w:rPr>
            </w:pPr>
            <w:r w:rsidRPr="00395B9E">
              <w:rPr>
                <w:bCs/>
              </w:rPr>
              <w:t>8.6</w:t>
            </w:r>
          </w:p>
        </w:tc>
        <w:tc>
          <w:tcPr>
            <w:tcW w:w="5386" w:type="dxa"/>
          </w:tcPr>
          <w:p w14:paraId="6F3D60EA" w14:textId="77777777" w:rsidR="00D57AEA" w:rsidRPr="00395B9E" w:rsidRDefault="00D57AEA" w:rsidP="00150B07">
            <w:pPr>
              <w:spacing w:line="288" w:lineRule="auto"/>
              <w:jc w:val="both"/>
              <w:rPr>
                <w:sz w:val="24"/>
                <w:szCs w:val="24"/>
              </w:rPr>
            </w:pPr>
            <w:r w:rsidRPr="00395B9E">
              <w:rPr>
                <w:sz w:val="24"/>
                <w:szCs w:val="24"/>
              </w:rPr>
              <w:t>Phần thảo luận</w:t>
            </w:r>
            <w:r w:rsidR="00B80CB4" w:rsidRPr="00395B9E">
              <w:rPr>
                <w:sz w:val="24"/>
                <w:szCs w:val="24"/>
              </w:rPr>
              <w:t xml:space="preserve"> và bài tập</w:t>
            </w:r>
          </w:p>
        </w:tc>
        <w:tc>
          <w:tcPr>
            <w:tcW w:w="709" w:type="dxa"/>
            <w:tcBorders>
              <w:bottom w:val="single" w:sz="4" w:space="0" w:color="auto"/>
            </w:tcBorders>
            <w:vAlign w:val="center"/>
          </w:tcPr>
          <w:p w14:paraId="20BBF33C" w14:textId="77777777" w:rsidR="00D57AEA" w:rsidRPr="00395B9E" w:rsidRDefault="00D57AEA"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656F12F2" w14:textId="77777777" w:rsidR="00D57AEA" w:rsidRPr="00395B9E" w:rsidRDefault="00D57AEA" w:rsidP="00150B07">
            <w:pPr>
              <w:pStyle w:val="ListParagraph"/>
              <w:spacing w:line="288" w:lineRule="auto"/>
              <w:ind w:left="0"/>
              <w:jc w:val="center"/>
              <w:rPr>
                <w:bCs/>
                <w:lang w:val="vi-VN"/>
              </w:rPr>
            </w:pPr>
          </w:p>
        </w:tc>
      </w:tr>
      <w:tr w:rsidR="00D57AEA" w:rsidRPr="00395B9E" w14:paraId="2DE7C544" w14:textId="77777777" w:rsidTr="00840EC5">
        <w:trPr>
          <w:trHeight w:val="263"/>
        </w:trPr>
        <w:tc>
          <w:tcPr>
            <w:tcW w:w="1668" w:type="dxa"/>
            <w:vAlign w:val="center"/>
          </w:tcPr>
          <w:p w14:paraId="5B666AE9" w14:textId="77777777" w:rsidR="00D57AEA" w:rsidRPr="00395B9E" w:rsidRDefault="00D57AEA" w:rsidP="00150B07">
            <w:pPr>
              <w:pStyle w:val="ListParagraph"/>
              <w:spacing w:line="288" w:lineRule="auto"/>
              <w:ind w:left="0"/>
              <w:jc w:val="center"/>
              <w:rPr>
                <w:b/>
                <w:bCs/>
              </w:rPr>
            </w:pPr>
            <w:r w:rsidRPr="00395B9E">
              <w:rPr>
                <w:b/>
                <w:bCs/>
              </w:rPr>
              <w:t>Chương 9</w:t>
            </w:r>
          </w:p>
        </w:tc>
        <w:tc>
          <w:tcPr>
            <w:tcW w:w="5386" w:type="dxa"/>
          </w:tcPr>
          <w:p w14:paraId="03204D3B" w14:textId="77777777" w:rsidR="00D57AEA" w:rsidRPr="00395B9E" w:rsidRDefault="00D57AEA" w:rsidP="00150B07">
            <w:pPr>
              <w:spacing w:line="288" w:lineRule="auto"/>
              <w:jc w:val="both"/>
              <w:rPr>
                <w:sz w:val="24"/>
                <w:szCs w:val="24"/>
              </w:rPr>
            </w:pPr>
            <w:r w:rsidRPr="00395B9E">
              <w:rPr>
                <w:sz w:val="24"/>
                <w:szCs w:val="24"/>
              </w:rPr>
              <w:t>CÔNG TÁC CHỈNH LÝ TÀI LIỆU VÀ VIẾT BÁO CÁO</w:t>
            </w:r>
          </w:p>
        </w:tc>
        <w:tc>
          <w:tcPr>
            <w:tcW w:w="709" w:type="dxa"/>
            <w:tcBorders>
              <w:bottom w:val="single" w:sz="4" w:space="0" w:color="auto"/>
            </w:tcBorders>
            <w:vAlign w:val="center"/>
          </w:tcPr>
          <w:p w14:paraId="093F8915" w14:textId="77777777" w:rsidR="00D57AEA" w:rsidRPr="00395B9E" w:rsidRDefault="00D57AEA" w:rsidP="00150B07">
            <w:pPr>
              <w:pStyle w:val="ListParagraph"/>
              <w:spacing w:line="288" w:lineRule="auto"/>
              <w:ind w:left="0"/>
              <w:jc w:val="center"/>
              <w:rPr>
                <w:lang w:val="es-MX"/>
              </w:rPr>
            </w:pPr>
            <w:r w:rsidRPr="00395B9E">
              <w:rPr>
                <w:lang w:val="es-MX"/>
              </w:rPr>
              <w:t>1</w:t>
            </w:r>
          </w:p>
        </w:tc>
        <w:tc>
          <w:tcPr>
            <w:tcW w:w="1276" w:type="dxa"/>
            <w:tcBorders>
              <w:bottom w:val="single" w:sz="4" w:space="0" w:color="auto"/>
            </w:tcBorders>
            <w:vAlign w:val="center"/>
          </w:tcPr>
          <w:p w14:paraId="657AAA65" w14:textId="77777777" w:rsidR="00D57AEA" w:rsidRPr="00395B9E" w:rsidRDefault="00D57AEA" w:rsidP="00150B07">
            <w:pPr>
              <w:pStyle w:val="ListParagraph"/>
              <w:spacing w:line="288" w:lineRule="auto"/>
              <w:ind w:left="0"/>
              <w:jc w:val="center"/>
              <w:rPr>
                <w:bCs/>
                <w:lang w:val="vi-VN"/>
              </w:rPr>
            </w:pPr>
          </w:p>
        </w:tc>
      </w:tr>
      <w:tr w:rsidR="008E1071" w:rsidRPr="00395B9E" w14:paraId="3DB3651B" w14:textId="77777777" w:rsidTr="003D77A1">
        <w:trPr>
          <w:trHeight w:val="263"/>
        </w:trPr>
        <w:tc>
          <w:tcPr>
            <w:tcW w:w="1668" w:type="dxa"/>
            <w:vAlign w:val="center"/>
          </w:tcPr>
          <w:p w14:paraId="2F87916E" w14:textId="77777777" w:rsidR="008E1071" w:rsidRPr="00395B9E" w:rsidRDefault="008E1071" w:rsidP="00150B07">
            <w:pPr>
              <w:pStyle w:val="ListParagraph"/>
              <w:spacing w:line="288" w:lineRule="auto"/>
              <w:ind w:left="0"/>
              <w:jc w:val="center"/>
              <w:rPr>
                <w:bCs/>
              </w:rPr>
            </w:pPr>
            <w:r w:rsidRPr="00395B9E">
              <w:rPr>
                <w:bCs/>
              </w:rPr>
              <w:t>9.1</w:t>
            </w:r>
          </w:p>
        </w:tc>
        <w:tc>
          <w:tcPr>
            <w:tcW w:w="5386" w:type="dxa"/>
          </w:tcPr>
          <w:p w14:paraId="7EE2E6A0" w14:textId="77777777" w:rsidR="008E1071" w:rsidRPr="00395B9E" w:rsidRDefault="008E1071" w:rsidP="00150B07">
            <w:pPr>
              <w:spacing w:line="288" w:lineRule="auto"/>
              <w:jc w:val="both"/>
              <w:rPr>
                <w:sz w:val="24"/>
                <w:szCs w:val="24"/>
              </w:rPr>
            </w:pPr>
            <w:r w:rsidRPr="00395B9E">
              <w:rPr>
                <w:sz w:val="24"/>
                <w:szCs w:val="24"/>
              </w:rPr>
              <w:t>Yêu cầu và nội dung của công tác chỉnh lý tài liệu</w:t>
            </w:r>
          </w:p>
        </w:tc>
        <w:tc>
          <w:tcPr>
            <w:tcW w:w="709" w:type="dxa"/>
            <w:tcBorders>
              <w:bottom w:val="single" w:sz="4" w:space="0" w:color="auto"/>
            </w:tcBorders>
            <w:vAlign w:val="center"/>
          </w:tcPr>
          <w:p w14:paraId="61B674C5" w14:textId="77777777" w:rsidR="008E1071" w:rsidRPr="00395B9E" w:rsidRDefault="008E1071" w:rsidP="00150B07">
            <w:pPr>
              <w:pStyle w:val="ListParagraph"/>
              <w:spacing w:line="288" w:lineRule="auto"/>
              <w:ind w:left="0"/>
              <w:jc w:val="center"/>
              <w:rPr>
                <w:lang w:val="es-MX"/>
              </w:rPr>
            </w:pPr>
          </w:p>
        </w:tc>
        <w:tc>
          <w:tcPr>
            <w:tcW w:w="1276" w:type="dxa"/>
            <w:vMerge w:val="restart"/>
            <w:vAlign w:val="center"/>
          </w:tcPr>
          <w:p w14:paraId="2FAA9218" w14:textId="77777777" w:rsidR="008E1071" w:rsidRPr="00395B9E" w:rsidRDefault="008E1071" w:rsidP="00150B07">
            <w:pPr>
              <w:pStyle w:val="ListParagraph"/>
              <w:spacing w:line="288" w:lineRule="auto"/>
              <w:ind w:left="0"/>
              <w:jc w:val="center"/>
              <w:rPr>
                <w:bCs/>
              </w:rPr>
            </w:pPr>
            <w:r w:rsidRPr="00395B9E">
              <w:rPr>
                <w:bCs/>
              </w:rPr>
              <w:t>4.1.9</w:t>
            </w:r>
          </w:p>
        </w:tc>
      </w:tr>
      <w:tr w:rsidR="008E1071" w:rsidRPr="00395B9E" w14:paraId="3F297BAD" w14:textId="77777777" w:rsidTr="00840EC5">
        <w:trPr>
          <w:trHeight w:val="263"/>
        </w:trPr>
        <w:tc>
          <w:tcPr>
            <w:tcW w:w="1668" w:type="dxa"/>
            <w:vAlign w:val="center"/>
          </w:tcPr>
          <w:p w14:paraId="263A941A" w14:textId="77777777" w:rsidR="008E1071" w:rsidRPr="00395B9E" w:rsidRDefault="008E1071" w:rsidP="00150B07">
            <w:pPr>
              <w:pStyle w:val="ListParagraph"/>
              <w:spacing w:line="288" w:lineRule="auto"/>
              <w:ind w:left="0"/>
              <w:jc w:val="center"/>
              <w:rPr>
                <w:bCs/>
              </w:rPr>
            </w:pPr>
            <w:r w:rsidRPr="00395B9E">
              <w:rPr>
                <w:bCs/>
              </w:rPr>
              <w:t>9.2</w:t>
            </w:r>
          </w:p>
        </w:tc>
        <w:tc>
          <w:tcPr>
            <w:tcW w:w="5386" w:type="dxa"/>
          </w:tcPr>
          <w:p w14:paraId="30507460" w14:textId="77777777" w:rsidR="008E1071" w:rsidRPr="00395B9E" w:rsidRDefault="008E1071" w:rsidP="00BA1AC2">
            <w:pPr>
              <w:spacing w:line="288" w:lineRule="auto"/>
              <w:jc w:val="both"/>
              <w:rPr>
                <w:sz w:val="24"/>
                <w:szCs w:val="24"/>
              </w:rPr>
            </w:pPr>
            <w:r w:rsidRPr="00395B9E">
              <w:rPr>
                <w:sz w:val="24"/>
                <w:szCs w:val="24"/>
              </w:rPr>
              <w:t>Yêu cầu nội dung của báo cáo khảo sát Đ</w:t>
            </w:r>
            <w:r w:rsidR="00BA1AC2" w:rsidRPr="00395B9E">
              <w:rPr>
                <w:sz w:val="24"/>
                <w:szCs w:val="24"/>
              </w:rPr>
              <w:t>CCT</w:t>
            </w:r>
          </w:p>
        </w:tc>
        <w:tc>
          <w:tcPr>
            <w:tcW w:w="709" w:type="dxa"/>
            <w:tcBorders>
              <w:bottom w:val="single" w:sz="4" w:space="0" w:color="auto"/>
            </w:tcBorders>
            <w:vAlign w:val="center"/>
          </w:tcPr>
          <w:p w14:paraId="198D52EE" w14:textId="77777777" w:rsidR="008E1071" w:rsidRPr="00395B9E" w:rsidRDefault="008E1071" w:rsidP="00150B07">
            <w:pPr>
              <w:pStyle w:val="ListParagraph"/>
              <w:spacing w:line="288" w:lineRule="auto"/>
              <w:ind w:left="0"/>
              <w:jc w:val="center"/>
              <w:rPr>
                <w:lang w:val="es-MX"/>
              </w:rPr>
            </w:pPr>
          </w:p>
        </w:tc>
        <w:tc>
          <w:tcPr>
            <w:tcW w:w="1276" w:type="dxa"/>
            <w:vMerge/>
            <w:tcBorders>
              <w:bottom w:val="single" w:sz="4" w:space="0" w:color="auto"/>
            </w:tcBorders>
            <w:vAlign w:val="center"/>
          </w:tcPr>
          <w:p w14:paraId="5DB335F2" w14:textId="77777777" w:rsidR="008E1071" w:rsidRPr="00395B9E" w:rsidRDefault="008E1071" w:rsidP="00150B07">
            <w:pPr>
              <w:pStyle w:val="ListParagraph"/>
              <w:spacing w:line="288" w:lineRule="auto"/>
              <w:ind w:left="0"/>
              <w:jc w:val="center"/>
              <w:rPr>
                <w:bCs/>
                <w:lang w:val="vi-VN"/>
              </w:rPr>
            </w:pPr>
          </w:p>
        </w:tc>
      </w:tr>
      <w:tr w:rsidR="00D57AEA" w:rsidRPr="00395B9E" w14:paraId="0F68EBB8" w14:textId="77777777" w:rsidTr="00840EC5">
        <w:trPr>
          <w:trHeight w:val="263"/>
        </w:trPr>
        <w:tc>
          <w:tcPr>
            <w:tcW w:w="1668" w:type="dxa"/>
            <w:vAlign w:val="center"/>
          </w:tcPr>
          <w:p w14:paraId="357A71DE" w14:textId="77777777" w:rsidR="00D57AEA" w:rsidRPr="00395B9E" w:rsidRDefault="008E1071" w:rsidP="00150B07">
            <w:pPr>
              <w:pStyle w:val="ListParagraph"/>
              <w:spacing w:line="288" w:lineRule="auto"/>
              <w:ind w:left="0"/>
              <w:jc w:val="center"/>
              <w:rPr>
                <w:bCs/>
                <w:lang w:val="nl-NL"/>
              </w:rPr>
            </w:pPr>
            <w:r w:rsidRPr="00395B9E">
              <w:rPr>
                <w:bCs/>
                <w:lang w:val="nl-NL"/>
              </w:rPr>
              <w:t>9.3</w:t>
            </w:r>
          </w:p>
        </w:tc>
        <w:tc>
          <w:tcPr>
            <w:tcW w:w="5386" w:type="dxa"/>
          </w:tcPr>
          <w:p w14:paraId="356F1935" w14:textId="77777777" w:rsidR="00D57AEA" w:rsidRPr="00395B9E" w:rsidRDefault="00D57AEA" w:rsidP="00150B07">
            <w:pPr>
              <w:spacing w:line="288" w:lineRule="auto"/>
              <w:jc w:val="both"/>
              <w:rPr>
                <w:sz w:val="24"/>
                <w:szCs w:val="24"/>
              </w:rPr>
            </w:pPr>
            <w:r w:rsidRPr="00395B9E">
              <w:rPr>
                <w:sz w:val="24"/>
                <w:szCs w:val="24"/>
              </w:rPr>
              <w:t xml:space="preserve">Thảo luận chương 9 </w:t>
            </w:r>
            <w:r w:rsidR="00B80CB4" w:rsidRPr="00395B9E">
              <w:rPr>
                <w:sz w:val="24"/>
                <w:szCs w:val="24"/>
              </w:rPr>
              <w:t>và bài tập</w:t>
            </w:r>
            <w:r w:rsidRPr="00395B9E">
              <w:rPr>
                <w:sz w:val="24"/>
                <w:szCs w:val="24"/>
              </w:rPr>
              <w:tab/>
            </w:r>
          </w:p>
        </w:tc>
        <w:tc>
          <w:tcPr>
            <w:tcW w:w="709" w:type="dxa"/>
            <w:vAlign w:val="center"/>
          </w:tcPr>
          <w:p w14:paraId="0226CBA4" w14:textId="77777777" w:rsidR="00D57AEA" w:rsidRPr="00395B9E" w:rsidRDefault="00D57AEA" w:rsidP="00150B07">
            <w:pPr>
              <w:pStyle w:val="ListParagraph"/>
              <w:spacing w:line="288" w:lineRule="auto"/>
              <w:ind w:left="0"/>
              <w:jc w:val="center"/>
              <w:rPr>
                <w:lang w:val="es-MX"/>
              </w:rPr>
            </w:pPr>
          </w:p>
        </w:tc>
        <w:tc>
          <w:tcPr>
            <w:tcW w:w="1276" w:type="dxa"/>
            <w:vAlign w:val="center"/>
          </w:tcPr>
          <w:p w14:paraId="255F0DB3" w14:textId="77777777" w:rsidR="00D57AEA" w:rsidRPr="00395B9E" w:rsidRDefault="004B6AE6" w:rsidP="00150B07">
            <w:pPr>
              <w:pStyle w:val="ListParagraph"/>
              <w:spacing w:line="288" w:lineRule="auto"/>
              <w:ind w:left="0"/>
              <w:jc w:val="center"/>
              <w:rPr>
                <w:bCs/>
              </w:rPr>
            </w:pPr>
            <w:r w:rsidRPr="00395B9E">
              <w:rPr>
                <w:bCs/>
              </w:rPr>
              <w:t>4.1.9</w:t>
            </w:r>
          </w:p>
          <w:p w14:paraId="4A9D4B92" w14:textId="77777777" w:rsidR="00D57AEA" w:rsidRPr="00395B9E" w:rsidRDefault="00D57AEA" w:rsidP="00150B07">
            <w:pPr>
              <w:pStyle w:val="ListParagraph"/>
              <w:spacing w:line="288" w:lineRule="auto"/>
              <w:ind w:left="0"/>
              <w:jc w:val="center"/>
              <w:rPr>
                <w:bCs/>
                <w:lang w:val="vi-VN"/>
              </w:rPr>
            </w:pPr>
            <w:r w:rsidRPr="00395B9E">
              <w:rPr>
                <w:bCs/>
              </w:rPr>
              <w:t>4.2.2</w:t>
            </w:r>
          </w:p>
        </w:tc>
      </w:tr>
      <w:tr w:rsidR="00376C27" w:rsidRPr="00395B9E" w14:paraId="3D7B20FD" w14:textId="77777777" w:rsidTr="00840EC5">
        <w:trPr>
          <w:trHeight w:val="300"/>
        </w:trPr>
        <w:tc>
          <w:tcPr>
            <w:tcW w:w="1668" w:type="dxa"/>
            <w:vAlign w:val="center"/>
          </w:tcPr>
          <w:p w14:paraId="4727B6DA" w14:textId="77777777" w:rsidR="00376C27" w:rsidRPr="00395B9E" w:rsidRDefault="00376C27" w:rsidP="00150B07">
            <w:pPr>
              <w:pStyle w:val="ListParagraph"/>
              <w:spacing w:line="288" w:lineRule="auto"/>
              <w:ind w:left="0"/>
              <w:jc w:val="center"/>
              <w:rPr>
                <w:b/>
                <w:bCs/>
              </w:rPr>
            </w:pPr>
            <w:r w:rsidRPr="00395B9E">
              <w:rPr>
                <w:b/>
                <w:bCs/>
                <w:lang w:val="nl-NL"/>
              </w:rPr>
              <w:t>Chương 10</w:t>
            </w:r>
          </w:p>
        </w:tc>
        <w:tc>
          <w:tcPr>
            <w:tcW w:w="5386" w:type="dxa"/>
            <w:vAlign w:val="center"/>
          </w:tcPr>
          <w:p w14:paraId="599EAE33" w14:textId="77777777" w:rsidR="00376C27" w:rsidRPr="00395B9E" w:rsidRDefault="00376C27" w:rsidP="000A1C3D">
            <w:pPr>
              <w:pStyle w:val="ListParagraph"/>
              <w:spacing w:line="288" w:lineRule="auto"/>
              <w:ind w:left="0"/>
              <w:jc w:val="both"/>
              <w:rPr>
                <w:lang w:val="es-MX"/>
              </w:rPr>
            </w:pPr>
            <w:r w:rsidRPr="00395B9E">
              <w:rPr>
                <w:lang w:val="es-MX"/>
              </w:rPr>
              <w:t>KHẢO SÁT Đ</w:t>
            </w:r>
            <w:r w:rsidR="000A1C3D" w:rsidRPr="00395B9E">
              <w:rPr>
                <w:lang w:val="es-MX"/>
              </w:rPr>
              <w:t>CCT</w:t>
            </w:r>
            <w:r w:rsidRPr="00395B9E">
              <w:rPr>
                <w:lang w:val="es-MX"/>
              </w:rPr>
              <w:t xml:space="preserve"> CHO CÔNG TRÌNH DÂN DỤNG CÔNG NGHIÊP</w:t>
            </w:r>
          </w:p>
        </w:tc>
        <w:tc>
          <w:tcPr>
            <w:tcW w:w="709" w:type="dxa"/>
            <w:vAlign w:val="center"/>
          </w:tcPr>
          <w:p w14:paraId="378DAEAC" w14:textId="77777777" w:rsidR="00376C27" w:rsidRPr="00395B9E" w:rsidRDefault="00376C27" w:rsidP="00150B07">
            <w:pPr>
              <w:pStyle w:val="ListParagraph"/>
              <w:spacing w:line="288" w:lineRule="auto"/>
              <w:ind w:left="0"/>
              <w:jc w:val="center"/>
              <w:rPr>
                <w:bCs/>
              </w:rPr>
            </w:pPr>
            <w:r w:rsidRPr="00395B9E">
              <w:rPr>
                <w:bCs/>
              </w:rPr>
              <w:t>4</w:t>
            </w:r>
          </w:p>
        </w:tc>
        <w:tc>
          <w:tcPr>
            <w:tcW w:w="1276" w:type="dxa"/>
            <w:vAlign w:val="center"/>
          </w:tcPr>
          <w:p w14:paraId="5172D5A6" w14:textId="77777777" w:rsidR="00376C27" w:rsidRPr="00395B9E" w:rsidRDefault="00376C27" w:rsidP="00150B07">
            <w:pPr>
              <w:pStyle w:val="ListParagraph"/>
              <w:spacing w:line="288" w:lineRule="auto"/>
              <w:ind w:left="0"/>
              <w:jc w:val="center"/>
              <w:rPr>
                <w:bCs/>
              </w:rPr>
            </w:pPr>
          </w:p>
        </w:tc>
      </w:tr>
      <w:tr w:rsidR="00376C27" w:rsidRPr="00395B9E" w14:paraId="40B08271" w14:textId="77777777" w:rsidTr="00840EC5">
        <w:trPr>
          <w:trHeight w:val="300"/>
        </w:trPr>
        <w:tc>
          <w:tcPr>
            <w:tcW w:w="1668" w:type="dxa"/>
            <w:vAlign w:val="center"/>
          </w:tcPr>
          <w:p w14:paraId="37AD6207" w14:textId="77777777" w:rsidR="00376C27" w:rsidRPr="00395B9E" w:rsidRDefault="00376C27" w:rsidP="00150B07">
            <w:pPr>
              <w:pStyle w:val="ListParagraph"/>
              <w:spacing w:line="288" w:lineRule="auto"/>
              <w:ind w:left="0"/>
              <w:jc w:val="center"/>
              <w:rPr>
                <w:bCs/>
              </w:rPr>
            </w:pPr>
            <w:r w:rsidRPr="00395B9E">
              <w:rPr>
                <w:bCs/>
              </w:rPr>
              <w:t>2.1</w:t>
            </w:r>
          </w:p>
        </w:tc>
        <w:tc>
          <w:tcPr>
            <w:tcW w:w="5386" w:type="dxa"/>
          </w:tcPr>
          <w:p w14:paraId="11967166" w14:textId="77777777" w:rsidR="00376C27" w:rsidRPr="00395B9E" w:rsidRDefault="00376C27" w:rsidP="00150B07">
            <w:pPr>
              <w:pStyle w:val="TOC2"/>
            </w:pPr>
            <w:r w:rsidRPr="00395B9E">
              <w:t>Công trình dân dụng công nghiệp và các giai đoạn thiết kế , khảo sát x</w:t>
            </w:r>
            <w:r w:rsidRPr="00395B9E">
              <w:rPr>
                <w:lang w:val="en-US"/>
              </w:rPr>
              <w:t>â</w:t>
            </w:r>
            <w:r w:rsidRPr="00395B9E">
              <w:t>y dựng</w:t>
            </w:r>
          </w:p>
        </w:tc>
        <w:tc>
          <w:tcPr>
            <w:tcW w:w="709" w:type="dxa"/>
            <w:vAlign w:val="center"/>
          </w:tcPr>
          <w:p w14:paraId="53891B23" w14:textId="77777777" w:rsidR="00376C27" w:rsidRPr="00395B9E" w:rsidRDefault="00376C27" w:rsidP="00150B07">
            <w:pPr>
              <w:pStyle w:val="ListParagraph"/>
              <w:spacing w:line="288" w:lineRule="auto"/>
              <w:ind w:left="0"/>
              <w:jc w:val="center"/>
              <w:rPr>
                <w:b/>
                <w:bCs/>
                <w:lang w:val="vi-VN"/>
              </w:rPr>
            </w:pPr>
          </w:p>
        </w:tc>
        <w:tc>
          <w:tcPr>
            <w:tcW w:w="1276" w:type="dxa"/>
            <w:vMerge w:val="restart"/>
            <w:vAlign w:val="center"/>
          </w:tcPr>
          <w:p w14:paraId="4DE2F9B0" w14:textId="77777777" w:rsidR="00376C27" w:rsidRPr="00395B9E" w:rsidRDefault="004B6AE6" w:rsidP="00150B07">
            <w:pPr>
              <w:pStyle w:val="ListParagraph"/>
              <w:spacing w:line="288" w:lineRule="auto"/>
              <w:ind w:left="0"/>
              <w:jc w:val="center"/>
              <w:rPr>
                <w:bCs/>
              </w:rPr>
            </w:pPr>
            <w:r w:rsidRPr="00395B9E">
              <w:rPr>
                <w:bCs/>
              </w:rPr>
              <w:t>4.1.10</w:t>
            </w:r>
          </w:p>
          <w:p w14:paraId="1791A4F7" w14:textId="77777777" w:rsidR="004B6AE6" w:rsidRPr="00395B9E" w:rsidRDefault="004B6AE6" w:rsidP="00150B07">
            <w:pPr>
              <w:pStyle w:val="ListParagraph"/>
              <w:spacing w:line="288" w:lineRule="auto"/>
              <w:ind w:left="0"/>
              <w:jc w:val="center"/>
              <w:rPr>
                <w:bCs/>
              </w:rPr>
            </w:pPr>
            <w:r w:rsidRPr="00395B9E">
              <w:rPr>
                <w:bCs/>
              </w:rPr>
              <w:t>4.2.2</w:t>
            </w:r>
          </w:p>
          <w:p w14:paraId="49724AE8" w14:textId="77777777" w:rsidR="00144A57" w:rsidRPr="00395B9E" w:rsidRDefault="00144A57" w:rsidP="00150B07">
            <w:pPr>
              <w:pStyle w:val="ListParagraph"/>
              <w:spacing w:line="288" w:lineRule="auto"/>
              <w:ind w:left="0"/>
              <w:jc w:val="center"/>
              <w:rPr>
                <w:bCs/>
                <w:lang w:val="vi-VN"/>
              </w:rPr>
            </w:pPr>
            <w:r w:rsidRPr="00395B9E">
              <w:rPr>
                <w:bCs/>
              </w:rPr>
              <w:t>4.2.3</w:t>
            </w:r>
          </w:p>
        </w:tc>
      </w:tr>
      <w:tr w:rsidR="00376C27" w:rsidRPr="00395B9E" w14:paraId="17504FC0" w14:textId="77777777" w:rsidTr="00840EC5">
        <w:trPr>
          <w:trHeight w:val="300"/>
        </w:trPr>
        <w:tc>
          <w:tcPr>
            <w:tcW w:w="1668" w:type="dxa"/>
            <w:vAlign w:val="center"/>
          </w:tcPr>
          <w:p w14:paraId="4E8912ED" w14:textId="77777777" w:rsidR="00376C27" w:rsidRPr="00395B9E" w:rsidRDefault="00376C27" w:rsidP="00150B07">
            <w:pPr>
              <w:pStyle w:val="ListParagraph"/>
              <w:spacing w:line="288" w:lineRule="auto"/>
              <w:ind w:left="0"/>
              <w:jc w:val="center"/>
              <w:rPr>
                <w:bCs/>
              </w:rPr>
            </w:pPr>
            <w:r w:rsidRPr="00395B9E">
              <w:rPr>
                <w:bCs/>
              </w:rPr>
              <w:t>1.2</w:t>
            </w:r>
          </w:p>
        </w:tc>
        <w:tc>
          <w:tcPr>
            <w:tcW w:w="5386" w:type="dxa"/>
          </w:tcPr>
          <w:p w14:paraId="7BA7DAD2"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sơ bộ để lập dự án đầu tư và thiết kế cơ sở</w:t>
            </w:r>
          </w:p>
        </w:tc>
        <w:tc>
          <w:tcPr>
            <w:tcW w:w="709" w:type="dxa"/>
            <w:vAlign w:val="center"/>
          </w:tcPr>
          <w:p w14:paraId="7182AA7D"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3CD37585" w14:textId="77777777" w:rsidR="00376C27" w:rsidRPr="00395B9E" w:rsidRDefault="00376C27" w:rsidP="00150B07">
            <w:pPr>
              <w:pStyle w:val="ListParagraph"/>
              <w:spacing w:line="288" w:lineRule="auto"/>
              <w:ind w:left="0"/>
              <w:jc w:val="center"/>
              <w:rPr>
                <w:bCs/>
                <w:lang w:val="vi-VN"/>
              </w:rPr>
            </w:pPr>
          </w:p>
        </w:tc>
      </w:tr>
      <w:tr w:rsidR="00376C27" w:rsidRPr="00395B9E" w14:paraId="1B0678B2" w14:textId="77777777" w:rsidTr="00840EC5">
        <w:trPr>
          <w:trHeight w:val="300"/>
        </w:trPr>
        <w:tc>
          <w:tcPr>
            <w:tcW w:w="1668" w:type="dxa"/>
            <w:vAlign w:val="center"/>
          </w:tcPr>
          <w:p w14:paraId="7F1049D2" w14:textId="77777777" w:rsidR="00376C27" w:rsidRPr="00395B9E" w:rsidRDefault="00376C27" w:rsidP="00150B07">
            <w:pPr>
              <w:pStyle w:val="ListParagraph"/>
              <w:spacing w:line="288" w:lineRule="auto"/>
              <w:ind w:left="0"/>
              <w:jc w:val="center"/>
              <w:rPr>
                <w:bCs/>
              </w:rPr>
            </w:pPr>
            <w:r w:rsidRPr="00395B9E">
              <w:rPr>
                <w:bCs/>
              </w:rPr>
              <w:t>1.2.1</w:t>
            </w:r>
          </w:p>
        </w:tc>
        <w:tc>
          <w:tcPr>
            <w:tcW w:w="5386" w:type="dxa"/>
          </w:tcPr>
          <w:p w14:paraId="2EECEBA9"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52197B4D"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369C08B2" w14:textId="77777777" w:rsidR="00376C27" w:rsidRPr="00395B9E" w:rsidRDefault="00376C27" w:rsidP="00150B07">
            <w:pPr>
              <w:pStyle w:val="ListParagraph"/>
              <w:spacing w:line="288" w:lineRule="auto"/>
              <w:ind w:left="0"/>
              <w:jc w:val="center"/>
              <w:rPr>
                <w:bCs/>
                <w:lang w:val="vi-VN"/>
              </w:rPr>
            </w:pPr>
          </w:p>
        </w:tc>
      </w:tr>
      <w:tr w:rsidR="00376C27" w:rsidRPr="00395B9E" w14:paraId="6E7889B4" w14:textId="77777777" w:rsidTr="00840EC5">
        <w:trPr>
          <w:trHeight w:val="300"/>
        </w:trPr>
        <w:tc>
          <w:tcPr>
            <w:tcW w:w="1668" w:type="dxa"/>
          </w:tcPr>
          <w:p w14:paraId="62510AF2" w14:textId="77777777" w:rsidR="00376C27" w:rsidRPr="00395B9E" w:rsidRDefault="00376C27" w:rsidP="00150B07">
            <w:pPr>
              <w:spacing w:line="288" w:lineRule="auto"/>
              <w:jc w:val="center"/>
            </w:pPr>
            <w:r w:rsidRPr="00395B9E">
              <w:t>1.2.2</w:t>
            </w:r>
          </w:p>
        </w:tc>
        <w:tc>
          <w:tcPr>
            <w:tcW w:w="5386" w:type="dxa"/>
          </w:tcPr>
          <w:p w14:paraId="5A1DCE4A"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447FC7B2"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751CD732" w14:textId="77777777" w:rsidR="00376C27" w:rsidRPr="00395B9E" w:rsidRDefault="00376C27" w:rsidP="00150B07">
            <w:pPr>
              <w:pStyle w:val="ListParagraph"/>
              <w:spacing w:line="288" w:lineRule="auto"/>
              <w:ind w:left="0"/>
              <w:jc w:val="center"/>
              <w:rPr>
                <w:bCs/>
                <w:lang w:val="vi-VN"/>
              </w:rPr>
            </w:pPr>
          </w:p>
        </w:tc>
      </w:tr>
      <w:tr w:rsidR="00376C27" w:rsidRPr="00395B9E" w14:paraId="54EC5A67" w14:textId="77777777" w:rsidTr="00840EC5">
        <w:trPr>
          <w:trHeight w:val="300"/>
        </w:trPr>
        <w:tc>
          <w:tcPr>
            <w:tcW w:w="1668" w:type="dxa"/>
          </w:tcPr>
          <w:p w14:paraId="2147B800" w14:textId="77777777" w:rsidR="00376C27" w:rsidRPr="00395B9E" w:rsidRDefault="00376C27" w:rsidP="00150B07">
            <w:pPr>
              <w:spacing w:line="288" w:lineRule="auto"/>
              <w:jc w:val="center"/>
            </w:pPr>
            <w:r w:rsidRPr="00395B9E">
              <w:t>1.3</w:t>
            </w:r>
          </w:p>
        </w:tc>
        <w:tc>
          <w:tcPr>
            <w:tcW w:w="5386" w:type="dxa"/>
          </w:tcPr>
          <w:p w14:paraId="576AAA58"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chi tiết cho thiết kế kỹ thuật</w:t>
            </w:r>
          </w:p>
        </w:tc>
        <w:tc>
          <w:tcPr>
            <w:tcW w:w="709" w:type="dxa"/>
            <w:vAlign w:val="center"/>
          </w:tcPr>
          <w:p w14:paraId="3215E3B6" w14:textId="77777777" w:rsidR="00376C27" w:rsidRPr="00395B9E" w:rsidRDefault="00376C27" w:rsidP="00150B07">
            <w:pPr>
              <w:pStyle w:val="ListParagraph"/>
              <w:spacing w:line="288" w:lineRule="auto"/>
              <w:ind w:left="0"/>
              <w:jc w:val="center"/>
              <w:rPr>
                <w:b/>
                <w:bCs/>
                <w:lang w:val="vi-VN"/>
              </w:rPr>
            </w:pPr>
          </w:p>
        </w:tc>
        <w:tc>
          <w:tcPr>
            <w:tcW w:w="1276" w:type="dxa"/>
            <w:vMerge w:val="restart"/>
            <w:vAlign w:val="center"/>
          </w:tcPr>
          <w:p w14:paraId="0CCD8C9F" w14:textId="77777777" w:rsidR="004B6AE6" w:rsidRPr="00395B9E" w:rsidRDefault="004B6AE6" w:rsidP="004B6AE6">
            <w:pPr>
              <w:pStyle w:val="ListParagraph"/>
              <w:spacing w:line="288" w:lineRule="auto"/>
              <w:ind w:left="0"/>
              <w:jc w:val="center"/>
              <w:rPr>
                <w:bCs/>
              </w:rPr>
            </w:pPr>
            <w:r w:rsidRPr="00395B9E">
              <w:rPr>
                <w:bCs/>
              </w:rPr>
              <w:t>4.1.10</w:t>
            </w:r>
          </w:p>
          <w:p w14:paraId="44985886" w14:textId="77777777" w:rsidR="00376C27" w:rsidRPr="00395B9E" w:rsidRDefault="004B6AE6" w:rsidP="004B6AE6">
            <w:pPr>
              <w:pStyle w:val="ListParagraph"/>
              <w:spacing w:line="288" w:lineRule="auto"/>
              <w:ind w:left="0"/>
              <w:jc w:val="center"/>
              <w:rPr>
                <w:bCs/>
              </w:rPr>
            </w:pPr>
            <w:r w:rsidRPr="00395B9E">
              <w:rPr>
                <w:bCs/>
              </w:rPr>
              <w:t>4.2.2</w:t>
            </w:r>
          </w:p>
          <w:p w14:paraId="2388DF54" w14:textId="77777777" w:rsidR="00144A57" w:rsidRPr="00395B9E" w:rsidRDefault="00144A57" w:rsidP="004B6AE6">
            <w:pPr>
              <w:pStyle w:val="ListParagraph"/>
              <w:spacing w:line="288" w:lineRule="auto"/>
              <w:ind w:left="0"/>
              <w:jc w:val="center"/>
              <w:rPr>
                <w:bCs/>
              </w:rPr>
            </w:pPr>
            <w:r w:rsidRPr="00395B9E">
              <w:rPr>
                <w:bCs/>
              </w:rPr>
              <w:t>4.2.3</w:t>
            </w:r>
          </w:p>
        </w:tc>
      </w:tr>
      <w:tr w:rsidR="00376C27" w:rsidRPr="00395B9E" w14:paraId="76D16C46" w14:textId="77777777" w:rsidTr="00840EC5">
        <w:trPr>
          <w:trHeight w:val="300"/>
        </w:trPr>
        <w:tc>
          <w:tcPr>
            <w:tcW w:w="1668" w:type="dxa"/>
          </w:tcPr>
          <w:p w14:paraId="0A5506CD" w14:textId="77777777" w:rsidR="00376C27" w:rsidRPr="00395B9E" w:rsidRDefault="00376C27" w:rsidP="00150B07">
            <w:pPr>
              <w:spacing w:line="288" w:lineRule="auto"/>
              <w:jc w:val="center"/>
            </w:pPr>
            <w:r w:rsidRPr="00395B9E">
              <w:t>1.3.1</w:t>
            </w:r>
          </w:p>
        </w:tc>
        <w:tc>
          <w:tcPr>
            <w:tcW w:w="5386" w:type="dxa"/>
          </w:tcPr>
          <w:p w14:paraId="7AF290BB"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46A740DB"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196FF331" w14:textId="77777777" w:rsidR="00376C27" w:rsidRPr="00395B9E" w:rsidRDefault="00376C27" w:rsidP="00150B07">
            <w:pPr>
              <w:pStyle w:val="ListParagraph"/>
              <w:spacing w:line="288" w:lineRule="auto"/>
              <w:ind w:left="0"/>
              <w:jc w:val="center"/>
              <w:rPr>
                <w:bCs/>
                <w:lang w:val="vi-VN"/>
              </w:rPr>
            </w:pPr>
          </w:p>
        </w:tc>
      </w:tr>
      <w:tr w:rsidR="00376C27" w:rsidRPr="00395B9E" w14:paraId="2EBC4579" w14:textId="77777777" w:rsidTr="00840EC5">
        <w:trPr>
          <w:trHeight w:val="300"/>
        </w:trPr>
        <w:tc>
          <w:tcPr>
            <w:tcW w:w="1668" w:type="dxa"/>
            <w:vAlign w:val="center"/>
          </w:tcPr>
          <w:p w14:paraId="5B33B296" w14:textId="77777777" w:rsidR="00376C27" w:rsidRPr="00395B9E" w:rsidRDefault="00376C27" w:rsidP="00150B07">
            <w:pPr>
              <w:pStyle w:val="ListParagraph"/>
              <w:spacing w:line="288" w:lineRule="auto"/>
              <w:ind w:left="0"/>
              <w:jc w:val="center"/>
              <w:rPr>
                <w:bCs/>
              </w:rPr>
            </w:pPr>
            <w:r w:rsidRPr="00395B9E">
              <w:rPr>
                <w:bCs/>
              </w:rPr>
              <w:t>1.3.2</w:t>
            </w:r>
          </w:p>
        </w:tc>
        <w:tc>
          <w:tcPr>
            <w:tcW w:w="5386" w:type="dxa"/>
          </w:tcPr>
          <w:p w14:paraId="695719C1"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4D83E538"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57FD6298" w14:textId="77777777" w:rsidR="00376C27" w:rsidRPr="00395B9E" w:rsidRDefault="00376C27" w:rsidP="00150B07">
            <w:pPr>
              <w:pStyle w:val="ListParagraph"/>
              <w:spacing w:line="288" w:lineRule="auto"/>
              <w:ind w:left="0"/>
              <w:jc w:val="center"/>
              <w:rPr>
                <w:bCs/>
                <w:lang w:val="vi-VN"/>
              </w:rPr>
            </w:pPr>
          </w:p>
        </w:tc>
      </w:tr>
      <w:tr w:rsidR="00376C27" w:rsidRPr="00395B9E" w14:paraId="1FB5FA0A" w14:textId="77777777" w:rsidTr="00840EC5">
        <w:trPr>
          <w:trHeight w:val="300"/>
        </w:trPr>
        <w:tc>
          <w:tcPr>
            <w:tcW w:w="1668" w:type="dxa"/>
          </w:tcPr>
          <w:p w14:paraId="07C20E26" w14:textId="77777777" w:rsidR="00376C27" w:rsidRPr="00395B9E" w:rsidRDefault="00376C27" w:rsidP="00150B07">
            <w:pPr>
              <w:spacing w:line="288" w:lineRule="auto"/>
              <w:jc w:val="center"/>
            </w:pPr>
            <w:r w:rsidRPr="00395B9E">
              <w:t>1.4</w:t>
            </w:r>
          </w:p>
        </w:tc>
        <w:tc>
          <w:tcPr>
            <w:tcW w:w="5386" w:type="dxa"/>
          </w:tcPr>
          <w:p w14:paraId="3AA57D74"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bổ sung cho thiết kế thi công</w:t>
            </w:r>
          </w:p>
        </w:tc>
        <w:tc>
          <w:tcPr>
            <w:tcW w:w="709" w:type="dxa"/>
            <w:vAlign w:val="center"/>
          </w:tcPr>
          <w:p w14:paraId="79CAA713"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6E787F3B" w14:textId="77777777" w:rsidR="00376C27" w:rsidRPr="00395B9E" w:rsidRDefault="00376C27" w:rsidP="00150B07">
            <w:pPr>
              <w:pStyle w:val="ListParagraph"/>
              <w:spacing w:line="288" w:lineRule="auto"/>
              <w:ind w:left="0"/>
              <w:jc w:val="center"/>
              <w:rPr>
                <w:bCs/>
                <w:lang w:val="vi-VN"/>
              </w:rPr>
            </w:pPr>
          </w:p>
        </w:tc>
      </w:tr>
      <w:tr w:rsidR="00376C27" w:rsidRPr="00395B9E" w14:paraId="5E1D7206" w14:textId="77777777" w:rsidTr="00840EC5">
        <w:trPr>
          <w:trHeight w:val="300"/>
        </w:trPr>
        <w:tc>
          <w:tcPr>
            <w:tcW w:w="1668" w:type="dxa"/>
          </w:tcPr>
          <w:p w14:paraId="23461200" w14:textId="77777777" w:rsidR="00376C27" w:rsidRPr="00395B9E" w:rsidRDefault="00376C27" w:rsidP="00150B07">
            <w:pPr>
              <w:spacing w:line="288" w:lineRule="auto"/>
              <w:jc w:val="center"/>
            </w:pPr>
            <w:r w:rsidRPr="00395B9E">
              <w:t>1.5</w:t>
            </w:r>
          </w:p>
        </w:tc>
        <w:tc>
          <w:tcPr>
            <w:tcW w:w="5386" w:type="dxa"/>
          </w:tcPr>
          <w:p w14:paraId="522D3E99"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phục vụ thiết kế cải tạo, nâng tầng và xây dựng lại các tòa nhà</w:t>
            </w:r>
          </w:p>
        </w:tc>
        <w:tc>
          <w:tcPr>
            <w:tcW w:w="709" w:type="dxa"/>
            <w:vAlign w:val="center"/>
          </w:tcPr>
          <w:p w14:paraId="2CC7610E"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77E31805" w14:textId="77777777" w:rsidR="00376C27" w:rsidRPr="00395B9E" w:rsidRDefault="00376C27" w:rsidP="00150B07">
            <w:pPr>
              <w:pStyle w:val="ListParagraph"/>
              <w:spacing w:line="288" w:lineRule="auto"/>
              <w:ind w:left="0"/>
              <w:jc w:val="center"/>
              <w:rPr>
                <w:bCs/>
                <w:lang w:val="vi-VN"/>
              </w:rPr>
            </w:pPr>
          </w:p>
        </w:tc>
      </w:tr>
      <w:tr w:rsidR="00376C27" w:rsidRPr="00395B9E" w14:paraId="61D9AC7C" w14:textId="77777777" w:rsidTr="00840EC5">
        <w:trPr>
          <w:trHeight w:val="300"/>
        </w:trPr>
        <w:tc>
          <w:tcPr>
            <w:tcW w:w="1668" w:type="dxa"/>
          </w:tcPr>
          <w:p w14:paraId="2AAC33E9" w14:textId="77777777" w:rsidR="00376C27" w:rsidRPr="00395B9E" w:rsidRDefault="00376C27" w:rsidP="00150B07">
            <w:pPr>
              <w:spacing w:line="288" w:lineRule="auto"/>
              <w:jc w:val="center"/>
            </w:pPr>
            <w:r w:rsidRPr="00395B9E">
              <w:t>1.6</w:t>
            </w:r>
          </w:p>
        </w:tc>
        <w:tc>
          <w:tcPr>
            <w:tcW w:w="5386" w:type="dxa"/>
          </w:tcPr>
          <w:p w14:paraId="2B50426B" w14:textId="77777777" w:rsidR="00376C27" w:rsidRPr="00395B9E" w:rsidRDefault="00376C27" w:rsidP="00150B07">
            <w:pPr>
              <w:spacing w:line="288" w:lineRule="auto"/>
              <w:jc w:val="both"/>
              <w:rPr>
                <w:sz w:val="24"/>
                <w:szCs w:val="24"/>
              </w:rPr>
            </w:pPr>
            <w:r w:rsidRPr="00395B9E">
              <w:rPr>
                <w:sz w:val="24"/>
                <w:szCs w:val="24"/>
              </w:rPr>
              <w:t>Phần thảo luận và bài tập</w:t>
            </w:r>
          </w:p>
        </w:tc>
        <w:tc>
          <w:tcPr>
            <w:tcW w:w="709" w:type="dxa"/>
            <w:vAlign w:val="center"/>
          </w:tcPr>
          <w:p w14:paraId="4110D55E" w14:textId="77777777" w:rsidR="00376C27" w:rsidRPr="00395B9E" w:rsidRDefault="00376C27" w:rsidP="00150B07">
            <w:pPr>
              <w:pStyle w:val="ListParagraph"/>
              <w:spacing w:line="288" w:lineRule="auto"/>
              <w:ind w:left="0"/>
              <w:jc w:val="center"/>
              <w:rPr>
                <w:b/>
                <w:bCs/>
                <w:lang w:val="vi-VN"/>
              </w:rPr>
            </w:pPr>
          </w:p>
        </w:tc>
        <w:tc>
          <w:tcPr>
            <w:tcW w:w="1276" w:type="dxa"/>
            <w:vMerge/>
            <w:vAlign w:val="center"/>
          </w:tcPr>
          <w:p w14:paraId="3DD65077" w14:textId="77777777" w:rsidR="00376C27" w:rsidRPr="00395B9E" w:rsidRDefault="00376C27" w:rsidP="00150B07">
            <w:pPr>
              <w:pStyle w:val="ListParagraph"/>
              <w:spacing w:line="288" w:lineRule="auto"/>
              <w:ind w:left="0"/>
              <w:jc w:val="center"/>
              <w:rPr>
                <w:bCs/>
                <w:lang w:val="vi-VN"/>
              </w:rPr>
            </w:pPr>
          </w:p>
        </w:tc>
      </w:tr>
      <w:tr w:rsidR="00376C27" w:rsidRPr="00395B9E" w14:paraId="17B4B78D" w14:textId="77777777" w:rsidTr="00840EC5">
        <w:tc>
          <w:tcPr>
            <w:tcW w:w="1668" w:type="dxa"/>
            <w:vAlign w:val="center"/>
          </w:tcPr>
          <w:p w14:paraId="76BB0748" w14:textId="77777777" w:rsidR="00376C27" w:rsidRPr="00395B9E" w:rsidRDefault="00376C27" w:rsidP="00150B07">
            <w:pPr>
              <w:pStyle w:val="ListParagraph"/>
              <w:spacing w:line="288" w:lineRule="auto"/>
              <w:ind w:left="0"/>
              <w:jc w:val="center"/>
              <w:rPr>
                <w:b/>
                <w:bCs/>
              </w:rPr>
            </w:pPr>
            <w:r w:rsidRPr="00395B9E">
              <w:rPr>
                <w:b/>
                <w:bCs/>
                <w:lang w:val="nl-NL"/>
              </w:rPr>
              <w:t>Chương 11</w:t>
            </w:r>
          </w:p>
        </w:tc>
        <w:tc>
          <w:tcPr>
            <w:tcW w:w="5386" w:type="dxa"/>
            <w:vAlign w:val="center"/>
          </w:tcPr>
          <w:p w14:paraId="00134720" w14:textId="77777777" w:rsidR="00376C27" w:rsidRPr="00395B9E" w:rsidRDefault="000A1C3D" w:rsidP="00150B07">
            <w:pPr>
              <w:pStyle w:val="ListParagraph"/>
              <w:spacing w:line="288" w:lineRule="auto"/>
              <w:ind w:left="0"/>
              <w:rPr>
                <w:bCs/>
                <w:lang w:val="vi-VN"/>
              </w:rPr>
            </w:pPr>
            <w:r w:rsidRPr="00395B9E">
              <w:t xml:space="preserve">KHẢO SÁT  ĐCCT CHO </w:t>
            </w:r>
            <w:r w:rsidR="00376C27" w:rsidRPr="00395B9E">
              <w:t>ĐƯỜNG SẮT VÀ ĐƯỜNG Ô TÔ</w:t>
            </w:r>
          </w:p>
        </w:tc>
        <w:tc>
          <w:tcPr>
            <w:tcW w:w="709" w:type="dxa"/>
            <w:vAlign w:val="center"/>
          </w:tcPr>
          <w:p w14:paraId="7E9C54BD" w14:textId="77777777" w:rsidR="00376C27" w:rsidRPr="00395B9E" w:rsidRDefault="00376C27" w:rsidP="00150B07">
            <w:pPr>
              <w:pStyle w:val="ListParagraph"/>
              <w:spacing w:line="288" w:lineRule="auto"/>
              <w:ind w:left="0"/>
              <w:jc w:val="center"/>
              <w:rPr>
                <w:bCs/>
              </w:rPr>
            </w:pPr>
            <w:r w:rsidRPr="00395B9E">
              <w:rPr>
                <w:bCs/>
              </w:rPr>
              <w:t>5</w:t>
            </w:r>
          </w:p>
        </w:tc>
        <w:tc>
          <w:tcPr>
            <w:tcW w:w="1276" w:type="dxa"/>
            <w:vAlign w:val="center"/>
          </w:tcPr>
          <w:p w14:paraId="4E6BC6C1" w14:textId="77777777" w:rsidR="00376C27" w:rsidRPr="00395B9E" w:rsidRDefault="00376C27" w:rsidP="00150B07">
            <w:pPr>
              <w:pStyle w:val="ListParagraph"/>
              <w:spacing w:line="288" w:lineRule="auto"/>
              <w:ind w:left="0"/>
              <w:jc w:val="center"/>
              <w:rPr>
                <w:bCs/>
                <w:lang w:val="vi-VN"/>
              </w:rPr>
            </w:pPr>
          </w:p>
        </w:tc>
      </w:tr>
      <w:tr w:rsidR="00376C27" w:rsidRPr="00395B9E" w14:paraId="7BC4E72B" w14:textId="77777777" w:rsidTr="00840EC5">
        <w:tc>
          <w:tcPr>
            <w:tcW w:w="1668" w:type="dxa"/>
            <w:vAlign w:val="center"/>
          </w:tcPr>
          <w:p w14:paraId="0AF2631C" w14:textId="77777777" w:rsidR="00376C27" w:rsidRPr="00395B9E" w:rsidRDefault="00376C27" w:rsidP="00150B07">
            <w:pPr>
              <w:pStyle w:val="ListParagraph"/>
              <w:spacing w:line="288" w:lineRule="auto"/>
              <w:ind w:left="0"/>
              <w:jc w:val="center"/>
              <w:rPr>
                <w:bCs/>
              </w:rPr>
            </w:pPr>
            <w:r w:rsidRPr="00395B9E">
              <w:rPr>
                <w:bCs/>
              </w:rPr>
              <w:t>3.1</w:t>
            </w:r>
          </w:p>
        </w:tc>
        <w:tc>
          <w:tcPr>
            <w:tcW w:w="5386" w:type="dxa"/>
          </w:tcPr>
          <w:p w14:paraId="0FD0D635" w14:textId="77777777" w:rsidR="00376C27" w:rsidRPr="00395B9E" w:rsidRDefault="00376C27" w:rsidP="00BA1AC2">
            <w:pPr>
              <w:spacing w:line="288" w:lineRule="auto"/>
              <w:jc w:val="both"/>
              <w:rPr>
                <w:sz w:val="24"/>
                <w:szCs w:val="24"/>
              </w:rPr>
            </w:pPr>
            <w:r w:rsidRPr="00395B9E">
              <w:rPr>
                <w:sz w:val="24"/>
                <w:szCs w:val="24"/>
              </w:rPr>
              <w:t xml:space="preserve">Công trình đường sắt, đường ô tô và các giai đoạn thiết kế, khảo sát </w:t>
            </w:r>
            <w:r w:rsidR="008E1071" w:rsidRPr="00395B9E">
              <w:rPr>
                <w:sz w:val="24"/>
                <w:szCs w:val="24"/>
              </w:rPr>
              <w:t>Đ</w:t>
            </w:r>
            <w:r w:rsidR="00BA1AC2" w:rsidRPr="00395B9E">
              <w:rPr>
                <w:sz w:val="24"/>
                <w:szCs w:val="24"/>
              </w:rPr>
              <w:t>CCT</w:t>
            </w:r>
          </w:p>
        </w:tc>
        <w:tc>
          <w:tcPr>
            <w:tcW w:w="709" w:type="dxa"/>
            <w:vAlign w:val="center"/>
          </w:tcPr>
          <w:p w14:paraId="59B66919" w14:textId="77777777" w:rsidR="00376C27" w:rsidRPr="00395B9E" w:rsidRDefault="00376C27" w:rsidP="00150B07">
            <w:pPr>
              <w:pStyle w:val="ListParagraph"/>
              <w:spacing w:line="288" w:lineRule="auto"/>
              <w:ind w:left="0"/>
              <w:jc w:val="center"/>
              <w:rPr>
                <w:b/>
                <w:bCs/>
              </w:rPr>
            </w:pPr>
          </w:p>
        </w:tc>
        <w:tc>
          <w:tcPr>
            <w:tcW w:w="1276" w:type="dxa"/>
            <w:vMerge w:val="restart"/>
            <w:vAlign w:val="center"/>
          </w:tcPr>
          <w:p w14:paraId="45EAC69D" w14:textId="77777777" w:rsidR="00376C27" w:rsidRPr="00395B9E" w:rsidRDefault="00376C27" w:rsidP="00150B07">
            <w:pPr>
              <w:pStyle w:val="ListParagraph"/>
              <w:spacing w:line="288" w:lineRule="auto"/>
              <w:ind w:left="0"/>
              <w:jc w:val="center"/>
              <w:rPr>
                <w:bCs/>
              </w:rPr>
            </w:pPr>
            <w:r w:rsidRPr="00395B9E">
              <w:rPr>
                <w:bCs/>
              </w:rPr>
              <w:t>4.1.</w:t>
            </w:r>
            <w:r w:rsidR="004B6AE6" w:rsidRPr="00395B9E">
              <w:rPr>
                <w:bCs/>
              </w:rPr>
              <w:t>11</w:t>
            </w:r>
          </w:p>
          <w:p w14:paraId="5AD24967" w14:textId="77777777" w:rsidR="00376C27" w:rsidRPr="00395B9E" w:rsidRDefault="00376C27" w:rsidP="00150B07">
            <w:pPr>
              <w:pStyle w:val="ListParagraph"/>
              <w:spacing w:line="288" w:lineRule="auto"/>
              <w:ind w:left="0"/>
              <w:jc w:val="center"/>
              <w:rPr>
                <w:bCs/>
              </w:rPr>
            </w:pPr>
            <w:r w:rsidRPr="00395B9E">
              <w:rPr>
                <w:bCs/>
              </w:rPr>
              <w:t>4.2.1</w:t>
            </w:r>
          </w:p>
          <w:p w14:paraId="5056E27D" w14:textId="77777777" w:rsidR="00376C27" w:rsidRPr="00395B9E" w:rsidRDefault="00376C27" w:rsidP="00150B07">
            <w:pPr>
              <w:pStyle w:val="ListParagraph"/>
              <w:spacing w:line="288" w:lineRule="auto"/>
              <w:ind w:left="0"/>
              <w:jc w:val="center"/>
              <w:rPr>
                <w:bCs/>
              </w:rPr>
            </w:pPr>
            <w:r w:rsidRPr="00395B9E">
              <w:rPr>
                <w:bCs/>
              </w:rPr>
              <w:t>4.2.2</w:t>
            </w:r>
          </w:p>
          <w:p w14:paraId="303BA8BB" w14:textId="77777777" w:rsidR="00144A57" w:rsidRPr="00395B9E" w:rsidRDefault="00144A57" w:rsidP="00150B07">
            <w:pPr>
              <w:pStyle w:val="ListParagraph"/>
              <w:spacing w:line="288" w:lineRule="auto"/>
              <w:ind w:left="0"/>
              <w:jc w:val="center"/>
              <w:rPr>
                <w:bCs/>
              </w:rPr>
            </w:pPr>
            <w:r w:rsidRPr="00395B9E">
              <w:rPr>
                <w:bCs/>
              </w:rPr>
              <w:t>4.2.3</w:t>
            </w:r>
          </w:p>
        </w:tc>
      </w:tr>
      <w:tr w:rsidR="00376C27" w:rsidRPr="00395B9E" w14:paraId="1ED67877" w14:textId="77777777" w:rsidTr="00840EC5">
        <w:tc>
          <w:tcPr>
            <w:tcW w:w="1668" w:type="dxa"/>
            <w:vAlign w:val="center"/>
          </w:tcPr>
          <w:p w14:paraId="4BE569A3" w14:textId="77777777" w:rsidR="00376C27" w:rsidRPr="00395B9E" w:rsidRDefault="00376C27" w:rsidP="00150B07">
            <w:pPr>
              <w:pStyle w:val="ListParagraph"/>
              <w:spacing w:line="288" w:lineRule="auto"/>
              <w:ind w:left="0"/>
              <w:jc w:val="center"/>
              <w:rPr>
                <w:bCs/>
              </w:rPr>
            </w:pPr>
            <w:r w:rsidRPr="00395B9E">
              <w:rPr>
                <w:bCs/>
              </w:rPr>
              <w:t>3.2</w:t>
            </w:r>
          </w:p>
        </w:tc>
        <w:tc>
          <w:tcPr>
            <w:tcW w:w="5386" w:type="dxa"/>
          </w:tcPr>
          <w:p w14:paraId="3B12665C"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sơ lược để lập báo cáo đầu tư</w:t>
            </w:r>
          </w:p>
        </w:tc>
        <w:tc>
          <w:tcPr>
            <w:tcW w:w="709" w:type="dxa"/>
            <w:vAlign w:val="center"/>
          </w:tcPr>
          <w:p w14:paraId="4BEDB096"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89C4A2C" w14:textId="77777777" w:rsidR="00376C27" w:rsidRPr="00395B9E" w:rsidRDefault="00376C27" w:rsidP="00150B07">
            <w:pPr>
              <w:pStyle w:val="ListParagraph"/>
              <w:spacing w:line="288" w:lineRule="auto"/>
              <w:ind w:left="0"/>
              <w:jc w:val="center"/>
              <w:rPr>
                <w:bCs/>
              </w:rPr>
            </w:pPr>
          </w:p>
        </w:tc>
      </w:tr>
      <w:tr w:rsidR="00376C27" w:rsidRPr="00395B9E" w14:paraId="27165099" w14:textId="77777777" w:rsidTr="00840EC5">
        <w:tc>
          <w:tcPr>
            <w:tcW w:w="1668" w:type="dxa"/>
            <w:vAlign w:val="center"/>
          </w:tcPr>
          <w:p w14:paraId="24D83816" w14:textId="77777777" w:rsidR="00376C27" w:rsidRPr="00395B9E" w:rsidRDefault="00376C27" w:rsidP="00150B07">
            <w:pPr>
              <w:pStyle w:val="ListParagraph"/>
              <w:spacing w:line="288" w:lineRule="auto"/>
              <w:ind w:left="0"/>
              <w:jc w:val="center"/>
              <w:rPr>
                <w:bCs/>
              </w:rPr>
            </w:pPr>
            <w:r w:rsidRPr="00395B9E">
              <w:rPr>
                <w:bCs/>
              </w:rPr>
              <w:t>3.2.1</w:t>
            </w:r>
          </w:p>
        </w:tc>
        <w:tc>
          <w:tcPr>
            <w:tcW w:w="5386" w:type="dxa"/>
          </w:tcPr>
          <w:p w14:paraId="15EC6914"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2987E9E0"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E240666" w14:textId="77777777" w:rsidR="00376C27" w:rsidRPr="00395B9E" w:rsidRDefault="00376C27" w:rsidP="00150B07">
            <w:pPr>
              <w:pStyle w:val="ListParagraph"/>
              <w:spacing w:line="288" w:lineRule="auto"/>
              <w:ind w:left="0"/>
              <w:jc w:val="center"/>
              <w:rPr>
                <w:bCs/>
              </w:rPr>
            </w:pPr>
          </w:p>
        </w:tc>
      </w:tr>
      <w:tr w:rsidR="00376C27" w:rsidRPr="00395B9E" w14:paraId="6F79F961" w14:textId="77777777" w:rsidTr="00840EC5">
        <w:tc>
          <w:tcPr>
            <w:tcW w:w="1668" w:type="dxa"/>
            <w:vAlign w:val="center"/>
          </w:tcPr>
          <w:p w14:paraId="1E1EB362" w14:textId="77777777" w:rsidR="00376C27" w:rsidRPr="00395B9E" w:rsidRDefault="00376C27" w:rsidP="00150B07">
            <w:pPr>
              <w:pStyle w:val="ListParagraph"/>
              <w:spacing w:line="288" w:lineRule="auto"/>
              <w:ind w:left="0"/>
              <w:jc w:val="center"/>
              <w:rPr>
                <w:bCs/>
              </w:rPr>
            </w:pPr>
            <w:r w:rsidRPr="00395B9E">
              <w:rPr>
                <w:bCs/>
              </w:rPr>
              <w:t>3.2.2</w:t>
            </w:r>
          </w:p>
        </w:tc>
        <w:tc>
          <w:tcPr>
            <w:tcW w:w="5386" w:type="dxa"/>
          </w:tcPr>
          <w:p w14:paraId="1AD47A1D"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645D7743"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0B51F2D" w14:textId="77777777" w:rsidR="00376C27" w:rsidRPr="00395B9E" w:rsidRDefault="00376C27" w:rsidP="00150B07">
            <w:pPr>
              <w:pStyle w:val="ListParagraph"/>
              <w:spacing w:line="288" w:lineRule="auto"/>
              <w:ind w:left="0"/>
              <w:jc w:val="center"/>
              <w:rPr>
                <w:bCs/>
              </w:rPr>
            </w:pPr>
          </w:p>
        </w:tc>
      </w:tr>
      <w:tr w:rsidR="00376C27" w:rsidRPr="00395B9E" w14:paraId="424C72AE" w14:textId="77777777" w:rsidTr="00840EC5">
        <w:tc>
          <w:tcPr>
            <w:tcW w:w="1668" w:type="dxa"/>
          </w:tcPr>
          <w:p w14:paraId="3560FE24" w14:textId="77777777" w:rsidR="00376C27" w:rsidRPr="00395B9E" w:rsidRDefault="00376C27" w:rsidP="00150B07">
            <w:pPr>
              <w:spacing w:line="288" w:lineRule="auto"/>
              <w:jc w:val="center"/>
            </w:pPr>
            <w:r w:rsidRPr="00395B9E">
              <w:t>3.3</w:t>
            </w:r>
          </w:p>
        </w:tc>
        <w:tc>
          <w:tcPr>
            <w:tcW w:w="5386" w:type="dxa"/>
          </w:tcPr>
          <w:p w14:paraId="65028750"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sơ bộ để lập dự án đầu tư và thiết kế cơ sở</w:t>
            </w:r>
          </w:p>
        </w:tc>
        <w:tc>
          <w:tcPr>
            <w:tcW w:w="709" w:type="dxa"/>
            <w:vAlign w:val="center"/>
          </w:tcPr>
          <w:p w14:paraId="2D0DF8E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0C12A4E4" w14:textId="77777777" w:rsidR="00376C27" w:rsidRPr="00395B9E" w:rsidRDefault="00376C27" w:rsidP="00150B07">
            <w:pPr>
              <w:pStyle w:val="ListParagraph"/>
              <w:spacing w:line="288" w:lineRule="auto"/>
              <w:ind w:left="0"/>
              <w:jc w:val="center"/>
              <w:rPr>
                <w:bCs/>
              </w:rPr>
            </w:pPr>
          </w:p>
        </w:tc>
      </w:tr>
      <w:tr w:rsidR="00376C27" w:rsidRPr="00395B9E" w14:paraId="4B165DBF" w14:textId="77777777" w:rsidTr="00840EC5">
        <w:tc>
          <w:tcPr>
            <w:tcW w:w="1668" w:type="dxa"/>
          </w:tcPr>
          <w:p w14:paraId="09D84B5D" w14:textId="77777777" w:rsidR="00376C27" w:rsidRPr="00395B9E" w:rsidRDefault="00376C27" w:rsidP="00150B07">
            <w:pPr>
              <w:spacing w:line="288" w:lineRule="auto"/>
              <w:jc w:val="center"/>
            </w:pPr>
            <w:r w:rsidRPr="00395B9E">
              <w:lastRenderedPageBreak/>
              <w:t>3.3.1</w:t>
            </w:r>
          </w:p>
        </w:tc>
        <w:tc>
          <w:tcPr>
            <w:tcW w:w="5386" w:type="dxa"/>
          </w:tcPr>
          <w:p w14:paraId="49CFF392"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49BFF823"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649F3738" w14:textId="77777777" w:rsidR="00376C27" w:rsidRPr="00395B9E" w:rsidRDefault="00376C27" w:rsidP="00150B07">
            <w:pPr>
              <w:pStyle w:val="ListParagraph"/>
              <w:spacing w:line="288" w:lineRule="auto"/>
              <w:ind w:left="0"/>
              <w:jc w:val="center"/>
              <w:rPr>
                <w:bCs/>
              </w:rPr>
            </w:pPr>
          </w:p>
        </w:tc>
      </w:tr>
      <w:tr w:rsidR="00376C27" w:rsidRPr="00395B9E" w14:paraId="02CEF3DD" w14:textId="77777777" w:rsidTr="00840EC5">
        <w:tc>
          <w:tcPr>
            <w:tcW w:w="1668" w:type="dxa"/>
          </w:tcPr>
          <w:p w14:paraId="341752A3" w14:textId="77777777" w:rsidR="00376C27" w:rsidRPr="00395B9E" w:rsidRDefault="00376C27" w:rsidP="00150B07">
            <w:pPr>
              <w:spacing w:line="288" w:lineRule="auto"/>
              <w:jc w:val="center"/>
            </w:pPr>
            <w:r w:rsidRPr="00395B9E">
              <w:t>3.3.2</w:t>
            </w:r>
          </w:p>
        </w:tc>
        <w:tc>
          <w:tcPr>
            <w:tcW w:w="5386" w:type="dxa"/>
          </w:tcPr>
          <w:p w14:paraId="7DCA006B"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497EF47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26757324" w14:textId="77777777" w:rsidR="00376C27" w:rsidRPr="00395B9E" w:rsidRDefault="00376C27" w:rsidP="00150B07">
            <w:pPr>
              <w:pStyle w:val="ListParagraph"/>
              <w:spacing w:line="288" w:lineRule="auto"/>
              <w:ind w:left="0"/>
              <w:jc w:val="center"/>
              <w:rPr>
                <w:bCs/>
              </w:rPr>
            </w:pPr>
          </w:p>
        </w:tc>
      </w:tr>
      <w:tr w:rsidR="00376C27" w:rsidRPr="00395B9E" w14:paraId="4643038B" w14:textId="77777777" w:rsidTr="00840EC5">
        <w:tc>
          <w:tcPr>
            <w:tcW w:w="1668" w:type="dxa"/>
            <w:vAlign w:val="center"/>
          </w:tcPr>
          <w:p w14:paraId="586E1936" w14:textId="77777777" w:rsidR="00376C27" w:rsidRPr="00395B9E" w:rsidRDefault="00376C27" w:rsidP="00150B07">
            <w:pPr>
              <w:pStyle w:val="ListParagraph"/>
              <w:spacing w:line="288" w:lineRule="auto"/>
              <w:ind w:left="0"/>
              <w:jc w:val="center"/>
              <w:rPr>
                <w:bCs/>
              </w:rPr>
            </w:pPr>
            <w:r w:rsidRPr="00395B9E">
              <w:rPr>
                <w:bCs/>
              </w:rPr>
              <w:t>3.4</w:t>
            </w:r>
          </w:p>
        </w:tc>
        <w:tc>
          <w:tcPr>
            <w:tcW w:w="5386" w:type="dxa"/>
          </w:tcPr>
          <w:p w14:paraId="12CA01BE"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chi tiết cho thiết kế kỹ thuật tuyến đường</w:t>
            </w:r>
          </w:p>
        </w:tc>
        <w:tc>
          <w:tcPr>
            <w:tcW w:w="709" w:type="dxa"/>
            <w:vAlign w:val="center"/>
          </w:tcPr>
          <w:p w14:paraId="6AB18753"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37A168EC" w14:textId="77777777" w:rsidR="00376C27" w:rsidRPr="00395B9E" w:rsidRDefault="00376C27" w:rsidP="00150B07">
            <w:pPr>
              <w:pStyle w:val="ListParagraph"/>
              <w:spacing w:line="288" w:lineRule="auto"/>
              <w:ind w:left="0"/>
              <w:jc w:val="center"/>
              <w:rPr>
                <w:bCs/>
              </w:rPr>
            </w:pPr>
          </w:p>
        </w:tc>
      </w:tr>
      <w:tr w:rsidR="00376C27" w:rsidRPr="00395B9E" w14:paraId="23285E23" w14:textId="77777777" w:rsidTr="00840EC5">
        <w:tc>
          <w:tcPr>
            <w:tcW w:w="1668" w:type="dxa"/>
            <w:vAlign w:val="center"/>
          </w:tcPr>
          <w:p w14:paraId="13EBD539" w14:textId="77777777" w:rsidR="00376C27" w:rsidRPr="00395B9E" w:rsidRDefault="00376C27" w:rsidP="00150B07">
            <w:pPr>
              <w:pStyle w:val="ListParagraph"/>
              <w:spacing w:line="288" w:lineRule="auto"/>
              <w:ind w:left="0"/>
              <w:jc w:val="center"/>
              <w:rPr>
                <w:bCs/>
              </w:rPr>
            </w:pPr>
            <w:r w:rsidRPr="00395B9E">
              <w:rPr>
                <w:bCs/>
              </w:rPr>
              <w:t>3.4.1</w:t>
            </w:r>
          </w:p>
        </w:tc>
        <w:tc>
          <w:tcPr>
            <w:tcW w:w="5386" w:type="dxa"/>
          </w:tcPr>
          <w:p w14:paraId="595FAA7F"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461CAC3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507B144" w14:textId="77777777" w:rsidR="00376C27" w:rsidRPr="00395B9E" w:rsidRDefault="00376C27" w:rsidP="00150B07">
            <w:pPr>
              <w:pStyle w:val="ListParagraph"/>
              <w:spacing w:line="288" w:lineRule="auto"/>
              <w:ind w:left="0"/>
              <w:jc w:val="center"/>
              <w:rPr>
                <w:bCs/>
              </w:rPr>
            </w:pPr>
          </w:p>
        </w:tc>
      </w:tr>
      <w:tr w:rsidR="00376C27" w:rsidRPr="00395B9E" w14:paraId="38A01475" w14:textId="77777777" w:rsidTr="00840EC5">
        <w:tc>
          <w:tcPr>
            <w:tcW w:w="1668" w:type="dxa"/>
          </w:tcPr>
          <w:p w14:paraId="5EB035C9" w14:textId="77777777" w:rsidR="00376C27" w:rsidRPr="00395B9E" w:rsidRDefault="00376C27" w:rsidP="00150B07">
            <w:pPr>
              <w:spacing w:line="288" w:lineRule="auto"/>
              <w:jc w:val="center"/>
            </w:pPr>
            <w:r w:rsidRPr="00395B9E">
              <w:t>3.4.2</w:t>
            </w:r>
          </w:p>
        </w:tc>
        <w:tc>
          <w:tcPr>
            <w:tcW w:w="5386" w:type="dxa"/>
          </w:tcPr>
          <w:p w14:paraId="290C4E64"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58281B2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5A6BCA7" w14:textId="77777777" w:rsidR="00376C27" w:rsidRPr="00395B9E" w:rsidRDefault="00376C27" w:rsidP="00150B07">
            <w:pPr>
              <w:pStyle w:val="ListParagraph"/>
              <w:spacing w:line="288" w:lineRule="auto"/>
              <w:ind w:left="0"/>
              <w:jc w:val="center"/>
              <w:rPr>
                <w:bCs/>
              </w:rPr>
            </w:pPr>
          </w:p>
        </w:tc>
      </w:tr>
      <w:tr w:rsidR="00376C27" w:rsidRPr="00395B9E" w14:paraId="6476BC63" w14:textId="77777777" w:rsidTr="00840EC5">
        <w:tc>
          <w:tcPr>
            <w:tcW w:w="1668" w:type="dxa"/>
          </w:tcPr>
          <w:p w14:paraId="703D9269" w14:textId="77777777" w:rsidR="00376C27" w:rsidRPr="00395B9E" w:rsidRDefault="00376C27" w:rsidP="00150B07">
            <w:pPr>
              <w:spacing w:line="288" w:lineRule="auto"/>
              <w:jc w:val="center"/>
            </w:pPr>
            <w:r w:rsidRPr="00395B9E">
              <w:t>3.5</w:t>
            </w:r>
          </w:p>
        </w:tc>
        <w:tc>
          <w:tcPr>
            <w:tcW w:w="5386" w:type="dxa"/>
          </w:tcPr>
          <w:p w14:paraId="0526B20C" w14:textId="77777777" w:rsidR="00376C27" w:rsidRPr="00395B9E" w:rsidRDefault="00376C27" w:rsidP="00BA1AC2">
            <w:pPr>
              <w:spacing w:line="288" w:lineRule="auto"/>
              <w:jc w:val="both"/>
              <w:rPr>
                <w:sz w:val="24"/>
                <w:szCs w:val="24"/>
              </w:rPr>
            </w:pPr>
            <w:r w:rsidRPr="00395B9E">
              <w:rPr>
                <w:sz w:val="24"/>
                <w:szCs w:val="24"/>
              </w:rPr>
              <w:t>Khảo sát Đ</w:t>
            </w:r>
            <w:r w:rsidR="00BA1AC2" w:rsidRPr="00395B9E">
              <w:rPr>
                <w:sz w:val="24"/>
                <w:szCs w:val="24"/>
              </w:rPr>
              <w:t>CCT</w:t>
            </w:r>
            <w:r w:rsidRPr="00395B9E">
              <w:rPr>
                <w:sz w:val="24"/>
                <w:szCs w:val="24"/>
              </w:rPr>
              <w:t xml:space="preserve"> bổ sung cho thiết kế thi công tuyến đường</w:t>
            </w:r>
          </w:p>
        </w:tc>
        <w:tc>
          <w:tcPr>
            <w:tcW w:w="709" w:type="dxa"/>
            <w:vAlign w:val="center"/>
          </w:tcPr>
          <w:p w14:paraId="3889190D"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E92E561" w14:textId="77777777" w:rsidR="00376C27" w:rsidRPr="00395B9E" w:rsidRDefault="00376C27" w:rsidP="00150B07">
            <w:pPr>
              <w:pStyle w:val="ListParagraph"/>
              <w:spacing w:line="288" w:lineRule="auto"/>
              <w:ind w:left="0"/>
              <w:jc w:val="center"/>
              <w:rPr>
                <w:bCs/>
              </w:rPr>
            </w:pPr>
          </w:p>
        </w:tc>
      </w:tr>
      <w:tr w:rsidR="00376C27" w:rsidRPr="00395B9E" w14:paraId="5B032E8E" w14:textId="77777777" w:rsidTr="00840EC5">
        <w:tc>
          <w:tcPr>
            <w:tcW w:w="1668" w:type="dxa"/>
            <w:vAlign w:val="center"/>
          </w:tcPr>
          <w:p w14:paraId="3A260F70" w14:textId="77777777" w:rsidR="00376C27" w:rsidRPr="00395B9E" w:rsidRDefault="00376C27" w:rsidP="00150B07">
            <w:pPr>
              <w:pStyle w:val="ListParagraph"/>
              <w:spacing w:line="288" w:lineRule="auto"/>
              <w:ind w:left="0"/>
              <w:jc w:val="center"/>
              <w:rPr>
                <w:bCs/>
              </w:rPr>
            </w:pPr>
            <w:r w:rsidRPr="00395B9E">
              <w:rPr>
                <w:bCs/>
              </w:rPr>
              <w:t>3.5.1</w:t>
            </w:r>
          </w:p>
        </w:tc>
        <w:tc>
          <w:tcPr>
            <w:tcW w:w="5386" w:type="dxa"/>
          </w:tcPr>
          <w:p w14:paraId="612AFD9F"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4950B6F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38882BC0" w14:textId="77777777" w:rsidR="00376C27" w:rsidRPr="00395B9E" w:rsidRDefault="00376C27" w:rsidP="00150B07">
            <w:pPr>
              <w:pStyle w:val="ListParagraph"/>
              <w:spacing w:line="288" w:lineRule="auto"/>
              <w:ind w:left="0"/>
              <w:jc w:val="center"/>
              <w:rPr>
                <w:bCs/>
              </w:rPr>
            </w:pPr>
          </w:p>
        </w:tc>
      </w:tr>
      <w:tr w:rsidR="00376C27" w:rsidRPr="00395B9E" w14:paraId="5D79DCD1" w14:textId="77777777" w:rsidTr="00840EC5">
        <w:tc>
          <w:tcPr>
            <w:tcW w:w="1668" w:type="dxa"/>
          </w:tcPr>
          <w:p w14:paraId="241DD434" w14:textId="77777777" w:rsidR="00376C27" w:rsidRPr="00395B9E" w:rsidRDefault="00376C27" w:rsidP="00150B07">
            <w:pPr>
              <w:spacing w:line="288" w:lineRule="auto"/>
              <w:jc w:val="center"/>
            </w:pPr>
            <w:r w:rsidRPr="00395B9E">
              <w:t>3.5.2</w:t>
            </w:r>
          </w:p>
        </w:tc>
        <w:tc>
          <w:tcPr>
            <w:tcW w:w="5386" w:type="dxa"/>
          </w:tcPr>
          <w:p w14:paraId="2762A7D5"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0ECD6129"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8152002" w14:textId="77777777" w:rsidR="00376C27" w:rsidRPr="00395B9E" w:rsidRDefault="00376C27" w:rsidP="00150B07">
            <w:pPr>
              <w:pStyle w:val="ListParagraph"/>
              <w:spacing w:line="288" w:lineRule="auto"/>
              <w:ind w:left="0"/>
              <w:jc w:val="center"/>
              <w:rPr>
                <w:bCs/>
              </w:rPr>
            </w:pPr>
          </w:p>
        </w:tc>
      </w:tr>
      <w:tr w:rsidR="00376C27" w:rsidRPr="00395B9E" w14:paraId="1B1CE475" w14:textId="77777777" w:rsidTr="00840EC5">
        <w:tc>
          <w:tcPr>
            <w:tcW w:w="1668" w:type="dxa"/>
            <w:vAlign w:val="center"/>
          </w:tcPr>
          <w:p w14:paraId="271933F1" w14:textId="77777777" w:rsidR="00376C27" w:rsidRPr="00395B9E" w:rsidRDefault="0054044A" w:rsidP="00150B07">
            <w:pPr>
              <w:pStyle w:val="ListParagraph"/>
              <w:spacing w:line="288" w:lineRule="auto"/>
              <w:ind w:left="0"/>
              <w:jc w:val="center"/>
              <w:rPr>
                <w:bCs/>
              </w:rPr>
            </w:pPr>
            <w:r w:rsidRPr="00395B9E">
              <w:rPr>
                <w:bCs/>
              </w:rPr>
              <w:t>3.6</w:t>
            </w:r>
          </w:p>
        </w:tc>
        <w:tc>
          <w:tcPr>
            <w:tcW w:w="5386" w:type="dxa"/>
          </w:tcPr>
          <w:p w14:paraId="0CEA5B40" w14:textId="77777777" w:rsidR="00376C27" w:rsidRPr="00395B9E" w:rsidRDefault="00376C27" w:rsidP="00150B07">
            <w:pPr>
              <w:spacing w:line="288" w:lineRule="auto"/>
              <w:jc w:val="both"/>
              <w:rPr>
                <w:sz w:val="24"/>
                <w:szCs w:val="24"/>
              </w:rPr>
            </w:pPr>
            <w:r w:rsidRPr="00395B9E">
              <w:rPr>
                <w:sz w:val="24"/>
                <w:szCs w:val="24"/>
              </w:rPr>
              <w:t>Đánh giá độ ổn định và độ lún của nền đường trên đất yếu</w:t>
            </w:r>
          </w:p>
        </w:tc>
        <w:tc>
          <w:tcPr>
            <w:tcW w:w="709" w:type="dxa"/>
            <w:vAlign w:val="center"/>
          </w:tcPr>
          <w:p w14:paraId="15BB70A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2DD9EAB" w14:textId="77777777" w:rsidR="00376C27" w:rsidRPr="00395B9E" w:rsidRDefault="00376C27" w:rsidP="00150B07">
            <w:pPr>
              <w:pStyle w:val="ListParagraph"/>
              <w:spacing w:line="288" w:lineRule="auto"/>
              <w:ind w:left="0"/>
              <w:jc w:val="center"/>
              <w:rPr>
                <w:bCs/>
              </w:rPr>
            </w:pPr>
          </w:p>
        </w:tc>
      </w:tr>
      <w:tr w:rsidR="00376C27" w:rsidRPr="00395B9E" w14:paraId="52BBA222" w14:textId="77777777" w:rsidTr="00840EC5">
        <w:tc>
          <w:tcPr>
            <w:tcW w:w="1668" w:type="dxa"/>
            <w:vAlign w:val="center"/>
          </w:tcPr>
          <w:p w14:paraId="3E752A48" w14:textId="77777777" w:rsidR="00376C27" w:rsidRPr="00395B9E" w:rsidRDefault="00376C27" w:rsidP="00150B07">
            <w:pPr>
              <w:pStyle w:val="ListParagraph"/>
              <w:spacing w:line="288" w:lineRule="auto"/>
              <w:ind w:left="0"/>
              <w:jc w:val="center"/>
              <w:rPr>
                <w:bCs/>
              </w:rPr>
            </w:pPr>
            <w:r w:rsidRPr="00395B9E">
              <w:rPr>
                <w:bCs/>
              </w:rPr>
              <w:t>3.</w:t>
            </w:r>
            <w:r w:rsidR="0054044A" w:rsidRPr="00395B9E">
              <w:rPr>
                <w:bCs/>
              </w:rPr>
              <w:t>6</w:t>
            </w:r>
            <w:r w:rsidRPr="00395B9E">
              <w:rPr>
                <w:bCs/>
              </w:rPr>
              <w:t>.1</w:t>
            </w:r>
          </w:p>
        </w:tc>
        <w:tc>
          <w:tcPr>
            <w:tcW w:w="5386" w:type="dxa"/>
          </w:tcPr>
          <w:p w14:paraId="2FE3D477" w14:textId="77777777" w:rsidR="00376C27" w:rsidRPr="00395B9E" w:rsidRDefault="00376C27" w:rsidP="00150B07">
            <w:pPr>
              <w:spacing w:line="288" w:lineRule="auto"/>
              <w:jc w:val="both"/>
              <w:rPr>
                <w:sz w:val="24"/>
                <w:szCs w:val="24"/>
              </w:rPr>
            </w:pPr>
            <w:r w:rsidRPr="00395B9E">
              <w:rPr>
                <w:sz w:val="24"/>
                <w:szCs w:val="24"/>
              </w:rPr>
              <w:t>Đánh giá ổn định</w:t>
            </w:r>
          </w:p>
        </w:tc>
        <w:tc>
          <w:tcPr>
            <w:tcW w:w="709" w:type="dxa"/>
            <w:vAlign w:val="center"/>
          </w:tcPr>
          <w:p w14:paraId="525A9792"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8759AAC" w14:textId="77777777" w:rsidR="00376C27" w:rsidRPr="00395B9E" w:rsidRDefault="00376C27" w:rsidP="00150B07">
            <w:pPr>
              <w:pStyle w:val="ListParagraph"/>
              <w:spacing w:line="288" w:lineRule="auto"/>
              <w:ind w:left="0"/>
              <w:jc w:val="center"/>
              <w:rPr>
                <w:bCs/>
              </w:rPr>
            </w:pPr>
          </w:p>
        </w:tc>
      </w:tr>
      <w:tr w:rsidR="00376C27" w:rsidRPr="00395B9E" w14:paraId="78DEAC23" w14:textId="77777777" w:rsidTr="00840EC5">
        <w:tc>
          <w:tcPr>
            <w:tcW w:w="1668" w:type="dxa"/>
          </w:tcPr>
          <w:p w14:paraId="0347D0B1" w14:textId="77777777" w:rsidR="00376C27" w:rsidRPr="00395B9E" w:rsidRDefault="00376C27" w:rsidP="00150B07">
            <w:pPr>
              <w:spacing w:line="288" w:lineRule="auto"/>
              <w:jc w:val="center"/>
            </w:pPr>
            <w:r w:rsidRPr="00395B9E">
              <w:t>3.</w:t>
            </w:r>
            <w:r w:rsidR="0054044A" w:rsidRPr="00395B9E">
              <w:t>6</w:t>
            </w:r>
            <w:r w:rsidRPr="00395B9E">
              <w:t>.2</w:t>
            </w:r>
          </w:p>
        </w:tc>
        <w:tc>
          <w:tcPr>
            <w:tcW w:w="5386" w:type="dxa"/>
          </w:tcPr>
          <w:p w14:paraId="751DBDB6" w14:textId="77777777" w:rsidR="00376C27" w:rsidRPr="00395B9E" w:rsidRDefault="00376C27" w:rsidP="00150B07">
            <w:pPr>
              <w:spacing w:line="288" w:lineRule="auto"/>
              <w:jc w:val="both"/>
              <w:rPr>
                <w:sz w:val="24"/>
                <w:szCs w:val="24"/>
              </w:rPr>
            </w:pPr>
            <w:r w:rsidRPr="00395B9E">
              <w:rPr>
                <w:sz w:val="24"/>
                <w:szCs w:val="24"/>
              </w:rPr>
              <w:t>Đánh giá độ lún của nền đường</w:t>
            </w:r>
          </w:p>
        </w:tc>
        <w:tc>
          <w:tcPr>
            <w:tcW w:w="709" w:type="dxa"/>
            <w:vAlign w:val="center"/>
          </w:tcPr>
          <w:p w14:paraId="1103DDCB"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C6063BA" w14:textId="77777777" w:rsidR="00376C27" w:rsidRPr="00395B9E" w:rsidRDefault="00376C27" w:rsidP="00150B07">
            <w:pPr>
              <w:pStyle w:val="ListParagraph"/>
              <w:spacing w:line="288" w:lineRule="auto"/>
              <w:ind w:left="0"/>
              <w:jc w:val="center"/>
              <w:rPr>
                <w:bCs/>
              </w:rPr>
            </w:pPr>
          </w:p>
        </w:tc>
      </w:tr>
      <w:tr w:rsidR="00376C27" w:rsidRPr="00395B9E" w14:paraId="41F7CCBF" w14:textId="77777777" w:rsidTr="00840EC5">
        <w:tc>
          <w:tcPr>
            <w:tcW w:w="1668" w:type="dxa"/>
          </w:tcPr>
          <w:p w14:paraId="117EA531" w14:textId="77777777" w:rsidR="00376C27" w:rsidRPr="00395B9E" w:rsidRDefault="0054044A" w:rsidP="00150B07">
            <w:pPr>
              <w:spacing w:line="288" w:lineRule="auto"/>
              <w:jc w:val="center"/>
            </w:pPr>
            <w:r w:rsidRPr="00395B9E">
              <w:t>3.7</w:t>
            </w:r>
          </w:p>
        </w:tc>
        <w:tc>
          <w:tcPr>
            <w:tcW w:w="5386" w:type="dxa"/>
          </w:tcPr>
          <w:p w14:paraId="4294009F" w14:textId="77777777" w:rsidR="00376C27" w:rsidRPr="00395B9E" w:rsidRDefault="00376C27" w:rsidP="00150B07">
            <w:pPr>
              <w:spacing w:line="288" w:lineRule="auto"/>
              <w:jc w:val="both"/>
              <w:rPr>
                <w:sz w:val="24"/>
                <w:szCs w:val="24"/>
              </w:rPr>
            </w:pPr>
            <w:r w:rsidRPr="00395B9E">
              <w:rPr>
                <w:sz w:val="24"/>
                <w:szCs w:val="24"/>
              </w:rPr>
              <w:t>Phần thảo luận và bài tập</w:t>
            </w:r>
          </w:p>
        </w:tc>
        <w:tc>
          <w:tcPr>
            <w:tcW w:w="709" w:type="dxa"/>
            <w:vAlign w:val="center"/>
          </w:tcPr>
          <w:p w14:paraId="42E8B9F7"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5330947" w14:textId="77777777" w:rsidR="00376C27" w:rsidRPr="00395B9E" w:rsidRDefault="00376C27" w:rsidP="00150B07">
            <w:pPr>
              <w:pStyle w:val="ListParagraph"/>
              <w:spacing w:line="288" w:lineRule="auto"/>
              <w:ind w:left="0"/>
              <w:jc w:val="center"/>
              <w:rPr>
                <w:bCs/>
              </w:rPr>
            </w:pPr>
          </w:p>
        </w:tc>
      </w:tr>
      <w:tr w:rsidR="00376C27" w:rsidRPr="00395B9E" w14:paraId="09F51418" w14:textId="77777777" w:rsidTr="00840EC5">
        <w:tc>
          <w:tcPr>
            <w:tcW w:w="1668" w:type="dxa"/>
            <w:vAlign w:val="center"/>
          </w:tcPr>
          <w:p w14:paraId="5A76A137" w14:textId="77777777" w:rsidR="00376C27" w:rsidRPr="00395B9E" w:rsidRDefault="00376C27" w:rsidP="00150B07">
            <w:pPr>
              <w:pStyle w:val="ListParagraph"/>
              <w:spacing w:line="288" w:lineRule="auto"/>
              <w:ind w:left="0"/>
              <w:jc w:val="center"/>
              <w:rPr>
                <w:bCs/>
              </w:rPr>
            </w:pPr>
            <w:r w:rsidRPr="00395B9E">
              <w:rPr>
                <w:b/>
                <w:bCs/>
                <w:lang w:val="nl-NL"/>
              </w:rPr>
              <w:t>Chương 12</w:t>
            </w:r>
          </w:p>
        </w:tc>
        <w:tc>
          <w:tcPr>
            <w:tcW w:w="5386" w:type="dxa"/>
          </w:tcPr>
          <w:p w14:paraId="14138F0E" w14:textId="77777777" w:rsidR="00376C27" w:rsidRPr="00395B9E" w:rsidRDefault="00376C27" w:rsidP="0032181B">
            <w:pPr>
              <w:spacing w:line="288" w:lineRule="auto"/>
              <w:rPr>
                <w:sz w:val="24"/>
                <w:szCs w:val="24"/>
              </w:rPr>
            </w:pPr>
            <w:r w:rsidRPr="00395B9E">
              <w:rPr>
                <w:sz w:val="24"/>
                <w:szCs w:val="24"/>
              </w:rPr>
              <w:t>KHẢO SÁT Đ</w:t>
            </w:r>
            <w:r w:rsidR="0004592A" w:rsidRPr="00395B9E">
              <w:rPr>
                <w:sz w:val="24"/>
                <w:szCs w:val="24"/>
              </w:rPr>
              <w:t xml:space="preserve">CCT </w:t>
            </w:r>
            <w:r w:rsidR="0032181B" w:rsidRPr="00395B9E">
              <w:rPr>
                <w:sz w:val="24"/>
                <w:szCs w:val="24"/>
              </w:rPr>
              <w:t>ĐỂ</w:t>
            </w:r>
            <w:r w:rsidRPr="00395B9E">
              <w:rPr>
                <w:sz w:val="24"/>
                <w:szCs w:val="24"/>
              </w:rPr>
              <w:t xml:space="preserve"> XÂY DỰNG CẦU</w:t>
            </w:r>
          </w:p>
        </w:tc>
        <w:tc>
          <w:tcPr>
            <w:tcW w:w="709" w:type="dxa"/>
            <w:vAlign w:val="center"/>
          </w:tcPr>
          <w:p w14:paraId="4D63B7EB" w14:textId="77777777" w:rsidR="00376C27" w:rsidRPr="00395B9E" w:rsidRDefault="00376C27" w:rsidP="00150B07">
            <w:pPr>
              <w:pStyle w:val="ListParagraph"/>
              <w:spacing w:line="288" w:lineRule="auto"/>
              <w:ind w:left="0"/>
              <w:jc w:val="center"/>
              <w:rPr>
                <w:bCs/>
              </w:rPr>
            </w:pPr>
            <w:r w:rsidRPr="00395B9E">
              <w:rPr>
                <w:bCs/>
              </w:rPr>
              <w:t>3</w:t>
            </w:r>
          </w:p>
        </w:tc>
        <w:tc>
          <w:tcPr>
            <w:tcW w:w="1276" w:type="dxa"/>
            <w:vAlign w:val="center"/>
          </w:tcPr>
          <w:p w14:paraId="0593962E" w14:textId="77777777" w:rsidR="00376C27" w:rsidRPr="00395B9E" w:rsidRDefault="00376C27" w:rsidP="00150B07">
            <w:pPr>
              <w:pStyle w:val="ListParagraph"/>
              <w:spacing w:line="288" w:lineRule="auto"/>
              <w:ind w:left="0"/>
              <w:jc w:val="center"/>
              <w:rPr>
                <w:bCs/>
              </w:rPr>
            </w:pPr>
          </w:p>
        </w:tc>
      </w:tr>
      <w:tr w:rsidR="00376C27" w:rsidRPr="00395B9E" w14:paraId="768AA34F" w14:textId="77777777" w:rsidTr="00840EC5">
        <w:tc>
          <w:tcPr>
            <w:tcW w:w="1668" w:type="dxa"/>
            <w:vAlign w:val="center"/>
          </w:tcPr>
          <w:p w14:paraId="1A1084BC" w14:textId="77777777" w:rsidR="00376C27" w:rsidRPr="00395B9E" w:rsidRDefault="00376C27" w:rsidP="00150B07">
            <w:pPr>
              <w:pStyle w:val="ListParagraph"/>
              <w:spacing w:line="288" w:lineRule="auto"/>
              <w:ind w:left="0"/>
              <w:jc w:val="center"/>
              <w:rPr>
                <w:bCs/>
              </w:rPr>
            </w:pPr>
            <w:r w:rsidRPr="00395B9E">
              <w:rPr>
                <w:bCs/>
              </w:rPr>
              <w:t>4.1.</w:t>
            </w:r>
          </w:p>
        </w:tc>
        <w:tc>
          <w:tcPr>
            <w:tcW w:w="5386" w:type="dxa"/>
          </w:tcPr>
          <w:p w14:paraId="06C0D3A0" w14:textId="77777777" w:rsidR="00376C27" w:rsidRPr="00395B9E" w:rsidRDefault="0054044A" w:rsidP="00BA1AC2">
            <w:pPr>
              <w:spacing w:line="288" w:lineRule="auto"/>
              <w:rPr>
                <w:sz w:val="24"/>
                <w:szCs w:val="24"/>
              </w:rPr>
            </w:pPr>
            <w:r w:rsidRPr="00395B9E">
              <w:rPr>
                <w:sz w:val="24"/>
                <w:szCs w:val="24"/>
              </w:rPr>
              <w:t>Công trình c</w:t>
            </w:r>
            <w:r w:rsidR="00376C27" w:rsidRPr="00395B9E">
              <w:rPr>
                <w:sz w:val="24"/>
                <w:szCs w:val="24"/>
              </w:rPr>
              <w:t>ầu và các giai đoạn thiết kế và khảo sát Đ</w:t>
            </w:r>
            <w:r w:rsidR="00BA1AC2" w:rsidRPr="00395B9E">
              <w:rPr>
                <w:sz w:val="24"/>
                <w:szCs w:val="24"/>
              </w:rPr>
              <w:t>CCT</w:t>
            </w:r>
          </w:p>
        </w:tc>
        <w:tc>
          <w:tcPr>
            <w:tcW w:w="709" w:type="dxa"/>
            <w:vAlign w:val="center"/>
          </w:tcPr>
          <w:p w14:paraId="2E8364DD" w14:textId="77777777" w:rsidR="00376C27" w:rsidRPr="00395B9E" w:rsidRDefault="00376C27" w:rsidP="00150B07">
            <w:pPr>
              <w:pStyle w:val="ListParagraph"/>
              <w:spacing w:line="288" w:lineRule="auto"/>
              <w:ind w:left="0"/>
              <w:jc w:val="center"/>
              <w:rPr>
                <w:b/>
                <w:bCs/>
              </w:rPr>
            </w:pPr>
          </w:p>
        </w:tc>
        <w:tc>
          <w:tcPr>
            <w:tcW w:w="1276" w:type="dxa"/>
            <w:vMerge w:val="restart"/>
            <w:vAlign w:val="center"/>
          </w:tcPr>
          <w:p w14:paraId="01C12D8F" w14:textId="77777777" w:rsidR="00376C27" w:rsidRPr="00395B9E" w:rsidRDefault="00376C27" w:rsidP="00150B07">
            <w:pPr>
              <w:pStyle w:val="ListParagraph"/>
              <w:spacing w:line="288" w:lineRule="auto"/>
              <w:ind w:left="0"/>
              <w:jc w:val="center"/>
              <w:rPr>
                <w:bCs/>
              </w:rPr>
            </w:pPr>
          </w:p>
          <w:p w14:paraId="6AFD6E0F" w14:textId="77777777" w:rsidR="00376C27" w:rsidRPr="00395B9E" w:rsidRDefault="00376C27" w:rsidP="00150B07">
            <w:pPr>
              <w:pStyle w:val="ListParagraph"/>
              <w:spacing w:line="288" w:lineRule="auto"/>
              <w:ind w:left="0"/>
              <w:jc w:val="center"/>
              <w:rPr>
                <w:bCs/>
              </w:rPr>
            </w:pPr>
          </w:p>
          <w:p w14:paraId="17742E9D" w14:textId="77777777" w:rsidR="00376C27" w:rsidRPr="00395B9E" w:rsidRDefault="00376C27" w:rsidP="00150B07">
            <w:pPr>
              <w:pStyle w:val="ListParagraph"/>
              <w:spacing w:line="288" w:lineRule="auto"/>
              <w:ind w:left="0"/>
              <w:jc w:val="center"/>
              <w:rPr>
                <w:bCs/>
              </w:rPr>
            </w:pPr>
          </w:p>
          <w:p w14:paraId="5F2CFC7F" w14:textId="77777777" w:rsidR="00376C27" w:rsidRPr="00395B9E" w:rsidRDefault="00376C27" w:rsidP="00150B07">
            <w:pPr>
              <w:pStyle w:val="ListParagraph"/>
              <w:spacing w:line="288" w:lineRule="auto"/>
              <w:ind w:left="0"/>
              <w:jc w:val="center"/>
              <w:rPr>
                <w:bCs/>
              </w:rPr>
            </w:pPr>
          </w:p>
          <w:p w14:paraId="5BDF8E91" w14:textId="77777777" w:rsidR="00376C27" w:rsidRPr="00395B9E" w:rsidRDefault="00376C27" w:rsidP="00150B07">
            <w:pPr>
              <w:pStyle w:val="ListParagraph"/>
              <w:spacing w:line="288" w:lineRule="auto"/>
              <w:ind w:left="0"/>
              <w:jc w:val="center"/>
              <w:rPr>
                <w:bCs/>
              </w:rPr>
            </w:pPr>
            <w:r w:rsidRPr="00395B9E">
              <w:rPr>
                <w:bCs/>
              </w:rPr>
              <w:t>4.1.</w:t>
            </w:r>
            <w:r w:rsidR="004B6AE6" w:rsidRPr="00395B9E">
              <w:rPr>
                <w:bCs/>
              </w:rPr>
              <w:t>12</w:t>
            </w:r>
          </w:p>
          <w:p w14:paraId="2A6D493D" w14:textId="77777777" w:rsidR="00376C27" w:rsidRPr="00395B9E" w:rsidRDefault="00376C27" w:rsidP="00150B07">
            <w:pPr>
              <w:pStyle w:val="ListParagraph"/>
              <w:spacing w:line="288" w:lineRule="auto"/>
              <w:ind w:left="0"/>
              <w:jc w:val="center"/>
              <w:rPr>
                <w:bCs/>
              </w:rPr>
            </w:pPr>
            <w:r w:rsidRPr="00395B9E">
              <w:rPr>
                <w:bCs/>
              </w:rPr>
              <w:t>4.2.1</w:t>
            </w:r>
          </w:p>
          <w:p w14:paraId="3D9F669A" w14:textId="77777777" w:rsidR="00376C27" w:rsidRPr="00395B9E" w:rsidRDefault="00376C27" w:rsidP="00150B07">
            <w:pPr>
              <w:pStyle w:val="ListParagraph"/>
              <w:spacing w:line="288" w:lineRule="auto"/>
              <w:ind w:left="0"/>
              <w:jc w:val="center"/>
              <w:rPr>
                <w:bCs/>
              </w:rPr>
            </w:pPr>
            <w:r w:rsidRPr="00395B9E">
              <w:rPr>
                <w:bCs/>
              </w:rPr>
              <w:t>4.2.2</w:t>
            </w:r>
          </w:p>
          <w:p w14:paraId="272FF9B0" w14:textId="77777777" w:rsidR="00144A57" w:rsidRPr="00395B9E" w:rsidRDefault="00144A57" w:rsidP="00150B07">
            <w:pPr>
              <w:pStyle w:val="ListParagraph"/>
              <w:spacing w:line="288" w:lineRule="auto"/>
              <w:ind w:left="0"/>
              <w:jc w:val="center"/>
              <w:rPr>
                <w:bCs/>
              </w:rPr>
            </w:pPr>
            <w:r w:rsidRPr="00395B9E">
              <w:rPr>
                <w:bCs/>
              </w:rPr>
              <w:t>4.2.3</w:t>
            </w:r>
          </w:p>
        </w:tc>
      </w:tr>
      <w:tr w:rsidR="00376C27" w:rsidRPr="00395B9E" w14:paraId="048A3AC2" w14:textId="77777777" w:rsidTr="00840EC5">
        <w:tc>
          <w:tcPr>
            <w:tcW w:w="1668" w:type="dxa"/>
            <w:vAlign w:val="center"/>
          </w:tcPr>
          <w:p w14:paraId="3FA80DC1" w14:textId="77777777" w:rsidR="00376C27" w:rsidRPr="00395B9E" w:rsidRDefault="00376C27" w:rsidP="00150B07">
            <w:pPr>
              <w:pStyle w:val="ListParagraph"/>
              <w:spacing w:line="288" w:lineRule="auto"/>
              <w:ind w:left="0"/>
              <w:jc w:val="center"/>
              <w:rPr>
                <w:bCs/>
              </w:rPr>
            </w:pPr>
            <w:r w:rsidRPr="00395B9E">
              <w:rPr>
                <w:bCs/>
              </w:rPr>
              <w:t>4.2</w:t>
            </w:r>
          </w:p>
        </w:tc>
        <w:tc>
          <w:tcPr>
            <w:tcW w:w="5386" w:type="dxa"/>
          </w:tcPr>
          <w:p w14:paraId="2D2468ED" w14:textId="77777777" w:rsidR="00376C27" w:rsidRPr="00395B9E" w:rsidRDefault="00376C27" w:rsidP="00BA1AC2">
            <w:pPr>
              <w:spacing w:line="288" w:lineRule="auto"/>
              <w:rPr>
                <w:sz w:val="24"/>
                <w:szCs w:val="24"/>
              </w:rPr>
            </w:pPr>
            <w:r w:rsidRPr="00395B9E">
              <w:rPr>
                <w:sz w:val="24"/>
                <w:szCs w:val="24"/>
              </w:rPr>
              <w:t>Khảo sát Đ</w:t>
            </w:r>
            <w:r w:rsidR="00BA1AC2" w:rsidRPr="00395B9E">
              <w:rPr>
                <w:sz w:val="24"/>
                <w:szCs w:val="24"/>
              </w:rPr>
              <w:t>CCT</w:t>
            </w:r>
            <w:r w:rsidRPr="00395B9E">
              <w:rPr>
                <w:sz w:val="24"/>
                <w:szCs w:val="24"/>
              </w:rPr>
              <w:t xml:space="preserve"> sơ lược để lập báo cáo đầu tư</w:t>
            </w:r>
          </w:p>
        </w:tc>
        <w:tc>
          <w:tcPr>
            <w:tcW w:w="709" w:type="dxa"/>
            <w:vAlign w:val="center"/>
          </w:tcPr>
          <w:p w14:paraId="68DA0E55"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064C29A" w14:textId="77777777" w:rsidR="00376C27" w:rsidRPr="00395B9E" w:rsidRDefault="00376C27" w:rsidP="00150B07">
            <w:pPr>
              <w:pStyle w:val="ListParagraph"/>
              <w:spacing w:line="288" w:lineRule="auto"/>
              <w:ind w:left="0"/>
              <w:jc w:val="center"/>
              <w:rPr>
                <w:bCs/>
                <w:lang w:val="vi-VN"/>
              </w:rPr>
            </w:pPr>
          </w:p>
        </w:tc>
      </w:tr>
      <w:tr w:rsidR="00376C27" w:rsidRPr="00395B9E" w14:paraId="51409351" w14:textId="77777777" w:rsidTr="00840EC5">
        <w:tc>
          <w:tcPr>
            <w:tcW w:w="1668" w:type="dxa"/>
            <w:vAlign w:val="center"/>
          </w:tcPr>
          <w:p w14:paraId="45FCC96B" w14:textId="77777777" w:rsidR="00376C27" w:rsidRPr="00395B9E" w:rsidRDefault="00376C27" w:rsidP="00150B07">
            <w:pPr>
              <w:pStyle w:val="ListParagraph"/>
              <w:spacing w:line="288" w:lineRule="auto"/>
              <w:ind w:left="0"/>
              <w:jc w:val="center"/>
              <w:rPr>
                <w:bCs/>
              </w:rPr>
            </w:pPr>
            <w:r w:rsidRPr="00395B9E">
              <w:rPr>
                <w:bCs/>
              </w:rPr>
              <w:t>4.3</w:t>
            </w:r>
          </w:p>
        </w:tc>
        <w:tc>
          <w:tcPr>
            <w:tcW w:w="5386" w:type="dxa"/>
          </w:tcPr>
          <w:p w14:paraId="0DC7D668" w14:textId="77777777" w:rsidR="00376C27" w:rsidRPr="00395B9E" w:rsidRDefault="00376C27" w:rsidP="00BA1AC2">
            <w:pPr>
              <w:spacing w:line="288" w:lineRule="auto"/>
              <w:rPr>
                <w:sz w:val="24"/>
                <w:szCs w:val="24"/>
              </w:rPr>
            </w:pPr>
            <w:r w:rsidRPr="00395B9E">
              <w:rPr>
                <w:sz w:val="24"/>
                <w:szCs w:val="24"/>
              </w:rPr>
              <w:t>Khảo sát Đ</w:t>
            </w:r>
            <w:r w:rsidR="00BA1AC2" w:rsidRPr="00395B9E">
              <w:rPr>
                <w:sz w:val="24"/>
                <w:szCs w:val="24"/>
              </w:rPr>
              <w:t>CCT</w:t>
            </w:r>
            <w:r w:rsidRPr="00395B9E">
              <w:rPr>
                <w:sz w:val="24"/>
                <w:szCs w:val="24"/>
              </w:rPr>
              <w:t xml:space="preserve"> sơ bộ để lập dự án đầu tư và thiết kế cơ sở</w:t>
            </w:r>
          </w:p>
        </w:tc>
        <w:tc>
          <w:tcPr>
            <w:tcW w:w="709" w:type="dxa"/>
            <w:vAlign w:val="center"/>
          </w:tcPr>
          <w:p w14:paraId="467900AA"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2B1B4C08" w14:textId="77777777" w:rsidR="00376C27" w:rsidRPr="00395B9E" w:rsidRDefault="00376C27" w:rsidP="00150B07">
            <w:pPr>
              <w:pStyle w:val="ListParagraph"/>
              <w:spacing w:line="288" w:lineRule="auto"/>
              <w:ind w:left="0"/>
              <w:jc w:val="center"/>
              <w:rPr>
                <w:bCs/>
                <w:lang w:val="vi-VN"/>
              </w:rPr>
            </w:pPr>
          </w:p>
        </w:tc>
      </w:tr>
      <w:tr w:rsidR="00376C27" w:rsidRPr="00395B9E" w14:paraId="60B7B296" w14:textId="77777777" w:rsidTr="00840EC5">
        <w:tc>
          <w:tcPr>
            <w:tcW w:w="1668" w:type="dxa"/>
            <w:vAlign w:val="center"/>
          </w:tcPr>
          <w:p w14:paraId="35605E0C" w14:textId="77777777" w:rsidR="00376C27" w:rsidRPr="00395B9E" w:rsidRDefault="00376C27" w:rsidP="00150B07">
            <w:pPr>
              <w:pStyle w:val="ListParagraph"/>
              <w:spacing w:line="288" w:lineRule="auto"/>
              <w:ind w:left="0"/>
              <w:jc w:val="center"/>
              <w:rPr>
                <w:bCs/>
              </w:rPr>
            </w:pPr>
            <w:r w:rsidRPr="00395B9E">
              <w:rPr>
                <w:bCs/>
              </w:rPr>
              <w:t>4.3.1</w:t>
            </w:r>
          </w:p>
        </w:tc>
        <w:tc>
          <w:tcPr>
            <w:tcW w:w="5386" w:type="dxa"/>
          </w:tcPr>
          <w:p w14:paraId="4D04C11C"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4A712557"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1B25019" w14:textId="77777777" w:rsidR="00376C27" w:rsidRPr="00395B9E" w:rsidRDefault="00376C27" w:rsidP="00150B07">
            <w:pPr>
              <w:pStyle w:val="ListParagraph"/>
              <w:spacing w:line="288" w:lineRule="auto"/>
              <w:ind w:left="0"/>
              <w:jc w:val="center"/>
              <w:rPr>
                <w:bCs/>
                <w:lang w:val="vi-VN"/>
              </w:rPr>
            </w:pPr>
          </w:p>
        </w:tc>
      </w:tr>
      <w:tr w:rsidR="00376C27" w:rsidRPr="00395B9E" w14:paraId="02D2D6B9" w14:textId="77777777" w:rsidTr="00840EC5">
        <w:tc>
          <w:tcPr>
            <w:tcW w:w="1668" w:type="dxa"/>
            <w:vAlign w:val="center"/>
          </w:tcPr>
          <w:p w14:paraId="024B06BA" w14:textId="77777777" w:rsidR="00376C27" w:rsidRPr="00395B9E" w:rsidRDefault="00376C27" w:rsidP="00150B07">
            <w:pPr>
              <w:pStyle w:val="ListParagraph"/>
              <w:spacing w:line="288" w:lineRule="auto"/>
              <w:ind w:left="0"/>
              <w:jc w:val="center"/>
              <w:rPr>
                <w:bCs/>
              </w:rPr>
            </w:pPr>
            <w:r w:rsidRPr="00395B9E">
              <w:rPr>
                <w:bCs/>
              </w:rPr>
              <w:t>4.3.2</w:t>
            </w:r>
          </w:p>
        </w:tc>
        <w:tc>
          <w:tcPr>
            <w:tcW w:w="5386" w:type="dxa"/>
          </w:tcPr>
          <w:p w14:paraId="134DC612"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29B4525F"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05C8C8FA" w14:textId="77777777" w:rsidR="00376C27" w:rsidRPr="00395B9E" w:rsidRDefault="00376C27" w:rsidP="00150B07">
            <w:pPr>
              <w:pStyle w:val="ListParagraph"/>
              <w:spacing w:line="288" w:lineRule="auto"/>
              <w:ind w:left="0"/>
              <w:jc w:val="center"/>
              <w:rPr>
                <w:bCs/>
                <w:lang w:val="vi-VN"/>
              </w:rPr>
            </w:pPr>
          </w:p>
        </w:tc>
      </w:tr>
      <w:tr w:rsidR="00376C27" w:rsidRPr="00395B9E" w14:paraId="64EC2709" w14:textId="77777777" w:rsidTr="00840EC5">
        <w:tc>
          <w:tcPr>
            <w:tcW w:w="1668" w:type="dxa"/>
            <w:vAlign w:val="center"/>
          </w:tcPr>
          <w:p w14:paraId="6D8417A6" w14:textId="77777777" w:rsidR="00376C27" w:rsidRPr="00395B9E" w:rsidRDefault="00376C27" w:rsidP="00150B07">
            <w:pPr>
              <w:pStyle w:val="ListParagraph"/>
              <w:spacing w:line="288" w:lineRule="auto"/>
              <w:ind w:left="0"/>
              <w:jc w:val="center"/>
              <w:rPr>
                <w:bCs/>
              </w:rPr>
            </w:pPr>
            <w:r w:rsidRPr="00395B9E">
              <w:rPr>
                <w:bCs/>
              </w:rPr>
              <w:t>4.4</w:t>
            </w:r>
          </w:p>
        </w:tc>
        <w:tc>
          <w:tcPr>
            <w:tcW w:w="5386" w:type="dxa"/>
          </w:tcPr>
          <w:p w14:paraId="7F8C2E18" w14:textId="77777777" w:rsidR="00376C27" w:rsidRPr="00395B9E" w:rsidRDefault="00376C27" w:rsidP="00BA1AC2">
            <w:pPr>
              <w:spacing w:line="288" w:lineRule="auto"/>
              <w:rPr>
                <w:sz w:val="24"/>
                <w:szCs w:val="24"/>
              </w:rPr>
            </w:pPr>
            <w:r w:rsidRPr="00395B9E">
              <w:rPr>
                <w:sz w:val="24"/>
                <w:szCs w:val="24"/>
              </w:rPr>
              <w:t>Khảo sát Đ</w:t>
            </w:r>
            <w:r w:rsidR="00BA1AC2" w:rsidRPr="00395B9E">
              <w:rPr>
                <w:sz w:val="24"/>
                <w:szCs w:val="24"/>
              </w:rPr>
              <w:t>CCT</w:t>
            </w:r>
            <w:r w:rsidRPr="00395B9E">
              <w:rPr>
                <w:sz w:val="24"/>
                <w:szCs w:val="24"/>
              </w:rPr>
              <w:t xml:space="preserve"> chi tiết cho thiết kế kỹ th</w:t>
            </w:r>
            <w:r w:rsidR="0054044A" w:rsidRPr="00395B9E">
              <w:rPr>
                <w:sz w:val="24"/>
                <w:szCs w:val="24"/>
              </w:rPr>
              <w:t>uật</w:t>
            </w:r>
            <w:r w:rsidRPr="00395B9E">
              <w:rPr>
                <w:sz w:val="24"/>
                <w:szCs w:val="24"/>
              </w:rPr>
              <w:t xml:space="preserve"> cầu</w:t>
            </w:r>
          </w:p>
        </w:tc>
        <w:tc>
          <w:tcPr>
            <w:tcW w:w="709" w:type="dxa"/>
            <w:vAlign w:val="center"/>
          </w:tcPr>
          <w:p w14:paraId="3FD14A20"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B158DC2" w14:textId="77777777" w:rsidR="00376C27" w:rsidRPr="00395B9E" w:rsidRDefault="00376C27" w:rsidP="00150B07">
            <w:pPr>
              <w:pStyle w:val="ListParagraph"/>
              <w:spacing w:line="288" w:lineRule="auto"/>
              <w:ind w:left="0"/>
              <w:jc w:val="center"/>
              <w:rPr>
                <w:bCs/>
                <w:lang w:val="vi-VN"/>
              </w:rPr>
            </w:pPr>
          </w:p>
        </w:tc>
      </w:tr>
      <w:tr w:rsidR="00376C27" w:rsidRPr="00395B9E" w14:paraId="269FFFD8" w14:textId="77777777" w:rsidTr="00840EC5">
        <w:tc>
          <w:tcPr>
            <w:tcW w:w="1668" w:type="dxa"/>
            <w:vAlign w:val="center"/>
          </w:tcPr>
          <w:p w14:paraId="52A2831F" w14:textId="77777777" w:rsidR="00376C27" w:rsidRPr="00395B9E" w:rsidRDefault="00376C27" w:rsidP="00150B07">
            <w:pPr>
              <w:pStyle w:val="ListParagraph"/>
              <w:spacing w:line="288" w:lineRule="auto"/>
              <w:ind w:left="0"/>
              <w:jc w:val="center"/>
              <w:rPr>
                <w:bCs/>
              </w:rPr>
            </w:pPr>
            <w:r w:rsidRPr="00395B9E">
              <w:rPr>
                <w:bCs/>
              </w:rPr>
              <w:t>4.4.1</w:t>
            </w:r>
          </w:p>
        </w:tc>
        <w:tc>
          <w:tcPr>
            <w:tcW w:w="5386" w:type="dxa"/>
          </w:tcPr>
          <w:p w14:paraId="3F8D29F5"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258F72D9"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0B35B651" w14:textId="77777777" w:rsidR="00376C27" w:rsidRPr="00395B9E" w:rsidRDefault="00376C27" w:rsidP="00150B07">
            <w:pPr>
              <w:pStyle w:val="ListParagraph"/>
              <w:spacing w:line="288" w:lineRule="auto"/>
              <w:ind w:left="0"/>
              <w:jc w:val="center"/>
              <w:rPr>
                <w:bCs/>
                <w:lang w:val="vi-VN"/>
              </w:rPr>
            </w:pPr>
          </w:p>
        </w:tc>
      </w:tr>
      <w:tr w:rsidR="00376C27" w:rsidRPr="00395B9E" w14:paraId="7D9F7B32" w14:textId="77777777" w:rsidTr="00840EC5">
        <w:tc>
          <w:tcPr>
            <w:tcW w:w="1668" w:type="dxa"/>
            <w:vAlign w:val="center"/>
          </w:tcPr>
          <w:p w14:paraId="6326C0B5" w14:textId="77777777" w:rsidR="00376C27" w:rsidRPr="00395B9E" w:rsidRDefault="00376C27" w:rsidP="00150B07">
            <w:pPr>
              <w:pStyle w:val="ListParagraph"/>
              <w:spacing w:line="288" w:lineRule="auto"/>
              <w:ind w:left="0"/>
              <w:jc w:val="center"/>
              <w:rPr>
                <w:bCs/>
              </w:rPr>
            </w:pPr>
            <w:r w:rsidRPr="00395B9E">
              <w:rPr>
                <w:bCs/>
              </w:rPr>
              <w:t>4.4.2</w:t>
            </w:r>
          </w:p>
        </w:tc>
        <w:tc>
          <w:tcPr>
            <w:tcW w:w="5386" w:type="dxa"/>
          </w:tcPr>
          <w:p w14:paraId="60BBC548"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1E8C39B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048F042A" w14:textId="77777777" w:rsidR="00376C27" w:rsidRPr="00395B9E" w:rsidRDefault="00376C27" w:rsidP="00150B07">
            <w:pPr>
              <w:pStyle w:val="ListParagraph"/>
              <w:spacing w:line="288" w:lineRule="auto"/>
              <w:ind w:left="0"/>
              <w:jc w:val="center"/>
              <w:rPr>
                <w:bCs/>
                <w:lang w:val="vi-VN"/>
              </w:rPr>
            </w:pPr>
          </w:p>
        </w:tc>
      </w:tr>
      <w:tr w:rsidR="00376C27" w:rsidRPr="00395B9E" w14:paraId="727315AE" w14:textId="77777777" w:rsidTr="00840EC5">
        <w:tc>
          <w:tcPr>
            <w:tcW w:w="1668" w:type="dxa"/>
            <w:vAlign w:val="center"/>
          </w:tcPr>
          <w:p w14:paraId="6A46395A" w14:textId="77777777" w:rsidR="00376C27" w:rsidRPr="00395B9E" w:rsidRDefault="00376C27" w:rsidP="00150B07">
            <w:pPr>
              <w:pStyle w:val="ListParagraph"/>
              <w:spacing w:line="288" w:lineRule="auto"/>
              <w:ind w:left="0"/>
              <w:jc w:val="center"/>
              <w:rPr>
                <w:bCs/>
              </w:rPr>
            </w:pPr>
            <w:r w:rsidRPr="00395B9E">
              <w:rPr>
                <w:bCs/>
              </w:rPr>
              <w:t>4.5</w:t>
            </w:r>
          </w:p>
        </w:tc>
        <w:tc>
          <w:tcPr>
            <w:tcW w:w="5386" w:type="dxa"/>
          </w:tcPr>
          <w:p w14:paraId="23132C35" w14:textId="77777777" w:rsidR="00376C27" w:rsidRPr="00395B9E" w:rsidRDefault="00376C27" w:rsidP="00150B07">
            <w:pPr>
              <w:spacing w:line="288" w:lineRule="auto"/>
              <w:jc w:val="both"/>
              <w:rPr>
                <w:sz w:val="24"/>
                <w:szCs w:val="24"/>
              </w:rPr>
            </w:pPr>
            <w:r w:rsidRPr="00395B9E">
              <w:rPr>
                <w:sz w:val="24"/>
                <w:szCs w:val="24"/>
              </w:rPr>
              <w:t>Phần thảo luận và bài tập</w:t>
            </w:r>
          </w:p>
        </w:tc>
        <w:tc>
          <w:tcPr>
            <w:tcW w:w="709" w:type="dxa"/>
            <w:vAlign w:val="center"/>
          </w:tcPr>
          <w:p w14:paraId="3193A00E"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077018C6" w14:textId="77777777" w:rsidR="00376C27" w:rsidRPr="00395B9E" w:rsidRDefault="00376C27" w:rsidP="00150B07">
            <w:pPr>
              <w:pStyle w:val="ListParagraph"/>
              <w:spacing w:line="288" w:lineRule="auto"/>
              <w:ind w:left="0"/>
              <w:jc w:val="center"/>
              <w:rPr>
                <w:bCs/>
                <w:lang w:val="vi-VN"/>
              </w:rPr>
            </w:pPr>
          </w:p>
        </w:tc>
      </w:tr>
      <w:tr w:rsidR="00376C27" w:rsidRPr="00395B9E" w14:paraId="29E54DA4" w14:textId="77777777" w:rsidTr="00840EC5">
        <w:tc>
          <w:tcPr>
            <w:tcW w:w="1668" w:type="dxa"/>
            <w:vAlign w:val="center"/>
          </w:tcPr>
          <w:p w14:paraId="4413A56D" w14:textId="77777777" w:rsidR="00376C27" w:rsidRPr="00395B9E" w:rsidRDefault="00376C27" w:rsidP="00150B07">
            <w:pPr>
              <w:pStyle w:val="ListParagraph"/>
              <w:spacing w:line="288" w:lineRule="auto"/>
              <w:ind w:left="0"/>
              <w:jc w:val="center"/>
              <w:rPr>
                <w:bCs/>
              </w:rPr>
            </w:pPr>
            <w:r w:rsidRPr="00395B9E">
              <w:rPr>
                <w:b/>
                <w:bCs/>
                <w:lang w:val="nl-NL"/>
              </w:rPr>
              <w:t>Chương 13</w:t>
            </w:r>
          </w:p>
        </w:tc>
        <w:tc>
          <w:tcPr>
            <w:tcW w:w="5386" w:type="dxa"/>
            <w:vAlign w:val="center"/>
          </w:tcPr>
          <w:p w14:paraId="40BE321F" w14:textId="77777777" w:rsidR="00376C27" w:rsidRPr="00395B9E" w:rsidRDefault="00376C27" w:rsidP="00BA1AC2">
            <w:pPr>
              <w:spacing w:line="288" w:lineRule="auto"/>
              <w:rPr>
                <w:sz w:val="24"/>
                <w:szCs w:val="24"/>
              </w:rPr>
            </w:pPr>
            <w:r w:rsidRPr="00395B9E">
              <w:rPr>
                <w:sz w:val="24"/>
                <w:szCs w:val="24"/>
              </w:rPr>
              <w:t>KHẢO SÁT Đ</w:t>
            </w:r>
            <w:r w:rsidR="00BA1AC2" w:rsidRPr="00395B9E">
              <w:rPr>
                <w:sz w:val="24"/>
                <w:szCs w:val="24"/>
              </w:rPr>
              <w:t>CCT</w:t>
            </w:r>
            <w:r w:rsidRPr="00395B9E">
              <w:rPr>
                <w:sz w:val="24"/>
                <w:szCs w:val="24"/>
              </w:rPr>
              <w:t xml:space="preserve"> CHO CÔNG TRÌNH THỦY LỢI</w:t>
            </w:r>
          </w:p>
        </w:tc>
        <w:tc>
          <w:tcPr>
            <w:tcW w:w="709" w:type="dxa"/>
            <w:vAlign w:val="center"/>
          </w:tcPr>
          <w:p w14:paraId="5B959BD6" w14:textId="77777777" w:rsidR="00376C27" w:rsidRPr="00395B9E" w:rsidRDefault="00376C27" w:rsidP="00150B07">
            <w:pPr>
              <w:pStyle w:val="ListParagraph"/>
              <w:spacing w:line="288" w:lineRule="auto"/>
              <w:ind w:left="0"/>
              <w:jc w:val="center"/>
              <w:rPr>
                <w:bCs/>
              </w:rPr>
            </w:pPr>
            <w:r w:rsidRPr="00395B9E">
              <w:rPr>
                <w:bCs/>
              </w:rPr>
              <w:t>7</w:t>
            </w:r>
          </w:p>
        </w:tc>
        <w:tc>
          <w:tcPr>
            <w:tcW w:w="1276" w:type="dxa"/>
            <w:vAlign w:val="center"/>
          </w:tcPr>
          <w:p w14:paraId="15885303" w14:textId="77777777" w:rsidR="00376C27" w:rsidRPr="00395B9E" w:rsidRDefault="00376C27" w:rsidP="00150B07">
            <w:pPr>
              <w:pStyle w:val="ListParagraph"/>
              <w:spacing w:line="288" w:lineRule="auto"/>
              <w:ind w:left="0"/>
              <w:jc w:val="center"/>
              <w:rPr>
                <w:bCs/>
                <w:lang w:val="vi-VN"/>
              </w:rPr>
            </w:pPr>
          </w:p>
        </w:tc>
      </w:tr>
      <w:tr w:rsidR="00376C27" w:rsidRPr="00395B9E" w14:paraId="5F78CA69" w14:textId="77777777" w:rsidTr="00840EC5">
        <w:tc>
          <w:tcPr>
            <w:tcW w:w="1668" w:type="dxa"/>
            <w:vAlign w:val="center"/>
          </w:tcPr>
          <w:p w14:paraId="5CE06538" w14:textId="77777777" w:rsidR="00376C27" w:rsidRPr="00395B9E" w:rsidRDefault="00376C27" w:rsidP="00150B07">
            <w:pPr>
              <w:pStyle w:val="ListParagraph"/>
              <w:spacing w:line="288" w:lineRule="auto"/>
              <w:ind w:left="0"/>
              <w:jc w:val="center"/>
              <w:rPr>
                <w:bCs/>
              </w:rPr>
            </w:pPr>
            <w:r w:rsidRPr="00395B9E">
              <w:rPr>
                <w:bCs/>
              </w:rPr>
              <w:t>5.1</w:t>
            </w:r>
          </w:p>
        </w:tc>
        <w:tc>
          <w:tcPr>
            <w:tcW w:w="5386" w:type="dxa"/>
            <w:vAlign w:val="center"/>
          </w:tcPr>
          <w:p w14:paraId="2797EA9D" w14:textId="77777777" w:rsidR="00376C27" w:rsidRPr="00395B9E" w:rsidRDefault="00376C27" w:rsidP="0032181B">
            <w:pPr>
              <w:spacing w:line="288" w:lineRule="auto"/>
              <w:rPr>
                <w:sz w:val="24"/>
                <w:szCs w:val="24"/>
              </w:rPr>
            </w:pPr>
            <w:r w:rsidRPr="00395B9E">
              <w:rPr>
                <w:sz w:val="24"/>
                <w:szCs w:val="24"/>
              </w:rPr>
              <w:t>Công trình thủy lợi và các giai đọa</w:t>
            </w:r>
            <w:r w:rsidR="0054044A" w:rsidRPr="00395B9E">
              <w:rPr>
                <w:sz w:val="24"/>
                <w:szCs w:val="24"/>
              </w:rPr>
              <w:t>n</w:t>
            </w:r>
            <w:r w:rsidRPr="00395B9E">
              <w:rPr>
                <w:sz w:val="24"/>
                <w:szCs w:val="24"/>
              </w:rPr>
              <w:t xml:space="preserve"> thiết kế khảo sát Đ</w:t>
            </w:r>
            <w:r w:rsidR="0032181B" w:rsidRPr="00395B9E">
              <w:rPr>
                <w:sz w:val="24"/>
                <w:szCs w:val="24"/>
              </w:rPr>
              <w:t>CCT</w:t>
            </w:r>
          </w:p>
        </w:tc>
        <w:tc>
          <w:tcPr>
            <w:tcW w:w="709" w:type="dxa"/>
            <w:vAlign w:val="center"/>
          </w:tcPr>
          <w:p w14:paraId="0A1057A3" w14:textId="77777777" w:rsidR="00376C27" w:rsidRPr="00395B9E" w:rsidRDefault="00376C27" w:rsidP="00150B07">
            <w:pPr>
              <w:pStyle w:val="ListParagraph"/>
              <w:spacing w:line="288" w:lineRule="auto"/>
              <w:ind w:left="0"/>
              <w:jc w:val="center"/>
              <w:rPr>
                <w:b/>
                <w:bCs/>
              </w:rPr>
            </w:pPr>
          </w:p>
        </w:tc>
        <w:tc>
          <w:tcPr>
            <w:tcW w:w="1276" w:type="dxa"/>
            <w:vMerge w:val="restart"/>
            <w:vAlign w:val="center"/>
          </w:tcPr>
          <w:p w14:paraId="2FFED072" w14:textId="77777777" w:rsidR="00376C27" w:rsidRPr="00395B9E" w:rsidRDefault="00376C27" w:rsidP="00150B07">
            <w:pPr>
              <w:pStyle w:val="ListParagraph"/>
              <w:spacing w:line="288" w:lineRule="auto"/>
              <w:ind w:left="0"/>
              <w:jc w:val="center"/>
              <w:rPr>
                <w:bCs/>
              </w:rPr>
            </w:pPr>
            <w:r w:rsidRPr="00395B9E">
              <w:rPr>
                <w:bCs/>
              </w:rPr>
              <w:t>4.1.</w:t>
            </w:r>
            <w:r w:rsidR="004B6AE6" w:rsidRPr="00395B9E">
              <w:rPr>
                <w:bCs/>
              </w:rPr>
              <w:t>13</w:t>
            </w:r>
          </w:p>
          <w:p w14:paraId="5D8F8326" w14:textId="77777777" w:rsidR="00376C27" w:rsidRPr="00395B9E" w:rsidRDefault="00376C27" w:rsidP="00150B07">
            <w:pPr>
              <w:pStyle w:val="ListParagraph"/>
              <w:spacing w:line="288" w:lineRule="auto"/>
              <w:ind w:left="0"/>
              <w:jc w:val="center"/>
              <w:rPr>
                <w:bCs/>
              </w:rPr>
            </w:pPr>
            <w:r w:rsidRPr="00395B9E">
              <w:rPr>
                <w:bCs/>
              </w:rPr>
              <w:t>4.2.1</w:t>
            </w:r>
          </w:p>
          <w:p w14:paraId="65A72B8F" w14:textId="77777777" w:rsidR="00376C27" w:rsidRPr="00395B9E" w:rsidRDefault="00376C27" w:rsidP="00150B07">
            <w:pPr>
              <w:pStyle w:val="ListParagraph"/>
              <w:spacing w:line="288" w:lineRule="auto"/>
              <w:ind w:left="0"/>
              <w:jc w:val="center"/>
              <w:rPr>
                <w:bCs/>
              </w:rPr>
            </w:pPr>
            <w:r w:rsidRPr="00395B9E">
              <w:rPr>
                <w:bCs/>
              </w:rPr>
              <w:t>4.2.2</w:t>
            </w:r>
          </w:p>
          <w:p w14:paraId="593EF639" w14:textId="77777777" w:rsidR="00144A57" w:rsidRPr="00395B9E" w:rsidRDefault="00144A57" w:rsidP="00150B07">
            <w:pPr>
              <w:pStyle w:val="ListParagraph"/>
              <w:spacing w:line="288" w:lineRule="auto"/>
              <w:ind w:left="0"/>
              <w:jc w:val="center"/>
              <w:rPr>
                <w:bCs/>
              </w:rPr>
            </w:pPr>
            <w:r w:rsidRPr="00395B9E">
              <w:rPr>
                <w:bCs/>
              </w:rPr>
              <w:t>4.2.3</w:t>
            </w:r>
          </w:p>
        </w:tc>
      </w:tr>
      <w:tr w:rsidR="00376C27" w:rsidRPr="00395B9E" w14:paraId="682051CA" w14:textId="77777777" w:rsidTr="00840EC5">
        <w:tc>
          <w:tcPr>
            <w:tcW w:w="1668" w:type="dxa"/>
            <w:vAlign w:val="center"/>
          </w:tcPr>
          <w:p w14:paraId="37FA18F4" w14:textId="77777777" w:rsidR="00376C27" w:rsidRPr="00395B9E" w:rsidRDefault="00376C27" w:rsidP="00150B07">
            <w:pPr>
              <w:pStyle w:val="ListParagraph"/>
              <w:spacing w:line="288" w:lineRule="auto"/>
              <w:ind w:left="0"/>
              <w:jc w:val="center"/>
              <w:rPr>
                <w:bCs/>
              </w:rPr>
            </w:pPr>
            <w:r w:rsidRPr="00395B9E">
              <w:rPr>
                <w:bCs/>
              </w:rPr>
              <w:t>5.2</w:t>
            </w:r>
          </w:p>
        </w:tc>
        <w:tc>
          <w:tcPr>
            <w:tcW w:w="5386" w:type="dxa"/>
            <w:vAlign w:val="center"/>
          </w:tcPr>
          <w:p w14:paraId="109C1752" w14:textId="77777777" w:rsidR="00376C27" w:rsidRPr="00395B9E" w:rsidRDefault="00376C27" w:rsidP="00150B07">
            <w:pPr>
              <w:spacing w:line="288" w:lineRule="auto"/>
              <w:rPr>
                <w:sz w:val="24"/>
                <w:szCs w:val="24"/>
              </w:rPr>
            </w:pPr>
            <w:r w:rsidRPr="00395B9E">
              <w:rPr>
                <w:sz w:val="24"/>
                <w:szCs w:val="24"/>
              </w:rPr>
              <w:t>Đặc điểm và sự hình thành cấu trúc thung lũng sông</w:t>
            </w:r>
          </w:p>
        </w:tc>
        <w:tc>
          <w:tcPr>
            <w:tcW w:w="709" w:type="dxa"/>
            <w:vAlign w:val="center"/>
          </w:tcPr>
          <w:p w14:paraId="4F374DA0"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7A9CCBE" w14:textId="77777777" w:rsidR="00376C27" w:rsidRPr="00395B9E" w:rsidRDefault="00376C27" w:rsidP="00150B07">
            <w:pPr>
              <w:pStyle w:val="ListParagraph"/>
              <w:spacing w:line="288" w:lineRule="auto"/>
              <w:ind w:left="0"/>
              <w:jc w:val="center"/>
              <w:rPr>
                <w:bCs/>
                <w:lang w:val="vi-VN"/>
              </w:rPr>
            </w:pPr>
          </w:p>
        </w:tc>
      </w:tr>
      <w:tr w:rsidR="00376C27" w:rsidRPr="00395B9E" w14:paraId="51057BFA" w14:textId="77777777" w:rsidTr="00840EC5">
        <w:tc>
          <w:tcPr>
            <w:tcW w:w="1668" w:type="dxa"/>
            <w:vAlign w:val="center"/>
          </w:tcPr>
          <w:p w14:paraId="3AEE9823" w14:textId="77777777" w:rsidR="00376C27" w:rsidRPr="00395B9E" w:rsidRDefault="00376C27" w:rsidP="00150B07">
            <w:pPr>
              <w:pStyle w:val="ListParagraph"/>
              <w:spacing w:line="288" w:lineRule="auto"/>
              <w:ind w:left="0"/>
              <w:jc w:val="center"/>
              <w:rPr>
                <w:bCs/>
              </w:rPr>
            </w:pPr>
            <w:r w:rsidRPr="00395B9E">
              <w:rPr>
                <w:bCs/>
              </w:rPr>
              <w:t>5.3</w:t>
            </w:r>
          </w:p>
        </w:tc>
        <w:tc>
          <w:tcPr>
            <w:tcW w:w="5386" w:type="dxa"/>
            <w:vAlign w:val="center"/>
          </w:tcPr>
          <w:p w14:paraId="6E4F43D0" w14:textId="77777777" w:rsidR="00376C27" w:rsidRPr="00395B9E" w:rsidRDefault="00376C27" w:rsidP="00150B07">
            <w:pPr>
              <w:spacing w:line="288" w:lineRule="auto"/>
              <w:rPr>
                <w:sz w:val="24"/>
                <w:szCs w:val="24"/>
              </w:rPr>
            </w:pPr>
            <w:r w:rsidRPr="00395B9E">
              <w:rPr>
                <w:sz w:val="24"/>
                <w:szCs w:val="24"/>
              </w:rPr>
              <w:t>Các kiểu thung lũng sông</w:t>
            </w:r>
          </w:p>
        </w:tc>
        <w:tc>
          <w:tcPr>
            <w:tcW w:w="709" w:type="dxa"/>
            <w:vAlign w:val="center"/>
          </w:tcPr>
          <w:p w14:paraId="71E97F3E"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25C350F5" w14:textId="77777777" w:rsidR="00376C27" w:rsidRPr="00395B9E" w:rsidRDefault="00376C27" w:rsidP="00150B07">
            <w:pPr>
              <w:pStyle w:val="ListParagraph"/>
              <w:spacing w:line="288" w:lineRule="auto"/>
              <w:ind w:left="0"/>
              <w:jc w:val="center"/>
              <w:rPr>
                <w:bCs/>
                <w:lang w:val="vi-VN"/>
              </w:rPr>
            </w:pPr>
          </w:p>
        </w:tc>
      </w:tr>
      <w:tr w:rsidR="00376C27" w:rsidRPr="00395B9E" w14:paraId="07F7E702" w14:textId="77777777" w:rsidTr="00840EC5">
        <w:tc>
          <w:tcPr>
            <w:tcW w:w="1668" w:type="dxa"/>
            <w:vAlign w:val="center"/>
          </w:tcPr>
          <w:p w14:paraId="5A720FC5" w14:textId="77777777" w:rsidR="00376C27" w:rsidRPr="00395B9E" w:rsidRDefault="00376C27" w:rsidP="00150B07">
            <w:pPr>
              <w:pStyle w:val="ListParagraph"/>
              <w:spacing w:line="288" w:lineRule="auto"/>
              <w:ind w:left="0"/>
              <w:jc w:val="center"/>
              <w:rPr>
                <w:bCs/>
              </w:rPr>
            </w:pPr>
            <w:r w:rsidRPr="00395B9E">
              <w:rPr>
                <w:bCs/>
              </w:rPr>
              <w:t>5.4</w:t>
            </w:r>
          </w:p>
        </w:tc>
        <w:tc>
          <w:tcPr>
            <w:tcW w:w="5386" w:type="dxa"/>
            <w:vAlign w:val="center"/>
          </w:tcPr>
          <w:p w14:paraId="64D3CC42" w14:textId="77777777" w:rsidR="00376C27" w:rsidRPr="00395B9E" w:rsidRDefault="00376C27" w:rsidP="00D44339">
            <w:pPr>
              <w:spacing w:line="288" w:lineRule="auto"/>
              <w:rPr>
                <w:sz w:val="24"/>
                <w:szCs w:val="24"/>
              </w:rPr>
            </w:pPr>
            <w:r w:rsidRPr="00395B9E">
              <w:rPr>
                <w:sz w:val="24"/>
                <w:szCs w:val="24"/>
              </w:rPr>
              <w:t>Khảo sát Đ</w:t>
            </w:r>
            <w:r w:rsidR="00D44339" w:rsidRPr="00395B9E">
              <w:rPr>
                <w:sz w:val="24"/>
                <w:szCs w:val="24"/>
              </w:rPr>
              <w:t>CCT</w:t>
            </w:r>
            <w:r w:rsidRPr="00395B9E">
              <w:rPr>
                <w:sz w:val="24"/>
                <w:szCs w:val="24"/>
              </w:rPr>
              <w:t xml:space="preserve"> sơ lược khi luận chứng sơ đồ sử dụng tổng hợp dòng sông và lập báo cáo đầu tư cho bậc thang ưu tiên</w:t>
            </w:r>
          </w:p>
        </w:tc>
        <w:tc>
          <w:tcPr>
            <w:tcW w:w="709" w:type="dxa"/>
            <w:vAlign w:val="center"/>
          </w:tcPr>
          <w:p w14:paraId="2C4FFC0F"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3859D80" w14:textId="77777777" w:rsidR="00376C27" w:rsidRPr="00395B9E" w:rsidRDefault="00376C27" w:rsidP="00150B07">
            <w:pPr>
              <w:pStyle w:val="ListParagraph"/>
              <w:spacing w:line="288" w:lineRule="auto"/>
              <w:ind w:left="0"/>
              <w:jc w:val="center"/>
              <w:rPr>
                <w:bCs/>
                <w:lang w:val="vi-VN"/>
              </w:rPr>
            </w:pPr>
          </w:p>
        </w:tc>
      </w:tr>
      <w:tr w:rsidR="00376C27" w:rsidRPr="00395B9E" w14:paraId="01331C49" w14:textId="77777777" w:rsidTr="00840EC5">
        <w:tc>
          <w:tcPr>
            <w:tcW w:w="1668" w:type="dxa"/>
            <w:vAlign w:val="center"/>
          </w:tcPr>
          <w:p w14:paraId="4C65F159" w14:textId="77777777" w:rsidR="00376C27" w:rsidRPr="00395B9E" w:rsidRDefault="00376C27" w:rsidP="00150B07">
            <w:pPr>
              <w:pStyle w:val="ListParagraph"/>
              <w:spacing w:line="288" w:lineRule="auto"/>
              <w:ind w:left="0"/>
              <w:jc w:val="center"/>
              <w:rPr>
                <w:bCs/>
              </w:rPr>
            </w:pPr>
            <w:r w:rsidRPr="00395B9E">
              <w:rPr>
                <w:bCs/>
              </w:rPr>
              <w:t>5.4.1</w:t>
            </w:r>
          </w:p>
        </w:tc>
        <w:tc>
          <w:tcPr>
            <w:tcW w:w="5386" w:type="dxa"/>
          </w:tcPr>
          <w:p w14:paraId="7DE8B0F4"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62D987BC"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4E392451" w14:textId="77777777" w:rsidR="00376C27" w:rsidRPr="00395B9E" w:rsidRDefault="00376C27" w:rsidP="00150B07">
            <w:pPr>
              <w:pStyle w:val="ListParagraph"/>
              <w:spacing w:line="288" w:lineRule="auto"/>
              <w:ind w:left="0"/>
              <w:jc w:val="center"/>
              <w:rPr>
                <w:bCs/>
                <w:lang w:val="vi-VN"/>
              </w:rPr>
            </w:pPr>
          </w:p>
        </w:tc>
      </w:tr>
      <w:tr w:rsidR="00376C27" w:rsidRPr="00395B9E" w14:paraId="2C79E16D" w14:textId="77777777" w:rsidTr="00840EC5">
        <w:tc>
          <w:tcPr>
            <w:tcW w:w="1668" w:type="dxa"/>
            <w:vAlign w:val="center"/>
          </w:tcPr>
          <w:p w14:paraId="20D0BC5E" w14:textId="77777777" w:rsidR="00376C27" w:rsidRPr="00395B9E" w:rsidRDefault="00376C27" w:rsidP="00150B07">
            <w:pPr>
              <w:pStyle w:val="ListParagraph"/>
              <w:spacing w:line="288" w:lineRule="auto"/>
              <w:ind w:left="0"/>
              <w:jc w:val="center"/>
              <w:rPr>
                <w:bCs/>
              </w:rPr>
            </w:pPr>
            <w:r w:rsidRPr="00395B9E">
              <w:rPr>
                <w:bCs/>
              </w:rPr>
              <w:t>5.4.2</w:t>
            </w:r>
          </w:p>
        </w:tc>
        <w:tc>
          <w:tcPr>
            <w:tcW w:w="5386" w:type="dxa"/>
          </w:tcPr>
          <w:p w14:paraId="02D71D32"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1187CB3D"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218CAA9C" w14:textId="77777777" w:rsidR="00376C27" w:rsidRPr="00395B9E" w:rsidRDefault="00376C27" w:rsidP="00150B07">
            <w:pPr>
              <w:pStyle w:val="ListParagraph"/>
              <w:spacing w:line="288" w:lineRule="auto"/>
              <w:ind w:left="0"/>
              <w:jc w:val="center"/>
              <w:rPr>
                <w:bCs/>
                <w:lang w:val="vi-VN"/>
              </w:rPr>
            </w:pPr>
          </w:p>
        </w:tc>
      </w:tr>
      <w:tr w:rsidR="00376C27" w:rsidRPr="00395B9E" w14:paraId="103A3EA9" w14:textId="77777777" w:rsidTr="00840EC5">
        <w:tc>
          <w:tcPr>
            <w:tcW w:w="1668" w:type="dxa"/>
            <w:vAlign w:val="center"/>
          </w:tcPr>
          <w:p w14:paraId="5AC9DE03" w14:textId="77777777" w:rsidR="00376C27" w:rsidRPr="00395B9E" w:rsidRDefault="00376C27" w:rsidP="00150B07">
            <w:pPr>
              <w:pStyle w:val="ListParagraph"/>
              <w:spacing w:line="288" w:lineRule="auto"/>
              <w:ind w:left="0"/>
              <w:jc w:val="center"/>
              <w:rPr>
                <w:bCs/>
              </w:rPr>
            </w:pPr>
            <w:r w:rsidRPr="00395B9E">
              <w:rPr>
                <w:bCs/>
              </w:rPr>
              <w:t>5.5</w:t>
            </w:r>
          </w:p>
        </w:tc>
        <w:tc>
          <w:tcPr>
            <w:tcW w:w="5386" w:type="dxa"/>
            <w:vAlign w:val="center"/>
          </w:tcPr>
          <w:p w14:paraId="0D56FF42" w14:textId="77777777" w:rsidR="00376C27" w:rsidRPr="00395B9E" w:rsidRDefault="00376C27" w:rsidP="00D44339">
            <w:pPr>
              <w:spacing w:line="288" w:lineRule="auto"/>
              <w:rPr>
                <w:sz w:val="24"/>
                <w:szCs w:val="24"/>
              </w:rPr>
            </w:pPr>
            <w:r w:rsidRPr="00395B9E">
              <w:rPr>
                <w:sz w:val="24"/>
                <w:szCs w:val="24"/>
              </w:rPr>
              <w:t>Khảo sát Đ</w:t>
            </w:r>
            <w:r w:rsidR="00D44339" w:rsidRPr="00395B9E">
              <w:rPr>
                <w:sz w:val="24"/>
                <w:szCs w:val="24"/>
              </w:rPr>
              <w:t>CCT</w:t>
            </w:r>
            <w:r w:rsidRPr="00395B9E">
              <w:rPr>
                <w:sz w:val="24"/>
                <w:szCs w:val="24"/>
              </w:rPr>
              <w:t xml:space="preserve"> sơ bộ để lập dự án đầu tư và thiết kế cơ sở cho tuyến đầu mối thủy lực</w:t>
            </w:r>
          </w:p>
        </w:tc>
        <w:tc>
          <w:tcPr>
            <w:tcW w:w="709" w:type="dxa"/>
            <w:vAlign w:val="center"/>
          </w:tcPr>
          <w:p w14:paraId="5D8B40D2"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42429AD2" w14:textId="77777777" w:rsidR="00376C27" w:rsidRPr="00395B9E" w:rsidRDefault="00376C27" w:rsidP="00150B07">
            <w:pPr>
              <w:pStyle w:val="ListParagraph"/>
              <w:spacing w:line="288" w:lineRule="auto"/>
              <w:ind w:left="0"/>
              <w:jc w:val="center"/>
              <w:rPr>
                <w:bCs/>
                <w:lang w:val="vi-VN"/>
              </w:rPr>
            </w:pPr>
          </w:p>
        </w:tc>
      </w:tr>
      <w:tr w:rsidR="00376C27" w:rsidRPr="00395B9E" w14:paraId="379A2F89" w14:textId="77777777" w:rsidTr="00840EC5">
        <w:tc>
          <w:tcPr>
            <w:tcW w:w="1668" w:type="dxa"/>
            <w:vAlign w:val="center"/>
          </w:tcPr>
          <w:p w14:paraId="2582A11A" w14:textId="77777777" w:rsidR="00376C27" w:rsidRPr="00395B9E" w:rsidRDefault="00376C27" w:rsidP="00150B07">
            <w:pPr>
              <w:pStyle w:val="ListParagraph"/>
              <w:spacing w:line="288" w:lineRule="auto"/>
              <w:ind w:left="0"/>
              <w:jc w:val="center"/>
              <w:rPr>
                <w:bCs/>
              </w:rPr>
            </w:pPr>
            <w:r w:rsidRPr="00395B9E">
              <w:rPr>
                <w:bCs/>
              </w:rPr>
              <w:t>5.5.1</w:t>
            </w:r>
          </w:p>
        </w:tc>
        <w:tc>
          <w:tcPr>
            <w:tcW w:w="5386" w:type="dxa"/>
          </w:tcPr>
          <w:p w14:paraId="1F6B35C5"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6EFA7971"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A11CAB5" w14:textId="77777777" w:rsidR="00376C27" w:rsidRPr="00395B9E" w:rsidRDefault="00376C27" w:rsidP="00150B07">
            <w:pPr>
              <w:pStyle w:val="ListParagraph"/>
              <w:spacing w:line="288" w:lineRule="auto"/>
              <w:ind w:left="0"/>
              <w:jc w:val="center"/>
              <w:rPr>
                <w:bCs/>
                <w:lang w:val="vi-VN"/>
              </w:rPr>
            </w:pPr>
          </w:p>
        </w:tc>
      </w:tr>
      <w:tr w:rsidR="00376C27" w:rsidRPr="00395B9E" w14:paraId="40F4B3BD" w14:textId="77777777" w:rsidTr="00840EC5">
        <w:tc>
          <w:tcPr>
            <w:tcW w:w="1668" w:type="dxa"/>
            <w:vAlign w:val="center"/>
          </w:tcPr>
          <w:p w14:paraId="311E73EF" w14:textId="77777777" w:rsidR="00376C27" w:rsidRPr="00395B9E" w:rsidRDefault="00376C27" w:rsidP="00150B07">
            <w:pPr>
              <w:pStyle w:val="ListParagraph"/>
              <w:spacing w:line="288" w:lineRule="auto"/>
              <w:ind w:left="0"/>
              <w:jc w:val="center"/>
              <w:rPr>
                <w:bCs/>
              </w:rPr>
            </w:pPr>
            <w:r w:rsidRPr="00395B9E">
              <w:rPr>
                <w:bCs/>
              </w:rPr>
              <w:t>5.5.2</w:t>
            </w:r>
          </w:p>
        </w:tc>
        <w:tc>
          <w:tcPr>
            <w:tcW w:w="5386" w:type="dxa"/>
          </w:tcPr>
          <w:p w14:paraId="78527781"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0EBF8E5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65C490D2" w14:textId="77777777" w:rsidR="00376C27" w:rsidRPr="00395B9E" w:rsidRDefault="00376C27" w:rsidP="00150B07">
            <w:pPr>
              <w:pStyle w:val="ListParagraph"/>
              <w:spacing w:line="288" w:lineRule="auto"/>
              <w:ind w:left="0"/>
              <w:jc w:val="center"/>
              <w:rPr>
                <w:bCs/>
                <w:lang w:val="vi-VN"/>
              </w:rPr>
            </w:pPr>
          </w:p>
        </w:tc>
      </w:tr>
      <w:tr w:rsidR="00376C27" w:rsidRPr="00395B9E" w14:paraId="3033B4B8" w14:textId="77777777" w:rsidTr="00840EC5">
        <w:tc>
          <w:tcPr>
            <w:tcW w:w="1668" w:type="dxa"/>
            <w:vAlign w:val="center"/>
          </w:tcPr>
          <w:p w14:paraId="06A01F46" w14:textId="77777777" w:rsidR="00376C27" w:rsidRPr="00395B9E" w:rsidRDefault="00376C27" w:rsidP="00150B07">
            <w:pPr>
              <w:pStyle w:val="ListParagraph"/>
              <w:spacing w:line="288" w:lineRule="auto"/>
              <w:ind w:left="0"/>
              <w:jc w:val="center"/>
              <w:rPr>
                <w:bCs/>
              </w:rPr>
            </w:pPr>
            <w:r w:rsidRPr="00395B9E">
              <w:rPr>
                <w:bCs/>
              </w:rPr>
              <w:lastRenderedPageBreak/>
              <w:t>5.6</w:t>
            </w:r>
          </w:p>
        </w:tc>
        <w:tc>
          <w:tcPr>
            <w:tcW w:w="5386" w:type="dxa"/>
            <w:vAlign w:val="center"/>
          </w:tcPr>
          <w:p w14:paraId="47DC6A17" w14:textId="77777777" w:rsidR="00376C27" w:rsidRPr="00395B9E" w:rsidRDefault="00376C27" w:rsidP="00D44339">
            <w:pPr>
              <w:spacing w:line="288" w:lineRule="auto"/>
              <w:rPr>
                <w:sz w:val="24"/>
                <w:szCs w:val="24"/>
              </w:rPr>
            </w:pPr>
            <w:r w:rsidRPr="00395B9E">
              <w:rPr>
                <w:sz w:val="24"/>
                <w:szCs w:val="24"/>
              </w:rPr>
              <w:t>Khảo sát Đ</w:t>
            </w:r>
            <w:r w:rsidR="00D44339" w:rsidRPr="00395B9E">
              <w:rPr>
                <w:sz w:val="24"/>
                <w:szCs w:val="24"/>
              </w:rPr>
              <w:t>CCT</w:t>
            </w:r>
            <w:r w:rsidRPr="00395B9E">
              <w:rPr>
                <w:sz w:val="24"/>
                <w:szCs w:val="24"/>
              </w:rPr>
              <w:t xml:space="preserve"> chi tiết cho thiết kế kỹ thuật công trình</w:t>
            </w:r>
          </w:p>
        </w:tc>
        <w:tc>
          <w:tcPr>
            <w:tcW w:w="709" w:type="dxa"/>
            <w:vAlign w:val="center"/>
          </w:tcPr>
          <w:p w14:paraId="6DDECDE4"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78DA65B" w14:textId="77777777" w:rsidR="00376C27" w:rsidRPr="00395B9E" w:rsidRDefault="00376C27" w:rsidP="00150B07">
            <w:pPr>
              <w:pStyle w:val="ListParagraph"/>
              <w:spacing w:line="288" w:lineRule="auto"/>
              <w:ind w:left="0"/>
              <w:jc w:val="center"/>
              <w:rPr>
                <w:bCs/>
                <w:lang w:val="vi-VN"/>
              </w:rPr>
            </w:pPr>
          </w:p>
        </w:tc>
      </w:tr>
      <w:tr w:rsidR="00376C27" w:rsidRPr="00395B9E" w14:paraId="1E6657B5" w14:textId="77777777" w:rsidTr="00840EC5">
        <w:tc>
          <w:tcPr>
            <w:tcW w:w="1668" w:type="dxa"/>
            <w:vAlign w:val="center"/>
          </w:tcPr>
          <w:p w14:paraId="4AA8D182" w14:textId="77777777" w:rsidR="00376C27" w:rsidRPr="00395B9E" w:rsidRDefault="00376C27" w:rsidP="00150B07">
            <w:pPr>
              <w:pStyle w:val="ListParagraph"/>
              <w:spacing w:line="288" w:lineRule="auto"/>
              <w:ind w:left="0"/>
              <w:jc w:val="center"/>
              <w:rPr>
                <w:bCs/>
              </w:rPr>
            </w:pPr>
            <w:r w:rsidRPr="00395B9E">
              <w:rPr>
                <w:bCs/>
              </w:rPr>
              <w:t>5.6.1</w:t>
            </w:r>
          </w:p>
        </w:tc>
        <w:tc>
          <w:tcPr>
            <w:tcW w:w="5386" w:type="dxa"/>
          </w:tcPr>
          <w:p w14:paraId="497A39D3"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71092612"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07067941" w14:textId="77777777" w:rsidR="00376C27" w:rsidRPr="00395B9E" w:rsidRDefault="00376C27" w:rsidP="00150B07">
            <w:pPr>
              <w:pStyle w:val="ListParagraph"/>
              <w:spacing w:line="288" w:lineRule="auto"/>
              <w:ind w:left="0"/>
              <w:jc w:val="center"/>
              <w:rPr>
                <w:bCs/>
                <w:lang w:val="vi-VN"/>
              </w:rPr>
            </w:pPr>
          </w:p>
        </w:tc>
      </w:tr>
      <w:tr w:rsidR="00376C27" w:rsidRPr="00395B9E" w14:paraId="23112E43" w14:textId="77777777" w:rsidTr="00840EC5">
        <w:tc>
          <w:tcPr>
            <w:tcW w:w="1668" w:type="dxa"/>
            <w:vAlign w:val="center"/>
          </w:tcPr>
          <w:p w14:paraId="573F6ADB" w14:textId="77777777" w:rsidR="00376C27" w:rsidRPr="00395B9E" w:rsidRDefault="00376C27" w:rsidP="00150B07">
            <w:pPr>
              <w:pStyle w:val="ListParagraph"/>
              <w:spacing w:line="288" w:lineRule="auto"/>
              <w:ind w:left="0"/>
              <w:jc w:val="center"/>
              <w:rPr>
                <w:bCs/>
              </w:rPr>
            </w:pPr>
            <w:r w:rsidRPr="00395B9E">
              <w:rPr>
                <w:bCs/>
              </w:rPr>
              <w:t>5.6.2</w:t>
            </w:r>
          </w:p>
        </w:tc>
        <w:tc>
          <w:tcPr>
            <w:tcW w:w="5386" w:type="dxa"/>
          </w:tcPr>
          <w:p w14:paraId="36F344ED"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2DA80B1F"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22BF61A1" w14:textId="77777777" w:rsidR="00376C27" w:rsidRPr="00395B9E" w:rsidRDefault="00376C27" w:rsidP="00150B07">
            <w:pPr>
              <w:pStyle w:val="ListParagraph"/>
              <w:spacing w:line="288" w:lineRule="auto"/>
              <w:ind w:left="0"/>
              <w:jc w:val="center"/>
              <w:rPr>
                <w:bCs/>
                <w:lang w:val="vi-VN"/>
              </w:rPr>
            </w:pPr>
          </w:p>
        </w:tc>
      </w:tr>
      <w:tr w:rsidR="00376C27" w:rsidRPr="00395B9E" w14:paraId="2FB03E3E" w14:textId="77777777" w:rsidTr="00840EC5">
        <w:tc>
          <w:tcPr>
            <w:tcW w:w="1668" w:type="dxa"/>
            <w:vAlign w:val="center"/>
          </w:tcPr>
          <w:p w14:paraId="652892D5" w14:textId="77777777" w:rsidR="00376C27" w:rsidRPr="00395B9E" w:rsidRDefault="00376C27" w:rsidP="00150B07">
            <w:pPr>
              <w:pStyle w:val="ListParagraph"/>
              <w:spacing w:line="288" w:lineRule="auto"/>
              <w:ind w:left="0"/>
              <w:jc w:val="center"/>
              <w:rPr>
                <w:bCs/>
              </w:rPr>
            </w:pPr>
            <w:r w:rsidRPr="00395B9E">
              <w:rPr>
                <w:bCs/>
              </w:rPr>
              <w:t>5.7</w:t>
            </w:r>
          </w:p>
        </w:tc>
        <w:tc>
          <w:tcPr>
            <w:tcW w:w="5386" w:type="dxa"/>
            <w:vAlign w:val="center"/>
          </w:tcPr>
          <w:p w14:paraId="6095F50E" w14:textId="77777777" w:rsidR="00376C27" w:rsidRPr="00395B9E" w:rsidRDefault="00376C27" w:rsidP="00D44339">
            <w:pPr>
              <w:spacing w:line="288" w:lineRule="auto"/>
              <w:rPr>
                <w:sz w:val="24"/>
                <w:szCs w:val="24"/>
              </w:rPr>
            </w:pPr>
            <w:r w:rsidRPr="00395B9E">
              <w:rPr>
                <w:sz w:val="24"/>
                <w:szCs w:val="24"/>
              </w:rPr>
              <w:t>Khảo sát Đ</w:t>
            </w:r>
            <w:r w:rsidR="00D44339" w:rsidRPr="00395B9E">
              <w:rPr>
                <w:sz w:val="24"/>
                <w:szCs w:val="24"/>
              </w:rPr>
              <w:t>CCT</w:t>
            </w:r>
            <w:r w:rsidR="008E1071" w:rsidRPr="00395B9E">
              <w:rPr>
                <w:sz w:val="24"/>
                <w:szCs w:val="24"/>
              </w:rPr>
              <w:t xml:space="preserve"> </w:t>
            </w:r>
            <w:r w:rsidRPr="00395B9E">
              <w:rPr>
                <w:sz w:val="24"/>
                <w:szCs w:val="24"/>
              </w:rPr>
              <w:t xml:space="preserve"> bổ sung để thiết kế bản vẽ thi công</w:t>
            </w:r>
          </w:p>
        </w:tc>
        <w:tc>
          <w:tcPr>
            <w:tcW w:w="709" w:type="dxa"/>
            <w:vAlign w:val="center"/>
          </w:tcPr>
          <w:p w14:paraId="73E707B4"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011F7AA2" w14:textId="77777777" w:rsidR="00376C27" w:rsidRPr="00395B9E" w:rsidRDefault="00376C27" w:rsidP="00150B07">
            <w:pPr>
              <w:pStyle w:val="ListParagraph"/>
              <w:spacing w:line="288" w:lineRule="auto"/>
              <w:ind w:left="0"/>
              <w:jc w:val="center"/>
              <w:rPr>
                <w:bCs/>
                <w:lang w:val="vi-VN"/>
              </w:rPr>
            </w:pPr>
          </w:p>
        </w:tc>
      </w:tr>
      <w:tr w:rsidR="00376C27" w:rsidRPr="00395B9E" w14:paraId="3FE14399" w14:textId="77777777" w:rsidTr="00840EC5">
        <w:tc>
          <w:tcPr>
            <w:tcW w:w="1668" w:type="dxa"/>
            <w:vAlign w:val="center"/>
          </w:tcPr>
          <w:p w14:paraId="17509C81" w14:textId="77777777" w:rsidR="00376C27" w:rsidRPr="00395B9E" w:rsidRDefault="00376C27" w:rsidP="00150B07">
            <w:pPr>
              <w:pStyle w:val="ListParagraph"/>
              <w:spacing w:line="288" w:lineRule="auto"/>
              <w:ind w:left="0"/>
              <w:jc w:val="center"/>
              <w:rPr>
                <w:bCs/>
              </w:rPr>
            </w:pPr>
            <w:r w:rsidRPr="00395B9E">
              <w:rPr>
                <w:bCs/>
              </w:rPr>
              <w:t>5.8</w:t>
            </w:r>
          </w:p>
        </w:tc>
        <w:tc>
          <w:tcPr>
            <w:tcW w:w="5386" w:type="dxa"/>
            <w:vAlign w:val="center"/>
          </w:tcPr>
          <w:p w14:paraId="0A90C6E3" w14:textId="77777777" w:rsidR="00376C27" w:rsidRPr="00395B9E" w:rsidRDefault="00376C27" w:rsidP="0032181B">
            <w:pPr>
              <w:spacing w:line="288" w:lineRule="auto"/>
              <w:rPr>
                <w:sz w:val="24"/>
                <w:szCs w:val="24"/>
              </w:rPr>
            </w:pPr>
            <w:r w:rsidRPr="00395B9E">
              <w:rPr>
                <w:sz w:val="24"/>
                <w:szCs w:val="24"/>
              </w:rPr>
              <w:t>Hồ chứa nước và các nghiên cứu Đ</w:t>
            </w:r>
            <w:r w:rsidR="0032181B" w:rsidRPr="00395B9E">
              <w:rPr>
                <w:sz w:val="24"/>
                <w:szCs w:val="24"/>
              </w:rPr>
              <w:t>CCT</w:t>
            </w:r>
            <w:r w:rsidRPr="00395B9E">
              <w:rPr>
                <w:sz w:val="24"/>
                <w:szCs w:val="24"/>
              </w:rPr>
              <w:t xml:space="preserve"> hồ chứa</w:t>
            </w:r>
          </w:p>
        </w:tc>
        <w:tc>
          <w:tcPr>
            <w:tcW w:w="709" w:type="dxa"/>
            <w:vAlign w:val="center"/>
          </w:tcPr>
          <w:p w14:paraId="6F2AAF44"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392C01F" w14:textId="77777777" w:rsidR="00376C27" w:rsidRPr="00395B9E" w:rsidRDefault="00376C27" w:rsidP="00150B07">
            <w:pPr>
              <w:pStyle w:val="ListParagraph"/>
              <w:spacing w:line="288" w:lineRule="auto"/>
              <w:ind w:left="0"/>
              <w:jc w:val="center"/>
              <w:rPr>
                <w:bCs/>
                <w:lang w:val="vi-VN"/>
              </w:rPr>
            </w:pPr>
          </w:p>
        </w:tc>
      </w:tr>
      <w:tr w:rsidR="00376C27" w:rsidRPr="00395B9E" w14:paraId="60DE2676" w14:textId="77777777" w:rsidTr="00840EC5">
        <w:tc>
          <w:tcPr>
            <w:tcW w:w="1668" w:type="dxa"/>
            <w:vAlign w:val="center"/>
          </w:tcPr>
          <w:p w14:paraId="3FEB125C" w14:textId="77777777" w:rsidR="00376C27" w:rsidRPr="00395B9E" w:rsidRDefault="00376C27" w:rsidP="00150B07">
            <w:pPr>
              <w:pStyle w:val="ListParagraph"/>
              <w:spacing w:line="288" w:lineRule="auto"/>
              <w:ind w:left="0"/>
              <w:jc w:val="center"/>
              <w:rPr>
                <w:bCs/>
              </w:rPr>
            </w:pPr>
            <w:r w:rsidRPr="00395B9E">
              <w:rPr>
                <w:bCs/>
              </w:rPr>
              <w:t>5.8.1</w:t>
            </w:r>
          </w:p>
        </w:tc>
        <w:tc>
          <w:tcPr>
            <w:tcW w:w="5386" w:type="dxa"/>
            <w:vAlign w:val="center"/>
          </w:tcPr>
          <w:p w14:paraId="382C1BBA" w14:textId="77777777" w:rsidR="00376C27" w:rsidRPr="00395B9E" w:rsidRDefault="00376C27" w:rsidP="00150B07">
            <w:pPr>
              <w:spacing w:line="288" w:lineRule="auto"/>
              <w:rPr>
                <w:sz w:val="24"/>
                <w:szCs w:val="24"/>
              </w:rPr>
            </w:pPr>
            <w:r w:rsidRPr="00395B9E">
              <w:rPr>
                <w:sz w:val="24"/>
                <w:szCs w:val="24"/>
              </w:rPr>
              <w:t>Vấn đề ngập và bán ngập</w:t>
            </w:r>
          </w:p>
        </w:tc>
        <w:tc>
          <w:tcPr>
            <w:tcW w:w="709" w:type="dxa"/>
            <w:vAlign w:val="center"/>
          </w:tcPr>
          <w:p w14:paraId="0F309347"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58EC310" w14:textId="77777777" w:rsidR="00376C27" w:rsidRPr="00395B9E" w:rsidRDefault="00376C27" w:rsidP="00150B07">
            <w:pPr>
              <w:pStyle w:val="ListParagraph"/>
              <w:spacing w:line="288" w:lineRule="auto"/>
              <w:ind w:left="0"/>
              <w:jc w:val="center"/>
              <w:rPr>
                <w:bCs/>
                <w:lang w:val="vi-VN"/>
              </w:rPr>
            </w:pPr>
          </w:p>
        </w:tc>
      </w:tr>
      <w:tr w:rsidR="00376C27" w:rsidRPr="00395B9E" w14:paraId="1C64B705" w14:textId="77777777" w:rsidTr="00840EC5">
        <w:tc>
          <w:tcPr>
            <w:tcW w:w="1668" w:type="dxa"/>
            <w:vAlign w:val="center"/>
          </w:tcPr>
          <w:p w14:paraId="45765B0D" w14:textId="77777777" w:rsidR="00376C27" w:rsidRPr="00395B9E" w:rsidRDefault="00376C27" w:rsidP="00150B07">
            <w:pPr>
              <w:pStyle w:val="ListParagraph"/>
              <w:spacing w:line="288" w:lineRule="auto"/>
              <w:ind w:left="0"/>
              <w:jc w:val="center"/>
              <w:rPr>
                <w:bCs/>
              </w:rPr>
            </w:pPr>
            <w:r w:rsidRPr="00395B9E">
              <w:rPr>
                <w:bCs/>
              </w:rPr>
              <w:t>5.8.2</w:t>
            </w:r>
          </w:p>
        </w:tc>
        <w:tc>
          <w:tcPr>
            <w:tcW w:w="5386" w:type="dxa"/>
            <w:vAlign w:val="center"/>
          </w:tcPr>
          <w:p w14:paraId="688FE7EC" w14:textId="77777777" w:rsidR="00376C27" w:rsidRPr="00395B9E" w:rsidRDefault="00376C27" w:rsidP="00150B07">
            <w:pPr>
              <w:spacing w:line="288" w:lineRule="auto"/>
              <w:rPr>
                <w:sz w:val="24"/>
                <w:szCs w:val="24"/>
              </w:rPr>
            </w:pPr>
            <w:r w:rsidRPr="00395B9E">
              <w:rPr>
                <w:sz w:val="24"/>
                <w:szCs w:val="24"/>
              </w:rPr>
              <w:t>Vấn đề thấm mất nước</w:t>
            </w:r>
          </w:p>
        </w:tc>
        <w:tc>
          <w:tcPr>
            <w:tcW w:w="709" w:type="dxa"/>
            <w:vAlign w:val="center"/>
          </w:tcPr>
          <w:p w14:paraId="73C13FA5"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7B380E5" w14:textId="77777777" w:rsidR="00376C27" w:rsidRPr="00395B9E" w:rsidRDefault="00376C27" w:rsidP="00150B07">
            <w:pPr>
              <w:pStyle w:val="ListParagraph"/>
              <w:spacing w:line="288" w:lineRule="auto"/>
              <w:ind w:left="0"/>
              <w:jc w:val="center"/>
              <w:rPr>
                <w:bCs/>
                <w:lang w:val="vi-VN"/>
              </w:rPr>
            </w:pPr>
          </w:p>
        </w:tc>
      </w:tr>
      <w:tr w:rsidR="00376C27" w:rsidRPr="00395B9E" w14:paraId="1B81FC85" w14:textId="77777777" w:rsidTr="00840EC5">
        <w:tc>
          <w:tcPr>
            <w:tcW w:w="1668" w:type="dxa"/>
            <w:vAlign w:val="center"/>
          </w:tcPr>
          <w:p w14:paraId="5ECE0EE2" w14:textId="77777777" w:rsidR="00376C27" w:rsidRPr="00395B9E" w:rsidRDefault="00376C27" w:rsidP="00150B07">
            <w:pPr>
              <w:pStyle w:val="ListParagraph"/>
              <w:spacing w:line="288" w:lineRule="auto"/>
              <w:ind w:left="0"/>
              <w:jc w:val="center"/>
              <w:rPr>
                <w:bCs/>
              </w:rPr>
            </w:pPr>
            <w:r w:rsidRPr="00395B9E">
              <w:rPr>
                <w:bCs/>
              </w:rPr>
              <w:t>5.8.3</w:t>
            </w:r>
          </w:p>
        </w:tc>
        <w:tc>
          <w:tcPr>
            <w:tcW w:w="5386" w:type="dxa"/>
            <w:vAlign w:val="center"/>
          </w:tcPr>
          <w:p w14:paraId="221DECAA" w14:textId="77777777" w:rsidR="00376C27" w:rsidRPr="00395B9E" w:rsidRDefault="00376C27" w:rsidP="00150B07">
            <w:pPr>
              <w:spacing w:line="288" w:lineRule="auto"/>
              <w:rPr>
                <w:sz w:val="24"/>
                <w:szCs w:val="24"/>
              </w:rPr>
            </w:pPr>
            <w:r w:rsidRPr="00395B9E">
              <w:rPr>
                <w:sz w:val="24"/>
                <w:szCs w:val="24"/>
              </w:rPr>
              <w:t>Vấn đề tái tạo bờ hồ</w:t>
            </w:r>
          </w:p>
        </w:tc>
        <w:tc>
          <w:tcPr>
            <w:tcW w:w="709" w:type="dxa"/>
            <w:vAlign w:val="center"/>
          </w:tcPr>
          <w:p w14:paraId="710CF332"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8DAC345" w14:textId="77777777" w:rsidR="00376C27" w:rsidRPr="00395B9E" w:rsidRDefault="00376C27" w:rsidP="00150B07">
            <w:pPr>
              <w:pStyle w:val="ListParagraph"/>
              <w:spacing w:line="288" w:lineRule="auto"/>
              <w:ind w:left="0"/>
              <w:jc w:val="center"/>
              <w:rPr>
                <w:bCs/>
                <w:lang w:val="vi-VN"/>
              </w:rPr>
            </w:pPr>
          </w:p>
        </w:tc>
      </w:tr>
      <w:tr w:rsidR="00376C27" w:rsidRPr="00395B9E" w14:paraId="1D83ED02" w14:textId="77777777" w:rsidTr="00840EC5">
        <w:tc>
          <w:tcPr>
            <w:tcW w:w="1668" w:type="dxa"/>
            <w:vAlign w:val="center"/>
          </w:tcPr>
          <w:p w14:paraId="64C1349C" w14:textId="77777777" w:rsidR="00376C27" w:rsidRPr="00395B9E" w:rsidRDefault="00376C27" w:rsidP="00150B07">
            <w:pPr>
              <w:pStyle w:val="ListParagraph"/>
              <w:spacing w:line="288" w:lineRule="auto"/>
              <w:ind w:left="0"/>
              <w:jc w:val="center"/>
              <w:rPr>
                <w:bCs/>
              </w:rPr>
            </w:pPr>
            <w:r w:rsidRPr="00395B9E">
              <w:rPr>
                <w:bCs/>
              </w:rPr>
              <w:t>5.8.4</w:t>
            </w:r>
          </w:p>
        </w:tc>
        <w:tc>
          <w:tcPr>
            <w:tcW w:w="5386" w:type="dxa"/>
            <w:vAlign w:val="center"/>
          </w:tcPr>
          <w:p w14:paraId="630C2AA6" w14:textId="77777777" w:rsidR="00376C27" w:rsidRPr="00395B9E" w:rsidRDefault="00376C27" w:rsidP="00150B07">
            <w:pPr>
              <w:spacing w:line="288" w:lineRule="auto"/>
              <w:rPr>
                <w:sz w:val="24"/>
                <w:szCs w:val="24"/>
              </w:rPr>
            </w:pPr>
            <w:r w:rsidRPr="00395B9E">
              <w:rPr>
                <w:sz w:val="24"/>
                <w:szCs w:val="24"/>
              </w:rPr>
              <w:t>Vấn đề trượt, đá đổ, đá lở</w:t>
            </w:r>
          </w:p>
        </w:tc>
        <w:tc>
          <w:tcPr>
            <w:tcW w:w="709" w:type="dxa"/>
            <w:vAlign w:val="center"/>
          </w:tcPr>
          <w:p w14:paraId="64CD044F"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282B3B05" w14:textId="77777777" w:rsidR="00376C27" w:rsidRPr="00395B9E" w:rsidRDefault="00376C27" w:rsidP="00150B07">
            <w:pPr>
              <w:pStyle w:val="ListParagraph"/>
              <w:spacing w:line="288" w:lineRule="auto"/>
              <w:ind w:left="0"/>
              <w:jc w:val="center"/>
              <w:rPr>
                <w:bCs/>
                <w:lang w:val="vi-VN"/>
              </w:rPr>
            </w:pPr>
          </w:p>
        </w:tc>
      </w:tr>
      <w:tr w:rsidR="00376C27" w:rsidRPr="00395B9E" w14:paraId="55BCE80F" w14:textId="77777777" w:rsidTr="00840EC5">
        <w:tc>
          <w:tcPr>
            <w:tcW w:w="1668" w:type="dxa"/>
            <w:vAlign w:val="center"/>
          </w:tcPr>
          <w:p w14:paraId="6928366C" w14:textId="77777777" w:rsidR="00376C27" w:rsidRPr="00395B9E" w:rsidRDefault="00376C27" w:rsidP="00150B07">
            <w:pPr>
              <w:pStyle w:val="ListParagraph"/>
              <w:spacing w:line="288" w:lineRule="auto"/>
              <w:ind w:left="0"/>
              <w:jc w:val="center"/>
              <w:rPr>
                <w:bCs/>
              </w:rPr>
            </w:pPr>
            <w:r w:rsidRPr="00395B9E">
              <w:rPr>
                <w:bCs/>
              </w:rPr>
              <w:t>5.8.5</w:t>
            </w:r>
          </w:p>
        </w:tc>
        <w:tc>
          <w:tcPr>
            <w:tcW w:w="5386" w:type="dxa"/>
            <w:vAlign w:val="center"/>
          </w:tcPr>
          <w:p w14:paraId="46BCBF20" w14:textId="77777777" w:rsidR="00376C27" w:rsidRPr="00395B9E" w:rsidRDefault="00376C27" w:rsidP="00150B07">
            <w:pPr>
              <w:spacing w:line="288" w:lineRule="auto"/>
              <w:rPr>
                <w:sz w:val="24"/>
                <w:szCs w:val="24"/>
              </w:rPr>
            </w:pPr>
            <w:r w:rsidRPr="00395B9E">
              <w:rPr>
                <w:sz w:val="24"/>
                <w:szCs w:val="24"/>
              </w:rPr>
              <w:t>Nghiên cứu hiện tượng động đất kích thích</w:t>
            </w:r>
          </w:p>
        </w:tc>
        <w:tc>
          <w:tcPr>
            <w:tcW w:w="709" w:type="dxa"/>
            <w:vAlign w:val="center"/>
          </w:tcPr>
          <w:p w14:paraId="51FD0C0F"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3C488B1" w14:textId="77777777" w:rsidR="00376C27" w:rsidRPr="00395B9E" w:rsidRDefault="00376C27" w:rsidP="00150B07">
            <w:pPr>
              <w:pStyle w:val="ListParagraph"/>
              <w:spacing w:line="288" w:lineRule="auto"/>
              <w:ind w:left="0"/>
              <w:jc w:val="center"/>
              <w:rPr>
                <w:bCs/>
                <w:lang w:val="vi-VN"/>
              </w:rPr>
            </w:pPr>
          </w:p>
        </w:tc>
      </w:tr>
      <w:tr w:rsidR="00376C27" w:rsidRPr="00395B9E" w14:paraId="0D5FDBD9" w14:textId="77777777" w:rsidTr="00840EC5">
        <w:tc>
          <w:tcPr>
            <w:tcW w:w="1668" w:type="dxa"/>
            <w:vAlign w:val="center"/>
          </w:tcPr>
          <w:p w14:paraId="4B1F67BB" w14:textId="77777777" w:rsidR="00376C27" w:rsidRPr="00395B9E" w:rsidRDefault="00376C27" w:rsidP="00150B07">
            <w:pPr>
              <w:pStyle w:val="ListParagraph"/>
              <w:spacing w:line="288" w:lineRule="auto"/>
              <w:ind w:left="0"/>
              <w:jc w:val="center"/>
              <w:rPr>
                <w:bCs/>
              </w:rPr>
            </w:pPr>
            <w:r w:rsidRPr="00395B9E">
              <w:rPr>
                <w:bCs/>
              </w:rPr>
              <w:t>5.9</w:t>
            </w:r>
          </w:p>
        </w:tc>
        <w:tc>
          <w:tcPr>
            <w:tcW w:w="5386" w:type="dxa"/>
            <w:vAlign w:val="center"/>
          </w:tcPr>
          <w:p w14:paraId="0EDB5A70" w14:textId="77777777" w:rsidR="00376C27" w:rsidRPr="00395B9E" w:rsidRDefault="00376C27" w:rsidP="00D44339">
            <w:pPr>
              <w:spacing w:line="288" w:lineRule="auto"/>
              <w:rPr>
                <w:sz w:val="24"/>
                <w:szCs w:val="24"/>
              </w:rPr>
            </w:pPr>
            <w:r w:rsidRPr="00395B9E">
              <w:rPr>
                <w:sz w:val="24"/>
                <w:szCs w:val="24"/>
              </w:rPr>
              <w:t>Khảo sát Đ</w:t>
            </w:r>
            <w:r w:rsidR="00D44339" w:rsidRPr="00395B9E">
              <w:rPr>
                <w:sz w:val="24"/>
                <w:szCs w:val="24"/>
              </w:rPr>
              <w:t>CCT</w:t>
            </w:r>
            <w:r w:rsidRPr="00395B9E">
              <w:rPr>
                <w:sz w:val="24"/>
                <w:szCs w:val="24"/>
              </w:rPr>
              <w:t xml:space="preserve"> hồ chứa</w:t>
            </w:r>
          </w:p>
        </w:tc>
        <w:tc>
          <w:tcPr>
            <w:tcW w:w="709" w:type="dxa"/>
            <w:vAlign w:val="center"/>
          </w:tcPr>
          <w:p w14:paraId="10292493"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56CE37C" w14:textId="77777777" w:rsidR="00376C27" w:rsidRPr="00395B9E" w:rsidRDefault="00376C27" w:rsidP="00150B07">
            <w:pPr>
              <w:pStyle w:val="ListParagraph"/>
              <w:spacing w:line="288" w:lineRule="auto"/>
              <w:ind w:left="0"/>
              <w:jc w:val="center"/>
              <w:rPr>
                <w:bCs/>
                <w:lang w:val="vi-VN"/>
              </w:rPr>
            </w:pPr>
          </w:p>
        </w:tc>
      </w:tr>
      <w:tr w:rsidR="00376C27" w:rsidRPr="00395B9E" w14:paraId="29B976B2" w14:textId="77777777" w:rsidTr="00840EC5">
        <w:tc>
          <w:tcPr>
            <w:tcW w:w="1668" w:type="dxa"/>
            <w:vAlign w:val="center"/>
          </w:tcPr>
          <w:p w14:paraId="3181D878" w14:textId="77777777" w:rsidR="00376C27" w:rsidRPr="00395B9E" w:rsidRDefault="00376C27" w:rsidP="00150B07">
            <w:pPr>
              <w:pStyle w:val="ListParagraph"/>
              <w:spacing w:line="288" w:lineRule="auto"/>
              <w:ind w:left="0"/>
              <w:jc w:val="center"/>
              <w:rPr>
                <w:bCs/>
              </w:rPr>
            </w:pPr>
            <w:r w:rsidRPr="00395B9E">
              <w:rPr>
                <w:bCs/>
              </w:rPr>
              <w:t>5.9.1</w:t>
            </w:r>
          </w:p>
        </w:tc>
        <w:tc>
          <w:tcPr>
            <w:tcW w:w="5386" w:type="dxa"/>
          </w:tcPr>
          <w:p w14:paraId="5D5A35C1" w14:textId="77777777" w:rsidR="00376C27" w:rsidRPr="00395B9E" w:rsidRDefault="00376C27" w:rsidP="00150B07">
            <w:pPr>
              <w:spacing w:line="288" w:lineRule="auto"/>
              <w:jc w:val="both"/>
              <w:rPr>
                <w:sz w:val="24"/>
                <w:szCs w:val="24"/>
              </w:rPr>
            </w:pPr>
            <w:r w:rsidRPr="00395B9E">
              <w:rPr>
                <w:sz w:val="24"/>
                <w:szCs w:val="24"/>
              </w:rPr>
              <w:t>Nhiệm vụ và nội dung nghiên cứu</w:t>
            </w:r>
          </w:p>
        </w:tc>
        <w:tc>
          <w:tcPr>
            <w:tcW w:w="709" w:type="dxa"/>
            <w:vAlign w:val="center"/>
          </w:tcPr>
          <w:p w14:paraId="68CD15DC"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1ECC9694" w14:textId="77777777" w:rsidR="00376C27" w:rsidRPr="00395B9E" w:rsidRDefault="00376C27" w:rsidP="00150B07">
            <w:pPr>
              <w:pStyle w:val="ListParagraph"/>
              <w:spacing w:line="288" w:lineRule="auto"/>
              <w:ind w:left="0"/>
              <w:jc w:val="center"/>
              <w:rPr>
                <w:bCs/>
                <w:lang w:val="vi-VN"/>
              </w:rPr>
            </w:pPr>
          </w:p>
        </w:tc>
      </w:tr>
      <w:tr w:rsidR="00376C27" w:rsidRPr="00395B9E" w14:paraId="1F16771F" w14:textId="77777777" w:rsidTr="00840EC5">
        <w:tc>
          <w:tcPr>
            <w:tcW w:w="1668" w:type="dxa"/>
            <w:vAlign w:val="center"/>
          </w:tcPr>
          <w:p w14:paraId="4B0B56B7" w14:textId="77777777" w:rsidR="00376C27" w:rsidRPr="00395B9E" w:rsidRDefault="00376C27" w:rsidP="00150B07">
            <w:pPr>
              <w:pStyle w:val="ListParagraph"/>
              <w:spacing w:line="288" w:lineRule="auto"/>
              <w:ind w:left="0"/>
              <w:jc w:val="center"/>
              <w:rPr>
                <w:bCs/>
              </w:rPr>
            </w:pPr>
            <w:r w:rsidRPr="00395B9E">
              <w:rPr>
                <w:bCs/>
              </w:rPr>
              <w:t>5.9.2</w:t>
            </w:r>
          </w:p>
        </w:tc>
        <w:tc>
          <w:tcPr>
            <w:tcW w:w="5386" w:type="dxa"/>
          </w:tcPr>
          <w:p w14:paraId="0D0A9256" w14:textId="77777777" w:rsidR="00376C27" w:rsidRPr="00395B9E" w:rsidRDefault="00376C27" w:rsidP="00150B07">
            <w:pPr>
              <w:spacing w:line="288" w:lineRule="auto"/>
              <w:jc w:val="both"/>
              <w:rPr>
                <w:sz w:val="24"/>
                <w:szCs w:val="24"/>
              </w:rPr>
            </w:pPr>
            <w:r w:rsidRPr="00395B9E">
              <w:rPr>
                <w:sz w:val="24"/>
                <w:szCs w:val="24"/>
              </w:rPr>
              <w:t>Nội dung và phương pháp khảo sát</w:t>
            </w:r>
          </w:p>
        </w:tc>
        <w:tc>
          <w:tcPr>
            <w:tcW w:w="709" w:type="dxa"/>
            <w:vAlign w:val="center"/>
          </w:tcPr>
          <w:p w14:paraId="699C9746"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376454D0" w14:textId="77777777" w:rsidR="00376C27" w:rsidRPr="00395B9E" w:rsidRDefault="00376C27" w:rsidP="00150B07">
            <w:pPr>
              <w:pStyle w:val="ListParagraph"/>
              <w:spacing w:line="288" w:lineRule="auto"/>
              <w:ind w:left="0"/>
              <w:jc w:val="center"/>
              <w:rPr>
                <w:bCs/>
                <w:lang w:val="vi-VN"/>
              </w:rPr>
            </w:pPr>
          </w:p>
        </w:tc>
      </w:tr>
      <w:tr w:rsidR="00376C27" w:rsidRPr="00395B9E" w14:paraId="3BAB0844" w14:textId="77777777" w:rsidTr="00840EC5">
        <w:tc>
          <w:tcPr>
            <w:tcW w:w="1668" w:type="dxa"/>
            <w:vAlign w:val="center"/>
          </w:tcPr>
          <w:p w14:paraId="3BE4A5A5" w14:textId="77777777" w:rsidR="00376C27" w:rsidRPr="00395B9E" w:rsidRDefault="00376C27" w:rsidP="00150B07">
            <w:pPr>
              <w:pStyle w:val="ListParagraph"/>
              <w:spacing w:line="288" w:lineRule="auto"/>
              <w:ind w:left="0"/>
              <w:jc w:val="center"/>
              <w:rPr>
                <w:bCs/>
              </w:rPr>
            </w:pPr>
            <w:r w:rsidRPr="00395B9E">
              <w:rPr>
                <w:bCs/>
              </w:rPr>
              <w:t>5.10</w:t>
            </w:r>
          </w:p>
        </w:tc>
        <w:tc>
          <w:tcPr>
            <w:tcW w:w="5386" w:type="dxa"/>
            <w:vAlign w:val="center"/>
          </w:tcPr>
          <w:p w14:paraId="4DB38C6C" w14:textId="77777777" w:rsidR="00376C27" w:rsidRPr="00395B9E" w:rsidRDefault="00376C27" w:rsidP="00D44339">
            <w:pPr>
              <w:spacing w:line="288" w:lineRule="auto"/>
              <w:rPr>
                <w:sz w:val="24"/>
                <w:szCs w:val="24"/>
              </w:rPr>
            </w:pPr>
            <w:r w:rsidRPr="00395B9E">
              <w:rPr>
                <w:sz w:val="24"/>
                <w:szCs w:val="24"/>
              </w:rPr>
              <w:t>Đặc điểm Đ</w:t>
            </w:r>
            <w:r w:rsidR="00D44339" w:rsidRPr="00395B9E">
              <w:rPr>
                <w:sz w:val="24"/>
                <w:szCs w:val="24"/>
              </w:rPr>
              <w:t>CCT</w:t>
            </w:r>
            <w:r w:rsidRPr="00395B9E">
              <w:rPr>
                <w:sz w:val="24"/>
                <w:szCs w:val="24"/>
              </w:rPr>
              <w:t xml:space="preserve"> của khối đá sử dụng làm nền xây dựng công trình thủy lợi</w:t>
            </w:r>
          </w:p>
        </w:tc>
        <w:tc>
          <w:tcPr>
            <w:tcW w:w="709" w:type="dxa"/>
            <w:vAlign w:val="center"/>
          </w:tcPr>
          <w:p w14:paraId="7C1EF122"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4A15A6C1" w14:textId="77777777" w:rsidR="00376C27" w:rsidRPr="00395B9E" w:rsidRDefault="00376C27" w:rsidP="00150B07">
            <w:pPr>
              <w:pStyle w:val="ListParagraph"/>
              <w:spacing w:line="288" w:lineRule="auto"/>
              <w:ind w:left="0"/>
              <w:jc w:val="center"/>
              <w:rPr>
                <w:bCs/>
                <w:lang w:val="vi-VN"/>
              </w:rPr>
            </w:pPr>
          </w:p>
        </w:tc>
      </w:tr>
      <w:tr w:rsidR="00376C27" w:rsidRPr="00395B9E" w14:paraId="22EBD87E" w14:textId="77777777" w:rsidTr="00840EC5">
        <w:tc>
          <w:tcPr>
            <w:tcW w:w="1668" w:type="dxa"/>
            <w:vAlign w:val="center"/>
          </w:tcPr>
          <w:p w14:paraId="2B68DD7D" w14:textId="77777777" w:rsidR="00376C27" w:rsidRPr="00395B9E" w:rsidRDefault="00376C27" w:rsidP="00150B07">
            <w:pPr>
              <w:pStyle w:val="ListParagraph"/>
              <w:spacing w:line="288" w:lineRule="auto"/>
              <w:ind w:left="0"/>
              <w:jc w:val="center"/>
              <w:rPr>
                <w:bCs/>
              </w:rPr>
            </w:pPr>
            <w:r w:rsidRPr="00395B9E">
              <w:rPr>
                <w:bCs/>
              </w:rPr>
              <w:t>5.10.1</w:t>
            </w:r>
          </w:p>
        </w:tc>
        <w:tc>
          <w:tcPr>
            <w:tcW w:w="5386" w:type="dxa"/>
            <w:vAlign w:val="center"/>
          </w:tcPr>
          <w:p w14:paraId="7105D481" w14:textId="77777777" w:rsidR="00376C27" w:rsidRPr="00395B9E" w:rsidRDefault="00376C27" w:rsidP="00150B07">
            <w:pPr>
              <w:spacing w:line="288" w:lineRule="auto"/>
              <w:rPr>
                <w:sz w:val="24"/>
                <w:szCs w:val="24"/>
              </w:rPr>
            </w:pPr>
            <w:r w:rsidRPr="00395B9E">
              <w:rPr>
                <w:sz w:val="24"/>
                <w:szCs w:val="24"/>
              </w:rPr>
              <w:t>Đặc tính không đồng nhất và đặc điểm cấu tạo của khối đá</w:t>
            </w:r>
          </w:p>
        </w:tc>
        <w:tc>
          <w:tcPr>
            <w:tcW w:w="709" w:type="dxa"/>
            <w:vAlign w:val="center"/>
          </w:tcPr>
          <w:p w14:paraId="07B65FBD"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7A838756" w14:textId="77777777" w:rsidR="00376C27" w:rsidRPr="00395B9E" w:rsidRDefault="00376C27" w:rsidP="00150B07">
            <w:pPr>
              <w:pStyle w:val="ListParagraph"/>
              <w:spacing w:line="288" w:lineRule="auto"/>
              <w:ind w:left="0"/>
              <w:jc w:val="center"/>
              <w:rPr>
                <w:bCs/>
                <w:lang w:val="vi-VN"/>
              </w:rPr>
            </w:pPr>
          </w:p>
        </w:tc>
      </w:tr>
      <w:tr w:rsidR="00376C27" w:rsidRPr="00395B9E" w14:paraId="289687B2" w14:textId="77777777" w:rsidTr="00840EC5">
        <w:tc>
          <w:tcPr>
            <w:tcW w:w="1668" w:type="dxa"/>
            <w:vAlign w:val="center"/>
          </w:tcPr>
          <w:p w14:paraId="4CDD2321" w14:textId="77777777" w:rsidR="00376C27" w:rsidRPr="00395B9E" w:rsidRDefault="00376C27" w:rsidP="00150B07">
            <w:pPr>
              <w:pStyle w:val="ListParagraph"/>
              <w:spacing w:line="288" w:lineRule="auto"/>
              <w:ind w:left="0"/>
              <w:jc w:val="center"/>
              <w:rPr>
                <w:bCs/>
              </w:rPr>
            </w:pPr>
            <w:r w:rsidRPr="00395B9E">
              <w:rPr>
                <w:bCs/>
              </w:rPr>
              <w:t>5.10.2</w:t>
            </w:r>
          </w:p>
        </w:tc>
        <w:tc>
          <w:tcPr>
            <w:tcW w:w="5386" w:type="dxa"/>
            <w:vAlign w:val="center"/>
          </w:tcPr>
          <w:p w14:paraId="5A997C28" w14:textId="77777777" w:rsidR="00376C27" w:rsidRPr="00395B9E" w:rsidRDefault="00376C27" w:rsidP="00150B07">
            <w:pPr>
              <w:spacing w:line="288" w:lineRule="auto"/>
              <w:rPr>
                <w:sz w:val="24"/>
                <w:szCs w:val="24"/>
              </w:rPr>
            </w:pPr>
            <w:r w:rsidRPr="00395B9E">
              <w:rPr>
                <w:sz w:val="24"/>
                <w:szCs w:val="24"/>
              </w:rPr>
              <w:t>Đặc điểm tập trung cục bộ ứng suất trong khối đá</w:t>
            </w:r>
          </w:p>
        </w:tc>
        <w:tc>
          <w:tcPr>
            <w:tcW w:w="709" w:type="dxa"/>
            <w:vAlign w:val="center"/>
          </w:tcPr>
          <w:p w14:paraId="4D3CFC32"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37A3F90F" w14:textId="77777777" w:rsidR="00376C27" w:rsidRPr="00395B9E" w:rsidRDefault="00376C27" w:rsidP="00150B07">
            <w:pPr>
              <w:pStyle w:val="ListParagraph"/>
              <w:spacing w:line="288" w:lineRule="auto"/>
              <w:ind w:left="0"/>
              <w:jc w:val="center"/>
              <w:rPr>
                <w:bCs/>
                <w:lang w:val="vi-VN"/>
              </w:rPr>
            </w:pPr>
          </w:p>
        </w:tc>
      </w:tr>
      <w:tr w:rsidR="00376C27" w:rsidRPr="00395B9E" w14:paraId="1E6107C0" w14:textId="77777777" w:rsidTr="00840EC5">
        <w:tc>
          <w:tcPr>
            <w:tcW w:w="1668" w:type="dxa"/>
            <w:vAlign w:val="center"/>
          </w:tcPr>
          <w:p w14:paraId="31E089F0" w14:textId="77777777" w:rsidR="00376C27" w:rsidRPr="00395B9E" w:rsidRDefault="00376C27" w:rsidP="00150B07">
            <w:pPr>
              <w:pStyle w:val="ListParagraph"/>
              <w:spacing w:line="288" w:lineRule="auto"/>
              <w:ind w:left="0"/>
              <w:jc w:val="center"/>
              <w:rPr>
                <w:bCs/>
              </w:rPr>
            </w:pPr>
            <w:r w:rsidRPr="00395B9E">
              <w:rPr>
                <w:bCs/>
              </w:rPr>
              <w:t>5.10.3</w:t>
            </w:r>
          </w:p>
        </w:tc>
        <w:tc>
          <w:tcPr>
            <w:tcW w:w="5386" w:type="dxa"/>
            <w:vAlign w:val="center"/>
          </w:tcPr>
          <w:p w14:paraId="0E18809A" w14:textId="77777777" w:rsidR="00376C27" w:rsidRPr="00395B9E" w:rsidRDefault="00376C27" w:rsidP="00150B07">
            <w:pPr>
              <w:spacing w:line="288" w:lineRule="auto"/>
              <w:rPr>
                <w:sz w:val="24"/>
                <w:szCs w:val="24"/>
              </w:rPr>
            </w:pPr>
            <w:r w:rsidRPr="00395B9E">
              <w:rPr>
                <w:sz w:val="24"/>
                <w:szCs w:val="24"/>
              </w:rPr>
              <w:t>Đặc điểm phát triển các hệ thống đứt gẫy và khe nứt trong khối đá</w:t>
            </w:r>
          </w:p>
        </w:tc>
        <w:tc>
          <w:tcPr>
            <w:tcW w:w="709" w:type="dxa"/>
            <w:vAlign w:val="center"/>
          </w:tcPr>
          <w:p w14:paraId="5D0A4133"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6D7436A3" w14:textId="77777777" w:rsidR="00376C27" w:rsidRPr="00395B9E" w:rsidRDefault="00376C27" w:rsidP="00150B07">
            <w:pPr>
              <w:pStyle w:val="ListParagraph"/>
              <w:spacing w:line="288" w:lineRule="auto"/>
              <w:ind w:left="0"/>
              <w:jc w:val="center"/>
              <w:rPr>
                <w:bCs/>
                <w:lang w:val="vi-VN"/>
              </w:rPr>
            </w:pPr>
          </w:p>
        </w:tc>
      </w:tr>
      <w:tr w:rsidR="00376C27" w:rsidRPr="00395B9E" w14:paraId="60FEFB62" w14:textId="77777777" w:rsidTr="00840EC5">
        <w:tc>
          <w:tcPr>
            <w:tcW w:w="1668" w:type="dxa"/>
            <w:vAlign w:val="center"/>
          </w:tcPr>
          <w:p w14:paraId="0B730009" w14:textId="77777777" w:rsidR="00376C27" w:rsidRPr="00395B9E" w:rsidRDefault="00376C27" w:rsidP="00150B07">
            <w:pPr>
              <w:pStyle w:val="ListParagraph"/>
              <w:spacing w:line="288" w:lineRule="auto"/>
              <w:ind w:left="0"/>
              <w:jc w:val="center"/>
              <w:rPr>
                <w:bCs/>
              </w:rPr>
            </w:pPr>
            <w:r w:rsidRPr="00395B9E">
              <w:rPr>
                <w:bCs/>
              </w:rPr>
              <w:t>5.10.4</w:t>
            </w:r>
          </w:p>
        </w:tc>
        <w:tc>
          <w:tcPr>
            <w:tcW w:w="5386" w:type="dxa"/>
            <w:vAlign w:val="center"/>
          </w:tcPr>
          <w:p w14:paraId="55D4FDFC" w14:textId="77777777" w:rsidR="00376C27" w:rsidRPr="00395B9E" w:rsidRDefault="00376C27" w:rsidP="00150B07">
            <w:pPr>
              <w:spacing w:line="288" w:lineRule="auto"/>
              <w:rPr>
                <w:sz w:val="24"/>
                <w:szCs w:val="24"/>
              </w:rPr>
            </w:pPr>
            <w:r w:rsidRPr="00395B9E">
              <w:rPr>
                <w:sz w:val="24"/>
                <w:szCs w:val="24"/>
              </w:rPr>
              <w:t>Đặc điểm phong hóa trong khối đá</w:t>
            </w:r>
          </w:p>
        </w:tc>
        <w:tc>
          <w:tcPr>
            <w:tcW w:w="709" w:type="dxa"/>
            <w:vAlign w:val="center"/>
          </w:tcPr>
          <w:p w14:paraId="67208689"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65D61560" w14:textId="77777777" w:rsidR="00376C27" w:rsidRPr="00395B9E" w:rsidRDefault="00376C27" w:rsidP="00150B07">
            <w:pPr>
              <w:pStyle w:val="ListParagraph"/>
              <w:spacing w:line="288" w:lineRule="auto"/>
              <w:ind w:left="0"/>
              <w:jc w:val="center"/>
              <w:rPr>
                <w:bCs/>
                <w:lang w:val="vi-VN"/>
              </w:rPr>
            </w:pPr>
          </w:p>
        </w:tc>
      </w:tr>
      <w:tr w:rsidR="00376C27" w:rsidRPr="00395B9E" w14:paraId="7BB31A5F" w14:textId="77777777" w:rsidTr="00840EC5">
        <w:tc>
          <w:tcPr>
            <w:tcW w:w="1668" w:type="dxa"/>
            <w:vAlign w:val="center"/>
          </w:tcPr>
          <w:p w14:paraId="30FED3F1" w14:textId="77777777" w:rsidR="00376C27" w:rsidRPr="00395B9E" w:rsidRDefault="00376C27" w:rsidP="00150B07">
            <w:pPr>
              <w:pStyle w:val="ListParagraph"/>
              <w:spacing w:line="288" w:lineRule="auto"/>
              <w:ind w:left="0"/>
              <w:jc w:val="center"/>
              <w:rPr>
                <w:bCs/>
              </w:rPr>
            </w:pPr>
            <w:r w:rsidRPr="00395B9E">
              <w:rPr>
                <w:bCs/>
              </w:rPr>
              <w:t>5.11</w:t>
            </w:r>
          </w:p>
        </w:tc>
        <w:tc>
          <w:tcPr>
            <w:tcW w:w="5386" w:type="dxa"/>
            <w:vAlign w:val="center"/>
          </w:tcPr>
          <w:p w14:paraId="3B158943" w14:textId="77777777" w:rsidR="00376C27" w:rsidRPr="00395B9E" w:rsidRDefault="00376C27" w:rsidP="00D44339">
            <w:pPr>
              <w:spacing w:line="288" w:lineRule="auto"/>
              <w:rPr>
                <w:sz w:val="24"/>
                <w:szCs w:val="24"/>
              </w:rPr>
            </w:pPr>
            <w:r w:rsidRPr="00395B9E">
              <w:rPr>
                <w:sz w:val="24"/>
                <w:szCs w:val="24"/>
              </w:rPr>
              <w:t>Các lực tác dụng lên đập và vấn đề Đ</w:t>
            </w:r>
            <w:r w:rsidR="00D44339" w:rsidRPr="00395B9E">
              <w:rPr>
                <w:sz w:val="24"/>
                <w:szCs w:val="24"/>
              </w:rPr>
              <w:t>CCT</w:t>
            </w:r>
            <w:r w:rsidRPr="00395B9E">
              <w:rPr>
                <w:sz w:val="24"/>
                <w:szCs w:val="24"/>
              </w:rPr>
              <w:t xml:space="preserve"> của đập</w:t>
            </w:r>
          </w:p>
        </w:tc>
        <w:tc>
          <w:tcPr>
            <w:tcW w:w="709" w:type="dxa"/>
            <w:vAlign w:val="center"/>
          </w:tcPr>
          <w:p w14:paraId="443F9878"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6C91839" w14:textId="77777777" w:rsidR="00376C27" w:rsidRPr="00395B9E" w:rsidRDefault="00376C27" w:rsidP="00150B07">
            <w:pPr>
              <w:pStyle w:val="ListParagraph"/>
              <w:spacing w:line="288" w:lineRule="auto"/>
              <w:ind w:left="0"/>
              <w:jc w:val="center"/>
              <w:rPr>
                <w:bCs/>
                <w:lang w:val="vi-VN"/>
              </w:rPr>
            </w:pPr>
          </w:p>
        </w:tc>
      </w:tr>
      <w:tr w:rsidR="00376C27" w:rsidRPr="00395B9E" w14:paraId="2E02EE88" w14:textId="77777777" w:rsidTr="00840EC5">
        <w:tc>
          <w:tcPr>
            <w:tcW w:w="1668" w:type="dxa"/>
            <w:vAlign w:val="center"/>
          </w:tcPr>
          <w:p w14:paraId="21079C49" w14:textId="77777777" w:rsidR="00376C27" w:rsidRPr="00395B9E" w:rsidRDefault="00376C27" w:rsidP="00150B07">
            <w:pPr>
              <w:pStyle w:val="ListParagraph"/>
              <w:spacing w:line="288" w:lineRule="auto"/>
              <w:ind w:left="0"/>
              <w:jc w:val="center"/>
              <w:rPr>
                <w:bCs/>
              </w:rPr>
            </w:pPr>
            <w:r w:rsidRPr="00395B9E">
              <w:rPr>
                <w:bCs/>
              </w:rPr>
              <w:t>5.13</w:t>
            </w:r>
          </w:p>
        </w:tc>
        <w:tc>
          <w:tcPr>
            <w:tcW w:w="5386" w:type="dxa"/>
            <w:vAlign w:val="center"/>
          </w:tcPr>
          <w:p w14:paraId="3C03540B" w14:textId="77777777" w:rsidR="00376C27" w:rsidRPr="00395B9E" w:rsidRDefault="00376C27" w:rsidP="00150B07">
            <w:pPr>
              <w:spacing w:line="288" w:lineRule="auto"/>
              <w:rPr>
                <w:sz w:val="24"/>
                <w:szCs w:val="24"/>
              </w:rPr>
            </w:pPr>
            <w:r w:rsidRPr="00395B9E">
              <w:rPr>
                <w:sz w:val="24"/>
                <w:szCs w:val="24"/>
              </w:rPr>
              <w:t>Phần thảo luận và bài tập</w:t>
            </w:r>
          </w:p>
        </w:tc>
        <w:tc>
          <w:tcPr>
            <w:tcW w:w="709" w:type="dxa"/>
            <w:vAlign w:val="center"/>
          </w:tcPr>
          <w:p w14:paraId="66BBF453" w14:textId="77777777" w:rsidR="00376C27" w:rsidRPr="00395B9E" w:rsidRDefault="00376C27" w:rsidP="00150B07">
            <w:pPr>
              <w:pStyle w:val="ListParagraph"/>
              <w:spacing w:line="288" w:lineRule="auto"/>
              <w:ind w:left="0"/>
              <w:jc w:val="center"/>
              <w:rPr>
                <w:b/>
                <w:bCs/>
              </w:rPr>
            </w:pPr>
          </w:p>
        </w:tc>
        <w:tc>
          <w:tcPr>
            <w:tcW w:w="1276" w:type="dxa"/>
            <w:vMerge/>
            <w:vAlign w:val="center"/>
          </w:tcPr>
          <w:p w14:paraId="5398F52F" w14:textId="77777777" w:rsidR="00376C27" w:rsidRPr="00395B9E" w:rsidRDefault="00376C27" w:rsidP="00150B07">
            <w:pPr>
              <w:pStyle w:val="ListParagraph"/>
              <w:spacing w:line="288" w:lineRule="auto"/>
              <w:ind w:left="0"/>
              <w:jc w:val="center"/>
              <w:rPr>
                <w:bCs/>
                <w:lang w:val="vi-VN"/>
              </w:rPr>
            </w:pPr>
          </w:p>
        </w:tc>
      </w:tr>
    </w:tbl>
    <w:p w14:paraId="4185A4CF" w14:textId="77777777" w:rsidR="00F75070" w:rsidRPr="00395B9E" w:rsidRDefault="003800AB" w:rsidP="00150B07">
      <w:pPr>
        <w:pStyle w:val="BodyText2"/>
        <w:spacing w:after="0" w:line="288" w:lineRule="auto"/>
        <w:ind w:left="360"/>
        <w:jc w:val="both"/>
        <w:rPr>
          <w:b/>
          <w:bCs/>
          <w:sz w:val="24"/>
          <w:szCs w:val="24"/>
        </w:rPr>
      </w:pPr>
      <w:r w:rsidRPr="00395B9E">
        <w:rPr>
          <w:b/>
          <w:bCs/>
          <w:sz w:val="24"/>
          <w:szCs w:val="24"/>
        </w:rPr>
        <w:t xml:space="preserve">7. </w:t>
      </w:r>
      <w:r w:rsidR="00744C77" w:rsidRPr="00395B9E">
        <w:rPr>
          <w:b/>
          <w:bCs/>
          <w:sz w:val="24"/>
          <w:szCs w:val="24"/>
        </w:rPr>
        <w:t>Phương pháp giảng dạ</w:t>
      </w:r>
      <w:r w:rsidR="00F75070" w:rsidRPr="00395B9E">
        <w:rPr>
          <w:b/>
          <w:bCs/>
          <w:sz w:val="24"/>
          <w:szCs w:val="24"/>
        </w:rPr>
        <w:t>y</w:t>
      </w:r>
    </w:p>
    <w:p w14:paraId="3F106507" w14:textId="77777777" w:rsidR="00F75070" w:rsidRPr="00395B9E" w:rsidRDefault="005D3158" w:rsidP="00150B07">
      <w:pPr>
        <w:pStyle w:val="BodyText2"/>
        <w:spacing w:after="0" w:line="288" w:lineRule="auto"/>
        <w:ind w:left="360"/>
        <w:jc w:val="both"/>
        <w:rPr>
          <w:sz w:val="24"/>
          <w:szCs w:val="24"/>
        </w:rPr>
      </w:pPr>
      <w:r w:rsidRPr="00395B9E">
        <w:rPr>
          <w:b/>
          <w:bCs/>
          <w:sz w:val="24"/>
          <w:szCs w:val="24"/>
        </w:rPr>
        <w:t xml:space="preserve">- </w:t>
      </w:r>
      <w:r w:rsidRPr="00395B9E">
        <w:rPr>
          <w:sz w:val="24"/>
          <w:szCs w:val="24"/>
        </w:rPr>
        <w:t>Giảng dạy lý thuyết kết hợp</w:t>
      </w:r>
      <w:r w:rsidR="00352E17" w:rsidRPr="00395B9E">
        <w:rPr>
          <w:sz w:val="24"/>
          <w:szCs w:val="24"/>
        </w:rPr>
        <w:t xml:space="preserve"> với</w:t>
      </w:r>
      <w:r w:rsidRPr="00395B9E">
        <w:rPr>
          <w:sz w:val="24"/>
          <w:szCs w:val="24"/>
        </w:rPr>
        <w:t xml:space="preserve"> </w:t>
      </w:r>
      <w:r w:rsidR="008D4F63" w:rsidRPr="00395B9E">
        <w:rPr>
          <w:sz w:val="24"/>
          <w:szCs w:val="24"/>
        </w:rPr>
        <w:t>thảo luận</w:t>
      </w:r>
      <w:r w:rsidR="00581D29" w:rsidRPr="00395B9E">
        <w:rPr>
          <w:sz w:val="24"/>
          <w:szCs w:val="24"/>
        </w:rPr>
        <w:t xml:space="preserve"> </w:t>
      </w:r>
      <w:r w:rsidR="00AD0356" w:rsidRPr="00395B9E">
        <w:rPr>
          <w:sz w:val="24"/>
          <w:szCs w:val="24"/>
        </w:rPr>
        <w:t xml:space="preserve">và trả lời câu hỏi những nội dung cốt lõi của </w:t>
      </w:r>
      <w:r w:rsidR="00581D29" w:rsidRPr="00395B9E">
        <w:rPr>
          <w:sz w:val="24"/>
          <w:szCs w:val="24"/>
        </w:rPr>
        <w:t>từng bài</w:t>
      </w:r>
      <w:r w:rsidR="00AD0356" w:rsidRPr="00395B9E">
        <w:rPr>
          <w:sz w:val="24"/>
          <w:szCs w:val="24"/>
        </w:rPr>
        <w:t xml:space="preserve"> </w:t>
      </w:r>
      <w:r w:rsidR="00581D29" w:rsidRPr="00395B9E">
        <w:rPr>
          <w:sz w:val="24"/>
          <w:szCs w:val="24"/>
        </w:rPr>
        <w:t>và từng chương</w:t>
      </w:r>
    </w:p>
    <w:p w14:paraId="7300907C" w14:textId="77777777" w:rsidR="005D3158" w:rsidRPr="00395B9E" w:rsidRDefault="005D3158" w:rsidP="00150B07">
      <w:pPr>
        <w:pStyle w:val="BodyText2"/>
        <w:spacing w:after="0" w:line="288" w:lineRule="auto"/>
        <w:ind w:left="360"/>
        <w:jc w:val="both"/>
        <w:rPr>
          <w:b/>
          <w:bCs/>
          <w:sz w:val="24"/>
          <w:szCs w:val="24"/>
        </w:rPr>
      </w:pPr>
      <w:r w:rsidRPr="00395B9E">
        <w:rPr>
          <w:b/>
          <w:bCs/>
          <w:sz w:val="24"/>
          <w:szCs w:val="24"/>
        </w:rPr>
        <w:t xml:space="preserve">- </w:t>
      </w:r>
      <w:r w:rsidR="00352E17" w:rsidRPr="00395B9E">
        <w:rPr>
          <w:sz w:val="24"/>
          <w:szCs w:val="24"/>
        </w:rPr>
        <w:t>Giảng dạy lý thuyết kết hợp với trực quan</w:t>
      </w:r>
      <w:r w:rsidR="008D4F63" w:rsidRPr="00395B9E">
        <w:rPr>
          <w:sz w:val="24"/>
          <w:szCs w:val="24"/>
        </w:rPr>
        <w:t xml:space="preserve"> thông qua hình ảnh trên máy vi tính</w:t>
      </w:r>
      <w:r w:rsidR="00352E17" w:rsidRPr="00395B9E">
        <w:rPr>
          <w:sz w:val="24"/>
          <w:szCs w:val="24"/>
        </w:rPr>
        <w:t>.</w:t>
      </w:r>
    </w:p>
    <w:p w14:paraId="77B3E82B" w14:textId="77777777" w:rsidR="00744C77" w:rsidRPr="00395B9E" w:rsidRDefault="003800AB" w:rsidP="00150B07">
      <w:pPr>
        <w:pStyle w:val="BodyText2"/>
        <w:spacing w:after="0" w:line="288" w:lineRule="auto"/>
        <w:ind w:left="360"/>
        <w:jc w:val="both"/>
        <w:rPr>
          <w:b/>
          <w:bCs/>
          <w:sz w:val="24"/>
          <w:szCs w:val="24"/>
        </w:rPr>
      </w:pPr>
      <w:r w:rsidRPr="00395B9E">
        <w:rPr>
          <w:b/>
          <w:bCs/>
          <w:sz w:val="24"/>
          <w:szCs w:val="24"/>
        </w:rPr>
        <w:t xml:space="preserve">8. </w:t>
      </w:r>
      <w:r w:rsidR="00744C77" w:rsidRPr="00395B9E">
        <w:rPr>
          <w:b/>
          <w:bCs/>
          <w:sz w:val="24"/>
          <w:szCs w:val="24"/>
        </w:rPr>
        <w:t>Nhiệm vụ của sinh viên</w:t>
      </w:r>
    </w:p>
    <w:p w14:paraId="4BDEB507" w14:textId="77777777" w:rsidR="00744C77" w:rsidRPr="00395B9E" w:rsidRDefault="00744C77" w:rsidP="00150B07">
      <w:pPr>
        <w:pStyle w:val="BodyText2"/>
        <w:tabs>
          <w:tab w:val="num" w:pos="960"/>
        </w:tabs>
        <w:spacing w:after="0" w:line="288" w:lineRule="auto"/>
        <w:ind w:firstLine="260"/>
        <w:jc w:val="both"/>
        <w:rPr>
          <w:bCs/>
          <w:sz w:val="24"/>
          <w:szCs w:val="24"/>
        </w:rPr>
      </w:pPr>
      <w:r w:rsidRPr="00395B9E">
        <w:rPr>
          <w:bCs/>
          <w:sz w:val="24"/>
          <w:szCs w:val="24"/>
        </w:rPr>
        <w:t>Sinh viên phải thực hiện các nhiệm vụ sau:</w:t>
      </w:r>
    </w:p>
    <w:p w14:paraId="39D3ADAD" w14:textId="77777777" w:rsidR="00744C77" w:rsidRPr="00395B9E" w:rsidRDefault="00744C77" w:rsidP="00150B07">
      <w:pPr>
        <w:pStyle w:val="BodyText2"/>
        <w:tabs>
          <w:tab w:val="num" w:pos="960"/>
        </w:tabs>
        <w:spacing w:after="0" w:line="288" w:lineRule="auto"/>
        <w:ind w:left="260"/>
        <w:jc w:val="both"/>
        <w:rPr>
          <w:bCs/>
          <w:sz w:val="24"/>
          <w:szCs w:val="24"/>
        </w:rPr>
      </w:pPr>
      <w:r w:rsidRPr="00395B9E">
        <w:rPr>
          <w:bCs/>
          <w:sz w:val="24"/>
          <w:szCs w:val="24"/>
        </w:rPr>
        <w:t xml:space="preserve">- </w:t>
      </w:r>
      <w:r w:rsidR="006E5BAC" w:rsidRPr="00395B9E">
        <w:rPr>
          <w:bCs/>
          <w:sz w:val="24"/>
          <w:szCs w:val="24"/>
        </w:rPr>
        <w:t>Có mặt</w:t>
      </w:r>
      <w:r w:rsidRPr="00395B9E">
        <w:rPr>
          <w:bCs/>
          <w:sz w:val="24"/>
          <w:szCs w:val="24"/>
        </w:rPr>
        <w:t xml:space="preserve"> tối thiểu 80% số tiết học lý thuyết.</w:t>
      </w:r>
    </w:p>
    <w:p w14:paraId="08BAA16A" w14:textId="77777777" w:rsidR="00744C77" w:rsidRPr="00395B9E" w:rsidRDefault="00744C77" w:rsidP="00150B07">
      <w:pPr>
        <w:pStyle w:val="BodyText2"/>
        <w:tabs>
          <w:tab w:val="num" w:pos="960"/>
        </w:tabs>
        <w:spacing w:after="0" w:line="288" w:lineRule="auto"/>
        <w:ind w:left="260"/>
        <w:jc w:val="both"/>
        <w:rPr>
          <w:bCs/>
          <w:sz w:val="24"/>
          <w:szCs w:val="24"/>
        </w:rPr>
      </w:pPr>
      <w:r w:rsidRPr="00395B9E">
        <w:rPr>
          <w:bCs/>
          <w:sz w:val="24"/>
          <w:szCs w:val="24"/>
        </w:rPr>
        <w:t xml:space="preserve">- </w:t>
      </w:r>
      <w:r w:rsidR="006E5BAC" w:rsidRPr="00395B9E">
        <w:rPr>
          <w:bCs/>
          <w:sz w:val="24"/>
          <w:szCs w:val="24"/>
        </w:rPr>
        <w:t>Hoàn thành</w:t>
      </w:r>
      <w:r w:rsidRPr="00395B9E">
        <w:rPr>
          <w:bCs/>
          <w:sz w:val="24"/>
          <w:szCs w:val="24"/>
        </w:rPr>
        <w:t xml:space="preserve"> đầy đủ các bài tập nhóm/ bài tập và được đánh giá kết quả thực hiện.</w:t>
      </w:r>
    </w:p>
    <w:p w14:paraId="7ACF11A2" w14:textId="77777777" w:rsidR="00744C77" w:rsidRPr="00395B9E" w:rsidRDefault="007259E9" w:rsidP="00150B07">
      <w:pPr>
        <w:pStyle w:val="BodyText2"/>
        <w:tabs>
          <w:tab w:val="num" w:pos="960"/>
        </w:tabs>
        <w:spacing w:after="0" w:line="288" w:lineRule="auto"/>
        <w:ind w:left="260"/>
        <w:jc w:val="both"/>
        <w:rPr>
          <w:bCs/>
          <w:sz w:val="24"/>
          <w:szCs w:val="24"/>
        </w:rPr>
      </w:pPr>
      <w:r w:rsidRPr="00395B9E">
        <w:rPr>
          <w:bCs/>
          <w:sz w:val="24"/>
          <w:szCs w:val="24"/>
        </w:rPr>
        <w:t>- Tham dự kiể</w:t>
      </w:r>
      <w:r w:rsidR="00744C77" w:rsidRPr="00395B9E">
        <w:rPr>
          <w:bCs/>
          <w:sz w:val="24"/>
          <w:szCs w:val="24"/>
        </w:rPr>
        <w:t>m tra giữa học kỳ.</w:t>
      </w:r>
    </w:p>
    <w:p w14:paraId="74E4618B" w14:textId="77777777" w:rsidR="00744C77" w:rsidRPr="00395B9E" w:rsidRDefault="00744C77" w:rsidP="00150B07">
      <w:pPr>
        <w:pStyle w:val="BodyText2"/>
        <w:tabs>
          <w:tab w:val="num" w:pos="960"/>
        </w:tabs>
        <w:spacing w:after="0" w:line="288" w:lineRule="auto"/>
        <w:ind w:left="260"/>
        <w:jc w:val="both"/>
        <w:rPr>
          <w:bCs/>
          <w:sz w:val="24"/>
          <w:szCs w:val="24"/>
        </w:rPr>
      </w:pPr>
      <w:r w:rsidRPr="00395B9E">
        <w:rPr>
          <w:bCs/>
          <w:sz w:val="24"/>
          <w:szCs w:val="24"/>
        </w:rPr>
        <w:t>- Tham dự thi kết thúc học phần</w:t>
      </w:r>
      <w:r w:rsidR="000F78FF" w:rsidRPr="00395B9E">
        <w:rPr>
          <w:bCs/>
          <w:sz w:val="24"/>
          <w:szCs w:val="24"/>
        </w:rPr>
        <w:t xml:space="preserve"> (bắt buộc)</w:t>
      </w:r>
      <w:r w:rsidRPr="00395B9E">
        <w:rPr>
          <w:bCs/>
          <w:sz w:val="24"/>
          <w:szCs w:val="24"/>
        </w:rPr>
        <w:t>.</w:t>
      </w:r>
    </w:p>
    <w:p w14:paraId="787F0EB3" w14:textId="77777777" w:rsidR="00744C77" w:rsidRPr="00395B9E" w:rsidRDefault="00744C77" w:rsidP="00150B07">
      <w:pPr>
        <w:pStyle w:val="BodyText2"/>
        <w:tabs>
          <w:tab w:val="num" w:pos="960"/>
        </w:tabs>
        <w:spacing w:after="0" w:line="288" w:lineRule="auto"/>
        <w:ind w:left="260"/>
        <w:jc w:val="both"/>
        <w:rPr>
          <w:bCs/>
          <w:sz w:val="24"/>
          <w:szCs w:val="24"/>
        </w:rPr>
      </w:pPr>
      <w:r w:rsidRPr="00395B9E">
        <w:rPr>
          <w:bCs/>
          <w:sz w:val="24"/>
          <w:szCs w:val="24"/>
        </w:rPr>
        <w:t xml:space="preserve">- Chủ động </w:t>
      </w:r>
      <w:r w:rsidR="002B3774" w:rsidRPr="00395B9E">
        <w:rPr>
          <w:bCs/>
          <w:sz w:val="24"/>
          <w:szCs w:val="24"/>
        </w:rPr>
        <w:t xml:space="preserve">chuẩn bị các nội dung và </w:t>
      </w:r>
      <w:r w:rsidRPr="00395B9E">
        <w:rPr>
          <w:bCs/>
          <w:sz w:val="24"/>
          <w:szCs w:val="24"/>
        </w:rPr>
        <w:t>thực hiện giờ tự học</w:t>
      </w:r>
      <w:r w:rsidR="002B3774" w:rsidRPr="00395B9E">
        <w:rPr>
          <w:bCs/>
          <w:sz w:val="24"/>
          <w:szCs w:val="24"/>
        </w:rPr>
        <w:t xml:space="preserve"> theo mục 11</w:t>
      </w:r>
      <w:r w:rsidRPr="00395B9E">
        <w:rPr>
          <w:bCs/>
          <w:sz w:val="24"/>
          <w:szCs w:val="24"/>
        </w:rPr>
        <w:t>.</w:t>
      </w:r>
    </w:p>
    <w:p w14:paraId="3D63D6F3" w14:textId="77777777" w:rsidR="00744C77" w:rsidRPr="00395B9E" w:rsidRDefault="003800AB" w:rsidP="00150B07">
      <w:pPr>
        <w:pStyle w:val="BodyText2"/>
        <w:spacing w:after="0" w:line="288" w:lineRule="auto"/>
        <w:ind w:left="360"/>
        <w:jc w:val="both"/>
        <w:rPr>
          <w:b/>
          <w:bCs/>
          <w:sz w:val="24"/>
          <w:szCs w:val="24"/>
        </w:rPr>
      </w:pPr>
      <w:r w:rsidRPr="00395B9E">
        <w:rPr>
          <w:b/>
          <w:bCs/>
          <w:sz w:val="24"/>
          <w:szCs w:val="24"/>
        </w:rPr>
        <w:t xml:space="preserve">9. </w:t>
      </w:r>
      <w:r w:rsidR="00744C77" w:rsidRPr="00395B9E">
        <w:rPr>
          <w:b/>
          <w:bCs/>
          <w:sz w:val="24"/>
          <w:szCs w:val="24"/>
        </w:rPr>
        <w:t>Đánh gi</w:t>
      </w:r>
      <w:r w:rsidR="009540AF" w:rsidRPr="00395B9E">
        <w:rPr>
          <w:b/>
          <w:bCs/>
          <w:sz w:val="24"/>
          <w:szCs w:val="24"/>
        </w:rPr>
        <w:t>á kết quả học tập của sinh viên</w:t>
      </w:r>
    </w:p>
    <w:p w14:paraId="3A39EDBD" w14:textId="77777777" w:rsidR="00744C77" w:rsidRPr="00395B9E" w:rsidRDefault="003800AB" w:rsidP="00150B07">
      <w:pPr>
        <w:pStyle w:val="BodyText2"/>
        <w:spacing w:after="0" w:line="288" w:lineRule="auto"/>
        <w:ind w:left="360"/>
        <w:jc w:val="both"/>
        <w:rPr>
          <w:b/>
          <w:bCs/>
          <w:sz w:val="24"/>
          <w:szCs w:val="24"/>
        </w:rPr>
      </w:pPr>
      <w:r w:rsidRPr="00395B9E">
        <w:rPr>
          <w:b/>
          <w:bCs/>
          <w:sz w:val="24"/>
          <w:szCs w:val="24"/>
        </w:rPr>
        <w:t xml:space="preserve">9.1. </w:t>
      </w:r>
      <w:r w:rsidR="00744C77" w:rsidRPr="00395B9E">
        <w:rPr>
          <w:b/>
          <w:bCs/>
          <w:sz w:val="24"/>
          <w:szCs w:val="24"/>
        </w:rPr>
        <w:t>Cách đánh giá</w:t>
      </w:r>
    </w:p>
    <w:p w14:paraId="5B622DBF" w14:textId="77777777" w:rsidR="00240BC2" w:rsidRPr="00395B9E" w:rsidRDefault="00744C77" w:rsidP="00150B07">
      <w:pPr>
        <w:pStyle w:val="BodyText2"/>
        <w:tabs>
          <w:tab w:val="num" w:pos="960"/>
        </w:tabs>
        <w:spacing w:after="0" w:line="288" w:lineRule="auto"/>
        <w:ind w:firstLine="259"/>
        <w:jc w:val="both"/>
        <w:rPr>
          <w:bCs/>
          <w:sz w:val="24"/>
          <w:szCs w:val="24"/>
        </w:rPr>
      </w:pPr>
      <w:r w:rsidRPr="00395B9E">
        <w:rPr>
          <w:bCs/>
          <w:sz w:val="24"/>
          <w:szCs w:val="24"/>
        </w:rPr>
        <w:t>Sinh viên được đánh giá tích lũy học phần như sau:</w:t>
      </w:r>
    </w:p>
    <w:p w14:paraId="6081DA2B" w14:textId="77777777" w:rsidR="00BA7C39" w:rsidRPr="00395B9E" w:rsidRDefault="00BA7C39" w:rsidP="00150B07">
      <w:pPr>
        <w:pStyle w:val="BodyText2"/>
        <w:tabs>
          <w:tab w:val="num" w:pos="960"/>
        </w:tabs>
        <w:spacing w:after="0" w:line="288" w:lineRule="auto"/>
        <w:ind w:firstLine="259"/>
        <w:jc w:val="both"/>
        <w:rPr>
          <w:b/>
          <w:bCs/>
          <w:sz w:val="24"/>
          <w:szCs w:val="24"/>
          <w:lang w:val="nl-NL"/>
        </w:rPr>
      </w:pPr>
      <w:r w:rsidRPr="00395B9E">
        <w:rPr>
          <w:b/>
          <w:bCs/>
          <w:sz w:val="24"/>
          <w:szCs w:val="24"/>
          <w:lang w:val="nl-NL"/>
        </w:rPr>
        <w:t>Bảng 2</w:t>
      </w:r>
      <w:r w:rsidR="004A21C9" w:rsidRPr="00395B9E">
        <w:rPr>
          <w:b/>
          <w:bCs/>
          <w:sz w:val="24"/>
          <w:szCs w:val="24"/>
          <w:lang w:val="nl-NL"/>
        </w:rPr>
        <w:t>. Đánh giá học phần</w:t>
      </w:r>
      <w:r w:rsidRPr="00395B9E">
        <w:rPr>
          <w:b/>
          <w:bCs/>
          <w:sz w:val="24"/>
          <w:szCs w:val="24"/>
          <w:lang w:val="nl-NL"/>
        </w:rPr>
        <w:t xml:space="preserve"> </w:t>
      </w:r>
    </w:p>
    <w:tbl>
      <w:tblPr>
        <w:tblStyle w:val="TableGrid"/>
        <w:tblW w:w="0" w:type="auto"/>
        <w:tblLook w:val="04A0" w:firstRow="1" w:lastRow="0" w:firstColumn="1" w:lastColumn="0" w:noHBand="0" w:noVBand="1"/>
      </w:tblPr>
      <w:tblGrid>
        <w:gridCol w:w="589"/>
        <w:gridCol w:w="3287"/>
        <w:gridCol w:w="4175"/>
        <w:gridCol w:w="1379"/>
      </w:tblGrid>
      <w:tr w:rsidR="003C722F" w:rsidRPr="00395B9E" w14:paraId="11F84AAE" w14:textId="77777777" w:rsidTr="00DC2F68">
        <w:tc>
          <w:tcPr>
            <w:tcW w:w="590" w:type="dxa"/>
          </w:tcPr>
          <w:p w14:paraId="709B7F08" w14:textId="77777777" w:rsidR="003C722F" w:rsidRPr="00395B9E" w:rsidRDefault="003C722F" w:rsidP="00DC2F68">
            <w:pPr>
              <w:spacing w:line="276" w:lineRule="auto"/>
              <w:jc w:val="center"/>
              <w:rPr>
                <w:b/>
                <w:sz w:val="24"/>
                <w:szCs w:val="24"/>
              </w:rPr>
            </w:pPr>
            <w:r w:rsidRPr="00395B9E">
              <w:rPr>
                <w:b/>
                <w:sz w:val="24"/>
                <w:szCs w:val="24"/>
              </w:rPr>
              <w:t>TT</w:t>
            </w:r>
          </w:p>
        </w:tc>
        <w:tc>
          <w:tcPr>
            <w:tcW w:w="3346" w:type="dxa"/>
          </w:tcPr>
          <w:p w14:paraId="186546D3" w14:textId="77777777" w:rsidR="003C722F" w:rsidRPr="00395B9E" w:rsidRDefault="003C722F" w:rsidP="00DC2F68">
            <w:pPr>
              <w:spacing w:line="276" w:lineRule="auto"/>
              <w:jc w:val="center"/>
              <w:rPr>
                <w:b/>
                <w:sz w:val="24"/>
                <w:szCs w:val="24"/>
              </w:rPr>
            </w:pPr>
            <w:r w:rsidRPr="00395B9E">
              <w:rPr>
                <w:b/>
                <w:sz w:val="24"/>
                <w:szCs w:val="24"/>
              </w:rPr>
              <w:t>Điểm thành phần</w:t>
            </w:r>
          </w:p>
        </w:tc>
        <w:tc>
          <w:tcPr>
            <w:tcW w:w="4252" w:type="dxa"/>
          </w:tcPr>
          <w:p w14:paraId="005ADC4E" w14:textId="77777777" w:rsidR="003C722F" w:rsidRPr="00395B9E" w:rsidRDefault="003C722F" w:rsidP="00DC2F68">
            <w:pPr>
              <w:spacing w:line="276" w:lineRule="auto"/>
              <w:jc w:val="center"/>
              <w:rPr>
                <w:b/>
                <w:sz w:val="24"/>
                <w:szCs w:val="24"/>
              </w:rPr>
            </w:pPr>
            <w:r w:rsidRPr="00395B9E">
              <w:rPr>
                <w:b/>
                <w:sz w:val="24"/>
                <w:szCs w:val="24"/>
              </w:rPr>
              <w:t xml:space="preserve">Quy định </w:t>
            </w:r>
          </w:p>
        </w:tc>
        <w:tc>
          <w:tcPr>
            <w:tcW w:w="1388" w:type="dxa"/>
          </w:tcPr>
          <w:p w14:paraId="38C25309" w14:textId="77777777" w:rsidR="003C722F" w:rsidRPr="00395B9E" w:rsidRDefault="003C722F" w:rsidP="00DC2F68">
            <w:pPr>
              <w:spacing w:line="276" w:lineRule="auto"/>
              <w:jc w:val="center"/>
              <w:rPr>
                <w:b/>
                <w:sz w:val="24"/>
                <w:szCs w:val="24"/>
              </w:rPr>
            </w:pPr>
            <w:r w:rsidRPr="00395B9E">
              <w:rPr>
                <w:b/>
                <w:sz w:val="24"/>
                <w:szCs w:val="24"/>
              </w:rPr>
              <w:t>Trọng số</w:t>
            </w:r>
          </w:p>
        </w:tc>
      </w:tr>
      <w:tr w:rsidR="003C722F" w:rsidRPr="00395B9E" w14:paraId="621A0AF0" w14:textId="77777777" w:rsidTr="00DC2F68">
        <w:tc>
          <w:tcPr>
            <w:tcW w:w="590" w:type="dxa"/>
          </w:tcPr>
          <w:p w14:paraId="7D559EDE" w14:textId="77777777" w:rsidR="003C722F" w:rsidRPr="00395B9E" w:rsidRDefault="003C722F" w:rsidP="00DC2F68">
            <w:pPr>
              <w:spacing w:line="276" w:lineRule="auto"/>
              <w:jc w:val="center"/>
              <w:rPr>
                <w:sz w:val="24"/>
                <w:szCs w:val="24"/>
              </w:rPr>
            </w:pPr>
            <w:r w:rsidRPr="00395B9E">
              <w:rPr>
                <w:sz w:val="24"/>
                <w:szCs w:val="24"/>
              </w:rPr>
              <w:t>1</w:t>
            </w:r>
          </w:p>
        </w:tc>
        <w:tc>
          <w:tcPr>
            <w:tcW w:w="3346" w:type="dxa"/>
          </w:tcPr>
          <w:p w14:paraId="58BCAA8D" w14:textId="77777777" w:rsidR="003C722F" w:rsidRPr="00395B9E" w:rsidRDefault="003C722F" w:rsidP="00DC2F68">
            <w:pPr>
              <w:spacing w:line="276" w:lineRule="auto"/>
              <w:jc w:val="center"/>
              <w:rPr>
                <w:sz w:val="24"/>
                <w:szCs w:val="24"/>
              </w:rPr>
            </w:pPr>
            <w:r w:rsidRPr="00395B9E">
              <w:rPr>
                <w:sz w:val="24"/>
                <w:szCs w:val="24"/>
              </w:rPr>
              <w:t>Điểm chuyên cần</w:t>
            </w:r>
          </w:p>
        </w:tc>
        <w:tc>
          <w:tcPr>
            <w:tcW w:w="4252" w:type="dxa"/>
          </w:tcPr>
          <w:p w14:paraId="58E7BF75" w14:textId="77777777" w:rsidR="003C722F" w:rsidRPr="00395B9E" w:rsidRDefault="003C722F" w:rsidP="00DC2F68">
            <w:pPr>
              <w:spacing w:line="276" w:lineRule="auto"/>
              <w:jc w:val="center"/>
              <w:rPr>
                <w:sz w:val="24"/>
                <w:szCs w:val="24"/>
              </w:rPr>
            </w:pPr>
            <w:r w:rsidRPr="00395B9E">
              <w:rPr>
                <w:sz w:val="24"/>
                <w:szCs w:val="24"/>
              </w:rPr>
              <w:t>Số tiết tham dự học/tổng số tiết</w:t>
            </w:r>
          </w:p>
        </w:tc>
        <w:tc>
          <w:tcPr>
            <w:tcW w:w="1388" w:type="dxa"/>
          </w:tcPr>
          <w:p w14:paraId="4DA8DC58" w14:textId="77777777" w:rsidR="003C722F" w:rsidRPr="00395B9E" w:rsidRDefault="003C722F" w:rsidP="00DC2F68">
            <w:pPr>
              <w:spacing w:line="276" w:lineRule="auto"/>
              <w:jc w:val="center"/>
              <w:rPr>
                <w:sz w:val="24"/>
                <w:szCs w:val="24"/>
              </w:rPr>
            </w:pPr>
            <w:r w:rsidRPr="00395B9E">
              <w:rPr>
                <w:sz w:val="24"/>
                <w:szCs w:val="24"/>
              </w:rPr>
              <w:t>10%</w:t>
            </w:r>
          </w:p>
        </w:tc>
      </w:tr>
      <w:tr w:rsidR="003C722F" w:rsidRPr="00395B9E" w14:paraId="1B929EDF" w14:textId="77777777" w:rsidTr="00DC2F68">
        <w:tc>
          <w:tcPr>
            <w:tcW w:w="590" w:type="dxa"/>
          </w:tcPr>
          <w:p w14:paraId="1C227367" w14:textId="77777777" w:rsidR="003C722F" w:rsidRPr="00395B9E" w:rsidRDefault="003C722F" w:rsidP="00DC2F68">
            <w:pPr>
              <w:spacing w:line="276" w:lineRule="auto"/>
              <w:jc w:val="center"/>
              <w:rPr>
                <w:sz w:val="24"/>
                <w:szCs w:val="24"/>
              </w:rPr>
            </w:pPr>
            <w:r w:rsidRPr="00395B9E">
              <w:rPr>
                <w:sz w:val="24"/>
                <w:szCs w:val="24"/>
              </w:rPr>
              <w:t>2</w:t>
            </w:r>
          </w:p>
        </w:tc>
        <w:tc>
          <w:tcPr>
            <w:tcW w:w="3346" w:type="dxa"/>
          </w:tcPr>
          <w:p w14:paraId="70B20491" w14:textId="77777777" w:rsidR="003C722F" w:rsidRPr="00395B9E" w:rsidRDefault="003C722F" w:rsidP="00DC2F68">
            <w:pPr>
              <w:spacing w:line="276" w:lineRule="auto"/>
              <w:jc w:val="center"/>
              <w:rPr>
                <w:sz w:val="24"/>
                <w:szCs w:val="24"/>
              </w:rPr>
            </w:pPr>
            <w:r w:rsidRPr="00395B9E">
              <w:rPr>
                <w:sz w:val="24"/>
                <w:szCs w:val="24"/>
              </w:rPr>
              <w:t>Điểm kiểm tra giữa kỳ</w:t>
            </w:r>
          </w:p>
          <w:p w14:paraId="786619D2" w14:textId="77777777" w:rsidR="003C722F" w:rsidRPr="00395B9E" w:rsidRDefault="003C722F" w:rsidP="00DC2F68">
            <w:pPr>
              <w:spacing w:line="276" w:lineRule="auto"/>
              <w:jc w:val="center"/>
              <w:rPr>
                <w:b/>
                <w:sz w:val="24"/>
                <w:szCs w:val="24"/>
              </w:rPr>
            </w:pPr>
            <w:r w:rsidRPr="00395B9E">
              <w:rPr>
                <w:sz w:val="24"/>
                <w:szCs w:val="24"/>
              </w:rPr>
              <w:t>Bài tập làm ở nhà</w:t>
            </w:r>
          </w:p>
        </w:tc>
        <w:tc>
          <w:tcPr>
            <w:tcW w:w="4252" w:type="dxa"/>
          </w:tcPr>
          <w:p w14:paraId="7FF983E6" w14:textId="77777777" w:rsidR="003C722F" w:rsidRPr="00395B9E" w:rsidRDefault="003C722F" w:rsidP="00DC2F68">
            <w:pPr>
              <w:spacing w:line="276" w:lineRule="auto"/>
              <w:jc w:val="center"/>
              <w:rPr>
                <w:sz w:val="24"/>
                <w:szCs w:val="24"/>
              </w:rPr>
            </w:pPr>
            <w:r w:rsidRPr="00395B9E">
              <w:rPr>
                <w:sz w:val="24"/>
                <w:szCs w:val="24"/>
              </w:rPr>
              <w:t>Thi viết</w:t>
            </w:r>
          </w:p>
          <w:p w14:paraId="2245FD13" w14:textId="77777777" w:rsidR="003C722F" w:rsidRPr="00395B9E" w:rsidRDefault="003C722F" w:rsidP="00DC2F68">
            <w:pPr>
              <w:spacing w:line="276" w:lineRule="auto"/>
              <w:jc w:val="center"/>
              <w:rPr>
                <w:sz w:val="24"/>
                <w:szCs w:val="24"/>
              </w:rPr>
            </w:pPr>
            <w:r w:rsidRPr="00395B9E">
              <w:rPr>
                <w:sz w:val="24"/>
                <w:szCs w:val="24"/>
              </w:rPr>
              <w:t>Theo yêu cầu của bộ môn</w:t>
            </w:r>
          </w:p>
        </w:tc>
        <w:tc>
          <w:tcPr>
            <w:tcW w:w="1388" w:type="dxa"/>
          </w:tcPr>
          <w:p w14:paraId="720A98BE" w14:textId="77777777" w:rsidR="003C722F" w:rsidRPr="00395B9E" w:rsidRDefault="003C722F" w:rsidP="00DC2F68">
            <w:pPr>
              <w:spacing w:line="276" w:lineRule="auto"/>
              <w:jc w:val="center"/>
              <w:rPr>
                <w:sz w:val="24"/>
                <w:szCs w:val="24"/>
              </w:rPr>
            </w:pPr>
            <w:r w:rsidRPr="00395B9E">
              <w:rPr>
                <w:position w:val="-30"/>
                <w:sz w:val="24"/>
                <w:szCs w:val="24"/>
              </w:rPr>
              <w:object w:dxaOrig="780" w:dyaOrig="720" w14:anchorId="12E56C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5pt;height:36.4pt" o:ole="">
                  <v:imagedata r:id="rId7" o:title=""/>
                </v:shape>
                <o:OLEObject Type="Embed" ProgID="Equation.DSMT4" ShapeID="_x0000_i1025" DrawAspect="Content" ObjectID="_1647063355" r:id="rId8"/>
              </w:object>
            </w:r>
          </w:p>
        </w:tc>
      </w:tr>
      <w:tr w:rsidR="003C722F" w:rsidRPr="00395B9E" w14:paraId="1120465D" w14:textId="77777777" w:rsidTr="00DC2F68">
        <w:tc>
          <w:tcPr>
            <w:tcW w:w="590" w:type="dxa"/>
          </w:tcPr>
          <w:p w14:paraId="62E58F93" w14:textId="77777777" w:rsidR="003C722F" w:rsidRPr="00395B9E" w:rsidRDefault="003C722F" w:rsidP="00DC2F68">
            <w:pPr>
              <w:spacing w:line="276" w:lineRule="auto"/>
              <w:jc w:val="center"/>
              <w:rPr>
                <w:sz w:val="24"/>
                <w:szCs w:val="24"/>
              </w:rPr>
            </w:pPr>
            <w:r w:rsidRPr="00395B9E">
              <w:rPr>
                <w:sz w:val="24"/>
                <w:szCs w:val="24"/>
              </w:rPr>
              <w:lastRenderedPageBreak/>
              <w:t>3</w:t>
            </w:r>
          </w:p>
        </w:tc>
        <w:tc>
          <w:tcPr>
            <w:tcW w:w="3346" w:type="dxa"/>
          </w:tcPr>
          <w:p w14:paraId="1BC1EDF2" w14:textId="77777777" w:rsidR="003C722F" w:rsidRPr="00395B9E" w:rsidRDefault="003C722F" w:rsidP="00DC2F68">
            <w:pPr>
              <w:spacing w:line="276" w:lineRule="auto"/>
              <w:jc w:val="center"/>
              <w:rPr>
                <w:sz w:val="24"/>
                <w:szCs w:val="24"/>
              </w:rPr>
            </w:pPr>
            <w:r w:rsidRPr="00395B9E">
              <w:rPr>
                <w:sz w:val="24"/>
                <w:szCs w:val="24"/>
              </w:rPr>
              <w:t>Điểm thi kết thúc học phần</w:t>
            </w:r>
          </w:p>
        </w:tc>
        <w:tc>
          <w:tcPr>
            <w:tcW w:w="4252" w:type="dxa"/>
          </w:tcPr>
          <w:p w14:paraId="79D213D5" w14:textId="77777777" w:rsidR="003C722F" w:rsidRPr="00395B9E" w:rsidRDefault="003C722F" w:rsidP="00DC2F68">
            <w:pPr>
              <w:spacing w:line="276" w:lineRule="auto"/>
              <w:jc w:val="center"/>
              <w:rPr>
                <w:sz w:val="24"/>
                <w:szCs w:val="24"/>
              </w:rPr>
            </w:pPr>
            <w:r w:rsidRPr="00395B9E">
              <w:rPr>
                <w:sz w:val="24"/>
                <w:szCs w:val="24"/>
              </w:rPr>
              <w:t xml:space="preserve">Yêu cầu tham dự </w:t>
            </w:r>
            <w:r w:rsidRPr="00395B9E">
              <w:rPr>
                <w:position w:val="-6"/>
                <w:sz w:val="24"/>
                <w:szCs w:val="24"/>
              </w:rPr>
              <w:object w:dxaOrig="680" w:dyaOrig="279" w14:anchorId="068A5F04">
                <v:shape id="_x0000_i1026" type="#_x0000_t75" style="width:33.9pt;height:13.55pt" o:ole="">
                  <v:imagedata r:id="rId9" o:title=""/>
                </v:shape>
                <o:OLEObject Type="Embed" ProgID="Equation.DSMT4" ShapeID="_x0000_i1026" DrawAspect="Content" ObjectID="_1647063356" r:id="rId10"/>
              </w:object>
            </w:r>
            <w:r w:rsidRPr="00395B9E">
              <w:rPr>
                <w:position w:val="-6"/>
                <w:sz w:val="24"/>
                <w:szCs w:val="24"/>
              </w:rPr>
              <w:t xml:space="preserve"> </w:t>
            </w:r>
            <w:r w:rsidRPr="00395B9E">
              <w:rPr>
                <w:sz w:val="24"/>
                <w:szCs w:val="24"/>
              </w:rPr>
              <w:t>tiết trên lớp</w:t>
            </w:r>
          </w:p>
        </w:tc>
        <w:tc>
          <w:tcPr>
            <w:tcW w:w="1388" w:type="dxa"/>
          </w:tcPr>
          <w:p w14:paraId="0B4FD80E" w14:textId="77777777" w:rsidR="003C722F" w:rsidRPr="00395B9E" w:rsidRDefault="003C722F" w:rsidP="00DC2F68">
            <w:pPr>
              <w:spacing w:line="276" w:lineRule="auto"/>
              <w:jc w:val="center"/>
              <w:rPr>
                <w:sz w:val="24"/>
                <w:szCs w:val="24"/>
              </w:rPr>
            </w:pPr>
            <w:r w:rsidRPr="00395B9E">
              <w:rPr>
                <w:sz w:val="24"/>
                <w:szCs w:val="24"/>
              </w:rPr>
              <w:t>60%</w:t>
            </w:r>
          </w:p>
        </w:tc>
      </w:tr>
    </w:tbl>
    <w:p w14:paraId="1E3816E2" w14:textId="77777777" w:rsidR="00744C77" w:rsidRPr="00395B9E" w:rsidRDefault="003800AB" w:rsidP="00150B07">
      <w:pPr>
        <w:pStyle w:val="BodyText2"/>
        <w:spacing w:after="0" w:line="288" w:lineRule="auto"/>
        <w:ind w:left="360"/>
        <w:jc w:val="both"/>
        <w:rPr>
          <w:b/>
          <w:bCs/>
          <w:sz w:val="24"/>
          <w:szCs w:val="24"/>
        </w:rPr>
      </w:pPr>
      <w:r w:rsidRPr="00395B9E">
        <w:rPr>
          <w:b/>
          <w:bCs/>
          <w:sz w:val="24"/>
          <w:szCs w:val="24"/>
        </w:rPr>
        <w:t xml:space="preserve">9.2. </w:t>
      </w:r>
      <w:r w:rsidR="00744C77" w:rsidRPr="00395B9E">
        <w:rPr>
          <w:b/>
          <w:bCs/>
          <w:sz w:val="24"/>
          <w:szCs w:val="24"/>
        </w:rPr>
        <w:t>Cách tính điểm</w:t>
      </w:r>
    </w:p>
    <w:p w14:paraId="68D29F4F" w14:textId="77777777" w:rsidR="00744C77" w:rsidRPr="00395B9E" w:rsidRDefault="00744C77" w:rsidP="00150B07">
      <w:pPr>
        <w:pStyle w:val="BodyText2"/>
        <w:tabs>
          <w:tab w:val="num" w:pos="390"/>
        </w:tabs>
        <w:spacing w:after="0" w:line="288" w:lineRule="auto"/>
        <w:ind w:left="389" w:hanging="130"/>
        <w:jc w:val="both"/>
        <w:rPr>
          <w:bCs/>
          <w:sz w:val="24"/>
          <w:szCs w:val="24"/>
        </w:rPr>
      </w:pPr>
      <w:r w:rsidRPr="00395B9E">
        <w:rPr>
          <w:bCs/>
          <w:sz w:val="24"/>
          <w:szCs w:val="24"/>
        </w:rPr>
        <w:t xml:space="preserve">- Điểm đánh giá thành phần và điểm thi kết thúc học phần được chấm theo thang điểm 10 (từ 0 đến 10), làm tròn đến một chữ số thập phân. </w:t>
      </w:r>
    </w:p>
    <w:p w14:paraId="73369747" w14:textId="77777777" w:rsidR="00744C77" w:rsidRPr="00395B9E" w:rsidRDefault="00744C77" w:rsidP="00150B07">
      <w:pPr>
        <w:pStyle w:val="BodyText2"/>
        <w:tabs>
          <w:tab w:val="num" w:pos="390"/>
        </w:tabs>
        <w:spacing w:after="0" w:line="288" w:lineRule="auto"/>
        <w:ind w:left="389" w:hanging="130"/>
        <w:jc w:val="both"/>
        <w:rPr>
          <w:bCs/>
          <w:sz w:val="24"/>
          <w:szCs w:val="24"/>
        </w:rPr>
      </w:pPr>
      <w:r w:rsidRPr="00395B9E">
        <w:rPr>
          <w:bCs/>
          <w:sz w:val="24"/>
          <w:szCs w:val="24"/>
        </w:rPr>
        <w:t xml:space="preserve">- Điểm học phần là tổng điểm của tất cả các điểm đánh giá thành phần của học phần nhân với trọng số tương ứng. Điểm học phần </w:t>
      </w:r>
      <w:r w:rsidR="00B63516" w:rsidRPr="00395B9E">
        <w:rPr>
          <w:bCs/>
          <w:sz w:val="24"/>
          <w:szCs w:val="24"/>
          <w:lang w:val="vi-VN"/>
        </w:rPr>
        <w:t xml:space="preserve">tính </w:t>
      </w:r>
      <w:r w:rsidRPr="00395B9E">
        <w:rPr>
          <w:bCs/>
          <w:sz w:val="24"/>
          <w:szCs w:val="24"/>
        </w:rPr>
        <w:t>theo thang điểm 10 làm tròn đến một chữ số thập phân, sau đó được quy đổi sang điểm chữ và điể</w:t>
      </w:r>
      <w:r w:rsidR="00581D29" w:rsidRPr="00395B9E">
        <w:rPr>
          <w:bCs/>
          <w:sz w:val="24"/>
          <w:szCs w:val="24"/>
        </w:rPr>
        <w:t>m số theo thang điểm 4 theo Quy chế hiện hành.</w:t>
      </w:r>
      <w:r w:rsidRPr="00395B9E">
        <w:rPr>
          <w:bCs/>
          <w:sz w:val="24"/>
          <w:szCs w:val="24"/>
        </w:rPr>
        <w:t xml:space="preserve"> </w:t>
      </w:r>
    </w:p>
    <w:p w14:paraId="1056691F" w14:textId="77777777" w:rsidR="00744C77" w:rsidRPr="00395B9E" w:rsidRDefault="003800AB" w:rsidP="00150B07">
      <w:pPr>
        <w:pStyle w:val="BodyText2"/>
        <w:spacing w:after="0" w:line="288" w:lineRule="auto"/>
        <w:ind w:left="360"/>
        <w:jc w:val="both"/>
        <w:rPr>
          <w:b/>
          <w:bCs/>
          <w:sz w:val="24"/>
          <w:szCs w:val="24"/>
        </w:rPr>
      </w:pPr>
      <w:r w:rsidRPr="00395B9E">
        <w:rPr>
          <w:b/>
          <w:bCs/>
          <w:sz w:val="24"/>
          <w:szCs w:val="24"/>
        </w:rPr>
        <w:t xml:space="preserve">10. </w:t>
      </w:r>
      <w:r w:rsidR="00744C77" w:rsidRPr="00395B9E">
        <w:rPr>
          <w:b/>
          <w:bCs/>
          <w:sz w:val="24"/>
          <w:szCs w:val="24"/>
        </w:rPr>
        <w:t>Tài liệu học tập</w:t>
      </w:r>
    </w:p>
    <w:p w14:paraId="5E0B7425" w14:textId="77777777" w:rsidR="00F67928" w:rsidRPr="00395B9E" w:rsidRDefault="00F67928" w:rsidP="00150B07">
      <w:pPr>
        <w:pStyle w:val="BodyText2"/>
        <w:spacing w:after="0" w:line="288" w:lineRule="auto"/>
        <w:ind w:left="360"/>
        <w:jc w:val="both"/>
        <w:rPr>
          <w:b/>
          <w:bCs/>
          <w:sz w:val="24"/>
          <w:szCs w:val="24"/>
        </w:rPr>
      </w:pPr>
      <w:r w:rsidRPr="00395B9E">
        <w:rPr>
          <w:b/>
          <w:bCs/>
          <w:sz w:val="24"/>
          <w:szCs w:val="24"/>
        </w:rPr>
        <w:t xml:space="preserve">     Giáo trình:</w:t>
      </w:r>
    </w:p>
    <w:p w14:paraId="78739DE2" w14:textId="77777777" w:rsidR="00D92C4A" w:rsidRPr="00395B9E" w:rsidRDefault="00D92C4A" w:rsidP="00150B07">
      <w:pPr>
        <w:spacing w:line="288" w:lineRule="auto"/>
        <w:jc w:val="both"/>
        <w:rPr>
          <w:sz w:val="24"/>
          <w:szCs w:val="24"/>
          <w:lang w:val="de-DE"/>
        </w:rPr>
      </w:pPr>
      <w:r w:rsidRPr="00395B9E">
        <w:rPr>
          <w:sz w:val="24"/>
          <w:szCs w:val="24"/>
          <w:lang w:val="de-DE"/>
        </w:rPr>
        <w:t>[1] PGS.TS. Lê Trọng Thắng. Các phương pháp nghiên cứu và khảo sát địa chất công trình. NXB Khoa học và Kỹ thuật, Hà Nội 2014</w:t>
      </w:r>
    </w:p>
    <w:p w14:paraId="067CDD44" w14:textId="77777777" w:rsidR="003865F1" w:rsidRPr="00395B9E" w:rsidRDefault="003865F1" w:rsidP="00F67928">
      <w:pPr>
        <w:spacing w:line="288" w:lineRule="auto"/>
        <w:ind w:firstLine="720"/>
        <w:jc w:val="both"/>
        <w:rPr>
          <w:sz w:val="24"/>
          <w:szCs w:val="24"/>
          <w:lang w:val="de-DE"/>
        </w:rPr>
      </w:pPr>
      <w:r w:rsidRPr="00395B9E">
        <w:rPr>
          <w:b/>
          <w:sz w:val="24"/>
          <w:szCs w:val="24"/>
          <w:lang w:val="de-DE"/>
        </w:rPr>
        <w:t>Tài liệu tham khảo</w:t>
      </w:r>
      <w:r w:rsidRPr="00395B9E">
        <w:rPr>
          <w:sz w:val="24"/>
          <w:szCs w:val="24"/>
          <w:lang w:val="de-DE"/>
        </w:rPr>
        <w:t xml:space="preserve">: </w:t>
      </w:r>
    </w:p>
    <w:p w14:paraId="7F413E69" w14:textId="77777777" w:rsidR="0022309C" w:rsidRPr="00395B9E" w:rsidRDefault="00D92C4A" w:rsidP="00150B07">
      <w:pPr>
        <w:pStyle w:val="BodyText2"/>
        <w:spacing w:after="0" w:line="288" w:lineRule="auto"/>
        <w:jc w:val="both"/>
        <w:rPr>
          <w:bCs/>
          <w:sz w:val="24"/>
          <w:szCs w:val="24"/>
          <w:lang w:val="es-MX"/>
        </w:rPr>
      </w:pPr>
      <w:r w:rsidRPr="00395B9E">
        <w:rPr>
          <w:bCs/>
          <w:sz w:val="24"/>
          <w:szCs w:val="24"/>
          <w:lang w:val="es-MX"/>
        </w:rPr>
        <w:t xml:space="preserve"> </w:t>
      </w:r>
      <w:r w:rsidR="0022309C" w:rsidRPr="00395B9E">
        <w:rPr>
          <w:bCs/>
          <w:sz w:val="24"/>
          <w:szCs w:val="24"/>
          <w:lang w:val="es-MX"/>
        </w:rPr>
        <w:t>[</w:t>
      </w:r>
      <w:r w:rsidR="00F67928" w:rsidRPr="00395B9E">
        <w:rPr>
          <w:bCs/>
          <w:sz w:val="24"/>
          <w:szCs w:val="24"/>
          <w:lang w:val="es-MX"/>
        </w:rPr>
        <w:t>2</w:t>
      </w:r>
      <w:r w:rsidR="0022309C" w:rsidRPr="00395B9E">
        <w:rPr>
          <w:bCs/>
          <w:sz w:val="24"/>
          <w:szCs w:val="24"/>
          <w:lang w:val="es-MX"/>
        </w:rPr>
        <w:t>] VD. Lomtadze  Địa chất công trình – Địa chất công trình chuyên môn (sách dịch). Nhà xuất bản Đại học và Trung học chuyên nghiệp , Hà Nội 1978;</w:t>
      </w:r>
    </w:p>
    <w:p w14:paraId="050431A4" w14:textId="77777777" w:rsidR="00356524" w:rsidRPr="00395B9E" w:rsidRDefault="00356524" w:rsidP="00150B07">
      <w:pPr>
        <w:tabs>
          <w:tab w:val="left" w:pos="993"/>
        </w:tabs>
        <w:spacing w:line="288" w:lineRule="auto"/>
        <w:jc w:val="both"/>
        <w:rPr>
          <w:szCs w:val="24"/>
          <w:lang w:val="pt-BR"/>
        </w:rPr>
      </w:pPr>
      <w:r w:rsidRPr="00395B9E">
        <w:rPr>
          <w:szCs w:val="24"/>
          <w:lang w:val="pt-BR"/>
        </w:rPr>
        <w:t>[</w:t>
      </w:r>
      <w:r w:rsidR="00F67928" w:rsidRPr="00395B9E">
        <w:rPr>
          <w:szCs w:val="24"/>
          <w:lang w:val="pt-BR"/>
        </w:rPr>
        <w:t>3</w:t>
      </w:r>
      <w:r w:rsidRPr="00395B9E">
        <w:rPr>
          <w:szCs w:val="24"/>
          <w:lang w:val="pt-BR"/>
        </w:rPr>
        <w:t xml:space="preserve">] – Bản đồ ĐCCT – Hướng dẫn cách thành lập do Ban bản đồ ĐCCT thuộc Hiệp hội ĐCCT quốc tế ( IAEG ) soạn thảo. Cơ quan thông tấn của UNESCO xuất bản tại Pari, 1976. Liên đoàn Địa chất thuỷ văn tổ chức công việc dịch và ấn hành nội bộ, Hà Nội, 1994. </w:t>
      </w:r>
    </w:p>
    <w:p w14:paraId="0CF11ED9" w14:textId="77777777" w:rsidR="0022309C" w:rsidRPr="00395B9E" w:rsidRDefault="00356524" w:rsidP="00150B07">
      <w:pPr>
        <w:pStyle w:val="BodyText2"/>
        <w:spacing w:after="0" w:line="288" w:lineRule="auto"/>
        <w:jc w:val="both"/>
        <w:rPr>
          <w:szCs w:val="24"/>
          <w:lang w:val="pt-BR"/>
        </w:rPr>
      </w:pPr>
      <w:r w:rsidRPr="00395B9E">
        <w:rPr>
          <w:lang w:val="pt-BR"/>
        </w:rPr>
        <w:t>[</w:t>
      </w:r>
      <w:r w:rsidR="00F67928" w:rsidRPr="00395B9E">
        <w:rPr>
          <w:lang w:val="pt-BR"/>
        </w:rPr>
        <w:t>4</w:t>
      </w:r>
      <w:r w:rsidRPr="00395B9E">
        <w:rPr>
          <w:lang w:val="pt-BR"/>
        </w:rPr>
        <w:t xml:space="preserve">] </w:t>
      </w:r>
      <w:r w:rsidR="00846FAC" w:rsidRPr="00395B9E">
        <w:rPr>
          <w:lang w:val="pt-BR"/>
        </w:rPr>
        <w:t>– Các phương pháp thí nghiệm đất xây dựng - Tập 2 (Tiêu chuẩn Anh – BS 1377 :</w:t>
      </w:r>
      <w:r w:rsidR="00846FAC" w:rsidRPr="00395B9E">
        <w:rPr>
          <w:szCs w:val="24"/>
          <w:lang w:val="pt-BR"/>
        </w:rPr>
        <w:t xml:space="preserve"> 1990). Nhà xuất bản Xây dựng , Hà Nội, 1999</w:t>
      </w:r>
    </w:p>
    <w:p w14:paraId="19391C23" w14:textId="77777777" w:rsidR="00130E2E" w:rsidRPr="00395B9E" w:rsidRDefault="00356524" w:rsidP="00150B07">
      <w:pPr>
        <w:pStyle w:val="BodyText2"/>
        <w:spacing w:after="0" w:line="288" w:lineRule="auto"/>
        <w:jc w:val="both"/>
        <w:rPr>
          <w:szCs w:val="24"/>
          <w:lang w:val="pt-BR"/>
        </w:rPr>
      </w:pPr>
      <w:r w:rsidRPr="00395B9E">
        <w:rPr>
          <w:szCs w:val="24"/>
          <w:lang w:val="pt-BR"/>
        </w:rPr>
        <w:t>[</w:t>
      </w:r>
      <w:r w:rsidR="00F67928" w:rsidRPr="00395B9E">
        <w:rPr>
          <w:szCs w:val="24"/>
          <w:lang w:val="pt-BR"/>
        </w:rPr>
        <w:t>5</w:t>
      </w:r>
      <w:r w:rsidRPr="00395B9E">
        <w:rPr>
          <w:szCs w:val="24"/>
          <w:lang w:val="pt-BR"/>
        </w:rPr>
        <w:t xml:space="preserve">] - </w:t>
      </w:r>
      <w:r w:rsidR="00130E2E" w:rsidRPr="00395B9E">
        <w:rPr>
          <w:szCs w:val="24"/>
          <w:lang w:val="pt-BR"/>
        </w:rPr>
        <w:t>Tiêu chuẩn xây dựng Việt Nam TCVN</w:t>
      </w:r>
      <w:r w:rsidR="00813E5A" w:rsidRPr="00395B9E">
        <w:rPr>
          <w:szCs w:val="24"/>
          <w:lang w:val="pt-BR"/>
        </w:rPr>
        <w:t xml:space="preserve"> 9354:2012; TCVN 9393:2012; TCVN 9351:2012; TCVN 9352:2012; TCVN 8731:2012, ...</w:t>
      </w:r>
    </w:p>
    <w:p w14:paraId="3EF9321F" w14:textId="77777777" w:rsidR="00356524" w:rsidRPr="00395B9E" w:rsidRDefault="00356524" w:rsidP="00150B07">
      <w:pPr>
        <w:tabs>
          <w:tab w:val="left" w:pos="993"/>
        </w:tabs>
        <w:spacing w:line="288" w:lineRule="auto"/>
        <w:jc w:val="both"/>
        <w:rPr>
          <w:lang w:val="pt-BR"/>
        </w:rPr>
      </w:pPr>
      <w:r w:rsidRPr="00395B9E">
        <w:rPr>
          <w:lang w:val="pt-BR"/>
        </w:rPr>
        <w:t>[</w:t>
      </w:r>
      <w:r w:rsidR="00F67928" w:rsidRPr="00395B9E">
        <w:rPr>
          <w:lang w:val="pt-BR"/>
        </w:rPr>
        <w:t>6</w:t>
      </w:r>
      <w:r w:rsidRPr="00395B9E">
        <w:rPr>
          <w:lang w:val="pt-BR"/>
        </w:rPr>
        <w:t xml:space="preserve">] – Hướng dẫn thực hành về khảo sát xây dựng ( Tiêu chuẩn Anh – BS 5930 : 1981). Nhà xuất bản Giáo dục , Hà Nội, 2000. </w:t>
      </w:r>
    </w:p>
    <w:p w14:paraId="7904AD12" w14:textId="77777777" w:rsidR="00356524" w:rsidRPr="00395B9E" w:rsidRDefault="00356524" w:rsidP="00150B07">
      <w:pPr>
        <w:tabs>
          <w:tab w:val="left" w:pos="993"/>
        </w:tabs>
        <w:spacing w:line="288" w:lineRule="auto"/>
        <w:rPr>
          <w:lang w:val="pt-BR"/>
        </w:rPr>
      </w:pPr>
      <w:r w:rsidRPr="00395B9E">
        <w:rPr>
          <w:lang w:val="pt-BR"/>
        </w:rPr>
        <w:t>[</w:t>
      </w:r>
      <w:r w:rsidR="00F67928" w:rsidRPr="00395B9E">
        <w:rPr>
          <w:lang w:val="pt-BR"/>
        </w:rPr>
        <w:t>7</w:t>
      </w:r>
      <w:r w:rsidRPr="00395B9E">
        <w:rPr>
          <w:lang w:val="pt-BR"/>
        </w:rPr>
        <w:t xml:space="preserve">] - Đoàn Văn Cánh, Hoàng Văn Hưng, Nguyễn Kim Ngọc.  Các phương pháp điều tra địa chất thuỷ văn, trường Đại học Mỏ - Địa chất, Hà Nội, 1983. </w:t>
      </w:r>
    </w:p>
    <w:p w14:paraId="43707543" w14:textId="77777777" w:rsidR="00846FAC" w:rsidRPr="00395B9E" w:rsidRDefault="00356524" w:rsidP="00150B07">
      <w:pPr>
        <w:tabs>
          <w:tab w:val="left" w:pos="993"/>
        </w:tabs>
        <w:spacing w:line="288" w:lineRule="auto"/>
        <w:jc w:val="both"/>
        <w:rPr>
          <w:szCs w:val="24"/>
        </w:rPr>
      </w:pPr>
      <w:r w:rsidRPr="00395B9E">
        <w:rPr>
          <w:szCs w:val="24"/>
        </w:rPr>
        <w:t>[</w:t>
      </w:r>
      <w:r w:rsidR="00F67928" w:rsidRPr="00395B9E">
        <w:rPr>
          <w:szCs w:val="24"/>
        </w:rPr>
        <w:t>8</w:t>
      </w:r>
      <w:r w:rsidRPr="00395B9E">
        <w:rPr>
          <w:szCs w:val="24"/>
        </w:rPr>
        <w:t xml:space="preserve">] </w:t>
      </w:r>
      <w:r w:rsidR="00846FAC" w:rsidRPr="00395B9E">
        <w:rPr>
          <w:szCs w:val="24"/>
        </w:rPr>
        <w:t>- Center for Postgraduatr studies in civil engineering. Short course on In-situ testing of soils – 7th – 8th November 1990. School of civil ingineering. University of new south Wales.</w:t>
      </w:r>
    </w:p>
    <w:p w14:paraId="4C4F7091" w14:textId="77777777" w:rsidR="00846FAC" w:rsidRPr="00395B9E" w:rsidRDefault="00356524" w:rsidP="00150B07">
      <w:pPr>
        <w:tabs>
          <w:tab w:val="left" w:pos="993"/>
        </w:tabs>
        <w:spacing w:line="288" w:lineRule="auto"/>
        <w:jc w:val="both"/>
        <w:rPr>
          <w:szCs w:val="24"/>
        </w:rPr>
      </w:pPr>
      <w:r w:rsidRPr="00395B9E">
        <w:rPr>
          <w:szCs w:val="24"/>
        </w:rPr>
        <w:t>[</w:t>
      </w:r>
      <w:r w:rsidR="00F67928" w:rsidRPr="00395B9E">
        <w:rPr>
          <w:szCs w:val="24"/>
        </w:rPr>
        <w:t>9</w:t>
      </w:r>
      <w:r w:rsidRPr="00395B9E">
        <w:rPr>
          <w:szCs w:val="24"/>
        </w:rPr>
        <w:t xml:space="preserve">] </w:t>
      </w:r>
      <w:r w:rsidR="00846FAC" w:rsidRPr="00395B9E">
        <w:rPr>
          <w:szCs w:val="24"/>
        </w:rPr>
        <w:t>- T. Lunne, P.K. Robertson and J.J.M. P</w:t>
      </w:r>
      <w:r w:rsidR="00846FAC" w:rsidRPr="00395B9E">
        <w:rPr>
          <w:szCs w:val="24"/>
          <w:lang w:val="vi-VN"/>
        </w:rPr>
        <w:t>owell</w:t>
      </w:r>
      <w:r w:rsidR="00846FAC" w:rsidRPr="00395B9E">
        <w:rPr>
          <w:szCs w:val="24"/>
        </w:rPr>
        <w:t>. Cone penetration in Geotechnical practice. Fist published 1997 by Blackic Academic &amp; Professional</w:t>
      </w:r>
    </w:p>
    <w:p w14:paraId="1E9E53BA" w14:textId="77777777" w:rsidR="00130E2E" w:rsidRPr="00395B9E" w:rsidRDefault="00356524" w:rsidP="00150B07">
      <w:pPr>
        <w:tabs>
          <w:tab w:val="left" w:pos="993"/>
        </w:tabs>
        <w:spacing w:line="288" w:lineRule="auto"/>
        <w:jc w:val="both"/>
        <w:rPr>
          <w:szCs w:val="24"/>
        </w:rPr>
      </w:pPr>
      <w:r w:rsidRPr="00395B9E">
        <w:rPr>
          <w:szCs w:val="24"/>
        </w:rPr>
        <w:t>[</w:t>
      </w:r>
      <w:r w:rsidR="00F67928" w:rsidRPr="00395B9E">
        <w:rPr>
          <w:szCs w:val="24"/>
        </w:rPr>
        <w:t>10</w:t>
      </w:r>
      <w:r w:rsidRPr="00395B9E">
        <w:rPr>
          <w:szCs w:val="24"/>
        </w:rPr>
        <w:t>]</w:t>
      </w:r>
      <w:r w:rsidR="00130E2E" w:rsidRPr="00395B9E">
        <w:rPr>
          <w:szCs w:val="24"/>
        </w:rPr>
        <w:t xml:space="preserve"> – ASTM  Designation: D 4395 – 84 ( Reapproved 1998 ). Standard Test Method for Deterrmining the In Situ Modulus of Deformation of Rock Mass Using the Flexible Plate Loading Method. </w:t>
      </w:r>
    </w:p>
    <w:p w14:paraId="3AFED35F" w14:textId="77777777" w:rsidR="00130E2E" w:rsidRPr="00395B9E" w:rsidRDefault="00356524" w:rsidP="00150B07">
      <w:pPr>
        <w:tabs>
          <w:tab w:val="left" w:pos="993"/>
        </w:tabs>
        <w:spacing w:line="288" w:lineRule="auto"/>
        <w:jc w:val="both"/>
        <w:rPr>
          <w:szCs w:val="24"/>
        </w:rPr>
      </w:pPr>
      <w:r w:rsidRPr="00395B9E">
        <w:rPr>
          <w:szCs w:val="24"/>
        </w:rPr>
        <w:t>[1</w:t>
      </w:r>
      <w:r w:rsidR="00F67928" w:rsidRPr="00395B9E">
        <w:rPr>
          <w:szCs w:val="24"/>
        </w:rPr>
        <w:t>1</w:t>
      </w:r>
      <w:r w:rsidRPr="00395B9E">
        <w:rPr>
          <w:szCs w:val="24"/>
        </w:rPr>
        <w:t>]</w:t>
      </w:r>
      <w:r w:rsidR="00130E2E" w:rsidRPr="00395B9E">
        <w:rPr>
          <w:szCs w:val="24"/>
        </w:rPr>
        <w:t xml:space="preserve"> -  ASTM Designation: D 1143 – 81 (Reapproved 1994). Standard Test Method for Piles Under Static Axial Compressive Load</w:t>
      </w:r>
      <w:r w:rsidR="00B47B0E" w:rsidRPr="00395B9E">
        <w:rPr>
          <w:szCs w:val="24"/>
        </w:rPr>
        <w:t xml:space="preserve">. </w:t>
      </w:r>
    </w:p>
    <w:p w14:paraId="5CFFC451" w14:textId="77777777" w:rsidR="00130E2E" w:rsidRPr="00395B9E" w:rsidRDefault="00356524" w:rsidP="00150B07">
      <w:pPr>
        <w:tabs>
          <w:tab w:val="left" w:pos="993"/>
        </w:tabs>
        <w:spacing w:line="288" w:lineRule="auto"/>
        <w:jc w:val="both"/>
        <w:rPr>
          <w:szCs w:val="24"/>
        </w:rPr>
      </w:pPr>
      <w:r w:rsidRPr="00395B9E">
        <w:rPr>
          <w:szCs w:val="24"/>
        </w:rPr>
        <w:t>[1</w:t>
      </w:r>
      <w:r w:rsidR="00F67928" w:rsidRPr="00395B9E">
        <w:rPr>
          <w:szCs w:val="24"/>
        </w:rPr>
        <w:t>2</w:t>
      </w:r>
      <w:r w:rsidRPr="00395B9E">
        <w:rPr>
          <w:szCs w:val="24"/>
        </w:rPr>
        <w:t>]</w:t>
      </w:r>
      <w:r w:rsidR="00130E2E" w:rsidRPr="00395B9E">
        <w:rPr>
          <w:szCs w:val="24"/>
        </w:rPr>
        <w:t xml:space="preserve"> – ASTM Designation: D 4554 – 90 (Reapproved 1995). Standard Test Method for In Situ Determination of Direct Shear Strength of Rock Discontinuities. </w:t>
      </w:r>
    </w:p>
    <w:p w14:paraId="5B1B4B57" w14:textId="77777777" w:rsidR="00130E2E" w:rsidRPr="00395B9E" w:rsidRDefault="00356524" w:rsidP="00150B07">
      <w:pPr>
        <w:tabs>
          <w:tab w:val="left" w:pos="993"/>
        </w:tabs>
        <w:spacing w:line="288" w:lineRule="auto"/>
        <w:jc w:val="both"/>
        <w:rPr>
          <w:szCs w:val="24"/>
        </w:rPr>
      </w:pPr>
      <w:r w:rsidRPr="00395B9E">
        <w:rPr>
          <w:szCs w:val="24"/>
        </w:rPr>
        <w:t>[1</w:t>
      </w:r>
      <w:r w:rsidR="00F67928" w:rsidRPr="00395B9E">
        <w:rPr>
          <w:szCs w:val="24"/>
        </w:rPr>
        <w:t>3</w:t>
      </w:r>
      <w:r w:rsidRPr="00395B9E">
        <w:rPr>
          <w:szCs w:val="24"/>
        </w:rPr>
        <w:t>]</w:t>
      </w:r>
      <w:r w:rsidR="00130E2E" w:rsidRPr="00395B9E">
        <w:rPr>
          <w:szCs w:val="24"/>
        </w:rPr>
        <w:t xml:space="preserve"> -  ASTM Designation: D 1586 – 99. Standard Test Method for Penetration Test and Split – Barrel Sampling of Soils. </w:t>
      </w:r>
    </w:p>
    <w:p w14:paraId="4126225F" w14:textId="77777777" w:rsidR="00130E2E" w:rsidRPr="00395B9E" w:rsidRDefault="00356524" w:rsidP="00150B07">
      <w:pPr>
        <w:tabs>
          <w:tab w:val="left" w:pos="993"/>
        </w:tabs>
        <w:spacing w:line="288" w:lineRule="auto"/>
        <w:jc w:val="both"/>
        <w:rPr>
          <w:szCs w:val="24"/>
        </w:rPr>
      </w:pPr>
      <w:r w:rsidRPr="00395B9E">
        <w:rPr>
          <w:szCs w:val="24"/>
        </w:rPr>
        <w:lastRenderedPageBreak/>
        <w:t>[1</w:t>
      </w:r>
      <w:r w:rsidR="00F67928" w:rsidRPr="00395B9E">
        <w:rPr>
          <w:szCs w:val="24"/>
        </w:rPr>
        <w:t>4</w:t>
      </w:r>
      <w:r w:rsidRPr="00395B9E">
        <w:rPr>
          <w:szCs w:val="24"/>
        </w:rPr>
        <w:t>]</w:t>
      </w:r>
      <w:r w:rsidR="00130E2E" w:rsidRPr="00395B9E">
        <w:rPr>
          <w:szCs w:val="24"/>
        </w:rPr>
        <w:t xml:space="preserve"> - ASTM Designation: D 1883 – 99. Standard Test Method for CBR (California Bearing Ratio) of Laboratory – Compacted Soils. </w:t>
      </w:r>
    </w:p>
    <w:p w14:paraId="6F016136" w14:textId="77777777" w:rsidR="00FB1A51" w:rsidRPr="00395B9E" w:rsidRDefault="00FB1A51" w:rsidP="00FB1A51">
      <w:pPr>
        <w:pStyle w:val="BodyText2"/>
        <w:spacing w:after="0" w:line="240" w:lineRule="auto"/>
        <w:jc w:val="both"/>
        <w:rPr>
          <w:b/>
          <w:bCs/>
          <w:lang w:val="es-MX"/>
        </w:rPr>
      </w:pPr>
      <w:r w:rsidRPr="00395B9E">
        <w:rPr>
          <w:b/>
          <w:bCs/>
          <w:lang w:val="es-MX"/>
        </w:rPr>
        <w:t>11. Hướng dẫn tự học của học phần</w:t>
      </w:r>
    </w:p>
    <w:p w14:paraId="22FB587E" w14:textId="77777777" w:rsidR="00FB1A51" w:rsidRPr="00395B9E" w:rsidRDefault="00FB1A51" w:rsidP="00FB1A51">
      <w:pPr>
        <w:pStyle w:val="BodyText2"/>
        <w:spacing w:after="0" w:line="240" w:lineRule="auto"/>
        <w:ind w:left="360"/>
        <w:jc w:val="center"/>
        <w:rPr>
          <w:b/>
          <w:bCs/>
        </w:rPr>
      </w:pPr>
      <w:r w:rsidRPr="00395B9E">
        <w:rPr>
          <w:b/>
          <w:bCs/>
        </w:rPr>
        <w:t>Bảng 3. Nội dung chuẩn bị</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2965"/>
        <w:gridCol w:w="992"/>
        <w:gridCol w:w="851"/>
        <w:gridCol w:w="1417"/>
        <w:gridCol w:w="2366"/>
      </w:tblGrid>
      <w:tr w:rsidR="00FB1A51" w:rsidRPr="00395B9E" w14:paraId="5ECB9282" w14:textId="77777777" w:rsidTr="00FB1A51">
        <w:trPr>
          <w:trHeight w:val="282"/>
        </w:trPr>
        <w:tc>
          <w:tcPr>
            <w:tcW w:w="829" w:type="dxa"/>
            <w:tcBorders>
              <w:top w:val="single" w:sz="4" w:space="0" w:color="auto"/>
              <w:left w:val="single" w:sz="4" w:space="0" w:color="auto"/>
              <w:bottom w:val="single" w:sz="4" w:space="0" w:color="auto"/>
              <w:right w:val="single" w:sz="4" w:space="0" w:color="auto"/>
            </w:tcBorders>
            <w:vAlign w:val="center"/>
            <w:hideMark/>
          </w:tcPr>
          <w:p w14:paraId="1F7EA7A0"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Tuần</w:t>
            </w:r>
          </w:p>
        </w:tc>
        <w:tc>
          <w:tcPr>
            <w:tcW w:w="2965" w:type="dxa"/>
            <w:tcBorders>
              <w:top w:val="single" w:sz="4" w:space="0" w:color="auto"/>
              <w:left w:val="single" w:sz="4" w:space="0" w:color="auto"/>
              <w:bottom w:val="single" w:sz="4" w:space="0" w:color="auto"/>
              <w:right w:val="single" w:sz="4" w:space="0" w:color="auto"/>
            </w:tcBorders>
            <w:vAlign w:val="center"/>
            <w:hideMark/>
          </w:tcPr>
          <w:p w14:paraId="58F17466"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0B4DA3"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Lý thuyết (tiết)</w:t>
            </w:r>
          </w:p>
        </w:tc>
        <w:tc>
          <w:tcPr>
            <w:tcW w:w="851" w:type="dxa"/>
            <w:tcBorders>
              <w:top w:val="single" w:sz="4" w:space="0" w:color="auto"/>
              <w:left w:val="single" w:sz="4" w:space="0" w:color="auto"/>
              <w:bottom w:val="single" w:sz="4" w:space="0" w:color="auto"/>
              <w:right w:val="single" w:sz="4" w:space="0" w:color="auto"/>
            </w:tcBorders>
            <w:vAlign w:val="center"/>
            <w:hideMark/>
          </w:tcPr>
          <w:p w14:paraId="46AE4539"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Bài tập</w:t>
            </w:r>
          </w:p>
          <w:p w14:paraId="26A281D6"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(tiết)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5BB852"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Thảo luận- Tiểu luận</w:t>
            </w:r>
          </w:p>
          <w:p w14:paraId="30BB09DE"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(tiết)</w:t>
            </w:r>
          </w:p>
        </w:tc>
        <w:tc>
          <w:tcPr>
            <w:tcW w:w="2366" w:type="dxa"/>
            <w:tcBorders>
              <w:top w:val="single" w:sz="4" w:space="0" w:color="auto"/>
              <w:left w:val="single" w:sz="4" w:space="0" w:color="auto"/>
              <w:bottom w:val="single" w:sz="4" w:space="0" w:color="auto"/>
              <w:right w:val="single" w:sz="4" w:space="0" w:color="auto"/>
            </w:tcBorders>
            <w:vAlign w:val="center"/>
            <w:hideMark/>
          </w:tcPr>
          <w:p w14:paraId="12764897" w14:textId="77777777" w:rsidR="00FB1A51" w:rsidRPr="00395B9E" w:rsidRDefault="00FB1A51">
            <w:pPr>
              <w:pStyle w:val="BodyText2"/>
              <w:tabs>
                <w:tab w:val="num" w:pos="960"/>
              </w:tabs>
              <w:spacing w:after="0" w:line="240" w:lineRule="auto"/>
              <w:jc w:val="center"/>
              <w:rPr>
                <w:b/>
                <w:bCs/>
                <w:lang w:val="nl-NL"/>
              </w:rPr>
            </w:pPr>
            <w:r w:rsidRPr="00395B9E">
              <w:rPr>
                <w:b/>
                <w:bCs/>
                <w:lang w:val="nl-NL"/>
              </w:rPr>
              <w:t>Sinh viên cần chuẩn bị</w:t>
            </w:r>
          </w:p>
        </w:tc>
      </w:tr>
      <w:tr w:rsidR="00FB1A51" w:rsidRPr="00395B9E" w14:paraId="165B2581" w14:textId="77777777" w:rsidTr="00FB1A51">
        <w:trPr>
          <w:trHeight w:val="282"/>
        </w:trPr>
        <w:tc>
          <w:tcPr>
            <w:tcW w:w="829" w:type="dxa"/>
            <w:tcBorders>
              <w:top w:val="single" w:sz="4" w:space="0" w:color="auto"/>
              <w:left w:val="single" w:sz="4" w:space="0" w:color="auto"/>
              <w:bottom w:val="single" w:sz="4" w:space="0" w:color="auto"/>
              <w:right w:val="single" w:sz="4" w:space="0" w:color="auto"/>
            </w:tcBorders>
            <w:vAlign w:val="center"/>
            <w:hideMark/>
          </w:tcPr>
          <w:p w14:paraId="42C07445" w14:textId="77777777" w:rsidR="00FB1A51" w:rsidRPr="00395B9E" w:rsidRDefault="00FB1A51">
            <w:pPr>
              <w:pStyle w:val="BodyText2"/>
              <w:tabs>
                <w:tab w:val="num" w:pos="960"/>
              </w:tabs>
              <w:spacing w:after="0" w:line="240" w:lineRule="auto"/>
              <w:jc w:val="center"/>
              <w:rPr>
                <w:bCs/>
                <w:lang w:val="nl-NL"/>
              </w:rPr>
            </w:pPr>
            <w:r w:rsidRPr="00395B9E">
              <w:rPr>
                <w:bCs/>
                <w:lang w:val="nl-NL"/>
              </w:rPr>
              <w:t>1</w:t>
            </w:r>
          </w:p>
        </w:tc>
        <w:tc>
          <w:tcPr>
            <w:tcW w:w="2965" w:type="dxa"/>
            <w:tcBorders>
              <w:top w:val="single" w:sz="4" w:space="0" w:color="auto"/>
              <w:left w:val="single" w:sz="4" w:space="0" w:color="auto"/>
              <w:bottom w:val="single" w:sz="4" w:space="0" w:color="auto"/>
              <w:right w:val="single" w:sz="4" w:space="0" w:color="auto"/>
            </w:tcBorders>
            <w:vAlign w:val="center"/>
            <w:hideMark/>
          </w:tcPr>
          <w:p w14:paraId="6C395C3F" w14:textId="77777777" w:rsidR="00FB1A51" w:rsidRPr="00395B9E" w:rsidRDefault="00AD665E" w:rsidP="00AD665E">
            <w:pPr>
              <w:pStyle w:val="BodyText2"/>
              <w:tabs>
                <w:tab w:val="num" w:pos="960"/>
              </w:tabs>
              <w:spacing w:after="0" w:line="240" w:lineRule="auto"/>
              <w:jc w:val="both"/>
              <w:rPr>
                <w:bCs/>
                <w:lang w:val="es-MX"/>
              </w:rPr>
            </w:pPr>
            <w:r w:rsidRPr="00395B9E">
              <w:rPr>
                <w:b/>
              </w:rPr>
              <w:t>Chương 1</w:t>
            </w:r>
            <w:r w:rsidRPr="00395B9E">
              <w:t xml:space="preserve">: </w:t>
            </w:r>
            <w:r w:rsidR="00FB1A51" w:rsidRPr="00395B9E">
              <w:t>NHỮNG VẤN ĐỀ CHUNG VỀ CÁC PHƯƠNG PHÁP NGHIÊN CỨU VÀ KHẢO SÁT ĐCCT</w:t>
            </w:r>
          </w:p>
        </w:tc>
        <w:tc>
          <w:tcPr>
            <w:tcW w:w="992" w:type="dxa"/>
            <w:tcBorders>
              <w:top w:val="single" w:sz="4" w:space="0" w:color="auto"/>
              <w:left w:val="single" w:sz="4" w:space="0" w:color="auto"/>
              <w:bottom w:val="single" w:sz="4" w:space="0" w:color="auto"/>
              <w:right w:val="single" w:sz="4" w:space="0" w:color="auto"/>
            </w:tcBorders>
          </w:tcPr>
          <w:p w14:paraId="6F94CD47" w14:textId="77777777" w:rsidR="00FB1A51" w:rsidRPr="00395B9E" w:rsidRDefault="00FB1A51">
            <w:pPr>
              <w:pStyle w:val="BodyText2"/>
              <w:tabs>
                <w:tab w:val="num" w:pos="960"/>
              </w:tabs>
              <w:spacing w:after="0" w:line="240" w:lineRule="auto"/>
              <w:jc w:val="center"/>
              <w:rPr>
                <w:bCs/>
                <w:lang w:val="nl-NL"/>
              </w:rPr>
            </w:pPr>
          </w:p>
          <w:p w14:paraId="3A940851" w14:textId="77777777" w:rsidR="0004592A" w:rsidRPr="00395B9E" w:rsidRDefault="00712361">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tcPr>
          <w:p w14:paraId="5C0FD813" w14:textId="77777777" w:rsidR="00FB1A51" w:rsidRPr="00395B9E" w:rsidRDefault="00FB1A51">
            <w:pPr>
              <w:pStyle w:val="BodyText2"/>
              <w:tabs>
                <w:tab w:val="num" w:pos="960"/>
              </w:tabs>
              <w:spacing w:after="0" w:line="240" w:lineRule="auto"/>
              <w:jc w:val="center"/>
              <w:rPr>
                <w:bCs/>
                <w:lang w:val="nl-NL"/>
              </w:rPr>
            </w:pPr>
          </w:p>
          <w:p w14:paraId="66E14A22" w14:textId="77777777" w:rsidR="00F67928" w:rsidRPr="00395B9E" w:rsidRDefault="00F67928">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6BE5F681" w14:textId="77777777" w:rsidR="00FB1A51" w:rsidRPr="00395B9E" w:rsidRDefault="00FB1A51">
            <w:pPr>
              <w:pStyle w:val="BodyText2"/>
              <w:tabs>
                <w:tab w:val="num" w:pos="960"/>
              </w:tabs>
              <w:spacing w:after="0" w:line="240" w:lineRule="auto"/>
              <w:jc w:val="center"/>
              <w:rPr>
                <w:bCs/>
                <w:lang w:val="nl-NL"/>
              </w:rPr>
            </w:pPr>
          </w:p>
          <w:p w14:paraId="702EB23D" w14:textId="77777777" w:rsidR="00F67928" w:rsidRPr="00395B9E" w:rsidRDefault="00712361">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hideMark/>
          </w:tcPr>
          <w:p w14:paraId="4A78C645" w14:textId="77777777" w:rsidR="00FB1A51" w:rsidRPr="00395B9E" w:rsidRDefault="00E455F5">
            <w:pPr>
              <w:pStyle w:val="BodyText2"/>
              <w:tabs>
                <w:tab w:val="num" w:pos="960"/>
              </w:tabs>
              <w:spacing w:after="0" w:line="240" w:lineRule="auto"/>
              <w:rPr>
                <w:bCs/>
                <w:highlight w:val="yellow"/>
                <w:lang w:val="nl-NL"/>
              </w:rPr>
            </w:pPr>
            <w:r w:rsidRPr="00395B9E">
              <w:rPr>
                <w:bCs/>
                <w:lang w:val="nl-NL"/>
              </w:rPr>
              <w:t>Tài liệu [1]; [2]</w:t>
            </w:r>
          </w:p>
        </w:tc>
      </w:tr>
      <w:tr w:rsidR="00FB1A51" w:rsidRPr="00395B9E" w14:paraId="7A260B70" w14:textId="77777777" w:rsidTr="00FB1A51">
        <w:trPr>
          <w:trHeight w:val="1295"/>
        </w:trPr>
        <w:tc>
          <w:tcPr>
            <w:tcW w:w="829" w:type="dxa"/>
            <w:tcBorders>
              <w:top w:val="single" w:sz="4" w:space="0" w:color="auto"/>
              <w:left w:val="single" w:sz="4" w:space="0" w:color="auto"/>
              <w:bottom w:val="single" w:sz="4" w:space="0" w:color="auto"/>
              <w:right w:val="single" w:sz="4" w:space="0" w:color="auto"/>
            </w:tcBorders>
            <w:vAlign w:val="center"/>
            <w:hideMark/>
          </w:tcPr>
          <w:p w14:paraId="41BA7093" w14:textId="77777777" w:rsidR="00FB1A51" w:rsidRPr="00395B9E" w:rsidRDefault="00FB1A51">
            <w:pPr>
              <w:pStyle w:val="BodyText2"/>
              <w:tabs>
                <w:tab w:val="num" w:pos="960"/>
              </w:tabs>
              <w:spacing w:after="0" w:line="240" w:lineRule="auto"/>
              <w:jc w:val="center"/>
              <w:rPr>
                <w:bCs/>
                <w:lang w:val="nl-NL"/>
              </w:rPr>
            </w:pPr>
            <w:r w:rsidRPr="00395B9E">
              <w:rPr>
                <w:bCs/>
                <w:lang w:val="nl-NL"/>
              </w:rPr>
              <w:t>2</w:t>
            </w:r>
          </w:p>
        </w:tc>
        <w:tc>
          <w:tcPr>
            <w:tcW w:w="2965" w:type="dxa"/>
            <w:tcBorders>
              <w:top w:val="single" w:sz="4" w:space="0" w:color="auto"/>
              <w:left w:val="single" w:sz="4" w:space="0" w:color="auto"/>
              <w:bottom w:val="single" w:sz="4" w:space="0" w:color="auto"/>
              <w:right w:val="single" w:sz="4" w:space="0" w:color="auto"/>
            </w:tcBorders>
            <w:vAlign w:val="center"/>
            <w:hideMark/>
          </w:tcPr>
          <w:p w14:paraId="287D7F69" w14:textId="77777777" w:rsidR="00FB1A51" w:rsidRPr="00395B9E" w:rsidRDefault="00AD665E" w:rsidP="00AD665E">
            <w:pPr>
              <w:pStyle w:val="ListParagraph"/>
              <w:ind w:left="0"/>
              <w:jc w:val="both"/>
              <w:rPr>
                <w:bCs/>
                <w:szCs w:val="26"/>
                <w:lang w:val="vi-VN"/>
              </w:rPr>
            </w:pPr>
            <w:r w:rsidRPr="00395B9E">
              <w:rPr>
                <w:b/>
              </w:rPr>
              <w:t>Chương 2:</w:t>
            </w:r>
            <w:r w:rsidRPr="00395B9E">
              <w:t xml:space="preserve"> </w:t>
            </w:r>
            <w:r w:rsidR="00FB1A51" w:rsidRPr="00395B9E">
              <w:t>ĐO VẼ VÀ LẬP BẢN ĐỒ ĐỊA CHẤT CÔNG TRÌNH</w:t>
            </w:r>
          </w:p>
        </w:tc>
        <w:tc>
          <w:tcPr>
            <w:tcW w:w="992" w:type="dxa"/>
            <w:tcBorders>
              <w:top w:val="single" w:sz="4" w:space="0" w:color="auto"/>
              <w:left w:val="single" w:sz="4" w:space="0" w:color="auto"/>
              <w:bottom w:val="single" w:sz="4" w:space="0" w:color="auto"/>
              <w:right w:val="single" w:sz="4" w:space="0" w:color="auto"/>
            </w:tcBorders>
          </w:tcPr>
          <w:p w14:paraId="718DA7F9" w14:textId="77777777" w:rsidR="00FB1A51" w:rsidRPr="00395B9E" w:rsidRDefault="00FB1A51">
            <w:pPr>
              <w:pStyle w:val="BodyText2"/>
              <w:tabs>
                <w:tab w:val="num" w:pos="960"/>
              </w:tabs>
              <w:spacing w:after="0" w:line="240" w:lineRule="auto"/>
              <w:jc w:val="center"/>
              <w:rPr>
                <w:bCs/>
                <w:lang w:val="nl-NL"/>
              </w:rPr>
            </w:pPr>
          </w:p>
          <w:p w14:paraId="6271EA93" w14:textId="77777777" w:rsidR="0004592A" w:rsidRPr="00395B9E" w:rsidRDefault="00876AAB">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tcPr>
          <w:p w14:paraId="4740F1A1" w14:textId="77777777" w:rsidR="00FB1A51" w:rsidRPr="00395B9E" w:rsidRDefault="00FB1A51">
            <w:pPr>
              <w:pStyle w:val="BodyText2"/>
              <w:tabs>
                <w:tab w:val="num" w:pos="960"/>
              </w:tabs>
              <w:spacing w:after="0" w:line="240" w:lineRule="auto"/>
              <w:jc w:val="center"/>
              <w:rPr>
                <w:bCs/>
                <w:lang w:val="nl-NL"/>
              </w:rPr>
            </w:pPr>
          </w:p>
          <w:p w14:paraId="21827A5E" w14:textId="77777777" w:rsidR="00F67928" w:rsidRPr="00395B9E" w:rsidRDefault="00876AAB">
            <w:pPr>
              <w:pStyle w:val="BodyText2"/>
              <w:tabs>
                <w:tab w:val="num" w:pos="960"/>
              </w:tabs>
              <w:spacing w:after="0" w:line="240" w:lineRule="auto"/>
              <w:jc w:val="center"/>
              <w:rPr>
                <w:bCs/>
                <w:lang w:val="nl-NL"/>
              </w:rPr>
            </w:pPr>
            <w:r w:rsidRPr="00395B9E">
              <w:rPr>
                <w:bCs/>
                <w:lang w:val="nl-NL"/>
              </w:rPr>
              <w:t>0,5</w:t>
            </w:r>
          </w:p>
        </w:tc>
        <w:tc>
          <w:tcPr>
            <w:tcW w:w="1417" w:type="dxa"/>
            <w:tcBorders>
              <w:top w:val="single" w:sz="4" w:space="0" w:color="auto"/>
              <w:left w:val="single" w:sz="4" w:space="0" w:color="auto"/>
              <w:bottom w:val="single" w:sz="4" w:space="0" w:color="auto"/>
              <w:right w:val="single" w:sz="4" w:space="0" w:color="auto"/>
            </w:tcBorders>
          </w:tcPr>
          <w:p w14:paraId="259D2990" w14:textId="77777777" w:rsidR="00FB1A51" w:rsidRPr="00395B9E" w:rsidRDefault="00FB1A51">
            <w:pPr>
              <w:pStyle w:val="BodyText2"/>
              <w:tabs>
                <w:tab w:val="num" w:pos="960"/>
              </w:tabs>
              <w:spacing w:after="0" w:line="240" w:lineRule="auto"/>
              <w:jc w:val="center"/>
              <w:rPr>
                <w:bCs/>
                <w:lang w:val="nl-NL"/>
              </w:rPr>
            </w:pPr>
          </w:p>
          <w:p w14:paraId="195042BF" w14:textId="77777777" w:rsidR="00F67928" w:rsidRPr="00395B9E" w:rsidRDefault="00876AAB">
            <w:pPr>
              <w:pStyle w:val="BodyText2"/>
              <w:tabs>
                <w:tab w:val="num" w:pos="960"/>
              </w:tabs>
              <w:spacing w:after="0" w:line="240" w:lineRule="auto"/>
              <w:jc w:val="center"/>
              <w:rPr>
                <w:bCs/>
                <w:lang w:val="nl-NL"/>
              </w:rPr>
            </w:pPr>
            <w:r w:rsidRPr="00395B9E">
              <w:rPr>
                <w:bCs/>
                <w:lang w:val="nl-NL"/>
              </w:rPr>
              <w:t>0,5</w:t>
            </w:r>
          </w:p>
        </w:tc>
        <w:tc>
          <w:tcPr>
            <w:tcW w:w="2366" w:type="dxa"/>
            <w:tcBorders>
              <w:top w:val="single" w:sz="4" w:space="0" w:color="auto"/>
              <w:left w:val="single" w:sz="4" w:space="0" w:color="auto"/>
              <w:bottom w:val="single" w:sz="4" w:space="0" w:color="auto"/>
              <w:right w:val="single" w:sz="4" w:space="0" w:color="auto"/>
            </w:tcBorders>
            <w:vAlign w:val="center"/>
          </w:tcPr>
          <w:p w14:paraId="371D4D2A" w14:textId="77777777" w:rsidR="00FB1A51" w:rsidRPr="00395B9E" w:rsidRDefault="00E455F5" w:rsidP="00E455F5">
            <w:pPr>
              <w:pStyle w:val="BodyText2"/>
              <w:tabs>
                <w:tab w:val="num" w:pos="960"/>
              </w:tabs>
              <w:spacing w:after="0" w:line="240" w:lineRule="auto"/>
              <w:rPr>
                <w:bCs/>
                <w:highlight w:val="yellow"/>
                <w:lang w:val="nl-NL"/>
              </w:rPr>
            </w:pPr>
            <w:r w:rsidRPr="00395B9E">
              <w:rPr>
                <w:bCs/>
                <w:lang w:val="nl-NL"/>
              </w:rPr>
              <w:t>Tài liệu [1]; [2];[3]</w:t>
            </w:r>
          </w:p>
        </w:tc>
      </w:tr>
      <w:tr w:rsidR="00F034AF" w:rsidRPr="00395B9E" w14:paraId="4DB2A981" w14:textId="77777777" w:rsidTr="00FB1A51">
        <w:trPr>
          <w:trHeight w:val="1295"/>
        </w:trPr>
        <w:tc>
          <w:tcPr>
            <w:tcW w:w="829" w:type="dxa"/>
            <w:tcBorders>
              <w:top w:val="single" w:sz="4" w:space="0" w:color="auto"/>
              <w:left w:val="single" w:sz="4" w:space="0" w:color="auto"/>
              <w:bottom w:val="single" w:sz="4" w:space="0" w:color="auto"/>
              <w:right w:val="single" w:sz="4" w:space="0" w:color="auto"/>
            </w:tcBorders>
            <w:vAlign w:val="center"/>
            <w:hideMark/>
          </w:tcPr>
          <w:p w14:paraId="2091B6F5" w14:textId="77777777" w:rsidR="00F034AF" w:rsidRPr="00395B9E" w:rsidRDefault="00712361">
            <w:pPr>
              <w:pStyle w:val="BodyText2"/>
              <w:tabs>
                <w:tab w:val="num" w:pos="960"/>
              </w:tabs>
              <w:spacing w:after="0" w:line="240" w:lineRule="auto"/>
              <w:jc w:val="center"/>
              <w:rPr>
                <w:bCs/>
                <w:lang w:val="nl-NL"/>
              </w:rPr>
            </w:pPr>
            <w:r w:rsidRPr="00395B9E">
              <w:rPr>
                <w:bCs/>
                <w:lang w:val="nl-NL"/>
              </w:rPr>
              <w:t>3</w:t>
            </w:r>
          </w:p>
        </w:tc>
        <w:tc>
          <w:tcPr>
            <w:tcW w:w="2965" w:type="dxa"/>
            <w:tcBorders>
              <w:top w:val="single" w:sz="4" w:space="0" w:color="auto"/>
              <w:left w:val="single" w:sz="4" w:space="0" w:color="auto"/>
              <w:bottom w:val="single" w:sz="4" w:space="0" w:color="auto"/>
              <w:right w:val="single" w:sz="4" w:space="0" w:color="auto"/>
            </w:tcBorders>
            <w:vAlign w:val="center"/>
            <w:hideMark/>
          </w:tcPr>
          <w:p w14:paraId="1124A4CE" w14:textId="77777777" w:rsidR="00F034AF" w:rsidRPr="00395B9E" w:rsidRDefault="00F034AF" w:rsidP="00B0200E">
            <w:pPr>
              <w:pStyle w:val="ListParagraph"/>
              <w:ind w:left="0"/>
              <w:jc w:val="both"/>
              <w:rPr>
                <w:bCs/>
                <w:szCs w:val="26"/>
                <w:lang w:val="vi-VN"/>
              </w:rPr>
            </w:pPr>
            <w:r w:rsidRPr="00395B9E">
              <w:rPr>
                <w:b/>
              </w:rPr>
              <w:t>Chương 2:</w:t>
            </w:r>
            <w:r w:rsidRPr="00395B9E">
              <w:t xml:space="preserve"> ĐO VẼ VÀ LẬP BẢN ĐỒ ĐỊA CHẤT CÔNG TRÌNH</w:t>
            </w:r>
          </w:p>
        </w:tc>
        <w:tc>
          <w:tcPr>
            <w:tcW w:w="992" w:type="dxa"/>
            <w:tcBorders>
              <w:top w:val="single" w:sz="4" w:space="0" w:color="auto"/>
              <w:left w:val="single" w:sz="4" w:space="0" w:color="auto"/>
              <w:bottom w:val="single" w:sz="4" w:space="0" w:color="auto"/>
              <w:right w:val="single" w:sz="4" w:space="0" w:color="auto"/>
            </w:tcBorders>
          </w:tcPr>
          <w:p w14:paraId="45D33778" w14:textId="77777777" w:rsidR="00F034AF" w:rsidRPr="00395B9E" w:rsidRDefault="00F034AF" w:rsidP="00B0200E">
            <w:pPr>
              <w:pStyle w:val="BodyText2"/>
              <w:tabs>
                <w:tab w:val="num" w:pos="960"/>
              </w:tabs>
              <w:spacing w:after="0" w:line="240" w:lineRule="auto"/>
              <w:jc w:val="center"/>
              <w:rPr>
                <w:bCs/>
                <w:lang w:val="nl-NL"/>
              </w:rPr>
            </w:pPr>
          </w:p>
          <w:p w14:paraId="5303DF1E" w14:textId="77777777" w:rsidR="00F034AF" w:rsidRPr="00395B9E" w:rsidRDefault="00712361" w:rsidP="00B0200E">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tcPr>
          <w:p w14:paraId="56936AA6"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tcPr>
          <w:p w14:paraId="706F3998" w14:textId="77777777" w:rsidR="00F034AF" w:rsidRPr="00395B9E" w:rsidRDefault="00F034AF">
            <w:pPr>
              <w:pStyle w:val="BodyText2"/>
              <w:tabs>
                <w:tab w:val="num" w:pos="960"/>
              </w:tabs>
              <w:spacing w:after="0" w:line="240" w:lineRule="auto"/>
              <w:jc w:val="center"/>
              <w:rPr>
                <w:bCs/>
                <w:lang w:val="nl-NL"/>
              </w:rPr>
            </w:pPr>
          </w:p>
          <w:p w14:paraId="76016D82" w14:textId="77777777" w:rsidR="00712361" w:rsidRPr="00395B9E" w:rsidRDefault="00712361">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tcPr>
          <w:p w14:paraId="2FD306A5" w14:textId="77777777" w:rsidR="00F034AF" w:rsidRPr="00395B9E" w:rsidRDefault="00712361" w:rsidP="00E455F5">
            <w:pPr>
              <w:pStyle w:val="BodyText2"/>
              <w:tabs>
                <w:tab w:val="num" w:pos="960"/>
              </w:tabs>
              <w:spacing w:after="0" w:line="240" w:lineRule="auto"/>
              <w:rPr>
                <w:bCs/>
                <w:lang w:val="nl-NL"/>
              </w:rPr>
            </w:pPr>
            <w:r w:rsidRPr="00395B9E">
              <w:rPr>
                <w:bCs/>
                <w:lang w:val="nl-NL"/>
              </w:rPr>
              <w:t>Tài liệu [1]; [2];[3]</w:t>
            </w:r>
          </w:p>
        </w:tc>
      </w:tr>
      <w:tr w:rsidR="00F034AF" w:rsidRPr="00395B9E" w14:paraId="24FC625C"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5A1D913A" w14:textId="77777777" w:rsidR="00F034AF" w:rsidRPr="00395B9E" w:rsidRDefault="00712361">
            <w:pPr>
              <w:pStyle w:val="BodyText2"/>
              <w:tabs>
                <w:tab w:val="num" w:pos="960"/>
              </w:tabs>
              <w:spacing w:after="0" w:line="240" w:lineRule="auto"/>
              <w:jc w:val="center"/>
              <w:rPr>
                <w:bCs/>
                <w:lang w:val="nl-NL"/>
              </w:rPr>
            </w:pPr>
            <w:r w:rsidRPr="00395B9E">
              <w:rPr>
                <w:bCs/>
                <w:lang w:val="nl-NL"/>
              </w:rPr>
              <w:t>4</w:t>
            </w:r>
          </w:p>
        </w:tc>
        <w:tc>
          <w:tcPr>
            <w:tcW w:w="2965" w:type="dxa"/>
            <w:tcBorders>
              <w:top w:val="single" w:sz="4" w:space="0" w:color="auto"/>
              <w:left w:val="single" w:sz="4" w:space="0" w:color="auto"/>
              <w:bottom w:val="single" w:sz="4" w:space="0" w:color="auto"/>
              <w:right w:val="single" w:sz="4" w:space="0" w:color="auto"/>
            </w:tcBorders>
            <w:hideMark/>
          </w:tcPr>
          <w:p w14:paraId="3B595655" w14:textId="77777777" w:rsidR="00F034AF" w:rsidRPr="00395B9E" w:rsidRDefault="00F034AF" w:rsidP="006502EC">
            <w:pPr>
              <w:spacing w:line="288" w:lineRule="auto"/>
              <w:jc w:val="both"/>
              <w:rPr>
                <w:sz w:val="24"/>
                <w:szCs w:val="24"/>
              </w:rPr>
            </w:pPr>
            <w:r w:rsidRPr="00395B9E">
              <w:rPr>
                <w:b/>
                <w:sz w:val="24"/>
                <w:szCs w:val="24"/>
              </w:rPr>
              <w:t>Chương 3:</w:t>
            </w:r>
            <w:r w:rsidRPr="00395B9E">
              <w:rPr>
                <w:sz w:val="24"/>
                <w:szCs w:val="24"/>
              </w:rPr>
              <w:t xml:space="preserve"> CÔNG TÁC NGHIÊN CỨU ĐỊA VẬT LÝ TRONG KHẢO SÁT ĐCCT; </w:t>
            </w:r>
          </w:p>
          <w:p w14:paraId="6D51C2CF" w14:textId="77777777" w:rsidR="00F034AF" w:rsidRPr="00395B9E" w:rsidRDefault="00F034AF" w:rsidP="006502EC">
            <w:pPr>
              <w:spacing w:line="288" w:lineRule="auto"/>
              <w:jc w:val="both"/>
              <w:rPr>
                <w:sz w:val="24"/>
                <w:szCs w:val="24"/>
              </w:rPr>
            </w:pPr>
            <w:r w:rsidRPr="00395B9E">
              <w:rPr>
                <w:b/>
                <w:sz w:val="24"/>
                <w:szCs w:val="24"/>
              </w:rPr>
              <w:t xml:space="preserve">Chương 4: </w:t>
            </w:r>
            <w:r w:rsidRPr="00395B9E">
              <w:rPr>
                <w:sz w:val="24"/>
                <w:szCs w:val="24"/>
              </w:rPr>
              <w:t>CÔNG TÁC KHOAN ĐÀO THĂM DÒ</w:t>
            </w:r>
          </w:p>
        </w:tc>
        <w:tc>
          <w:tcPr>
            <w:tcW w:w="992" w:type="dxa"/>
            <w:tcBorders>
              <w:top w:val="single" w:sz="4" w:space="0" w:color="auto"/>
              <w:left w:val="single" w:sz="4" w:space="0" w:color="auto"/>
              <w:bottom w:val="single" w:sz="4" w:space="0" w:color="auto"/>
              <w:right w:val="single" w:sz="4" w:space="0" w:color="auto"/>
            </w:tcBorders>
          </w:tcPr>
          <w:p w14:paraId="74AB676C" w14:textId="77777777" w:rsidR="00F034AF" w:rsidRPr="00395B9E" w:rsidRDefault="00F034AF">
            <w:pPr>
              <w:pStyle w:val="BodyText2"/>
              <w:tabs>
                <w:tab w:val="num" w:pos="960"/>
              </w:tabs>
              <w:spacing w:after="0" w:line="240" w:lineRule="auto"/>
              <w:jc w:val="center"/>
              <w:rPr>
                <w:bCs/>
                <w:lang w:val="nl-NL"/>
              </w:rPr>
            </w:pPr>
          </w:p>
          <w:p w14:paraId="6EAB8D8C" w14:textId="77777777" w:rsidR="00F034AF" w:rsidRPr="00395B9E" w:rsidRDefault="00876AAB">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466222AE"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3DD93990" w14:textId="77777777" w:rsidR="00F034AF" w:rsidRPr="00395B9E" w:rsidRDefault="00F034AF">
            <w:pPr>
              <w:pStyle w:val="BodyText2"/>
              <w:tabs>
                <w:tab w:val="num" w:pos="960"/>
              </w:tabs>
              <w:spacing w:after="0" w:line="240" w:lineRule="auto"/>
              <w:jc w:val="center"/>
              <w:rPr>
                <w:bCs/>
                <w:lang w:val="nl-NL"/>
              </w:rPr>
            </w:pPr>
          </w:p>
          <w:p w14:paraId="518226AC" w14:textId="77777777" w:rsidR="00F034AF" w:rsidRPr="00395B9E" w:rsidRDefault="00876AAB">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hideMark/>
          </w:tcPr>
          <w:p w14:paraId="09127AC4" w14:textId="77777777" w:rsidR="00F034AF" w:rsidRPr="00395B9E" w:rsidRDefault="00F034AF" w:rsidP="00E455F5">
            <w:pPr>
              <w:pStyle w:val="BodyText2"/>
              <w:tabs>
                <w:tab w:val="num" w:pos="960"/>
              </w:tabs>
              <w:spacing w:after="0" w:line="240" w:lineRule="auto"/>
              <w:rPr>
                <w:bCs/>
                <w:highlight w:val="yellow"/>
                <w:lang w:val="nl-NL"/>
              </w:rPr>
            </w:pPr>
            <w:r w:rsidRPr="00395B9E">
              <w:rPr>
                <w:bCs/>
                <w:lang w:val="nl-NL"/>
              </w:rPr>
              <w:t>Tài liệu [1]; [2];[5]</w:t>
            </w:r>
          </w:p>
        </w:tc>
      </w:tr>
      <w:tr w:rsidR="00F034AF" w:rsidRPr="00395B9E" w14:paraId="3ABDEB0E"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01561CE5" w14:textId="77777777" w:rsidR="00F034AF" w:rsidRPr="00395B9E" w:rsidRDefault="00712361">
            <w:pPr>
              <w:pStyle w:val="BodyText2"/>
              <w:tabs>
                <w:tab w:val="num" w:pos="960"/>
              </w:tabs>
              <w:spacing w:after="0" w:line="240" w:lineRule="auto"/>
              <w:jc w:val="center"/>
              <w:rPr>
                <w:bCs/>
                <w:lang w:val="nl-NL"/>
              </w:rPr>
            </w:pPr>
            <w:r w:rsidRPr="00395B9E">
              <w:rPr>
                <w:bCs/>
                <w:lang w:val="nl-NL"/>
              </w:rPr>
              <w:t>5</w:t>
            </w:r>
          </w:p>
        </w:tc>
        <w:tc>
          <w:tcPr>
            <w:tcW w:w="2965" w:type="dxa"/>
            <w:tcBorders>
              <w:top w:val="single" w:sz="4" w:space="0" w:color="auto"/>
              <w:left w:val="single" w:sz="4" w:space="0" w:color="auto"/>
              <w:bottom w:val="single" w:sz="4" w:space="0" w:color="auto"/>
              <w:right w:val="single" w:sz="4" w:space="0" w:color="auto"/>
            </w:tcBorders>
            <w:vAlign w:val="center"/>
          </w:tcPr>
          <w:p w14:paraId="5F9F3CE1" w14:textId="77777777" w:rsidR="00F034AF" w:rsidRPr="00395B9E" w:rsidRDefault="00F034AF" w:rsidP="00F034AF">
            <w:pPr>
              <w:jc w:val="both"/>
              <w:rPr>
                <w:b/>
                <w:sz w:val="24"/>
                <w:szCs w:val="24"/>
              </w:rPr>
            </w:pPr>
            <w:r w:rsidRPr="00395B9E">
              <w:rPr>
                <w:b/>
                <w:sz w:val="24"/>
                <w:szCs w:val="24"/>
              </w:rPr>
              <w:t xml:space="preserve">Chương 4: </w:t>
            </w:r>
            <w:r w:rsidRPr="00395B9E">
              <w:rPr>
                <w:sz w:val="24"/>
                <w:szCs w:val="24"/>
              </w:rPr>
              <w:t>CÔNG TÁC KHOAN ĐÀO THĂM DÒ</w:t>
            </w:r>
          </w:p>
          <w:p w14:paraId="7AEF6CB6" w14:textId="77777777" w:rsidR="00F034AF" w:rsidRPr="00395B9E" w:rsidRDefault="00F034AF" w:rsidP="00F034AF">
            <w:pPr>
              <w:jc w:val="both"/>
              <w:rPr>
                <w:lang w:val="es-MX"/>
              </w:rPr>
            </w:pPr>
            <w:r w:rsidRPr="00395B9E">
              <w:rPr>
                <w:b/>
                <w:sz w:val="24"/>
                <w:szCs w:val="24"/>
              </w:rPr>
              <w:t xml:space="preserve">Chương 5: </w:t>
            </w:r>
            <w:r w:rsidRPr="00395B9E">
              <w:rPr>
                <w:sz w:val="24"/>
                <w:szCs w:val="24"/>
              </w:rPr>
              <w:t xml:space="preserve">CÔNG TÁC LẤY MẪU THÍ NGHIỆM; </w:t>
            </w:r>
          </w:p>
        </w:tc>
        <w:tc>
          <w:tcPr>
            <w:tcW w:w="992" w:type="dxa"/>
            <w:tcBorders>
              <w:top w:val="single" w:sz="4" w:space="0" w:color="auto"/>
              <w:left w:val="single" w:sz="4" w:space="0" w:color="auto"/>
              <w:bottom w:val="single" w:sz="4" w:space="0" w:color="auto"/>
              <w:right w:val="single" w:sz="4" w:space="0" w:color="auto"/>
            </w:tcBorders>
          </w:tcPr>
          <w:p w14:paraId="4E2A79C7" w14:textId="77777777" w:rsidR="00F034AF" w:rsidRPr="00395B9E" w:rsidRDefault="00F034AF">
            <w:pPr>
              <w:pStyle w:val="BodyText2"/>
              <w:tabs>
                <w:tab w:val="num" w:pos="960"/>
              </w:tabs>
              <w:spacing w:after="0" w:line="240" w:lineRule="auto"/>
              <w:jc w:val="center"/>
              <w:rPr>
                <w:bCs/>
                <w:lang w:val="nl-NL"/>
              </w:rPr>
            </w:pPr>
          </w:p>
          <w:p w14:paraId="4E8EA447" w14:textId="77777777" w:rsidR="00F034AF" w:rsidRPr="00395B9E" w:rsidRDefault="00712361">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51412197" w14:textId="77777777" w:rsidR="00F034AF" w:rsidRPr="00395B9E" w:rsidRDefault="00F034AF">
            <w:pPr>
              <w:pStyle w:val="BodyText2"/>
              <w:tabs>
                <w:tab w:val="num" w:pos="960"/>
              </w:tabs>
              <w:spacing w:after="0" w:line="240" w:lineRule="auto"/>
              <w:jc w:val="center"/>
              <w:rPr>
                <w:bCs/>
                <w:lang w:val="nl-NL"/>
              </w:rPr>
            </w:pPr>
          </w:p>
          <w:p w14:paraId="4AB289FA" w14:textId="77777777" w:rsidR="00712361" w:rsidRPr="00395B9E" w:rsidRDefault="00712361">
            <w:pPr>
              <w:pStyle w:val="BodyText2"/>
              <w:tabs>
                <w:tab w:val="num" w:pos="960"/>
              </w:tabs>
              <w:spacing w:after="0" w:line="240" w:lineRule="auto"/>
              <w:jc w:val="center"/>
              <w:rPr>
                <w:bCs/>
                <w:lang w:val="nl-NL"/>
              </w:rPr>
            </w:pPr>
            <w:r w:rsidRPr="00395B9E">
              <w:rPr>
                <w:bCs/>
                <w:lang w:val="nl-NL"/>
              </w:rPr>
              <w:t>0,5</w:t>
            </w:r>
          </w:p>
        </w:tc>
        <w:tc>
          <w:tcPr>
            <w:tcW w:w="1417" w:type="dxa"/>
            <w:tcBorders>
              <w:top w:val="single" w:sz="4" w:space="0" w:color="auto"/>
              <w:left w:val="single" w:sz="4" w:space="0" w:color="auto"/>
              <w:bottom w:val="single" w:sz="4" w:space="0" w:color="auto"/>
              <w:right w:val="single" w:sz="4" w:space="0" w:color="auto"/>
            </w:tcBorders>
            <w:hideMark/>
          </w:tcPr>
          <w:p w14:paraId="3E6419C8" w14:textId="77777777" w:rsidR="00F034AF" w:rsidRPr="00395B9E" w:rsidRDefault="00F034AF">
            <w:pPr>
              <w:pStyle w:val="BodyText2"/>
              <w:tabs>
                <w:tab w:val="num" w:pos="960"/>
              </w:tabs>
              <w:spacing w:after="0" w:line="240" w:lineRule="auto"/>
              <w:jc w:val="center"/>
              <w:rPr>
                <w:bCs/>
                <w:lang w:val="nl-NL"/>
              </w:rPr>
            </w:pPr>
          </w:p>
          <w:p w14:paraId="213DDEF5" w14:textId="77777777" w:rsidR="00F034AF" w:rsidRPr="00395B9E" w:rsidRDefault="00712361">
            <w:pPr>
              <w:pStyle w:val="BodyText2"/>
              <w:tabs>
                <w:tab w:val="num" w:pos="960"/>
              </w:tabs>
              <w:spacing w:after="0" w:line="240" w:lineRule="auto"/>
              <w:jc w:val="center"/>
              <w:rPr>
                <w:bCs/>
                <w:lang w:val="nl-NL"/>
              </w:rPr>
            </w:pPr>
            <w:r w:rsidRPr="00395B9E">
              <w:rPr>
                <w:bCs/>
                <w:lang w:val="nl-NL"/>
              </w:rPr>
              <w:t>0,5</w:t>
            </w:r>
          </w:p>
        </w:tc>
        <w:tc>
          <w:tcPr>
            <w:tcW w:w="2366" w:type="dxa"/>
            <w:tcBorders>
              <w:top w:val="single" w:sz="4" w:space="0" w:color="auto"/>
              <w:left w:val="single" w:sz="4" w:space="0" w:color="auto"/>
              <w:bottom w:val="single" w:sz="4" w:space="0" w:color="auto"/>
              <w:right w:val="single" w:sz="4" w:space="0" w:color="auto"/>
            </w:tcBorders>
            <w:vAlign w:val="center"/>
          </w:tcPr>
          <w:p w14:paraId="5D9F138D" w14:textId="77777777" w:rsidR="00F034AF" w:rsidRPr="00395B9E" w:rsidRDefault="00F034AF">
            <w:pPr>
              <w:pStyle w:val="BodyText2"/>
              <w:tabs>
                <w:tab w:val="num" w:pos="960"/>
              </w:tabs>
              <w:spacing w:after="0" w:line="240" w:lineRule="auto"/>
              <w:rPr>
                <w:bCs/>
                <w:highlight w:val="yellow"/>
                <w:lang w:val="it-IT"/>
              </w:rPr>
            </w:pPr>
            <w:r w:rsidRPr="00395B9E">
              <w:rPr>
                <w:bCs/>
                <w:lang w:val="nl-NL"/>
              </w:rPr>
              <w:t>Tài liệu [1]; [2];[5]</w:t>
            </w:r>
          </w:p>
        </w:tc>
      </w:tr>
      <w:tr w:rsidR="00F034AF" w:rsidRPr="00395B9E" w14:paraId="79E62161"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22EF41F8" w14:textId="77777777" w:rsidR="00F034AF" w:rsidRPr="00395B9E" w:rsidRDefault="00712361">
            <w:pPr>
              <w:pStyle w:val="BodyText2"/>
              <w:tabs>
                <w:tab w:val="num" w:pos="960"/>
              </w:tabs>
              <w:spacing w:after="0" w:line="240" w:lineRule="auto"/>
              <w:jc w:val="center"/>
              <w:rPr>
                <w:bCs/>
                <w:lang w:val="nl-NL"/>
              </w:rPr>
            </w:pPr>
            <w:r w:rsidRPr="00395B9E">
              <w:rPr>
                <w:bCs/>
                <w:lang w:val="nl-NL"/>
              </w:rPr>
              <w:t>6</w:t>
            </w:r>
          </w:p>
        </w:tc>
        <w:tc>
          <w:tcPr>
            <w:tcW w:w="2965" w:type="dxa"/>
            <w:tcBorders>
              <w:top w:val="single" w:sz="4" w:space="0" w:color="auto"/>
              <w:left w:val="single" w:sz="4" w:space="0" w:color="auto"/>
              <w:bottom w:val="single" w:sz="4" w:space="0" w:color="auto"/>
              <w:right w:val="single" w:sz="4" w:space="0" w:color="auto"/>
            </w:tcBorders>
            <w:vAlign w:val="center"/>
          </w:tcPr>
          <w:p w14:paraId="4FC27E51" w14:textId="77777777" w:rsidR="00F034AF" w:rsidRPr="00395B9E" w:rsidRDefault="00F034AF">
            <w:pPr>
              <w:jc w:val="both"/>
              <w:rPr>
                <w:b/>
                <w:sz w:val="24"/>
                <w:szCs w:val="24"/>
              </w:rPr>
            </w:pPr>
            <w:r w:rsidRPr="00395B9E">
              <w:rPr>
                <w:b/>
                <w:sz w:val="24"/>
                <w:szCs w:val="24"/>
              </w:rPr>
              <w:t>Chương 6:</w:t>
            </w:r>
            <w:r w:rsidRPr="00395B9E">
              <w:rPr>
                <w:sz w:val="24"/>
                <w:szCs w:val="24"/>
              </w:rPr>
              <w:t xml:space="preserve"> CÔNG TÁC THÍ NGHIỆM TRONG PHÒNG</w:t>
            </w:r>
          </w:p>
        </w:tc>
        <w:tc>
          <w:tcPr>
            <w:tcW w:w="992" w:type="dxa"/>
            <w:tcBorders>
              <w:top w:val="single" w:sz="4" w:space="0" w:color="auto"/>
              <w:left w:val="single" w:sz="4" w:space="0" w:color="auto"/>
              <w:bottom w:val="single" w:sz="4" w:space="0" w:color="auto"/>
              <w:right w:val="single" w:sz="4" w:space="0" w:color="auto"/>
            </w:tcBorders>
          </w:tcPr>
          <w:p w14:paraId="7374BE3E" w14:textId="77777777" w:rsidR="00F034AF" w:rsidRPr="00395B9E" w:rsidRDefault="00712361">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60B3420A"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57F95AAA" w14:textId="77777777" w:rsidR="00F034AF" w:rsidRPr="00395B9E" w:rsidRDefault="00712361">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tcPr>
          <w:p w14:paraId="14180E37" w14:textId="77777777" w:rsidR="00F034AF" w:rsidRPr="00395B9E" w:rsidRDefault="00712361">
            <w:pPr>
              <w:pStyle w:val="BodyText2"/>
              <w:tabs>
                <w:tab w:val="num" w:pos="960"/>
              </w:tabs>
              <w:spacing w:after="0" w:line="240" w:lineRule="auto"/>
              <w:rPr>
                <w:bCs/>
                <w:lang w:val="nl-NL"/>
              </w:rPr>
            </w:pPr>
            <w:r w:rsidRPr="00395B9E">
              <w:rPr>
                <w:bCs/>
                <w:lang w:val="nl-NL"/>
              </w:rPr>
              <w:t>Tài liệu [1]; [2];[5]</w:t>
            </w:r>
          </w:p>
        </w:tc>
      </w:tr>
      <w:tr w:rsidR="00F034AF" w:rsidRPr="00395B9E" w14:paraId="40CB9C66"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0C9B786F" w14:textId="77777777" w:rsidR="00F034AF" w:rsidRPr="00395B9E" w:rsidRDefault="00712361">
            <w:pPr>
              <w:pStyle w:val="BodyText2"/>
              <w:tabs>
                <w:tab w:val="num" w:pos="960"/>
              </w:tabs>
              <w:spacing w:after="0" w:line="240" w:lineRule="auto"/>
              <w:jc w:val="center"/>
              <w:rPr>
                <w:bCs/>
                <w:lang w:val="nl-NL"/>
              </w:rPr>
            </w:pPr>
            <w:r w:rsidRPr="00395B9E">
              <w:rPr>
                <w:bCs/>
                <w:lang w:val="nl-NL"/>
              </w:rPr>
              <w:t>7</w:t>
            </w:r>
          </w:p>
        </w:tc>
        <w:tc>
          <w:tcPr>
            <w:tcW w:w="2965" w:type="dxa"/>
            <w:tcBorders>
              <w:top w:val="single" w:sz="4" w:space="0" w:color="auto"/>
              <w:left w:val="single" w:sz="4" w:space="0" w:color="auto"/>
              <w:bottom w:val="single" w:sz="4" w:space="0" w:color="auto"/>
              <w:right w:val="single" w:sz="4" w:space="0" w:color="auto"/>
            </w:tcBorders>
            <w:vAlign w:val="center"/>
          </w:tcPr>
          <w:p w14:paraId="4367E6E8" w14:textId="77777777" w:rsidR="00F034AF" w:rsidRPr="00395B9E" w:rsidRDefault="00F034AF" w:rsidP="0004592A">
            <w:pPr>
              <w:jc w:val="both"/>
              <w:rPr>
                <w:lang w:val="es-MX"/>
              </w:rPr>
            </w:pPr>
            <w:r w:rsidRPr="00395B9E">
              <w:rPr>
                <w:b/>
                <w:sz w:val="24"/>
                <w:szCs w:val="24"/>
              </w:rPr>
              <w:t>Chương 7:</w:t>
            </w:r>
            <w:r w:rsidRPr="00395B9E">
              <w:rPr>
                <w:sz w:val="24"/>
                <w:szCs w:val="24"/>
              </w:rPr>
              <w:t xml:space="preserve"> THÍ NGHIỆM ĐCCT NGOÀI TRỜI</w:t>
            </w:r>
          </w:p>
        </w:tc>
        <w:tc>
          <w:tcPr>
            <w:tcW w:w="992" w:type="dxa"/>
            <w:tcBorders>
              <w:top w:val="single" w:sz="4" w:space="0" w:color="auto"/>
              <w:left w:val="single" w:sz="4" w:space="0" w:color="auto"/>
              <w:bottom w:val="single" w:sz="4" w:space="0" w:color="auto"/>
              <w:right w:val="single" w:sz="4" w:space="0" w:color="auto"/>
            </w:tcBorders>
          </w:tcPr>
          <w:p w14:paraId="04122F0C" w14:textId="77777777" w:rsidR="00F034AF" w:rsidRPr="00395B9E" w:rsidRDefault="00712361" w:rsidP="00E45FB9">
            <w:pPr>
              <w:pStyle w:val="BodyText2"/>
              <w:tabs>
                <w:tab w:val="num" w:pos="960"/>
              </w:tabs>
              <w:spacing w:after="0" w:line="240" w:lineRule="auto"/>
              <w:rPr>
                <w:bCs/>
                <w:lang w:val="nl-NL"/>
              </w:rPr>
            </w:pPr>
            <w:r w:rsidRPr="00395B9E">
              <w:rPr>
                <w:bCs/>
                <w:lang w:val="nl-NL"/>
              </w:rPr>
              <w:t xml:space="preserve">     </w:t>
            </w:r>
            <w:r w:rsidR="00E45FB9"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48A38DE4"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458735F3" w14:textId="77777777" w:rsidR="00F034AF" w:rsidRPr="00395B9E" w:rsidRDefault="00E45FB9">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hideMark/>
          </w:tcPr>
          <w:p w14:paraId="6F2D881C" w14:textId="77777777" w:rsidR="00F034AF" w:rsidRPr="00395B9E" w:rsidRDefault="00F034AF">
            <w:pPr>
              <w:pStyle w:val="BodyText2"/>
              <w:tabs>
                <w:tab w:val="num" w:pos="960"/>
              </w:tabs>
              <w:spacing w:after="0" w:line="240" w:lineRule="auto"/>
              <w:rPr>
                <w:highlight w:val="yellow"/>
                <w:lang w:val="nl-NL"/>
              </w:rPr>
            </w:pPr>
            <w:r w:rsidRPr="00395B9E">
              <w:rPr>
                <w:bCs/>
                <w:lang w:val="nl-NL"/>
              </w:rPr>
              <w:t>Tài liệu [1]; [2];[5];[6];[8]</w:t>
            </w:r>
          </w:p>
        </w:tc>
      </w:tr>
      <w:tr w:rsidR="00F034AF" w:rsidRPr="00395B9E" w14:paraId="6BA3712F"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5E3BC334" w14:textId="77777777" w:rsidR="00F034AF" w:rsidRPr="00395B9E" w:rsidRDefault="00712361">
            <w:pPr>
              <w:pStyle w:val="BodyText2"/>
              <w:tabs>
                <w:tab w:val="num" w:pos="960"/>
              </w:tabs>
              <w:spacing w:after="0" w:line="240" w:lineRule="auto"/>
              <w:jc w:val="center"/>
              <w:rPr>
                <w:bCs/>
                <w:lang w:val="nl-NL"/>
              </w:rPr>
            </w:pPr>
            <w:r w:rsidRPr="00395B9E">
              <w:rPr>
                <w:bCs/>
                <w:lang w:val="nl-NL"/>
              </w:rPr>
              <w:t>8</w:t>
            </w:r>
          </w:p>
        </w:tc>
        <w:tc>
          <w:tcPr>
            <w:tcW w:w="2965" w:type="dxa"/>
            <w:tcBorders>
              <w:top w:val="single" w:sz="4" w:space="0" w:color="auto"/>
              <w:left w:val="single" w:sz="4" w:space="0" w:color="auto"/>
              <w:bottom w:val="single" w:sz="4" w:space="0" w:color="auto"/>
              <w:right w:val="single" w:sz="4" w:space="0" w:color="auto"/>
            </w:tcBorders>
            <w:vAlign w:val="center"/>
          </w:tcPr>
          <w:p w14:paraId="35BC8D0A" w14:textId="77777777" w:rsidR="00F034AF" w:rsidRPr="00395B9E" w:rsidRDefault="00F034AF" w:rsidP="0004592A">
            <w:pPr>
              <w:jc w:val="both"/>
              <w:rPr>
                <w:bCs/>
                <w:lang w:val="nl-NL"/>
              </w:rPr>
            </w:pPr>
            <w:r w:rsidRPr="00395B9E">
              <w:rPr>
                <w:b/>
                <w:sz w:val="24"/>
                <w:szCs w:val="24"/>
              </w:rPr>
              <w:t>Chương 7:</w:t>
            </w:r>
            <w:r w:rsidRPr="00395B9E">
              <w:rPr>
                <w:sz w:val="24"/>
                <w:szCs w:val="24"/>
              </w:rPr>
              <w:t xml:space="preserve"> THÍ NGHIỆM ĐCCT NGOÀI TRỜI</w:t>
            </w:r>
          </w:p>
        </w:tc>
        <w:tc>
          <w:tcPr>
            <w:tcW w:w="992" w:type="dxa"/>
            <w:tcBorders>
              <w:top w:val="single" w:sz="4" w:space="0" w:color="auto"/>
              <w:left w:val="single" w:sz="4" w:space="0" w:color="auto"/>
              <w:bottom w:val="single" w:sz="4" w:space="0" w:color="auto"/>
              <w:right w:val="single" w:sz="4" w:space="0" w:color="auto"/>
            </w:tcBorders>
            <w:hideMark/>
          </w:tcPr>
          <w:p w14:paraId="1D7B88BC" w14:textId="77777777" w:rsidR="00F034AF" w:rsidRPr="00395B9E" w:rsidRDefault="00712361">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27394E71" w14:textId="77777777" w:rsidR="00F034AF" w:rsidRPr="00395B9E" w:rsidRDefault="00F034AF">
            <w:pPr>
              <w:pStyle w:val="BodyText2"/>
              <w:tabs>
                <w:tab w:val="num" w:pos="960"/>
              </w:tabs>
              <w:spacing w:after="0" w:line="240" w:lineRule="auto"/>
              <w:jc w:val="center"/>
              <w:rPr>
                <w:bCs/>
                <w:lang w:val="nl-NL"/>
              </w:rPr>
            </w:pPr>
            <w:r w:rsidRPr="00395B9E">
              <w:rPr>
                <w:bCs/>
                <w:lang w:val="nl-NL"/>
              </w:rPr>
              <w:t>0,5</w:t>
            </w:r>
          </w:p>
        </w:tc>
        <w:tc>
          <w:tcPr>
            <w:tcW w:w="1417" w:type="dxa"/>
            <w:tcBorders>
              <w:top w:val="single" w:sz="4" w:space="0" w:color="auto"/>
              <w:left w:val="single" w:sz="4" w:space="0" w:color="auto"/>
              <w:bottom w:val="single" w:sz="4" w:space="0" w:color="auto"/>
              <w:right w:val="single" w:sz="4" w:space="0" w:color="auto"/>
            </w:tcBorders>
            <w:hideMark/>
          </w:tcPr>
          <w:p w14:paraId="5C831D17" w14:textId="77777777" w:rsidR="00F034AF" w:rsidRPr="00395B9E" w:rsidRDefault="00F034AF">
            <w:pPr>
              <w:pStyle w:val="BodyText2"/>
              <w:tabs>
                <w:tab w:val="num" w:pos="960"/>
              </w:tabs>
              <w:spacing w:after="0" w:line="240" w:lineRule="auto"/>
              <w:jc w:val="center"/>
              <w:rPr>
                <w:bCs/>
                <w:lang w:val="nl-NL"/>
              </w:rPr>
            </w:pPr>
            <w:r w:rsidRPr="00395B9E">
              <w:rPr>
                <w:bCs/>
                <w:lang w:val="nl-NL"/>
              </w:rPr>
              <w:t>0,5</w:t>
            </w:r>
          </w:p>
        </w:tc>
        <w:tc>
          <w:tcPr>
            <w:tcW w:w="2366" w:type="dxa"/>
            <w:tcBorders>
              <w:top w:val="single" w:sz="4" w:space="0" w:color="auto"/>
              <w:left w:val="single" w:sz="4" w:space="0" w:color="auto"/>
              <w:bottom w:val="single" w:sz="4" w:space="0" w:color="auto"/>
              <w:right w:val="single" w:sz="4" w:space="0" w:color="auto"/>
            </w:tcBorders>
            <w:vAlign w:val="center"/>
            <w:hideMark/>
          </w:tcPr>
          <w:p w14:paraId="2CFFE59B" w14:textId="77777777" w:rsidR="00F034AF" w:rsidRPr="00395B9E" w:rsidRDefault="00F034AF" w:rsidP="00DD1847">
            <w:pPr>
              <w:rPr>
                <w:bCs/>
                <w:lang w:val="nl-NL"/>
              </w:rPr>
            </w:pPr>
            <w:r w:rsidRPr="00395B9E">
              <w:rPr>
                <w:bCs/>
                <w:lang w:val="nl-NL"/>
              </w:rPr>
              <w:t>Tài liệu: [1];[2];[5];[6];[8]; [9];[14]</w:t>
            </w:r>
          </w:p>
          <w:p w14:paraId="70183483" w14:textId="77777777" w:rsidR="00712361" w:rsidRPr="00395B9E" w:rsidRDefault="00712361" w:rsidP="00DD1847">
            <w:pPr>
              <w:rPr>
                <w:bCs/>
                <w:highlight w:val="yellow"/>
                <w:lang w:val="nl-NL"/>
              </w:rPr>
            </w:pPr>
          </w:p>
        </w:tc>
      </w:tr>
      <w:tr w:rsidR="00F034AF" w:rsidRPr="00395B9E" w14:paraId="4FA0FA28"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783A11FB" w14:textId="77777777" w:rsidR="00F034AF" w:rsidRPr="00395B9E" w:rsidRDefault="00712361">
            <w:pPr>
              <w:pStyle w:val="BodyText2"/>
              <w:tabs>
                <w:tab w:val="num" w:pos="960"/>
              </w:tabs>
              <w:spacing w:after="0" w:line="240" w:lineRule="auto"/>
              <w:jc w:val="center"/>
              <w:rPr>
                <w:bCs/>
                <w:lang w:val="nl-NL"/>
              </w:rPr>
            </w:pPr>
            <w:r w:rsidRPr="00395B9E">
              <w:rPr>
                <w:bCs/>
                <w:lang w:val="nl-NL"/>
              </w:rPr>
              <w:t>9</w:t>
            </w:r>
          </w:p>
        </w:tc>
        <w:tc>
          <w:tcPr>
            <w:tcW w:w="2965" w:type="dxa"/>
            <w:tcBorders>
              <w:top w:val="single" w:sz="4" w:space="0" w:color="auto"/>
              <w:left w:val="single" w:sz="4" w:space="0" w:color="auto"/>
              <w:bottom w:val="single" w:sz="4" w:space="0" w:color="auto"/>
              <w:right w:val="single" w:sz="4" w:space="0" w:color="auto"/>
            </w:tcBorders>
            <w:vAlign w:val="center"/>
            <w:hideMark/>
          </w:tcPr>
          <w:p w14:paraId="66D0B867" w14:textId="77777777" w:rsidR="00F034AF" w:rsidRPr="00395B9E" w:rsidRDefault="00F034AF" w:rsidP="0004592A">
            <w:pPr>
              <w:jc w:val="both"/>
              <w:rPr>
                <w:bCs/>
                <w:lang w:val="nl-NL"/>
              </w:rPr>
            </w:pPr>
            <w:r w:rsidRPr="00395B9E">
              <w:rPr>
                <w:b/>
                <w:sz w:val="24"/>
                <w:szCs w:val="24"/>
              </w:rPr>
              <w:t>Chương 7:</w:t>
            </w:r>
            <w:r w:rsidRPr="00395B9E">
              <w:rPr>
                <w:sz w:val="24"/>
                <w:szCs w:val="24"/>
              </w:rPr>
              <w:t xml:space="preserve"> THÍ NGHIỆM ĐCCT NGOÀI TRỜI; </w:t>
            </w:r>
            <w:r w:rsidRPr="00395B9E">
              <w:rPr>
                <w:b/>
                <w:sz w:val="24"/>
                <w:szCs w:val="24"/>
              </w:rPr>
              <w:t>Chương 8:</w:t>
            </w:r>
            <w:r w:rsidRPr="00395B9E">
              <w:rPr>
                <w:sz w:val="24"/>
                <w:szCs w:val="24"/>
              </w:rPr>
              <w:t xml:space="preserve"> QUAN TRẮC DÀI HẠN ĐCCT; </w:t>
            </w:r>
          </w:p>
        </w:tc>
        <w:tc>
          <w:tcPr>
            <w:tcW w:w="992" w:type="dxa"/>
            <w:tcBorders>
              <w:top w:val="single" w:sz="4" w:space="0" w:color="auto"/>
              <w:left w:val="single" w:sz="4" w:space="0" w:color="auto"/>
              <w:bottom w:val="single" w:sz="4" w:space="0" w:color="auto"/>
              <w:right w:val="single" w:sz="4" w:space="0" w:color="auto"/>
            </w:tcBorders>
          </w:tcPr>
          <w:p w14:paraId="703F28BF" w14:textId="77777777" w:rsidR="00F034AF" w:rsidRPr="00395B9E" w:rsidRDefault="00E45FB9" w:rsidP="00E45FB9">
            <w:pPr>
              <w:pStyle w:val="BodyText2"/>
              <w:tabs>
                <w:tab w:val="num" w:pos="960"/>
              </w:tabs>
              <w:spacing w:after="0" w:line="240" w:lineRule="auto"/>
              <w:rPr>
                <w:bCs/>
                <w:lang w:val="nl-NL"/>
              </w:rPr>
            </w:pPr>
            <w:r w:rsidRPr="00395B9E">
              <w:rPr>
                <w:bCs/>
                <w:lang w:val="nl-NL"/>
              </w:rPr>
              <w:t xml:space="preserve">     3</w:t>
            </w:r>
          </w:p>
        </w:tc>
        <w:tc>
          <w:tcPr>
            <w:tcW w:w="851" w:type="dxa"/>
            <w:tcBorders>
              <w:top w:val="single" w:sz="4" w:space="0" w:color="auto"/>
              <w:left w:val="single" w:sz="4" w:space="0" w:color="auto"/>
              <w:bottom w:val="single" w:sz="4" w:space="0" w:color="auto"/>
              <w:right w:val="single" w:sz="4" w:space="0" w:color="auto"/>
            </w:tcBorders>
            <w:hideMark/>
          </w:tcPr>
          <w:p w14:paraId="420B25B7" w14:textId="77777777" w:rsidR="00F034AF" w:rsidRPr="00395B9E" w:rsidRDefault="00F034AF">
            <w:pPr>
              <w:pStyle w:val="BodyText2"/>
              <w:tabs>
                <w:tab w:val="num" w:pos="960"/>
              </w:tabs>
              <w:spacing w:after="0" w:line="240" w:lineRule="auto"/>
              <w:jc w:val="center"/>
              <w:rPr>
                <w:bCs/>
                <w:lang w:val="nl-NL"/>
              </w:rPr>
            </w:pPr>
            <w:r w:rsidRPr="00395B9E">
              <w:rPr>
                <w:bCs/>
                <w:lang w:val="nl-NL"/>
              </w:rPr>
              <w:t>0,5</w:t>
            </w:r>
          </w:p>
        </w:tc>
        <w:tc>
          <w:tcPr>
            <w:tcW w:w="1417" w:type="dxa"/>
            <w:tcBorders>
              <w:top w:val="single" w:sz="4" w:space="0" w:color="auto"/>
              <w:left w:val="single" w:sz="4" w:space="0" w:color="auto"/>
              <w:bottom w:val="single" w:sz="4" w:space="0" w:color="auto"/>
              <w:right w:val="single" w:sz="4" w:space="0" w:color="auto"/>
            </w:tcBorders>
            <w:hideMark/>
          </w:tcPr>
          <w:p w14:paraId="40B2C0E9" w14:textId="77777777" w:rsidR="00F034AF" w:rsidRPr="00395B9E" w:rsidRDefault="00F034AF">
            <w:pPr>
              <w:pStyle w:val="BodyText2"/>
              <w:tabs>
                <w:tab w:val="num" w:pos="960"/>
              </w:tabs>
              <w:spacing w:after="0" w:line="240" w:lineRule="auto"/>
              <w:jc w:val="center"/>
              <w:rPr>
                <w:bCs/>
                <w:lang w:val="nl-NL"/>
              </w:rPr>
            </w:pPr>
            <w:r w:rsidRPr="00395B9E">
              <w:rPr>
                <w:bCs/>
                <w:lang w:val="nl-NL"/>
              </w:rPr>
              <w:t>0,5</w:t>
            </w:r>
          </w:p>
        </w:tc>
        <w:tc>
          <w:tcPr>
            <w:tcW w:w="2366" w:type="dxa"/>
            <w:tcBorders>
              <w:top w:val="single" w:sz="4" w:space="0" w:color="auto"/>
              <w:left w:val="single" w:sz="4" w:space="0" w:color="auto"/>
              <w:bottom w:val="single" w:sz="4" w:space="0" w:color="auto"/>
              <w:right w:val="single" w:sz="4" w:space="0" w:color="auto"/>
            </w:tcBorders>
            <w:vAlign w:val="center"/>
          </w:tcPr>
          <w:p w14:paraId="249F85E9" w14:textId="77777777" w:rsidR="00F034AF" w:rsidRPr="00395B9E" w:rsidRDefault="00F034AF" w:rsidP="00DD1847">
            <w:pPr>
              <w:rPr>
                <w:bCs/>
                <w:lang w:val="nl-NL"/>
              </w:rPr>
            </w:pPr>
            <w:r w:rsidRPr="00395B9E">
              <w:rPr>
                <w:bCs/>
                <w:lang w:val="nl-NL"/>
              </w:rPr>
              <w:t>Tài liệu:</w:t>
            </w:r>
          </w:p>
          <w:p w14:paraId="16E0F844" w14:textId="77777777" w:rsidR="00F034AF" w:rsidRPr="00395B9E" w:rsidRDefault="00F034AF" w:rsidP="00DD1847">
            <w:pPr>
              <w:rPr>
                <w:bCs/>
                <w:highlight w:val="yellow"/>
                <w:lang w:val="nl-NL"/>
              </w:rPr>
            </w:pPr>
            <w:r w:rsidRPr="00395B9E">
              <w:rPr>
                <w:bCs/>
                <w:lang w:val="nl-NL"/>
              </w:rPr>
              <w:t>[1];[7];[8];[9];[10];[11];[12]; [13]; [14]</w:t>
            </w:r>
          </w:p>
        </w:tc>
      </w:tr>
      <w:tr w:rsidR="00F034AF" w:rsidRPr="00395B9E" w14:paraId="7957983A"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6DA9A5DF" w14:textId="77777777" w:rsidR="00F034AF" w:rsidRPr="00395B9E" w:rsidRDefault="00712361">
            <w:pPr>
              <w:pStyle w:val="BodyText2"/>
              <w:tabs>
                <w:tab w:val="num" w:pos="960"/>
              </w:tabs>
              <w:spacing w:after="0" w:line="240" w:lineRule="auto"/>
              <w:jc w:val="center"/>
              <w:rPr>
                <w:bCs/>
                <w:lang w:val="nl-NL"/>
              </w:rPr>
            </w:pPr>
            <w:r w:rsidRPr="00395B9E">
              <w:rPr>
                <w:bCs/>
                <w:lang w:val="nl-NL"/>
              </w:rPr>
              <w:t>10</w:t>
            </w:r>
          </w:p>
        </w:tc>
        <w:tc>
          <w:tcPr>
            <w:tcW w:w="2965" w:type="dxa"/>
            <w:tcBorders>
              <w:top w:val="single" w:sz="4" w:space="0" w:color="auto"/>
              <w:left w:val="single" w:sz="4" w:space="0" w:color="auto"/>
              <w:bottom w:val="single" w:sz="4" w:space="0" w:color="auto"/>
              <w:right w:val="single" w:sz="4" w:space="0" w:color="auto"/>
            </w:tcBorders>
            <w:vAlign w:val="center"/>
            <w:hideMark/>
          </w:tcPr>
          <w:p w14:paraId="204D57F2" w14:textId="77777777" w:rsidR="00F034AF" w:rsidRPr="00395B9E" w:rsidRDefault="00F034AF" w:rsidP="00DD1847">
            <w:pPr>
              <w:jc w:val="both"/>
              <w:rPr>
                <w:b/>
                <w:sz w:val="24"/>
                <w:szCs w:val="24"/>
              </w:rPr>
            </w:pPr>
            <w:r w:rsidRPr="00395B9E">
              <w:rPr>
                <w:b/>
                <w:sz w:val="24"/>
                <w:szCs w:val="24"/>
              </w:rPr>
              <w:t>Chương 8:</w:t>
            </w:r>
            <w:r w:rsidRPr="00395B9E">
              <w:rPr>
                <w:sz w:val="24"/>
                <w:szCs w:val="24"/>
              </w:rPr>
              <w:t xml:space="preserve"> QUAN TRẮC DÀI HẠN ĐCCT;</w:t>
            </w:r>
          </w:p>
          <w:p w14:paraId="5233A32C" w14:textId="77777777" w:rsidR="00F034AF" w:rsidRPr="00395B9E" w:rsidRDefault="00F034AF" w:rsidP="00DD1847">
            <w:pPr>
              <w:jc w:val="both"/>
              <w:rPr>
                <w:lang w:val="es-MX"/>
              </w:rPr>
            </w:pPr>
            <w:r w:rsidRPr="00395B9E">
              <w:rPr>
                <w:b/>
                <w:sz w:val="24"/>
                <w:szCs w:val="24"/>
              </w:rPr>
              <w:t>Chương 9:</w:t>
            </w:r>
            <w:r w:rsidRPr="00395B9E">
              <w:rPr>
                <w:sz w:val="24"/>
                <w:szCs w:val="24"/>
              </w:rPr>
              <w:t xml:space="preserve"> CÔNG TÁC CHỈNH LÝ TÀI LIỆU VÀ VIẾT BÁO CÁO;</w:t>
            </w:r>
            <w:r w:rsidRPr="00395B9E">
              <w:rPr>
                <w:lang w:val="es-MX"/>
              </w:rPr>
              <w:t xml:space="preserve"> </w:t>
            </w:r>
          </w:p>
          <w:p w14:paraId="2207BB08" w14:textId="77777777" w:rsidR="00F034AF" w:rsidRPr="00395B9E" w:rsidRDefault="00F034AF" w:rsidP="00DD1847">
            <w:pPr>
              <w:jc w:val="both"/>
              <w:rPr>
                <w:bCs/>
                <w:lang w:val="nl-NL"/>
              </w:rPr>
            </w:pPr>
          </w:p>
        </w:tc>
        <w:tc>
          <w:tcPr>
            <w:tcW w:w="992" w:type="dxa"/>
            <w:tcBorders>
              <w:top w:val="single" w:sz="4" w:space="0" w:color="auto"/>
              <w:left w:val="single" w:sz="4" w:space="0" w:color="auto"/>
              <w:bottom w:val="single" w:sz="4" w:space="0" w:color="auto"/>
              <w:right w:val="single" w:sz="4" w:space="0" w:color="auto"/>
            </w:tcBorders>
          </w:tcPr>
          <w:p w14:paraId="1D9EF8E7" w14:textId="77777777" w:rsidR="00F034AF" w:rsidRPr="00395B9E" w:rsidRDefault="00F034AF">
            <w:pPr>
              <w:pStyle w:val="BodyText2"/>
              <w:tabs>
                <w:tab w:val="num" w:pos="960"/>
              </w:tabs>
              <w:spacing w:after="0" w:line="240" w:lineRule="auto"/>
              <w:jc w:val="center"/>
              <w:rPr>
                <w:bCs/>
                <w:lang w:val="nl-NL"/>
              </w:rPr>
            </w:pPr>
          </w:p>
          <w:p w14:paraId="76BF64F8" w14:textId="77777777" w:rsidR="00F034AF" w:rsidRPr="00395B9E" w:rsidRDefault="00E45FB9">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279180FF"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140E76B4" w14:textId="77777777" w:rsidR="00F034AF" w:rsidRPr="00395B9E" w:rsidRDefault="00F034AF">
            <w:pPr>
              <w:pStyle w:val="BodyText2"/>
              <w:tabs>
                <w:tab w:val="num" w:pos="960"/>
              </w:tabs>
              <w:spacing w:after="0" w:line="240" w:lineRule="auto"/>
              <w:jc w:val="center"/>
              <w:rPr>
                <w:bCs/>
                <w:lang w:val="nl-NL"/>
              </w:rPr>
            </w:pPr>
          </w:p>
          <w:p w14:paraId="09EC967C" w14:textId="77777777" w:rsidR="00F034AF" w:rsidRPr="00395B9E" w:rsidRDefault="00E45FB9">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tcPr>
          <w:p w14:paraId="5455C446" w14:textId="77777777" w:rsidR="00F034AF" w:rsidRPr="00395B9E" w:rsidRDefault="00F034AF" w:rsidP="002F4F03">
            <w:pPr>
              <w:jc w:val="both"/>
              <w:rPr>
                <w:bCs/>
                <w:highlight w:val="yellow"/>
                <w:lang w:val="nl-NL"/>
              </w:rPr>
            </w:pPr>
            <w:r w:rsidRPr="00395B9E">
              <w:rPr>
                <w:bCs/>
                <w:lang w:val="nl-NL"/>
              </w:rPr>
              <w:t>Tài liệu [1]; [2];[6]</w:t>
            </w:r>
          </w:p>
        </w:tc>
      </w:tr>
      <w:tr w:rsidR="00F034AF" w:rsidRPr="00395B9E" w14:paraId="039703AC"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3077F15E" w14:textId="77777777" w:rsidR="00F034AF" w:rsidRPr="00395B9E" w:rsidRDefault="00712361">
            <w:pPr>
              <w:pStyle w:val="BodyText2"/>
              <w:tabs>
                <w:tab w:val="num" w:pos="960"/>
              </w:tabs>
              <w:spacing w:after="0" w:line="240" w:lineRule="auto"/>
              <w:jc w:val="center"/>
              <w:rPr>
                <w:bCs/>
                <w:lang w:val="nl-NL"/>
              </w:rPr>
            </w:pPr>
            <w:r w:rsidRPr="00395B9E">
              <w:rPr>
                <w:bCs/>
                <w:lang w:val="nl-NL"/>
              </w:rPr>
              <w:lastRenderedPageBreak/>
              <w:t>11</w:t>
            </w:r>
          </w:p>
        </w:tc>
        <w:tc>
          <w:tcPr>
            <w:tcW w:w="2965" w:type="dxa"/>
            <w:tcBorders>
              <w:top w:val="single" w:sz="4" w:space="0" w:color="auto"/>
              <w:left w:val="single" w:sz="4" w:space="0" w:color="auto"/>
              <w:bottom w:val="single" w:sz="4" w:space="0" w:color="auto"/>
              <w:right w:val="single" w:sz="4" w:space="0" w:color="auto"/>
            </w:tcBorders>
            <w:vAlign w:val="center"/>
            <w:hideMark/>
          </w:tcPr>
          <w:p w14:paraId="04736637" w14:textId="77777777" w:rsidR="00F034AF" w:rsidRPr="00395B9E" w:rsidRDefault="00F034AF" w:rsidP="00F034AF">
            <w:pPr>
              <w:jc w:val="both"/>
              <w:rPr>
                <w:b/>
                <w:sz w:val="24"/>
                <w:szCs w:val="24"/>
              </w:rPr>
            </w:pPr>
            <w:r w:rsidRPr="00395B9E">
              <w:rPr>
                <w:b/>
                <w:lang w:val="es-MX"/>
              </w:rPr>
              <w:t>Chương 10:</w:t>
            </w:r>
            <w:r w:rsidRPr="00395B9E">
              <w:rPr>
                <w:lang w:val="es-MX"/>
              </w:rPr>
              <w:t xml:space="preserve"> KHẢO SÁT ĐCCT CHO CÔNG TRÌNH DÂN DỤNG CÔNG NGHIÊP</w:t>
            </w:r>
            <w:r w:rsidRPr="00395B9E">
              <w:rPr>
                <w:b/>
                <w:lang w:val="es-MX"/>
              </w:rPr>
              <w:t xml:space="preserve"> </w:t>
            </w:r>
          </w:p>
        </w:tc>
        <w:tc>
          <w:tcPr>
            <w:tcW w:w="992" w:type="dxa"/>
            <w:tcBorders>
              <w:top w:val="single" w:sz="4" w:space="0" w:color="auto"/>
              <w:left w:val="single" w:sz="4" w:space="0" w:color="auto"/>
              <w:bottom w:val="single" w:sz="4" w:space="0" w:color="auto"/>
              <w:right w:val="single" w:sz="4" w:space="0" w:color="auto"/>
            </w:tcBorders>
          </w:tcPr>
          <w:p w14:paraId="5A24EEE5" w14:textId="77777777" w:rsidR="00F034AF" w:rsidRPr="00395B9E" w:rsidRDefault="00E45FB9">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55EDB9C1"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1BFC16E7" w14:textId="77777777" w:rsidR="00F034AF" w:rsidRPr="00395B9E" w:rsidRDefault="00E45FB9">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tcPr>
          <w:p w14:paraId="31076413" w14:textId="77777777" w:rsidR="00F034AF" w:rsidRPr="00395B9E" w:rsidRDefault="00712361" w:rsidP="002F4F03">
            <w:pPr>
              <w:jc w:val="both"/>
              <w:rPr>
                <w:bCs/>
                <w:lang w:val="nl-NL"/>
              </w:rPr>
            </w:pPr>
            <w:r w:rsidRPr="00395B9E">
              <w:rPr>
                <w:bCs/>
                <w:lang w:val="nl-NL"/>
              </w:rPr>
              <w:t>Tài liệu [1]; [2]; [6]</w:t>
            </w:r>
          </w:p>
        </w:tc>
      </w:tr>
      <w:tr w:rsidR="00F034AF" w:rsidRPr="00395B9E" w14:paraId="03568FD5"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53749DFF" w14:textId="77777777" w:rsidR="00F034AF" w:rsidRPr="00395B9E" w:rsidRDefault="00712361">
            <w:pPr>
              <w:pStyle w:val="BodyText2"/>
              <w:tabs>
                <w:tab w:val="num" w:pos="960"/>
              </w:tabs>
              <w:spacing w:after="0" w:line="240" w:lineRule="auto"/>
              <w:jc w:val="center"/>
              <w:rPr>
                <w:bCs/>
                <w:lang w:val="nl-NL"/>
              </w:rPr>
            </w:pPr>
            <w:r w:rsidRPr="00395B9E">
              <w:rPr>
                <w:bCs/>
                <w:lang w:val="nl-NL"/>
              </w:rPr>
              <w:t>12</w:t>
            </w:r>
          </w:p>
        </w:tc>
        <w:tc>
          <w:tcPr>
            <w:tcW w:w="2965" w:type="dxa"/>
            <w:tcBorders>
              <w:top w:val="single" w:sz="4" w:space="0" w:color="auto"/>
              <w:left w:val="single" w:sz="4" w:space="0" w:color="auto"/>
              <w:bottom w:val="single" w:sz="4" w:space="0" w:color="auto"/>
              <w:right w:val="single" w:sz="4" w:space="0" w:color="auto"/>
            </w:tcBorders>
            <w:vAlign w:val="center"/>
            <w:hideMark/>
          </w:tcPr>
          <w:p w14:paraId="3BDE2889" w14:textId="77777777" w:rsidR="00F034AF" w:rsidRPr="00395B9E" w:rsidRDefault="00F034AF">
            <w:pPr>
              <w:jc w:val="both"/>
              <w:rPr>
                <w:bCs/>
                <w:lang w:val="nl-NL"/>
              </w:rPr>
            </w:pPr>
            <w:r w:rsidRPr="00395B9E">
              <w:rPr>
                <w:b/>
              </w:rPr>
              <w:t>Chương 11:</w:t>
            </w:r>
            <w:r w:rsidRPr="00395B9E">
              <w:t xml:space="preserve"> KHẢO SÁT  ĐCCT CHO ĐƯỜNG SẮT VÀ ĐƯỜNG Ô TÔ</w:t>
            </w:r>
          </w:p>
        </w:tc>
        <w:tc>
          <w:tcPr>
            <w:tcW w:w="992" w:type="dxa"/>
            <w:tcBorders>
              <w:top w:val="single" w:sz="4" w:space="0" w:color="auto"/>
              <w:left w:val="single" w:sz="4" w:space="0" w:color="auto"/>
              <w:bottom w:val="single" w:sz="4" w:space="0" w:color="auto"/>
              <w:right w:val="single" w:sz="4" w:space="0" w:color="auto"/>
            </w:tcBorders>
          </w:tcPr>
          <w:p w14:paraId="54C5F4FF" w14:textId="77777777" w:rsidR="00F034AF" w:rsidRPr="00395B9E" w:rsidRDefault="00F034AF">
            <w:pPr>
              <w:pStyle w:val="BodyText2"/>
              <w:tabs>
                <w:tab w:val="num" w:pos="960"/>
              </w:tabs>
              <w:spacing w:after="0" w:line="240" w:lineRule="auto"/>
              <w:jc w:val="center"/>
              <w:rPr>
                <w:bCs/>
                <w:lang w:val="nl-NL"/>
              </w:rPr>
            </w:pPr>
          </w:p>
          <w:p w14:paraId="4954C3B0" w14:textId="77777777" w:rsidR="00F034AF" w:rsidRPr="00395B9E" w:rsidRDefault="00E45FB9">
            <w:pPr>
              <w:pStyle w:val="BodyText2"/>
              <w:tabs>
                <w:tab w:val="num" w:pos="960"/>
              </w:tabs>
              <w:spacing w:after="0" w:line="240" w:lineRule="auto"/>
              <w:jc w:val="center"/>
              <w:rPr>
                <w:bCs/>
                <w:lang w:val="nl-NL"/>
              </w:rPr>
            </w:pPr>
            <w:r w:rsidRPr="00395B9E">
              <w:rPr>
                <w:bCs/>
                <w:lang w:val="nl-NL"/>
              </w:rPr>
              <w:t>3</w:t>
            </w:r>
          </w:p>
        </w:tc>
        <w:tc>
          <w:tcPr>
            <w:tcW w:w="851" w:type="dxa"/>
            <w:tcBorders>
              <w:top w:val="single" w:sz="4" w:space="0" w:color="auto"/>
              <w:left w:val="single" w:sz="4" w:space="0" w:color="auto"/>
              <w:bottom w:val="single" w:sz="4" w:space="0" w:color="auto"/>
              <w:right w:val="single" w:sz="4" w:space="0" w:color="auto"/>
            </w:tcBorders>
            <w:hideMark/>
          </w:tcPr>
          <w:p w14:paraId="53E403BD"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6D704A77" w14:textId="77777777" w:rsidR="00F034AF" w:rsidRPr="00395B9E" w:rsidRDefault="00F034AF">
            <w:pPr>
              <w:pStyle w:val="BodyText2"/>
              <w:tabs>
                <w:tab w:val="num" w:pos="960"/>
              </w:tabs>
              <w:spacing w:after="0" w:line="240" w:lineRule="auto"/>
              <w:jc w:val="center"/>
              <w:rPr>
                <w:bCs/>
                <w:lang w:val="nl-NL"/>
              </w:rPr>
            </w:pPr>
          </w:p>
          <w:p w14:paraId="07E5AB26" w14:textId="77777777" w:rsidR="00F034AF" w:rsidRPr="00395B9E" w:rsidRDefault="00E45FB9">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single" w:sz="4" w:space="0" w:color="auto"/>
              <w:right w:val="single" w:sz="4" w:space="0" w:color="auto"/>
            </w:tcBorders>
            <w:vAlign w:val="center"/>
          </w:tcPr>
          <w:p w14:paraId="10E38449" w14:textId="77777777" w:rsidR="00F034AF" w:rsidRPr="00395B9E" w:rsidRDefault="00F034AF" w:rsidP="002F4F03">
            <w:pPr>
              <w:jc w:val="both"/>
              <w:rPr>
                <w:bCs/>
                <w:highlight w:val="yellow"/>
                <w:lang w:val="nl-NL"/>
              </w:rPr>
            </w:pPr>
            <w:r w:rsidRPr="00395B9E">
              <w:rPr>
                <w:bCs/>
                <w:lang w:val="nl-NL"/>
              </w:rPr>
              <w:t>Tài liệu [1]; [2]; [6]</w:t>
            </w:r>
          </w:p>
        </w:tc>
      </w:tr>
      <w:tr w:rsidR="00F034AF" w:rsidRPr="00395B9E" w14:paraId="39C5B5B5" w14:textId="77777777" w:rsidTr="00FB1A51">
        <w:trPr>
          <w:trHeight w:val="70"/>
        </w:trPr>
        <w:tc>
          <w:tcPr>
            <w:tcW w:w="829" w:type="dxa"/>
            <w:tcBorders>
              <w:top w:val="single" w:sz="4" w:space="0" w:color="auto"/>
              <w:left w:val="single" w:sz="4" w:space="0" w:color="auto"/>
              <w:bottom w:val="single" w:sz="4" w:space="0" w:color="auto"/>
              <w:right w:val="single" w:sz="4" w:space="0" w:color="auto"/>
            </w:tcBorders>
            <w:vAlign w:val="center"/>
            <w:hideMark/>
          </w:tcPr>
          <w:p w14:paraId="2AD89168" w14:textId="77777777" w:rsidR="00F034AF" w:rsidRPr="00395B9E" w:rsidRDefault="00F034AF" w:rsidP="00712361">
            <w:pPr>
              <w:pStyle w:val="BodyText2"/>
              <w:tabs>
                <w:tab w:val="num" w:pos="960"/>
              </w:tabs>
              <w:spacing w:after="0" w:line="240" w:lineRule="auto"/>
              <w:jc w:val="center"/>
              <w:rPr>
                <w:bCs/>
                <w:lang w:val="nl-NL"/>
              </w:rPr>
            </w:pPr>
            <w:r w:rsidRPr="00395B9E">
              <w:rPr>
                <w:bCs/>
                <w:lang w:val="nl-NL"/>
              </w:rPr>
              <w:t>1</w:t>
            </w:r>
            <w:r w:rsidR="00712361" w:rsidRPr="00395B9E">
              <w:rPr>
                <w:bCs/>
                <w:lang w:val="nl-NL"/>
              </w:rPr>
              <w:t>3</w:t>
            </w:r>
          </w:p>
        </w:tc>
        <w:tc>
          <w:tcPr>
            <w:tcW w:w="2965" w:type="dxa"/>
            <w:tcBorders>
              <w:top w:val="single" w:sz="4" w:space="0" w:color="auto"/>
              <w:left w:val="single" w:sz="4" w:space="0" w:color="auto"/>
              <w:bottom w:val="single" w:sz="4" w:space="0" w:color="auto"/>
              <w:right w:val="single" w:sz="4" w:space="0" w:color="auto"/>
            </w:tcBorders>
            <w:vAlign w:val="center"/>
            <w:hideMark/>
          </w:tcPr>
          <w:p w14:paraId="514F1101" w14:textId="77777777" w:rsidR="00F034AF" w:rsidRPr="00395B9E" w:rsidRDefault="00F034AF" w:rsidP="0004592A">
            <w:pPr>
              <w:jc w:val="both"/>
              <w:rPr>
                <w:bCs/>
                <w:lang w:val="nl-NL"/>
              </w:rPr>
            </w:pPr>
            <w:r w:rsidRPr="00395B9E">
              <w:rPr>
                <w:b/>
                <w:sz w:val="24"/>
                <w:szCs w:val="24"/>
              </w:rPr>
              <w:t>Chương 12:</w:t>
            </w:r>
            <w:r w:rsidRPr="00395B9E">
              <w:rPr>
                <w:sz w:val="24"/>
                <w:szCs w:val="24"/>
              </w:rPr>
              <w:t xml:space="preserve"> KHẢO SÁT ĐCCT CHO XÂY DỰNG CẦU</w:t>
            </w:r>
          </w:p>
        </w:tc>
        <w:tc>
          <w:tcPr>
            <w:tcW w:w="992" w:type="dxa"/>
            <w:tcBorders>
              <w:top w:val="single" w:sz="4" w:space="0" w:color="auto"/>
              <w:left w:val="single" w:sz="4" w:space="0" w:color="auto"/>
              <w:bottom w:val="single" w:sz="4" w:space="0" w:color="auto"/>
              <w:right w:val="single" w:sz="4" w:space="0" w:color="auto"/>
            </w:tcBorders>
          </w:tcPr>
          <w:p w14:paraId="614C457A" w14:textId="77777777" w:rsidR="00F034AF" w:rsidRPr="00395B9E" w:rsidRDefault="00F034AF">
            <w:pPr>
              <w:pStyle w:val="BodyText2"/>
              <w:tabs>
                <w:tab w:val="num" w:pos="960"/>
              </w:tabs>
              <w:spacing w:after="0" w:line="240" w:lineRule="auto"/>
              <w:jc w:val="center"/>
              <w:rPr>
                <w:bCs/>
                <w:lang w:val="nl-NL"/>
              </w:rPr>
            </w:pPr>
            <w:r w:rsidRPr="00395B9E">
              <w:rPr>
                <w:bCs/>
                <w:lang w:val="nl-NL"/>
              </w:rPr>
              <w:t>4</w:t>
            </w:r>
          </w:p>
        </w:tc>
        <w:tc>
          <w:tcPr>
            <w:tcW w:w="851" w:type="dxa"/>
            <w:tcBorders>
              <w:top w:val="single" w:sz="4" w:space="0" w:color="auto"/>
              <w:left w:val="single" w:sz="4" w:space="0" w:color="auto"/>
              <w:bottom w:val="single" w:sz="4" w:space="0" w:color="auto"/>
              <w:right w:val="single" w:sz="4" w:space="0" w:color="auto"/>
            </w:tcBorders>
            <w:hideMark/>
          </w:tcPr>
          <w:p w14:paraId="46124BA9"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hideMark/>
          </w:tcPr>
          <w:p w14:paraId="46ED7347" w14:textId="77777777" w:rsidR="00F034AF" w:rsidRPr="00395B9E" w:rsidRDefault="00F034AF">
            <w:pPr>
              <w:pStyle w:val="BodyText2"/>
              <w:tabs>
                <w:tab w:val="num" w:pos="960"/>
              </w:tabs>
              <w:spacing w:after="0" w:line="240" w:lineRule="auto"/>
              <w:jc w:val="center"/>
              <w:rPr>
                <w:bCs/>
                <w:lang w:val="nl-NL"/>
              </w:rPr>
            </w:pPr>
          </w:p>
        </w:tc>
        <w:tc>
          <w:tcPr>
            <w:tcW w:w="2366" w:type="dxa"/>
            <w:tcBorders>
              <w:top w:val="single" w:sz="4" w:space="0" w:color="auto"/>
              <w:left w:val="single" w:sz="4" w:space="0" w:color="auto"/>
              <w:bottom w:val="single" w:sz="4" w:space="0" w:color="auto"/>
              <w:right w:val="single" w:sz="4" w:space="0" w:color="auto"/>
            </w:tcBorders>
            <w:vAlign w:val="center"/>
            <w:hideMark/>
          </w:tcPr>
          <w:p w14:paraId="1E6C3F51" w14:textId="77777777" w:rsidR="00F034AF" w:rsidRPr="00395B9E" w:rsidRDefault="00F034AF" w:rsidP="006502EC">
            <w:pPr>
              <w:jc w:val="both"/>
              <w:rPr>
                <w:bCs/>
                <w:highlight w:val="yellow"/>
                <w:lang w:val="nl-NL"/>
              </w:rPr>
            </w:pPr>
            <w:r w:rsidRPr="00395B9E">
              <w:rPr>
                <w:bCs/>
                <w:lang w:val="nl-NL"/>
              </w:rPr>
              <w:t>Tài liệu [1]; [2]; [6]</w:t>
            </w:r>
          </w:p>
        </w:tc>
      </w:tr>
      <w:tr w:rsidR="00F034AF" w:rsidRPr="00395B9E" w14:paraId="2939BA08" w14:textId="77777777" w:rsidTr="00FB1A51">
        <w:trPr>
          <w:trHeight w:val="70"/>
        </w:trPr>
        <w:tc>
          <w:tcPr>
            <w:tcW w:w="829" w:type="dxa"/>
            <w:tcBorders>
              <w:top w:val="single" w:sz="4" w:space="0" w:color="auto"/>
              <w:left w:val="single" w:sz="4" w:space="0" w:color="auto"/>
              <w:bottom w:val="nil"/>
              <w:right w:val="single" w:sz="4" w:space="0" w:color="auto"/>
            </w:tcBorders>
            <w:vAlign w:val="center"/>
            <w:hideMark/>
          </w:tcPr>
          <w:p w14:paraId="70D8ABD4" w14:textId="77777777" w:rsidR="00F034AF" w:rsidRPr="00395B9E" w:rsidRDefault="00F034AF" w:rsidP="00712361">
            <w:pPr>
              <w:pStyle w:val="BodyText2"/>
              <w:tabs>
                <w:tab w:val="num" w:pos="960"/>
              </w:tabs>
              <w:spacing w:after="0" w:line="240" w:lineRule="auto"/>
              <w:jc w:val="center"/>
              <w:rPr>
                <w:bCs/>
                <w:lang w:val="nl-NL"/>
              </w:rPr>
            </w:pPr>
            <w:r w:rsidRPr="00395B9E">
              <w:rPr>
                <w:bCs/>
                <w:lang w:val="nl-NL"/>
              </w:rPr>
              <w:t>1</w:t>
            </w:r>
            <w:r w:rsidR="00712361" w:rsidRPr="00395B9E">
              <w:rPr>
                <w:bCs/>
                <w:lang w:val="nl-NL"/>
              </w:rPr>
              <w:t>4</w:t>
            </w:r>
          </w:p>
        </w:tc>
        <w:tc>
          <w:tcPr>
            <w:tcW w:w="2965" w:type="dxa"/>
            <w:tcBorders>
              <w:top w:val="single" w:sz="4" w:space="0" w:color="auto"/>
              <w:left w:val="single" w:sz="4" w:space="0" w:color="auto"/>
              <w:bottom w:val="nil"/>
              <w:right w:val="single" w:sz="4" w:space="0" w:color="auto"/>
            </w:tcBorders>
            <w:vAlign w:val="center"/>
            <w:hideMark/>
          </w:tcPr>
          <w:p w14:paraId="4344E45E" w14:textId="77777777" w:rsidR="00F034AF" w:rsidRPr="00395B9E" w:rsidRDefault="00F034AF">
            <w:pPr>
              <w:jc w:val="both"/>
              <w:rPr>
                <w:bCs/>
                <w:lang w:val="nl-NL"/>
              </w:rPr>
            </w:pPr>
            <w:r w:rsidRPr="00395B9E">
              <w:rPr>
                <w:b/>
                <w:sz w:val="24"/>
                <w:szCs w:val="24"/>
              </w:rPr>
              <w:t>Chương 13:</w:t>
            </w:r>
            <w:r w:rsidRPr="00395B9E">
              <w:rPr>
                <w:sz w:val="24"/>
                <w:szCs w:val="24"/>
              </w:rPr>
              <w:t xml:space="preserve"> KHẢO SÁT ĐCCT CHO CÔNG TRÌNH THỦY LỢI</w:t>
            </w:r>
          </w:p>
        </w:tc>
        <w:tc>
          <w:tcPr>
            <w:tcW w:w="992" w:type="dxa"/>
            <w:tcBorders>
              <w:top w:val="single" w:sz="4" w:space="0" w:color="auto"/>
              <w:left w:val="single" w:sz="4" w:space="0" w:color="auto"/>
              <w:bottom w:val="nil"/>
              <w:right w:val="single" w:sz="4" w:space="0" w:color="auto"/>
            </w:tcBorders>
          </w:tcPr>
          <w:p w14:paraId="44F9C9D5" w14:textId="77777777" w:rsidR="00F034AF" w:rsidRPr="00395B9E" w:rsidRDefault="00F034AF" w:rsidP="00E45FB9">
            <w:pPr>
              <w:pStyle w:val="BodyText2"/>
              <w:tabs>
                <w:tab w:val="num" w:pos="960"/>
              </w:tabs>
              <w:spacing w:after="0" w:line="240" w:lineRule="auto"/>
              <w:rPr>
                <w:bCs/>
                <w:lang w:val="nl-NL"/>
              </w:rPr>
            </w:pPr>
            <w:r w:rsidRPr="00395B9E">
              <w:rPr>
                <w:bCs/>
                <w:lang w:val="nl-NL"/>
              </w:rPr>
              <w:t xml:space="preserve">     </w:t>
            </w:r>
            <w:r w:rsidR="00E45FB9" w:rsidRPr="00395B9E">
              <w:rPr>
                <w:bCs/>
                <w:lang w:val="nl-NL"/>
              </w:rPr>
              <w:t>3</w:t>
            </w:r>
          </w:p>
        </w:tc>
        <w:tc>
          <w:tcPr>
            <w:tcW w:w="851" w:type="dxa"/>
            <w:tcBorders>
              <w:top w:val="single" w:sz="4" w:space="0" w:color="auto"/>
              <w:left w:val="single" w:sz="4" w:space="0" w:color="auto"/>
              <w:bottom w:val="nil"/>
              <w:right w:val="single" w:sz="4" w:space="0" w:color="auto"/>
            </w:tcBorders>
            <w:hideMark/>
          </w:tcPr>
          <w:p w14:paraId="3DC0C87F"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nil"/>
              <w:right w:val="single" w:sz="4" w:space="0" w:color="auto"/>
            </w:tcBorders>
            <w:hideMark/>
          </w:tcPr>
          <w:p w14:paraId="27D87AFE" w14:textId="77777777" w:rsidR="00F034AF" w:rsidRPr="00395B9E" w:rsidRDefault="00F034AF">
            <w:pPr>
              <w:pStyle w:val="BodyText2"/>
              <w:tabs>
                <w:tab w:val="num" w:pos="960"/>
              </w:tabs>
              <w:spacing w:after="0" w:line="240" w:lineRule="auto"/>
              <w:jc w:val="center"/>
              <w:rPr>
                <w:bCs/>
                <w:lang w:val="nl-NL"/>
              </w:rPr>
            </w:pPr>
            <w:r w:rsidRPr="00395B9E">
              <w:rPr>
                <w:bCs/>
                <w:lang w:val="nl-NL"/>
              </w:rPr>
              <w:t>1</w:t>
            </w:r>
          </w:p>
        </w:tc>
        <w:tc>
          <w:tcPr>
            <w:tcW w:w="2366" w:type="dxa"/>
            <w:tcBorders>
              <w:top w:val="single" w:sz="4" w:space="0" w:color="auto"/>
              <w:left w:val="single" w:sz="4" w:space="0" w:color="auto"/>
              <w:bottom w:val="nil"/>
              <w:right w:val="single" w:sz="4" w:space="0" w:color="auto"/>
            </w:tcBorders>
            <w:vAlign w:val="center"/>
          </w:tcPr>
          <w:p w14:paraId="36F3275C" w14:textId="77777777" w:rsidR="00F034AF" w:rsidRPr="00395B9E" w:rsidRDefault="00F034AF" w:rsidP="006502EC">
            <w:pPr>
              <w:jc w:val="both"/>
              <w:rPr>
                <w:bCs/>
                <w:highlight w:val="yellow"/>
                <w:lang w:val="nl-NL"/>
              </w:rPr>
            </w:pPr>
            <w:r w:rsidRPr="00395B9E">
              <w:rPr>
                <w:bCs/>
                <w:lang w:val="nl-NL"/>
              </w:rPr>
              <w:t>Tài liệu [1]; [2]; [6]</w:t>
            </w:r>
          </w:p>
        </w:tc>
      </w:tr>
      <w:tr w:rsidR="00F034AF" w:rsidRPr="00395B9E" w14:paraId="3292CE8E" w14:textId="77777777" w:rsidTr="00FB1A51">
        <w:trPr>
          <w:trHeight w:val="70"/>
        </w:trPr>
        <w:tc>
          <w:tcPr>
            <w:tcW w:w="829" w:type="dxa"/>
            <w:tcBorders>
              <w:top w:val="nil"/>
              <w:left w:val="single" w:sz="4" w:space="0" w:color="auto"/>
              <w:bottom w:val="single" w:sz="4" w:space="0" w:color="auto"/>
              <w:right w:val="single" w:sz="4" w:space="0" w:color="auto"/>
            </w:tcBorders>
            <w:vAlign w:val="center"/>
          </w:tcPr>
          <w:p w14:paraId="26A294EE" w14:textId="77777777" w:rsidR="00F034AF" w:rsidRPr="00395B9E" w:rsidRDefault="00F034AF">
            <w:pPr>
              <w:pStyle w:val="BodyText2"/>
              <w:tabs>
                <w:tab w:val="num" w:pos="960"/>
              </w:tabs>
              <w:spacing w:after="0" w:line="240" w:lineRule="auto"/>
              <w:jc w:val="center"/>
              <w:rPr>
                <w:bCs/>
                <w:lang w:val="nl-NL"/>
              </w:rPr>
            </w:pPr>
          </w:p>
        </w:tc>
        <w:tc>
          <w:tcPr>
            <w:tcW w:w="2965" w:type="dxa"/>
            <w:tcBorders>
              <w:top w:val="nil"/>
              <w:left w:val="single" w:sz="4" w:space="0" w:color="auto"/>
              <w:bottom w:val="single" w:sz="4" w:space="0" w:color="auto"/>
              <w:right w:val="single" w:sz="4" w:space="0" w:color="auto"/>
            </w:tcBorders>
            <w:vAlign w:val="center"/>
            <w:hideMark/>
          </w:tcPr>
          <w:p w14:paraId="46384800" w14:textId="77777777" w:rsidR="00F034AF" w:rsidRPr="00395B9E" w:rsidRDefault="00F034AF">
            <w:pPr>
              <w:jc w:val="both"/>
              <w:rPr>
                <w:bCs/>
                <w:lang w:val="nl-NL"/>
              </w:rPr>
            </w:pPr>
          </w:p>
        </w:tc>
        <w:tc>
          <w:tcPr>
            <w:tcW w:w="992" w:type="dxa"/>
            <w:tcBorders>
              <w:top w:val="nil"/>
              <w:left w:val="single" w:sz="4" w:space="0" w:color="auto"/>
              <w:bottom w:val="single" w:sz="4" w:space="0" w:color="auto"/>
              <w:right w:val="single" w:sz="4" w:space="0" w:color="auto"/>
            </w:tcBorders>
            <w:hideMark/>
          </w:tcPr>
          <w:p w14:paraId="782F0429" w14:textId="77777777" w:rsidR="00F034AF" w:rsidRPr="00395B9E" w:rsidRDefault="00F034AF">
            <w:pPr>
              <w:pStyle w:val="BodyText2"/>
              <w:tabs>
                <w:tab w:val="num" w:pos="960"/>
              </w:tabs>
              <w:spacing w:after="0" w:line="240" w:lineRule="auto"/>
              <w:jc w:val="center"/>
              <w:rPr>
                <w:bCs/>
                <w:lang w:val="nl-NL"/>
              </w:rPr>
            </w:pPr>
          </w:p>
        </w:tc>
        <w:tc>
          <w:tcPr>
            <w:tcW w:w="851" w:type="dxa"/>
            <w:tcBorders>
              <w:top w:val="nil"/>
              <w:left w:val="single" w:sz="4" w:space="0" w:color="auto"/>
              <w:bottom w:val="single" w:sz="4" w:space="0" w:color="auto"/>
              <w:right w:val="single" w:sz="4" w:space="0" w:color="auto"/>
            </w:tcBorders>
            <w:hideMark/>
          </w:tcPr>
          <w:p w14:paraId="3EBF82C5"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nil"/>
              <w:left w:val="single" w:sz="4" w:space="0" w:color="auto"/>
              <w:bottom w:val="single" w:sz="4" w:space="0" w:color="auto"/>
              <w:right w:val="single" w:sz="4" w:space="0" w:color="auto"/>
            </w:tcBorders>
            <w:hideMark/>
          </w:tcPr>
          <w:p w14:paraId="54088C5E" w14:textId="77777777" w:rsidR="00F034AF" w:rsidRPr="00395B9E" w:rsidRDefault="00F034AF">
            <w:pPr>
              <w:pStyle w:val="BodyText2"/>
              <w:tabs>
                <w:tab w:val="num" w:pos="960"/>
              </w:tabs>
              <w:spacing w:after="0" w:line="240" w:lineRule="auto"/>
              <w:jc w:val="center"/>
              <w:rPr>
                <w:bCs/>
                <w:lang w:val="nl-NL"/>
              </w:rPr>
            </w:pPr>
          </w:p>
        </w:tc>
        <w:tc>
          <w:tcPr>
            <w:tcW w:w="2366" w:type="dxa"/>
            <w:tcBorders>
              <w:top w:val="nil"/>
              <w:left w:val="single" w:sz="4" w:space="0" w:color="auto"/>
              <w:bottom w:val="single" w:sz="4" w:space="0" w:color="auto"/>
              <w:right w:val="single" w:sz="4" w:space="0" w:color="auto"/>
            </w:tcBorders>
            <w:vAlign w:val="center"/>
          </w:tcPr>
          <w:p w14:paraId="66FDD2F4" w14:textId="77777777" w:rsidR="00F034AF" w:rsidRPr="00395B9E" w:rsidRDefault="00F034AF">
            <w:pPr>
              <w:jc w:val="both"/>
              <w:rPr>
                <w:bCs/>
                <w:lang w:val="nl-NL"/>
              </w:rPr>
            </w:pPr>
          </w:p>
        </w:tc>
      </w:tr>
      <w:tr w:rsidR="00F034AF" w:rsidRPr="00395B9E" w14:paraId="2DC06BA1" w14:textId="77777777" w:rsidTr="00FB1A51">
        <w:trPr>
          <w:trHeight w:val="197"/>
        </w:trPr>
        <w:tc>
          <w:tcPr>
            <w:tcW w:w="829" w:type="dxa"/>
            <w:tcBorders>
              <w:top w:val="single" w:sz="4" w:space="0" w:color="auto"/>
              <w:left w:val="single" w:sz="4" w:space="0" w:color="auto"/>
              <w:bottom w:val="single" w:sz="4" w:space="0" w:color="auto"/>
              <w:right w:val="single" w:sz="4" w:space="0" w:color="auto"/>
            </w:tcBorders>
            <w:vAlign w:val="center"/>
            <w:hideMark/>
          </w:tcPr>
          <w:p w14:paraId="450AF75A" w14:textId="77777777" w:rsidR="00F034AF" w:rsidRPr="00395B9E" w:rsidRDefault="00F034AF" w:rsidP="00712361">
            <w:pPr>
              <w:pStyle w:val="BodyText2"/>
              <w:tabs>
                <w:tab w:val="num" w:pos="960"/>
              </w:tabs>
              <w:spacing w:after="0" w:line="240" w:lineRule="auto"/>
              <w:jc w:val="center"/>
              <w:rPr>
                <w:bCs/>
                <w:lang w:val="nl-NL"/>
              </w:rPr>
            </w:pPr>
            <w:r w:rsidRPr="00395B9E">
              <w:rPr>
                <w:bCs/>
                <w:lang w:val="nl-NL"/>
              </w:rPr>
              <w:t>1</w:t>
            </w:r>
            <w:r w:rsidR="00712361" w:rsidRPr="00395B9E">
              <w:rPr>
                <w:bCs/>
                <w:lang w:val="nl-NL"/>
              </w:rPr>
              <w:t>5</w:t>
            </w:r>
          </w:p>
        </w:tc>
        <w:tc>
          <w:tcPr>
            <w:tcW w:w="2965" w:type="dxa"/>
            <w:tcBorders>
              <w:top w:val="single" w:sz="4" w:space="0" w:color="auto"/>
              <w:left w:val="single" w:sz="4" w:space="0" w:color="auto"/>
              <w:bottom w:val="single" w:sz="4" w:space="0" w:color="auto"/>
              <w:right w:val="single" w:sz="4" w:space="0" w:color="auto"/>
            </w:tcBorders>
            <w:vAlign w:val="center"/>
            <w:hideMark/>
          </w:tcPr>
          <w:p w14:paraId="50C00266" w14:textId="77777777" w:rsidR="00F034AF" w:rsidRPr="00395B9E" w:rsidRDefault="00F034AF">
            <w:pPr>
              <w:jc w:val="both"/>
              <w:rPr>
                <w:bCs/>
                <w:lang w:val="nl-NL"/>
              </w:rPr>
            </w:pPr>
            <w:r w:rsidRPr="00395B9E">
              <w:rPr>
                <w:b/>
                <w:sz w:val="24"/>
                <w:szCs w:val="24"/>
              </w:rPr>
              <w:t>Chương 13:</w:t>
            </w:r>
            <w:r w:rsidRPr="00395B9E">
              <w:rPr>
                <w:sz w:val="24"/>
                <w:szCs w:val="24"/>
              </w:rPr>
              <w:t xml:space="preserve">  KHẢO SÁT ĐCCT CHO CÔNG TRÌNH THỦY LỢI</w:t>
            </w:r>
          </w:p>
        </w:tc>
        <w:tc>
          <w:tcPr>
            <w:tcW w:w="992" w:type="dxa"/>
            <w:tcBorders>
              <w:top w:val="single" w:sz="4" w:space="0" w:color="auto"/>
              <w:left w:val="single" w:sz="4" w:space="0" w:color="auto"/>
              <w:bottom w:val="single" w:sz="4" w:space="0" w:color="auto"/>
              <w:right w:val="single" w:sz="4" w:space="0" w:color="auto"/>
            </w:tcBorders>
          </w:tcPr>
          <w:p w14:paraId="7128E090" w14:textId="77777777" w:rsidR="00F034AF" w:rsidRPr="00395B9E" w:rsidRDefault="00F034AF">
            <w:pPr>
              <w:pStyle w:val="BodyText2"/>
              <w:tabs>
                <w:tab w:val="num" w:pos="960"/>
              </w:tabs>
              <w:spacing w:after="0" w:line="240" w:lineRule="auto"/>
              <w:jc w:val="center"/>
              <w:rPr>
                <w:bCs/>
                <w:lang w:val="nl-NL"/>
              </w:rPr>
            </w:pPr>
            <w:r w:rsidRPr="00395B9E">
              <w:rPr>
                <w:bCs/>
                <w:lang w:val="nl-NL"/>
              </w:rPr>
              <w:t>4</w:t>
            </w:r>
          </w:p>
        </w:tc>
        <w:tc>
          <w:tcPr>
            <w:tcW w:w="851" w:type="dxa"/>
            <w:tcBorders>
              <w:top w:val="single" w:sz="4" w:space="0" w:color="auto"/>
              <w:left w:val="single" w:sz="4" w:space="0" w:color="auto"/>
              <w:bottom w:val="single" w:sz="4" w:space="0" w:color="auto"/>
              <w:right w:val="single" w:sz="4" w:space="0" w:color="auto"/>
            </w:tcBorders>
          </w:tcPr>
          <w:p w14:paraId="483BE887" w14:textId="77777777" w:rsidR="00F034AF" w:rsidRPr="00395B9E" w:rsidRDefault="00F034AF">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tcPr>
          <w:p w14:paraId="3D545264" w14:textId="77777777" w:rsidR="00F034AF" w:rsidRPr="00395B9E" w:rsidRDefault="00F034AF">
            <w:pPr>
              <w:pStyle w:val="BodyText2"/>
              <w:tabs>
                <w:tab w:val="num" w:pos="960"/>
              </w:tabs>
              <w:spacing w:after="0" w:line="240" w:lineRule="auto"/>
              <w:jc w:val="center"/>
              <w:rPr>
                <w:bCs/>
                <w:lang w:val="nl-NL"/>
              </w:rPr>
            </w:pPr>
          </w:p>
        </w:tc>
        <w:tc>
          <w:tcPr>
            <w:tcW w:w="2366" w:type="dxa"/>
            <w:tcBorders>
              <w:top w:val="single" w:sz="4" w:space="0" w:color="auto"/>
              <w:left w:val="single" w:sz="4" w:space="0" w:color="auto"/>
              <w:bottom w:val="single" w:sz="4" w:space="0" w:color="auto"/>
              <w:right w:val="single" w:sz="4" w:space="0" w:color="auto"/>
            </w:tcBorders>
            <w:vAlign w:val="center"/>
            <w:hideMark/>
          </w:tcPr>
          <w:p w14:paraId="66E9ADE1" w14:textId="77777777" w:rsidR="00F034AF" w:rsidRPr="00395B9E" w:rsidRDefault="00F034AF" w:rsidP="006502EC">
            <w:pPr>
              <w:jc w:val="both"/>
              <w:rPr>
                <w:bCs/>
                <w:highlight w:val="yellow"/>
                <w:lang w:val="nl-NL"/>
              </w:rPr>
            </w:pPr>
            <w:r w:rsidRPr="00395B9E">
              <w:rPr>
                <w:bCs/>
                <w:lang w:val="nl-NL"/>
              </w:rPr>
              <w:t>Tài liệu [1]; [2]; [6]</w:t>
            </w:r>
          </w:p>
        </w:tc>
      </w:tr>
      <w:tr w:rsidR="00712361" w:rsidRPr="00395B9E" w14:paraId="14780C79" w14:textId="77777777" w:rsidTr="00FB1A51">
        <w:trPr>
          <w:trHeight w:val="197"/>
        </w:trPr>
        <w:tc>
          <w:tcPr>
            <w:tcW w:w="829" w:type="dxa"/>
            <w:tcBorders>
              <w:top w:val="single" w:sz="4" w:space="0" w:color="auto"/>
              <w:left w:val="single" w:sz="4" w:space="0" w:color="auto"/>
              <w:bottom w:val="single" w:sz="4" w:space="0" w:color="auto"/>
              <w:right w:val="single" w:sz="4" w:space="0" w:color="auto"/>
            </w:tcBorders>
            <w:vAlign w:val="center"/>
            <w:hideMark/>
          </w:tcPr>
          <w:p w14:paraId="49EDBFA0" w14:textId="77777777" w:rsidR="00712361" w:rsidRPr="00395B9E" w:rsidRDefault="00712361" w:rsidP="00712361">
            <w:pPr>
              <w:pStyle w:val="BodyText2"/>
              <w:tabs>
                <w:tab w:val="num" w:pos="960"/>
              </w:tabs>
              <w:spacing w:after="0" w:line="240" w:lineRule="auto"/>
              <w:jc w:val="center"/>
              <w:rPr>
                <w:bCs/>
                <w:lang w:val="nl-NL"/>
              </w:rPr>
            </w:pPr>
            <w:r w:rsidRPr="00395B9E">
              <w:rPr>
                <w:bCs/>
                <w:lang w:val="nl-NL"/>
              </w:rPr>
              <w:t>16</w:t>
            </w:r>
          </w:p>
        </w:tc>
        <w:tc>
          <w:tcPr>
            <w:tcW w:w="2965" w:type="dxa"/>
            <w:tcBorders>
              <w:top w:val="single" w:sz="4" w:space="0" w:color="auto"/>
              <w:left w:val="single" w:sz="4" w:space="0" w:color="auto"/>
              <w:bottom w:val="single" w:sz="4" w:space="0" w:color="auto"/>
              <w:right w:val="single" w:sz="4" w:space="0" w:color="auto"/>
            </w:tcBorders>
            <w:vAlign w:val="center"/>
            <w:hideMark/>
          </w:tcPr>
          <w:p w14:paraId="40DD498C" w14:textId="77777777" w:rsidR="00712361" w:rsidRPr="00395B9E" w:rsidRDefault="00712361">
            <w:pPr>
              <w:jc w:val="both"/>
              <w:rPr>
                <w:b/>
                <w:sz w:val="24"/>
                <w:szCs w:val="24"/>
              </w:rPr>
            </w:pPr>
            <w:r w:rsidRPr="00395B9E">
              <w:rPr>
                <w:b/>
                <w:sz w:val="24"/>
                <w:szCs w:val="24"/>
              </w:rPr>
              <w:t>Tuần dự trữ</w:t>
            </w:r>
          </w:p>
        </w:tc>
        <w:tc>
          <w:tcPr>
            <w:tcW w:w="992" w:type="dxa"/>
            <w:tcBorders>
              <w:top w:val="single" w:sz="4" w:space="0" w:color="auto"/>
              <w:left w:val="single" w:sz="4" w:space="0" w:color="auto"/>
              <w:bottom w:val="single" w:sz="4" w:space="0" w:color="auto"/>
              <w:right w:val="single" w:sz="4" w:space="0" w:color="auto"/>
            </w:tcBorders>
          </w:tcPr>
          <w:p w14:paraId="045B5355" w14:textId="77777777" w:rsidR="00712361" w:rsidRPr="00395B9E" w:rsidRDefault="00712361">
            <w:pPr>
              <w:pStyle w:val="BodyText2"/>
              <w:tabs>
                <w:tab w:val="num" w:pos="960"/>
              </w:tabs>
              <w:spacing w:after="0" w:line="24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3E98A4B1" w14:textId="77777777" w:rsidR="00712361" w:rsidRPr="00395B9E" w:rsidRDefault="00712361">
            <w:pPr>
              <w:pStyle w:val="BodyText2"/>
              <w:tabs>
                <w:tab w:val="num" w:pos="960"/>
              </w:tabs>
              <w:spacing w:after="0" w:line="240" w:lineRule="auto"/>
              <w:jc w:val="center"/>
              <w:rPr>
                <w:bCs/>
                <w:lang w:val="nl-NL"/>
              </w:rPr>
            </w:pPr>
          </w:p>
        </w:tc>
        <w:tc>
          <w:tcPr>
            <w:tcW w:w="1417" w:type="dxa"/>
            <w:tcBorders>
              <w:top w:val="single" w:sz="4" w:space="0" w:color="auto"/>
              <w:left w:val="single" w:sz="4" w:space="0" w:color="auto"/>
              <w:bottom w:val="single" w:sz="4" w:space="0" w:color="auto"/>
              <w:right w:val="single" w:sz="4" w:space="0" w:color="auto"/>
            </w:tcBorders>
          </w:tcPr>
          <w:p w14:paraId="00F2F8B7" w14:textId="77777777" w:rsidR="00712361" w:rsidRPr="00395B9E" w:rsidRDefault="00712361">
            <w:pPr>
              <w:pStyle w:val="BodyText2"/>
              <w:tabs>
                <w:tab w:val="num" w:pos="960"/>
              </w:tabs>
              <w:spacing w:after="0" w:line="240" w:lineRule="auto"/>
              <w:jc w:val="center"/>
              <w:rPr>
                <w:bCs/>
                <w:lang w:val="nl-NL"/>
              </w:rPr>
            </w:pPr>
          </w:p>
        </w:tc>
        <w:tc>
          <w:tcPr>
            <w:tcW w:w="2366" w:type="dxa"/>
            <w:tcBorders>
              <w:top w:val="single" w:sz="4" w:space="0" w:color="auto"/>
              <w:left w:val="single" w:sz="4" w:space="0" w:color="auto"/>
              <w:bottom w:val="single" w:sz="4" w:space="0" w:color="auto"/>
              <w:right w:val="single" w:sz="4" w:space="0" w:color="auto"/>
            </w:tcBorders>
            <w:vAlign w:val="center"/>
            <w:hideMark/>
          </w:tcPr>
          <w:p w14:paraId="043C32DD" w14:textId="77777777" w:rsidR="00712361" w:rsidRPr="00395B9E" w:rsidRDefault="00712361" w:rsidP="006502EC">
            <w:pPr>
              <w:jc w:val="both"/>
              <w:rPr>
                <w:bCs/>
                <w:lang w:val="nl-NL"/>
              </w:rPr>
            </w:pPr>
          </w:p>
        </w:tc>
      </w:tr>
    </w:tbl>
    <w:p w14:paraId="5C83482B" w14:textId="77777777" w:rsidR="002F4F03" w:rsidRPr="00395B9E" w:rsidRDefault="002F4F03" w:rsidP="00840EC5">
      <w:pPr>
        <w:spacing w:line="288" w:lineRule="auto"/>
        <w:ind w:right="142"/>
      </w:pPr>
    </w:p>
    <w:tbl>
      <w:tblPr>
        <w:tblW w:w="0" w:type="auto"/>
        <w:tblLook w:val="01E0" w:firstRow="1" w:lastRow="1" w:firstColumn="1" w:lastColumn="1" w:noHBand="0" w:noVBand="0"/>
      </w:tblPr>
      <w:tblGrid>
        <w:gridCol w:w="4644"/>
        <w:gridCol w:w="4644"/>
      </w:tblGrid>
      <w:tr w:rsidR="002F4F03" w:rsidRPr="00395B9E" w14:paraId="5D8259E1" w14:textId="77777777" w:rsidTr="006502EC">
        <w:trPr>
          <w:trHeight w:val="210"/>
        </w:trPr>
        <w:tc>
          <w:tcPr>
            <w:tcW w:w="4644" w:type="dxa"/>
            <w:shd w:val="clear" w:color="auto" w:fill="auto"/>
          </w:tcPr>
          <w:p w14:paraId="33747BC2" w14:textId="77777777" w:rsidR="002F4F03" w:rsidRPr="00395B9E" w:rsidRDefault="002F4F03" w:rsidP="006502EC">
            <w:pPr>
              <w:spacing w:line="288" w:lineRule="auto"/>
              <w:jc w:val="both"/>
              <w:rPr>
                <w:b/>
                <w:i/>
                <w:sz w:val="24"/>
                <w:szCs w:val="24"/>
                <w:u w:val="single"/>
                <w:lang w:val="nl-NL"/>
              </w:rPr>
            </w:pPr>
          </w:p>
        </w:tc>
        <w:tc>
          <w:tcPr>
            <w:tcW w:w="4644" w:type="dxa"/>
            <w:shd w:val="clear" w:color="auto" w:fill="auto"/>
          </w:tcPr>
          <w:p w14:paraId="16BCA13D" w14:textId="32BAC75A" w:rsidR="002F4F03" w:rsidRPr="00395B9E" w:rsidRDefault="002F4F03" w:rsidP="006E51B0">
            <w:pPr>
              <w:spacing w:line="288" w:lineRule="auto"/>
              <w:jc w:val="center"/>
              <w:rPr>
                <w:b/>
                <w:i/>
                <w:sz w:val="24"/>
                <w:szCs w:val="24"/>
                <w:u w:val="single"/>
                <w:lang w:val="nl-NL"/>
              </w:rPr>
            </w:pPr>
            <w:r w:rsidRPr="00395B9E">
              <w:rPr>
                <w:sz w:val="24"/>
                <w:szCs w:val="24"/>
                <w:lang w:val="nl-NL"/>
              </w:rPr>
              <w:t xml:space="preserve">Hà nội, ngày </w:t>
            </w:r>
            <w:r w:rsidR="006E51B0" w:rsidRPr="00395B9E">
              <w:rPr>
                <w:sz w:val="24"/>
                <w:szCs w:val="24"/>
                <w:lang w:val="nl-NL"/>
              </w:rPr>
              <w:t xml:space="preserve">  </w:t>
            </w:r>
            <w:r w:rsidRPr="00395B9E">
              <w:rPr>
                <w:sz w:val="24"/>
                <w:szCs w:val="24"/>
                <w:lang w:val="nl-NL"/>
              </w:rPr>
              <w:t xml:space="preserve">tháng  </w:t>
            </w:r>
            <w:r w:rsidR="006E51B0" w:rsidRPr="00395B9E">
              <w:rPr>
                <w:sz w:val="24"/>
                <w:szCs w:val="24"/>
                <w:lang w:val="nl-NL"/>
              </w:rPr>
              <w:t xml:space="preserve"> </w:t>
            </w:r>
            <w:r w:rsidRPr="00395B9E">
              <w:rPr>
                <w:sz w:val="24"/>
                <w:szCs w:val="24"/>
                <w:lang w:val="nl-NL"/>
              </w:rPr>
              <w:t xml:space="preserve"> năm 20</w:t>
            </w:r>
            <w:r w:rsidR="00322A02">
              <w:rPr>
                <w:sz w:val="24"/>
                <w:szCs w:val="24"/>
                <w:lang w:val="nl-NL"/>
              </w:rPr>
              <w:t>20</w:t>
            </w:r>
          </w:p>
        </w:tc>
      </w:tr>
      <w:tr w:rsidR="002F4F03" w:rsidRPr="00395B9E" w14:paraId="50C71594" w14:textId="77777777" w:rsidTr="006502EC">
        <w:trPr>
          <w:trHeight w:val="210"/>
        </w:trPr>
        <w:tc>
          <w:tcPr>
            <w:tcW w:w="4644" w:type="dxa"/>
            <w:shd w:val="clear" w:color="auto" w:fill="auto"/>
          </w:tcPr>
          <w:p w14:paraId="6CBEF9D5" w14:textId="77777777" w:rsidR="002F4F03" w:rsidRPr="00395B9E" w:rsidRDefault="002F4F03" w:rsidP="006502EC">
            <w:pPr>
              <w:spacing w:line="288" w:lineRule="auto"/>
              <w:jc w:val="center"/>
              <w:rPr>
                <w:b/>
                <w:sz w:val="24"/>
                <w:szCs w:val="24"/>
              </w:rPr>
            </w:pPr>
            <w:r w:rsidRPr="00395B9E">
              <w:rPr>
                <w:b/>
                <w:sz w:val="24"/>
                <w:szCs w:val="24"/>
              </w:rPr>
              <w:t>TRƯỞNG KHOA</w:t>
            </w:r>
          </w:p>
          <w:p w14:paraId="75834C33" w14:textId="77777777" w:rsidR="002F4F03" w:rsidRPr="00395B9E" w:rsidRDefault="002F4F03" w:rsidP="006502EC">
            <w:pPr>
              <w:spacing w:line="288" w:lineRule="auto"/>
              <w:jc w:val="center"/>
              <w:rPr>
                <w:b/>
                <w:sz w:val="24"/>
                <w:szCs w:val="24"/>
              </w:rPr>
            </w:pPr>
          </w:p>
          <w:p w14:paraId="490F290D" w14:textId="77777777" w:rsidR="002F4F03" w:rsidRPr="00395B9E" w:rsidRDefault="002F4F03" w:rsidP="006502EC">
            <w:pPr>
              <w:spacing w:line="288" w:lineRule="auto"/>
              <w:jc w:val="center"/>
              <w:rPr>
                <w:b/>
                <w:sz w:val="24"/>
                <w:szCs w:val="24"/>
              </w:rPr>
            </w:pPr>
          </w:p>
          <w:p w14:paraId="65A6C08C" w14:textId="77777777" w:rsidR="002F4F03" w:rsidRPr="00395B9E" w:rsidRDefault="002F4F03" w:rsidP="006502EC">
            <w:pPr>
              <w:spacing w:line="288" w:lineRule="auto"/>
              <w:jc w:val="center"/>
              <w:rPr>
                <w:b/>
                <w:sz w:val="24"/>
                <w:szCs w:val="24"/>
              </w:rPr>
            </w:pPr>
          </w:p>
          <w:p w14:paraId="4935991E" w14:textId="77777777" w:rsidR="002F4F03" w:rsidRPr="00395B9E" w:rsidRDefault="002F4F03" w:rsidP="006502EC">
            <w:pPr>
              <w:spacing w:line="288" w:lineRule="auto"/>
              <w:jc w:val="center"/>
              <w:rPr>
                <w:b/>
                <w:sz w:val="24"/>
                <w:szCs w:val="24"/>
              </w:rPr>
            </w:pPr>
          </w:p>
          <w:p w14:paraId="28400112" w14:textId="77777777" w:rsidR="002F4F03" w:rsidRPr="00395B9E" w:rsidRDefault="002F4F03" w:rsidP="006502EC">
            <w:pPr>
              <w:spacing w:line="288" w:lineRule="auto"/>
              <w:jc w:val="center"/>
              <w:rPr>
                <w:b/>
                <w:sz w:val="24"/>
                <w:szCs w:val="24"/>
              </w:rPr>
            </w:pPr>
            <w:r w:rsidRPr="00395B9E">
              <w:rPr>
                <w:b/>
                <w:sz w:val="24"/>
                <w:szCs w:val="24"/>
              </w:rPr>
              <w:t xml:space="preserve">TS. Nguyễn </w:t>
            </w:r>
            <w:r w:rsidR="00814582" w:rsidRPr="00395B9E">
              <w:rPr>
                <w:b/>
                <w:sz w:val="24"/>
                <w:szCs w:val="24"/>
              </w:rPr>
              <w:t>Tiến Dũng</w:t>
            </w:r>
          </w:p>
          <w:p w14:paraId="3A75DBF7" w14:textId="77777777" w:rsidR="002F4F03" w:rsidRPr="00395B9E" w:rsidRDefault="002F4F03" w:rsidP="006502EC">
            <w:pPr>
              <w:spacing w:line="288" w:lineRule="auto"/>
              <w:jc w:val="both"/>
              <w:rPr>
                <w:b/>
                <w:i/>
                <w:sz w:val="24"/>
                <w:szCs w:val="24"/>
                <w:u w:val="single"/>
              </w:rPr>
            </w:pPr>
          </w:p>
        </w:tc>
        <w:tc>
          <w:tcPr>
            <w:tcW w:w="4644" w:type="dxa"/>
            <w:shd w:val="clear" w:color="auto" w:fill="auto"/>
          </w:tcPr>
          <w:p w14:paraId="5684770F" w14:textId="77777777" w:rsidR="002F4F03" w:rsidRPr="00395B9E" w:rsidRDefault="002F4F03" w:rsidP="006502EC">
            <w:pPr>
              <w:spacing w:line="288" w:lineRule="auto"/>
              <w:jc w:val="center"/>
              <w:rPr>
                <w:b/>
                <w:sz w:val="24"/>
                <w:szCs w:val="24"/>
              </w:rPr>
            </w:pPr>
            <w:r w:rsidRPr="00395B9E">
              <w:rPr>
                <w:b/>
                <w:sz w:val="24"/>
                <w:szCs w:val="24"/>
              </w:rPr>
              <w:t>TRƯỞNG BỘ MÔN</w:t>
            </w:r>
          </w:p>
          <w:p w14:paraId="32D85C9B" w14:textId="77777777" w:rsidR="002F4F03" w:rsidRPr="00395B9E" w:rsidRDefault="002F4F03" w:rsidP="006502EC">
            <w:pPr>
              <w:spacing w:line="288" w:lineRule="auto"/>
              <w:jc w:val="center"/>
              <w:rPr>
                <w:b/>
                <w:sz w:val="24"/>
                <w:szCs w:val="24"/>
              </w:rPr>
            </w:pPr>
          </w:p>
          <w:p w14:paraId="31657E33" w14:textId="77777777" w:rsidR="002F4F03" w:rsidRPr="00395B9E" w:rsidRDefault="002F4F03" w:rsidP="006502EC">
            <w:pPr>
              <w:spacing w:line="288" w:lineRule="auto"/>
              <w:rPr>
                <w:b/>
                <w:sz w:val="24"/>
                <w:szCs w:val="24"/>
              </w:rPr>
            </w:pPr>
          </w:p>
          <w:p w14:paraId="1DA746D7" w14:textId="77777777" w:rsidR="002F4F03" w:rsidRPr="00395B9E" w:rsidRDefault="002F4F03" w:rsidP="006502EC">
            <w:pPr>
              <w:spacing w:line="288" w:lineRule="auto"/>
              <w:rPr>
                <w:b/>
                <w:sz w:val="24"/>
                <w:szCs w:val="24"/>
              </w:rPr>
            </w:pPr>
          </w:p>
          <w:p w14:paraId="3555778E" w14:textId="77777777" w:rsidR="002F4F03" w:rsidRPr="00395B9E" w:rsidRDefault="002F4F03" w:rsidP="006502EC">
            <w:pPr>
              <w:spacing w:line="288" w:lineRule="auto"/>
              <w:rPr>
                <w:b/>
                <w:sz w:val="24"/>
                <w:szCs w:val="24"/>
              </w:rPr>
            </w:pPr>
          </w:p>
          <w:p w14:paraId="2AD84712" w14:textId="77777777" w:rsidR="002F4F03" w:rsidRPr="00395B9E" w:rsidRDefault="002F4F03" w:rsidP="00973D99">
            <w:pPr>
              <w:spacing w:line="288" w:lineRule="auto"/>
              <w:jc w:val="center"/>
              <w:rPr>
                <w:b/>
                <w:sz w:val="24"/>
                <w:szCs w:val="24"/>
              </w:rPr>
            </w:pPr>
            <w:r w:rsidRPr="00395B9E">
              <w:rPr>
                <w:b/>
                <w:sz w:val="24"/>
                <w:szCs w:val="24"/>
              </w:rPr>
              <w:t xml:space="preserve">TS. </w:t>
            </w:r>
            <w:r w:rsidR="00973D99" w:rsidRPr="00395B9E">
              <w:rPr>
                <w:b/>
                <w:sz w:val="24"/>
                <w:szCs w:val="24"/>
              </w:rPr>
              <w:t>Bùi Trường Sơn</w:t>
            </w:r>
          </w:p>
          <w:p w14:paraId="462B5821" w14:textId="77777777" w:rsidR="002F4F03" w:rsidRPr="00395B9E" w:rsidRDefault="002F4F03" w:rsidP="006502EC">
            <w:pPr>
              <w:spacing w:line="288" w:lineRule="auto"/>
              <w:jc w:val="center"/>
              <w:rPr>
                <w:b/>
                <w:sz w:val="24"/>
                <w:szCs w:val="24"/>
              </w:rPr>
            </w:pPr>
          </w:p>
          <w:p w14:paraId="07E0B49F" w14:textId="77777777" w:rsidR="002F4F03" w:rsidRPr="00395B9E" w:rsidRDefault="002F4F03" w:rsidP="006502EC">
            <w:pPr>
              <w:spacing w:line="288" w:lineRule="auto"/>
              <w:jc w:val="center"/>
              <w:rPr>
                <w:b/>
                <w:sz w:val="24"/>
                <w:szCs w:val="24"/>
              </w:rPr>
            </w:pPr>
          </w:p>
          <w:p w14:paraId="527DE7F1" w14:textId="77777777" w:rsidR="002F4F03" w:rsidRPr="00395B9E" w:rsidRDefault="002F4F03" w:rsidP="006502EC">
            <w:pPr>
              <w:spacing w:line="288" w:lineRule="auto"/>
              <w:jc w:val="center"/>
              <w:rPr>
                <w:b/>
                <w:sz w:val="24"/>
                <w:szCs w:val="24"/>
              </w:rPr>
            </w:pPr>
          </w:p>
          <w:p w14:paraId="4337DA86" w14:textId="77777777" w:rsidR="002F4F03" w:rsidRPr="00395B9E" w:rsidRDefault="002F4F03" w:rsidP="006502EC">
            <w:pPr>
              <w:spacing w:line="288" w:lineRule="auto"/>
              <w:jc w:val="both"/>
              <w:rPr>
                <w:b/>
                <w:i/>
                <w:sz w:val="24"/>
                <w:szCs w:val="24"/>
                <w:u w:val="single"/>
              </w:rPr>
            </w:pPr>
          </w:p>
        </w:tc>
      </w:tr>
    </w:tbl>
    <w:p w14:paraId="0093B2E0" w14:textId="77777777" w:rsidR="002F4F03" w:rsidRPr="00395B9E" w:rsidRDefault="002F4F03" w:rsidP="00840EC5">
      <w:pPr>
        <w:spacing w:line="288" w:lineRule="auto"/>
        <w:ind w:right="142"/>
      </w:pPr>
    </w:p>
    <w:p w14:paraId="3D41E243" w14:textId="77777777" w:rsidR="002F4F03" w:rsidRPr="00395B9E" w:rsidRDefault="002F4F03" w:rsidP="00840EC5">
      <w:pPr>
        <w:spacing w:line="288" w:lineRule="auto"/>
        <w:ind w:right="142"/>
      </w:pPr>
    </w:p>
    <w:p w14:paraId="23920899" w14:textId="77777777" w:rsidR="002F4F03" w:rsidRPr="00395B9E" w:rsidRDefault="002F4F03" w:rsidP="00840EC5">
      <w:pPr>
        <w:spacing w:line="288" w:lineRule="auto"/>
        <w:ind w:right="142"/>
      </w:pPr>
    </w:p>
    <w:p w14:paraId="346095DF" w14:textId="77777777" w:rsidR="002F4F03" w:rsidRPr="00395B9E" w:rsidRDefault="002F4F03" w:rsidP="00840EC5">
      <w:pPr>
        <w:spacing w:line="288" w:lineRule="auto"/>
        <w:ind w:right="142"/>
      </w:pPr>
    </w:p>
    <w:p w14:paraId="78626001" w14:textId="77777777" w:rsidR="002F4F03" w:rsidRPr="00395B9E" w:rsidRDefault="002F4F03" w:rsidP="00840EC5">
      <w:pPr>
        <w:spacing w:line="288" w:lineRule="auto"/>
        <w:ind w:right="142"/>
      </w:pPr>
    </w:p>
    <w:p w14:paraId="7109F7F4" w14:textId="77777777" w:rsidR="002F4F03" w:rsidRPr="00395B9E" w:rsidRDefault="002F4F03" w:rsidP="00840EC5">
      <w:pPr>
        <w:spacing w:line="288" w:lineRule="auto"/>
        <w:ind w:right="142"/>
      </w:pPr>
    </w:p>
    <w:sectPr w:rsidR="002F4F03" w:rsidRPr="00395B9E" w:rsidSect="00840EC5">
      <w:headerReference w:type="even" r:id="rId11"/>
      <w:headerReference w:type="default" r:id="rId12"/>
      <w:footerReference w:type="even" r:id="rId13"/>
      <w:footerReference w:type="default" r:id="rId14"/>
      <w:headerReference w:type="first" r:id="rId15"/>
      <w:footerReference w:type="first" r:id="rId16"/>
      <w:pgSz w:w="11907" w:h="16840" w:code="9"/>
      <w:pgMar w:top="1080" w:right="992"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C18B7" w14:textId="77777777" w:rsidR="009300FA" w:rsidRDefault="009300FA">
      <w:r>
        <w:separator/>
      </w:r>
    </w:p>
  </w:endnote>
  <w:endnote w:type="continuationSeparator" w:id="0">
    <w:p w14:paraId="5FBDDBB6" w14:textId="77777777" w:rsidR="009300FA" w:rsidRDefault="00930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440C1" w14:textId="77777777" w:rsidR="00F6378C" w:rsidRDefault="002B28B0" w:rsidP="004240DB">
    <w:pPr>
      <w:pStyle w:val="Footer"/>
      <w:framePr w:wrap="around" w:vAnchor="text" w:hAnchor="margin" w:xAlign="right" w:y="1"/>
      <w:rPr>
        <w:rStyle w:val="PageNumber"/>
      </w:rPr>
    </w:pPr>
    <w:r>
      <w:rPr>
        <w:rStyle w:val="PageNumber"/>
      </w:rPr>
      <w:fldChar w:fldCharType="begin"/>
    </w:r>
    <w:r w:rsidR="00F6378C">
      <w:rPr>
        <w:rStyle w:val="PageNumber"/>
      </w:rPr>
      <w:instrText xml:space="preserve">PAGE  </w:instrText>
    </w:r>
    <w:r>
      <w:rPr>
        <w:rStyle w:val="PageNumber"/>
      </w:rPr>
      <w:fldChar w:fldCharType="end"/>
    </w:r>
  </w:p>
  <w:p w14:paraId="06350E59" w14:textId="77777777" w:rsidR="00F6378C" w:rsidRDefault="00F6378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5B135" w14:textId="77777777" w:rsidR="00F6378C" w:rsidRDefault="002B28B0" w:rsidP="004240DB">
    <w:pPr>
      <w:pStyle w:val="Footer"/>
      <w:framePr w:wrap="around" w:vAnchor="text" w:hAnchor="margin" w:xAlign="right" w:y="1"/>
      <w:rPr>
        <w:rStyle w:val="PageNumber"/>
      </w:rPr>
    </w:pPr>
    <w:r>
      <w:rPr>
        <w:rStyle w:val="PageNumber"/>
      </w:rPr>
      <w:fldChar w:fldCharType="begin"/>
    </w:r>
    <w:r w:rsidR="00F6378C">
      <w:rPr>
        <w:rStyle w:val="PageNumber"/>
      </w:rPr>
      <w:instrText xml:space="preserve">PAGE  </w:instrText>
    </w:r>
    <w:r>
      <w:rPr>
        <w:rStyle w:val="PageNumber"/>
      </w:rPr>
      <w:fldChar w:fldCharType="separate"/>
    </w:r>
    <w:r w:rsidR="00395B9E">
      <w:rPr>
        <w:rStyle w:val="PageNumber"/>
        <w:noProof/>
      </w:rPr>
      <w:t>10</w:t>
    </w:r>
    <w:r>
      <w:rPr>
        <w:rStyle w:val="PageNumber"/>
      </w:rPr>
      <w:fldChar w:fldCharType="end"/>
    </w:r>
  </w:p>
  <w:p w14:paraId="2B5C1014" w14:textId="77777777" w:rsidR="00F6378C" w:rsidRDefault="009B59A1" w:rsidP="009B59A1">
    <w:pPr>
      <w:pStyle w:val="Footer"/>
      <w:tabs>
        <w:tab w:val="clear" w:pos="4320"/>
        <w:tab w:val="clear" w:pos="8640"/>
        <w:tab w:val="left" w:pos="4815"/>
      </w:tabs>
      <w:ind w:right="36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B9DD0" w14:textId="77777777" w:rsidR="00996E41" w:rsidRDefault="00996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412E3" w14:textId="77777777" w:rsidR="009300FA" w:rsidRDefault="009300FA">
      <w:r>
        <w:separator/>
      </w:r>
    </w:p>
  </w:footnote>
  <w:footnote w:type="continuationSeparator" w:id="0">
    <w:p w14:paraId="1C06C674" w14:textId="77777777" w:rsidR="009300FA" w:rsidRDefault="00930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42F47" w14:textId="77777777" w:rsidR="00996E41" w:rsidRDefault="00996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DFBAA" w14:textId="77777777" w:rsidR="00996E41" w:rsidRDefault="00996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6ED6B" w14:textId="77777777" w:rsidR="00996E41" w:rsidRDefault="00996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B4735"/>
    <w:multiLevelType w:val="multilevel"/>
    <w:tmpl w:val="F0325C5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B48DF"/>
    <w:multiLevelType w:val="multilevel"/>
    <w:tmpl w:val="CDD612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3" w15:restartNumberingAfterBreak="0">
    <w:nsid w:val="213E0829"/>
    <w:multiLevelType w:val="multilevel"/>
    <w:tmpl w:val="904A07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2EB0CB7"/>
    <w:multiLevelType w:val="multilevel"/>
    <w:tmpl w:val="D9F4F6C0"/>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36021EFC"/>
    <w:multiLevelType w:val="multilevel"/>
    <w:tmpl w:val="A72269F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54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360A69C2"/>
    <w:multiLevelType w:val="hybridMultilevel"/>
    <w:tmpl w:val="30BCFC8E"/>
    <w:lvl w:ilvl="0" w:tplc="0409000F">
      <w:start w:val="1"/>
      <w:numFmt w:val="decimal"/>
      <w:lvlText w:val="%1."/>
      <w:lvlJc w:val="left"/>
      <w:pPr>
        <w:tabs>
          <w:tab w:val="num" w:pos="720"/>
        </w:tabs>
        <w:ind w:left="720" w:hanging="360"/>
      </w:pPr>
      <w:rPr>
        <w:rFonts w:hint="default"/>
      </w:rPr>
    </w:lvl>
    <w:lvl w:ilvl="1" w:tplc="62584E8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C27EEF"/>
    <w:multiLevelType w:val="multilevel"/>
    <w:tmpl w:val="D19A769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F531123"/>
    <w:multiLevelType w:val="multilevel"/>
    <w:tmpl w:val="3EBE8F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1" w15:restartNumberingAfterBreak="0">
    <w:nsid w:val="439C753A"/>
    <w:multiLevelType w:val="hybridMultilevel"/>
    <w:tmpl w:val="618E1C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3C6ECB"/>
    <w:multiLevelType w:val="multilevel"/>
    <w:tmpl w:val="718688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5177083A"/>
    <w:multiLevelType w:val="multilevel"/>
    <w:tmpl w:val="B02066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54EA607E"/>
    <w:multiLevelType w:val="multilevel"/>
    <w:tmpl w:val="0074A41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85509A1"/>
    <w:multiLevelType w:val="multilevel"/>
    <w:tmpl w:val="1E8C57D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610C4BAA"/>
    <w:multiLevelType w:val="hybridMultilevel"/>
    <w:tmpl w:val="3954D00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8170884"/>
    <w:multiLevelType w:val="hybridMultilevel"/>
    <w:tmpl w:val="5B6CB96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A905441"/>
    <w:multiLevelType w:val="multilevel"/>
    <w:tmpl w:val="F86278C4"/>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EC4D8B"/>
    <w:multiLevelType w:val="multilevel"/>
    <w:tmpl w:val="2F7C0E02"/>
    <w:lvl w:ilvl="0">
      <w:start w:val="4"/>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15:restartNumberingAfterBreak="0">
    <w:nsid w:val="762373C3"/>
    <w:multiLevelType w:val="hybridMultilevel"/>
    <w:tmpl w:val="8ACE849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4"/>
  </w:num>
  <w:num w:numId="3">
    <w:abstractNumId w:val="5"/>
  </w:num>
  <w:num w:numId="4">
    <w:abstractNumId w:val="17"/>
  </w:num>
  <w:num w:numId="5">
    <w:abstractNumId w:val="1"/>
  </w:num>
  <w:num w:numId="6">
    <w:abstractNumId w:val="15"/>
  </w:num>
  <w:num w:numId="7">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2"/>
  </w:num>
  <w:num w:numId="11">
    <w:abstractNumId w:val="14"/>
  </w:num>
  <w:num w:numId="12">
    <w:abstractNumId w:val="10"/>
  </w:num>
  <w:num w:numId="13">
    <w:abstractNumId w:val="3"/>
  </w:num>
  <w:num w:numId="14">
    <w:abstractNumId w:val="1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3"/>
  </w:num>
  <w:num w:numId="21">
    <w:abstractNumId w:val="6"/>
  </w:num>
  <w:num w:numId="22">
    <w:abstractNumId w:val="18"/>
  </w:num>
  <w:num w:numId="23">
    <w:abstractNumId w:val="19"/>
  </w:num>
  <w:num w:numId="24">
    <w:abstractNumId w:val="8"/>
  </w:num>
  <w:num w:numId="25">
    <w:abstractNumId w:val="21"/>
  </w:num>
  <w:num w:numId="26">
    <w:abstractNumId w:val="16"/>
  </w:num>
  <w:num w:numId="27">
    <w:abstractNumId w:val="20"/>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O1MDSwsLAwNbZQ0lEKTi0uzszPAykwrAUAkX3jNywAAAA="/>
  </w:docVars>
  <w:rsids>
    <w:rsidRoot w:val="003800AB"/>
    <w:rsid w:val="00000056"/>
    <w:rsid w:val="0000048A"/>
    <w:rsid w:val="0000154E"/>
    <w:rsid w:val="00002ACB"/>
    <w:rsid w:val="00002FA6"/>
    <w:rsid w:val="00003B52"/>
    <w:rsid w:val="00003BDA"/>
    <w:rsid w:val="00003CDE"/>
    <w:rsid w:val="00004485"/>
    <w:rsid w:val="00007163"/>
    <w:rsid w:val="0000750C"/>
    <w:rsid w:val="00010167"/>
    <w:rsid w:val="000102AC"/>
    <w:rsid w:val="00012B2E"/>
    <w:rsid w:val="00012FAE"/>
    <w:rsid w:val="00013A25"/>
    <w:rsid w:val="00014158"/>
    <w:rsid w:val="00015BD4"/>
    <w:rsid w:val="000203A7"/>
    <w:rsid w:val="00021E85"/>
    <w:rsid w:val="0002287C"/>
    <w:rsid w:val="00023D42"/>
    <w:rsid w:val="000243D2"/>
    <w:rsid w:val="000244A3"/>
    <w:rsid w:val="00024D34"/>
    <w:rsid w:val="00026105"/>
    <w:rsid w:val="00026569"/>
    <w:rsid w:val="00026953"/>
    <w:rsid w:val="00027008"/>
    <w:rsid w:val="00027B0B"/>
    <w:rsid w:val="00030714"/>
    <w:rsid w:val="00031B1E"/>
    <w:rsid w:val="0003266F"/>
    <w:rsid w:val="0003272D"/>
    <w:rsid w:val="0003292A"/>
    <w:rsid w:val="00035697"/>
    <w:rsid w:val="000360D0"/>
    <w:rsid w:val="00040272"/>
    <w:rsid w:val="000415CD"/>
    <w:rsid w:val="000436F9"/>
    <w:rsid w:val="00044029"/>
    <w:rsid w:val="00044A98"/>
    <w:rsid w:val="0004592A"/>
    <w:rsid w:val="00046793"/>
    <w:rsid w:val="00046F5E"/>
    <w:rsid w:val="00047495"/>
    <w:rsid w:val="000505C5"/>
    <w:rsid w:val="0005070E"/>
    <w:rsid w:val="00050E5B"/>
    <w:rsid w:val="0005187D"/>
    <w:rsid w:val="0005588E"/>
    <w:rsid w:val="00055A03"/>
    <w:rsid w:val="00055ED7"/>
    <w:rsid w:val="00055F17"/>
    <w:rsid w:val="000560B7"/>
    <w:rsid w:val="000568CE"/>
    <w:rsid w:val="000573A7"/>
    <w:rsid w:val="00057A54"/>
    <w:rsid w:val="00057C6F"/>
    <w:rsid w:val="00061141"/>
    <w:rsid w:val="00061465"/>
    <w:rsid w:val="000619BE"/>
    <w:rsid w:val="00062201"/>
    <w:rsid w:val="00062D49"/>
    <w:rsid w:val="00062DFA"/>
    <w:rsid w:val="000630AA"/>
    <w:rsid w:val="00063F13"/>
    <w:rsid w:val="000643E9"/>
    <w:rsid w:val="00065938"/>
    <w:rsid w:val="00065D49"/>
    <w:rsid w:val="000673C7"/>
    <w:rsid w:val="000701FD"/>
    <w:rsid w:val="00070451"/>
    <w:rsid w:val="00071BDE"/>
    <w:rsid w:val="00072119"/>
    <w:rsid w:val="00072512"/>
    <w:rsid w:val="00072833"/>
    <w:rsid w:val="00072C6A"/>
    <w:rsid w:val="00075EAE"/>
    <w:rsid w:val="00076505"/>
    <w:rsid w:val="00076EB6"/>
    <w:rsid w:val="000805D2"/>
    <w:rsid w:val="000810A1"/>
    <w:rsid w:val="00082C51"/>
    <w:rsid w:val="00083457"/>
    <w:rsid w:val="000838ED"/>
    <w:rsid w:val="000842C8"/>
    <w:rsid w:val="00084532"/>
    <w:rsid w:val="00084872"/>
    <w:rsid w:val="0008577A"/>
    <w:rsid w:val="00086989"/>
    <w:rsid w:val="000870E0"/>
    <w:rsid w:val="00087B12"/>
    <w:rsid w:val="0009036B"/>
    <w:rsid w:val="0009050B"/>
    <w:rsid w:val="00090F34"/>
    <w:rsid w:val="00090FAF"/>
    <w:rsid w:val="00091CE3"/>
    <w:rsid w:val="000933AC"/>
    <w:rsid w:val="00095A1D"/>
    <w:rsid w:val="00095F4C"/>
    <w:rsid w:val="000970E7"/>
    <w:rsid w:val="000A00AC"/>
    <w:rsid w:val="000A1C3D"/>
    <w:rsid w:val="000A3B60"/>
    <w:rsid w:val="000A7A4A"/>
    <w:rsid w:val="000A7E42"/>
    <w:rsid w:val="000B000F"/>
    <w:rsid w:val="000B014C"/>
    <w:rsid w:val="000B22B4"/>
    <w:rsid w:val="000B2A6D"/>
    <w:rsid w:val="000B3113"/>
    <w:rsid w:val="000B476D"/>
    <w:rsid w:val="000B4BF0"/>
    <w:rsid w:val="000B59F8"/>
    <w:rsid w:val="000B6674"/>
    <w:rsid w:val="000B71D3"/>
    <w:rsid w:val="000B75BD"/>
    <w:rsid w:val="000B7F1A"/>
    <w:rsid w:val="000B7FC6"/>
    <w:rsid w:val="000C12DC"/>
    <w:rsid w:val="000C1FC3"/>
    <w:rsid w:val="000C20E1"/>
    <w:rsid w:val="000C3B46"/>
    <w:rsid w:val="000C53F1"/>
    <w:rsid w:val="000C5C74"/>
    <w:rsid w:val="000C6696"/>
    <w:rsid w:val="000C6A9D"/>
    <w:rsid w:val="000C6D47"/>
    <w:rsid w:val="000D075E"/>
    <w:rsid w:val="000D17F2"/>
    <w:rsid w:val="000D36FA"/>
    <w:rsid w:val="000D3F37"/>
    <w:rsid w:val="000D40F6"/>
    <w:rsid w:val="000D5965"/>
    <w:rsid w:val="000D6DC7"/>
    <w:rsid w:val="000D6EA0"/>
    <w:rsid w:val="000D7703"/>
    <w:rsid w:val="000D7728"/>
    <w:rsid w:val="000D7D69"/>
    <w:rsid w:val="000E0EEF"/>
    <w:rsid w:val="000E212C"/>
    <w:rsid w:val="000E2A1D"/>
    <w:rsid w:val="000E3C3D"/>
    <w:rsid w:val="000E495D"/>
    <w:rsid w:val="000E752F"/>
    <w:rsid w:val="000E767E"/>
    <w:rsid w:val="000F0533"/>
    <w:rsid w:val="000F089C"/>
    <w:rsid w:val="000F0F10"/>
    <w:rsid w:val="000F1017"/>
    <w:rsid w:val="000F3A45"/>
    <w:rsid w:val="000F3C7A"/>
    <w:rsid w:val="000F46D3"/>
    <w:rsid w:val="000F5F9D"/>
    <w:rsid w:val="000F62AA"/>
    <w:rsid w:val="000F66B4"/>
    <w:rsid w:val="000F6FF2"/>
    <w:rsid w:val="000F78FF"/>
    <w:rsid w:val="001006AC"/>
    <w:rsid w:val="001008F8"/>
    <w:rsid w:val="00102250"/>
    <w:rsid w:val="00102C5D"/>
    <w:rsid w:val="0010348D"/>
    <w:rsid w:val="001038DA"/>
    <w:rsid w:val="001061D0"/>
    <w:rsid w:val="0010709F"/>
    <w:rsid w:val="00107161"/>
    <w:rsid w:val="001079D7"/>
    <w:rsid w:val="00107B34"/>
    <w:rsid w:val="00107F63"/>
    <w:rsid w:val="00110E67"/>
    <w:rsid w:val="001120AB"/>
    <w:rsid w:val="00112A74"/>
    <w:rsid w:val="00113850"/>
    <w:rsid w:val="00114E84"/>
    <w:rsid w:val="00121E5E"/>
    <w:rsid w:val="00121F2C"/>
    <w:rsid w:val="001227F2"/>
    <w:rsid w:val="00122C3F"/>
    <w:rsid w:val="00122D28"/>
    <w:rsid w:val="001233C1"/>
    <w:rsid w:val="00123AD4"/>
    <w:rsid w:val="001248A8"/>
    <w:rsid w:val="00125B14"/>
    <w:rsid w:val="00125D4D"/>
    <w:rsid w:val="001263DC"/>
    <w:rsid w:val="001265BC"/>
    <w:rsid w:val="00130E2E"/>
    <w:rsid w:val="00130E39"/>
    <w:rsid w:val="00130E56"/>
    <w:rsid w:val="00131C8E"/>
    <w:rsid w:val="001320A7"/>
    <w:rsid w:val="00135074"/>
    <w:rsid w:val="00135643"/>
    <w:rsid w:val="00135975"/>
    <w:rsid w:val="00135B2B"/>
    <w:rsid w:val="00135B56"/>
    <w:rsid w:val="00135CC8"/>
    <w:rsid w:val="0013609F"/>
    <w:rsid w:val="001368E5"/>
    <w:rsid w:val="00136AFB"/>
    <w:rsid w:val="00136BBE"/>
    <w:rsid w:val="00136FCF"/>
    <w:rsid w:val="001370BE"/>
    <w:rsid w:val="0013751C"/>
    <w:rsid w:val="0013774B"/>
    <w:rsid w:val="00137BC5"/>
    <w:rsid w:val="00140855"/>
    <w:rsid w:val="001419F9"/>
    <w:rsid w:val="00143208"/>
    <w:rsid w:val="00143243"/>
    <w:rsid w:val="0014372E"/>
    <w:rsid w:val="00143CE7"/>
    <w:rsid w:val="00144545"/>
    <w:rsid w:val="001445F6"/>
    <w:rsid w:val="00144A57"/>
    <w:rsid w:val="0014514E"/>
    <w:rsid w:val="001454B1"/>
    <w:rsid w:val="001454C9"/>
    <w:rsid w:val="00145DE2"/>
    <w:rsid w:val="001462D2"/>
    <w:rsid w:val="001464DA"/>
    <w:rsid w:val="001469EB"/>
    <w:rsid w:val="001471E8"/>
    <w:rsid w:val="00147F1E"/>
    <w:rsid w:val="00150B07"/>
    <w:rsid w:val="00151BC4"/>
    <w:rsid w:val="00151CE5"/>
    <w:rsid w:val="001522D5"/>
    <w:rsid w:val="00152312"/>
    <w:rsid w:val="001524F7"/>
    <w:rsid w:val="00153838"/>
    <w:rsid w:val="001548A2"/>
    <w:rsid w:val="00156005"/>
    <w:rsid w:val="00156503"/>
    <w:rsid w:val="001574B0"/>
    <w:rsid w:val="001606EC"/>
    <w:rsid w:val="00162EC2"/>
    <w:rsid w:val="00163D19"/>
    <w:rsid w:val="001647D0"/>
    <w:rsid w:val="00164CBC"/>
    <w:rsid w:val="0016563B"/>
    <w:rsid w:val="00167269"/>
    <w:rsid w:val="00167378"/>
    <w:rsid w:val="00167B34"/>
    <w:rsid w:val="00167E35"/>
    <w:rsid w:val="00170624"/>
    <w:rsid w:val="00170780"/>
    <w:rsid w:val="0017318D"/>
    <w:rsid w:val="00175823"/>
    <w:rsid w:val="001762A4"/>
    <w:rsid w:val="00176458"/>
    <w:rsid w:val="00177F02"/>
    <w:rsid w:val="001805D4"/>
    <w:rsid w:val="00180724"/>
    <w:rsid w:val="001807A0"/>
    <w:rsid w:val="00181113"/>
    <w:rsid w:val="0018131D"/>
    <w:rsid w:val="00181E40"/>
    <w:rsid w:val="00182047"/>
    <w:rsid w:val="00184249"/>
    <w:rsid w:val="00186E4E"/>
    <w:rsid w:val="001870C0"/>
    <w:rsid w:val="00190021"/>
    <w:rsid w:val="00190776"/>
    <w:rsid w:val="001915A3"/>
    <w:rsid w:val="00191F8E"/>
    <w:rsid w:val="00192022"/>
    <w:rsid w:val="00195AD2"/>
    <w:rsid w:val="00195BE3"/>
    <w:rsid w:val="00196263"/>
    <w:rsid w:val="00197976"/>
    <w:rsid w:val="00197AB9"/>
    <w:rsid w:val="00197C59"/>
    <w:rsid w:val="001A0C6F"/>
    <w:rsid w:val="001A13D6"/>
    <w:rsid w:val="001A1E90"/>
    <w:rsid w:val="001A243D"/>
    <w:rsid w:val="001A2E2A"/>
    <w:rsid w:val="001A2EAB"/>
    <w:rsid w:val="001A345D"/>
    <w:rsid w:val="001A49E1"/>
    <w:rsid w:val="001A713F"/>
    <w:rsid w:val="001A7531"/>
    <w:rsid w:val="001B00AC"/>
    <w:rsid w:val="001B0F7E"/>
    <w:rsid w:val="001B11FB"/>
    <w:rsid w:val="001B1EBC"/>
    <w:rsid w:val="001B2702"/>
    <w:rsid w:val="001B521F"/>
    <w:rsid w:val="001B53ED"/>
    <w:rsid w:val="001B6496"/>
    <w:rsid w:val="001C1EB1"/>
    <w:rsid w:val="001C2743"/>
    <w:rsid w:val="001C28B7"/>
    <w:rsid w:val="001C2B81"/>
    <w:rsid w:val="001C3FA3"/>
    <w:rsid w:val="001C5BEA"/>
    <w:rsid w:val="001C696D"/>
    <w:rsid w:val="001C6D1B"/>
    <w:rsid w:val="001D006E"/>
    <w:rsid w:val="001D01B0"/>
    <w:rsid w:val="001D0DCC"/>
    <w:rsid w:val="001D1C9B"/>
    <w:rsid w:val="001D3DC9"/>
    <w:rsid w:val="001D4A13"/>
    <w:rsid w:val="001D51CF"/>
    <w:rsid w:val="001D54A4"/>
    <w:rsid w:val="001D592F"/>
    <w:rsid w:val="001D5EC9"/>
    <w:rsid w:val="001D73BA"/>
    <w:rsid w:val="001D74B3"/>
    <w:rsid w:val="001D7955"/>
    <w:rsid w:val="001E08C8"/>
    <w:rsid w:val="001E1704"/>
    <w:rsid w:val="001E251C"/>
    <w:rsid w:val="001E2841"/>
    <w:rsid w:val="001E2CB6"/>
    <w:rsid w:val="001E317B"/>
    <w:rsid w:val="001E4386"/>
    <w:rsid w:val="001E65BA"/>
    <w:rsid w:val="001F0E05"/>
    <w:rsid w:val="001F2CFE"/>
    <w:rsid w:val="001F3215"/>
    <w:rsid w:val="001F32DE"/>
    <w:rsid w:val="001F41BA"/>
    <w:rsid w:val="001F5537"/>
    <w:rsid w:val="001F7DF9"/>
    <w:rsid w:val="001F7EE9"/>
    <w:rsid w:val="00200C1E"/>
    <w:rsid w:val="00200F66"/>
    <w:rsid w:val="00203A74"/>
    <w:rsid w:val="002042AA"/>
    <w:rsid w:val="00206975"/>
    <w:rsid w:val="00206AEE"/>
    <w:rsid w:val="00206CFB"/>
    <w:rsid w:val="00207162"/>
    <w:rsid w:val="0020791D"/>
    <w:rsid w:val="00207A84"/>
    <w:rsid w:val="00210206"/>
    <w:rsid w:val="00210AE9"/>
    <w:rsid w:val="002113D9"/>
    <w:rsid w:val="00211D07"/>
    <w:rsid w:val="00215492"/>
    <w:rsid w:val="00216054"/>
    <w:rsid w:val="00216B25"/>
    <w:rsid w:val="00217F2B"/>
    <w:rsid w:val="00220FF9"/>
    <w:rsid w:val="002216F5"/>
    <w:rsid w:val="002219CB"/>
    <w:rsid w:val="00221EFD"/>
    <w:rsid w:val="002221D9"/>
    <w:rsid w:val="00222594"/>
    <w:rsid w:val="00222AF4"/>
    <w:rsid w:val="0022309C"/>
    <w:rsid w:val="0022359E"/>
    <w:rsid w:val="0022402B"/>
    <w:rsid w:val="0022429E"/>
    <w:rsid w:val="00224F53"/>
    <w:rsid w:val="00226E45"/>
    <w:rsid w:val="002277A9"/>
    <w:rsid w:val="00227CA0"/>
    <w:rsid w:val="00230F71"/>
    <w:rsid w:val="002313C1"/>
    <w:rsid w:val="002326E7"/>
    <w:rsid w:val="002344D2"/>
    <w:rsid w:val="00234F99"/>
    <w:rsid w:val="00235328"/>
    <w:rsid w:val="002360EC"/>
    <w:rsid w:val="0023674F"/>
    <w:rsid w:val="002367F6"/>
    <w:rsid w:val="002373DB"/>
    <w:rsid w:val="00240BC2"/>
    <w:rsid w:val="00241BAB"/>
    <w:rsid w:val="00242009"/>
    <w:rsid w:val="002422BD"/>
    <w:rsid w:val="00244C02"/>
    <w:rsid w:val="00245372"/>
    <w:rsid w:val="00245D50"/>
    <w:rsid w:val="00246849"/>
    <w:rsid w:val="002478FB"/>
    <w:rsid w:val="00247FA6"/>
    <w:rsid w:val="00251118"/>
    <w:rsid w:val="002514BF"/>
    <w:rsid w:val="00251CA1"/>
    <w:rsid w:val="002532F0"/>
    <w:rsid w:val="00253451"/>
    <w:rsid w:val="002545BB"/>
    <w:rsid w:val="002553B2"/>
    <w:rsid w:val="00255CC6"/>
    <w:rsid w:val="0025661C"/>
    <w:rsid w:val="002608C9"/>
    <w:rsid w:val="002616B1"/>
    <w:rsid w:val="002634B5"/>
    <w:rsid w:val="0026463E"/>
    <w:rsid w:val="00264881"/>
    <w:rsid w:val="0026678E"/>
    <w:rsid w:val="00267060"/>
    <w:rsid w:val="00267B3F"/>
    <w:rsid w:val="00270222"/>
    <w:rsid w:val="002704C8"/>
    <w:rsid w:val="00270604"/>
    <w:rsid w:val="00270D0A"/>
    <w:rsid w:val="00274128"/>
    <w:rsid w:val="00274EF9"/>
    <w:rsid w:val="002755DE"/>
    <w:rsid w:val="00276726"/>
    <w:rsid w:val="002767FE"/>
    <w:rsid w:val="0027791D"/>
    <w:rsid w:val="00277EAF"/>
    <w:rsid w:val="0028087B"/>
    <w:rsid w:val="00280995"/>
    <w:rsid w:val="0028173F"/>
    <w:rsid w:val="0028175D"/>
    <w:rsid w:val="00282A40"/>
    <w:rsid w:val="0028350A"/>
    <w:rsid w:val="002840FD"/>
    <w:rsid w:val="0028427A"/>
    <w:rsid w:val="0028429B"/>
    <w:rsid w:val="0028621B"/>
    <w:rsid w:val="0028735B"/>
    <w:rsid w:val="00290C2F"/>
    <w:rsid w:val="0029166F"/>
    <w:rsid w:val="00292478"/>
    <w:rsid w:val="002929EF"/>
    <w:rsid w:val="0029332C"/>
    <w:rsid w:val="00294AF6"/>
    <w:rsid w:val="00295C29"/>
    <w:rsid w:val="00296F71"/>
    <w:rsid w:val="002A0137"/>
    <w:rsid w:val="002A1777"/>
    <w:rsid w:val="002A22F9"/>
    <w:rsid w:val="002A546A"/>
    <w:rsid w:val="002A753A"/>
    <w:rsid w:val="002A7C69"/>
    <w:rsid w:val="002A7D7D"/>
    <w:rsid w:val="002B13B4"/>
    <w:rsid w:val="002B24BD"/>
    <w:rsid w:val="002B28B0"/>
    <w:rsid w:val="002B2F1E"/>
    <w:rsid w:val="002B36EC"/>
    <w:rsid w:val="002B3774"/>
    <w:rsid w:val="002B454A"/>
    <w:rsid w:val="002B6415"/>
    <w:rsid w:val="002C0256"/>
    <w:rsid w:val="002C0D17"/>
    <w:rsid w:val="002C156C"/>
    <w:rsid w:val="002C1747"/>
    <w:rsid w:val="002C2B02"/>
    <w:rsid w:val="002C45DF"/>
    <w:rsid w:val="002C50EF"/>
    <w:rsid w:val="002C54FC"/>
    <w:rsid w:val="002C6074"/>
    <w:rsid w:val="002C6A61"/>
    <w:rsid w:val="002D001D"/>
    <w:rsid w:val="002D0125"/>
    <w:rsid w:val="002D0343"/>
    <w:rsid w:val="002D26A5"/>
    <w:rsid w:val="002D3E29"/>
    <w:rsid w:val="002D6289"/>
    <w:rsid w:val="002D64D9"/>
    <w:rsid w:val="002E033A"/>
    <w:rsid w:val="002E0A2D"/>
    <w:rsid w:val="002E1B8F"/>
    <w:rsid w:val="002E1D56"/>
    <w:rsid w:val="002E20B4"/>
    <w:rsid w:val="002E3E57"/>
    <w:rsid w:val="002E4E12"/>
    <w:rsid w:val="002E6942"/>
    <w:rsid w:val="002E7485"/>
    <w:rsid w:val="002E753E"/>
    <w:rsid w:val="002F0399"/>
    <w:rsid w:val="002F0E8A"/>
    <w:rsid w:val="002F1214"/>
    <w:rsid w:val="002F187A"/>
    <w:rsid w:val="002F279B"/>
    <w:rsid w:val="002F3C8E"/>
    <w:rsid w:val="002F43B5"/>
    <w:rsid w:val="002F4E4D"/>
    <w:rsid w:val="002F4F03"/>
    <w:rsid w:val="002F6092"/>
    <w:rsid w:val="003010CF"/>
    <w:rsid w:val="003015C9"/>
    <w:rsid w:val="0030186D"/>
    <w:rsid w:val="00302966"/>
    <w:rsid w:val="0030370A"/>
    <w:rsid w:val="00305101"/>
    <w:rsid w:val="00305D3C"/>
    <w:rsid w:val="0030639C"/>
    <w:rsid w:val="003073DB"/>
    <w:rsid w:val="00310C85"/>
    <w:rsid w:val="0031380F"/>
    <w:rsid w:val="00313FB6"/>
    <w:rsid w:val="003150F8"/>
    <w:rsid w:val="00316E97"/>
    <w:rsid w:val="003173F8"/>
    <w:rsid w:val="00317B1F"/>
    <w:rsid w:val="00317CA3"/>
    <w:rsid w:val="003206AF"/>
    <w:rsid w:val="00321663"/>
    <w:rsid w:val="0032181B"/>
    <w:rsid w:val="00321BBC"/>
    <w:rsid w:val="00321F0B"/>
    <w:rsid w:val="00322A02"/>
    <w:rsid w:val="00322C62"/>
    <w:rsid w:val="00324503"/>
    <w:rsid w:val="003251E0"/>
    <w:rsid w:val="00325FAA"/>
    <w:rsid w:val="003261ED"/>
    <w:rsid w:val="00326CB5"/>
    <w:rsid w:val="00327D83"/>
    <w:rsid w:val="00330994"/>
    <w:rsid w:val="00331386"/>
    <w:rsid w:val="003337A6"/>
    <w:rsid w:val="00334E51"/>
    <w:rsid w:val="0033587A"/>
    <w:rsid w:val="0033705C"/>
    <w:rsid w:val="003409C3"/>
    <w:rsid w:val="00340B55"/>
    <w:rsid w:val="003410F9"/>
    <w:rsid w:val="003422AF"/>
    <w:rsid w:val="00342F9F"/>
    <w:rsid w:val="0034305E"/>
    <w:rsid w:val="0034408C"/>
    <w:rsid w:val="0034564E"/>
    <w:rsid w:val="00346FF2"/>
    <w:rsid w:val="00347E3F"/>
    <w:rsid w:val="00351186"/>
    <w:rsid w:val="00351B7F"/>
    <w:rsid w:val="0035255E"/>
    <w:rsid w:val="00352E17"/>
    <w:rsid w:val="00353FB6"/>
    <w:rsid w:val="00354123"/>
    <w:rsid w:val="00354EF8"/>
    <w:rsid w:val="003555B5"/>
    <w:rsid w:val="00356293"/>
    <w:rsid w:val="00356408"/>
    <w:rsid w:val="00356524"/>
    <w:rsid w:val="003574AF"/>
    <w:rsid w:val="0035757F"/>
    <w:rsid w:val="0035761A"/>
    <w:rsid w:val="00357A6A"/>
    <w:rsid w:val="00361F12"/>
    <w:rsid w:val="00362D66"/>
    <w:rsid w:val="00362D68"/>
    <w:rsid w:val="00362EF8"/>
    <w:rsid w:val="003640D6"/>
    <w:rsid w:val="003654ED"/>
    <w:rsid w:val="00367144"/>
    <w:rsid w:val="00367502"/>
    <w:rsid w:val="00370B69"/>
    <w:rsid w:val="00370E9D"/>
    <w:rsid w:val="00371049"/>
    <w:rsid w:val="00371A77"/>
    <w:rsid w:val="00371AFD"/>
    <w:rsid w:val="00371DC1"/>
    <w:rsid w:val="003727B0"/>
    <w:rsid w:val="00372F20"/>
    <w:rsid w:val="00374D51"/>
    <w:rsid w:val="00375DD7"/>
    <w:rsid w:val="00375FC2"/>
    <w:rsid w:val="00376C27"/>
    <w:rsid w:val="00376E04"/>
    <w:rsid w:val="00376E1D"/>
    <w:rsid w:val="003800AB"/>
    <w:rsid w:val="00383C11"/>
    <w:rsid w:val="0038462F"/>
    <w:rsid w:val="00385A69"/>
    <w:rsid w:val="003865AA"/>
    <w:rsid w:val="003865F1"/>
    <w:rsid w:val="00386B8F"/>
    <w:rsid w:val="003906CC"/>
    <w:rsid w:val="00390BB0"/>
    <w:rsid w:val="00390D57"/>
    <w:rsid w:val="00393B02"/>
    <w:rsid w:val="00393C92"/>
    <w:rsid w:val="003940BA"/>
    <w:rsid w:val="003944E5"/>
    <w:rsid w:val="00394763"/>
    <w:rsid w:val="003947E7"/>
    <w:rsid w:val="00395B9E"/>
    <w:rsid w:val="003961B0"/>
    <w:rsid w:val="00397CC3"/>
    <w:rsid w:val="003A03CD"/>
    <w:rsid w:val="003A0465"/>
    <w:rsid w:val="003A12AE"/>
    <w:rsid w:val="003A19A6"/>
    <w:rsid w:val="003A1BEA"/>
    <w:rsid w:val="003A1CB3"/>
    <w:rsid w:val="003A1EED"/>
    <w:rsid w:val="003A3932"/>
    <w:rsid w:val="003A4341"/>
    <w:rsid w:val="003A4BBF"/>
    <w:rsid w:val="003A4F9C"/>
    <w:rsid w:val="003A61B3"/>
    <w:rsid w:val="003A6DDD"/>
    <w:rsid w:val="003A71F5"/>
    <w:rsid w:val="003B0518"/>
    <w:rsid w:val="003B1662"/>
    <w:rsid w:val="003B167C"/>
    <w:rsid w:val="003B25EE"/>
    <w:rsid w:val="003B355B"/>
    <w:rsid w:val="003B5CB8"/>
    <w:rsid w:val="003B5E51"/>
    <w:rsid w:val="003B628A"/>
    <w:rsid w:val="003B73BB"/>
    <w:rsid w:val="003B741A"/>
    <w:rsid w:val="003B7F16"/>
    <w:rsid w:val="003C1540"/>
    <w:rsid w:val="003C2CCC"/>
    <w:rsid w:val="003C3A50"/>
    <w:rsid w:val="003C461F"/>
    <w:rsid w:val="003C516E"/>
    <w:rsid w:val="003C6C4F"/>
    <w:rsid w:val="003C722F"/>
    <w:rsid w:val="003C7546"/>
    <w:rsid w:val="003D045A"/>
    <w:rsid w:val="003D08DB"/>
    <w:rsid w:val="003D0B0A"/>
    <w:rsid w:val="003D1352"/>
    <w:rsid w:val="003D4AA5"/>
    <w:rsid w:val="003D59E4"/>
    <w:rsid w:val="003D77A1"/>
    <w:rsid w:val="003E0101"/>
    <w:rsid w:val="003E24A3"/>
    <w:rsid w:val="003E48C7"/>
    <w:rsid w:val="003E49B5"/>
    <w:rsid w:val="003E52D6"/>
    <w:rsid w:val="003E571D"/>
    <w:rsid w:val="003E5C43"/>
    <w:rsid w:val="003E6E85"/>
    <w:rsid w:val="003E6EFE"/>
    <w:rsid w:val="003E71F6"/>
    <w:rsid w:val="003E764A"/>
    <w:rsid w:val="003E7AD1"/>
    <w:rsid w:val="003E7F21"/>
    <w:rsid w:val="003F0945"/>
    <w:rsid w:val="003F0D27"/>
    <w:rsid w:val="003F4CD2"/>
    <w:rsid w:val="003F4EA9"/>
    <w:rsid w:val="003F5074"/>
    <w:rsid w:val="003F5836"/>
    <w:rsid w:val="003F5908"/>
    <w:rsid w:val="003F70CF"/>
    <w:rsid w:val="003F745C"/>
    <w:rsid w:val="003F7694"/>
    <w:rsid w:val="003F7722"/>
    <w:rsid w:val="004020A7"/>
    <w:rsid w:val="00403274"/>
    <w:rsid w:val="00404BD0"/>
    <w:rsid w:val="00405101"/>
    <w:rsid w:val="004059DB"/>
    <w:rsid w:val="00407914"/>
    <w:rsid w:val="00407B3E"/>
    <w:rsid w:val="00412240"/>
    <w:rsid w:val="00412893"/>
    <w:rsid w:val="004138AF"/>
    <w:rsid w:val="00414A74"/>
    <w:rsid w:val="00414D11"/>
    <w:rsid w:val="0041628E"/>
    <w:rsid w:val="004175CF"/>
    <w:rsid w:val="00417A98"/>
    <w:rsid w:val="00417F88"/>
    <w:rsid w:val="004201C6"/>
    <w:rsid w:val="004204B3"/>
    <w:rsid w:val="00420DB8"/>
    <w:rsid w:val="00421C55"/>
    <w:rsid w:val="004222EE"/>
    <w:rsid w:val="004225EE"/>
    <w:rsid w:val="00422704"/>
    <w:rsid w:val="00423524"/>
    <w:rsid w:val="004240DB"/>
    <w:rsid w:val="00424CD1"/>
    <w:rsid w:val="0042577A"/>
    <w:rsid w:val="0042646B"/>
    <w:rsid w:val="00426750"/>
    <w:rsid w:val="0043241B"/>
    <w:rsid w:val="00432785"/>
    <w:rsid w:val="00432CC9"/>
    <w:rsid w:val="0043322D"/>
    <w:rsid w:val="00434951"/>
    <w:rsid w:val="00434BA0"/>
    <w:rsid w:val="0043503A"/>
    <w:rsid w:val="00435A73"/>
    <w:rsid w:val="0043715E"/>
    <w:rsid w:val="004377BB"/>
    <w:rsid w:val="004400F1"/>
    <w:rsid w:val="00440D1D"/>
    <w:rsid w:val="0044111D"/>
    <w:rsid w:val="004413B9"/>
    <w:rsid w:val="004415CD"/>
    <w:rsid w:val="00442A3C"/>
    <w:rsid w:val="004437C7"/>
    <w:rsid w:val="00444C70"/>
    <w:rsid w:val="0044585F"/>
    <w:rsid w:val="00447592"/>
    <w:rsid w:val="00451C95"/>
    <w:rsid w:val="00451CCD"/>
    <w:rsid w:val="00453E5B"/>
    <w:rsid w:val="004550BE"/>
    <w:rsid w:val="00461F10"/>
    <w:rsid w:val="0046217B"/>
    <w:rsid w:val="004631CD"/>
    <w:rsid w:val="0046357C"/>
    <w:rsid w:val="00464F00"/>
    <w:rsid w:val="00466077"/>
    <w:rsid w:val="00466B32"/>
    <w:rsid w:val="004671B9"/>
    <w:rsid w:val="00467CE0"/>
    <w:rsid w:val="00470610"/>
    <w:rsid w:val="00471D08"/>
    <w:rsid w:val="0047249D"/>
    <w:rsid w:val="0047459D"/>
    <w:rsid w:val="004761A4"/>
    <w:rsid w:val="00476FDF"/>
    <w:rsid w:val="004774EF"/>
    <w:rsid w:val="004778EC"/>
    <w:rsid w:val="00477B2D"/>
    <w:rsid w:val="004800C2"/>
    <w:rsid w:val="00480379"/>
    <w:rsid w:val="00480DE7"/>
    <w:rsid w:val="00482922"/>
    <w:rsid w:val="004836B6"/>
    <w:rsid w:val="0048413E"/>
    <w:rsid w:val="00484DEC"/>
    <w:rsid w:val="00486263"/>
    <w:rsid w:val="00486527"/>
    <w:rsid w:val="00486B70"/>
    <w:rsid w:val="00490024"/>
    <w:rsid w:val="004900EB"/>
    <w:rsid w:val="0049105F"/>
    <w:rsid w:val="004913FA"/>
    <w:rsid w:val="00491463"/>
    <w:rsid w:val="00491AAD"/>
    <w:rsid w:val="00492A2B"/>
    <w:rsid w:val="00492D67"/>
    <w:rsid w:val="00493884"/>
    <w:rsid w:val="0049396B"/>
    <w:rsid w:val="0049429C"/>
    <w:rsid w:val="00496B2F"/>
    <w:rsid w:val="00496B84"/>
    <w:rsid w:val="004A031D"/>
    <w:rsid w:val="004A0A78"/>
    <w:rsid w:val="004A1534"/>
    <w:rsid w:val="004A175E"/>
    <w:rsid w:val="004A1E42"/>
    <w:rsid w:val="004A21C9"/>
    <w:rsid w:val="004A223D"/>
    <w:rsid w:val="004A2EB9"/>
    <w:rsid w:val="004A3E9C"/>
    <w:rsid w:val="004A4A59"/>
    <w:rsid w:val="004A55C0"/>
    <w:rsid w:val="004A5671"/>
    <w:rsid w:val="004A5873"/>
    <w:rsid w:val="004B02FA"/>
    <w:rsid w:val="004B0497"/>
    <w:rsid w:val="004B2147"/>
    <w:rsid w:val="004B672E"/>
    <w:rsid w:val="004B6AE6"/>
    <w:rsid w:val="004B7462"/>
    <w:rsid w:val="004B7CA9"/>
    <w:rsid w:val="004C00C4"/>
    <w:rsid w:val="004C0AF8"/>
    <w:rsid w:val="004C0DCD"/>
    <w:rsid w:val="004C128E"/>
    <w:rsid w:val="004C3C63"/>
    <w:rsid w:val="004C4C6E"/>
    <w:rsid w:val="004C74FD"/>
    <w:rsid w:val="004C75EB"/>
    <w:rsid w:val="004D085E"/>
    <w:rsid w:val="004D0BAB"/>
    <w:rsid w:val="004D0F65"/>
    <w:rsid w:val="004D248F"/>
    <w:rsid w:val="004D2E9D"/>
    <w:rsid w:val="004D3849"/>
    <w:rsid w:val="004D3B8A"/>
    <w:rsid w:val="004D6033"/>
    <w:rsid w:val="004D7DF9"/>
    <w:rsid w:val="004E0174"/>
    <w:rsid w:val="004E20C7"/>
    <w:rsid w:val="004E3C65"/>
    <w:rsid w:val="004E4308"/>
    <w:rsid w:val="004E4DAB"/>
    <w:rsid w:val="004E525E"/>
    <w:rsid w:val="004E62A4"/>
    <w:rsid w:val="004E6926"/>
    <w:rsid w:val="004E6EB6"/>
    <w:rsid w:val="004E7122"/>
    <w:rsid w:val="004E76F9"/>
    <w:rsid w:val="004F013A"/>
    <w:rsid w:val="004F1D56"/>
    <w:rsid w:val="004F2E5B"/>
    <w:rsid w:val="004F31AF"/>
    <w:rsid w:val="004F371C"/>
    <w:rsid w:val="004F46B1"/>
    <w:rsid w:val="004F4791"/>
    <w:rsid w:val="004F4B4B"/>
    <w:rsid w:val="004F4C68"/>
    <w:rsid w:val="00500347"/>
    <w:rsid w:val="00500CFE"/>
    <w:rsid w:val="00504F43"/>
    <w:rsid w:val="00506BC4"/>
    <w:rsid w:val="005075FC"/>
    <w:rsid w:val="00510C1D"/>
    <w:rsid w:val="00511374"/>
    <w:rsid w:val="0051198E"/>
    <w:rsid w:val="005153B3"/>
    <w:rsid w:val="00516070"/>
    <w:rsid w:val="005160D1"/>
    <w:rsid w:val="00516C72"/>
    <w:rsid w:val="0052022E"/>
    <w:rsid w:val="00521757"/>
    <w:rsid w:val="005230E0"/>
    <w:rsid w:val="00524038"/>
    <w:rsid w:val="00525565"/>
    <w:rsid w:val="00526025"/>
    <w:rsid w:val="0052644A"/>
    <w:rsid w:val="005271AE"/>
    <w:rsid w:val="0052748C"/>
    <w:rsid w:val="005310BA"/>
    <w:rsid w:val="005314C7"/>
    <w:rsid w:val="00531917"/>
    <w:rsid w:val="0053255F"/>
    <w:rsid w:val="00533289"/>
    <w:rsid w:val="00533A48"/>
    <w:rsid w:val="00533E94"/>
    <w:rsid w:val="0053430F"/>
    <w:rsid w:val="00534B5D"/>
    <w:rsid w:val="0053542B"/>
    <w:rsid w:val="00535459"/>
    <w:rsid w:val="005355D8"/>
    <w:rsid w:val="00535B1B"/>
    <w:rsid w:val="005361D6"/>
    <w:rsid w:val="0053760B"/>
    <w:rsid w:val="0054044A"/>
    <w:rsid w:val="00540A61"/>
    <w:rsid w:val="00540B3E"/>
    <w:rsid w:val="00542108"/>
    <w:rsid w:val="00545896"/>
    <w:rsid w:val="00545D10"/>
    <w:rsid w:val="00546195"/>
    <w:rsid w:val="00546661"/>
    <w:rsid w:val="00551492"/>
    <w:rsid w:val="0055213D"/>
    <w:rsid w:val="005528BB"/>
    <w:rsid w:val="00554CFF"/>
    <w:rsid w:val="005555BA"/>
    <w:rsid w:val="0055577A"/>
    <w:rsid w:val="00560D24"/>
    <w:rsid w:val="00561EC0"/>
    <w:rsid w:val="00562A2D"/>
    <w:rsid w:val="0056587B"/>
    <w:rsid w:val="00565910"/>
    <w:rsid w:val="0056703F"/>
    <w:rsid w:val="00570196"/>
    <w:rsid w:val="00570449"/>
    <w:rsid w:val="00570C67"/>
    <w:rsid w:val="0057113B"/>
    <w:rsid w:val="005714AD"/>
    <w:rsid w:val="005717A7"/>
    <w:rsid w:val="005738F8"/>
    <w:rsid w:val="00573F37"/>
    <w:rsid w:val="00574305"/>
    <w:rsid w:val="005745EE"/>
    <w:rsid w:val="005750AC"/>
    <w:rsid w:val="00575954"/>
    <w:rsid w:val="00576497"/>
    <w:rsid w:val="005767FF"/>
    <w:rsid w:val="0057714E"/>
    <w:rsid w:val="00577DE8"/>
    <w:rsid w:val="0058071A"/>
    <w:rsid w:val="00580DA5"/>
    <w:rsid w:val="005815B7"/>
    <w:rsid w:val="00581D29"/>
    <w:rsid w:val="0058272E"/>
    <w:rsid w:val="00583576"/>
    <w:rsid w:val="005842EF"/>
    <w:rsid w:val="00584C33"/>
    <w:rsid w:val="005856FE"/>
    <w:rsid w:val="00585A7D"/>
    <w:rsid w:val="005873C1"/>
    <w:rsid w:val="00587C4D"/>
    <w:rsid w:val="00587DED"/>
    <w:rsid w:val="00587E66"/>
    <w:rsid w:val="0059262D"/>
    <w:rsid w:val="005932AB"/>
    <w:rsid w:val="00595172"/>
    <w:rsid w:val="005A05B5"/>
    <w:rsid w:val="005A0B94"/>
    <w:rsid w:val="005A1F7B"/>
    <w:rsid w:val="005A25D8"/>
    <w:rsid w:val="005A377A"/>
    <w:rsid w:val="005A469F"/>
    <w:rsid w:val="005A4A59"/>
    <w:rsid w:val="005A5F1D"/>
    <w:rsid w:val="005B02DE"/>
    <w:rsid w:val="005B22C0"/>
    <w:rsid w:val="005B3083"/>
    <w:rsid w:val="005B34D8"/>
    <w:rsid w:val="005B3E48"/>
    <w:rsid w:val="005B61DF"/>
    <w:rsid w:val="005B7DE7"/>
    <w:rsid w:val="005C1433"/>
    <w:rsid w:val="005C420E"/>
    <w:rsid w:val="005C4D42"/>
    <w:rsid w:val="005C5165"/>
    <w:rsid w:val="005C569C"/>
    <w:rsid w:val="005C66D8"/>
    <w:rsid w:val="005C6DE9"/>
    <w:rsid w:val="005D3158"/>
    <w:rsid w:val="005D3435"/>
    <w:rsid w:val="005D3DCE"/>
    <w:rsid w:val="005D43F8"/>
    <w:rsid w:val="005D4611"/>
    <w:rsid w:val="005D6B03"/>
    <w:rsid w:val="005D6F11"/>
    <w:rsid w:val="005D7849"/>
    <w:rsid w:val="005E0EF9"/>
    <w:rsid w:val="005E2343"/>
    <w:rsid w:val="005E2509"/>
    <w:rsid w:val="005E3987"/>
    <w:rsid w:val="005E6E78"/>
    <w:rsid w:val="005E7871"/>
    <w:rsid w:val="005E7C78"/>
    <w:rsid w:val="005F0700"/>
    <w:rsid w:val="005F07F0"/>
    <w:rsid w:val="005F2B53"/>
    <w:rsid w:val="005F3689"/>
    <w:rsid w:val="005F4BE4"/>
    <w:rsid w:val="005F675F"/>
    <w:rsid w:val="005F7E84"/>
    <w:rsid w:val="00601962"/>
    <w:rsid w:val="00602FF8"/>
    <w:rsid w:val="006044DA"/>
    <w:rsid w:val="00604DA0"/>
    <w:rsid w:val="00606975"/>
    <w:rsid w:val="00606C69"/>
    <w:rsid w:val="0061018F"/>
    <w:rsid w:val="00610344"/>
    <w:rsid w:val="00611194"/>
    <w:rsid w:val="00612534"/>
    <w:rsid w:val="00613E30"/>
    <w:rsid w:val="00613EEC"/>
    <w:rsid w:val="006147F9"/>
    <w:rsid w:val="00616025"/>
    <w:rsid w:val="00617031"/>
    <w:rsid w:val="006173C0"/>
    <w:rsid w:val="00617A5F"/>
    <w:rsid w:val="00621E76"/>
    <w:rsid w:val="00622E38"/>
    <w:rsid w:val="006235C2"/>
    <w:rsid w:val="00625511"/>
    <w:rsid w:val="0062644B"/>
    <w:rsid w:val="006274B3"/>
    <w:rsid w:val="0062792E"/>
    <w:rsid w:val="00627CA2"/>
    <w:rsid w:val="00630764"/>
    <w:rsid w:val="00630809"/>
    <w:rsid w:val="00630E2A"/>
    <w:rsid w:val="00630F0D"/>
    <w:rsid w:val="006310B0"/>
    <w:rsid w:val="00631CAB"/>
    <w:rsid w:val="00632705"/>
    <w:rsid w:val="00633DD5"/>
    <w:rsid w:val="006341B0"/>
    <w:rsid w:val="006351F5"/>
    <w:rsid w:val="0063552D"/>
    <w:rsid w:val="0063749A"/>
    <w:rsid w:val="00637C79"/>
    <w:rsid w:val="006406CA"/>
    <w:rsid w:val="00641230"/>
    <w:rsid w:val="0064220D"/>
    <w:rsid w:val="00642CD8"/>
    <w:rsid w:val="00644314"/>
    <w:rsid w:val="006447AD"/>
    <w:rsid w:val="00644A95"/>
    <w:rsid w:val="00644D54"/>
    <w:rsid w:val="0064579F"/>
    <w:rsid w:val="00645B92"/>
    <w:rsid w:val="0064679E"/>
    <w:rsid w:val="006502C4"/>
    <w:rsid w:val="006502EC"/>
    <w:rsid w:val="00650B21"/>
    <w:rsid w:val="00651CB3"/>
    <w:rsid w:val="00653898"/>
    <w:rsid w:val="00654888"/>
    <w:rsid w:val="006549BF"/>
    <w:rsid w:val="00654CF9"/>
    <w:rsid w:val="00655E11"/>
    <w:rsid w:val="00656262"/>
    <w:rsid w:val="00660097"/>
    <w:rsid w:val="0066180A"/>
    <w:rsid w:val="00662507"/>
    <w:rsid w:val="00662922"/>
    <w:rsid w:val="00664FEB"/>
    <w:rsid w:val="00665547"/>
    <w:rsid w:val="00665BC8"/>
    <w:rsid w:val="00665EF7"/>
    <w:rsid w:val="00667071"/>
    <w:rsid w:val="006674CB"/>
    <w:rsid w:val="00667BD6"/>
    <w:rsid w:val="00671842"/>
    <w:rsid w:val="0067262E"/>
    <w:rsid w:val="006746DE"/>
    <w:rsid w:val="00680B40"/>
    <w:rsid w:val="00681285"/>
    <w:rsid w:val="0068151F"/>
    <w:rsid w:val="00681921"/>
    <w:rsid w:val="00682725"/>
    <w:rsid w:val="00682ED5"/>
    <w:rsid w:val="00683D31"/>
    <w:rsid w:val="00684486"/>
    <w:rsid w:val="0068458F"/>
    <w:rsid w:val="00687CDA"/>
    <w:rsid w:val="00693527"/>
    <w:rsid w:val="0069385F"/>
    <w:rsid w:val="006944EA"/>
    <w:rsid w:val="00694E73"/>
    <w:rsid w:val="00695501"/>
    <w:rsid w:val="0069641E"/>
    <w:rsid w:val="00697128"/>
    <w:rsid w:val="006A0E70"/>
    <w:rsid w:val="006A0F59"/>
    <w:rsid w:val="006A3C73"/>
    <w:rsid w:val="006A5431"/>
    <w:rsid w:val="006A5FD0"/>
    <w:rsid w:val="006A7508"/>
    <w:rsid w:val="006A785B"/>
    <w:rsid w:val="006B0F86"/>
    <w:rsid w:val="006B16F3"/>
    <w:rsid w:val="006B26A4"/>
    <w:rsid w:val="006B3101"/>
    <w:rsid w:val="006B466E"/>
    <w:rsid w:val="006B6086"/>
    <w:rsid w:val="006B7405"/>
    <w:rsid w:val="006B77C0"/>
    <w:rsid w:val="006B7D74"/>
    <w:rsid w:val="006C027D"/>
    <w:rsid w:val="006C0B40"/>
    <w:rsid w:val="006C138F"/>
    <w:rsid w:val="006C2081"/>
    <w:rsid w:val="006C249B"/>
    <w:rsid w:val="006C45A3"/>
    <w:rsid w:val="006C5484"/>
    <w:rsid w:val="006C5696"/>
    <w:rsid w:val="006C6B40"/>
    <w:rsid w:val="006C7AA9"/>
    <w:rsid w:val="006D03CF"/>
    <w:rsid w:val="006D0967"/>
    <w:rsid w:val="006D0B6D"/>
    <w:rsid w:val="006D14F8"/>
    <w:rsid w:val="006D1651"/>
    <w:rsid w:val="006D1B17"/>
    <w:rsid w:val="006D2DC5"/>
    <w:rsid w:val="006D42A8"/>
    <w:rsid w:val="006D6C81"/>
    <w:rsid w:val="006D755C"/>
    <w:rsid w:val="006D758C"/>
    <w:rsid w:val="006E0C92"/>
    <w:rsid w:val="006E0F41"/>
    <w:rsid w:val="006E17F0"/>
    <w:rsid w:val="006E2D59"/>
    <w:rsid w:val="006E3EB8"/>
    <w:rsid w:val="006E4ADE"/>
    <w:rsid w:val="006E4ED4"/>
    <w:rsid w:val="006E51B0"/>
    <w:rsid w:val="006E5BAC"/>
    <w:rsid w:val="006E5FE8"/>
    <w:rsid w:val="006E7190"/>
    <w:rsid w:val="006E7830"/>
    <w:rsid w:val="006F1C85"/>
    <w:rsid w:val="006F27B0"/>
    <w:rsid w:val="006F356A"/>
    <w:rsid w:val="006F3E52"/>
    <w:rsid w:val="006F5306"/>
    <w:rsid w:val="006F7113"/>
    <w:rsid w:val="006F799E"/>
    <w:rsid w:val="006F7D97"/>
    <w:rsid w:val="006F7EA6"/>
    <w:rsid w:val="007010EC"/>
    <w:rsid w:val="0070206B"/>
    <w:rsid w:val="0070318D"/>
    <w:rsid w:val="007042AA"/>
    <w:rsid w:val="007053BD"/>
    <w:rsid w:val="00706587"/>
    <w:rsid w:val="00706749"/>
    <w:rsid w:val="007101CF"/>
    <w:rsid w:val="00712361"/>
    <w:rsid w:val="00712D1D"/>
    <w:rsid w:val="007138E9"/>
    <w:rsid w:val="00713967"/>
    <w:rsid w:val="00714193"/>
    <w:rsid w:val="00714D17"/>
    <w:rsid w:val="00715936"/>
    <w:rsid w:val="00717599"/>
    <w:rsid w:val="00717776"/>
    <w:rsid w:val="00720843"/>
    <w:rsid w:val="00720B80"/>
    <w:rsid w:val="00720CEC"/>
    <w:rsid w:val="007211D1"/>
    <w:rsid w:val="00722AF6"/>
    <w:rsid w:val="007259E9"/>
    <w:rsid w:val="00727F45"/>
    <w:rsid w:val="0073047F"/>
    <w:rsid w:val="00730F62"/>
    <w:rsid w:val="007312C0"/>
    <w:rsid w:val="00731C8E"/>
    <w:rsid w:val="00732202"/>
    <w:rsid w:val="007331A8"/>
    <w:rsid w:val="00733BDA"/>
    <w:rsid w:val="00733CB5"/>
    <w:rsid w:val="00733F70"/>
    <w:rsid w:val="00734760"/>
    <w:rsid w:val="00735C2E"/>
    <w:rsid w:val="007362AF"/>
    <w:rsid w:val="007366FE"/>
    <w:rsid w:val="007373A1"/>
    <w:rsid w:val="007416D9"/>
    <w:rsid w:val="00741DAB"/>
    <w:rsid w:val="00743B90"/>
    <w:rsid w:val="007440A8"/>
    <w:rsid w:val="007449C5"/>
    <w:rsid w:val="00744C77"/>
    <w:rsid w:val="00744CE1"/>
    <w:rsid w:val="00745E5C"/>
    <w:rsid w:val="0074705B"/>
    <w:rsid w:val="00747411"/>
    <w:rsid w:val="00747A19"/>
    <w:rsid w:val="00747BC6"/>
    <w:rsid w:val="00750DE3"/>
    <w:rsid w:val="00752268"/>
    <w:rsid w:val="00752456"/>
    <w:rsid w:val="00752589"/>
    <w:rsid w:val="007540BE"/>
    <w:rsid w:val="00754363"/>
    <w:rsid w:val="0075595D"/>
    <w:rsid w:val="00755B0E"/>
    <w:rsid w:val="0075642E"/>
    <w:rsid w:val="00757C84"/>
    <w:rsid w:val="00761189"/>
    <w:rsid w:val="0076379B"/>
    <w:rsid w:val="00763A86"/>
    <w:rsid w:val="007654E3"/>
    <w:rsid w:val="00766613"/>
    <w:rsid w:val="00766DF2"/>
    <w:rsid w:val="007704A5"/>
    <w:rsid w:val="00770C19"/>
    <w:rsid w:val="00771578"/>
    <w:rsid w:val="0077186D"/>
    <w:rsid w:val="00771AF9"/>
    <w:rsid w:val="0077277B"/>
    <w:rsid w:val="0077346B"/>
    <w:rsid w:val="00773B8E"/>
    <w:rsid w:val="00773C54"/>
    <w:rsid w:val="00774413"/>
    <w:rsid w:val="00774B22"/>
    <w:rsid w:val="00776CDB"/>
    <w:rsid w:val="0077769C"/>
    <w:rsid w:val="0077772C"/>
    <w:rsid w:val="00780654"/>
    <w:rsid w:val="007815A2"/>
    <w:rsid w:val="007816CE"/>
    <w:rsid w:val="00781758"/>
    <w:rsid w:val="00781FC8"/>
    <w:rsid w:val="007823F8"/>
    <w:rsid w:val="0078315D"/>
    <w:rsid w:val="00784772"/>
    <w:rsid w:val="0079023F"/>
    <w:rsid w:val="00790A69"/>
    <w:rsid w:val="0079100E"/>
    <w:rsid w:val="0079127B"/>
    <w:rsid w:val="0079140E"/>
    <w:rsid w:val="00791596"/>
    <w:rsid w:val="0079241E"/>
    <w:rsid w:val="0079267B"/>
    <w:rsid w:val="00792D72"/>
    <w:rsid w:val="0079418E"/>
    <w:rsid w:val="00794262"/>
    <w:rsid w:val="007976B4"/>
    <w:rsid w:val="00797C59"/>
    <w:rsid w:val="00797FAA"/>
    <w:rsid w:val="007A02C0"/>
    <w:rsid w:val="007A07D9"/>
    <w:rsid w:val="007A20BD"/>
    <w:rsid w:val="007A2F9E"/>
    <w:rsid w:val="007A4704"/>
    <w:rsid w:val="007A697B"/>
    <w:rsid w:val="007A6AB0"/>
    <w:rsid w:val="007A7664"/>
    <w:rsid w:val="007A7911"/>
    <w:rsid w:val="007A7F11"/>
    <w:rsid w:val="007B0AE8"/>
    <w:rsid w:val="007B0BAC"/>
    <w:rsid w:val="007B12CF"/>
    <w:rsid w:val="007B1760"/>
    <w:rsid w:val="007B1A1E"/>
    <w:rsid w:val="007B1A23"/>
    <w:rsid w:val="007B1D99"/>
    <w:rsid w:val="007B2602"/>
    <w:rsid w:val="007B409B"/>
    <w:rsid w:val="007B5D0A"/>
    <w:rsid w:val="007B7392"/>
    <w:rsid w:val="007B74B2"/>
    <w:rsid w:val="007B7F97"/>
    <w:rsid w:val="007C015F"/>
    <w:rsid w:val="007C1D34"/>
    <w:rsid w:val="007C54BB"/>
    <w:rsid w:val="007C5724"/>
    <w:rsid w:val="007C57B6"/>
    <w:rsid w:val="007C5DCF"/>
    <w:rsid w:val="007C6DA5"/>
    <w:rsid w:val="007C7E5F"/>
    <w:rsid w:val="007C7EDD"/>
    <w:rsid w:val="007D0C89"/>
    <w:rsid w:val="007D1534"/>
    <w:rsid w:val="007D259F"/>
    <w:rsid w:val="007D6883"/>
    <w:rsid w:val="007D75B4"/>
    <w:rsid w:val="007E0CC6"/>
    <w:rsid w:val="007E11A3"/>
    <w:rsid w:val="007E122E"/>
    <w:rsid w:val="007E147C"/>
    <w:rsid w:val="007E1594"/>
    <w:rsid w:val="007E1841"/>
    <w:rsid w:val="007E1F6A"/>
    <w:rsid w:val="007E2032"/>
    <w:rsid w:val="007E27A8"/>
    <w:rsid w:val="007E28A3"/>
    <w:rsid w:val="007E44B3"/>
    <w:rsid w:val="007E56AF"/>
    <w:rsid w:val="007E57A0"/>
    <w:rsid w:val="007E5F0E"/>
    <w:rsid w:val="007E6509"/>
    <w:rsid w:val="007E6981"/>
    <w:rsid w:val="007E6F54"/>
    <w:rsid w:val="007E7FBA"/>
    <w:rsid w:val="007F09F0"/>
    <w:rsid w:val="007F17FA"/>
    <w:rsid w:val="007F2A8C"/>
    <w:rsid w:val="007F379F"/>
    <w:rsid w:val="007F4721"/>
    <w:rsid w:val="007F6105"/>
    <w:rsid w:val="007F6B2B"/>
    <w:rsid w:val="007F6D8A"/>
    <w:rsid w:val="007F6EB9"/>
    <w:rsid w:val="007F7694"/>
    <w:rsid w:val="00801087"/>
    <w:rsid w:val="00802088"/>
    <w:rsid w:val="00802507"/>
    <w:rsid w:val="00802786"/>
    <w:rsid w:val="0080340E"/>
    <w:rsid w:val="00803EE7"/>
    <w:rsid w:val="00803FA7"/>
    <w:rsid w:val="00804283"/>
    <w:rsid w:val="008046FF"/>
    <w:rsid w:val="008052F3"/>
    <w:rsid w:val="00805769"/>
    <w:rsid w:val="008062BA"/>
    <w:rsid w:val="00806757"/>
    <w:rsid w:val="00807AF7"/>
    <w:rsid w:val="00812F00"/>
    <w:rsid w:val="00813111"/>
    <w:rsid w:val="00813E5A"/>
    <w:rsid w:val="00813F27"/>
    <w:rsid w:val="00814359"/>
    <w:rsid w:val="00814582"/>
    <w:rsid w:val="008162DA"/>
    <w:rsid w:val="00816441"/>
    <w:rsid w:val="00820000"/>
    <w:rsid w:val="00820678"/>
    <w:rsid w:val="00821B9A"/>
    <w:rsid w:val="00823219"/>
    <w:rsid w:val="00823C6E"/>
    <w:rsid w:val="008246FF"/>
    <w:rsid w:val="00824945"/>
    <w:rsid w:val="008250EA"/>
    <w:rsid w:val="0082612F"/>
    <w:rsid w:val="00826490"/>
    <w:rsid w:val="00826BBF"/>
    <w:rsid w:val="00827016"/>
    <w:rsid w:val="008316E2"/>
    <w:rsid w:val="008319B5"/>
    <w:rsid w:val="00831DBE"/>
    <w:rsid w:val="00832CA6"/>
    <w:rsid w:val="008337B6"/>
    <w:rsid w:val="00833858"/>
    <w:rsid w:val="00835ED7"/>
    <w:rsid w:val="008360C3"/>
    <w:rsid w:val="00836874"/>
    <w:rsid w:val="00837CFF"/>
    <w:rsid w:val="00840979"/>
    <w:rsid w:val="00840EC5"/>
    <w:rsid w:val="008414B7"/>
    <w:rsid w:val="008432C5"/>
    <w:rsid w:val="00843BF8"/>
    <w:rsid w:val="00844488"/>
    <w:rsid w:val="00844B78"/>
    <w:rsid w:val="00845EA4"/>
    <w:rsid w:val="00846FAC"/>
    <w:rsid w:val="00847000"/>
    <w:rsid w:val="0085087B"/>
    <w:rsid w:val="00850976"/>
    <w:rsid w:val="00850F6B"/>
    <w:rsid w:val="00852191"/>
    <w:rsid w:val="00853095"/>
    <w:rsid w:val="0085392A"/>
    <w:rsid w:val="008543C1"/>
    <w:rsid w:val="00854F53"/>
    <w:rsid w:val="00855EF2"/>
    <w:rsid w:val="0085607F"/>
    <w:rsid w:val="00856785"/>
    <w:rsid w:val="00856A2A"/>
    <w:rsid w:val="00862FF3"/>
    <w:rsid w:val="0086365E"/>
    <w:rsid w:val="0086372D"/>
    <w:rsid w:val="0086381D"/>
    <w:rsid w:val="00865761"/>
    <w:rsid w:val="0086660D"/>
    <w:rsid w:val="0086790B"/>
    <w:rsid w:val="008707D7"/>
    <w:rsid w:val="0087080B"/>
    <w:rsid w:val="008722E0"/>
    <w:rsid w:val="0087257F"/>
    <w:rsid w:val="00872A97"/>
    <w:rsid w:val="00875E93"/>
    <w:rsid w:val="00876AAB"/>
    <w:rsid w:val="0087760E"/>
    <w:rsid w:val="00877687"/>
    <w:rsid w:val="0088090E"/>
    <w:rsid w:val="008815F8"/>
    <w:rsid w:val="008878DD"/>
    <w:rsid w:val="00890369"/>
    <w:rsid w:val="00895DC8"/>
    <w:rsid w:val="00897565"/>
    <w:rsid w:val="008976D6"/>
    <w:rsid w:val="00897817"/>
    <w:rsid w:val="008A04E8"/>
    <w:rsid w:val="008A0586"/>
    <w:rsid w:val="008A07D0"/>
    <w:rsid w:val="008A104B"/>
    <w:rsid w:val="008A1869"/>
    <w:rsid w:val="008A34B0"/>
    <w:rsid w:val="008A51D2"/>
    <w:rsid w:val="008A599A"/>
    <w:rsid w:val="008A67AC"/>
    <w:rsid w:val="008A7CD5"/>
    <w:rsid w:val="008A7EAA"/>
    <w:rsid w:val="008B0815"/>
    <w:rsid w:val="008B1FB4"/>
    <w:rsid w:val="008B39B9"/>
    <w:rsid w:val="008B3F27"/>
    <w:rsid w:val="008B5607"/>
    <w:rsid w:val="008B6419"/>
    <w:rsid w:val="008B77F9"/>
    <w:rsid w:val="008B79C7"/>
    <w:rsid w:val="008C1294"/>
    <w:rsid w:val="008C12C3"/>
    <w:rsid w:val="008C181C"/>
    <w:rsid w:val="008C255D"/>
    <w:rsid w:val="008C2C9C"/>
    <w:rsid w:val="008C42C9"/>
    <w:rsid w:val="008C4E59"/>
    <w:rsid w:val="008C4EDD"/>
    <w:rsid w:val="008C4F54"/>
    <w:rsid w:val="008C5B0C"/>
    <w:rsid w:val="008C6931"/>
    <w:rsid w:val="008C6D28"/>
    <w:rsid w:val="008C70F5"/>
    <w:rsid w:val="008D09FC"/>
    <w:rsid w:val="008D2614"/>
    <w:rsid w:val="008D33D3"/>
    <w:rsid w:val="008D3A08"/>
    <w:rsid w:val="008D4C91"/>
    <w:rsid w:val="008D4D83"/>
    <w:rsid w:val="008D4F63"/>
    <w:rsid w:val="008D6228"/>
    <w:rsid w:val="008D693D"/>
    <w:rsid w:val="008E00FF"/>
    <w:rsid w:val="008E1071"/>
    <w:rsid w:val="008E1376"/>
    <w:rsid w:val="008E214E"/>
    <w:rsid w:val="008E2C17"/>
    <w:rsid w:val="008E2DBB"/>
    <w:rsid w:val="008E47B4"/>
    <w:rsid w:val="008E4A7D"/>
    <w:rsid w:val="008E5892"/>
    <w:rsid w:val="008E6AA5"/>
    <w:rsid w:val="008F0D32"/>
    <w:rsid w:val="008F17E8"/>
    <w:rsid w:val="008F2D64"/>
    <w:rsid w:val="008F443F"/>
    <w:rsid w:val="008F5258"/>
    <w:rsid w:val="008F57E2"/>
    <w:rsid w:val="008F5927"/>
    <w:rsid w:val="008F5E1D"/>
    <w:rsid w:val="008F6B93"/>
    <w:rsid w:val="0090034A"/>
    <w:rsid w:val="00900FF8"/>
    <w:rsid w:val="00901828"/>
    <w:rsid w:val="00902641"/>
    <w:rsid w:val="00902FE0"/>
    <w:rsid w:val="00903FD3"/>
    <w:rsid w:val="0090524F"/>
    <w:rsid w:val="00906718"/>
    <w:rsid w:val="0090682C"/>
    <w:rsid w:val="00906C1C"/>
    <w:rsid w:val="0090777B"/>
    <w:rsid w:val="00907D4F"/>
    <w:rsid w:val="00907D50"/>
    <w:rsid w:val="00910A7B"/>
    <w:rsid w:val="00910CA3"/>
    <w:rsid w:val="00910E17"/>
    <w:rsid w:val="0091190F"/>
    <w:rsid w:val="00911A06"/>
    <w:rsid w:val="00911A18"/>
    <w:rsid w:val="0091264D"/>
    <w:rsid w:val="00913700"/>
    <w:rsid w:val="00914A98"/>
    <w:rsid w:val="009151BC"/>
    <w:rsid w:val="0091739A"/>
    <w:rsid w:val="0091745D"/>
    <w:rsid w:val="00917673"/>
    <w:rsid w:val="00917D24"/>
    <w:rsid w:val="009203F2"/>
    <w:rsid w:val="00920C5D"/>
    <w:rsid w:val="0092344F"/>
    <w:rsid w:val="00923550"/>
    <w:rsid w:val="00923893"/>
    <w:rsid w:val="00925A3F"/>
    <w:rsid w:val="00926E23"/>
    <w:rsid w:val="00927310"/>
    <w:rsid w:val="00927617"/>
    <w:rsid w:val="00927D02"/>
    <w:rsid w:val="00927F2F"/>
    <w:rsid w:val="009300FA"/>
    <w:rsid w:val="009301A7"/>
    <w:rsid w:val="00930D93"/>
    <w:rsid w:val="00931356"/>
    <w:rsid w:val="00932055"/>
    <w:rsid w:val="009328C4"/>
    <w:rsid w:val="009360F9"/>
    <w:rsid w:val="0093673D"/>
    <w:rsid w:val="00936998"/>
    <w:rsid w:val="00937242"/>
    <w:rsid w:val="00937CF8"/>
    <w:rsid w:val="00937D86"/>
    <w:rsid w:val="009403B2"/>
    <w:rsid w:val="00940622"/>
    <w:rsid w:val="00941BB9"/>
    <w:rsid w:val="00942E49"/>
    <w:rsid w:val="00943680"/>
    <w:rsid w:val="00944B7F"/>
    <w:rsid w:val="00944EFD"/>
    <w:rsid w:val="00946C60"/>
    <w:rsid w:val="00946DDF"/>
    <w:rsid w:val="00947FD5"/>
    <w:rsid w:val="00950543"/>
    <w:rsid w:val="009513D1"/>
    <w:rsid w:val="00952045"/>
    <w:rsid w:val="0095237A"/>
    <w:rsid w:val="00952C58"/>
    <w:rsid w:val="009531BA"/>
    <w:rsid w:val="009540AF"/>
    <w:rsid w:val="0095464A"/>
    <w:rsid w:val="00954C81"/>
    <w:rsid w:val="00954E9F"/>
    <w:rsid w:val="0095501D"/>
    <w:rsid w:val="00955443"/>
    <w:rsid w:val="00955D72"/>
    <w:rsid w:val="00957841"/>
    <w:rsid w:val="00957E8D"/>
    <w:rsid w:val="0096103B"/>
    <w:rsid w:val="00961688"/>
    <w:rsid w:val="00962A3A"/>
    <w:rsid w:val="00962A7D"/>
    <w:rsid w:val="00966BEA"/>
    <w:rsid w:val="00971C7A"/>
    <w:rsid w:val="00971D6D"/>
    <w:rsid w:val="009723C2"/>
    <w:rsid w:val="00972B4A"/>
    <w:rsid w:val="0097371F"/>
    <w:rsid w:val="0097375E"/>
    <w:rsid w:val="00973D99"/>
    <w:rsid w:val="009759F3"/>
    <w:rsid w:val="00975CCA"/>
    <w:rsid w:val="009775EE"/>
    <w:rsid w:val="0097797E"/>
    <w:rsid w:val="009779B8"/>
    <w:rsid w:val="00977CF9"/>
    <w:rsid w:val="00980C33"/>
    <w:rsid w:val="00981685"/>
    <w:rsid w:val="009822BD"/>
    <w:rsid w:val="00982487"/>
    <w:rsid w:val="009838FE"/>
    <w:rsid w:val="0098584B"/>
    <w:rsid w:val="009858BE"/>
    <w:rsid w:val="00986335"/>
    <w:rsid w:val="009877FB"/>
    <w:rsid w:val="00990764"/>
    <w:rsid w:val="0099244A"/>
    <w:rsid w:val="00993DDC"/>
    <w:rsid w:val="009946E4"/>
    <w:rsid w:val="0099685B"/>
    <w:rsid w:val="00996E41"/>
    <w:rsid w:val="00997839"/>
    <w:rsid w:val="00997FA1"/>
    <w:rsid w:val="009A19F7"/>
    <w:rsid w:val="009A1EC6"/>
    <w:rsid w:val="009A20D0"/>
    <w:rsid w:val="009A2286"/>
    <w:rsid w:val="009A27A3"/>
    <w:rsid w:val="009A2C63"/>
    <w:rsid w:val="009A34BE"/>
    <w:rsid w:val="009A353F"/>
    <w:rsid w:val="009A4238"/>
    <w:rsid w:val="009A4677"/>
    <w:rsid w:val="009A4B5C"/>
    <w:rsid w:val="009A59CD"/>
    <w:rsid w:val="009A604E"/>
    <w:rsid w:val="009A6E9E"/>
    <w:rsid w:val="009A7F4F"/>
    <w:rsid w:val="009B1DF6"/>
    <w:rsid w:val="009B5553"/>
    <w:rsid w:val="009B59A1"/>
    <w:rsid w:val="009B5F95"/>
    <w:rsid w:val="009B73CA"/>
    <w:rsid w:val="009B7F1F"/>
    <w:rsid w:val="009C334A"/>
    <w:rsid w:val="009C37E7"/>
    <w:rsid w:val="009C3BA0"/>
    <w:rsid w:val="009C4135"/>
    <w:rsid w:val="009C567C"/>
    <w:rsid w:val="009D0633"/>
    <w:rsid w:val="009D1C08"/>
    <w:rsid w:val="009D205C"/>
    <w:rsid w:val="009D24A5"/>
    <w:rsid w:val="009D363D"/>
    <w:rsid w:val="009D38E8"/>
    <w:rsid w:val="009D5334"/>
    <w:rsid w:val="009D7125"/>
    <w:rsid w:val="009D77EA"/>
    <w:rsid w:val="009E080B"/>
    <w:rsid w:val="009E08FB"/>
    <w:rsid w:val="009E0BE8"/>
    <w:rsid w:val="009E26CD"/>
    <w:rsid w:val="009E4584"/>
    <w:rsid w:val="009E4673"/>
    <w:rsid w:val="009E52A6"/>
    <w:rsid w:val="009E68A3"/>
    <w:rsid w:val="009E6C52"/>
    <w:rsid w:val="009F035E"/>
    <w:rsid w:val="009F0EE1"/>
    <w:rsid w:val="009F167A"/>
    <w:rsid w:val="009F218B"/>
    <w:rsid w:val="009F3875"/>
    <w:rsid w:val="009F3C32"/>
    <w:rsid w:val="009F5609"/>
    <w:rsid w:val="009F5F08"/>
    <w:rsid w:val="009F6AA5"/>
    <w:rsid w:val="009F6C23"/>
    <w:rsid w:val="009F78DD"/>
    <w:rsid w:val="00A00243"/>
    <w:rsid w:val="00A0077C"/>
    <w:rsid w:val="00A01BDF"/>
    <w:rsid w:val="00A029FB"/>
    <w:rsid w:val="00A03BB1"/>
    <w:rsid w:val="00A063BC"/>
    <w:rsid w:val="00A10A84"/>
    <w:rsid w:val="00A12694"/>
    <w:rsid w:val="00A13395"/>
    <w:rsid w:val="00A13BD6"/>
    <w:rsid w:val="00A1406F"/>
    <w:rsid w:val="00A14EBD"/>
    <w:rsid w:val="00A155C2"/>
    <w:rsid w:val="00A17A5E"/>
    <w:rsid w:val="00A2097E"/>
    <w:rsid w:val="00A219FE"/>
    <w:rsid w:val="00A22E0C"/>
    <w:rsid w:val="00A24112"/>
    <w:rsid w:val="00A24340"/>
    <w:rsid w:val="00A24E3F"/>
    <w:rsid w:val="00A24E64"/>
    <w:rsid w:val="00A2556C"/>
    <w:rsid w:val="00A2620F"/>
    <w:rsid w:val="00A26A82"/>
    <w:rsid w:val="00A27AC1"/>
    <w:rsid w:val="00A3212D"/>
    <w:rsid w:val="00A34316"/>
    <w:rsid w:val="00A34CE7"/>
    <w:rsid w:val="00A350C7"/>
    <w:rsid w:val="00A3510C"/>
    <w:rsid w:val="00A35151"/>
    <w:rsid w:val="00A35F0E"/>
    <w:rsid w:val="00A36077"/>
    <w:rsid w:val="00A37B93"/>
    <w:rsid w:val="00A40815"/>
    <w:rsid w:val="00A416C6"/>
    <w:rsid w:val="00A417F4"/>
    <w:rsid w:val="00A425D9"/>
    <w:rsid w:val="00A42D5C"/>
    <w:rsid w:val="00A43206"/>
    <w:rsid w:val="00A43DE7"/>
    <w:rsid w:val="00A44040"/>
    <w:rsid w:val="00A44922"/>
    <w:rsid w:val="00A46E48"/>
    <w:rsid w:val="00A46F1F"/>
    <w:rsid w:val="00A514D9"/>
    <w:rsid w:val="00A516F7"/>
    <w:rsid w:val="00A51707"/>
    <w:rsid w:val="00A519F7"/>
    <w:rsid w:val="00A52003"/>
    <w:rsid w:val="00A53646"/>
    <w:rsid w:val="00A5566F"/>
    <w:rsid w:val="00A568BE"/>
    <w:rsid w:val="00A574FE"/>
    <w:rsid w:val="00A619CF"/>
    <w:rsid w:val="00A62699"/>
    <w:rsid w:val="00A62E70"/>
    <w:rsid w:val="00A637D0"/>
    <w:rsid w:val="00A64114"/>
    <w:rsid w:val="00A641BB"/>
    <w:rsid w:val="00A65029"/>
    <w:rsid w:val="00A65A7F"/>
    <w:rsid w:val="00A65DEB"/>
    <w:rsid w:val="00A70396"/>
    <w:rsid w:val="00A70B9F"/>
    <w:rsid w:val="00A72870"/>
    <w:rsid w:val="00A72A01"/>
    <w:rsid w:val="00A73FEB"/>
    <w:rsid w:val="00A7554A"/>
    <w:rsid w:val="00A762E9"/>
    <w:rsid w:val="00A76ECF"/>
    <w:rsid w:val="00A77EBE"/>
    <w:rsid w:val="00A830C0"/>
    <w:rsid w:val="00A85AB1"/>
    <w:rsid w:val="00A85AF5"/>
    <w:rsid w:val="00A85CF0"/>
    <w:rsid w:val="00A86DB4"/>
    <w:rsid w:val="00A90662"/>
    <w:rsid w:val="00A90D67"/>
    <w:rsid w:val="00A913F6"/>
    <w:rsid w:val="00A91A54"/>
    <w:rsid w:val="00A91AC7"/>
    <w:rsid w:val="00A92FCA"/>
    <w:rsid w:val="00A97AFE"/>
    <w:rsid w:val="00AA05DD"/>
    <w:rsid w:val="00AA0AE5"/>
    <w:rsid w:val="00AA104C"/>
    <w:rsid w:val="00AA10A8"/>
    <w:rsid w:val="00AA1214"/>
    <w:rsid w:val="00AA20B6"/>
    <w:rsid w:val="00AA2A31"/>
    <w:rsid w:val="00AA3429"/>
    <w:rsid w:val="00AA432C"/>
    <w:rsid w:val="00AA50B2"/>
    <w:rsid w:val="00AA58EC"/>
    <w:rsid w:val="00AA6081"/>
    <w:rsid w:val="00AA65CB"/>
    <w:rsid w:val="00AA67C0"/>
    <w:rsid w:val="00AA73BE"/>
    <w:rsid w:val="00AB04E4"/>
    <w:rsid w:val="00AB2AE0"/>
    <w:rsid w:val="00AB4497"/>
    <w:rsid w:val="00AB4E9E"/>
    <w:rsid w:val="00AB5A63"/>
    <w:rsid w:val="00AB6039"/>
    <w:rsid w:val="00AB66A1"/>
    <w:rsid w:val="00AB6B6C"/>
    <w:rsid w:val="00AB71F4"/>
    <w:rsid w:val="00AB7592"/>
    <w:rsid w:val="00AC0B5E"/>
    <w:rsid w:val="00AC1DE5"/>
    <w:rsid w:val="00AC1E71"/>
    <w:rsid w:val="00AC20EE"/>
    <w:rsid w:val="00AC33F0"/>
    <w:rsid w:val="00AC3A2D"/>
    <w:rsid w:val="00AC3A7B"/>
    <w:rsid w:val="00AC4102"/>
    <w:rsid w:val="00AC45D5"/>
    <w:rsid w:val="00AC4C33"/>
    <w:rsid w:val="00AC63D2"/>
    <w:rsid w:val="00AC713B"/>
    <w:rsid w:val="00AC727E"/>
    <w:rsid w:val="00AC74C5"/>
    <w:rsid w:val="00AC784E"/>
    <w:rsid w:val="00AC7A86"/>
    <w:rsid w:val="00AC7C79"/>
    <w:rsid w:val="00AD0356"/>
    <w:rsid w:val="00AD1A9A"/>
    <w:rsid w:val="00AD1DAF"/>
    <w:rsid w:val="00AD441D"/>
    <w:rsid w:val="00AD52DE"/>
    <w:rsid w:val="00AD6266"/>
    <w:rsid w:val="00AD665E"/>
    <w:rsid w:val="00AE2059"/>
    <w:rsid w:val="00AE2108"/>
    <w:rsid w:val="00AE2FA3"/>
    <w:rsid w:val="00AE3ECF"/>
    <w:rsid w:val="00AE47B7"/>
    <w:rsid w:val="00AE63F5"/>
    <w:rsid w:val="00AF12A8"/>
    <w:rsid w:val="00AF4882"/>
    <w:rsid w:val="00AF4C92"/>
    <w:rsid w:val="00AF5A2D"/>
    <w:rsid w:val="00AF5C40"/>
    <w:rsid w:val="00AF5C4E"/>
    <w:rsid w:val="00B004F3"/>
    <w:rsid w:val="00B00CA3"/>
    <w:rsid w:val="00B00FE8"/>
    <w:rsid w:val="00B0200E"/>
    <w:rsid w:val="00B028BA"/>
    <w:rsid w:val="00B02B9B"/>
    <w:rsid w:val="00B03D3B"/>
    <w:rsid w:val="00B04500"/>
    <w:rsid w:val="00B048DE"/>
    <w:rsid w:val="00B06C78"/>
    <w:rsid w:val="00B07EE4"/>
    <w:rsid w:val="00B1048A"/>
    <w:rsid w:val="00B10998"/>
    <w:rsid w:val="00B1215F"/>
    <w:rsid w:val="00B12663"/>
    <w:rsid w:val="00B12AFD"/>
    <w:rsid w:val="00B14F56"/>
    <w:rsid w:val="00B15469"/>
    <w:rsid w:val="00B15C3A"/>
    <w:rsid w:val="00B20445"/>
    <w:rsid w:val="00B205EC"/>
    <w:rsid w:val="00B20629"/>
    <w:rsid w:val="00B22A08"/>
    <w:rsid w:val="00B23112"/>
    <w:rsid w:val="00B23623"/>
    <w:rsid w:val="00B2390E"/>
    <w:rsid w:val="00B245B8"/>
    <w:rsid w:val="00B25946"/>
    <w:rsid w:val="00B259F1"/>
    <w:rsid w:val="00B25A8C"/>
    <w:rsid w:val="00B26B32"/>
    <w:rsid w:val="00B3164A"/>
    <w:rsid w:val="00B33C0C"/>
    <w:rsid w:val="00B34736"/>
    <w:rsid w:val="00B35876"/>
    <w:rsid w:val="00B360BA"/>
    <w:rsid w:val="00B37127"/>
    <w:rsid w:val="00B37A8D"/>
    <w:rsid w:val="00B37F9F"/>
    <w:rsid w:val="00B400C8"/>
    <w:rsid w:val="00B41DDD"/>
    <w:rsid w:val="00B42094"/>
    <w:rsid w:val="00B420D1"/>
    <w:rsid w:val="00B42719"/>
    <w:rsid w:val="00B4290E"/>
    <w:rsid w:val="00B434F9"/>
    <w:rsid w:val="00B45705"/>
    <w:rsid w:val="00B462C1"/>
    <w:rsid w:val="00B47992"/>
    <w:rsid w:val="00B479D3"/>
    <w:rsid w:val="00B47B0E"/>
    <w:rsid w:val="00B51514"/>
    <w:rsid w:val="00B529B8"/>
    <w:rsid w:val="00B53D5C"/>
    <w:rsid w:val="00B5543A"/>
    <w:rsid w:val="00B57B7B"/>
    <w:rsid w:val="00B60C95"/>
    <w:rsid w:val="00B633CD"/>
    <w:rsid w:val="00B63516"/>
    <w:rsid w:val="00B63AC8"/>
    <w:rsid w:val="00B641DA"/>
    <w:rsid w:val="00B64B93"/>
    <w:rsid w:val="00B64D9A"/>
    <w:rsid w:val="00B65A56"/>
    <w:rsid w:val="00B65AB4"/>
    <w:rsid w:val="00B7033B"/>
    <w:rsid w:val="00B708A9"/>
    <w:rsid w:val="00B708D3"/>
    <w:rsid w:val="00B708F1"/>
    <w:rsid w:val="00B70CC4"/>
    <w:rsid w:val="00B70E02"/>
    <w:rsid w:val="00B735A6"/>
    <w:rsid w:val="00B73968"/>
    <w:rsid w:val="00B74916"/>
    <w:rsid w:val="00B7507A"/>
    <w:rsid w:val="00B80CB4"/>
    <w:rsid w:val="00B812A7"/>
    <w:rsid w:val="00B81531"/>
    <w:rsid w:val="00B82116"/>
    <w:rsid w:val="00B823CE"/>
    <w:rsid w:val="00B83C68"/>
    <w:rsid w:val="00B84534"/>
    <w:rsid w:val="00B8574F"/>
    <w:rsid w:val="00B85A8D"/>
    <w:rsid w:val="00B8650E"/>
    <w:rsid w:val="00B86A54"/>
    <w:rsid w:val="00B90939"/>
    <w:rsid w:val="00B916B7"/>
    <w:rsid w:val="00B92082"/>
    <w:rsid w:val="00B9328B"/>
    <w:rsid w:val="00B93C88"/>
    <w:rsid w:val="00B93C93"/>
    <w:rsid w:val="00B94519"/>
    <w:rsid w:val="00B94BE5"/>
    <w:rsid w:val="00B950B9"/>
    <w:rsid w:val="00B954B2"/>
    <w:rsid w:val="00B96712"/>
    <w:rsid w:val="00B96AB0"/>
    <w:rsid w:val="00B97B58"/>
    <w:rsid w:val="00BA02B8"/>
    <w:rsid w:val="00BA09EA"/>
    <w:rsid w:val="00BA0F72"/>
    <w:rsid w:val="00BA0FEC"/>
    <w:rsid w:val="00BA1AC2"/>
    <w:rsid w:val="00BA1BF7"/>
    <w:rsid w:val="00BA2026"/>
    <w:rsid w:val="00BA20A8"/>
    <w:rsid w:val="00BA24F8"/>
    <w:rsid w:val="00BA29A4"/>
    <w:rsid w:val="00BA2A8D"/>
    <w:rsid w:val="00BA34BA"/>
    <w:rsid w:val="00BA40EB"/>
    <w:rsid w:val="00BA48FE"/>
    <w:rsid w:val="00BA4B87"/>
    <w:rsid w:val="00BA5CB6"/>
    <w:rsid w:val="00BA7184"/>
    <w:rsid w:val="00BA7C39"/>
    <w:rsid w:val="00BB049D"/>
    <w:rsid w:val="00BB1123"/>
    <w:rsid w:val="00BB379E"/>
    <w:rsid w:val="00BB3EBD"/>
    <w:rsid w:val="00BB419A"/>
    <w:rsid w:val="00BB4A02"/>
    <w:rsid w:val="00BB4E13"/>
    <w:rsid w:val="00BB517D"/>
    <w:rsid w:val="00BB76BE"/>
    <w:rsid w:val="00BB7FFC"/>
    <w:rsid w:val="00BC02FA"/>
    <w:rsid w:val="00BC0572"/>
    <w:rsid w:val="00BC0CEC"/>
    <w:rsid w:val="00BC0D01"/>
    <w:rsid w:val="00BC203D"/>
    <w:rsid w:val="00BC2752"/>
    <w:rsid w:val="00BC3B71"/>
    <w:rsid w:val="00BC430D"/>
    <w:rsid w:val="00BC58DA"/>
    <w:rsid w:val="00BC591C"/>
    <w:rsid w:val="00BC634A"/>
    <w:rsid w:val="00BC6B5C"/>
    <w:rsid w:val="00BC73EE"/>
    <w:rsid w:val="00BC75EB"/>
    <w:rsid w:val="00BC7EF5"/>
    <w:rsid w:val="00BD02C2"/>
    <w:rsid w:val="00BD12DB"/>
    <w:rsid w:val="00BD22E3"/>
    <w:rsid w:val="00BD2442"/>
    <w:rsid w:val="00BD4557"/>
    <w:rsid w:val="00BD4808"/>
    <w:rsid w:val="00BD4E92"/>
    <w:rsid w:val="00BD4FAA"/>
    <w:rsid w:val="00BD51C0"/>
    <w:rsid w:val="00BE0030"/>
    <w:rsid w:val="00BE1498"/>
    <w:rsid w:val="00BE160A"/>
    <w:rsid w:val="00BE1A29"/>
    <w:rsid w:val="00BE3E7B"/>
    <w:rsid w:val="00BE5918"/>
    <w:rsid w:val="00BE5999"/>
    <w:rsid w:val="00BE777F"/>
    <w:rsid w:val="00BF020D"/>
    <w:rsid w:val="00BF0375"/>
    <w:rsid w:val="00BF0B06"/>
    <w:rsid w:val="00BF0B4E"/>
    <w:rsid w:val="00BF1FCF"/>
    <w:rsid w:val="00BF2491"/>
    <w:rsid w:val="00BF255E"/>
    <w:rsid w:val="00BF4507"/>
    <w:rsid w:val="00BF5C94"/>
    <w:rsid w:val="00C005B9"/>
    <w:rsid w:val="00C007A7"/>
    <w:rsid w:val="00C01110"/>
    <w:rsid w:val="00C01F77"/>
    <w:rsid w:val="00C025CE"/>
    <w:rsid w:val="00C02961"/>
    <w:rsid w:val="00C03F4C"/>
    <w:rsid w:val="00C0617E"/>
    <w:rsid w:val="00C07A38"/>
    <w:rsid w:val="00C07C43"/>
    <w:rsid w:val="00C10243"/>
    <w:rsid w:val="00C10A86"/>
    <w:rsid w:val="00C10FBF"/>
    <w:rsid w:val="00C11A71"/>
    <w:rsid w:val="00C13521"/>
    <w:rsid w:val="00C138B6"/>
    <w:rsid w:val="00C140E8"/>
    <w:rsid w:val="00C144D4"/>
    <w:rsid w:val="00C14AF0"/>
    <w:rsid w:val="00C16CC8"/>
    <w:rsid w:val="00C17C1F"/>
    <w:rsid w:val="00C206B1"/>
    <w:rsid w:val="00C20736"/>
    <w:rsid w:val="00C214CE"/>
    <w:rsid w:val="00C21BBC"/>
    <w:rsid w:val="00C2361C"/>
    <w:rsid w:val="00C23952"/>
    <w:rsid w:val="00C23EE5"/>
    <w:rsid w:val="00C24254"/>
    <w:rsid w:val="00C2495D"/>
    <w:rsid w:val="00C24A7F"/>
    <w:rsid w:val="00C24FDB"/>
    <w:rsid w:val="00C25120"/>
    <w:rsid w:val="00C251EA"/>
    <w:rsid w:val="00C2548B"/>
    <w:rsid w:val="00C25F2D"/>
    <w:rsid w:val="00C26676"/>
    <w:rsid w:val="00C269EE"/>
    <w:rsid w:val="00C270B5"/>
    <w:rsid w:val="00C27F53"/>
    <w:rsid w:val="00C31E65"/>
    <w:rsid w:val="00C32B6A"/>
    <w:rsid w:val="00C3409A"/>
    <w:rsid w:val="00C34646"/>
    <w:rsid w:val="00C35A70"/>
    <w:rsid w:val="00C37409"/>
    <w:rsid w:val="00C37732"/>
    <w:rsid w:val="00C4037A"/>
    <w:rsid w:val="00C41392"/>
    <w:rsid w:val="00C41DF5"/>
    <w:rsid w:val="00C42A5D"/>
    <w:rsid w:val="00C432DA"/>
    <w:rsid w:val="00C43E08"/>
    <w:rsid w:val="00C43F6C"/>
    <w:rsid w:val="00C44A1F"/>
    <w:rsid w:val="00C4670D"/>
    <w:rsid w:val="00C46C97"/>
    <w:rsid w:val="00C46D33"/>
    <w:rsid w:val="00C5092A"/>
    <w:rsid w:val="00C50E59"/>
    <w:rsid w:val="00C51550"/>
    <w:rsid w:val="00C51DA4"/>
    <w:rsid w:val="00C522B0"/>
    <w:rsid w:val="00C53616"/>
    <w:rsid w:val="00C53B72"/>
    <w:rsid w:val="00C54134"/>
    <w:rsid w:val="00C54CAB"/>
    <w:rsid w:val="00C55492"/>
    <w:rsid w:val="00C555E5"/>
    <w:rsid w:val="00C611D3"/>
    <w:rsid w:val="00C61D44"/>
    <w:rsid w:val="00C627F2"/>
    <w:rsid w:val="00C631D6"/>
    <w:rsid w:val="00C64CFE"/>
    <w:rsid w:val="00C6582E"/>
    <w:rsid w:val="00C6620D"/>
    <w:rsid w:val="00C66AA7"/>
    <w:rsid w:val="00C70389"/>
    <w:rsid w:val="00C70756"/>
    <w:rsid w:val="00C7166D"/>
    <w:rsid w:val="00C71D7A"/>
    <w:rsid w:val="00C72FD9"/>
    <w:rsid w:val="00C7326B"/>
    <w:rsid w:val="00C75683"/>
    <w:rsid w:val="00C75B60"/>
    <w:rsid w:val="00C75BE9"/>
    <w:rsid w:val="00C760BE"/>
    <w:rsid w:val="00C7737D"/>
    <w:rsid w:val="00C77B5E"/>
    <w:rsid w:val="00C77B83"/>
    <w:rsid w:val="00C80980"/>
    <w:rsid w:val="00C811E3"/>
    <w:rsid w:val="00C8287E"/>
    <w:rsid w:val="00C832CA"/>
    <w:rsid w:val="00C83A72"/>
    <w:rsid w:val="00C84789"/>
    <w:rsid w:val="00C84BEB"/>
    <w:rsid w:val="00C853B1"/>
    <w:rsid w:val="00C853F0"/>
    <w:rsid w:val="00C85A12"/>
    <w:rsid w:val="00C85A6F"/>
    <w:rsid w:val="00C862D9"/>
    <w:rsid w:val="00C8667A"/>
    <w:rsid w:val="00C92F4A"/>
    <w:rsid w:val="00C9398E"/>
    <w:rsid w:val="00C94F68"/>
    <w:rsid w:val="00C960A1"/>
    <w:rsid w:val="00C96875"/>
    <w:rsid w:val="00C9740F"/>
    <w:rsid w:val="00CA063E"/>
    <w:rsid w:val="00CA2D3D"/>
    <w:rsid w:val="00CA305A"/>
    <w:rsid w:val="00CA371C"/>
    <w:rsid w:val="00CA381C"/>
    <w:rsid w:val="00CA3A2F"/>
    <w:rsid w:val="00CA3F39"/>
    <w:rsid w:val="00CA42D4"/>
    <w:rsid w:val="00CA474C"/>
    <w:rsid w:val="00CA57AB"/>
    <w:rsid w:val="00CA6F16"/>
    <w:rsid w:val="00CA7149"/>
    <w:rsid w:val="00CA798C"/>
    <w:rsid w:val="00CB0744"/>
    <w:rsid w:val="00CB0A27"/>
    <w:rsid w:val="00CB1DD6"/>
    <w:rsid w:val="00CB33E5"/>
    <w:rsid w:val="00CB5570"/>
    <w:rsid w:val="00CB6FD8"/>
    <w:rsid w:val="00CC015A"/>
    <w:rsid w:val="00CC06AE"/>
    <w:rsid w:val="00CC3DCB"/>
    <w:rsid w:val="00CC47FC"/>
    <w:rsid w:val="00CC6204"/>
    <w:rsid w:val="00CC6E5D"/>
    <w:rsid w:val="00CC783D"/>
    <w:rsid w:val="00CC797D"/>
    <w:rsid w:val="00CD072D"/>
    <w:rsid w:val="00CD09A0"/>
    <w:rsid w:val="00CD0B67"/>
    <w:rsid w:val="00CD2528"/>
    <w:rsid w:val="00CD2C51"/>
    <w:rsid w:val="00CD3F10"/>
    <w:rsid w:val="00CD5AB5"/>
    <w:rsid w:val="00CD69ED"/>
    <w:rsid w:val="00CD6EBA"/>
    <w:rsid w:val="00CE0011"/>
    <w:rsid w:val="00CE0323"/>
    <w:rsid w:val="00CE11BE"/>
    <w:rsid w:val="00CE1563"/>
    <w:rsid w:val="00CE30F4"/>
    <w:rsid w:val="00CE44A5"/>
    <w:rsid w:val="00CE4876"/>
    <w:rsid w:val="00CE4FC4"/>
    <w:rsid w:val="00CE586E"/>
    <w:rsid w:val="00CE74C3"/>
    <w:rsid w:val="00CE7F24"/>
    <w:rsid w:val="00CF0BE6"/>
    <w:rsid w:val="00CF123F"/>
    <w:rsid w:val="00CF14A2"/>
    <w:rsid w:val="00CF2626"/>
    <w:rsid w:val="00CF2B73"/>
    <w:rsid w:val="00CF471F"/>
    <w:rsid w:val="00CF5465"/>
    <w:rsid w:val="00CF5EED"/>
    <w:rsid w:val="00D003E6"/>
    <w:rsid w:val="00D00409"/>
    <w:rsid w:val="00D011D7"/>
    <w:rsid w:val="00D01A30"/>
    <w:rsid w:val="00D02041"/>
    <w:rsid w:val="00D03754"/>
    <w:rsid w:val="00D04715"/>
    <w:rsid w:val="00D05598"/>
    <w:rsid w:val="00D05F7F"/>
    <w:rsid w:val="00D06B51"/>
    <w:rsid w:val="00D07651"/>
    <w:rsid w:val="00D07E1F"/>
    <w:rsid w:val="00D10058"/>
    <w:rsid w:val="00D10B9E"/>
    <w:rsid w:val="00D1178F"/>
    <w:rsid w:val="00D12D00"/>
    <w:rsid w:val="00D12E5A"/>
    <w:rsid w:val="00D132C9"/>
    <w:rsid w:val="00D13B30"/>
    <w:rsid w:val="00D1446D"/>
    <w:rsid w:val="00D15239"/>
    <w:rsid w:val="00D16213"/>
    <w:rsid w:val="00D16906"/>
    <w:rsid w:val="00D171C9"/>
    <w:rsid w:val="00D175C0"/>
    <w:rsid w:val="00D17DF0"/>
    <w:rsid w:val="00D20B8C"/>
    <w:rsid w:val="00D211DC"/>
    <w:rsid w:val="00D2287B"/>
    <w:rsid w:val="00D2335F"/>
    <w:rsid w:val="00D23A22"/>
    <w:rsid w:val="00D24D40"/>
    <w:rsid w:val="00D27A19"/>
    <w:rsid w:val="00D300C2"/>
    <w:rsid w:val="00D303AD"/>
    <w:rsid w:val="00D316CE"/>
    <w:rsid w:val="00D31F87"/>
    <w:rsid w:val="00D32098"/>
    <w:rsid w:val="00D33323"/>
    <w:rsid w:val="00D33C2A"/>
    <w:rsid w:val="00D33D82"/>
    <w:rsid w:val="00D33F3F"/>
    <w:rsid w:val="00D3401D"/>
    <w:rsid w:val="00D34118"/>
    <w:rsid w:val="00D34C8F"/>
    <w:rsid w:val="00D35B3B"/>
    <w:rsid w:val="00D35F5A"/>
    <w:rsid w:val="00D363D0"/>
    <w:rsid w:val="00D4055F"/>
    <w:rsid w:val="00D406EC"/>
    <w:rsid w:val="00D40BC1"/>
    <w:rsid w:val="00D40E03"/>
    <w:rsid w:val="00D410E5"/>
    <w:rsid w:val="00D41D0F"/>
    <w:rsid w:val="00D41FBF"/>
    <w:rsid w:val="00D42BF4"/>
    <w:rsid w:val="00D43739"/>
    <w:rsid w:val="00D43AE0"/>
    <w:rsid w:val="00D44339"/>
    <w:rsid w:val="00D4506F"/>
    <w:rsid w:val="00D45A03"/>
    <w:rsid w:val="00D46852"/>
    <w:rsid w:val="00D46C15"/>
    <w:rsid w:val="00D50C3C"/>
    <w:rsid w:val="00D516F7"/>
    <w:rsid w:val="00D537B4"/>
    <w:rsid w:val="00D55366"/>
    <w:rsid w:val="00D561F5"/>
    <w:rsid w:val="00D56FAB"/>
    <w:rsid w:val="00D575D6"/>
    <w:rsid w:val="00D57792"/>
    <w:rsid w:val="00D57AEA"/>
    <w:rsid w:val="00D6060F"/>
    <w:rsid w:val="00D606F6"/>
    <w:rsid w:val="00D61127"/>
    <w:rsid w:val="00D62C9A"/>
    <w:rsid w:val="00D63879"/>
    <w:rsid w:val="00D63966"/>
    <w:rsid w:val="00D63E41"/>
    <w:rsid w:val="00D64813"/>
    <w:rsid w:val="00D65DF0"/>
    <w:rsid w:val="00D6738B"/>
    <w:rsid w:val="00D70A6D"/>
    <w:rsid w:val="00D71310"/>
    <w:rsid w:val="00D7227D"/>
    <w:rsid w:val="00D73A0D"/>
    <w:rsid w:val="00D73BE5"/>
    <w:rsid w:val="00D74E8F"/>
    <w:rsid w:val="00D755C1"/>
    <w:rsid w:val="00D75852"/>
    <w:rsid w:val="00D759C4"/>
    <w:rsid w:val="00D7611A"/>
    <w:rsid w:val="00D7653D"/>
    <w:rsid w:val="00D77685"/>
    <w:rsid w:val="00D77865"/>
    <w:rsid w:val="00D826BE"/>
    <w:rsid w:val="00D82FB8"/>
    <w:rsid w:val="00D8382F"/>
    <w:rsid w:val="00D83FCB"/>
    <w:rsid w:val="00D84B90"/>
    <w:rsid w:val="00D8561E"/>
    <w:rsid w:val="00D862D9"/>
    <w:rsid w:val="00D878D8"/>
    <w:rsid w:val="00D911CA"/>
    <w:rsid w:val="00D927CD"/>
    <w:rsid w:val="00D92C4A"/>
    <w:rsid w:val="00D945A0"/>
    <w:rsid w:val="00D94CCF"/>
    <w:rsid w:val="00D954FD"/>
    <w:rsid w:val="00D95EAA"/>
    <w:rsid w:val="00D96297"/>
    <w:rsid w:val="00D9682A"/>
    <w:rsid w:val="00D96B9E"/>
    <w:rsid w:val="00D970DB"/>
    <w:rsid w:val="00DA0393"/>
    <w:rsid w:val="00DA0A51"/>
    <w:rsid w:val="00DA128E"/>
    <w:rsid w:val="00DA1D91"/>
    <w:rsid w:val="00DA2F1F"/>
    <w:rsid w:val="00DA312D"/>
    <w:rsid w:val="00DA4072"/>
    <w:rsid w:val="00DA409D"/>
    <w:rsid w:val="00DA47B3"/>
    <w:rsid w:val="00DA5019"/>
    <w:rsid w:val="00DA5F55"/>
    <w:rsid w:val="00DA6E11"/>
    <w:rsid w:val="00DB24AC"/>
    <w:rsid w:val="00DB3CC3"/>
    <w:rsid w:val="00DB5EF0"/>
    <w:rsid w:val="00DB6AD3"/>
    <w:rsid w:val="00DB7A9D"/>
    <w:rsid w:val="00DB7BAD"/>
    <w:rsid w:val="00DC0205"/>
    <w:rsid w:val="00DC0749"/>
    <w:rsid w:val="00DC2305"/>
    <w:rsid w:val="00DC296E"/>
    <w:rsid w:val="00DC2EE5"/>
    <w:rsid w:val="00DC3527"/>
    <w:rsid w:val="00DC3ABB"/>
    <w:rsid w:val="00DC65DE"/>
    <w:rsid w:val="00DC729D"/>
    <w:rsid w:val="00DD0557"/>
    <w:rsid w:val="00DD08C5"/>
    <w:rsid w:val="00DD1847"/>
    <w:rsid w:val="00DD2B47"/>
    <w:rsid w:val="00DD303C"/>
    <w:rsid w:val="00DD3460"/>
    <w:rsid w:val="00DD3744"/>
    <w:rsid w:val="00DD3D4C"/>
    <w:rsid w:val="00DD48B5"/>
    <w:rsid w:val="00DD5100"/>
    <w:rsid w:val="00DD5897"/>
    <w:rsid w:val="00DD5F5E"/>
    <w:rsid w:val="00DD6528"/>
    <w:rsid w:val="00DD73B1"/>
    <w:rsid w:val="00DD750E"/>
    <w:rsid w:val="00DE0426"/>
    <w:rsid w:val="00DE05AB"/>
    <w:rsid w:val="00DE1EAD"/>
    <w:rsid w:val="00DE38A9"/>
    <w:rsid w:val="00DE7272"/>
    <w:rsid w:val="00DE7B7A"/>
    <w:rsid w:val="00DF115E"/>
    <w:rsid w:val="00DF1C44"/>
    <w:rsid w:val="00DF304F"/>
    <w:rsid w:val="00DF38F4"/>
    <w:rsid w:val="00DF42DC"/>
    <w:rsid w:val="00DF60F3"/>
    <w:rsid w:val="00E0136F"/>
    <w:rsid w:val="00E0221F"/>
    <w:rsid w:val="00E03171"/>
    <w:rsid w:val="00E04279"/>
    <w:rsid w:val="00E056D4"/>
    <w:rsid w:val="00E05C33"/>
    <w:rsid w:val="00E073AE"/>
    <w:rsid w:val="00E07620"/>
    <w:rsid w:val="00E10414"/>
    <w:rsid w:val="00E113ED"/>
    <w:rsid w:val="00E12040"/>
    <w:rsid w:val="00E13711"/>
    <w:rsid w:val="00E14190"/>
    <w:rsid w:val="00E15A83"/>
    <w:rsid w:val="00E15B10"/>
    <w:rsid w:val="00E16096"/>
    <w:rsid w:val="00E16420"/>
    <w:rsid w:val="00E16DE0"/>
    <w:rsid w:val="00E176C5"/>
    <w:rsid w:val="00E179DA"/>
    <w:rsid w:val="00E17C85"/>
    <w:rsid w:val="00E21591"/>
    <w:rsid w:val="00E2198E"/>
    <w:rsid w:val="00E21FE4"/>
    <w:rsid w:val="00E22BBA"/>
    <w:rsid w:val="00E24E24"/>
    <w:rsid w:val="00E25CF8"/>
    <w:rsid w:val="00E25EEB"/>
    <w:rsid w:val="00E26259"/>
    <w:rsid w:val="00E27426"/>
    <w:rsid w:val="00E27DEC"/>
    <w:rsid w:val="00E3115E"/>
    <w:rsid w:val="00E317E6"/>
    <w:rsid w:val="00E31CF5"/>
    <w:rsid w:val="00E32BDA"/>
    <w:rsid w:val="00E33A3D"/>
    <w:rsid w:val="00E34579"/>
    <w:rsid w:val="00E34DDD"/>
    <w:rsid w:val="00E359DA"/>
    <w:rsid w:val="00E3638C"/>
    <w:rsid w:val="00E36C8A"/>
    <w:rsid w:val="00E37359"/>
    <w:rsid w:val="00E3774A"/>
    <w:rsid w:val="00E421D2"/>
    <w:rsid w:val="00E435E6"/>
    <w:rsid w:val="00E45219"/>
    <w:rsid w:val="00E4556D"/>
    <w:rsid w:val="00E455F5"/>
    <w:rsid w:val="00E45FB9"/>
    <w:rsid w:val="00E463E1"/>
    <w:rsid w:val="00E46710"/>
    <w:rsid w:val="00E46C85"/>
    <w:rsid w:val="00E46E93"/>
    <w:rsid w:val="00E50CED"/>
    <w:rsid w:val="00E51011"/>
    <w:rsid w:val="00E516EF"/>
    <w:rsid w:val="00E566B3"/>
    <w:rsid w:val="00E56DFB"/>
    <w:rsid w:val="00E57C3E"/>
    <w:rsid w:val="00E617FB"/>
    <w:rsid w:val="00E61E52"/>
    <w:rsid w:val="00E62221"/>
    <w:rsid w:val="00E622AB"/>
    <w:rsid w:val="00E6278C"/>
    <w:rsid w:val="00E63BDB"/>
    <w:rsid w:val="00E63CAD"/>
    <w:rsid w:val="00E6594E"/>
    <w:rsid w:val="00E66350"/>
    <w:rsid w:val="00E66F8E"/>
    <w:rsid w:val="00E6744B"/>
    <w:rsid w:val="00E736DE"/>
    <w:rsid w:val="00E74469"/>
    <w:rsid w:val="00E74D18"/>
    <w:rsid w:val="00E76B4D"/>
    <w:rsid w:val="00E814B1"/>
    <w:rsid w:val="00E824C9"/>
    <w:rsid w:val="00E82BEB"/>
    <w:rsid w:val="00E838DC"/>
    <w:rsid w:val="00E8402D"/>
    <w:rsid w:val="00E84DE7"/>
    <w:rsid w:val="00E86D14"/>
    <w:rsid w:val="00E909B6"/>
    <w:rsid w:val="00E926A5"/>
    <w:rsid w:val="00E93828"/>
    <w:rsid w:val="00E93859"/>
    <w:rsid w:val="00E93B23"/>
    <w:rsid w:val="00E93BA5"/>
    <w:rsid w:val="00E951FD"/>
    <w:rsid w:val="00EA1026"/>
    <w:rsid w:val="00EA1D09"/>
    <w:rsid w:val="00EA25F7"/>
    <w:rsid w:val="00EA43E0"/>
    <w:rsid w:val="00EA472E"/>
    <w:rsid w:val="00EA4831"/>
    <w:rsid w:val="00EA4BEE"/>
    <w:rsid w:val="00EA57EA"/>
    <w:rsid w:val="00EA65A4"/>
    <w:rsid w:val="00EA72E2"/>
    <w:rsid w:val="00EA73B1"/>
    <w:rsid w:val="00EA7E6A"/>
    <w:rsid w:val="00EB0E41"/>
    <w:rsid w:val="00EB0E79"/>
    <w:rsid w:val="00EB143E"/>
    <w:rsid w:val="00EB1B88"/>
    <w:rsid w:val="00EB2DED"/>
    <w:rsid w:val="00EB3583"/>
    <w:rsid w:val="00EB39C1"/>
    <w:rsid w:val="00EB4AF9"/>
    <w:rsid w:val="00EB55D4"/>
    <w:rsid w:val="00EB64C9"/>
    <w:rsid w:val="00EB71C0"/>
    <w:rsid w:val="00EB76A0"/>
    <w:rsid w:val="00EC06C9"/>
    <w:rsid w:val="00EC104D"/>
    <w:rsid w:val="00EC1692"/>
    <w:rsid w:val="00EC1C7A"/>
    <w:rsid w:val="00EC20A2"/>
    <w:rsid w:val="00EC23EE"/>
    <w:rsid w:val="00EC4A43"/>
    <w:rsid w:val="00EC54E7"/>
    <w:rsid w:val="00EC72CA"/>
    <w:rsid w:val="00ED0E0E"/>
    <w:rsid w:val="00ED127C"/>
    <w:rsid w:val="00ED1D11"/>
    <w:rsid w:val="00ED2A7F"/>
    <w:rsid w:val="00ED3140"/>
    <w:rsid w:val="00ED33D0"/>
    <w:rsid w:val="00ED36D3"/>
    <w:rsid w:val="00ED4259"/>
    <w:rsid w:val="00ED44D5"/>
    <w:rsid w:val="00ED4571"/>
    <w:rsid w:val="00ED467A"/>
    <w:rsid w:val="00ED472C"/>
    <w:rsid w:val="00ED55AD"/>
    <w:rsid w:val="00ED6C44"/>
    <w:rsid w:val="00ED6C48"/>
    <w:rsid w:val="00ED7C70"/>
    <w:rsid w:val="00EE05D6"/>
    <w:rsid w:val="00EE0A39"/>
    <w:rsid w:val="00EE34B3"/>
    <w:rsid w:val="00EE3756"/>
    <w:rsid w:val="00EE3A15"/>
    <w:rsid w:val="00EE4B7F"/>
    <w:rsid w:val="00EE5998"/>
    <w:rsid w:val="00EE5D69"/>
    <w:rsid w:val="00EF0102"/>
    <w:rsid w:val="00EF0186"/>
    <w:rsid w:val="00EF47EB"/>
    <w:rsid w:val="00EF488B"/>
    <w:rsid w:val="00EF516F"/>
    <w:rsid w:val="00EF5B1D"/>
    <w:rsid w:val="00EF6D89"/>
    <w:rsid w:val="00EF79C6"/>
    <w:rsid w:val="00EF7AFF"/>
    <w:rsid w:val="00F0025F"/>
    <w:rsid w:val="00F01572"/>
    <w:rsid w:val="00F01FAF"/>
    <w:rsid w:val="00F02877"/>
    <w:rsid w:val="00F034AF"/>
    <w:rsid w:val="00F065E6"/>
    <w:rsid w:val="00F06692"/>
    <w:rsid w:val="00F06A1D"/>
    <w:rsid w:val="00F0731C"/>
    <w:rsid w:val="00F07F71"/>
    <w:rsid w:val="00F10240"/>
    <w:rsid w:val="00F106D6"/>
    <w:rsid w:val="00F10DF6"/>
    <w:rsid w:val="00F11524"/>
    <w:rsid w:val="00F116DC"/>
    <w:rsid w:val="00F12D52"/>
    <w:rsid w:val="00F14130"/>
    <w:rsid w:val="00F14699"/>
    <w:rsid w:val="00F14D8A"/>
    <w:rsid w:val="00F151D7"/>
    <w:rsid w:val="00F156CF"/>
    <w:rsid w:val="00F15B3E"/>
    <w:rsid w:val="00F16178"/>
    <w:rsid w:val="00F177AE"/>
    <w:rsid w:val="00F17C27"/>
    <w:rsid w:val="00F17DCF"/>
    <w:rsid w:val="00F21216"/>
    <w:rsid w:val="00F21408"/>
    <w:rsid w:val="00F21845"/>
    <w:rsid w:val="00F23522"/>
    <w:rsid w:val="00F250DF"/>
    <w:rsid w:val="00F260BA"/>
    <w:rsid w:val="00F26CB8"/>
    <w:rsid w:val="00F26E9C"/>
    <w:rsid w:val="00F27978"/>
    <w:rsid w:val="00F30840"/>
    <w:rsid w:val="00F31C81"/>
    <w:rsid w:val="00F31DBD"/>
    <w:rsid w:val="00F31E17"/>
    <w:rsid w:val="00F3393A"/>
    <w:rsid w:val="00F33AB3"/>
    <w:rsid w:val="00F33BE7"/>
    <w:rsid w:val="00F34BBE"/>
    <w:rsid w:val="00F370C8"/>
    <w:rsid w:val="00F37650"/>
    <w:rsid w:val="00F40B5F"/>
    <w:rsid w:val="00F41616"/>
    <w:rsid w:val="00F42682"/>
    <w:rsid w:val="00F42D15"/>
    <w:rsid w:val="00F434B3"/>
    <w:rsid w:val="00F43B13"/>
    <w:rsid w:val="00F4451D"/>
    <w:rsid w:val="00F44C79"/>
    <w:rsid w:val="00F45B37"/>
    <w:rsid w:val="00F5059A"/>
    <w:rsid w:val="00F5150F"/>
    <w:rsid w:val="00F51D1B"/>
    <w:rsid w:val="00F51FE6"/>
    <w:rsid w:val="00F53614"/>
    <w:rsid w:val="00F53CBD"/>
    <w:rsid w:val="00F5437D"/>
    <w:rsid w:val="00F549FA"/>
    <w:rsid w:val="00F54D05"/>
    <w:rsid w:val="00F554CC"/>
    <w:rsid w:val="00F56B56"/>
    <w:rsid w:val="00F5717D"/>
    <w:rsid w:val="00F60F36"/>
    <w:rsid w:val="00F61AD4"/>
    <w:rsid w:val="00F61F2C"/>
    <w:rsid w:val="00F6200A"/>
    <w:rsid w:val="00F6378C"/>
    <w:rsid w:val="00F6528A"/>
    <w:rsid w:val="00F66617"/>
    <w:rsid w:val="00F67928"/>
    <w:rsid w:val="00F67AA8"/>
    <w:rsid w:val="00F67E93"/>
    <w:rsid w:val="00F70235"/>
    <w:rsid w:val="00F7065A"/>
    <w:rsid w:val="00F72B6E"/>
    <w:rsid w:val="00F72BFE"/>
    <w:rsid w:val="00F731EB"/>
    <w:rsid w:val="00F7352D"/>
    <w:rsid w:val="00F73CAE"/>
    <w:rsid w:val="00F73E83"/>
    <w:rsid w:val="00F74C23"/>
    <w:rsid w:val="00F75070"/>
    <w:rsid w:val="00F75B3E"/>
    <w:rsid w:val="00F764C1"/>
    <w:rsid w:val="00F76F60"/>
    <w:rsid w:val="00F772F1"/>
    <w:rsid w:val="00F77901"/>
    <w:rsid w:val="00F77A14"/>
    <w:rsid w:val="00F77D50"/>
    <w:rsid w:val="00F77D64"/>
    <w:rsid w:val="00F806DD"/>
    <w:rsid w:val="00F80FA6"/>
    <w:rsid w:val="00F81504"/>
    <w:rsid w:val="00F81AAB"/>
    <w:rsid w:val="00F81BDA"/>
    <w:rsid w:val="00F820AB"/>
    <w:rsid w:val="00F82597"/>
    <w:rsid w:val="00F8293C"/>
    <w:rsid w:val="00F82C50"/>
    <w:rsid w:val="00F8391E"/>
    <w:rsid w:val="00F84A11"/>
    <w:rsid w:val="00F84D01"/>
    <w:rsid w:val="00F84E94"/>
    <w:rsid w:val="00F853B5"/>
    <w:rsid w:val="00F854A5"/>
    <w:rsid w:val="00F8638B"/>
    <w:rsid w:val="00F86560"/>
    <w:rsid w:val="00F8700D"/>
    <w:rsid w:val="00F87535"/>
    <w:rsid w:val="00F87BAC"/>
    <w:rsid w:val="00F91A46"/>
    <w:rsid w:val="00F91DF3"/>
    <w:rsid w:val="00F91FEF"/>
    <w:rsid w:val="00F922B5"/>
    <w:rsid w:val="00F96568"/>
    <w:rsid w:val="00F9769B"/>
    <w:rsid w:val="00FA008B"/>
    <w:rsid w:val="00FA0284"/>
    <w:rsid w:val="00FA0905"/>
    <w:rsid w:val="00FA100B"/>
    <w:rsid w:val="00FA17C7"/>
    <w:rsid w:val="00FA2088"/>
    <w:rsid w:val="00FA21E2"/>
    <w:rsid w:val="00FA2BF0"/>
    <w:rsid w:val="00FA53DB"/>
    <w:rsid w:val="00FA6387"/>
    <w:rsid w:val="00FA6715"/>
    <w:rsid w:val="00FB13CB"/>
    <w:rsid w:val="00FB1A51"/>
    <w:rsid w:val="00FB1D46"/>
    <w:rsid w:val="00FB1D98"/>
    <w:rsid w:val="00FB2466"/>
    <w:rsid w:val="00FB3DCD"/>
    <w:rsid w:val="00FB47D9"/>
    <w:rsid w:val="00FB5DB6"/>
    <w:rsid w:val="00FB5F7D"/>
    <w:rsid w:val="00FB6CE8"/>
    <w:rsid w:val="00FB745F"/>
    <w:rsid w:val="00FB7727"/>
    <w:rsid w:val="00FB7AA4"/>
    <w:rsid w:val="00FC197A"/>
    <w:rsid w:val="00FC1DB8"/>
    <w:rsid w:val="00FC3886"/>
    <w:rsid w:val="00FC5062"/>
    <w:rsid w:val="00FC54A1"/>
    <w:rsid w:val="00FC5EA8"/>
    <w:rsid w:val="00FC7112"/>
    <w:rsid w:val="00FD0542"/>
    <w:rsid w:val="00FD127C"/>
    <w:rsid w:val="00FD142F"/>
    <w:rsid w:val="00FD2FA0"/>
    <w:rsid w:val="00FD314A"/>
    <w:rsid w:val="00FD3668"/>
    <w:rsid w:val="00FD4C0D"/>
    <w:rsid w:val="00FD6EFF"/>
    <w:rsid w:val="00FD7046"/>
    <w:rsid w:val="00FD7D31"/>
    <w:rsid w:val="00FE0006"/>
    <w:rsid w:val="00FE055E"/>
    <w:rsid w:val="00FE2669"/>
    <w:rsid w:val="00FE29A0"/>
    <w:rsid w:val="00FE2CCD"/>
    <w:rsid w:val="00FE407B"/>
    <w:rsid w:val="00FE47EB"/>
    <w:rsid w:val="00FE6EDA"/>
    <w:rsid w:val="00FF06F0"/>
    <w:rsid w:val="00FF0902"/>
    <w:rsid w:val="00FF0A3D"/>
    <w:rsid w:val="00FF2E10"/>
    <w:rsid w:val="00FF36A1"/>
    <w:rsid w:val="00FF3C48"/>
    <w:rsid w:val="00FF505C"/>
    <w:rsid w:val="00FF5069"/>
    <w:rsid w:val="00FF5166"/>
    <w:rsid w:val="00FF545B"/>
    <w:rsid w:val="00FF54D7"/>
    <w:rsid w:val="00FF596D"/>
    <w:rsid w:val="00FF5D97"/>
    <w:rsid w:val="00FF779E"/>
    <w:rsid w:val="00FF7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0CE1F3B"/>
  <w15:docId w15:val="{9ADC527E-93DE-4D60-9973-16C80605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qFormat/>
    <w:rsid w:val="004D0F65"/>
    <w:pPr>
      <w:keepNext/>
      <w:spacing w:before="20" w:after="20"/>
      <w:jc w:val="both"/>
      <w:outlineLvl w:val="0"/>
    </w:pPr>
    <w:rPr>
      <w:rFonts w:ascii=".VnTime" w:eastAsia="SimSun" w:hAnsi=".VnTime"/>
      <w:b/>
      <w:bCs/>
      <w:lang w:eastAsia="zh-CN"/>
    </w:rPr>
  </w:style>
  <w:style w:type="paragraph" w:styleId="Heading2">
    <w:name w:val="heading 2"/>
    <w:basedOn w:val="Normal"/>
    <w:next w:val="Normal"/>
    <w:link w:val="Heading2Char"/>
    <w:uiPriority w:val="99"/>
    <w:qFormat/>
    <w:rsid w:val="003E49B5"/>
    <w:pPr>
      <w:keepNext/>
      <w:keepLines/>
      <w:spacing w:line="288" w:lineRule="auto"/>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3">
    <w:name w:val="toc 3"/>
    <w:basedOn w:val="Normal"/>
    <w:next w:val="Normal"/>
    <w:autoRedefine/>
    <w:semiHidden/>
    <w:rsid w:val="007A02C0"/>
    <w:pPr>
      <w:jc w:val="center"/>
    </w:pPr>
    <w:rPr>
      <w:rFonts w:ascii=".VnTimeH" w:hAnsi=".VnTimeH"/>
      <w:sz w:val="24"/>
      <w:szCs w:val="24"/>
    </w:rPr>
  </w:style>
  <w:style w:type="character" w:customStyle="1" w:styleId="Vnbnnidung">
    <w:name w:val="Văn bản nội dung_"/>
    <w:link w:val="Vnbnnidung0"/>
    <w:locked/>
    <w:rsid w:val="00A44040"/>
    <w:rPr>
      <w:sz w:val="21"/>
      <w:szCs w:val="21"/>
      <w:lang w:bidi="ar-SA"/>
    </w:rPr>
  </w:style>
  <w:style w:type="paragraph" w:customStyle="1" w:styleId="Vnbnnidung0">
    <w:name w:val="Văn bản nội dung"/>
    <w:basedOn w:val="Normal"/>
    <w:link w:val="Vnbnnidung"/>
    <w:rsid w:val="00A44040"/>
    <w:pPr>
      <w:widowControl w:val="0"/>
      <w:shd w:val="clear" w:color="auto" w:fill="FFFFFF"/>
      <w:spacing w:line="259" w:lineRule="exact"/>
      <w:jc w:val="both"/>
    </w:pPr>
    <w:rPr>
      <w:rFonts w:ascii="Calibri" w:eastAsia="Calibri" w:hAnsi="Calibri"/>
      <w:sz w:val="21"/>
      <w:szCs w:val="21"/>
    </w:rPr>
  </w:style>
  <w:style w:type="character" w:customStyle="1" w:styleId="Vnbnnidung3">
    <w:name w:val="Văn bản nội dung (3)_"/>
    <w:link w:val="Vnbnnidung30"/>
    <w:locked/>
    <w:rsid w:val="00CC797D"/>
    <w:rPr>
      <w:b/>
      <w:bCs/>
      <w:sz w:val="21"/>
      <w:szCs w:val="21"/>
      <w:lang w:bidi="ar-SA"/>
    </w:rPr>
  </w:style>
  <w:style w:type="paragraph" w:customStyle="1" w:styleId="Vnbnnidung30">
    <w:name w:val="Văn bản nội dung (3)"/>
    <w:basedOn w:val="Normal"/>
    <w:link w:val="Vnbnnidung3"/>
    <w:rsid w:val="00CC797D"/>
    <w:pPr>
      <w:widowControl w:val="0"/>
      <w:shd w:val="clear" w:color="auto" w:fill="FFFFFF"/>
      <w:spacing w:line="259" w:lineRule="exact"/>
      <w:ind w:hanging="280"/>
      <w:jc w:val="both"/>
    </w:pPr>
    <w:rPr>
      <w:rFonts w:ascii="Calibri" w:eastAsia="Calibri" w:hAnsi="Calibri"/>
      <w:b/>
      <w:bCs/>
      <w:sz w:val="21"/>
      <w:szCs w:val="21"/>
    </w:rPr>
  </w:style>
  <w:style w:type="character" w:customStyle="1" w:styleId="CharChar3">
    <w:name w:val="Char Char3"/>
    <w:locked/>
    <w:rsid w:val="001B2702"/>
    <w:rPr>
      <w:sz w:val="26"/>
      <w:szCs w:val="26"/>
      <w:lang w:val="en-US" w:eastAsia="en-US" w:bidi="ar-SA"/>
    </w:rPr>
  </w:style>
  <w:style w:type="character" w:customStyle="1" w:styleId="Heading2Char">
    <w:name w:val="Heading 2 Char"/>
    <w:link w:val="Heading2"/>
    <w:uiPriority w:val="99"/>
    <w:rsid w:val="003E49B5"/>
    <w:rPr>
      <w:rFonts w:ascii="Times New Roman" w:eastAsia="Times New Roman" w:hAnsi="Times New Roman"/>
      <w:b/>
      <w:bCs/>
      <w:sz w:val="26"/>
      <w:szCs w:val="26"/>
    </w:rPr>
  </w:style>
  <w:style w:type="paragraph" w:styleId="BodyTextIndent2">
    <w:name w:val="Body Text Indent 2"/>
    <w:basedOn w:val="Normal"/>
    <w:link w:val="BodyTextIndent2Char"/>
    <w:uiPriority w:val="99"/>
    <w:semiHidden/>
    <w:unhideWhenUsed/>
    <w:rsid w:val="00DF60F3"/>
    <w:pPr>
      <w:spacing w:after="120" w:line="480" w:lineRule="auto"/>
      <w:ind w:left="360"/>
    </w:pPr>
  </w:style>
  <w:style w:type="character" w:customStyle="1" w:styleId="BodyTextIndent2Char">
    <w:name w:val="Body Text Indent 2 Char"/>
    <w:link w:val="BodyTextIndent2"/>
    <w:uiPriority w:val="99"/>
    <w:semiHidden/>
    <w:rsid w:val="00DF60F3"/>
    <w:rPr>
      <w:rFonts w:ascii="Times New Roman" w:eastAsia="Times New Roman" w:hAnsi="Times New Roman"/>
      <w:sz w:val="26"/>
      <w:szCs w:val="26"/>
    </w:rPr>
  </w:style>
  <w:style w:type="paragraph" w:styleId="BodyTextIndent">
    <w:name w:val="Body Text Indent"/>
    <w:basedOn w:val="Normal"/>
    <w:link w:val="BodyTextIndentChar"/>
    <w:uiPriority w:val="99"/>
    <w:unhideWhenUsed/>
    <w:rsid w:val="00BC3B71"/>
    <w:pPr>
      <w:spacing w:after="120"/>
      <w:ind w:left="360"/>
    </w:pPr>
  </w:style>
  <w:style w:type="character" w:customStyle="1" w:styleId="BodyTextIndentChar">
    <w:name w:val="Body Text Indent Char"/>
    <w:link w:val="BodyTextIndent"/>
    <w:uiPriority w:val="99"/>
    <w:rsid w:val="00BC3B71"/>
    <w:rPr>
      <w:rFonts w:ascii="Times New Roman" w:eastAsia="Times New Roman" w:hAnsi="Times New Roman"/>
      <w:sz w:val="26"/>
      <w:szCs w:val="26"/>
    </w:rPr>
  </w:style>
  <w:style w:type="paragraph" w:styleId="TOC2">
    <w:name w:val="toc 2"/>
    <w:basedOn w:val="Normal"/>
    <w:next w:val="Normal"/>
    <w:autoRedefine/>
    <w:uiPriority w:val="39"/>
    <w:unhideWhenUsed/>
    <w:rsid w:val="0054044A"/>
    <w:pPr>
      <w:tabs>
        <w:tab w:val="right" w:leader="dot" w:pos="9062"/>
      </w:tabs>
      <w:spacing w:line="288" w:lineRule="auto"/>
      <w:ind w:left="260"/>
    </w:pPr>
    <w:rPr>
      <w:noProof/>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22028">
      <w:bodyDiv w:val="1"/>
      <w:marLeft w:val="0"/>
      <w:marRight w:val="0"/>
      <w:marTop w:val="0"/>
      <w:marBottom w:val="0"/>
      <w:divBdr>
        <w:top w:val="none" w:sz="0" w:space="0" w:color="auto"/>
        <w:left w:val="none" w:sz="0" w:space="0" w:color="auto"/>
        <w:bottom w:val="none" w:sz="0" w:space="0" w:color="auto"/>
        <w:right w:val="none" w:sz="0" w:space="0" w:color="auto"/>
      </w:divBdr>
    </w:div>
    <w:div w:id="175000283">
      <w:bodyDiv w:val="1"/>
      <w:marLeft w:val="0"/>
      <w:marRight w:val="0"/>
      <w:marTop w:val="0"/>
      <w:marBottom w:val="0"/>
      <w:divBdr>
        <w:top w:val="none" w:sz="0" w:space="0" w:color="auto"/>
        <w:left w:val="none" w:sz="0" w:space="0" w:color="auto"/>
        <w:bottom w:val="none" w:sz="0" w:space="0" w:color="auto"/>
        <w:right w:val="none" w:sz="0" w:space="0" w:color="auto"/>
      </w:divBdr>
    </w:div>
    <w:div w:id="488863796">
      <w:bodyDiv w:val="1"/>
      <w:marLeft w:val="0"/>
      <w:marRight w:val="0"/>
      <w:marTop w:val="0"/>
      <w:marBottom w:val="0"/>
      <w:divBdr>
        <w:top w:val="none" w:sz="0" w:space="0" w:color="auto"/>
        <w:left w:val="none" w:sz="0" w:space="0" w:color="auto"/>
        <w:bottom w:val="none" w:sz="0" w:space="0" w:color="auto"/>
        <w:right w:val="none" w:sz="0" w:space="0" w:color="auto"/>
      </w:divBdr>
    </w:div>
    <w:div w:id="493684166">
      <w:bodyDiv w:val="1"/>
      <w:marLeft w:val="0"/>
      <w:marRight w:val="0"/>
      <w:marTop w:val="0"/>
      <w:marBottom w:val="0"/>
      <w:divBdr>
        <w:top w:val="none" w:sz="0" w:space="0" w:color="auto"/>
        <w:left w:val="none" w:sz="0" w:space="0" w:color="auto"/>
        <w:bottom w:val="none" w:sz="0" w:space="0" w:color="auto"/>
        <w:right w:val="none" w:sz="0" w:space="0" w:color="auto"/>
      </w:divBdr>
    </w:div>
    <w:div w:id="766653149">
      <w:bodyDiv w:val="1"/>
      <w:marLeft w:val="0"/>
      <w:marRight w:val="0"/>
      <w:marTop w:val="0"/>
      <w:marBottom w:val="0"/>
      <w:divBdr>
        <w:top w:val="none" w:sz="0" w:space="0" w:color="auto"/>
        <w:left w:val="none" w:sz="0" w:space="0" w:color="auto"/>
        <w:bottom w:val="none" w:sz="0" w:space="0" w:color="auto"/>
        <w:right w:val="none" w:sz="0" w:space="0" w:color="auto"/>
      </w:divBdr>
    </w:div>
    <w:div w:id="792792198">
      <w:bodyDiv w:val="1"/>
      <w:marLeft w:val="0"/>
      <w:marRight w:val="0"/>
      <w:marTop w:val="0"/>
      <w:marBottom w:val="0"/>
      <w:divBdr>
        <w:top w:val="none" w:sz="0" w:space="0" w:color="auto"/>
        <w:left w:val="none" w:sz="0" w:space="0" w:color="auto"/>
        <w:bottom w:val="none" w:sz="0" w:space="0" w:color="auto"/>
        <w:right w:val="none" w:sz="0" w:space="0" w:color="auto"/>
      </w:divBdr>
    </w:div>
    <w:div w:id="1539928267">
      <w:bodyDiv w:val="1"/>
      <w:marLeft w:val="0"/>
      <w:marRight w:val="0"/>
      <w:marTop w:val="0"/>
      <w:marBottom w:val="0"/>
      <w:divBdr>
        <w:top w:val="none" w:sz="0" w:space="0" w:color="auto"/>
        <w:left w:val="none" w:sz="0" w:space="0" w:color="auto"/>
        <w:bottom w:val="none" w:sz="0" w:space="0" w:color="auto"/>
        <w:right w:val="none" w:sz="0" w:space="0" w:color="auto"/>
      </w:divBdr>
    </w:div>
    <w:div w:id="1776826763">
      <w:bodyDiv w:val="1"/>
      <w:marLeft w:val="0"/>
      <w:marRight w:val="0"/>
      <w:marTop w:val="0"/>
      <w:marBottom w:val="0"/>
      <w:divBdr>
        <w:top w:val="none" w:sz="0" w:space="0" w:color="auto"/>
        <w:left w:val="none" w:sz="0" w:space="0" w:color="auto"/>
        <w:bottom w:val="none" w:sz="0" w:space="0" w:color="auto"/>
        <w:right w:val="none" w:sz="0" w:space="0" w:color="auto"/>
      </w:divBdr>
    </w:div>
    <w:div w:id="1816988181">
      <w:bodyDiv w:val="1"/>
      <w:marLeft w:val="0"/>
      <w:marRight w:val="0"/>
      <w:marTop w:val="0"/>
      <w:marBottom w:val="0"/>
      <w:divBdr>
        <w:top w:val="none" w:sz="0" w:space="0" w:color="auto"/>
        <w:left w:val="none" w:sz="0" w:space="0" w:color="auto"/>
        <w:bottom w:val="none" w:sz="0" w:space="0" w:color="auto"/>
        <w:right w:val="none" w:sz="0" w:space="0" w:color="auto"/>
      </w:divBdr>
    </w:div>
    <w:div w:id="205620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Template>
  <TotalTime>8</TotalTime>
  <Pages>10</Pages>
  <Words>2526</Words>
  <Characters>14401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Mr Lam</dc:creator>
  <cp:lastModifiedBy>Nguyen Thi Nu</cp:lastModifiedBy>
  <cp:revision>17</cp:revision>
  <cp:lastPrinted>2016-06-16T10:50:00Z</cp:lastPrinted>
  <dcterms:created xsi:type="dcterms:W3CDTF">2018-07-18T03:11:00Z</dcterms:created>
  <dcterms:modified xsi:type="dcterms:W3CDTF">2020-03-30T01:49:00Z</dcterms:modified>
</cp:coreProperties>
</file>