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jc w:val="center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DA4F84" w:rsidTr="00565E2D">
        <w:trPr>
          <w:trHeight w:val="960"/>
          <w:jc w:val="center"/>
        </w:trPr>
        <w:tc>
          <w:tcPr>
            <w:tcW w:w="4410" w:type="dxa"/>
            <w:shd w:val="clear" w:color="auto" w:fill="auto"/>
          </w:tcPr>
          <w:p w:rsidR="00744C77" w:rsidRPr="00DA4F84" w:rsidRDefault="0021380E" w:rsidP="00A8223B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  <w:lang w:val="vi-VN" w:eastAsia="zh-CN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372109</wp:posOffset>
                      </wp:positionV>
                      <wp:extent cx="1544955" cy="0"/>
                      <wp:effectExtent l="0" t="0" r="1714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4495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2DACE3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45.5pt,29.3pt" to="167.1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E67HQIAADc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" strokeweight="1pt"/>
                  </w:pict>
                </mc:Fallback>
              </mc:AlternateContent>
            </w:r>
            <w:r w:rsidR="00744C77" w:rsidRPr="00DA4F84">
              <w:rPr>
                <w:bCs/>
                <w:color w:val="000000"/>
                <w:sz w:val="24"/>
              </w:rPr>
              <w:t>BỘ GI</w:t>
            </w:r>
            <w:r w:rsidR="00B65AB4" w:rsidRPr="00DA4F84">
              <w:rPr>
                <w:bCs/>
                <w:color w:val="000000"/>
                <w:sz w:val="24"/>
              </w:rPr>
              <w:t>Á</w:t>
            </w:r>
            <w:r w:rsidR="00744C77" w:rsidRPr="00DA4F84">
              <w:rPr>
                <w:bCs/>
                <w:color w:val="000000"/>
                <w:sz w:val="24"/>
              </w:rPr>
              <w:t>O DỤC VÀ ĐÀO TẠO</w:t>
            </w:r>
            <w:r w:rsidR="004A21C9" w:rsidRPr="00DA4F84">
              <w:rPr>
                <w:bCs/>
                <w:color w:val="000000"/>
                <w:sz w:val="24"/>
              </w:rPr>
              <w:t xml:space="preserve"> </w:t>
            </w:r>
            <w:r w:rsidR="00744C77" w:rsidRPr="00DA4F84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DA4F84" w:rsidRDefault="00744C77" w:rsidP="00A8223B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DA4F84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DA4F84" w:rsidRDefault="0021380E" w:rsidP="00A8223B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  <w:lang w:val="vi-VN" w:eastAsia="zh-CN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876935</wp:posOffset>
                      </wp:positionH>
                      <wp:positionV relativeFrom="paragraph">
                        <wp:posOffset>203199</wp:posOffset>
                      </wp:positionV>
                      <wp:extent cx="1610360" cy="0"/>
                      <wp:effectExtent l="0" t="0" r="2794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103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FD3623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9.05pt,16pt" to="195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DA4F84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Default="00744C77" w:rsidP="00A8223B">
      <w:pPr>
        <w:pStyle w:val="Normal1"/>
        <w:spacing w:before="0" w:line="276" w:lineRule="auto"/>
        <w:ind w:left="0" w:firstLine="0"/>
        <w:rPr>
          <w:b/>
          <w:bCs/>
          <w:color w:val="000000"/>
          <w:sz w:val="24"/>
        </w:rPr>
      </w:pPr>
    </w:p>
    <w:p w:rsidR="000A0BED" w:rsidRPr="00DA4F84" w:rsidRDefault="000A0BED" w:rsidP="00A8223B">
      <w:pPr>
        <w:pStyle w:val="Normal1"/>
        <w:spacing w:before="0" w:line="276" w:lineRule="auto"/>
        <w:ind w:left="0" w:firstLine="0"/>
        <w:rPr>
          <w:b/>
          <w:bCs/>
          <w:color w:val="000000"/>
          <w:sz w:val="24"/>
        </w:rPr>
      </w:pPr>
    </w:p>
    <w:p w:rsidR="00744C77" w:rsidRDefault="00744C77" w:rsidP="00A8223B">
      <w:pPr>
        <w:pStyle w:val="Normal1"/>
        <w:spacing w:before="0" w:line="276" w:lineRule="auto"/>
        <w:ind w:left="0" w:firstLine="0"/>
        <w:jc w:val="center"/>
        <w:rPr>
          <w:b/>
          <w:bCs/>
          <w:color w:val="000000"/>
          <w:sz w:val="24"/>
          <w:lang w:val="vi-VN"/>
        </w:rPr>
      </w:pPr>
      <w:r w:rsidRPr="00DA4F84">
        <w:rPr>
          <w:b/>
          <w:bCs/>
          <w:color w:val="000000"/>
          <w:sz w:val="24"/>
          <w:lang w:val="vi-VN"/>
        </w:rPr>
        <w:t>Đ</w:t>
      </w:r>
      <w:r w:rsidRPr="00DA4F84">
        <w:rPr>
          <w:b/>
          <w:bCs/>
          <w:color w:val="000000"/>
          <w:sz w:val="24"/>
        </w:rPr>
        <w:t>Ề</w:t>
      </w:r>
      <w:r w:rsidRPr="00DA4F84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0A0BED" w:rsidRPr="00DA4F84" w:rsidRDefault="000A0BED" w:rsidP="00A8223B">
      <w:pPr>
        <w:pStyle w:val="Normal1"/>
        <w:spacing w:before="0" w:line="276" w:lineRule="auto"/>
        <w:ind w:left="0" w:firstLine="0"/>
        <w:jc w:val="center"/>
        <w:rPr>
          <w:bCs/>
          <w:color w:val="000000"/>
          <w:sz w:val="24"/>
        </w:rPr>
      </w:pPr>
    </w:p>
    <w:p w:rsidR="00744C77" w:rsidRPr="00DA4F84" w:rsidRDefault="00744C77" w:rsidP="00A8223B">
      <w:pPr>
        <w:pStyle w:val="BodyText2"/>
        <w:numPr>
          <w:ilvl w:val="0"/>
          <w:numId w:val="6"/>
        </w:numPr>
        <w:spacing w:after="0" w:line="276" w:lineRule="auto"/>
        <w:ind w:left="0" w:firstLine="0"/>
        <w:jc w:val="both"/>
        <w:rPr>
          <w:bCs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>Tên</w:t>
      </w:r>
      <w:r w:rsidRPr="00DA4F84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DA4F84">
        <w:rPr>
          <w:b/>
          <w:bCs/>
          <w:sz w:val="24"/>
          <w:szCs w:val="24"/>
        </w:rPr>
        <w:t xml:space="preserve">: </w:t>
      </w:r>
      <w:r w:rsidR="00FF500C">
        <w:rPr>
          <w:b/>
          <w:bCs/>
          <w:sz w:val="24"/>
          <w:szCs w:val="24"/>
        </w:rPr>
        <w:t xml:space="preserve"> </w:t>
      </w:r>
    </w:p>
    <w:p w:rsidR="003A70BA" w:rsidRPr="003A70BA" w:rsidRDefault="008769A2" w:rsidP="003A70BA">
      <w:pPr>
        <w:pStyle w:val="ListParagraph"/>
        <w:numPr>
          <w:ilvl w:val="0"/>
          <w:numId w:val="8"/>
        </w:numPr>
        <w:spacing w:line="276" w:lineRule="auto"/>
        <w:contextualSpacing/>
        <w:jc w:val="both"/>
      </w:pPr>
      <w:r w:rsidRPr="00DA4F84">
        <w:t xml:space="preserve">Tiếng Việt: </w:t>
      </w:r>
      <w:r w:rsidR="00B1255E">
        <w:rPr>
          <w:bCs/>
          <w:lang w:val="pl-PL"/>
        </w:rPr>
        <w:t xml:space="preserve">Thực tập </w:t>
      </w:r>
      <w:r w:rsidR="00903EE0">
        <w:rPr>
          <w:bCs/>
          <w:lang w:val="pl-PL"/>
        </w:rPr>
        <w:t>tốt nghiệp</w:t>
      </w:r>
    </w:p>
    <w:p w:rsidR="003A70BA" w:rsidRPr="003A70BA" w:rsidRDefault="008769A2" w:rsidP="003A70BA">
      <w:pPr>
        <w:pStyle w:val="ListParagraph"/>
        <w:numPr>
          <w:ilvl w:val="0"/>
          <w:numId w:val="8"/>
        </w:numPr>
        <w:spacing w:line="276" w:lineRule="auto"/>
        <w:contextualSpacing/>
        <w:jc w:val="both"/>
      </w:pPr>
      <w:r w:rsidRPr="00DA4F84">
        <w:t xml:space="preserve">Tiếng Anh: </w:t>
      </w:r>
      <w:r w:rsidR="003E1330" w:rsidRPr="003E1330">
        <w:t>Graduation practical study</w:t>
      </w:r>
    </w:p>
    <w:p w:rsidR="00744C77" w:rsidRPr="00DA4F84" w:rsidRDefault="00744C77" w:rsidP="00A8223B">
      <w:pPr>
        <w:pStyle w:val="BodyText2"/>
        <w:spacing w:after="0" w:line="276" w:lineRule="auto"/>
        <w:ind w:left="720"/>
        <w:jc w:val="both"/>
        <w:rPr>
          <w:sz w:val="24"/>
          <w:szCs w:val="24"/>
        </w:rPr>
      </w:pPr>
      <w:r w:rsidRPr="00DA4F84">
        <w:rPr>
          <w:b/>
          <w:sz w:val="24"/>
          <w:szCs w:val="24"/>
          <w:lang w:val="vi-VN"/>
        </w:rPr>
        <w:t>Mã số học phần:</w:t>
      </w:r>
      <w:r w:rsidR="008769A2" w:rsidRPr="00DA4F84">
        <w:rPr>
          <w:b/>
          <w:sz w:val="24"/>
          <w:szCs w:val="24"/>
        </w:rPr>
        <w:t xml:space="preserve"> </w:t>
      </w:r>
      <w:r w:rsidR="008F7482" w:rsidRPr="008F7482">
        <w:t>7030420</w:t>
      </w:r>
      <w:r w:rsidR="008F7482">
        <w:t>7</w:t>
      </w:r>
    </w:p>
    <w:p w:rsidR="00744C77" w:rsidRPr="00DA4F84" w:rsidRDefault="00744C77" w:rsidP="00A8223B">
      <w:pPr>
        <w:pStyle w:val="BodyText2"/>
        <w:spacing w:after="0" w:line="276" w:lineRule="auto"/>
        <w:ind w:left="720" w:hanging="9"/>
        <w:jc w:val="both"/>
        <w:rPr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>Số tín chỉ học phần:</w:t>
      </w:r>
      <w:r w:rsidR="008769A2" w:rsidRPr="00DA4F84">
        <w:rPr>
          <w:b/>
          <w:bCs/>
          <w:color w:val="000000"/>
          <w:sz w:val="24"/>
          <w:szCs w:val="24"/>
        </w:rPr>
        <w:t xml:space="preserve"> </w:t>
      </w:r>
      <w:r w:rsidR="003E1330">
        <w:rPr>
          <w:b/>
          <w:bCs/>
          <w:color w:val="000000"/>
          <w:sz w:val="24"/>
          <w:szCs w:val="24"/>
        </w:rPr>
        <w:t>2</w:t>
      </w:r>
      <w:r w:rsidR="00570E2C">
        <w:rPr>
          <w:b/>
          <w:bCs/>
          <w:color w:val="000000"/>
          <w:sz w:val="24"/>
          <w:szCs w:val="24"/>
        </w:rPr>
        <w:t xml:space="preserve"> </w:t>
      </w:r>
      <w:r w:rsidR="008769A2" w:rsidRPr="00DA4F84">
        <w:rPr>
          <w:b/>
          <w:bCs/>
          <w:color w:val="000000"/>
          <w:sz w:val="24"/>
          <w:szCs w:val="24"/>
        </w:rPr>
        <w:t>(</w:t>
      </w:r>
      <w:r w:rsidR="001C1848">
        <w:rPr>
          <w:b/>
          <w:bCs/>
          <w:color w:val="000000"/>
          <w:sz w:val="24"/>
          <w:szCs w:val="24"/>
        </w:rPr>
        <w:t>0</w:t>
      </w:r>
      <w:r w:rsidR="008769A2" w:rsidRPr="00DA4F84">
        <w:rPr>
          <w:b/>
          <w:bCs/>
          <w:color w:val="000000"/>
          <w:sz w:val="24"/>
          <w:szCs w:val="24"/>
        </w:rPr>
        <w:t>-</w:t>
      </w:r>
      <w:r w:rsidR="003E1330">
        <w:rPr>
          <w:b/>
          <w:bCs/>
          <w:color w:val="000000"/>
          <w:sz w:val="24"/>
          <w:szCs w:val="24"/>
        </w:rPr>
        <w:t>4</w:t>
      </w:r>
      <w:r w:rsidR="008769A2" w:rsidRPr="00DA4F84">
        <w:rPr>
          <w:b/>
          <w:bCs/>
          <w:color w:val="000000"/>
          <w:sz w:val="24"/>
          <w:szCs w:val="24"/>
        </w:rPr>
        <w:t>-</w:t>
      </w:r>
      <w:r w:rsidR="003E1330">
        <w:rPr>
          <w:b/>
          <w:bCs/>
          <w:color w:val="000000"/>
          <w:sz w:val="24"/>
          <w:szCs w:val="24"/>
        </w:rPr>
        <w:t>2</w:t>
      </w:r>
      <w:r w:rsidR="008769A2" w:rsidRPr="00DA4F84">
        <w:rPr>
          <w:b/>
          <w:bCs/>
          <w:color w:val="000000"/>
          <w:sz w:val="24"/>
          <w:szCs w:val="24"/>
        </w:rPr>
        <w:t>)</w:t>
      </w:r>
      <w:r w:rsidR="00343E52">
        <w:rPr>
          <w:b/>
          <w:bCs/>
          <w:color w:val="000000"/>
          <w:sz w:val="24"/>
          <w:szCs w:val="24"/>
        </w:rPr>
        <w:t xml:space="preserve">, </w:t>
      </w:r>
      <w:r w:rsidR="00343E52" w:rsidRPr="00343E52">
        <w:rPr>
          <w:bCs/>
          <w:color w:val="000000"/>
          <w:sz w:val="24"/>
          <w:szCs w:val="24"/>
        </w:rPr>
        <w:t>8 tuần</w:t>
      </w:r>
      <w:r w:rsidR="008769A2" w:rsidRPr="00DA4F84">
        <w:rPr>
          <w:b/>
          <w:bCs/>
          <w:color w:val="000000"/>
          <w:sz w:val="24"/>
          <w:szCs w:val="24"/>
        </w:rPr>
        <w:t xml:space="preserve"> </w:t>
      </w:r>
      <w:r w:rsidR="005B7290">
        <w:rPr>
          <w:bCs/>
          <w:color w:val="000000"/>
          <w:sz w:val="24"/>
          <w:szCs w:val="24"/>
        </w:rPr>
        <w:tab/>
      </w:r>
    </w:p>
    <w:p w:rsidR="006447AD" w:rsidRPr="00DA4F84" w:rsidRDefault="00744C77" w:rsidP="00A8223B">
      <w:pPr>
        <w:pStyle w:val="BodyText2"/>
        <w:spacing w:after="0" w:line="276" w:lineRule="auto"/>
        <w:ind w:left="720"/>
        <w:jc w:val="both"/>
        <w:rPr>
          <w:b/>
          <w:sz w:val="24"/>
          <w:szCs w:val="24"/>
        </w:rPr>
      </w:pPr>
      <w:r w:rsidRPr="00DA4F84">
        <w:rPr>
          <w:b/>
          <w:sz w:val="24"/>
          <w:szCs w:val="24"/>
          <w:lang w:val="vi-VN"/>
        </w:rPr>
        <w:t>Số tiết học phần:</w:t>
      </w:r>
      <w:r w:rsidR="004A21C9" w:rsidRPr="00DA4F84">
        <w:rPr>
          <w:b/>
          <w:sz w:val="24"/>
          <w:szCs w:val="24"/>
        </w:rPr>
        <w:t xml:space="preserve"> </w:t>
      </w:r>
      <w:r w:rsidR="00DC2ECD">
        <w:rPr>
          <w:b/>
          <w:sz w:val="24"/>
          <w:szCs w:val="24"/>
        </w:rPr>
        <w:t xml:space="preserve"> </w:t>
      </w:r>
    </w:p>
    <w:p w:rsidR="000D075E" w:rsidRPr="00DA4F84" w:rsidRDefault="00B63516" w:rsidP="00A8223B">
      <w:pPr>
        <w:pStyle w:val="BodyText2"/>
        <w:spacing w:after="0" w:line="276" w:lineRule="auto"/>
        <w:ind w:left="720"/>
        <w:jc w:val="both"/>
        <w:rPr>
          <w:sz w:val="24"/>
          <w:szCs w:val="24"/>
          <w:lang w:val="vi-VN"/>
        </w:rPr>
      </w:pPr>
      <w:r w:rsidRPr="00DA4F84">
        <w:rPr>
          <w:sz w:val="24"/>
          <w:szCs w:val="24"/>
          <w:lang w:val="vi-VN"/>
        </w:rPr>
        <w:t>L</w:t>
      </w:r>
      <w:r w:rsidR="00744C77" w:rsidRPr="00DA4F84">
        <w:rPr>
          <w:sz w:val="24"/>
          <w:szCs w:val="24"/>
          <w:lang w:val="vi-VN"/>
        </w:rPr>
        <w:t>ý thuyết</w:t>
      </w:r>
      <w:r w:rsidR="008769A2" w:rsidRPr="00DA4F84">
        <w:rPr>
          <w:sz w:val="24"/>
          <w:szCs w:val="24"/>
          <w:lang w:val="vi-VN"/>
        </w:rPr>
        <w:t>:</w:t>
      </w:r>
      <w:r w:rsidR="008769A2" w:rsidRPr="00DA4F84">
        <w:rPr>
          <w:sz w:val="24"/>
          <w:szCs w:val="24"/>
        </w:rPr>
        <w:t xml:space="preserve"> </w:t>
      </w:r>
      <w:r w:rsidR="00A8223B" w:rsidRPr="00DA4F84">
        <w:rPr>
          <w:sz w:val="24"/>
          <w:szCs w:val="24"/>
        </w:rPr>
        <w:t>0</w:t>
      </w:r>
      <w:r w:rsidRPr="00DA4F84">
        <w:rPr>
          <w:sz w:val="24"/>
          <w:szCs w:val="24"/>
          <w:lang w:val="vi-VN"/>
        </w:rPr>
        <w:t xml:space="preserve">; </w:t>
      </w:r>
      <w:r w:rsidR="008769A2" w:rsidRPr="00DA4F84">
        <w:rPr>
          <w:sz w:val="24"/>
          <w:szCs w:val="24"/>
        </w:rPr>
        <w:tab/>
      </w:r>
      <w:r w:rsidR="008769A2" w:rsidRPr="00DA4F84">
        <w:rPr>
          <w:sz w:val="24"/>
          <w:szCs w:val="24"/>
        </w:rPr>
        <w:tab/>
      </w:r>
      <w:r w:rsidR="00A8223B" w:rsidRPr="00DA4F84">
        <w:rPr>
          <w:sz w:val="24"/>
          <w:szCs w:val="24"/>
        </w:rPr>
        <w:tab/>
      </w:r>
      <w:r w:rsidR="00570E2C">
        <w:rPr>
          <w:sz w:val="24"/>
          <w:szCs w:val="24"/>
        </w:rPr>
        <w:tab/>
      </w:r>
      <w:r w:rsidR="000D075E" w:rsidRPr="00DA4F84">
        <w:rPr>
          <w:sz w:val="24"/>
          <w:szCs w:val="24"/>
          <w:lang w:val="vi-VN"/>
        </w:rPr>
        <w:t>Bài tập:</w:t>
      </w:r>
      <w:r w:rsidR="008769A2" w:rsidRPr="00DA4F84">
        <w:rPr>
          <w:sz w:val="24"/>
          <w:szCs w:val="24"/>
        </w:rPr>
        <w:t xml:space="preserve"> </w:t>
      </w:r>
      <w:r w:rsidR="00DA4F84">
        <w:rPr>
          <w:sz w:val="24"/>
          <w:szCs w:val="24"/>
        </w:rPr>
        <w:t>0</w:t>
      </w:r>
      <w:r w:rsidR="000D075E" w:rsidRPr="00DA4F84">
        <w:rPr>
          <w:sz w:val="24"/>
          <w:szCs w:val="24"/>
          <w:lang w:val="vi-VN"/>
        </w:rPr>
        <w:t xml:space="preserve">; </w:t>
      </w:r>
      <w:r w:rsidR="008769A2" w:rsidRPr="00DA4F84">
        <w:rPr>
          <w:sz w:val="24"/>
          <w:szCs w:val="24"/>
        </w:rPr>
        <w:tab/>
      </w:r>
      <w:r w:rsidR="00A8223B" w:rsidRPr="00DA4F84">
        <w:rPr>
          <w:sz w:val="24"/>
          <w:szCs w:val="24"/>
        </w:rPr>
        <w:tab/>
      </w:r>
      <w:r w:rsidRPr="00DA4F84">
        <w:rPr>
          <w:sz w:val="24"/>
          <w:szCs w:val="24"/>
          <w:lang w:val="vi-VN"/>
        </w:rPr>
        <w:t>T</w:t>
      </w:r>
      <w:r w:rsidR="00744C77" w:rsidRPr="00DA4F84">
        <w:rPr>
          <w:sz w:val="24"/>
          <w:szCs w:val="24"/>
          <w:lang w:val="vi-VN"/>
        </w:rPr>
        <w:t>hực hành</w:t>
      </w:r>
      <w:r w:rsidRPr="00DA4F84">
        <w:rPr>
          <w:sz w:val="24"/>
          <w:szCs w:val="24"/>
          <w:lang w:val="vi-VN"/>
        </w:rPr>
        <w:t>:</w:t>
      </w:r>
      <w:r w:rsidR="008769A2" w:rsidRPr="00DA4F84">
        <w:rPr>
          <w:sz w:val="24"/>
          <w:szCs w:val="24"/>
        </w:rPr>
        <w:t xml:space="preserve"> </w:t>
      </w:r>
      <w:r w:rsidR="003E1330">
        <w:rPr>
          <w:sz w:val="24"/>
          <w:szCs w:val="24"/>
        </w:rPr>
        <w:t>6</w:t>
      </w:r>
      <w:r w:rsidR="00903EE0">
        <w:rPr>
          <w:sz w:val="24"/>
          <w:szCs w:val="24"/>
        </w:rPr>
        <w:t>0</w:t>
      </w:r>
      <w:r w:rsidRPr="00DA4F84">
        <w:rPr>
          <w:sz w:val="24"/>
          <w:szCs w:val="24"/>
          <w:lang w:val="vi-VN"/>
        </w:rPr>
        <w:t xml:space="preserve">; </w:t>
      </w:r>
    </w:p>
    <w:p w:rsidR="00744C77" w:rsidRPr="00DA4F84" w:rsidRDefault="004A21C9" w:rsidP="00A8223B">
      <w:pPr>
        <w:pStyle w:val="BodyText2"/>
        <w:spacing w:after="0" w:line="276" w:lineRule="auto"/>
        <w:ind w:left="2340" w:hanging="2080"/>
        <w:jc w:val="both"/>
        <w:rPr>
          <w:bCs/>
          <w:color w:val="000000"/>
          <w:sz w:val="24"/>
          <w:szCs w:val="24"/>
        </w:rPr>
      </w:pPr>
      <w:r w:rsidRPr="00DA4F84">
        <w:rPr>
          <w:sz w:val="24"/>
          <w:szCs w:val="24"/>
        </w:rPr>
        <w:t xml:space="preserve">       </w:t>
      </w:r>
      <w:r w:rsidR="006447AD" w:rsidRPr="00DA4F84">
        <w:rPr>
          <w:sz w:val="24"/>
          <w:szCs w:val="24"/>
        </w:rPr>
        <w:t>T</w:t>
      </w:r>
      <w:r w:rsidR="00744C77" w:rsidRPr="00DA4F84">
        <w:rPr>
          <w:sz w:val="24"/>
          <w:szCs w:val="24"/>
          <w:lang w:val="vi-VN"/>
        </w:rPr>
        <w:t>hực tập</w:t>
      </w:r>
      <w:r w:rsidR="000D075E" w:rsidRPr="00DA4F84">
        <w:rPr>
          <w:sz w:val="24"/>
          <w:szCs w:val="24"/>
          <w:lang w:val="vi-VN"/>
        </w:rPr>
        <w:t>:</w:t>
      </w:r>
      <w:r w:rsidR="008769A2" w:rsidRPr="00DA4F84">
        <w:rPr>
          <w:sz w:val="24"/>
          <w:szCs w:val="24"/>
        </w:rPr>
        <w:t xml:space="preserve"> 0</w:t>
      </w:r>
      <w:r w:rsidR="000D075E" w:rsidRPr="00DA4F84">
        <w:rPr>
          <w:sz w:val="24"/>
          <w:szCs w:val="24"/>
          <w:lang w:val="vi-VN"/>
        </w:rPr>
        <w:t xml:space="preserve">; </w:t>
      </w:r>
      <w:r w:rsidR="008769A2" w:rsidRPr="00DA4F84">
        <w:rPr>
          <w:sz w:val="24"/>
          <w:szCs w:val="24"/>
        </w:rPr>
        <w:tab/>
      </w:r>
      <w:r w:rsidR="00A8223B" w:rsidRPr="00DA4F84">
        <w:rPr>
          <w:sz w:val="24"/>
          <w:szCs w:val="24"/>
        </w:rPr>
        <w:tab/>
      </w:r>
      <w:r w:rsidR="008769A2" w:rsidRPr="00DA4F84">
        <w:rPr>
          <w:sz w:val="24"/>
          <w:szCs w:val="24"/>
        </w:rPr>
        <w:tab/>
      </w:r>
      <w:r w:rsidR="00A8223B" w:rsidRPr="00DA4F84">
        <w:rPr>
          <w:sz w:val="24"/>
          <w:szCs w:val="24"/>
        </w:rPr>
        <w:tab/>
      </w:r>
      <w:r w:rsidR="000D075E" w:rsidRPr="00DA4F84">
        <w:rPr>
          <w:sz w:val="24"/>
          <w:szCs w:val="24"/>
          <w:lang w:val="vi-VN"/>
        </w:rPr>
        <w:t xml:space="preserve">Đồ </w:t>
      </w:r>
      <w:r w:rsidR="00744C77" w:rsidRPr="00DA4F84">
        <w:rPr>
          <w:sz w:val="24"/>
          <w:szCs w:val="24"/>
          <w:lang w:val="vi-VN"/>
        </w:rPr>
        <w:t>án</w:t>
      </w:r>
      <w:r w:rsidR="000D075E" w:rsidRPr="00DA4F84">
        <w:rPr>
          <w:sz w:val="24"/>
          <w:szCs w:val="24"/>
          <w:lang w:val="vi-VN"/>
        </w:rPr>
        <w:t>:</w:t>
      </w:r>
      <w:r w:rsidR="008769A2" w:rsidRPr="00DA4F84">
        <w:rPr>
          <w:sz w:val="24"/>
          <w:szCs w:val="24"/>
        </w:rPr>
        <w:t xml:space="preserve"> 0</w:t>
      </w:r>
      <w:r w:rsidR="000D075E" w:rsidRPr="00DA4F84">
        <w:rPr>
          <w:sz w:val="24"/>
          <w:szCs w:val="24"/>
          <w:lang w:val="vi-VN"/>
        </w:rPr>
        <w:t xml:space="preserve">; </w:t>
      </w:r>
      <w:r w:rsidR="008769A2" w:rsidRPr="00DA4F84">
        <w:rPr>
          <w:sz w:val="24"/>
          <w:szCs w:val="24"/>
        </w:rPr>
        <w:tab/>
      </w:r>
      <w:r w:rsidR="00A8223B" w:rsidRPr="00DA4F84">
        <w:rPr>
          <w:sz w:val="24"/>
          <w:szCs w:val="24"/>
        </w:rPr>
        <w:tab/>
      </w:r>
      <w:r w:rsidR="00A8223B" w:rsidRPr="00DA4F84">
        <w:rPr>
          <w:sz w:val="24"/>
          <w:szCs w:val="24"/>
        </w:rPr>
        <w:tab/>
      </w:r>
      <w:r w:rsidR="000D075E" w:rsidRPr="00DA4F84">
        <w:rPr>
          <w:sz w:val="24"/>
          <w:szCs w:val="24"/>
          <w:lang w:val="vi-VN"/>
        </w:rPr>
        <w:t>T</w:t>
      </w:r>
      <w:r w:rsidR="00744C77" w:rsidRPr="00DA4F84">
        <w:rPr>
          <w:sz w:val="24"/>
          <w:szCs w:val="24"/>
          <w:lang w:val="vi-VN"/>
        </w:rPr>
        <w:t>ự học</w:t>
      </w:r>
      <w:r w:rsidR="000D075E" w:rsidRPr="00DA4F84">
        <w:rPr>
          <w:sz w:val="24"/>
          <w:szCs w:val="24"/>
          <w:lang w:val="vi-VN"/>
        </w:rPr>
        <w:t>:</w:t>
      </w:r>
      <w:r w:rsidR="008769A2" w:rsidRPr="00DA4F84">
        <w:rPr>
          <w:sz w:val="24"/>
          <w:szCs w:val="24"/>
        </w:rPr>
        <w:t xml:space="preserve"> </w:t>
      </w:r>
      <w:r w:rsidR="003E1330">
        <w:rPr>
          <w:sz w:val="24"/>
          <w:szCs w:val="24"/>
        </w:rPr>
        <w:t>3</w:t>
      </w:r>
      <w:r w:rsidR="00903EE0">
        <w:rPr>
          <w:sz w:val="24"/>
          <w:szCs w:val="24"/>
        </w:rPr>
        <w:t>0</w:t>
      </w:r>
      <w:r w:rsidR="00210206" w:rsidRPr="00DA4F84">
        <w:rPr>
          <w:sz w:val="24"/>
          <w:szCs w:val="24"/>
        </w:rPr>
        <w:t>;</w:t>
      </w:r>
    </w:p>
    <w:p w:rsidR="00744C77" w:rsidRPr="00DA4F84" w:rsidRDefault="00744C77" w:rsidP="00A8223B">
      <w:pPr>
        <w:pStyle w:val="BodyText2"/>
        <w:numPr>
          <w:ilvl w:val="0"/>
          <w:numId w:val="6"/>
        </w:numPr>
        <w:spacing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Đơn vị </w:t>
      </w:r>
      <w:r w:rsidR="004A21C9" w:rsidRPr="00DA4F84">
        <w:rPr>
          <w:b/>
          <w:bCs/>
          <w:color w:val="000000"/>
          <w:sz w:val="24"/>
          <w:szCs w:val="24"/>
        </w:rPr>
        <w:t xml:space="preserve">quản lý </w:t>
      </w:r>
      <w:r w:rsidRPr="00DA4F84">
        <w:rPr>
          <w:b/>
          <w:bCs/>
          <w:color w:val="000000"/>
          <w:sz w:val="24"/>
          <w:szCs w:val="24"/>
        </w:rPr>
        <w:t>học phần</w:t>
      </w:r>
    </w:p>
    <w:p w:rsidR="003F5908" w:rsidRPr="00DA4F84" w:rsidRDefault="006447AD" w:rsidP="00A8223B">
      <w:pPr>
        <w:pStyle w:val="BodyText2"/>
        <w:tabs>
          <w:tab w:val="left" w:pos="5670"/>
        </w:tabs>
        <w:spacing w:after="0" w:line="276" w:lineRule="auto"/>
        <w:ind w:firstLine="11"/>
        <w:jc w:val="both"/>
        <w:rPr>
          <w:b/>
          <w:sz w:val="24"/>
          <w:szCs w:val="24"/>
        </w:rPr>
      </w:pPr>
      <w:r w:rsidRPr="00DA4F84">
        <w:rPr>
          <w:b/>
          <w:sz w:val="24"/>
          <w:szCs w:val="24"/>
        </w:rPr>
        <w:t>2.1.</w:t>
      </w:r>
      <w:r w:rsidR="003555B5" w:rsidRPr="00DA4F84">
        <w:rPr>
          <w:b/>
          <w:sz w:val="24"/>
          <w:szCs w:val="24"/>
        </w:rPr>
        <w:t xml:space="preserve"> </w:t>
      </w:r>
      <w:r w:rsidR="003F5908" w:rsidRPr="00DA4F84">
        <w:rPr>
          <w:b/>
          <w:sz w:val="24"/>
          <w:szCs w:val="24"/>
        </w:rPr>
        <w:t>Giảng viên giảng dạy:</w:t>
      </w:r>
      <w:r w:rsidR="006D03CF" w:rsidRPr="00DA4F84">
        <w:rPr>
          <w:b/>
          <w:sz w:val="24"/>
          <w:szCs w:val="24"/>
          <w:lang w:val="vi-VN"/>
        </w:rPr>
        <w:tab/>
      </w:r>
      <w:r w:rsidR="006D03CF" w:rsidRPr="00DA4F84">
        <w:rPr>
          <w:b/>
          <w:sz w:val="24"/>
          <w:szCs w:val="24"/>
        </w:rPr>
        <w:t>Mã giảng viên</w:t>
      </w:r>
    </w:p>
    <w:p w:rsidR="00744C77" w:rsidRPr="00DA4F84" w:rsidRDefault="006447AD" w:rsidP="00A8223B">
      <w:pPr>
        <w:pStyle w:val="BodyText2"/>
        <w:spacing w:after="0" w:line="276" w:lineRule="auto"/>
        <w:jc w:val="both"/>
        <w:rPr>
          <w:b/>
          <w:sz w:val="24"/>
          <w:szCs w:val="24"/>
        </w:rPr>
      </w:pPr>
      <w:r w:rsidRPr="00DA4F84">
        <w:rPr>
          <w:b/>
          <w:sz w:val="24"/>
          <w:szCs w:val="24"/>
        </w:rPr>
        <w:t>2.2</w:t>
      </w:r>
      <w:r w:rsidR="003555B5" w:rsidRPr="00DA4F84">
        <w:rPr>
          <w:b/>
          <w:sz w:val="24"/>
          <w:szCs w:val="24"/>
        </w:rPr>
        <w:t xml:space="preserve">. </w:t>
      </w:r>
      <w:r w:rsidR="00744C77" w:rsidRPr="00DA4F84">
        <w:rPr>
          <w:b/>
          <w:sz w:val="24"/>
          <w:szCs w:val="24"/>
        </w:rPr>
        <w:t>Bộ môn:</w:t>
      </w:r>
      <w:r w:rsidR="007E2308" w:rsidRPr="00DA4F84">
        <w:rPr>
          <w:b/>
          <w:sz w:val="24"/>
          <w:szCs w:val="24"/>
        </w:rPr>
        <w:t xml:space="preserve"> Tuyển khoáng</w:t>
      </w:r>
    </w:p>
    <w:p w:rsidR="00744C77" w:rsidRPr="00DA4F84" w:rsidRDefault="006447AD" w:rsidP="00A8223B">
      <w:pPr>
        <w:pStyle w:val="BodyText2"/>
        <w:tabs>
          <w:tab w:val="num" w:pos="520"/>
        </w:tabs>
        <w:spacing w:after="0" w:line="276" w:lineRule="auto"/>
        <w:jc w:val="both"/>
        <w:rPr>
          <w:sz w:val="24"/>
          <w:szCs w:val="24"/>
        </w:rPr>
      </w:pPr>
      <w:r w:rsidRPr="00DA4F84">
        <w:rPr>
          <w:b/>
          <w:sz w:val="24"/>
          <w:szCs w:val="24"/>
        </w:rPr>
        <w:t>2.3. Khoa</w:t>
      </w:r>
      <w:r w:rsidR="007E2308" w:rsidRPr="00DA4F84">
        <w:rPr>
          <w:b/>
          <w:sz w:val="24"/>
          <w:szCs w:val="24"/>
        </w:rPr>
        <w:t>: Mỏ</w:t>
      </w:r>
    </w:p>
    <w:p w:rsidR="00744C77" w:rsidRPr="00DA4F84" w:rsidRDefault="00744C77" w:rsidP="00A8223B">
      <w:pPr>
        <w:pStyle w:val="BodyText2"/>
        <w:numPr>
          <w:ilvl w:val="0"/>
          <w:numId w:val="6"/>
        </w:numPr>
        <w:spacing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DA4F84">
        <w:rPr>
          <w:b/>
          <w:bCs/>
          <w:color w:val="000000"/>
          <w:sz w:val="24"/>
          <w:szCs w:val="24"/>
        </w:rPr>
        <w:t xml:space="preserve">học </w:t>
      </w:r>
      <w:proofErr w:type="spellStart"/>
      <w:r w:rsidR="00DA409D" w:rsidRPr="00DA4F84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DA4F84">
        <w:rPr>
          <w:b/>
          <w:bCs/>
          <w:color w:val="000000"/>
          <w:sz w:val="24"/>
          <w:szCs w:val="24"/>
        </w:rPr>
        <w:t xml:space="preserve"> phần</w:t>
      </w:r>
    </w:p>
    <w:p w:rsidR="006D03CF" w:rsidRPr="00DA4F84" w:rsidRDefault="00A8223B" w:rsidP="00A8223B">
      <w:pPr>
        <w:pStyle w:val="BodyText2"/>
        <w:numPr>
          <w:ilvl w:val="1"/>
          <w:numId w:val="20"/>
        </w:numPr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 </w:t>
      </w:r>
      <w:r w:rsidR="006D03CF" w:rsidRPr="00DA4F84">
        <w:rPr>
          <w:b/>
          <w:bCs/>
          <w:color w:val="000000"/>
          <w:sz w:val="24"/>
          <w:szCs w:val="24"/>
        </w:rPr>
        <w:t>Môn học tiên quyết:</w:t>
      </w:r>
      <w:r w:rsidR="0010489B" w:rsidRPr="00DA4F84">
        <w:rPr>
          <w:b/>
          <w:bCs/>
          <w:color w:val="000000"/>
          <w:sz w:val="24"/>
          <w:szCs w:val="24"/>
        </w:rPr>
        <w:t xml:space="preserve"> </w:t>
      </w:r>
    </w:p>
    <w:p w:rsidR="00A8223B" w:rsidRPr="00DA4F84" w:rsidRDefault="00A8223B" w:rsidP="00A8223B">
      <w:pPr>
        <w:pStyle w:val="BodyText2"/>
        <w:numPr>
          <w:ilvl w:val="1"/>
          <w:numId w:val="20"/>
        </w:numPr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 </w:t>
      </w:r>
      <w:r w:rsidR="006D03CF" w:rsidRPr="00DA4F84">
        <w:rPr>
          <w:b/>
          <w:bCs/>
          <w:color w:val="000000"/>
          <w:sz w:val="24"/>
          <w:szCs w:val="24"/>
        </w:rPr>
        <w:t xml:space="preserve">Môn học </w:t>
      </w:r>
      <w:proofErr w:type="spellStart"/>
      <w:r w:rsidR="006D03CF" w:rsidRPr="00DA4F84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DA4F84">
        <w:rPr>
          <w:b/>
          <w:bCs/>
          <w:color w:val="000000"/>
          <w:sz w:val="24"/>
          <w:szCs w:val="24"/>
        </w:rPr>
        <w:t xml:space="preserve"> trước:</w:t>
      </w:r>
      <w:r w:rsidR="007E2308" w:rsidRPr="00DA4F84">
        <w:rPr>
          <w:b/>
          <w:bCs/>
          <w:color w:val="000000"/>
          <w:sz w:val="24"/>
          <w:szCs w:val="24"/>
        </w:rPr>
        <w:t xml:space="preserve"> </w:t>
      </w:r>
    </w:p>
    <w:p w:rsidR="00B1255E" w:rsidRPr="00DA4F84" w:rsidRDefault="00903EE0" w:rsidP="00A8223B">
      <w:pPr>
        <w:pStyle w:val="BodyText2"/>
        <w:spacing w:after="0" w:line="276" w:lineRule="auto"/>
        <w:ind w:left="340" w:firstLine="340"/>
        <w:jc w:val="both"/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>Đã tích lũy đầy đủ các học phần của chương trình đào tạo</w:t>
      </w:r>
      <w:r w:rsidR="001626DA">
        <w:rPr>
          <w:sz w:val="24"/>
          <w:szCs w:val="24"/>
        </w:rPr>
        <w:t xml:space="preserve"> chuyên ngành Tuyển khoáng</w:t>
      </w:r>
    </w:p>
    <w:p w:rsidR="001626DA" w:rsidRDefault="00744C77" w:rsidP="00B1255E">
      <w:pPr>
        <w:pStyle w:val="BodyText2"/>
        <w:numPr>
          <w:ilvl w:val="0"/>
          <w:numId w:val="20"/>
        </w:numPr>
        <w:spacing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>Mục tiêu của học phần</w:t>
      </w:r>
      <w:r w:rsidR="00B1255E">
        <w:rPr>
          <w:b/>
          <w:bCs/>
          <w:color w:val="000000"/>
          <w:sz w:val="24"/>
          <w:szCs w:val="24"/>
        </w:rPr>
        <w:t xml:space="preserve">:  </w:t>
      </w:r>
    </w:p>
    <w:p w:rsidR="00B1255E" w:rsidRPr="00B1255E" w:rsidRDefault="001626DA" w:rsidP="001626DA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Vận dụng các kiến thức lý thuyết đã học để giải thích các hiện tượng thực tế tại xưởng tuyển.</w:t>
      </w:r>
    </w:p>
    <w:p w:rsidR="00744C77" w:rsidRPr="00DA4F84" w:rsidRDefault="00C14F2B" w:rsidP="00C14F2B">
      <w:pPr>
        <w:spacing w:line="276" w:lineRule="auto"/>
        <w:jc w:val="both"/>
        <w:rPr>
          <w:b/>
          <w:bCs/>
          <w:sz w:val="24"/>
          <w:szCs w:val="24"/>
        </w:rPr>
      </w:pPr>
      <w:r w:rsidRPr="00DA4F84">
        <w:rPr>
          <w:b/>
          <w:bCs/>
          <w:sz w:val="24"/>
          <w:szCs w:val="24"/>
        </w:rPr>
        <w:t xml:space="preserve">4.1. </w:t>
      </w:r>
      <w:r w:rsidR="00744C77" w:rsidRPr="00DA4F84">
        <w:rPr>
          <w:b/>
          <w:bCs/>
          <w:sz w:val="24"/>
          <w:szCs w:val="24"/>
          <w:lang w:val="vi-VN"/>
        </w:rPr>
        <w:t xml:space="preserve">Kiến thức </w:t>
      </w:r>
    </w:p>
    <w:p w:rsidR="00072842" w:rsidRDefault="00612534" w:rsidP="00C14F2B">
      <w:pPr>
        <w:spacing w:line="276" w:lineRule="auto"/>
        <w:jc w:val="both"/>
        <w:rPr>
          <w:sz w:val="24"/>
          <w:szCs w:val="24"/>
        </w:rPr>
      </w:pPr>
      <w:r w:rsidRPr="00DA4F84">
        <w:rPr>
          <w:sz w:val="24"/>
          <w:szCs w:val="24"/>
        </w:rPr>
        <w:t>4.1.1</w:t>
      </w:r>
      <w:r w:rsidR="001406A9" w:rsidRPr="00DA4F84">
        <w:rPr>
          <w:sz w:val="24"/>
          <w:szCs w:val="24"/>
        </w:rPr>
        <w:t xml:space="preserve">. </w:t>
      </w:r>
      <w:r w:rsidR="005B7290">
        <w:rPr>
          <w:sz w:val="24"/>
          <w:szCs w:val="24"/>
        </w:rPr>
        <w:t xml:space="preserve">Nắm </w:t>
      </w:r>
      <w:r w:rsidR="001626DA">
        <w:rPr>
          <w:sz w:val="24"/>
          <w:szCs w:val="24"/>
        </w:rPr>
        <w:t>vững</w:t>
      </w:r>
      <w:r w:rsidR="005B7290">
        <w:rPr>
          <w:sz w:val="24"/>
          <w:szCs w:val="24"/>
        </w:rPr>
        <w:t xml:space="preserve"> cơ cấu tổ chức, tình hình sản xuất kinh doanh</w:t>
      </w:r>
      <w:r w:rsidR="001626DA">
        <w:rPr>
          <w:sz w:val="24"/>
          <w:szCs w:val="24"/>
        </w:rPr>
        <w:t>, yêu cầu về chất lượng của sản phẩm hàng hóa đối với từng hộ tiêu thụ, vị trí</w:t>
      </w:r>
      <w:r w:rsidR="00BE01D0">
        <w:rPr>
          <w:sz w:val="24"/>
          <w:szCs w:val="24"/>
        </w:rPr>
        <w:t xml:space="preserve"> địa lý</w:t>
      </w:r>
      <w:r w:rsidR="001626DA">
        <w:rPr>
          <w:sz w:val="24"/>
          <w:szCs w:val="24"/>
        </w:rPr>
        <w:t xml:space="preserve"> xây dựng xưởng tuyển</w:t>
      </w:r>
      <w:r w:rsidR="00BE01D0">
        <w:rPr>
          <w:sz w:val="24"/>
          <w:szCs w:val="24"/>
        </w:rPr>
        <w:t>, đặc điểm dân cư – khí hậu – giao thông…</w:t>
      </w:r>
      <w:r w:rsidR="005B7290">
        <w:rPr>
          <w:sz w:val="24"/>
          <w:szCs w:val="24"/>
        </w:rPr>
        <w:t xml:space="preserve"> và sơ đồ công nghệ tuyển tại nhà máy tuyển</w:t>
      </w:r>
      <w:r w:rsidR="004000D3">
        <w:rPr>
          <w:sz w:val="24"/>
          <w:szCs w:val="24"/>
        </w:rPr>
        <w:t>.</w:t>
      </w:r>
    </w:p>
    <w:p w:rsidR="00337574" w:rsidRDefault="00337574" w:rsidP="00337574">
      <w:pPr>
        <w:spacing w:line="276" w:lineRule="auto"/>
        <w:jc w:val="both"/>
        <w:rPr>
          <w:sz w:val="24"/>
          <w:szCs w:val="24"/>
        </w:rPr>
      </w:pPr>
      <w:r w:rsidRPr="00DA4F84">
        <w:rPr>
          <w:sz w:val="24"/>
          <w:szCs w:val="24"/>
        </w:rPr>
        <w:t>4.1.</w:t>
      </w:r>
      <w:r>
        <w:rPr>
          <w:sz w:val="24"/>
          <w:szCs w:val="24"/>
        </w:rPr>
        <w:t>2</w:t>
      </w:r>
      <w:r w:rsidRPr="00DA4F84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Nắm </w:t>
      </w:r>
      <w:r w:rsidR="005B7290">
        <w:rPr>
          <w:sz w:val="24"/>
          <w:szCs w:val="24"/>
        </w:rPr>
        <w:t>được nguồn nguyên liệu cung cấp cho nhà máy tuyển, sơ đồ khâu chuẩn bị khoáng sản và các loại thiết bị trong khâu chuẩn bị khoáng sản</w:t>
      </w:r>
    </w:p>
    <w:p w:rsidR="00EB178C" w:rsidRDefault="003659B0" w:rsidP="003659B0">
      <w:pPr>
        <w:pStyle w:val="BodyText2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4.1.3. Nắm được </w:t>
      </w:r>
      <w:r w:rsidR="005B7290">
        <w:rPr>
          <w:sz w:val="24"/>
          <w:szCs w:val="24"/>
        </w:rPr>
        <w:t xml:space="preserve">sơ đồ </w:t>
      </w:r>
      <w:r w:rsidR="000C1596">
        <w:rPr>
          <w:sz w:val="24"/>
          <w:szCs w:val="24"/>
        </w:rPr>
        <w:t>khâu công nghệ tuyển và các loại thiết bị sử dụng trong khâu này;</w:t>
      </w:r>
    </w:p>
    <w:p w:rsidR="000C1596" w:rsidRDefault="000C1596" w:rsidP="003659B0">
      <w:pPr>
        <w:pStyle w:val="BodyText2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4.1.4. Nắm được nhiệm vụ của các khâu phụ trợ và các loại thiết bị được sử dụng trong các khâu phụ trợ</w:t>
      </w:r>
      <w:r w:rsidR="001626DA">
        <w:rPr>
          <w:sz w:val="24"/>
          <w:szCs w:val="24"/>
        </w:rPr>
        <w:t xml:space="preserve"> như</w:t>
      </w:r>
      <w:r>
        <w:rPr>
          <w:sz w:val="24"/>
          <w:szCs w:val="24"/>
        </w:rPr>
        <w:t>: Khử nước, KCS; cung cấp điện nước…</w:t>
      </w:r>
    </w:p>
    <w:p w:rsidR="000C1596" w:rsidRPr="00DA4F84" w:rsidRDefault="000C1596" w:rsidP="003659B0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4.1.5. </w:t>
      </w:r>
      <w:r w:rsidR="00131051">
        <w:rPr>
          <w:sz w:val="24"/>
          <w:szCs w:val="24"/>
        </w:rPr>
        <w:t>Thu thập được các thông tin, tài liệu</w:t>
      </w:r>
      <w:r w:rsidR="00903EE0">
        <w:rPr>
          <w:sz w:val="24"/>
          <w:szCs w:val="24"/>
        </w:rPr>
        <w:t>, số liệu</w:t>
      </w:r>
      <w:r w:rsidR="00747D88">
        <w:rPr>
          <w:sz w:val="24"/>
          <w:szCs w:val="24"/>
        </w:rPr>
        <w:t xml:space="preserve">… để </w:t>
      </w:r>
      <w:r w:rsidR="00903EE0" w:rsidRPr="001626DA">
        <w:rPr>
          <w:sz w:val="24"/>
          <w:szCs w:val="24"/>
        </w:rPr>
        <w:t xml:space="preserve">thiết kế đồ </w:t>
      </w:r>
      <w:r w:rsidR="001626DA">
        <w:rPr>
          <w:sz w:val="24"/>
          <w:szCs w:val="24"/>
        </w:rPr>
        <w:t>nhà máy tuyển</w:t>
      </w:r>
    </w:p>
    <w:p w:rsidR="00744C77" w:rsidRPr="00DA4F84" w:rsidRDefault="00137A4E" w:rsidP="00137A4E">
      <w:pPr>
        <w:spacing w:line="276" w:lineRule="auto"/>
        <w:jc w:val="both"/>
        <w:rPr>
          <w:b/>
          <w:bCs/>
          <w:sz w:val="24"/>
          <w:szCs w:val="24"/>
          <w:lang w:val="vi-VN"/>
        </w:rPr>
      </w:pPr>
      <w:r w:rsidRPr="00DA4F84">
        <w:rPr>
          <w:b/>
          <w:bCs/>
          <w:sz w:val="24"/>
          <w:szCs w:val="24"/>
        </w:rPr>
        <w:t xml:space="preserve">4.2. </w:t>
      </w:r>
      <w:r w:rsidR="00744C77" w:rsidRPr="00DA4F84">
        <w:rPr>
          <w:b/>
          <w:bCs/>
          <w:sz w:val="24"/>
          <w:szCs w:val="24"/>
          <w:lang w:val="vi-VN"/>
        </w:rPr>
        <w:t>Kỹ năng</w:t>
      </w:r>
      <w:r w:rsidR="00BA09EA" w:rsidRPr="00DA4F84">
        <w:rPr>
          <w:b/>
          <w:bCs/>
          <w:sz w:val="24"/>
          <w:szCs w:val="24"/>
          <w:lang w:val="vi-VN"/>
        </w:rPr>
        <w:t xml:space="preserve"> </w:t>
      </w:r>
    </w:p>
    <w:p w:rsidR="000C1596" w:rsidRDefault="00126C5E" w:rsidP="00137A4E">
      <w:pPr>
        <w:spacing w:line="276" w:lineRule="auto"/>
        <w:jc w:val="both"/>
        <w:rPr>
          <w:bCs/>
          <w:sz w:val="24"/>
          <w:szCs w:val="24"/>
        </w:rPr>
      </w:pPr>
      <w:r w:rsidRPr="00DA4F84">
        <w:rPr>
          <w:bCs/>
          <w:sz w:val="24"/>
          <w:szCs w:val="24"/>
        </w:rPr>
        <w:t>4.2.</w:t>
      </w:r>
      <w:r w:rsidR="004274CA">
        <w:rPr>
          <w:bCs/>
          <w:sz w:val="24"/>
          <w:szCs w:val="24"/>
        </w:rPr>
        <w:t>1</w:t>
      </w:r>
      <w:r w:rsidR="001406A9" w:rsidRPr="00DA4F84">
        <w:rPr>
          <w:bCs/>
          <w:sz w:val="24"/>
          <w:szCs w:val="24"/>
        </w:rPr>
        <w:t>.</w:t>
      </w:r>
      <w:r w:rsidRPr="00DA4F84">
        <w:rPr>
          <w:bCs/>
          <w:sz w:val="24"/>
          <w:szCs w:val="24"/>
        </w:rPr>
        <w:t xml:space="preserve"> </w:t>
      </w:r>
      <w:r w:rsidR="0029329E">
        <w:rPr>
          <w:bCs/>
          <w:sz w:val="24"/>
          <w:szCs w:val="24"/>
        </w:rPr>
        <w:t xml:space="preserve">Cách thức tổ chức </w:t>
      </w:r>
      <w:r w:rsidR="000C1596">
        <w:rPr>
          <w:bCs/>
          <w:sz w:val="24"/>
          <w:szCs w:val="24"/>
        </w:rPr>
        <w:t>quản lý của nhà máy, phân tích tình hình thị trường</w:t>
      </w:r>
      <w:r w:rsidR="001626DA">
        <w:rPr>
          <w:bCs/>
          <w:sz w:val="24"/>
          <w:szCs w:val="24"/>
        </w:rPr>
        <w:t>, nhu cầu của các hộ tiêu thụ</w:t>
      </w:r>
      <w:r w:rsidR="00F52891">
        <w:rPr>
          <w:bCs/>
          <w:sz w:val="24"/>
          <w:szCs w:val="24"/>
        </w:rPr>
        <w:t xml:space="preserve"> và thành lập sơ đồ tuyển cho một đối tượng cụ thể</w:t>
      </w:r>
      <w:r w:rsidR="00BE01D0">
        <w:rPr>
          <w:bCs/>
          <w:sz w:val="24"/>
          <w:szCs w:val="24"/>
        </w:rPr>
        <w:t>. Phân tích lựa chọn vị trí xây dựng xưởng tuyển, bãi thải…</w:t>
      </w:r>
    </w:p>
    <w:p w:rsidR="00BE01D0" w:rsidRDefault="000E4FCF" w:rsidP="00137A4E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4.2.</w:t>
      </w:r>
      <w:r w:rsidR="00172161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 xml:space="preserve">. </w:t>
      </w:r>
      <w:r w:rsidR="00F52891">
        <w:rPr>
          <w:bCs/>
          <w:sz w:val="24"/>
          <w:szCs w:val="24"/>
        </w:rPr>
        <w:t xml:space="preserve">Quy hoạch </w:t>
      </w:r>
      <w:r w:rsidR="00BE01D0">
        <w:rPr>
          <w:bCs/>
          <w:sz w:val="24"/>
          <w:szCs w:val="24"/>
        </w:rPr>
        <w:t xml:space="preserve">và phối trộn </w:t>
      </w:r>
      <w:r w:rsidR="00F52891">
        <w:rPr>
          <w:bCs/>
          <w:sz w:val="24"/>
          <w:szCs w:val="24"/>
        </w:rPr>
        <w:t>nguồn nguyên liệ</w:t>
      </w:r>
      <w:r w:rsidR="00BE01D0">
        <w:rPr>
          <w:bCs/>
          <w:sz w:val="24"/>
          <w:szCs w:val="24"/>
        </w:rPr>
        <w:t>u nhằm đảm bảo cho nhà máy phát triển bền vững và lâu dài.</w:t>
      </w:r>
    </w:p>
    <w:p w:rsidR="00CD612D" w:rsidRDefault="00CD612D" w:rsidP="00137A4E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4.2.3. </w:t>
      </w:r>
      <w:r w:rsidR="00131051">
        <w:rPr>
          <w:bCs/>
          <w:sz w:val="24"/>
          <w:szCs w:val="24"/>
        </w:rPr>
        <w:t>Thành lập sơ đồ tuyển của nhà máy, phát hiện những thay đổi của sơ đồ so với thiết kế</w:t>
      </w:r>
      <w:r w:rsidR="00F52891">
        <w:rPr>
          <w:bCs/>
          <w:sz w:val="24"/>
          <w:szCs w:val="24"/>
        </w:rPr>
        <w:t xml:space="preserve"> </w:t>
      </w:r>
      <w:r w:rsidR="00131051">
        <w:rPr>
          <w:bCs/>
          <w:sz w:val="24"/>
          <w:szCs w:val="24"/>
        </w:rPr>
        <w:t xml:space="preserve">ban đầu </w:t>
      </w:r>
      <w:r w:rsidR="00F52891">
        <w:rPr>
          <w:bCs/>
          <w:sz w:val="24"/>
          <w:szCs w:val="24"/>
        </w:rPr>
        <w:t xml:space="preserve">và nguyên lý làm việc của </w:t>
      </w:r>
      <w:r w:rsidR="00131051">
        <w:rPr>
          <w:bCs/>
          <w:sz w:val="24"/>
          <w:szCs w:val="24"/>
        </w:rPr>
        <w:t xml:space="preserve">tất cả </w:t>
      </w:r>
      <w:r w:rsidR="00F52891">
        <w:rPr>
          <w:bCs/>
          <w:sz w:val="24"/>
          <w:szCs w:val="24"/>
        </w:rPr>
        <w:t xml:space="preserve">các thiết bị trong </w:t>
      </w:r>
      <w:r w:rsidR="00131051">
        <w:rPr>
          <w:bCs/>
          <w:sz w:val="24"/>
          <w:szCs w:val="24"/>
        </w:rPr>
        <w:t>nhà máy tuyển</w:t>
      </w:r>
      <w:r w:rsidR="00D84743">
        <w:rPr>
          <w:bCs/>
          <w:sz w:val="24"/>
          <w:szCs w:val="24"/>
        </w:rPr>
        <w:t>.</w:t>
      </w:r>
      <w:r w:rsidR="00131051">
        <w:rPr>
          <w:bCs/>
          <w:sz w:val="24"/>
          <w:szCs w:val="24"/>
        </w:rPr>
        <w:t xml:space="preserve"> Sự phối hợp liên hoàn của các phân xưởng trong nhà máy</w:t>
      </w:r>
    </w:p>
    <w:p w:rsidR="00131051" w:rsidRDefault="00131051" w:rsidP="00137A4E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4.2.4. </w:t>
      </w:r>
      <w:r w:rsidR="00747D88">
        <w:rPr>
          <w:bCs/>
          <w:sz w:val="24"/>
          <w:szCs w:val="24"/>
        </w:rPr>
        <w:t>Chắt lọc, sắp xếp các thông tin</w:t>
      </w:r>
      <w:r w:rsidR="00BE01D0">
        <w:rPr>
          <w:bCs/>
          <w:sz w:val="24"/>
          <w:szCs w:val="24"/>
        </w:rPr>
        <w:t>, số liệu</w:t>
      </w:r>
      <w:r w:rsidR="00747D88">
        <w:rPr>
          <w:bCs/>
          <w:sz w:val="24"/>
          <w:szCs w:val="24"/>
        </w:rPr>
        <w:t xml:space="preserve"> cần thiết để </w:t>
      </w:r>
      <w:r w:rsidR="00BE01D0">
        <w:rPr>
          <w:bCs/>
          <w:sz w:val="24"/>
          <w:szCs w:val="24"/>
        </w:rPr>
        <w:t>phục vụ cho việc viết báo cáo thực tập và thiết kế nhà máy tuyển</w:t>
      </w:r>
      <w:r w:rsidR="00747D88">
        <w:rPr>
          <w:bCs/>
          <w:sz w:val="24"/>
          <w:szCs w:val="24"/>
        </w:rPr>
        <w:t>.</w:t>
      </w:r>
    </w:p>
    <w:p w:rsidR="00744C77" w:rsidRPr="00DA4F84" w:rsidRDefault="00D64D25" w:rsidP="00D64D25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lastRenderedPageBreak/>
        <w:t xml:space="preserve">5. </w:t>
      </w:r>
      <w:r w:rsidR="00BA09EA" w:rsidRPr="00DA4F84">
        <w:rPr>
          <w:b/>
          <w:bCs/>
          <w:color w:val="000000"/>
          <w:sz w:val="24"/>
          <w:szCs w:val="24"/>
        </w:rPr>
        <w:t>T</w:t>
      </w:r>
      <w:r w:rsidR="00744C77" w:rsidRPr="00DA4F84">
        <w:rPr>
          <w:b/>
          <w:bCs/>
          <w:color w:val="000000"/>
          <w:sz w:val="24"/>
          <w:szCs w:val="24"/>
        </w:rPr>
        <w:t>óm tắt nội dung học phần</w:t>
      </w:r>
    </w:p>
    <w:p w:rsidR="00D64D25" w:rsidRPr="00DA4F84" w:rsidRDefault="00D64D25" w:rsidP="00D64D25">
      <w:pPr>
        <w:tabs>
          <w:tab w:val="left" w:pos="340"/>
        </w:tabs>
        <w:jc w:val="both"/>
        <w:rPr>
          <w:sz w:val="24"/>
          <w:szCs w:val="24"/>
        </w:rPr>
      </w:pPr>
      <w:r w:rsidRPr="00DA4F84">
        <w:rPr>
          <w:sz w:val="24"/>
          <w:szCs w:val="24"/>
          <w:lang w:val="vi-VN"/>
        </w:rPr>
        <w:t xml:space="preserve">Học phần bao gồm những nội dung chính sau: </w:t>
      </w:r>
    </w:p>
    <w:p w:rsidR="00806CC5" w:rsidRPr="00DA4F84" w:rsidRDefault="00806CC5" w:rsidP="00806CC5">
      <w:pPr>
        <w:pStyle w:val="ListParagraph"/>
        <w:numPr>
          <w:ilvl w:val="0"/>
          <w:numId w:val="30"/>
        </w:numPr>
        <w:tabs>
          <w:tab w:val="left" w:pos="340"/>
        </w:tabs>
        <w:jc w:val="both"/>
        <w:rPr>
          <w:lang w:val="vi-VN"/>
        </w:rPr>
      </w:pPr>
      <w:r>
        <w:t>Tìm hiểu chung về nhà máy</w:t>
      </w:r>
      <w:r w:rsidRPr="00DA4F84">
        <w:rPr>
          <w:lang w:val="vi-VN"/>
        </w:rPr>
        <w:t xml:space="preserve">; </w:t>
      </w:r>
    </w:p>
    <w:p w:rsidR="00806CC5" w:rsidRDefault="00806CC5" w:rsidP="00806CC5">
      <w:pPr>
        <w:pStyle w:val="ListParagraph"/>
        <w:numPr>
          <w:ilvl w:val="0"/>
          <w:numId w:val="30"/>
        </w:numPr>
        <w:tabs>
          <w:tab w:val="left" w:pos="340"/>
        </w:tabs>
        <w:jc w:val="both"/>
        <w:rPr>
          <w:lang w:val="vi-VN"/>
        </w:rPr>
      </w:pPr>
      <w:r w:rsidRPr="003E1330">
        <w:rPr>
          <w:lang w:val="vi-VN"/>
        </w:rPr>
        <w:t>Thực tập tại phân xưởng chuẩn bị khoáng sản</w:t>
      </w:r>
      <w:r w:rsidRPr="00DA4F84">
        <w:rPr>
          <w:lang w:val="vi-VN"/>
        </w:rPr>
        <w:t>;</w:t>
      </w:r>
    </w:p>
    <w:p w:rsidR="00806CC5" w:rsidRPr="00DA4F84" w:rsidRDefault="00806CC5" w:rsidP="00806CC5">
      <w:pPr>
        <w:pStyle w:val="ListParagraph"/>
        <w:numPr>
          <w:ilvl w:val="0"/>
          <w:numId w:val="30"/>
        </w:numPr>
        <w:tabs>
          <w:tab w:val="left" w:pos="340"/>
        </w:tabs>
        <w:jc w:val="both"/>
        <w:rPr>
          <w:lang w:val="vi-VN"/>
        </w:rPr>
      </w:pPr>
      <w:r w:rsidRPr="003E1330">
        <w:rPr>
          <w:lang w:val="vi-VN"/>
        </w:rPr>
        <w:t>Thực tập tại phân xưởng tuyển chính;</w:t>
      </w:r>
      <w:r w:rsidRPr="00DA4F84">
        <w:rPr>
          <w:lang w:val="vi-VN"/>
        </w:rPr>
        <w:t xml:space="preserve"> </w:t>
      </w:r>
    </w:p>
    <w:p w:rsidR="00806CC5" w:rsidRPr="004921DA" w:rsidRDefault="00806CC5" w:rsidP="00806CC5">
      <w:pPr>
        <w:pStyle w:val="ListParagraph"/>
        <w:numPr>
          <w:ilvl w:val="0"/>
          <w:numId w:val="30"/>
        </w:numPr>
        <w:tabs>
          <w:tab w:val="left" w:pos="340"/>
        </w:tabs>
        <w:jc w:val="both"/>
        <w:rPr>
          <w:lang w:val="vi-VN"/>
        </w:rPr>
      </w:pPr>
      <w:r w:rsidRPr="003E1330">
        <w:rPr>
          <w:lang w:val="vi-VN"/>
        </w:rPr>
        <w:t>Thực tập tại các phân xưởng phụ trợ;</w:t>
      </w:r>
    </w:p>
    <w:p w:rsidR="00806CC5" w:rsidRPr="00DA4F84" w:rsidRDefault="00806CC5" w:rsidP="00806CC5">
      <w:pPr>
        <w:pStyle w:val="ListParagraph"/>
        <w:numPr>
          <w:ilvl w:val="0"/>
          <w:numId w:val="30"/>
        </w:numPr>
        <w:tabs>
          <w:tab w:val="left" w:pos="340"/>
        </w:tabs>
        <w:jc w:val="both"/>
        <w:rPr>
          <w:lang w:val="vi-VN"/>
        </w:rPr>
      </w:pPr>
      <w:r w:rsidRPr="003E1330">
        <w:rPr>
          <w:lang w:val="vi-VN"/>
        </w:rPr>
        <w:t>Viết báo cáo thực tập.</w:t>
      </w:r>
    </w:p>
    <w:p w:rsidR="00296F71" w:rsidRPr="003E1330" w:rsidRDefault="00D64D25" w:rsidP="00D64D25">
      <w:pPr>
        <w:pStyle w:val="BodyText2"/>
        <w:spacing w:after="0" w:line="276" w:lineRule="auto"/>
        <w:jc w:val="both"/>
        <w:rPr>
          <w:b/>
          <w:bCs/>
          <w:sz w:val="24"/>
          <w:szCs w:val="24"/>
          <w:lang w:val="vi-VN"/>
        </w:rPr>
      </w:pPr>
      <w:r w:rsidRPr="003E1330">
        <w:rPr>
          <w:b/>
          <w:bCs/>
          <w:color w:val="000000"/>
          <w:sz w:val="24"/>
          <w:szCs w:val="24"/>
          <w:lang w:val="vi-VN"/>
        </w:rPr>
        <w:t xml:space="preserve">6. </w:t>
      </w:r>
      <w:r w:rsidR="009540AF" w:rsidRPr="003E1330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DA4F84" w:rsidRDefault="00BA7C39" w:rsidP="000A0BED">
      <w:pPr>
        <w:pStyle w:val="ListParagraph"/>
        <w:spacing w:line="276" w:lineRule="auto"/>
        <w:jc w:val="center"/>
        <w:rPr>
          <w:b/>
          <w:bCs/>
          <w:lang w:val="nl-NL"/>
        </w:rPr>
      </w:pPr>
      <w:r w:rsidRPr="00DA4F84">
        <w:rPr>
          <w:b/>
          <w:bCs/>
          <w:lang w:val="nl-NL"/>
        </w:rPr>
        <w:t>Bảng 1</w:t>
      </w:r>
      <w:r w:rsidR="004A21C9" w:rsidRPr="00DA4F84">
        <w:rPr>
          <w:b/>
          <w:bCs/>
          <w:lang w:val="nl-NL"/>
        </w:rPr>
        <w:t>. Nội dung học phần</w:t>
      </w:r>
    </w:p>
    <w:tbl>
      <w:tblPr>
        <w:tblW w:w="9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905"/>
        <w:gridCol w:w="850"/>
        <w:gridCol w:w="1128"/>
      </w:tblGrid>
      <w:tr w:rsidR="00095A1D" w:rsidRPr="00747D88" w:rsidTr="00747D88">
        <w:trPr>
          <w:jc w:val="center"/>
        </w:trPr>
        <w:tc>
          <w:tcPr>
            <w:tcW w:w="1413" w:type="dxa"/>
            <w:tcBorders>
              <w:top w:val="single" w:sz="4" w:space="0" w:color="auto"/>
            </w:tcBorders>
          </w:tcPr>
          <w:p w:rsidR="003B73BB" w:rsidRPr="00747D88" w:rsidRDefault="00BA09EA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i/>
              </w:rPr>
            </w:pPr>
            <w:r w:rsidRPr="00747D88">
              <w:rPr>
                <w:b/>
                <w:bCs/>
                <w:i/>
              </w:rPr>
              <w:t>Đề mục</w:t>
            </w:r>
          </w:p>
        </w:tc>
        <w:tc>
          <w:tcPr>
            <w:tcW w:w="5905" w:type="dxa"/>
            <w:tcBorders>
              <w:top w:val="single" w:sz="4" w:space="0" w:color="auto"/>
            </w:tcBorders>
          </w:tcPr>
          <w:p w:rsidR="003B73BB" w:rsidRPr="00747D88" w:rsidRDefault="003B73BB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747D88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B73BB" w:rsidRPr="00747D88" w:rsidRDefault="003B73BB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747D88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:rsidR="003B73BB" w:rsidRPr="00747D88" w:rsidRDefault="00EE3756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747D88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DA4F84" w:rsidRPr="00747D88" w:rsidTr="00747D88">
        <w:trPr>
          <w:trHeight w:val="548"/>
          <w:jc w:val="center"/>
        </w:trPr>
        <w:tc>
          <w:tcPr>
            <w:tcW w:w="1413" w:type="dxa"/>
            <w:vAlign w:val="center"/>
          </w:tcPr>
          <w:p w:rsidR="00DA4F84" w:rsidRPr="00747D88" w:rsidRDefault="00747D88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 w:rsidRPr="00747D88">
              <w:rPr>
                <w:b/>
                <w:bCs/>
                <w:lang w:val="nl-NL"/>
              </w:rPr>
              <w:t xml:space="preserve">Nội dung </w:t>
            </w:r>
            <w:r w:rsidR="00DA4F84" w:rsidRPr="00747D88">
              <w:rPr>
                <w:b/>
                <w:bCs/>
                <w:lang w:val="nl-NL"/>
              </w:rPr>
              <w:t>1</w:t>
            </w:r>
          </w:p>
        </w:tc>
        <w:tc>
          <w:tcPr>
            <w:tcW w:w="5905" w:type="dxa"/>
            <w:vAlign w:val="center"/>
          </w:tcPr>
          <w:p w:rsidR="00DA4F84" w:rsidRPr="00747D88" w:rsidRDefault="00747D88" w:rsidP="00D64D25">
            <w:pPr>
              <w:pStyle w:val="BodyTextFirstIndent"/>
              <w:spacing w:after="0" w:line="276" w:lineRule="auto"/>
              <w:ind w:firstLine="0"/>
              <w:jc w:val="both"/>
              <w:rPr>
                <w:b/>
              </w:rPr>
            </w:pPr>
            <w:r w:rsidRPr="00747D88">
              <w:rPr>
                <w:b/>
              </w:rPr>
              <w:t>TÌM HIỂU CHUNG VỀ NHÀ MÁY</w:t>
            </w:r>
          </w:p>
        </w:tc>
        <w:tc>
          <w:tcPr>
            <w:tcW w:w="850" w:type="dxa"/>
            <w:vAlign w:val="center"/>
          </w:tcPr>
          <w:p w:rsidR="00DA4F84" w:rsidRPr="00747D88" w:rsidRDefault="003E1330" w:rsidP="00782E7A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128" w:type="dxa"/>
            <w:vMerge w:val="restart"/>
            <w:vAlign w:val="center"/>
          </w:tcPr>
          <w:p w:rsidR="00DA4F84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747D88">
              <w:rPr>
                <w:bCs/>
                <w:lang w:val="vi-VN"/>
              </w:rPr>
              <w:t>4.1.1</w:t>
            </w:r>
          </w:p>
          <w:p w:rsidR="00BE01D0" w:rsidRPr="00BE01D0" w:rsidRDefault="00BE01D0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4.1.5</w:t>
            </w:r>
          </w:p>
          <w:p w:rsidR="00DA4F84" w:rsidRPr="00747D88" w:rsidRDefault="00DA4F84" w:rsidP="00747D88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 w:rsidRPr="00747D88">
              <w:rPr>
                <w:bCs/>
                <w:lang w:val="vi-VN"/>
              </w:rPr>
              <w:t>4.2.1</w:t>
            </w:r>
            <w:r w:rsidR="007860CF" w:rsidRPr="00747D88">
              <w:rPr>
                <w:bCs/>
              </w:rPr>
              <w:t xml:space="preserve"> 4.2.</w:t>
            </w:r>
            <w:r w:rsidR="00747D88" w:rsidRPr="00747D88">
              <w:rPr>
                <w:bCs/>
              </w:rPr>
              <w:t>4</w:t>
            </w:r>
          </w:p>
        </w:tc>
      </w:tr>
      <w:tr w:rsidR="00DA4F84" w:rsidRPr="00747D88" w:rsidTr="00747D88">
        <w:trPr>
          <w:jc w:val="center"/>
        </w:trPr>
        <w:tc>
          <w:tcPr>
            <w:tcW w:w="1413" w:type="dxa"/>
            <w:vAlign w:val="center"/>
          </w:tcPr>
          <w:p w:rsidR="00DA4F84" w:rsidRPr="00747D88" w:rsidRDefault="003F53B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1.1</w:t>
            </w:r>
          </w:p>
        </w:tc>
        <w:tc>
          <w:tcPr>
            <w:tcW w:w="5905" w:type="dxa"/>
            <w:vAlign w:val="center"/>
          </w:tcPr>
          <w:p w:rsidR="00DA4F84" w:rsidRPr="00747D88" w:rsidRDefault="00747D88" w:rsidP="00F7229F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Học</w:t>
            </w:r>
            <w:r w:rsidR="00F7229F">
              <w:rPr>
                <w:bCs/>
              </w:rPr>
              <w:t xml:space="preserve"> nội quy, quy định và</w:t>
            </w:r>
            <w:r w:rsidRPr="00747D88">
              <w:rPr>
                <w:bCs/>
              </w:rPr>
              <w:t xml:space="preserve"> an toàn </w:t>
            </w:r>
          </w:p>
        </w:tc>
        <w:tc>
          <w:tcPr>
            <w:tcW w:w="850" w:type="dxa"/>
            <w:vAlign w:val="center"/>
          </w:tcPr>
          <w:p w:rsidR="00DA4F84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3</w:t>
            </w:r>
          </w:p>
        </w:tc>
        <w:tc>
          <w:tcPr>
            <w:tcW w:w="1128" w:type="dxa"/>
            <w:vMerge/>
            <w:vAlign w:val="center"/>
          </w:tcPr>
          <w:p w:rsidR="00DA4F84" w:rsidRPr="00747D88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DA4F84" w:rsidRPr="00747D88" w:rsidTr="00747D88">
        <w:trPr>
          <w:jc w:val="center"/>
        </w:trPr>
        <w:tc>
          <w:tcPr>
            <w:tcW w:w="1413" w:type="dxa"/>
            <w:vAlign w:val="center"/>
          </w:tcPr>
          <w:p w:rsidR="00DA4F84" w:rsidRPr="00747D88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  <w:lang w:val="vi-VN"/>
              </w:rPr>
              <w:t>1.2</w:t>
            </w:r>
          </w:p>
        </w:tc>
        <w:tc>
          <w:tcPr>
            <w:tcW w:w="5905" w:type="dxa"/>
            <w:vAlign w:val="center"/>
          </w:tcPr>
          <w:p w:rsidR="00DA4F84" w:rsidRPr="00747D88" w:rsidRDefault="00747D88" w:rsidP="00DA4F84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Cơ cấu tổ chức và quản lý của nhà máy</w:t>
            </w:r>
          </w:p>
        </w:tc>
        <w:tc>
          <w:tcPr>
            <w:tcW w:w="850" w:type="dxa"/>
            <w:vAlign w:val="center"/>
          </w:tcPr>
          <w:p w:rsidR="00DA4F84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3</w:t>
            </w:r>
          </w:p>
        </w:tc>
        <w:tc>
          <w:tcPr>
            <w:tcW w:w="1128" w:type="dxa"/>
            <w:vMerge/>
            <w:vAlign w:val="center"/>
          </w:tcPr>
          <w:p w:rsidR="00DA4F84" w:rsidRPr="00747D88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DA4F84" w:rsidRPr="00747D88" w:rsidTr="00747D88">
        <w:trPr>
          <w:jc w:val="center"/>
        </w:trPr>
        <w:tc>
          <w:tcPr>
            <w:tcW w:w="1413" w:type="dxa"/>
            <w:vAlign w:val="center"/>
          </w:tcPr>
          <w:p w:rsidR="00DA4F84" w:rsidRPr="00747D88" w:rsidRDefault="007201AE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1.3</w:t>
            </w:r>
          </w:p>
        </w:tc>
        <w:tc>
          <w:tcPr>
            <w:tcW w:w="5905" w:type="dxa"/>
            <w:vAlign w:val="center"/>
          </w:tcPr>
          <w:p w:rsidR="00DA4F84" w:rsidRPr="00747D88" w:rsidRDefault="00747D88" w:rsidP="00DA4F84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747D88">
              <w:rPr>
                <w:lang w:val="pl-PL"/>
              </w:rPr>
              <w:t>Tình hình sản xuất kinh doanh của nhà máy</w:t>
            </w:r>
          </w:p>
        </w:tc>
        <w:tc>
          <w:tcPr>
            <w:tcW w:w="850" w:type="dxa"/>
            <w:vAlign w:val="center"/>
          </w:tcPr>
          <w:p w:rsidR="00DA4F84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3</w:t>
            </w:r>
          </w:p>
        </w:tc>
        <w:tc>
          <w:tcPr>
            <w:tcW w:w="1128" w:type="dxa"/>
            <w:vMerge/>
            <w:vAlign w:val="center"/>
          </w:tcPr>
          <w:p w:rsidR="00DA4F84" w:rsidRPr="00747D88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782E7A" w:rsidRPr="00747D88" w:rsidTr="00747D88">
        <w:trPr>
          <w:jc w:val="center"/>
        </w:trPr>
        <w:tc>
          <w:tcPr>
            <w:tcW w:w="1413" w:type="dxa"/>
            <w:vAlign w:val="center"/>
          </w:tcPr>
          <w:p w:rsidR="00782E7A" w:rsidRPr="00747D88" w:rsidRDefault="00782E7A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5905" w:type="dxa"/>
            <w:vAlign w:val="center"/>
          </w:tcPr>
          <w:p w:rsidR="00782E7A" w:rsidRPr="00747D88" w:rsidRDefault="00782E7A" w:rsidP="007860CF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Vị trí địa lý, đặc điểm khí hậu, tình hình dân cư, giao thông ... của nhà máy tuyển</w:t>
            </w:r>
          </w:p>
        </w:tc>
        <w:tc>
          <w:tcPr>
            <w:tcW w:w="850" w:type="dxa"/>
            <w:vAlign w:val="center"/>
          </w:tcPr>
          <w:p w:rsidR="00782E7A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3</w:t>
            </w:r>
          </w:p>
        </w:tc>
        <w:tc>
          <w:tcPr>
            <w:tcW w:w="1128" w:type="dxa"/>
            <w:vMerge/>
            <w:vAlign w:val="center"/>
          </w:tcPr>
          <w:p w:rsidR="00782E7A" w:rsidRPr="00747D88" w:rsidRDefault="00782E7A" w:rsidP="00A8223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782E7A" w:rsidRPr="00747D88" w:rsidTr="00747D88">
        <w:trPr>
          <w:jc w:val="center"/>
        </w:trPr>
        <w:tc>
          <w:tcPr>
            <w:tcW w:w="1413" w:type="dxa"/>
            <w:vAlign w:val="center"/>
          </w:tcPr>
          <w:p w:rsidR="00782E7A" w:rsidRPr="00747D88" w:rsidRDefault="00782E7A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5905" w:type="dxa"/>
            <w:vAlign w:val="center"/>
          </w:tcPr>
          <w:p w:rsidR="00782E7A" w:rsidRDefault="00782E7A" w:rsidP="007860CF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Tổng mặt bằng nhà máy tuyển</w:t>
            </w:r>
          </w:p>
        </w:tc>
        <w:tc>
          <w:tcPr>
            <w:tcW w:w="850" w:type="dxa"/>
            <w:vAlign w:val="center"/>
          </w:tcPr>
          <w:p w:rsidR="00782E7A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4</w:t>
            </w:r>
          </w:p>
        </w:tc>
        <w:tc>
          <w:tcPr>
            <w:tcW w:w="1128" w:type="dxa"/>
            <w:vMerge/>
            <w:vAlign w:val="center"/>
          </w:tcPr>
          <w:p w:rsidR="00782E7A" w:rsidRPr="00747D88" w:rsidRDefault="00782E7A" w:rsidP="00A8223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DA4F84" w:rsidRPr="00747D88" w:rsidTr="00747D88">
        <w:trPr>
          <w:jc w:val="center"/>
        </w:trPr>
        <w:tc>
          <w:tcPr>
            <w:tcW w:w="1413" w:type="dxa"/>
            <w:vAlign w:val="center"/>
          </w:tcPr>
          <w:p w:rsidR="00DA4F84" w:rsidRPr="00747D88" w:rsidRDefault="00DA4F84" w:rsidP="0052180F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1.</w:t>
            </w:r>
            <w:r w:rsidR="0052180F">
              <w:rPr>
                <w:bCs/>
              </w:rPr>
              <w:t>6</w:t>
            </w:r>
          </w:p>
        </w:tc>
        <w:tc>
          <w:tcPr>
            <w:tcW w:w="5905" w:type="dxa"/>
            <w:vAlign w:val="center"/>
          </w:tcPr>
          <w:p w:rsidR="00DA4F84" w:rsidRPr="00747D88" w:rsidRDefault="00747D88" w:rsidP="007860CF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747D88">
              <w:rPr>
                <w:sz w:val="24"/>
                <w:szCs w:val="24"/>
                <w:lang w:val="pl-PL"/>
              </w:rPr>
              <w:t>Sơ đồ công nghệ tuyển của nhà máy</w:t>
            </w:r>
          </w:p>
        </w:tc>
        <w:tc>
          <w:tcPr>
            <w:tcW w:w="850" w:type="dxa"/>
            <w:vAlign w:val="center"/>
          </w:tcPr>
          <w:p w:rsidR="00DA4F84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4</w:t>
            </w:r>
          </w:p>
        </w:tc>
        <w:tc>
          <w:tcPr>
            <w:tcW w:w="1128" w:type="dxa"/>
            <w:vMerge/>
            <w:vAlign w:val="center"/>
          </w:tcPr>
          <w:p w:rsidR="00DA4F84" w:rsidRPr="00747D88" w:rsidRDefault="00DA4F84" w:rsidP="00A8223B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BA7C39" w:rsidRPr="00747D88" w:rsidTr="00747D88">
        <w:trPr>
          <w:jc w:val="center"/>
        </w:trPr>
        <w:tc>
          <w:tcPr>
            <w:tcW w:w="1413" w:type="dxa"/>
            <w:vAlign w:val="center"/>
          </w:tcPr>
          <w:p w:rsidR="00EE3756" w:rsidRPr="00747D88" w:rsidRDefault="00747D88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 w:rsidRPr="00747D88">
              <w:rPr>
                <w:b/>
                <w:bCs/>
                <w:lang w:val="nl-NL"/>
              </w:rPr>
              <w:t>Nội dung 2</w:t>
            </w:r>
          </w:p>
        </w:tc>
        <w:tc>
          <w:tcPr>
            <w:tcW w:w="5905" w:type="dxa"/>
            <w:vAlign w:val="center"/>
          </w:tcPr>
          <w:p w:rsidR="00EE3756" w:rsidRPr="00747D88" w:rsidRDefault="00747D88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 w:rsidRPr="00747D88">
              <w:rPr>
                <w:b/>
              </w:rPr>
              <w:t>THỰC TẬP TẠI PHÂN XƯỞNG CHUẨN BỊ KHOÁNG SẢN</w:t>
            </w:r>
          </w:p>
        </w:tc>
        <w:tc>
          <w:tcPr>
            <w:tcW w:w="850" w:type="dxa"/>
            <w:vAlign w:val="center"/>
          </w:tcPr>
          <w:p w:rsidR="00EE3756" w:rsidRPr="00747D88" w:rsidRDefault="003E1330" w:rsidP="00782E7A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128" w:type="dxa"/>
            <w:vAlign w:val="center"/>
          </w:tcPr>
          <w:p w:rsidR="004A0EAA" w:rsidRPr="00747D88" w:rsidRDefault="004A0EAA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6D494D" w:rsidRPr="00747D88" w:rsidTr="00747D88">
        <w:trPr>
          <w:jc w:val="center"/>
        </w:trPr>
        <w:tc>
          <w:tcPr>
            <w:tcW w:w="1413" w:type="dxa"/>
            <w:vAlign w:val="center"/>
          </w:tcPr>
          <w:p w:rsidR="006D494D" w:rsidRPr="00747D88" w:rsidRDefault="006D494D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2.1</w:t>
            </w:r>
          </w:p>
        </w:tc>
        <w:tc>
          <w:tcPr>
            <w:tcW w:w="5905" w:type="dxa"/>
            <w:vAlign w:val="center"/>
          </w:tcPr>
          <w:p w:rsidR="006D494D" w:rsidRPr="00747D88" w:rsidRDefault="00747D88" w:rsidP="00BE0720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747D88">
              <w:rPr>
                <w:sz w:val="24"/>
                <w:szCs w:val="24"/>
                <w:lang w:val="pl-PL"/>
              </w:rPr>
              <w:t>Nguồn nguyên liệu cấp cho nhà máy</w:t>
            </w:r>
            <w:r w:rsidR="00BE0720" w:rsidRPr="00747D88">
              <w:rPr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6D494D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3</w:t>
            </w:r>
          </w:p>
        </w:tc>
        <w:tc>
          <w:tcPr>
            <w:tcW w:w="1128" w:type="dxa"/>
            <w:vMerge w:val="restart"/>
            <w:vAlign w:val="center"/>
          </w:tcPr>
          <w:p w:rsidR="006D494D" w:rsidRDefault="006D494D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4.1.2</w:t>
            </w:r>
          </w:p>
          <w:p w:rsidR="00BE01D0" w:rsidRPr="00747D88" w:rsidRDefault="00BE01D0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4.1.5</w:t>
            </w:r>
          </w:p>
          <w:p w:rsidR="006D494D" w:rsidRDefault="006D494D" w:rsidP="00AB6846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4.2.</w:t>
            </w:r>
            <w:r w:rsidR="00F7229F">
              <w:rPr>
                <w:bCs/>
              </w:rPr>
              <w:t>2</w:t>
            </w:r>
          </w:p>
          <w:p w:rsidR="00F7229F" w:rsidRPr="00747D88" w:rsidRDefault="00F7229F" w:rsidP="00AB6846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4.2.3</w:t>
            </w:r>
          </w:p>
          <w:p w:rsidR="00AB6846" w:rsidRPr="00747D88" w:rsidRDefault="00AB6846" w:rsidP="00F7229F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4.2.</w:t>
            </w:r>
            <w:r w:rsidR="00F7229F">
              <w:rPr>
                <w:bCs/>
              </w:rPr>
              <w:t>4</w:t>
            </w:r>
          </w:p>
        </w:tc>
      </w:tr>
      <w:tr w:rsidR="006D494D" w:rsidRPr="00747D88" w:rsidTr="00747D88">
        <w:trPr>
          <w:trHeight w:val="342"/>
          <w:jc w:val="center"/>
        </w:trPr>
        <w:tc>
          <w:tcPr>
            <w:tcW w:w="1413" w:type="dxa"/>
            <w:vAlign w:val="center"/>
          </w:tcPr>
          <w:p w:rsidR="006D494D" w:rsidRPr="00747D88" w:rsidRDefault="006D494D" w:rsidP="00DF5E53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2.2</w:t>
            </w:r>
          </w:p>
        </w:tc>
        <w:tc>
          <w:tcPr>
            <w:tcW w:w="5905" w:type="dxa"/>
            <w:vAlign w:val="center"/>
          </w:tcPr>
          <w:p w:rsidR="006D494D" w:rsidRPr="00747D88" w:rsidRDefault="00747D88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lang w:val="pl-PL"/>
              </w:rPr>
              <w:t>Phối trộn nguyên liệu</w:t>
            </w:r>
          </w:p>
        </w:tc>
        <w:tc>
          <w:tcPr>
            <w:tcW w:w="850" w:type="dxa"/>
            <w:vAlign w:val="center"/>
          </w:tcPr>
          <w:p w:rsidR="006D494D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3</w:t>
            </w:r>
          </w:p>
        </w:tc>
        <w:tc>
          <w:tcPr>
            <w:tcW w:w="1128" w:type="dxa"/>
            <w:vMerge/>
            <w:vAlign w:val="center"/>
          </w:tcPr>
          <w:p w:rsidR="006D494D" w:rsidRPr="00747D88" w:rsidRDefault="006D494D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6D494D" w:rsidRPr="00747D88" w:rsidTr="00747D88">
        <w:trPr>
          <w:jc w:val="center"/>
        </w:trPr>
        <w:tc>
          <w:tcPr>
            <w:tcW w:w="1413" w:type="dxa"/>
            <w:vAlign w:val="center"/>
          </w:tcPr>
          <w:p w:rsidR="006D494D" w:rsidRPr="00747D88" w:rsidRDefault="00BE0720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2.3</w:t>
            </w:r>
          </w:p>
        </w:tc>
        <w:tc>
          <w:tcPr>
            <w:tcW w:w="5905" w:type="dxa"/>
            <w:vAlign w:val="center"/>
          </w:tcPr>
          <w:p w:rsidR="006D494D" w:rsidRPr="00747D88" w:rsidRDefault="00747D88" w:rsidP="00BE0720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Sơ đồ </w:t>
            </w:r>
            <w:r w:rsidR="00F7229F">
              <w:rPr>
                <w:sz w:val="24"/>
                <w:szCs w:val="24"/>
                <w:lang w:val="pl-PL"/>
              </w:rPr>
              <w:t xml:space="preserve">chuẩn bị </w:t>
            </w:r>
            <w:r>
              <w:rPr>
                <w:sz w:val="24"/>
                <w:szCs w:val="24"/>
                <w:lang w:val="pl-PL"/>
              </w:rPr>
              <w:t>và nguyên lý làm việc của các thiết bị</w:t>
            </w:r>
          </w:p>
        </w:tc>
        <w:tc>
          <w:tcPr>
            <w:tcW w:w="850" w:type="dxa"/>
            <w:vAlign w:val="center"/>
          </w:tcPr>
          <w:p w:rsidR="006D494D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4</w:t>
            </w:r>
          </w:p>
        </w:tc>
        <w:tc>
          <w:tcPr>
            <w:tcW w:w="1128" w:type="dxa"/>
            <w:vMerge/>
            <w:vAlign w:val="center"/>
          </w:tcPr>
          <w:p w:rsidR="006D494D" w:rsidRPr="00747D88" w:rsidRDefault="006D494D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BA7C39" w:rsidRPr="00747D88" w:rsidTr="00747D88">
        <w:trPr>
          <w:jc w:val="center"/>
        </w:trPr>
        <w:tc>
          <w:tcPr>
            <w:tcW w:w="1413" w:type="dxa"/>
            <w:vAlign w:val="center"/>
          </w:tcPr>
          <w:p w:rsidR="00EE3756" w:rsidRPr="00747D88" w:rsidRDefault="00F7229F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 xml:space="preserve">Nội dung </w:t>
            </w:r>
            <w:r w:rsidR="00EE3756" w:rsidRPr="00747D88">
              <w:rPr>
                <w:b/>
                <w:bCs/>
                <w:lang w:val="vi-VN"/>
              </w:rPr>
              <w:t>3</w:t>
            </w:r>
          </w:p>
        </w:tc>
        <w:tc>
          <w:tcPr>
            <w:tcW w:w="5905" w:type="dxa"/>
            <w:vAlign w:val="center"/>
          </w:tcPr>
          <w:p w:rsidR="00EE3756" w:rsidRPr="00747D88" w:rsidRDefault="00F7229F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THỰC TẬP TẠI PHÂN XƯỞNG TUYỂN CHÍNH</w:t>
            </w:r>
          </w:p>
        </w:tc>
        <w:tc>
          <w:tcPr>
            <w:tcW w:w="850" w:type="dxa"/>
            <w:vAlign w:val="center"/>
          </w:tcPr>
          <w:p w:rsidR="00EE3756" w:rsidRPr="00747D88" w:rsidRDefault="003E1330" w:rsidP="00782E7A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128" w:type="dxa"/>
            <w:vAlign w:val="center"/>
          </w:tcPr>
          <w:p w:rsidR="00EE3756" w:rsidRPr="00747D88" w:rsidRDefault="00EE3756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DA6B9E" w:rsidRPr="00747D88" w:rsidTr="00747D88">
        <w:trPr>
          <w:jc w:val="center"/>
        </w:trPr>
        <w:tc>
          <w:tcPr>
            <w:tcW w:w="1413" w:type="dxa"/>
            <w:vAlign w:val="center"/>
          </w:tcPr>
          <w:p w:rsidR="00DA6B9E" w:rsidRPr="00747D88" w:rsidRDefault="007D60FA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3.1</w:t>
            </w:r>
          </w:p>
        </w:tc>
        <w:tc>
          <w:tcPr>
            <w:tcW w:w="5905" w:type="dxa"/>
            <w:vAlign w:val="center"/>
          </w:tcPr>
          <w:p w:rsidR="00DA6B9E" w:rsidRPr="00747D88" w:rsidRDefault="00F7229F" w:rsidP="007D60FA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Yêu cầu về số lượng và chất lượng của các sản phẩm</w:t>
            </w:r>
          </w:p>
        </w:tc>
        <w:tc>
          <w:tcPr>
            <w:tcW w:w="850" w:type="dxa"/>
            <w:vAlign w:val="center"/>
          </w:tcPr>
          <w:p w:rsidR="00DA6B9E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4</w:t>
            </w:r>
          </w:p>
        </w:tc>
        <w:tc>
          <w:tcPr>
            <w:tcW w:w="1128" w:type="dxa"/>
            <w:vMerge w:val="restart"/>
            <w:vAlign w:val="center"/>
          </w:tcPr>
          <w:p w:rsidR="00DA6B9E" w:rsidRDefault="00AD6F1A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4.1.3</w:t>
            </w:r>
          </w:p>
          <w:p w:rsidR="00BE01D0" w:rsidRPr="00747D88" w:rsidRDefault="00BE01D0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4.1.5</w:t>
            </w:r>
          </w:p>
          <w:p w:rsidR="00AD6F1A" w:rsidRPr="00747D88" w:rsidRDefault="0033463E" w:rsidP="003965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4</w:t>
            </w:r>
            <w:r w:rsidR="00AD6F1A" w:rsidRPr="00747D88">
              <w:rPr>
                <w:bCs/>
              </w:rPr>
              <w:t>.2.</w:t>
            </w:r>
            <w:r w:rsidR="00F7229F">
              <w:rPr>
                <w:bCs/>
              </w:rPr>
              <w:t>3</w:t>
            </w:r>
          </w:p>
          <w:p w:rsidR="0039652B" w:rsidRPr="00747D88" w:rsidRDefault="0039652B" w:rsidP="0039652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4.2.4</w:t>
            </w:r>
          </w:p>
        </w:tc>
      </w:tr>
      <w:tr w:rsidR="00DA6B9E" w:rsidRPr="00747D88" w:rsidTr="00747D88">
        <w:trPr>
          <w:jc w:val="center"/>
        </w:trPr>
        <w:tc>
          <w:tcPr>
            <w:tcW w:w="1413" w:type="dxa"/>
            <w:vAlign w:val="center"/>
          </w:tcPr>
          <w:p w:rsidR="00DA6B9E" w:rsidRPr="00747D88" w:rsidRDefault="007D60FA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3.2</w:t>
            </w:r>
          </w:p>
        </w:tc>
        <w:tc>
          <w:tcPr>
            <w:tcW w:w="5905" w:type="dxa"/>
            <w:vAlign w:val="center"/>
          </w:tcPr>
          <w:p w:rsidR="00DA6B9E" w:rsidRPr="00747D88" w:rsidRDefault="00F7229F" w:rsidP="007D60FA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Sơ đồ tuyển và nguyên lý làm việc của các thiết bị</w:t>
            </w:r>
          </w:p>
        </w:tc>
        <w:tc>
          <w:tcPr>
            <w:tcW w:w="850" w:type="dxa"/>
            <w:vAlign w:val="center"/>
          </w:tcPr>
          <w:p w:rsidR="00DA6B9E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6</w:t>
            </w:r>
          </w:p>
        </w:tc>
        <w:tc>
          <w:tcPr>
            <w:tcW w:w="1128" w:type="dxa"/>
            <w:vMerge/>
            <w:vAlign w:val="center"/>
          </w:tcPr>
          <w:p w:rsidR="00DA6B9E" w:rsidRPr="00747D88" w:rsidRDefault="00DA6B9E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F7229F" w:rsidRPr="00747D88" w:rsidTr="00747D88">
        <w:trPr>
          <w:jc w:val="center"/>
        </w:trPr>
        <w:tc>
          <w:tcPr>
            <w:tcW w:w="1413" w:type="dxa"/>
            <w:vAlign w:val="center"/>
          </w:tcPr>
          <w:p w:rsidR="00F7229F" w:rsidRPr="00F7229F" w:rsidRDefault="00F7229F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Nội dung 4</w:t>
            </w:r>
          </w:p>
        </w:tc>
        <w:tc>
          <w:tcPr>
            <w:tcW w:w="5905" w:type="dxa"/>
            <w:vAlign w:val="center"/>
          </w:tcPr>
          <w:p w:rsidR="00F7229F" w:rsidRPr="00F7229F" w:rsidRDefault="00F7229F" w:rsidP="007D60FA">
            <w:pPr>
              <w:tabs>
                <w:tab w:val="left" w:pos="340"/>
              </w:tabs>
              <w:jc w:val="both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THỰC TẬP TẠI CÁC PHÂN XƯỞNG PHỤ TRỢ</w:t>
            </w:r>
          </w:p>
        </w:tc>
        <w:tc>
          <w:tcPr>
            <w:tcW w:w="850" w:type="dxa"/>
            <w:vAlign w:val="center"/>
          </w:tcPr>
          <w:p w:rsidR="00F7229F" w:rsidRPr="00747D88" w:rsidRDefault="003E1330" w:rsidP="00782E7A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128" w:type="dxa"/>
            <w:vAlign w:val="center"/>
          </w:tcPr>
          <w:p w:rsidR="00F7229F" w:rsidRPr="00747D88" w:rsidRDefault="00F7229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F7229F" w:rsidRPr="00747D88" w:rsidTr="00747D88">
        <w:trPr>
          <w:jc w:val="center"/>
        </w:trPr>
        <w:tc>
          <w:tcPr>
            <w:tcW w:w="1413" w:type="dxa"/>
            <w:vAlign w:val="center"/>
          </w:tcPr>
          <w:p w:rsidR="00F7229F" w:rsidRPr="00747D88" w:rsidRDefault="00F7229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5905" w:type="dxa"/>
            <w:vAlign w:val="center"/>
          </w:tcPr>
          <w:p w:rsidR="00F7229F" w:rsidRDefault="00F7229F" w:rsidP="007D60FA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Thực tập tại phân xưởng khử nước</w:t>
            </w:r>
          </w:p>
        </w:tc>
        <w:tc>
          <w:tcPr>
            <w:tcW w:w="850" w:type="dxa"/>
            <w:vAlign w:val="center"/>
          </w:tcPr>
          <w:p w:rsidR="00F7229F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4</w:t>
            </w:r>
          </w:p>
        </w:tc>
        <w:tc>
          <w:tcPr>
            <w:tcW w:w="1128" w:type="dxa"/>
            <w:vMerge w:val="restart"/>
            <w:vAlign w:val="center"/>
          </w:tcPr>
          <w:p w:rsidR="00F7229F" w:rsidRDefault="00F7229F" w:rsidP="00F7229F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4.1.</w:t>
            </w:r>
            <w:r>
              <w:rPr>
                <w:bCs/>
              </w:rPr>
              <w:t>4</w:t>
            </w:r>
          </w:p>
          <w:p w:rsidR="00BE01D0" w:rsidRPr="00747D88" w:rsidRDefault="00BE01D0" w:rsidP="00F7229F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4.1.5</w:t>
            </w:r>
          </w:p>
          <w:p w:rsidR="00F7229F" w:rsidRPr="00747D88" w:rsidRDefault="00F7229F" w:rsidP="00F7229F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4.2.</w:t>
            </w:r>
            <w:r>
              <w:rPr>
                <w:bCs/>
              </w:rPr>
              <w:t>3</w:t>
            </w:r>
          </w:p>
          <w:p w:rsidR="00F7229F" w:rsidRPr="00747D88" w:rsidRDefault="00F7229F" w:rsidP="00F7229F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747D88">
              <w:rPr>
                <w:bCs/>
              </w:rPr>
              <w:t>4.2.4</w:t>
            </w:r>
          </w:p>
        </w:tc>
      </w:tr>
      <w:tr w:rsidR="00F7229F" w:rsidRPr="00747D88" w:rsidTr="00747D88">
        <w:trPr>
          <w:jc w:val="center"/>
        </w:trPr>
        <w:tc>
          <w:tcPr>
            <w:tcW w:w="1413" w:type="dxa"/>
            <w:vAlign w:val="center"/>
          </w:tcPr>
          <w:p w:rsidR="00F7229F" w:rsidRPr="00747D88" w:rsidRDefault="00F7229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5905" w:type="dxa"/>
            <w:vAlign w:val="center"/>
          </w:tcPr>
          <w:p w:rsidR="00F7229F" w:rsidRDefault="00F7229F" w:rsidP="007D60FA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Thực tập tại phân xưởng KCS</w:t>
            </w:r>
          </w:p>
        </w:tc>
        <w:tc>
          <w:tcPr>
            <w:tcW w:w="850" w:type="dxa"/>
            <w:vAlign w:val="center"/>
          </w:tcPr>
          <w:p w:rsidR="00F7229F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2</w:t>
            </w:r>
          </w:p>
        </w:tc>
        <w:tc>
          <w:tcPr>
            <w:tcW w:w="1128" w:type="dxa"/>
            <w:vMerge/>
            <w:vAlign w:val="center"/>
          </w:tcPr>
          <w:p w:rsidR="00F7229F" w:rsidRPr="00747D88" w:rsidRDefault="00F7229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F7229F" w:rsidRPr="00747D88" w:rsidTr="00747D88">
        <w:trPr>
          <w:jc w:val="center"/>
        </w:trPr>
        <w:tc>
          <w:tcPr>
            <w:tcW w:w="1413" w:type="dxa"/>
            <w:vAlign w:val="center"/>
          </w:tcPr>
          <w:p w:rsidR="00F7229F" w:rsidRPr="00747D88" w:rsidRDefault="00F7229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5905" w:type="dxa"/>
            <w:vAlign w:val="center"/>
          </w:tcPr>
          <w:p w:rsidR="00F7229F" w:rsidRDefault="00F7229F" w:rsidP="007D60FA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Thực tập tại phân xưởng điện – nước</w:t>
            </w:r>
          </w:p>
        </w:tc>
        <w:tc>
          <w:tcPr>
            <w:tcW w:w="850" w:type="dxa"/>
            <w:vAlign w:val="center"/>
          </w:tcPr>
          <w:p w:rsidR="00F7229F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2</w:t>
            </w:r>
          </w:p>
        </w:tc>
        <w:tc>
          <w:tcPr>
            <w:tcW w:w="1128" w:type="dxa"/>
            <w:vMerge/>
            <w:vAlign w:val="center"/>
          </w:tcPr>
          <w:p w:rsidR="00F7229F" w:rsidRPr="00747D88" w:rsidRDefault="00F7229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F7229F" w:rsidRPr="00747D88" w:rsidTr="00747D88">
        <w:trPr>
          <w:jc w:val="center"/>
        </w:trPr>
        <w:tc>
          <w:tcPr>
            <w:tcW w:w="1413" w:type="dxa"/>
            <w:vAlign w:val="center"/>
          </w:tcPr>
          <w:p w:rsidR="00F7229F" w:rsidRPr="00747D88" w:rsidRDefault="00F7229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5905" w:type="dxa"/>
            <w:vAlign w:val="center"/>
          </w:tcPr>
          <w:p w:rsidR="00F7229F" w:rsidRDefault="00F7229F" w:rsidP="007D60FA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Thực tập tại kho - bãi</w:t>
            </w:r>
          </w:p>
        </w:tc>
        <w:tc>
          <w:tcPr>
            <w:tcW w:w="850" w:type="dxa"/>
            <w:vAlign w:val="center"/>
          </w:tcPr>
          <w:p w:rsidR="00F7229F" w:rsidRPr="0052180F" w:rsidRDefault="0052180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52180F">
              <w:rPr>
                <w:bCs/>
              </w:rPr>
              <w:t>2</w:t>
            </w:r>
          </w:p>
        </w:tc>
        <w:tc>
          <w:tcPr>
            <w:tcW w:w="1128" w:type="dxa"/>
            <w:vMerge/>
            <w:vAlign w:val="center"/>
          </w:tcPr>
          <w:p w:rsidR="00F7229F" w:rsidRPr="00747D88" w:rsidRDefault="00F7229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</w:tr>
      <w:tr w:rsidR="00F7229F" w:rsidRPr="00747D88" w:rsidTr="00747D88">
        <w:trPr>
          <w:jc w:val="center"/>
        </w:trPr>
        <w:tc>
          <w:tcPr>
            <w:tcW w:w="1413" w:type="dxa"/>
            <w:vAlign w:val="center"/>
          </w:tcPr>
          <w:p w:rsidR="00F7229F" w:rsidRPr="00F7229F" w:rsidRDefault="00F7229F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Nội dung 5</w:t>
            </w:r>
          </w:p>
        </w:tc>
        <w:tc>
          <w:tcPr>
            <w:tcW w:w="5905" w:type="dxa"/>
            <w:vAlign w:val="center"/>
          </w:tcPr>
          <w:p w:rsidR="00F7229F" w:rsidRPr="00F7229F" w:rsidRDefault="00F7229F" w:rsidP="007D60FA">
            <w:pPr>
              <w:tabs>
                <w:tab w:val="left" w:pos="340"/>
              </w:tabs>
              <w:jc w:val="both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VIẾT BÁO CÁO THỰC TẬP</w:t>
            </w:r>
          </w:p>
        </w:tc>
        <w:tc>
          <w:tcPr>
            <w:tcW w:w="850" w:type="dxa"/>
            <w:vAlign w:val="center"/>
          </w:tcPr>
          <w:p w:rsidR="00F7229F" w:rsidRPr="00747D88" w:rsidRDefault="003E1330" w:rsidP="00A8223B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128" w:type="dxa"/>
            <w:vAlign w:val="center"/>
          </w:tcPr>
          <w:p w:rsidR="00F7229F" w:rsidRDefault="00F7229F" w:rsidP="00A8223B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4.1.5</w:t>
            </w:r>
          </w:p>
          <w:p w:rsidR="00F7229F" w:rsidRPr="00747D88" w:rsidRDefault="00F7229F" w:rsidP="00F7229F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</w:tbl>
    <w:p w:rsidR="00744C77" w:rsidRPr="00DA4F84" w:rsidRDefault="00D64D25" w:rsidP="00D64D25">
      <w:pPr>
        <w:pStyle w:val="BodyText2"/>
        <w:spacing w:after="0" w:line="276" w:lineRule="auto"/>
        <w:jc w:val="both"/>
        <w:rPr>
          <w:bCs/>
          <w:i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7. </w:t>
      </w:r>
      <w:r w:rsidR="00744C77" w:rsidRPr="00DA4F84">
        <w:rPr>
          <w:b/>
          <w:bCs/>
          <w:color w:val="000000"/>
          <w:sz w:val="24"/>
          <w:szCs w:val="24"/>
        </w:rPr>
        <w:t>Phương pháp giảng dạy</w:t>
      </w:r>
    </w:p>
    <w:p w:rsidR="00C11944" w:rsidRPr="00C11944" w:rsidRDefault="003F7694" w:rsidP="00C11944">
      <w:pPr>
        <w:pStyle w:val="ListParagraph"/>
        <w:numPr>
          <w:ilvl w:val="0"/>
          <w:numId w:val="31"/>
        </w:numPr>
        <w:spacing w:line="276" w:lineRule="auto"/>
        <w:jc w:val="both"/>
        <w:rPr>
          <w:bCs/>
        </w:rPr>
      </w:pPr>
      <w:r w:rsidRPr="00C11944">
        <w:rPr>
          <w:bCs/>
          <w:color w:val="000000"/>
        </w:rPr>
        <w:t>Giản</w:t>
      </w:r>
      <w:r w:rsidR="00C11944">
        <w:rPr>
          <w:bCs/>
          <w:color w:val="000000"/>
        </w:rPr>
        <w:t xml:space="preserve">g dạy lý thuyết kết hợp </w:t>
      </w:r>
      <w:r w:rsidR="007017F8">
        <w:rPr>
          <w:bCs/>
          <w:color w:val="000000"/>
        </w:rPr>
        <w:t>hướng dẫn trong thực tế</w:t>
      </w:r>
      <w:r w:rsidR="00C11944">
        <w:rPr>
          <w:bCs/>
          <w:color w:val="000000"/>
        </w:rPr>
        <w:t>;</w:t>
      </w:r>
    </w:p>
    <w:p w:rsidR="00D171C9" w:rsidRPr="00C11944" w:rsidRDefault="005173C5" w:rsidP="00C11944">
      <w:pPr>
        <w:pStyle w:val="ListParagraph"/>
        <w:numPr>
          <w:ilvl w:val="0"/>
          <w:numId w:val="31"/>
        </w:numPr>
        <w:spacing w:line="276" w:lineRule="auto"/>
        <w:jc w:val="both"/>
        <w:rPr>
          <w:bCs/>
        </w:rPr>
      </w:pPr>
      <w:r>
        <w:t xml:space="preserve">Hướng dẫn </w:t>
      </w:r>
      <w:r w:rsidR="007723E8">
        <w:t xml:space="preserve">sinh viên </w:t>
      </w:r>
      <w:r w:rsidR="00893484">
        <w:t>thực tập tại các phân xưởng</w:t>
      </w:r>
      <w:r w:rsidR="007723E8">
        <w:t>.</w:t>
      </w:r>
    </w:p>
    <w:p w:rsidR="00744C77" w:rsidRPr="00DA4F84" w:rsidRDefault="00D64D25" w:rsidP="00D64D25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8. </w:t>
      </w:r>
      <w:r w:rsidR="00744C77" w:rsidRPr="00DA4F84">
        <w:rPr>
          <w:b/>
          <w:bCs/>
          <w:color w:val="000000"/>
          <w:sz w:val="24"/>
          <w:szCs w:val="24"/>
        </w:rPr>
        <w:t>Nhiệm vụ của sinh viê</w:t>
      </w:r>
      <w:r w:rsidR="0085406C" w:rsidRPr="00DA4F84">
        <w:rPr>
          <w:b/>
          <w:bCs/>
          <w:color w:val="000000"/>
          <w:sz w:val="24"/>
          <w:szCs w:val="24"/>
        </w:rPr>
        <w:t>n</w:t>
      </w:r>
    </w:p>
    <w:p w:rsidR="00744C77" w:rsidRPr="00DA4F84" w:rsidRDefault="00744C77" w:rsidP="00A8223B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DA4F84" w:rsidRDefault="00744C77" w:rsidP="00A8223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 xml:space="preserve">- </w:t>
      </w:r>
      <w:r w:rsidR="00893484">
        <w:rPr>
          <w:bCs/>
          <w:color w:val="000000"/>
          <w:sz w:val="24"/>
          <w:szCs w:val="24"/>
        </w:rPr>
        <w:t>Thực tập đủ nội dung và thời gian theo đề cương</w:t>
      </w:r>
      <w:r w:rsidRPr="00DA4F84">
        <w:rPr>
          <w:bCs/>
          <w:color w:val="000000"/>
          <w:sz w:val="24"/>
          <w:szCs w:val="24"/>
        </w:rPr>
        <w:t>.</w:t>
      </w:r>
    </w:p>
    <w:p w:rsidR="00744C77" w:rsidRPr="00DA4F84" w:rsidRDefault="00744C77" w:rsidP="00A8223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 xml:space="preserve">- </w:t>
      </w:r>
      <w:r w:rsidR="00893484">
        <w:rPr>
          <w:bCs/>
          <w:color w:val="000000"/>
          <w:sz w:val="24"/>
          <w:szCs w:val="24"/>
        </w:rPr>
        <w:t>Kết thúc đợt thực tập phải viết báo cáo thực tập</w:t>
      </w:r>
      <w:r w:rsidRPr="00DA4F84">
        <w:rPr>
          <w:bCs/>
          <w:color w:val="000000"/>
          <w:sz w:val="24"/>
          <w:szCs w:val="24"/>
        </w:rPr>
        <w:t>.</w:t>
      </w:r>
    </w:p>
    <w:p w:rsidR="00744C77" w:rsidRDefault="00744C77" w:rsidP="00A8223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 xml:space="preserve">- Chủ động </w:t>
      </w:r>
      <w:r w:rsidR="002B3774" w:rsidRPr="00DA4F84">
        <w:rPr>
          <w:bCs/>
          <w:color w:val="000000"/>
          <w:sz w:val="24"/>
          <w:szCs w:val="24"/>
        </w:rPr>
        <w:t xml:space="preserve">chuẩn bị các nội dung và </w:t>
      </w:r>
      <w:r w:rsidRPr="00DA4F84">
        <w:rPr>
          <w:bCs/>
          <w:color w:val="000000"/>
          <w:sz w:val="24"/>
          <w:szCs w:val="24"/>
        </w:rPr>
        <w:t>thực hiện giờ tự học</w:t>
      </w:r>
      <w:r w:rsidR="002B3774" w:rsidRPr="00DA4F84">
        <w:rPr>
          <w:bCs/>
          <w:color w:val="000000"/>
          <w:sz w:val="24"/>
          <w:szCs w:val="24"/>
        </w:rPr>
        <w:t xml:space="preserve"> theo mục 11</w:t>
      </w:r>
      <w:r w:rsidRPr="00DA4F84">
        <w:rPr>
          <w:bCs/>
          <w:color w:val="000000"/>
          <w:sz w:val="24"/>
          <w:szCs w:val="24"/>
        </w:rPr>
        <w:t>.</w:t>
      </w:r>
    </w:p>
    <w:p w:rsidR="00744C77" w:rsidRPr="00DA4F84" w:rsidRDefault="00D64D25" w:rsidP="00D64D25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lastRenderedPageBreak/>
        <w:t xml:space="preserve">9. </w:t>
      </w:r>
      <w:r w:rsidR="00744C77" w:rsidRPr="00DA4F84">
        <w:rPr>
          <w:b/>
          <w:bCs/>
          <w:color w:val="000000"/>
          <w:sz w:val="24"/>
          <w:szCs w:val="24"/>
        </w:rPr>
        <w:t>Đánh gi</w:t>
      </w:r>
      <w:r w:rsidR="009540AF" w:rsidRPr="00DA4F84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DA4F84" w:rsidRDefault="00D64D25" w:rsidP="00D64D25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 xml:space="preserve">9.1. </w:t>
      </w:r>
      <w:r w:rsidR="00744C77" w:rsidRPr="00DA4F84">
        <w:rPr>
          <w:b/>
          <w:bCs/>
          <w:color w:val="000000"/>
          <w:sz w:val="24"/>
          <w:szCs w:val="24"/>
        </w:rPr>
        <w:t>Cách đánh giá</w:t>
      </w:r>
    </w:p>
    <w:p w:rsidR="00893484" w:rsidRDefault="00893484" w:rsidP="00893484">
      <w:pPr>
        <w:pStyle w:val="BodyText2"/>
        <w:tabs>
          <w:tab w:val="num" w:pos="960"/>
        </w:tabs>
        <w:spacing w:after="0" w:line="276" w:lineRule="auto"/>
        <w:ind w:firstLine="259"/>
        <w:jc w:val="both"/>
        <w:rPr>
          <w:bCs/>
          <w:color w:val="000000"/>
          <w:sz w:val="24"/>
          <w:szCs w:val="24"/>
        </w:rPr>
      </w:pPr>
      <w:r w:rsidRPr="00710923">
        <w:rPr>
          <w:bCs/>
          <w:color w:val="000000"/>
          <w:sz w:val="24"/>
          <w:szCs w:val="24"/>
        </w:rPr>
        <w:t>Sinh viên phải trình bày báo cáo</w:t>
      </w:r>
      <w:r>
        <w:rPr>
          <w:bCs/>
          <w:color w:val="000000"/>
          <w:sz w:val="24"/>
          <w:szCs w:val="24"/>
        </w:rPr>
        <w:t xml:space="preserve"> thực tập</w:t>
      </w:r>
      <w:r w:rsidRPr="00710923">
        <w:rPr>
          <w:bCs/>
          <w:color w:val="000000"/>
          <w:sz w:val="24"/>
          <w:szCs w:val="24"/>
        </w:rPr>
        <w:t xml:space="preserve"> trước Bộ môn để nhận được kết quả đánh giá.</w:t>
      </w:r>
    </w:p>
    <w:p w:rsidR="00744C77" w:rsidRPr="00893484" w:rsidRDefault="00744C77" w:rsidP="00D64D25">
      <w:pPr>
        <w:pStyle w:val="BodyText2"/>
        <w:numPr>
          <w:ilvl w:val="1"/>
          <w:numId w:val="29"/>
        </w:numPr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>Cách tính điểm</w:t>
      </w:r>
    </w:p>
    <w:p w:rsidR="00893484" w:rsidRPr="00DA4F84" w:rsidRDefault="00893484" w:rsidP="00893484">
      <w:pPr>
        <w:pStyle w:val="BodyText2"/>
        <w:spacing w:after="0" w:line="276" w:lineRule="auto"/>
        <w:ind w:left="340"/>
        <w:jc w:val="both"/>
        <w:rPr>
          <w:b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Kết quả đánh giá học phần </w:t>
      </w:r>
      <w:r w:rsidRPr="00893484">
        <w:rPr>
          <w:b/>
          <w:bCs/>
          <w:color w:val="000000"/>
          <w:sz w:val="24"/>
          <w:szCs w:val="24"/>
        </w:rPr>
        <w:t>đạt</w:t>
      </w:r>
      <w:r>
        <w:rPr>
          <w:bCs/>
          <w:color w:val="000000"/>
          <w:sz w:val="24"/>
          <w:szCs w:val="24"/>
        </w:rPr>
        <w:t xml:space="preserve"> hoặc </w:t>
      </w:r>
      <w:r w:rsidRPr="00893484">
        <w:rPr>
          <w:b/>
          <w:bCs/>
          <w:color w:val="000000"/>
          <w:sz w:val="24"/>
          <w:szCs w:val="24"/>
        </w:rPr>
        <w:t>không đạt</w:t>
      </w:r>
      <w:r>
        <w:rPr>
          <w:bCs/>
          <w:color w:val="000000"/>
          <w:sz w:val="24"/>
          <w:szCs w:val="24"/>
        </w:rPr>
        <w:t xml:space="preserve">, sinh viên nhận kết quả </w:t>
      </w:r>
      <w:r w:rsidRPr="00893484">
        <w:rPr>
          <w:b/>
          <w:bCs/>
          <w:color w:val="000000"/>
          <w:sz w:val="24"/>
          <w:szCs w:val="24"/>
        </w:rPr>
        <w:t>không đạt</w:t>
      </w:r>
      <w:r>
        <w:rPr>
          <w:bCs/>
          <w:color w:val="000000"/>
          <w:sz w:val="24"/>
          <w:szCs w:val="24"/>
        </w:rPr>
        <w:t xml:space="preserve"> phải đi thực tập lại</w:t>
      </w:r>
    </w:p>
    <w:p w:rsidR="00744C77" w:rsidRDefault="00744C77" w:rsidP="00570E2C">
      <w:pPr>
        <w:pStyle w:val="BodyText2"/>
        <w:numPr>
          <w:ilvl w:val="0"/>
          <w:numId w:val="29"/>
        </w:numPr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>Tài liệu học tập</w:t>
      </w:r>
    </w:p>
    <w:p w:rsidR="000A42E8" w:rsidRDefault="000B0335" w:rsidP="000B0335">
      <w:pPr>
        <w:pStyle w:val="BodyText2"/>
        <w:spacing w:after="0" w:line="276" w:lineRule="auto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</w:rPr>
        <w:t>1</w:t>
      </w:r>
      <w:r w:rsidRPr="00DA4F84">
        <w:rPr>
          <w:bCs/>
          <w:color w:val="000000"/>
          <w:sz w:val="24"/>
          <w:szCs w:val="24"/>
        </w:rPr>
        <w:t xml:space="preserve">] </w:t>
      </w:r>
      <w:r w:rsidR="000A42E8">
        <w:rPr>
          <w:bCs/>
          <w:color w:val="000000"/>
          <w:sz w:val="24"/>
          <w:szCs w:val="24"/>
        </w:rPr>
        <w:t>Các tài liệu thu thập tại nhà máy tuyển</w:t>
      </w:r>
    </w:p>
    <w:p w:rsidR="003067CB" w:rsidRDefault="008A200E" w:rsidP="000B0335">
      <w:pPr>
        <w:pStyle w:val="BodyText2"/>
        <w:spacing w:after="0" w:line="276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[2] </w:t>
      </w:r>
      <w:proofErr w:type="spellStart"/>
      <w:r w:rsidR="00C11944" w:rsidRPr="00DA4F84">
        <w:rPr>
          <w:bCs/>
          <w:color w:val="000000"/>
          <w:sz w:val="24"/>
          <w:szCs w:val="24"/>
        </w:rPr>
        <w:t>Nguyễn</w:t>
      </w:r>
      <w:proofErr w:type="spellEnd"/>
      <w:r w:rsidR="00C11944" w:rsidRPr="00DA4F84">
        <w:rPr>
          <w:bCs/>
          <w:color w:val="000000"/>
          <w:sz w:val="24"/>
          <w:szCs w:val="24"/>
        </w:rPr>
        <w:t xml:space="preserve"> Ngọc Phú, </w:t>
      </w:r>
      <w:proofErr w:type="spellStart"/>
      <w:r w:rsidR="00C11944" w:rsidRPr="00DA4F84">
        <w:rPr>
          <w:bCs/>
          <w:color w:val="000000"/>
          <w:sz w:val="24"/>
          <w:szCs w:val="24"/>
        </w:rPr>
        <w:t>Nguyễn</w:t>
      </w:r>
      <w:proofErr w:type="spellEnd"/>
      <w:r w:rsidR="00C11944" w:rsidRPr="00DA4F84">
        <w:rPr>
          <w:bCs/>
          <w:color w:val="000000"/>
          <w:sz w:val="24"/>
          <w:szCs w:val="24"/>
        </w:rPr>
        <w:t xml:space="preserve"> Hoàng Sơn, </w:t>
      </w:r>
      <w:r w:rsidR="00C11944" w:rsidRPr="00E60315">
        <w:rPr>
          <w:bCs/>
          <w:i/>
          <w:color w:val="000000"/>
          <w:sz w:val="24"/>
          <w:szCs w:val="24"/>
        </w:rPr>
        <w:t>Chuẩn bị khoáng sản</w:t>
      </w:r>
      <w:r w:rsidR="003067CB">
        <w:rPr>
          <w:bCs/>
          <w:color w:val="000000"/>
          <w:sz w:val="24"/>
          <w:szCs w:val="24"/>
        </w:rPr>
        <w:t>, ĐH Mỏ-Địa chất, 2010.</w:t>
      </w:r>
    </w:p>
    <w:p w:rsidR="0085406C" w:rsidRDefault="0085406C" w:rsidP="00A8223B">
      <w:pPr>
        <w:pStyle w:val="BodyText2"/>
        <w:spacing w:after="0" w:line="276" w:lineRule="auto"/>
        <w:jc w:val="both"/>
        <w:rPr>
          <w:bCs/>
          <w:color w:val="000000"/>
          <w:sz w:val="24"/>
          <w:szCs w:val="24"/>
        </w:rPr>
      </w:pPr>
      <w:r w:rsidRPr="00DA4F84">
        <w:rPr>
          <w:bCs/>
          <w:color w:val="000000"/>
          <w:sz w:val="24"/>
          <w:szCs w:val="24"/>
        </w:rPr>
        <w:t>[</w:t>
      </w:r>
      <w:r w:rsidR="00411BD0">
        <w:rPr>
          <w:bCs/>
          <w:color w:val="000000"/>
          <w:sz w:val="24"/>
          <w:szCs w:val="24"/>
        </w:rPr>
        <w:t>3</w:t>
      </w:r>
      <w:r w:rsidRPr="00DA4F84">
        <w:rPr>
          <w:bCs/>
          <w:color w:val="000000"/>
          <w:sz w:val="24"/>
          <w:szCs w:val="24"/>
        </w:rPr>
        <w:t xml:space="preserve">] </w:t>
      </w:r>
      <w:r w:rsidR="00266E19">
        <w:rPr>
          <w:bCs/>
          <w:color w:val="000000"/>
          <w:sz w:val="24"/>
          <w:szCs w:val="24"/>
        </w:rPr>
        <w:t xml:space="preserve">Phạm Hữu Giang, Ninh Thị Mai, </w:t>
      </w:r>
      <w:r w:rsidR="00266E19" w:rsidRPr="006A2799">
        <w:rPr>
          <w:bCs/>
          <w:i/>
          <w:color w:val="000000"/>
          <w:sz w:val="24"/>
          <w:szCs w:val="24"/>
        </w:rPr>
        <w:t>Tuyển trọng lực</w:t>
      </w:r>
      <w:r w:rsidR="00266E19">
        <w:rPr>
          <w:bCs/>
          <w:color w:val="000000"/>
          <w:sz w:val="24"/>
          <w:szCs w:val="24"/>
        </w:rPr>
        <w:t>, ĐH Mỏ - Địa chất, 201</w:t>
      </w:r>
      <w:r w:rsidR="0052180F">
        <w:rPr>
          <w:bCs/>
          <w:color w:val="000000"/>
          <w:sz w:val="24"/>
          <w:szCs w:val="24"/>
        </w:rPr>
        <w:t>7</w:t>
      </w:r>
      <w:r w:rsidR="00411BD0">
        <w:rPr>
          <w:bCs/>
          <w:color w:val="000000"/>
          <w:sz w:val="24"/>
          <w:szCs w:val="24"/>
        </w:rPr>
        <w:t>.</w:t>
      </w:r>
    </w:p>
    <w:p w:rsidR="000B0335" w:rsidRDefault="000B0335" w:rsidP="00A8223B">
      <w:pPr>
        <w:pStyle w:val="BodyText2"/>
        <w:spacing w:after="0" w:line="276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[4] </w:t>
      </w:r>
      <w:proofErr w:type="spellStart"/>
      <w:r>
        <w:rPr>
          <w:bCs/>
          <w:color w:val="000000"/>
          <w:sz w:val="24"/>
          <w:szCs w:val="24"/>
        </w:rPr>
        <w:t>Nguyễn</w:t>
      </w:r>
      <w:proofErr w:type="spellEnd"/>
      <w:r>
        <w:rPr>
          <w:bCs/>
          <w:color w:val="000000"/>
          <w:sz w:val="24"/>
          <w:szCs w:val="24"/>
        </w:rPr>
        <w:t xml:space="preserve"> Bơi, </w:t>
      </w:r>
      <w:r>
        <w:rPr>
          <w:bCs/>
          <w:i/>
          <w:color w:val="000000"/>
          <w:sz w:val="24"/>
          <w:szCs w:val="24"/>
        </w:rPr>
        <w:t>Tuyển nổi</w:t>
      </w:r>
      <w:r>
        <w:rPr>
          <w:bCs/>
          <w:color w:val="000000"/>
          <w:sz w:val="24"/>
          <w:szCs w:val="24"/>
        </w:rPr>
        <w:t>, NXB Giao thông vận tải, 1998</w:t>
      </w:r>
    </w:p>
    <w:p w:rsidR="000A42E8" w:rsidRDefault="000A42E8" w:rsidP="00A8223B">
      <w:pPr>
        <w:pStyle w:val="BodyText2"/>
        <w:spacing w:after="0" w:line="276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[5] </w:t>
      </w:r>
      <w:proofErr w:type="spellStart"/>
      <w:r w:rsidR="00411507">
        <w:rPr>
          <w:bCs/>
          <w:color w:val="000000"/>
          <w:sz w:val="24"/>
          <w:szCs w:val="24"/>
        </w:rPr>
        <w:t>Nguyễn</w:t>
      </w:r>
      <w:proofErr w:type="spellEnd"/>
      <w:r w:rsidR="00411507">
        <w:rPr>
          <w:bCs/>
          <w:color w:val="000000"/>
          <w:sz w:val="24"/>
          <w:szCs w:val="24"/>
        </w:rPr>
        <w:t xml:space="preserve"> Hoàng Sơn</w:t>
      </w:r>
      <w:r w:rsidRPr="00DA4F84">
        <w:rPr>
          <w:bCs/>
          <w:color w:val="000000"/>
          <w:sz w:val="24"/>
          <w:szCs w:val="24"/>
        </w:rPr>
        <w:t xml:space="preserve">, </w:t>
      </w:r>
      <w:r w:rsidR="00826709">
        <w:rPr>
          <w:bCs/>
          <w:i/>
          <w:color w:val="000000"/>
          <w:sz w:val="24"/>
          <w:szCs w:val="24"/>
        </w:rPr>
        <w:t>Kỹ thuật môi trường Tuyển khoáng,</w:t>
      </w:r>
      <w:r w:rsidRPr="00DA4F84">
        <w:rPr>
          <w:bCs/>
          <w:color w:val="000000"/>
          <w:sz w:val="24"/>
          <w:szCs w:val="24"/>
        </w:rPr>
        <w:t xml:space="preserve"> </w:t>
      </w:r>
      <w:r w:rsidR="00411507">
        <w:rPr>
          <w:bCs/>
          <w:color w:val="000000"/>
          <w:sz w:val="24"/>
          <w:szCs w:val="24"/>
        </w:rPr>
        <w:t>ĐH Mỏ - Địa chất, 20</w:t>
      </w:r>
      <w:r w:rsidR="00826709">
        <w:rPr>
          <w:bCs/>
          <w:color w:val="000000"/>
          <w:sz w:val="24"/>
          <w:szCs w:val="24"/>
        </w:rPr>
        <w:t>01</w:t>
      </w:r>
      <w:r w:rsidRPr="00DA4F84">
        <w:rPr>
          <w:bCs/>
          <w:color w:val="000000"/>
          <w:sz w:val="24"/>
          <w:szCs w:val="24"/>
        </w:rPr>
        <w:t>.</w:t>
      </w:r>
    </w:p>
    <w:p w:rsidR="00411507" w:rsidRPr="000B0335" w:rsidRDefault="00411507" w:rsidP="00A8223B">
      <w:pPr>
        <w:pStyle w:val="BodyText2"/>
        <w:spacing w:after="0" w:line="276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[6] Phạm Hữu Giang, </w:t>
      </w:r>
      <w:r>
        <w:rPr>
          <w:bCs/>
          <w:i/>
          <w:color w:val="000000"/>
          <w:sz w:val="24"/>
          <w:szCs w:val="24"/>
        </w:rPr>
        <w:t xml:space="preserve">Lấy mẫu kiểm tra kỹ thuật, </w:t>
      </w:r>
      <w:r>
        <w:rPr>
          <w:bCs/>
          <w:color w:val="000000"/>
          <w:sz w:val="24"/>
          <w:szCs w:val="24"/>
        </w:rPr>
        <w:t>ĐH Mỏ - Địa chất, 2003</w:t>
      </w:r>
    </w:p>
    <w:p w:rsidR="00744C77" w:rsidRPr="00DA4F84" w:rsidRDefault="00172D02" w:rsidP="00172D02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r w:rsidR="007A7F11" w:rsidRPr="00DA4F84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Default="00BA7C39" w:rsidP="00172D02">
      <w:pPr>
        <w:pStyle w:val="BodyText2"/>
        <w:tabs>
          <w:tab w:val="num" w:pos="960"/>
        </w:tabs>
        <w:spacing w:after="0" w:line="276" w:lineRule="auto"/>
        <w:jc w:val="center"/>
        <w:rPr>
          <w:b/>
          <w:bCs/>
          <w:color w:val="000000"/>
          <w:sz w:val="24"/>
          <w:szCs w:val="24"/>
        </w:rPr>
      </w:pPr>
      <w:r w:rsidRPr="00DA4F84">
        <w:rPr>
          <w:b/>
          <w:bCs/>
          <w:color w:val="000000"/>
          <w:sz w:val="24"/>
          <w:szCs w:val="24"/>
        </w:rPr>
        <w:t>Bảng 3</w:t>
      </w:r>
      <w:r w:rsidR="00D61127" w:rsidRPr="00DA4F84">
        <w:rPr>
          <w:b/>
          <w:bCs/>
          <w:color w:val="000000"/>
          <w:sz w:val="24"/>
          <w:szCs w:val="24"/>
        </w:rPr>
        <w:t xml:space="preserve">. </w:t>
      </w:r>
      <w:r w:rsidR="007B1760" w:rsidRPr="00DA4F84">
        <w:rPr>
          <w:b/>
          <w:bCs/>
          <w:color w:val="000000"/>
          <w:sz w:val="24"/>
          <w:szCs w:val="24"/>
        </w:rPr>
        <w:t>Nội dung chuẩn bị</w:t>
      </w:r>
      <w:r w:rsidR="00695421" w:rsidRPr="00DA4F84">
        <w:rPr>
          <w:b/>
          <w:bCs/>
          <w:color w:val="000000"/>
          <w:sz w:val="24"/>
          <w:szCs w:val="24"/>
        </w:rPr>
        <w:t xml:space="preserve"> (tự học)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261"/>
        <w:gridCol w:w="849"/>
        <w:gridCol w:w="850"/>
        <w:gridCol w:w="850"/>
        <w:gridCol w:w="2836"/>
      </w:tblGrid>
      <w:tr w:rsidR="000A42E8" w:rsidRPr="00747D88" w:rsidTr="00411507">
        <w:trPr>
          <w:jc w:val="center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:rsidR="000A42E8" w:rsidRPr="003555B5" w:rsidRDefault="000A42E8" w:rsidP="000B033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0A42E8" w:rsidRPr="003555B5" w:rsidRDefault="000A42E8" w:rsidP="000B033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:rsidR="000A42E8" w:rsidRPr="003555B5" w:rsidRDefault="000A42E8" w:rsidP="000B033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0A42E8" w:rsidRPr="003555B5" w:rsidRDefault="000A42E8" w:rsidP="000B033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0A42E8" w:rsidRPr="003555B5" w:rsidRDefault="000A42E8" w:rsidP="000B033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0A42E8" w:rsidRPr="003555B5" w:rsidRDefault="000A42E8" w:rsidP="000B033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0A42E8" w:rsidRPr="003555B5" w:rsidRDefault="000A42E8" w:rsidP="000B033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:rsidR="000A42E8" w:rsidRPr="003555B5" w:rsidRDefault="000A42E8" w:rsidP="000B033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chuẩn bị</w:t>
            </w:r>
          </w:p>
        </w:tc>
      </w:tr>
      <w:tr w:rsidR="00782E7A" w:rsidRPr="00747D88" w:rsidTr="00411507">
        <w:trPr>
          <w:trHeight w:val="548"/>
          <w:jc w:val="center"/>
        </w:trPr>
        <w:tc>
          <w:tcPr>
            <w:tcW w:w="988" w:type="dxa"/>
            <w:vMerge w:val="restart"/>
            <w:vAlign w:val="center"/>
          </w:tcPr>
          <w:p w:rsidR="00782E7A" w:rsidRPr="00747D88" w:rsidRDefault="00782E7A" w:rsidP="00663DA9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 xml:space="preserve">1 - </w:t>
            </w:r>
            <w:r w:rsidR="00663DA9">
              <w:rPr>
                <w:b/>
                <w:bCs/>
                <w:lang w:val="nl-NL"/>
              </w:rPr>
              <w:t>4</w:t>
            </w:r>
          </w:p>
        </w:tc>
        <w:tc>
          <w:tcPr>
            <w:tcW w:w="3261" w:type="dxa"/>
            <w:vAlign w:val="center"/>
          </w:tcPr>
          <w:p w:rsidR="00782E7A" w:rsidRPr="00747D88" w:rsidRDefault="00782E7A" w:rsidP="004926D1">
            <w:pPr>
              <w:pStyle w:val="BodyTextFirstIndent"/>
              <w:spacing w:after="0" w:line="276" w:lineRule="auto"/>
              <w:ind w:firstLine="0"/>
              <w:jc w:val="both"/>
              <w:rPr>
                <w:b/>
              </w:rPr>
            </w:pPr>
            <w:r w:rsidRPr="00747D88">
              <w:rPr>
                <w:b/>
              </w:rPr>
              <w:t>TÌM HIỂU CHUNG VỀ NHÀ MÁY</w:t>
            </w:r>
          </w:p>
        </w:tc>
        <w:tc>
          <w:tcPr>
            <w:tcW w:w="849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782E7A" w:rsidRPr="00747D88" w:rsidRDefault="000C49EF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2836" w:type="dxa"/>
            <w:vMerge w:val="restart"/>
          </w:tcPr>
          <w:p w:rsidR="00782E7A" w:rsidRPr="003555B5" w:rsidRDefault="00782E7A" w:rsidP="000A42E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411507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:rsidR="00782E7A" w:rsidRPr="003555B5" w:rsidRDefault="00782E7A" w:rsidP="000A42E8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782E7A" w:rsidRDefault="00782E7A" w:rsidP="000A42E8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  <w:tr w:rsidR="00AC59AE" w:rsidRPr="00751E72" w:rsidTr="00411507">
        <w:trPr>
          <w:trHeight w:val="548"/>
          <w:jc w:val="center"/>
        </w:trPr>
        <w:tc>
          <w:tcPr>
            <w:tcW w:w="988" w:type="dxa"/>
            <w:vMerge/>
            <w:vAlign w:val="center"/>
          </w:tcPr>
          <w:p w:rsidR="00AC59AE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3261" w:type="dxa"/>
            <w:vAlign w:val="center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Cs/>
                <w:lang w:val="nl-NL"/>
              </w:rPr>
            </w:pPr>
            <w:r w:rsidRPr="003E1330">
              <w:rPr>
                <w:bCs/>
                <w:lang w:val="nl-NL"/>
              </w:rPr>
              <w:t xml:space="preserve">1.1 Học nội quy, quy định và an toàn </w:t>
            </w:r>
          </w:p>
        </w:tc>
        <w:tc>
          <w:tcPr>
            <w:tcW w:w="849" w:type="dxa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2836" w:type="dxa"/>
            <w:vMerge/>
          </w:tcPr>
          <w:p w:rsidR="00AC59AE" w:rsidRPr="003555B5" w:rsidRDefault="00AC59AE" w:rsidP="00AC59A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C59AE" w:rsidRPr="00751E72" w:rsidTr="00411507">
        <w:trPr>
          <w:trHeight w:val="548"/>
          <w:jc w:val="center"/>
        </w:trPr>
        <w:tc>
          <w:tcPr>
            <w:tcW w:w="988" w:type="dxa"/>
            <w:vMerge/>
            <w:vAlign w:val="center"/>
          </w:tcPr>
          <w:p w:rsidR="00AC59AE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3261" w:type="dxa"/>
            <w:vAlign w:val="center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Cs/>
                <w:lang w:val="nl-NL"/>
              </w:rPr>
            </w:pPr>
            <w:r w:rsidRPr="003E1330">
              <w:rPr>
                <w:bCs/>
                <w:lang w:val="nl-NL"/>
              </w:rPr>
              <w:t>1.2 Cơ cấu tổ chức và quản lý của nhà máy</w:t>
            </w:r>
          </w:p>
        </w:tc>
        <w:tc>
          <w:tcPr>
            <w:tcW w:w="849" w:type="dxa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2836" w:type="dxa"/>
            <w:vMerge/>
          </w:tcPr>
          <w:p w:rsidR="00AC59AE" w:rsidRPr="003555B5" w:rsidRDefault="00AC59AE" w:rsidP="00AC59A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C59AE" w:rsidRPr="00751E72" w:rsidTr="00411507">
        <w:trPr>
          <w:jc w:val="center"/>
        </w:trPr>
        <w:tc>
          <w:tcPr>
            <w:tcW w:w="988" w:type="dxa"/>
            <w:vMerge/>
            <w:vAlign w:val="center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Cs/>
                <w:lang w:val="nl-NL"/>
              </w:rPr>
            </w:pPr>
          </w:p>
        </w:tc>
        <w:tc>
          <w:tcPr>
            <w:tcW w:w="3261" w:type="dxa"/>
            <w:vAlign w:val="center"/>
          </w:tcPr>
          <w:p w:rsidR="00AC59AE" w:rsidRPr="00747D88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>
              <w:rPr>
                <w:lang w:val="pl-PL"/>
              </w:rPr>
              <w:t xml:space="preserve">1.3 </w:t>
            </w:r>
            <w:r w:rsidRPr="00747D88">
              <w:rPr>
                <w:lang w:val="pl-PL"/>
              </w:rPr>
              <w:t>Tình hình sản xuất kinh doanh của nhà máy</w:t>
            </w:r>
          </w:p>
        </w:tc>
        <w:tc>
          <w:tcPr>
            <w:tcW w:w="849" w:type="dxa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2836" w:type="dxa"/>
            <w:vMerge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</w:tr>
      <w:tr w:rsidR="00AC59AE" w:rsidRPr="00751E72" w:rsidTr="00411507">
        <w:trPr>
          <w:jc w:val="center"/>
        </w:trPr>
        <w:tc>
          <w:tcPr>
            <w:tcW w:w="988" w:type="dxa"/>
            <w:vMerge/>
            <w:vAlign w:val="center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Cs/>
                <w:lang w:val="nl-NL"/>
              </w:rPr>
            </w:pPr>
          </w:p>
        </w:tc>
        <w:tc>
          <w:tcPr>
            <w:tcW w:w="3261" w:type="dxa"/>
            <w:vAlign w:val="center"/>
          </w:tcPr>
          <w:p w:rsidR="00AC59AE" w:rsidRPr="00747D88" w:rsidRDefault="00AC59AE" w:rsidP="00AC59AE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1.4 Vị trí địa lý, đặc điểm khí hậu, tình hình dân cư, giao thông ... của nhà máy tuyển</w:t>
            </w:r>
          </w:p>
        </w:tc>
        <w:tc>
          <w:tcPr>
            <w:tcW w:w="849" w:type="dxa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2836" w:type="dxa"/>
            <w:vMerge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</w:tr>
      <w:tr w:rsidR="00AC59AE" w:rsidRPr="00751E72" w:rsidTr="00411507">
        <w:trPr>
          <w:jc w:val="center"/>
        </w:trPr>
        <w:tc>
          <w:tcPr>
            <w:tcW w:w="988" w:type="dxa"/>
            <w:vMerge/>
            <w:vAlign w:val="center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Cs/>
                <w:lang w:val="nl-NL"/>
              </w:rPr>
            </w:pPr>
          </w:p>
        </w:tc>
        <w:tc>
          <w:tcPr>
            <w:tcW w:w="3261" w:type="dxa"/>
            <w:vAlign w:val="center"/>
          </w:tcPr>
          <w:p w:rsidR="00AC59AE" w:rsidRDefault="00AC59AE" w:rsidP="00AC59AE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1.5 Tổng mặt bằng nhà máy tuyển</w:t>
            </w:r>
          </w:p>
        </w:tc>
        <w:tc>
          <w:tcPr>
            <w:tcW w:w="849" w:type="dxa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2836" w:type="dxa"/>
            <w:vMerge/>
          </w:tcPr>
          <w:p w:rsidR="00AC59AE" w:rsidRPr="003E1330" w:rsidRDefault="00AC59AE" w:rsidP="00AC59AE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</w:tr>
      <w:tr w:rsidR="00782E7A" w:rsidRPr="00751E72" w:rsidTr="00411507">
        <w:trPr>
          <w:jc w:val="center"/>
        </w:trPr>
        <w:tc>
          <w:tcPr>
            <w:tcW w:w="988" w:type="dxa"/>
            <w:vMerge/>
            <w:vAlign w:val="center"/>
          </w:tcPr>
          <w:p w:rsidR="00782E7A" w:rsidRPr="003E1330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Cs/>
                <w:lang w:val="nl-NL"/>
              </w:rPr>
            </w:pPr>
          </w:p>
        </w:tc>
        <w:tc>
          <w:tcPr>
            <w:tcW w:w="3261" w:type="dxa"/>
            <w:vAlign w:val="center"/>
          </w:tcPr>
          <w:p w:rsidR="00782E7A" w:rsidRPr="00747D88" w:rsidRDefault="00782E7A" w:rsidP="00AC59AE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1.</w:t>
            </w:r>
            <w:r w:rsidR="00AC59AE">
              <w:rPr>
                <w:sz w:val="24"/>
                <w:szCs w:val="24"/>
                <w:lang w:val="pl-PL"/>
              </w:rPr>
              <w:t>6</w:t>
            </w:r>
            <w:r>
              <w:rPr>
                <w:sz w:val="24"/>
                <w:szCs w:val="24"/>
                <w:lang w:val="pl-PL"/>
              </w:rPr>
              <w:t xml:space="preserve"> </w:t>
            </w:r>
            <w:r w:rsidRPr="00747D88">
              <w:rPr>
                <w:sz w:val="24"/>
                <w:szCs w:val="24"/>
                <w:lang w:val="pl-PL"/>
              </w:rPr>
              <w:t>Sơ đồ công nghệ tuyển của nhà máy</w:t>
            </w:r>
          </w:p>
        </w:tc>
        <w:tc>
          <w:tcPr>
            <w:tcW w:w="849" w:type="dxa"/>
          </w:tcPr>
          <w:p w:rsidR="00782E7A" w:rsidRPr="003E1330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</w:tcPr>
          <w:p w:rsidR="00782E7A" w:rsidRPr="003E1330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:rsidR="00782E7A" w:rsidRPr="003E1330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2836" w:type="dxa"/>
            <w:vMerge/>
          </w:tcPr>
          <w:p w:rsidR="00782E7A" w:rsidRPr="003E1330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</w:tr>
      <w:tr w:rsidR="00782E7A" w:rsidRPr="00747D88" w:rsidTr="00411507">
        <w:trPr>
          <w:jc w:val="center"/>
        </w:trPr>
        <w:tc>
          <w:tcPr>
            <w:tcW w:w="988" w:type="dxa"/>
            <w:vMerge/>
            <w:vAlign w:val="center"/>
          </w:tcPr>
          <w:p w:rsidR="00782E7A" w:rsidRPr="003E1330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3261" w:type="dxa"/>
            <w:vAlign w:val="center"/>
          </w:tcPr>
          <w:p w:rsidR="00782E7A" w:rsidRPr="003E1330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  <w:r w:rsidRPr="003E1330">
              <w:rPr>
                <w:b/>
                <w:lang w:val="nl-NL"/>
              </w:rPr>
              <w:t>THỰC TẬP TẠI PHÂN XƯỞNG CHUẨN BỊ KHOÁNG SẢN</w:t>
            </w:r>
          </w:p>
        </w:tc>
        <w:tc>
          <w:tcPr>
            <w:tcW w:w="849" w:type="dxa"/>
          </w:tcPr>
          <w:p w:rsidR="00782E7A" w:rsidRPr="003E1330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</w:tcPr>
          <w:p w:rsidR="00782E7A" w:rsidRPr="003E1330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:rsidR="00782E7A" w:rsidRPr="00747D88" w:rsidRDefault="00BB108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836" w:type="dxa"/>
            <w:vMerge w:val="restart"/>
          </w:tcPr>
          <w:p w:rsidR="00782E7A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0A42E8">
              <w:rPr>
                <w:bCs/>
              </w:rPr>
              <w:t>Sinh</w:t>
            </w:r>
            <w:r>
              <w:rPr>
                <w:bCs/>
              </w:rPr>
              <w:t xml:space="preserve"> viên xem trước tài liệu [1] và tài liệu [2]</w:t>
            </w:r>
          </w:p>
          <w:p w:rsidR="00782E7A" w:rsidRPr="000A42E8" w:rsidRDefault="00782E7A" w:rsidP="000A42E8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Làm việc theo từng nhóm (theo danh sách phân nhóm)</w:t>
            </w:r>
          </w:p>
        </w:tc>
      </w:tr>
      <w:tr w:rsidR="00782E7A" w:rsidRPr="00747D88" w:rsidTr="00411507">
        <w:trPr>
          <w:jc w:val="center"/>
        </w:trPr>
        <w:tc>
          <w:tcPr>
            <w:tcW w:w="988" w:type="dxa"/>
            <w:vMerge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3261" w:type="dxa"/>
            <w:vAlign w:val="center"/>
          </w:tcPr>
          <w:p w:rsidR="00782E7A" w:rsidRPr="00747D88" w:rsidRDefault="00782E7A" w:rsidP="004926D1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2.1 </w:t>
            </w:r>
            <w:r w:rsidRPr="00747D88">
              <w:rPr>
                <w:sz w:val="24"/>
                <w:szCs w:val="24"/>
                <w:lang w:val="pl-PL"/>
              </w:rPr>
              <w:t xml:space="preserve">Nguồn nguyên liệu cấp cho nhà máy </w:t>
            </w:r>
          </w:p>
        </w:tc>
        <w:tc>
          <w:tcPr>
            <w:tcW w:w="849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2836" w:type="dxa"/>
            <w:vMerge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</w:tr>
      <w:tr w:rsidR="00782E7A" w:rsidRPr="00747D88" w:rsidTr="00411507">
        <w:trPr>
          <w:trHeight w:val="342"/>
          <w:jc w:val="center"/>
        </w:trPr>
        <w:tc>
          <w:tcPr>
            <w:tcW w:w="988" w:type="dxa"/>
            <w:vMerge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3261" w:type="dxa"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lang w:val="pl-PL"/>
              </w:rPr>
              <w:t>2.2 Phối trộn nguyên liệu</w:t>
            </w:r>
          </w:p>
        </w:tc>
        <w:tc>
          <w:tcPr>
            <w:tcW w:w="849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2836" w:type="dxa"/>
            <w:vMerge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</w:tr>
      <w:tr w:rsidR="00782E7A" w:rsidRPr="00747D88" w:rsidTr="00411507">
        <w:trPr>
          <w:jc w:val="center"/>
        </w:trPr>
        <w:tc>
          <w:tcPr>
            <w:tcW w:w="988" w:type="dxa"/>
            <w:vMerge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3261" w:type="dxa"/>
            <w:vAlign w:val="center"/>
          </w:tcPr>
          <w:p w:rsidR="00782E7A" w:rsidRPr="00747D88" w:rsidRDefault="00782E7A" w:rsidP="004926D1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2.3 Sơ đồ chuẩn bị và nguyên lý làm việc của các thiết bị</w:t>
            </w:r>
          </w:p>
        </w:tc>
        <w:tc>
          <w:tcPr>
            <w:tcW w:w="849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2836" w:type="dxa"/>
            <w:vMerge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</w:tr>
      <w:tr w:rsidR="00782E7A" w:rsidRPr="00747D88" w:rsidTr="00411507">
        <w:trPr>
          <w:jc w:val="center"/>
        </w:trPr>
        <w:tc>
          <w:tcPr>
            <w:tcW w:w="988" w:type="dxa"/>
            <w:vMerge w:val="restart"/>
            <w:vAlign w:val="center"/>
          </w:tcPr>
          <w:p w:rsidR="00782E7A" w:rsidRPr="00747D88" w:rsidRDefault="00663DA9" w:rsidP="00343E52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5</w:t>
            </w:r>
            <w:r w:rsidR="00782E7A">
              <w:rPr>
                <w:b/>
                <w:bCs/>
                <w:lang w:val="nl-NL"/>
              </w:rPr>
              <w:t xml:space="preserve"> - </w:t>
            </w:r>
            <w:r w:rsidR="00343E52">
              <w:rPr>
                <w:b/>
                <w:bCs/>
                <w:lang w:val="nl-NL"/>
              </w:rPr>
              <w:t>7</w:t>
            </w:r>
          </w:p>
        </w:tc>
        <w:tc>
          <w:tcPr>
            <w:tcW w:w="3261" w:type="dxa"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THỰC TẬP TẠI PHÂN XƯỞNG TUYỂN CHÍNH</w:t>
            </w:r>
          </w:p>
        </w:tc>
        <w:tc>
          <w:tcPr>
            <w:tcW w:w="849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782E7A" w:rsidRPr="00747D88" w:rsidRDefault="000C49EF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836" w:type="dxa"/>
            <w:vMerge w:val="restart"/>
          </w:tcPr>
          <w:p w:rsidR="00782E7A" w:rsidRDefault="00782E7A" w:rsidP="000A42E8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0A42E8">
              <w:rPr>
                <w:bCs/>
              </w:rPr>
              <w:t>Sinh</w:t>
            </w:r>
            <w:r>
              <w:rPr>
                <w:bCs/>
              </w:rPr>
              <w:t xml:space="preserve"> viên xem trước tài liệu [1], tài liệu [3] khi TT tại nhà máy tuyển than hoặc tài liệu [4] khi TT tại nhà máy tuyển nổi </w:t>
            </w:r>
          </w:p>
          <w:p w:rsidR="00782E7A" w:rsidRDefault="00782E7A" w:rsidP="000A42E8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Cs/>
              </w:rPr>
              <w:lastRenderedPageBreak/>
              <w:t>Làm việc theo từng nhóm (theo danh sách phân nhóm)</w:t>
            </w:r>
          </w:p>
        </w:tc>
      </w:tr>
      <w:tr w:rsidR="00782E7A" w:rsidRPr="00747D88" w:rsidTr="00411507">
        <w:trPr>
          <w:jc w:val="center"/>
        </w:trPr>
        <w:tc>
          <w:tcPr>
            <w:tcW w:w="988" w:type="dxa"/>
            <w:vMerge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3261" w:type="dxa"/>
            <w:vAlign w:val="center"/>
          </w:tcPr>
          <w:p w:rsidR="00782E7A" w:rsidRPr="00747D88" w:rsidRDefault="00782E7A" w:rsidP="004926D1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3.1 Yêu cầu về số lượng và chất lượng của các sản phẩm</w:t>
            </w:r>
          </w:p>
        </w:tc>
        <w:tc>
          <w:tcPr>
            <w:tcW w:w="849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2836" w:type="dxa"/>
            <w:vMerge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</w:tr>
      <w:tr w:rsidR="00782E7A" w:rsidRPr="00747D88" w:rsidTr="00411507">
        <w:trPr>
          <w:jc w:val="center"/>
        </w:trPr>
        <w:tc>
          <w:tcPr>
            <w:tcW w:w="988" w:type="dxa"/>
            <w:vMerge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3261" w:type="dxa"/>
            <w:vAlign w:val="center"/>
          </w:tcPr>
          <w:p w:rsidR="00782E7A" w:rsidRPr="00747D88" w:rsidRDefault="00782E7A" w:rsidP="004926D1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3.2 Sơ đồ tuyển và nguyên lý làm việc của các thiết bị</w:t>
            </w:r>
          </w:p>
        </w:tc>
        <w:tc>
          <w:tcPr>
            <w:tcW w:w="849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2836" w:type="dxa"/>
            <w:vMerge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</w:tr>
      <w:tr w:rsidR="00782E7A" w:rsidRPr="00747D88" w:rsidTr="00411507">
        <w:trPr>
          <w:jc w:val="center"/>
        </w:trPr>
        <w:tc>
          <w:tcPr>
            <w:tcW w:w="988" w:type="dxa"/>
            <w:vMerge/>
            <w:vAlign w:val="center"/>
          </w:tcPr>
          <w:p w:rsidR="00782E7A" w:rsidRPr="00F7229F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3261" w:type="dxa"/>
            <w:vAlign w:val="center"/>
          </w:tcPr>
          <w:p w:rsidR="00782E7A" w:rsidRPr="00F7229F" w:rsidRDefault="00782E7A" w:rsidP="004926D1">
            <w:pPr>
              <w:tabs>
                <w:tab w:val="left" w:pos="340"/>
              </w:tabs>
              <w:jc w:val="both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THỰC TẬP TẠI CÁC PHÂN XƯỞNG PHỤ TRỢ</w:t>
            </w:r>
          </w:p>
        </w:tc>
        <w:tc>
          <w:tcPr>
            <w:tcW w:w="849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782E7A" w:rsidRPr="00747D88" w:rsidRDefault="000C49EF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836" w:type="dxa"/>
            <w:vMerge w:val="restart"/>
          </w:tcPr>
          <w:p w:rsidR="00782E7A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0A42E8">
              <w:rPr>
                <w:bCs/>
              </w:rPr>
              <w:t>Sinh</w:t>
            </w:r>
            <w:r>
              <w:rPr>
                <w:bCs/>
              </w:rPr>
              <w:t xml:space="preserve"> viên xem trước tài liệu [1],</w:t>
            </w:r>
          </w:p>
          <w:p w:rsidR="00782E7A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Cs/>
              </w:rPr>
              <w:t>Tham khảo tài liệu [5; 6]</w:t>
            </w:r>
          </w:p>
        </w:tc>
      </w:tr>
      <w:tr w:rsidR="00782E7A" w:rsidRPr="00747D88" w:rsidTr="00411507">
        <w:trPr>
          <w:jc w:val="center"/>
        </w:trPr>
        <w:tc>
          <w:tcPr>
            <w:tcW w:w="988" w:type="dxa"/>
            <w:vMerge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3261" w:type="dxa"/>
            <w:vAlign w:val="center"/>
          </w:tcPr>
          <w:p w:rsidR="00782E7A" w:rsidRDefault="00782E7A" w:rsidP="004926D1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4.1 Thực tập tại phân xưởng khử nước</w:t>
            </w:r>
          </w:p>
        </w:tc>
        <w:tc>
          <w:tcPr>
            <w:tcW w:w="849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2836" w:type="dxa"/>
            <w:vMerge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</w:tr>
      <w:tr w:rsidR="00782E7A" w:rsidRPr="00747D88" w:rsidTr="00411507">
        <w:trPr>
          <w:jc w:val="center"/>
        </w:trPr>
        <w:tc>
          <w:tcPr>
            <w:tcW w:w="988" w:type="dxa"/>
            <w:vMerge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3261" w:type="dxa"/>
            <w:vAlign w:val="center"/>
          </w:tcPr>
          <w:p w:rsidR="00782E7A" w:rsidRDefault="00782E7A" w:rsidP="004926D1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4.2 Thực tập tại phân xưởng KCS</w:t>
            </w:r>
          </w:p>
        </w:tc>
        <w:tc>
          <w:tcPr>
            <w:tcW w:w="849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2836" w:type="dxa"/>
            <w:vMerge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</w:tr>
      <w:tr w:rsidR="00782E7A" w:rsidRPr="00747D88" w:rsidTr="00411507">
        <w:trPr>
          <w:jc w:val="center"/>
        </w:trPr>
        <w:tc>
          <w:tcPr>
            <w:tcW w:w="988" w:type="dxa"/>
            <w:vMerge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3261" w:type="dxa"/>
            <w:vAlign w:val="center"/>
          </w:tcPr>
          <w:p w:rsidR="00782E7A" w:rsidRDefault="00782E7A" w:rsidP="004926D1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4.3 Thực tập tại phân xưởng điện – nước</w:t>
            </w:r>
          </w:p>
        </w:tc>
        <w:tc>
          <w:tcPr>
            <w:tcW w:w="849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2836" w:type="dxa"/>
            <w:vMerge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</w:tr>
      <w:tr w:rsidR="00782E7A" w:rsidRPr="00747D88" w:rsidTr="00411507">
        <w:trPr>
          <w:jc w:val="center"/>
        </w:trPr>
        <w:tc>
          <w:tcPr>
            <w:tcW w:w="988" w:type="dxa"/>
            <w:vMerge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3261" w:type="dxa"/>
            <w:vAlign w:val="center"/>
          </w:tcPr>
          <w:p w:rsidR="00782E7A" w:rsidRDefault="00782E7A" w:rsidP="004926D1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4.4 Thực tập tại kho - bãi</w:t>
            </w:r>
          </w:p>
        </w:tc>
        <w:tc>
          <w:tcPr>
            <w:tcW w:w="849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2836" w:type="dxa"/>
            <w:vMerge/>
          </w:tcPr>
          <w:p w:rsidR="00782E7A" w:rsidRPr="00747D88" w:rsidRDefault="00782E7A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</w:tr>
      <w:tr w:rsidR="000A42E8" w:rsidRPr="00747D88" w:rsidTr="00411507">
        <w:trPr>
          <w:jc w:val="center"/>
        </w:trPr>
        <w:tc>
          <w:tcPr>
            <w:tcW w:w="988" w:type="dxa"/>
            <w:vAlign w:val="center"/>
          </w:tcPr>
          <w:p w:rsidR="000A42E8" w:rsidRPr="00F7229F" w:rsidRDefault="000A42E8" w:rsidP="00343E52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Tuần  </w:t>
            </w:r>
            <w:r w:rsidR="00343E52">
              <w:rPr>
                <w:b/>
                <w:bCs/>
              </w:rPr>
              <w:t>8</w:t>
            </w:r>
          </w:p>
        </w:tc>
        <w:tc>
          <w:tcPr>
            <w:tcW w:w="3261" w:type="dxa"/>
            <w:vAlign w:val="center"/>
          </w:tcPr>
          <w:p w:rsidR="000A42E8" w:rsidRPr="00F7229F" w:rsidRDefault="000A42E8" w:rsidP="004926D1">
            <w:pPr>
              <w:tabs>
                <w:tab w:val="left" w:pos="340"/>
              </w:tabs>
              <w:jc w:val="both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VIẾT BÁO CÁO THỰC TẬP</w:t>
            </w:r>
          </w:p>
        </w:tc>
        <w:tc>
          <w:tcPr>
            <w:tcW w:w="849" w:type="dxa"/>
          </w:tcPr>
          <w:p w:rsidR="000A42E8" w:rsidRPr="00747D88" w:rsidRDefault="000A42E8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0A42E8" w:rsidRPr="00747D88" w:rsidRDefault="000A42E8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:rsidR="000A42E8" w:rsidRPr="00747D88" w:rsidRDefault="000C49EF" w:rsidP="004926D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836" w:type="dxa"/>
          </w:tcPr>
          <w:p w:rsidR="000A42E8" w:rsidRPr="00411507" w:rsidRDefault="00411507" w:rsidP="004926D1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Các tài liệu và thông tin thu thập trong quá trình thực tập</w:t>
            </w:r>
          </w:p>
        </w:tc>
      </w:tr>
    </w:tbl>
    <w:p w:rsidR="00575954" w:rsidRDefault="00575954" w:rsidP="00411507">
      <w:pPr>
        <w:spacing w:line="276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51E72" w:rsidTr="007F3E90">
        <w:tc>
          <w:tcPr>
            <w:tcW w:w="4672" w:type="dxa"/>
          </w:tcPr>
          <w:p w:rsidR="00751E72" w:rsidRDefault="00751E72" w:rsidP="007F3E90">
            <w:pPr>
              <w:jc w:val="center"/>
              <w:rPr>
                <w:b/>
                <w:sz w:val="24"/>
                <w:szCs w:val="24"/>
              </w:rPr>
            </w:pPr>
          </w:p>
          <w:p w:rsidR="00751E72" w:rsidRPr="00B603ED" w:rsidRDefault="00751E72" w:rsidP="007F3E90">
            <w:pPr>
              <w:jc w:val="center"/>
              <w:rPr>
                <w:b/>
                <w:sz w:val="24"/>
                <w:szCs w:val="24"/>
              </w:rPr>
            </w:pPr>
            <w:r w:rsidRPr="00B603ED">
              <w:rPr>
                <w:b/>
                <w:sz w:val="24"/>
                <w:szCs w:val="24"/>
              </w:rPr>
              <w:t>TRƯỞNG KHOA</w:t>
            </w:r>
          </w:p>
          <w:p w:rsidR="00751E72" w:rsidRPr="00C654CC" w:rsidRDefault="00751E72" w:rsidP="007F3E90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b/>
                <w:i/>
                <w:noProof/>
                <w:color w:val="FF0000"/>
                <w:sz w:val="24"/>
                <w:szCs w:val="24"/>
                <w:u w:val="single"/>
                <w:lang w:val="vi-VN" w:eastAsia="zh-CN"/>
              </w:rPr>
              <w:drawing>
                <wp:anchor distT="0" distB="0" distL="114300" distR="114300" simplePos="0" relativeHeight="251661312" behindDoc="1" locked="0" layoutInCell="1" allowOverlap="1" wp14:anchorId="5342E08A" wp14:editId="47ACE98C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138430</wp:posOffset>
                  </wp:positionV>
                  <wp:extent cx="2524125" cy="695325"/>
                  <wp:effectExtent l="0" t="0" r="9525" b="9525"/>
                  <wp:wrapTight wrapText="bothSides">
                    <wp:wrapPolygon edited="0">
                      <wp:start x="6358" y="0"/>
                      <wp:lineTo x="3912" y="5326"/>
                      <wp:lineTo x="2608" y="8877"/>
                      <wp:lineTo x="0" y="20121"/>
                      <wp:lineTo x="0" y="21304"/>
                      <wp:lineTo x="489" y="21304"/>
                      <wp:lineTo x="7499" y="21304"/>
                      <wp:lineTo x="10596" y="20712"/>
                      <wp:lineTo x="10596" y="18937"/>
                      <wp:lineTo x="18910" y="9468"/>
                      <wp:lineTo x="21518" y="8285"/>
                      <wp:lineTo x="21518" y="5918"/>
                      <wp:lineTo x="7010" y="0"/>
                      <wp:lineTo x="6358" y="0"/>
                    </wp:wrapPolygon>
                  </wp:wrapTight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751E72" w:rsidRPr="00C654CC" w:rsidRDefault="00751E72" w:rsidP="007F3E90">
            <w:pPr>
              <w:jc w:val="both"/>
              <w:rPr>
                <w:b/>
                <w:color w:val="FF0000"/>
                <w:sz w:val="24"/>
                <w:szCs w:val="24"/>
                <w:lang w:val="nl-NL"/>
              </w:rPr>
            </w:pPr>
          </w:p>
          <w:p w:rsidR="00751E72" w:rsidRPr="00C654CC" w:rsidRDefault="00751E72" w:rsidP="007F3E90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751E72" w:rsidRPr="00C654CC" w:rsidRDefault="00751E72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751E72" w:rsidRPr="00C654CC" w:rsidRDefault="00751E72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751E72" w:rsidRDefault="00751E72" w:rsidP="007F3E90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  <w:r w:rsidRPr="00C654CC">
              <w:rPr>
                <w:b/>
                <w:sz w:val="24"/>
                <w:szCs w:val="24"/>
                <w:lang w:val="nl-NL"/>
              </w:rPr>
              <w:t>PGS. TS Phạm Văn Hòa</w:t>
            </w:r>
          </w:p>
        </w:tc>
        <w:tc>
          <w:tcPr>
            <w:tcW w:w="4673" w:type="dxa"/>
          </w:tcPr>
          <w:p w:rsidR="00751E72" w:rsidRDefault="00751E72" w:rsidP="007F3E90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  <w:r w:rsidRPr="00C654CC">
              <w:rPr>
                <w:sz w:val="24"/>
                <w:szCs w:val="24"/>
                <w:lang w:val="nl-NL"/>
              </w:rPr>
              <w:t>Hà nội, ngày      tháng     năm 20…</w:t>
            </w:r>
          </w:p>
          <w:p w:rsidR="00751E72" w:rsidRPr="00C654CC" w:rsidRDefault="00751E72" w:rsidP="007F3E90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C654CC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751E72" w:rsidRPr="00C654CC" w:rsidRDefault="00751E72" w:rsidP="007F3E90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noProof/>
                <w:sz w:val="24"/>
                <w:szCs w:val="24"/>
                <w:lang w:val="vi-VN" w:eastAsia="zh-CN"/>
              </w:rPr>
              <w:drawing>
                <wp:anchor distT="0" distB="0" distL="114300" distR="114300" simplePos="0" relativeHeight="251660288" behindDoc="1" locked="0" layoutInCell="1" allowOverlap="1" wp14:anchorId="4F886A6A" wp14:editId="3F673415">
                  <wp:simplePos x="0" y="0"/>
                  <wp:positionH relativeFrom="column">
                    <wp:posOffset>655320</wp:posOffset>
                  </wp:positionH>
                  <wp:positionV relativeFrom="paragraph">
                    <wp:posOffset>29210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51E72" w:rsidRPr="00C654CC" w:rsidRDefault="00751E72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751E72" w:rsidRPr="00C654CC" w:rsidRDefault="00751E72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751E72" w:rsidRPr="00C654CC" w:rsidRDefault="00751E72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751E72" w:rsidRPr="00C654CC" w:rsidRDefault="00751E72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751E72" w:rsidRPr="00C654CC" w:rsidRDefault="00751E72" w:rsidP="007F3E90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C654CC">
              <w:rPr>
                <w:b/>
                <w:sz w:val="24"/>
                <w:szCs w:val="24"/>
                <w:lang w:val="nl-NL"/>
              </w:rPr>
              <w:t>PGS. TS Nhữ Thị Kim Dung</w:t>
            </w:r>
          </w:p>
          <w:p w:rsidR="00751E72" w:rsidRDefault="00751E72" w:rsidP="007F3E90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</w:p>
        </w:tc>
      </w:tr>
    </w:tbl>
    <w:p w:rsidR="00411507" w:rsidRPr="00751E72" w:rsidRDefault="00411507" w:rsidP="00411507">
      <w:pPr>
        <w:spacing w:line="276" w:lineRule="auto"/>
        <w:jc w:val="both"/>
        <w:rPr>
          <w:sz w:val="24"/>
          <w:szCs w:val="24"/>
          <w:lang w:val="nl-NL"/>
        </w:rPr>
      </w:pPr>
      <w:bookmarkStart w:id="0" w:name="_GoBack"/>
      <w:bookmarkEnd w:id="0"/>
    </w:p>
    <w:sectPr w:rsidR="00411507" w:rsidRPr="00751E72" w:rsidSect="00505BFA">
      <w:footerReference w:type="even" r:id="rId10"/>
      <w:footerReference w:type="default" r:id="rId11"/>
      <w:pgSz w:w="11907" w:h="16840" w:code="9"/>
      <w:pgMar w:top="1134" w:right="851" w:bottom="851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A69" w:rsidRDefault="00623A69">
      <w:r>
        <w:separator/>
      </w:r>
    </w:p>
  </w:endnote>
  <w:endnote w:type="continuationSeparator" w:id="0">
    <w:p w:rsidR="00623A69" w:rsidRDefault="00623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12B" w:rsidRDefault="004C23B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C012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C012B" w:rsidRDefault="003C012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12B" w:rsidRDefault="003C012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A69" w:rsidRDefault="00623A69">
      <w:r>
        <w:separator/>
      </w:r>
    </w:p>
  </w:footnote>
  <w:footnote w:type="continuationSeparator" w:id="0">
    <w:p w:rsidR="00623A69" w:rsidRDefault="00623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66F75"/>
    <w:multiLevelType w:val="multilevel"/>
    <w:tmpl w:val="6518BE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41C340B"/>
    <w:multiLevelType w:val="multilevel"/>
    <w:tmpl w:val="7E366D5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2">
    <w:nsid w:val="19A90FD0"/>
    <w:multiLevelType w:val="multilevel"/>
    <w:tmpl w:val="87D0A800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1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3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92" w:hanging="1800"/>
      </w:pPr>
      <w:rPr>
        <w:rFonts w:hint="default"/>
      </w:rPr>
    </w:lvl>
  </w:abstractNum>
  <w:abstractNum w:abstractNumId="3">
    <w:nsid w:val="1C0A5C91"/>
    <w:multiLevelType w:val="hybridMultilevel"/>
    <w:tmpl w:val="8AFC53FE"/>
    <w:lvl w:ilvl="0" w:tplc="042A0019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color w:val="auto"/>
        <w:sz w:val="26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56914"/>
    <w:multiLevelType w:val="hybridMultilevel"/>
    <w:tmpl w:val="DE8074B2"/>
    <w:lvl w:ilvl="0" w:tplc="116226C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3C58DB"/>
    <w:multiLevelType w:val="multilevel"/>
    <w:tmpl w:val="3BDE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7A42BB"/>
    <w:multiLevelType w:val="hybridMultilevel"/>
    <w:tmpl w:val="1FAC5EF6"/>
    <w:lvl w:ilvl="0" w:tplc="A29266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A0019">
      <w:start w:val="1"/>
      <w:numFmt w:val="lowerLetter"/>
      <w:lvlText w:val="%2."/>
      <w:lvlJc w:val="left"/>
      <w:pPr>
        <w:ind w:left="1680" w:hanging="360"/>
      </w:pPr>
    </w:lvl>
    <w:lvl w:ilvl="2" w:tplc="042A001B">
      <w:start w:val="1"/>
      <w:numFmt w:val="lowerRoman"/>
      <w:lvlText w:val="%3."/>
      <w:lvlJc w:val="right"/>
      <w:pPr>
        <w:ind w:left="2400" w:hanging="180"/>
      </w:pPr>
    </w:lvl>
    <w:lvl w:ilvl="3" w:tplc="042A000F">
      <w:start w:val="1"/>
      <w:numFmt w:val="decimal"/>
      <w:lvlText w:val="%4."/>
      <w:lvlJc w:val="left"/>
      <w:pPr>
        <w:ind w:left="3120" w:hanging="360"/>
      </w:pPr>
    </w:lvl>
    <w:lvl w:ilvl="4" w:tplc="042A0019" w:tentative="1">
      <w:start w:val="1"/>
      <w:numFmt w:val="lowerLetter"/>
      <w:lvlText w:val="%5."/>
      <w:lvlJc w:val="left"/>
      <w:pPr>
        <w:ind w:left="3840" w:hanging="360"/>
      </w:pPr>
    </w:lvl>
    <w:lvl w:ilvl="5" w:tplc="042A001B" w:tentative="1">
      <w:start w:val="1"/>
      <w:numFmt w:val="lowerRoman"/>
      <w:lvlText w:val="%6."/>
      <w:lvlJc w:val="right"/>
      <w:pPr>
        <w:ind w:left="4560" w:hanging="180"/>
      </w:pPr>
    </w:lvl>
    <w:lvl w:ilvl="6" w:tplc="042A000F" w:tentative="1">
      <w:start w:val="1"/>
      <w:numFmt w:val="decimal"/>
      <w:lvlText w:val="%7."/>
      <w:lvlJc w:val="left"/>
      <w:pPr>
        <w:ind w:left="5280" w:hanging="360"/>
      </w:pPr>
    </w:lvl>
    <w:lvl w:ilvl="7" w:tplc="042A0019" w:tentative="1">
      <w:start w:val="1"/>
      <w:numFmt w:val="lowerLetter"/>
      <w:lvlText w:val="%8."/>
      <w:lvlJc w:val="left"/>
      <w:pPr>
        <w:ind w:left="6000" w:hanging="360"/>
      </w:pPr>
    </w:lvl>
    <w:lvl w:ilvl="8" w:tplc="042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35886BA0"/>
    <w:multiLevelType w:val="multilevel"/>
    <w:tmpl w:val="537E71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595237C"/>
    <w:multiLevelType w:val="hybridMultilevel"/>
    <w:tmpl w:val="DEF4C050"/>
    <w:lvl w:ilvl="0" w:tplc="E0F6F8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8923CA1"/>
    <w:multiLevelType w:val="hybridMultilevel"/>
    <w:tmpl w:val="48C625D4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4A712744"/>
    <w:multiLevelType w:val="multilevel"/>
    <w:tmpl w:val="4606BFB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color w:val="auto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14">
    <w:nsid w:val="4DE46B73"/>
    <w:multiLevelType w:val="multilevel"/>
    <w:tmpl w:val="BEDED19E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6E60BBA"/>
    <w:multiLevelType w:val="multilevel"/>
    <w:tmpl w:val="458C9DC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17">
    <w:nsid w:val="59320F66"/>
    <w:multiLevelType w:val="hybridMultilevel"/>
    <w:tmpl w:val="D814010C"/>
    <w:lvl w:ilvl="0" w:tplc="858CD7E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80BB2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40D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7C8AD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AA21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A84A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8AAA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C8B2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F2C8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9">
    <w:nsid w:val="617E7C12"/>
    <w:multiLevelType w:val="multilevel"/>
    <w:tmpl w:val="4630FDE8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642702D5"/>
    <w:multiLevelType w:val="hybridMultilevel"/>
    <w:tmpl w:val="98104AEC"/>
    <w:lvl w:ilvl="0" w:tplc="E71E274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D0446"/>
    <w:multiLevelType w:val="hybridMultilevel"/>
    <w:tmpl w:val="50764C56"/>
    <w:lvl w:ilvl="0" w:tplc="116226C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6B56D6"/>
    <w:multiLevelType w:val="multilevel"/>
    <w:tmpl w:val="1D28D7A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color w:val="auto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23">
    <w:nsid w:val="6D494844"/>
    <w:multiLevelType w:val="multilevel"/>
    <w:tmpl w:val="4050AA6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6EAA396E"/>
    <w:multiLevelType w:val="hybridMultilevel"/>
    <w:tmpl w:val="B7969758"/>
    <w:lvl w:ilvl="0" w:tplc="AC54BD6A">
      <w:start w:val="1"/>
      <w:numFmt w:val="decimal"/>
      <w:lvlText w:val="%1."/>
      <w:lvlJc w:val="left"/>
      <w:pPr>
        <w:tabs>
          <w:tab w:val="num" w:pos="620"/>
        </w:tabs>
        <w:ind w:left="6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340"/>
        </w:tabs>
        <w:ind w:left="1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0"/>
        </w:tabs>
        <w:ind w:left="2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0"/>
        </w:tabs>
        <w:ind w:left="2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00"/>
        </w:tabs>
        <w:ind w:left="3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20"/>
        </w:tabs>
        <w:ind w:left="4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40"/>
        </w:tabs>
        <w:ind w:left="4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60"/>
        </w:tabs>
        <w:ind w:left="5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80"/>
        </w:tabs>
        <w:ind w:left="6380" w:hanging="180"/>
      </w:pPr>
    </w:lvl>
  </w:abstractNum>
  <w:abstractNum w:abstractNumId="25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6">
    <w:nsid w:val="72340D96"/>
    <w:multiLevelType w:val="multilevel"/>
    <w:tmpl w:val="CD9ECCC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color w:val="auto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27">
    <w:nsid w:val="74AF1CE0"/>
    <w:multiLevelType w:val="hybridMultilevel"/>
    <w:tmpl w:val="D6A62324"/>
    <w:lvl w:ilvl="0" w:tplc="116226C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CA38D8"/>
    <w:multiLevelType w:val="multilevel"/>
    <w:tmpl w:val="162846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74D15886"/>
    <w:multiLevelType w:val="multilevel"/>
    <w:tmpl w:val="9360737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4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32" w:hanging="1800"/>
      </w:pPr>
      <w:rPr>
        <w:rFonts w:hint="default"/>
      </w:rPr>
    </w:lvl>
  </w:abstractNum>
  <w:abstractNum w:abstractNumId="30">
    <w:nsid w:val="78470A12"/>
    <w:multiLevelType w:val="hybridMultilevel"/>
    <w:tmpl w:val="3A10F8FC"/>
    <w:lvl w:ilvl="0" w:tplc="F724A568">
      <w:numFmt w:val="bullet"/>
      <w:lvlText w:val="-"/>
      <w:lvlJc w:val="left"/>
      <w:pPr>
        <w:ind w:left="2865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F5B2514"/>
    <w:multiLevelType w:val="multilevel"/>
    <w:tmpl w:val="C8A2772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num w:numId="1">
    <w:abstractNumId w:val="25"/>
  </w:num>
  <w:num w:numId="2">
    <w:abstractNumId w:val="7"/>
  </w:num>
  <w:num w:numId="3">
    <w:abstractNumId w:val="8"/>
  </w:num>
  <w:num w:numId="4">
    <w:abstractNumId w:val="18"/>
  </w:num>
  <w:num w:numId="5">
    <w:abstractNumId w:val="4"/>
  </w:num>
  <w:num w:numId="6">
    <w:abstractNumId w:val="15"/>
  </w:num>
  <w:num w:numId="7">
    <w:abstractNumId w:val="9"/>
  </w:num>
  <w:num w:numId="8">
    <w:abstractNumId w:val="11"/>
  </w:num>
  <w:num w:numId="9">
    <w:abstractNumId w:val="12"/>
  </w:num>
  <w:num w:numId="10">
    <w:abstractNumId w:val="3"/>
  </w:num>
  <w:num w:numId="11">
    <w:abstractNumId w:val="17"/>
  </w:num>
  <w:num w:numId="12">
    <w:abstractNumId w:val="29"/>
  </w:num>
  <w:num w:numId="13">
    <w:abstractNumId w:val="20"/>
  </w:num>
  <w:num w:numId="14">
    <w:abstractNumId w:val="24"/>
  </w:num>
  <w:num w:numId="15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4"/>
  </w:num>
  <w:num w:numId="19">
    <w:abstractNumId w:val="6"/>
  </w:num>
  <w:num w:numId="20">
    <w:abstractNumId w:val="28"/>
  </w:num>
  <w:num w:numId="21">
    <w:abstractNumId w:val="13"/>
  </w:num>
  <w:num w:numId="22">
    <w:abstractNumId w:val="26"/>
  </w:num>
  <w:num w:numId="23">
    <w:abstractNumId w:val="23"/>
  </w:num>
  <w:num w:numId="24">
    <w:abstractNumId w:val="22"/>
  </w:num>
  <w:num w:numId="25">
    <w:abstractNumId w:val="16"/>
  </w:num>
  <w:num w:numId="26">
    <w:abstractNumId w:val="31"/>
  </w:num>
  <w:num w:numId="27">
    <w:abstractNumId w:val="1"/>
  </w:num>
  <w:num w:numId="28">
    <w:abstractNumId w:val="19"/>
  </w:num>
  <w:num w:numId="29">
    <w:abstractNumId w:val="10"/>
  </w:num>
  <w:num w:numId="30">
    <w:abstractNumId w:val="5"/>
  </w:num>
  <w:num w:numId="31">
    <w:abstractNumId w:val="21"/>
  </w:num>
  <w:num w:numId="32">
    <w:abstractNumId w:val="27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proofState w:spelling="clean"/>
  <w:attachedTemplate r:id="rId1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308"/>
    <w:rsid w:val="00000056"/>
    <w:rsid w:val="00005781"/>
    <w:rsid w:val="0001577F"/>
    <w:rsid w:val="00026105"/>
    <w:rsid w:val="0003398B"/>
    <w:rsid w:val="00033DB0"/>
    <w:rsid w:val="00035D17"/>
    <w:rsid w:val="00043FAC"/>
    <w:rsid w:val="00053896"/>
    <w:rsid w:val="00061141"/>
    <w:rsid w:val="00065D49"/>
    <w:rsid w:val="00066E97"/>
    <w:rsid w:val="00072842"/>
    <w:rsid w:val="00077054"/>
    <w:rsid w:val="00083400"/>
    <w:rsid w:val="00095A1D"/>
    <w:rsid w:val="000A0BED"/>
    <w:rsid w:val="000A2F47"/>
    <w:rsid w:val="000A42E8"/>
    <w:rsid w:val="000B0335"/>
    <w:rsid w:val="000B22B4"/>
    <w:rsid w:val="000B548E"/>
    <w:rsid w:val="000C1596"/>
    <w:rsid w:val="000C2185"/>
    <w:rsid w:val="000C49EF"/>
    <w:rsid w:val="000C5776"/>
    <w:rsid w:val="000D075E"/>
    <w:rsid w:val="000D6DC7"/>
    <w:rsid w:val="000E4FCF"/>
    <w:rsid w:val="000E59E7"/>
    <w:rsid w:val="000F78FF"/>
    <w:rsid w:val="00102C76"/>
    <w:rsid w:val="00103240"/>
    <w:rsid w:val="0010489B"/>
    <w:rsid w:val="0010531D"/>
    <w:rsid w:val="00110042"/>
    <w:rsid w:val="001114FA"/>
    <w:rsid w:val="00112375"/>
    <w:rsid w:val="00116F6C"/>
    <w:rsid w:val="0012141E"/>
    <w:rsid w:val="001265BC"/>
    <w:rsid w:val="00126C5E"/>
    <w:rsid w:val="00131051"/>
    <w:rsid w:val="00132C34"/>
    <w:rsid w:val="00133276"/>
    <w:rsid w:val="0013340E"/>
    <w:rsid w:val="00137A4E"/>
    <w:rsid w:val="001406A9"/>
    <w:rsid w:val="001471E8"/>
    <w:rsid w:val="00157EBB"/>
    <w:rsid w:val="00160E66"/>
    <w:rsid w:val="001626DA"/>
    <w:rsid w:val="00172161"/>
    <w:rsid w:val="00172D02"/>
    <w:rsid w:val="001915A3"/>
    <w:rsid w:val="001924B3"/>
    <w:rsid w:val="00194D57"/>
    <w:rsid w:val="001971CE"/>
    <w:rsid w:val="0019723F"/>
    <w:rsid w:val="001A1585"/>
    <w:rsid w:val="001B4BCC"/>
    <w:rsid w:val="001B6255"/>
    <w:rsid w:val="001B780A"/>
    <w:rsid w:val="001C1848"/>
    <w:rsid w:val="001C34E0"/>
    <w:rsid w:val="001D1162"/>
    <w:rsid w:val="001D16E9"/>
    <w:rsid w:val="001E4A71"/>
    <w:rsid w:val="001F2CFE"/>
    <w:rsid w:val="00200F66"/>
    <w:rsid w:val="002079FE"/>
    <w:rsid w:val="00210206"/>
    <w:rsid w:val="0021380E"/>
    <w:rsid w:val="00213A8F"/>
    <w:rsid w:val="002360EC"/>
    <w:rsid w:val="00242B6D"/>
    <w:rsid w:val="00254773"/>
    <w:rsid w:val="00266E19"/>
    <w:rsid w:val="002826F6"/>
    <w:rsid w:val="002859CA"/>
    <w:rsid w:val="00287801"/>
    <w:rsid w:val="00290C2F"/>
    <w:rsid w:val="0029329E"/>
    <w:rsid w:val="00296F71"/>
    <w:rsid w:val="002A7D7D"/>
    <w:rsid w:val="002B31E3"/>
    <w:rsid w:val="002B3774"/>
    <w:rsid w:val="002C7610"/>
    <w:rsid w:val="002D3E9A"/>
    <w:rsid w:val="002E5A94"/>
    <w:rsid w:val="002F625A"/>
    <w:rsid w:val="003067CB"/>
    <w:rsid w:val="00322EC1"/>
    <w:rsid w:val="00326178"/>
    <w:rsid w:val="0033463E"/>
    <w:rsid w:val="00337574"/>
    <w:rsid w:val="003409C3"/>
    <w:rsid w:val="00343E52"/>
    <w:rsid w:val="003555B5"/>
    <w:rsid w:val="00363639"/>
    <w:rsid w:val="003645E1"/>
    <w:rsid w:val="003659B0"/>
    <w:rsid w:val="00367502"/>
    <w:rsid w:val="003961B0"/>
    <w:rsid w:val="0039652B"/>
    <w:rsid w:val="003A438D"/>
    <w:rsid w:val="003A48BF"/>
    <w:rsid w:val="003A70BA"/>
    <w:rsid w:val="003B73BB"/>
    <w:rsid w:val="003B7B0E"/>
    <w:rsid w:val="003C012B"/>
    <w:rsid w:val="003E0101"/>
    <w:rsid w:val="003E1285"/>
    <w:rsid w:val="003E1330"/>
    <w:rsid w:val="003E3361"/>
    <w:rsid w:val="003E792D"/>
    <w:rsid w:val="003F1FBF"/>
    <w:rsid w:val="003F2100"/>
    <w:rsid w:val="003F27BF"/>
    <w:rsid w:val="003F4DC6"/>
    <w:rsid w:val="003F53BF"/>
    <w:rsid w:val="003F5908"/>
    <w:rsid w:val="003F7694"/>
    <w:rsid w:val="004000D3"/>
    <w:rsid w:val="00411507"/>
    <w:rsid w:val="00411BD0"/>
    <w:rsid w:val="00412097"/>
    <w:rsid w:val="004240DB"/>
    <w:rsid w:val="0042577A"/>
    <w:rsid w:val="00425FD2"/>
    <w:rsid w:val="004274CA"/>
    <w:rsid w:val="00430F39"/>
    <w:rsid w:val="004377BB"/>
    <w:rsid w:val="00442E10"/>
    <w:rsid w:val="004437C7"/>
    <w:rsid w:val="00447CDA"/>
    <w:rsid w:val="00465D66"/>
    <w:rsid w:val="00467353"/>
    <w:rsid w:val="00471222"/>
    <w:rsid w:val="0047459D"/>
    <w:rsid w:val="0048330B"/>
    <w:rsid w:val="0048413E"/>
    <w:rsid w:val="004852B7"/>
    <w:rsid w:val="004900EB"/>
    <w:rsid w:val="0049105F"/>
    <w:rsid w:val="004946F7"/>
    <w:rsid w:val="004A0EAA"/>
    <w:rsid w:val="004A21C9"/>
    <w:rsid w:val="004B2147"/>
    <w:rsid w:val="004C23B6"/>
    <w:rsid w:val="004C4317"/>
    <w:rsid w:val="004D085E"/>
    <w:rsid w:val="004F013A"/>
    <w:rsid w:val="005038E8"/>
    <w:rsid w:val="00505BFA"/>
    <w:rsid w:val="005173C5"/>
    <w:rsid w:val="0052180F"/>
    <w:rsid w:val="00534B5D"/>
    <w:rsid w:val="00543E67"/>
    <w:rsid w:val="00544B2E"/>
    <w:rsid w:val="00551492"/>
    <w:rsid w:val="00564210"/>
    <w:rsid w:val="00564571"/>
    <w:rsid w:val="00564A4F"/>
    <w:rsid w:val="00565E2D"/>
    <w:rsid w:val="00570E2C"/>
    <w:rsid w:val="00575954"/>
    <w:rsid w:val="00591F35"/>
    <w:rsid w:val="00597F20"/>
    <w:rsid w:val="005B10A1"/>
    <w:rsid w:val="005B3884"/>
    <w:rsid w:val="005B7290"/>
    <w:rsid w:val="005B7D44"/>
    <w:rsid w:val="005C0923"/>
    <w:rsid w:val="005D5D6A"/>
    <w:rsid w:val="005E67D1"/>
    <w:rsid w:val="005F2798"/>
    <w:rsid w:val="00600557"/>
    <w:rsid w:val="006013D4"/>
    <w:rsid w:val="0060412F"/>
    <w:rsid w:val="0061018F"/>
    <w:rsid w:val="006104BF"/>
    <w:rsid w:val="00612534"/>
    <w:rsid w:val="0062249A"/>
    <w:rsid w:val="00623A69"/>
    <w:rsid w:val="006253F9"/>
    <w:rsid w:val="0063776B"/>
    <w:rsid w:val="006406CA"/>
    <w:rsid w:val="006447AD"/>
    <w:rsid w:val="006456C9"/>
    <w:rsid w:val="00651A55"/>
    <w:rsid w:val="00654888"/>
    <w:rsid w:val="00660E00"/>
    <w:rsid w:val="00663DA9"/>
    <w:rsid w:val="00665547"/>
    <w:rsid w:val="00693956"/>
    <w:rsid w:val="00695421"/>
    <w:rsid w:val="00695501"/>
    <w:rsid w:val="006A0E70"/>
    <w:rsid w:val="006A20E3"/>
    <w:rsid w:val="006A2799"/>
    <w:rsid w:val="006A5431"/>
    <w:rsid w:val="006C0D88"/>
    <w:rsid w:val="006D03CF"/>
    <w:rsid w:val="006D494D"/>
    <w:rsid w:val="006D4A5D"/>
    <w:rsid w:val="006D624B"/>
    <w:rsid w:val="006E5BAC"/>
    <w:rsid w:val="006F1BA7"/>
    <w:rsid w:val="007017F8"/>
    <w:rsid w:val="007028D2"/>
    <w:rsid w:val="00702F5B"/>
    <w:rsid w:val="007034F2"/>
    <w:rsid w:val="007201AE"/>
    <w:rsid w:val="00724326"/>
    <w:rsid w:val="00733BDA"/>
    <w:rsid w:val="00744C77"/>
    <w:rsid w:val="00747D88"/>
    <w:rsid w:val="007511CD"/>
    <w:rsid w:val="00751E72"/>
    <w:rsid w:val="00754DE5"/>
    <w:rsid w:val="00760860"/>
    <w:rsid w:val="00760AA8"/>
    <w:rsid w:val="007723E8"/>
    <w:rsid w:val="0077772C"/>
    <w:rsid w:val="007800C7"/>
    <w:rsid w:val="00782E7A"/>
    <w:rsid w:val="007847CC"/>
    <w:rsid w:val="007860CF"/>
    <w:rsid w:val="00791E25"/>
    <w:rsid w:val="007A43CA"/>
    <w:rsid w:val="007A5543"/>
    <w:rsid w:val="007A7F11"/>
    <w:rsid w:val="007B1760"/>
    <w:rsid w:val="007B7392"/>
    <w:rsid w:val="007C7EDD"/>
    <w:rsid w:val="007D60FA"/>
    <w:rsid w:val="007E2308"/>
    <w:rsid w:val="007E2E13"/>
    <w:rsid w:val="007F11B4"/>
    <w:rsid w:val="007F5754"/>
    <w:rsid w:val="007F7694"/>
    <w:rsid w:val="00806456"/>
    <w:rsid w:val="00806CC5"/>
    <w:rsid w:val="00826709"/>
    <w:rsid w:val="00827704"/>
    <w:rsid w:val="00830291"/>
    <w:rsid w:val="008352D0"/>
    <w:rsid w:val="00835F11"/>
    <w:rsid w:val="0085406C"/>
    <w:rsid w:val="008543C1"/>
    <w:rsid w:val="008570BB"/>
    <w:rsid w:val="008602B1"/>
    <w:rsid w:val="00872740"/>
    <w:rsid w:val="008732D4"/>
    <w:rsid w:val="00875E93"/>
    <w:rsid w:val="008769A2"/>
    <w:rsid w:val="00886884"/>
    <w:rsid w:val="00887136"/>
    <w:rsid w:val="00893484"/>
    <w:rsid w:val="008A055B"/>
    <w:rsid w:val="008A200E"/>
    <w:rsid w:val="008A4FC4"/>
    <w:rsid w:val="008A6A38"/>
    <w:rsid w:val="008C1294"/>
    <w:rsid w:val="008C4E59"/>
    <w:rsid w:val="008C74E3"/>
    <w:rsid w:val="008D09FC"/>
    <w:rsid w:val="008D2D73"/>
    <w:rsid w:val="008D76E1"/>
    <w:rsid w:val="008F4B8E"/>
    <w:rsid w:val="008F7482"/>
    <w:rsid w:val="0090248A"/>
    <w:rsid w:val="00902C19"/>
    <w:rsid w:val="00903EE0"/>
    <w:rsid w:val="0090524F"/>
    <w:rsid w:val="0091264D"/>
    <w:rsid w:val="00921FE4"/>
    <w:rsid w:val="00926E23"/>
    <w:rsid w:val="0093096B"/>
    <w:rsid w:val="00936E28"/>
    <w:rsid w:val="00947978"/>
    <w:rsid w:val="00952045"/>
    <w:rsid w:val="009540AF"/>
    <w:rsid w:val="00977E8C"/>
    <w:rsid w:val="0099424C"/>
    <w:rsid w:val="009A19F7"/>
    <w:rsid w:val="009B2B09"/>
    <w:rsid w:val="009C37E7"/>
    <w:rsid w:val="009C4659"/>
    <w:rsid w:val="009D06FE"/>
    <w:rsid w:val="009D1FB5"/>
    <w:rsid w:val="009D205C"/>
    <w:rsid w:val="009E0320"/>
    <w:rsid w:val="009E0BE8"/>
    <w:rsid w:val="009E506B"/>
    <w:rsid w:val="009E52A6"/>
    <w:rsid w:val="00A0144C"/>
    <w:rsid w:val="00A01BDF"/>
    <w:rsid w:val="00A029FB"/>
    <w:rsid w:val="00A02D29"/>
    <w:rsid w:val="00A203F7"/>
    <w:rsid w:val="00A262AB"/>
    <w:rsid w:val="00A31A53"/>
    <w:rsid w:val="00A35151"/>
    <w:rsid w:val="00A42701"/>
    <w:rsid w:val="00A4406F"/>
    <w:rsid w:val="00A81A8B"/>
    <w:rsid w:val="00A8223B"/>
    <w:rsid w:val="00A82297"/>
    <w:rsid w:val="00A95167"/>
    <w:rsid w:val="00AA6033"/>
    <w:rsid w:val="00AB3C57"/>
    <w:rsid w:val="00AB65C3"/>
    <w:rsid w:val="00AB6846"/>
    <w:rsid w:val="00AC59AE"/>
    <w:rsid w:val="00AD19FD"/>
    <w:rsid w:val="00AD2BF2"/>
    <w:rsid w:val="00AD6F1A"/>
    <w:rsid w:val="00AD7660"/>
    <w:rsid w:val="00AE17A0"/>
    <w:rsid w:val="00AE39B6"/>
    <w:rsid w:val="00AF3B8A"/>
    <w:rsid w:val="00AF5840"/>
    <w:rsid w:val="00B017C8"/>
    <w:rsid w:val="00B0301C"/>
    <w:rsid w:val="00B1255E"/>
    <w:rsid w:val="00B173E9"/>
    <w:rsid w:val="00B23623"/>
    <w:rsid w:val="00B24E7D"/>
    <w:rsid w:val="00B25A8C"/>
    <w:rsid w:val="00B262EB"/>
    <w:rsid w:val="00B400C8"/>
    <w:rsid w:val="00B51514"/>
    <w:rsid w:val="00B60C95"/>
    <w:rsid w:val="00B63516"/>
    <w:rsid w:val="00B65AB4"/>
    <w:rsid w:val="00B6760F"/>
    <w:rsid w:val="00B70660"/>
    <w:rsid w:val="00B71192"/>
    <w:rsid w:val="00B72CA2"/>
    <w:rsid w:val="00B7356E"/>
    <w:rsid w:val="00B90939"/>
    <w:rsid w:val="00B90EDB"/>
    <w:rsid w:val="00B949B1"/>
    <w:rsid w:val="00B94BE5"/>
    <w:rsid w:val="00B96712"/>
    <w:rsid w:val="00B97CC7"/>
    <w:rsid w:val="00BA09EA"/>
    <w:rsid w:val="00BA0F72"/>
    <w:rsid w:val="00BA1ED8"/>
    <w:rsid w:val="00BA2A8D"/>
    <w:rsid w:val="00BA3DC9"/>
    <w:rsid w:val="00BA6297"/>
    <w:rsid w:val="00BA7C39"/>
    <w:rsid w:val="00BB108A"/>
    <w:rsid w:val="00BB4898"/>
    <w:rsid w:val="00BC0215"/>
    <w:rsid w:val="00BC2752"/>
    <w:rsid w:val="00BE01D0"/>
    <w:rsid w:val="00BE0720"/>
    <w:rsid w:val="00BE2B0F"/>
    <w:rsid w:val="00BE3B0B"/>
    <w:rsid w:val="00C000F8"/>
    <w:rsid w:val="00C02961"/>
    <w:rsid w:val="00C07515"/>
    <w:rsid w:val="00C10488"/>
    <w:rsid w:val="00C10E24"/>
    <w:rsid w:val="00C11944"/>
    <w:rsid w:val="00C14F2B"/>
    <w:rsid w:val="00C15022"/>
    <w:rsid w:val="00C16702"/>
    <w:rsid w:val="00C2548B"/>
    <w:rsid w:val="00C3722D"/>
    <w:rsid w:val="00C41392"/>
    <w:rsid w:val="00C41E28"/>
    <w:rsid w:val="00C4736A"/>
    <w:rsid w:val="00C53616"/>
    <w:rsid w:val="00C54134"/>
    <w:rsid w:val="00C6047A"/>
    <w:rsid w:val="00C700BB"/>
    <w:rsid w:val="00C7326B"/>
    <w:rsid w:val="00C74A06"/>
    <w:rsid w:val="00C800AA"/>
    <w:rsid w:val="00C8287E"/>
    <w:rsid w:val="00C83197"/>
    <w:rsid w:val="00C8414B"/>
    <w:rsid w:val="00C87FA9"/>
    <w:rsid w:val="00C97CEF"/>
    <w:rsid w:val="00CA30DD"/>
    <w:rsid w:val="00CA7149"/>
    <w:rsid w:val="00CB01BE"/>
    <w:rsid w:val="00CB0A27"/>
    <w:rsid w:val="00CC7FF9"/>
    <w:rsid w:val="00CD612D"/>
    <w:rsid w:val="00CE6AA2"/>
    <w:rsid w:val="00CE745C"/>
    <w:rsid w:val="00CF265D"/>
    <w:rsid w:val="00D15239"/>
    <w:rsid w:val="00D1626E"/>
    <w:rsid w:val="00D171C9"/>
    <w:rsid w:val="00D20B8C"/>
    <w:rsid w:val="00D234BE"/>
    <w:rsid w:val="00D3669E"/>
    <w:rsid w:val="00D43E2E"/>
    <w:rsid w:val="00D46C15"/>
    <w:rsid w:val="00D5328E"/>
    <w:rsid w:val="00D55C1D"/>
    <w:rsid w:val="00D61127"/>
    <w:rsid w:val="00D623F5"/>
    <w:rsid w:val="00D63879"/>
    <w:rsid w:val="00D64D25"/>
    <w:rsid w:val="00D7733C"/>
    <w:rsid w:val="00D82CA9"/>
    <w:rsid w:val="00D84743"/>
    <w:rsid w:val="00D84E07"/>
    <w:rsid w:val="00D84FFF"/>
    <w:rsid w:val="00D94401"/>
    <w:rsid w:val="00D96BDB"/>
    <w:rsid w:val="00DA409D"/>
    <w:rsid w:val="00DA4D81"/>
    <w:rsid w:val="00DA4F84"/>
    <w:rsid w:val="00DA6B9E"/>
    <w:rsid w:val="00DC081D"/>
    <w:rsid w:val="00DC2ECD"/>
    <w:rsid w:val="00DC3527"/>
    <w:rsid w:val="00DE6801"/>
    <w:rsid w:val="00DF5E53"/>
    <w:rsid w:val="00DF6819"/>
    <w:rsid w:val="00E0279F"/>
    <w:rsid w:val="00E03662"/>
    <w:rsid w:val="00E1246C"/>
    <w:rsid w:val="00E213E0"/>
    <w:rsid w:val="00E25CF8"/>
    <w:rsid w:val="00E25DFC"/>
    <w:rsid w:val="00E42B49"/>
    <w:rsid w:val="00E46710"/>
    <w:rsid w:val="00E60315"/>
    <w:rsid w:val="00E6594E"/>
    <w:rsid w:val="00E67148"/>
    <w:rsid w:val="00E67DFD"/>
    <w:rsid w:val="00E71ADF"/>
    <w:rsid w:val="00E7406A"/>
    <w:rsid w:val="00EA0205"/>
    <w:rsid w:val="00EA472E"/>
    <w:rsid w:val="00EB143E"/>
    <w:rsid w:val="00EB178C"/>
    <w:rsid w:val="00EB7407"/>
    <w:rsid w:val="00EC06C9"/>
    <w:rsid w:val="00EC1643"/>
    <w:rsid w:val="00EC65BC"/>
    <w:rsid w:val="00EC670E"/>
    <w:rsid w:val="00EC7635"/>
    <w:rsid w:val="00EE3756"/>
    <w:rsid w:val="00EE5D69"/>
    <w:rsid w:val="00EF71D4"/>
    <w:rsid w:val="00F0731C"/>
    <w:rsid w:val="00F11EC3"/>
    <w:rsid w:val="00F24489"/>
    <w:rsid w:val="00F2693B"/>
    <w:rsid w:val="00F26E9C"/>
    <w:rsid w:val="00F34618"/>
    <w:rsid w:val="00F34848"/>
    <w:rsid w:val="00F43D8F"/>
    <w:rsid w:val="00F4451D"/>
    <w:rsid w:val="00F449A1"/>
    <w:rsid w:val="00F45DFF"/>
    <w:rsid w:val="00F473D8"/>
    <w:rsid w:val="00F52891"/>
    <w:rsid w:val="00F53CB6"/>
    <w:rsid w:val="00F7229F"/>
    <w:rsid w:val="00F735F3"/>
    <w:rsid w:val="00F758B8"/>
    <w:rsid w:val="00F90A62"/>
    <w:rsid w:val="00F96568"/>
    <w:rsid w:val="00FB4F48"/>
    <w:rsid w:val="00FB5F7D"/>
    <w:rsid w:val="00FB745F"/>
    <w:rsid w:val="00FD09BA"/>
    <w:rsid w:val="00FD47CE"/>
    <w:rsid w:val="00FE1325"/>
    <w:rsid w:val="00FE20CA"/>
    <w:rsid w:val="00FE3F27"/>
    <w:rsid w:val="00FF0D74"/>
    <w:rsid w:val="00FF42F9"/>
    <w:rsid w:val="00FF5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153D34E5-3D05-4A5D-B7D0-31FDD06E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335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0412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40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32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94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94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126C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6C5E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26C5E"/>
    <w:pPr>
      <w:ind w:firstLine="210"/>
    </w:pPr>
    <w:rPr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126C5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rsid w:val="0060412F"/>
    <w:pPr>
      <w:spacing w:after="120" w:line="480" w:lineRule="auto"/>
      <w:ind w:left="360"/>
    </w:pPr>
    <w:rPr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60412F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60412F"/>
    <w:rPr>
      <w:rFonts w:ascii="Arial" w:eastAsia="Times New Roman" w:hAnsi="Arial" w:cs="Arial"/>
      <w:b/>
      <w:bCs/>
      <w:kern w:val="32"/>
      <w:sz w:val="32"/>
      <w:szCs w:val="32"/>
      <w:lang w:val="en-US" w:eastAsia="en-US"/>
    </w:rPr>
  </w:style>
  <w:style w:type="paragraph" w:styleId="List2">
    <w:name w:val="List 2"/>
    <w:basedOn w:val="Normal"/>
    <w:rsid w:val="000C5776"/>
    <w:pPr>
      <w:ind w:left="720" w:hanging="360"/>
    </w:pPr>
  </w:style>
  <w:style w:type="character" w:customStyle="1" w:styleId="Heading2Char">
    <w:name w:val="Heading 2 Char"/>
    <w:basedOn w:val="DefaultParagraphFont"/>
    <w:link w:val="Heading2"/>
    <w:uiPriority w:val="9"/>
    <w:rsid w:val="008540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List3">
    <w:name w:val="List 3"/>
    <w:basedOn w:val="Normal"/>
    <w:uiPriority w:val="99"/>
    <w:unhideWhenUsed/>
    <w:rsid w:val="00B0301C"/>
    <w:pPr>
      <w:ind w:left="1080" w:hanging="360"/>
      <w:contextualSpacing/>
    </w:pPr>
  </w:style>
  <w:style w:type="paragraph" w:styleId="List">
    <w:name w:val="List"/>
    <w:basedOn w:val="Normal"/>
    <w:uiPriority w:val="99"/>
    <w:unhideWhenUsed/>
    <w:rsid w:val="00C83197"/>
    <w:pPr>
      <w:ind w:left="360" w:hanging="36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032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Title">
    <w:name w:val="Title"/>
    <w:basedOn w:val="Normal"/>
    <w:link w:val="TitleChar"/>
    <w:qFormat/>
    <w:rsid w:val="00103240"/>
    <w:pPr>
      <w:jc w:val="center"/>
    </w:pPr>
    <w:rPr>
      <w:rFonts w:ascii=".VnTimeH" w:hAnsi=".VnTimeH"/>
      <w:b/>
      <w:sz w:val="28"/>
    </w:rPr>
  </w:style>
  <w:style w:type="character" w:customStyle="1" w:styleId="TitleChar">
    <w:name w:val="Title Char"/>
    <w:basedOn w:val="DefaultParagraphFont"/>
    <w:link w:val="Title"/>
    <w:rsid w:val="00103240"/>
    <w:rPr>
      <w:rFonts w:ascii=".VnTimeH" w:eastAsia="Times New Roman" w:hAnsi=".VnTimeH"/>
      <w:b/>
      <w:sz w:val="28"/>
      <w:szCs w:val="26"/>
      <w:lang w:val="en-US" w:eastAsia="en-US"/>
    </w:rPr>
  </w:style>
  <w:style w:type="paragraph" w:styleId="Subtitle">
    <w:name w:val="Subtitle"/>
    <w:basedOn w:val="Normal"/>
    <w:link w:val="SubtitleChar"/>
    <w:qFormat/>
    <w:rsid w:val="00103240"/>
    <w:pPr>
      <w:spacing w:line="360" w:lineRule="auto"/>
      <w:ind w:firstLine="720"/>
      <w:jc w:val="both"/>
    </w:pPr>
    <w:rPr>
      <w:rFonts w:ascii=".VnTimeH" w:hAnsi=".VnTimeH"/>
      <w:b/>
      <w:i/>
    </w:rPr>
  </w:style>
  <w:style w:type="character" w:customStyle="1" w:styleId="SubtitleChar">
    <w:name w:val="Subtitle Char"/>
    <w:basedOn w:val="DefaultParagraphFont"/>
    <w:link w:val="Subtitle"/>
    <w:rsid w:val="00103240"/>
    <w:rPr>
      <w:rFonts w:ascii=".VnTimeH" w:eastAsia="Times New Roman" w:hAnsi=".VnTimeH"/>
      <w:b/>
      <w:i/>
      <w:sz w:val="26"/>
      <w:szCs w:val="26"/>
      <w:lang w:val="en-US" w:eastAsia="en-US"/>
    </w:rPr>
  </w:style>
  <w:style w:type="character" w:customStyle="1" w:styleId="ptbrand">
    <w:name w:val="ptbrand"/>
    <w:basedOn w:val="DefaultParagraphFont"/>
    <w:rsid w:val="00DA4F84"/>
  </w:style>
  <w:style w:type="character" w:customStyle="1" w:styleId="Heading7Char">
    <w:name w:val="Heading 7 Char"/>
    <w:basedOn w:val="DefaultParagraphFont"/>
    <w:link w:val="Heading7"/>
    <w:uiPriority w:val="9"/>
    <w:semiHidden/>
    <w:rsid w:val="006D494D"/>
    <w:rPr>
      <w:rFonts w:asciiTheme="majorHAnsi" w:eastAsiaTheme="majorEastAsia" w:hAnsiTheme="majorHAnsi" w:cstheme="majorBidi"/>
      <w:i/>
      <w:iCs/>
      <w:color w:val="404040" w:themeColor="text1" w:themeTint="BF"/>
      <w:sz w:val="26"/>
      <w:szCs w:val="26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94D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2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456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6545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8121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3005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1426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s\Phu\Google%20Drive\phudocs\Minpro\Ma%20so%20dao%20tao\DAO%20TAO%20TIN%20CHI-BO%20MON\&#272;&#7873;%20c&#432;&#417;ng%20tuy&#7875;n%20kho&#225;ng%202015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A1F76-611A-46F4-8D62-64B0B4103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4</TotalTime>
  <Pages>4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umg</Company>
  <LinksUpToDate>false</LinksUpToDate>
  <CharactersWithSpaces>6293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Phu</dc:creator>
  <cp:lastModifiedBy>MyPC</cp:lastModifiedBy>
  <cp:revision>5</cp:revision>
  <cp:lastPrinted>2020-03-18T11:05:00Z</cp:lastPrinted>
  <dcterms:created xsi:type="dcterms:W3CDTF">2020-06-04T17:48:00Z</dcterms:created>
  <dcterms:modified xsi:type="dcterms:W3CDTF">2020-06-23T03:38:00Z</dcterms:modified>
</cp:coreProperties>
</file>