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45" w:type="dxa"/>
        <w:jc w:val="center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E86615" w:rsidTr="00565E2D">
        <w:trPr>
          <w:trHeight w:val="960"/>
          <w:jc w:val="center"/>
        </w:trPr>
        <w:tc>
          <w:tcPr>
            <w:tcW w:w="4410" w:type="dxa"/>
            <w:shd w:val="clear" w:color="auto" w:fill="auto"/>
          </w:tcPr>
          <w:p w:rsidR="00744C77" w:rsidRPr="00E86615" w:rsidRDefault="00120C09" w:rsidP="00102C76">
            <w:pPr>
              <w:pStyle w:val="Normal1"/>
              <w:spacing w:before="0" w:after="120"/>
              <w:ind w:left="0" w:firstLine="0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>
                <v:line id="Straight Connector 1" o:spid="_x0000_s1027" style="position:absolute;left:0;text-align:left;z-index:251657216;visibility:visible;mso-wrap-distance-top:-6e-5mm;mso-wrap-distance-bottom:-6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E86615">
              <w:rPr>
                <w:bCs/>
                <w:color w:val="000000"/>
                <w:sz w:val="24"/>
              </w:rPr>
              <w:t>BỘ GI</w:t>
            </w:r>
            <w:r w:rsidR="00B65AB4" w:rsidRPr="00E86615">
              <w:rPr>
                <w:bCs/>
                <w:color w:val="000000"/>
                <w:sz w:val="24"/>
              </w:rPr>
              <w:t>Á</w:t>
            </w:r>
            <w:r w:rsidR="00744C77" w:rsidRPr="00E86615">
              <w:rPr>
                <w:bCs/>
                <w:color w:val="000000"/>
                <w:sz w:val="24"/>
              </w:rPr>
              <w:t>O DỤC VÀ ĐÀO TẠO</w:t>
            </w:r>
            <w:r w:rsidR="004A21C9" w:rsidRPr="00E86615">
              <w:rPr>
                <w:bCs/>
                <w:color w:val="000000"/>
                <w:sz w:val="24"/>
              </w:rPr>
              <w:t xml:space="preserve"> </w:t>
            </w:r>
            <w:r w:rsidR="00744C77" w:rsidRPr="00E8661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E86615" w:rsidRDefault="00744C77" w:rsidP="00102C76">
            <w:pPr>
              <w:pStyle w:val="Normal1"/>
              <w:spacing w:before="0" w:after="12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E8661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E86615" w:rsidRDefault="00120C09" w:rsidP="00102C76">
            <w:pPr>
              <w:pStyle w:val="Normal1"/>
              <w:spacing w:before="0" w:after="12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>
                <v:line id="Straight Connector 4" o:spid="_x0000_s1026" style="position:absolute;left:0;text-align:left;z-index:251658240;visibility:visible;mso-wrap-distance-top:-3e-5mm;mso-wrap-distance-bottom:-3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744C77" w:rsidRPr="00E8661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744C77" w:rsidRPr="00E86615" w:rsidRDefault="00744C77" w:rsidP="00102C76">
      <w:pPr>
        <w:pStyle w:val="Normal1"/>
        <w:spacing w:before="0" w:after="120"/>
        <w:ind w:left="0" w:firstLine="0"/>
        <w:rPr>
          <w:b/>
          <w:bCs/>
          <w:color w:val="000000"/>
          <w:sz w:val="24"/>
        </w:rPr>
      </w:pPr>
    </w:p>
    <w:p w:rsidR="00744C77" w:rsidRPr="00E86615" w:rsidRDefault="00744C77" w:rsidP="00102C76">
      <w:pPr>
        <w:pStyle w:val="Normal1"/>
        <w:spacing w:before="0" w:after="120"/>
        <w:ind w:left="0" w:firstLine="0"/>
        <w:jc w:val="center"/>
        <w:rPr>
          <w:bCs/>
          <w:color w:val="000000"/>
          <w:sz w:val="24"/>
        </w:rPr>
      </w:pPr>
      <w:r w:rsidRPr="00E86615">
        <w:rPr>
          <w:b/>
          <w:bCs/>
          <w:color w:val="000000"/>
          <w:sz w:val="24"/>
          <w:lang w:val="vi-VN"/>
        </w:rPr>
        <w:t>Đ</w:t>
      </w:r>
      <w:r w:rsidRPr="00E86615">
        <w:rPr>
          <w:b/>
          <w:bCs/>
          <w:color w:val="000000"/>
          <w:sz w:val="24"/>
        </w:rPr>
        <w:t>Ề</w:t>
      </w:r>
      <w:r w:rsidRPr="00E86615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744C77" w:rsidRPr="00E86615" w:rsidRDefault="00744C77" w:rsidP="00102C76">
      <w:pPr>
        <w:pStyle w:val="BodyText2"/>
        <w:numPr>
          <w:ilvl w:val="0"/>
          <w:numId w:val="6"/>
        </w:numPr>
        <w:spacing w:line="240" w:lineRule="auto"/>
        <w:ind w:left="360" w:firstLine="0"/>
        <w:jc w:val="both"/>
        <w:rPr>
          <w:bCs/>
          <w:sz w:val="24"/>
          <w:szCs w:val="24"/>
        </w:rPr>
      </w:pPr>
      <w:r w:rsidRPr="00E86615">
        <w:rPr>
          <w:b/>
          <w:bCs/>
          <w:color w:val="000000"/>
          <w:sz w:val="24"/>
          <w:szCs w:val="24"/>
        </w:rPr>
        <w:t>Tên</w:t>
      </w:r>
      <w:r w:rsidRPr="00E8661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E86615">
        <w:rPr>
          <w:b/>
          <w:bCs/>
          <w:sz w:val="24"/>
          <w:szCs w:val="24"/>
        </w:rPr>
        <w:t xml:space="preserve">: </w:t>
      </w:r>
    </w:p>
    <w:p w:rsidR="008769A2" w:rsidRPr="00E86615" w:rsidRDefault="008769A2" w:rsidP="00102C76">
      <w:pPr>
        <w:pStyle w:val="ListParagraph"/>
        <w:numPr>
          <w:ilvl w:val="0"/>
          <w:numId w:val="8"/>
        </w:numPr>
        <w:spacing w:after="120"/>
        <w:contextualSpacing/>
        <w:jc w:val="both"/>
      </w:pPr>
      <w:r w:rsidRPr="00E86615">
        <w:t>Tiếng Việt: Thiết kế xưởng tuyển khoáng.</w:t>
      </w:r>
    </w:p>
    <w:p w:rsidR="008769A2" w:rsidRPr="00E86615" w:rsidRDefault="008769A2" w:rsidP="00102C76">
      <w:pPr>
        <w:pStyle w:val="ListParagraph"/>
        <w:numPr>
          <w:ilvl w:val="0"/>
          <w:numId w:val="8"/>
        </w:numPr>
        <w:spacing w:after="120"/>
        <w:contextualSpacing/>
        <w:jc w:val="both"/>
      </w:pPr>
      <w:r w:rsidRPr="00E86615">
        <w:t xml:space="preserve">Tiếng Anh: Mineral Processing Plant Design. </w:t>
      </w:r>
    </w:p>
    <w:p w:rsidR="00744C77" w:rsidRPr="00E86615" w:rsidRDefault="00744C77" w:rsidP="00102C76">
      <w:pPr>
        <w:pStyle w:val="BodyText2"/>
        <w:spacing w:line="240" w:lineRule="auto"/>
        <w:ind w:left="720"/>
        <w:jc w:val="both"/>
        <w:rPr>
          <w:sz w:val="24"/>
          <w:szCs w:val="24"/>
        </w:rPr>
      </w:pPr>
      <w:r w:rsidRPr="00E86615">
        <w:rPr>
          <w:b/>
          <w:sz w:val="24"/>
          <w:szCs w:val="24"/>
          <w:lang w:val="vi-VN"/>
        </w:rPr>
        <w:t>Mã số học phần:</w:t>
      </w:r>
      <w:r w:rsidR="008769A2" w:rsidRPr="00E86615">
        <w:rPr>
          <w:b/>
          <w:sz w:val="24"/>
          <w:szCs w:val="24"/>
        </w:rPr>
        <w:t xml:space="preserve"> </w:t>
      </w:r>
      <w:r w:rsidR="00AC5242">
        <w:rPr>
          <w:sz w:val="24"/>
          <w:szCs w:val="24"/>
        </w:rPr>
        <w:t>7</w:t>
      </w:r>
      <w:r w:rsidR="008769A2" w:rsidRPr="00E86615">
        <w:rPr>
          <w:sz w:val="24"/>
          <w:szCs w:val="24"/>
        </w:rPr>
        <w:t>0304</w:t>
      </w:r>
      <w:r w:rsidR="00AC5242">
        <w:rPr>
          <w:sz w:val="24"/>
          <w:szCs w:val="24"/>
        </w:rPr>
        <w:t>26</w:t>
      </w:r>
    </w:p>
    <w:p w:rsidR="00744C77" w:rsidRPr="00E86615" w:rsidRDefault="00744C77" w:rsidP="00102C76">
      <w:pPr>
        <w:pStyle w:val="BodyText2"/>
        <w:spacing w:line="240" w:lineRule="auto"/>
        <w:ind w:left="720" w:hanging="9"/>
        <w:jc w:val="both"/>
        <w:rPr>
          <w:sz w:val="24"/>
          <w:szCs w:val="24"/>
        </w:rPr>
      </w:pPr>
      <w:r w:rsidRPr="00E86615">
        <w:rPr>
          <w:b/>
          <w:bCs/>
          <w:color w:val="000000"/>
          <w:sz w:val="24"/>
          <w:szCs w:val="24"/>
        </w:rPr>
        <w:t>Số tín chỉ học phần:</w:t>
      </w:r>
      <w:r w:rsidR="008769A2" w:rsidRPr="00E86615">
        <w:rPr>
          <w:b/>
          <w:bCs/>
          <w:color w:val="000000"/>
          <w:sz w:val="24"/>
          <w:szCs w:val="24"/>
        </w:rPr>
        <w:t xml:space="preserve"> </w:t>
      </w:r>
      <w:r w:rsidR="00872740" w:rsidRPr="00E86615">
        <w:rPr>
          <w:b/>
          <w:bCs/>
          <w:color w:val="000000"/>
          <w:sz w:val="24"/>
          <w:szCs w:val="24"/>
        </w:rPr>
        <w:t>3</w:t>
      </w:r>
      <w:r w:rsidR="008769A2" w:rsidRPr="00E86615">
        <w:rPr>
          <w:b/>
          <w:bCs/>
          <w:color w:val="000000"/>
          <w:sz w:val="24"/>
          <w:szCs w:val="24"/>
        </w:rPr>
        <w:t xml:space="preserve">(3-0-6) </w:t>
      </w:r>
      <w:r w:rsidR="008769A2" w:rsidRPr="00E86615">
        <w:rPr>
          <w:bCs/>
          <w:color w:val="000000"/>
          <w:sz w:val="24"/>
          <w:szCs w:val="24"/>
        </w:rPr>
        <w:t>Thời gian học: 1</w:t>
      </w:r>
      <w:r w:rsidR="0090323A">
        <w:rPr>
          <w:bCs/>
          <w:color w:val="000000"/>
          <w:sz w:val="24"/>
          <w:szCs w:val="24"/>
        </w:rPr>
        <w:t>6</w:t>
      </w:r>
      <w:r w:rsidR="008769A2" w:rsidRPr="00E86615">
        <w:rPr>
          <w:bCs/>
          <w:color w:val="000000"/>
          <w:sz w:val="24"/>
          <w:szCs w:val="24"/>
        </w:rPr>
        <w:t xml:space="preserve"> tuần</w:t>
      </w:r>
    </w:p>
    <w:p w:rsidR="006447AD" w:rsidRPr="00E86615" w:rsidRDefault="00744C77" w:rsidP="00102C76">
      <w:pPr>
        <w:pStyle w:val="BodyText2"/>
        <w:spacing w:line="240" w:lineRule="auto"/>
        <w:ind w:left="720"/>
        <w:jc w:val="both"/>
        <w:rPr>
          <w:b/>
          <w:sz w:val="24"/>
          <w:szCs w:val="24"/>
        </w:rPr>
      </w:pPr>
      <w:r w:rsidRPr="00E86615">
        <w:rPr>
          <w:b/>
          <w:sz w:val="24"/>
          <w:szCs w:val="24"/>
          <w:lang w:val="vi-VN"/>
        </w:rPr>
        <w:t>Số tiết học phần:</w:t>
      </w:r>
      <w:r w:rsidR="004A21C9" w:rsidRPr="00E86615">
        <w:rPr>
          <w:b/>
          <w:sz w:val="24"/>
          <w:szCs w:val="24"/>
        </w:rPr>
        <w:t xml:space="preserve"> </w:t>
      </w:r>
      <w:r w:rsidR="0010489B" w:rsidRPr="00E86615">
        <w:rPr>
          <w:b/>
          <w:sz w:val="24"/>
          <w:szCs w:val="24"/>
        </w:rPr>
        <w:t>45</w:t>
      </w:r>
    </w:p>
    <w:p w:rsidR="000D075E" w:rsidRPr="00E86615" w:rsidRDefault="00B63516" w:rsidP="00102C76">
      <w:pPr>
        <w:pStyle w:val="BodyText2"/>
        <w:spacing w:line="240" w:lineRule="auto"/>
        <w:ind w:left="720"/>
        <w:jc w:val="both"/>
        <w:rPr>
          <w:sz w:val="24"/>
          <w:szCs w:val="24"/>
          <w:lang w:val="vi-VN"/>
        </w:rPr>
      </w:pPr>
      <w:r w:rsidRPr="00E86615">
        <w:rPr>
          <w:sz w:val="24"/>
          <w:szCs w:val="24"/>
          <w:lang w:val="vi-VN"/>
        </w:rPr>
        <w:t>L</w:t>
      </w:r>
      <w:r w:rsidR="00744C77" w:rsidRPr="00E86615">
        <w:rPr>
          <w:sz w:val="24"/>
          <w:szCs w:val="24"/>
          <w:lang w:val="vi-VN"/>
        </w:rPr>
        <w:t>ý thuyết</w:t>
      </w:r>
      <w:r w:rsidR="008769A2" w:rsidRPr="00E86615">
        <w:rPr>
          <w:sz w:val="24"/>
          <w:szCs w:val="24"/>
          <w:lang w:val="vi-VN"/>
        </w:rPr>
        <w:t>:</w:t>
      </w:r>
      <w:r w:rsidR="008769A2" w:rsidRPr="00E86615">
        <w:rPr>
          <w:sz w:val="24"/>
          <w:szCs w:val="24"/>
        </w:rPr>
        <w:t xml:space="preserve"> </w:t>
      </w:r>
      <w:r w:rsidR="00F31BD9" w:rsidRPr="00E86615">
        <w:rPr>
          <w:sz w:val="24"/>
          <w:szCs w:val="24"/>
        </w:rPr>
        <w:t>4</w:t>
      </w:r>
      <w:r w:rsidR="00493BF5" w:rsidRPr="00E86615">
        <w:rPr>
          <w:sz w:val="24"/>
          <w:szCs w:val="24"/>
        </w:rPr>
        <w:t>0</w:t>
      </w:r>
      <w:r w:rsidRPr="00E86615">
        <w:rPr>
          <w:sz w:val="24"/>
          <w:szCs w:val="24"/>
          <w:lang w:val="vi-VN"/>
        </w:rPr>
        <w:t xml:space="preserve">; </w:t>
      </w:r>
      <w:r w:rsidR="008769A2" w:rsidRPr="00E86615">
        <w:rPr>
          <w:sz w:val="24"/>
          <w:szCs w:val="24"/>
        </w:rPr>
        <w:tab/>
      </w:r>
      <w:r w:rsidR="008769A2" w:rsidRPr="00E86615">
        <w:rPr>
          <w:sz w:val="24"/>
          <w:szCs w:val="24"/>
        </w:rPr>
        <w:tab/>
      </w:r>
      <w:r w:rsidR="000D075E" w:rsidRPr="00E86615">
        <w:rPr>
          <w:sz w:val="24"/>
          <w:szCs w:val="24"/>
          <w:lang w:val="vi-VN"/>
        </w:rPr>
        <w:t>Bài tập:</w:t>
      </w:r>
      <w:r w:rsidR="008769A2" w:rsidRPr="00E86615">
        <w:rPr>
          <w:sz w:val="24"/>
          <w:szCs w:val="24"/>
        </w:rPr>
        <w:t xml:space="preserve"> </w:t>
      </w:r>
      <w:r w:rsidR="00F31BD9" w:rsidRPr="00E86615">
        <w:rPr>
          <w:sz w:val="24"/>
          <w:szCs w:val="24"/>
        </w:rPr>
        <w:t>5</w:t>
      </w:r>
      <w:r w:rsidR="000D075E" w:rsidRPr="00E86615">
        <w:rPr>
          <w:sz w:val="24"/>
          <w:szCs w:val="24"/>
          <w:lang w:val="vi-VN"/>
        </w:rPr>
        <w:t xml:space="preserve">; </w:t>
      </w:r>
      <w:r w:rsidR="008769A2" w:rsidRPr="00E86615">
        <w:rPr>
          <w:sz w:val="24"/>
          <w:szCs w:val="24"/>
        </w:rPr>
        <w:tab/>
      </w:r>
      <w:r w:rsidRPr="00E86615">
        <w:rPr>
          <w:sz w:val="24"/>
          <w:szCs w:val="24"/>
          <w:lang w:val="vi-VN"/>
        </w:rPr>
        <w:t>T</w:t>
      </w:r>
      <w:r w:rsidR="00744C77" w:rsidRPr="00E86615">
        <w:rPr>
          <w:sz w:val="24"/>
          <w:szCs w:val="24"/>
          <w:lang w:val="vi-VN"/>
        </w:rPr>
        <w:t>hực hành</w:t>
      </w:r>
      <w:r w:rsidRPr="00E86615">
        <w:rPr>
          <w:sz w:val="24"/>
          <w:szCs w:val="24"/>
          <w:lang w:val="vi-VN"/>
        </w:rPr>
        <w:t>:</w:t>
      </w:r>
      <w:r w:rsidR="008769A2" w:rsidRPr="00E86615">
        <w:rPr>
          <w:sz w:val="24"/>
          <w:szCs w:val="24"/>
        </w:rPr>
        <w:t xml:space="preserve"> 0</w:t>
      </w:r>
      <w:r w:rsidRPr="00E86615">
        <w:rPr>
          <w:sz w:val="24"/>
          <w:szCs w:val="24"/>
          <w:lang w:val="vi-VN"/>
        </w:rPr>
        <w:t xml:space="preserve">; </w:t>
      </w:r>
    </w:p>
    <w:p w:rsidR="00744C77" w:rsidRPr="00E86615" w:rsidRDefault="004A21C9" w:rsidP="00102C76">
      <w:pPr>
        <w:pStyle w:val="BodyText2"/>
        <w:spacing w:line="240" w:lineRule="auto"/>
        <w:ind w:left="2340" w:hanging="2080"/>
        <w:jc w:val="both"/>
        <w:rPr>
          <w:bCs/>
          <w:color w:val="000000"/>
          <w:sz w:val="24"/>
          <w:szCs w:val="24"/>
        </w:rPr>
      </w:pPr>
      <w:r w:rsidRPr="00E86615">
        <w:rPr>
          <w:sz w:val="24"/>
          <w:szCs w:val="24"/>
        </w:rPr>
        <w:t xml:space="preserve">       </w:t>
      </w:r>
      <w:r w:rsidR="006447AD" w:rsidRPr="00E86615">
        <w:rPr>
          <w:sz w:val="24"/>
          <w:szCs w:val="24"/>
        </w:rPr>
        <w:t>T</w:t>
      </w:r>
      <w:r w:rsidR="00744C77" w:rsidRPr="00E86615">
        <w:rPr>
          <w:sz w:val="24"/>
          <w:szCs w:val="24"/>
          <w:lang w:val="vi-VN"/>
        </w:rPr>
        <w:t>hực tập</w:t>
      </w:r>
      <w:r w:rsidR="000D075E" w:rsidRPr="00E86615">
        <w:rPr>
          <w:sz w:val="24"/>
          <w:szCs w:val="24"/>
          <w:lang w:val="vi-VN"/>
        </w:rPr>
        <w:t>:</w:t>
      </w:r>
      <w:r w:rsidR="008769A2" w:rsidRPr="00E86615">
        <w:rPr>
          <w:sz w:val="24"/>
          <w:szCs w:val="24"/>
        </w:rPr>
        <w:t xml:space="preserve"> 0</w:t>
      </w:r>
      <w:r w:rsidR="000D075E" w:rsidRPr="00E86615">
        <w:rPr>
          <w:sz w:val="24"/>
          <w:szCs w:val="24"/>
          <w:lang w:val="vi-VN"/>
        </w:rPr>
        <w:t xml:space="preserve">; </w:t>
      </w:r>
      <w:r w:rsidR="008769A2" w:rsidRPr="00E86615">
        <w:rPr>
          <w:sz w:val="24"/>
          <w:szCs w:val="24"/>
        </w:rPr>
        <w:tab/>
      </w:r>
      <w:r w:rsidR="008769A2" w:rsidRPr="00E86615">
        <w:rPr>
          <w:sz w:val="24"/>
          <w:szCs w:val="24"/>
        </w:rPr>
        <w:tab/>
      </w:r>
      <w:r w:rsidR="000D075E" w:rsidRPr="00E86615">
        <w:rPr>
          <w:sz w:val="24"/>
          <w:szCs w:val="24"/>
          <w:lang w:val="vi-VN"/>
        </w:rPr>
        <w:t xml:space="preserve">Đồ </w:t>
      </w:r>
      <w:r w:rsidR="00744C77" w:rsidRPr="00E86615">
        <w:rPr>
          <w:sz w:val="24"/>
          <w:szCs w:val="24"/>
          <w:lang w:val="vi-VN"/>
        </w:rPr>
        <w:t>án</w:t>
      </w:r>
      <w:r w:rsidR="000D075E" w:rsidRPr="00E86615">
        <w:rPr>
          <w:sz w:val="24"/>
          <w:szCs w:val="24"/>
          <w:lang w:val="vi-VN"/>
        </w:rPr>
        <w:t>:</w:t>
      </w:r>
      <w:r w:rsidR="008769A2" w:rsidRPr="00E86615">
        <w:rPr>
          <w:sz w:val="24"/>
          <w:szCs w:val="24"/>
        </w:rPr>
        <w:t xml:space="preserve"> 0</w:t>
      </w:r>
      <w:r w:rsidR="000D075E" w:rsidRPr="00E86615">
        <w:rPr>
          <w:sz w:val="24"/>
          <w:szCs w:val="24"/>
          <w:lang w:val="vi-VN"/>
        </w:rPr>
        <w:t xml:space="preserve">; </w:t>
      </w:r>
      <w:r w:rsidR="008769A2" w:rsidRPr="00E86615">
        <w:rPr>
          <w:sz w:val="24"/>
          <w:szCs w:val="24"/>
        </w:rPr>
        <w:tab/>
      </w:r>
      <w:r w:rsidR="000D075E" w:rsidRPr="00E86615">
        <w:rPr>
          <w:sz w:val="24"/>
          <w:szCs w:val="24"/>
          <w:lang w:val="vi-VN"/>
        </w:rPr>
        <w:t>T</w:t>
      </w:r>
      <w:r w:rsidR="00744C77" w:rsidRPr="00E86615">
        <w:rPr>
          <w:sz w:val="24"/>
          <w:szCs w:val="24"/>
          <w:lang w:val="vi-VN"/>
        </w:rPr>
        <w:t>ự học</w:t>
      </w:r>
      <w:r w:rsidR="000D075E" w:rsidRPr="00E86615">
        <w:rPr>
          <w:sz w:val="24"/>
          <w:szCs w:val="24"/>
          <w:lang w:val="vi-VN"/>
        </w:rPr>
        <w:t>:</w:t>
      </w:r>
      <w:r w:rsidR="008769A2" w:rsidRPr="00E86615">
        <w:rPr>
          <w:sz w:val="24"/>
          <w:szCs w:val="24"/>
        </w:rPr>
        <w:t xml:space="preserve"> 90</w:t>
      </w:r>
      <w:r w:rsidR="00210206" w:rsidRPr="00E86615">
        <w:rPr>
          <w:sz w:val="24"/>
          <w:szCs w:val="24"/>
        </w:rPr>
        <w:t>;</w:t>
      </w:r>
    </w:p>
    <w:p w:rsidR="00744C77" w:rsidRPr="00E86615" w:rsidRDefault="00744C77" w:rsidP="00102C76">
      <w:pPr>
        <w:pStyle w:val="BodyText2"/>
        <w:numPr>
          <w:ilvl w:val="0"/>
          <w:numId w:val="6"/>
        </w:numPr>
        <w:spacing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E86615">
        <w:rPr>
          <w:b/>
          <w:bCs/>
          <w:color w:val="000000"/>
          <w:sz w:val="24"/>
          <w:szCs w:val="24"/>
        </w:rPr>
        <w:t xml:space="preserve">Đơn vị </w:t>
      </w:r>
      <w:r w:rsidR="004A21C9" w:rsidRPr="00E86615">
        <w:rPr>
          <w:b/>
          <w:bCs/>
          <w:color w:val="000000"/>
          <w:sz w:val="24"/>
          <w:szCs w:val="24"/>
        </w:rPr>
        <w:t xml:space="preserve">quản lý </w:t>
      </w:r>
      <w:r w:rsidRPr="00E86615">
        <w:rPr>
          <w:b/>
          <w:bCs/>
          <w:color w:val="000000"/>
          <w:sz w:val="24"/>
          <w:szCs w:val="24"/>
        </w:rPr>
        <w:t>học phần</w:t>
      </w:r>
    </w:p>
    <w:p w:rsidR="003F5908" w:rsidRPr="00E86615" w:rsidRDefault="006447AD" w:rsidP="00102C76">
      <w:pPr>
        <w:pStyle w:val="BodyText2"/>
        <w:tabs>
          <w:tab w:val="left" w:pos="5670"/>
        </w:tabs>
        <w:spacing w:line="240" w:lineRule="auto"/>
        <w:ind w:left="360" w:firstLine="11"/>
        <w:jc w:val="both"/>
        <w:rPr>
          <w:b/>
          <w:sz w:val="24"/>
          <w:szCs w:val="24"/>
        </w:rPr>
      </w:pPr>
      <w:r w:rsidRPr="00E86615">
        <w:rPr>
          <w:b/>
          <w:sz w:val="24"/>
          <w:szCs w:val="24"/>
        </w:rPr>
        <w:t>2.1.</w:t>
      </w:r>
      <w:r w:rsidR="003555B5" w:rsidRPr="00E86615">
        <w:rPr>
          <w:b/>
          <w:sz w:val="24"/>
          <w:szCs w:val="24"/>
        </w:rPr>
        <w:t xml:space="preserve"> </w:t>
      </w:r>
      <w:r w:rsidR="003F5908" w:rsidRPr="00E86615">
        <w:rPr>
          <w:b/>
          <w:sz w:val="24"/>
          <w:szCs w:val="24"/>
        </w:rPr>
        <w:t>Giảng viên giảng dạy:</w:t>
      </w:r>
      <w:r w:rsidR="006D03CF" w:rsidRPr="00E86615">
        <w:rPr>
          <w:b/>
          <w:sz w:val="24"/>
          <w:szCs w:val="24"/>
          <w:lang w:val="vi-VN"/>
        </w:rPr>
        <w:tab/>
      </w:r>
      <w:r w:rsidR="006D03CF" w:rsidRPr="00E86615">
        <w:rPr>
          <w:b/>
          <w:sz w:val="24"/>
          <w:szCs w:val="24"/>
        </w:rPr>
        <w:t>Mã giảng viên</w:t>
      </w:r>
    </w:p>
    <w:p w:rsidR="003F5908" w:rsidRPr="00E86615" w:rsidRDefault="003F5908" w:rsidP="00102C76">
      <w:pPr>
        <w:pStyle w:val="BodyText2"/>
        <w:tabs>
          <w:tab w:val="left" w:pos="5954"/>
        </w:tabs>
        <w:spacing w:line="240" w:lineRule="auto"/>
        <w:ind w:left="711" w:firstLine="20"/>
        <w:jc w:val="both"/>
        <w:rPr>
          <w:sz w:val="24"/>
          <w:szCs w:val="24"/>
        </w:rPr>
      </w:pPr>
      <w:r w:rsidRPr="00E86615">
        <w:rPr>
          <w:sz w:val="24"/>
          <w:szCs w:val="24"/>
        </w:rPr>
        <w:t xml:space="preserve">1. </w:t>
      </w:r>
      <w:r w:rsidR="002952B6">
        <w:rPr>
          <w:sz w:val="24"/>
          <w:szCs w:val="24"/>
        </w:rPr>
        <w:t>GVC.</w:t>
      </w:r>
      <w:r w:rsidRPr="00E86615">
        <w:rPr>
          <w:sz w:val="24"/>
          <w:szCs w:val="24"/>
        </w:rPr>
        <w:t>T</w:t>
      </w:r>
      <w:r w:rsidR="008769A2" w:rsidRPr="00E86615">
        <w:rPr>
          <w:sz w:val="24"/>
          <w:szCs w:val="24"/>
        </w:rPr>
        <w:t>h</w:t>
      </w:r>
      <w:r w:rsidRPr="00E86615">
        <w:rPr>
          <w:sz w:val="24"/>
          <w:szCs w:val="24"/>
        </w:rPr>
        <w:t>S.</w:t>
      </w:r>
      <w:r w:rsidR="002952B6">
        <w:rPr>
          <w:sz w:val="24"/>
          <w:szCs w:val="24"/>
        </w:rPr>
        <w:t xml:space="preserve"> </w:t>
      </w:r>
      <w:r w:rsidRPr="00E86615">
        <w:rPr>
          <w:sz w:val="24"/>
          <w:szCs w:val="24"/>
        </w:rPr>
        <w:t>Nguy</w:t>
      </w:r>
      <w:r w:rsidR="00C2548B" w:rsidRPr="00E86615">
        <w:rPr>
          <w:sz w:val="24"/>
          <w:szCs w:val="24"/>
        </w:rPr>
        <w:t>ễ</w:t>
      </w:r>
      <w:r w:rsidRPr="00E86615">
        <w:rPr>
          <w:sz w:val="24"/>
          <w:szCs w:val="24"/>
        </w:rPr>
        <w:t xml:space="preserve">n </w:t>
      </w:r>
      <w:r w:rsidR="008769A2" w:rsidRPr="00E86615">
        <w:rPr>
          <w:sz w:val="24"/>
          <w:szCs w:val="24"/>
        </w:rPr>
        <w:t>Ngọc Phú</w:t>
      </w:r>
      <w:r w:rsidR="006D03CF" w:rsidRPr="00E86615">
        <w:rPr>
          <w:sz w:val="24"/>
          <w:szCs w:val="24"/>
        </w:rPr>
        <w:tab/>
      </w:r>
      <w:r w:rsidR="008769A2" w:rsidRPr="00E86615">
        <w:rPr>
          <w:sz w:val="24"/>
          <w:szCs w:val="24"/>
        </w:rPr>
        <w:t>0304-</w:t>
      </w:r>
      <w:r w:rsidR="00A01BDF" w:rsidRPr="00E86615">
        <w:rPr>
          <w:sz w:val="24"/>
          <w:szCs w:val="24"/>
        </w:rPr>
        <w:t>05</w:t>
      </w:r>
    </w:p>
    <w:p w:rsidR="003F5908" w:rsidRPr="00E86615" w:rsidRDefault="003F5908" w:rsidP="00102C76">
      <w:pPr>
        <w:pStyle w:val="BodyText2"/>
        <w:tabs>
          <w:tab w:val="left" w:pos="5954"/>
        </w:tabs>
        <w:spacing w:line="240" w:lineRule="auto"/>
        <w:ind w:left="711" w:firstLine="20"/>
        <w:jc w:val="both"/>
        <w:rPr>
          <w:sz w:val="24"/>
          <w:szCs w:val="24"/>
        </w:rPr>
      </w:pPr>
      <w:r w:rsidRPr="00E86615">
        <w:rPr>
          <w:sz w:val="24"/>
          <w:szCs w:val="24"/>
        </w:rPr>
        <w:t xml:space="preserve">2. </w:t>
      </w:r>
      <w:r w:rsidR="002952B6">
        <w:rPr>
          <w:sz w:val="24"/>
          <w:szCs w:val="24"/>
        </w:rPr>
        <w:t>PGS.</w:t>
      </w:r>
      <w:r w:rsidRPr="00E86615">
        <w:rPr>
          <w:sz w:val="24"/>
          <w:szCs w:val="24"/>
        </w:rPr>
        <w:t>TS. Ph</w:t>
      </w:r>
      <w:r w:rsidR="00C2548B" w:rsidRPr="00E86615">
        <w:rPr>
          <w:sz w:val="24"/>
          <w:szCs w:val="24"/>
        </w:rPr>
        <w:t>ạ</w:t>
      </w:r>
      <w:r w:rsidRPr="00E86615">
        <w:rPr>
          <w:sz w:val="24"/>
          <w:szCs w:val="24"/>
        </w:rPr>
        <w:t xml:space="preserve">m Văn </w:t>
      </w:r>
      <w:r w:rsidR="007E2308" w:rsidRPr="00E86615">
        <w:rPr>
          <w:sz w:val="24"/>
          <w:szCs w:val="24"/>
        </w:rPr>
        <w:t>Luận</w:t>
      </w:r>
      <w:r w:rsidR="006D03CF" w:rsidRPr="00E86615">
        <w:rPr>
          <w:sz w:val="24"/>
          <w:szCs w:val="24"/>
        </w:rPr>
        <w:tab/>
      </w:r>
      <w:r w:rsidR="0010489B" w:rsidRPr="00E86615">
        <w:rPr>
          <w:sz w:val="24"/>
          <w:szCs w:val="24"/>
        </w:rPr>
        <w:t>0304-07</w:t>
      </w:r>
    </w:p>
    <w:p w:rsidR="00033DB0" w:rsidRDefault="00033DB0" w:rsidP="00102C76">
      <w:pPr>
        <w:pStyle w:val="BodyText2"/>
        <w:tabs>
          <w:tab w:val="left" w:pos="5954"/>
        </w:tabs>
        <w:spacing w:line="240" w:lineRule="auto"/>
        <w:ind w:left="711" w:firstLine="20"/>
        <w:jc w:val="both"/>
        <w:rPr>
          <w:sz w:val="24"/>
          <w:szCs w:val="24"/>
        </w:rPr>
      </w:pPr>
      <w:r w:rsidRPr="00E86615">
        <w:rPr>
          <w:sz w:val="24"/>
          <w:szCs w:val="24"/>
        </w:rPr>
        <w:t xml:space="preserve">3. </w:t>
      </w:r>
      <w:r w:rsidR="0038316F">
        <w:rPr>
          <w:sz w:val="24"/>
          <w:szCs w:val="24"/>
        </w:rPr>
        <w:t>GV.</w:t>
      </w:r>
      <w:r w:rsidRPr="00E86615">
        <w:rPr>
          <w:sz w:val="24"/>
          <w:szCs w:val="24"/>
        </w:rPr>
        <w:t>ThS Hoàng Hữu Đường</w:t>
      </w:r>
      <w:r w:rsidR="00591549" w:rsidRPr="00E86615">
        <w:rPr>
          <w:sz w:val="24"/>
          <w:szCs w:val="24"/>
        </w:rPr>
        <w:tab/>
        <w:t>0304-10</w:t>
      </w:r>
    </w:p>
    <w:p w:rsidR="001E7C8A" w:rsidRPr="00E86615" w:rsidRDefault="001E7C8A" w:rsidP="00102C76">
      <w:pPr>
        <w:pStyle w:val="BodyText2"/>
        <w:tabs>
          <w:tab w:val="left" w:pos="5954"/>
        </w:tabs>
        <w:spacing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4. GV.ThS Phạm Thanh Hải</w:t>
      </w:r>
      <w:r>
        <w:rPr>
          <w:sz w:val="24"/>
          <w:szCs w:val="24"/>
        </w:rPr>
        <w:tab/>
        <w:t>0304-12</w:t>
      </w:r>
      <w:r>
        <w:rPr>
          <w:sz w:val="24"/>
          <w:szCs w:val="24"/>
        </w:rPr>
        <w:tab/>
      </w:r>
    </w:p>
    <w:p w:rsidR="00744C77" w:rsidRPr="00E86615" w:rsidRDefault="006447AD" w:rsidP="00102C76">
      <w:pPr>
        <w:pStyle w:val="BodyText2"/>
        <w:spacing w:line="240" w:lineRule="auto"/>
        <w:ind w:left="520" w:hanging="70"/>
        <w:jc w:val="both"/>
        <w:rPr>
          <w:b/>
          <w:sz w:val="24"/>
          <w:szCs w:val="24"/>
        </w:rPr>
      </w:pPr>
      <w:r w:rsidRPr="00E86615">
        <w:rPr>
          <w:b/>
          <w:sz w:val="24"/>
          <w:szCs w:val="24"/>
        </w:rPr>
        <w:t>2.2</w:t>
      </w:r>
      <w:r w:rsidR="003555B5" w:rsidRPr="00E86615">
        <w:rPr>
          <w:b/>
          <w:sz w:val="24"/>
          <w:szCs w:val="24"/>
        </w:rPr>
        <w:t xml:space="preserve">. </w:t>
      </w:r>
      <w:r w:rsidR="00744C77" w:rsidRPr="00E86615">
        <w:rPr>
          <w:b/>
          <w:sz w:val="24"/>
          <w:szCs w:val="24"/>
        </w:rPr>
        <w:t>Bộ môn:</w:t>
      </w:r>
      <w:r w:rsidR="007E2308" w:rsidRPr="00E86615">
        <w:rPr>
          <w:b/>
          <w:sz w:val="24"/>
          <w:szCs w:val="24"/>
        </w:rPr>
        <w:t xml:space="preserve"> Tuyển khoáng</w:t>
      </w:r>
    </w:p>
    <w:p w:rsidR="00744C77" w:rsidRPr="00E86615" w:rsidRDefault="006447AD" w:rsidP="00C364F9">
      <w:pPr>
        <w:pStyle w:val="BodyText2"/>
        <w:tabs>
          <w:tab w:val="num" w:pos="520"/>
        </w:tabs>
        <w:spacing w:line="240" w:lineRule="auto"/>
        <w:ind w:left="516" w:hanging="68"/>
        <w:jc w:val="both"/>
        <w:rPr>
          <w:sz w:val="24"/>
          <w:szCs w:val="24"/>
        </w:rPr>
      </w:pPr>
      <w:r w:rsidRPr="00E86615">
        <w:rPr>
          <w:b/>
          <w:sz w:val="24"/>
          <w:szCs w:val="24"/>
        </w:rPr>
        <w:t>2.3. Khoa</w:t>
      </w:r>
      <w:r w:rsidR="007E2308" w:rsidRPr="00E86615">
        <w:rPr>
          <w:b/>
          <w:sz w:val="24"/>
          <w:szCs w:val="24"/>
        </w:rPr>
        <w:t>: Mỏ</w:t>
      </w:r>
    </w:p>
    <w:p w:rsidR="00744C77" w:rsidRPr="00E86615" w:rsidRDefault="00744C77" w:rsidP="00C364F9">
      <w:pPr>
        <w:pStyle w:val="BodyText2"/>
        <w:numPr>
          <w:ilvl w:val="0"/>
          <w:numId w:val="6"/>
        </w:numPr>
        <w:spacing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E86615">
        <w:rPr>
          <w:b/>
          <w:bCs/>
          <w:color w:val="000000"/>
          <w:sz w:val="24"/>
          <w:szCs w:val="24"/>
        </w:rPr>
        <w:t xml:space="preserve">Điều kiện </w:t>
      </w:r>
      <w:r w:rsidR="00DA409D" w:rsidRPr="00E86615">
        <w:rPr>
          <w:b/>
          <w:bCs/>
          <w:color w:val="000000"/>
          <w:sz w:val="24"/>
          <w:szCs w:val="24"/>
        </w:rPr>
        <w:t>học học phần</w:t>
      </w:r>
    </w:p>
    <w:p w:rsidR="006D03CF" w:rsidRDefault="006D03CF" w:rsidP="00C364F9">
      <w:pPr>
        <w:pStyle w:val="BodyText2"/>
        <w:numPr>
          <w:ilvl w:val="1"/>
          <w:numId w:val="6"/>
        </w:numPr>
        <w:spacing w:line="240" w:lineRule="auto"/>
        <w:jc w:val="both"/>
        <w:rPr>
          <w:b/>
          <w:bCs/>
          <w:color w:val="000000"/>
          <w:sz w:val="24"/>
          <w:szCs w:val="24"/>
        </w:rPr>
      </w:pPr>
      <w:r w:rsidRPr="00E86615">
        <w:rPr>
          <w:b/>
          <w:bCs/>
          <w:color w:val="000000"/>
          <w:sz w:val="24"/>
          <w:szCs w:val="24"/>
        </w:rPr>
        <w:t>Môn học tiên quyết:</w:t>
      </w:r>
      <w:r w:rsidR="0010489B" w:rsidRPr="00E86615">
        <w:rPr>
          <w:b/>
          <w:bCs/>
          <w:color w:val="000000"/>
          <w:sz w:val="24"/>
          <w:szCs w:val="24"/>
        </w:rPr>
        <w:t xml:space="preserve"> </w:t>
      </w:r>
    </w:p>
    <w:p w:rsidR="00AC5242" w:rsidRPr="00AC5242" w:rsidRDefault="00AC5242" w:rsidP="00AC5242">
      <w:pPr>
        <w:pStyle w:val="ListParagraph"/>
        <w:numPr>
          <w:ilvl w:val="0"/>
          <w:numId w:val="8"/>
        </w:numPr>
        <w:spacing w:after="120"/>
        <w:jc w:val="both"/>
        <w:rPr>
          <w:b/>
          <w:bCs/>
        </w:rPr>
      </w:pPr>
      <w:r>
        <w:t>Nhập môn kỹ thuật tuyển khoáng</w:t>
      </w:r>
      <w:r w:rsidRPr="00B603ED">
        <w:t xml:space="preserve"> - Mã HP: </w:t>
      </w:r>
      <w:r w:rsidRPr="00801CDB">
        <w:t>7030421</w:t>
      </w:r>
    </w:p>
    <w:p w:rsidR="006D03CF" w:rsidRPr="00AC5242" w:rsidRDefault="006D03CF" w:rsidP="00C364F9">
      <w:pPr>
        <w:pStyle w:val="BodyText2"/>
        <w:numPr>
          <w:ilvl w:val="1"/>
          <w:numId w:val="6"/>
        </w:numPr>
        <w:spacing w:line="240" w:lineRule="auto"/>
        <w:jc w:val="both"/>
        <w:rPr>
          <w:b/>
          <w:bCs/>
          <w:sz w:val="24"/>
          <w:szCs w:val="24"/>
        </w:rPr>
      </w:pPr>
      <w:r w:rsidRPr="00E86615">
        <w:rPr>
          <w:b/>
          <w:bCs/>
          <w:color w:val="000000"/>
          <w:sz w:val="24"/>
          <w:szCs w:val="24"/>
        </w:rPr>
        <w:t>Môn học học trước:</w:t>
      </w:r>
      <w:r w:rsidR="007E2308" w:rsidRPr="00E86615">
        <w:rPr>
          <w:b/>
          <w:bCs/>
          <w:color w:val="000000"/>
          <w:sz w:val="24"/>
          <w:szCs w:val="24"/>
        </w:rPr>
        <w:t xml:space="preserve"> </w:t>
      </w:r>
    </w:p>
    <w:p w:rsidR="0038316F" w:rsidRPr="00AC5242" w:rsidRDefault="0038316F" w:rsidP="00C364F9">
      <w:pPr>
        <w:pStyle w:val="BodyText2"/>
        <w:numPr>
          <w:ilvl w:val="0"/>
          <w:numId w:val="8"/>
        </w:numPr>
        <w:spacing w:line="240" w:lineRule="auto"/>
        <w:jc w:val="both"/>
        <w:rPr>
          <w:bCs/>
          <w:sz w:val="24"/>
          <w:szCs w:val="24"/>
        </w:rPr>
      </w:pPr>
      <w:r w:rsidRPr="00AC5242">
        <w:rPr>
          <w:bCs/>
          <w:sz w:val="24"/>
          <w:szCs w:val="24"/>
        </w:rPr>
        <w:t>Tuyển vật lý</w:t>
      </w:r>
      <w:r w:rsidRPr="00AC5242">
        <w:rPr>
          <w:bCs/>
          <w:sz w:val="24"/>
          <w:szCs w:val="24"/>
        </w:rPr>
        <w:tab/>
      </w:r>
      <w:r w:rsidRPr="00AC5242">
        <w:rPr>
          <w:bCs/>
          <w:sz w:val="24"/>
          <w:szCs w:val="24"/>
        </w:rPr>
        <w:tab/>
      </w:r>
      <w:r w:rsidRPr="00AC5242">
        <w:rPr>
          <w:bCs/>
          <w:sz w:val="24"/>
          <w:szCs w:val="24"/>
        </w:rPr>
        <w:tab/>
      </w:r>
      <w:r w:rsidRPr="00AC5242">
        <w:t xml:space="preserve">- Mã HP: </w:t>
      </w:r>
      <w:r w:rsidR="00AC5242" w:rsidRPr="00AC5242">
        <w:t>7</w:t>
      </w:r>
      <w:r w:rsidRPr="00AC5242">
        <w:t>0304</w:t>
      </w:r>
      <w:r w:rsidR="00AC5242" w:rsidRPr="00AC5242">
        <w:t>34</w:t>
      </w:r>
    </w:p>
    <w:p w:rsidR="00744C77" w:rsidRPr="00E86615" w:rsidRDefault="00744C77" w:rsidP="00C364F9">
      <w:pPr>
        <w:pStyle w:val="BodyText2"/>
        <w:numPr>
          <w:ilvl w:val="0"/>
          <w:numId w:val="6"/>
        </w:numPr>
        <w:spacing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E86615">
        <w:rPr>
          <w:b/>
          <w:bCs/>
          <w:color w:val="000000"/>
          <w:sz w:val="24"/>
          <w:szCs w:val="24"/>
        </w:rPr>
        <w:t>Mục tiêu của học phần</w:t>
      </w:r>
    </w:p>
    <w:p w:rsidR="00744C77" w:rsidRPr="00E86615" w:rsidRDefault="00744C77" w:rsidP="00102C76">
      <w:pPr>
        <w:pStyle w:val="ListParagraph"/>
        <w:numPr>
          <w:ilvl w:val="1"/>
          <w:numId w:val="1"/>
        </w:numPr>
        <w:spacing w:after="120"/>
        <w:ind w:hanging="621"/>
        <w:jc w:val="both"/>
        <w:rPr>
          <w:b/>
          <w:bCs/>
          <w:lang w:val="vi-VN"/>
        </w:rPr>
      </w:pPr>
      <w:r w:rsidRPr="00E86615">
        <w:rPr>
          <w:b/>
          <w:bCs/>
          <w:lang w:val="vi-VN"/>
        </w:rPr>
        <w:t xml:space="preserve">Kiến thức </w:t>
      </w:r>
    </w:p>
    <w:p w:rsidR="00EB178C" w:rsidRPr="00403BB3" w:rsidRDefault="00612534" w:rsidP="001C094F">
      <w:pPr>
        <w:pStyle w:val="ListParagraph"/>
        <w:spacing w:after="120"/>
        <w:ind w:left="426"/>
        <w:jc w:val="both"/>
        <w:rPr>
          <w:lang w:val="vi-VN"/>
        </w:rPr>
      </w:pPr>
      <w:r w:rsidRPr="00403BB3">
        <w:rPr>
          <w:lang w:val="vi-VN"/>
        </w:rPr>
        <w:t>4.1.1</w:t>
      </w:r>
      <w:r w:rsidR="00EB178C" w:rsidRPr="00403BB3">
        <w:rPr>
          <w:lang w:val="vi-VN"/>
        </w:rPr>
        <w:t xml:space="preserve"> Nắm vững các kiến thức cơ bản về công tác thiết kế nói chung, thiết kế xưởng tuyển khoáng nói riêng. </w:t>
      </w:r>
    </w:p>
    <w:p w:rsidR="00EB178C" w:rsidRPr="00403BB3" w:rsidRDefault="00EB178C" w:rsidP="001C094F">
      <w:pPr>
        <w:pStyle w:val="BodyText2"/>
        <w:spacing w:line="240" w:lineRule="auto"/>
        <w:ind w:left="426"/>
        <w:jc w:val="both"/>
        <w:rPr>
          <w:b/>
          <w:bCs/>
          <w:color w:val="000000"/>
          <w:sz w:val="24"/>
          <w:szCs w:val="24"/>
          <w:lang w:val="vi-VN"/>
        </w:rPr>
      </w:pPr>
      <w:r w:rsidRPr="00403BB3">
        <w:rPr>
          <w:sz w:val="24"/>
          <w:szCs w:val="24"/>
          <w:lang w:val="vi-VN"/>
        </w:rPr>
        <w:t xml:space="preserve">4.1.2 Nắm vững các kiến thức cơ bản về phương pháp lựa chọn các chỉ tiêu chất lượng của sản phẩm tuyển; </w:t>
      </w:r>
    </w:p>
    <w:p w:rsidR="00EB178C" w:rsidRPr="00403BB3" w:rsidRDefault="00EB178C" w:rsidP="001C094F">
      <w:pPr>
        <w:pStyle w:val="BodyText2"/>
        <w:spacing w:line="240" w:lineRule="auto"/>
        <w:ind w:left="426"/>
        <w:jc w:val="both"/>
        <w:rPr>
          <w:b/>
          <w:bCs/>
          <w:color w:val="000000"/>
          <w:sz w:val="24"/>
          <w:szCs w:val="24"/>
          <w:lang w:val="vi-VN"/>
        </w:rPr>
      </w:pPr>
      <w:r w:rsidRPr="00403BB3">
        <w:rPr>
          <w:sz w:val="24"/>
          <w:szCs w:val="24"/>
          <w:lang w:val="vi-VN"/>
        </w:rPr>
        <w:t xml:space="preserve">4.1.3 Nắm vững các kiến thức cơ bản phương pháp xác định năng suất xưởng tuyển; </w:t>
      </w:r>
    </w:p>
    <w:p w:rsidR="00EB178C" w:rsidRPr="00403BB3" w:rsidRDefault="00EB178C" w:rsidP="001C094F">
      <w:pPr>
        <w:pStyle w:val="BodyText2"/>
        <w:spacing w:line="240" w:lineRule="auto"/>
        <w:ind w:left="426"/>
        <w:jc w:val="both"/>
        <w:rPr>
          <w:b/>
          <w:bCs/>
          <w:color w:val="000000"/>
          <w:sz w:val="24"/>
          <w:szCs w:val="24"/>
          <w:lang w:val="vi-VN"/>
        </w:rPr>
      </w:pPr>
      <w:r w:rsidRPr="00403BB3">
        <w:rPr>
          <w:sz w:val="24"/>
          <w:szCs w:val="24"/>
          <w:lang w:val="vi-VN"/>
        </w:rPr>
        <w:t xml:space="preserve">4.1.4 Nắm vững các kiến thức cơ bản về phương pháp chọn và tính chỉ tiêu các sơ đồ công nghệ; </w:t>
      </w:r>
    </w:p>
    <w:p w:rsidR="00EB178C" w:rsidRPr="00403BB3" w:rsidRDefault="00EB178C" w:rsidP="001C094F">
      <w:pPr>
        <w:pStyle w:val="BodyText2"/>
        <w:spacing w:line="240" w:lineRule="auto"/>
        <w:ind w:left="426"/>
        <w:jc w:val="both"/>
        <w:rPr>
          <w:sz w:val="24"/>
          <w:szCs w:val="24"/>
          <w:lang w:val="vi-VN"/>
        </w:rPr>
      </w:pPr>
      <w:r w:rsidRPr="00403BB3">
        <w:rPr>
          <w:sz w:val="24"/>
          <w:szCs w:val="24"/>
          <w:lang w:val="vi-VN"/>
        </w:rPr>
        <w:t xml:space="preserve">4.1.5 Nắm vững các kiến thức cơ bản về phương pháp chọn và tính thiết bị công nghệ chủ yếu; </w:t>
      </w:r>
    </w:p>
    <w:p w:rsidR="00EB178C" w:rsidRPr="00403BB3" w:rsidRDefault="00EB178C" w:rsidP="001C094F">
      <w:pPr>
        <w:pStyle w:val="BodyText2"/>
        <w:spacing w:line="240" w:lineRule="auto"/>
        <w:ind w:left="426"/>
        <w:jc w:val="both"/>
        <w:rPr>
          <w:b/>
          <w:bCs/>
          <w:color w:val="000000"/>
          <w:sz w:val="24"/>
          <w:szCs w:val="24"/>
          <w:lang w:val="vi-VN"/>
        </w:rPr>
      </w:pPr>
      <w:r w:rsidRPr="00403BB3">
        <w:rPr>
          <w:sz w:val="24"/>
          <w:szCs w:val="24"/>
          <w:lang w:val="vi-VN"/>
        </w:rPr>
        <w:t xml:space="preserve">4.1.6 Nắm vững các kiến thức cơ bản về bố trí thiết bị trong xưởng tuyển; </w:t>
      </w:r>
    </w:p>
    <w:p w:rsidR="00EB178C" w:rsidRPr="00403BB3" w:rsidRDefault="00EB178C" w:rsidP="001C094F">
      <w:pPr>
        <w:pStyle w:val="BodyText2"/>
        <w:spacing w:line="240" w:lineRule="auto"/>
        <w:ind w:left="426"/>
        <w:jc w:val="both"/>
        <w:rPr>
          <w:b/>
          <w:bCs/>
          <w:color w:val="000000"/>
          <w:sz w:val="24"/>
          <w:szCs w:val="24"/>
          <w:lang w:val="vi-VN"/>
        </w:rPr>
      </w:pPr>
      <w:r w:rsidRPr="00403BB3">
        <w:rPr>
          <w:sz w:val="24"/>
          <w:szCs w:val="24"/>
          <w:lang w:val="vi-VN"/>
        </w:rPr>
        <w:t>4.1.7 Nắm vững các kiến thức cơ bản về thiết kế tổng mặt bằng xưởng tuyển.</w:t>
      </w:r>
    </w:p>
    <w:p w:rsidR="00744C77" w:rsidRPr="00E86615" w:rsidRDefault="00744C77" w:rsidP="00102C76">
      <w:pPr>
        <w:pStyle w:val="ListParagraph"/>
        <w:numPr>
          <w:ilvl w:val="1"/>
          <w:numId w:val="1"/>
        </w:numPr>
        <w:spacing w:after="120"/>
        <w:ind w:hanging="621"/>
        <w:jc w:val="both"/>
        <w:rPr>
          <w:b/>
          <w:bCs/>
          <w:lang w:val="vi-VN"/>
        </w:rPr>
      </w:pPr>
      <w:r w:rsidRPr="00E86615">
        <w:rPr>
          <w:b/>
          <w:bCs/>
          <w:lang w:val="vi-VN"/>
        </w:rPr>
        <w:lastRenderedPageBreak/>
        <w:t>Kỹ năng</w:t>
      </w:r>
      <w:r w:rsidR="00BA09EA" w:rsidRPr="00E86615">
        <w:rPr>
          <w:b/>
          <w:bCs/>
          <w:lang w:val="vi-VN"/>
        </w:rPr>
        <w:t xml:space="preserve"> </w:t>
      </w:r>
    </w:p>
    <w:p w:rsidR="00D84E07" w:rsidRPr="00E86615" w:rsidRDefault="009D1FB5" w:rsidP="001C094F">
      <w:pPr>
        <w:spacing w:after="120"/>
        <w:ind w:left="284" w:firstLine="142"/>
        <w:jc w:val="both"/>
        <w:rPr>
          <w:bCs/>
          <w:sz w:val="24"/>
          <w:szCs w:val="24"/>
          <w:lang w:val="vi-VN"/>
        </w:rPr>
      </w:pPr>
      <w:r w:rsidRPr="00E86615">
        <w:rPr>
          <w:bCs/>
          <w:sz w:val="24"/>
          <w:szCs w:val="24"/>
          <w:lang w:val="vi-VN"/>
        </w:rPr>
        <w:t>4.2.1</w:t>
      </w:r>
      <w:r w:rsidR="00126C5E" w:rsidRPr="00403BB3">
        <w:rPr>
          <w:bCs/>
          <w:sz w:val="24"/>
          <w:szCs w:val="24"/>
          <w:lang w:val="vi-VN"/>
        </w:rPr>
        <w:t xml:space="preserve"> Thiết kế quá trình, tính toán và lựa chọn sơ đồ và thiết bị tuyển,</w:t>
      </w:r>
    </w:p>
    <w:p w:rsidR="00D84E07" w:rsidRPr="00E86615" w:rsidRDefault="00126C5E" w:rsidP="001C094F">
      <w:pPr>
        <w:spacing w:after="120"/>
        <w:ind w:left="284" w:firstLine="142"/>
        <w:jc w:val="both"/>
        <w:rPr>
          <w:bCs/>
          <w:sz w:val="24"/>
          <w:szCs w:val="24"/>
          <w:lang w:val="vi-VN"/>
        </w:rPr>
      </w:pPr>
      <w:r w:rsidRPr="00403BB3">
        <w:rPr>
          <w:bCs/>
          <w:sz w:val="24"/>
          <w:szCs w:val="24"/>
          <w:lang w:val="vi-VN"/>
        </w:rPr>
        <w:t xml:space="preserve">4.2.2 </w:t>
      </w:r>
      <w:r w:rsidR="009D1FB5" w:rsidRPr="00E86615">
        <w:rPr>
          <w:bCs/>
          <w:sz w:val="24"/>
          <w:szCs w:val="24"/>
          <w:lang w:val="vi-VN"/>
        </w:rPr>
        <w:t>Tư duy logic, phân tích và đánh giá</w:t>
      </w:r>
      <w:r w:rsidRPr="00403BB3">
        <w:rPr>
          <w:bCs/>
          <w:sz w:val="24"/>
          <w:szCs w:val="24"/>
          <w:lang w:val="vi-VN"/>
        </w:rPr>
        <w:t xml:space="preserve"> và lựa chọn phương án tối ưu</w:t>
      </w:r>
      <w:r w:rsidR="009D1FB5" w:rsidRPr="00E86615">
        <w:rPr>
          <w:bCs/>
          <w:sz w:val="24"/>
          <w:szCs w:val="24"/>
          <w:lang w:val="vi-VN"/>
        </w:rPr>
        <w:t xml:space="preserve">, </w:t>
      </w:r>
    </w:p>
    <w:p w:rsidR="00D84E07" w:rsidRPr="00E86615" w:rsidRDefault="00126C5E" w:rsidP="001C094F">
      <w:pPr>
        <w:spacing w:after="120"/>
        <w:ind w:left="284" w:firstLine="142"/>
        <w:jc w:val="both"/>
        <w:rPr>
          <w:bCs/>
          <w:sz w:val="24"/>
          <w:szCs w:val="24"/>
          <w:lang w:val="vi-VN"/>
        </w:rPr>
      </w:pPr>
      <w:r w:rsidRPr="00403BB3">
        <w:rPr>
          <w:bCs/>
          <w:sz w:val="24"/>
          <w:szCs w:val="24"/>
          <w:lang w:val="vi-VN"/>
        </w:rPr>
        <w:t xml:space="preserve">4.2.3 Khả năng </w:t>
      </w:r>
      <w:r w:rsidR="009D1FB5" w:rsidRPr="00E86615">
        <w:rPr>
          <w:bCs/>
          <w:sz w:val="24"/>
          <w:szCs w:val="24"/>
          <w:lang w:val="vi-VN"/>
        </w:rPr>
        <w:t>phát hiện và giải quyết vấn đề,</w:t>
      </w:r>
    </w:p>
    <w:p w:rsidR="00126C5E" w:rsidRPr="00403BB3" w:rsidRDefault="009D1FB5" w:rsidP="001C094F">
      <w:pPr>
        <w:spacing w:after="120"/>
        <w:ind w:left="284" w:firstLine="142"/>
        <w:jc w:val="both"/>
        <w:rPr>
          <w:bCs/>
          <w:sz w:val="24"/>
          <w:szCs w:val="24"/>
          <w:lang w:val="vi-VN"/>
        </w:rPr>
      </w:pPr>
      <w:r w:rsidRPr="00E86615">
        <w:rPr>
          <w:bCs/>
          <w:sz w:val="24"/>
          <w:szCs w:val="24"/>
          <w:lang w:val="vi-VN"/>
        </w:rPr>
        <w:t>4.2.4</w:t>
      </w:r>
      <w:r w:rsidR="0060412F" w:rsidRPr="00403BB3">
        <w:rPr>
          <w:bCs/>
          <w:sz w:val="24"/>
          <w:szCs w:val="24"/>
          <w:lang w:val="vi-VN"/>
        </w:rPr>
        <w:t xml:space="preserve"> </w:t>
      </w:r>
      <w:r w:rsidR="00126C5E" w:rsidRPr="00403BB3">
        <w:rPr>
          <w:bCs/>
          <w:sz w:val="24"/>
          <w:szCs w:val="24"/>
          <w:lang w:val="vi-VN"/>
        </w:rPr>
        <w:t>Khả năng l</w:t>
      </w:r>
      <w:r w:rsidRPr="00E86615">
        <w:rPr>
          <w:bCs/>
          <w:sz w:val="24"/>
          <w:szCs w:val="24"/>
          <w:lang w:val="vi-VN"/>
        </w:rPr>
        <w:t>à</w:t>
      </w:r>
      <w:r w:rsidR="00126C5E" w:rsidRPr="00E86615">
        <w:rPr>
          <w:bCs/>
          <w:sz w:val="24"/>
          <w:szCs w:val="24"/>
          <w:lang w:val="vi-VN"/>
        </w:rPr>
        <w:t>m việc độc lập,</w:t>
      </w:r>
      <w:r w:rsidR="00126C5E" w:rsidRPr="00403BB3">
        <w:rPr>
          <w:bCs/>
          <w:sz w:val="24"/>
          <w:szCs w:val="24"/>
          <w:lang w:val="vi-VN"/>
        </w:rPr>
        <w:t xml:space="preserve"> lập kế hoạch, tìm kiếm và thu nhận tài nguyên, </w:t>
      </w:r>
    </w:p>
    <w:p w:rsidR="00D84E07" w:rsidRPr="009F7D25" w:rsidRDefault="00126C5E" w:rsidP="001C094F">
      <w:pPr>
        <w:spacing w:after="120"/>
        <w:ind w:left="284" w:firstLine="142"/>
        <w:jc w:val="both"/>
        <w:rPr>
          <w:bCs/>
          <w:sz w:val="24"/>
          <w:szCs w:val="24"/>
          <w:lang w:val="vi-VN"/>
        </w:rPr>
      </w:pPr>
      <w:r w:rsidRPr="009F7D25">
        <w:rPr>
          <w:bCs/>
          <w:sz w:val="24"/>
          <w:szCs w:val="24"/>
          <w:lang w:val="vi-VN"/>
        </w:rPr>
        <w:t>4</w:t>
      </w:r>
      <w:r w:rsidR="004A0EAA" w:rsidRPr="009F7D25">
        <w:rPr>
          <w:bCs/>
          <w:sz w:val="24"/>
          <w:szCs w:val="24"/>
          <w:lang w:val="vi-VN"/>
        </w:rPr>
        <w:t>.</w:t>
      </w:r>
      <w:r w:rsidRPr="009F7D25">
        <w:rPr>
          <w:bCs/>
          <w:sz w:val="24"/>
          <w:szCs w:val="24"/>
          <w:lang w:val="vi-VN"/>
        </w:rPr>
        <w:t xml:space="preserve">2.5 Khả năng </w:t>
      </w:r>
      <w:r w:rsidRPr="00E86615">
        <w:rPr>
          <w:bCs/>
          <w:sz w:val="24"/>
          <w:szCs w:val="24"/>
          <w:lang w:val="vi-VN"/>
        </w:rPr>
        <w:t xml:space="preserve">làm việc </w:t>
      </w:r>
      <w:r w:rsidRPr="009F7D25">
        <w:rPr>
          <w:bCs/>
          <w:sz w:val="24"/>
          <w:szCs w:val="24"/>
          <w:lang w:val="vi-VN"/>
        </w:rPr>
        <w:t xml:space="preserve">theo </w:t>
      </w:r>
      <w:r w:rsidRPr="00E86615">
        <w:rPr>
          <w:bCs/>
          <w:sz w:val="24"/>
          <w:szCs w:val="24"/>
          <w:lang w:val="vi-VN"/>
        </w:rPr>
        <w:t>nhóm</w:t>
      </w:r>
      <w:r w:rsidRPr="009F7D25">
        <w:rPr>
          <w:bCs/>
          <w:sz w:val="24"/>
          <w:szCs w:val="24"/>
          <w:lang w:val="vi-VN"/>
        </w:rPr>
        <w:t xml:space="preserve">: phân công, bố trí, phối hợp triển khai công, </w:t>
      </w:r>
    </w:p>
    <w:p w:rsidR="00D84E07" w:rsidRPr="009F7D25" w:rsidRDefault="0060412F" w:rsidP="001C094F">
      <w:pPr>
        <w:spacing w:after="120"/>
        <w:ind w:left="284" w:firstLine="142"/>
        <w:jc w:val="both"/>
        <w:rPr>
          <w:bCs/>
          <w:sz w:val="24"/>
          <w:szCs w:val="24"/>
          <w:lang w:val="vi-VN"/>
        </w:rPr>
      </w:pPr>
      <w:r w:rsidRPr="00E86615">
        <w:rPr>
          <w:bCs/>
          <w:sz w:val="24"/>
          <w:szCs w:val="24"/>
          <w:lang w:val="vi-VN"/>
        </w:rPr>
        <w:t>4.2.</w:t>
      </w:r>
      <w:r w:rsidRPr="009F7D25">
        <w:rPr>
          <w:bCs/>
          <w:sz w:val="24"/>
          <w:szCs w:val="24"/>
          <w:lang w:val="vi-VN"/>
        </w:rPr>
        <w:t xml:space="preserve">6 </w:t>
      </w:r>
      <w:r w:rsidR="00126C5E" w:rsidRPr="009F7D25">
        <w:rPr>
          <w:bCs/>
          <w:sz w:val="24"/>
          <w:szCs w:val="24"/>
          <w:lang w:val="vi-VN"/>
        </w:rPr>
        <w:t>K</w:t>
      </w:r>
      <w:r w:rsidR="009D1FB5" w:rsidRPr="00E86615">
        <w:rPr>
          <w:bCs/>
          <w:sz w:val="24"/>
          <w:szCs w:val="24"/>
          <w:lang w:val="vi-VN"/>
        </w:rPr>
        <w:t>hả năng thuyết trình, tranh luận, bảo vệ</w:t>
      </w:r>
      <w:r w:rsidR="00126C5E" w:rsidRPr="009F7D25">
        <w:rPr>
          <w:bCs/>
          <w:sz w:val="24"/>
          <w:szCs w:val="24"/>
          <w:lang w:val="vi-VN"/>
        </w:rPr>
        <w:t xml:space="preserve"> luận điểm của mình.</w:t>
      </w:r>
    </w:p>
    <w:p w:rsidR="00744C77" w:rsidRPr="009F7D25" w:rsidRDefault="00BA09EA" w:rsidP="00102C76">
      <w:pPr>
        <w:pStyle w:val="BodyText2"/>
        <w:numPr>
          <w:ilvl w:val="0"/>
          <w:numId w:val="6"/>
        </w:numPr>
        <w:spacing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9F7D25">
        <w:rPr>
          <w:b/>
          <w:bCs/>
          <w:color w:val="000000"/>
          <w:sz w:val="24"/>
          <w:szCs w:val="24"/>
          <w:lang w:val="vi-VN"/>
        </w:rPr>
        <w:t>T</w:t>
      </w:r>
      <w:r w:rsidR="00744C77" w:rsidRPr="009F7D25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:rsidR="00EB178C" w:rsidRPr="009F7D25" w:rsidRDefault="00EB178C" w:rsidP="00102C76">
      <w:pPr>
        <w:pStyle w:val="BodyText2"/>
        <w:spacing w:line="240" w:lineRule="auto"/>
        <w:ind w:left="360"/>
        <w:jc w:val="both"/>
        <w:rPr>
          <w:sz w:val="24"/>
          <w:szCs w:val="24"/>
          <w:lang w:val="vi-VN"/>
        </w:rPr>
      </w:pPr>
      <w:r w:rsidRPr="009F7D25">
        <w:rPr>
          <w:sz w:val="24"/>
          <w:szCs w:val="24"/>
          <w:lang w:val="vi-VN"/>
        </w:rPr>
        <w:t xml:space="preserve">Học phần bao gồm những nội dung chính sau: </w:t>
      </w:r>
    </w:p>
    <w:p w:rsidR="00EB178C" w:rsidRPr="009F7D25" w:rsidRDefault="00EB178C" w:rsidP="00102C76">
      <w:pPr>
        <w:pStyle w:val="BodyText2"/>
        <w:numPr>
          <w:ilvl w:val="0"/>
          <w:numId w:val="13"/>
        </w:numPr>
        <w:spacing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9F7D25">
        <w:rPr>
          <w:sz w:val="24"/>
          <w:szCs w:val="24"/>
          <w:lang w:val="vi-VN"/>
        </w:rPr>
        <w:t xml:space="preserve">Những khái niệm chung về xưởng tuyển khoáng và quá trình thiết kế xưởng tuyển khoáng; </w:t>
      </w:r>
    </w:p>
    <w:p w:rsidR="00EB178C" w:rsidRPr="009F7D25" w:rsidRDefault="00EB178C" w:rsidP="00102C76">
      <w:pPr>
        <w:pStyle w:val="BodyText2"/>
        <w:numPr>
          <w:ilvl w:val="0"/>
          <w:numId w:val="13"/>
        </w:numPr>
        <w:spacing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9F7D25">
        <w:rPr>
          <w:sz w:val="24"/>
          <w:szCs w:val="24"/>
          <w:lang w:val="vi-VN"/>
        </w:rPr>
        <w:t xml:space="preserve">Phương pháp lựa chọn các chỉ tiêu chất lượng của sản phẩm tuyển; </w:t>
      </w:r>
    </w:p>
    <w:p w:rsidR="00EB178C" w:rsidRPr="009F7D25" w:rsidRDefault="00EB178C" w:rsidP="00102C76">
      <w:pPr>
        <w:pStyle w:val="BodyText2"/>
        <w:numPr>
          <w:ilvl w:val="0"/>
          <w:numId w:val="13"/>
        </w:numPr>
        <w:spacing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9F7D25">
        <w:rPr>
          <w:sz w:val="24"/>
          <w:szCs w:val="24"/>
          <w:lang w:val="vi-VN"/>
        </w:rPr>
        <w:t xml:space="preserve">Phương pháp xác định năng suất xưởng tuyển; </w:t>
      </w:r>
    </w:p>
    <w:p w:rsidR="00EB178C" w:rsidRPr="009F7D25" w:rsidRDefault="00EB178C" w:rsidP="00102C76">
      <w:pPr>
        <w:pStyle w:val="BodyText2"/>
        <w:numPr>
          <w:ilvl w:val="0"/>
          <w:numId w:val="13"/>
        </w:numPr>
        <w:spacing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9F7D25">
        <w:rPr>
          <w:sz w:val="24"/>
          <w:szCs w:val="24"/>
          <w:lang w:val="vi-VN"/>
        </w:rPr>
        <w:t xml:space="preserve">Phương pháp chọn và tính chỉ tiêu các sơ đồ công nghệ; </w:t>
      </w:r>
    </w:p>
    <w:p w:rsidR="00EB178C" w:rsidRPr="009F7D25" w:rsidRDefault="00EB178C" w:rsidP="00102C76">
      <w:pPr>
        <w:pStyle w:val="BodyText2"/>
        <w:numPr>
          <w:ilvl w:val="0"/>
          <w:numId w:val="13"/>
        </w:numPr>
        <w:spacing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9F7D25">
        <w:rPr>
          <w:sz w:val="24"/>
          <w:szCs w:val="24"/>
          <w:lang w:val="vi-VN"/>
        </w:rPr>
        <w:t xml:space="preserve">Phương pháp chọn và tính thiết bị công nghệ chủ yếu; </w:t>
      </w:r>
    </w:p>
    <w:p w:rsidR="00EB178C" w:rsidRPr="009F7D25" w:rsidRDefault="00EB178C" w:rsidP="00102C76">
      <w:pPr>
        <w:pStyle w:val="BodyText2"/>
        <w:numPr>
          <w:ilvl w:val="0"/>
          <w:numId w:val="13"/>
        </w:numPr>
        <w:spacing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9F7D25">
        <w:rPr>
          <w:sz w:val="24"/>
          <w:szCs w:val="24"/>
          <w:lang w:val="vi-VN"/>
        </w:rPr>
        <w:t xml:space="preserve">Bố trí thiết bị trong xưởng tuyển; </w:t>
      </w:r>
    </w:p>
    <w:p w:rsidR="00EB178C" w:rsidRPr="009F7D25" w:rsidRDefault="00EB178C" w:rsidP="00102C76">
      <w:pPr>
        <w:pStyle w:val="BodyText2"/>
        <w:numPr>
          <w:ilvl w:val="0"/>
          <w:numId w:val="13"/>
        </w:numPr>
        <w:spacing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9F7D25">
        <w:rPr>
          <w:sz w:val="24"/>
          <w:szCs w:val="24"/>
          <w:lang w:val="vi-VN"/>
        </w:rPr>
        <w:t>Thiết kế tổng mặt bằng xưởng tuyển.</w:t>
      </w:r>
    </w:p>
    <w:p w:rsidR="00296F71" w:rsidRPr="009F7D25" w:rsidRDefault="009540AF" w:rsidP="00102C76">
      <w:pPr>
        <w:pStyle w:val="BodyText2"/>
        <w:numPr>
          <w:ilvl w:val="0"/>
          <w:numId w:val="6"/>
        </w:numPr>
        <w:spacing w:line="240" w:lineRule="auto"/>
        <w:ind w:left="360" w:firstLine="0"/>
        <w:jc w:val="both"/>
        <w:rPr>
          <w:b/>
          <w:bCs/>
          <w:sz w:val="24"/>
          <w:szCs w:val="24"/>
          <w:lang w:val="vi-VN"/>
        </w:rPr>
      </w:pPr>
      <w:r w:rsidRPr="009F7D25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4A21C9" w:rsidRPr="00E86615" w:rsidRDefault="00BA7C39" w:rsidP="00102C76">
      <w:pPr>
        <w:pStyle w:val="ListParagraph"/>
        <w:spacing w:after="120"/>
        <w:jc w:val="both"/>
        <w:rPr>
          <w:b/>
          <w:bCs/>
          <w:lang w:val="nl-NL"/>
        </w:rPr>
      </w:pPr>
      <w:r w:rsidRPr="00E86615">
        <w:rPr>
          <w:b/>
          <w:bCs/>
          <w:lang w:val="nl-NL"/>
        </w:rPr>
        <w:t>Bảng 1</w:t>
      </w:r>
      <w:r w:rsidR="004A21C9" w:rsidRPr="00E86615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5387"/>
        <w:gridCol w:w="850"/>
        <w:gridCol w:w="1583"/>
      </w:tblGrid>
      <w:tr w:rsidR="001265BC" w:rsidRPr="00E86615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E86615" w:rsidRDefault="001265BC" w:rsidP="00102C76">
            <w:pPr>
              <w:pStyle w:val="ListParagraph"/>
              <w:spacing w:after="120"/>
              <w:ind w:left="0"/>
              <w:jc w:val="both"/>
              <w:rPr>
                <w:b/>
                <w:bCs/>
                <w:lang w:val="vi-VN"/>
              </w:rPr>
            </w:pPr>
            <w:r w:rsidRPr="00E86615">
              <w:rPr>
                <w:b/>
                <w:bCs/>
              </w:rPr>
              <w:t>6.1. Lý thuyết</w:t>
            </w:r>
          </w:p>
        </w:tc>
      </w:tr>
      <w:tr w:rsidR="00095A1D" w:rsidRPr="00E86615" w:rsidTr="006104BF">
        <w:tc>
          <w:tcPr>
            <w:tcW w:w="1242" w:type="dxa"/>
            <w:tcBorders>
              <w:top w:val="single" w:sz="4" w:space="0" w:color="auto"/>
            </w:tcBorders>
          </w:tcPr>
          <w:p w:rsidR="003B73BB" w:rsidRPr="00E86615" w:rsidRDefault="00BA09EA" w:rsidP="00102C76">
            <w:pPr>
              <w:pStyle w:val="ListParagraph"/>
              <w:spacing w:after="120"/>
              <w:ind w:left="0"/>
              <w:jc w:val="both"/>
              <w:rPr>
                <w:b/>
                <w:bCs/>
                <w:i/>
              </w:rPr>
            </w:pPr>
            <w:r w:rsidRPr="00E86615">
              <w:rPr>
                <w:b/>
                <w:bCs/>
                <w:i/>
              </w:rPr>
              <w:t>Đề mục</w:t>
            </w: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3B73BB" w:rsidRPr="00E86615" w:rsidRDefault="003B73BB" w:rsidP="00102C76">
            <w:pPr>
              <w:pStyle w:val="ListParagraph"/>
              <w:spacing w:after="120"/>
              <w:ind w:left="0"/>
              <w:jc w:val="both"/>
              <w:rPr>
                <w:b/>
                <w:bCs/>
                <w:i/>
                <w:lang w:val="vi-VN"/>
              </w:rPr>
            </w:pPr>
            <w:r w:rsidRPr="00E8661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3B73BB" w:rsidRPr="00E86615" w:rsidRDefault="003B73BB" w:rsidP="00102C76">
            <w:pPr>
              <w:pStyle w:val="ListParagraph"/>
              <w:spacing w:after="120"/>
              <w:ind w:left="0"/>
              <w:jc w:val="both"/>
              <w:rPr>
                <w:b/>
                <w:bCs/>
                <w:i/>
                <w:lang w:val="vi-VN"/>
              </w:rPr>
            </w:pPr>
            <w:r w:rsidRPr="00E8661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583" w:type="dxa"/>
            <w:tcBorders>
              <w:top w:val="single" w:sz="4" w:space="0" w:color="auto"/>
            </w:tcBorders>
          </w:tcPr>
          <w:p w:rsidR="003B73BB" w:rsidRPr="00E86615" w:rsidRDefault="00EE3756" w:rsidP="00102C76">
            <w:pPr>
              <w:pStyle w:val="ListParagraph"/>
              <w:spacing w:after="120"/>
              <w:ind w:left="0"/>
              <w:jc w:val="both"/>
              <w:rPr>
                <w:b/>
                <w:bCs/>
                <w:i/>
                <w:lang w:val="vi-VN"/>
              </w:rPr>
            </w:pPr>
            <w:r w:rsidRPr="00E8661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38041F" w:rsidRPr="00E86615" w:rsidTr="006104BF">
        <w:trPr>
          <w:trHeight w:val="548"/>
        </w:trPr>
        <w:tc>
          <w:tcPr>
            <w:tcW w:w="1242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  <w:r w:rsidRPr="00E8661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5387" w:type="dxa"/>
            <w:vAlign w:val="center"/>
          </w:tcPr>
          <w:p w:rsidR="0038041F" w:rsidRPr="00E86615" w:rsidRDefault="0038041F" w:rsidP="004E668D">
            <w:pPr>
              <w:pStyle w:val="BodyTextFirstIndent"/>
              <w:jc w:val="both"/>
              <w:rPr>
                <w:b/>
              </w:rPr>
            </w:pPr>
            <w:r w:rsidRPr="00E86615">
              <w:rPr>
                <w:b/>
              </w:rPr>
              <w:t>Khái niệm chung</w:t>
            </w:r>
          </w:p>
        </w:tc>
        <w:tc>
          <w:tcPr>
            <w:tcW w:w="850" w:type="dxa"/>
            <w:vAlign w:val="center"/>
          </w:tcPr>
          <w:p w:rsidR="0038041F" w:rsidRPr="00E86615" w:rsidRDefault="0038041F" w:rsidP="001B1C85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  <w:r w:rsidRPr="00E86615">
              <w:rPr>
                <w:b/>
                <w:bCs/>
              </w:rPr>
              <w:t>4</w:t>
            </w:r>
          </w:p>
        </w:tc>
        <w:tc>
          <w:tcPr>
            <w:tcW w:w="1583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  <w:r w:rsidRPr="00E86615">
              <w:rPr>
                <w:bCs/>
                <w:lang w:val="vi-VN"/>
              </w:rPr>
              <w:t>4.1.1</w:t>
            </w:r>
          </w:p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  <w:r w:rsidRPr="00E86615">
              <w:rPr>
                <w:bCs/>
                <w:lang w:val="vi-VN"/>
              </w:rPr>
              <w:t>4.2.1</w:t>
            </w:r>
            <w:r w:rsidR="001B1C85" w:rsidRPr="00E86615">
              <w:rPr>
                <w:bCs/>
              </w:rPr>
              <w:t>-4.2.3</w:t>
            </w:r>
          </w:p>
        </w:tc>
      </w:tr>
      <w:tr w:rsidR="0038041F" w:rsidRPr="00E86615" w:rsidTr="006104BF">
        <w:tc>
          <w:tcPr>
            <w:tcW w:w="1242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  <w:lang w:val="vi-VN"/>
              </w:rPr>
              <w:t>1.1</w:t>
            </w:r>
          </w:p>
        </w:tc>
        <w:tc>
          <w:tcPr>
            <w:tcW w:w="5387" w:type="dxa"/>
            <w:vAlign w:val="center"/>
          </w:tcPr>
          <w:p w:rsidR="0038041F" w:rsidRPr="00E86615" w:rsidRDefault="0038041F" w:rsidP="00591549">
            <w:pPr>
              <w:pStyle w:val="ListParagraph"/>
              <w:spacing w:after="120"/>
              <w:ind w:left="0"/>
              <w:jc w:val="both"/>
            </w:pPr>
            <w:r w:rsidRPr="00E86615">
              <w:t>Phân loại xưởng tuyển khoáng</w:t>
            </w:r>
          </w:p>
        </w:tc>
        <w:tc>
          <w:tcPr>
            <w:tcW w:w="850" w:type="dxa"/>
            <w:vAlign w:val="center"/>
          </w:tcPr>
          <w:p w:rsidR="0038041F" w:rsidRPr="00E86615" w:rsidRDefault="0038041F" w:rsidP="001B1C85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1</w:t>
            </w:r>
          </w:p>
        </w:tc>
        <w:tc>
          <w:tcPr>
            <w:tcW w:w="1583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</w:p>
        </w:tc>
      </w:tr>
      <w:tr w:rsidR="0038041F" w:rsidRPr="00E86615" w:rsidTr="006104BF">
        <w:tc>
          <w:tcPr>
            <w:tcW w:w="1242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  <w:lang w:val="vi-VN"/>
              </w:rPr>
              <w:t>1.2</w:t>
            </w:r>
          </w:p>
        </w:tc>
        <w:tc>
          <w:tcPr>
            <w:tcW w:w="5387" w:type="dxa"/>
            <w:vAlign w:val="center"/>
          </w:tcPr>
          <w:p w:rsidR="0038041F" w:rsidRPr="00E86615" w:rsidRDefault="0038041F" w:rsidP="00591549">
            <w:pPr>
              <w:pStyle w:val="ListParagraph"/>
              <w:spacing w:after="120"/>
              <w:ind w:left="0"/>
              <w:jc w:val="both"/>
            </w:pPr>
            <w:r w:rsidRPr="00E86615">
              <w:t>Chỉ tiêu công nghệ tuyển</w:t>
            </w:r>
          </w:p>
        </w:tc>
        <w:tc>
          <w:tcPr>
            <w:tcW w:w="850" w:type="dxa"/>
            <w:vAlign w:val="center"/>
          </w:tcPr>
          <w:p w:rsidR="0038041F" w:rsidRPr="00E86615" w:rsidRDefault="0038041F" w:rsidP="001B1C85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1</w:t>
            </w:r>
          </w:p>
        </w:tc>
        <w:tc>
          <w:tcPr>
            <w:tcW w:w="1583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</w:p>
        </w:tc>
      </w:tr>
      <w:tr w:rsidR="0038041F" w:rsidRPr="00E86615" w:rsidTr="006104BF">
        <w:tc>
          <w:tcPr>
            <w:tcW w:w="1242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1.3</w:t>
            </w:r>
          </w:p>
        </w:tc>
        <w:tc>
          <w:tcPr>
            <w:tcW w:w="5387" w:type="dxa"/>
            <w:vAlign w:val="center"/>
          </w:tcPr>
          <w:p w:rsidR="0038041F" w:rsidRPr="00E86615" w:rsidRDefault="0038041F" w:rsidP="001B1C85">
            <w:pPr>
              <w:pStyle w:val="BodyTextIndent2"/>
              <w:spacing w:line="240" w:lineRule="auto"/>
              <w:ind w:left="0"/>
              <w:jc w:val="both"/>
            </w:pPr>
            <w:r w:rsidRPr="00E86615">
              <w:t>Nội dung và khối lượng bản thiết kế</w:t>
            </w:r>
            <w:r w:rsidR="001B1C85" w:rsidRPr="00E86615">
              <w:t xml:space="preserve"> xưởng tuyển </w:t>
            </w:r>
          </w:p>
        </w:tc>
        <w:tc>
          <w:tcPr>
            <w:tcW w:w="850" w:type="dxa"/>
            <w:vAlign w:val="center"/>
          </w:tcPr>
          <w:p w:rsidR="0038041F" w:rsidRPr="00E86615" w:rsidRDefault="0038041F" w:rsidP="001B1C85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1</w:t>
            </w:r>
          </w:p>
        </w:tc>
        <w:tc>
          <w:tcPr>
            <w:tcW w:w="1583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</w:p>
        </w:tc>
      </w:tr>
      <w:tr w:rsidR="0038041F" w:rsidRPr="00E86615" w:rsidTr="006104BF">
        <w:tc>
          <w:tcPr>
            <w:tcW w:w="1242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1.4</w:t>
            </w:r>
          </w:p>
        </w:tc>
        <w:tc>
          <w:tcPr>
            <w:tcW w:w="5387" w:type="dxa"/>
            <w:vAlign w:val="center"/>
          </w:tcPr>
          <w:p w:rsidR="0038041F" w:rsidRPr="00E86615" w:rsidRDefault="0038041F" w:rsidP="00591549">
            <w:pPr>
              <w:pStyle w:val="ListParagraph"/>
              <w:spacing w:after="120"/>
              <w:ind w:left="0"/>
              <w:jc w:val="both"/>
            </w:pPr>
            <w:r w:rsidRPr="00E86615">
              <w:t>Những số liệu đầu để thiết kế xưởng tuyển</w:t>
            </w:r>
          </w:p>
        </w:tc>
        <w:tc>
          <w:tcPr>
            <w:tcW w:w="850" w:type="dxa"/>
            <w:vAlign w:val="center"/>
          </w:tcPr>
          <w:p w:rsidR="0038041F" w:rsidRPr="00E86615" w:rsidRDefault="0038041F" w:rsidP="001B1C85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1</w:t>
            </w:r>
          </w:p>
        </w:tc>
        <w:tc>
          <w:tcPr>
            <w:tcW w:w="1583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</w:tr>
      <w:tr w:rsidR="0038041F" w:rsidRPr="00E86615" w:rsidTr="006104BF">
        <w:tc>
          <w:tcPr>
            <w:tcW w:w="1242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  <w:r w:rsidRPr="00E86615">
              <w:rPr>
                <w:b/>
                <w:bCs/>
                <w:lang w:val="nl-NL"/>
              </w:rPr>
              <w:t xml:space="preserve">Chương </w:t>
            </w:r>
            <w:r w:rsidRPr="00E86615">
              <w:rPr>
                <w:b/>
                <w:bCs/>
                <w:lang w:val="vi-VN"/>
              </w:rPr>
              <w:t>2</w:t>
            </w:r>
          </w:p>
        </w:tc>
        <w:tc>
          <w:tcPr>
            <w:tcW w:w="5387" w:type="dxa"/>
            <w:vAlign w:val="center"/>
          </w:tcPr>
          <w:p w:rsidR="0038041F" w:rsidRPr="00E86615" w:rsidRDefault="0038041F" w:rsidP="004E668D">
            <w:pPr>
              <w:pStyle w:val="ListParagraph"/>
              <w:spacing w:after="120"/>
              <w:ind w:left="0"/>
              <w:jc w:val="both"/>
              <w:rPr>
                <w:b/>
                <w:bCs/>
                <w:lang w:val="vi-VN"/>
              </w:rPr>
            </w:pPr>
            <w:r w:rsidRPr="00E86615">
              <w:rPr>
                <w:b/>
              </w:rPr>
              <w:t>Chọn các chỉ tiêu chất lượng của quá trình tuyển</w:t>
            </w:r>
          </w:p>
        </w:tc>
        <w:tc>
          <w:tcPr>
            <w:tcW w:w="850" w:type="dxa"/>
            <w:vAlign w:val="center"/>
          </w:tcPr>
          <w:p w:rsidR="0038041F" w:rsidRPr="00E86615" w:rsidRDefault="0038041F" w:rsidP="001B1C85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  <w:r w:rsidRPr="00E86615">
              <w:rPr>
                <w:b/>
                <w:bCs/>
              </w:rPr>
              <w:t>2</w:t>
            </w:r>
          </w:p>
        </w:tc>
        <w:tc>
          <w:tcPr>
            <w:tcW w:w="1583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4.1.2</w:t>
            </w:r>
          </w:p>
          <w:p w:rsidR="0038041F" w:rsidRPr="00E86615" w:rsidRDefault="0038041F" w:rsidP="001B1C85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4.2.</w:t>
            </w:r>
            <w:r w:rsidR="001B1C85" w:rsidRPr="00E86615">
              <w:rPr>
                <w:bCs/>
              </w:rPr>
              <w:t>1</w:t>
            </w:r>
            <w:r w:rsidRPr="00E86615">
              <w:rPr>
                <w:bCs/>
              </w:rPr>
              <w:t>-</w:t>
            </w:r>
            <w:r w:rsidR="001B1C85" w:rsidRPr="00E86615">
              <w:rPr>
                <w:bCs/>
              </w:rPr>
              <w:t xml:space="preserve"> </w:t>
            </w:r>
            <w:r w:rsidRPr="00E86615">
              <w:rPr>
                <w:bCs/>
              </w:rPr>
              <w:t>4.2.6</w:t>
            </w:r>
          </w:p>
        </w:tc>
      </w:tr>
      <w:tr w:rsidR="0038041F" w:rsidRPr="00E86615" w:rsidTr="006104BF">
        <w:tc>
          <w:tcPr>
            <w:tcW w:w="1242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  <w:r w:rsidRPr="00E86615">
              <w:rPr>
                <w:bCs/>
                <w:lang w:val="vi-VN"/>
              </w:rPr>
              <w:t>2.1</w:t>
            </w:r>
          </w:p>
        </w:tc>
        <w:tc>
          <w:tcPr>
            <w:tcW w:w="5387" w:type="dxa"/>
            <w:vAlign w:val="center"/>
          </w:tcPr>
          <w:p w:rsidR="0038041F" w:rsidRPr="00403BB3" w:rsidRDefault="0038041F" w:rsidP="00591549">
            <w:pPr>
              <w:pStyle w:val="ListParagraph"/>
              <w:spacing w:after="120"/>
              <w:ind w:left="0"/>
              <w:jc w:val="both"/>
              <w:rPr>
                <w:lang w:val="vi-VN"/>
              </w:rPr>
            </w:pPr>
            <w:r w:rsidRPr="00403BB3">
              <w:rPr>
                <w:lang w:val="vi-VN"/>
              </w:rPr>
              <w:t>Phương pháp chọn chỉ tiêu chất lượng và sơ đồ tuyển</w:t>
            </w:r>
          </w:p>
        </w:tc>
        <w:tc>
          <w:tcPr>
            <w:tcW w:w="850" w:type="dxa"/>
            <w:vAlign w:val="center"/>
          </w:tcPr>
          <w:p w:rsidR="0038041F" w:rsidRPr="00E86615" w:rsidRDefault="0038041F" w:rsidP="001B1C85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1</w:t>
            </w:r>
          </w:p>
        </w:tc>
        <w:tc>
          <w:tcPr>
            <w:tcW w:w="1583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</w:p>
        </w:tc>
      </w:tr>
      <w:tr w:rsidR="0038041F" w:rsidRPr="00E86615" w:rsidTr="006104BF">
        <w:tc>
          <w:tcPr>
            <w:tcW w:w="1242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  <w:r w:rsidRPr="00E86615">
              <w:rPr>
                <w:bCs/>
                <w:lang w:val="vi-VN"/>
              </w:rPr>
              <w:t>2.2</w:t>
            </w:r>
          </w:p>
        </w:tc>
        <w:tc>
          <w:tcPr>
            <w:tcW w:w="5387" w:type="dxa"/>
            <w:vAlign w:val="center"/>
          </w:tcPr>
          <w:p w:rsidR="0038041F" w:rsidRPr="00E86615" w:rsidRDefault="0038041F" w:rsidP="00157EBB">
            <w:pPr>
              <w:pStyle w:val="ListParagraph"/>
              <w:spacing w:after="120"/>
              <w:ind w:left="0"/>
              <w:jc w:val="both"/>
            </w:pPr>
            <w:r w:rsidRPr="00E86615">
              <w:t>Đường cong khả tuyển</w:t>
            </w:r>
          </w:p>
        </w:tc>
        <w:tc>
          <w:tcPr>
            <w:tcW w:w="850" w:type="dxa"/>
            <w:vAlign w:val="center"/>
          </w:tcPr>
          <w:p w:rsidR="0038041F" w:rsidRPr="00E86615" w:rsidRDefault="0038041F" w:rsidP="001B1C85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1</w:t>
            </w:r>
          </w:p>
        </w:tc>
        <w:tc>
          <w:tcPr>
            <w:tcW w:w="1583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</w:p>
        </w:tc>
      </w:tr>
      <w:tr w:rsidR="0038041F" w:rsidRPr="00E86615" w:rsidTr="006104BF">
        <w:tc>
          <w:tcPr>
            <w:tcW w:w="1242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  <w:r w:rsidRPr="00E86615">
              <w:rPr>
                <w:b/>
                <w:bCs/>
                <w:lang w:val="nl-NL"/>
              </w:rPr>
              <w:t xml:space="preserve">Chương </w:t>
            </w:r>
            <w:r w:rsidRPr="00E86615">
              <w:rPr>
                <w:b/>
                <w:bCs/>
                <w:lang w:val="vi-VN"/>
              </w:rPr>
              <w:t>3</w:t>
            </w:r>
          </w:p>
        </w:tc>
        <w:tc>
          <w:tcPr>
            <w:tcW w:w="5387" w:type="dxa"/>
            <w:vAlign w:val="center"/>
          </w:tcPr>
          <w:p w:rsidR="0038041F" w:rsidRPr="00E86615" w:rsidRDefault="0038041F" w:rsidP="004E668D">
            <w:pPr>
              <w:pStyle w:val="ListParagraph"/>
              <w:spacing w:after="120"/>
              <w:ind w:left="0"/>
              <w:jc w:val="both"/>
              <w:rPr>
                <w:b/>
                <w:bCs/>
                <w:lang w:val="vi-VN"/>
              </w:rPr>
            </w:pPr>
            <w:r w:rsidRPr="00E86615">
              <w:rPr>
                <w:b/>
              </w:rPr>
              <w:t>Xác định năng suất xưởng và phân xưởng</w:t>
            </w:r>
          </w:p>
        </w:tc>
        <w:tc>
          <w:tcPr>
            <w:tcW w:w="850" w:type="dxa"/>
            <w:vAlign w:val="center"/>
          </w:tcPr>
          <w:p w:rsidR="0038041F" w:rsidRPr="00E86615" w:rsidRDefault="0038041F" w:rsidP="001B1C85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  <w:r w:rsidRPr="00E86615">
              <w:rPr>
                <w:b/>
                <w:bCs/>
              </w:rPr>
              <w:t>2</w:t>
            </w:r>
          </w:p>
        </w:tc>
        <w:tc>
          <w:tcPr>
            <w:tcW w:w="1583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4.1.3</w:t>
            </w:r>
          </w:p>
          <w:p w:rsidR="0038041F" w:rsidRPr="00E86615" w:rsidRDefault="0038041F" w:rsidP="001B1C85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4.2.</w:t>
            </w:r>
            <w:r w:rsidR="001B1C85" w:rsidRPr="00E86615">
              <w:rPr>
                <w:bCs/>
              </w:rPr>
              <w:t>1</w:t>
            </w:r>
            <w:r w:rsidRPr="00E86615">
              <w:rPr>
                <w:bCs/>
              </w:rPr>
              <w:t>-4.2.6</w:t>
            </w:r>
          </w:p>
        </w:tc>
      </w:tr>
      <w:tr w:rsidR="0038041F" w:rsidRPr="00E86615" w:rsidTr="006104BF">
        <w:tc>
          <w:tcPr>
            <w:tcW w:w="1242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3.1</w:t>
            </w:r>
          </w:p>
        </w:tc>
        <w:tc>
          <w:tcPr>
            <w:tcW w:w="5387" w:type="dxa"/>
            <w:vAlign w:val="center"/>
          </w:tcPr>
          <w:p w:rsidR="0038041F" w:rsidRPr="00E86615" w:rsidRDefault="0038041F" w:rsidP="008602B1">
            <w:pPr>
              <w:pStyle w:val="Heading1"/>
              <w:spacing w:before="0" w:after="12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86615">
              <w:rPr>
                <w:rFonts w:ascii="Times New Roman" w:hAnsi="Times New Roman" w:cs="Times New Roman"/>
                <w:b w:val="0"/>
                <w:sz w:val="24"/>
                <w:szCs w:val="24"/>
              </w:rPr>
              <w:t>Các yếu tố ảnh hưởng tới lựa chọn năng suất</w:t>
            </w:r>
          </w:p>
        </w:tc>
        <w:tc>
          <w:tcPr>
            <w:tcW w:w="850" w:type="dxa"/>
            <w:vAlign w:val="center"/>
          </w:tcPr>
          <w:p w:rsidR="0038041F" w:rsidRPr="00E86615" w:rsidRDefault="0038041F" w:rsidP="001B1C85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1</w:t>
            </w:r>
          </w:p>
        </w:tc>
        <w:tc>
          <w:tcPr>
            <w:tcW w:w="1583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</w:p>
        </w:tc>
      </w:tr>
      <w:tr w:rsidR="0038041F" w:rsidRPr="00E86615" w:rsidTr="006104BF">
        <w:tc>
          <w:tcPr>
            <w:tcW w:w="1242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3.2</w:t>
            </w:r>
          </w:p>
        </w:tc>
        <w:tc>
          <w:tcPr>
            <w:tcW w:w="5387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</w:pPr>
            <w:r w:rsidRPr="00E86615">
              <w:t>Tính chọn năng suất của xưởng và phân xưởng</w:t>
            </w:r>
          </w:p>
        </w:tc>
        <w:tc>
          <w:tcPr>
            <w:tcW w:w="850" w:type="dxa"/>
            <w:vAlign w:val="center"/>
          </w:tcPr>
          <w:p w:rsidR="0038041F" w:rsidRPr="00E86615" w:rsidRDefault="0038041F" w:rsidP="001B1C85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1</w:t>
            </w:r>
          </w:p>
        </w:tc>
        <w:tc>
          <w:tcPr>
            <w:tcW w:w="1583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</w:p>
        </w:tc>
      </w:tr>
      <w:tr w:rsidR="0038041F" w:rsidRPr="00E86615" w:rsidTr="006104BF">
        <w:tc>
          <w:tcPr>
            <w:tcW w:w="1242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  <w:r w:rsidRPr="00E86615">
              <w:rPr>
                <w:b/>
                <w:bCs/>
                <w:lang w:val="nl-NL"/>
              </w:rPr>
              <w:t>Chương 4</w:t>
            </w:r>
          </w:p>
        </w:tc>
        <w:tc>
          <w:tcPr>
            <w:tcW w:w="5387" w:type="dxa"/>
            <w:vAlign w:val="center"/>
          </w:tcPr>
          <w:p w:rsidR="0038041F" w:rsidRPr="00E86615" w:rsidRDefault="0038041F" w:rsidP="004E668D">
            <w:pPr>
              <w:pStyle w:val="ListParagraph"/>
              <w:spacing w:after="120"/>
              <w:ind w:left="0"/>
              <w:jc w:val="both"/>
              <w:rPr>
                <w:b/>
                <w:bCs/>
                <w:lang w:val="vi-VN"/>
              </w:rPr>
            </w:pPr>
            <w:r w:rsidRPr="00E86615">
              <w:rPr>
                <w:b/>
              </w:rPr>
              <w:t>Chọn và tính các chỉ tiêu sơ đồ công nghệ</w:t>
            </w:r>
          </w:p>
        </w:tc>
        <w:tc>
          <w:tcPr>
            <w:tcW w:w="850" w:type="dxa"/>
            <w:vAlign w:val="center"/>
          </w:tcPr>
          <w:p w:rsidR="0038041F" w:rsidRPr="00E86615" w:rsidRDefault="0038041F" w:rsidP="001B1C85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  <w:r w:rsidRPr="00E86615">
              <w:rPr>
                <w:b/>
                <w:bCs/>
              </w:rPr>
              <w:t>16</w:t>
            </w:r>
          </w:p>
          <w:p w:rsidR="0038041F" w:rsidRPr="00E86615" w:rsidRDefault="0038041F" w:rsidP="001B1C85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</w:p>
        </w:tc>
        <w:tc>
          <w:tcPr>
            <w:tcW w:w="1583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lastRenderedPageBreak/>
              <w:t>4.1.4</w:t>
            </w:r>
          </w:p>
          <w:p w:rsidR="0038041F" w:rsidRPr="00E86615" w:rsidRDefault="0038041F" w:rsidP="001B1C85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lastRenderedPageBreak/>
              <w:t>4.2.</w:t>
            </w:r>
            <w:r w:rsidR="001B1C85" w:rsidRPr="00E86615">
              <w:rPr>
                <w:bCs/>
              </w:rPr>
              <w:t>1</w:t>
            </w:r>
            <w:r w:rsidRPr="00E86615">
              <w:rPr>
                <w:bCs/>
              </w:rPr>
              <w:t>-4.2.6</w:t>
            </w:r>
          </w:p>
        </w:tc>
      </w:tr>
      <w:tr w:rsidR="0038041F" w:rsidRPr="00E86615" w:rsidTr="006104BF">
        <w:tc>
          <w:tcPr>
            <w:tcW w:w="1242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lastRenderedPageBreak/>
              <w:t>4.1</w:t>
            </w:r>
          </w:p>
        </w:tc>
        <w:tc>
          <w:tcPr>
            <w:tcW w:w="5387" w:type="dxa"/>
            <w:vAlign w:val="center"/>
          </w:tcPr>
          <w:p w:rsidR="0038041F" w:rsidRPr="00E86615" w:rsidRDefault="0038041F" w:rsidP="00591549">
            <w:pPr>
              <w:pStyle w:val="List2"/>
              <w:spacing w:after="120"/>
              <w:ind w:left="0" w:firstLine="0"/>
              <w:jc w:val="both"/>
              <w:rPr>
                <w:sz w:val="24"/>
                <w:szCs w:val="24"/>
              </w:rPr>
            </w:pPr>
            <w:r w:rsidRPr="00E86615">
              <w:rPr>
                <w:sz w:val="24"/>
                <w:szCs w:val="24"/>
              </w:rPr>
              <w:t>Chọn sơ đồ đập</w:t>
            </w:r>
          </w:p>
        </w:tc>
        <w:tc>
          <w:tcPr>
            <w:tcW w:w="850" w:type="dxa"/>
            <w:vAlign w:val="center"/>
          </w:tcPr>
          <w:p w:rsidR="0038041F" w:rsidRPr="00E86615" w:rsidRDefault="0038041F" w:rsidP="001B1C85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1</w:t>
            </w:r>
          </w:p>
        </w:tc>
        <w:tc>
          <w:tcPr>
            <w:tcW w:w="1583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</w:p>
        </w:tc>
      </w:tr>
      <w:tr w:rsidR="0038041F" w:rsidRPr="00E86615" w:rsidTr="006104BF">
        <w:tc>
          <w:tcPr>
            <w:tcW w:w="1242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4.2</w:t>
            </w:r>
          </w:p>
        </w:tc>
        <w:tc>
          <w:tcPr>
            <w:tcW w:w="5387" w:type="dxa"/>
            <w:vAlign w:val="center"/>
          </w:tcPr>
          <w:p w:rsidR="0038041F" w:rsidRPr="00E86615" w:rsidRDefault="0038041F" w:rsidP="00591549">
            <w:pPr>
              <w:pStyle w:val="ListParagraph"/>
              <w:spacing w:after="120"/>
              <w:ind w:left="0"/>
              <w:jc w:val="both"/>
            </w:pPr>
            <w:r w:rsidRPr="00E86615">
              <w:t>Tính sơ đồ đập</w:t>
            </w:r>
          </w:p>
        </w:tc>
        <w:tc>
          <w:tcPr>
            <w:tcW w:w="850" w:type="dxa"/>
            <w:vAlign w:val="center"/>
          </w:tcPr>
          <w:p w:rsidR="0038041F" w:rsidRPr="00E86615" w:rsidRDefault="0038041F" w:rsidP="001B1C85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2</w:t>
            </w:r>
          </w:p>
        </w:tc>
        <w:tc>
          <w:tcPr>
            <w:tcW w:w="1583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</w:p>
        </w:tc>
      </w:tr>
      <w:tr w:rsidR="0038041F" w:rsidRPr="00E86615" w:rsidTr="006104BF">
        <w:tc>
          <w:tcPr>
            <w:tcW w:w="1242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  <w:r w:rsidRPr="00E86615">
              <w:rPr>
                <w:bCs/>
              </w:rPr>
              <w:t>4.3</w:t>
            </w:r>
          </w:p>
        </w:tc>
        <w:tc>
          <w:tcPr>
            <w:tcW w:w="5387" w:type="dxa"/>
            <w:vAlign w:val="center"/>
          </w:tcPr>
          <w:p w:rsidR="0038041F" w:rsidRPr="00403BB3" w:rsidRDefault="0038041F" w:rsidP="00591549">
            <w:pPr>
              <w:pStyle w:val="ListParagraph"/>
              <w:spacing w:after="120"/>
              <w:ind w:left="0"/>
              <w:jc w:val="both"/>
              <w:rPr>
                <w:lang w:val="vi-VN"/>
              </w:rPr>
            </w:pPr>
            <w:r w:rsidRPr="00403BB3">
              <w:rPr>
                <w:lang w:val="vi-VN"/>
              </w:rPr>
              <w:t>Khâu phân cấp trong sơ đồ nghiền</w:t>
            </w:r>
          </w:p>
        </w:tc>
        <w:tc>
          <w:tcPr>
            <w:tcW w:w="850" w:type="dxa"/>
            <w:vAlign w:val="center"/>
          </w:tcPr>
          <w:p w:rsidR="0038041F" w:rsidRPr="00E86615" w:rsidRDefault="0038041F" w:rsidP="001B1C85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1</w:t>
            </w:r>
          </w:p>
        </w:tc>
        <w:tc>
          <w:tcPr>
            <w:tcW w:w="1583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</w:tr>
      <w:tr w:rsidR="0038041F" w:rsidRPr="00E86615" w:rsidTr="006104BF">
        <w:tc>
          <w:tcPr>
            <w:tcW w:w="1242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  <w:r w:rsidRPr="00E86615">
              <w:rPr>
                <w:bCs/>
              </w:rPr>
              <w:t>4.4</w:t>
            </w:r>
          </w:p>
        </w:tc>
        <w:tc>
          <w:tcPr>
            <w:tcW w:w="5387" w:type="dxa"/>
            <w:vAlign w:val="center"/>
          </w:tcPr>
          <w:p w:rsidR="0038041F" w:rsidRPr="00E86615" w:rsidRDefault="0038041F" w:rsidP="00591549">
            <w:pPr>
              <w:pStyle w:val="ListParagraph"/>
              <w:spacing w:after="120"/>
              <w:ind w:left="0"/>
              <w:jc w:val="both"/>
            </w:pPr>
            <w:r w:rsidRPr="00E86615">
              <w:t>Sơ đồ nghiền</w:t>
            </w:r>
          </w:p>
        </w:tc>
        <w:tc>
          <w:tcPr>
            <w:tcW w:w="850" w:type="dxa"/>
            <w:vAlign w:val="center"/>
          </w:tcPr>
          <w:p w:rsidR="0038041F" w:rsidRPr="00E86615" w:rsidRDefault="0038041F" w:rsidP="001B1C85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1</w:t>
            </w:r>
          </w:p>
        </w:tc>
        <w:tc>
          <w:tcPr>
            <w:tcW w:w="1583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</w:tr>
      <w:tr w:rsidR="0038041F" w:rsidRPr="00E86615" w:rsidTr="0038041F">
        <w:tc>
          <w:tcPr>
            <w:tcW w:w="1242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  <w:r w:rsidRPr="00E86615">
              <w:rPr>
                <w:bCs/>
              </w:rPr>
              <w:t>4.5</w:t>
            </w:r>
          </w:p>
        </w:tc>
        <w:tc>
          <w:tcPr>
            <w:tcW w:w="5387" w:type="dxa"/>
            <w:vAlign w:val="center"/>
          </w:tcPr>
          <w:p w:rsidR="0038041F" w:rsidRPr="00E86615" w:rsidRDefault="0038041F" w:rsidP="00591549">
            <w:pPr>
              <w:pStyle w:val="ListParagraph"/>
              <w:spacing w:after="120"/>
              <w:ind w:left="0"/>
              <w:jc w:val="both"/>
            </w:pPr>
            <w:r w:rsidRPr="00E86615">
              <w:t>Tính sơ đồ nghiền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8041F" w:rsidRPr="00E86615" w:rsidRDefault="0038041F" w:rsidP="001B1C85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2</w:t>
            </w:r>
          </w:p>
        </w:tc>
        <w:tc>
          <w:tcPr>
            <w:tcW w:w="1583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</w:tr>
      <w:tr w:rsidR="0038041F" w:rsidRPr="00E86615" w:rsidTr="0038041F">
        <w:tc>
          <w:tcPr>
            <w:tcW w:w="1242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  <w:r w:rsidRPr="00E86615">
              <w:rPr>
                <w:bCs/>
              </w:rPr>
              <w:t>4.6</w:t>
            </w:r>
          </w:p>
        </w:tc>
        <w:tc>
          <w:tcPr>
            <w:tcW w:w="5387" w:type="dxa"/>
            <w:vAlign w:val="center"/>
          </w:tcPr>
          <w:p w:rsidR="0038041F" w:rsidRPr="00E86615" w:rsidRDefault="0038041F" w:rsidP="00591549">
            <w:pPr>
              <w:pStyle w:val="ListParagraph"/>
              <w:spacing w:after="120"/>
              <w:ind w:left="0"/>
              <w:jc w:val="both"/>
            </w:pPr>
            <w:r w:rsidRPr="00E86615">
              <w:t>Tuyển nổi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8041F" w:rsidRPr="00E86615" w:rsidRDefault="0038041F" w:rsidP="001B1C85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1</w:t>
            </w:r>
          </w:p>
        </w:tc>
        <w:tc>
          <w:tcPr>
            <w:tcW w:w="1583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</w:tr>
      <w:tr w:rsidR="0038041F" w:rsidRPr="00E86615" w:rsidTr="0038041F">
        <w:tc>
          <w:tcPr>
            <w:tcW w:w="1242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  <w:r w:rsidRPr="00E86615">
              <w:rPr>
                <w:bCs/>
              </w:rPr>
              <w:t>4.7</w:t>
            </w:r>
          </w:p>
        </w:tc>
        <w:tc>
          <w:tcPr>
            <w:tcW w:w="5387" w:type="dxa"/>
            <w:vAlign w:val="center"/>
          </w:tcPr>
          <w:p w:rsidR="0038041F" w:rsidRPr="00403BB3" w:rsidRDefault="0038041F" w:rsidP="00591549">
            <w:pPr>
              <w:pStyle w:val="ListParagraph"/>
              <w:spacing w:after="120"/>
              <w:ind w:left="0"/>
              <w:jc w:val="both"/>
              <w:rPr>
                <w:lang w:val="vi-VN"/>
              </w:rPr>
            </w:pPr>
            <w:r w:rsidRPr="00403BB3">
              <w:rPr>
                <w:lang w:val="vi-VN"/>
              </w:rPr>
              <w:t>Tính định lượng sơ đồ tuyển nổi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8041F" w:rsidRPr="00E86615" w:rsidRDefault="0038041F" w:rsidP="001B1C85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2</w:t>
            </w:r>
          </w:p>
        </w:tc>
        <w:tc>
          <w:tcPr>
            <w:tcW w:w="1583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</w:tr>
      <w:tr w:rsidR="0038041F" w:rsidRPr="00E86615" w:rsidTr="0038041F">
        <w:tc>
          <w:tcPr>
            <w:tcW w:w="1242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  <w:r w:rsidRPr="00E86615">
              <w:rPr>
                <w:bCs/>
              </w:rPr>
              <w:t>4.8</w:t>
            </w:r>
          </w:p>
        </w:tc>
        <w:tc>
          <w:tcPr>
            <w:tcW w:w="5387" w:type="dxa"/>
            <w:vAlign w:val="center"/>
          </w:tcPr>
          <w:p w:rsidR="0038041F" w:rsidRPr="00E86615" w:rsidRDefault="0038041F" w:rsidP="00591549">
            <w:pPr>
              <w:pStyle w:val="ListParagraph"/>
              <w:spacing w:after="120"/>
              <w:ind w:left="0"/>
              <w:jc w:val="both"/>
            </w:pPr>
            <w:r w:rsidRPr="00E86615">
              <w:t>Tuyển than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8041F" w:rsidRPr="00E86615" w:rsidRDefault="0038041F" w:rsidP="001B1C85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1</w:t>
            </w:r>
          </w:p>
        </w:tc>
        <w:tc>
          <w:tcPr>
            <w:tcW w:w="1583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</w:tr>
      <w:tr w:rsidR="0038041F" w:rsidRPr="00E86615" w:rsidTr="0038041F">
        <w:tc>
          <w:tcPr>
            <w:tcW w:w="1242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  <w:r w:rsidRPr="00E86615">
              <w:rPr>
                <w:bCs/>
              </w:rPr>
              <w:t>4.9</w:t>
            </w:r>
          </w:p>
        </w:tc>
        <w:tc>
          <w:tcPr>
            <w:tcW w:w="5387" w:type="dxa"/>
            <w:vAlign w:val="center"/>
          </w:tcPr>
          <w:p w:rsidR="0038041F" w:rsidRPr="00E86615" w:rsidRDefault="0038041F" w:rsidP="00591549">
            <w:pPr>
              <w:pStyle w:val="ListParagraph"/>
              <w:spacing w:after="120"/>
              <w:ind w:left="0"/>
              <w:jc w:val="both"/>
            </w:pPr>
            <w:r w:rsidRPr="00E86615">
              <w:t>Tuyển quặng sa khoáng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8041F" w:rsidRPr="00E86615" w:rsidRDefault="0038041F" w:rsidP="001B1C85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1</w:t>
            </w:r>
          </w:p>
        </w:tc>
        <w:tc>
          <w:tcPr>
            <w:tcW w:w="1583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</w:tr>
      <w:tr w:rsidR="0038041F" w:rsidRPr="00E86615" w:rsidTr="006104BF">
        <w:tc>
          <w:tcPr>
            <w:tcW w:w="1242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  <w:r w:rsidRPr="00E86615">
              <w:rPr>
                <w:bCs/>
              </w:rPr>
              <w:t>4.10</w:t>
            </w:r>
          </w:p>
        </w:tc>
        <w:tc>
          <w:tcPr>
            <w:tcW w:w="5387" w:type="dxa"/>
            <w:vAlign w:val="center"/>
          </w:tcPr>
          <w:p w:rsidR="0038041F" w:rsidRPr="00403BB3" w:rsidRDefault="0038041F" w:rsidP="00591549">
            <w:pPr>
              <w:pStyle w:val="ListParagraph"/>
              <w:spacing w:after="120"/>
              <w:ind w:left="0"/>
              <w:jc w:val="both"/>
              <w:rPr>
                <w:lang w:val="vi-VN"/>
              </w:rPr>
            </w:pPr>
            <w:r w:rsidRPr="00403BB3">
              <w:rPr>
                <w:lang w:val="vi-VN"/>
              </w:rPr>
              <w:t>Tuyển quặng kim loại đen</w:t>
            </w:r>
          </w:p>
        </w:tc>
        <w:tc>
          <w:tcPr>
            <w:tcW w:w="850" w:type="dxa"/>
            <w:vAlign w:val="center"/>
          </w:tcPr>
          <w:p w:rsidR="0038041F" w:rsidRPr="00E86615" w:rsidRDefault="0038041F" w:rsidP="001B1C85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1</w:t>
            </w:r>
          </w:p>
        </w:tc>
        <w:tc>
          <w:tcPr>
            <w:tcW w:w="1583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</w:tr>
      <w:tr w:rsidR="0038041F" w:rsidRPr="00E86615" w:rsidTr="006104BF">
        <w:tc>
          <w:tcPr>
            <w:tcW w:w="1242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  <w:r w:rsidRPr="00E86615">
              <w:rPr>
                <w:bCs/>
              </w:rPr>
              <w:t>4.11</w:t>
            </w:r>
          </w:p>
        </w:tc>
        <w:tc>
          <w:tcPr>
            <w:tcW w:w="5387" w:type="dxa"/>
            <w:vAlign w:val="center"/>
          </w:tcPr>
          <w:p w:rsidR="0038041F" w:rsidRPr="00403BB3" w:rsidRDefault="0038041F" w:rsidP="00591549">
            <w:pPr>
              <w:pStyle w:val="ListParagraph"/>
              <w:spacing w:after="120"/>
              <w:ind w:left="0"/>
              <w:jc w:val="both"/>
              <w:rPr>
                <w:lang w:val="vi-VN"/>
              </w:rPr>
            </w:pPr>
            <w:r w:rsidRPr="00403BB3">
              <w:rPr>
                <w:lang w:val="vi-VN"/>
              </w:rPr>
              <w:t>Tính sơ đồ tuyển trọng lực và tuyển từ</w:t>
            </w:r>
          </w:p>
        </w:tc>
        <w:tc>
          <w:tcPr>
            <w:tcW w:w="850" w:type="dxa"/>
            <w:vAlign w:val="center"/>
          </w:tcPr>
          <w:p w:rsidR="0038041F" w:rsidRPr="00E86615" w:rsidRDefault="0038041F" w:rsidP="001B1C85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1</w:t>
            </w:r>
          </w:p>
        </w:tc>
        <w:tc>
          <w:tcPr>
            <w:tcW w:w="1583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</w:tr>
      <w:tr w:rsidR="0038041F" w:rsidRPr="00E86615" w:rsidTr="006104BF">
        <w:tc>
          <w:tcPr>
            <w:tcW w:w="1242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  <w:r w:rsidRPr="00E86615">
              <w:rPr>
                <w:bCs/>
              </w:rPr>
              <w:t>4.12</w:t>
            </w:r>
          </w:p>
        </w:tc>
        <w:tc>
          <w:tcPr>
            <w:tcW w:w="5387" w:type="dxa"/>
            <w:vAlign w:val="center"/>
          </w:tcPr>
          <w:p w:rsidR="0038041F" w:rsidRPr="00403BB3" w:rsidRDefault="0038041F" w:rsidP="00591549">
            <w:pPr>
              <w:pStyle w:val="ListParagraph"/>
              <w:spacing w:after="120"/>
              <w:ind w:left="0"/>
              <w:jc w:val="both"/>
              <w:rPr>
                <w:lang w:val="vi-VN"/>
              </w:rPr>
            </w:pPr>
            <w:r w:rsidRPr="00403BB3">
              <w:rPr>
                <w:lang w:val="vi-VN"/>
              </w:rPr>
              <w:t>Thiết kế sơ đồ bùn nước</w:t>
            </w:r>
          </w:p>
        </w:tc>
        <w:tc>
          <w:tcPr>
            <w:tcW w:w="850" w:type="dxa"/>
            <w:vAlign w:val="center"/>
          </w:tcPr>
          <w:p w:rsidR="0038041F" w:rsidRPr="00E86615" w:rsidRDefault="0038041F" w:rsidP="001B1C85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2</w:t>
            </w:r>
          </w:p>
        </w:tc>
        <w:tc>
          <w:tcPr>
            <w:tcW w:w="1583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</w:tr>
      <w:tr w:rsidR="0038041F" w:rsidRPr="00E86615" w:rsidTr="006104BF">
        <w:tc>
          <w:tcPr>
            <w:tcW w:w="1242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  <w:r w:rsidRPr="00E86615">
              <w:rPr>
                <w:b/>
                <w:bCs/>
                <w:lang w:val="nl-NL"/>
              </w:rPr>
              <w:t>Chương 5</w:t>
            </w:r>
          </w:p>
        </w:tc>
        <w:tc>
          <w:tcPr>
            <w:tcW w:w="5387" w:type="dxa"/>
            <w:vAlign w:val="center"/>
          </w:tcPr>
          <w:p w:rsidR="0038041F" w:rsidRPr="00E86615" w:rsidRDefault="0038041F" w:rsidP="004E668D">
            <w:pPr>
              <w:pStyle w:val="ListParagraph"/>
              <w:spacing w:after="120"/>
              <w:ind w:left="0"/>
              <w:jc w:val="both"/>
              <w:rPr>
                <w:b/>
                <w:bCs/>
                <w:lang w:val="vi-VN"/>
              </w:rPr>
            </w:pPr>
            <w:r w:rsidRPr="00E86615">
              <w:rPr>
                <w:b/>
              </w:rPr>
              <w:t>Chọn và tính các thiết bị công nghệ chủ yếu</w:t>
            </w:r>
          </w:p>
        </w:tc>
        <w:tc>
          <w:tcPr>
            <w:tcW w:w="850" w:type="dxa"/>
            <w:vAlign w:val="center"/>
          </w:tcPr>
          <w:p w:rsidR="0038041F" w:rsidRPr="00E86615" w:rsidRDefault="0038041F" w:rsidP="001B1C85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  <w:r w:rsidRPr="00E86615">
              <w:rPr>
                <w:b/>
                <w:bCs/>
              </w:rPr>
              <w:t>8</w:t>
            </w:r>
          </w:p>
          <w:p w:rsidR="0038041F" w:rsidRPr="00E86615" w:rsidRDefault="0038041F" w:rsidP="001B1C85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</w:p>
        </w:tc>
        <w:tc>
          <w:tcPr>
            <w:tcW w:w="1583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4.1.5</w:t>
            </w:r>
          </w:p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4.2.1-4.2.6</w:t>
            </w:r>
          </w:p>
        </w:tc>
      </w:tr>
      <w:tr w:rsidR="0038041F" w:rsidRPr="00E86615" w:rsidTr="006104BF">
        <w:tc>
          <w:tcPr>
            <w:tcW w:w="1242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5.1</w:t>
            </w:r>
          </w:p>
        </w:tc>
        <w:tc>
          <w:tcPr>
            <w:tcW w:w="5387" w:type="dxa"/>
            <w:vAlign w:val="center"/>
          </w:tcPr>
          <w:p w:rsidR="0038041F" w:rsidRPr="00E86615" w:rsidRDefault="0038041F" w:rsidP="00591549">
            <w:pPr>
              <w:pStyle w:val="ListParagraph"/>
              <w:spacing w:after="120"/>
              <w:ind w:left="0"/>
              <w:jc w:val="both"/>
            </w:pPr>
            <w:r w:rsidRPr="00E86615">
              <w:t>Những vấn đề chọn và tính thiết bị</w:t>
            </w:r>
          </w:p>
        </w:tc>
        <w:tc>
          <w:tcPr>
            <w:tcW w:w="850" w:type="dxa"/>
            <w:vAlign w:val="center"/>
          </w:tcPr>
          <w:p w:rsidR="0038041F" w:rsidRPr="00E86615" w:rsidRDefault="0038041F" w:rsidP="001B1C85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1</w:t>
            </w:r>
          </w:p>
        </w:tc>
        <w:tc>
          <w:tcPr>
            <w:tcW w:w="1583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</w:tr>
      <w:tr w:rsidR="0038041F" w:rsidRPr="00E86615" w:rsidTr="006104BF">
        <w:tc>
          <w:tcPr>
            <w:tcW w:w="1242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  <w:r w:rsidRPr="00E86615">
              <w:rPr>
                <w:bCs/>
              </w:rPr>
              <w:t>5.2</w:t>
            </w:r>
          </w:p>
        </w:tc>
        <w:tc>
          <w:tcPr>
            <w:tcW w:w="5387" w:type="dxa"/>
            <w:vAlign w:val="center"/>
          </w:tcPr>
          <w:p w:rsidR="0038041F" w:rsidRPr="00403BB3" w:rsidRDefault="0038041F" w:rsidP="00591549">
            <w:pPr>
              <w:pStyle w:val="ListParagraph"/>
              <w:spacing w:after="120"/>
              <w:ind w:left="0"/>
              <w:jc w:val="both"/>
              <w:rPr>
                <w:lang w:val="vi-VN"/>
              </w:rPr>
            </w:pPr>
            <w:r w:rsidRPr="00403BB3">
              <w:rPr>
                <w:lang w:val="vi-VN"/>
              </w:rPr>
              <w:t>Chọn tính thiết bị chuẩn bị khoáng sản</w:t>
            </w:r>
          </w:p>
        </w:tc>
        <w:tc>
          <w:tcPr>
            <w:tcW w:w="850" w:type="dxa"/>
            <w:vAlign w:val="center"/>
          </w:tcPr>
          <w:p w:rsidR="0038041F" w:rsidRPr="00E86615" w:rsidRDefault="0038041F" w:rsidP="001B1C85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1</w:t>
            </w:r>
          </w:p>
        </w:tc>
        <w:tc>
          <w:tcPr>
            <w:tcW w:w="1583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</w:tr>
      <w:tr w:rsidR="0038041F" w:rsidRPr="00E86615" w:rsidTr="006104BF">
        <w:tc>
          <w:tcPr>
            <w:tcW w:w="1242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  <w:r w:rsidRPr="00E86615">
              <w:rPr>
                <w:bCs/>
              </w:rPr>
              <w:t>5.3</w:t>
            </w:r>
          </w:p>
        </w:tc>
        <w:tc>
          <w:tcPr>
            <w:tcW w:w="5387" w:type="dxa"/>
            <w:vAlign w:val="center"/>
          </w:tcPr>
          <w:p w:rsidR="0038041F" w:rsidRPr="00403BB3" w:rsidRDefault="0038041F" w:rsidP="00591549">
            <w:pPr>
              <w:pStyle w:val="BodyText"/>
              <w:jc w:val="both"/>
              <w:rPr>
                <w:sz w:val="24"/>
                <w:szCs w:val="24"/>
                <w:lang w:val="vi-VN"/>
              </w:rPr>
            </w:pPr>
            <w:r w:rsidRPr="00403BB3">
              <w:rPr>
                <w:sz w:val="24"/>
                <w:szCs w:val="24"/>
                <w:lang w:val="vi-VN"/>
              </w:rPr>
              <w:t>Chọn và tính thiết bị tuyển trọng lực</w:t>
            </w:r>
          </w:p>
        </w:tc>
        <w:tc>
          <w:tcPr>
            <w:tcW w:w="850" w:type="dxa"/>
            <w:vAlign w:val="center"/>
          </w:tcPr>
          <w:p w:rsidR="0038041F" w:rsidRPr="00E86615" w:rsidRDefault="0038041F" w:rsidP="001B1C85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1</w:t>
            </w:r>
          </w:p>
        </w:tc>
        <w:tc>
          <w:tcPr>
            <w:tcW w:w="1583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</w:tr>
      <w:tr w:rsidR="0038041F" w:rsidRPr="00E86615" w:rsidTr="006104BF">
        <w:tc>
          <w:tcPr>
            <w:tcW w:w="1242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  <w:r w:rsidRPr="00E86615">
              <w:rPr>
                <w:bCs/>
              </w:rPr>
              <w:t>5.4</w:t>
            </w:r>
          </w:p>
        </w:tc>
        <w:tc>
          <w:tcPr>
            <w:tcW w:w="5387" w:type="dxa"/>
            <w:vAlign w:val="center"/>
          </w:tcPr>
          <w:p w:rsidR="0038041F" w:rsidRPr="00403BB3" w:rsidRDefault="0038041F" w:rsidP="00591549">
            <w:pPr>
              <w:pStyle w:val="ListParagraph"/>
              <w:spacing w:after="120"/>
              <w:ind w:left="0"/>
              <w:jc w:val="both"/>
              <w:rPr>
                <w:lang w:val="vi-VN"/>
              </w:rPr>
            </w:pPr>
            <w:r w:rsidRPr="00403BB3">
              <w:rPr>
                <w:lang w:val="vi-VN"/>
              </w:rPr>
              <w:t>Chọn và tính thiết bị tuyển từ</w:t>
            </w:r>
          </w:p>
        </w:tc>
        <w:tc>
          <w:tcPr>
            <w:tcW w:w="850" w:type="dxa"/>
            <w:vAlign w:val="center"/>
          </w:tcPr>
          <w:p w:rsidR="0038041F" w:rsidRPr="00E86615" w:rsidRDefault="0038041F" w:rsidP="001B1C85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1</w:t>
            </w:r>
          </w:p>
        </w:tc>
        <w:tc>
          <w:tcPr>
            <w:tcW w:w="1583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</w:tr>
      <w:tr w:rsidR="0038041F" w:rsidRPr="00E86615" w:rsidTr="006104BF">
        <w:tc>
          <w:tcPr>
            <w:tcW w:w="1242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  <w:r w:rsidRPr="00E86615">
              <w:rPr>
                <w:bCs/>
              </w:rPr>
              <w:t>5.5</w:t>
            </w:r>
          </w:p>
        </w:tc>
        <w:tc>
          <w:tcPr>
            <w:tcW w:w="5387" w:type="dxa"/>
            <w:vAlign w:val="center"/>
          </w:tcPr>
          <w:p w:rsidR="0038041F" w:rsidRPr="00403BB3" w:rsidRDefault="0038041F" w:rsidP="00591549">
            <w:pPr>
              <w:pStyle w:val="ListParagraph"/>
              <w:spacing w:after="120"/>
              <w:ind w:left="0"/>
              <w:jc w:val="both"/>
              <w:rPr>
                <w:lang w:val="vi-VN"/>
              </w:rPr>
            </w:pPr>
            <w:r w:rsidRPr="00403BB3">
              <w:rPr>
                <w:lang w:val="vi-VN"/>
              </w:rPr>
              <w:t>Chọn và tính thiết bị tuyển nổi</w:t>
            </w:r>
          </w:p>
        </w:tc>
        <w:tc>
          <w:tcPr>
            <w:tcW w:w="850" w:type="dxa"/>
            <w:vAlign w:val="center"/>
          </w:tcPr>
          <w:p w:rsidR="0038041F" w:rsidRPr="00E86615" w:rsidRDefault="0038041F" w:rsidP="001B1C85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1</w:t>
            </w:r>
          </w:p>
        </w:tc>
        <w:tc>
          <w:tcPr>
            <w:tcW w:w="1583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</w:tr>
      <w:tr w:rsidR="00BA7D3C" w:rsidRPr="00E86615" w:rsidTr="006104BF">
        <w:tc>
          <w:tcPr>
            <w:tcW w:w="1242" w:type="dxa"/>
            <w:vAlign w:val="center"/>
          </w:tcPr>
          <w:p w:rsidR="00BA7D3C" w:rsidRPr="00E86615" w:rsidRDefault="00BA7D3C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  <w:r w:rsidRPr="00E86615">
              <w:rPr>
                <w:bCs/>
              </w:rPr>
              <w:t>5.6</w:t>
            </w:r>
          </w:p>
        </w:tc>
        <w:tc>
          <w:tcPr>
            <w:tcW w:w="5387" w:type="dxa"/>
            <w:vAlign w:val="center"/>
          </w:tcPr>
          <w:p w:rsidR="00BA7D3C" w:rsidRPr="00E86615" w:rsidRDefault="00BA7D3C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  <w:r w:rsidRPr="00403BB3">
              <w:rPr>
                <w:lang w:val="vi-VN"/>
              </w:rPr>
              <w:t>Chọn và tính thiết bị khử nước</w:t>
            </w:r>
          </w:p>
        </w:tc>
        <w:tc>
          <w:tcPr>
            <w:tcW w:w="850" w:type="dxa"/>
            <w:vMerge w:val="restart"/>
            <w:vAlign w:val="center"/>
          </w:tcPr>
          <w:p w:rsidR="00BA7D3C" w:rsidRPr="00E86615" w:rsidRDefault="00BA7D3C" w:rsidP="001B1C85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583" w:type="dxa"/>
            <w:vAlign w:val="center"/>
          </w:tcPr>
          <w:p w:rsidR="00BA7D3C" w:rsidRPr="00E86615" w:rsidRDefault="00BA7D3C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</w:tr>
      <w:tr w:rsidR="00BA7D3C" w:rsidRPr="0090323A" w:rsidTr="006104BF">
        <w:tc>
          <w:tcPr>
            <w:tcW w:w="1242" w:type="dxa"/>
            <w:vAlign w:val="center"/>
          </w:tcPr>
          <w:p w:rsidR="00BA7D3C" w:rsidRPr="00E86615" w:rsidRDefault="00BA7D3C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  <w:r w:rsidRPr="00E86615">
              <w:rPr>
                <w:bCs/>
              </w:rPr>
              <w:t>5.7</w:t>
            </w:r>
          </w:p>
        </w:tc>
        <w:tc>
          <w:tcPr>
            <w:tcW w:w="5387" w:type="dxa"/>
            <w:vAlign w:val="center"/>
          </w:tcPr>
          <w:p w:rsidR="00BA7D3C" w:rsidRPr="00E86615" w:rsidRDefault="00BA7D3C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  <w:r w:rsidRPr="00403BB3">
              <w:rPr>
                <w:lang w:val="vi-VN"/>
              </w:rPr>
              <w:t>Chọn và tính bunke và kho chứa</w:t>
            </w:r>
          </w:p>
        </w:tc>
        <w:tc>
          <w:tcPr>
            <w:tcW w:w="850" w:type="dxa"/>
            <w:vMerge/>
            <w:vAlign w:val="center"/>
          </w:tcPr>
          <w:p w:rsidR="00BA7D3C" w:rsidRPr="009F7D25" w:rsidRDefault="00BA7D3C" w:rsidP="001B1C85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  <w:tc>
          <w:tcPr>
            <w:tcW w:w="1583" w:type="dxa"/>
            <w:vAlign w:val="center"/>
          </w:tcPr>
          <w:p w:rsidR="00BA7D3C" w:rsidRPr="00E86615" w:rsidRDefault="00BA7D3C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</w:tr>
      <w:tr w:rsidR="0038041F" w:rsidRPr="00E86615" w:rsidTr="006104BF">
        <w:tc>
          <w:tcPr>
            <w:tcW w:w="1242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  <w:r w:rsidRPr="00E86615">
              <w:rPr>
                <w:b/>
                <w:bCs/>
                <w:lang w:val="nl-NL"/>
              </w:rPr>
              <w:t>Chương 6</w:t>
            </w:r>
          </w:p>
        </w:tc>
        <w:tc>
          <w:tcPr>
            <w:tcW w:w="5387" w:type="dxa"/>
            <w:vAlign w:val="center"/>
          </w:tcPr>
          <w:p w:rsidR="0038041F" w:rsidRPr="00E86615" w:rsidRDefault="0038041F" w:rsidP="004E668D">
            <w:pPr>
              <w:pStyle w:val="ListParagraph"/>
              <w:spacing w:after="120"/>
              <w:ind w:left="0"/>
              <w:jc w:val="both"/>
              <w:rPr>
                <w:b/>
                <w:bCs/>
                <w:lang w:val="vi-VN"/>
              </w:rPr>
            </w:pPr>
            <w:r w:rsidRPr="00E86615">
              <w:rPr>
                <w:b/>
              </w:rPr>
              <w:t>Bố trí thiết bị trong xưởng tuyển</w:t>
            </w:r>
          </w:p>
        </w:tc>
        <w:tc>
          <w:tcPr>
            <w:tcW w:w="850" w:type="dxa"/>
            <w:vAlign w:val="center"/>
          </w:tcPr>
          <w:p w:rsidR="0038041F" w:rsidRPr="00E86615" w:rsidRDefault="00BA7D3C" w:rsidP="001B1C85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583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4.1.6</w:t>
            </w:r>
          </w:p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4.2.1-4.2.6</w:t>
            </w:r>
          </w:p>
        </w:tc>
      </w:tr>
      <w:tr w:rsidR="006A12E2" w:rsidRPr="00E86615" w:rsidTr="006104BF">
        <w:tc>
          <w:tcPr>
            <w:tcW w:w="1242" w:type="dxa"/>
            <w:vAlign w:val="center"/>
          </w:tcPr>
          <w:p w:rsidR="006A12E2" w:rsidRPr="00E86615" w:rsidRDefault="006A12E2" w:rsidP="00102C76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6.1</w:t>
            </w:r>
          </w:p>
        </w:tc>
        <w:tc>
          <w:tcPr>
            <w:tcW w:w="5387" w:type="dxa"/>
            <w:vAlign w:val="center"/>
          </w:tcPr>
          <w:p w:rsidR="006A12E2" w:rsidRPr="00E86615" w:rsidRDefault="006A12E2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  <w:r w:rsidRPr="00E86615">
              <w:t>Nguyên tắc chung bố trí thiết bị</w:t>
            </w:r>
          </w:p>
        </w:tc>
        <w:tc>
          <w:tcPr>
            <w:tcW w:w="850" w:type="dxa"/>
            <w:vMerge w:val="restart"/>
            <w:vAlign w:val="center"/>
          </w:tcPr>
          <w:p w:rsidR="006A12E2" w:rsidRPr="00E86615" w:rsidRDefault="006A12E2" w:rsidP="001B1C85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583" w:type="dxa"/>
            <w:vAlign w:val="center"/>
          </w:tcPr>
          <w:p w:rsidR="006A12E2" w:rsidRPr="00E86615" w:rsidRDefault="006A12E2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</w:tr>
      <w:tr w:rsidR="006A12E2" w:rsidRPr="0090323A" w:rsidTr="006104BF">
        <w:tc>
          <w:tcPr>
            <w:tcW w:w="1242" w:type="dxa"/>
            <w:vAlign w:val="center"/>
          </w:tcPr>
          <w:p w:rsidR="006A12E2" w:rsidRPr="00E86615" w:rsidRDefault="006A12E2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  <w:r w:rsidRPr="00E86615">
              <w:rPr>
                <w:bCs/>
              </w:rPr>
              <w:t>6.2</w:t>
            </w:r>
          </w:p>
        </w:tc>
        <w:tc>
          <w:tcPr>
            <w:tcW w:w="5387" w:type="dxa"/>
            <w:vAlign w:val="center"/>
          </w:tcPr>
          <w:p w:rsidR="006A12E2" w:rsidRPr="00E86615" w:rsidRDefault="006A12E2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  <w:r w:rsidRPr="00403BB3">
              <w:rPr>
                <w:lang w:val="vi-VN"/>
              </w:rPr>
              <w:t>Bộ phận tiếp liệu độc lập</w:t>
            </w:r>
          </w:p>
        </w:tc>
        <w:tc>
          <w:tcPr>
            <w:tcW w:w="850" w:type="dxa"/>
            <w:vMerge/>
            <w:vAlign w:val="center"/>
          </w:tcPr>
          <w:p w:rsidR="006A12E2" w:rsidRPr="009F7D25" w:rsidRDefault="006A12E2" w:rsidP="001B1C85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  <w:tc>
          <w:tcPr>
            <w:tcW w:w="1583" w:type="dxa"/>
            <w:vAlign w:val="center"/>
          </w:tcPr>
          <w:p w:rsidR="006A12E2" w:rsidRPr="00E86615" w:rsidRDefault="006A12E2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</w:tr>
      <w:tr w:rsidR="0038041F" w:rsidRPr="00E86615" w:rsidTr="006104BF">
        <w:tc>
          <w:tcPr>
            <w:tcW w:w="1242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  <w:r w:rsidRPr="00E86615">
              <w:rPr>
                <w:bCs/>
              </w:rPr>
              <w:t>6.3</w:t>
            </w:r>
          </w:p>
        </w:tc>
        <w:tc>
          <w:tcPr>
            <w:tcW w:w="5387" w:type="dxa"/>
            <w:vAlign w:val="center"/>
          </w:tcPr>
          <w:p w:rsidR="0038041F" w:rsidRPr="00403BB3" w:rsidRDefault="0038041F" w:rsidP="00591549">
            <w:pPr>
              <w:pStyle w:val="ListParagraph"/>
              <w:spacing w:after="120"/>
              <w:ind w:left="0"/>
              <w:jc w:val="both"/>
              <w:rPr>
                <w:lang w:val="vi-VN"/>
              </w:rPr>
            </w:pPr>
            <w:r w:rsidRPr="00403BB3">
              <w:rPr>
                <w:lang w:val="vi-VN"/>
              </w:rPr>
              <w:t>Bố trí thiết bị phân xưởng đập sàng</w:t>
            </w:r>
          </w:p>
        </w:tc>
        <w:tc>
          <w:tcPr>
            <w:tcW w:w="850" w:type="dxa"/>
            <w:vAlign w:val="center"/>
          </w:tcPr>
          <w:p w:rsidR="0038041F" w:rsidRPr="00E86615" w:rsidRDefault="0038041F" w:rsidP="001B1C85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1</w:t>
            </w:r>
          </w:p>
        </w:tc>
        <w:tc>
          <w:tcPr>
            <w:tcW w:w="1583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</w:tr>
      <w:tr w:rsidR="0038041F" w:rsidRPr="00E86615" w:rsidTr="006104BF">
        <w:tc>
          <w:tcPr>
            <w:tcW w:w="1242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  <w:r w:rsidRPr="00E86615">
              <w:rPr>
                <w:bCs/>
              </w:rPr>
              <w:t>6.4</w:t>
            </w:r>
          </w:p>
        </w:tc>
        <w:tc>
          <w:tcPr>
            <w:tcW w:w="5387" w:type="dxa"/>
            <w:vAlign w:val="center"/>
          </w:tcPr>
          <w:p w:rsidR="0038041F" w:rsidRPr="00403BB3" w:rsidRDefault="0038041F" w:rsidP="00591549">
            <w:pPr>
              <w:pStyle w:val="ListParagraph"/>
              <w:spacing w:after="120"/>
              <w:ind w:left="0"/>
              <w:jc w:val="both"/>
              <w:rPr>
                <w:lang w:val="vi-VN"/>
              </w:rPr>
            </w:pPr>
            <w:r w:rsidRPr="00403BB3">
              <w:rPr>
                <w:lang w:val="vi-VN"/>
              </w:rPr>
              <w:t>Bố trí thiết bị trong phân xưởng nghiền-phân cấp-tuyển nổi</w:t>
            </w:r>
          </w:p>
        </w:tc>
        <w:tc>
          <w:tcPr>
            <w:tcW w:w="850" w:type="dxa"/>
            <w:vAlign w:val="center"/>
          </w:tcPr>
          <w:p w:rsidR="0038041F" w:rsidRPr="00E86615" w:rsidRDefault="0038041F" w:rsidP="001B1C85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1</w:t>
            </w:r>
          </w:p>
        </w:tc>
        <w:tc>
          <w:tcPr>
            <w:tcW w:w="1583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</w:tr>
      <w:tr w:rsidR="0038041F" w:rsidRPr="00E86615" w:rsidTr="006104BF">
        <w:tc>
          <w:tcPr>
            <w:tcW w:w="1242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  <w:r w:rsidRPr="00E86615">
              <w:rPr>
                <w:bCs/>
              </w:rPr>
              <w:t>6.5</w:t>
            </w:r>
          </w:p>
        </w:tc>
        <w:tc>
          <w:tcPr>
            <w:tcW w:w="5387" w:type="dxa"/>
            <w:vAlign w:val="center"/>
          </w:tcPr>
          <w:p w:rsidR="0038041F" w:rsidRPr="00403BB3" w:rsidRDefault="0038041F" w:rsidP="00591549">
            <w:pPr>
              <w:pStyle w:val="ListParagraph"/>
              <w:spacing w:after="120"/>
              <w:ind w:left="0"/>
              <w:jc w:val="both"/>
              <w:rPr>
                <w:lang w:val="vi-VN"/>
              </w:rPr>
            </w:pPr>
            <w:r w:rsidRPr="00403BB3">
              <w:rPr>
                <w:lang w:val="vi-VN"/>
              </w:rPr>
              <w:t>Bố trí thiết bị trong phân xưởng tuyển trọng lực</w:t>
            </w:r>
          </w:p>
        </w:tc>
        <w:tc>
          <w:tcPr>
            <w:tcW w:w="850" w:type="dxa"/>
            <w:vAlign w:val="center"/>
          </w:tcPr>
          <w:p w:rsidR="0038041F" w:rsidRPr="00E86615" w:rsidRDefault="0038041F" w:rsidP="001B1C85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1</w:t>
            </w:r>
          </w:p>
        </w:tc>
        <w:tc>
          <w:tcPr>
            <w:tcW w:w="1583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</w:tr>
      <w:tr w:rsidR="00B817DE" w:rsidRPr="00E86615" w:rsidTr="006104BF">
        <w:tc>
          <w:tcPr>
            <w:tcW w:w="1242" w:type="dxa"/>
            <w:vAlign w:val="center"/>
          </w:tcPr>
          <w:p w:rsidR="00B817DE" w:rsidRPr="00E86615" w:rsidRDefault="00B817DE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  <w:r w:rsidRPr="00E86615">
              <w:rPr>
                <w:bCs/>
              </w:rPr>
              <w:t>6.6</w:t>
            </w:r>
          </w:p>
        </w:tc>
        <w:tc>
          <w:tcPr>
            <w:tcW w:w="5387" w:type="dxa"/>
            <w:vAlign w:val="center"/>
          </w:tcPr>
          <w:p w:rsidR="00B817DE" w:rsidRPr="00403BB3" w:rsidRDefault="00B817DE" w:rsidP="00102C76">
            <w:pPr>
              <w:pStyle w:val="ListParagraph"/>
              <w:spacing w:after="120"/>
              <w:ind w:left="0"/>
              <w:jc w:val="both"/>
              <w:rPr>
                <w:lang w:val="vi-VN"/>
              </w:rPr>
            </w:pPr>
            <w:r w:rsidRPr="00403BB3">
              <w:rPr>
                <w:lang w:val="vi-VN"/>
              </w:rPr>
              <w:t>Bố trí thiết bị trong phân xưởng tuyển từ</w:t>
            </w:r>
          </w:p>
        </w:tc>
        <w:tc>
          <w:tcPr>
            <w:tcW w:w="850" w:type="dxa"/>
            <w:vMerge w:val="restart"/>
            <w:vAlign w:val="center"/>
          </w:tcPr>
          <w:p w:rsidR="00B817DE" w:rsidRPr="00E86615" w:rsidRDefault="00B817DE" w:rsidP="001B1C85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583" w:type="dxa"/>
            <w:vAlign w:val="center"/>
          </w:tcPr>
          <w:p w:rsidR="00B817DE" w:rsidRPr="00E86615" w:rsidRDefault="00B817DE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</w:tr>
      <w:tr w:rsidR="00B817DE" w:rsidRPr="0090323A" w:rsidTr="006104BF">
        <w:tc>
          <w:tcPr>
            <w:tcW w:w="1242" w:type="dxa"/>
            <w:vAlign w:val="center"/>
          </w:tcPr>
          <w:p w:rsidR="00B817DE" w:rsidRPr="00E86615" w:rsidRDefault="00B817DE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  <w:r w:rsidRPr="00E86615">
              <w:rPr>
                <w:bCs/>
              </w:rPr>
              <w:t>6.7</w:t>
            </w:r>
          </w:p>
        </w:tc>
        <w:tc>
          <w:tcPr>
            <w:tcW w:w="5387" w:type="dxa"/>
            <w:vAlign w:val="center"/>
          </w:tcPr>
          <w:p w:rsidR="00B817DE" w:rsidRPr="00403BB3" w:rsidRDefault="00B817DE" w:rsidP="00591549">
            <w:pPr>
              <w:pStyle w:val="ListParagraph"/>
              <w:spacing w:after="120"/>
              <w:ind w:left="0"/>
              <w:jc w:val="both"/>
              <w:rPr>
                <w:lang w:val="vi-VN"/>
              </w:rPr>
            </w:pPr>
            <w:r w:rsidRPr="00403BB3">
              <w:rPr>
                <w:lang w:val="vi-VN"/>
              </w:rPr>
              <w:t>Bố trí thiết bị cô đặc, lọc sấy</w:t>
            </w:r>
          </w:p>
        </w:tc>
        <w:tc>
          <w:tcPr>
            <w:tcW w:w="850" w:type="dxa"/>
            <w:vMerge/>
            <w:vAlign w:val="center"/>
          </w:tcPr>
          <w:p w:rsidR="00B817DE" w:rsidRPr="009F7D25" w:rsidRDefault="00B817DE" w:rsidP="001B1C85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  <w:tc>
          <w:tcPr>
            <w:tcW w:w="1583" w:type="dxa"/>
            <w:vAlign w:val="center"/>
          </w:tcPr>
          <w:p w:rsidR="00B817DE" w:rsidRPr="00E86615" w:rsidRDefault="00B817DE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</w:tr>
      <w:tr w:rsidR="0038041F" w:rsidRPr="00E86615" w:rsidTr="006104BF">
        <w:tc>
          <w:tcPr>
            <w:tcW w:w="1242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6.8</w:t>
            </w:r>
          </w:p>
        </w:tc>
        <w:tc>
          <w:tcPr>
            <w:tcW w:w="5387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</w:pPr>
            <w:r w:rsidRPr="00E86615">
              <w:t>Một số sơ đồ thiết bị</w:t>
            </w:r>
          </w:p>
        </w:tc>
        <w:tc>
          <w:tcPr>
            <w:tcW w:w="850" w:type="dxa"/>
            <w:vAlign w:val="center"/>
          </w:tcPr>
          <w:p w:rsidR="0038041F" w:rsidRPr="00E86615" w:rsidRDefault="0038041F" w:rsidP="001B1C85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1</w:t>
            </w:r>
          </w:p>
        </w:tc>
        <w:tc>
          <w:tcPr>
            <w:tcW w:w="1583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</w:tr>
      <w:tr w:rsidR="0038041F" w:rsidRPr="00E86615" w:rsidTr="006104BF">
        <w:tc>
          <w:tcPr>
            <w:tcW w:w="1242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  <w:r w:rsidRPr="00E86615">
              <w:rPr>
                <w:b/>
                <w:bCs/>
                <w:lang w:val="nl-NL"/>
              </w:rPr>
              <w:t>Chương 7</w:t>
            </w:r>
          </w:p>
        </w:tc>
        <w:tc>
          <w:tcPr>
            <w:tcW w:w="5387" w:type="dxa"/>
            <w:vAlign w:val="center"/>
          </w:tcPr>
          <w:p w:rsidR="0038041F" w:rsidRPr="00E86615" w:rsidRDefault="0038041F" w:rsidP="004E668D">
            <w:pPr>
              <w:pStyle w:val="ListParagraph"/>
              <w:spacing w:after="120"/>
              <w:ind w:left="0"/>
              <w:jc w:val="both"/>
              <w:rPr>
                <w:b/>
                <w:bCs/>
                <w:lang w:val="vi-VN"/>
              </w:rPr>
            </w:pPr>
            <w:r w:rsidRPr="00E86615">
              <w:rPr>
                <w:b/>
              </w:rPr>
              <w:t>Thiết kế tổng mặt bằng xưởng tuyển</w:t>
            </w:r>
          </w:p>
        </w:tc>
        <w:tc>
          <w:tcPr>
            <w:tcW w:w="850" w:type="dxa"/>
            <w:vAlign w:val="center"/>
          </w:tcPr>
          <w:p w:rsidR="0038041F" w:rsidRPr="00E86615" w:rsidRDefault="00BA7D3C" w:rsidP="001B1C85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583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4.1.7</w:t>
            </w:r>
          </w:p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4.2.1-4.2.6</w:t>
            </w:r>
          </w:p>
        </w:tc>
      </w:tr>
      <w:tr w:rsidR="0038041F" w:rsidRPr="00E86615" w:rsidTr="006104BF">
        <w:tc>
          <w:tcPr>
            <w:tcW w:w="1242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7.1</w:t>
            </w:r>
          </w:p>
        </w:tc>
        <w:tc>
          <w:tcPr>
            <w:tcW w:w="5387" w:type="dxa"/>
            <w:vAlign w:val="center"/>
          </w:tcPr>
          <w:p w:rsidR="0038041F" w:rsidRPr="00E86615" w:rsidRDefault="0038041F" w:rsidP="00EE0914">
            <w:pPr>
              <w:pStyle w:val="ListParagraph"/>
              <w:spacing w:after="120"/>
              <w:ind w:left="0"/>
              <w:jc w:val="both"/>
            </w:pPr>
            <w:r w:rsidRPr="00E86615">
              <w:t xml:space="preserve">Chọn địa điểm xây dựng xưởng  </w:t>
            </w:r>
          </w:p>
        </w:tc>
        <w:tc>
          <w:tcPr>
            <w:tcW w:w="850" w:type="dxa"/>
            <w:vAlign w:val="center"/>
          </w:tcPr>
          <w:p w:rsidR="0038041F" w:rsidRPr="00E86615" w:rsidRDefault="00B817DE" w:rsidP="001B1C85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583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</w:tr>
      <w:tr w:rsidR="0038041F" w:rsidRPr="00E86615" w:rsidTr="006104BF">
        <w:tc>
          <w:tcPr>
            <w:tcW w:w="1242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lastRenderedPageBreak/>
              <w:t>7.2</w:t>
            </w:r>
          </w:p>
        </w:tc>
        <w:tc>
          <w:tcPr>
            <w:tcW w:w="5387" w:type="dxa"/>
            <w:vAlign w:val="center"/>
          </w:tcPr>
          <w:p w:rsidR="0038041F" w:rsidRPr="00E86615" w:rsidRDefault="0038041F" w:rsidP="00EE0914">
            <w:pPr>
              <w:pStyle w:val="ListParagraph"/>
              <w:spacing w:after="120"/>
              <w:ind w:left="0"/>
              <w:jc w:val="both"/>
            </w:pPr>
            <w:r w:rsidRPr="00E86615">
              <w:t>Thành phần tổ chức của xưởng tuyển</w:t>
            </w:r>
          </w:p>
        </w:tc>
        <w:tc>
          <w:tcPr>
            <w:tcW w:w="850" w:type="dxa"/>
            <w:vAlign w:val="center"/>
          </w:tcPr>
          <w:p w:rsidR="0038041F" w:rsidRPr="00E86615" w:rsidRDefault="0038041F" w:rsidP="001B1C85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1</w:t>
            </w:r>
          </w:p>
        </w:tc>
        <w:tc>
          <w:tcPr>
            <w:tcW w:w="1583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</w:tr>
      <w:tr w:rsidR="0038041F" w:rsidRPr="00E86615" w:rsidTr="006104BF">
        <w:tc>
          <w:tcPr>
            <w:tcW w:w="1242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7.3</w:t>
            </w:r>
          </w:p>
        </w:tc>
        <w:tc>
          <w:tcPr>
            <w:tcW w:w="5387" w:type="dxa"/>
            <w:vAlign w:val="center"/>
          </w:tcPr>
          <w:p w:rsidR="0038041F" w:rsidRPr="00E86615" w:rsidRDefault="0038041F" w:rsidP="00EE0914">
            <w:pPr>
              <w:pStyle w:val="ListParagraph"/>
              <w:spacing w:after="120"/>
              <w:ind w:left="0"/>
              <w:jc w:val="both"/>
            </w:pPr>
            <w:r w:rsidRPr="00E86615">
              <w:t>Những nguyên tắc thiết kế tổng mặt bằng</w:t>
            </w:r>
          </w:p>
        </w:tc>
        <w:tc>
          <w:tcPr>
            <w:tcW w:w="850" w:type="dxa"/>
            <w:vAlign w:val="center"/>
          </w:tcPr>
          <w:p w:rsidR="0038041F" w:rsidRPr="00E86615" w:rsidRDefault="0038041F" w:rsidP="001B1C85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1</w:t>
            </w:r>
          </w:p>
        </w:tc>
        <w:tc>
          <w:tcPr>
            <w:tcW w:w="1583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</w:tr>
      <w:tr w:rsidR="0038041F" w:rsidRPr="00E86615" w:rsidTr="006104BF">
        <w:tc>
          <w:tcPr>
            <w:tcW w:w="1242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E86615">
              <w:rPr>
                <w:bCs/>
              </w:rPr>
              <w:t>7.4</w:t>
            </w:r>
          </w:p>
        </w:tc>
        <w:tc>
          <w:tcPr>
            <w:tcW w:w="5387" w:type="dxa"/>
            <w:vAlign w:val="center"/>
          </w:tcPr>
          <w:p w:rsidR="0038041F" w:rsidRPr="00E86615" w:rsidRDefault="0038041F" w:rsidP="00EE0914">
            <w:pPr>
              <w:pStyle w:val="ListParagraph"/>
              <w:spacing w:after="120"/>
              <w:ind w:left="0"/>
              <w:jc w:val="both"/>
            </w:pPr>
            <w:r w:rsidRPr="00E86615">
              <w:t>Bãi thải</w:t>
            </w:r>
          </w:p>
        </w:tc>
        <w:tc>
          <w:tcPr>
            <w:tcW w:w="850" w:type="dxa"/>
            <w:vAlign w:val="center"/>
          </w:tcPr>
          <w:p w:rsidR="0038041F" w:rsidRPr="00E86615" w:rsidRDefault="00B817DE" w:rsidP="001B1C85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83" w:type="dxa"/>
            <w:vAlign w:val="center"/>
          </w:tcPr>
          <w:p w:rsidR="0038041F" w:rsidRPr="00E86615" w:rsidRDefault="0038041F" w:rsidP="00102C76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</w:tr>
    </w:tbl>
    <w:p w:rsidR="00744C77" w:rsidRPr="00E86615" w:rsidRDefault="00744C77" w:rsidP="00102C76">
      <w:pPr>
        <w:pStyle w:val="BodyText2"/>
        <w:numPr>
          <w:ilvl w:val="0"/>
          <w:numId w:val="6"/>
        </w:numPr>
        <w:spacing w:line="240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r w:rsidRPr="00E86615">
        <w:rPr>
          <w:b/>
          <w:bCs/>
          <w:color w:val="000000"/>
          <w:sz w:val="24"/>
          <w:szCs w:val="24"/>
        </w:rPr>
        <w:t>Phương pháp giảng dạy</w:t>
      </w:r>
    </w:p>
    <w:p w:rsidR="00D171C9" w:rsidRPr="00E86615" w:rsidRDefault="003F7694" w:rsidP="00102C76">
      <w:pPr>
        <w:pStyle w:val="ListParagraph"/>
        <w:spacing w:after="120"/>
        <w:ind w:left="567" w:hanging="238"/>
        <w:jc w:val="both"/>
        <w:rPr>
          <w:bCs/>
        </w:rPr>
      </w:pPr>
      <w:r w:rsidRPr="00E86615">
        <w:rPr>
          <w:bCs/>
          <w:color w:val="000000"/>
        </w:rPr>
        <w:t xml:space="preserve">- Giảng dạy lý thuyết kết hợp bài tập </w:t>
      </w:r>
    </w:p>
    <w:p w:rsidR="00D171C9" w:rsidRPr="00E86615" w:rsidRDefault="00296F71" w:rsidP="00102C76">
      <w:pPr>
        <w:pStyle w:val="ListParagraph"/>
        <w:spacing w:after="120"/>
        <w:ind w:left="567" w:hanging="238"/>
        <w:jc w:val="both"/>
      </w:pPr>
      <w:r w:rsidRPr="00E86615">
        <w:rPr>
          <w:lang w:val="vi-VN"/>
        </w:rPr>
        <w:t>-</w:t>
      </w:r>
      <w:r w:rsidR="00F26E9C" w:rsidRPr="00E86615">
        <w:t xml:space="preserve"> </w:t>
      </w:r>
      <w:r w:rsidR="00033DB0" w:rsidRPr="00E86615">
        <w:t xml:space="preserve">Giảng dạy </w:t>
      </w:r>
      <w:r w:rsidR="0085406C" w:rsidRPr="00E86615">
        <w:t xml:space="preserve">lý thuyết </w:t>
      </w:r>
      <w:r w:rsidR="00033DB0" w:rsidRPr="00E86615">
        <w:t xml:space="preserve">kết hợp với thực tế thông qua: các báo cáo thiết </w:t>
      </w:r>
      <w:r w:rsidR="0085406C" w:rsidRPr="00E86615">
        <w:t>kế xưởng thực tế,</w:t>
      </w:r>
      <w:r w:rsidR="00033DB0" w:rsidRPr="00E86615">
        <w:t xml:space="preserve"> thảo luận</w:t>
      </w:r>
      <w:r w:rsidR="004E668D" w:rsidRPr="00E86615">
        <w:t>.</w:t>
      </w:r>
    </w:p>
    <w:p w:rsidR="00744C77" w:rsidRPr="00E86615" w:rsidRDefault="00744C77" w:rsidP="00102C76">
      <w:pPr>
        <w:pStyle w:val="BodyText2"/>
        <w:numPr>
          <w:ilvl w:val="0"/>
          <w:numId w:val="6"/>
        </w:numPr>
        <w:spacing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E86615">
        <w:rPr>
          <w:b/>
          <w:bCs/>
          <w:color w:val="000000"/>
          <w:sz w:val="24"/>
          <w:szCs w:val="24"/>
        </w:rPr>
        <w:t>Nhiệm vụ của sinh viê</w:t>
      </w:r>
      <w:r w:rsidR="0085406C" w:rsidRPr="00E86615">
        <w:rPr>
          <w:b/>
          <w:bCs/>
          <w:color w:val="000000"/>
          <w:sz w:val="24"/>
          <w:szCs w:val="24"/>
        </w:rPr>
        <w:t>n</w:t>
      </w:r>
    </w:p>
    <w:p w:rsidR="00744C77" w:rsidRPr="00E86615" w:rsidRDefault="00744C77" w:rsidP="00102C76">
      <w:pPr>
        <w:pStyle w:val="BodyText2"/>
        <w:tabs>
          <w:tab w:val="num" w:pos="960"/>
        </w:tabs>
        <w:spacing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E86615">
        <w:rPr>
          <w:bCs/>
          <w:color w:val="000000"/>
          <w:sz w:val="24"/>
          <w:szCs w:val="24"/>
        </w:rPr>
        <w:t>Sinh viên phải thực hiện các nhiệm vụ sau:</w:t>
      </w:r>
    </w:p>
    <w:p w:rsidR="00744C77" w:rsidRPr="00E86615" w:rsidRDefault="00744C77" w:rsidP="00102C76">
      <w:pPr>
        <w:pStyle w:val="BodyText2"/>
        <w:tabs>
          <w:tab w:val="num" w:pos="960"/>
        </w:tabs>
        <w:spacing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E86615">
        <w:rPr>
          <w:bCs/>
          <w:color w:val="000000"/>
          <w:sz w:val="24"/>
          <w:szCs w:val="24"/>
        </w:rPr>
        <w:t xml:space="preserve">- </w:t>
      </w:r>
      <w:r w:rsidR="006E5BAC" w:rsidRPr="00E86615">
        <w:rPr>
          <w:bCs/>
          <w:color w:val="000000"/>
          <w:sz w:val="24"/>
          <w:szCs w:val="24"/>
        </w:rPr>
        <w:t>Có mặt</w:t>
      </w:r>
      <w:r w:rsidRPr="00E86615">
        <w:rPr>
          <w:bCs/>
          <w:color w:val="000000"/>
          <w:sz w:val="24"/>
          <w:szCs w:val="24"/>
        </w:rPr>
        <w:t xml:space="preserve"> tối thiểu 80% số tiết học lý thuyết.</w:t>
      </w:r>
    </w:p>
    <w:p w:rsidR="00744C77" w:rsidRPr="00E86615" w:rsidRDefault="00744C77" w:rsidP="00102C76">
      <w:pPr>
        <w:pStyle w:val="BodyText2"/>
        <w:tabs>
          <w:tab w:val="num" w:pos="960"/>
        </w:tabs>
        <w:spacing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E86615">
        <w:rPr>
          <w:bCs/>
          <w:color w:val="000000"/>
          <w:sz w:val="24"/>
          <w:szCs w:val="24"/>
        </w:rPr>
        <w:t xml:space="preserve">- </w:t>
      </w:r>
      <w:r w:rsidR="006E5BAC" w:rsidRPr="00E86615">
        <w:rPr>
          <w:bCs/>
          <w:color w:val="000000"/>
          <w:sz w:val="24"/>
          <w:szCs w:val="24"/>
        </w:rPr>
        <w:t>Hoàn thành</w:t>
      </w:r>
      <w:r w:rsidRPr="00E86615">
        <w:rPr>
          <w:bCs/>
          <w:color w:val="000000"/>
          <w:sz w:val="24"/>
          <w:szCs w:val="24"/>
        </w:rPr>
        <w:t xml:space="preserve"> đầy đủ 100% giờ thực hành/thí nghiệm/thực tập và có báo cáo kết quả.</w:t>
      </w:r>
    </w:p>
    <w:p w:rsidR="00744C77" w:rsidRPr="00E86615" w:rsidRDefault="00744C77" w:rsidP="00102C76">
      <w:pPr>
        <w:pStyle w:val="BodyText2"/>
        <w:tabs>
          <w:tab w:val="num" w:pos="960"/>
        </w:tabs>
        <w:spacing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E86615">
        <w:rPr>
          <w:bCs/>
          <w:color w:val="000000"/>
          <w:sz w:val="24"/>
          <w:szCs w:val="24"/>
        </w:rPr>
        <w:t xml:space="preserve">- </w:t>
      </w:r>
      <w:r w:rsidR="006E5BAC" w:rsidRPr="00E86615">
        <w:rPr>
          <w:bCs/>
          <w:color w:val="000000"/>
          <w:sz w:val="24"/>
          <w:szCs w:val="24"/>
        </w:rPr>
        <w:t>Hoàn thành</w:t>
      </w:r>
      <w:r w:rsidRPr="00E86615">
        <w:rPr>
          <w:bCs/>
          <w:color w:val="000000"/>
          <w:sz w:val="24"/>
          <w:szCs w:val="24"/>
        </w:rPr>
        <w:t xml:space="preserve"> đầy đủ các bài tập nhóm/ bài tập và được đánh giá kết quả thực hiện.</w:t>
      </w:r>
    </w:p>
    <w:p w:rsidR="00744C77" w:rsidRPr="00E86615" w:rsidRDefault="00744C77" w:rsidP="00102C76">
      <w:pPr>
        <w:pStyle w:val="BodyText2"/>
        <w:tabs>
          <w:tab w:val="num" w:pos="960"/>
        </w:tabs>
        <w:spacing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E86615">
        <w:rPr>
          <w:bCs/>
          <w:color w:val="000000"/>
          <w:sz w:val="24"/>
          <w:szCs w:val="24"/>
        </w:rPr>
        <w:t>- Tham dự kiểm tra giữa học kỳ.</w:t>
      </w:r>
    </w:p>
    <w:p w:rsidR="00744C77" w:rsidRPr="00E86615" w:rsidRDefault="00744C77" w:rsidP="00102C76">
      <w:pPr>
        <w:pStyle w:val="BodyText2"/>
        <w:tabs>
          <w:tab w:val="num" w:pos="960"/>
        </w:tabs>
        <w:spacing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E86615">
        <w:rPr>
          <w:bCs/>
          <w:color w:val="000000"/>
          <w:sz w:val="24"/>
          <w:szCs w:val="24"/>
        </w:rPr>
        <w:t>- Tham dự thi kết thúc học phần</w:t>
      </w:r>
      <w:r w:rsidR="000F78FF" w:rsidRPr="00E86615">
        <w:rPr>
          <w:bCs/>
          <w:color w:val="000000"/>
          <w:sz w:val="24"/>
          <w:szCs w:val="24"/>
        </w:rPr>
        <w:t xml:space="preserve"> (bắt buộc)</w:t>
      </w:r>
      <w:r w:rsidRPr="00E86615">
        <w:rPr>
          <w:bCs/>
          <w:color w:val="000000"/>
          <w:sz w:val="24"/>
          <w:szCs w:val="24"/>
        </w:rPr>
        <w:t>.</w:t>
      </w:r>
    </w:p>
    <w:p w:rsidR="00744C77" w:rsidRPr="00E86615" w:rsidRDefault="00744C77" w:rsidP="00102C76">
      <w:pPr>
        <w:pStyle w:val="BodyText2"/>
        <w:tabs>
          <w:tab w:val="num" w:pos="960"/>
        </w:tabs>
        <w:spacing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E86615">
        <w:rPr>
          <w:bCs/>
          <w:color w:val="000000"/>
          <w:sz w:val="24"/>
          <w:szCs w:val="24"/>
        </w:rPr>
        <w:t xml:space="preserve">- Chủ động </w:t>
      </w:r>
      <w:r w:rsidR="002B3774" w:rsidRPr="00E86615">
        <w:rPr>
          <w:bCs/>
          <w:color w:val="000000"/>
          <w:sz w:val="24"/>
          <w:szCs w:val="24"/>
        </w:rPr>
        <w:t xml:space="preserve">chuẩn bị các nội dung và </w:t>
      </w:r>
      <w:r w:rsidRPr="00E86615">
        <w:rPr>
          <w:bCs/>
          <w:color w:val="000000"/>
          <w:sz w:val="24"/>
          <w:szCs w:val="24"/>
        </w:rPr>
        <w:t>thực hiện giờ tự học</w:t>
      </w:r>
      <w:r w:rsidR="002B3774" w:rsidRPr="00E86615">
        <w:rPr>
          <w:bCs/>
          <w:color w:val="000000"/>
          <w:sz w:val="24"/>
          <w:szCs w:val="24"/>
        </w:rPr>
        <w:t xml:space="preserve"> theo mục 11</w:t>
      </w:r>
      <w:r w:rsidRPr="00E86615">
        <w:rPr>
          <w:bCs/>
          <w:color w:val="000000"/>
          <w:sz w:val="24"/>
          <w:szCs w:val="24"/>
        </w:rPr>
        <w:t>.</w:t>
      </w:r>
    </w:p>
    <w:p w:rsidR="00744C77" w:rsidRPr="00E86615" w:rsidRDefault="00744C77" w:rsidP="00102C76">
      <w:pPr>
        <w:pStyle w:val="BodyText2"/>
        <w:numPr>
          <w:ilvl w:val="0"/>
          <w:numId w:val="6"/>
        </w:numPr>
        <w:spacing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E86615">
        <w:rPr>
          <w:b/>
          <w:bCs/>
          <w:color w:val="000000"/>
          <w:sz w:val="24"/>
          <w:szCs w:val="24"/>
        </w:rPr>
        <w:t>Đánh gi</w:t>
      </w:r>
      <w:r w:rsidR="009540AF" w:rsidRPr="00E86615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E86615" w:rsidRDefault="00744C77" w:rsidP="00102C76">
      <w:pPr>
        <w:pStyle w:val="BodyText2"/>
        <w:numPr>
          <w:ilvl w:val="1"/>
          <w:numId w:val="6"/>
        </w:numPr>
        <w:spacing w:line="240" w:lineRule="auto"/>
        <w:jc w:val="both"/>
        <w:rPr>
          <w:b/>
          <w:bCs/>
          <w:color w:val="000000"/>
          <w:sz w:val="24"/>
          <w:szCs w:val="24"/>
        </w:rPr>
      </w:pPr>
      <w:r w:rsidRPr="00E86615">
        <w:rPr>
          <w:b/>
          <w:bCs/>
          <w:color w:val="000000"/>
          <w:sz w:val="24"/>
          <w:szCs w:val="24"/>
        </w:rPr>
        <w:t>Cách đánh giá</w:t>
      </w:r>
    </w:p>
    <w:p w:rsidR="00744C77" w:rsidRPr="00E86615" w:rsidRDefault="00744C77" w:rsidP="00102C76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E86615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BA7C39" w:rsidRPr="00E86615" w:rsidRDefault="00BA7C39" w:rsidP="00102C76">
      <w:pPr>
        <w:pStyle w:val="BodyText2"/>
        <w:tabs>
          <w:tab w:val="num" w:pos="960"/>
        </w:tabs>
        <w:spacing w:line="240" w:lineRule="auto"/>
        <w:ind w:firstLine="259"/>
        <w:jc w:val="both"/>
        <w:rPr>
          <w:b/>
          <w:bCs/>
          <w:color w:val="000000"/>
          <w:sz w:val="24"/>
          <w:szCs w:val="24"/>
          <w:lang w:val="nl-NL"/>
        </w:rPr>
      </w:pPr>
      <w:r w:rsidRPr="00E86615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E86615">
        <w:rPr>
          <w:b/>
          <w:bCs/>
          <w:color w:val="000000"/>
          <w:sz w:val="24"/>
          <w:szCs w:val="24"/>
        </w:rPr>
        <w:t xml:space="preserve">               </w:t>
      </w:r>
      <w:r w:rsidRPr="00E8661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E86615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E86615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E86615" w:rsidTr="00665547">
        <w:tc>
          <w:tcPr>
            <w:tcW w:w="564" w:type="dxa"/>
            <w:shd w:val="clear" w:color="auto" w:fill="auto"/>
          </w:tcPr>
          <w:p w:rsidR="00665547" w:rsidRPr="00E86615" w:rsidRDefault="00665547" w:rsidP="00102C76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65547" w:rsidRPr="00E86615" w:rsidRDefault="00665547" w:rsidP="00102C76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65547" w:rsidRPr="00E86615" w:rsidRDefault="00665547" w:rsidP="00102C76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E86615" w:rsidRDefault="00665547" w:rsidP="00102C76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E86615" w:rsidTr="00665547">
        <w:tc>
          <w:tcPr>
            <w:tcW w:w="564" w:type="dxa"/>
            <w:shd w:val="clear" w:color="auto" w:fill="auto"/>
            <w:vAlign w:val="center"/>
          </w:tcPr>
          <w:p w:rsidR="00665547" w:rsidRPr="00E86615" w:rsidRDefault="00665547" w:rsidP="00102C76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E86615" w:rsidRDefault="00665547" w:rsidP="00102C76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E86615" w:rsidRDefault="00665547" w:rsidP="00102C76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E86615" w:rsidRDefault="00665547" w:rsidP="00102C76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90323A" w:rsidTr="00665547">
        <w:tc>
          <w:tcPr>
            <w:tcW w:w="564" w:type="dxa"/>
            <w:shd w:val="clear" w:color="auto" w:fill="auto"/>
            <w:vAlign w:val="center"/>
          </w:tcPr>
          <w:p w:rsidR="00665547" w:rsidRPr="00E86615" w:rsidRDefault="00665547" w:rsidP="00102C76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E86615" w:rsidRDefault="00665547" w:rsidP="00102C76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E86615" w:rsidRDefault="00665547" w:rsidP="00102C76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E8661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E86615" w:rsidRDefault="00665547" w:rsidP="00102C76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90323A" w:rsidTr="00665547">
        <w:tc>
          <w:tcPr>
            <w:tcW w:w="564" w:type="dxa"/>
            <w:shd w:val="clear" w:color="auto" w:fill="auto"/>
            <w:vAlign w:val="center"/>
          </w:tcPr>
          <w:p w:rsidR="00665547" w:rsidRPr="00E86615" w:rsidRDefault="00665547" w:rsidP="00102C76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E86615" w:rsidRDefault="00665547" w:rsidP="00102C76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E86615" w:rsidRDefault="00665547" w:rsidP="00102C76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- Báo cáo/thuyết minh/...</w:t>
            </w:r>
          </w:p>
          <w:p w:rsidR="00665547" w:rsidRPr="00E86615" w:rsidRDefault="00665547" w:rsidP="00102C76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E8661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E86615" w:rsidRDefault="00665547" w:rsidP="00102C76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E86615" w:rsidTr="00665547">
        <w:tc>
          <w:tcPr>
            <w:tcW w:w="564" w:type="dxa"/>
            <w:shd w:val="clear" w:color="auto" w:fill="auto"/>
            <w:vAlign w:val="center"/>
          </w:tcPr>
          <w:p w:rsidR="00665547" w:rsidRPr="00E86615" w:rsidRDefault="00665547" w:rsidP="00102C76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E86615" w:rsidRDefault="00665547" w:rsidP="00102C76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Điểm thực hành/ thí nghiệm/ thực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E86615" w:rsidRDefault="00665547" w:rsidP="00102C76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- Báo cáo</w:t>
            </w:r>
            <w:r w:rsidR="00CB0A27"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, </w:t>
            </w: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kỹ năng thực hành/....</w:t>
            </w:r>
          </w:p>
          <w:p w:rsidR="00665547" w:rsidRPr="00E86615" w:rsidRDefault="00665547" w:rsidP="00102C76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- Tham gia 100% số giờ</w:t>
            </w:r>
            <w:r w:rsidRPr="00E8661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E86615" w:rsidRDefault="00665547" w:rsidP="00102C76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665547" w:rsidRPr="00E86615" w:rsidTr="00665547">
        <w:tc>
          <w:tcPr>
            <w:tcW w:w="564" w:type="dxa"/>
            <w:shd w:val="clear" w:color="auto" w:fill="auto"/>
            <w:vAlign w:val="center"/>
          </w:tcPr>
          <w:p w:rsidR="00665547" w:rsidRPr="00E86615" w:rsidRDefault="00665547" w:rsidP="00102C76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E86615" w:rsidRDefault="00665547" w:rsidP="00102C76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665547" w:rsidRPr="00E86615" w:rsidRDefault="00665547" w:rsidP="00102C76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E86615" w:rsidRDefault="00665547" w:rsidP="00102C76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</w:t>
            </w:r>
            <w:r w:rsidR="007800C7" w:rsidRPr="00E86615">
              <w:rPr>
                <w:bCs/>
                <w:color w:val="000000"/>
                <w:sz w:val="24"/>
                <w:szCs w:val="24"/>
                <w:lang w:val="nl-NL"/>
              </w:rPr>
              <w:t>15</w:t>
            </w: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47" w:rsidRPr="00E86615" w:rsidRDefault="00665547" w:rsidP="00102C76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E86615" w:rsidTr="00665547">
        <w:tc>
          <w:tcPr>
            <w:tcW w:w="564" w:type="dxa"/>
            <w:shd w:val="clear" w:color="auto" w:fill="auto"/>
            <w:vAlign w:val="center"/>
          </w:tcPr>
          <w:p w:rsidR="00665547" w:rsidRPr="00E86615" w:rsidRDefault="007800C7" w:rsidP="00102C76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E86615" w:rsidRDefault="00665547" w:rsidP="00102C76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E86615" w:rsidRDefault="00665547" w:rsidP="00102C76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</w:t>
            </w:r>
            <w:r w:rsidR="007800C7" w:rsidRPr="00E86615">
              <w:rPr>
                <w:bCs/>
                <w:color w:val="000000"/>
                <w:sz w:val="24"/>
                <w:szCs w:val="24"/>
                <w:lang w:val="nl-NL"/>
              </w:rPr>
              <w:t>60</w:t>
            </w: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  <w:r w:rsidRPr="00E8661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665547" w:rsidRPr="00E86615" w:rsidRDefault="00665547" w:rsidP="00102C76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:rsidR="00665547" w:rsidRPr="00E86615" w:rsidRDefault="00665547" w:rsidP="00102C76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A472E" w:rsidRPr="00E86615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Pr="00E8661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665547" w:rsidRPr="00E86615" w:rsidRDefault="00665547" w:rsidP="00102C76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E86615" w:rsidRDefault="00665547" w:rsidP="00102C76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E86615" w:rsidRDefault="00665547" w:rsidP="00102C76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E86615" w:rsidRDefault="00744C77" w:rsidP="00102C76">
      <w:pPr>
        <w:spacing w:after="120"/>
        <w:ind w:firstLine="648"/>
        <w:jc w:val="both"/>
        <w:rPr>
          <w:i/>
          <w:sz w:val="24"/>
          <w:szCs w:val="24"/>
        </w:rPr>
      </w:pPr>
      <w:r w:rsidRPr="00E86615">
        <w:rPr>
          <w:i/>
          <w:sz w:val="24"/>
          <w:szCs w:val="24"/>
          <w:u w:val="single"/>
        </w:rPr>
        <w:t>Lưu ý</w:t>
      </w:r>
      <w:r w:rsidRPr="00E86615">
        <w:rPr>
          <w:i/>
          <w:sz w:val="24"/>
          <w:szCs w:val="24"/>
        </w:rPr>
        <w:t xml:space="preserve">: </w:t>
      </w:r>
    </w:p>
    <w:p w:rsidR="00744C77" w:rsidRPr="00E86615" w:rsidRDefault="00744C77" w:rsidP="00102C76">
      <w:pPr>
        <w:spacing w:after="120"/>
        <w:ind w:firstLine="648"/>
        <w:jc w:val="both"/>
        <w:rPr>
          <w:i/>
          <w:sz w:val="24"/>
          <w:szCs w:val="24"/>
        </w:rPr>
      </w:pPr>
      <w:r w:rsidRPr="00E86615">
        <w:rPr>
          <w:i/>
          <w:sz w:val="24"/>
          <w:szCs w:val="24"/>
        </w:rPr>
        <w:t xml:space="preserve">- Nội dung trong bảng trên chỉ </w:t>
      </w:r>
      <w:r w:rsidR="007800C7" w:rsidRPr="00E86615">
        <w:rPr>
          <w:i/>
          <w:sz w:val="24"/>
          <w:szCs w:val="24"/>
        </w:rPr>
        <w:t>có thể thay đổi</w:t>
      </w:r>
      <w:r w:rsidRPr="00E86615">
        <w:rPr>
          <w:i/>
          <w:sz w:val="24"/>
          <w:szCs w:val="24"/>
        </w:rPr>
        <w:t xml:space="preserve"> tùy theo đặc điểm của </w:t>
      </w:r>
      <w:r w:rsidR="007800C7" w:rsidRPr="00E86615">
        <w:rPr>
          <w:i/>
          <w:sz w:val="24"/>
          <w:szCs w:val="24"/>
        </w:rPr>
        <w:t xml:space="preserve">từng </w:t>
      </w:r>
      <w:r w:rsidRPr="00E86615">
        <w:rPr>
          <w:i/>
          <w:sz w:val="24"/>
          <w:szCs w:val="24"/>
        </w:rPr>
        <w:t>học phần. Tổng cộng trọng số của các điểm thành phần là 100%.</w:t>
      </w:r>
    </w:p>
    <w:p w:rsidR="00744C77" w:rsidRPr="00E86615" w:rsidRDefault="00744C77" w:rsidP="00102C76">
      <w:pPr>
        <w:spacing w:after="120"/>
        <w:ind w:firstLine="648"/>
        <w:jc w:val="both"/>
        <w:rPr>
          <w:i/>
          <w:sz w:val="24"/>
          <w:szCs w:val="24"/>
        </w:rPr>
      </w:pPr>
      <w:r w:rsidRPr="00E86615">
        <w:rPr>
          <w:i/>
          <w:sz w:val="24"/>
          <w:szCs w:val="24"/>
        </w:rPr>
        <w:t>- Cột “Quy định” tương ứng với các điểm thành phần có thể trình bày thêm nội dung tiêu chí đánh giá.</w:t>
      </w:r>
    </w:p>
    <w:p w:rsidR="00665547" w:rsidRPr="00E86615" w:rsidRDefault="00665547" w:rsidP="00102C76">
      <w:pPr>
        <w:spacing w:after="120"/>
        <w:ind w:firstLine="648"/>
        <w:jc w:val="both"/>
        <w:rPr>
          <w:i/>
          <w:sz w:val="24"/>
          <w:szCs w:val="24"/>
        </w:rPr>
      </w:pPr>
      <w:r w:rsidRPr="00E86615">
        <w:rPr>
          <w:i/>
          <w:sz w:val="24"/>
          <w:szCs w:val="24"/>
        </w:rPr>
        <w:lastRenderedPageBreak/>
        <w:t>- Hình thức thi có thể thay đổi theo từng năm học (Giảng viên cần thông báo cho bộ phận Khảo thí nếu thay đổi hình thức thi vào đầu HK)</w:t>
      </w:r>
      <w:r w:rsidR="007800C7" w:rsidRPr="00E86615">
        <w:rPr>
          <w:i/>
          <w:sz w:val="24"/>
          <w:szCs w:val="24"/>
        </w:rPr>
        <w:t>.</w:t>
      </w:r>
    </w:p>
    <w:p w:rsidR="00744C77" w:rsidRPr="00E86615" w:rsidRDefault="00744C77" w:rsidP="00102C76">
      <w:pPr>
        <w:pStyle w:val="BodyText2"/>
        <w:numPr>
          <w:ilvl w:val="1"/>
          <w:numId w:val="6"/>
        </w:numPr>
        <w:spacing w:line="240" w:lineRule="auto"/>
        <w:jc w:val="both"/>
        <w:rPr>
          <w:b/>
          <w:bCs/>
          <w:color w:val="000000"/>
          <w:sz w:val="24"/>
          <w:szCs w:val="24"/>
        </w:rPr>
      </w:pPr>
      <w:r w:rsidRPr="00E86615">
        <w:rPr>
          <w:b/>
          <w:bCs/>
          <w:color w:val="000000"/>
          <w:sz w:val="24"/>
          <w:szCs w:val="24"/>
        </w:rPr>
        <w:t>Cách tính điểm</w:t>
      </w:r>
    </w:p>
    <w:p w:rsidR="00744C77" w:rsidRPr="00E86615" w:rsidRDefault="00744C77" w:rsidP="00102C76">
      <w:pPr>
        <w:pStyle w:val="BodyText2"/>
        <w:tabs>
          <w:tab w:val="num" w:pos="390"/>
        </w:tabs>
        <w:spacing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E8661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Pr="00E86615" w:rsidRDefault="00744C77" w:rsidP="00102C76">
      <w:pPr>
        <w:pStyle w:val="BodyText2"/>
        <w:tabs>
          <w:tab w:val="num" w:pos="390"/>
        </w:tabs>
        <w:spacing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E8661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E86615">
        <w:rPr>
          <w:bCs/>
          <w:color w:val="000000"/>
          <w:sz w:val="24"/>
          <w:szCs w:val="24"/>
          <w:lang w:val="vi-VN"/>
        </w:rPr>
        <w:t xml:space="preserve">tính </w:t>
      </w:r>
      <w:r w:rsidRPr="00E8661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E86615">
        <w:rPr>
          <w:bCs/>
          <w:sz w:val="24"/>
          <w:szCs w:val="24"/>
        </w:rPr>
        <w:t>được quy đổi sang</w:t>
      </w:r>
      <w:r w:rsidRPr="00E8661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E86615">
        <w:rPr>
          <w:bCs/>
          <w:color w:val="000000"/>
          <w:sz w:val="24"/>
          <w:szCs w:val="24"/>
          <w:lang w:val="vi-VN"/>
        </w:rPr>
        <w:t>Nhà t</w:t>
      </w:r>
      <w:r w:rsidRPr="00E86615">
        <w:rPr>
          <w:bCs/>
          <w:color w:val="000000"/>
          <w:sz w:val="24"/>
          <w:szCs w:val="24"/>
        </w:rPr>
        <w:t xml:space="preserve">rường. </w:t>
      </w:r>
    </w:p>
    <w:p w:rsidR="00744C77" w:rsidRPr="00E86615" w:rsidRDefault="00744C77" w:rsidP="00102C76">
      <w:pPr>
        <w:pStyle w:val="BodyText2"/>
        <w:numPr>
          <w:ilvl w:val="0"/>
          <w:numId w:val="6"/>
        </w:numPr>
        <w:spacing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E86615">
        <w:rPr>
          <w:b/>
          <w:bCs/>
          <w:color w:val="000000"/>
          <w:sz w:val="24"/>
          <w:szCs w:val="24"/>
        </w:rPr>
        <w:t>Tài liệu học tập</w:t>
      </w:r>
    </w:p>
    <w:p w:rsidR="00556C44" w:rsidRPr="00556C44" w:rsidRDefault="00556C44" w:rsidP="00556C44">
      <w:pPr>
        <w:spacing w:line="312" w:lineRule="auto"/>
        <w:ind w:left="360"/>
        <w:jc w:val="both"/>
        <w:rPr>
          <w:lang w:val="sv-SE" w:eastAsia="ja-JP"/>
        </w:rPr>
      </w:pPr>
      <w:r w:rsidRPr="001478AC">
        <w:rPr>
          <w:lang w:val="sv-SE" w:eastAsia="ja-JP"/>
        </w:rPr>
        <w:t xml:space="preserve">- Giáo trình chính: </w:t>
      </w:r>
    </w:p>
    <w:p w:rsidR="0085406C" w:rsidRPr="00A22349" w:rsidRDefault="0085406C" w:rsidP="00556C44">
      <w:pPr>
        <w:pStyle w:val="BodyText2"/>
        <w:spacing w:line="240" w:lineRule="auto"/>
        <w:ind w:left="360"/>
        <w:jc w:val="both"/>
        <w:rPr>
          <w:bCs/>
          <w:color w:val="000000"/>
          <w:sz w:val="24"/>
          <w:szCs w:val="24"/>
          <w:lang w:val="sv-SE"/>
        </w:rPr>
      </w:pPr>
      <w:r w:rsidRPr="00A22349">
        <w:rPr>
          <w:bCs/>
          <w:color w:val="000000"/>
          <w:sz w:val="24"/>
          <w:szCs w:val="24"/>
          <w:lang w:val="sv-SE"/>
        </w:rPr>
        <w:t>[1] Trương Cao Suyền, Nguyễn Thị Quỳnh Anh, Thiết kế xưởng tuyển khoáng và an toàn, NXB Giao thông Vận tải, 2003.</w:t>
      </w:r>
    </w:p>
    <w:p w:rsidR="00556C44" w:rsidRPr="00A22349" w:rsidRDefault="00556C44" w:rsidP="00556C44">
      <w:pPr>
        <w:pStyle w:val="BodyText2"/>
        <w:spacing w:line="240" w:lineRule="auto"/>
        <w:ind w:left="360"/>
        <w:jc w:val="both"/>
        <w:rPr>
          <w:bCs/>
          <w:color w:val="000000"/>
          <w:sz w:val="24"/>
          <w:szCs w:val="24"/>
          <w:lang w:val="sv-SE"/>
        </w:rPr>
      </w:pPr>
      <w:r>
        <w:rPr>
          <w:lang w:val="sv-SE" w:eastAsia="ja-JP"/>
        </w:rPr>
        <w:t>- Tài liệu tham khảo:</w:t>
      </w:r>
    </w:p>
    <w:p w:rsidR="00A22349" w:rsidRPr="00A22349" w:rsidRDefault="00A22349" w:rsidP="00A22349">
      <w:pPr>
        <w:pStyle w:val="BodyText2"/>
        <w:spacing w:line="240" w:lineRule="auto"/>
        <w:ind w:left="360"/>
        <w:jc w:val="both"/>
        <w:rPr>
          <w:bCs/>
          <w:color w:val="000000"/>
          <w:sz w:val="24"/>
          <w:szCs w:val="24"/>
          <w:lang w:val="sv-SE"/>
        </w:rPr>
      </w:pPr>
      <w:r w:rsidRPr="00A22349">
        <w:rPr>
          <w:bCs/>
          <w:color w:val="000000"/>
          <w:sz w:val="24"/>
          <w:szCs w:val="24"/>
          <w:lang w:val="sv-SE"/>
        </w:rPr>
        <w:t xml:space="preserve">[2] </w:t>
      </w:r>
      <w:r w:rsidRPr="00A22349">
        <w:rPr>
          <w:sz w:val="24"/>
          <w:szCs w:val="24"/>
          <w:lang w:val="sv-SE"/>
        </w:rPr>
        <w:t>Nguyễn Bơi và nnk, Cơ sở tuyển khoáng, NXB Giao thông vận tải, 2004</w:t>
      </w:r>
    </w:p>
    <w:p w:rsidR="00A22349" w:rsidRPr="00A22349" w:rsidRDefault="00A22349" w:rsidP="00A22349">
      <w:pPr>
        <w:pStyle w:val="BodyText2"/>
        <w:spacing w:line="240" w:lineRule="auto"/>
        <w:ind w:left="360"/>
        <w:jc w:val="both"/>
        <w:rPr>
          <w:bCs/>
          <w:color w:val="000000"/>
          <w:sz w:val="24"/>
          <w:szCs w:val="24"/>
          <w:lang w:val="sv-SE"/>
        </w:rPr>
      </w:pPr>
      <w:r w:rsidRPr="00A22349">
        <w:rPr>
          <w:bCs/>
          <w:color w:val="000000"/>
          <w:sz w:val="24"/>
          <w:szCs w:val="24"/>
          <w:lang w:val="sv-SE"/>
        </w:rPr>
        <w:t>[3] Nguyễn Bơi, Tuyển nổi, NXB Giao thông vận tải, 1998.</w:t>
      </w:r>
    </w:p>
    <w:p w:rsidR="00A22349" w:rsidRPr="00A22349" w:rsidRDefault="00A22349" w:rsidP="00A22349">
      <w:pPr>
        <w:pStyle w:val="BodyText2"/>
        <w:spacing w:line="240" w:lineRule="auto"/>
        <w:ind w:left="360"/>
        <w:jc w:val="both"/>
        <w:rPr>
          <w:bCs/>
          <w:color w:val="000000"/>
          <w:sz w:val="24"/>
          <w:szCs w:val="24"/>
          <w:lang w:val="sv-SE"/>
        </w:rPr>
      </w:pPr>
      <w:r w:rsidRPr="00A22349">
        <w:rPr>
          <w:bCs/>
          <w:color w:val="000000"/>
          <w:sz w:val="24"/>
          <w:szCs w:val="24"/>
          <w:lang w:val="sv-SE"/>
        </w:rPr>
        <w:t>[3] Nguyễn Ngọc Phú, Nguyễn Hoàng Sơn, Chuẩn bị khoáng sản, ĐH Mỏ-Địa chất, 2010.</w:t>
      </w:r>
    </w:p>
    <w:p w:rsidR="00A22349" w:rsidRPr="00A22349" w:rsidRDefault="00A22349" w:rsidP="00A22349">
      <w:pPr>
        <w:pStyle w:val="BodyText2"/>
        <w:spacing w:line="240" w:lineRule="auto"/>
        <w:ind w:left="360"/>
        <w:jc w:val="both"/>
        <w:rPr>
          <w:bCs/>
          <w:color w:val="000000"/>
          <w:sz w:val="24"/>
          <w:szCs w:val="24"/>
          <w:lang w:val="sv-SE"/>
        </w:rPr>
      </w:pPr>
      <w:r w:rsidRPr="00A22349">
        <w:rPr>
          <w:bCs/>
          <w:color w:val="000000"/>
          <w:sz w:val="24"/>
          <w:szCs w:val="24"/>
          <w:lang w:val="sv-SE"/>
        </w:rPr>
        <w:t>[4] Phạm Hữu Giang, Tuyển trọng lực, ĐH Mỏ-Địa chất, 2000.</w:t>
      </w:r>
    </w:p>
    <w:p w:rsidR="00A22349" w:rsidRPr="00A22349" w:rsidRDefault="00A22349" w:rsidP="00A22349">
      <w:pPr>
        <w:pStyle w:val="BodyText2"/>
        <w:spacing w:line="240" w:lineRule="auto"/>
        <w:ind w:left="360"/>
        <w:jc w:val="both"/>
        <w:rPr>
          <w:bCs/>
          <w:color w:val="000000"/>
          <w:sz w:val="24"/>
          <w:szCs w:val="24"/>
          <w:lang w:val="sv-SE"/>
        </w:rPr>
      </w:pPr>
      <w:r w:rsidRPr="00A22349">
        <w:rPr>
          <w:bCs/>
          <w:color w:val="000000"/>
          <w:sz w:val="24"/>
          <w:szCs w:val="24"/>
          <w:lang w:val="sv-SE"/>
        </w:rPr>
        <w:t>[5] Trần Văn Lùng, Tuyển từ tuyển điện và các phương pháp tuyển khác, NXB Giao thông vận tải, 2008.</w:t>
      </w:r>
    </w:p>
    <w:p w:rsidR="00A22349" w:rsidRPr="00A22349" w:rsidRDefault="00A22349" w:rsidP="00A22349">
      <w:pPr>
        <w:pStyle w:val="BodyText2"/>
        <w:spacing w:line="240" w:lineRule="auto"/>
        <w:ind w:left="360"/>
        <w:jc w:val="both"/>
        <w:rPr>
          <w:bCs/>
          <w:color w:val="000000"/>
          <w:sz w:val="24"/>
          <w:szCs w:val="24"/>
          <w:lang w:val="sv-SE"/>
        </w:rPr>
      </w:pPr>
      <w:r w:rsidRPr="00A22349">
        <w:rPr>
          <w:bCs/>
          <w:color w:val="000000"/>
          <w:sz w:val="24"/>
          <w:szCs w:val="24"/>
          <w:lang w:val="sv-SE"/>
        </w:rPr>
        <w:t>[6] Nguyễn Hoàng Sơn, Kỹ thuật môi trường tuyển khoáng, ĐH Mỏ - Địa chất, 2001.</w:t>
      </w:r>
    </w:p>
    <w:p w:rsidR="0085406C" w:rsidRPr="00A22349" w:rsidRDefault="0085406C" w:rsidP="00556C44">
      <w:pPr>
        <w:pStyle w:val="BodyText2"/>
        <w:spacing w:line="240" w:lineRule="auto"/>
        <w:ind w:left="360"/>
        <w:jc w:val="both"/>
        <w:rPr>
          <w:bCs/>
          <w:color w:val="000000"/>
          <w:sz w:val="24"/>
          <w:szCs w:val="24"/>
          <w:lang w:val="sv-SE"/>
        </w:rPr>
      </w:pPr>
    </w:p>
    <w:p w:rsidR="00744C77" w:rsidRPr="00A22349" w:rsidRDefault="00744C77" w:rsidP="00102C76">
      <w:pPr>
        <w:pStyle w:val="BodyText2"/>
        <w:numPr>
          <w:ilvl w:val="0"/>
          <w:numId w:val="6"/>
        </w:numPr>
        <w:spacing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sv-SE"/>
        </w:rPr>
      </w:pPr>
      <w:r w:rsidRPr="00A22349">
        <w:rPr>
          <w:b/>
          <w:bCs/>
          <w:color w:val="000000"/>
          <w:sz w:val="24"/>
          <w:szCs w:val="24"/>
          <w:lang w:val="sv-SE"/>
        </w:rPr>
        <w:br w:type="page"/>
      </w:r>
      <w:r w:rsidR="007A7F11" w:rsidRPr="00A22349">
        <w:rPr>
          <w:b/>
          <w:bCs/>
          <w:color w:val="000000"/>
          <w:sz w:val="24"/>
          <w:szCs w:val="24"/>
          <w:lang w:val="sv-SE"/>
        </w:rPr>
        <w:lastRenderedPageBreak/>
        <w:t>Hướng dẫn tự học của học phần</w:t>
      </w:r>
    </w:p>
    <w:p w:rsidR="00BA7C39" w:rsidRPr="00A22349" w:rsidRDefault="00BA7C39" w:rsidP="00102C76">
      <w:pPr>
        <w:pStyle w:val="BodyText2"/>
        <w:tabs>
          <w:tab w:val="num" w:pos="960"/>
        </w:tabs>
        <w:spacing w:line="240" w:lineRule="auto"/>
        <w:jc w:val="both"/>
        <w:rPr>
          <w:b/>
          <w:bCs/>
          <w:color w:val="000000"/>
          <w:sz w:val="24"/>
          <w:szCs w:val="24"/>
          <w:lang w:val="sv-SE"/>
        </w:rPr>
      </w:pPr>
      <w:r w:rsidRPr="00A22349">
        <w:rPr>
          <w:b/>
          <w:bCs/>
          <w:color w:val="000000"/>
          <w:sz w:val="24"/>
          <w:szCs w:val="24"/>
          <w:lang w:val="sv-SE"/>
        </w:rPr>
        <w:t>Bảng 3</w:t>
      </w:r>
      <w:r w:rsidR="00D61127" w:rsidRPr="00A22349">
        <w:rPr>
          <w:b/>
          <w:bCs/>
          <w:color w:val="000000"/>
          <w:sz w:val="24"/>
          <w:szCs w:val="24"/>
          <w:lang w:val="sv-SE"/>
        </w:rPr>
        <w:t xml:space="preserve">. </w:t>
      </w:r>
      <w:r w:rsidR="007B1760" w:rsidRPr="00A22349">
        <w:rPr>
          <w:b/>
          <w:bCs/>
          <w:color w:val="000000"/>
          <w:sz w:val="24"/>
          <w:szCs w:val="24"/>
          <w:lang w:val="sv-SE"/>
        </w:rPr>
        <w:t>Nội dung chuẩn bị</w:t>
      </w:r>
      <w:r w:rsidR="00695421" w:rsidRPr="00A22349">
        <w:rPr>
          <w:b/>
          <w:bCs/>
          <w:color w:val="000000"/>
          <w:sz w:val="24"/>
          <w:szCs w:val="24"/>
          <w:lang w:val="sv-SE"/>
        </w:rPr>
        <w:t xml:space="preserve"> (tự học)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3106"/>
        <w:gridCol w:w="708"/>
        <w:gridCol w:w="284"/>
        <w:gridCol w:w="850"/>
        <w:gridCol w:w="851"/>
        <w:gridCol w:w="2659"/>
        <w:gridCol w:w="22"/>
      </w:tblGrid>
      <w:tr w:rsidR="00744C77" w:rsidRPr="0090323A" w:rsidTr="006104BF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744C77" w:rsidRPr="00E86615" w:rsidRDefault="00744C77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3106" w:type="dxa"/>
            <w:shd w:val="clear" w:color="auto" w:fill="auto"/>
            <w:vAlign w:val="center"/>
          </w:tcPr>
          <w:p w:rsidR="00744C77" w:rsidRPr="00E86615" w:rsidRDefault="00744C77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744C77" w:rsidRPr="00E86615" w:rsidRDefault="00744C77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850" w:type="dxa"/>
            <w:vAlign w:val="center"/>
          </w:tcPr>
          <w:p w:rsidR="00744C77" w:rsidRPr="00E86615" w:rsidRDefault="00744C77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44C77" w:rsidRPr="00E86615" w:rsidRDefault="00744C77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44C77" w:rsidRPr="00E86615" w:rsidRDefault="00744C77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744C77" w:rsidRPr="00E86615" w:rsidRDefault="00744C77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68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E86615" w:rsidRDefault="00061141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E86615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E8661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D63879" w:rsidRPr="0090323A" w:rsidTr="00AC36F3">
        <w:trPr>
          <w:trHeight w:val="3329"/>
        </w:trPr>
        <w:tc>
          <w:tcPr>
            <w:tcW w:w="830" w:type="dxa"/>
            <w:shd w:val="clear" w:color="auto" w:fill="auto"/>
            <w:vAlign w:val="center"/>
          </w:tcPr>
          <w:p w:rsidR="00493BF5" w:rsidRPr="00E86615" w:rsidRDefault="00D63879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:rsidR="00D63879" w:rsidRPr="00E86615" w:rsidRDefault="00D63879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106" w:type="dxa"/>
            <w:shd w:val="clear" w:color="auto" w:fill="auto"/>
          </w:tcPr>
          <w:p w:rsidR="0085406C" w:rsidRPr="00E86615" w:rsidRDefault="0085406C" w:rsidP="00960DEF">
            <w:pPr>
              <w:contextualSpacing/>
              <w:rPr>
                <w:b/>
                <w:sz w:val="24"/>
                <w:szCs w:val="24"/>
              </w:rPr>
            </w:pPr>
            <w:r w:rsidRPr="00E86615">
              <w:rPr>
                <w:b/>
                <w:sz w:val="24"/>
                <w:szCs w:val="24"/>
              </w:rPr>
              <w:t>C</w:t>
            </w:r>
            <w:r w:rsidR="004E668D" w:rsidRPr="00E86615">
              <w:rPr>
                <w:b/>
                <w:sz w:val="24"/>
                <w:szCs w:val="24"/>
              </w:rPr>
              <w:t xml:space="preserve">hương </w:t>
            </w:r>
            <w:r w:rsidRPr="00E86615">
              <w:rPr>
                <w:b/>
                <w:sz w:val="24"/>
                <w:szCs w:val="24"/>
              </w:rPr>
              <w:t>1: K</w:t>
            </w:r>
            <w:r w:rsidR="004E668D" w:rsidRPr="00E86615">
              <w:rPr>
                <w:b/>
                <w:sz w:val="24"/>
                <w:szCs w:val="24"/>
              </w:rPr>
              <w:t>hái niệm chung</w:t>
            </w:r>
          </w:p>
          <w:p w:rsidR="0085406C" w:rsidRPr="00E86615" w:rsidRDefault="0085406C" w:rsidP="00960DEF">
            <w:pPr>
              <w:pStyle w:val="ListParagraph"/>
              <w:numPr>
                <w:ilvl w:val="1"/>
                <w:numId w:val="21"/>
              </w:numPr>
              <w:contextualSpacing/>
            </w:pPr>
            <w:r w:rsidRPr="00E86615">
              <w:t>Phân loại xưởng tuyển</w:t>
            </w:r>
          </w:p>
          <w:p w:rsidR="0037217C" w:rsidRPr="00E86615" w:rsidRDefault="0037217C" w:rsidP="00960DEF">
            <w:pPr>
              <w:contextualSpacing/>
              <w:rPr>
                <w:sz w:val="24"/>
                <w:szCs w:val="24"/>
              </w:rPr>
            </w:pPr>
            <w:r w:rsidRPr="00E86615">
              <w:rPr>
                <w:sz w:val="24"/>
                <w:szCs w:val="24"/>
              </w:rPr>
              <w:t>1.2 Quá trình hình thành và phát triển của xưởng tuyển khoáng</w:t>
            </w:r>
          </w:p>
          <w:p w:rsidR="0085406C" w:rsidRPr="00E86615" w:rsidRDefault="0037217C" w:rsidP="00960DEF">
            <w:pPr>
              <w:contextualSpacing/>
              <w:rPr>
                <w:sz w:val="24"/>
                <w:szCs w:val="24"/>
              </w:rPr>
            </w:pPr>
            <w:r w:rsidRPr="00E86615">
              <w:rPr>
                <w:sz w:val="24"/>
                <w:szCs w:val="24"/>
              </w:rPr>
              <w:t>1.3</w:t>
            </w:r>
            <w:r w:rsidR="0085406C" w:rsidRPr="00E86615">
              <w:rPr>
                <w:sz w:val="24"/>
                <w:szCs w:val="24"/>
              </w:rPr>
              <w:t xml:space="preserve"> Chỉ tiêu công nghệ tuyển</w:t>
            </w:r>
          </w:p>
          <w:p w:rsidR="00D7733C" w:rsidRPr="00E86615" w:rsidRDefault="0037217C" w:rsidP="00960DEF">
            <w:pPr>
              <w:contextualSpacing/>
              <w:rPr>
                <w:sz w:val="24"/>
                <w:szCs w:val="24"/>
              </w:rPr>
            </w:pPr>
            <w:r w:rsidRPr="00E86615">
              <w:rPr>
                <w:sz w:val="24"/>
                <w:szCs w:val="24"/>
              </w:rPr>
              <w:t>1.4</w:t>
            </w:r>
            <w:r w:rsidR="00D7733C" w:rsidRPr="00E86615">
              <w:rPr>
                <w:sz w:val="24"/>
                <w:szCs w:val="24"/>
              </w:rPr>
              <w:t xml:space="preserve"> Nội dung và khối lượng cần có của bản thiết kế</w:t>
            </w:r>
          </w:p>
          <w:p w:rsidR="0092601B" w:rsidRPr="00E86615" w:rsidRDefault="0037217C" w:rsidP="00960DEF">
            <w:pPr>
              <w:contextualSpacing/>
              <w:rPr>
                <w:sz w:val="24"/>
                <w:szCs w:val="24"/>
              </w:rPr>
            </w:pPr>
            <w:r w:rsidRPr="00E86615">
              <w:rPr>
                <w:sz w:val="24"/>
                <w:szCs w:val="24"/>
              </w:rPr>
              <w:t>1.5</w:t>
            </w:r>
            <w:r w:rsidR="0085406C" w:rsidRPr="00E86615">
              <w:rPr>
                <w:sz w:val="24"/>
                <w:szCs w:val="24"/>
              </w:rPr>
              <w:t xml:space="preserve"> Những số liệu đầu để thiết kế xưởng tuyển</w:t>
            </w:r>
            <w:r w:rsidR="00AC36F3">
              <w:rPr>
                <w:sz w:val="24"/>
                <w:szCs w:val="24"/>
              </w:rPr>
              <w:t>.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D63879" w:rsidRPr="00E86615" w:rsidRDefault="00AC36F3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  <w:p w:rsidR="00D63879" w:rsidRPr="00E86615" w:rsidRDefault="00D63879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</w:tcPr>
          <w:p w:rsidR="00D63879" w:rsidRPr="00E86615" w:rsidRDefault="00BC2752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D63879" w:rsidRPr="00E86615" w:rsidRDefault="00D63879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D63879" w:rsidRPr="00E86615" w:rsidRDefault="00D63879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33C" w:rsidRPr="00E86615" w:rsidRDefault="00D63879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D7733C"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="00D7733C"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chính </w:t>
            </w:r>
            <w:r w:rsidRPr="00E86615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:rsidR="00D63879" w:rsidRPr="00E86615" w:rsidRDefault="00D7733C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="00E21475"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Chuẩn bị </w:t>
            </w: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trước n</w:t>
            </w:r>
            <w:r w:rsidR="00D63879"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ội </w:t>
            </w:r>
            <w:r w:rsidR="00E21475"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dung </w:t>
            </w:r>
            <w:r w:rsidR="00D63879"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của Chương </w:t>
            </w:r>
            <w:r w:rsidR="007800C7"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I </w:t>
            </w:r>
            <w:r w:rsidR="00E21475" w:rsidRPr="00E86615">
              <w:rPr>
                <w:bCs/>
                <w:color w:val="000000"/>
                <w:sz w:val="24"/>
                <w:szCs w:val="24"/>
                <w:lang w:val="nl-NL"/>
              </w:rPr>
              <w:t>từ 1.1 đến 1.5.</w:t>
            </w: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E21475"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Tr.3-13, </w:t>
            </w: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trong tài liệu [1]</w:t>
            </w:r>
            <w:r w:rsidR="0092601B" w:rsidRPr="00E86615">
              <w:rPr>
                <w:bCs/>
                <w:color w:val="000000"/>
                <w:sz w:val="24"/>
                <w:szCs w:val="24"/>
                <w:lang w:val="nl-NL"/>
              </w:rPr>
              <w:t>;</w:t>
            </w:r>
          </w:p>
          <w:p w:rsidR="00D63879" w:rsidRPr="00E86615" w:rsidRDefault="00D63879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D7733C"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695421" w:rsidRPr="00E86615">
              <w:rPr>
                <w:bCs/>
                <w:color w:val="000000"/>
                <w:sz w:val="24"/>
                <w:szCs w:val="24"/>
                <w:lang w:val="nl-NL"/>
              </w:rPr>
              <w:t>Xem lại kiến thức tổng hợp của các môn học trước trong các tài liệu</w:t>
            </w:r>
            <w:r w:rsidR="00E21475"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695421"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[2] </w:t>
            </w:r>
            <w:r w:rsidR="00E21475" w:rsidRPr="00E86615">
              <w:rPr>
                <w:bCs/>
                <w:color w:val="000000"/>
                <w:sz w:val="24"/>
                <w:szCs w:val="24"/>
                <w:lang w:val="nl-NL"/>
              </w:rPr>
              <w:t>Tr. 5-30</w:t>
            </w:r>
            <w:r w:rsidR="00D7733C" w:rsidRPr="00E86615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6C1395" w:rsidRPr="00E86615" w:rsidRDefault="006C1395" w:rsidP="00960DEF">
            <w:pPr>
              <w:pStyle w:val="BodyText2"/>
              <w:tabs>
                <w:tab w:val="left" w:pos="-18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E86615">
              <w:rPr>
                <w:bCs/>
                <w:color w:val="000000"/>
                <w:sz w:val="24"/>
                <w:szCs w:val="24"/>
                <w:lang w:val="de-DE"/>
              </w:rPr>
              <w:t>+ Làm việc theo nhóm:</w:t>
            </w:r>
            <w:r w:rsidR="00E21475" w:rsidRPr="00E86615">
              <w:rPr>
                <w:bCs/>
                <w:color w:val="000000"/>
                <w:sz w:val="24"/>
                <w:szCs w:val="24"/>
                <w:lang w:val="de-DE"/>
              </w:rPr>
              <w:t xml:space="preserve"> Lập </w:t>
            </w:r>
            <w:r w:rsidRPr="00E86615">
              <w:rPr>
                <w:bCs/>
                <w:color w:val="000000"/>
                <w:sz w:val="24"/>
                <w:szCs w:val="24"/>
                <w:lang w:val="de-DE"/>
              </w:rPr>
              <w:t>nhóm học tập</w:t>
            </w:r>
            <w:r w:rsidR="00D3655F" w:rsidRPr="00E86615">
              <w:rPr>
                <w:bCs/>
                <w:color w:val="000000"/>
                <w:sz w:val="24"/>
                <w:szCs w:val="24"/>
                <w:lang w:val="de-DE"/>
              </w:rPr>
              <w:t>, phân công trách nhiệm</w:t>
            </w:r>
            <w:r w:rsidRPr="00E86615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</w:tc>
      </w:tr>
      <w:tr w:rsidR="00D63879" w:rsidRPr="0090323A" w:rsidTr="006104BF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D63879" w:rsidRPr="00E86615" w:rsidRDefault="00D63879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3106" w:type="dxa"/>
            <w:shd w:val="clear" w:color="auto" w:fill="auto"/>
          </w:tcPr>
          <w:p w:rsidR="00E03662" w:rsidRPr="00403BB3" w:rsidRDefault="00E03662" w:rsidP="00960DEF">
            <w:pPr>
              <w:contextualSpacing/>
              <w:rPr>
                <w:b/>
                <w:sz w:val="24"/>
                <w:szCs w:val="24"/>
                <w:lang w:val="nl-NL"/>
              </w:rPr>
            </w:pPr>
            <w:r w:rsidRPr="00403BB3">
              <w:rPr>
                <w:b/>
                <w:sz w:val="24"/>
                <w:szCs w:val="24"/>
                <w:lang w:val="nl-NL"/>
              </w:rPr>
              <w:t>C</w:t>
            </w:r>
            <w:r w:rsidR="004E668D" w:rsidRPr="00403BB3">
              <w:rPr>
                <w:b/>
                <w:sz w:val="24"/>
                <w:szCs w:val="24"/>
                <w:lang w:val="nl-NL"/>
              </w:rPr>
              <w:t xml:space="preserve">hương </w:t>
            </w:r>
            <w:r w:rsidRPr="00403BB3">
              <w:rPr>
                <w:b/>
                <w:sz w:val="24"/>
                <w:szCs w:val="24"/>
                <w:lang w:val="nl-NL"/>
              </w:rPr>
              <w:t>2: C</w:t>
            </w:r>
            <w:r w:rsidR="004E668D" w:rsidRPr="00403BB3">
              <w:rPr>
                <w:b/>
                <w:sz w:val="24"/>
                <w:szCs w:val="24"/>
                <w:lang w:val="nl-NL"/>
              </w:rPr>
              <w:t>họn các chỉ tiêu chất lượng của quá trình tuyển</w:t>
            </w:r>
          </w:p>
          <w:p w:rsidR="006C1395" w:rsidRPr="00403BB3" w:rsidRDefault="0092634E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 xml:space="preserve">2.1 Phương pháp chọn chỉ tiêu chất lượng và sơ đồ tuyển </w:t>
            </w:r>
          </w:p>
          <w:p w:rsidR="00D63879" w:rsidRPr="00403BB3" w:rsidRDefault="00E03662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>2.2 Đường cong khả tuyển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D63879" w:rsidRPr="00E86615" w:rsidRDefault="00AC36F3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850" w:type="dxa"/>
          </w:tcPr>
          <w:p w:rsidR="00D63879" w:rsidRPr="00E86615" w:rsidRDefault="00E1246C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D63879" w:rsidRPr="00E86615" w:rsidRDefault="00E1246C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EFB" w:rsidRPr="00E86615" w:rsidRDefault="00BF6EFB" w:rsidP="00BF6EFB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+ Ôn tập nội dung đã học ở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phần học </w:t>
            </w: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trước.</w:t>
            </w:r>
          </w:p>
          <w:p w:rsidR="00E1246C" w:rsidRPr="00E86615" w:rsidRDefault="00E1246C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+ Tìm hiểu trước nội của Chương </w:t>
            </w:r>
            <w:r w:rsidR="00132C34" w:rsidRPr="00E86615">
              <w:rPr>
                <w:bCs/>
                <w:color w:val="000000"/>
                <w:sz w:val="24"/>
                <w:szCs w:val="24"/>
                <w:lang w:val="nl-NL"/>
              </w:rPr>
              <w:t>2 và 3</w:t>
            </w: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92601B"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phần </w:t>
            </w:r>
            <w:r w:rsidR="0037217C" w:rsidRPr="00E86615">
              <w:rPr>
                <w:bCs/>
                <w:color w:val="000000"/>
                <w:sz w:val="24"/>
                <w:szCs w:val="24"/>
                <w:lang w:val="nl-NL"/>
              </w:rPr>
              <w:t>2.1-</w:t>
            </w:r>
            <w:r w:rsidR="00132C34"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2.2 </w:t>
            </w:r>
            <w:r w:rsidR="00E21475" w:rsidRPr="00E86615">
              <w:rPr>
                <w:bCs/>
                <w:color w:val="000000"/>
                <w:sz w:val="24"/>
                <w:szCs w:val="24"/>
                <w:lang w:val="nl-NL"/>
              </w:rPr>
              <w:t>Tr. 18-</w:t>
            </w:r>
            <w:r w:rsidR="00AC36F3">
              <w:rPr>
                <w:bCs/>
                <w:color w:val="000000"/>
                <w:sz w:val="24"/>
                <w:szCs w:val="24"/>
                <w:lang w:val="nl-NL"/>
              </w:rPr>
              <w:t>23</w:t>
            </w:r>
            <w:r w:rsidR="00E21475"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trong tài liệu [1].</w:t>
            </w:r>
          </w:p>
          <w:p w:rsidR="00E1246C" w:rsidRPr="00E86615" w:rsidRDefault="00D3655F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E86615">
              <w:rPr>
                <w:bCs/>
                <w:color w:val="000000"/>
                <w:sz w:val="24"/>
                <w:szCs w:val="24"/>
                <w:lang w:val="de-DE"/>
              </w:rPr>
              <w:t>+ Tìm hiểu thê</w:t>
            </w:r>
            <w:r w:rsidR="000A1C18">
              <w:rPr>
                <w:bCs/>
                <w:color w:val="000000"/>
                <w:sz w:val="24"/>
                <w:szCs w:val="24"/>
                <w:lang w:val="de-DE"/>
              </w:rPr>
              <w:t>m</w:t>
            </w:r>
            <w:r w:rsidRPr="00E86615">
              <w:rPr>
                <w:bCs/>
                <w:color w:val="000000"/>
                <w:sz w:val="24"/>
                <w:szCs w:val="24"/>
                <w:lang w:val="de-DE"/>
              </w:rPr>
              <w:t xml:space="preserve"> về </w:t>
            </w:r>
            <w:r w:rsidR="00F473D8" w:rsidRPr="00E86615">
              <w:rPr>
                <w:bCs/>
                <w:color w:val="000000"/>
                <w:sz w:val="24"/>
                <w:szCs w:val="24"/>
                <w:lang w:val="de-DE"/>
              </w:rPr>
              <w:t>đ</w:t>
            </w:r>
            <w:r w:rsidR="00E1246C" w:rsidRPr="00E86615">
              <w:rPr>
                <w:bCs/>
                <w:color w:val="000000"/>
                <w:sz w:val="24"/>
                <w:szCs w:val="24"/>
                <w:lang w:val="de-DE"/>
              </w:rPr>
              <w:t>ường cong khả tuyển</w:t>
            </w:r>
            <w:r w:rsidR="00597F20" w:rsidRPr="00E86615">
              <w:rPr>
                <w:bCs/>
                <w:color w:val="000000"/>
                <w:sz w:val="24"/>
                <w:szCs w:val="24"/>
                <w:lang w:val="de-DE"/>
              </w:rPr>
              <w:t xml:space="preserve">,  </w:t>
            </w:r>
          </w:p>
          <w:p w:rsidR="00D63879" w:rsidRPr="00E86615" w:rsidRDefault="00E1246C" w:rsidP="00960DEF">
            <w:pPr>
              <w:pStyle w:val="BodyText2"/>
              <w:tabs>
                <w:tab w:val="left" w:pos="-18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E86615">
              <w:rPr>
                <w:bCs/>
                <w:color w:val="000000"/>
                <w:sz w:val="24"/>
                <w:szCs w:val="24"/>
                <w:lang w:val="de-DE"/>
              </w:rPr>
              <w:t xml:space="preserve">+ </w:t>
            </w:r>
            <w:r w:rsidR="00695421" w:rsidRPr="00E86615">
              <w:rPr>
                <w:bCs/>
                <w:color w:val="000000"/>
                <w:sz w:val="24"/>
                <w:szCs w:val="24"/>
                <w:lang w:val="de-DE"/>
              </w:rPr>
              <w:t>Làm việc theo nhóm:</w:t>
            </w:r>
            <w:r w:rsidR="00D3655F" w:rsidRPr="00E86615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="00695421" w:rsidRPr="00E86615">
              <w:rPr>
                <w:bCs/>
                <w:color w:val="000000"/>
                <w:sz w:val="24"/>
                <w:szCs w:val="24"/>
                <w:lang w:val="de-DE"/>
              </w:rPr>
              <w:t>C</w:t>
            </w:r>
            <w:r w:rsidR="00D3655F" w:rsidRPr="00E86615">
              <w:rPr>
                <w:bCs/>
                <w:color w:val="000000"/>
                <w:sz w:val="24"/>
                <w:szCs w:val="24"/>
                <w:lang w:val="de-DE"/>
              </w:rPr>
              <w:t>họn chủ để tiểu luận</w:t>
            </w:r>
            <w:r w:rsidR="006C1395" w:rsidRPr="00E86615">
              <w:rPr>
                <w:bCs/>
                <w:color w:val="000000"/>
                <w:sz w:val="24"/>
                <w:szCs w:val="24"/>
                <w:lang w:val="de-DE"/>
              </w:rPr>
              <w:t>,</w:t>
            </w:r>
            <w:r w:rsidR="00D3655F" w:rsidRPr="00E86615">
              <w:rPr>
                <w:bCs/>
                <w:color w:val="000000"/>
                <w:sz w:val="24"/>
                <w:szCs w:val="24"/>
                <w:lang w:val="de-DE"/>
              </w:rPr>
              <w:t xml:space="preserve"> t</w:t>
            </w:r>
            <w:r w:rsidRPr="00E86615">
              <w:rPr>
                <w:bCs/>
                <w:color w:val="000000"/>
                <w:sz w:val="24"/>
                <w:szCs w:val="24"/>
                <w:lang w:val="de-DE"/>
              </w:rPr>
              <w:t xml:space="preserve">ìm </w:t>
            </w:r>
            <w:r w:rsidR="00695421" w:rsidRPr="00E86615">
              <w:rPr>
                <w:bCs/>
                <w:color w:val="000000"/>
                <w:sz w:val="24"/>
                <w:szCs w:val="24"/>
                <w:lang w:val="de-DE"/>
              </w:rPr>
              <w:t xml:space="preserve">kiếm nguồn </w:t>
            </w:r>
            <w:r w:rsidRPr="00E86615">
              <w:rPr>
                <w:bCs/>
                <w:color w:val="000000"/>
                <w:sz w:val="24"/>
                <w:szCs w:val="24"/>
                <w:lang w:val="de-DE"/>
              </w:rPr>
              <w:t>tài liệu.</w:t>
            </w:r>
          </w:p>
        </w:tc>
      </w:tr>
      <w:tr w:rsidR="00AC36F3" w:rsidRPr="0090323A" w:rsidTr="006104BF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AC36F3" w:rsidRPr="00E86615" w:rsidRDefault="00AC36F3" w:rsidP="00AC36F3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3106" w:type="dxa"/>
            <w:shd w:val="clear" w:color="auto" w:fill="auto"/>
          </w:tcPr>
          <w:p w:rsidR="00AC36F3" w:rsidRPr="00AC36F3" w:rsidRDefault="00AC36F3" w:rsidP="00AC36F3">
            <w:pPr>
              <w:contextualSpacing/>
              <w:rPr>
                <w:b/>
                <w:sz w:val="24"/>
                <w:szCs w:val="24"/>
                <w:lang w:val="nl-NL"/>
              </w:rPr>
            </w:pPr>
            <w:r w:rsidRPr="00AC36F3">
              <w:rPr>
                <w:b/>
                <w:sz w:val="24"/>
                <w:szCs w:val="24"/>
                <w:lang w:val="nl-NL"/>
              </w:rPr>
              <w:t>Chương 3: Xác định năng suất xưởng và phân xưởng</w:t>
            </w:r>
          </w:p>
          <w:p w:rsidR="00AC36F3" w:rsidRPr="00AC36F3" w:rsidRDefault="00AC36F3" w:rsidP="00AC36F3">
            <w:pPr>
              <w:contextualSpacing/>
              <w:rPr>
                <w:sz w:val="24"/>
                <w:szCs w:val="24"/>
                <w:lang w:val="nl-NL"/>
              </w:rPr>
            </w:pPr>
            <w:r w:rsidRPr="00AC36F3">
              <w:rPr>
                <w:sz w:val="24"/>
                <w:szCs w:val="24"/>
                <w:lang w:val="nl-NL"/>
              </w:rPr>
              <w:t>3.1 Các yếu tố ảnh hưởng tới lựa chọn năng suất</w:t>
            </w:r>
          </w:p>
          <w:p w:rsidR="00AC36F3" w:rsidRPr="00AC36F3" w:rsidRDefault="00AC36F3" w:rsidP="00AC36F3">
            <w:pPr>
              <w:contextualSpacing/>
              <w:rPr>
                <w:sz w:val="24"/>
                <w:szCs w:val="24"/>
                <w:lang w:val="nl-NL"/>
              </w:rPr>
            </w:pPr>
            <w:r w:rsidRPr="00AC36F3">
              <w:rPr>
                <w:sz w:val="24"/>
                <w:szCs w:val="24"/>
                <w:lang w:val="nl-NL"/>
              </w:rPr>
              <w:t>- Thời gian tồn tại của xưởng</w:t>
            </w:r>
          </w:p>
          <w:p w:rsidR="00AC36F3" w:rsidRPr="00AC36F3" w:rsidRDefault="00AC36F3" w:rsidP="00AC36F3">
            <w:pPr>
              <w:contextualSpacing/>
              <w:rPr>
                <w:sz w:val="24"/>
                <w:szCs w:val="24"/>
                <w:lang w:val="nl-NL"/>
              </w:rPr>
            </w:pPr>
            <w:r w:rsidRPr="00AC36F3">
              <w:rPr>
                <w:sz w:val="24"/>
                <w:szCs w:val="24"/>
                <w:lang w:val="nl-NL"/>
              </w:rPr>
              <w:t>- Chi phí sản xuất</w:t>
            </w:r>
          </w:p>
          <w:p w:rsidR="00AC36F3" w:rsidRPr="00403BB3" w:rsidRDefault="00AC36F3" w:rsidP="00AC36F3">
            <w:pPr>
              <w:contextualSpacing/>
              <w:rPr>
                <w:b/>
                <w:sz w:val="24"/>
                <w:szCs w:val="24"/>
                <w:lang w:val="nl-NL"/>
              </w:rPr>
            </w:pPr>
            <w:r w:rsidRPr="00AC36F3">
              <w:rPr>
                <w:sz w:val="24"/>
                <w:szCs w:val="24"/>
                <w:lang w:val="nl-NL"/>
              </w:rPr>
              <w:t>3.2 Tính chọn năng suất của xưởng và phân xưởng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C36F3" w:rsidRDefault="00AC36F3" w:rsidP="00AC36F3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850" w:type="dxa"/>
          </w:tcPr>
          <w:p w:rsidR="00AC36F3" w:rsidRPr="00E86615" w:rsidRDefault="00AC36F3" w:rsidP="00AC36F3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AC36F3" w:rsidRPr="00E86615" w:rsidRDefault="00AC36F3" w:rsidP="00AC36F3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6F3" w:rsidRPr="00AC36F3" w:rsidRDefault="00AC36F3" w:rsidP="00AC36F3">
            <w:pPr>
              <w:pStyle w:val="BodyText2"/>
              <w:spacing w:after="0" w:line="240" w:lineRule="auto"/>
              <w:contextualSpacing/>
              <w:rPr>
                <w:bCs/>
                <w:color w:val="000000"/>
                <w:sz w:val="24"/>
                <w:szCs w:val="24"/>
                <w:lang w:val="nl-NL"/>
              </w:rPr>
            </w:pPr>
            <w:r w:rsidRPr="00AC36F3">
              <w:rPr>
                <w:bCs/>
                <w:color w:val="000000"/>
                <w:sz w:val="24"/>
                <w:szCs w:val="24"/>
                <w:lang w:val="nl-NL"/>
              </w:rPr>
              <w:t xml:space="preserve">+ Tìm hiểu trước nội của Chương 3 phần 3.1 đến 3.2 Tr.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24</w:t>
            </w:r>
            <w:r w:rsidRPr="00AC36F3">
              <w:rPr>
                <w:bCs/>
                <w:color w:val="000000"/>
                <w:sz w:val="24"/>
                <w:szCs w:val="24"/>
                <w:lang w:val="nl-NL"/>
              </w:rPr>
              <w:t>-30, trong tài liệu [1].</w:t>
            </w:r>
          </w:p>
          <w:p w:rsidR="00AC36F3" w:rsidRPr="00AC36F3" w:rsidRDefault="00AC36F3" w:rsidP="00AC36F3">
            <w:pPr>
              <w:pStyle w:val="BodyText2"/>
              <w:spacing w:after="0" w:line="240" w:lineRule="auto"/>
              <w:contextualSpacing/>
              <w:rPr>
                <w:bCs/>
                <w:color w:val="000000"/>
                <w:sz w:val="24"/>
                <w:szCs w:val="24"/>
                <w:lang w:val="nl-NL"/>
              </w:rPr>
            </w:pPr>
            <w:r w:rsidRPr="00AC36F3">
              <w:rPr>
                <w:bCs/>
                <w:color w:val="000000"/>
                <w:sz w:val="24"/>
                <w:szCs w:val="24"/>
                <w:lang w:val="nl-NL"/>
              </w:rPr>
              <w:t xml:space="preserve">+ Ôn tập nội dung đã học ở </w:t>
            </w:r>
            <w:r w:rsidR="00B344EC">
              <w:rPr>
                <w:bCs/>
                <w:color w:val="000000"/>
                <w:sz w:val="24"/>
                <w:szCs w:val="24"/>
                <w:lang w:val="nl-NL"/>
              </w:rPr>
              <w:t>phần học</w:t>
            </w:r>
            <w:r w:rsidRPr="00AC36F3">
              <w:rPr>
                <w:bCs/>
                <w:color w:val="000000"/>
                <w:sz w:val="24"/>
                <w:szCs w:val="24"/>
                <w:lang w:val="nl-NL"/>
              </w:rPr>
              <w:t>trước.</w:t>
            </w:r>
          </w:p>
          <w:p w:rsidR="00AC36F3" w:rsidRPr="00E86615" w:rsidRDefault="00AC36F3" w:rsidP="00AC36F3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C36F3">
              <w:rPr>
                <w:bCs/>
                <w:color w:val="000000"/>
                <w:sz w:val="24"/>
                <w:szCs w:val="24"/>
                <w:lang w:val="de-DE"/>
              </w:rPr>
              <w:t>+ Làm việc theo nhóm: Chọn chủ để tiểu luận, tìm kiếm nguồn tài liệu.</w:t>
            </w:r>
          </w:p>
        </w:tc>
      </w:tr>
      <w:tr w:rsidR="00D63879" w:rsidRPr="0090323A" w:rsidTr="006104BF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D63879" w:rsidRPr="00E86615" w:rsidRDefault="00AC36F3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3106" w:type="dxa"/>
            <w:shd w:val="clear" w:color="auto" w:fill="auto"/>
          </w:tcPr>
          <w:p w:rsidR="00F473D8" w:rsidRPr="00403BB3" w:rsidRDefault="00921FE4" w:rsidP="00960DEF">
            <w:pPr>
              <w:contextualSpacing/>
              <w:rPr>
                <w:b/>
                <w:sz w:val="24"/>
                <w:szCs w:val="24"/>
                <w:lang w:val="nl-NL"/>
              </w:rPr>
            </w:pPr>
            <w:r w:rsidRPr="00403BB3">
              <w:rPr>
                <w:b/>
                <w:sz w:val="24"/>
                <w:szCs w:val="24"/>
                <w:lang w:val="nl-NL"/>
              </w:rPr>
              <w:t>C</w:t>
            </w:r>
            <w:r w:rsidR="004E668D" w:rsidRPr="00403BB3">
              <w:rPr>
                <w:b/>
                <w:sz w:val="24"/>
                <w:szCs w:val="24"/>
                <w:lang w:val="nl-NL"/>
              </w:rPr>
              <w:t xml:space="preserve">hương </w:t>
            </w:r>
            <w:r w:rsidRPr="00403BB3">
              <w:rPr>
                <w:b/>
                <w:sz w:val="24"/>
                <w:szCs w:val="24"/>
                <w:lang w:val="nl-NL"/>
              </w:rPr>
              <w:t>4: C</w:t>
            </w:r>
            <w:r w:rsidR="004E668D" w:rsidRPr="00403BB3">
              <w:rPr>
                <w:b/>
                <w:sz w:val="24"/>
                <w:szCs w:val="24"/>
                <w:lang w:val="nl-NL"/>
              </w:rPr>
              <w:t>họn và tính các chỉ tiêu sơ đồ công nghệ</w:t>
            </w:r>
          </w:p>
          <w:p w:rsidR="00921FE4" w:rsidRPr="00403BB3" w:rsidRDefault="00921FE4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>4.1</w:t>
            </w:r>
            <w:r w:rsidR="00F473D8" w:rsidRPr="00403BB3">
              <w:rPr>
                <w:sz w:val="24"/>
                <w:szCs w:val="24"/>
                <w:lang w:val="nl-NL"/>
              </w:rPr>
              <w:t xml:space="preserve"> </w:t>
            </w:r>
            <w:r w:rsidRPr="00403BB3">
              <w:rPr>
                <w:sz w:val="24"/>
                <w:szCs w:val="24"/>
                <w:lang w:val="nl-NL"/>
              </w:rPr>
              <w:t>Chọn sơ đồ đập</w:t>
            </w:r>
          </w:p>
          <w:p w:rsidR="00921FE4" w:rsidRPr="00403BB3" w:rsidRDefault="00E86615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 xml:space="preserve">- </w:t>
            </w:r>
            <w:r w:rsidR="00921FE4" w:rsidRPr="00403BB3">
              <w:rPr>
                <w:sz w:val="24"/>
                <w:szCs w:val="24"/>
                <w:lang w:val="nl-NL"/>
              </w:rPr>
              <w:t>Sơ đồ đập</w:t>
            </w:r>
          </w:p>
          <w:p w:rsidR="00921FE4" w:rsidRPr="00403BB3" w:rsidRDefault="00E86615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 xml:space="preserve">- </w:t>
            </w:r>
            <w:r w:rsidR="00921FE4" w:rsidRPr="00403BB3">
              <w:rPr>
                <w:sz w:val="24"/>
                <w:szCs w:val="24"/>
                <w:lang w:val="nl-NL"/>
              </w:rPr>
              <w:t>Sơ đồ đập hợp lý</w:t>
            </w:r>
          </w:p>
          <w:p w:rsidR="00921FE4" w:rsidRPr="00403BB3" w:rsidRDefault="00E86615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 xml:space="preserve">- </w:t>
            </w:r>
            <w:r w:rsidR="00921FE4" w:rsidRPr="00403BB3">
              <w:rPr>
                <w:sz w:val="24"/>
                <w:szCs w:val="24"/>
                <w:lang w:val="nl-NL"/>
              </w:rPr>
              <w:t>Sơ đồ đập đặc biệt</w:t>
            </w:r>
          </w:p>
          <w:p w:rsidR="00921FE4" w:rsidRPr="00403BB3" w:rsidRDefault="00E86615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 xml:space="preserve">- </w:t>
            </w:r>
            <w:r w:rsidR="00921FE4" w:rsidRPr="00403BB3">
              <w:rPr>
                <w:sz w:val="24"/>
                <w:szCs w:val="24"/>
                <w:lang w:val="nl-NL"/>
              </w:rPr>
              <w:t>Lựa chọn sơ đồ đập cuối</w:t>
            </w:r>
          </w:p>
          <w:p w:rsidR="00921FE4" w:rsidRPr="00403BB3" w:rsidRDefault="00921FE4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>4.2 Tính sơ đồ đập</w:t>
            </w:r>
          </w:p>
          <w:p w:rsidR="00921FE4" w:rsidRPr="00403BB3" w:rsidRDefault="00E86615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 xml:space="preserve">- </w:t>
            </w:r>
            <w:r w:rsidR="00921FE4" w:rsidRPr="00403BB3">
              <w:rPr>
                <w:sz w:val="24"/>
                <w:szCs w:val="24"/>
                <w:lang w:val="nl-NL"/>
              </w:rPr>
              <w:t>Trình tự tính sơ đồ đập</w:t>
            </w:r>
          </w:p>
          <w:p w:rsidR="0092634E" w:rsidRPr="00403BB3" w:rsidRDefault="00E86615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 xml:space="preserve">- </w:t>
            </w:r>
            <w:r w:rsidR="00921FE4" w:rsidRPr="00403BB3">
              <w:rPr>
                <w:sz w:val="24"/>
                <w:szCs w:val="24"/>
                <w:lang w:val="nl-NL"/>
              </w:rPr>
              <w:t>Cách lập công thức tính sơ đồ đập</w:t>
            </w:r>
          </w:p>
          <w:p w:rsidR="00E1489E" w:rsidRPr="00403BB3" w:rsidRDefault="00E1489E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>4.3 Khâu phân cấp trong sơ đồ nghiền</w:t>
            </w:r>
          </w:p>
          <w:p w:rsidR="00E1489E" w:rsidRPr="00403BB3" w:rsidRDefault="00E86615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 xml:space="preserve">- </w:t>
            </w:r>
            <w:r w:rsidR="00E1489E" w:rsidRPr="00403BB3">
              <w:rPr>
                <w:sz w:val="24"/>
                <w:szCs w:val="24"/>
                <w:lang w:val="nl-NL"/>
              </w:rPr>
              <w:t>Phân loại</w:t>
            </w:r>
            <w:r w:rsidRPr="00403BB3">
              <w:rPr>
                <w:sz w:val="24"/>
                <w:szCs w:val="24"/>
                <w:lang w:val="nl-NL"/>
              </w:rPr>
              <w:t xml:space="preserve"> khâu phân cấp</w:t>
            </w:r>
          </w:p>
          <w:p w:rsidR="00E1489E" w:rsidRPr="00403BB3" w:rsidRDefault="00E86615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lastRenderedPageBreak/>
              <w:t xml:space="preserve">- </w:t>
            </w:r>
            <w:r w:rsidR="00E1489E" w:rsidRPr="00403BB3">
              <w:rPr>
                <w:sz w:val="24"/>
                <w:szCs w:val="24"/>
                <w:lang w:val="nl-NL"/>
              </w:rPr>
              <w:t>V</w:t>
            </w:r>
            <w:r w:rsidRPr="00403BB3">
              <w:rPr>
                <w:sz w:val="24"/>
                <w:szCs w:val="24"/>
                <w:lang w:val="nl-NL"/>
              </w:rPr>
              <w:t xml:space="preserve">ai trò </w:t>
            </w:r>
            <w:r w:rsidR="00E1489E" w:rsidRPr="00403BB3">
              <w:rPr>
                <w:sz w:val="24"/>
                <w:szCs w:val="24"/>
                <w:lang w:val="nl-NL"/>
              </w:rPr>
              <w:t>khâu phân cấp trong sơ đồ nghiền</w:t>
            </w:r>
          </w:p>
          <w:p w:rsidR="00E1489E" w:rsidRPr="00E86615" w:rsidRDefault="00E86615" w:rsidP="00960DEF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E1489E" w:rsidRPr="00E86615">
              <w:rPr>
                <w:sz w:val="24"/>
                <w:szCs w:val="24"/>
              </w:rPr>
              <w:t>Tải trọng tuần hoàn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D63879" w:rsidRPr="00E86615" w:rsidRDefault="00AC36F3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6</w:t>
            </w:r>
          </w:p>
        </w:tc>
        <w:tc>
          <w:tcPr>
            <w:tcW w:w="850" w:type="dxa"/>
          </w:tcPr>
          <w:p w:rsidR="00D63879" w:rsidRPr="00E86615" w:rsidRDefault="008A4FC4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D63879" w:rsidRPr="00E86615" w:rsidRDefault="00F473D8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991" w:rsidRPr="00E86615" w:rsidRDefault="00754991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+ Ôn tập nội dung đã học ở </w:t>
            </w:r>
            <w:r w:rsidR="00B344EC">
              <w:rPr>
                <w:bCs/>
                <w:color w:val="000000"/>
                <w:sz w:val="24"/>
                <w:szCs w:val="24"/>
                <w:lang w:val="nl-NL"/>
              </w:rPr>
              <w:t>phần học</w:t>
            </w:r>
            <w:r w:rsidR="00BF6EFB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trước.</w:t>
            </w:r>
          </w:p>
          <w:p w:rsidR="00E1246C" w:rsidRPr="00E86615" w:rsidRDefault="00E1246C" w:rsidP="00960DEF">
            <w:pPr>
              <w:pStyle w:val="BodyText2"/>
              <w:tabs>
                <w:tab w:val="left" w:pos="175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+Tìm hiểu trước Chương </w:t>
            </w:r>
            <w:r w:rsidR="00C000F8" w:rsidRPr="00E86615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 từ </w:t>
            </w:r>
            <w:r w:rsidR="00C000F8" w:rsidRPr="00E86615">
              <w:rPr>
                <w:bCs/>
                <w:color w:val="000000"/>
                <w:sz w:val="24"/>
                <w:szCs w:val="24"/>
                <w:lang w:val="nl-NL"/>
              </w:rPr>
              <w:t>4.1 đến 4</w:t>
            </w: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 w:rsidR="0037217C" w:rsidRPr="00E86615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="0009320A" w:rsidRPr="00E86615">
              <w:rPr>
                <w:bCs/>
                <w:color w:val="000000"/>
                <w:sz w:val="24"/>
                <w:szCs w:val="24"/>
                <w:lang w:val="nl-NL"/>
              </w:rPr>
              <w:t>, Tr. 36-83,</w:t>
            </w: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[1].</w:t>
            </w:r>
          </w:p>
          <w:p w:rsidR="00754991" w:rsidRPr="00E86615" w:rsidRDefault="00E1246C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E86615">
              <w:rPr>
                <w:bCs/>
                <w:color w:val="000000"/>
                <w:sz w:val="24"/>
                <w:szCs w:val="24"/>
                <w:lang w:val="de-DE"/>
              </w:rPr>
              <w:t xml:space="preserve">+ Tìm hiểu thêm các </w:t>
            </w:r>
            <w:r w:rsidR="00C000F8" w:rsidRPr="00E86615">
              <w:rPr>
                <w:bCs/>
                <w:color w:val="000000"/>
                <w:sz w:val="24"/>
                <w:szCs w:val="24"/>
                <w:lang w:val="de-DE"/>
              </w:rPr>
              <w:t>nội dung về:</w:t>
            </w:r>
            <w:r w:rsidR="0009320A" w:rsidRPr="00E86615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  <w:p w:rsidR="00754991" w:rsidRPr="00E86615" w:rsidRDefault="00754991" w:rsidP="00960DEF">
            <w:pPr>
              <w:pStyle w:val="BodyText2"/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E86615">
              <w:rPr>
                <w:bCs/>
                <w:color w:val="000000"/>
                <w:sz w:val="24"/>
                <w:szCs w:val="24"/>
                <w:lang w:val="de-DE"/>
              </w:rPr>
              <w:t>- Quá trình sàng trong Chương 3 Tr.31-71, trong tài liệu [3],</w:t>
            </w:r>
          </w:p>
          <w:p w:rsidR="0009320A" w:rsidRPr="00E86615" w:rsidRDefault="00754991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E86615">
              <w:rPr>
                <w:bCs/>
                <w:color w:val="000000"/>
                <w:sz w:val="24"/>
                <w:szCs w:val="24"/>
                <w:lang w:val="de-DE"/>
              </w:rPr>
              <w:t xml:space="preserve">- </w:t>
            </w:r>
            <w:r w:rsidR="00C000F8" w:rsidRPr="00E86615">
              <w:rPr>
                <w:bCs/>
                <w:color w:val="000000"/>
                <w:sz w:val="24"/>
                <w:szCs w:val="24"/>
                <w:lang w:val="de-DE"/>
              </w:rPr>
              <w:t xml:space="preserve">Quá trình đập trong </w:t>
            </w:r>
            <w:r w:rsidR="00BE2B0F" w:rsidRPr="00E86615">
              <w:rPr>
                <w:bCs/>
                <w:color w:val="000000"/>
                <w:sz w:val="24"/>
                <w:szCs w:val="24"/>
                <w:lang w:val="de-DE"/>
              </w:rPr>
              <w:t>Chương 6</w:t>
            </w:r>
            <w:r w:rsidR="0009320A" w:rsidRPr="00E86615">
              <w:rPr>
                <w:bCs/>
                <w:color w:val="000000"/>
                <w:sz w:val="24"/>
                <w:szCs w:val="24"/>
                <w:lang w:val="de-DE"/>
              </w:rPr>
              <w:t xml:space="preserve"> Tr. 105-149 rong</w:t>
            </w:r>
            <w:r w:rsidR="00BE2B0F" w:rsidRPr="00E86615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="00C000F8" w:rsidRPr="00E86615">
              <w:rPr>
                <w:bCs/>
                <w:color w:val="000000"/>
                <w:sz w:val="24"/>
                <w:szCs w:val="24"/>
                <w:lang w:val="de-DE"/>
              </w:rPr>
              <w:t xml:space="preserve">tài liệu </w:t>
            </w:r>
            <w:r w:rsidR="00BE2B0F" w:rsidRPr="00E86615">
              <w:rPr>
                <w:bCs/>
                <w:color w:val="000000"/>
                <w:sz w:val="24"/>
                <w:szCs w:val="24"/>
                <w:lang w:val="de-DE"/>
              </w:rPr>
              <w:t>[</w:t>
            </w:r>
            <w:r w:rsidR="0009320A" w:rsidRPr="00E86615">
              <w:rPr>
                <w:bCs/>
                <w:color w:val="000000"/>
                <w:sz w:val="24"/>
                <w:szCs w:val="24"/>
                <w:lang w:val="de-DE"/>
              </w:rPr>
              <w:t>3</w:t>
            </w:r>
            <w:r w:rsidR="00BE2B0F" w:rsidRPr="00E86615">
              <w:rPr>
                <w:bCs/>
                <w:color w:val="000000"/>
                <w:sz w:val="24"/>
                <w:szCs w:val="24"/>
                <w:lang w:val="de-DE"/>
              </w:rPr>
              <w:t>]</w:t>
            </w:r>
            <w:r w:rsidR="0009320A" w:rsidRPr="00E86615">
              <w:rPr>
                <w:bCs/>
                <w:color w:val="000000"/>
                <w:sz w:val="24"/>
                <w:szCs w:val="24"/>
                <w:lang w:val="de-DE"/>
              </w:rPr>
              <w:t xml:space="preserve">. </w:t>
            </w:r>
          </w:p>
          <w:p w:rsidR="00591F35" w:rsidRPr="00E86615" w:rsidRDefault="00754991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E86615">
              <w:rPr>
                <w:bCs/>
                <w:color w:val="000000"/>
                <w:sz w:val="24"/>
                <w:szCs w:val="24"/>
                <w:lang w:val="de-DE"/>
              </w:rPr>
              <w:t xml:space="preserve">- </w:t>
            </w:r>
            <w:r w:rsidR="00591F35" w:rsidRPr="00E86615">
              <w:rPr>
                <w:bCs/>
                <w:color w:val="000000"/>
                <w:sz w:val="24"/>
                <w:szCs w:val="24"/>
                <w:lang w:val="de-DE"/>
              </w:rPr>
              <w:t>T</w:t>
            </w:r>
            <w:r w:rsidR="0009320A" w:rsidRPr="00E86615">
              <w:rPr>
                <w:bCs/>
                <w:color w:val="000000"/>
                <w:sz w:val="24"/>
                <w:szCs w:val="24"/>
                <w:lang w:val="de-DE"/>
              </w:rPr>
              <w:t>ự t</w:t>
            </w:r>
            <w:r w:rsidR="00591F35" w:rsidRPr="00E86615">
              <w:rPr>
                <w:bCs/>
                <w:color w:val="000000"/>
                <w:sz w:val="24"/>
                <w:szCs w:val="24"/>
                <w:lang w:val="de-DE"/>
              </w:rPr>
              <w:t xml:space="preserve">ìm hiểu cách lập </w:t>
            </w:r>
            <w:r w:rsidR="00591F35" w:rsidRPr="00E86615">
              <w:rPr>
                <w:bCs/>
                <w:color w:val="000000"/>
                <w:sz w:val="24"/>
                <w:szCs w:val="24"/>
                <w:lang w:val="de-DE"/>
              </w:rPr>
              <w:lastRenderedPageBreak/>
              <w:t>công thức tính sơ đồ đập trong tài liệu [1]</w:t>
            </w:r>
            <w:r w:rsidR="0009320A" w:rsidRPr="00E86615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  <w:p w:rsidR="00754991" w:rsidRPr="00E86615" w:rsidRDefault="00754991" w:rsidP="00960DEF">
            <w:pPr>
              <w:pStyle w:val="BodyText2"/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E86615">
              <w:rPr>
                <w:bCs/>
                <w:color w:val="000000"/>
                <w:sz w:val="24"/>
                <w:szCs w:val="24"/>
                <w:lang w:val="de-DE"/>
              </w:rPr>
              <w:t>- Quá trình phân cấp trong Chương 4, Tr. 72-87, trong tài liệu [3],</w:t>
            </w:r>
          </w:p>
          <w:p w:rsidR="00754991" w:rsidRPr="00E86615" w:rsidRDefault="00754991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E86615">
              <w:rPr>
                <w:bCs/>
                <w:color w:val="000000"/>
                <w:sz w:val="24"/>
                <w:szCs w:val="24"/>
                <w:lang w:val="de-DE"/>
              </w:rPr>
              <w:t>- Quá trình nghiền trong Chương 6 Tr. 192-200 trong tài liệu [3].</w:t>
            </w:r>
          </w:p>
          <w:p w:rsidR="00D63879" w:rsidRPr="00E86615" w:rsidRDefault="00F473D8" w:rsidP="00960DEF">
            <w:pPr>
              <w:pStyle w:val="BodyText2"/>
              <w:tabs>
                <w:tab w:val="left" w:pos="-18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E86615">
              <w:rPr>
                <w:bCs/>
                <w:color w:val="000000"/>
                <w:sz w:val="24"/>
                <w:szCs w:val="24"/>
                <w:lang w:val="de-DE"/>
              </w:rPr>
              <w:t xml:space="preserve">+ Làm việc nhóm: Tìm tài liệu, phân tích, đánh giá, </w:t>
            </w:r>
            <w:r w:rsidR="00C000F8" w:rsidRPr="00E86615">
              <w:rPr>
                <w:bCs/>
                <w:color w:val="000000"/>
                <w:sz w:val="24"/>
                <w:szCs w:val="24"/>
                <w:lang w:val="de-DE"/>
              </w:rPr>
              <w:t xml:space="preserve">họp nhóm, </w:t>
            </w:r>
            <w:r w:rsidRPr="00E86615">
              <w:rPr>
                <w:bCs/>
                <w:color w:val="000000"/>
                <w:sz w:val="24"/>
                <w:szCs w:val="24"/>
                <w:lang w:val="de-DE"/>
              </w:rPr>
              <w:t>viết báo cáo nhóm.</w:t>
            </w:r>
          </w:p>
        </w:tc>
      </w:tr>
      <w:tr w:rsidR="00E03662" w:rsidRPr="0090323A" w:rsidTr="00E86615">
        <w:trPr>
          <w:trHeight w:val="416"/>
        </w:trPr>
        <w:tc>
          <w:tcPr>
            <w:tcW w:w="830" w:type="dxa"/>
            <w:shd w:val="clear" w:color="auto" w:fill="auto"/>
            <w:vAlign w:val="center"/>
          </w:tcPr>
          <w:p w:rsidR="00E03662" w:rsidRPr="00E86615" w:rsidRDefault="00AC36F3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5</w:t>
            </w:r>
          </w:p>
        </w:tc>
        <w:tc>
          <w:tcPr>
            <w:tcW w:w="3106" w:type="dxa"/>
            <w:shd w:val="clear" w:color="auto" w:fill="auto"/>
          </w:tcPr>
          <w:p w:rsidR="0037217C" w:rsidRPr="00403BB3" w:rsidRDefault="0037217C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>4.4 Sơ đồ nghiền</w:t>
            </w:r>
          </w:p>
          <w:p w:rsidR="0037217C" w:rsidRPr="00403BB3" w:rsidRDefault="00E86615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 xml:space="preserve">- </w:t>
            </w:r>
            <w:r w:rsidR="0037217C" w:rsidRPr="00403BB3">
              <w:rPr>
                <w:sz w:val="24"/>
                <w:szCs w:val="24"/>
                <w:lang w:val="nl-NL"/>
              </w:rPr>
              <w:t>Phân loại</w:t>
            </w:r>
          </w:p>
          <w:p w:rsidR="0037217C" w:rsidRPr="00403BB3" w:rsidRDefault="00E86615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 xml:space="preserve">- </w:t>
            </w:r>
            <w:r w:rsidR="0037217C" w:rsidRPr="00403BB3">
              <w:rPr>
                <w:sz w:val="24"/>
                <w:szCs w:val="24"/>
                <w:lang w:val="nl-NL"/>
              </w:rPr>
              <w:t>C</w:t>
            </w:r>
            <w:r w:rsidRPr="00403BB3">
              <w:rPr>
                <w:sz w:val="24"/>
                <w:szCs w:val="24"/>
                <w:lang w:val="nl-NL"/>
              </w:rPr>
              <w:t>ơ sở c</w:t>
            </w:r>
            <w:r w:rsidR="0037217C" w:rsidRPr="00403BB3">
              <w:rPr>
                <w:sz w:val="24"/>
                <w:szCs w:val="24"/>
                <w:lang w:val="nl-NL"/>
              </w:rPr>
              <w:t xml:space="preserve">họn sơ đồ nghiền </w:t>
            </w:r>
          </w:p>
          <w:p w:rsidR="00E1489E" w:rsidRPr="00403BB3" w:rsidRDefault="00E1489E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>4.5 Tính sơ đồ nghiền</w:t>
            </w:r>
          </w:p>
          <w:p w:rsidR="00E1489E" w:rsidRPr="00403BB3" w:rsidRDefault="00E86615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 xml:space="preserve">- </w:t>
            </w:r>
            <w:r w:rsidR="00E1489E" w:rsidRPr="00403BB3">
              <w:rPr>
                <w:sz w:val="24"/>
                <w:szCs w:val="24"/>
                <w:lang w:val="nl-NL"/>
              </w:rPr>
              <w:t>Số liệu đầu để tính sơ đồ nghiền</w:t>
            </w:r>
          </w:p>
          <w:p w:rsidR="00E1489E" w:rsidRPr="00403BB3" w:rsidRDefault="00E86615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 xml:space="preserve">- </w:t>
            </w:r>
            <w:r w:rsidR="00E1489E" w:rsidRPr="00403BB3">
              <w:rPr>
                <w:sz w:val="24"/>
                <w:szCs w:val="24"/>
                <w:lang w:val="nl-NL"/>
              </w:rPr>
              <w:t>Tính sơ đồ nghiền một giai đoạn</w:t>
            </w:r>
          </w:p>
          <w:p w:rsidR="00E1489E" w:rsidRPr="00403BB3" w:rsidRDefault="00E86615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 xml:space="preserve">- </w:t>
            </w:r>
            <w:r w:rsidR="00E1489E" w:rsidRPr="00403BB3">
              <w:rPr>
                <w:sz w:val="24"/>
                <w:szCs w:val="24"/>
                <w:lang w:val="nl-NL"/>
              </w:rPr>
              <w:t>Tính sơ đồ nghiền hai giai đoạn với vòng hở giai đoạn I</w:t>
            </w:r>
          </w:p>
          <w:p w:rsidR="00E1489E" w:rsidRPr="00403BB3" w:rsidRDefault="00E86615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 xml:space="preserve">- </w:t>
            </w:r>
            <w:r w:rsidR="00E1489E" w:rsidRPr="00403BB3">
              <w:rPr>
                <w:sz w:val="24"/>
                <w:szCs w:val="24"/>
                <w:lang w:val="nl-NL"/>
              </w:rPr>
              <w:t>Tính sơ đồ nghiền hai giai đoạn với vòng kín giai đoạn I</w:t>
            </w:r>
          </w:p>
          <w:p w:rsidR="00E1489E" w:rsidRPr="00403BB3" w:rsidRDefault="00E86615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 xml:space="preserve">- </w:t>
            </w:r>
            <w:r w:rsidR="00E1489E" w:rsidRPr="00403BB3">
              <w:rPr>
                <w:sz w:val="24"/>
                <w:szCs w:val="24"/>
                <w:lang w:val="nl-NL"/>
              </w:rPr>
              <w:t>Tính sơ đồ nghiền hai giai đoạn nhóm III có vòng bán kín ở giai đoạn đầu</w:t>
            </w:r>
          </w:p>
          <w:p w:rsidR="00E1489E" w:rsidRPr="00403BB3" w:rsidRDefault="00E86615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 xml:space="preserve">- </w:t>
            </w:r>
            <w:r w:rsidR="00E1489E" w:rsidRPr="00403BB3">
              <w:rPr>
                <w:sz w:val="24"/>
                <w:szCs w:val="24"/>
                <w:lang w:val="nl-NL"/>
              </w:rPr>
              <w:t>Tính sơ đồ nghiền nhiều giai đoạn</w:t>
            </w:r>
          </w:p>
          <w:p w:rsidR="00E1489E" w:rsidRPr="00403BB3" w:rsidRDefault="00E86615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 xml:space="preserve">- </w:t>
            </w:r>
            <w:r w:rsidR="00E1489E" w:rsidRPr="00403BB3">
              <w:rPr>
                <w:sz w:val="24"/>
                <w:szCs w:val="24"/>
                <w:lang w:val="nl-NL"/>
              </w:rPr>
              <w:t>Tính sơ đồ tự nghiền</w:t>
            </w:r>
          </w:p>
          <w:p w:rsidR="00974018" w:rsidRPr="00403BB3" w:rsidRDefault="00E86615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 xml:space="preserve">- </w:t>
            </w:r>
            <w:r w:rsidR="00974018" w:rsidRPr="00403BB3">
              <w:rPr>
                <w:sz w:val="24"/>
                <w:szCs w:val="24"/>
                <w:lang w:val="nl-NL"/>
              </w:rPr>
              <w:t>Ví dụ tính sơ đồ nghiền</w:t>
            </w:r>
          </w:p>
          <w:p w:rsidR="00E1489E" w:rsidRPr="00403BB3" w:rsidRDefault="00E1489E" w:rsidP="00960DEF">
            <w:pPr>
              <w:contextualSpacing/>
              <w:rPr>
                <w:sz w:val="24"/>
                <w:szCs w:val="24"/>
                <w:lang w:val="nl-NL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E03662" w:rsidRPr="00E86615" w:rsidRDefault="00AC36F3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850" w:type="dxa"/>
          </w:tcPr>
          <w:p w:rsidR="00E03662" w:rsidRPr="00E86615" w:rsidRDefault="008A4FC4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E03662" w:rsidRPr="00E86615" w:rsidRDefault="00F473D8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991" w:rsidRPr="00E86615" w:rsidRDefault="00754991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+ Ôn tập nội dung đã học ở </w:t>
            </w:r>
            <w:r w:rsidR="00B344EC">
              <w:rPr>
                <w:bCs/>
                <w:color w:val="000000"/>
                <w:sz w:val="24"/>
                <w:szCs w:val="24"/>
                <w:lang w:val="nl-NL"/>
              </w:rPr>
              <w:t>phần học</w:t>
            </w:r>
            <w:r w:rsidR="00BF6EFB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trước.</w:t>
            </w:r>
          </w:p>
          <w:p w:rsidR="00E1246C" w:rsidRPr="00E86615" w:rsidRDefault="00E1246C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+ Tìm hiểu trước nội của Chương </w:t>
            </w:r>
            <w:r w:rsidR="00C3722D" w:rsidRPr="00E86615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 từ </w:t>
            </w:r>
            <w:r w:rsidR="00C3722D" w:rsidRPr="00E86615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 w:rsidR="0037217C" w:rsidRPr="00E86615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  <w:r w:rsidR="00C3722D"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 đến </w:t>
            </w: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  <w:r w:rsidR="00C3722D" w:rsidRPr="00E86615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 w:rsidR="006C1395" w:rsidRPr="00E86615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  <w:r w:rsidR="00754991"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 Tr.89-1</w:t>
            </w:r>
            <w:r w:rsidR="00974018" w:rsidRPr="00E8661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="00754991"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5, </w:t>
            </w: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tài liệu [1].</w:t>
            </w:r>
          </w:p>
          <w:p w:rsidR="00E1246C" w:rsidRPr="00E86615" w:rsidRDefault="00E1246C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E86615">
              <w:rPr>
                <w:bCs/>
                <w:color w:val="000000"/>
                <w:sz w:val="24"/>
                <w:szCs w:val="24"/>
                <w:lang w:val="de-DE"/>
              </w:rPr>
              <w:t>+ Tìm hiểu thêm các nội dung về:</w:t>
            </w:r>
          </w:p>
          <w:p w:rsidR="00974018" w:rsidRPr="00E86615" w:rsidRDefault="00974018" w:rsidP="00960DEF">
            <w:pPr>
              <w:pStyle w:val="BodyText2"/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E86615">
              <w:rPr>
                <w:bCs/>
                <w:color w:val="000000"/>
                <w:sz w:val="24"/>
                <w:szCs w:val="24"/>
                <w:lang w:val="de-DE"/>
              </w:rPr>
              <w:t xml:space="preserve">- </w:t>
            </w:r>
            <w:r w:rsidR="00C000F8" w:rsidRPr="00E86615">
              <w:rPr>
                <w:bCs/>
                <w:color w:val="000000"/>
                <w:sz w:val="24"/>
                <w:szCs w:val="24"/>
                <w:lang w:val="de-DE"/>
              </w:rPr>
              <w:t xml:space="preserve">Quá trình phân cấp và quá trình nghiền </w:t>
            </w:r>
            <w:r w:rsidR="00BE2B0F" w:rsidRPr="00E86615">
              <w:rPr>
                <w:bCs/>
                <w:color w:val="000000"/>
                <w:sz w:val="24"/>
                <w:szCs w:val="24"/>
                <w:lang w:val="de-DE"/>
              </w:rPr>
              <w:t xml:space="preserve">trong Chương 8 </w:t>
            </w:r>
            <w:r w:rsidRPr="00E86615">
              <w:rPr>
                <w:bCs/>
                <w:color w:val="000000"/>
                <w:sz w:val="24"/>
                <w:szCs w:val="24"/>
                <w:lang w:val="de-DE"/>
              </w:rPr>
              <w:t xml:space="preserve">Tr. 169-215, </w:t>
            </w:r>
            <w:r w:rsidR="00C000F8" w:rsidRPr="00E86615">
              <w:rPr>
                <w:bCs/>
                <w:color w:val="000000"/>
                <w:sz w:val="24"/>
                <w:szCs w:val="24"/>
                <w:lang w:val="de-DE"/>
              </w:rPr>
              <w:t>trong tài liệu [3]</w:t>
            </w:r>
            <w:r w:rsidR="001D16E9" w:rsidRPr="00E86615">
              <w:rPr>
                <w:bCs/>
                <w:color w:val="000000"/>
                <w:sz w:val="24"/>
                <w:szCs w:val="24"/>
                <w:lang w:val="de-DE"/>
              </w:rPr>
              <w:t>,</w:t>
            </w:r>
          </w:p>
          <w:p w:rsidR="00E03662" w:rsidRPr="00E86615" w:rsidRDefault="00F473D8" w:rsidP="00960DEF">
            <w:pPr>
              <w:pStyle w:val="BodyText2"/>
              <w:tabs>
                <w:tab w:val="left" w:pos="-18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de-DE"/>
              </w:rPr>
              <w:t>+ Làm việc nhóm: Tìm tài liệu, phân tích, đánh giá, viết báo cáo nhóm.</w:t>
            </w:r>
          </w:p>
        </w:tc>
      </w:tr>
      <w:tr w:rsidR="00E0279F" w:rsidRPr="0090323A" w:rsidTr="00761FB0">
        <w:trPr>
          <w:trHeight w:val="5802"/>
        </w:trPr>
        <w:tc>
          <w:tcPr>
            <w:tcW w:w="830" w:type="dxa"/>
            <w:shd w:val="clear" w:color="auto" w:fill="auto"/>
            <w:vAlign w:val="center"/>
          </w:tcPr>
          <w:p w:rsidR="00E0279F" w:rsidRPr="00880D3A" w:rsidRDefault="00E0279F" w:rsidP="00880D3A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sz w:val="24"/>
                <w:szCs w:val="24"/>
                <w:lang w:val="nl-NL"/>
              </w:rPr>
            </w:pPr>
          </w:p>
          <w:p w:rsidR="00E0279F" w:rsidRPr="00880D3A" w:rsidRDefault="00E0279F" w:rsidP="00880D3A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sz w:val="24"/>
                <w:szCs w:val="24"/>
                <w:lang w:val="nl-NL"/>
              </w:rPr>
            </w:pPr>
          </w:p>
          <w:p w:rsidR="00E0279F" w:rsidRPr="00880D3A" w:rsidRDefault="00E0279F" w:rsidP="00880D3A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sz w:val="24"/>
                <w:szCs w:val="24"/>
                <w:lang w:val="nl-NL"/>
              </w:rPr>
            </w:pPr>
          </w:p>
          <w:p w:rsidR="00E0279F" w:rsidRPr="00880D3A" w:rsidRDefault="00E0279F" w:rsidP="00880D3A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sz w:val="24"/>
                <w:szCs w:val="24"/>
                <w:lang w:val="nl-NL"/>
              </w:rPr>
            </w:pPr>
          </w:p>
          <w:p w:rsidR="00E0279F" w:rsidRPr="00880D3A" w:rsidRDefault="00E0279F" w:rsidP="00880D3A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sz w:val="24"/>
                <w:szCs w:val="24"/>
                <w:lang w:val="nl-NL"/>
              </w:rPr>
            </w:pPr>
          </w:p>
          <w:p w:rsidR="00E0279F" w:rsidRPr="00880D3A" w:rsidRDefault="00E0279F" w:rsidP="00880D3A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sz w:val="24"/>
                <w:szCs w:val="24"/>
                <w:lang w:val="nl-NL"/>
              </w:rPr>
            </w:pPr>
          </w:p>
          <w:p w:rsidR="00E0279F" w:rsidRPr="00880D3A" w:rsidRDefault="00E0279F" w:rsidP="00880D3A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sz w:val="24"/>
                <w:szCs w:val="24"/>
                <w:lang w:val="nl-NL"/>
              </w:rPr>
            </w:pPr>
          </w:p>
          <w:p w:rsidR="00E0279F" w:rsidRPr="00880D3A" w:rsidRDefault="00E0279F" w:rsidP="00880D3A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sz w:val="24"/>
                <w:szCs w:val="24"/>
                <w:lang w:val="nl-NL"/>
              </w:rPr>
            </w:pPr>
          </w:p>
          <w:p w:rsidR="00E0279F" w:rsidRPr="00880D3A" w:rsidRDefault="00880D3A" w:rsidP="00880D3A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6</w:t>
            </w:r>
          </w:p>
        </w:tc>
        <w:tc>
          <w:tcPr>
            <w:tcW w:w="3106" w:type="dxa"/>
            <w:shd w:val="clear" w:color="auto" w:fill="auto"/>
          </w:tcPr>
          <w:p w:rsidR="00AC36F3" w:rsidRPr="00880D3A" w:rsidRDefault="00AC36F3" w:rsidP="00880D3A">
            <w:pPr>
              <w:contextualSpacing/>
              <w:rPr>
                <w:sz w:val="24"/>
                <w:szCs w:val="24"/>
                <w:lang w:val="nl-NL"/>
              </w:rPr>
            </w:pPr>
            <w:r w:rsidRPr="00880D3A">
              <w:rPr>
                <w:sz w:val="24"/>
                <w:szCs w:val="24"/>
                <w:lang w:val="nl-NL"/>
              </w:rPr>
              <w:t>4.6 Tuyển nổi</w:t>
            </w:r>
          </w:p>
          <w:p w:rsidR="00AC36F3" w:rsidRPr="00880D3A" w:rsidRDefault="00AC36F3" w:rsidP="00880D3A">
            <w:pPr>
              <w:contextualSpacing/>
              <w:rPr>
                <w:sz w:val="24"/>
                <w:szCs w:val="24"/>
                <w:lang w:val="nl-NL"/>
              </w:rPr>
            </w:pPr>
            <w:r w:rsidRPr="00880D3A">
              <w:rPr>
                <w:sz w:val="24"/>
                <w:szCs w:val="24"/>
                <w:lang w:val="nl-NL"/>
              </w:rPr>
              <w:t>- Khái niệm chung</w:t>
            </w:r>
          </w:p>
          <w:p w:rsidR="00AC36F3" w:rsidRPr="00880D3A" w:rsidRDefault="00AC36F3" w:rsidP="00880D3A">
            <w:pPr>
              <w:contextualSpacing/>
              <w:rPr>
                <w:sz w:val="24"/>
                <w:szCs w:val="24"/>
                <w:lang w:val="nl-NL"/>
              </w:rPr>
            </w:pPr>
            <w:r w:rsidRPr="00880D3A">
              <w:rPr>
                <w:sz w:val="24"/>
                <w:szCs w:val="24"/>
                <w:lang w:val="nl-NL"/>
              </w:rPr>
              <w:t>- Sơ đồ nguyên tắc tuyển nổi quặng đơn kim</w:t>
            </w:r>
          </w:p>
          <w:p w:rsidR="00AC36F3" w:rsidRPr="00880D3A" w:rsidRDefault="00AC36F3" w:rsidP="00880D3A">
            <w:pPr>
              <w:contextualSpacing/>
              <w:rPr>
                <w:sz w:val="24"/>
                <w:szCs w:val="24"/>
                <w:lang w:val="nl-NL"/>
              </w:rPr>
            </w:pPr>
            <w:r w:rsidRPr="00880D3A">
              <w:rPr>
                <w:sz w:val="24"/>
                <w:szCs w:val="24"/>
                <w:lang w:val="nl-NL"/>
              </w:rPr>
              <w:t>- Cơ sở chọn sơ đồ tuyển nổi quặng đơn kim</w:t>
            </w:r>
          </w:p>
          <w:p w:rsidR="00AC36F3" w:rsidRPr="00880D3A" w:rsidRDefault="00AC36F3" w:rsidP="00880D3A">
            <w:pPr>
              <w:contextualSpacing/>
              <w:rPr>
                <w:sz w:val="24"/>
                <w:szCs w:val="24"/>
                <w:lang w:val="nl-NL"/>
              </w:rPr>
            </w:pPr>
            <w:r w:rsidRPr="00880D3A">
              <w:rPr>
                <w:sz w:val="24"/>
                <w:szCs w:val="24"/>
                <w:lang w:val="nl-NL"/>
              </w:rPr>
              <w:t>- Chọn sơ đồ nguyên tắc tuyển nổi quặng đa kim</w:t>
            </w:r>
          </w:p>
          <w:p w:rsidR="00AC36F3" w:rsidRPr="00880D3A" w:rsidRDefault="00AC36F3" w:rsidP="00880D3A">
            <w:pPr>
              <w:contextualSpacing/>
              <w:rPr>
                <w:sz w:val="24"/>
                <w:szCs w:val="24"/>
                <w:lang w:val="nl-NL"/>
              </w:rPr>
            </w:pPr>
            <w:r w:rsidRPr="00880D3A">
              <w:rPr>
                <w:sz w:val="24"/>
                <w:szCs w:val="24"/>
                <w:lang w:val="nl-NL"/>
              </w:rPr>
              <w:t xml:space="preserve">- Mở rộng sơ đồ tuyển nổi trong từng giai đoạn và vòng tuyển </w:t>
            </w:r>
          </w:p>
          <w:p w:rsidR="00234FF4" w:rsidRPr="00880D3A" w:rsidRDefault="00234FF4" w:rsidP="00880D3A">
            <w:pPr>
              <w:contextualSpacing/>
              <w:rPr>
                <w:sz w:val="24"/>
                <w:szCs w:val="24"/>
                <w:lang w:val="nl-NL"/>
              </w:rPr>
            </w:pPr>
            <w:r w:rsidRPr="00880D3A">
              <w:rPr>
                <w:sz w:val="24"/>
                <w:szCs w:val="24"/>
                <w:lang w:val="nl-NL"/>
              </w:rPr>
              <w:t>4.7 Tính định lượng sơ đồ tuyển nổi</w:t>
            </w:r>
          </w:p>
          <w:p w:rsidR="00234FF4" w:rsidRPr="00880D3A" w:rsidRDefault="00E86615" w:rsidP="00880D3A">
            <w:pPr>
              <w:contextualSpacing/>
              <w:rPr>
                <w:sz w:val="24"/>
                <w:szCs w:val="24"/>
                <w:lang w:val="nl-NL"/>
              </w:rPr>
            </w:pPr>
            <w:r w:rsidRPr="00880D3A">
              <w:rPr>
                <w:sz w:val="24"/>
                <w:szCs w:val="24"/>
                <w:lang w:val="nl-NL"/>
              </w:rPr>
              <w:t>- Các chỉ tiêu tính</w:t>
            </w:r>
          </w:p>
          <w:p w:rsidR="00234FF4" w:rsidRPr="00880D3A" w:rsidRDefault="00E86615" w:rsidP="00880D3A">
            <w:pPr>
              <w:contextualSpacing/>
              <w:rPr>
                <w:sz w:val="24"/>
                <w:szCs w:val="24"/>
                <w:lang w:val="nl-NL"/>
              </w:rPr>
            </w:pPr>
            <w:r w:rsidRPr="00880D3A">
              <w:rPr>
                <w:sz w:val="24"/>
                <w:szCs w:val="24"/>
                <w:lang w:val="nl-NL"/>
              </w:rPr>
              <w:t xml:space="preserve">- </w:t>
            </w:r>
            <w:r w:rsidR="00234FF4" w:rsidRPr="00880D3A">
              <w:rPr>
                <w:sz w:val="24"/>
                <w:szCs w:val="24"/>
                <w:lang w:val="nl-NL"/>
              </w:rPr>
              <w:t xml:space="preserve"> Tính định sơ đồ tuyển nổi quặng đơn kim </w:t>
            </w:r>
          </w:p>
          <w:p w:rsidR="006C1395" w:rsidRPr="00880D3A" w:rsidRDefault="00E86615" w:rsidP="00880D3A">
            <w:pPr>
              <w:contextualSpacing/>
              <w:rPr>
                <w:sz w:val="24"/>
                <w:szCs w:val="24"/>
                <w:lang w:val="nl-NL"/>
              </w:rPr>
            </w:pPr>
            <w:r w:rsidRPr="00880D3A">
              <w:rPr>
                <w:sz w:val="24"/>
                <w:szCs w:val="24"/>
                <w:lang w:val="nl-NL"/>
              </w:rPr>
              <w:t xml:space="preserve">- </w:t>
            </w:r>
            <w:r w:rsidR="006C1395" w:rsidRPr="00880D3A">
              <w:rPr>
                <w:sz w:val="24"/>
                <w:szCs w:val="24"/>
                <w:lang w:val="nl-NL"/>
              </w:rPr>
              <w:t xml:space="preserve"> Tính sơ đồ tuyển nổi quặng đa kim</w:t>
            </w:r>
          </w:p>
          <w:p w:rsidR="006C1395" w:rsidRPr="00880D3A" w:rsidRDefault="00E86615" w:rsidP="00880D3A">
            <w:pPr>
              <w:contextualSpacing/>
              <w:rPr>
                <w:sz w:val="24"/>
                <w:szCs w:val="24"/>
                <w:lang w:val="nl-NL"/>
              </w:rPr>
            </w:pPr>
            <w:r w:rsidRPr="00880D3A">
              <w:rPr>
                <w:sz w:val="24"/>
                <w:szCs w:val="24"/>
                <w:lang w:val="nl-NL"/>
              </w:rPr>
              <w:t xml:space="preserve">- </w:t>
            </w:r>
            <w:r w:rsidR="006C1395" w:rsidRPr="00880D3A">
              <w:rPr>
                <w:sz w:val="24"/>
                <w:szCs w:val="24"/>
                <w:lang w:val="nl-NL"/>
              </w:rPr>
              <w:t xml:space="preserve"> Tính sơ đồ tuyển nổi của xưởng đang hoạt động</w:t>
            </w:r>
          </w:p>
          <w:p w:rsidR="00E1489E" w:rsidRPr="00880D3A" w:rsidRDefault="00E1489E" w:rsidP="00880D3A">
            <w:pPr>
              <w:contextualSpacing/>
              <w:rPr>
                <w:sz w:val="24"/>
                <w:szCs w:val="24"/>
                <w:lang w:val="nl-NL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E0279F" w:rsidRPr="00880D3A" w:rsidRDefault="00AC36F3" w:rsidP="00880D3A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sz w:val="24"/>
                <w:szCs w:val="24"/>
                <w:lang w:val="nl-NL"/>
              </w:rPr>
            </w:pPr>
            <w:r w:rsidRPr="00880D3A">
              <w:rPr>
                <w:bCs/>
                <w:sz w:val="24"/>
                <w:szCs w:val="24"/>
                <w:lang w:val="nl-NL"/>
              </w:rPr>
              <w:t>6</w:t>
            </w:r>
          </w:p>
        </w:tc>
        <w:tc>
          <w:tcPr>
            <w:tcW w:w="850" w:type="dxa"/>
          </w:tcPr>
          <w:p w:rsidR="00E0279F" w:rsidRPr="00880D3A" w:rsidRDefault="00880D3A" w:rsidP="00880D3A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E0279F" w:rsidRPr="00880D3A" w:rsidRDefault="00880D3A" w:rsidP="00880D3A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C11" w:rsidRPr="00880D3A" w:rsidRDefault="008C1C11" w:rsidP="00880D3A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sz w:val="24"/>
                <w:szCs w:val="24"/>
                <w:lang w:val="nl-NL"/>
              </w:rPr>
            </w:pPr>
            <w:r w:rsidRPr="00880D3A">
              <w:rPr>
                <w:bCs/>
                <w:sz w:val="24"/>
                <w:szCs w:val="24"/>
                <w:lang w:val="nl-NL"/>
              </w:rPr>
              <w:t xml:space="preserve">+ Ôn tập nội dung đã học ở </w:t>
            </w:r>
            <w:r w:rsidR="00B344EC">
              <w:rPr>
                <w:bCs/>
                <w:sz w:val="24"/>
                <w:szCs w:val="24"/>
                <w:lang w:val="nl-NL"/>
              </w:rPr>
              <w:t>phần học</w:t>
            </w:r>
            <w:r w:rsidR="00BF6EFB">
              <w:rPr>
                <w:bCs/>
                <w:sz w:val="24"/>
                <w:szCs w:val="24"/>
                <w:lang w:val="nl-NL"/>
              </w:rPr>
              <w:t xml:space="preserve"> </w:t>
            </w:r>
            <w:r w:rsidRPr="00880D3A">
              <w:rPr>
                <w:bCs/>
                <w:sz w:val="24"/>
                <w:szCs w:val="24"/>
                <w:lang w:val="nl-NL"/>
              </w:rPr>
              <w:t>trước.</w:t>
            </w:r>
          </w:p>
          <w:p w:rsidR="00E0279F" w:rsidRPr="00880D3A" w:rsidRDefault="00E0279F" w:rsidP="00880D3A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sz w:val="24"/>
                <w:szCs w:val="24"/>
                <w:lang w:val="nl-NL"/>
              </w:rPr>
            </w:pPr>
            <w:r w:rsidRPr="00880D3A">
              <w:rPr>
                <w:bCs/>
                <w:sz w:val="24"/>
                <w:szCs w:val="24"/>
                <w:lang w:val="nl-NL"/>
              </w:rPr>
              <w:t>+ Tìm hiểu trước nội của Chương 4 mục 4.</w:t>
            </w:r>
            <w:r w:rsidR="006C1395" w:rsidRPr="00880D3A">
              <w:rPr>
                <w:bCs/>
                <w:sz w:val="24"/>
                <w:szCs w:val="24"/>
                <w:lang w:val="nl-NL"/>
              </w:rPr>
              <w:t>7</w:t>
            </w:r>
            <w:r w:rsidRPr="00880D3A">
              <w:rPr>
                <w:bCs/>
                <w:sz w:val="24"/>
                <w:szCs w:val="24"/>
                <w:lang w:val="nl-NL"/>
              </w:rPr>
              <w:t xml:space="preserve"> </w:t>
            </w:r>
            <w:r w:rsidR="00234FF4" w:rsidRPr="00880D3A">
              <w:rPr>
                <w:bCs/>
                <w:sz w:val="24"/>
                <w:szCs w:val="24"/>
                <w:lang w:val="nl-NL"/>
              </w:rPr>
              <w:t>– 4.9</w:t>
            </w:r>
            <w:r w:rsidR="00974018" w:rsidRPr="00880D3A">
              <w:rPr>
                <w:bCs/>
                <w:sz w:val="24"/>
                <w:szCs w:val="24"/>
                <w:lang w:val="nl-NL"/>
              </w:rPr>
              <w:t xml:space="preserve"> </w:t>
            </w:r>
            <w:r w:rsidR="008C1C11" w:rsidRPr="00880D3A">
              <w:rPr>
                <w:bCs/>
                <w:sz w:val="24"/>
                <w:szCs w:val="24"/>
                <w:lang w:val="nl-NL"/>
              </w:rPr>
              <w:t>T</w:t>
            </w:r>
            <w:r w:rsidR="00974018" w:rsidRPr="00880D3A">
              <w:rPr>
                <w:bCs/>
                <w:sz w:val="24"/>
                <w:szCs w:val="24"/>
                <w:lang w:val="nl-NL"/>
              </w:rPr>
              <w:t>r. 130-163</w:t>
            </w:r>
            <w:r w:rsidR="00234FF4" w:rsidRPr="00880D3A">
              <w:rPr>
                <w:bCs/>
                <w:sz w:val="24"/>
                <w:szCs w:val="24"/>
                <w:lang w:val="nl-NL"/>
              </w:rPr>
              <w:t xml:space="preserve"> </w:t>
            </w:r>
            <w:r w:rsidRPr="00880D3A">
              <w:rPr>
                <w:bCs/>
                <w:sz w:val="24"/>
                <w:szCs w:val="24"/>
                <w:lang w:val="nl-NL"/>
              </w:rPr>
              <w:t>trong tài liệu [1].</w:t>
            </w:r>
          </w:p>
          <w:p w:rsidR="00E0279F" w:rsidRPr="00880D3A" w:rsidRDefault="00E0279F" w:rsidP="00880D3A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sz w:val="24"/>
                <w:szCs w:val="24"/>
                <w:lang w:val="de-DE"/>
              </w:rPr>
            </w:pPr>
            <w:r w:rsidRPr="00880D3A">
              <w:rPr>
                <w:bCs/>
                <w:sz w:val="24"/>
                <w:szCs w:val="24"/>
                <w:lang w:val="de-DE"/>
              </w:rPr>
              <w:t>+ Tìm hiểu thêm các nội dung về:</w:t>
            </w:r>
          </w:p>
          <w:p w:rsidR="006C1395" w:rsidRPr="00880D3A" w:rsidRDefault="0042130E" w:rsidP="00880D3A">
            <w:pPr>
              <w:pStyle w:val="BodyText2"/>
              <w:spacing w:after="0" w:line="240" w:lineRule="auto"/>
              <w:contextualSpacing/>
              <w:jc w:val="both"/>
              <w:rPr>
                <w:bCs/>
                <w:sz w:val="24"/>
                <w:szCs w:val="24"/>
                <w:lang w:val="de-DE"/>
              </w:rPr>
            </w:pPr>
            <w:r w:rsidRPr="00880D3A">
              <w:rPr>
                <w:bCs/>
                <w:sz w:val="24"/>
                <w:szCs w:val="24"/>
                <w:lang w:val="de-DE"/>
              </w:rPr>
              <w:t xml:space="preserve">- </w:t>
            </w:r>
            <w:r w:rsidR="008C1C11" w:rsidRPr="00880D3A">
              <w:rPr>
                <w:bCs/>
                <w:sz w:val="24"/>
                <w:szCs w:val="24"/>
                <w:lang w:val="de-DE"/>
              </w:rPr>
              <w:t xml:space="preserve">Công nghệ tuyển nổi, </w:t>
            </w:r>
            <w:r w:rsidR="005D64BC" w:rsidRPr="00880D3A">
              <w:rPr>
                <w:bCs/>
                <w:sz w:val="24"/>
                <w:szCs w:val="24"/>
                <w:lang w:val="de-DE"/>
              </w:rPr>
              <w:t>Phần 4, Chương 1 -  Ch</w:t>
            </w:r>
            <w:r w:rsidR="008C1C11" w:rsidRPr="00880D3A">
              <w:rPr>
                <w:bCs/>
                <w:sz w:val="24"/>
                <w:szCs w:val="24"/>
                <w:lang w:val="de-DE"/>
              </w:rPr>
              <w:t xml:space="preserve">ương </w:t>
            </w:r>
            <w:r w:rsidR="005D64BC" w:rsidRPr="00880D3A">
              <w:rPr>
                <w:bCs/>
                <w:sz w:val="24"/>
                <w:szCs w:val="24"/>
                <w:lang w:val="de-DE"/>
              </w:rPr>
              <w:t xml:space="preserve">5 </w:t>
            </w:r>
            <w:r w:rsidR="00761FB0" w:rsidRPr="00880D3A">
              <w:rPr>
                <w:bCs/>
                <w:sz w:val="24"/>
                <w:szCs w:val="24"/>
                <w:lang w:val="de-DE"/>
              </w:rPr>
              <w:t>T</w:t>
            </w:r>
            <w:r w:rsidR="005D64BC" w:rsidRPr="00880D3A">
              <w:rPr>
                <w:bCs/>
                <w:sz w:val="24"/>
                <w:szCs w:val="24"/>
                <w:lang w:val="de-DE"/>
              </w:rPr>
              <w:t>r. 262-292</w:t>
            </w:r>
            <w:r w:rsidR="008C1C11" w:rsidRPr="00880D3A">
              <w:rPr>
                <w:bCs/>
                <w:sz w:val="24"/>
                <w:szCs w:val="24"/>
                <w:lang w:val="de-DE"/>
              </w:rPr>
              <w:t xml:space="preserve"> Tr.  trong tài liệu [2].</w:t>
            </w:r>
          </w:p>
          <w:p w:rsidR="00E0279F" w:rsidRPr="00880D3A" w:rsidRDefault="00E0279F" w:rsidP="00880D3A">
            <w:pPr>
              <w:pStyle w:val="BodyText2"/>
              <w:tabs>
                <w:tab w:val="left" w:pos="-18"/>
              </w:tabs>
              <w:spacing w:after="0" w:line="240" w:lineRule="auto"/>
              <w:contextualSpacing/>
              <w:jc w:val="both"/>
              <w:rPr>
                <w:bCs/>
                <w:sz w:val="24"/>
                <w:szCs w:val="24"/>
                <w:lang w:val="de-DE"/>
              </w:rPr>
            </w:pPr>
            <w:r w:rsidRPr="00880D3A">
              <w:rPr>
                <w:bCs/>
                <w:sz w:val="24"/>
                <w:szCs w:val="24"/>
                <w:lang w:val="de-DE"/>
              </w:rPr>
              <w:t>+ Làm việc nhóm: Tìm tài liệu, phân tích, đánh giá, viết báo cáo nhóm.</w:t>
            </w:r>
          </w:p>
        </w:tc>
      </w:tr>
      <w:tr w:rsidR="00880D3A" w:rsidRPr="0090323A" w:rsidTr="006104BF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880D3A" w:rsidRPr="00E86615" w:rsidRDefault="00880D3A" w:rsidP="00880D3A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7</w:t>
            </w:r>
          </w:p>
        </w:tc>
        <w:tc>
          <w:tcPr>
            <w:tcW w:w="3106" w:type="dxa"/>
            <w:shd w:val="clear" w:color="auto" w:fill="auto"/>
          </w:tcPr>
          <w:p w:rsidR="00880D3A" w:rsidRPr="00880D3A" w:rsidRDefault="00880D3A" w:rsidP="00880D3A">
            <w:pPr>
              <w:contextualSpacing/>
              <w:rPr>
                <w:sz w:val="24"/>
                <w:szCs w:val="24"/>
                <w:lang w:val="nl-NL"/>
              </w:rPr>
            </w:pPr>
            <w:r w:rsidRPr="00880D3A">
              <w:rPr>
                <w:sz w:val="24"/>
                <w:szCs w:val="24"/>
                <w:lang w:val="nl-NL"/>
              </w:rPr>
              <w:t>4.8 Tuyển than</w:t>
            </w:r>
          </w:p>
          <w:p w:rsidR="00880D3A" w:rsidRPr="00880D3A" w:rsidRDefault="00880D3A" w:rsidP="00880D3A">
            <w:pPr>
              <w:contextualSpacing/>
              <w:rPr>
                <w:sz w:val="24"/>
                <w:szCs w:val="24"/>
                <w:lang w:val="nl-NL"/>
              </w:rPr>
            </w:pPr>
            <w:r w:rsidRPr="00880D3A">
              <w:rPr>
                <w:sz w:val="24"/>
                <w:szCs w:val="24"/>
                <w:lang w:val="nl-NL"/>
              </w:rPr>
              <w:t xml:space="preserve">- Cơ sở lựa chọn quá trình tuyển </w:t>
            </w:r>
          </w:p>
          <w:p w:rsidR="00880D3A" w:rsidRPr="00880D3A" w:rsidRDefault="00880D3A" w:rsidP="00880D3A">
            <w:pPr>
              <w:contextualSpacing/>
              <w:rPr>
                <w:sz w:val="24"/>
                <w:szCs w:val="24"/>
                <w:lang w:val="nl-NL"/>
              </w:rPr>
            </w:pPr>
            <w:r w:rsidRPr="00880D3A">
              <w:rPr>
                <w:sz w:val="24"/>
                <w:szCs w:val="24"/>
                <w:lang w:val="nl-NL"/>
              </w:rPr>
              <w:t>- Lựa chọn độ sâu tuyển và phương pháp tuyển</w:t>
            </w:r>
          </w:p>
          <w:p w:rsidR="00880D3A" w:rsidRPr="00880D3A" w:rsidRDefault="00880D3A" w:rsidP="00880D3A">
            <w:pPr>
              <w:contextualSpacing/>
              <w:rPr>
                <w:sz w:val="24"/>
                <w:szCs w:val="24"/>
                <w:lang w:val="nl-NL"/>
              </w:rPr>
            </w:pPr>
            <w:r w:rsidRPr="00880D3A">
              <w:rPr>
                <w:sz w:val="24"/>
                <w:szCs w:val="24"/>
                <w:lang w:val="nl-NL"/>
              </w:rPr>
              <w:t>- Sơ đồ công nghệ tuyển than phổ biến</w:t>
            </w:r>
          </w:p>
          <w:p w:rsidR="00880D3A" w:rsidRPr="00880D3A" w:rsidRDefault="00880D3A" w:rsidP="00880D3A">
            <w:pPr>
              <w:contextualSpacing/>
              <w:rPr>
                <w:sz w:val="24"/>
                <w:szCs w:val="24"/>
                <w:lang w:val="nl-NL"/>
              </w:rPr>
            </w:pPr>
            <w:r w:rsidRPr="00880D3A">
              <w:rPr>
                <w:sz w:val="24"/>
                <w:szCs w:val="24"/>
                <w:lang w:val="nl-NL"/>
              </w:rPr>
              <w:t>4.9 Tuyển quặng sa khoáng</w:t>
            </w:r>
          </w:p>
          <w:p w:rsidR="00880D3A" w:rsidRPr="00880D3A" w:rsidRDefault="00880D3A" w:rsidP="00880D3A">
            <w:pPr>
              <w:contextualSpacing/>
              <w:rPr>
                <w:sz w:val="24"/>
                <w:szCs w:val="24"/>
                <w:lang w:val="nl-NL"/>
              </w:rPr>
            </w:pPr>
            <w:r w:rsidRPr="00880D3A">
              <w:rPr>
                <w:sz w:val="24"/>
                <w:szCs w:val="24"/>
                <w:lang w:val="nl-NL"/>
              </w:rPr>
              <w:t>- Đặc điểm quặng sa khoáng</w:t>
            </w:r>
          </w:p>
          <w:p w:rsidR="00880D3A" w:rsidRPr="00403BB3" w:rsidRDefault="00880D3A" w:rsidP="00880D3A">
            <w:pPr>
              <w:contextualSpacing/>
              <w:rPr>
                <w:sz w:val="24"/>
                <w:szCs w:val="24"/>
                <w:lang w:val="nl-NL"/>
              </w:rPr>
            </w:pPr>
            <w:r w:rsidRPr="00880D3A">
              <w:rPr>
                <w:sz w:val="24"/>
                <w:szCs w:val="24"/>
                <w:lang w:val="nl-NL"/>
              </w:rPr>
              <w:t>- Sơ đồ công nghệ tuyển quặng sa khoáng phổ biến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880D3A" w:rsidRDefault="00880D3A" w:rsidP="00880D3A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</w:tcPr>
          <w:p w:rsidR="00880D3A" w:rsidRPr="00E86615" w:rsidRDefault="00880D3A" w:rsidP="00880D3A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880D3A" w:rsidRPr="00E86615" w:rsidRDefault="00880D3A" w:rsidP="00880D3A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D3A" w:rsidRPr="00880D3A" w:rsidRDefault="00880D3A" w:rsidP="00880D3A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rPr>
                <w:bCs/>
                <w:color w:val="000000"/>
                <w:sz w:val="24"/>
                <w:szCs w:val="24"/>
                <w:lang w:val="de-DE"/>
              </w:rPr>
            </w:pPr>
            <w:r w:rsidRPr="00880D3A">
              <w:rPr>
                <w:bCs/>
                <w:color w:val="000000"/>
                <w:sz w:val="24"/>
                <w:szCs w:val="24"/>
                <w:lang w:val="de-DE"/>
              </w:rPr>
              <w:t>- Tuyển huyền phù Tr. 98-130, tuyển lắng Tr. 130-161 trong tài liệu [4].</w:t>
            </w:r>
          </w:p>
          <w:p w:rsidR="00880D3A" w:rsidRPr="00E86615" w:rsidRDefault="00880D3A" w:rsidP="00880D3A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80D3A">
              <w:rPr>
                <w:bCs/>
                <w:color w:val="000000"/>
                <w:sz w:val="24"/>
                <w:szCs w:val="24"/>
                <w:lang w:val="de-DE"/>
              </w:rPr>
              <w:t>+ Làm việc nhóm: Tìm tài liệu, phân tích, đánh giá, viết báo cáo nhóm.</w:t>
            </w:r>
          </w:p>
        </w:tc>
      </w:tr>
      <w:tr w:rsidR="00E03662" w:rsidRPr="0090323A" w:rsidTr="006104BF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E03662" w:rsidRPr="00E86615" w:rsidRDefault="00880D3A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3106" w:type="dxa"/>
            <w:shd w:val="clear" w:color="auto" w:fill="auto"/>
          </w:tcPr>
          <w:p w:rsidR="00E1489E" w:rsidRPr="00403BB3" w:rsidRDefault="00E1489E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>4.10 Tuyển quặng kim loại đen</w:t>
            </w:r>
          </w:p>
          <w:p w:rsidR="00E1489E" w:rsidRPr="00403BB3" w:rsidRDefault="00435ECD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 xml:space="preserve">- </w:t>
            </w:r>
            <w:r w:rsidR="00E1489E" w:rsidRPr="00403BB3">
              <w:rPr>
                <w:sz w:val="24"/>
                <w:szCs w:val="24"/>
                <w:lang w:val="nl-NL"/>
              </w:rPr>
              <w:t>Phân loại quặng kim loại đen</w:t>
            </w:r>
          </w:p>
          <w:p w:rsidR="00E1489E" w:rsidRPr="00403BB3" w:rsidRDefault="00435ECD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 xml:space="preserve">- </w:t>
            </w:r>
            <w:r w:rsidR="00E1489E" w:rsidRPr="00403BB3">
              <w:rPr>
                <w:sz w:val="24"/>
                <w:szCs w:val="24"/>
                <w:lang w:val="nl-NL"/>
              </w:rPr>
              <w:t>Sơ đồ tuyển quặng loại A</w:t>
            </w:r>
          </w:p>
          <w:p w:rsidR="00E1489E" w:rsidRPr="00403BB3" w:rsidRDefault="00435ECD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 xml:space="preserve">- </w:t>
            </w:r>
            <w:r w:rsidR="00E1489E" w:rsidRPr="00403BB3">
              <w:rPr>
                <w:sz w:val="24"/>
                <w:szCs w:val="24"/>
                <w:lang w:val="nl-NL"/>
              </w:rPr>
              <w:t>Sơ đồ tuyển quặng loại B</w:t>
            </w:r>
          </w:p>
          <w:p w:rsidR="00E1489E" w:rsidRPr="00403BB3" w:rsidRDefault="00435ECD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 xml:space="preserve">- </w:t>
            </w:r>
            <w:r w:rsidR="00E1489E" w:rsidRPr="00403BB3">
              <w:rPr>
                <w:sz w:val="24"/>
                <w:szCs w:val="24"/>
                <w:lang w:val="nl-NL"/>
              </w:rPr>
              <w:t>Sơ đồ tuyển quặng loại C</w:t>
            </w:r>
          </w:p>
          <w:p w:rsidR="0042130E" w:rsidRPr="00403BB3" w:rsidRDefault="00435ECD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 xml:space="preserve">- </w:t>
            </w:r>
            <w:r w:rsidR="00E1489E" w:rsidRPr="00403BB3">
              <w:rPr>
                <w:sz w:val="24"/>
                <w:szCs w:val="24"/>
                <w:lang w:val="nl-NL"/>
              </w:rPr>
              <w:t>Sơ đồ tuyển quặng loại D</w:t>
            </w:r>
          </w:p>
          <w:p w:rsidR="00E1489E" w:rsidRPr="00403BB3" w:rsidRDefault="00E1489E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>4.11 Tính sơ đồ tuyển trọng lực và tuyển từ</w:t>
            </w:r>
          </w:p>
          <w:p w:rsidR="00E1489E" w:rsidRPr="00403BB3" w:rsidRDefault="00435ECD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 xml:space="preserve">- </w:t>
            </w:r>
            <w:r w:rsidR="00E1489E" w:rsidRPr="00403BB3">
              <w:rPr>
                <w:sz w:val="24"/>
                <w:szCs w:val="24"/>
                <w:lang w:val="nl-NL"/>
              </w:rPr>
              <w:t>Tính sơ đồ tuyển quặng</w:t>
            </w:r>
          </w:p>
          <w:p w:rsidR="00E1489E" w:rsidRPr="00403BB3" w:rsidRDefault="00435ECD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 xml:space="preserve">- </w:t>
            </w:r>
            <w:r w:rsidR="00E1489E" w:rsidRPr="00403BB3">
              <w:rPr>
                <w:sz w:val="24"/>
                <w:szCs w:val="24"/>
                <w:lang w:val="nl-NL"/>
              </w:rPr>
              <w:t>Tính sơ đồ tuyển than</w:t>
            </w:r>
          </w:p>
          <w:p w:rsidR="00E1489E" w:rsidRPr="00403BB3" w:rsidRDefault="00435ECD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 xml:space="preserve"> </w:t>
            </w:r>
            <w:r w:rsidR="00E1489E" w:rsidRPr="00403BB3">
              <w:rPr>
                <w:sz w:val="24"/>
                <w:szCs w:val="24"/>
                <w:lang w:val="nl-NL"/>
              </w:rPr>
              <w:t>4.12 Thiết kế sơ đồ bùn nước</w:t>
            </w:r>
          </w:p>
          <w:p w:rsidR="00435ECD" w:rsidRPr="00403BB3" w:rsidRDefault="00435ECD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>- Mục đích tính sơ đồ bùn nước</w:t>
            </w:r>
          </w:p>
          <w:p w:rsidR="00E1489E" w:rsidRPr="00403BB3" w:rsidRDefault="00435ECD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>- C</w:t>
            </w:r>
            <w:r w:rsidR="00E1489E" w:rsidRPr="00403BB3">
              <w:rPr>
                <w:sz w:val="24"/>
                <w:szCs w:val="24"/>
                <w:lang w:val="nl-NL"/>
              </w:rPr>
              <w:t xml:space="preserve">hỉ tiêu </w:t>
            </w:r>
            <w:r w:rsidRPr="00403BB3">
              <w:rPr>
                <w:sz w:val="24"/>
                <w:szCs w:val="24"/>
                <w:lang w:val="nl-NL"/>
              </w:rPr>
              <w:t xml:space="preserve">khởi điểm </w:t>
            </w:r>
            <w:r w:rsidR="00E1489E" w:rsidRPr="00403BB3">
              <w:rPr>
                <w:sz w:val="24"/>
                <w:szCs w:val="24"/>
                <w:lang w:val="nl-NL"/>
              </w:rPr>
              <w:t>để tính sơ đồ bùn nước</w:t>
            </w:r>
          </w:p>
          <w:p w:rsidR="00435ECD" w:rsidRPr="00403BB3" w:rsidRDefault="00435ECD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 xml:space="preserve">- </w:t>
            </w:r>
            <w:r w:rsidR="00E1489E" w:rsidRPr="00403BB3">
              <w:rPr>
                <w:sz w:val="24"/>
                <w:szCs w:val="24"/>
                <w:lang w:val="nl-NL"/>
              </w:rPr>
              <w:t>Trình tự tính sơ đồ bùn nước</w:t>
            </w:r>
          </w:p>
          <w:p w:rsidR="00E1489E" w:rsidRPr="00403BB3" w:rsidRDefault="00435ECD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 xml:space="preserve">- </w:t>
            </w:r>
            <w:r w:rsidR="00E1489E" w:rsidRPr="00403BB3">
              <w:rPr>
                <w:sz w:val="24"/>
                <w:szCs w:val="24"/>
                <w:lang w:val="nl-NL"/>
              </w:rPr>
              <w:t>Bảng cân bằng nước</w:t>
            </w:r>
          </w:p>
          <w:p w:rsidR="006C1395" w:rsidRPr="00403BB3" w:rsidRDefault="00435ECD" w:rsidP="00960DEF">
            <w:pPr>
              <w:contextualSpacing/>
              <w:rPr>
                <w:b/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lastRenderedPageBreak/>
              <w:t xml:space="preserve">- </w:t>
            </w:r>
            <w:r w:rsidR="00E1489E" w:rsidRPr="00403BB3">
              <w:rPr>
                <w:sz w:val="24"/>
                <w:szCs w:val="24"/>
                <w:lang w:val="nl-NL"/>
              </w:rPr>
              <w:t>Ví dụ tính sơ đồ bùn nước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E03662" w:rsidRPr="00E86615" w:rsidRDefault="00AC36F3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6</w:t>
            </w:r>
          </w:p>
        </w:tc>
        <w:tc>
          <w:tcPr>
            <w:tcW w:w="850" w:type="dxa"/>
          </w:tcPr>
          <w:p w:rsidR="00E03662" w:rsidRPr="00E86615" w:rsidRDefault="008A4FC4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E03662" w:rsidRPr="00E86615" w:rsidRDefault="00F473D8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18" w:rsidRPr="00E86615" w:rsidRDefault="00974018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+ Ôn tập nội dung đã học ở </w:t>
            </w:r>
            <w:r w:rsidR="00B344EC">
              <w:rPr>
                <w:bCs/>
                <w:color w:val="000000"/>
                <w:sz w:val="24"/>
                <w:szCs w:val="24"/>
                <w:lang w:val="nl-NL"/>
              </w:rPr>
              <w:t>phần học</w:t>
            </w:r>
            <w:r w:rsidR="00BF6EFB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trước.</w:t>
            </w:r>
          </w:p>
          <w:p w:rsidR="00E1246C" w:rsidRPr="00E86615" w:rsidRDefault="00E1246C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+ Tìm hiểu trước nội của Chương</w:t>
            </w:r>
            <w:r w:rsidR="00C3722D"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 4</w:t>
            </w: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E0279F"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mục </w:t>
            </w: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  <w:r w:rsidR="00C3722D" w:rsidRPr="00E86615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 w:rsidR="00234FF4" w:rsidRPr="00E86615">
              <w:rPr>
                <w:bCs/>
                <w:color w:val="000000"/>
                <w:sz w:val="24"/>
                <w:szCs w:val="24"/>
                <w:lang w:val="nl-NL"/>
              </w:rPr>
              <w:t>10 – 4.12</w:t>
            </w: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974018"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Tr. 163-183, </w:t>
            </w: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trong tài liệu [1].</w:t>
            </w:r>
          </w:p>
          <w:p w:rsidR="00E1246C" w:rsidRPr="00E86615" w:rsidRDefault="00E1246C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E86615">
              <w:rPr>
                <w:bCs/>
                <w:color w:val="000000"/>
                <w:sz w:val="24"/>
                <w:szCs w:val="24"/>
                <w:lang w:val="de-DE"/>
              </w:rPr>
              <w:t>+ Tìm hiểu thêm các nội dung về:</w:t>
            </w:r>
          </w:p>
          <w:p w:rsidR="0042130E" w:rsidRPr="00E86615" w:rsidRDefault="0042130E" w:rsidP="00960DEF">
            <w:pPr>
              <w:pStyle w:val="BodyText2"/>
              <w:spacing w:after="0" w:line="240" w:lineRule="auto"/>
              <w:contextualSpacing/>
              <w:jc w:val="both"/>
              <w:rPr>
                <w:bCs/>
                <w:sz w:val="24"/>
                <w:szCs w:val="24"/>
                <w:lang w:val="de-DE"/>
              </w:rPr>
            </w:pPr>
            <w:r w:rsidRPr="00E86615">
              <w:rPr>
                <w:bCs/>
                <w:sz w:val="24"/>
                <w:szCs w:val="24"/>
                <w:lang w:val="de-DE"/>
              </w:rPr>
              <w:t>- Tuyển lắng Tr. 130-161 trong tài liệu [4].</w:t>
            </w:r>
          </w:p>
          <w:p w:rsidR="0042130E" w:rsidRPr="00E86615" w:rsidRDefault="0042130E" w:rsidP="00960DEF">
            <w:pPr>
              <w:pStyle w:val="BodyText2"/>
              <w:spacing w:after="0" w:line="240" w:lineRule="auto"/>
              <w:contextualSpacing/>
              <w:jc w:val="both"/>
              <w:rPr>
                <w:bCs/>
                <w:sz w:val="24"/>
                <w:szCs w:val="24"/>
                <w:lang w:val="de-DE"/>
              </w:rPr>
            </w:pPr>
            <w:r w:rsidRPr="00E86615">
              <w:rPr>
                <w:bCs/>
                <w:sz w:val="24"/>
                <w:szCs w:val="24"/>
                <w:lang w:val="de-DE"/>
              </w:rPr>
              <w:t>- Thực tiễn tuyển một số loại quặng tr. 180-195, trong tài liệu [5].</w:t>
            </w:r>
          </w:p>
          <w:p w:rsidR="00E03662" w:rsidRPr="00E86615" w:rsidRDefault="00F473D8" w:rsidP="00960DEF">
            <w:pPr>
              <w:pStyle w:val="BodyText2"/>
              <w:tabs>
                <w:tab w:val="left" w:pos="-18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E86615">
              <w:rPr>
                <w:bCs/>
                <w:color w:val="000000"/>
                <w:sz w:val="24"/>
                <w:szCs w:val="24"/>
                <w:lang w:val="de-DE"/>
              </w:rPr>
              <w:t>+ Làm việc nhóm: Tìm tài liệu, phân tích, đánh giá, viết báo cáo nhóm</w:t>
            </w:r>
          </w:p>
        </w:tc>
      </w:tr>
      <w:tr w:rsidR="00D63879" w:rsidRPr="0090323A" w:rsidTr="006104BF">
        <w:trPr>
          <w:trHeight w:val="70"/>
        </w:trPr>
        <w:tc>
          <w:tcPr>
            <w:tcW w:w="830" w:type="dxa"/>
            <w:shd w:val="clear" w:color="auto" w:fill="auto"/>
          </w:tcPr>
          <w:p w:rsidR="00D63879" w:rsidRPr="00E86615" w:rsidRDefault="00D63879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E0279F" w:rsidRPr="00E86615" w:rsidRDefault="00E0279F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E0279F" w:rsidRPr="00E86615" w:rsidRDefault="00E0279F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E0279F" w:rsidRPr="00E86615" w:rsidRDefault="00E0279F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E0279F" w:rsidRPr="00E86615" w:rsidRDefault="00E0279F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E0279F" w:rsidRPr="00E86615" w:rsidRDefault="00880D3A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9</w:t>
            </w:r>
          </w:p>
        </w:tc>
        <w:tc>
          <w:tcPr>
            <w:tcW w:w="3106" w:type="dxa"/>
            <w:shd w:val="clear" w:color="auto" w:fill="auto"/>
          </w:tcPr>
          <w:p w:rsidR="00651A55" w:rsidRPr="00403BB3" w:rsidRDefault="00651A55" w:rsidP="00960DEF">
            <w:pPr>
              <w:contextualSpacing/>
              <w:rPr>
                <w:b/>
                <w:sz w:val="24"/>
                <w:szCs w:val="24"/>
                <w:lang w:val="nl-NL"/>
              </w:rPr>
            </w:pPr>
            <w:r w:rsidRPr="00403BB3">
              <w:rPr>
                <w:b/>
                <w:sz w:val="24"/>
                <w:szCs w:val="24"/>
                <w:lang w:val="nl-NL"/>
              </w:rPr>
              <w:t>C</w:t>
            </w:r>
            <w:r w:rsidR="004E668D" w:rsidRPr="00403BB3">
              <w:rPr>
                <w:b/>
                <w:sz w:val="24"/>
                <w:szCs w:val="24"/>
                <w:lang w:val="nl-NL"/>
              </w:rPr>
              <w:t>hương 5</w:t>
            </w:r>
            <w:r w:rsidRPr="00403BB3">
              <w:rPr>
                <w:b/>
                <w:sz w:val="24"/>
                <w:szCs w:val="24"/>
                <w:lang w:val="nl-NL"/>
              </w:rPr>
              <w:t>: C</w:t>
            </w:r>
            <w:r w:rsidR="004E668D" w:rsidRPr="00403BB3">
              <w:rPr>
                <w:b/>
                <w:sz w:val="24"/>
                <w:szCs w:val="24"/>
                <w:lang w:val="nl-NL"/>
              </w:rPr>
              <w:t>họn và tính các thiết bị công nghệ chủ yếu</w:t>
            </w:r>
          </w:p>
          <w:p w:rsidR="00651A55" w:rsidRPr="00403BB3" w:rsidRDefault="00651A55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>5.1 Những vấn đề chọn và tính thiết bị</w:t>
            </w:r>
          </w:p>
          <w:p w:rsidR="00651A55" w:rsidRPr="00403BB3" w:rsidRDefault="00435ECD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 xml:space="preserve">- </w:t>
            </w:r>
            <w:r w:rsidR="00651A55" w:rsidRPr="00403BB3">
              <w:rPr>
                <w:sz w:val="24"/>
                <w:szCs w:val="24"/>
                <w:lang w:val="nl-NL"/>
              </w:rPr>
              <w:t>Chọn kiểu</w:t>
            </w:r>
            <w:r w:rsidRPr="00403BB3">
              <w:rPr>
                <w:sz w:val="24"/>
                <w:szCs w:val="24"/>
                <w:lang w:val="nl-NL"/>
              </w:rPr>
              <w:t>/loại</w:t>
            </w:r>
            <w:r w:rsidR="00651A55" w:rsidRPr="00403BB3">
              <w:rPr>
                <w:sz w:val="24"/>
                <w:szCs w:val="24"/>
                <w:lang w:val="nl-NL"/>
              </w:rPr>
              <w:t xml:space="preserve"> thiết bị </w:t>
            </w:r>
          </w:p>
          <w:p w:rsidR="00651A55" w:rsidRPr="00403BB3" w:rsidRDefault="00435ECD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 xml:space="preserve">- Tính </w:t>
            </w:r>
            <w:r w:rsidR="00651A55" w:rsidRPr="00403BB3">
              <w:rPr>
                <w:sz w:val="24"/>
                <w:szCs w:val="24"/>
                <w:lang w:val="nl-NL"/>
              </w:rPr>
              <w:t xml:space="preserve">năng suất thiết bị </w:t>
            </w:r>
          </w:p>
          <w:p w:rsidR="00435ECD" w:rsidRPr="00403BB3" w:rsidRDefault="00435ECD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 xml:space="preserve">- </w:t>
            </w:r>
            <w:r w:rsidR="00651A55" w:rsidRPr="00403BB3">
              <w:rPr>
                <w:sz w:val="24"/>
                <w:szCs w:val="24"/>
                <w:lang w:val="nl-NL"/>
              </w:rPr>
              <w:t xml:space="preserve">Chọn kích thước tối ưu của thiết bị </w:t>
            </w:r>
          </w:p>
          <w:p w:rsidR="00103240" w:rsidRPr="00403BB3" w:rsidRDefault="00103240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>5.2 Chọn tính thiết bị chuẩn bị khoáng sản</w:t>
            </w:r>
          </w:p>
          <w:p w:rsidR="00103240" w:rsidRPr="00403BB3" w:rsidRDefault="00435ECD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 xml:space="preserve">- </w:t>
            </w:r>
            <w:r w:rsidR="00103240" w:rsidRPr="00403BB3">
              <w:rPr>
                <w:sz w:val="24"/>
                <w:szCs w:val="24"/>
                <w:lang w:val="nl-NL"/>
              </w:rPr>
              <w:t xml:space="preserve">Chọn và tính máy đập </w:t>
            </w:r>
          </w:p>
          <w:p w:rsidR="00103240" w:rsidRPr="00403BB3" w:rsidRDefault="00435ECD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 xml:space="preserve">- </w:t>
            </w:r>
            <w:r w:rsidR="00103240" w:rsidRPr="00403BB3">
              <w:rPr>
                <w:sz w:val="24"/>
                <w:szCs w:val="24"/>
                <w:lang w:val="nl-NL"/>
              </w:rPr>
              <w:t xml:space="preserve">Chọn và tính máy sàng </w:t>
            </w:r>
          </w:p>
          <w:p w:rsidR="00103240" w:rsidRPr="00403BB3" w:rsidRDefault="00435ECD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 xml:space="preserve">- </w:t>
            </w:r>
            <w:r w:rsidR="00103240" w:rsidRPr="00403BB3">
              <w:rPr>
                <w:sz w:val="24"/>
                <w:szCs w:val="24"/>
                <w:lang w:val="nl-NL"/>
              </w:rPr>
              <w:t>Chọn và tính máy nghiền</w:t>
            </w:r>
          </w:p>
          <w:p w:rsidR="00D63879" w:rsidRPr="00403BB3" w:rsidRDefault="00435ECD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 xml:space="preserve">- </w:t>
            </w:r>
            <w:r w:rsidR="00103240" w:rsidRPr="00403BB3">
              <w:rPr>
                <w:sz w:val="24"/>
                <w:szCs w:val="24"/>
                <w:lang w:val="nl-NL"/>
              </w:rPr>
              <w:t xml:space="preserve">Chọn và tính máy phân cấp     </w:t>
            </w:r>
          </w:p>
          <w:p w:rsidR="00DC7A04" w:rsidRPr="00403BB3" w:rsidRDefault="00DC7A04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>5.3 Chọn và tính thiết bị tuyển trọng lực</w:t>
            </w:r>
          </w:p>
          <w:p w:rsidR="00DC7A04" w:rsidRPr="00403BB3" w:rsidRDefault="00435ECD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>- Chọn và tính máy</w:t>
            </w:r>
            <w:r w:rsidR="00DC7A04" w:rsidRPr="00403BB3">
              <w:rPr>
                <w:sz w:val="24"/>
                <w:szCs w:val="24"/>
                <w:lang w:val="nl-NL"/>
              </w:rPr>
              <w:t xml:space="preserve"> lắng</w:t>
            </w:r>
          </w:p>
          <w:p w:rsidR="00DC7A04" w:rsidRPr="00403BB3" w:rsidRDefault="00435ECD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 xml:space="preserve">Chọn và tính máy tuyển huyền phù </w:t>
            </w:r>
          </w:p>
          <w:p w:rsidR="00DC7A04" w:rsidRPr="00403BB3" w:rsidRDefault="00435ECD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>- Chọn và tính máy tuyển trong dòng nước chảy trên mặt phẳng nghiêng</w:t>
            </w:r>
          </w:p>
          <w:p w:rsidR="00DC7A04" w:rsidRPr="00403BB3" w:rsidRDefault="00435ECD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 xml:space="preserve">- Chọn và tính máy </w:t>
            </w:r>
            <w:r w:rsidR="00DC7A04" w:rsidRPr="00403BB3">
              <w:rPr>
                <w:sz w:val="24"/>
                <w:szCs w:val="24"/>
                <w:lang w:val="nl-NL"/>
              </w:rPr>
              <w:t>rửa quặng</w:t>
            </w:r>
          </w:p>
          <w:p w:rsidR="0038041F" w:rsidRPr="00403BB3" w:rsidRDefault="0038041F" w:rsidP="00960DEF">
            <w:pPr>
              <w:contextualSpacing/>
              <w:rPr>
                <w:sz w:val="24"/>
                <w:szCs w:val="24"/>
                <w:lang w:val="nl-NL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D63879" w:rsidRPr="00E86615" w:rsidRDefault="00AC36F3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850" w:type="dxa"/>
          </w:tcPr>
          <w:p w:rsidR="00D63879" w:rsidRPr="00E86615" w:rsidRDefault="008A4FC4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D63879" w:rsidRPr="00E86615" w:rsidRDefault="00F473D8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30E" w:rsidRPr="00E86615" w:rsidRDefault="0042130E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+ Ôn tập nội dung đã học ở </w:t>
            </w:r>
            <w:r w:rsidR="00B344EC">
              <w:rPr>
                <w:bCs/>
                <w:color w:val="000000"/>
                <w:sz w:val="24"/>
                <w:szCs w:val="24"/>
                <w:lang w:val="nl-NL"/>
              </w:rPr>
              <w:t>phần học</w:t>
            </w:r>
            <w:r w:rsidR="00BF6EFB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trước.</w:t>
            </w:r>
          </w:p>
          <w:p w:rsidR="00E1246C" w:rsidRPr="00E86615" w:rsidRDefault="00E1246C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+ Tìm hiểu trước nội của Chương </w:t>
            </w:r>
            <w:r w:rsidR="00DC081D" w:rsidRPr="00E86615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 từ </w:t>
            </w:r>
            <w:r w:rsidR="00DC081D" w:rsidRPr="00E86615">
              <w:rPr>
                <w:bCs/>
                <w:color w:val="000000"/>
                <w:sz w:val="24"/>
                <w:szCs w:val="24"/>
                <w:lang w:val="nl-NL"/>
              </w:rPr>
              <w:t>5.</w:t>
            </w: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1 đến </w:t>
            </w:r>
            <w:r w:rsidR="00DC081D" w:rsidRPr="00E86615">
              <w:rPr>
                <w:bCs/>
                <w:color w:val="000000"/>
                <w:sz w:val="24"/>
                <w:szCs w:val="24"/>
                <w:lang w:val="nl-NL"/>
              </w:rPr>
              <w:t>5.</w:t>
            </w:r>
            <w:r w:rsidR="0038041F" w:rsidRPr="00E86615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  <w:r w:rsidR="0042130E"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 Tr. 184-239, </w:t>
            </w: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tài liệu [1].</w:t>
            </w:r>
          </w:p>
          <w:p w:rsidR="00E1246C" w:rsidRPr="00E86615" w:rsidRDefault="00E1246C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E86615">
              <w:rPr>
                <w:bCs/>
                <w:color w:val="000000"/>
                <w:sz w:val="24"/>
                <w:szCs w:val="24"/>
                <w:lang w:val="de-DE"/>
              </w:rPr>
              <w:t>+ Tìm hiểu thêm các nội dung về:</w:t>
            </w:r>
          </w:p>
          <w:p w:rsidR="00C3722D" w:rsidRPr="00E86615" w:rsidRDefault="0042130E" w:rsidP="00960DEF">
            <w:pPr>
              <w:pStyle w:val="BodyText2"/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E86615">
              <w:rPr>
                <w:bCs/>
                <w:color w:val="000000"/>
                <w:sz w:val="24"/>
                <w:szCs w:val="24"/>
                <w:lang w:val="de-DE"/>
              </w:rPr>
              <w:t xml:space="preserve">- </w:t>
            </w:r>
            <w:r w:rsidR="00C3722D" w:rsidRPr="00E86615">
              <w:rPr>
                <w:bCs/>
                <w:color w:val="000000"/>
                <w:sz w:val="24"/>
                <w:szCs w:val="24"/>
                <w:lang w:val="de-DE"/>
              </w:rPr>
              <w:t>Thiết bị đập nghiền sàng phân cấp</w:t>
            </w:r>
            <w:r w:rsidR="00BE2B0F" w:rsidRPr="00E86615">
              <w:rPr>
                <w:bCs/>
                <w:color w:val="000000"/>
                <w:sz w:val="24"/>
                <w:szCs w:val="24"/>
                <w:lang w:val="de-DE"/>
              </w:rPr>
              <w:t xml:space="preserve">, Chương 3-8 </w:t>
            </w:r>
            <w:r w:rsidR="00B54DAD" w:rsidRPr="00E86615">
              <w:rPr>
                <w:bCs/>
                <w:color w:val="000000"/>
                <w:sz w:val="24"/>
                <w:szCs w:val="24"/>
                <w:lang w:val="de-DE"/>
              </w:rPr>
              <w:t xml:space="preserve">Tr. 31-164, </w:t>
            </w:r>
            <w:r w:rsidR="00BE2B0F" w:rsidRPr="00E86615">
              <w:rPr>
                <w:bCs/>
                <w:color w:val="000000"/>
                <w:sz w:val="24"/>
                <w:szCs w:val="24"/>
                <w:lang w:val="de-DE"/>
              </w:rPr>
              <w:t xml:space="preserve">trong </w:t>
            </w:r>
            <w:r w:rsidR="00C3722D" w:rsidRPr="00E86615">
              <w:rPr>
                <w:bCs/>
                <w:color w:val="000000"/>
                <w:sz w:val="24"/>
                <w:szCs w:val="24"/>
                <w:lang w:val="de-DE"/>
              </w:rPr>
              <w:t>tài liệu [3]</w:t>
            </w:r>
          </w:p>
          <w:p w:rsidR="00DC7A04" w:rsidRPr="00E86615" w:rsidRDefault="00B54DAD" w:rsidP="00960DEF">
            <w:pPr>
              <w:pStyle w:val="BodyText2"/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E86615">
              <w:rPr>
                <w:bCs/>
                <w:color w:val="000000"/>
                <w:sz w:val="24"/>
                <w:szCs w:val="24"/>
                <w:lang w:val="de-DE"/>
              </w:rPr>
              <w:t xml:space="preserve">- </w:t>
            </w:r>
            <w:r w:rsidR="00DC7A04" w:rsidRPr="00E86615">
              <w:rPr>
                <w:bCs/>
                <w:color w:val="000000"/>
                <w:sz w:val="24"/>
                <w:szCs w:val="24"/>
                <w:lang w:val="de-DE"/>
              </w:rPr>
              <w:t xml:space="preserve">Thiết bị tuyển trọng lực </w:t>
            </w:r>
            <w:r w:rsidRPr="00E86615">
              <w:rPr>
                <w:bCs/>
                <w:color w:val="000000"/>
                <w:sz w:val="24"/>
                <w:szCs w:val="24"/>
                <w:lang w:val="de-DE"/>
              </w:rPr>
              <w:t xml:space="preserve">Tr. 71-193, </w:t>
            </w:r>
            <w:r w:rsidR="00DC7A04" w:rsidRPr="00E86615">
              <w:rPr>
                <w:bCs/>
                <w:color w:val="000000"/>
                <w:sz w:val="24"/>
                <w:szCs w:val="24"/>
                <w:lang w:val="de-DE"/>
              </w:rPr>
              <w:t>trong tài liệu [4]</w:t>
            </w:r>
          </w:p>
          <w:p w:rsidR="00F473D8" w:rsidRPr="00E86615" w:rsidRDefault="00F473D8" w:rsidP="00960DEF">
            <w:pPr>
              <w:pStyle w:val="BodyText2"/>
              <w:tabs>
                <w:tab w:val="left" w:pos="-18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E86615">
              <w:rPr>
                <w:bCs/>
                <w:color w:val="000000"/>
                <w:sz w:val="24"/>
                <w:szCs w:val="24"/>
                <w:lang w:val="de-DE"/>
              </w:rPr>
              <w:t>+ Làm việc nhóm: Tìm tài liệu, phân tích, đánh giá, viết báo cáo nhóm.</w:t>
            </w:r>
          </w:p>
          <w:p w:rsidR="00D63879" w:rsidRPr="00E86615" w:rsidRDefault="00D63879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921FE4" w:rsidRPr="0090323A" w:rsidTr="00435ECD">
        <w:trPr>
          <w:trHeight w:val="5813"/>
        </w:trPr>
        <w:tc>
          <w:tcPr>
            <w:tcW w:w="830" w:type="dxa"/>
            <w:shd w:val="clear" w:color="auto" w:fill="auto"/>
          </w:tcPr>
          <w:p w:rsidR="00E0279F" w:rsidRPr="00E86615" w:rsidRDefault="00E0279F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E0279F" w:rsidRPr="00E86615" w:rsidRDefault="00E0279F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E0279F" w:rsidRPr="00E86615" w:rsidRDefault="00E0279F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E0279F" w:rsidRPr="00E86615" w:rsidRDefault="00E0279F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E0279F" w:rsidRPr="00E86615" w:rsidRDefault="00E0279F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E0279F" w:rsidRPr="00E86615" w:rsidRDefault="00E0279F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E0279F" w:rsidRPr="00E86615" w:rsidRDefault="00E0279F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E0279F" w:rsidRPr="00E86615" w:rsidRDefault="00E0279F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E0279F" w:rsidRPr="00E86615" w:rsidRDefault="00E0279F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921FE4" w:rsidRPr="00E86615" w:rsidRDefault="00880D3A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3106" w:type="dxa"/>
            <w:shd w:val="clear" w:color="auto" w:fill="auto"/>
          </w:tcPr>
          <w:p w:rsidR="00B817DE" w:rsidRPr="00403BB3" w:rsidRDefault="00B817DE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>5.4 Chọn và tính thiết bị tuyển từ</w:t>
            </w:r>
          </w:p>
          <w:p w:rsidR="00B817DE" w:rsidRPr="00403BB3" w:rsidRDefault="00B817DE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>- Chọn kiểu máy tuyển từ</w:t>
            </w:r>
          </w:p>
          <w:p w:rsidR="009C4659" w:rsidRPr="00403BB3" w:rsidRDefault="00B817DE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 xml:space="preserve">- Tính năng suất máy tuyển từ </w:t>
            </w:r>
            <w:r w:rsidR="009C4659" w:rsidRPr="00403BB3">
              <w:rPr>
                <w:sz w:val="24"/>
                <w:szCs w:val="24"/>
                <w:lang w:val="nl-NL"/>
              </w:rPr>
              <w:t>5.5 Chọn và tính thiết bị tuyển nổi</w:t>
            </w:r>
          </w:p>
          <w:p w:rsidR="009C4659" w:rsidRPr="00403BB3" w:rsidRDefault="00435ECD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 xml:space="preserve">- </w:t>
            </w:r>
            <w:r w:rsidR="009C4659" w:rsidRPr="00403BB3">
              <w:rPr>
                <w:sz w:val="24"/>
                <w:szCs w:val="24"/>
                <w:lang w:val="nl-NL"/>
              </w:rPr>
              <w:t>Chọn máy tuyển nổi</w:t>
            </w:r>
          </w:p>
          <w:p w:rsidR="009C4659" w:rsidRPr="00403BB3" w:rsidRDefault="00435ECD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>- Tính số ngăn máy tuyển nổi</w:t>
            </w:r>
          </w:p>
          <w:p w:rsidR="00F473D8" w:rsidRPr="00403BB3" w:rsidRDefault="009C4659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>5.6 Chọn và tính thiết bị khử nước</w:t>
            </w:r>
          </w:p>
          <w:p w:rsidR="00921FE4" w:rsidRPr="00403BB3" w:rsidRDefault="009C4659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>5.7 Chọn và tính bunke và kho chứa</w:t>
            </w:r>
          </w:p>
          <w:p w:rsidR="00DC7A04" w:rsidRPr="00403BB3" w:rsidRDefault="00DC7A04" w:rsidP="00960DEF">
            <w:pPr>
              <w:contextualSpacing/>
              <w:rPr>
                <w:sz w:val="24"/>
                <w:szCs w:val="24"/>
                <w:lang w:val="nl-NL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921FE4" w:rsidRPr="00E86615" w:rsidRDefault="00AC36F3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850" w:type="dxa"/>
          </w:tcPr>
          <w:p w:rsidR="00921FE4" w:rsidRPr="00E86615" w:rsidRDefault="008A4FC4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921FE4" w:rsidRPr="00E86615" w:rsidRDefault="00F473D8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DAD" w:rsidRPr="00E86615" w:rsidRDefault="00B54DAD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+ Ôn tập nội dung đã học ở </w:t>
            </w:r>
            <w:r w:rsidR="00B344EC">
              <w:rPr>
                <w:bCs/>
                <w:color w:val="000000"/>
                <w:sz w:val="24"/>
                <w:szCs w:val="24"/>
                <w:lang w:val="nl-NL"/>
              </w:rPr>
              <w:t>phần học</w:t>
            </w:r>
            <w:r w:rsidR="00BF6EFB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trước.</w:t>
            </w:r>
          </w:p>
          <w:p w:rsidR="00E1246C" w:rsidRPr="00E86615" w:rsidRDefault="00E1246C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+ Tìm hiểu trước nội của Chương </w:t>
            </w:r>
            <w:r w:rsidR="00DC081D" w:rsidRPr="00E86615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 từ </w:t>
            </w:r>
            <w:r w:rsidR="00DC081D" w:rsidRPr="00E86615">
              <w:rPr>
                <w:bCs/>
                <w:color w:val="000000"/>
                <w:sz w:val="24"/>
                <w:szCs w:val="24"/>
                <w:lang w:val="nl-NL"/>
              </w:rPr>
              <w:t>5.3</w:t>
            </w: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 đến </w:t>
            </w:r>
            <w:r w:rsidR="00DC081D" w:rsidRPr="00E86615">
              <w:rPr>
                <w:bCs/>
                <w:color w:val="000000"/>
                <w:sz w:val="24"/>
                <w:szCs w:val="24"/>
                <w:lang w:val="nl-NL"/>
              </w:rPr>
              <w:t>5.7</w:t>
            </w:r>
            <w:r w:rsidR="00B54DAD"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 Tr. 239-262</w:t>
            </w:r>
            <w:r w:rsidR="00DC7A04" w:rsidRPr="00E86615">
              <w:rPr>
                <w:bCs/>
                <w:color w:val="000000"/>
                <w:sz w:val="24"/>
                <w:szCs w:val="24"/>
                <w:lang w:val="nl-NL"/>
              </w:rPr>
              <w:t>, Chương 6 từ 6.1 đến 6.3</w:t>
            </w: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B54DAD"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Tr. 262-273, </w:t>
            </w: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trong tài liệu [1].</w:t>
            </w:r>
          </w:p>
          <w:p w:rsidR="00E1246C" w:rsidRPr="00E86615" w:rsidRDefault="00E1246C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E86615">
              <w:rPr>
                <w:bCs/>
                <w:color w:val="000000"/>
                <w:sz w:val="24"/>
                <w:szCs w:val="24"/>
                <w:lang w:val="de-DE"/>
              </w:rPr>
              <w:t>+ Tìm hiểu thêm các nội dung về:</w:t>
            </w:r>
          </w:p>
          <w:p w:rsidR="00B817DE" w:rsidRPr="00E86615" w:rsidRDefault="00B817DE" w:rsidP="00960DEF">
            <w:pPr>
              <w:pStyle w:val="BodyText2"/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E86615">
              <w:rPr>
                <w:bCs/>
                <w:color w:val="000000"/>
                <w:sz w:val="24"/>
                <w:szCs w:val="24"/>
                <w:lang w:val="de-DE"/>
              </w:rPr>
              <w:t>- Thiết bị tuyển từ tuyển điện, Tr. 83-118, 146-164, trong tài liệu [5]</w:t>
            </w:r>
          </w:p>
          <w:p w:rsidR="00C3722D" w:rsidRPr="00761FB0" w:rsidRDefault="00B54DAD" w:rsidP="00960DEF">
            <w:pPr>
              <w:pStyle w:val="BodyText2"/>
              <w:spacing w:after="0" w:line="240" w:lineRule="auto"/>
              <w:contextualSpacing/>
              <w:jc w:val="both"/>
              <w:rPr>
                <w:bCs/>
                <w:sz w:val="24"/>
                <w:szCs w:val="24"/>
                <w:lang w:val="de-DE"/>
              </w:rPr>
            </w:pPr>
            <w:r w:rsidRPr="00761FB0">
              <w:rPr>
                <w:bCs/>
                <w:sz w:val="24"/>
                <w:szCs w:val="24"/>
                <w:lang w:val="de-DE"/>
              </w:rPr>
              <w:t xml:space="preserve">- </w:t>
            </w:r>
            <w:r w:rsidR="00C3722D" w:rsidRPr="00761FB0">
              <w:rPr>
                <w:bCs/>
                <w:sz w:val="24"/>
                <w:szCs w:val="24"/>
                <w:lang w:val="de-DE"/>
              </w:rPr>
              <w:t xml:space="preserve">Thiết bị tuyển nổi </w:t>
            </w:r>
            <w:r w:rsidR="00761FB0" w:rsidRPr="00761FB0">
              <w:rPr>
                <w:bCs/>
                <w:sz w:val="24"/>
                <w:szCs w:val="24"/>
                <w:lang w:val="de-DE"/>
              </w:rPr>
              <w:t>Phần 3</w:t>
            </w:r>
            <w:r w:rsidR="00BE2B0F" w:rsidRPr="00761FB0">
              <w:rPr>
                <w:bCs/>
                <w:sz w:val="24"/>
                <w:szCs w:val="24"/>
                <w:lang w:val="de-DE"/>
              </w:rPr>
              <w:t xml:space="preserve">, Chương 1 </w:t>
            </w:r>
            <w:r w:rsidR="00761FB0" w:rsidRPr="00761FB0">
              <w:rPr>
                <w:bCs/>
                <w:sz w:val="24"/>
                <w:szCs w:val="24"/>
                <w:lang w:val="de-DE"/>
              </w:rPr>
              <w:t xml:space="preserve">Tr. 189-220 </w:t>
            </w:r>
            <w:r w:rsidR="00C3722D" w:rsidRPr="00761FB0">
              <w:rPr>
                <w:bCs/>
                <w:sz w:val="24"/>
                <w:szCs w:val="24"/>
                <w:lang w:val="de-DE"/>
              </w:rPr>
              <w:t>trong tài liệu [2]</w:t>
            </w:r>
          </w:p>
          <w:p w:rsidR="00BE2B0F" w:rsidRPr="00E86615" w:rsidRDefault="00A1700E" w:rsidP="00960DEF">
            <w:pPr>
              <w:pStyle w:val="BodyText2"/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E86615">
              <w:rPr>
                <w:bCs/>
                <w:color w:val="000000"/>
                <w:sz w:val="24"/>
                <w:szCs w:val="24"/>
                <w:lang w:val="de-DE"/>
              </w:rPr>
              <w:t xml:space="preserve">- </w:t>
            </w:r>
            <w:r w:rsidR="00BE2B0F" w:rsidRPr="00AE768B">
              <w:rPr>
                <w:bCs/>
                <w:sz w:val="24"/>
                <w:szCs w:val="24"/>
                <w:lang w:val="de-DE"/>
              </w:rPr>
              <w:t>Thiết bị khử nước</w:t>
            </w:r>
            <w:r w:rsidR="00887136" w:rsidRPr="00AE768B">
              <w:rPr>
                <w:bCs/>
                <w:sz w:val="24"/>
                <w:szCs w:val="24"/>
                <w:lang w:val="de-DE"/>
              </w:rPr>
              <w:t xml:space="preserve"> Chương </w:t>
            </w:r>
            <w:r w:rsidR="00AE768B" w:rsidRPr="00AE768B">
              <w:rPr>
                <w:bCs/>
                <w:sz w:val="24"/>
                <w:szCs w:val="24"/>
                <w:lang w:val="de-DE"/>
              </w:rPr>
              <w:t xml:space="preserve">2- Chương </w:t>
            </w:r>
            <w:r w:rsidR="00887136" w:rsidRPr="00AE768B">
              <w:rPr>
                <w:bCs/>
                <w:sz w:val="24"/>
                <w:szCs w:val="24"/>
                <w:lang w:val="de-DE"/>
              </w:rPr>
              <w:t>5</w:t>
            </w:r>
            <w:r w:rsidR="00AE768B" w:rsidRPr="00AE768B">
              <w:rPr>
                <w:bCs/>
                <w:sz w:val="24"/>
                <w:szCs w:val="24"/>
                <w:lang w:val="de-DE"/>
              </w:rPr>
              <w:t xml:space="preserve"> Tr. 7-114</w:t>
            </w:r>
            <w:r w:rsidR="00887136" w:rsidRPr="00AE768B">
              <w:rPr>
                <w:bCs/>
                <w:sz w:val="24"/>
                <w:szCs w:val="24"/>
                <w:lang w:val="de-DE"/>
              </w:rPr>
              <w:t xml:space="preserve"> </w:t>
            </w:r>
            <w:r w:rsidR="00BE2B0F" w:rsidRPr="00AE768B">
              <w:rPr>
                <w:bCs/>
                <w:sz w:val="24"/>
                <w:szCs w:val="24"/>
                <w:lang w:val="de-DE"/>
              </w:rPr>
              <w:t xml:space="preserve"> trong tài liệu [</w:t>
            </w:r>
            <w:r w:rsidR="00AE768B" w:rsidRPr="00AE768B">
              <w:rPr>
                <w:bCs/>
                <w:sz w:val="24"/>
                <w:szCs w:val="24"/>
                <w:lang w:val="de-DE"/>
              </w:rPr>
              <w:t>6</w:t>
            </w:r>
            <w:r w:rsidR="00BE2B0F" w:rsidRPr="00AE768B">
              <w:rPr>
                <w:bCs/>
                <w:sz w:val="24"/>
                <w:szCs w:val="24"/>
                <w:lang w:val="de-DE"/>
              </w:rPr>
              <w:t>]</w:t>
            </w:r>
          </w:p>
          <w:p w:rsidR="00A1700E" w:rsidRPr="00E86615" w:rsidRDefault="00A1700E" w:rsidP="00960DEF">
            <w:pPr>
              <w:pStyle w:val="BodyText2"/>
              <w:tabs>
                <w:tab w:val="left" w:pos="-18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E86615">
              <w:rPr>
                <w:bCs/>
                <w:color w:val="000000"/>
                <w:sz w:val="24"/>
                <w:szCs w:val="24"/>
                <w:lang w:val="de-DE"/>
              </w:rPr>
              <w:t xml:space="preserve">- Quá trình đập trong Chương 6 Tr. 105-149 rong tài liệu [3]. </w:t>
            </w:r>
          </w:p>
          <w:p w:rsidR="00921FE4" w:rsidRPr="00E86615" w:rsidRDefault="00F473D8" w:rsidP="00960DEF">
            <w:pPr>
              <w:pStyle w:val="BodyText2"/>
              <w:tabs>
                <w:tab w:val="left" w:pos="-18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de-DE"/>
              </w:rPr>
              <w:t>+ Làm việc nhóm: Tìm tài liệu, phân tích, đánh giá, viết báo cáo nhóm.</w:t>
            </w:r>
          </w:p>
        </w:tc>
      </w:tr>
      <w:tr w:rsidR="00B817DE" w:rsidRPr="0090323A" w:rsidTr="00E86615">
        <w:trPr>
          <w:trHeight w:val="557"/>
        </w:trPr>
        <w:tc>
          <w:tcPr>
            <w:tcW w:w="830" w:type="dxa"/>
            <w:shd w:val="clear" w:color="auto" w:fill="auto"/>
          </w:tcPr>
          <w:p w:rsidR="00B817DE" w:rsidRPr="00E86615" w:rsidRDefault="00880D3A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11</w:t>
            </w:r>
          </w:p>
        </w:tc>
        <w:tc>
          <w:tcPr>
            <w:tcW w:w="3106" w:type="dxa"/>
            <w:shd w:val="clear" w:color="auto" w:fill="auto"/>
          </w:tcPr>
          <w:p w:rsidR="00B817DE" w:rsidRPr="00403BB3" w:rsidRDefault="00B817DE" w:rsidP="00960DEF">
            <w:pPr>
              <w:contextualSpacing/>
              <w:rPr>
                <w:b/>
                <w:sz w:val="24"/>
                <w:szCs w:val="24"/>
                <w:lang w:val="nl-NL"/>
              </w:rPr>
            </w:pPr>
            <w:r w:rsidRPr="00403BB3">
              <w:rPr>
                <w:b/>
                <w:sz w:val="24"/>
                <w:szCs w:val="24"/>
                <w:lang w:val="nl-NL"/>
              </w:rPr>
              <w:t>Chương 6: Bố trí thiết bị trong xưởng tuyển</w:t>
            </w:r>
          </w:p>
          <w:p w:rsidR="00B817DE" w:rsidRPr="00403BB3" w:rsidRDefault="00B817DE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 xml:space="preserve">6.1 Nguyên tắc chung bố trí </w:t>
            </w:r>
            <w:r w:rsidRPr="00403BB3">
              <w:rPr>
                <w:sz w:val="24"/>
                <w:szCs w:val="24"/>
                <w:lang w:val="nl-NL"/>
              </w:rPr>
              <w:lastRenderedPageBreak/>
              <w:t>thiết bị</w:t>
            </w:r>
          </w:p>
          <w:p w:rsidR="00B817DE" w:rsidRPr="00403BB3" w:rsidRDefault="00B817DE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>6.2 Bố trí bộ phận tiếp liệu độc lập</w:t>
            </w:r>
          </w:p>
          <w:p w:rsidR="00B817DE" w:rsidRPr="00403BB3" w:rsidRDefault="00B817DE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>6.3 Bố trí thiết bị phân xưởng đập sàng</w:t>
            </w:r>
          </w:p>
          <w:p w:rsidR="00B817DE" w:rsidRPr="00403BB3" w:rsidRDefault="00B817DE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>-  Phân xưởng đập thô</w:t>
            </w:r>
          </w:p>
          <w:p w:rsidR="00B817DE" w:rsidRPr="00403BB3" w:rsidRDefault="00B817DE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>- Phân xưởng đập trung và đập nhỏ</w:t>
            </w:r>
          </w:p>
          <w:p w:rsidR="00B817DE" w:rsidRPr="00403BB3" w:rsidRDefault="00B817DE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>- Bố trí thiết bị đập kết hợp rửa sét.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B817DE" w:rsidRDefault="00AC36F3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6</w:t>
            </w:r>
          </w:p>
        </w:tc>
        <w:tc>
          <w:tcPr>
            <w:tcW w:w="850" w:type="dxa"/>
          </w:tcPr>
          <w:p w:rsidR="00B817DE" w:rsidRPr="00E86615" w:rsidRDefault="00B817DE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B817DE" w:rsidRPr="00E86615" w:rsidRDefault="00B817DE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7DE" w:rsidRPr="00E86615" w:rsidRDefault="00B817DE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+ Ôn tập nội dung đã học ở </w:t>
            </w:r>
            <w:r w:rsidR="00B344EC">
              <w:rPr>
                <w:bCs/>
                <w:color w:val="000000"/>
                <w:sz w:val="24"/>
                <w:szCs w:val="24"/>
                <w:lang w:val="nl-NL"/>
              </w:rPr>
              <w:t>phần học</w:t>
            </w:r>
            <w:r w:rsidR="00BF6EFB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trước.</w:t>
            </w:r>
          </w:p>
          <w:p w:rsidR="00B817DE" w:rsidRPr="00E86615" w:rsidRDefault="00B817DE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+ Tìm hiểu trước nội của </w:t>
            </w: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Chương 6 từ 6.1 đến 6.3 Tr. 262-273, trong tài liệu [1].</w:t>
            </w:r>
          </w:p>
          <w:p w:rsidR="00B817DE" w:rsidRPr="00E86615" w:rsidRDefault="00B817DE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E86615">
              <w:rPr>
                <w:bCs/>
                <w:color w:val="000000"/>
                <w:sz w:val="24"/>
                <w:szCs w:val="24"/>
                <w:lang w:val="de-DE"/>
              </w:rPr>
              <w:t>+ Tìm hiểu thêm các nội dung về:</w:t>
            </w:r>
          </w:p>
          <w:p w:rsidR="00B817DE" w:rsidRPr="00761FB0" w:rsidRDefault="00B817DE" w:rsidP="00960DEF">
            <w:pPr>
              <w:pStyle w:val="BodyText2"/>
              <w:spacing w:after="0" w:line="240" w:lineRule="auto"/>
              <w:contextualSpacing/>
              <w:jc w:val="both"/>
              <w:rPr>
                <w:bCs/>
                <w:sz w:val="24"/>
                <w:szCs w:val="24"/>
                <w:lang w:val="de-DE"/>
              </w:rPr>
            </w:pPr>
            <w:r w:rsidRPr="00761FB0">
              <w:rPr>
                <w:bCs/>
                <w:sz w:val="24"/>
                <w:szCs w:val="24"/>
                <w:lang w:val="de-DE"/>
              </w:rPr>
              <w:t>- Thiết bị tuyển nổi Phần 3, Chương 1 Tr. 189-220 trong tài liệu [2]</w:t>
            </w:r>
          </w:p>
          <w:p w:rsidR="00B817DE" w:rsidRPr="00E86615" w:rsidRDefault="00B817DE" w:rsidP="00960DEF">
            <w:pPr>
              <w:pStyle w:val="BodyText2"/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E86615">
              <w:rPr>
                <w:bCs/>
                <w:color w:val="000000"/>
                <w:sz w:val="24"/>
                <w:szCs w:val="24"/>
                <w:lang w:val="de-DE"/>
              </w:rPr>
              <w:t xml:space="preserve">- </w:t>
            </w:r>
            <w:r w:rsidRPr="00AE768B">
              <w:rPr>
                <w:bCs/>
                <w:sz w:val="24"/>
                <w:szCs w:val="24"/>
                <w:lang w:val="de-DE"/>
              </w:rPr>
              <w:t>Thiết bị khử nước Chương 2- Chương 5 Tr. 7-114  trong tài liệu [6]</w:t>
            </w:r>
          </w:p>
          <w:p w:rsidR="00B817DE" w:rsidRPr="00E86615" w:rsidRDefault="00B817DE" w:rsidP="00960DEF">
            <w:pPr>
              <w:pStyle w:val="BodyText2"/>
              <w:tabs>
                <w:tab w:val="left" w:pos="-18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E86615">
              <w:rPr>
                <w:bCs/>
                <w:color w:val="000000"/>
                <w:sz w:val="24"/>
                <w:szCs w:val="24"/>
                <w:lang w:val="de-DE"/>
              </w:rPr>
              <w:t xml:space="preserve">- Quá trình đập trong Chương 6 Tr. 105-149 rong tài liệu [3]. </w:t>
            </w:r>
          </w:p>
          <w:p w:rsidR="00B817DE" w:rsidRPr="00E86615" w:rsidRDefault="00B817DE" w:rsidP="00960DEF">
            <w:pPr>
              <w:pStyle w:val="BodyText2"/>
              <w:tabs>
                <w:tab w:val="left" w:pos="-18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de-DE"/>
              </w:rPr>
              <w:t>+ Làm việc nhóm: Tìm tài liệu, phân tích, đánh giá, viết báo cáo nhóm.</w:t>
            </w:r>
          </w:p>
        </w:tc>
      </w:tr>
      <w:tr w:rsidR="00B817DE" w:rsidRPr="0090323A" w:rsidTr="00E86615">
        <w:trPr>
          <w:trHeight w:val="557"/>
        </w:trPr>
        <w:tc>
          <w:tcPr>
            <w:tcW w:w="830" w:type="dxa"/>
            <w:shd w:val="clear" w:color="auto" w:fill="auto"/>
          </w:tcPr>
          <w:p w:rsidR="00B817DE" w:rsidRPr="00E86615" w:rsidRDefault="00B817DE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B817DE" w:rsidRPr="00E86615" w:rsidRDefault="00B817DE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B817DE" w:rsidRPr="00E86615" w:rsidRDefault="00B817DE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B817DE" w:rsidRPr="00E86615" w:rsidRDefault="00B817DE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B817DE" w:rsidRPr="00E86615" w:rsidRDefault="00B817DE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B817DE" w:rsidRPr="00E86615" w:rsidRDefault="00B817DE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B817DE" w:rsidRPr="00E86615" w:rsidRDefault="00B817DE" w:rsidP="00880D3A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="00880D3A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3106" w:type="dxa"/>
            <w:shd w:val="clear" w:color="auto" w:fill="auto"/>
          </w:tcPr>
          <w:p w:rsidR="00B817DE" w:rsidRPr="00403BB3" w:rsidRDefault="00B817DE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>6.4. Bố trí thiết bị trong phân xưởng tuyển nổi</w:t>
            </w:r>
          </w:p>
          <w:p w:rsidR="00B817DE" w:rsidRPr="00403BB3" w:rsidRDefault="00B817DE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>- Bộ phận nghiền</w:t>
            </w:r>
          </w:p>
          <w:p w:rsidR="00B817DE" w:rsidRPr="00403BB3" w:rsidRDefault="00B817DE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>- Bộ phận tuyển nổi</w:t>
            </w:r>
          </w:p>
          <w:p w:rsidR="00B817DE" w:rsidRPr="00403BB3" w:rsidRDefault="00B817DE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>6.5 Bố trí thiết bị trong phân xưởng tuyển trọng lực</w:t>
            </w:r>
          </w:p>
          <w:p w:rsidR="00B817DE" w:rsidRPr="00403BB3" w:rsidRDefault="00B817DE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>- Phân xưởng tuyển than</w:t>
            </w:r>
          </w:p>
          <w:p w:rsidR="00B817DE" w:rsidRPr="00403BB3" w:rsidRDefault="00B817DE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>- Phân xưởng tuyển quặng</w:t>
            </w:r>
          </w:p>
          <w:p w:rsidR="00B817DE" w:rsidRPr="00403BB3" w:rsidRDefault="00B817DE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>6.6 Bố trí thiết bị trong phân xưởng tuyển từ</w:t>
            </w:r>
          </w:p>
          <w:p w:rsidR="00B817DE" w:rsidRPr="00403BB3" w:rsidRDefault="00B817DE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>6.7 Bố trí thiết bị cô đặc, lọc sấy</w:t>
            </w:r>
          </w:p>
          <w:p w:rsidR="00B817DE" w:rsidRPr="00403BB3" w:rsidRDefault="00B817DE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>6.7.1 Bể cô đặc</w:t>
            </w:r>
          </w:p>
          <w:p w:rsidR="00B817DE" w:rsidRPr="00403BB3" w:rsidRDefault="00B817DE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>6.7.2 Lọc và sấy</w:t>
            </w:r>
          </w:p>
          <w:p w:rsidR="00B817DE" w:rsidRPr="00403BB3" w:rsidRDefault="00B817DE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>6.8 Một số sơ đồ thiết bị điển hình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B817DE" w:rsidRPr="00E86615" w:rsidRDefault="00AC36F3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850" w:type="dxa"/>
          </w:tcPr>
          <w:p w:rsidR="00B817DE" w:rsidRPr="00E86615" w:rsidRDefault="00B817DE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B817DE" w:rsidRPr="00E86615" w:rsidRDefault="00B817DE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7DE" w:rsidRPr="00E86615" w:rsidRDefault="00B817DE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+ Ôn tập nội dung đã học ở </w:t>
            </w:r>
            <w:r w:rsidR="00B344EC">
              <w:rPr>
                <w:bCs/>
                <w:color w:val="000000"/>
                <w:sz w:val="24"/>
                <w:szCs w:val="24"/>
                <w:lang w:val="nl-NL"/>
              </w:rPr>
              <w:t>phần học</w:t>
            </w:r>
            <w:r w:rsidR="00BF6EFB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trước.</w:t>
            </w:r>
          </w:p>
          <w:p w:rsidR="00B817DE" w:rsidRPr="00E86615" w:rsidRDefault="00B817DE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+ Tìm hiểu trước nội của Chương 6 từ 6.1 đến 6.8, Tr. 262-315, trong tài liệu [1].</w:t>
            </w:r>
          </w:p>
          <w:p w:rsidR="00B817DE" w:rsidRPr="00E86615" w:rsidRDefault="00B817DE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E86615">
              <w:rPr>
                <w:bCs/>
                <w:color w:val="000000"/>
                <w:sz w:val="24"/>
                <w:szCs w:val="24"/>
                <w:lang w:val="de-DE"/>
              </w:rPr>
              <w:t>+ Tìm hiểu thêm các nội dung về:</w:t>
            </w:r>
          </w:p>
          <w:p w:rsidR="00B817DE" w:rsidRPr="00761FB0" w:rsidRDefault="00B817DE" w:rsidP="00960DEF">
            <w:pPr>
              <w:pStyle w:val="BodyText2"/>
              <w:spacing w:after="0" w:line="240" w:lineRule="auto"/>
              <w:contextualSpacing/>
              <w:jc w:val="both"/>
              <w:rPr>
                <w:bCs/>
                <w:sz w:val="24"/>
                <w:szCs w:val="24"/>
                <w:lang w:val="de-DE"/>
              </w:rPr>
            </w:pPr>
            <w:r w:rsidRPr="00E86615">
              <w:rPr>
                <w:bCs/>
                <w:color w:val="000000"/>
                <w:sz w:val="24"/>
                <w:szCs w:val="24"/>
                <w:lang w:val="de-DE"/>
              </w:rPr>
              <w:t xml:space="preserve">-  </w:t>
            </w:r>
            <w:r w:rsidRPr="00761FB0">
              <w:rPr>
                <w:bCs/>
                <w:sz w:val="24"/>
                <w:szCs w:val="24"/>
                <w:lang w:val="de-DE"/>
              </w:rPr>
              <w:t>Thiết bị tuyển nổi Phần 3, Chương 1 Tr. 189-220 trong tài liệu [2]</w:t>
            </w:r>
          </w:p>
          <w:p w:rsidR="00B817DE" w:rsidRDefault="00B817DE" w:rsidP="00960DEF">
            <w:pPr>
              <w:pStyle w:val="BodyText2"/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E86615">
              <w:rPr>
                <w:bCs/>
                <w:color w:val="000000"/>
                <w:sz w:val="24"/>
                <w:szCs w:val="24"/>
                <w:lang w:val="de-DE"/>
              </w:rPr>
              <w:t>- Thiết bị và bố trí thiết bị tuyển từ tuyển điện, Tr. 83-118, 146-164, trong tài liệu [5]</w:t>
            </w:r>
          </w:p>
          <w:p w:rsidR="00B817DE" w:rsidRPr="00E86615" w:rsidRDefault="00B817DE" w:rsidP="00960DEF">
            <w:pPr>
              <w:pStyle w:val="BodyText2"/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sz w:val="24"/>
                <w:szCs w:val="24"/>
                <w:lang w:val="de-DE"/>
              </w:rPr>
              <w:t xml:space="preserve">- </w:t>
            </w:r>
            <w:r w:rsidRPr="00AE768B">
              <w:rPr>
                <w:bCs/>
                <w:sz w:val="24"/>
                <w:szCs w:val="24"/>
                <w:lang w:val="de-DE"/>
              </w:rPr>
              <w:t>Thiết bị khử nước Chương 2- Chương 5 Tr. 7-114  trong tài liệu [6]</w:t>
            </w:r>
          </w:p>
          <w:p w:rsidR="00B817DE" w:rsidRPr="00E86615" w:rsidRDefault="00B817DE" w:rsidP="00960DEF">
            <w:pPr>
              <w:pStyle w:val="BodyText2"/>
              <w:tabs>
                <w:tab w:val="left" w:pos="-18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de-DE"/>
              </w:rPr>
              <w:t>+ Làm việc nhóm: viết báo cáo nhóm.</w:t>
            </w:r>
          </w:p>
        </w:tc>
      </w:tr>
      <w:tr w:rsidR="00B817DE" w:rsidRPr="0090323A" w:rsidTr="006104BF">
        <w:trPr>
          <w:trHeight w:val="70"/>
        </w:trPr>
        <w:tc>
          <w:tcPr>
            <w:tcW w:w="830" w:type="dxa"/>
            <w:shd w:val="clear" w:color="auto" w:fill="auto"/>
          </w:tcPr>
          <w:p w:rsidR="00B817DE" w:rsidRPr="00E86615" w:rsidRDefault="00B817DE" w:rsidP="00880D3A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="00880D3A"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3106" w:type="dxa"/>
            <w:shd w:val="clear" w:color="auto" w:fill="auto"/>
          </w:tcPr>
          <w:p w:rsidR="00B817DE" w:rsidRPr="00403BB3" w:rsidRDefault="00B817DE" w:rsidP="00960DEF">
            <w:pPr>
              <w:contextualSpacing/>
              <w:rPr>
                <w:b/>
                <w:sz w:val="24"/>
                <w:szCs w:val="24"/>
                <w:lang w:val="nl-NL"/>
              </w:rPr>
            </w:pPr>
            <w:r w:rsidRPr="00403BB3">
              <w:rPr>
                <w:b/>
                <w:sz w:val="24"/>
                <w:szCs w:val="24"/>
                <w:lang w:val="nl-NL"/>
              </w:rPr>
              <w:t>Chương 7: Thiết kế tổng mặt bằng xưởng tuyển</w:t>
            </w:r>
          </w:p>
          <w:p w:rsidR="00B817DE" w:rsidRPr="00403BB3" w:rsidRDefault="00B817DE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 xml:space="preserve">7.1 Chọn địa điểm xây dựng xưởng  </w:t>
            </w:r>
          </w:p>
          <w:p w:rsidR="00B817DE" w:rsidRPr="00403BB3" w:rsidRDefault="00B817DE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>- Yêu cầu về địa điểm xây dựng xưởng</w:t>
            </w:r>
          </w:p>
          <w:p w:rsidR="00B817DE" w:rsidRPr="00403BB3" w:rsidRDefault="00B817DE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>- Những vùng cấm</w:t>
            </w:r>
          </w:p>
          <w:p w:rsidR="00B817DE" w:rsidRPr="00403BB3" w:rsidRDefault="00B817DE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>- Vị trí của xưởng tuyển so với mỏ và hộ tiêu thụ</w:t>
            </w:r>
          </w:p>
          <w:p w:rsidR="00B817DE" w:rsidRPr="00403BB3" w:rsidRDefault="00B817DE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>7.2 Thành phần tổ chức của xưởng tuyển</w:t>
            </w:r>
          </w:p>
          <w:p w:rsidR="00B817DE" w:rsidRPr="00403BB3" w:rsidRDefault="00B817DE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>- Khu vực sản xuất trực tiếp</w:t>
            </w:r>
          </w:p>
          <w:p w:rsidR="00B817DE" w:rsidRPr="00403BB3" w:rsidRDefault="00B817DE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>- Khu vực phụ trợ</w:t>
            </w:r>
          </w:p>
          <w:p w:rsidR="00B817DE" w:rsidRPr="00403BB3" w:rsidRDefault="00B817DE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>- Khu vực điều hành</w:t>
            </w:r>
          </w:p>
          <w:p w:rsidR="00B817DE" w:rsidRPr="00403BB3" w:rsidRDefault="00B817DE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>7.3 Thiết kế tổng mặt bằng</w:t>
            </w:r>
          </w:p>
          <w:p w:rsidR="00B817DE" w:rsidRPr="00403BB3" w:rsidRDefault="00B817DE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lastRenderedPageBreak/>
              <w:t>- Những nguyên tắc thiết kế tổng mặt bằng</w:t>
            </w:r>
          </w:p>
          <w:p w:rsidR="00B817DE" w:rsidRPr="00403BB3" w:rsidRDefault="00B817DE" w:rsidP="00960DEF">
            <w:pPr>
              <w:contextualSpacing/>
              <w:rPr>
                <w:sz w:val="24"/>
                <w:szCs w:val="24"/>
                <w:lang w:val="nl-NL"/>
              </w:rPr>
            </w:pPr>
            <w:r w:rsidRPr="00403BB3">
              <w:rPr>
                <w:sz w:val="24"/>
                <w:szCs w:val="24"/>
                <w:lang w:val="nl-NL"/>
              </w:rPr>
              <w:t xml:space="preserve"> - Một số tổng mặt bằng xưởng tuyển thực tế</w:t>
            </w:r>
          </w:p>
          <w:p w:rsidR="00B817DE" w:rsidRPr="00403BB3" w:rsidRDefault="00B817DE" w:rsidP="00960DEF">
            <w:pPr>
              <w:contextualSpacing/>
              <w:rPr>
                <w:sz w:val="24"/>
                <w:szCs w:val="24"/>
                <w:lang w:val="nl-NL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B817DE" w:rsidRPr="00E86615" w:rsidRDefault="00AC36F3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6</w:t>
            </w:r>
          </w:p>
        </w:tc>
        <w:tc>
          <w:tcPr>
            <w:tcW w:w="850" w:type="dxa"/>
          </w:tcPr>
          <w:p w:rsidR="00B817DE" w:rsidRPr="00E86615" w:rsidRDefault="00B817DE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B817DE" w:rsidRPr="00E86615" w:rsidRDefault="00B817DE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7DE" w:rsidRPr="00E86615" w:rsidRDefault="00B817DE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 xml:space="preserve">+ Ôn tập nội dung đã học ở </w:t>
            </w:r>
            <w:r w:rsidR="00B344EC">
              <w:rPr>
                <w:bCs/>
                <w:color w:val="000000"/>
                <w:sz w:val="24"/>
                <w:szCs w:val="24"/>
                <w:lang w:val="nl-NL"/>
              </w:rPr>
              <w:t>phần học</w:t>
            </w:r>
            <w:r w:rsidR="00BF6EFB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trước.</w:t>
            </w:r>
          </w:p>
          <w:p w:rsidR="00B817DE" w:rsidRPr="00E86615" w:rsidRDefault="00B817DE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+ Tìm hiểu trước nội của Chương 7 từ 7.1 đến 7.4, Tr. 316-32</w:t>
            </w:r>
            <w:r w:rsidR="00880D3A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, trong tài liệu [1].</w:t>
            </w:r>
          </w:p>
          <w:p w:rsidR="00B817DE" w:rsidRPr="00E86615" w:rsidRDefault="00B817DE" w:rsidP="00960DEF">
            <w:pPr>
              <w:pStyle w:val="BodyText2"/>
              <w:tabs>
                <w:tab w:val="left" w:pos="-18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E86615">
              <w:rPr>
                <w:bCs/>
                <w:color w:val="000000"/>
                <w:sz w:val="24"/>
                <w:szCs w:val="24"/>
                <w:lang w:val="de-DE"/>
              </w:rPr>
              <w:t>+ Làm việc nhóm: Tìm tài liệu, phân tích, đánh giá, viết báo cáo nhóm.</w:t>
            </w:r>
          </w:p>
          <w:p w:rsidR="00B817DE" w:rsidRPr="00E86615" w:rsidRDefault="00B817DE" w:rsidP="00960DEF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C36F3" w:rsidRPr="0090323A" w:rsidTr="006104BF">
        <w:trPr>
          <w:trHeight w:val="70"/>
        </w:trPr>
        <w:tc>
          <w:tcPr>
            <w:tcW w:w="830" w:type="dxa"/>
            <w:shd w:val="clear" w:color="auto" w:fill="auto"/>
          </w:tcPr>
          <w:p w:rsidR="00AC36F3" w:rsidRPr="00E86615" w:rsidRDefault="00AC36F3" w:rsidP="00880D3A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1</w:t>
            </w:r>
            <w:r w:rsidR="00880D3A"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3106" w:type="dxa"/>
            <w:shd w:val="clear" w:color="auto" w:fill="auto"/>
          </w:tcPr>
          <w:p w:rsidR="00880D3A" w:rsidRDefault="00880D3A" w:rsidP="00880D3A">
            <w:pPr>
              <w:contextualSpacing/>
              <w:rPr>
                <w:sz w:val="24"/>
                <w:szCs w:val="24"/>
                <w:lang w:val="nl-NL"/>
              </w:rPr>
            </w:pPr>
            <w:r w:rsidRPr="00880D3A">
              <w:rPr>
                <w:sz w:val="24"/>
                <w:szCs w:val="24"/>
                <w:lang w:val="nl-NL"/>
              </w:rPr>
              <w:t>7.4 Bãi thải</w:t>
            </w:r>
          </w:p>
          <w:p w:rsidR="00880D3A" w:rsidRPr="00880D3A" w:rsidRDefault="00880D3A" w:rsidP="00880D3A">
            <w:pPr>
              <w:contextualSpacing/>
              <w:rPr>
                <w:sz w:val="24"/>
                <w:szCs w:val="24"/>
                <w:lang w:val="nl-NL"/>
              </w:rPr>
            </w:pPr>
            <w:r w:rsidRPr="00880D3A">
              <w:rPr>
                <w:sz w:val="24"/>
                <w:szCs w:val="24"/>
                <w:lang w:val="nl-NL"/>
              </w:rPr>
              <w:t>- Giá trị sử dụng của sản phẩm thải</w:t>
            </w:r>
          </w:p>
          <w:p w:rsidR="00880D3A" w:rsidRPr="00880D3A" w:rsidRDefault="00880D3A" w:rsidP="00880D3A">
            <w:pPr>
              <w:contextualSpacing/>
              <w:rPr>
                <w:sz w:val="24"/>
                <w:szCs w:val="24"/>
                <w:lang w:val="nl-NL"/>
              </w:rPr>
            </w:pPr>
            <w:r w:rsidRPr="00880D3A">
              <w:rPr>
                <w:sz w:val="24"/>
                <w:szCs w:val="24"/>
                <w:lang w:val="nl-NL"/>
              </w:rPr>
              <w:t>- Hồ thải sản phẩm thải ướt</w:t>
            </w:r>
          </w:p>
          <w:p w:rsidR="00880D3A" w:rsidRPr="00880D3A" w:rsidRDefault="00880D3A" w:rsidP="00880D3A">
            <w:pPr>
              <w:contextualSpacing/>
              <w:rPr>
                <w:sz w:val="24"/>
                <w:szCs w:val="24"/>
                <w:lang w:val="nl-NL"/>
              </w:rPr>
            </w:pPr>
            <w:r w:rsidRPr="00880D3A">
              <w:rPr>
                <w:sz w:val="24"/>
                <w:szCs w:val="24"/>
                <w:lang w:val="nl-NL"/>
              </w:rPr>
              <w:t>- Bãi thải sản phẩm thải khô</w:t>
            </w:r>
          </w:p>
          <w:p w:rsidR="00AC36F3" w:rsidRPr="00403BB3" w:rsidRDefault="00880D3A" w:rsidP="00880D3A">
            <w:pPr>
              <w:contextualSpacing/>
              <w:rPr>
                <w:sz w:val="24"/>
                <w:szCs w:val="24"/>
                <w:lang w:val="nl-NL"/>
              </w:rPr>
            </w:pPr>
            <w:r w:rsidRPr="00880D3A">
              <w:rPr>
                <w:sz w:val="24"/>
                <w:szCs w:val="24"/>
                <w:lang w:val="nl-NL"/>
              </w:rPr>
              <w:t>- Hoàn nguyên môi trường xưởng tuyển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C36F3" w:rsidRDefault="00AC36F3" w:rsidP="00880D3A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850" w:type="dxa"/>
          </w:tcPr>
          <w:p w:rsidR="00AC36F3" w:rsidRPr="00E86615" w:rsidRDefault="00AC36F3" w:rsidP="00880D3A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AC36F3" w:rsidRPr="00E86615" w:rsidRDefault="00AC36F3" w:rsidP="00880D3A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D3A" w:rsidRPr="00880D3A" w:rsidRDefault="00880D3A" w:rsidP="00880D3A">
            <w:pPr>
              <w:pStyle w:val="BodyText2"/>
              <w:spacing w:after="0" w:line="240" w:lineRule="auto"/>
              <w:contextualSpacing/>
              <w:rPr>
                <w:bCs/>
                <w:color w:val="000000"/>
                <w:sz w:val="24"/>
                <w:szCs w:val="24"/>
                <w:lang w:val="nl-NL"/>
              </w:rPr>
            </w:pPr>
            <w:r w:rsidRPr="00880D3A">
              <w:rPr>
                <w:bCs/>
                <w:color w:val="000000"/>
                <w:sz w:val="24"/>
                <w:szCs w:val="24"/>
                <w:lang w:val="nl-NL"/>
              </w:rPr>
              <w:t xml:space="preserve">+ Ôn tập nội dung đã học ở </w:t>
            </w:r>
            <w:r w:rsidR="00B344EC">
              <w:rPr>
                <w:bCs/>
                <w:color w:val="000000"/>
                <w:sz w:val="24"/>
                <w:szCs w:val="24"/>
                <w:lang w:val="nl-NL"/>
              </w:rPr>
              <w:t>phần học</w:t>
            </w:r>
            <w:r w:rsidR="00BF6EFB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880D3A">
              <w:rPr>
                <w:bCs/>
                <w:color w:val="000000"/>
                <w:sz w:val="24"/>
                <w:szCs w:val="24"/>
                <w:lang w:val="nl-NL"/>
              </w:rPr>
              <w:t>trước.</w:t>
            </w:r>
          </w:p>
          <w:p w:rsidR="00880D3A" w:rsidRPr="00880D3A" w:rsidRDefault="00880D3A" w:rsidP="00880D3A">
            <w:pPr>
              <w:pStyle w:val="BodyText2"/>
              <w:spacing w:after="0" w:line="240" w:lineRule="auto"/>
              <w:contextualSpacing/>
              <w:rPr>
                <w:bCs/>
                <w:color w:val="000000"/>
                <w:sz w:val="24"/>
                <w:szCs w:val="24"/>
                <w:lang w:val="nl-NL"/>
              </w:rPr>
            </w:pPr>
            <w:r w:rsidRPr="00880D3A">
              <w:rPr>
                <w:bCs/>
                <w:color w:val="000000"/>
                <w:sz w:val="24"/>
                <w:szCs w:val="24"/>
                <w:lang w:val="nl-NL"/>
              </w:rPr>
              <w:t xml:space="preserve">+ Tìm hiểu trước nội của Chương 7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phần </w:t>
            </w:r>
            <w:r w:rsidRPr="00880D3A">
              <w:rPr>
                <w:bCs/>
                <w:color w:val="000000"/>
                <w:sz w:val="24"/>
                <w:szCs w:val="24"/>
                <w:lang w:val="nl-NL"/>
              </w:rPr>
              <w:t>7.4, Tr. 3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24</w:t>
            </w:r>
            <w:r w:rsidRPr="00880D3A">
              <w:rPr>
                <w:bCs/>
                <w:color w:val="000000"/>
                <w:sz w:val="24"/>
                <w:szCs w:val="24"/>
                <w:lang w:val="nl-NL"/>
              </w:rPr>
              <w:t>-327, trong tài liệu [1].</w:t>
            </w:r>
          </w:p>
          <w:p w:rsidR="00880D3A" w:rsidRPr="00880D3A" w:rsidRDefault="00880D3A" w:rsidP="00880D3A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rPr>
                <w:bCs/>
                <w:color w:val="000000"/>
                <w:sz w:val="24"/>
                <w:szCs w:val="24"/>
                <w:lang w:val="de-DE"/>
              </w:rPr>
            </w:pPr>
            <w:r w:rsidRPr="00880D3A">
              <w:rPr>
                <w:bCs/>
                <w:color w:val="000000"/>
                <w:sz w:val="24"/>
                <w:szCs w:val="24"/>
                <w:lang w:val="de-DE"/>
              </w:rPr>
              <w:t>+ Làm việc nhóm: Tìm tài liệu, phân tích, đánh giá, viết báo cáo nhóm.</w:t>
            </w:r>
          </w:p>
          <w:p w:rsidR="00AC36F3" w:rsidRPr="00E86615" w:rsidRDefault="00AC36F3" w:rsidP="00880D3A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AC36F3" w:rsidRPr="0090323A" w:rsidTr="006104BF">
        <w:trPr>
          <w:trHeight w:val="70"/>
        </w:trPr>
        <w:tc>
          <w:tcPr>
            <w:tcW w:w="830" w:type="dxa"/>
            <w:shd w:val="clear" w:color="auto" w:fill="auto"/>
          </w:tcPr>
          <w:p w:rsidR="00AC36F3" w:rsidRPr="00E86615" w:rsidRDefault="00AC36F3" w:rsidP="00880D3A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="00880D3A"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3106" w:type="dxa"/>
            <w:shd w:val="clear" w:color="auto" w:fill="auto"/>
          </w:tcPr>
          <w:p w:rsidR="00AC36F3" w:rsidRPr="00403BB3" w:rsidRDefault="00880D3A" w:rsidP="00880D3A">
            <w:pPr>
              <w:contextualSpacing/>
              <w:rPr>
                <w:sz w:val="24"/>
                <w:szCs w:val="24"/>
                <w:lang w:val="nl-NL"/>
              </w:rPr>
            </w:pPr>
            <w:r w:rsidRPr="00880D3A">
              <w:rPr>
                <w:sz w:val="24"/>
                <w:szCs w:val="24"/>
                <w:lang w:val="nl-NL"/>
              </w:rPr>
              <w:t>Thảo luận</w:t>
            </w:r>
            <w:r>
              <w:rPr>
                <w:sz w:val="24"/>
                <w:szCs w:val="24"/>
                <w:lang w:val="nl-NL"/>
              </w:rPr>
              <w:t xml:space="preserve"> theo nhóm chuyên đề đã được giao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C36F3" w:rsidRDefault="00AC36F3" w:rsidP="00880D3A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850" w:type="dxa"/>
          </w:tcPr>
          <w:p w:rsidR="00AC36F3" w:rsidRPr="00E86615" w:rsidRDefault="00AC36F3" w:rsidP="00880D3A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AC36F3" w:rsidRPr="00E86615" w:rsidRDefault="00AC36F3" w:rsidP="00880D3A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D3A" w:rsidRPr="00880D3A" w:rsidRDefault="00880D3A" w:rsidP="00880D3A">
            <w:pPr>
              <w:pStyle w:val="BodyText2"/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880D3A">
              <w:rPr>
                <w:bCs/>
                <w:color w:val="000000"/>
                <w:sz w:val="24"/>
                <w:szCs w:val="24"/>
                <w:lang w:val="de-DE"/>
              </w:rPr>
              <w:t>+ Làm việc nhóm: Tìm tài liệu, phân tích, đánh giá, viết báo cáo nhóm.</w:t>
            </w:r>
          </w:p>
          <w:p w:rsidR="00AC36F3" w:rsidRPr="00E86615" w:rsidRDefault="00AC36F3" w:rsidP="00880D3A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B817DE" w:rsidRPr="0090323A" w:rsidTr="006104BF">
        <w:trPr>
          <w:trHeight w:val="70"/>
        </w:trPr>
        <w:tc>
          <w:tcPr>
            <w:tcW w:w="830" w:type="dxa"/>
            <w:shd w:val="clear" w:color="auto" w:fill="auto"/>
          </w:tcPr>
          <w:p w:rsidR="00B817DE" w:rsidRPr="00E86615" w:rsidRDefault="00B817DE" w:rsidP="00880D3A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B817DE" w:rsidRPr="00E86615" w:rsidRDefault="00B817DE" w:rsidP="00880D3A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B817DE" w:rsidRPr="00E86615" w:rsidRDefault="00B817DE" w:rsidP="00880D3A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="00AC36F3"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3106" w:type="dxa"/>
            <w:shd w:val="clear" w:color="auto" w:fill="auto"/>
          </w:tcPr>
          <w:p w:rsidR="008A3F05" w:rsidRPr="00E86615" w:rsidRDefault="008A3F05" w:rsidP="00880D3A">
            <w:pPr>
              <w:pStyle w:val="BodyText2"/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Thảo luận</w:t>
            </w:r>
            <w:r w:rsidR="00880D3A">
              <w:rPr>
                <w:sz w:val="24"/>
                <w:szCs w:val="24"/>
                <w:lang w:val="nl-NL"/>
              </w:rPr>
              <w:t xml:space="preserve"> (tiếp)</w:t>
            </w:r>
            <w:r>
              <w:rPr>
                <w:sz w:val="24"/>
                <w:szCs w:val="24"/>
                <w:lang w:val="nl-NL"/>
              </w:rPr>
              <w:t xml:space="preserve">, </w:t>
            </w:r>
            <w:r w:rsidRPr="00403BB3">
              <w:rPr>
                <w:sz w:val="24"/>
                <w:szCs w:val="24"/>
                <w:lang w:val="nl-NL"/>
              </w:rPr>
              <w:t>ôn tập</w:t>
            </w:r>
            <w:r>
              <w:rPr>
                <w:sz w:val="24"/>
                <w:szCs w:val="24"/>
                <w:lang w:val="nl-NL"/>
              </w:rPr>
              <w:t>,</w:t>
            </w:r>
            <w:r w:rsidRPr="00403BB3">
              <w:rPr>
                <w:sz w:val="24"/>
                <w:szCs w:val="24"/>
                <w:lang w:val="nl-NL"/>
              </w:rPr>
              <w:t xml:space="preserve"> tổng kết.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B817DE" w:rsidRPr="00E86615" w:rsidRDefault="00AC36F3" w:rsidP="00880D3A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850" w:type="dxa"/>
          </w:tcPr>
          <w:p w:rsidR="00B817DE" w:rsidRPr="00E86615" w:rsidRDefault="00B817DE" w:rsidP="00880D3A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B817DE" w:rsidRPr="00E86615" w:rsidRDefault="00B817DE" w:rsidP="00880D3A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8661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D3A" w:rsidRPr="00880D3A" w:rsidRDefault="00B344EC" w:rsidP="00880D3A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Ôn tập nội dung đã học của các</w:t>
            </w:r>
            <w:r w:rsidR="00880D3A" w:rsidRPr="00880D3A">
              <w:rPr>
                <w:bCs/>
                <w:color w:val="000000"/>
                <w:sz w:val="24"/>
                <w:szCs w:val="24"/>
                <w:lang w:val="nl-NL"/>
              </w:rPr>
              <w:t xml:space="preserve"> phần trước.</w:t>
            </w:r>
          </w:p>
          <w:p w:rsidR="00B817DE" w:rsidRPr="00880D3A" w:rsidRDefault="00B817DE" w:rsidP="00880D3A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B344EC" w:rsidRPr="00880D3A" w:rsidTr="006104BF">
        <w:trPr>
          <w:trHeight w:val="70"/>
        </w:trPr>
        <w:tc>
          <w:tcPr>
            <w:tcW w:w="830" w:type="dxa"/>
            <w:shd w:val="clear" w:color="auto" w:fill="auto"/>
          </w:tcPr>
          <w:p w:rsidR="00B344EC" w:rsidRPr="00E86615" w:rsidRDefault="00B344EC" w:rsidP="00880D3A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16</w:t>
            </w:r>
          </w:p>
        </w:tc>
        <w:tc>
          <w:tcPr>
            <w:tcW w:w="3106" w:type="dxa"/>
            <w:shd w:val="clear" w:color="auto" w:fill="auto"/>
          </w:tcPr>
          <w:p w:rsidR="00B344EC" w:rsidRDefault="00B344EC" w:rsidP="00880D3A">
            <w:pPr>
              <w:pStyle w:val="BodyText2"/>
              <w:spacing w:after="0" w:line="240" w:lineRule="auto"/>
              <w:contextualSpacing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Tuần dự trữ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B344EC" w:rsidRDefault="00B344EC" w:rsidP="00880D3A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0" w:type="dxa"/>
          </w:tcPr>
          <w:p w:rsidR="00B344EC" w:rsidRPr="00E86615" w:rsidRDefault="00B344EC" w:rsidP="00880D3A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B344EC" w:rsidRPr="00E86615" w:rsidRDefault="00B344EC" w:rsidP="00880D3A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4EC" w:rsidRDefault="00B344EC" w:rsidP="00880D3A">
            <w:pPr>
              <w:pStyle w:val="BodyText2"/>
              <w:tabs>
                <w:tab w:val="num" w:pos="960"/>
              </w:tabs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B817DE" w:rsidRPr="0090323A" w:rsidTr="00AB3C5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  <w:trHeight w:val="210"/>
        </w:trPr>
        <w:tc>
          <w:tcPr>
            <w:tcW w:w="4644" w:type="dxa"/>
            <w:gridSpan w:val="3"/>
            <w:shd w:val="clear" w:color="auto" w:fill="auto"/>
          </w:tcPr>
          <w:p w:rsidR="00B817DE" w:rsidRPr="007A13EA" w:rsidRDefault="00B817DE" w:rsidP="00960DEF">
            <w:pPr>
              <w:contextualSpacing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44" w:type="dxa"/>
            <w:gridSpan w:val="4"/>
            <w:shd w:val="clear" w:color="auto" w:fill="auto"/>
          </w:tcPr>
          <w:p w:rsidR="00B817DE" w:rsidRPr="007A13EA" w:rsidRDefault="00B817DE" w:rsidP="00960DEF">
            <w:pPr>
              <w:contextualSpacing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9"/>
        <w:gridCol w:w="4629"/>
      </w:tblGrid>
      <w:tr w:rsidR="00F70787" w:rsidTr="00F70787">
        <w:tc>
          <w:tcPr>
            <w:tcW w:w="4659" w:type="dxa"/>
          </w:tcPr>
          <w:p w:rsidR="00F70787" w:rsidRDefault="00F70787" w:rsidP="007F3E90">
            <w:pPr>
              <w:jc w:val="center"/>
              <w:rPr>
                <w:b/>
                <w:sz w:val="24"/>
                <w:szCs w:val="24"/>
              </w:rPr>
            </w:pPr>
            <w:bookmarkStart w:id="0" w:name="_GoBack"/>
            <w:bookmarkEnd w:id="0"/>
          </w:p>
          <w:p w:rsidR="00F70787" w:rsidRPr="00B603ED" w:rsidRDefault="00F70787" w:rsidP="007F3E90">
            <w:pPr>
              <w:jc w:val="center"/>
              <w:rPr>
                <w:b/>
                <w:sz w:val="24"/>
                <w:szCs w:val="24"/>
              </w:rPr>
            </w:pPr>
            <w:r w:rsidRPr="00B603ED">
              <w:rPr>
                <w:b/>
                <w:sz w:val="24"/>
                <w:szCs w:val="24"/>
              </w:rPr>
              <w:t>TRƯỞNG KHOA</w:t>
            </w:r>
          </w:p>
          <w:p w:rsidR="00F70787" w:rsidRPr="00C654CC" w:rsidRDefault="00F70787" w:rsidP="007F3E90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>
              <w:rPr>
                <w:b/>
                <w:i/>
                <w:noProof/>
                <w:color w:val="FF0000"/>
                <w:sz w:val="24"/>
                <w:szCs w:val="24"/>
                <w:u w:val="single"/>
                <w:lang w:val="vi-VN" w:eastAsia="zh-CN"/>
              </w:rPr>
              <w:drawing>
                <wp:anchor distT="0" distB="0" distL="114300" distR="114300" simplePos="0" relativeHeight="251661312" behindDoc="1" locked="0" layoutInCell="1" allowOverlap="1" wp14:anchorId="5342E08A" wp14:editId="47ACE98C">
                  <wp:simplePos x="0" y="0"/>
                  <wp:positionH relativeFrom="column">
                    <wp:posOffset>361315</wp:posOffset>
                  </wp:positionH>
                  <wp:positionV relativeFrom="paragraph">
                    <wp:posOffset>138430</wp:posOffset>
                  </wp:positionV>
                  <wp:extent cx="2524125" cy="695325"/>
                  <wp:effectExtent l="0" t="0" r="9525" b="9525"/>
                  <wp:wrapTight wrapText="bothSides">
                    <wp:wrapPolygon edited="0">
                      <wp:start x="6358" y="0"/>
                      <wp:lineTo x="3912" y="5326"/>
                      <wp:lineTo x="2608" y="8877"/>
                      <wp:lineTo x="0" y="20121"/>
                      <wp:lineTo x="0" y="21304"/>
                      <wp:lineTo x="489" y="21304"/>
                      <wp:lineTo x="7499" y="21304"/>
                      <wp:lineTo x="10596" y="20712"/>
                      <wp:lineTo x="10596" y="18937"/>
                      <wp:lineTo x="18910" y="9468"/>
                      <wp:lineTo x="21518" y="8285"/>
                      <wp:lineTo x="21518" y="5918"/>
                      <wp:lineTo x="7010" y="0"/>
                      <wp:lineTo x="6358" y="0"/>
                    </wp:wrapPolygon>
                  </wp:wrapTight>
                  <wp:docPr id="7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:rsidR="00F70787" w:rsidRPr="00C654CC" w:rsidRDefault="00F70787" w:rsidP="007F3E90">
            <w:pPr>
              <w:jc w:val="both"/>
              <w:rPr>
                <w:b/>
                <w:color w:val="FF0000"/>
                <w:sz w:val="24"/>
                <w:szCs w:val="24"/>
                <w:lang w:val="nl-NL"/>
              </w:rPr>
            </w:pPr>
          </w:p>
          <w:p w:rsidR="00F70787" w:rsidRPr="00C654CC" w:rsidRDefault="00F70787" w:rsidP="007F3E90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  <w:p w:rsidR="00F70787" w:rsidRPr="00C654CC" w:rsidRDefault="00F70787" w:rsidP="007F3E90">
            <w:pPr>
              <w:jc w:val="both"/>
              <w:rPr>
                <w:b/>
                <w:sz w:val="24"/>
                <w:szCs w:val="24"/>
                <w:lang w:val="nl-NL"/>
              </w:rPr>
            </w:pPr>
          </w:p>
          <w:p w:rsidR="00F70787" w:rsidRPr="00C654CC" w:rsidRDefault="00F70787" w:rsidP="007F3E90">
            <w:pPr>
              <w:jc w:val="both"/>
              <w:rPr>
                <w:b/>
                <w:sz w:val="24"/>
                <w:szCs w:val="24"/>
                <w:lang w:val="nl-NL"/>
              </w:rPr>
            </w:pPr>
          </w:p>
          <w:p w:rsidR="00F70787" w:rsidRDefault="00F70787" w:rsidP="007F3E90">
            <w:pPr>
              <w:spacing w:line="276" w:lineRule="auto"/>
              <w:jc w:val="center"/>
              <w:rPr>
                <w:sz w:val="24"/>
                <w:szCs w:val="24"/>
                <w:lang w:val="nl-NL"/>
              </w:rPr>
            </w:pPr>
            <w:r w:rsidRPr="00C654CC">
              <w:rPr>
                <w:b/>
                <w:sz w:val="24"/>
                <w:szCs w:val="24"/>
                <w:lang w:val="nl-NL"/>
              </w:rPr>
              <w:t>PGS. TS Phạm Văn Hòa</w:t>
            </w:r>
          </w:p>
        </w:tc>
        <w:tc>
          <w:tcPr>
            <w:tcW w:w="4629" w:type="dxa"/>
          </w:tcPr>
          <w:p w:rsidR="00F70787" w:rsidRDefault="00F70787" w:rsidP="007F3E90">
            <w:pPr>
              <w:spacing w:line="276" w:lineRule="auto"/>
              <w:jc w:val="center"/>
              <w:rPr>
                <w:sz w:val="24"/>
                <w:szCs w:val="24"/>
                <w:lang w:val="nl-NL"/>
              </w:rPr>
            </w:pPr>
            <w:r w:rsidRPr="00C654CC">
              <w:rPr>
                <w:sz w:val="24"/>
                <w:szCs w:val="24"/>
                <w:lang w:val="nl-NL"/>
              </w:rPr>
              <w:t>Hà nội, ngày      tháng     năm 20…</w:t>
            </w:r>
          </w:p>
          <w:p w:rsidR="00F70787" w:rsidRPr="00C654CC" w:rsidRDefault="00F70787" w:rsidP="007F3E90">
            <w:pPr>
              <w:jc w:val="center"/>
              <w:rPr>
                <w:b/>
                <w:sz w:val="24"/>
                <w:szCs w:val="24"/>
                <w:lang w:val="nl-NL"/>
              </w:rPr>
            </w:pPr>
            <w:r w:rsidRPr="00C654CC">
              <w:rPr>
                <w:b/>
                <w:sz w:val="24"/>
                <w:szCs w:val="24"/>
                <w:lang w:val="nl-NL"/>
              </w:rPr>
              <w:t>TRƯỞNG BỘ MÔN</w:t>
            </w:r>
          </w:p>
          <w:p w:rsidR="00F70787" w:rsidRPr="00C654CC" w:rsidRDefault="00F70787" w:rsidP="007F3E90">
            <w:pPr>
              <w:jc w:val="center"/>
              <w:rPr>
                <w:b/>
                <w:sz w:val="24"/>
                <w:szCs w:val="24"/>
                <w:lang w:val="nl-NL"/>
              </w:rPr>
            </w:pPr>
            <w:r>
              <w:rPr>
                <w:b/>
                <w:noProof/>
                <w:sz w:val="24"/>
                <w:szCs w:val="24"/>
                <w:lang w:val="vi-VN" w:eastAsia="zh-CN"/>
              </w:rPr>
              <w:drawing>
                <wp:anchor distT="0" distB="0" distL="114300" distR="114300" simplePos="0" relativeHeight="251660288" behindDoc="1" locked="0" layoutInCell="1" allowOverlap="1" wp14:anchorId="4F886A6A" wp14:editId="3F673415">
                  <wp:simplePos x="0" y="0"/>
                  <wp:positionH relativeFrom="column">
                    <wp:posOffset>655320</wp:posOffset>
                  </wp:positionH>
                  <wp:positionV relativeFrom="paragraph">
                    <wp:posOffset>29210</wp:posOffset>
                  </wp:positionV>
                  <wp:extent cx="1828800" cy="800100"/>
                  <wp:effectExtent l="0" t="0" r="0" b="0"/>
                  <wp:wrapTight wrapText="bothSides">
                    <wp:wrapPolygon edited="0">
                      <wp:start x="0" y="0"/>
                      <wp:lineTo x="0" y="21086"/>
                      <wp:lineTo x="21375" y="21086"/>
                      <wp:lineTo x="21375" y="0"/>
                      <wp:lineTo x="0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70787" w:rsidRPr="00C654CC" w:rsidRDefault="00F70787" w:rsidP="007F3E90">
            <w:pPr>
              <w:jc w:val="both"/>
              <w:rPr>
                <w:b/>
                <w:sz w:val="24"/>
                <w:szCs w:val="24"/>
                <w:lang w:val="nl-NL"/>
              </w:rPr>
            </w:pPr>
          </w:p>
          <w:p w:rsidR="00F70787" w:rsidRPr="00C654CC" w:rsidRDefault="00F70787" w:rsidP="007F3E90">
            <w:pPr>
              <w:jc w:val="both"/>
              <w:rPr>
                <w:b/>
                <w:sz w:val="24"/>
                <w:szCs w:val="24"/>
                <w:lang w:val="nl-NL"/>
              </w:rPr>
            </w:pPr>
          </w:p>
          <w:p w:rsidR="00F70787" w:rsidRPr="00C654CC" w:rsidRDefault="00F70787" w:rsidP="007F3E90">
            <w:pPr>
              <w:jc w:val="both"/>
              <w:rPr>
                <w:b/>
                <w:sz w:val="24"/>
                <w:szCs w:val="24"/>
                <w:lang w:val="nl-NL"/>
              </w:rPr>
            </w:pPr>
          </w:p>
          <w:p w:rsidR="00F70787" w:rsidRPr="00C654CC" w:rsidRDefault="00F70787" w:rsidP="007F3E90">
            <w:pPr>
              <w:jc w:val="both"/>
              <w:rPr>
                <w:b/>
                <w:sz w:val="24"/>
                <w:szCs w:val="24"/>
                <w:lang w:val="nl-NL"/>
              </w:rPr>
            </w:pPr>
          </w:p>
          <w:p w:rsidR="00F70787" w:rsidRPr="00C654CC" w:rsidRDefault="00F70787" w:rsidP="007F3E90">
            <w:pPr>
              <w:jc w:val="center"/>
              <w:rPr>
                <w:b/>
                <w:sz w:val="24"/>
                <w:szCs w:val="24"/>
                <w:lang w:val="nl-NL"/>
              </w:rPr>
            </w:pPr>
            <w:r w:rsidRPr="00C654CC">
              <w:rPr>
                <w:b/>
                <w:sz w:val="24"/>
                <w:szCs w:val="24"/>
                <w:lang w:val="nl-NL"/>
              </w:rPr>
              <w:t>PGS. TS Nhữ Thị Kim Dung</w:t>
            </w:r>
          </w:p>
          <w:p w:rsidR="00F70787" w:rsidRDefault="00F70787" w:rsidP="007F3E90">
            <w:pPr>
              <w:spacing w:line="276" w:lineRule="auto"/>
              <w:jc w:val="center"/>
              <w:rPr>
                <w:sz w:val="24"/>
                <w:szCs w:val="24"/>
                <w:lang w:val="nl-NL"/>
              </w:rPr>
            </w:pPr>
          </w:p>
        </w:tc>
      </w:tr>
    </w:tbl>
    <w:p w:rsidR="00575954" w:rsidRPr="007A13EA" w:rsidRDefault="00575954" w:rsidP="00102C76">
      <w:pPr>
        <w:spacing w:after="120"/>
        <w:jc w:val="both"/>
        <w:rPr>
          <w:sz w:val="24"/>
          <w:szCs w:val="24"/>
          <w:lang w:val="nl-NL"/>
        </w:rPr>
      </w:pPr>
    </w:p>
    <w:sectPr w:rsidR="00575954" w:rsidRPr="007A13EA" w:rsidSect="00077054">
      <w:footerReference w:type="even" r:id="rId10"/>
      <w:footerReference w:type="default" r:id="rId11"/>
      <w:pgSz w:w="11907" w:h="16840" w:code="9"/>
      <w:pgMar w:top="1077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0C09" w:rsidRDefault="00120C09">
      <w:r>
        <w:separator/>
      </w:r>
    </w:p>
  </w:endnote>
  <w:endnote w:type="continuationSeparator" w:id="0">
    <w:p w:rsidR="00120C09" w:rsidRDefault="00120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36F3" w:rsidRDefault="00FA705E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C36F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C36F3" w:rsidRDefault="00AC36F3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36F3" w:rsidRDefault="00FA705E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C36F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70787">
      <w:rPr>
        <w:rStyle w:val="PageNumber"/>
        <w:noProof/>
      </w:rPr>
      <w:t>11</w:t>
    </w:r>
    <w:r>
      <w:rPr>
        <w:rStyle w:val="PageNumber"/>
      </w:rPr>
      <w:fldChar w:fldCharType="end"/>
    </w:r>
  </w:p>
  <w:p w:rsidR="00AC36F3" w:rsidRDefault="00AC36F3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0C09" w:rsidRDefault="00120C09">
      <w:r>
        <w:separator/>
      </w:r>
    </w:p>
  </w:footnote>
  <w:footnote w:type="continuationSeparator" w:id="0">
    <w:p w:rsidR="00120C09" w:rsidRDefault="00120C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E075E7"/>
    <w:multiLevelType w:val="hybridMultilevel"/>
    <w:tmpl w:val="3B4894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743A6E"/>
    <w:multiLevelType w:val="multilevel"/>
    <w:tmpl w:val="75FA9D4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9A90FD0"/>
    <w:multiLevelType w:val="multilevel"/>
    <w:tmpl w:val="87D0A800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79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1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1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3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3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92" w:hanging="1800"/>
      </w:pPr>
      <w:rPr>
        <w:rFonts w:hint="default"/>
      </w:rPr>
    </w:lvl>
  </w:abstractNum>
  <w:abstractNum w:abstractNumId="3">
    <w:nsid w:val="1C0A5C91"/>
    <w:multiLevelType w:val="hybridMultilevel"/>
    <w:tmpl w:val="8AFC53FE"/>
    <w:lvl w:ilvl="0" w:tplc="042A0019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color w:val="auto"/>
        <w:sz w:val="26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7A42BB"/>
    <w:multiLevelType w:val="hybridMultilevel"/>
    <w:tmpl w:val="1FAC5EF6"/>
    <w:lvl w:ilvl="0" w:tplc="A292663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2A0019">
      <w:start w:val="1"/>
      <w:numFmt w:val="lowerLetter"/>
      <w:lvlText w:val="%2."/>
      <w:lvlJc w:val="left"/>
      <w:pPr>
        <w:ind w:left="1680" w:hanging="360"/>
      </w:pPr>
    </w:lvl>
    <w:lvl w:ilvl="2" w:tplc="042A001B">
      <w:start w:val="1"/>
      <w:numFmt w:val="lowerRoman"/>
      <w:lvlText w:val="%3."/>
      <w:lvlJc w:val="right"/>
      <w:pPr>
        <w:ind w:left="2400" w:hanging="180"/>
      </w:pPr>
    </w:lvl>
    <w:lvl w:ilvl="3" w:tplc="042A000F">
      <w:start w:val="1"/>
      <w:numFmt w:val="decimal"/>
      <w:lvlText w:val="%4."/>
      <w:lvlJc w:val="left"/>
      <w:pPr>
        <w:ind w:left="3120" w:hanging="360"/>
      </w:pPr>
    </w:lvl>
    <w:lvl w:ilvl="4" w:tplc="042A0019" w:tentative="1">
      <w:start w:val="1"/>
      <w:numFmt w:val="lowerLetter"/>
      <w:lvlText w:val="%5."/>
      <w:lvlJc w:val="left"/>
      <w:pPr>
        <w:ind w:left="3840" w:hanging="360"/>
      </w:pPr>
    </w:lvl>
    <w:lvl w:ilvl="5" w:tplc="042A001B" w:tentative="1">
      <w:start w:val="1"/>
      <w:numFmt w:val="lowerRoman"/>
      <w:lvlText w:val="%6."/>
      <w:lvlJc w:val="right"/>
      <w:pPr>
        <w:ind w:left="4560" w:hanging="180"/>
      </w:pPr>
    </w:lvl>
    <w:lvl w:ilvl="6" w:tplc="042A000F" w:tentative="1">
      <w:start w:val="1"/>
      <w:numFmt w:val="decimal"/>
      <w:lvlText w:val="%7."/>
      <w:lvlJc w:val="left"/>
      <w:pPr>
        <w:ind w:left="5280" w:hanging="360"/>
      </w:pPr>
    </w:lvl>
    <w:lvl w:ilvl="7" w:tplc="042A0019" w:tentative="1">
      <w:start w:val="1"/>
      <w:numFmt w:val="lowerLetter"/>
      <w:lvlText w:val="%8."/>
      <w:lvlJc w:val="left"/>
      <w:pPr>
        <w:ind w:left="6000" w:hanging="360"/>
      </w:pPr>
    </w:lvl>
    <w:lvl w:ilvl="8" w:tplc="042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>
    <w:nsid w:val="35BA6422"/>
    <w:multiLevelType w:val="hybridMultilevel"/>
    <w:tmpl w:val="93382E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95237C"/>
    <w:multiLevelType w:val="hybridMultilevel"/>
    <w:tmpl w:val="DEF4C050"/>
    <w:lvl w:ilvl="0" w:tplc="E0F6F85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8923CA1"/>
    <w:multiLevelType w:val="hybridMultilevel"/>
    <w:tmpl w:val="48C625D4"/>
    <w:lvl w:ilvl="0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4AA8635E"/>
    <w:multiLevelType w:val="hybridMultilevel"/>
    <w:tmpl w:val="A97EB75A"/>
    <w:lvl w:ilvl="0" w:tplc="E0F6F85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DE46B73"/>
    <w:multiLevelType w:val="multilevel"/>
    <w:tmpl w:val="BEDED19E"/>
    <w:lvl w:ilvl="0">
      <w:start w:val="6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3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>
    <w:nsid w:val="56E67083"/>
    <w:multiLevelType w:val="multilevel"/>
    <w:tmpl w:val="679653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58F9013F"/>
    <w:multiLevelType w:val="multilevel"/>
    <w:tmpl w:val="E24E85FC"/>
    <w:lvl w:ilvl="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6">
    <w:nsid w:val="59320F66"/>
    <w:multiLevelType w:val="hybridMultilevel"/>
    <w:tmpl w:val="D814010C"/>
    <w:lvl w:ilvl="0" w:tplc="858CD7E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180BB2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640D8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7C8AD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7AA218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A84A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38AAA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1C8B2B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7F2C86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8">
    <w:nsid w:val="642702D5"/>
    <w:multiLevelType w:val="hybridMultilevel"/>
    <w:tmpl w:val="98104AEC"/>
    <w:lvl w:ilvl="0" w:tplc="E71E274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EAA396E"/>
    <w:multiLevelType w:val="hybridMultilevel"/>
    <w:tmpl w:val="B7969758"/>
    <w:lvl w:ilvl="0" w:tplc="AC54BD6A">
      <w:start w:val="1"/>
      <w:numFmt w:val="decimal"/>
      <w:lvlText w:val="%1."/>
      <w:lvlJc w:val="left"/>
      <w:pPr>
        <w:tabs>
          <w:tab w:val="num" w:pos="620"/>
        </w:tabs>
        <w:ind w:left="620" w:hanging="36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tabs>
          <w:tab w:val="num" w:pos="1340"/>
        </w:tabs>
        <w:ind w:left="13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60"/>
        </w:tabs>
        <w:ind w:left="20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80"/>
        </w:tabs>
        <w:ind w:left="27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00"/>
        </w:tabs>
        <w:ind w:left="35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20"/>
        </w:tabs>
        <w:ind w:left="42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40"/>
        </w:tabs>
        <w:ind w:left="49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60"/>
        </w:tabs>
        <w:ind w:left="56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80"/>
        </w:tabs>
        <w:ind w:left="6380" w:hanging="180"/>
      </w:pPr>
    </w:lvl>
  </w:abstractNum>
  <w:abstractNum w:abstractNumId="2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21">
    <w:nsid w:val="74D15886"/>
    <w:multiLevelType w:val="multilevel"/>
    <w:tmpl w:val="93607370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04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5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5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32" w:hanging="1800"/>
      </w:pPr>
      <w:rPr>
        <w:rFonts w:hint="default"/>
      </w:rPr>
    </w:lvl>
  </w:abstractNum>
  <w:abstractNum w:abstractNumId="22">
    <w:nsid w:val="78470A12"/>
    <w:multiLevelType w:val="hybridMultilevel"/>
    <w:tmpl w:val="3A10F8FC"/>
    <w:lvl w:ilvl="0" w:tplc="F724A568">
      <w:numFmt w:val="bullet"/>
      <w:lvlText w:val="-"/>
      <w:lvlJc w:val="left"/>
      <w:pPr>
        <w:ind w:left="2865" w:hanging="360"/>
      </w:pPr>
      <w:rPr>
        <w:rFonts w:ascii="Times New Roman" w:eastAsia="Times New Roman" w:hAnsi="Times New Roman" w:cs="Times New Roman" w:hint="default"/>
      </w:rPr>
    </w:lvl>
    <w:lvl w:ilvl="1" w:tplc="042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5"/>
  </w:num>
  <w:num w:numId="3">
    <w:abstractNumId w:val="6"/>
  </w:num>
  <w:num w:numId="4">
    <w:abstractNumId w:val="17"/>
  </w:num>
  <w:num w:numId="5">
    <w:abstractNumId w:val="4"/>
  </w:num>
  <w:num w:numId="6">
    <w:abstractNumId w:val="13"/>
  </w:num>
  <w:num w:numId="7">
    <w:abstractNumId w:val="7"/>
  </w:num>
  <w:num w:numId="8">
    <w:abstractNumId w:val="9"/>
  </w:num>
  <w:num w:numId="9">
    <w:abstractNumId w:val="10"/>
  </w:num>
  <w:num w:numId="10">
    <w:abstractNumId w:val="3"/>
  </w:num>
  <w:num w:numId="11">
    <w:abstractNumId w:val="16"/>
  </w:num>
  <w:num w:numId="12">
    <w:abstractNumId w:val="21"/>
  </w:num>
  <w:num w:numId="13">
    <w:abstractNumId w:val="18"/>
  </w:num>
  <w:num w:numId="14">
    <w:abstractNumId w:val="19"/>
  </w:num>
  <w:num w:numId="15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2"/>
  </w:num>
  <w:num w:numId="19">
    <w:abstractNumId w:val="8"/>
  </w:num>
  <w:num w:numId="20">
    <w:abstractNumId w:val="0"/>
  </w:num>
  <w:num w:numId="21">
    <w:abstractNumId w:val="1"/>
  </w:num>
  <w:num w:numId="2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2308"/>
    <w:rsid w:val="00000056"/>
    <w:rsid w:val="00026105"/>
    <w:rsid w:val="00027FC5"/>
    <w:rsid w:val="0003398B"/>
    <w:rsid w:val="00033DB0"/>
    <w:rsid w:val="00035D17"/>
    <w:rsid w:val="00043FAC"/>
    <w:rsid w:val="00044A91"/>
    <w:rsid w:val="00050274"/>
    <w:rsid w:val="00056582"/>
    <w:rsid w:val="00061141"/>
    <w:rsid w:val="00065D49"/>
    <w:rsid w:val="00077054"/>
    <w:rsid w:val="00080012"/>
    <w:rsid w:val="00083400"/>
    <w:rsid w:val="00086CD9"/>
    <w:rsid w:val="0009320A"/>
    <w:rsid w:val="00095A1D"/>
    <w:rsid w:val="000A1C18"/>
    <w:rsid w:val="000B0895"/>
    <w:rsid w:val="000B22B4"/>
    <w:rsid w:val="000C4057"/>
    <w:rsid w:val="000C5776"/>
    <w:rsid w:val="000D075E"/>
    <w:rsid w:val="000D6DC7"/>
    <w:rsid w:val="000D7469"/>
    <w:rsid w:val="000E15C9"/>
    <w:rsid w:val="000E59E7"/>
    <w:rsid w:val="000F78FF"/>
    <w:rsid w:val="00102C76"/>
    <w:rsid w:val="00103240"/>
    <w:rsid w:val="00103FEB"/>
    <w:rsid w:val="0010489B"/>
    <w:rsid w:val="00110042"/>
    <w:rsid w:val="001114FA"/>
    <w:rsid w:val="00112375"/>
    <w:rsid w:val="00116F6C"/>
    <w:rsid w:val="00120C09"/>
    <w:rsid w:val="0012141E"/>
    <w:rsid w:val="001265BC"/>
    <w:rsid w:val="00126C5E"/>
    <w:rsid w:val="00132C34"/>
    <w:rsid w:val="001471E8"/>
    <w:rsid w:val="00157EBB"/>
    <w:rsid w:val="0016476F"/>
    <w:rsid w:val="00175E70"/>
    <w:rsid w:val="001915A3"/>
    <w:rsid w:val="001924B3"/>
    <w:rsid w:val="00194D57"/>
    <w:rsid w:val="001971CE"/>
    <w:rsid w:val="001B1C85"/>
    <w:rsid w:val="001C094F"/>
    <w:rsid w:val="001D1162"/>
    <w:rsid w:val="001D16E9"/>
    <w:rsid w:val="001D3A93"/>
    <w:rsid w:val="001E7C8A"/>
    <w:rsid w:val="001F2CFE"/>
    <w:rsid w:val="00200F66"/>
    <w:rsid w:val="00204F08"/>
    <w:rsid w:val="002079FE"/>
    <w:rsid w:val="00210206"/>
    <w:rsid w:val="00213A8F"/>
    <w:rsid w:val="00234FF4"/>
    <w:rsid w:val="002360EC"/>
    <w:rsid w:val="00242B6D"/>
    <w:rsid w:val="00270223"/>
    <w:rsid w:val="002859CA"/>
    <w:rsid w:val="00290C2F"/>
    <w:rsid w:val="002952B6"/>
    <w:rsid w:val="00296F71"/>
    <w:rsid w:val="002A44B3"/>
    <w:rsid w:val="002A79EE"/>
    <w:rsid w:val="002A7D7D"/>
    <w:rsid w:val="002B0947"/>
    <w:rsid w:val="002B31E3"/>
    <w:rsid w:val="002B3774"/>
    <w:rsid w:val="002D1056"/>
    <w:rsid w:val="002E5A94"/>
    <w:rsid w:val="002E5D5B"/>
    <w:rsid w:val="002F6846"/>
    <w:rsid w:val="00322DD1"/>
    <w:rsid w:val="00322EC1"/>
    <w:rsid w:val="00326178"/>
    <w:rsid w:val="00327798"/>
    <w:rsid w:val="003409C3"/>
    <w:rsid w:val="003555B5"/>
    <w:rsid w:val="00367502"/>
    <w:rsid w:val="0037217C"/>
    <w:rsid w:val="0038041F"/>
    <w:rsid w:val="00380EB9"/>
    <w:rsid w:val="0038316F"/>
    <w:rsid w:val="003961B0"/>
    <w:rsid w:val="003A438D"/>
    <w:rsid w:val="003A454D"/>
    <w:rsid w:val="003B73BB"/>
    <w:rsid w:val="003D3EED"/>
    <w:rsid w:val="003D583F"/>
    <w:rsid w:val="003D7393"/>
    <w:rsid w:val="003E0101"/>
    <w:rsid w:val="003E1285"/>
    <w:rsid w:val="003E792D"/>
    <w:rsid w:val="003F1FBF"/>
    <w:rsid w:val="003F27BF"/>
    <w:rsid w:val="003F5908"/>
    <w:rsid w:val="003F7694"/>
    <w:rsid w:val="00403BB3"/>
    <w:rsid w:val="0042130E"/>
    <w:rsid w:val="004240DB"/>
    <w:rsid w:val="0042577A"/>
    <w:rsid w:val="00425FD2"/>
    <w:rsid w:val="00430F39"/>
    <w:rsid w:val="00435ECD"/>
    <w:rsid w:val="0043753A"/>
    <w:rsid w:val="004377BB"/>
    <w:rsid w:val="004437C7"/>
    <w:rsid w:val="00447CDA"/>
    <w:rsid w:val="00461A16"/>
    <w:rsid w:val="00471222"/>
    <w:rsid w:val="00473644"/>
    <w:rsid w:val="0047459D"/>
    <w:rsid w:val="0048330B"/>
    <w:rsid w:val="0048413E"/>
    <w:rsid w:val="004900EB"/>
    <w:rsid w:val="0049105F"/>
    <w:rsid w:val="00493BF5"/>
    <w:rsid w:val="004946F7"/>
    <w:rsid w:val="004A0EAA"/>
    <w:rsid w:val="004A1282"/>
    <w:rsid w:val="004A21C9"/>
    <w:rsid w:val="004B2147"/>
    <w:rsid w:val="004D085E"/>
    <w:rsid w:val="004D14CB"/>
    <w:rsid w:val="004E668D"/>
    <w:rsid w:val="004F013A"/>
    <w:rsid w:val="00531F6A"/>
    <w:rsid w:val="00534B5D"/>
    <w:rsid w:val="00543E67"/>
    <w:rsid w:val="00551492"/>
    <w:rsid w:val="00556C44"/>
    <w:rsid w:val="00564571"/>
    <w:rsid w:val="00565E2D"/>
    <w:rsid w:val="00575954"/>
    <w:rsid w:val="00591549"/>
    <w:rsid w:val="00591F35"/>
    <w:rsid w:val="00597F20"/>
    <w:rsid w:val="005B7F58"/>
    <w:rsid w:val="005D5D6A"/>
    <w:rsid w:val="005D64BC"/>
    <w:rsid w:val="0060412F"/>
    <w:rsid w:val="0061018F"/>
    <w:rsid w:val="006104BF"/>
    <w:rsid w:val="00612534"/>
    <w:rsid w:val="00612C2D"/>
    <w:rsid w:val="006176E7"/>
    <w:rsid w:val="006406CA"/>
    <w:rsid w:val="006447AD"/>
    <w:rsid w:val="00651A55"/>
    <w:rsid w:val="00654888"/>
    <w:rsid w:val="00665547"/>
    <w:rsid w:val="00693956"/>
    <w:rsid w:val="00695421"/>
    <w:rsid w:val="00695501"/>
    <w:rsid w:val="006A0E70"/>
    <w:rsid w:val="006A12E2"/>
    <w:rsid w:val="006A20E3"/>
    <w:rsid w:val="006A5431"/>
    <w:rsid w:val="006C1395"/>
    <w:rsid w:val="006D03CF"/>
    <w:rsid w:val="006D624B"/>
    <w:rsid w:val="006E5114"/>
    <w:rsid w:val="006E5BAC"/>
    <w:rsid w:val="00702F5B"/>
    <w:rsid w:val="007034F2"/>
    <w:rsid w:val="00724326"/>
    <w:rsid w:val="00733BDA"/>
    <w:rsid w:val="00744C77"/>
    <w:rsid w:val="007543CF"/>
    <w:rsid w:val="00754991"/>
    <w:rsid w:val="007577E5"/>
    <w:rsid w:val="00760860"/>
    <w:rsid w:val="00760AA8"/>
    <w:rsid w:val="00761FB0"/>
    <w:rsid w:val="0077772C"/>
    <w:rsid w:val="007800C7"/>
    <w:rsid w:val="007A13EA"/>
    <w:rsid w:val="007A5543"/>
    <w:rsid w:val="007A7F11"/>
    <w:rsid w:val="007B1760"/>
    <w:rsid w:val="007B7392"/>
    <w:rsid w:val="007C7EDD"/>
    <w:rsid w:val="007D6C5D"/>
    <w:rsid w:val="007D7603"/>
    <w:rsid w:val="007D7BDC"/>
    <w:rsid w:val="007E2308"/>
    <w:rsid w:val="007F5754"/>
    <w:rsid w:val="007F7694"/>
    <w:rsid w:val="0080625F"/>
    <w:rsid w:val="00827704"/>
    <w:rsid w:val="008352D0"/>
    <w:rsid w:val="0085406C"/>
    <w:rsid w:val="008543C1"/>
    <w:rsid w:val="008602B1"/>
    <w:rsid w:val="00872740"/>
    <w:rsid w:val="008732D4"/>
    <w:rsid w:val="00875E93"/>
    <w:rsid w:val="008769A2"/>
    <w:rsid w:val="00880D3A"/>
    <w:rsid w:val="00887136"/>
    <w:rsid w:val="008A3F05"/>
    <w:rsid w:val="008A4FC4"/>
    <w:rsid w:val="008C1001"/>
    <w:rsid w:val="008C1294"/>
    <w:rsid w:val="008C1C11"/>
    <w:rsid w:val="008C4E59"/>
    <w:rsid w:val="008C74E3"/>
    <w:rsid w:val="008D09FC"/>
    <w:rsid w:val="008D76E1"/>
    <w:rsid w:val="008F4B8E"/>
    <w:rsid w:val="008F7F2D"/>
    <w:rsid w:val="0090248A"/>
    <w:rsid w:val="0090323A"/>
    <w:rsid w:val="0090524F"/>
    <w:rsid w:val="0091264D"/>
    <w:rsid w:val="00921FE4"/>
    <w:rsid w:val="0092601B"/>
    <w:rsid w:val="0092634E"/>
    <w:rsid w:val="00926E23"/>
    <w:rsid w:val="0093096B"/>
    <w:rsid w:val="00936E28"/>
    <w:rsid w:val="00952045"/>
    <w:rsid w:val="009540AF"/>
    <w:rsid w:val="00960DEF"/>
    <w:rsid w:val="00974018"/>
    <w:rsid w:val="00977E8C"/>
    <w:rsid w:val="0099424C"/>
    <w:rsid w:val="009A19F7"/>
    <w:rsid w:val="009C37E7"/>
    <w:rsid w:val="009C4659"/>
    <w:rsid w:val="009D06FE"/>
    <w:rsid w:val="009D1FB5"/>
    <w:rsid w:val="009D205C"/>
    <w:rsid w:val="009E0BE8"/>
    <w:rsid w:val="009E506B"/>
    <w:rsid w:val="009E52A6"/>
    <w:rsid w:val="009F7D25"/>
    <w:rsid w:val="00A01BDF"/>
    <w:rsid w:val="00A029FB"/>
    <w:rsid w:val="00A1700E"/>
    <w:rsid w:val="00A203F7"/>
    <w:rsid w:val="00A22349"/>
    <w:rsid w:val="00A262AB"/>
    <w:rsid w:val="00A31A53"/>
    <w:rsid w:val="00A35151"/>
    <w:rsid w:val="00A4406F"/>
    <w:rsid w:val="00A5189D"/>
    <w:rsid w:val="00A82297"/>
    <w:rsid w:val="00A91B7B"/>
    <w:rsid w:val="00AB3C57"/>
    <w:rsid w:val="00AB65C3"/>
    <w:rsid w:val="00AC36F3"/>
    <w:rsid w:val="00AC5242"/>
    <w:rsid w:val="00AD05A8"/>
    <w:rsid w:val="00AD19FD"/>
    <w:rsid w:val="00AE17A0"/>
    <w:rsid w:val="00AE39B6"/>
    <w:rsid w:val="00AE768B"/>
    <w:rsid w:val="00AF5840"/>
    <w:rsid w:val="00B0301C"/>
    <w:rsid w:val="00B173E9"/>
    <w:rsid w:val="00B21FFD"/>
    <w:rsid w:val="00B23623"/>
    <w:rsid w:val="00B24E7D"/>
    <w:rsid w:val="00B25A8C"/>
    <w:rsid w:val="00B344EC"/>
    <w:rsid w:val="00B400C8"/>
    <w:rsid w:val="00B474A4"/>
    <w:rsid w:val="00B51514"/>
    <w:rsid w:val="00B54DAD"/>
    <w:rsid w:val="00B60C95"/>
    <w:rsid w:val="00B63516"/>
    <w:rsid w:val="00B65AB4"/>
    <w:rsid w:val="00B72CA2"/>
    <w:rsid w:val="00B7356E"/>
    <w:rsid w:val="00B817DE"/>
    <w:rsid w:val="00B90939"/>
    <w:rsid w:val="00B90EDB"/>
    <w:rsid w:val="00B949B1"/>
    <w:rsid w:val="00B94BE5"/>
    <w:rsid w:val="00B96712"/>
    <w:rsid w:val="00BA09EA"/>
    <w:rsid w:val="00BA0F72"/>
    <w:rsid w:val="00BA2A8D"/>
    <w:rsid w:val="00BA3DC9"/>
    <w:rsid w:val="00BA7C39"/>
    <w:rsid w:val="00BA7D3C"/>
    <w:rsid w:val="00BB6EF6"/>
    <w:rsid w:val="00BC2752"/>
    <w:rsid w:val="00BC588D"/>
    <w:rsid w:val="00BD27F5"/>
    <w:rsid w:val="00BE2B0F"/>
    <w:rsid w:val="00BE6875"/>
    <w:rsid w:val="00BF6EFB"/>
    <w:rsid w:val="00C000F8"/>
    <w:rsid w:val="00C02961"/>
    <w:rsid w:val="00C07515"/>
    <w:rsid w:val="00C2548B"/>
    <w:rsid w:val="00C26220"/>
    <w:rsid w:val="00C364F9"/>
    <w:rsid w:val="00C3722D"/>
    <w:rsid w:val="00C41392"/>
    <w:rsid w:val="00C41E28"/>
    <w:rsid w:val="00C4736A"/>
    <w:rsid w:val="00C53616"/>
    <w:rsid w:val="00C54134"/>
    <w:rsid w:val="00C6047A"/>
    <w:rsid w:val="00C700BB"/>
    <w:rsid w:val="00C7326B"/>
    <w:rsid w:val="00C74349"/>
    <w:rsid w:val="00C74A06"/>
    <w:rsid w:val="00C800AA"/>
    <w:rsid w:val="00C8287E"/>
    <w:rsid w:val="00C83197"/>
    <w:rsid w:val="00CA7149"/>
    <w:rsid w:val="00CB01BE"/>
    <w:rsid w:val="00CB0A27"/>
    <w:rsid w:val="00CD44AB"/>
    <w:rsid w:val="00CE6AA2"/>
    <w:rsid w:val="00CE745C"/>
    <w:rsid w:val="00D15239"/>
    <w:rsid w:val="00D1626E"/>
    <w:rsid w:val="00D171C9"/>
    <w:rsid w:val="00D20B8C"/>
    <w:rsid w:val="00D234BE"/>
    <w:rsid w:val="00D3655F"/>
    <w:rsid w:val="00D3669E"/>
    <w:rsid w:val="00D4141C"/>
    <w:rsid w:val="00D43E2E"/>
    <w:rsid w:val="00D44C23"/>
    <w:rsid w:val="00D46C15"/>
    <w:rsid w:val="00D55C1D"/>
    <w:rsid w:val="00D61127"/>
    <w:rsid w:val="00D63879"/>
    <w:rsid w:val="00D7733C"/>
    <w:rsid w:val="00D84E07"/>
    <w:rsid w:val="00D84FFF"/>
    <w:rsid w:val="00D94401"/>
    <w:rsid w:val="00DA409D"/>
    <w:rsid w:val="00DC081D"/>
    <w:rsid w:val="00DC115F"/>
    <w:rsid w:val="00DC3527"/>
    <w:rsid w:val="00DC7A04"/>
    <w:rsid w:val="00DE6801"/>
    <w:rsid w:val="00DF6819"/>
    <w:rsid w:val="00E0279F"/>
    <w:rsid w:val="00E03662"/>
    <w:rsid w:val="00E1246C"/>
    <w:rsid w:val="00E1489E"/>
    <w:rsid w:val="00E213E0"/>
    <w:rsid w:val="00E21475"/>
    <w:rsid w:val="00E25CF8"/>
    <w:rsid w:val="00E25DFC"/>
    <w:rsid w:val="00E46710"/>
    <w:rsid w:val="00E6594E"/>
    <w:rsid w:val="00E666F8"/>
    <w:rsid w:val="00E77086"/>
    <w:rsid w:val="00E86615"/>
    <w:rsid w:val="00E86CEE"/>
    <w:rsid w:val="00EA0205"/>
    <w:rsid w:val="00EA472E"/>
    <w:rsid w:val="00EB143E"/>
    <w:rsid w:val="00EB178C"/>
    <w:rsid w:val="00EB7407"/>
    <w:rsid w:val="00EC06C9"/>
    <w:rsid w:val="00EC1643"/>
    <w:rsid w:val="00EC65BC"/>
    <w:rsid w:val="00EC7635"/>
    <w:rsid w:val="00EE0914"/>
    <w:rsid w:val="00EE3756"/>
    <w:rsid w:val="00EE5D69"/>
    <w:rsid w:val="00EF71D4"/>
    <w:rsid w:val="00F0731C"/>
    <w:rsid w:val="00F11EC3"/>
    <w:rsid w:val="00F24489"/>
    <w:rsid w:val="00F26E9C"/>
    <w:rsid w:val="00F31BD9"/>
    <w:rsid w:val="00F34848"/>
    <w:rsid w:val="00F43D8F"/>
    <w:rsid w:val="00F4451D"/>
    <w:rsid w:val="00F45DFF"/>
    <w:rsid w:val="00F473D8"/>
    <w:rsid w:val="00F53CB6"/>
    <w:rsid w:val="00F70787"/>
    <w:rsid w:val="00F735F3"/>
    <w:rsid w:val="00F758B8"/>
    <w:rsid w:val="00F823E0"/>
    <w:rsid w:val="00F96568"/>
    <w:rsid w:val="00FA705E"/>
    <w:rsid w:val="00FB5F7D"/>
    <w:rsid w:val="00FB745F"/>
    <w:rsid w:val="00FB7853"/>
    <w:rsid w:val="00FD09BA"/>
    <w:rsid w:val="00FD47CE"/>
    <w:rsid w:val="00FE20CA"/>
    <w:rsid w:val="00FE3F27"/>
    <w:rsid w:val="00FF4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,"/>
  <w15:docId w15:val="{B2B10589-3946-4887-84F4-1CD3C6E1E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60412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406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0324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paragraph" w:styleId="BodyText">
    <w:name w:val="Body Text"/>
    <w:basedOn w:val="Normal"/>
    <w:link w:val="BodyTextChar"/>
    <w:uiPriority w:val="99"/>
    <w:unhideWhenUsed/>
    <w:rsid w:val="00126C5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126C5E"/>
    <w:rPr>
      <w:rFonts w:ascii="Times New Roman" w:eastAsia="Times New Roman" w:hAnsi="Times New Roman"/>
      <w:sz w:val="26"/>
      <w:szCs w:val="2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26C5E"/>
    <w:pPr>
      <w:ind w:firstLine="210"/>
    </w:pPr>
    <w:rPr>
      <w:sz w:val="24"/>
      <w:szCs w:val="24"/>
    </w:rPr>
  </w:style>
  <w:style w:type="character" w:customStyle="1" w:styleId="BodyTextFirstIndentChar">
    <w:name w:val="Body Text First Indent Char"/>
    <w:basedOn w:val="BodyTextChar"/>
    <w:link w:val="BodyTextFirstIndent"/>
    <w:rsid w:val="00126C5E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BodyTextIndent2">
    <w:name w:val="Body Text Indent 2"/>
    <w:basedOn w:val="Normal"/>
    <w:link w:val="BodyTextIndent2Char"/>
    <w:rsid w:val="0060412F"/>
    <w:pPr>
      <w:spacing w:after="120" w:line="480" w:lineRule="auto"/>
      <w:ind w:left="360"/>
    </w:pPr>
    <w:rPr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60412F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60412F"/>
    <w:rPr>
      <w:rFonts w:ascii="Arial" w:eastAsia="Times New Roman" w:hAnsi="Arial" w:cs="Arial"/>
      <w:b/>
      <w:bCs/>
      <w:kern w:val="32"/>
      <w:sz w:val="32"/>
      <w:szCs w:val="32"/>
      <w:lang w:val="en-US" w:eastAsia="en-US"/>
    </w:rPr>
  </w:style>
  <w:style w:type="paragraph" w:styleId="List2">
    <w:name w:val="List 2"/>
    <w:basedOn w:val="Normal"/>
    <w:rsid w:val="000C5776"/>
    <w:pPr>
      <w:ind w:left="720" w:hanging="360"/>
    </w:pPr>
  </w:style>
  <w:style w:type="character" w:customStyle="1" w:styleId="Heading2Char">
    <w:name w:val="Heading 2 Char"/>
    <w:basedOn w:val="DefaultParagraphFont"/>
    <w:link w:val="Heading2"/>
    <w:uiPriority w:val="9"/>
    <w:rsid w:val="008540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List3">
    <w:name w:val="List 3"/>
    <w:basedOn w:val="Normal"/>
    <w:uiPriority w:val="99"/>
    <w:unhideWhenUsed/>
    <w:rsid w:val="00B0301C"/>
    <w:pPr>
      <w:ind w:left="1080" w:hanging="360"/>
      <w:contextualSpacing/>
    </w:pPr>
  </w:style>
  <w:style w:type="paragraph" w:styleId="List">
    <w:name w:val="List"/>
    <w:basedOn w:val="Normal"/>
    <w:uiPriority w:val="99"/>
    <w:unhideWhenUsed/>
    <w:rsid w:val="00C83197"/>
    <w:pPr>
      <w:ind w:left="360" w:hanging="36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1032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Title">
    <w:name w:val="Title"/>
    <w:basedOn w:val="Normal"/>
    <w:link w:val="TitleChar"/>
    <w:qFormat/>
    <w:rsid w:val="00103240"/>
    <w:pPr>
      <w:jc w:val="center"/>
    </w:pPr>
    <w:rPr>
      <w:rFonts w:ascii=".VnTimeH" w:hAnsi=".VnTimeH"/>
      <w:b/>
      <w:sz w:val="28"/>
    </w:rPr>
  </w:style>
  <w:style w:type="character" w:customStyle="1" w:styleId="TitleChar">
    <w:name w:val="Title Char"/>
    <w:basedOn w:val="DefaultParagraphFont"/>
    <w:link w:val="Title"/>
    <w:rsid w:val="00103240"/>
    <w:rPr>
      <w:rFonts w:ascii=".VnTimeH" w:eastAsia="Times New Roman" w:hAnsi=".VnTimeH"/>
      <w:b/>
      <w:sz w:val="28"/>
      <w:szCs w:val="26"/>
      <w:lang w:val="en-US" w:eastAsia="en-US"/>
    </w:rPr>
  </w:style>
  <w:style w:type="paragraph" w:styleId="Subtitle">
    <w:name w:val="Subtitle"/>
    <w:basedOn w:val="Normal"/>
    <w:link w:val="SubtitleChar"/>
    <w:qFormat/>
    <w:rsid w:val="00103240"/>
    <w:pPr>
      <w:spacing w:line="360" w:lineRule="auto"/>
      <w:ind w:firstLine="720"/>
      <w:jc w:val="both"/>
    </w:pPr>
    <w:rPr>
      <w:rFonts w:ascii=".VnTimeH" w:hAnsi=".VnTimeH"/>
      <w:b/>
      <w:i/>
    </w:rPr>
  </w:style>
  <w:style w:type="character" w:customStyle="1" w:styleId="SubtitleChar">
    <w:name w:val="Subtitle Char"/>
    <w:basedOn w:val="DefaultParagraphFont"/>
    <w:link w:val="Subtitle"/>
    <w:rsid w:val="00103240"/>
    <w:rPr>
      <w:rFonts w:ascii=".VnTimeH" w:eastAsia="Times New Roman" w:hAnsi=".VnTimeH"/>
      <w:b/>
      <w:i/>
      <w:sz w:val="26"/>
      <w:szCs w:val="2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52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190456">
          <w:marLeft w:val="115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6545">
          <w:marLeft w:val="115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08121">
          <w:marLeft w:val="115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3005">
          <w:marLeft w:val="115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31426">
          <w:marLeft w:val="115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Google%20Drive\phudocs\Minpro\Ma%20so%20dao%20tao\DAO%20TAO%20TIN%20CHI-BO%20MON\&#272;&#7873;%20c&#432;&#417;ng%20tuy&#7875;n%20kho&#225;ng%202015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F331A-6DC3-421E-B0E2-17B0C1271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Mau_de_cuong_chi_tiet_20151204160403.dot</Template>
  <TotalTime>28</TotalTime>
  <Pages>11</Pages>
  <Words>2506</Words>
  <Characters>14285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umg</Company>
  <LinksUpToDate>false</LinksUpToDate>
  <CharactersWithSpaces>16758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Phu</dc:creator>
  <cp:lastModifiedBy>MyPC</cp:lastModifiedBy>
  <cp:revision>7</cp:revision>
  <cp:lastPrinted>2015-12-03T10:52:00Z</cp:lastPrinted>
  <dcterms:created xsi:type="dcterms:W3CDTF">2020-03-18T11:32:00Z</dcterms:created>
  <dcterms:modified xsi:type="dcterms:W3CDTF">2020-06-23T03:37:00Z</dcterms:modified>
</cp:coreProperties>
</file>