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B03371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B03371" w:rsidRDefault="00EE036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1e-4mm;mso-wrap-distance-bottom:-1e-4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B03371">
              <w:rPr>
                <w:bCs/>
                <w:color w:val="000000"/>
                <w:sz w:val="24"/>
              </w:rPr>
              <w:t>BỘ GI</w:t>
            </w:r>
            <w:r w:rsidR="00B65AB4" w:rsidRPr="00B03371">
              <w:rPr>
                <w:bCs/>
                <w:color w:val="000000"/>
                <w:sz w:val="24"/>
              </w:rPr>
              <w:t>Á</w:t>
            </w:r>
            <w:r w:rsidR="00744C77" w:rsidRPr="00B03371">
              <w:rPr>
                <w:bCs/>
                <w:color w:val="000000"/>
                <w:sz w:val="24"/>
              </w:rPr>
              <w:t>O DỤC VÀ ĐÀO TẠO</w:t>
            </w:r>
            <w:r w:rsidR="004A21C9" w:rsidRPr="00B03371">
              <w:rPr>
                <w:bCs/>
                <w:color w:val="000000"/>
                <w:sz w:val="24"/>
              </w:rPr>
              <w:t xml:space="preserve"> </w:t>
            </w:r>
            <w:r w:rsidR="00744C77" w:rsidRPr="00B03371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B03371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03371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B03371" w:rsidRDefault="00EE036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8e-5mm;mso-wrap-distance-bottom:-8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B03371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B03371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B03371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B03371">
        <w:rPr>
          <w:b/>
          <w:bCs/>
          <w:color w:val="000000"/>
          <w:sz w:val="24"/>
          <w:lang w:val="vi-VN"/>
        </w:rPr>
        <w:t>Đ</w:t>
      </w:r>
      <w:r w:rsidRPr="00B03371">
        <w:rPr>
          <w:b/>
          <w:bCs/>
          <w:color w:val="000000"/>
          <w:sz w:val="24"/>
        </w:rPr>
        <w:t>Ề</w:t>
      </w:r>
      <w:r w:rsidRPr="00B03371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88153A" w:rsidRPr="00B03371" w:rsidRDefault="00744C77" w:rsidP="009A0DDE">
      <w:pPr>
        <w:pStyle w:val="BodyText2"/>
        <w:numPr>
          <w:ilvl w:val="0"/>
          <w:numId w:val="6"/>
        </w:numPr>
        <w:tabs>
          <w:tab w:val="left" w:pos="709"/>
        </w:tabs>
        <w:spacing w:before="240" w:after="0" w:line="240" w:lineRule="auto"/>
        <w:ind w:left="2410" w:hanging="2050"/>
        <w:jc w:val="both"/>
        <w:rPr>
          <w:bCs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Tên</w:t>
      </w:r>
      <w:r w:rsidRPr="00B03371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70456D" w:rsidRPr="00B03371">
        <w:rPr>
          <w:b/>
          <w:bCs/>
          <w:sz w:val="24"/>
          <w:szCs w:val="24"/>
        </w:rPr>
        <w:t>:</w:t>
      </w:r>
      <w:r w:rsidR="009A0DDE" w:rsidRPr="00B03371">
        <w:rPr>
          <w:b/>
          <w:bCs/>
          <w:sz w:val="24"/>
          <w:szCs w:val="24"/>
        </w:rPr>
        <w:t xml:space="preserve"> </w:t>
      </w:r>
      <w:r w:rsidR="0070456D" w:rsidRPr="00B03371">
        <w:rPr>
          <w:sz w:val="24"/>
          <w:szCs w:val="24"/>
        </w:rPr>
        <w:t>-</w:t>
      </w:r>
      <w:r w:rsidR="009A0DDE" w:rsidRPr="00B03371">
        <w:rPr>
          <w:sz w:val="24"/>
          <w:szCs w:val="24"/>
        </w:rPr>
        <w:t xml:space="preserve"> </w:t>
      </w:r>
      <w:r w:rsidR="0088153A" w:rsidRPr="00B03371">
        <w:rPr>
          <w:sz w:val="24"/>
          <w:szCs w:val="24"/>
        </w:rPr>
        <w:t xml:space="preserve">Tiếng Việt: </w:t>
      </w:r>
      <w:r w:rsidR="00D725F1" w:rsidRPr="00B03371">
        <w:rPr>
          <w:bCs/>
          <w:sz w:val="24"/>
          <w:szCs w:val="24"/>
        </w:rPr>
        <w:t xml:space="preserve">Thí nghiệm </w:t>
      </w:r>
      <w:r w:rsidR="007F2215" w:rsidRPr="00B03371">
        <w:rPr>
          <w:bCs/>
          <w:sz w:val="24"/>
          <w:szCs w:val="24"/>
        </w:rPr>
        <w:t>2</w:t>
      </w:r>
    </w:p>
    <w:p w:rsidR="00367502" w:rsidRPr="00B03371" w:rsidRDefault="0088153A" w:rsidP="009A0DDE">
      <w:pPr>
        <w:pStyle w:val="ListParagraph"/>
        <w:numPr>
          <w:ilvl w:val="0"/>
          <w:numId w:val="10"/>
        </w:numPr>
        <w:tabs>
          <w:tab w:val="left" w:pos="2410"/>
        </w:tabs>
        <w:spacing w:line="288" w:lineRule="auto"/>
        <w:ind w:left="2410" w:hanging="142"/>
      </w:pPr>
      <w:r w:rsidRPr="00B03371">
        <w:t xml:space="preserve">Tiếng Anh: </w:t>
      </w:r>
      <w:r w:rsidR="00D725F1" w:rsidRPr="00B03371">
        <w:rPr>
          <w:bCs/>
        </w:rPr>
        <w:t xml:space="preserve">Laboratory </w:t>
      </w:r>
      <w:r w:rsidR="007F2215" w:rsidRPr="00B03371">
        <w:rPr>
          <w:bCs/>
        </w:rPr>
        <w:t xml:space="preserve"> t</w:t>
      </w:r>
      <w:r w:rsidR="00D725F1" w:rsidRPr="00B03371">
        <w:rPr>
          <w:bCs/>
        </w:rPr>
        <w:t>estwork</w:t>
      </w:r>
      <w:r w:rsidR="00992E23" w:rsidRPr="00B03371">
        <w:rPr>
          <w:bCs/>
        </w:rPr>
        <w:t xml:space="preserve"> </w:t>
      </w:r>
      <w:r w:rsidR="007F2215" w:rsidRPr="00B03371">
        <w:rPr>
          <w:bCs/>
        </w:rPr>
        <w:t>2</w:t>
      </w:r>
    </w:p>
    <w:p w:rsidR="00744C77" w:rsidRPr="00B03371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B03371">
        <w:rPr>
          <w:b/>
          <w:sz w:val="24"/>
          <w:szCs w:val="24"/>
          <w:lang w:val="vi-VN"/>
        </w:rPr>
        <w:t>Mã số học phần:</w:t>
      </w:r>
      <w:r w:rsidR="0088153A" w:rsidRPr="00B03371">
        <w:rPr>
          <w:b/>
          <w:sz w:val="24"/>
          <w:szCs w:val="24"/>
        </w:rPr>
        <w:t xml:space="preserve"> </w:t>
      </w:r>
      <w:r w:rsidR="007F2215" w:rsidRPr="00B03371">
        <w:rPr>
          <w:b/>
          <w:sz w:val="24"/>
          <w:szCs w:val="24"/>
        </w:rPr>
        <w:t>7030425</w:t>
      </w:r>
    </w:p>
    <w:p w:rsidR="00744C77" w:rsidRPr="00B03371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Số tín chỉ học phần:</w:t>
      </w:r>
      <w:r w:rsidR="0088153A" w:rsidRPr="00B03371">
        <w:rPr>
          <w:b/>
          <w:bCs/>
          <w:color w:val="000000"/>
          <w:sz w:val="24"/>
          <w:szCs w:val="24"/>
        </w:rPr>
        <w:t xml:space="preserve"> </w:t>
      </w:r>
      <w:r w:rsidR="002E05EC" w:rsidRPr="00B03371">
        <w:rPr>
          <w:b/>
          <w:bCs/>
          <w:color w:val="000000"/>
          <w:sz w:val="24"/>
          <w:szCs w:val="24"/>
        </w:rPr>
        <w:t>2</w:t>
      </w:r>
      <w:r w:rsidR="00D55BE4" w:rsidRPr="00B03371">
        <w:rPr>
          <w:b/>
          <w:bCs/>
          <w:color w:val="000000"/>
          <w:sz w:val="24"/>
          <w:szCs w:val="24"/>
        </w:rPr>
        <w:t xml:space="preserve"> (0-</w:t>
      </w:r>
      <w:r w:rsidR="00B24FDC" w:rsidRPr="00B03371">
        <w:rPr>
          <w:b/>
          <w:bCs/>
          <w:color w:val="000000"/>
          <w:sz w:val="24"/>
          <w:szCs w:val="24"/>
        </w:rPr>
        <w:t>4-2</w:t>
      </w:r>
      <w:r w:rsidR="00D55BE4" w:rsidRPr="00B03371">
        <w:rPr>
          <w:b/>
          <w:bCs/>
          <w:color w:val="000000"/>
          <w:sz w:val="24"/>
          <w:szCs w:val="24"/>
        </w:rPr>
        <w:t>)</w:t>
      </w:r>
      <w:r w:rsidR="0078025B" w:rsidRPr="00B03371">
        <w:rPr>
          <w:b/>
          <w:bCs/>
          <w:color w:val="000000"/>
          <w:sz w:val="24"/>
          <w:szCs w:val="24"/>
        </w:rPr>
        <w:t>,</w:t>
      </w:r>
      <w:r w:rsidR="0078025B" w:rsidRPr="00B03371">
        <w:rPr>
          <w:b/>
          <w:sz w:val="24"/>
          <w:szCs w:val="24"/>
        </w:rPr>
        <w:t xml:space="preserve"> học trong </w:t>
      </w:r>
      <w:r w:rsidR="001917F4" w:rsidRPr="00B03371">
        <w:rPr>
          <w:b/>
          <w:sz w:val="24"/>
          <w:szCs w:val="24"/>
        </w:rPr>
        <w:t>6</w:t>
      </w:r>
      <w:r w:rsidR="0078025B" w:rsidRPr="00B03371">
        <w:rPr>
          <w:b/>
          <w:sz w:val="24"/>
          <w:szCs w:val="24"/>
        </w:rPr>
        <w:t xml:space="preserve"> tuần</w:t>
      </w:r>
    </w:p>
    <w:p w:rsidR="006447AD" w:rsidRPr="00B03371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B03371">
        <w:rPr>
          <w:b/>
          <w:sz w:val="24"/>
          <w:szCs w:val="24"/>
          <w:lang w:val="vi-VN"/>
        </w:rPr>
        <w:t>Số tiết học phần:</w:t>
      </w:r>
      <w:r w:rsidR="004A21C9" w:rsidRPr="00B03371">
        <w:rPr>
          <w:b/>
          <w:sz w:val="24"/>
          <w:szCs w:val="24"/>
        </w:rPr>
        <w:t xml:space="preserve"> </w:t>
      </w:r>
    </w:p>
    <w:p w:rsidR="000D075E" w:rsidRPr="00B03371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B03371">
        <w:rPr>
          <w:sz w:val="24"/>
          <w:szCs w:val="24"/>
          <w:lang w:val="vi-VN"/>
        </w:rPr>
        <w:t>L</w:t>
      </w:r>
      <w:r w:rsidR="00744C77" w:rsidRPr="00B03371">
        <w:rPr>
          <w:sz w:val="24"/>
          <w:szCs w:val="24"/>
          <w:lang w:val="vi-VN"/>
        </w:rPr>
        <w:t>ý thuyết</w:t>
      </w:r>
      <w:r w:rsidRPr="00B03371">
        <w:rPr>
          <w:sz w:val="24"/>
          <w:szCs w:val="24"/>
          <w:lang w:val="vi-VN"/>
        </w:rPr>
        <w:t>:</w:t>
      </w:r>
      <w:r w:rsidR="00D55BE4" w:rsidRPr="00B03371">
        <w:rPr>
          <w:sz w:val="24"/>
          <w:szCs w:val="24"/>
        </w:rPr>
        <w:t xml:space="preserve"> 0</w:t>
      </w:r>
      <w:r w:rsidRPr="00B03371">
        <w:rPr>
          <w:sz w:val="24"/>
          <w:szCs w:val="24"/>
          <w:lang w:val="vi-VN"/>
        </w:rPr>
        <w:t xml:space="preserve">; </w:t>
      </w:r>
      <w:r w:rsidR="00A21644" w:rsidRPr="00B03371">
        <w:rPr>
          <w:sz w:val="24"/>
          <w:szCs w:val="24"/>
        </w:rPr>
        <w:t xml:space="preserve">    </w:t>
      </w:r>
      <w:r w:rsidR="008A1BFD" w:rsidRPr="00B03371">
        <w:rPr>
          <w:sz w:val="24"/>
          <w:szCs w:val="24"/>
        </w:rPr>
        <w:t xml:space="preserve">          </w:t>
      </w:r>
      <w:r w:rsidR="000D075E" w:rsidRPr="00B03371">
        <w:rPr>
          <w:sz w:val="24"/>
          <w:szCs w:val="24"/>
          <w:lang w:val="vi-VN"/>
        </w:rPr>
        <w:t xml:space="preserve">Bài tập:................; </w:t>
      </w:r>
      <w:r w:rsidR="00A21644" w:rsidRPr="00B03371">
        <w:rPr>
          <w:sz w:val="24"/>
          <w:szCs w:val="24"/>
        </w:rPr>
        <w:t xml:space="preserve">   </w:t>
      </w:r>
      <w:r w:rsidRPr="00B03371">
        <w:rPr>
          <w:sz w:val="24"/>
          <w:szCs w:val="24"/>
          <w:lang w:val="vi-VN"/>
        </w:rPr>
        <w:t>T</w:t>
      </w:r>
      <w:r w:rsidR="00744C77" w:rsidRPr="00B03371">
        <w:rPr>
          <w:sz w:val="24"/>
          <w:szCs w:val="24"/>
          <w:lang w:val="vi-VN"/>
        </w:rPr>
        <w:t>hực hành</w:t>
      </w:r>
      <w:r w:rsidR="00164635" w:rsidRPr="00B03371">
        <w:rPr>
          <w:sz w:val="24"/>
          <w:szCs w:val="24"/>
          <w:lang w:val="vi-VN"/>
        </w:rPr>
        <w:t>:</w:t>
      </w:r>
      <w:r w:rsidR="00B24FDC" w:rsidRPr="00B03371">
        <w:rPr>
          <w:sz w:val="24"/>
          <w:szCs w:val="24"/>
        </w:rPr>
        <w:t xml:space="preserve"> 6</w:t>
      </w:r>
      <w:r w:rsidR="006A3D52" w:rsidRPr="00B03371">
        <w:rPr>
          <w:sz w:val="24"/>
          <w:szCs w:val="24"/>
        </w:rPr>
        <w:t xml:space="preserve">0    </w:t>
      </w:r>
      <w:r w:rsidRPr="00B03371">
        <w:rPr>
          <w:sz w:val="24"/>
          <w:szCs w:val="24"/>
          <w:lang w:val="vi-VN"/>
        </w:rPr>
        <w:t xml:space="preserve">; </w:t>
      </w:r>
    </w:p>
    <w:p w:rsidR="00744C77" w:rsidRPr="00B03371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B03371">
        <w:rPr>
          <w:sz w:val="24"/>
          <w:szCs w:val="24"/>
        </w:rPr>
        <w:t xml:space="preserve">       </w:t>
      </w:r>
      <w:r w:rsidR="006447AD" w:rsidRPr="00B03371">
        <w:rPr>
          <w:sz w:val="24"/>
          <w:szCs w:val="24"/>
        </w:rPr>
        <w:t>T</w:t>
      </w:r>
      <w:r w:rsidR="00744C77" w:rsidRPr="00B03371">
        <w:rPr>
          <w:sz w:val="24"/>
          <w:szCs w:val="24"/>
          <w:lang w:val="vi-VN"/>
        </w:rPr>
        <w:t>hực tập</w:t>
      </w:r>
      <w:r w:rsidR="000D075E" w:rsidRPr="00B03371">
        <w:rPr>
          <w:sz w:val="24"/>
          <w:szCs w:val="24"/>
          <w:lang w:val="vi-VN"/>
        </w:rPr>
        <w:t>:...........</w:t>
      </w:r>
      <w:r w:rsidRPr="00B03371">
        <w:rPr>
          <w:sz w:val="24"/>
          <w:szCs w:val="24"/>
        </w:rPr>
        <w:t>..</w:t>
      </w:r>
      <w:r w:rsidR="000D075E" w:rsidRPr="00B03371">
        <w:rPr>
          <w:sz w:val="24"/>
          <w:szCs w:val="24"/>
          <w:lang w:val="vi-VN"/>
        </w:rPr>
        <w:t xml:space="preserve">....; </w:t>
      </w:r>
      <w:r w:rsidR="00A21644" w:rsidRPr="00B03371">
        <w:rPr>
          <w:sz w:val="24"/>
          <w:szCs w:val="24"/>
        </w:rPr>
        <w:t xml:space="preserve">  </w:t>
      </w:r>
      <w:r w:rsidR="000D075E" w:rsidRPr="00B03371">
        <w:rPr>
          <w:sz w:val="24"/>
          <w:szCs w:val="24"/>
          <w:lang w:val="vi-VN"/>
        </w:rPr>
        <w:t xml:space="preserve">Đồ </w:t>
      </w:r>
      <w:r w:rsidR="00744C77" w:rsidRPr="00B03371">
        <w:rPr>
          <w:sz w:val="24"/>
          <w:szCs w:val="24"/>
          <w:lang w:val="vi-VN"/>
        </w:rPr>
        <w:t>án</w:t>
      </w:r>
      <w:r w:rsidR="000D075E" w:rsidRPr="00B03371">
        <w:rPr>
          <w:sz w:val="24"/>
          <w:szCs w:val="24"/>
          <w:lang w:val="vi-VN"/>
        </w:rPr>
        <w:t xml:space="preserve">:..................; </w:t>
      </w:r>
      <w:r w:rsidR="00A21644" w:rsidRPr="00B03371">
        <w:rPr>
          <w:sz w:val="24"/>
          <w:szCs w:val="24"/>
        </w:rPr>
        <w:t xml:space="preserve">  </w:t>
      </w:r>
      <w:r w:rsidR="000D075E" w:rsidRPr="00B03371">
        <w:rPr>
          <w:sz w:val="24"/>
          <w:szCs w:val="24"/>
          <w:lang w:val="vi-VN"/>
        </w:rPr>
        <w:t>T</w:t>
      </w:r>
      <w:r w:rsidR="00744C77" w:rsidRPr="00B03371">
        <w:rPr>
          <w:sz w:val="24"/>
          <w:szCs w:val="24"/>
          <w:lang w:val="vi-VN"/>
        </w:rPr>
        <w:t>ự học</w:t>
      </w:r>
      <w:r w:rsidR="00D55BE4" w:rsidRPr="00B03371">
        <w:rPr>
          <w:sz w:val="24"/>
          <w:szCs w:val="24"/>
          <w:lang w:val="vi-VN"/>
        </w:rPr>
        <w:t>:</w:t>
      </w:r>
      <w:r w:rsidR="00D55BE4" w:rsidRPr="00B03371">
        <w:rPr>
          <w:sz w:val="24"/>
          <w:szCs w:val="24"/>
        </w:rPr>
        <w:t xml:space="preserve"> </w:t>
      </w:r>
      <w:r w:rsidR="00B24FDC" w:rsidRPr="00B03371">
        <w:rPr>
          <w:sz w:val="24"/>
          <w:szCs w:val="24"/>
        </w:rPr>
        <w:t>30</w:t>
      </w:r>
      <w:r w:rsidR="000D075E" w:rsidRPr="00B03371">
        <w:rPr>
          <w:sz w:val="24"/>
          <w:szCs w:val="24"/>
          <w:lang w:val="vi-VN"/>
        </w:rPr>
        <w:t>.</w:t>
      </w:r>
      <w:r w:rsidR="00210206" w:rsidRPr="00B03371">
        <w:rPr>
          <w:sz w:val="24"/>
          <w:szCs w:val="24"/>
        </w:rPr>
        <w:t>;</w:t>
      </w:r>
    </w:p>
    <w:p w:rsidR="00744C77" w:rsidRPr="00B03371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 xml:space="preserve">Đơn vị </w:t>
      </w:r>
      <w:r w:rsidR="004A21C9" w:rsidRPr="00B03371">
        <w:rPr>
          <w:b/>
          <w:bCs/>
          <w:color w:val="000000"/>
          <w:sz w:val="24"/>
          <w:szCs w:val="24"/>
        </w:rPr>
        <w:t xml:space="preserve">quản lý </w:t>
      </w:r>
      <w:r w:rsidRPr="00B03371">
        <w:rPr>
          <w:b/>
          <w:bCs/>
          <w:color w:val="000000"/>
          <w:sz w:val="24"/>
          <w:szCs w:val="24"/>
        </w:rPr>
        <w:t>học phần</w:t>
      </w:r>
      <w:r w:rsidR="0088153A" w:rsidRPr="00B03371">
        <w:rPr>
          <w:b/>
          <w:bCs/>
          <w:color w:val="000000"/>
          <w:sz w:val="24"/>
          <w:szCs w:val="24"/>
        </w:rPr>
        <w:t xml:space="preserve">: </w:t>
      </w:r>
      <w:r w:rsidR="0088153A" w:rsidRPr="00B03371">
        <w:rPr>
          <w:bCs/>
          <w:color w:val="000000"/>
          <w:sz w:val="24"/>
          <w:szCs w:val="24"/>
        </w:rPr>
        <w:t>Bộ môn Tuyển khoáng</w:t>
      </w:r>
    </w:p>
    <w:p w:rsidR="003F5908" w:rsidRPr="00B03371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B03371">
        <w:rPr>
          <w:b/>
          <w:sz w:val="24"/>
          <w:szCs w:val="24"/>
        </w:rPr>
        <w:t>2.1.</w:t>
      </w:r>
      <w:r w:rsidR="003555B5" w:rsidRPr="00B03371">
        <w:rPr>
          <w:b/>
          <w:sz w:val="24"/>
          <w:szCs w:val="24"/>
        </w:rPr>
        <w:t xml:space="preserve"> </w:t>
      </w:r>
      <w:r w:rsidR="003F5908" w:rsidRPr="00B03371">
        <w:rPr>
          <w:b/>
          <w:sz w:val="24"/>
          <w:szCs w:val="24"/>
        </w:rPr>
        <w:t>Giảng viên giảng dạy:</w:t>
      </w:r>
      <w:r w:rsidR="006D03CF" w:rsidRPr="00B03371">
        <w:rPr>
          <w:b/>
          <w:sz w:val="24"/>
          <w:szCs w:val="24"/>
          <w:lang w:val="vi-VN"/>
        </w:rPr>
        <w:tab/>
      </w:r>
      <w:r w:rsidR="006D03CF" w:rsidRPr="00B03371">
        <w:rPr>
          <w:b/>
          <w:sz w:val="24"/>
          <w:szCs w:val="24"/>
        </w:rPr>
        <w:t>Mã giảng viên</w:t>
      </w:r>
    </w:p>
    <w:p w:rsidR="003F5908" w:rsidRPr="00B03371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B03371">
        <w:rPr>
          <w:sz w:val="24"/>
          <w:szCs w:val="24"/>
        </w:rPr>
        <w:t xml:space="preserve">1. </w:t>
      </w:r>
      <w:r w:rsidR="00383A50" w:rsidRPr="00B03371">
        <w:rPr>
          <w:sz w:val="24"/>
          <w:szCs w:val="24"/>
        </w:rPr>
        <w:t>T</w:t>
      </w:r>
      <w:r w:rsidR="00EA363A" w:rsidRPr="00B03371">
        <w:rPr>
          <w:sz w:val="24"/>
          <w:szCs w:val="24"/>
        </w:rPr>
        <w:t>S. Trần Trung Tới</w:t>
      </w:r>
      <w:r w:rsidR="00EA363A" w:rsidRPr="00B03371">
        <w:rPr>
          <w:sz w:val="24"/>
          <w:szCs w:val="24"/>
        </w:rPr>
        <w:tab/>
        <w:t>0304-09</w:t>
      </w:r>
    </w:p>
    <w:p w:rsidR="003F5908" w:rsidRPr="00B03371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B03371">
        <w:rPr>
          <w:sz w:val="24"/>
          <w:szCs w:val="24"/>
        </w:rPr>
        <w:t xml:space="preserve">2. </w:t>
      </w:r>
      <w:r w:rsidR="00C25FC7" w:rsidRPr="00B03371">
        <w:rPr>
          <w:sz w:val="24"/>
          <w:szCs w:val="24"/>
        </w:rPr>
        <w:t>ThS. Lê Việt Hà</w:t>
      </w:r>
      <w:r w:rsidR="00EA363A" w:rsidRPr="00B03371">
        <w:rPr>
          <w:sz w:val="24"/>
          <w:szCs w:val="24"/>
        </w:rPr>
        <w:tab/>
      </w:r>
      <w:r w:rsidR="00C25FC7" w:rsidRPr="00B03371">
        <w:rPr>
          <w:sz w:val="24"/>
          <w:szCs w:val="24"/>
        </w:rPr>
        <w:t>0304-08</w:t>
      </w:r>
    </w:p>
    <w:p w:rsidR="003F5908" w:rsidRPr="00B03371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B03371">
        <w:rPr>
          <w:sz w:val="24"/>
          <w:szCs w:val="24"/>
        </w:rPr>
        <w:t>3. Th</w:t>
      </w:r>
      <w:r w:rsidR="0088153A" w:rsidRPr="00B03371">
        <w:rPr>
          <w:sz w:val="24"/>
          <w:szCs w:val="24"/>
        </w:rPr>
        <w:t>S</w:t>
      </w:r>
      <w:r w:rsidRPr="00B03371">
        <w:rPr>
          <w:sz w:val="24"/>
          <w:szCs w:val="24"/>
        </w:rPr>
        <w:t>. Tr</w:t>
      </w:r>
      <w:r w:rsidR="00C2548B" w:rsidRPr="00B03371">
        <w:rPr>
          <w:sz w:val="24"/>
          <w:szCs w:val="24"/>
        </w:rPr>
        <w:t>ầ</w:t>
      </w:r>
      <w:r w:rsidRPr="00B03371">
        <w:rPr>
          <w:sz w:val="24"/>
          <w:szCs w:val="24"/>
        </w:rPr>
        <w:t>n V</w:t>
      </w:r>
      <w:r w:rsidR="00C2548B" w:rsidRPr="00B03371">
        <w:rPr>
          <w:sz w:val="24"/>
          <w:szCs w:val="24"/>
        </w:rPr>
        <w:t>ă</w:t>
      </w:r>
      <w:r w:rsidRPr="00B03371">
        <w:rPr>
          <w:sz w:val="24"/>
          <w:szCs w:val="24"/>
        </w:rPr>
        <w:t xml:space="preserve">n </w:t>
      </w:r>
      <w:r w:rsidR="0088153A" w:rsidRPr="00B03371">
        <w:rPr>
          <w:sz w:val="24"/>
          <w:szCs w:val="24"/>
        </w:rPr>
        <w:t>Được</w:t>
      </w:r>
      <w:r w:rsidR="006D03CF" w:rsidRPr="00B03371">
        <w:rPr>
          <w:sz w:val="24"/>
          <w:szCs w:val="24"/>
        </w:rPr>
        <w:tab/>
      </w:r>
      <w:r w:rsidR="00A01BDF" w:rsidRPr="00B03371">
        <w:rPr>
          <w:sz w:val="24"/>
          <w:szCs w:val="24"/>
        </w:rPr>
        <w:t>0</w:t>
      </w:r>
      <w:r w:rsidR="0088153A" w:rsidRPr="00B03371">
        <w:rPr>
          <w:sz w:val="24"/>
          <w:szCs w:val="24"/>
        </w:rPr>
        <w:t>304</w:t>
      </w:r>
      <w:r w:rsidR="00A01BDF" w:rsidRPr="00B03371">
        <w:rPr>
          <w:sz w:val="24"/>
          <w:szCs w:val="24"/>
        </w:rPr>
        <w:t>-</w:t>
      </w:r>
      <w:r w:rsidR="000F5BA6" w:rsidRPr="00B03371">
        <w:rPr>
          <w:sz w:val="24"/>
          <w:szCs w:val="24"/>
        </w:rPr>
        <w:t>15</w:t>
      </w:r>
    </w:p>
    <w:p w:rsidR="00744C77" w:rsidRPr="00B03371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B03371">
        <w:rPr>
          <w:b/>
          <w:sz w:val="24"/>
          <w:szCs w:val="24"/>
        </w:rPr>
        <w:t>2.2</w:t>
      </w:r>
      <w:r w:rsidR="003555B5" w:rsidRPr="00B03371">
        <w:rPr>
          <w:b/>
          <w:sz w:val="24"/>
          <w:szCs w:val="24"/>
        </w:rPr>
        <w:t xml:space="preserve">. </w:t>
      </w:r>
      <w:r w:rsidR="00744C77" w:rsidRPr="00B03371">
        <w:rPr>
          <w:b/>
          <w:sz w:val="24"/>
          <w:szCs w:val="24"/>
        </w:rPr>
        <w:t>Bộ môn:</w:t>
      </w:r>
      <w:r w:rsidR="0088153A" w:rsidRPr="00B03371">
        <w:rPr>
          <w:sz w:val="24"/>
          <w:szCs w:val="24"/>
        </w:rPr>
        <w:t>Tuyển khoáng</w:t>
      </w:r>
    </w:p>
    <w:p w:rsidR="00744C77" w:rsidRPr="00B03371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B03371">
        <w:rPr>
          <w:b/>
          <w:sz w:val="24"/>
          <w:szCs w:val="24"/>
        </w:rPr>
        <w:t>2.3. Khoa:</w:t>
      </w:r>
      <w:r w:rsidR="0088153A" w:rsidRPr="00B03371">
        <w:rPr>
          <w:b/>
          <w:sz w:val="24"/>
          <w:szCs w:val="24"/>
        </w:rPr>
        <w:t xml:space="preserve"> Mỏ</w:t>
      </w:r>
    </w:p>
    <w:p w:rsidR="00744C77" w:rsidRPr="00B03371" w:rsidRDefault="00744C77" w:rsidP="00EB3766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B03371">
        <w:rPr>
          <w:b/>
          <w:bCs/>
          <w:color w:val="000000"/>
          <w:sz w:val="24"/>
          <w:szCs w:val="24"/>
        </w:rPr>
        <w:t>học học phần</w:t>
      </w:r>
      <w:r w:rsidR="00BA09EA" w:rsidRPr="00B03371">
        <w:rPr>
          <w:b/>
          <w:bCs/>
          <w:color w:val="000000"/>
          <w:sz w:val="24"/>
          <w:szCs w:val="24"/>
        </w:rPr>
        <w:t xml:space="preserve"> </w:t>
      </w:r>
      <w:r w:rsidR="006D03CF" w:rsidRPr="00B03371">
        <w:rPr>
          <w:b/>
          <w:bCs/>
          <w:color w:val="000000"/>
          <w:sz w:val="24"/>
          <w:szCs w:val="24"/>
        </w:rPr>
        <w:t>(mã số học phần)</w:t>
      </w:r>
    </w:p>
    <w:p w:rsidR="008A1BFD" w:rsidRPr="00B03371" w:rsidRDefault="006D03CF" w:rsidP="008A1BFD">
      <w:pPr>
        <w:pStyle w:val="BodyText2"/>
        <w:numPr>
          <w:ilvl w:val="1"/>
          <w:numId w:val="6"/>
        </w:numPr>
        <w:spacing w:before="120" w:after="0" w:line="240" w:lineRule="auto"/>
        <w:ind w:hanging="513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Môn học tiên quyết:</w:t>
      </w:r>
      <w:r w:rsidR="0088153A" w:rsidRPr="00B03371">
        <w:rPr>
          <w:b/>
          <w:bCs/>
          <w:color w:val="000000"/>
          <w:sz w:val="24"/>
          <w:szCs w:val="24"/>
        </w:rPr>
        <w:t xml:space="preserve"> </w:t>
      </w:r>
    </w:p>
    <w:p w:rsidR="008A1BFD" w:rsidRPr="00B03371" w:rsidRDefault="006D03CF" w:rsidP="008A1BFD">
      <w:pPr>
        <w:pStyle w:val="BodyText2"/>
        <w:numPr>
          <w:ilvl w:val="1"/>
          <w:numId w:val="6"/>
        </w:numPr>
        <w:spacing w:before="120" w:line="240" w:lineRule="auto"/>
        <w:ind w:left="1077" w:hanging="510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Môn học học trước</w:t>
      </w:r>
      <w:r w:rsidR="008A1BFD" w:rsidRPr="00B03371">
        <w:rPr>
          <w:b/>
          <w:bCs/>
          <w:color w:val="000000"/>
          <w:sz w:val="24"/>
          <w:szCs w:val="24"/>
        </w:rPr>
        <w:t xml:space="preserve"> và song hành</w:t>
      </w:r>
      <w:r w:rsidRPr="00B03371">
        <w:rPr>
          <w:b/>
          <w:bCs/>
          <w:color w:val="000000"/>
          <w:sz w:val="24"/>
          <w:szCs w:val="24"/>
        </w:rPr>
        <w:t>:</w:t>
      </w:r>
      <w:r w:rsidR="0088153A" w:rsidRPr="00B03371">
        <w:rPr>
          <w:b/>
          <w:bCs/>
          <w:color w:val="000000"/>
          <w:sz w:val="24"/>
          <w:szCs w:val="24"/>
        </w:rPr>
        <w:t xml:space="preserve"> </w:t>
      </w:r>
    </w:p>
    <w:p w:rsidR="008A1BFD" w:rsidRPr="00B03371" w:rsidRDefault="008A1BFD" w:rsidP="008A1BFD">
      <w:pPr>
        <w:pStyle w:val="BodyText2"/>
        <w:spacing w:after="0" w:line="240" w:lineRule="auto"/>
        <w:ind w:left="1077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>Tuyển nổi</w:t>
      </w:r>
      <w:r w:rsidR="00381DD0" w:rsidRPr="00B03371">
        <w:rPr>
          <w:bCs/>
          <w:color w:val="000000"/>
          <w:sz w:val="24"/>
          <w:szCs w:val="24"/>
        </w:rPr>
        <w:t xml:space="preserve">                                                       - Mã HP:</w:t>
      </w:r>
    </w:p>
    <w:p w:rsidR="008A1BFD" w:rsidRPr="00B03371" w:rsidRDefault="008A1BFD" w:rsidP="00381DD0">
      <w:pPr>
        <w:pStyle w:val="BodyText2"/>
        <w:tabs>
          <w:tab w:val="left" w:pos="5535"/>
        </w:tabs>
        <w:spacing w:after="0" w:line="240" w:lineRule="auto"/>
        <w:ind w:left="1077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>Thủy luyện</w:t>
      </w:r>
      <w:r w:rsidR="00381DD0" w:rsidRPr="00B03371">
        <w:rPr>
          <w:bCs/>
          <w:color w:val="000000"/>
          <w:sz w:val="24"/>
          <w:szCs w:val="24"/>
        </w:rPr>
        <w:t xml:space="preserve">                                                     - Mã HP:</w:t>
      </w:r>
    </w:p>
    <w:p w:rsidR="008A1BFD" w:rsidRPr="00B03371" w:rsidRDefault="008A1BFD" w:rsidP="008A1BFD">
      <w:pPr>
        <w:pStyle w:val="BodyText2"/>
        <w:spacing w:after="0" w:line="240" w:lineRule="auto"/>
        <w:ind w:left="1077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>Hỏa luyện</w:t>
      </w:r>
      <w:r w:rsidR="00381DD0" w:rsidRPr="00B03371">
        <w:rPr>
          <w:bCs/>
          <w:color w:val="000000"/>
          <w:sz w:val="24"/>
          <w:szCs w:val="24"/>
        </w:rPr>
        <w:t xml:space="preserve">                                                       - Mã HP:</w:t>
      </w:r>
    </w:p>
    <w:p w:rsidR="00DC7D66" w:rsidRPr="00B03371" w:rsidRDefault="00DC7D66" w:rsidP="008A1BFD">
      <w:pPr>
        <w:pStyle w:val="BodyText2"/>
        <w:spacing w:after="0" w:line="240" w:lineRule="auto"/>
        <w:ind w:left="1077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>Điện phân</w:t>
      </w:r>
      <w:r w:rsidR="00381DD0" w:rsidRPr="00B03371">
        <w:rPr>
          <w:bCs/>
          <w:color w:val="000000"/>
          <w:sz w:val="24"/>
          <w:szCs w:val="24"/>
        </w:rPr>
        <w:t xml:space="preserve">                                                       - Mã HP:</w:t>
      </w:r>
    </w:p>
    <w:p w:rsidR="00842333" w:rsidRPr="00B03371" w:rsidRDefault="00744C77" w:rsidP="00EB3766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Mục tiêu của học phần</w:t>
      </w:r>
      <w:r w:rsidR="00A25C90" w:rsidRPr="00B03371">
        <w:rPr>
          <w:b/>
          <w:bCs/>
          <w:color w:val="000000"/>
          <w:sz w:val="24"/>
          <w:szCs w:val="24"/>
        </w:rPr>
        <w:t xml:space="preserve">: </w:t>
      </w:r>
    </w:p>
    <w:p w:rsidR="00744C77" w:rsidRPr="00B03371" w:rsidRDefault="00E9253C" w:rsidP="00842333">
      <w:pPr>
        <w:pStyle w:val="BodyText2"/>
        <w:spacing w:before="120" w:after="0" w:line="240" w:lineRule="auto"/>
        <w:ind w:left="357" w:firstLine="567"/>
        <w:jc w:val="both"/>
        <w:rPr>
          <w:b/>
          <w:bCs/>
          <w:color w:val="000000"/>
          <w:sz w:val="24"/>
          <w:szCs w:val="24"/>
        </w:rPr>
      </w:pPr>
      <w:r w:rsidRPr="00B03371">
        <w:rPr>
          <w:bCs/>
          <w:sz w:val="24"/>
          <w:szCs w:val="24"/>
        </w:rPr>
        <w:t xml:space="preserve">Giúp sinh viên nắm bắt được cấu tạo, nguyên lý làm việc của các thiết bị </w:t>
      </w:r>
      <w:r w:rsidR="008C57D0" w:rsidRPr="00B03371">
        <w:rPr>
          <w:bCs/>
          <w:sz w:val="24"/>
          <w:szCs w:val="24"/>
        </w:rPr>
        <w:t xml:space="preserve">tuyển nổi, </w:t>
      </w:r>
      <w:r w:rsidRPr="00B03371">
        <w:rPr>
          <w:bCs/>
          <w:sz w:val="24"/>
          <w:szCs w:val="24"/>
        </w:rPr>
        <w:t>hòa tách, điện phân</w:t>
      </w:r>
      <w:r w:rsidR="000F57B8" w:rsidRPr="00B03371">
        <w:rPr>
          <w:bCs/>
          <w:sz w:val="24"/>
          <w:szCs w:val="24"/>
        </w:rPr>
        <w:t>, các thiết bị nung thiếu, nấu luyện ở nhiệt độ cao</w:t>
      </w:r>
      <w:r w:rsidRPr="00B03371">
        <w:rPr>
          <w:bCs/>
          <w:sz w:val="24"/>
          <w:szCs w:val="24"/>
        </w:rPr>
        <w:t xml:space="preserve">. Biết </w:t>
      </w:r>
      <w:r w:rsidR="000F57B8" w:rsidRPr="00B03371">
        <w:rPr>
          <w:sz w:val="24"/>
          <w:szCs w:val="24"/>
          <w:lang w:val="vi-VN"/>
        </w:rPr>
        <w:t>cách tiến hành chuẩn bị m</w:t>
      </w:r>
      <w:r w:rsidR="000F57B8" w:rsidRPr="00B03371">
        <w:rPr>
          <w:sz w:val="24"/>
          <w:szCs w:val="24"/>
        </w:rPr>
        <w:t>ẫ</w:t>
      </w:r>
      <w:r w:rsidR="000F57B8" w:rsidRPr="00B03371">
        <w:rPr>
          <w:sz w:val="24"/>
          <w:szCs w:val="24"/>
          <w:lang w:val="vi-VN"/>
        </w:rPr>
        <w:t xml:space="preserve">u, </w:t>
      </w:r>
      <w:r w:rsidR="008C57D0" w:rsidRPr="00B03371">
        <w:rPr>
          <w:sz w:val="24"/>
          <w:szCs w:val="24"/>
        </w:rPr>
        <w:t xml:space="preserve">thí nghiệm tuyển nổi để thu được tinh quặng, </w:t>
      </w:r>
      <w:r w:rsidR="000F57B8" w:rsidRPr="00B03371">
        <w:rPr>
          <w:sz w:val="24"/>
          <w:szCs w:val="24"/>
          <w:lang w:val="vi-VN"/>
        </w:rPr>
        <w:t>các</w:t>
      </w:r>
      <w:r w:rsidR="000F57B8" w:rsidRPr="00B03371">
        <w:rPr>
          <w:sz w:val="24"/>
          <w:szCs w:val="24"/>
        </w:rPr>
        <w:t xml:space="preserve"> phương án để</w:t>
      </w:r>
      <w:r w:rsidR="008C57D0" w:rsidRPr="00B03371">
        <w:rPr>
          <w:sz w:val="24"/>
          <w:szCs w:val="24"/>
        </w:rPr>
        <w:t xml:space="preserve"> xử lý</w:t>
      </w:r>
      <w:r w:rsidR="000F57B8" w:rsidRPr="00B03371">
        <w:rPr>
          <w:sz w:val="24"/>
          <w:szCs w:val="24"/>
        </w:rPr>
        <w:t xml:space="preserve"> thu hồi kim loại từ tinh quặng bằng phương pháp thủy luyện, </w:t>
      </w:r>
      <w:r w:rsidR="008C57D0" w:rsidRPr="00B03371">
        <w:rPr>
          <w:sz w:val="24"/>
          <w:szCs w:val="24"/>
        </w:rPr>
        <w:t xml:space="preserve">phương pháp </w:t>
      </w:r>
      <w:r w:rsidR="000F57B8" w:rsidRPr="00B03371">
        <w:rPr>
          <w:sz w:val="24"/>
          <w:szCs w:val="24"/>
        </w:rPr>
        <w:t>hỏa luyện. Đ</w:t>
      </w:r>
      <w:r w:rsidRPr="00B03371">
        <w:rPr>
          <w:bCs/>
          <w:sz w:val="24"/>
          <w:szCs w:val="24"/>
        </w:rPr>
        <w:t>ồng thời nhận bi</w:t>
      </w:r>
      <w:r w:rsidR="008C57D0" w:rsidRPr="00B03371">
        <w:rPr>
          <w:bCs/>
          <w:sz w:val="24"/>
          <w:szCs w:val="24"/>
        </w:rPr>
        <w:t>ết được ảnh hưởng của các thông</w:t>
      </w:r>
      <w:r w:rsidR="00B6687D" w:rsidRPr="00B03371">
        <w:rPr>
          <w:bCs/>
          <w:sz w:val="24"/>
          <w:szCs w:val="24"/>
        </w:rPr>
        <w:t xml:space="preserve"> s</w:t>
      </w:r>
      <w:r w:rsidRPr="00B03371">
        <w:rPr>
          <w:bCs/>
          <w:sz w:val="24"/>
          <w:szCs w:val="24"/>
        </w:rPr>
        <w:t xml:space="preserve">ố công nghệ đến hiệu quả </w:t>
      </w:r>
      <w:r w:rsidR="00B6687D" w:rsidRPr="00B03371">
        <w:rPr>
          <w:bCs/>
          <w:sz w:val="24"/>
          <w:szCs w:val="24"/>
        </w:rPr>
        <w:t>của các khâu tuyển và luyện</w:t>
      </w:r>
      <w:r w:rsidRPr="00B03371">
        <w:rPr>
          <w:bCs/>
          <w:sz w:val="24"/>
          <w:szCs w:val="24"/>
        </w:rPr>
        <w:t>. Rèn kỹ năng làm thí nghiệm cho sinh viên</w:t>
      </w:r>
      <w:r w:rsidR="00610A5F" w:rsidRPr="00B03371">
        <w:rPr>
          <w:bCs/>
          <w:color w:val="000000"/>
          <w:sz w:val="24"/>
          <w:szCs w:val="24"/>
        </w:rPr>
        <w:t>.</w:t>
      </w:r>
      <w:r w:rsidR="00BA09EA" w:rsidRPr="00B03371">
        <w:rPr>
          <w:b/>
          <w:bCs/>
          <w:color w:val="000000"/>
          <w:sz w:val="24"/>
          <w:szCs w:val="24"/>
        </w:rPr>
        <w:t xml:space="preserve"> </w:t>
      </w:r>
    </w:p>
    <w:p w:rsidR="00744C77" w:rsidRPr="00B03371" w:rsidRDefault="00CB02D9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B03371">
        <w:rPr>
          <w:b/>
          <w:bCs/>
          <w:lang w:val="vi-VN"/>
        </w:rPr>
        <w:t>Kiến thức</w:t>
      </w:r>
    </w:p>
    <w:p w:rsidR="00F9741E" w:rsidRPr="004A3327" w:rsidRDefault="00EC71F7" w:rsidP="00842333">
      <w:pPr>
        <w:pStyle w:val="ListParagraph"/>
        <w:numPr>
          <w:ilvl w:val="2"/>
          <w:numId w:val="1"/>
        </w:numPr>
        <w:spacing w:before="80"/>
        <w:ind w:left="1145"/>
        <w:jc w:val="both"/>
        <w:rPr>
          <w:bCs/>
          <w:lang w:val="vi-VN"/>
        </w:rPr>
      </w:pPr>
      <w:r w:rsidRPr="004A3327">
        <w:rPr>
          <w:lang w:val="vi-VN"/>
        </w:rPr>
        <w:t>Củng cố</w:t>
      </w:r>
      <w:r w:rsidR="00F9741E" w:rsidRPr="004A3327">
        <w:rPr>
          <w:lang w:val="vi-VN"/>
        </w:rPr>
        <w:t xml:space="preserve"> được các kiến thức lý thuyết đã học về môn tuyển nổi và biết cách thực hiện các thí nghiệm nghiên cứu tuyển nổi.</w:t>
      </w:r>
    </w:p>
    <w:p w:rsidR="00B60C95" w:rsidRPr="004A3327" w:rsidRDefault="008B63F3" w:rsidP="00842333">
      <w:pPr>
        <w:pStyle w:val="ListParagraph"/>
        <w:numPr>
          <w:ilvl w:val="2"/>
          <w:numId w:val="1"/>
        </w:numPr>
        <w:spacing w:before="80"/>
        <w:ind w:left="1145"/>
        <w:jc w:val="both"/>
        <w:rPr>
          <w:bCs/>
          <w:lang w:val="vi-VN"/>
        </w:rPr>
      </w:pPr>
      <w:r w:rsidRPr="004A3327">
        <w:rPr>
          <w:lang w:val="vi-VN"/>
        </w:rPr>
        <w:t>Làm quen kết cấu, cách thức nối điện, lắp đặt can nhiệt cho thiết bị lò điện trở</w:t>
      </w:r>
      <w:r w:rsidR="00EC71F7" w:rsidRPr="004A3327">
        <w:rPr>
          <w:lang w:val="vi-VN"/>
        </w:rPr>
        <w:t xml:space="preserve"> và c</w:t>
      </w:r>
      <w:r w:rsidR="00E83403" w:rsidRPr="004A3327">
        <w:rPr>
          <w:lang w:val="vi-VN"/>
        </w:rPr>
        <w:t>ách thức tiến hành</w:t>
      </w:r>
      <w:r w:rsidRPr="004A3327">
        <w:rPr>
          <w:lang w:val="vi-VN"/>
        </w:rPr>
        <w:t xml:space="preserve"> </w:t>
      </w:r>
      <w:r w:rsidR="00E83403" w:rsidRPr="004A3327">
        <w:rPr>
          <w:lang w:val="vi-VN"/>
        </w:rPr>
        <w:t>thí nghiệm</w:t>
      </w:r>
      <w:r w:rsidRPr="004A3327">
        <w:rPr>
          <w:lang w:val="vi-VN"/>
        </w:rPr>
        <w:t xml:space="preserve"> nghiên cứu</w:t>
      </w:r>
      <w:r w:rsidR="00E83403" w:rsidRPr="004A3327">
        <w:rPr>
          <w:lang w:val="vi-VN"/>
        </w:rPr>
        <w:t xml:space="preserve"> </w:t>
      </w:r>
      <w:r w:rsidR="00C671D3" w:rsidRPr="004A3327">
        <w:rPr>
          <w:lang w:val="vi-VN"/>
        </w:rPr>
        <w:t>thiêu oxy hóa và thiêu sunfat hóa.</w:t>
      </w:r>
    </w:p>
    <w:p w:rsidR="00E9253C" w:rsidRPr="004A3327" w:rsidRDefault="006B1F1C" w:rsidP="00842333">
      <w:pPr>
        <w:pStyle w:val="ListParagraph"/>
        <w:numPr>
          <w:ilvl w:val="2"/>
          <w:numId w:val="1"/>
        </w:numPr>
        <w:spacing w:before="80"/>
        <w:ind w:left="1145"/>
        <w:jc w:val="both"/>
        <w:rPr>
          <w:bCs/>
          <w:lang w:val="vi-VN"/>
        </w:rPr>
      </w:pPr>
      <w:r w:rsidRPr="004A3327">
        <w:rPr>
          <w:lang w:val="vi-VN"/>
        </w:rPr>
        <w:t>Nắm vững kiến thức lý thuyết về hòa tách và biết c</w:t>
      </w:r>
      <w:r w:rsidR="00E83403" w:rsidRPr="004A3327">
        <w:rPr>
          <w:lang w:val="vi-VN"/>
        </w:rPr>
        <w:t xml:space="preserve">ách thức tiến hành thí nghiệm </w:t>
      </w:r>
      <w:r w:rsidR="00C671D3" w:rsidRPr="004A3327">
        <w:rPr>
          <w:lang w:val="vi-VN"/>
        </w:rPr>
        <w:t xml:space="preserve">nghiên cứu </w:t>
      </w:r>
      <w:r w:rsidR="00E83403" w:rsidRPr="004A3327">
        <w:rPr>
          <w:lang w:val="vi-VN"/>
        </w:rPr>
        <w:t>hòa tách.</w:t>
      </w:r>
    </w:p>
    <w:p w:rsidR="004E367D" w:rsidRPr="004A3327" w:rsidRDefault="006B1F1C" w:rsidP="00842333">
      <w:pPr>
        <w:pStyle w:val="ListParagraph"/>
        <w:numPr>
          <w:ilvl w:val="2"/>
          <w:numId w:val="1"/>
        </w:numPr>
        <w:spacing w:before="80"/>
        <w:ind w:left="1145"/>
        <w:jc w:val="both"/>
        <w:rPr>
          <w:bCs/>
          <w:lang w:val="vi-VN"/>
        </w:rPr>
      </w:pPr>
      <w:r w:rsidRPr="004A3327">
        <w:rPr>
          <w:lang w:val="vi-VN"/>
        </w:rPr>
        <w:lastRenderedPageBreak/>
        <w:t xml:space="preserve">Củng cố kiến thức lý thuyết và giúp sinh viên biết cách thức tiến hành thí nghiệm nghiên cứu </w:t>
      </w:r>
      <w:r w:rsidR="008103C3" w:rsidRPr="004A3327">
        <w:rPr>
          <w:lang w:val="vi-VN"/>
        </w:rPr>
        <w:t xml:space="preserve">làm sạch và </w:t>
      </w:r>
      <w:r w:rsidR="004E367D" w:rsidRPr="004A3327">
        <w:rPr>
          <w:lang w:val="vi-VN"/>
        </w:rPr>
        <w:t>thu hồi kim loại từ dung dịch</w:t>
      </w:r>
      <w:r w:rsidRPr="004A3327">
        <w:rPr>
          <w:lang w:val="vi-VN"/>
        </w:rPr>
        <w:t>.</w:t>
      </w:r>
    </w:p>
    <w:p w:rsidR="00E9253C" w:rsidRPr="004A3327" w:rsidRDefault="006B1F1C" w:rsidP="00842333">
      <w:pPr>
        <w:pStyle w:val="ListParagraph"/>
        <w:numPr>
          <w:ilvl w:val="2"/>
          <w:numId w:val="1"/>
        </w:numPr>
        <w:spacing w:before="80"/>
        <w:ind w:left="1145"/>
        <w:jc w:val="both"/>
        <w:rPr>
          <w:bCs/>
          <w:lang w:val="vi-VN"/>
        </w:rPr>
      </w:pPr>
      <w:r w:rsidRPr="004A3327">
        <w:rPr>
          <w:lang w:val="vi-VN"/>
        </w:rPr>
        <w:t xml:space="preserve">Củng cố kiến thức đã học về lý thuyết hỏa luyện và giúp sinh viên biết cách </w:t>
      </w:r>
      <w:r w:rsidR="00E9253C" w:rsidRPr="004A3327">
        <w:rPr>
          <w:lang w:val="vi-VN"/>
        </w:rPr>
        <w:t xml:space="preserve">thức tiến hành thí nghiệm </w:t>
      </w:r>
      <w:r w:rsidRPr="004A3327">
        <w:rPr>
          <w:lang w:val="vi-VN"/>
        </w:rPr>
        <w:t xml:space="preserve">nghiên cứu </w:t>
      </w:r>
      <w:r w:rsidR="00F03E8D" w:rsidRPr="004A3327">
        <w:rPr>
          <w:lang w:val="vi-VN"/>
        </w:rPr>
        <w:t xml:space="preserve">nấu luyện </w:t>
      </w:r>
      <w:r w:rsidR="00E9253C" w:rsidRPr="004A3327">
        <w:rPr>
          <w:lang w:val="vi-VN"/>
        </w:rPr>
        <w:t>kim loại</w:t>
      </w:r>
      <w:r w:rsidR="006C6309" w:rsidRPr="004A3327">
        <w:rPr>
          <w:bCs/>
          <w:lang w:val="vi-VN"/>
        </w:rPr>
        <w:t xml:space="preserve"> từ quặng.</w:t>
      </w:r>
    </w:p>
    <w:p w:rsidR="00744C77" w:rsidRPr="00B03371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B03371">
        <w:rPr>
          <w:b/>
          <w:bCs/>
          <w:lang w:val="vi-VN"/>
        </w:rPr>
        <w:t>Kỹ năng</w:t>
      </w:r>
      <w:r w:rsidR="00BA09EA" w:rsidRPr="00B03371">
        <w:rPr>
          <w:b/>
          <w:bCs/>
          <w:lang w:val="vi-VN"/>
        </w:rPr>
        <w:t xml:space="preserve"> </w:t>
      </w:r>
    </w:p>
    <w:p w:rsidR="00E9253C" w:rsidRPr="004A3327" w:rsidRDefault="00BD408D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4A3327">
        <w:rPr>
          <w:bCs/>
          <w:lang w:val="vi-VN"/>
        </w:rPr>
        <w:t xml:space="preserve"> </w:t>
      </w:r>
      <w:r w:rsidR="00E9253C" w:rsidRPr="004A3327">
        <w:rPr>
          <w:bCs/>
          <w:lang w:val="vi-VN"/>
        </w:rPr>
        <w:t>Chuẩn bị mẫu và thiết bị thí nghiệm</w:t>
      </w:r>
      <w:r w:rsidR="00761BAF" w:rsidRPr="004A3327">
        <w:rPr>
          <w:bCs/>
          <w:lang w:val="vi-VN"/>
        </w:rPr>
        <w:t>.</w:t>
      </w:r>
    </w:p>
    <w:p w:rsidR="00AC4554" w:rsidRPr="004A3327" w:rsidRDefault="00AC4554" w:rsidP="00A52897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993" w:hanging="567"/>
        <w:jc w:val="both"/>
        <w:rPr>
          <w:bCs/>
          <w:lang w:val="vi-VN"/>
        </w:rPr>
      </w:pPr>
      <w:r w:rsidRPr="004A3327">
        <w:rPr>
          <w:bCs/>
          <w:lang w:val="vi-VN"/>
        </w:rPr>
        <w:t>Kỹ năng làm việc theo nhóm: Các nhóm sinh viên phải</w:t>
      </w:r>
      <w:r w:rsidR="00E9253C" w:rsidRPr="004A3327">
        <w:rPr>
          <w:bCs/>
          <w:lang w:val="vi-VN"/>
        </w:rPr>
        <w:t xml:space="preserve"> tự tổ chức phân công nhiệm vụ để</w:t>
      </w:r>
      <w:r w:rsidRPr="004A3327">
        <w:rPr>
          <w:bCs/>
          <w:lang w:val="vi-VN"/>
        </w:rPr>
        <w:t xml:space="preserve"> thực hiện các </w:t>
      </w:r>
      <w:r w:rsidR="00E9253C" w:rsidRPr="004A3327">
        <w:rPr>
          <w:bCs/>
          <w:lang w:val="vi-VN"/>
        </w:rPr>
        <w:t xml:space="preserve">bài thí nghiệm </w:t>
      </w:r>
      <w:r w:rsidRPr="004A3327">
        <w:rPr>
          <w:bCs/>
          <w:lang w:val="vi-VN"/>
        </w:rPr>
        <w:t>dưới sự hướng dẫn của giáo viên.</w:t>
      </w:r>
    </w:p>
    <w:p w:rsidR="00744C77" w:rsidRPr="00334C5F" w:rsidRDefault="00BA09EA" w:rsidP="00E51063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334C5F">
        <w:rPr>
          <w:b/>
          <w:bCs/>
          <w:color w:val="000000"/>
          <w:sz w:val="24"/>
          <w:szCs w:val="24"/>
          <w:lang w:val="vi-VN"/>
        </w:rPr>
        <w:t>T</w:t>
      </w:r>
      <w:r w:rsidR="00744C77" w:rsidRPr="00334C5F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312ACF" w:rsidRPr="00B03371" w:rsidRDefault="00E9253C" w:rsidP="00312ACF">
      <w:pPr>
        <w:spacing w:before="80" w:after="80" w:line="288" w:lineRule="auto"/>
        <w:ind w:firstLine="360"/>
        <w:jc w:val="both"/>
        <w:rPr>
          <w:sz w:val="24"/>
          <w:szCs w:val="24"/>
          <w:lang w:val="vi-VN"/>
        </w:rPr>
      </w:pPr>
      <w:r w:rsidRPr="005C11A0">
        <w:rPr>
          <w:sz w:val="24"/>
          <w:szCs w:val="24"/>
          <w:lang w:val="vi-VN"/>
        </w:rPr>
        <w:t xml:space="preserve">Trong học phần này hướng dẫn sinh viên thực hiện các bài thí nghiệm </w:t>
      </w:r>
      <w:r w:rsidR="00CC74BA" w:rsidRPr="005C11A0">
        <w:rPr>
          <w:sz w:val="24"/>
          <w:szCs w:val="24"/>
          <w:lang w:val="vi-VN"/>
        </w:rPr>
        <w:t xml:space="preserve">để thu hồi kim loại từ nguồn nguyên liệu quặng, tinh quặng hoặc các nguyên liệu khác. Các bài thí nghiệm gồm </w:t>
      </w:r>
      <w:r w:rsidRPr="005C11A0">
        <w:rPr>
          <w:sz w:val="24"/>
          <w:szCs w:val="24"/>
          <w:lang w:val="vi-VN"/>
        </w:rPr>
        <w:t xml:space="preserve">thí nghiệm </w:t>
      </w:r>
      <w:r w:rsidR="00CC74BA" w:rsidRPr="005C11A0">
        <w:rPr>
          <w:sz w:val="24"/>
          <w:szCs w:val="24"/>
          <w:lang w:val="vi-VN"/>
        </w:rPr>
        <w:t xml:space="preserve">nung thiêu chuẩn bị liệu, thí nghiềm </w:t>
      </w:r>
      <w:r w:rsidRPr="005C11A0">
        <w:rPr>
          <w:sz w:val="24"/>
          <w:szCs w:val="24"/>
          <w:lang w:val="vi-VN"/>
        </w:rPr>
        <w:t>hòa tách</w:t>
      </w:r>
      <w:r w:rsidR="0044013C" w:rsidRPr="005C11A0">
        <w:rPr>
          <w:sz w:val="24"/>
          <w:szCs w:val="24"/>
          <w:lang w:val="vi-VN"/>
        </w:rPr>
        <w:t>, thí nghiệm thu hồi kim loại từ dung dịch</w:t>
      </w:r>
      <w:r w:rsidRPr="005C11A0">
        <w:rPr>
          <w:sz w:val="24"/>
          <w:szCs w:val="24"/>
          <w:lang w:val="vi-VN"/>
        </w:rPr>
        <w:t xml:space="preserve">, thí nghiệm </w:t>
      </w:r>
      <w:r w:rsidR="00CC74BA" w:rsidRPr="005C11A0">
        <w:rPr>
          <w:sz w:val="24"/>
          <w:szCs w:val="24"/>
          <w:lang w:val="vi-VN"/>
        </w:rPr>
        <w:t>nấu luyện kim loại</w:t>
      </w:r>
      <w:r w:rsidR="00312ACF" w:rsidRPr="00B03371">
        <w:rPr>
          <w:sz w:val="24"/>
          <w:szCs w:val="24"/>
          <w:lang w:val="vi-VN"/>
        </w:rPr>
        <w:t>.</w:t>
      </w:r>
    </w:p>
    <w:p w:rsidR="00296F71" w:rsidRPr="00334C5F" w:rsidRDefault="009540AF" w:rsidP="00E51063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334C5F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B03371" w:rsidRDefault="00BA7C39" w:rsidP="002C7B6B">
      <w:pPr>
        <w:pStyle w:val="ListParagraph"/>
        <w:spacing w:before="120" w:after="120"/>
        <w:jc w:val="center"/>
        <w:rPr>
          <w:b/>
          <w:bCs/>
          <w:lang w:val="nl-NL"/>
        </w:rPr>
      </w:pPr>
      <w:r w:rsidRPr="00B03371">
        <w:rPr>
          <w:b/>
          <w:bCs/>
          <w:lang w:val="nl-NL"/>
        </w:rPr>
        <w:t>Bảng 1</w:t>
      </w:r>
      <w:r w:rsidR="004A21C9" w:rsidRPr="00B03371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"/>
        <w:gridCol w:w="4683"/>
        <w:gridCol w:w="992"/>
        <w:gridCol w:w="1979"/>
      </w:tblGrid>
      <w:tr w:rsidR="001265BC" w:rsidRPr="00B03371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B03371" w:rsidRDefault="001265BC" w:rsidP="006A2EFA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B03371">
              <w:rPr>
                <w:b/>
                <w:bCs/>
              </w:rPr>
              <w:t>6.1. Lý thuyết</w:t>
            </w:r>
            <w:r w:rsidR="00A03C41" w:rsidRPr="00B03371">
              <w:rPr>
                <w:b/>
                <w:bCs/>
              </w:rPr>
              <w:t xml:space="preserve"> (</w:t>
            </w:r>
            <w:r w:rsidR="00023B73" w:rsidRPr="00B03371">
              <w:rPr>
                <w:b/>
                <w:bCs/>
              </w:rPr>
              <w:t xml:space="preserve"> </w:t>
            </w:r>
            <w:r w:rsidR="006A2EFA" w:rsidRPr="00B03371">
              <w:rPr>
                <w:b/>
                <w:bCs/>
              </w:rPr>
              <w:t>0</w:t>
            </w:r>
            <w:r w:rsidR="00573FF2" w:rsidRPr="00B03371">
              <w:rPr>
                <w:b/>
                <w:bCs/>
              </w:rPr>
              <w:t xml:space="preserve"> </w:t>
            </w:r>
            <w:r w:rsidR="00A03C41" w:rsidRPr="00B03371">
              <w:rPr>
                <w:b/>
                <w:bCs/>
              </w:rPr>
              <w:t>tiết)</w:t>
            </w:r>
          </w:p>
        </w:tc>
      </w:tr>
      <w:tr w:rsidR="00095A1D" w:rsidRPr="00B03371" w:rsidTr="00636AA3">
        <w:trPr>
          <w:trHeight w:val="572"/>
        </w:trPr>
        <w:tc>
          <w:tcPr>
            <w:tcW w:w="1384" w:type="dxa"/>
            <w:tcBorders>
              <w:top w:val="single" w:sz="4" w:space="0" w:color="auto"/>
            </w:tcBorders>
          </w:tcPr>
          <w:p w:rsidR="003B73BB" w:rsidRPr="00B03371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B03371">
              <w:rPr>
                <w:b/>
                <w:bCs/>
                <w:i/>
              </w:rPr>
              <w:t>Đề mục</w:t>
            </w:r>
          </w:p>
        </w:tc>
        <w:tc>
          <w:tcPr>
            <w:tcW w:w="4707" w:type="dxa"/>
            <w:gridSpan w:val="2"/>
            <w:tcBorders>
              <w:top w:val="single" w:sz="4" w:space="0" w:color="auto"/>
            </w:tcBorders>
          </w:tcPr>
          <w:p w:rsidR="003B73BB" w:rsidRPr="00B03371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03371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B03371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03371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B03371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03371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FE60F2" w:rsidRPr="00B03371" w:rsidTr="008055EE">
        <w:trPr>
          <w:trHeight w:val="472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E91F56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B03371">
              <w:rPr>
                <w:b/>
                <w:bCs/>
              </w:rPr>
              <w:t>Chương 1</w:t>
            </w:r>
          </w:p>
        </w:tc>
        <w:tc>
          <w:tcPr>
            <w:tcW w:w="4707" w:type="dxa"/>
            <w:gridSpan w:val="2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E91F56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B03371">
              <w:rPr>
                <w:b/>
                <w:sz w:val="24"/>
                <w:szCs w:val="24"/>
              </w:rPr>
              <w:t>THÍ NGHIỆM TUYỂN NỔI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8055EE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0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  <w:lang w:val="vi-VN"/>
              </w:rPr>
              <w:t>4.1.</w:t>
            </w:r>
            <w:r w:rsidRPr="00B03371">
              <w:rPr>
                <w:bCs/>
              </w:rPr>
              <w:t>1</w:t>
            </w:r>
          </w:p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4.2.1</w:t>
            </w:r>
          </w:p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4.2.2</w:t>
            </w:r>
          </w:p>
        </w:tc>
      </w:tr>
      <w:tr w:rsidR="00FE60F2" w:rsidRPr="00B03371" w:rsidTr="00115D7B">
        <w:trPr>
          <w:trHeight w:val="243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1.1</w:t>
            </w:r>
          </w:p>
        </w:tc>
        <w:tc>
          <w:tcPr>
            <w:tcW w:w="4707" w:type="dxa"/>
            <w:gridSpan w:val="2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D0064B">
            <w:pPr>
              <w:pStyle w:val="ListParagraph"/>
              <w:ind w:left="0"/>
              <w:jc w:val="both"/>
              <w:rPr>
                <w:bCs/>
              </w:rPr>
            </w:pPr>
            <w:r w:rsidRPr="00B03371">
              <w:t>Mục đích thí nghiệm</w:t>
            </w:r>
          </w:p>
        </w:tc>
        <w:tc>
          <w:tcPr>
            <w:tcW w:w="992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979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Cs/>
                <w:i/>
                <w:lang w:val="vi-VN"/>
              </w:rPr>
            </w:pPr>
          </w:p>
        </w:tc>
      </w:tr>
      <w:tr w:rsidR="00FE60F2" w:rsidRPr="00B03371" w:rsidTr="00E91F56">
        <w:trPr>
          <w:trHeight w:val="276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1.2</w:t>
            </w:r>
          </w:p>
        </w:tc>
        <w:tc>
          <w:tcPr>
            <w:tcW w:w="4707" w:type="dxa"/>
            <w:gridSpan w:val="2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D0064B">
            <w:pPr>
              <w:pStyle w:val="ListParagraph"/>
              <w:ind w:left="0"/>
              <w:jc w:val="both"/>
              <w:rPr>
                <w:bCs/>
              </w:rPr>
            </w:pPr>
            <w:r w:rsidRPr="00B03371">
              <w:t>Dụng cụ thí nghiệm và mẫu thí nghiệm</w:t>
            </w:r>
          </w:p>
        </w:tc>
        <w:tc>
          <w:tcPr>
            <w:tcW w:w="992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979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Cs/>
                <w:i/>
                <w:lang w:val="vi-VN"/>
              </w:rPr>
            </w:pPr>
          </w:p>
        </w:tc>
      </w:tr>
      <w:tr w:rsidR="00FE60F2" w:rsidRPr="00B03371" w:rsidTr="00E91F56">
        <w:trPr>
          <w:trHeight w:val="267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1.3</w:t>
            </w:r>
          </w:p>
        </w:tc>
        <w:tc>
          <w:tcPr>
            <w:tcW w:w="4707" w:type="dxa"/>
            <w:gridSpan w:val="2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AD4522">
            <w:pPr>
              <w:pStyle w:val="ListParagraph"/>
              <w:ind w:left="0"/>
              <w:jc w:val="both"/>
            </w:pPr>
            <w:r w:rsidRPr="00B03371">
              <w:t>Thiết bị tuyển nổi và quy trình vận hành</w:t>
            </w:r>
          </w:p>
        </w:tc>
        <w:tc>
          <w:tcPr>
            <w:tcW w:w="992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979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Cs/>
                <w:i/>
                <w:lang w:val="vi-VN"/>
              </w:rPr>
            </w:pPr>
          </w:p>
        </w:tc>
      </w:tr>
      <w:tr w:rsidR="00FE60F2" w:rsidRPr="00B03371" w:rsidTr="00E91F56">
        <w:trPr>
          <w:trHeight w:val="267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1.4</w:t>
            </w:r>
          </w:p>
        </w:tc>
        <w:tc>
          <w:tcPr>
            <w:tcW w:w="4707" w:type="dxa"/>
            <w:gridSpan w:val="2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D0064B">
            <w:pPr>
              <w:pStyle w:val="ListParagraph"/>
              <w:ind w:left="0"/>
              <w:jc w:val="both"/>
            </w:pPr>
            <w:r w:rsidRPr="00B03371">
              <w:t>Trình tự tiến hành thí nghiệm</w:t>
            </w:r>
          </w:p>
        </w:tc>
        <w:tc>
          <w:tcPr>
            <w:tcW w:w="992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979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Cs/>
                <w:i/>
                <w:lang w:val="vi-VN"/>
              </w:rPr>
            </w:pPr>
          </w:p>
        </w:tc>
      </w:tr>
      <w:tr w:rsidR="00FE60F2" w:rsidRPr="00B03371" w:rsidTr="00E91F56">
        <w:trPr>
          <w:trHeight w:val="267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1.5</w:t>
            </w:r>
          </w:p>
        </w:tc>
        <w:tc>
          <w:tcPr>
            <w:tcW w:w="4707" w:type="dxa"/>
            <w:gridSpan w:val="2"/>
            <w:tcBorders>
              <w:top w:val="single" w:sz="4" w:space="0" w:color="auto"/>
            </w:tcBorders>
            <w:vAlign w:val="center"/>
          </w:tcPr>
          <w:p w:rsidR="00FE60F2" w:rsidRPr="00B03371" w:rsidRDefault="00FE60F2" w:rsidP="00D0064B">
            <w:pPr>
              <w:pStyle w:val="ListParagraph"/>
              <w:ind w:left="0"/>
              <w:jc w:val="both"/>
            </w:pPr>
            <w:r w:rsidRPr="00B03371">
              <w:t>Biểu diễn kết quả thí nghiệm</w:t>
            </w:r>
          </w:p>
        </w:tc>
        <w:tc>
          <w:tcPr>
            <w:tcW w:w="992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979" w:type="dxa"/>
            <w:vMerge/>
          </w:tcPr>
          <w:p w:rsidR="00FE60F2" w:rsidRPr="00B03371" w:rsidRDefault="00FE60F2" w:rsidP="00CB02D9">
            <w:pPr>
              <w:pStyle w:val="ListParagraph"/>
              <w:ind w:left="0"/>
              <w:jc w:val="center"/>
              <w:rPr>
                <w:bCs/>
                <w:i/>
                <w:lang w:val="vi-VN"/>
              </w:rPr>
            </w:pPr>
          </w:p>
        </w:tc>
      </w:tr>
      <w:tr w:rsidR="006B47BB" w:rsidRPr="00B03371" w:rsidTr="00E91F56">
        <w:trPr>
          <w:trHeight w:val="412"/>
        </w:trPr>
        <w:tc>
          <w:tcPr>
            <w:tcW w:w="1384" w:type="dxa"/>
            <w:vAlign w:val="center"/>
          </w:tcPr>
          <w:p w:rsidR="006B47BB" w:rsidRPr="00B03371" w:rsidRDefault="00D84587" w:rsidP="00E91F5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03371">
              <w:rPr>
                <w:b/>
                <w:bCs/>
              </w:rPr>
              <w:t>Chương 2</w:t>
            </w:r>
          </w:p>
        </w:tc>
        <w:tc>
          <w:tcPr>
            <w:tcW w:w="4707" w:type="dxa"/>
            <w:gridSpan w:val="2"/>
            <w:vAlign w:val="center"/>
          </w:tcPr>
          <w:p w:rsidR="006B47BB" w:rsidRPr="00B03371" w:rsidRDefault="00D84587" w:rsidP="00E91F56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B03371">
              <w:rPr>
                <w:b/>
              </w:rPr>
              <w:t>THÍ NGHIỆM THIÊU OXY HÓA</w:t>
            </w:r>
          </w:p>
        </w:tc>
        <w:tc>
          <w:tcPr>
            <w:tcW w:w="992" w:type="dxa"/>
            <w:vMerge w:val="restart"/>
            <w:vAlign w:val="center"/>
          </w:tcPr>
          <w:p w:rsidR="006B47BB" w:rsidRPr="00B03371" w:rsidRDefault="008055EE" w:rsidP="008C47E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0</w:t>
            </w:r>
          </w:p>
        </w:tc>
        <w:tc>
          <w:tcPr>
            <w:tcW w:w="1979" w:type="dxa"/>
            <w:vMerge w:val="restart"/>
            <w:vAlign w:val="center"/>
          </w:tcPr>
          <w:p w:rsidR="006B47BB" w:rsidRPr="00B03371" w:rsidRDefault="006B47BB" w:rsidP="00200F6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  <w:lang w:val="vi-VN"/>
              </w:rPr>
              <w:t>4.1.</w:t>
            </w:r>
            <w:r w:rsidR="00743E2E" w:rsidRPr="00B03371">
              <w:rPr>
                <w:bCs/>
              </w:rPr>
              <w:t>2</w:t>
            </w:r>
          </w:p>
          <w:p w:rsidR="00E83403" w:rsidRPr="00B03371" w:rsidRDefault="00E83403" w:rsidP="00200F6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4.2.1</w:t>
            </w:r>
          </w:p>
          <w:p w:rsidR="007A6C56" w:rsidRPr="00B03371" w:rsidRDefault="00E83403" w:rsidP="00E83403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4.2.2</w:t>
            </w:r>
          </w:p>
        </w:tc>
      </w:tr>
      <w:tr w:rsidR="006B47BB" w:rsidRPr="00B03371" w:rsidTr="00C9222E">
        <w:tc>
          <w:tcPr>
            <w:tcW w:w="1384" w:type="dxa"/>
            <w:vAlign w:val="center"/>
          </w:tcPr>
          <w:p w:rsidR="006B47BB" w:rsidRPr="00B03371" w:rsidRDefault="00D84587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2</w:t>
            </w:r>
            <w:r w:rsidR="006B47BB" w:rsidRPr="00B03371">
              <w:rPr>
                <w:bCs/>
                <w:lang w:val="vi-VN"/>
              </w:rPr>
              <w:t>.1</w:t>
            </w:r>
          </w:p>
        </w:tc>
        <w:tc>
          <w:tcPr>
            <w:tcW w:w="4707" w:type="dxa"/>
            <w:gridSpan w:val="2"/>
            <w:vAlign w:val="center"/>
          </w:tcPr>
          <w:p w:rsidR="006B47BB" w:rsidRPr="00B03371" w:rsidRDefault="008C47E6" w:rsidP="00E91F56">
            <w:pPr>
              <w:pStyle w:val="ListParagraph"/>
              <w:ind w:left="0"/>
              <w:jc w:val="both"/>
              <w:rPr>
                <w:bCs/>
              </w:rPr>
            </w:pPr>
            <w:r w:rsidRPr="00B03371">
              <w:t>Mục đích thí nghiệm</w:t>
            </w:r>
          </w:p>
        </w:tc>
        <w:tc>
          <w:tcPr>
            <w:tcW w:w="992" w:type="dxa"/>
            <w:vMerge/>
            <w:vAlign w:val="center"/>
          </w:tcPr>
          <w:p w:rsidR="006B47BB" w:rsidRPr="00B03371" w:rsidRDefault="006B47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6B47BB" w:rsidRPr="00B03371" w:rsidRDefault="006B47BB" w:rsidP="007D387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B47BB" w:rsidRPr="00B03371" w:rsidTr="00C9222E">
        <w:tc>
          <w:tcPr>
            <w:tcW w:w="1384" w:type="dxa"/>
            <w:vAlign w:val="center"/>
          </w:tcPr>
          <w:p w:rsidR="006B47BB" w:rsidRPr="00B03371" w:rsidRDefault="00D84587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2</w:t>
            </w:r>
            <w:r w:rsidR="006B47BB" w:rsidRPr="00B03371">
              <w:rPr>
                <w:bCs/>
                <w:lang w:val="vi-VN"/>
              </w:rPr>
              <w:t>.2</w:t>
            </w:r>
          </w:p>
        </w:tc>
        <w:tc>
          <w:tcPr>
            <w:tcW w:w="4707" w:type="dxa"/>
            <w:gridSpan w:val="2"/>
            <w:vAlign w:val="center"/>
          </w:tcPr>
          <w:p w:rsidR="006B47BB" w:rsidRPr="00B03371" w:rsidRDefault="008C47E6" w:rsidP="00E91F56">
            <w:pPr>
              <w:pStyle w:val="ListParagraph"/>
              <w:ind w:left="0"/>
              <w:jc w:val="both"/>
              <w:rPr>
                <w:bCs/>
              </w:rPr>
            </w:pPr>
            <w:r w:rsidRPr="00B03371">
              <w:t>Dụng cụ thí nghiệm và mẫu thí nghiệm</w:t>
            </w:r>
          </w:p>
        </w:tc>
        <w:tc>
          <w:tcPr>
            <w:tcW w:w="992" w:type="dxa"/>
            <w:vMerge/>
            <w:vAlign w:val="center"/>
          </w:tcPr>
          <w:p w:rsidR="006B47BB" w:rsidRPr="00B03371" w:rsidRDefault="006B47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6B47BB" w:rsidRPr="00B03371" w:rsidRDefault="006B47BB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B47BB" w:rsidRPr="00B03371" w:rsidTr="00C9222E">
        <w:tc>
          <w:tcPr>
            <w:tcW w:w="1384" w:type="dxa"/>
            <w:vAlign w:val="center"/>
          </w:tcPr>
          <w:p w:rsidR="006B47BB" w:rsidRPr="00B03371" w:rsidRDefault="00D84587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2</w:t>
            </w:r>
            <w:r w:rsidR="006B47BB" w:rsidRPr="00B03371">
              <w:rPr>
                <w:bCs/>
              </w:rPr>
              <w:t>.3</w:t>
            </w:r>
          </w:p>
        </w:tc>
        <w:tc>
          <w:tcPr>
            <w:tcW w:w="4707" w:type="dxa"/>
            <w:gridSpan w:val="2"/>
            <w:vAlign w:val="center"/>
          </w:tcPr>
          <w:p w:rsidR="006B47BB" w:rsidRPr="00B03371" w:rsidRDefault="00F03E8D" w:rsidP="00E91F56">
            <w:pPr>
              <w:pStyle w:val="ListParagraph"/>
              <w:ind w:left="0"/>
              <w:jc w:val="both"/>
            </w:pPr>
            <w:r w:rsidRPr="00B03371">
              <w:t xml:space="preserve">Thiết bị thiêu và </w:t>
            </w:r>
            <w:r w:rsidR="00573FF2" w:rsidRPr="00B03371">
              <w:t>quy trình vận hành</w:t>
            </w:r>
          </w:p>
        </w:tc>
        <w:tc>
          <w:tcPr>
            <w:tcW w:w="992" w:type="dxa"/>
            <w:vMerge/>
            <w:vAlign w:val="center"/>
          </w:tcPr>
          <w:p w:rsidR="006B47BB" w:rsidRPr="00B03371" w:rsidRDefault="006B47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6B47BB" w:rsidRPr="00B03371" w:rsidRDefault="006B47BB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B47BB" w:rsidRPr="00B03371" w:rsidTr="00C9222E">
        <w:tc>
          <w:tcPr>
            <w:tcW w:w="1384" w:type="dxa"/>
            <w:vAlign w:val="center"/>
          </w:tcPr>
          <w:p w:rsidR="006B47BB" w:rsidRPr="00B03371" w:rsidRDefault="00D84587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2</w:t>
            </w:r>
            <w:r w:rsidR="006B47BB" w:rsidRPr="00B03371">
              <w:rPr>
                <w:bCs/>
              </w:rPr>
              <w:t>.4</w:t>
            </w:r>
          </w:p>
        </w:tc>
        <w:tc>
          <w:tcPr>
            <w:tcW w:w="4707" w:type="dxa"/>
            <w:gridSpan w:val="2"/>
            <w:vAlign w:val="center"/>
          </w:tcPr>
          <w:p w:rsidR="006B47BB" w:rsidRPr="00B03371" w:rsidRDefault="008C47E6" w:rsidP="00E91F56">
            <w:pPr>
              <w:pStyle w:val="ListParagraph"/>
              <w:ind w:left="0"/>
              <w:jc w:val="both"/>
            </w:pPr>
            <w:r w:rsidRPr="00B03371">
              <w:t>Trình tự tiến hành thí nghiệm</w:t>
            </w:r>
          </w:p>
        </w:tc>
        <w:tc>
          <w:tcPr>
            <w:tcW w:w="992" w:type="dxa"/>
            <w:vMerge/>
            <w:vAlign w:val="center"/>
          </w:tcPr>
          <w:p w:rsidR="006B47BB" w:rsidRPr="00B03371" w:rsidRDefault="006B47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6B47BB" w:rsidRPr="00B03371" w:rsidRDefault="006B47BB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B47BB" w:rsidRPr="00B03371" w:rsidTr="00C9222E">
        <w:tc>
          <w:tcPr>
            <w:tcW w:w="1384" w:type="dxa"/>
            <w:vAlign w:val="center"/>
          </w:tcPr>
          <w:p w:rsidR="006B47BB" w:rsidRPr="00B03371" w:rsidRDefault="00D84587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2</w:t>
            </w:r>
            <w:r w:rsidR="006B47BB" w:rsidRPr="00B03371">
              <w:rPr>
                <w:bCs/>
              </w:rPr>
              <w:t>.5</w:t>
            </w:r>
          </w:p>
        </w:tc>
        <w:tc>
          <w:tcPr>
            <w:tcW w:w="4707" w:type="dxa"/>
            <w:gridSpan w:val="2"/>
            <w:vAlign w:val="center"/>
          </w:tcPr>
          <w:p w:rsidR="006B47BB" w:rsidRPr="00B03371" w:rsidRDefault="008C47E6" w:rsidP="00E91F56">
            <w:pPr>
              <w:pStyle w:val="ListParagraph"/>
              <w:ind w:left="0"/>
              <w:jc w:val="both"/>
            </w:pPr>
            <w:r w:rsidRPr="00B03371">
              <w:t>Biểu diễn kết quả thí nghiệm</w:t>
            </w:r>
          </w:p>
        </w:tc>
        <w:tc>
          <w:tcPr>
            <w:tcW w:w="992" w:type="dxa"/>
            <w:vMerge/>
            <w:vAlign w:val="center"/>
          </w:tcPr>
          <w:p w:rsidR="006B47BB" w:rsidRPr="00B03371" w:rsidRDefault="006B47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6B47BB" w:rsidRPr="00B03371" w:rsidRDefault="006B47BB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C47E6" w:rsidRPr="00B03371" w:rsidTr="00E91F56">
        <w:trPr>
          <w:trHeight w:val="411"/>
        </w:trPr>
        <w:tc>
          <w:tcPr>
            <w:tcW w:w="1384" w:type="dxa"/>
            <w:vAlign w:val="center"/>
          </w:tcPr>
          <w:p w:rsidR="008C47E6" w:rsidRPr="00B03371" w:rsidRDefault="00743E2E" w:rsidP="00E91F5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03371">
              <w:rPr>
                <w:b/>
                <w:bCs/>
              </w:rPr>
              <w:t>Chương 3</w:t>
            </w:r>
          </w:p>
        </w:tc>
        <w:tc>
          <w:tcPr>
            <w:tcW w:w="4707" w:type="dxa"/>
            <w:gridSpan w:val="2"/>
            <w:vAlign w:val="center"/>
          </w:tcPr>
          <w:p w:rsidR="008C47E6" w:rsidRPr="00B03371" w:rsidRDefault="00743E2E" w:rsidP="006373AF">
            <w:pPr>
              <w:pStyle w:val="ListParagraph"/>
              <w:ind w:left="0"/>
              <w:jc w:val="both"/>
              <w:rPr>
                <w:bCs/>
              </w:rPr>
            </w:pPr>
            <w:r w:rsidRPr="00B03371">
              <w:rPr>
                <w:b/>
              </w:rPr>
              <w:t xml:space="preserve">THÍ NGHIỆM </w:t>
            </w:r>
            <w:r w:rsidR="006373AF" w:rsidRPr="00B03371">
              <w:rPr>
                <w:b/>
              </w:rPr>
              <w:t>THỦY LUYỆN</w:t>
            </w:r>
          </w:p>
        </w:tc>
        <w:tc>
          <w:tcPr>
            <w:tcW w:w="992" w:type="dxa"/>
            <w:vMerge w:val="restart"/>
            <w:vAlign w:val="center"/>
          </w:tcPr>
          <w:p w:rsidR="008C47E6" w:rsidRPr="00B03371" w:rsidRDefault="008055EE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03371">
              <w:rPr>
                <w:b/>
                <w:bCs/>
              </w:rPr>
              <w:t>0</w:t>
            </w:r>
          </w:p>
        </w:tc>
        <w:tc>
          <w:tcPr>
            <w:tcW w:w="1979" w:type="dxa"/>
            <w:vMerge w:val="restart"/>
            <w:vAlign w:val="center"/>
          </w:tcPr>
          <w:p w:rsidR="008C47E6" w:rsidRPr="00B03371" w:rsidRDefault="008C47E6" w:rsidP="00AC4554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4.1.</w:t>
            </w:r>
            <w:r w:rsidR="00743E2E" w:rsidRPr="00B03371">
              <w:rPr>
                <w:bCs/>
              </w:rPr>
              <w:t>3</w:t>
            </w:r>
          </w:p>
          <w:p w:rsidR="006373AF" w:rsidRPr="00B03371" w:rsidRDefault="006373AF" w:rsidP="00AC4554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4.1.4</w:t>
            </w:r>
          </w:p>
          <w:p w:rsidR="00E83403" w:rsidRPr="00B03371" w:rsidRDefault="00E83403" w:rsidP="00E83403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4.2.1</w:t>
            </w:r>
          </w:p>
          <w:p w:rsidR="008C47E6" w:rsidRPr="00B03371" w:rsidRDefault="00E83403" w:rsidP="00E83403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4.2.2</w:t>
            </w:r>
          </w:p>
        </w:tc>
      </w:tr>
      <w:tr w:rsidR="008C47E6" w:rsidRPr="00B03371" w:rsidTr="00C9222E">
        <w:tc>
          <w:tcPr>
            <w:tcW w:w="1384" w:type="dxa"/>
            <w:vAlign w:val="center"/>
          </w:tcPr>
          <w:p w:rsidR="008C47E6" w:rsidRPr="00B03371" w:rsidRDefault="009809C8" w:rsidP="00E91F5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03371">
              <w:rPr>
                <w:bCs/>
              </w:rPr>
              <w:t>3</w:t>
            </w:r>
            <w:r w:rsidR="008C47E6" w:rsidRPr="00B03371">
              <w:rPr>
                <w:bCs/>
                <w:lang w:val="vi-VN"/>
              </w:rPr>
              <w:t>.1</w:t>
            </w:r>
          </w:p>
        </w:tc>
        <w:tc>
          <w:tcPr>
            <w:tcW w:w="4707" w:type="dxa"/>
            <w:gridSpan w:val="2"/>
            <w:vAlign w:val="center"/>
          </w:tcPr>
          <w:p w:rsidR="008C47E6" w:rsidRPr="00B03371" w:rsidRDefault="008C47E6" w:rsidP="00E91F56">
            <w:pPr>
              <w:pStyle w:val="ListParagraph"/>
              <w:ind w:left="0"/>
              <w:jc w:val="both"/>
              <w:rPr>
                <w:bCs/>
              </w:rPr>
            </w:pPr>
            <w:r w:rsidRPr="00B03371">
              <w:t>Mục đích thí nghiệm</w:t>
            </w:r>
          </w:p>
        </w:tc>
        <w:tc>
          <w:tcPr>
            <w:tcW w:w="992" w:type="dxa"/>
            <w:vMerge/>
            <w:vAlign w:val="center"/>
          </w:tcPr>
          <w:p w:rsidR="008C47E6" w:rsidRPr="00B03371" w:rsidRDefault="008C47E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8C47E6" w:rsidRPr="00B03371" w:rsidRDefault="008C47E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C47E6" w:rsidRPr="005C11A0" w:rsidTr="00115D7B">
        <w:trPr>
          <w:trHeight w:val="251"/>
        </w:trPr>
        <w:tc>
          <w:tcPr>
            <w:tcW w:w="1384" w:type="dxa"/>
            <w:vAlign w:val="center"/>
          </w:tcPr>
          <w:p w:rsidR="008C47E6" w:rsidRPr="00B03371" w:rsidRDefault="009809C8" w:rsidP="00E91F5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03371">
              <w:rPr>
                <w:bCs/>
              </w:rPr>
              <w:t>3</w:t>
            </w:r>
            <w:r w:rsidR="008C47E6" w:rsidRPr="00B03371">
              <w:rPr>
                <w:bCs/>
                <w:lang w:val="vi-VN"/>
              </w:rPr>
              <w:t>.2</w:t>
            </w:r>
          </w:p>
        </w:tc>
        <w:tc>
          <w:tcPr>
            <w:tcW w:w="4707" w:type="dxa"/>
            <w:gridSpan w:val="2"/>
            <w:vAlign w:val="center"/>
          </w:tcPr>
          <w:p w:rsidR="008C47E6" w:rsidRPr="004A3327" w:rsidRDefault="008C47E6" w:rsidP="00E91F56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4A3327">
              <w:rPr>
                <w:lang w:val="vi-VN"/>
              </w:rPr>
              <w:t>Dụng cụ thí nghiệm và mẫu thí nghiệm</w:t>
            </w:r>
          </w:p>
        </w:tc>
        <w:tc>
          <w:tcPr>
            <w:tcW w:w="992" w:type="dxa"/>
            <w:vMerge/>
            <w:vAlign w:val="center"/>
          </w:tcPr>
          <w:p w:rsidR="008C47E6" w:rsidRPr="004A3327" w:rsidRDefault="008C47E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:rsidR="008C47E6" w:rsidRPr="004A3327" w:rsidRDefault="008C47E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C47E6" w:rsidRPr="00B03371" w:rsidTr="00E91F56">
        <w:trPr>
          <w:trHeight w:val="313"/>
        </w:trPr>
        <w:tc>
          <w:tcPr>
            <w:tcW w:w="1384" w:type="dxa"/>
            <w:vAlign w:val="center"/>
          </w:tcPr>
          <w:p w:rsidR="008C47E6" w:rsidRPr="00B03371" w:rsidRDefault="009809C8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3</w:t>
            </w:r>
            <w:r w:rsidR="008C47E6" w:rsidRPr="00B03371">
              <w:rPr>
                <w:bCs/>
              </w:rPr>
              <w:t>.3</w:t>
            </w:r>
          </w:p>
        </w:tc>
        <w:tc>
          <w:tcPr>
            <w:tcW w:w="4707" w:type="dxa"/>
            <w:gridSpan w:val="2"/>
            <w:vAlign w:val="center"/>
          </w:tcPr>
          <w:p w:rsidR="008C47E6" w:rsidRPr="00B03371" w:rsidRDefault="006373AF" w:rsidP="006373AF">
            <w:pPr>
              <w:pStyle w:val="ListParagraph"/>
              <w:ind w:left="0"/>
              <w:jc w:val="both"/>
            </w:pPr>
            <w:r w:rsidRPr="00B03371">
              <w:t>Phương pháp, t</w:t>
            </w:r>
            <w:r w:rsidR="00573FF2" w:rsidRPr="00B03371">
              <w:t>hiết bị và quy trình vận hành</w:t>
            </w:r>
          </w:p>
        </w:tc>
        <w:tc>
          <w:tcPr>
            <w:tcW w:w="992" w:type="dxa"/>
            <w:vMerge/>
            <w:vAlign w:val="center"/>
          </w:tcPr>
          <w:p w:rsidR="008C47E6" w:rsidRPr="00B03371" w:rsidRDefault="008C47E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8C47E6" w:rsidRPr="00B03371" w:rsidRDefault="008C47E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C47E6" w:rsidRPr="00B03371" w:rsidTr="00115D7B">
        <w:trPr>
          <w:trHeight w:val="217"/>
        </w:trPr>
        <w:tc>
          <w:tcPr>
            <w:tcW w:w="1384" w:type="dxa"/>
            <w:vAlign w:val="center"/>
          </w:tcPr>
          <w:p w:rsidR="008C47E6" w:rsidRPr="00B03371" w:rsidRDefault="009809C8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3</w:t>
            </w:r>
            <w:r w:rsidR="008C47E6" w:rsidRPr="00B03371">
              <w:rPr>
                <w:bCs/>
              </w:rPr>
              <w:t>.4</w:t>
            </w:r>
          </w:p>
        </w:tc>
        <w:tc>
          <w:tcPr>
            <w:tcW w:w="4707" w:type="dxa"/>
            <w:gridSpan w:val="2"/>
            <w:vAlign w:val="center"/>
          </w:tcPr>
          <w:p w:rsidR="008C47E6" w:rsidRPr="00B03371" w:rsidRDefault="008C47E6" w:rsidP="00E91F56">
            <w:pPr>
              <w:pStyle w:val="ListParagraph"/>
              <w:ind w:left="0"/>
              <w:jc w:val="both"/>
            </w:pPr>
            <w:r w:rsidRPr="00B03371">
              <w:t>Trình tự tiến hành thí nghiệm</w:t>
            </w:r>
          </w:p>
        </w:tc>
        <w:tc>
          <w:tcPr>
            <w:tcW w:w="992" w:type="dxa"/>
            <w:vMerge/>
            <w:vAlign w:val="center"/>
          </w:tcPr>
          <w:p w:rsidR="008C47E6" w:rsidRPr="00B03371" w:rsidRDefault="008C47E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8C47E6" w:rsidRPr="00B03371" w:rsidRDefault="008C47E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C47E6" w:rsidRPr="00B03371" w:rsidTr="00115D7B">
        <w:trPr>
          <w:trHeight w:val="220"/>
        </w:trPr>
        <w:tc>
          <w:tcPr>
            <w:tcW w:w="1384" w:type="dxa"/>
            <w:vAlign w:val="center"/>
          </w:tcPr>
          <w:p w:rsidR="008C47E6" w:rsidRPr="00B03371" w:rsidRDefault="009809C8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3</w:t>
            </w:r>
            <w:r w:rsidR="008C47E6" w:rsidRPr="00B03371">
              <w:rPr>
                <w:bCs/>
              </w:rPr>
              <w:t>.5</w:t>
            </w:r>
          </w:p>
        </w:tc>
        <w:tc>
          <w:tcPr>
            <w:tcW w:w="4707" w:type="dxa"/>
            <w:gridSpan w:val="2"/>
            <w:vAlign w:val="center"/>
          </w:tcPr>
          <w:p w:rsidR="008C47E6" w:rsidRPr="00B03371" w:rsidRDefault="008C47E6" w:rsidP="00E91F56">
            <w:pPr>
              <w:pStyle w:val="ListParagraph"/>
              <w:ind w:left="0"/>
              <w:jc w:val="both"/>
            </w:pPr>
            <w:r w:rsidRPr="00B03371">
              <w:t>Biểu diễn kết quả thí nghiệm</w:t>
            </w:r>
          </w:p>
        </w:tc>
        <w:tc>
          <w:tcPr>
            <w:tcW w:w="992" w:type="dxa"/>
            <w:vMerge/>
            <w:vAlign w:val="center"/>
          </w:tcPr>
          <w:p w:rsidR="008C47E6" w:rsidRPr="00B03371" w:rsidRDefault="008C47E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8C47E6" w:rsidRPr="00B03371" w:rsidRDefault="008C47E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E7129" w:rsidRPr="00B03371" w:rsidTr="00E91F56">
        <w:trPr>
          <w:trHeight w:val="407"/>
        </w:trPr>
        <w:tc>
          <w:tcPr>
            <w:tcW w:w="1384" w:type="dxa"/>
            <w:vAlign w:val="center"/>
          </w:tcPr>
          <w:p w:rsidR="004E7129" w:rsidRPr="00B03371" w:rsidRDefault="009809C8" w:rsidP="006373A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03371">
              <w:rPr>
                <w:b/>
                <w:bCs/>
                <w:lang w:val="nl-NL"/>
              </w:rPr>
              <w:t xml:space="preserve">Chương </w:t>
            </w:r>
            <w:r w:rsidR="006373AF" w:rsidRPr="00B03371">
              <w:rPr>
                <w:b/>
                <w:bCs/>
                <w:lang w:val="nl-NL"/>
              </w:rPr>
              <w:t>4</w:t>
            </w:r>
          </w:p>
        </w:tc>
        <w:tc>
          <w:tcPr>
            <w:tcW w:w="4707" w:type="dxa"/>
            <w:gridSpan w:val="2"/>
            <w:vAlign w:val="center"/>
          </w:tcPr>
          <w:p w:rsidR="004E7129" w:rsidRPr="00B03371" w:rsidRDefault="009809C8" w:rsidP="00E91F56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B03371">
              <w:rPr>
                <w:b/>
              </w:rPr>
              <w:t>THÍ NGHIỆM HỎA LUYỆN</w:t>
            </w:r>
          </w:p>
        </w:tc>
        <w:tc>
          <w:tcPr>
            <w:tcW w:w="992" w:type="dxa"/>
            <w:vMerge w:val="restart"/>
            <w:vAlign w:val="center"/>
          </w:tcPr>
          <w:p w:rsidR="004E7129" w:rsidRPr="00B03371" w:rsidRDefault="008055EE" w:rsidP="008C47E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03371">
              <w:rPr>
                <w:b/>
                <w:bCs/>
              </w:rPr>
              <w:t>0</w:t>
            </w:r>
          </w:p>
        </w:tc>
        <w:tc>
          <w:tcPr>
            <w:tcW w:w="1979" w:type="dxa"/>
            <w:vMerge w:val="restart"/>
            <w:vAlign w:val="center"/>
          </w:tcPr>
          <w:p w:rsidR="004E7129" w:rsidRPr="00B03371" w:rsidRDefault="004E7129" w:rsidP="008D4CAF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4.1.</w:t>
            </w:r>
            <w:r w:rsidR="009809C8" w:rsidRPr="00B03371">
              <w:rPr>
                <w:bCs/>
              </w:rPr>
              <w:t>5</w:t>
            </w:r>
          </w:p>
          <w:p w:rsidR="004E7129" w:rsidRPr="00B03371" w:rsidRDefault="004E7129" w:rsidP="00E83403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4.2.1</w:t>
            </w:r>
          </w:p>
          <w:p w:rsidR="004E7129" w:rsidRPr="00B03371" w:rsidRDefault="004E7129" w:rsidP="00E83403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4.2.2</w:t>
            </w:r>
          </w:p>
        </w:tc>
      </w:tr>
      <w:tr w:rsidR="004E7129" w:rsidRPr="00B03371" w:rsidTr="00C9222E">
        <w:tc>
          <w:tcPr>
            <w:tcW w:w="1384" w:type="dxa"/>
            <w:vAlign w:val="center"/>
          </w:tcPr>
          <w:p w:rsidR="004E7129" w:rsidRPr="00B03371" w:rsidRDefault="009809C8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5</w:t>
            </w:r>
            <w:r w:rsidR="004E7129" w:rsidRPr="00B03371">
              <w:rPr>
                <w:bCs/>
              </w:rPr>
              <w:t>.1</w:t>
            </w:r>
          </w:p>
        </w:tc>
        <w:tc>
          <w:tcPr>
            <w:tcW w:w="4707" w:type="dxa"/>
            <w:gridSpan w:val="2"/>
            <w:vAlign w:val="center"/>
          </w:tcPr>
          <w:p w:rsidR="004E7129" w:rsidRPr="00B03371" w:rsidRDefault="004E7129" w:rsidP="00E91F56">
            <w:pPr>
              <w:pStyle w:val="ListParagraph"/>
              <w:ind w:left="0"/>
              <w:jc w:val="both"/>
              <w:rPr>
                <w:bCs/>
              </w:rPr>
            </w:pPr>
            <w:r w:rsidRPr="00B03371">
              <w:t>Mục đích thí nghiệm</w:t>
            </w:r>
          </w:p>
        </w:tc>
        <w:tc>
          <w:tcPr>
            <w:tcW w:w="992" w:type="dxa"/>
            <w:vMerge/>
            <w:vAlign w:val="center"/>
          </w:tcPr>
          <w:p w:rsidR="004E7129" w:rsidRPr="00B03371" w:rsidRDefault="004E712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E7129" w:rsidRPr="00B03371" w:rsidRDefault="004E7129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E7129" w:rsidRPr="00B03371" w:rsidTr="00C9222E">
        <w:tc>
          <w:tcPr>
            <w:tcW w:w="1384" w:type="dxa"/>
            <w:vAlign w:val="center"/>
          </w:tcPr>
          <w:p w:rsidR="004E7129" w:rsidRPr="00B03371" w:rsidRDefault="009809C8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5</w:t>
            </w:r>
            <w:r w:rsidR="004E7129" w:rsidRPr="00B03371">
              <w:rPr>
                <w:bCs/>
              </w:rPr>
              <w:t>.2</w:t>
            </w:r>
          </w:p>
        </w:tc>
        <w:tc>
          <w:tcPr>
            <w:tcW w:w="4707" w:type="dxa"/>
            <w:gridSpan w:val="2"/>
            <w:vAlign w:val="center"/>
          </w:tcPr>
          <w:p w:rsidR="004E7129" w:rsidRPr="00B03371" w:rsidRDefault="004E7129" w:rsidP="00E91F56">
            <w:pPr>
              <w:pStyle w:val="ListParagraph"/>
              <w:ind w:left="0"/>
              <w:jc w:val="both"/>
              <w:rPr>
                <w:bCs/>
              </w:rPr>
            </w:pPr>
            <w:r w:rsidRPr="00B03371">
              <w:t>Dụng cụ thí nghiệm và mẫu thí nghiệm</w:t>
            </w:r>
          </w:p>
        </w:tc>
        <w:tc>
          <w:tcPr>
            <w:tcW w:w="992" w:type="dxa"/>
            <w:vMerge/>
            <w:vAlign w:val="center"/>
          </w:tcPr>
          <w:p w:rsidR="004E7129" w:rsidRPr="00B03371" w:rsidRDefault="004E7129" w:rsidP="008B320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E7129" w:rsidRPr="00B03371" w:rsidRDefault="004E7129" w:rsidP="008B320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E7129" w:rsidRPr="00B03371" w:rsidTr="00C9222E">
        <w:tc>
          <w:tcPr>
            <w:tcW w:w="1384" w:type="dxa"/>
            <w:vAlign w:val="center"/>
          </w:tcPr>
          <w:p w:rsidR="004E7129" w:rsidRPr="00B03371" w:rsidRDefault="009809C8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5</w:t>
            </w:r>
            <w:r w:rsidR="004E7129" w:rsidRPr="00B03371">
              <w:rPr>
                <w:bCs/>
              </w:rPr>
              <w:t>.3</w:t>
            </w:r>
          </w:p>
        </w:tc>
        <w:tc>
          <w:tcPr>
            <w:tcW w:w="4707" w:type="dxa"/>
            <w:gridSpan w:val="2"/>
            <w:vAlign w:val="center"/>
          </w:tcPr>
          <w:p w:rsidR="004E7129" w:rsidRPr="00B03371" w:rsidRDefault="004E7129" w:rsidP="00E91F56">
            <w:pPr>
              <w:pStyle w:val="ListParagraph"/>
              <w:ind w:left="0"/>
              <w:jc w:val="both"/>
            </w:pPr>
            <w:r w:rsidRPr="00B03371">
              <w:t>Phương pháp và quy trình vận hành thiết bị nấu luyện</w:t>
            </w:r>
          </w:p>
        </w:tc>
        <w:tc>
          <w:tcPr>
            <w:tcW w:w="992" w:type="dxa"/>
            <w:vMerge/>
            <w:vAlign w:val="center"/>
          </w:tcPr>
          <w:p w:rsidR="004E7129" w:rsidRPr="00B03371" w:rsidRDefault="004E7129" w:rsidP="008B320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E7129" w:rsidRPr="00B03371" w:rsidRDefault="004E7129" w:rsidP="008B320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E7129" w:rsidRPr="00B03371" w:rsidTr="00C9222E">
        <w:tc>
          <w:tcPr>
            <w:tcW w:w="1384" w:type="dxa"/>
            <w:vAlign w:val="center"/>
          </w:tcPr>
          <w:p w:rsidR="004E7129" w:rsidRPr="00B03371" w:rsidRDefault="009809C8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5</w:t>
            </w:r>
            <w:r w:rsidR="004E7129" w:rsidRPr="00B03371">
              <w:rPr>
                <w:bCs/>
              </w:rPr>
              <w:t>.4</w:t>
            </w:r>
          </w:p>
        </w:tc>
        <w:tc>
          <w:tcPr>
            <w:tcW w:w="4707" w:type="dxa"/>
            <w:gridSpan w:val="2"/>
            <w:vAlign w:val="center"/>
          </w:tcPr>
          <w:p w:rsidR="004E7129" w:rsidRPr="00B03371" w:rsidRDefault="004E7129" w:rsidP="00E91F56">
            <w:pPr>
              <w:pStyle w:val="ListParagraph"/>
              <w:ind w:left="0"/>
              <w:jc w:val="both"/>
            </w:pPr>
            <w:r w:rsidRPr="00B03371">
              <w:t>Trình tự tiến hành thí nghiệm</w:t>
            </w:r>
          </w:p>
        </w:tc>
        <w:tc>
          <w:tcPr>
            <w:tcW w:w="992" w:type="dxa"/>
            <w:vMerge/>
            <w:vAlign w:val="center"/>
          </w:tcPr>
          <w:p w:rsidR="004E7129" w:rsidRPr="00B03371" w:rsidRDefault="004E7129" w:rsidP="008B320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E7129" w:rsidRPr="00B03371" w:rsidRDefault="004E7129" w:rsidP="008B320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E7129" w:rsidRPr="00B03371" w:rsidTr="00C9222E">
        <w:tc>
          <w:tcPr>
            <w:tcW w:w="1384" w:type="dxa"/>
            <w:vAlign w:val="center"/>
          </w:tcPr>
          <w:p w:rsidR="004E7129" w:rsidRPr="00B03371" w:rsidRDefault="009809C8" w:rsidP="00E91F56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5</w:t>
            </w:r>
            <w:r w:rsidR="004E7129" w:rsidRPr="00B03371">
              <w:rPr>
                <w:bCs/>
              </w:rPr>
              <w:t>.5</w:t>
            </w:r>
          </w:p>
        </w:tc>
        <w:tc>
          <w:tcPr>
            <w:tcW w:w="4707" w:type="dxa"/>
            <w:gridSpan w:val="2"/>
            <w:vAlign w:val="center"/>
          </w:tcPr>
          <w:p w:rsidR="004E7129" w:rsidRPr="00B03371" w:rsidRDefault="004E7129" w:rsidP="00E91F56">
            <w:pPr>
              <w:pStyle w:val="ListParagraph"/>
              <w:ind w:left="0"/>
              <w:jc w:val="both"/>
            </w:pPr>
            <w:r w:rsidRPr="00B03371">
              <w:t>Biểu diễn kết quả thí nghiệm</w:t>
            </w:r>
          </w:p>
        </w:tc>
        <w:tc>
          <w:tcPr>
            <w:tcW w:w="992" w:type="dxa"/>
            <w:vMerge/>
            <w:vAlign w:val="center"/>
          </w:tcPr>
          <w:p w:rsidR="004E7129" w:rsidRPr="00B03371" w:rsidRDefault="004E7129" w:rsidP="008B320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4E7129" w:rsidRPr="00B03371" w:rsidRDefault="004E7129" w:rsidP="008B320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E7129" w:rsidRPr="00B03371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129" w:rsidRPr="00B03371" w:rsidRDefault="004E7129" w:rsidP="00C1679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B03371">
              <w:rPr>
                <w:b/>
                <w:bCs/>
              </w:rPr>
              <w:t>6.</w:t>
            </w:r>
            <w:r w:rsidRPr="00B03371">
              <w:rPr>
                <w:b/>
                <w:bCs/>
                <w:lang w:val="vi-VN"/>
              </w:rPr>
              <w:t>2</w:t>
            </w:r>
            <w:r w:rsidRPr="00B03371">
              <w:rPr>
                <w:b/>
                <w:bCs/>
              </w:rPr>
              <w:t>. Thí nghiệm/</w:t>
            </w:r>
            <w:r w:rsidRPr="00B03371">
              <w:rPr>
                <w:b/>
                <w:bCs/>
                <w:lang w:val="vi-VN"/>
              </w:rPr>
              <w:t>Thực hành</w:t>
            </w:r>
            <w:r w:rsidRPr="00B03371">
              <w:rPr>
                <w:b/>
                <w:bCs/>
              </w:rPr>
              <w:t xml:space="preserve"> </w:t>
            </w:r>
          </w:p>
        </w:tc>
      </w:tr>
      <w:tr w:rsidR="004E7129" w:rsidRPr="00B03371">
        <w:tc>
          <w:tcPr>
            <w:tcW w:w="1408" w:type="dxa"/>
            <w:gridSpan w:val="2"/>
            <w:tcBorders>
              <w:top w:val="single" w:sz="4" w:space="0" w:color="auto"/>
            </w:tcBorders>
            <w:vAlign w:val="center"/>
          </w:tcPr>
          <w:p w:rsidR="004E7129" w:rsidRPr="00B03371" w:rsidRDefault="004E712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03371">
              <w:rPr>
                <w:b/>
                <w:bCs/>
                <w:i/>
              </w:rPr>
              <w:lastRenderedPageBreak/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4E7129" w:rsidRPr="00B03371" w:rsidRDefault="004E712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03371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4E7129" w:rsidRPr="00B03371" w:rsidRDefault="004E712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03371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4E7129" w:rsidRPr="00B03371" w:rsidRDefault="004E712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03371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6A2EFA" w:rsidRPr="00B03371" w:rsidTr="00E91F56">
        <w:tc>
          <w:tcPr>
            <w:tcW w:w="1408" w:type="dxa"/>
            <w:gridSpan w:val="2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B03371">
              <w:rPr>
                <w:b/>
                <w:bCs/>
              </w:rPr>
              <w:t>Chương 1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B03371">
              <w:rPr>
                <w:b/>
              </w:rPr>
              <w:t>THÍ NGHIỆM TUYỂN NỔI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6A2EFA" w:rsidRPr="00B03371" w:rsidRDefault="00E10539" w:rsidP="006A2EF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  <w:lang w:val="vi-VN"/>
              </w:rPr>
              <w:t>4.1.</w:t>
            </w:r>
            <w:r w:rsidRPr="00B03371">
              <w:rPr>
                <w:bCs/>
              </w:rPr>
              <w:t>1</w:t>
            </w:r>
          </w:p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4.2.1</w:t>
            </w:r>
          </w:p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4.2.2</w:t>
            </w:r>
          </w:p>
        </w:tc>
      </w:tr>
      <w:tr w:rsidR="006A2EFA" w:rsidRPr="00B03371" w:rsidTr="00D0064B">
        <w:tc>
          <w:tcPr>
            <w:tcW w:w="1408" w:type="dxa"/>
            <w:gridSpan w:val="2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1.1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B03371">
              <w:rPr>
                <w:sz w:val="24"/>
                <w:szCs w:val="24"/>
                <w:lang w:val="pl-PL"/>
              </w:rPr>
              <w:t>Thí nghiệm xác định chi phí thuốc tập hợp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A2EFA" w:rsidRPr="00B03371" w:rsidTr="00D0064B">
        <w:tc>
          <w:tcPr>
            <w:tcW w:w="1408" w:type="dxa"/>
            <w:gridSpan w:val="2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1.2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B03371">
              <w:rPr>
                <w:sz w:val="24"/>
                <w:szCs w:val="24"/>
                <w:lang w:val="pl-PL"/>
              </w:rPr>
              <w:t>Thí nghiệm xác định nồng độ bùn tối ưu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A2EFA" w:rsidRPr="00B03371" w:rsidTr="00D0064B">
        <w:tc>
          <w:tcPr>
            <w:tcW w:w="1408" w:type="dxa"/>
            <w:gridSpan w:val="2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1.3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tabs>
                <w:tab w:val="left" w:pos="340"/>
              </w:tabs>
              <w:jc w:val="both"/>
              <w:rPr>
                <w:sz w:val="24"/>
                <w:szCs w:val="24"/>
                <w:lang w:val="pl-PL"/>
              </w:rPr>
            </w:pPr>
            <w:r w:rsidRPr="00B03371">
              <w:rPr>
                <w:sz w:val="24"/>
                <w:szCs w:val="24"/>
                <w:lang w:val="pl-PL"/>
              </w:rPr>
              <w:t>Thí nghiệm gạt bọt phân đoạn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A2EFA" w:rsidRPr="00B03371" w:rsidTr="006A2EFA">
        <w:trPr>
          <w:trHeight w:val="337"/>
        </w:trPr>
        <w:tc>
          <w:tcPr>
            <w:tcW w:w="1408" w:type="dxa"/>
            <w:gridSpan w:val="2"/>
            <w:vAlign w:val="center"/>
          </w:tcPr>
          <w:p w:rsidR="006A2EFA" w:rsidRPr="00B03371" w:rsidRDefault="006A2EFA" w:rsidP="006A2EFA">
            <w:pPr>
              <w:jc w:val="center"/>
              <w:rPr>
                <w:b/>
                <w:sz w:val="24"/>
                <w:szCs w:val="24"/>
              </w:rPr>
            </w:pPr>
            <w:r w:rsidRPr="00B03371">
              <w:rPr>
                <w:b/>
                <w:bCs/>
                <w:sz w:val="24"/>
                <w:szCs w:val="24"/>
              </w:rPr>
              <w:t>Chương 2</w:t>
            </w:r>
          </w:p>
        </w:tc>
        <w:tc>
          <w:tcPr>
            <w:tcW w:w="4683" w:type="dxa"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both"/>
              <w:rPr>
                <w:b/>
                <w:bCs/>
                <w:lang w:val="vi-VN"/>
              </w:rPr>
            </w:pPr>
            <w:r w:rsidRPr="00B03371">
              <w:rPr>
                <w:b/>
              </w:rPr>
              <w:t>THÍ NGHIỆM THIÊU OXY HÓA</w:t>
            </w:r>
          </w:p>
        </w:tc>
        <w:tc>
          <w:tcPr>
            <w:tcW w:w="992" w:type="dxa"/>
            <w:vAlign w:val="center"/>
          </w:tcPr>
          <w:p w:rsidR="006A2EFA" w:rsidRPr="00B03371" w:rsidRDefault="00E10539" w:rsidP="00A4480F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979" w:type="dxa"/>
            <w:vMerge w:val="restart"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  <w:lang w:val="vi-VN"/>
              </w:rPr>
              <w:t>4.1.</w:t>
            </w:r>
            <w:r w:rsidRPr="00B03371">
              <w:rPr>
                <w:bCs/>
              </w:rPr>
              <w:t>2</w:t>
            </w:r>
          </w:p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4.2.1</w:t>
            </w:r>
          </w:p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03371">
              <w:rPr>
                <w:bCs/>
              </w:rPr>
              <w:t>4.2.2</w:t>
            </w:r>
          </w:p>
        </w:tc>
      </w:tr>
      <w:tr w:rsidR="006A2EFA" w:rsidRPr="00B03371" w:rsidTr="001A0083">
        <w:trPr>
          <w:trHeight w:val="337"/>
        </w:trPr>
        <w:tc>
          <w:tcPr>
            <w:tcW w:w="1408" w:type="dxa"/>
            <w:gridSpan w:val="2"/>
            <w:vAlign w:val="center"/>
          </w:tcPr>
          <w:p w:rsidR="006A2EFA" w:rsidRPr="00B03371" w:rsidRDefault="006A2EFA" w:rsidP="006A2EFA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2.1</w:t>
            </w:r>
          </w:p>
        </w:tc>
        <w:tc>
          <w:tcPr>
            <w:tcW w:w="4683" w:type="dxa"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both"/>
            </w:pPr>
            <w:r w:rsidRPr="00B03371">
              <w:t>Thí nghiệm xác định nhiệt độ thiêu</w:t>
            </w:r>
          </w:p>
        </w:tc>
        <w:tc>
          <w:tcPr>
            <w:tcW w:w="992" w:type="dxa"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A2EFA" w:rsidRPr="00B03371" w:rsidTr="001A0083">
        <w:trPr>
          <w:trHeight w:val="337"/>
        </w:trPr>
        <w:tc>
          <w:tcPr>
            <w:tcW w:w="1408" w:type="dxa"/>
            <w:gridSpan w:val="2"/>
            <w:vAlign w:val="center"/>
          </w:tcPr>
          <w:p w:rsidR="006A2EFA" w:rsidRPr="00B03371" w:rsidRDefault="006A2EFA" w:rsidP="006A2EFA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2.2</w:t>
            </w:r>
          </w:p>
        </w:tc>
        <w:tc>
          <w:tcPr>
            <w:tcW w:w="4683" w:type="dxa"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both"/>
            </w:pPr>
            <w:r w:rsidRPr="00B03371">
              <w:t>Thí nghiệm xác định thời gian thiêu</w:t>
            </w:r>
          </w:p>
        </w:tc>
        <w:tc>
          <w:tcPr>
            <w:tcW w:w="992" w:type="dxa"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6A2EFA" w:rsidRPr="00B03371" w:rsidTr="006A2EFA">
        <w:trPr>
          <w:trHeight w:val="161"/>
        </w:trPr>
        <w:tc>
          <w:tcPr>
            <w:tcW w:w="1408" w:type="dxa"/>
            <w:gridSpan w:val="2"/>
            <w:vAlign w:val="center"/>
          </w:tcPr>
          <w:p w:rsidR="006A2EFA" w:rsidRPr="00B03371" w:rsidRDefault="006A2EFA" w:rsidP="006A2EFA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2.3</w:t>
            </w:r>
          </w:p>
        </w:tc>
        <w:tc>
          <w:tcPr>
            <w:tcW w:w="4683" w:type="dxa"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both"/>
            </w:pPr>
            <w:r w:rsidRPr="00B03371">
              <w:t>Thí nghiệm xác định lưu lượng khí</w:t>
            </w:r>
          </w:p>
        </w:tc>
        <w:tc>
          <w:tcPr>
            <w:tcW w:w="992" w:type="dxa"/>
            <w:vAlign w:val="center"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6A2EFA" w:rsidRPr="00B03371" w:rsidRDefault="006A2EFA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767EB" w:rsidRPr="00B03371" w:rsidTr="00E767EB">
        <w:tc>
          <w:tcPr>
            <w:tcW w:w="1408" w:type="dxa"/>
            <w:gridSpan w:val="2"/>
            <w:vAlign w:val="center"/>
          </w:tcPr>
          <w:p w:rsidR="00E767EB" w:rsidRPr="00B03371" w:rsidRDefault="00E767EB" w:rsidP="006A2EFA">
            <w:pPr>
              <w:jc w:val="center"/>
              <w:rPr>
                <w:b/>
                <w:sz w:val="24"/>
                <w:szCs w:val="24"/>
              </w:rPr>
            </w:pPr>
            <w:r w:rsidRPr="00B03371">
              <w:rPr>
                <w:b/>
                <w:bCs/>
                <w:sz w:val="24"/>
                <w:szCs w:val="24"/>
              </w:rPr>
              <w:t>Chương 3</w:t>
            </w:r>
          </w:p>
        </w:tc>
        <w:tc>
          <w:tcPr>
            <w:tcW w:w="4683" w:type="dxa"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B03371">
              <w:rPr>
                <w:b/>
              </w:rPr>
              <w:t xml:space="preserve">THÍ NGHIỆM THỦY LUYỆN </w:t>
            </w:r>
          </w:p>
        </w:tc>
        <w:tc>
          <w:tcPr>
            <w:tcW w:w="992" w:type="dxa"/>
            <w:vAlign w:val="center"/>
          </w:tcPr>
          <w:p w:rsidR="00E767EB" w:rsidRPr="00B03371" w:rsidRDefault="00E10539" w:rsidP="00A4480F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979" w:type="dxa"/>
            <w:vMerge w:val="restart"/>
            <w:vAlign w:val="center"/>
          </w:tcPr>
          <w:p w:rsidR="00E767EB" w:rsidRPr="00B03371" w:rsidRDefault="00E767EB" w:rsidP="00E767EB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  <w:lang w:val="vi-VN"/>
              </w:rPr>
              <w:t>4.1.</w:t>
            </w:r>
            <w:r w:rsidRPr="00B03371">
              <w:rPr>
                <w:bCs/>
              </w:rPr>
              <w:t>3</w:t>
            </w:r>
          </w:p>
          <w:p w:rsidR="00662E52" w:rsidRPr="00B03371" w:rsidRDefault="00662E52" w:rsidP="00E767EB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4.1.4</w:t>
            </w:r>
          </w:p>
          <w:p w:rsidR="00E767EB" w:rsidRPr="00B03371" w:rsidRDefault="00E767EB" w:rsidP="00E767EB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4.2.1</w:t>
            </w:r>
          </w:p>
          <w:p w:rsidR="00E767EB" w:rsidRPr="00B03371" w:rsidRDefault="00E767EB" w:rsidP="00E767E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03371">
              <w:rPr>
                <w:bCs/>
              </w:rPr>
              <w:t>4.2.2</w:t>
            </w:r>
          </w:p>
        </w:tc>
      </w:tr>
      <w:tr w:rsidR="00E767EB" w:rsidRPr="00B03371" w:rsidTr="001A0083">
        <w:tc>
          <w:tcPr>
            <w:tcW w:w="1408" w:type="dxa"/>
            <w:gridSpan w:val="2"/>
            <w:vAlign w:val="center"/>
          </w:tcPr>
          <w:p w:rsidR="00E767EB" w:rsidRPr="00B03371" w:rsidRDefault="00E767EB" w:rsidP="006A2EFA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4683" w:type="dxa"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both"/>
            </w:pPr>
            <w:r w:rsidRPr="00B03371">
              <w:t>Thí nghiệm nghiên cứu quá trình hòa tách</w:t>
            </w:r>
          </w:p>
        </w:tc>
        <w:tc>
          <w:tcPr>
            <w:tcW w:w="992" w:type="dxa"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767EB" w:rsidRPr="00B03371" w:rsidTr="001A0083">
        <w:tc>
          <w:tcPr>
            <w:tcW w:w="1408" w:type="dxa"/>
            <w:gridSpan w:val="2"/>
            <w:vAlign w:val="center"/>
          </w:tcPr>
          <w:p w:rsidR="00E767EB" w:rsidRPr="00B03371" w:rsidRDefault="00E767EB" w:rsidP="006A2EFA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3.2</w:t>
            </w:r>
          </w:p>
        </w:tc>
        <w:tc>
          <w:tcPr>
            <w:tcW w:w="4683" w:type="dxa"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both"/>
            </w:pPr>
            <w:r w:rsidRPr="00B03371">
              <w:t>Thí nghiệm nghiên cứu làm sạch dung dịch</w:t>
            </w:r>
          </w:p>
        </w:tc>
        <w:tc>
          <w:tcPr>
            <w:tcW w:w="992" w:type="dxa"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767EB" w:rsidRPr="00B03371" w:rsidTr="001A0083">
        <w:tc>
          <w:tcPr>
            <w:tcW w:w="1408" w:type="dxa"/>
            <w:gridSpan w:val="2"/>
            <w:vAlign w:val="center"/>
          </w:tcPr>
          <w:p w:rsidR="00E767EB" w:rsidRPr="00B03371" w:rsidRDefault="00E767EB" w:rsidP="006A2EFA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4683" w:type="dxa"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both"/>
            </w:pPr>
            <w:r w:rsidRPr="00B03371">
              <w:t>Thí nghiệm nghiên cứu thu hồi kim loại trong dung dịch sạch</w:t>
            </w:r>
          </w:p>
        </w:tc>
        <w:tc>
          <w:tcPr>
            <w:tcW w:w="992" w:type="dxa"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</w:tcPr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767EB" w:rsidRPr="00B03371" w:rsidTr="00E767EB">
        <w:trPr>
          <w:trHeight w:val="388"/>
        </w:trPr>
        <w:tc>
          <w:tcPr>
            <w:tcW w:w="1408" w:type="dxa"/>
            <w:gridSpan w:val="2"/>
            <w:vAlign w:val="center"/>
          </w:tcPr>
          <w:p w:rsidR="00E767EB" w:rsidRPr="00B03371" w:rsidRDefault="00E767EB" w:rsidP="00CC60F5">
            <w:pPr>
              <w:jc w:val="center"/>
              <w:rPr>
                <w:b/>
                <w:sz w:val="24"/>
                <w:szCs w:val="24"/>
              </w:rPr>
            </w:pPr>
            <w:r w:rsidRPr="00B03371">
              <w:rPr>
                <w:b/>
                <w:bCs/>
                <w:sz w:val="24"/>
                <w:szCs w:val="24"/>
              </w:rPr>
              <w:t xml:space="preserve">Chương </w:t>
            </w:r>
            <w:r w:rsidR="00CC60F5" w:rsidRPr="00B0337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83" w:type="dxa"/>
            <w:vAlign w:val="center"/>
          </w:tcPr>
          <w:p w:rsidR="00E767EB" w:rsidRPr="00B03371" w:rsidRDefault="00E767EB" w:rsidP="00E767EB">
            <w:pPr>
              <w:pStyle w:val="ListParagraph"/>
              <w:ind w:left="0"/>
              <w:jc w:val="both"/>
              <w:rPr>
                <w:b/>
              </w:rPr>
            </w:pPr>
            <w:r w:rsidRPr="00B03371">
              <w:rPr>
                <w:b/>
              </w:rPr>
              <w:t>THÍ NGHIỆM HỎA LUYỆN</w:t>
            </w:r>
          </w:p>
        </w:tc>
        <w:tc>
          <w:tcPr>
            <w:tcW w:w="992" w:type="dxa"/>
            <w:vAlign w:val="center"/>
          </w:tcPr>
          <w:p w:rsidR="00E767EB" w:rsidRPr="00B03371" w:rsidRDefault="00E10539" w:rsidP="00CC60F5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979" w:type="dxa"/>
            <w:vMerge w:val="restart"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  <w:lang w:val="vi-VN"/>
              </w:rPr>
              <w:t>4.1.</w:t>
            </w:r>
            <w:r w:rsidRPr="00B03371">
              <w:rPr>
                <w:bCs/>
              </w:rPr>
              <w:t>5</w:t>
            </w:r>
          </w:p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4.2.1</w:t>
            </w:r>
          </w:p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</w:rPr>
            </w:pPr>
            <w:r w:rsidRPr="00B03371">
              <w:rPr>
                <w:bCs/>
              </w:rPr>
              <w:t>4.2.2</w:t>
            </w:r>
          </w:p>
        </w:tc>
      </w:tr>
      <w:tr w:rsidR="00E767EB" w:rsidRPr="00B03371" w:rsidTr="00E767EB">
        <w:trPr>
          <w:trHeight w:val="267"/>
        </w:trPr>
        <w:tc>
          <w:tcPr>
            <w:tcW w:w="1408" w:type="dxa"/>
            <w:gridSpan w:val="2"/>
            <w:vAlign w:val="center"/>
          </w:tcPr>
          <w:p w:rsidR="00E767EB" w:rsidRPr="00B03371" w:rsidRDefault="00255827" w:rsidP="00E767EB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4.1</w:t>
            </w:r>
          </w:p>
        </w:tc>
        <w:tc>
          <w:tcPr>
            <w:tcW w:w="4683" w:type="dxa"/>
            <w:vAlign w:val="center"/>
          </w:tcPr>
          <w:p w:rsidR="00E767EB" w:rsidRPr="00B03371" w:rsidRDefault="00255827" w:rsidP="00255827">
            <w:pPr>
              <w:pStyle w:val="ListParagraph"/>
              <w:ind w:left="0"/>
              <w:jc w:val="both"/>
            </w:pPr>
            <w:r w:rsidRPr="00B03371">
              <w:t>X</w:t>
            </w:r>
            <w:r w:rsidR="00E767EB" w:rsidRPr="00B03371">
              <w:t xml:space="preserve">ác định nhiệt độ </w:t>
            </w:r>
            <w:r w:rsidRPr="00B03371">
              <w:t>hoàn nguyên</w:t>
            </w:r>
          </w:p>
        </w:tc>
        <w:tc>
          <w:tcPr>
            <w:tcW w:w="992" w:type="dxa"/>
            <w:vAlign w:val="center"/>
          </w:tcPr>
          <w:p w:rsidR="00E767EB" w:rsidRPr="00B03371" w:rsidRDefault="00E767EB" w:rsidP="00E767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767EB" w:rsidRPr="00B03371" w:rsidTr="00E767EB">
        <w:trPr>
          <w:trHeight w:val="271"/>
        </w:trPr>
        <w:tc>
          <w:tcPr>
            <w:tcW w:w="1408" w:type="dxa"/>
            <w:gridSpan w:val="2"/>
            <w:vAlign w:val="center"/>
          </w:tcPr>
          <w:p w:rsidR="00E767EB" w:rsidRPr="00B03371" w:rsidRDefault="00255827" w:rsidP="00E767EB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4.2</w:t>
            </w:r>
          </w:p>
        </w:tc>
        <w:tc>
          <w:tcPr>
            <w:tcW w:w="4683" w:type="dxa"/>
            <w:vAlign w:val="center"/>
          </w:tcPr>
          <w:p w:rsidR="00E767EB" w:rsidRPr="00B03371" w:rsidRDefault="00255827" w:rsidP="00255827">
            <w:pPr>
              <w:pStyle w:val="ListParagraph"/>
              <w:ind w:left="0"/>
              <w:jc w:val="both"/>
            </w:pPr>
            <w:r w:rsidRPr="00B03371">
              <w:t>Xác định thời gian hoàn nguyên</w:t>
            </w:r>
          </w:p>
        </w:tc>
        <w:tc>
          <w:tcPr>
            <w:tcW w:w="992" w:type="dxa"/>
            <w:vAlign w:val="center"/>
          </w:tcPr>
          <w:p w:rsidR="00E767EB" w:rsidRPr="00B03371" w:rsidRDefault="00E767EB" w:rsidP="00E767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767EB" w:rsidRPr="00B03371" w:rsidRDefault="00E767EB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55827" w:rsidRPr="00B03371" w:rsidTr="00E767EB">
        <w:trPr>
          <w:trHeight w:val="271"/>
        </w:trPr>
        <w:tc>
          <w:tcPr>
            <w:tcW w:w="1408" w:type="dxa"/>
            <w:gridSpan w:val="2"/>
            <w:vAlign w:val="center"/>
          </w:tcPr>
          <w:p w:rsidR="00255827" w:rsidRPr="00B03371" w:rsidRDefault="00255827" w:rsidP="00E767EB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4.3</w:t>
            </w:r>
          </w:p>
        </w:tc>
        <w:tc>
          <w:tcPr>
            <w:tcW w:w="4683" w:type="dxa"/>
            <w:vAlign w:val="center"/>
          </w:tcPr>
          <w:p w:rsidR="00255827" w:rsidRPr="00B03371" w:rsidRDefault="00255827" w:rsidP="00E767EB">
            <w:pPr>
              <w:pStyle w:val="ListParagraph"/>
              <w:ind w:left="0"/>
              <w:jc w:val="both"/>
            </w:pPr>
            <w:r w:rsidRPr="00B03371">
              <w:t>Xác định lượng chất hoàn nguyên</w:t>
            </w:r>
          </w:p>
        </w:tc>
        <w:tc>
          <w:tcPr>
            <w:tcW w:w="992" w:type="dxa"/>
            <w:vAlign w:val="center"/>
          </w:tcPr>
          <w:p w:rsidR="00255827" w:rsidRPr="00B03371" w:rsidRDefault="00255827" w:rsidP="00E767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255827" w:rsidRPr="00B03371" w:rsidRDefault="00255827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55827" w:rsidRPr="00B03371" w:rsidTr="00E767EB">
        <w:trPr>
          <w:trHeight w:val="271"/>
        </w:trPr>
        <w:tc>
          <w:tcPr>
            <w:tcW w:w="1408" w:type="dxa"/>
            <w:gridSpan w:val="2"/>
            <w:vAlign w:val="center"/>
          </w:tcPr>
          <w:p w:rsidR="00255827" w:rsidRPr="00B03371" w:rsidRDefault="00255827" w:rsidP="00E767EB">
            <w:pPr>
              <w:jc w:val="center"/>
              <w:rPr>
                <w:bCs/>
                <w:sz w:val="24"/>
                <w:szCs w:val="24"/>
              </w:rPr>
            </w:pPr>
            <w:r w:rsidRPr="00B03371">
              <w:rPr>
                <w:bCs/>
                <w:sz w:val="24"/>
                <w:szCs w:val="24"/>
              </w:rPr>
              <w:t>4.4</w:t>
            </w:r>
          </w:p>
        </w:tc>
        <w:tc>
          <w:tcPr>
            <w:tcW w:w="4683" w:type="dxa"/>
            <w:vAlign w:val="center"/>
          </w:tcPr>
          <w:p w:rsidR="00255827" w:rsidRPr="00B03371" w:rsidRDefault="00255827" w:rsidP="00E767EB">
            <w:pPr>
              <w:pStyle w:val="ListParagraph"/>
              <w:ind w:left="0"/>
              <w:jc w:val="both"/>
            </w:pPr>
            <w:r w:rsidRPr="00B03371">
              <w:t>Xác định tỷ lệ phối trộn chất trợ dung</w:t>
            </w:r>
          </w:p>
        </w:tc>
        <w:tc>
          <w:tcPr>
            <w:tcW w:w="992" w:type="dxa"/>
            <w:vAlign w:val="center"/>
          </w:tcPr>
          <w:p w:rsidR="00255827" w:rsidRPr="00B03371" w:rsidRDefault="00255827" w:rsidP="00E767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255827" w:rsidRPr="00B03371" w:rsidRDefault="00255827" w:rsidP="006A2EF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81629F" w:rsidRPr="00B03371" w:rsidRDefault="00744C77" w:rsidP="00217FE7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Phương pháp giảng dạy</w:t>
      </w:r>
      <w:r w:rsidR="006A5431" w:rsidRPr="00B03371">
        <w:rPr>
          <w:b/>
          <w:bCs/>
          <w:color w:val="000000"/>
          <w:sz w:val="24"/>
          <w:szCs w:val="24"/>
        </w:rPr>
        <w:t xml:space="preserve"> </w:t>
      </w:r>
    </w:p>
    <w:p w:rsidR="00D171C9" w:rsidRPr="00B03371" w:rsidRDefault="003F7694" w:rsidP="0081629F">
      <w:pPr>
        <w:pStyle w:val="BodyText2"/>
        <w:spacing w:before="120" w:after="0" w:line="240" w:lineRule="auto"/>
        <w:ind w:left="329"/>
        <w:jc w:val="both"/>
        <w:rPr>
          <w:bCs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 xml:space="preserve">- Giảng dạy lý thuyết kết hợp </w:t>
      </w:r>
      <w:r w:rsidR="00A734A0" w:rsidRPr="00B03371">
        <w:rPr>
          <w:bCs/>
          <w:color w:val="000000"/>
          <w:sz w:val="24"/>
          <w:szCs w:val="24"/>
        </w:rPr>
        <w:t xml:space="preserve">hết hợp với </w:t>
      </w:r>
      <w:r w:rsidR="00217FE7" w:rsidRPr="00B03371">
        <w:rPr>
          <w:bCs/>
          <w:color w:val="000000"/>
          <w:sz w:val="24"/>
          <w:szCs w:val="24"/>
        </w:rPr>
        <w:t>thí nghiệm trong phòng thí nghiệm</w:t>
      </w:r>
    </w:p>
    <w:p w:rsidR="00744C77" w:rsidRPr="00B03371" w:rsidRDefault="00744C77" w:rsidP="006E46DC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Nhiệm vụ của sinh viên</w:t>
      </w:r>
      <w:r w:rsidR="009540AF" w:rsidRPr="00B03371">
        <w:rPr>
          <w:b/>
          <w:bCs/>
          <w:color w:val="000000"/>
          <w:sz w:val="24"/>
          <w:szCs w:val="24"/>
        </w:rPr>
        <w:t xml:space="preserve"> </w:t>
      </w:r>
    </w:p>
    <w:p w:rsidR="00744C77" w:rsidRPr="00B03371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B03371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 xml:space="preserve">- </w:t>
      </w:r>
      <w:r w:rsidR="006E5BAC" w:rsidRPr="00B03371">
        <w:rPr>
          <w:bCs/>
          <w:color w:val="000000"/>
          <w:sz w:val="24"/>
          <w:szCs w:val="24"/>
        </w:rPr>
        <w:t>Có mặt</w:t>
      </w:r>
      <w:r w:rsidRPr="00B03371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B03371" w:rsidRDefault="00744C77" w:rsidP="002960B1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 xml:space="preserve">- </w:t>
      </w:r>
      <w:r w:rsidR="006E5BAC" w:rsidRPr="00B03371">
        <w:rPr>
          <w:bCs/>
          <w:color w:val="000000"/>
          <w:sz w:val="24"/>
          <w:szCs w:val="24"/>
        </w:rPr>
        <w:t>Hoàn thành</w:t>
      </w:r>
      <w:r w:rsidRPr="00B03371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B03371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>- Tham dự thi kết thúc học phần</w:t>
      </w:r>
      <w:r w:rsidR="000F78FF" w:rsidRPr="00B03371">
        <w:rPr>
          <w:bCs/>
          <w:color w:val="000000"/>
          <w:sz w:val="24"/>
          <w:szCs w:val="24"/>
        </w:rPr>
        <w:t xml:space="preserve"> (bắt buộc)</w:t>
      </w:r>
      <w:r w:rsidRPr="00B03371">
        <w:rPr>
          <w:bCs/>
          <w:color w:val="000000"/>
          <w:sz w:val="24"/>
          <w:szCs w:val="24"/>
        </w:rPr>
        <w:t>.</w:t>
      </w:r>
    </w:p>
    <w:p w:rsidR="00744C77" w:rsidRPr="00B03371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 xml:space="preserve">- Chủ động </w:t>
      </w:r>
      <w:r w:rsidR="002B3774" w:rsidRPr="00B03371">
        <w:rPr>
          <w:bCs/>
          <w:color w:val="000000"/>
          <w:sz w:val="24"/>
          <w:szCs w:val="24"/>
        </w:rPr>
        <w:t xml:space="preserve">chuẩn bị các nội dung và </w:t>
      </w:r>
      <w:r w:rsidRPr="00B03371">
        <w:rPr>
          <w:bCs/>
          <w:color w:val="000000"/>
          <w:sz w:val="24"/>
          <w:szCs w:val="24"/>
        </w:rPr>
        <w:t>thực hiện giờ tự học</w:t>
      </w:r>
      <w:r w:rsidR="002B3774" w:rsidRPr="00B03371">
        <w:rPr>
          <w:bCs/>
          <w:color w:val="000000"/>
          <w:sz w:val="24"/>
          <w:szCs w:val="24"/>
        </w:rPr>
        <w:t xml:space="preserve"> theo mục 11</w:t>
      </w:r>
      <w:r w:rsidRPr="00B03371">
        <w:rPr>
          <w:bCs/>
          <w:color w:val="000000"/>
          <w:sz w:val="24"/>
          <w:szCs w:val="24"/>
        </w:rPr>
        <w:t>.</w:t>
      </w:r>
    </w:p>
    <w:p w:rsidR="00744C77" w:rsidRPr="00B03371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Đánh gi</w:t>
      </w:r>
      <w:r w:rsidR="009540AF" w:rsidRPr="00B03371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B03371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Cách đánh giá</w:t>
      </w:r>
    </w:p>
    <w:p w:rsidR="00744C77" w:rsidRPr="00B03371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D472CF" w:rsidRPr="00B03371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B03371">
        <w:rPr>
          <w:b/>
          <w:bCs/>
          <w:color w:val="000000"/>
          <w:sz w:val="24"/>
          <w:szCs w:val="24"/>
        </w:rPr>
        <w:t xml:space="preserve">               </w:t>
      </w:r>
    </w:p>
    <w:p w:rsidR="00D472CF" w:rsidRPr="00B03371" w:rsidRDefault="00D472CF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</w:p>
    <w:p w:rsidR="00D472CF" w:rsidRPr="00B03371" w:rsidRDefault="00D472CF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</w:p>
    <w:p w:rsidR="00D472CF" w:rsidRPr="00B03371" w:rsidRDefault="00D472CF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</w:p>
    <w:p w:rsidR="00D472CF" w:rsidRPr="00B03371" w:rsidRDefault="00D472CF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</w:p>
    <w:p w:rsidR="00BA7C39" w:rsidRPr="00B03371" w:rsidRDefault="00BA7C39" w:rsidP="00D472CF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B03371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B03371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9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2254"/>
        <w:gridCol w:w="4961"/>
        <w:gridCol w:w="1319"/>
      </w:tblGrid>
      <w:tr w:rsidR="00665547" w:rsidRPr="00B03371" w:rsidTr="006F3655">
        <w:trPr>
          <w:trHeight w:val="403"/>
        </w:trPr>
        <w:tc>
          <w:tcPr>
            <w:tcW w:w="590" w:type="dxa"/>
            <w:shd w:val="clear" w:color="auto" w:fill="auto"/>
          </w:tcPr>
          <w:p w:rsidR="00665547" w:rsidRPr="00B03371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254" w:type="dxa"/>
            <w:shd w:val="clear" w:color="auto" w:fill="auto"/>
          </w:tcPr>
          <w:p w:rsidR="00665547" w:rsidRPr="00B03371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61" w:type="dxa"/>
            <w:shd w:val="clear" w:color="auto" w:fill="auto"/>
          </w:tcPr>
          <w:p w:rsidR="00665547" w:rsidRPr="00B03371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319" w:type="dxa"/>
            <w:shd w:val="clear" w:color="auto" w:fill="auto"/>
          </w:tcPr>
          <w:p w:rsidR="00665547" w:rsidRPr="00B03371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B03371" w:rsidTr="006F3655">
        <w:trPr>
          <w:trHeight w:val="403"/>
        </w:trPr>
        <w:tc>
          <w:tcPr>
            <w:tcW w:w="590" w:type="dxa"/>
            <w:shd w:val="clear" w:color="auto" w:fill="auto"/>
            <w:vAlign w:val="center"/>
          </w:tcPr>
          <w:p w:rsidR="00665547" w:rsidRPr="00B03371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B03371" w:rsidTr="006F3655">
        <w:trPr>
          <w:trHeight w:val="1040"/>
        </w:trPr>
        <w:tc>
          <w:tcPr>
            <w:tcW w:w="590" w:type="dxa"/>
            <w:shd w:val="clear" w:color="auto" w:fill="auto"/>
            <w:vAlign w:val="center"/>
          </w:tcPr>
          <w:p w:rsidR="00665547" w:rsidRPr="00B03371" w:rsidRDefault="002960B1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9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 w:rsidRPr="00B03371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kỹ năng thực hành/....</w:t>
            </w:r>
          </w:p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B0337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B03371" w:rsidTr="006F3655">
        <w:trPr>
          <w:trHeight w:val="1607"/>
        </w:trPr>
        <w:tc>
          <w:tcPr>
            <w:tcW w:w="590" w:type="dxa"/>
            <w:shd w:val="clear" w:color="auto" w:fill="auto"/>
            <w:vAlign w:val="center"/>
          </w:tcPr>
          <w:p w:rsidR="00665547" w:rsidRPr="00B03371" w:rsidRDefault="002960B1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B0337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B03371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B03371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B03371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B0337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319" w:type="dxa"/>
            <w:shd w:val="clear" w:color="auto" w:fill="auto"/>
          </w:tcPr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B03371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B03371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Cách tính điểm</w:t>
      </w:r>
    </w:p>
    <w:p w:rsidR="00744C77" w:rsidRPr="00B03371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B03371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B03371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B03371">
        <w:rPr>
          <w:bCs/>
          <w:color w:val="000000"/>
          <w:sz w:val="24"/>
          <w:szCs w:val="24"/>
          <w:lang w:val="vi-VN"/>
        </w:rPr>
        <w:t xml:space="preserve">tính </w:t>
      </w:r>
      <w:r w:rsidRPr="00B03371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B03371">
        <w:rPr>
          <w:bCs/>
          <w:sz w:val="24"/>
          <w:szCs w:val="24"/>
        </w:rPr>
        <w:t>được quy đổi sang</w:t>
      </w:r>
      <w:r w:rsidRPr="00B03371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B03371">
        <w:rPr>
          <w:bCs/>
          <w:color w:val="000000"/>
          <w:sz w:val="24"/>
          <w:szCs w:val="24"/>
          <w:lang w:val="vi-VN"/>
        </w:rPr>
        <w:t>Nhà t</w:t>
      </w:r>
      <w:r w:rsidRPr="00B03371">
        <w:rPr>
          <w:bCs/>
          <w:color w:val="000000"/>
          <w:sz w:val="24"/>
          <w:szCs w:val="24"/>
        </w:rPr>
        <w:t xml:space="preserve">rường. </w:t>
      </w:r>
    </w:p>
    <w:p w:rsidR="00744C77" w:rsidRPr="00B03371" w:rsidRDefault="00744C77" w:rsidP="003D6FF7">
      <w:pPr>
        <w:pStyle w:val="BodyText2"/>
        <w:numPr>
          <w:ilvl w:val="0"/>
          <w:numId w:val="6"/>
        </w:numPr>
        <w:spacing w:before="120" w:line="240" w:lineRule="auto"/>
        <w:ind w:left="357" w:firstLine="0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Tài liệu học tập</w:t>
      </w:r>
    </w:p>
    <w:p w:rsidR="008F597C" w:rsidRPr="00B03371" w:rsidRDefault="008F597C" w:rsidP="003D6FF7">
      <w:pPr>
        <w:spacing w:after="120"/>
        <w:ind w:firstLine="709"/>
        <w:jc w:val="both"/>
        <w:rPr>
          <w:i/>
          <w:sz w:val="24"/>
          <w:szCs w:val="24"/>
        </w:rPr>
      </w:pPr>
      <w:r w:rsidRPr="00B03371">
        <w:rPr>
          <w:bCs/>
          <w:sz w:val="24"/>
          <w:szCs w:val="24"/>
        </w:rPr>
        <w:t xml:space="preserve">[1] </w:t>
      </w:r>
      <w:r w:rsidR="00595180" w:rsidRPr="00B03371">
        <w:rPr>
          <w:bCs/>
          <w:sz w:val="24"/>
          <w:szCs w:val="24"/>
        </w:rPr>
        <w:t xml:space="preserve">Bộ môn Tuyển khoáng, </w:t>
      </w:r>
      <w:r w:rsidR="00595180" w:rsidRPr="00B03371">
        <w:rPr>
          <w:i/>
          <w:sz w:val="24"/>
          <w:szCs w:val="24"/>
        </w:rPr>
        <w:t>Tài liệu hướng dẫn thí nghiệm</w:t>
      </w:r>
      <w:r w:rsidR="00057031" w:rsidRPr="00B03371">
        <w:rPr>
          <w:i/>
          <w:sz w:val="24"/>
          <w:szCs w:val="24"/>
        </w:rPr>
        <w:t>, Trường ĐH Mỏ - Địa chất.</w:t>
      </w:r>
    </w:p>
    <w:p w:rsidR="001F127A" w:rsidRPr="00B03371" w:rsidRDefault="001F127A" w:rsidP="003D6FF7">
      <w:pPr>
        <w:spacing w:after="120"/>
        <w:ind w:firstLine="709"/>
        <w:jc w:val="both"/>
        <w:rPr>
          <w:sz w:val="24"/>
          <w:szCs w:val="24"/>
        </w:rPr>
      </w:pPr>
      <w:r w:rsidRPr="00B03371">
        <w:rPr>
          <w:sz w:val="24"/>
          <w:szCs w:val="24"/>
        </w:rPr>
        <w:t xml:space="preserve">[2]. Nguyễn Bơi, </w:t>
      </w:r>
      <w:r w:rsidRPr="00B03371">
        <w:rPr>
          <w:i/>
          <w:sz w:val="24"/>
          <w:szCs w:val="24"/>
        </w:rPr>
        <w:t>Tuyển nổi</w:t>
      </w:r>
      <w:r w:rsidRPr="00B03371">
        <w:rPr>
          <w:sz w:val="24"/>
          <w:szCs w:val="24"/>
        </w:rPr>
        <w:t>, NXB Giao thông vận tải, 1998</w:t>
      </w:r>
    </w:p>
    <w:p w:rsidR="00AB5411" w:rsidRPr="00B03371" w:rsidRDefault="006F3655" w:rsidP="003D6FF7">
      <w:pPr>
        <w:spacing w:after="120"/>
        <w:ind w:left="709"/>
        <w:jc w:val="both"/>
        <w:rPr>
          <w:bCs/>
          <w:sz w:val="24"/>
          <w:szCs w:val="24"/>
        </w:rPr>
      </w:pPr>
      <w:r w:rsidRPr="00B03371">
        <w:rPr>
          <w:bCs/>
          <w:sz w:val="24"/>
          <w:szCs w:val="24"/>
        </w:rPr>
        <w:t>[</w:t>
      </w:r>
      <w:r w:rsidR="00080A4C" w:rsidRPr="00B03371">
        <w:rPr>
          <w:bCs/>
          <w:sz w:val="24"/>
          <w:szCs w:val="24"/>
        </w:rPr>
        <w:t>3</w:t>
      </w:r>
      <w:r w:rsidR="00AB5411" w:rsidRPr="00B03371">
        <w:rPr>
          <w:bCs/>
          <w:sz w:val="24"/>
          <w:szCs w:val="24"/>
        </w:rPr>
        <w:t xml:space="preserve">] Lê Xuân Khuông, Trương Ngọc Thận. </w:t>
      </w:r>
      <w:r w:rsidR="00AB5411" w:rsidRPr="00B03371">
        <w:rPr>
          <w:bCs/>
          <w:i/>
          <w:sz w:val="24"/>
          <w:szCs w:val="24"/>
        </w:rPr>
        <w:t>Lý thuyết các quá trình luyện kim-Thủy luyện</w:t>
      </w:r>
      <w:r w:rsidR="00AB5411" w:rsidRPr="00B03371">
        <w:rPr>
          <w:bCs/>
          <w:sz w:val="24"/>
          <w:szCs w:val="24"/>
        </w:rPr>
        <w:t>, NXB GD năm 1998.</w:t>
      </w:r>
    </w:p>
    <w:p w:rsidR="00080A4C" w:rsidRPr="00B03371" w:rsidRDefault="00080A4C" w:rsidP="003D6FF7">
      <w:pPr>
        <w:spacing w:after="120"/>
        <w:ind w:left="709"/>
        <w:jc w:val="both"/>
        <w:rPr>
          <w:bCs/>
          <w:sz w:val="24"/>
          <w:szCs w:val="24"/>
        </w:rPr>
      </w:pPr>
      <w:r w:rsidRPr="00B03371">
        <w:rPr>
          <w:bCs/>
          <w:sz w:val="24"/>
          <w:szCs w:val="24"/>
        </w:rPr>
        <w:t xml:space="preserve">[4] </w:t>
      </w:r>
      <w:r w:rsidRPr="00B03371">
        <w:rPr>
          <w:sz w:val="24"/>
          <w:szCs w:val="24"/>
          <w:lang w:val="vi-VN"/>
        </w:rPr>
        <w:t xml:space="preserve">Đinh Phạm Thái, Nguyễn Kim Thiết; </w:t>
      </w:r>
      <w:r w:rsidRPr="00B03371">
        <w:rPr>
          <w:i/>
          <w:sz w:val="24"/>
          <w:szCs w:val="24"/>
          <w:lang w:val="vi-VN"/>
        </w:rPr>
        <w:t>Lý thuyết các quá trình luyện kim - Điện phân</w:t>
      </w:r>
      <w:r w:rsidRPr="00B03371">
        <w:rPr>
          <w:sz w:val="24"/>
          <w:szCs w:val="24"/>
          <w:lang w:val="vi-VN"/>
        </w:rPr>
        <w:t>; NXB giáo dục, 1997</w:t>
      </w:r>
    </w:p>
    <w:p w:rsidR="00AB5411" w:rsidRPr="00B03371" w:rsidRDefault="006F3655" w:rsidP="003D6FF7">
      <w:pPr>
        <w:spacing w:after="120"/>
        <w:ind w:left="709"/>
        <w:jc w:val="both"/>
        <w:rPr>
          <w:bCs/>
          <w:sz w:val="24"/>
          <w:szCs w:val="24"/>
        </w:rPr>
      </w:pPr>
      <w:r w:rsidRPr="00B03371">
        <w:rPr>
          <w:bCs/>
          <w:sz w:val="24"/>
          <w:szCs w:val="24"/>
        </w:rPr>
        <w:t>[</w:t>
      </w:r>
      <w:r w:rsidR="001F127A" w:rsidRPr="00B03371">
        <w:rPr>
          <w:bCs/>
          <w:sz w:val="24"/>
          <w:szCs w:val="24"/>
        </w:rPr>
        <w:t>5</w:t>
      </w:r>
      <w:r w:rsidR="00AB5411" w:rsidRPr="00B03371">
        <w:rPr>
          <w:bCs/>
          <w:sz w:val="24"/>
          <w:szCs w:val="24"/>
        </w:rPr>
        <w:t xml:space="preserve">] Trương Ngọc Thận. </w:t>
      </w:r>
      <w:r w:rsidR="00AB5411" w:rsidRPr="00B03371">
        <w:rPr>
          <w:bCs/>
          <w:i/>
          <w:sz w:val="24"/>
          <w:szCs w:val="24"/>
        </w:rPr>
        <w:t>Lý thuyết các quá trình luyện kim-hỏa luyện tập 1</w:t>
      </w:r>
      <w:r w:rsidR="001F127A" w:rsidRPr="00B03371">
        <w:rPr>
          <w:bCs/>
          <w:i/>
          <w:sz w:val="24"/>
          <w:szCs w:val="24"/>
        </w:rPr>
        <w:t>,2</w:t>
      </w:r>
      <w:r w:rsidR="00AB5411" w:rsidRPr="00B03371">
        <w:rPr>
          <w:bCs/>
          <w:sz w:val="24"/>
          <w:szCs w:val="24"/>
        </w:rPr>
        <w:t>, NXB GD năm 1997.</w:t>
      </w:r>
    </w:p>
    <w:p w:rsidR="00744C77" w:rsidRPr="00B03371" w:rsidRDefault="007A7F11" w:rsidP="00E30868">
      <w:pPr>
        <w:pStyle w:val="BodyText2"/>
        <w:numPr>
          <w:ilvl w:val="0"/>
          <w:numId w:val="6"/>
        </w:numPr>
        <w:spacing w:before="120" w:after="0" w:line="240" w:lineRule="auto"/>
        <w:ind w:left="357" w:firstLine="0"/>
        <w:jc w:val="both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B03371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B03371">
        <w:rPr>
          <w:b/>
          <w:bCs/>
          <w:color w:val="000000"/>
          <w:sz w:val="24"/>
          <w:szCs w:val="24"/>
        </w:rPr>
        <w:t>Bảng 3</w:t>
      </w:r>
      <w:r w:rsidR="00D61127" w:rsidRPr="00B03371">
        <w:rPr>
          <w:b/>
          <w:bCs/>
          <w:color w:val="000000"/>
          <w:sz w:val="24"/>
          <w:szCs w:val="24"/>
        </w:rPr>
        <w:t xml:space="preserve">. </w:t>
      </w:r>
      <w:r w:rsidR="007B1760" w:rsidRPr="00B03371">
        <w:rPr>
          <w:b/>
          <w:bCs/>
          <w:color w:val="000000"/>
          <w:sz w:val="24"/>
          <w:szCs w:val="24"/>
        </w:rPr>
        <w:t>Nội dung chuẩn bị</w:t>
      </w:r>
      <w:r w:rsidR="0025102E" w:rsidRPr="00B03371">
        <w:rPr>
          <w:b/>
          <w:bCs/>
          <w:color w:val="000000"/>
          <w:sz w:val="24"/>
          <w:szCs w:val="24"/>
        </w:rPr>
        <w:t xml:space="preserve"> (tự học)</w:t>
      </w:r>
    </w:p>
    <w:tbl>
      <w:tblPr>
        <w:tblW w:w="101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"/>
        <w:gridCol w:w="654"/>
        <w:gridCol w:w="4071"/>
        <w:gridCol w:w="513"/>
        <w:gridCol w:w="209"/>
        <w:gridCol w:w="872"/>
        <w:gridCol w:w="717"/>
        <w:gridCol w:w="821"/>
        <w:gridCol w:w="1431"/>
        <w:gridCol w:w="398"/>
        <w:gridCol w:w="297"/>
      </w:tblGrid>
      <w:tr w:rsidR="00744C77" w:rsidRPr="005C11A0" w:rsidTr="004A3327">
        <w:trPr>
          <w:trHeight w:val="282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744C77" w:rsidRPr="00B03371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793" w:type="dxa"/>
            <w:gridSpan w:val="3"/>
            <w:shd w:val="clear" w:color="auto" w:fill="auto"/>
            <w:vAlign w:val="center"/>
          </w:tcPr>
          <w:p w:rsidR="00744C77" w:rsidRPr="00B03371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B03371" w:rsidRDefault="00744C77" w:rsidP="00D6188A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B03371" w:rsidRDefault="00744C77" w:rsidP="00D618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B03371" w:rsidRDefault="00744C77" w:rsidP="00D618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744C77" w:rsidRPr="00B03371" w:rsidRDefault="00744C77" w:rsidP="00D618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B03371" w:rsidRDefault="00744C77" w:rsidP="00D618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B03371" w:rsidRDefault="00061141" w:rsidP="00D6188A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057031" w:rsidRPr="005C11A0" w:rsidTr="00E10539">
        <w:trPr>
          <w:trHeight w:val="1067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057031" w:rsidRPr="00B03371" w:rsidRDefault="0005703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4793" w:type="dxa"/>
            <w:gridSpan w:val="3"/>
            <w:shd w:val="clear" w:color="auto" w:fill="auto"/>
            <w:vAlign w:val="center"/>
          </w:tcPr>
          <w:p w:rsidR="00057031" w:rsidRPr="00B03371" w:rsidRDefault="00D3123A" w:rsidP="00E10539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sz w:val="24"/>
                <w:szCs w:val="24"/>
              </w:rPr>
            </w:pPr>
            <w:r w:rsidRPr="00B03371">
              <w:rPr>
                <w:b/>
                <w:sz w:val="24"/>
                <w:szCs w:val="24"/>
              </w:rPr>
              <w:t>Chương 1. Thí nghiệm tuyển nổi</w:t>
            </w:r>
          </w:p>
          <w:p w:rsidR="00057031" w:rsidRPr="00E10539" w:rsidRDefault="00057031" w:rsidP="00E10539">
            <w:pPr>
              <w:pStyle w:val="BodyText2"/>
              <w:numPr>
                <w:ilvl w:val="1"/>
                <w:numId w:val="18"/>
              </w:numPr>
              <w:spacing w:after="0" w:line="240" w:lineRule="auto"/>
              <w:ind w:left="480" w:hanging="425"/>
              <w:rPr>
                <w:sz w:val="24"/>
                <w:szCs w:val="24"/>
                <w:lang w:val="pl-PL"/>
              </w:rPr>
            </w:pPr>
            <w:r w:rsidRPr="00B03371">
              <w:rPr>
                <w:sz w:val="24"/>
                <w:szCs w:val="24"/>
                <w:lang w:val="pl-PL"/>
              </w:rPr>
              <w:t>Thí nghiệm xác định chi phí thuốc tập hợp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57031" w:rsidRPr="00B03371" w:rsidRDefault="00057031" w:rsidP="00D312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057031" w:rsidRPr="00B03371" w:rsidRDefault="00057031" w:rsidP="00D618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:rsidR="000A4DDC" w:rsidRPr="00B03371" w:rsidRDefault="00E10539" w:rsidP="00D618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7031" w:rsidRPr="004A3327" w:rsidRDefault="00D3123A" w:rsidP="00D3123A">
            <w:pPr>
              <w:pStyle w:val="ListParagraph"/>
              <w:spacing w:line="276" w:lineRule="auto"/>
              <w:ind w:left="0"/>
              <w:rPr>
                <w:bCs/>
                <w:lang w:val="nl-NL"/>
              </w:rPr>
            </w:pPr>
            <w:r w:rsidRPr="004A3327">
              <w:rPr>
                <w:bCs/>
                <w:lang w:val="nl-NL"/>
              </w:rPr>
              <w:t>- C</w:t>
            </w:r>
            <w:r w:rsidR="00057031" w:rsidRPr="004A3327">
              <w:rPr>
                <w:bCs/>
                <w:lang w:val="nl-NL"/>
              </w:rPr>
              <w:t>huẩn bị chương 4 tài liệu [1].</w:t>
            </w:r>
          </w:p>
          <w:p w:rsidR="00057031" w:rsidRPr="00B03371" w:rsidRDefault="00D3123A" w:rsidP="00D3123A">
            <w:pPr>
              <w:pStyle w:val="BodyText2"/>
              <w:tabs>
                <w:tab w:val="num" w:pos="960"/>
              </w:tabs>
              <w:spacing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057031" w:rsidRPr="00B03371">
              <w:rPr>
                <w:bCs/>
                <w:color w:val="000000"/>
                <w:sz w:val="24"/>
                <w:szCs w:val="24"/>
                <w:lang w:val="nl-NL"/>
              </w:rPr>
              <w:t>Ôn tập các nội dung liên quan ở tài liệu [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057031" w:rsidRPr="00B03371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E10539" w:rsidRPr="00334C5F" w:rsidTr="004A3327">
        <w:trPr>
          <w:trHeight w:val="282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E10539" w:rsidRPr="00B03371" w:rsidRDefault="00E10539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4793" w:type="dxa"/>
            <w:gridSpan w:val="3"/>
            <w:shd w:val="clear" w:color="auto" w:fill="auto"/>
            <w:vAlign w:val="center"/>
          </w:tcPr>
          <w:p w:rsidR="00E10539" w:rsidRPr="005C11A0" w:rsidRDefault="00E10539" w:rsidP="00E10539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sz w:val="24"/>
                <w:szCs w:val="24"/>
                <w:lang w:val="nl-NL"/>
              </w:rPr>
            </w:pPr>
            <w:r w:rsidRPr="005C11A0">
              <w:rPr>
                <w:b/>
                <w:sz w:val="24"/>
                <w:szCs w:val="24"/>
                <w:lang w:val="nl-NL"/>
              </w:rPr>
              <w:t>Chương 1 (tiếp)</w:t>
            </w:r>
          </w:p>
          <w:p w:rsidR="00E10539" w:rsidRPr="00B03371" w:rsidRDefault="00E10539" w:rsidP="00E10539">
            <w:pPr>
              <w:pStyle w:val="BodyText2"/>
              <w:spacing w:after="0" w:line="240" w:lineRule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1.2 </w:t>
            </w:r>
            <w:r w:rsidRPr="00B03371">
              <w:rPr>
                <w:sz w:val="24"/>
                <w:szCs w:val="24"/>
                <w:lang w:val="pl-PL"/>
              </w:rPr>
              <w:t>Thí nghiệm xác định nồng độ bùn tối ưu</w:t>
            </w:r>
          </w:p>
          <w:p w:rsidR="00E10539" w:rsidRPr="00E10539" w:rsidRDefault="00E10539" w:rsidP="00E10539">
            <w:pPr>
              <w:pStyle w:val="BodyText2"/>
              <w:tabs>
                <w:tab w:val="num" w:pos="960"/>
              </w:tabs>
              <w:spacing w:before="120" w:line="240" w:lineRule="auto"/>
              <w:rPr>
                <w:b/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1.3 </w:t>
            </w:r>
            <w:r w:rsidRPr="00B03371">
              <w:rPr>
                <w:sz w:val="24"/>
                <w:szCs w:val="24"/>
                <w:lang w:val="pl-PL"/>
              </w:rPr>
              <w:t>Thí nghiệm gạt bọt phân đoạn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E10539" w:rsidRPr="00B03371" w:rsidRDefault="00E10539" w:rsidP="00D312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E10539" w:rsidRPr="00B03371" w:rsidRDefault="00E10539" w:rsidP="00D618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shd w:val="clear" w:color="auto" w:fill="auto"/>
            <w:vAlign w:val="center"/>
          </w:tcPr>
          <w:p w:rsidR="00E10539" w:rsidRPr="00B03371" w:rsidRDefault="00E10539" w:rsidP="00D618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0539" w:rsidRPr="004A3327" w:rsidRDefault="00E10539" w:rsidP="00D3123A">
            <w:pPr>
              <w:pStyle w:val="ListParagraph"/>
              <w:spacing w:line="276" w:lineRule="auto"/>
              <w:ind w:left="0"/>
              <w:rPr>
                <w:bCs/>
                <w:lang w:val="nl-NL"/>
              </w:rPr>
            </w:pPr>
          </w:p>
        </w:tc>
      </w:tr>
      <w:tr w:rsidR="0004420B" w:rsidRPr="005C11A0" w:rsidTr="00E10539">
        <w:trPr>
          <w:trHeight w:val="1407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04420B" w:rsidRPr="00B03371" w:rsidRDefault="00E10539" w:rsidP="00DA1CA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  <w:p w:rsidR="0004420B" w:rsidRPr="00B03371" w:rsidRDefault="0004420B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93" w:type="dxa"/>
            <w:gridSpan w:val="3"/>
            <w:shd w:val="clear" w:color="auto" w:fill="auto"/>
          </w:tcPr>
          <w:p w:rsidR="0004420B" w:rsidRPr="004A3327" w:rsidRDefault="00D3123A" w:rsidP="00D3123A">
            <w:pPr>
              <w:spacing w:before="120" w:line="288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4A3327">
              <w:rPr>
                <w:b/>
                <w:sz w:val="24"/>
                <w:szCs w:val="24"/>
                <w:lang w:val="nl-NL"/>
              </w:rPr>
              <w:t xml:space="preserve">Chương 2. </w:t>
            </w:r>
            <w:r w:rsidR="0004420B" w:rsidRPr="004A3327">
              <w:rPr>
                <w:b/>
                <w:sz w:val="24"/>
                <w:szCs w:val="24"/>
                <w:lang w:val="nl-NL"/>
              </w:rPr>
              <w:t>Thí nghiệm thiêu oxi hóa</w:t>
            </w:r>
          </w:p>
          <w:p w:rsidR="0004420B" w:rsidRPr="004A3327" w:rsidRDefault="00D3123A" w:rsidP="00E30868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2</w:t>
            </w:r>
            <w:r w:rsidR="0004420B" w:rsidRPr="004A3327">
              <w:rPr>
                <w:sz w:val="24"/>
                <w:szCs w:val="24"/>
                <w:lang w:val="nl-NL"/>
              </w:rPr>
              <w:t>.1. Mục đích thí nghiệm</w:t>
            </w:r>
          </w:p>
          <w:p w:rsidR="0004420B" w:rsidRPr="004A3327" w:rsidRDefault="00D3123A" w:rsidP="00E30868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2</w:t>
            </w:r>
            <w:r w:rsidR="0004420B" w:rsidRPr="004A3327">
              <w:rPr>
                <w:sz w:val="24"/>
                <w:szCs w:val="24"/>
                <w:lang w:val="nl-NL"/>
              </w:rPr>
              <w:t>.2. Dụng cụ thí nghiệm và mẫu thí nghiệm</w:t>
            </w:r>
          </w:p>
          <w:p w:rsidR="0004420B" w:rsidRPr="004A3327" w:rsidRDefault="00D3123A" w:rsidP="00E30868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2</w:t>
            </w:r>
            <w:r w:rsidR="0004420B" w:rsidRPr="004A3327">
              <w:rPr>
                <w:sz w:val="24"/>
                <w:szCs w:val="24"/>
                <w:lang w:val="nl-NL"/>
              </w:rPr>
              <w:t>.3. Thiết bị thiêu và quy trình vận hành</w:t>
            </w:r>
          </w:p>
          <w:p w:rsidR="0004420B" w:rsidRPr="004A3327" w:rsidRDefault="0004420B" w:rsidP="00E30868">
            <w:pPr>
              <w:jc w:val="both"/>
              <w:rPr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04420B" w:rsidRPr="00B03371" w:rsidRDefault="0004420B" w:rsidP="00D312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04420B" w:rsidRPr="00B03371" w:rsidRDefault="0004420B" w:rsidP="00D312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4420B" w:rsidRPr="00B03371" w:rsidRDefault="00E10539" w:rsidP="00D312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420B" w:rsidRPr="00B03371" w:rsidRDefault="0004420B" w:rsidP="00A7383E">
            <w:pPr>
              <w:pStyle w:val="BodyText2"/>
              <w:tabs>
                <w:tab w:val="num" w:pos="15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 xml:space="preserve">- Bài thí nghiệm </w:t>
            </w:r>
            <w:r w:rsidR="006B1E73" w:rsidRPr="00B03371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, tài liệu [1]</w:t>
            </w:r>
          </w:p>
          <w:p w:rsidR="0004420B" w:rsidRPr="00B03371" w:rsidRDefault="0004420B" w:rsidP="0099289E">
            <w:pPr>
              <w:pStyle w:val="BodyText2"/>
              <w:tabs>
                <w:tab w:val="num" w:pos="15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Tham khảo tài liệu [</w:t>
            </w:r>
            <w:r w:rsidR="0099289E" w:rsidRPr="00B03371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 xml:space="preserve">], chương </w:t>
            </w:r>
            <w:r w:rsidR="0099289E" w:rsidRPr="00B03371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</w:tr>
      <w:tr w:rsidR="00E10539" w:rsidRPr="00334C5F" w:rsidTr="00E10539">
        <w:trPr>
          <w:trHeight w:val="1125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E10539" w:rsidRPr="00B03371" w:rsidRDefault="00E10539" w:rsidP="00DA1CA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4793" w:type="dxa"/>
            <w:gridSpan w:val="3"/>
            <w:shd w:val="clear" w:color="auto" w:fill="auto"/>
          </w:tcPr>
          <w:p w:rsidR="00E10539" w:rsidRDefault="00E10539" w:rsidP="00E10539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Chương 2 (tiếp)</w:t>
            </w:r>
          </w:p>
          <w:p w:rsidR="00E10539" w:rsidRPr="004A3327" w:rsidRDefault="00E10539" w:rsidP="00E10539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2.4. Trình tự tiến hành thí nghiệm</w:t>
            </w:r>
          </w:p>
          <w:p w:rsidR="00E10539" w:rsidRPr="004A3327" w:rsidRDefault="00E10539" w:rsidP="00E10539">
            <w:pPr>
              <w:spacing w:before="120" w:line="288" w:lineRule="auto"/>
              <w:rPr>
                <w:b/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2.5. Biểu diễn kết quả thí nghiệm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E10539" w:rsidRPr="00B03371" w:rsidRDefault="00E10539" w:rsidP="00D312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E10539" w:rsidRPr="00B03371" w:rsidRDefault="00E10539" w:rsidP="00D312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0539" w:rsidRPr="00B03371" w:rsidRDefault="00E10539" w:rsidP="00D312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539" w:rsidRPr="00B03371" w:rsidRDefault="00E10539" w:rsidP="00A7383E">
            <w:pPr>
              <w:pStyle w:val="BodyText2"/>
              <w:tabs>
                <w:tab w:val="num" w:pos="15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B1E73" w:rsidRPr="005C11A0" w:rsidTr="004A3327">
        <w:trPr>
          <w:trHeight w:val="850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6B1E73" w:rsidRPr="00B03371" w:rsidRDefault="00E10539" w:rsidP="00DA1CA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4793" w:type="dxa"/>
            <w:gridSpan w:val="3"/>
            <w:shd w:val="clear" w:color="auto" w:fill="auto"/>
          </w:tcPr>
          <w:p w:rsidR="006B1E73" w:rsidRPr="004A3327" w:rsidRDefault="006B1E73" w:rsidP="00E30868">
            <w:pPr>
              <w:spacing w:before="120" w:line="288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4A3327">
              <w:rPr>
                <w:b/>
                <w:sz w:val="24"/>
                <w:szCs w:val="24"/>
                <w:lang w:val="nl-NL"/>
              </w:rPr>
              <w:t xml:space="preserve">Chương 3. Thí nghiệm </w:t>
            </w:r>
            <w:r w:rsidR="00AF7C04" w:rsidRPr="004A3327">
              <w:rPr>
                <w:b/>
                <w:sz w:val="24"/>
                <w:szCs w:val="24"/>
                <w:lang w:val="nl-NL"/>
              </w:rPr>
              <w:t>thủy luyện</w:t>
            </w:r>
          </w:p>
          <w:p w:rsidR="006B1E73" w:rsidRPr="004A3327" w:rsidRDefault="006B1E73" w:rsidP="00E30868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3.1. Mục đích thí nghiệm</w:t>
            </w:r>
          </w:p>
          <w:p w:rsidR="006B1E73" w:rsidRPr="004A3327" w:rsidRDefault="006B1E73" w:rsidP="00E30868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3.2. Dụng cụ thí nghiệm và mẫu thí nghiệm</w:t>
            </w:r>
          </w:p>
          <w:p w:rsidR="006B1E73" w:rsidRPr="004A3327" w:rsidRDefault="006B1E73" w:rsidP="00E30868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 xml:space="preserve">3.3. </w:t>
            </w:r>
            <w:r w:rsidR="00AF7C04" w:rsidRPr="004A3327">
              <w:rPr>
                <w:sz w:val="24"/>
                <w:szCs w:val="24"/>
                <w:lang w:val="nl-NL"/>
              </w:rPr>
              <w:t>Phương pháp, t</w:t>
            </w:r>
            <w:r w:rsidRPr="004A3327">
              <w:rPr>
                <w:sz w:val="24"/>
                <w:szCs w:val="24"/>
                <w:lang w:val="nl-NL"/>
              </w:rPr>
              <w:t>hiết bị và quy trình vận hành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B1E73" w:rsidRPr="00B03371" w:rsidRDefault="006B1E73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6B1E73" w:rsidRPr="00B03371" w:rsidRDefault="006B1E73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1E73" w:rsidRPr="00B03371" w:rsidRDefault="00675D49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E73" w:rsidRPr="00B03371" w:rsidRDefault="006B1E73" w:rsidP="001A0083">
            <w:pPr>
              <w:pStyle w:val="BodyText2"/>
              <w:tabs>
                <w:tab w:val="num" w:pos="15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- Bài thí nghiệm 6</w:t>
            </w:r>
            <w:r w:rsidR="00AF7C04" w:rsidRPr="00B03371">
              <w:rPr>
                <w:bCs/>
                <w:color w:val="000000"/>
                <w:sz w:val="24"/>
                <w:szCs w:val="24"/>
                <w:lang w:val="nl-NL"/>
              </w:rPr>
              <w:t xml:space="preserve"> và 7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, tài liệu [1]</w:t>
            </w:r>
          </w:p>
          <w:p w:rsidR="006B1E73" w:rsidRPr="00B03371" w:rsidRDefault="006B1E73" w:rsidP="00AF7C04">
            <w:pPr>
              <w:pStyle w:val="BodyText2"/>
              <w:tabs>
                <w:tab w:val="num" w:pos="15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 xml:space="preserve">Tham khảo tài liệu [3], chương </w:t>
            </w:r>
            <w:r w:rsidR="0099289E" w:rsidRPr="00B03371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AF7C04" w:rsidRPr="00B03371">
              <w:rPr>
                <w:bCs/>
                <w:color w:val="000000"/>
                <w:sz w:val="24"/>
                <w:szCs w:val="24"/>
                <w:lang w:val="nl-NL"/>
              </w:rPr>
              <w:t>, 2, 3, 4.</w:t>
            </w:r>
          </w:p>
        </w:tc>
      </w:tr>
      <w:tr w:rsidR="00844848" w:rsidRPr="005C11A0" w:rsidTr="004A3327">
        <w:trPr>
          <w:trHeight w:val="274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844848" w:rsidRPr="00B03371" w:rsidRDefault="00E1053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4793" w:type="dxa"/>
            <w:gridSpan w:val="3"/>
            <w:shd w:val="clear" w:color="auto" w:fill="auto"/>
          </w:tcPr>
          <w:p w:rsidR="00E10539" w:rsidRDefault="00E10539" w:rsidP="00E10539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b/>
                <w:sz w:val="24"/>
                <w:szCs w:val="24"/>
                <w:lang w:val="nl-NL"/>
              </w:rPr>
              <w:t>Chương 3</w:t>
            </w:r>
            <w:r>
              <w:rPr>
                <w:b/>
                <w:sz w:val="24"/>
                <w:szCs w:val="24"/>
                <w:lang w:val="nl-NL"/>
              </w:rPr>
              <w:t xml:space="preserve"> (tiếp)</w:t>
            </w:r>
          </w:p>
          <w:p w:rsidR="00E10539" w:rsidRPr="004A3327" w:rsidRDefault="00E10539" w:rsidP="00E10539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3.4. Trình tự tiến hành thí nghiệm</w:t>
            </w:r>
          </w:p>
          <w:p w:rsidR="00844848" w:rsidRPr="004A3327" w:rsidRDefault="00E10539" w:rsidP="00E10539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3.5. Biểu diễn kết quả thí nghiệm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44848" w:rsidRPr="00B03371" w:rsidRDefault="00844848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844848" w:rsidRPr="00B03371" w:rsidRDefault="00844848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4848" w:rsidRPr="00B03371" w:rsidRDefault="00675D49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848" w:rsidRPr="00B03371" w:rsidRDefault="00844848" w:rsidP="0099289E">
            <w:pPr>
              <w:pStyle w:val="BodyText2"/>
              <w:tabs>
                <w:tab w:val="num" w:pos="960"/>
              </w:tabs>
              <w:spacing w:after="0" w:line="240" w:lineRule="auto"/>
              <w:ind w:right="-108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+ Tham khảo tài liệu [4], chương 1, 2.</w:t>
            </w:r>
          </w:p>
        </w:tc>
      </w:tr>
      <w:tr w:rsidR="00844848" w:rsidRPr="005C11A0" w:rsidTr="004A3327">
        <w:trPr>
          <w:trHeight w:val="2173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844848" w:rsidRPr="00B03371" w:rsidRDefault="00675D4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4793" w:type="dxa"/>
            <w:gridSpan w:val="3"/>
            <w:shd w:val="clear" w:color="auto" w:fill="auto"/>
          </w:tcPr>
          <w:p w:rsidR="00844848" w:rsidRPr="004A3327" w:rsidRDefault="00AF7C04" w:rsidP="006D2726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4</w:t>
            </w:r>
            <w:r w:rsidR="00844848" w:rsidRPr="004A3327">
              <w:rPr>
                <w:sz w:val="24"/>
                <w:szCs w:val="24"/>
                <w:lang w:val="nl-NL"/>
              </w:rPr>
              <w:t>.1. Mục đích thí nghiệm</w:t>
            </w:r>
          </w:p>
          <w:p w:rsidR="00844848" w:rsidRPr="004A3327" w:rsidRDefault="00AF7C04" w:rsidP="006D2726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4</w:t>
            </w:r>
            <w:r w:rsidR="00844848" w:rsidRPr="004A3327">
              <w:rPr>
                <w:sz w:val="24"/>
                <w:szCs w:val="24"/>
                <w:lang w:val="nl-NL"/>
              </w:rPr>
              <w:t>.2. Dụng cụ thí nghiệm và mẫu thí nghiệm</w:t>
            </w:r>
          </w:p>
          <w:p w:rsidR="00844848" w:rsidRPr="004A3327" w:rsidRDefault="00AF7C04" w:rsidP="006D2726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4</w:t>
            </w:r>
            <w:r w:rsidR="00844848" w:rsidRPr="004A3327">
              <w:rPr>
                <w:sz w:val="24"/>
                <w:szCs w:val="24"/>
                <w:lang w:val="nl-NL"/>
              </w:rPr>
              <w:t>.3. Phương pháp và quy trình nấu luyện kim loại</w:t>
            </w:r>
          </w:p>
          <w:p w:rsidR="00844848" w:rsidRPr="004A3327" w:rsidRDefault="00AF7C04" w:rsidP="006D2726">
            <w:pPr>
              <w:jc w:val="both"/>
              <w:rPr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4</w:t>
            </w:r>
            <w:r w:rsidR="00844848" w:rsidRPr="004A3327">
              <w:rPr>
                <w:sz w:val="24"/>
                <w:szCs w:val="24"/>
                <w:lang w:val="nl-NL"/>
              </w:rPr>
              <w:t>.4. Trình tự tiến hành thí nghiệm</w:t>
            </w:r>
          </w:p>
          <w:p w:rsidR="00844848" w:rsidRPr="004A3327" w:rsidRDefault="00844848" w:rsidP="006D2726">
            <w:pPr>
              <w:rPr>
                <w:b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:rsidR="00844848" w:rsidRPr="00B03371" w:rsidRDefault="00844848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844848" w:rsidRPr="00B03371" w:rsidRDefault="00844848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4848" w:rsidRPr="00B03371" w:rsidRDefault="00675D49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4848" w:rsidRPr="00B03371" w:rsidRDefault="00844848" w:rsidP="000F09A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>+ Tài liệu [1], Bài thí nghiệm 8;</w:t>
            </w:r>
          </w:p>
          <w:p w:rsidR="00844848" w:rsidRPr="00B03371" w:rsidRDefault="00844848" w:rsidP="00992E2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337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B03371">
              <w:rPr>
                <w:bCs/>
                <w:color w:val="000000"/>
                <w:sz w:val="24"/>
                <w:szCs w:val="24"/>
                <w:lang w:val="nl-NL"/>
              </w:rPr>
              <w:t xml:space="preserve">Tham khảo tài liệu [5], </w:t>
            </w:r>
            <w:r w:rsidRPr="005C11A0">
              <w:rPr>
                <w:bCs/>
                <w:sz w:val="24"/>
                <w:szCs w:val="24"/>
                <w:lang w:val="nl-NL"/>
              </w:rPr>
              <w:t>chương 3, trang 62 – 116</w:t>
            </w:r>
          </w:p>
        </w:tc>
      </w:tr>
      <w:tr w:rsidR="00E10539" w:rsidRPr="00675D49" w:rsidTr="004A3327">
        <w:trPr>
          <w:trHeight w:val="2173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E10539" w:rsidRPr="00B03371" w:rsidRDefault="00675D4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4793" w:type="dxa"/>
            <w:gridSpan w:val="3"/>
            <w:shd w:val="clear" w:color="auto" w:fill="auto"/>
          </w:tcPr>
          <w:p w:rsidR="00675D49" w:rsidRPr="00675D49" w:rsidRDefault="00675D49" w:rsidP="00675D49">
            <w:pPr>
              <w:spacing w:before="120" w:line="288" w:lineRule="auto"/>
              <w:rPr>
                <w:b/>
                <w:sz w:val="24"/>
                <w:szCs w:val="24"/>
                <w:lang w:val="nl-NL"/>
              </w:rPr>
            </w:pPr>
            <w:r w:rsidRPr="004A3327">
              <w:rPr>
                <w:b/>
                <w:sz w:val="24"/>
                <w:szCs w:val="24"/>
                <w:lang w:val="nl-NL"/>
              </w:rPr>
              <w:t>Chương 4. Thí nghiệm hỏa luyện</w:t>
            </w:r>
          </w:p>
          <w:p w:rsidR="00E10539" w:rsidRPr="004A3327" w:rsidRDefault="00675D49" w:rsidP="00675D49">
            <w:pPr>
              <w:spacing w:before="120" w:line="288" w:lineRule="auto"/>
              <w:rPr>
                <w:b/>
                <w:sz w:val="24"/>
                <w:szCs w:val="24"/>
                <w:lang w:val="nl-NL"/>
              </w:rPr>
            </w:pPr>
            <w:r w:rsidRPr="004A3327">
              <w:rPr>
                <w:sz w:val="24"/>
                <w:szCs w:val="24"/>
                <w:lang w:val="nl-NL"/>
              </w:rPr>
              <w:t>4.5. Biểu diễn kết quả thí nghiệm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E10539" w:rsidRPr="00B03371" w:rsidRDefault="00E10539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E10539" w:rsidRPr="00B03371" w:rsidRDefault="00E10539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0539" w:rsidRPr="00B03371" w:rsidRDefault="00675D49" w:rsidP="001A0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0539" w:rsidRPr="00B03371" w:rsidRDefault="00E10539" w:rsidP="000F09A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B1E73" w:rsidRPr="005C11A0" w:rsidTr="004A3327">
        <w:trPr>
          <w:trHeight w:val="354"/>
        </w:trPr>
        <w:tc>
          <w:tcPr>
            <w:tcW w:w="830" w:type="dxa"/>
            <w:gridSpan w:val="2"/>
            <w:shd w:val="clear" w:color="auto" w:fill="auto"/>
            <w:vAlign w:val="center"/>
          </w:tcPr>
          <w:p w:rsidR="006B1E73" w:rsidRPr="00B03371" w:rsidRDefault="006B1E73" w:rsidP="0084484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93" w:type="dxa"/>
            <w:gridSpan w:val="3"/>
            <w:shd w:val="clear" w:color="auto" w:fill="auto"/>
            <w:vAlign w:val="center"/>
          </w:tcPr>
          <w:p w:rsidR="006B1E73" w:rsidRPr="004A3327" w:rsidRDefault="006B1E73" w:rsidP="00844848">
            <w:pPr>
              <w:spacing w:before="120" w:line="288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4A3327">
              <w:rPr>
                <w:b/>
                <w:sz w:val="24"/>
                <w:szCs w:val="24"/>
                <w:lang w:val="nl-NL"/>
              </w:rPr>
              <w:t>Hoàn thiện báo cáo và bảo vệ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B1E73" w:rsidRPr="00B03371" w:rsidRDefault="006B1E73" w:rsidP="0084484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6B1E73" w:rsidRPr="00B03371" w:rsidRDefault="006B1E73" w:rsidP="0084484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1E73" w:rsidRPr="00B03371" w:rsidRDefault="006B1E73" w:rsidP="0084484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E73" w:rsidRPr="00B03371" w:rsidRDefault="006B1E73" w:rsidP="0084484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B1E73" w:rsidRPr="00B03371" w:rsidTr="004A3327">
        <w:trPr>
          <w:trHeight w:val="569"/>
        </w:trPr>
        <w:tc>
          <w:tcPr>
            <w:tcW w:w="5623" w:type="dxa"/>
            <w:gridSpan w:val="5"/>
            <w:shd w:val="clear" w:color="auto" w:fill="auto"/>
            <w:vAlign w:val="center"/>
          </w:tcPr>
          <w:p w:rsidR="006B1E73" w:rsidRPr="00B03371" w:rsidRDefault="006B1E73" w:rsidP="00992E2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03371">
              <w:rPr>
                <w:b/>
                <w:sz w:val="24"/>
                <w:szCs w:val="24"/>
              </w:rPr>
              <w:t>Tổng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B1E73" w:rsidRPr="00B03371" w:rsidRDefault="006B1E73" w:rsidP="0084484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6B1E73" w:rsidRPr="00B03371" w:rsidRDefault="006B1E73" w:rsidP="0084484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1E73" w:rsidRPr="00B03371" w:rsidRDefault="00675D49" w:rsidP="0084484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30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E73" w:rsidRPr="00B03371" w:rsidRDefault="006B1E73" w:rsidP="007065CB">
            <w:pPr>
              <w:pStyle w:val="BodyText2"/>
              <w:tabs>
                <w:tab w:val="left" w:pos="0"/>
                <w:tab w:val="left" w:pos="292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B1E73" w:rsidRPr="00B03371" w:rsidTr="004A33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76" w:type="dxa"/>
          <w:wAfter w:w="297" w:type="dxa"/>
          <w:trHeight w:val="45"/>
        </w:trPr>
        <w:tc>
          <w:tcPr>
            <w:tcW w:w="4725" w:type="dxa"/>
            <w:gridSpan w:val="2"/>
          </w:tcPr>
          <w:p w:rsidR="006B1E73" w:rsidRPr="00B03371" w:rsidRDefault="006B1E73" w:rsidP="00F91021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961" w:type="dxa"/>
            <w:gridSpan w:val="7"/>
          </w:tcPr>
          <w:p w:rsidR="006B1E73" w:rsidRPr="00B03371" w:rsidRDefault="006B1E73" w:rsidP="00F91021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B03371">
              <w:rPr>
                <w:sz w:val="24"/>
                <w:szCs w:val="24"/>
              </w:rPr>
              <w:t>Hà nội, ngày      tháng     năm 20…</w:t>
            </w:r>
          </w:p>
        </w:tc>
      </w:tr>
      <w:tr w:rsidR="004A3327" w:rsidRPr="00B603ED" w:rsidTr="004A33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176" w:type="dxa"/>
          <w:wAfter w:w="695" w:type="dxa"/>
          <w:trHeight w:val="210"/>
        </w:trPr>
        <w:tc>
          <w:tcPr>
            <w:tcW w:w="5238" w:type="dxa"/>
            <w:gridSpan w:val="3"/>
            <w:shd w:val="clear" w:color="auto" w:fill="auto"/>
          </w:tcPr>
          <w:p w:rsidR="004A3327" w:rsidRPr="00B603ED" w:rsidRDefault="005C11A0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bookmarkStart w:id="0" w:name="_GoBack"/>
            <w:bookmarkEnd w:id="0"/>
            <w:r w:rsidR="004A3327" w:rsidRPr="00B603ED">
              <w:rPr>
                <w:b/>
                <w:sz w:val="24"/>
                <w:szCs w:val="24"/>
              </w:rPr>
              <w:t>TRƯỞNG KHOA</w:t>
            </w:r>
          </w:p>
          <w:p w:rsidR="004A3327" w:rsidRDefault="004A3327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133985</wp:posOffset>
                  </wp:positionV>
                  <wp:extent cx="2667000" cy="695325"/>
                  <wp:effectExtent l="19050" t="0" r="0" b="0"/>
                  <wp:wrapTight wrapText="bothSides">
                    <wp:wrapPolygon edited="0">
                      <wp:start x="6326" y="0"/>
                      <wp:lineTo x="2623" y="8877"/>
                      <wp:lineTo x="-154" y="21304"/>
                      <wp:lineTo x="463" y="21304"/>
                      <wp:lineTo x="7406" y="21304"/>
                      <wp:lineTo x="10646" y="20712"/>
                      <wp:lineTo x="10491" y="18937"/>
                      <wp:lineTo x="10646" y="18937"/>
                      <wp:lineTo x="18977" y="9468"/>
                      <wp:lineTo x="21600" y="8285"/>
                      <wp:lineTo x="21600" y="5326"/>
                      <wp:lineTo x="7097" y="0"/>
                      <wp:lineTo x="6326" y="0"/>
                    </wp:wrapPolygon>
                  </wp:wrapTight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A3327" w:rsidRPr="00130B94" w:rsidRDefault="004A3327" w:rsidP="00511E0A">
            <w:pPr>
              <w:jc w:val="both"/>
              <w:rPr>
                <w:b/>
                <w:color w:val="FF0000"/>
                <w:sz w:val="24"/>
                <w:szCs w:val="24"/>
              </w:rPr>
            </w:pPr>
            <w:bookmarkStart w:id="1" w:name="_gjdgxs" w:colFirst="0" w:colLast="0"/>
            <w:bookmarkEnd w:id="1"/>
          </w:p>
          <w:p w:rsidR="004A3327" w:rsidRDefault="004A3327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4A3327" w:rsidRDefault="004A3327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4A3327" w:rsidRDefault="004A3327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4A3327" w:rsidRPr="00FE0330" w:rsidRDefault="004A3327" w:rsidP="00511E0A">
            <w:pPr>
              <w:jc w:val="both"/>
              <w:rPr>
                <w:b/>
                <w:sz w:val="24"/>
                <w:szCs w:val="24"/>
              </w:rPr>
            </w:pPr>
            <w:r w:rsidRPr="00FE0330">
              <w:rPr>
                <w:b/>
                <w:sz w:val="24"/>
                <w:szCs w:val="24"/>
              </w:rPr>
              <w:t>PGS</w:t>
            </w:r>
            <w:r>
              <w:rPr>
                <w:b/>
                <w:sz w:val="24"/>
                <w:szCs w:val="24"/>
              </w:rPr>
              <w:t>. TS Phạm Văn Hòa</w:t>
            </w:r>
          </w:p>
        </w:tc>
        <w:tc>
          <w:tcPr>
            <w:tcW w:w="4050" w:type="dxa"/>
            <w:gridSpan w:val="5"/>
            <w:shd w:val="clear" w:color="auto" w:fill="auto"/>
          </w:tcPr>
          <w:p w:rsidR="004A3327" w:rsidRDefault="005C11A0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</w:t>
            </w:r>
            <w:r w:rsidR="004A3327" w:rsidRPr="00B603ED">
              <w:rPr>
                <w:b/>
                <w:sz w:val="24"/>
                <w:szCs w:val="24"/>
              </w:rPr>
              <w:t>TRƯỞNG BỘ MÔN</w:t>
            </w:r>
          </w:p>
          <w:p w:rsidR="004A3327" w:rsidRPr="005C11A0" w:rsidRDefault="004A3327" w:rsidP="00511E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C11A0">
              <w:rPr>
                <w:b/>
                <w:noProof/>
                <w:sz w:val="24"/>
                <w:szCs w:val="24"/>
                <w:lang w:eastAsia="zh-CN"/>
              </w:rPr>
              <w:t xml:space="preserve"> </w:t>
            </w:r>
          </w:p>
          <w:p w:rsidR="004A3327" w:rsidRDefault="004A3327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4A3327" w:rsidRDefault="004A3327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4A3327" w:rsidRDefault="004A3327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4A3327" w:rsidRDefault="004A3327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4A3327" w:rsidRPr="00B603ED" w:rsidRDefault="005C11A0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="004A3327">
              <w:rPr>
                <w:b/>
                <w:sz w:val="24"/>
                <w:szCs w:val="24"/>
              </w:rPr>
              <w:t>PGS. TS Nhữ Thị Kim Dung</w:t>
            </w:r>
          </w:p>
          <w:p w:rsidR="004A3327" w:rsidRPr="00B603ED" w:rsidRDefault="004A3327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4A3327" w:rsidRPr="00B603ED" w:rsidRDefault="004A3327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6B1E73" w:rsidRPr="00B03371" w:rsidTr="004A33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76" w:type="dxa"/>
          <w:wAfter w:w="297" w:type="dxa"/>
          <w:trHeight w:val="45"/>
        </w:trPr>
        <w:tc>
          <w:tcPr>
            <w:tcW w:w="4725" w:type="dxa"/>
            <w:gridSpan w:val="2"/>
          </w:tcPr>
          <w:p w:rsidR="006B1E73" w:rsidRPr="00B03371" w:rsidRDefault="006B1E73" w:rsidP="00F91021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961" w:type="dxa"/>
            <w:gridSpan w:val="7"/>
          </w:tcPr>
          <w:p w:rsidR="006B1E73" w:rsidRPr="00B03371" w:rsidRDefault="006B1E73" w:rsidP="00F91021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D50820" w:rsidRPr="00B03371" w:rsidRDefault="00D50820" w:rsidP="00744C77">
      <w:pPr>
        <w:spacing w:before="120"/>
        <w:jc w:val="both"/>
        <w:rPr>
          <w:b/>
          <w:color w:val="FF0000"/>
          <w:sz w:val="24"/>
          <w:szCs w:val="24"/>
          <w:u w:val="single"/>
        </w:rPr>
      </w:pPr>
    </w:p>
    <w:sectPr w:rsidR="00D50820" w:rsidRPr="00B03371" w:rsidSect="0070456D">
      <w:footerReference w:type="even" r:id="rId10"/>
      <w:footerReference w:type="default" r:id="rId11"/>
      <w:pgSz w:w="11907" w:h="16840" w:code="9"/>
      <w:pgMar w:top="1077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36E" w:rsidRDefault="00EE036E">
      <w:r>
        <w:separator/>
      </w:r>
    </w:p>
  </w:endnote>
  <w:endnote w:type="continuationSeparator" w:id="0">
    <w:p w:rsidR="00EE036E" w:rsidRDefault="00EE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7BB" w:rsidRDefault="006B4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47BB" w:rsidRDefault="006B4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7BB" w:rsidRDefault="006B4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C11A0">
      <w:rPr>
        <w:rStyle w:val="PageNumber"/>
        <w:noProof/>
      </w:rPr>
      <w:t>5</w:t>
    </w:r>
    <w:r>
      <w:rPr>
        <w:rStyle w:val="PageNumber"/>
      </w:rPr>
      <w:fldChar w:fldCharType="end"/>
    </w:r>
  </w:p>
  <w:p w:rsidR="006B47BB" w:rsidRDefault="006B4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36E" w:rsidRDefault="00EE036E">
      <w:r>
        <w:separator/>
      </w:r>
    </w:p>
  </w:footnote>
  <w:footnote w:type="continuationSeparator" w:id="0">
    <w:p w:rsidR="00EE036E" w:rsidRDefault="00EE0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27003"/>
    <w:multiLevelType w:val="multilevel"/>
    <w:tmpl w:val="C02AADC2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F3ADE"/>
    <w:multiLevelType w:val="hybridMultilevel"/>
    <w:tmpl w:val="11509964"/>
    <w:lvl w:ilvl="0" w:tplc="F2D0BCEA">
      <w:numFmt w:val="bullet"/>
      <w:lvlText w:val="-"/>
      <w:lvlJc w:val="left"/>
      <w:pPr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">
    <w:nsid w:val="1CA948A2"/>
    <w:multiLevelType w:val="multilevel"/>
    <w:tmpl w:val="73EC80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061214"/>
    <w:multiLevelType w:val="multilevel"/>
    <w:tmpl w:val="FFDC6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FA595A"/>
    <w:multiLevelType w:val="multilevel"/>
    <w:tmpl w:val="4B183B84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5361EEF"/>
    <w:multiLevelType w:val="multilevel"/>
    <w:tmpl w:val="D87A3D9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9D71C4E"/>
    <w:multiLevelType w:val="multilevel"/>
    <w:tmpl w:val="0F6C0D9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39F123C5"/>
    <w:multiLevelType w:val="hybridMultilevel"/>
    <w:tmpl w:val="6CE28530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>
      <w:start w:val="1"/>
      <w:numFmt w:val="decimal"/>
      <w:lvlText w:val="%4."/>
      <w:lvlJc w:val="left"/>
      <w:pPr>
        <w:ind w:left="2880" w:hanging="360"/>
      </w:pPr>
    </w:lvl>
    <w:lvl w:ilvl="4" w:tplc="042A0019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04440F"/>
    <w:multiLevelType w:val="multilevel"/>
    <w:tmpl w:val="73EC80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A1433CE"/>
    <w:multiLevelType w:val="multilevel"/>
    <w:tmpl w:val="657251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532D26BE"/>
    <w:multiLevelType w:val="hybridMultilevel"/>
    <w:tmpl w:val="C0EA7A06"/>
    <w:lvl w:ilvl="0" w:tplc="16A29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4E307F"/>
    <w:multiLevelType w:val="hybridMultilevel"/>
    <w:tmpl w:val="30966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7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8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4"/>
  </w:num>
  <w:num w:numId="3">
    <w:abstractNumId w:val="6"/>
  </w:num>
  <w:num w:numId="4">
    <w:abstractNumId w:val="16"/>
  </w:num>
  <w:num w:numId="5">
    <w:abstractNumId w:val="3"/>
  </w:num>
  <w:num w:numId="6">
    <w:abstractNumId w:val="15"/>
  </w:num>
  <w:num w:numId="7">
    <w:abstractNumId w:val="5"/>
  </w:num>
  <w:num w:numId="8">
    <w:abstractNumId w:val="9"/>
  </w:num>
  <w:num w:numId="9">
    <w:abstractNumId w:val="13"/>
  </w:num>
  <w:num w:numId="10">
    <w:abstractNumId w:val="1"/>
  </w:num>
  <w:num w:numId="1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14"/>
  </w:num>
  <w:num w:numId="15">
    <w:abstractNumId w:val="0"/>
  </w:num>
  <w:num w:numId="16">
    <w:abstractNumId w:val="7"/>
  </w:num>
  <w:num w:numId="17">
    <w:abstractNumId w:val="12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53A"/>
    <w:rsid w:val="00000056"/>
    <w:rsid w:val="00023B73"/>
    <w:rsid w:val="00026105"/>
    <w:rsid w:val="0004420B"/>
    <w:rsid w:val="00057031"/>
    <w:rsid w:val="00061141"/>
    <w:rsid w:val="00065D49"/>
    <w:rsid w:val="00072A98"/>
    <w:rsid w:val="00080A4C"/>
    <w:rsid w:val="00095A1D"/>
    <w:rsid w:val="000A2270"/>
    <w:rsid w:val="000A3086"/>
    <w:rsid w:val="000A4DDC"/>
    <w:rsid w:val="000B12B4"/>
    <w:rsid w:val="000B1A62"/>
    <w:rsid w:val="000B22B4"/>
    <w:rsid w:val="000B4019"/>
    <w:rsid w:val="000D075E"/>
    <w:rsid w:val="000D6DC7"/>
    <w:rsid w:val="000F09A6"/>
    <w:rsid w:val="000F57B8"/>
    <w:rsid w:val="000F5BA6"/>
    <w:rsid w:val="000F5CF5"/>
    <w:rsid w:val="000F78FF"/>
    <w:rsid w:val="00115D7B"/>
    <w:rsid w:val="001265BC"/>
    <w:rsid w:val="00126E7C"/>
    <w:rsid w:val="00133FE3"/>
    <w:rsid w:val="001432B1"/>
    <w:rsid w:val="001471E8"/>
    <w:rsid w:val="00147C6A"/>
    <w:rsid w:val="0016205B"/>
    <w:rsid w:val="00164635"/>
    <w:rsid w:val="00167523"/>
    <w:rsid w:val="00177FBE"/>
    <w:rsid w:val="00183F66"/>
    <w:rsid w:val="001850ED"/>
    <w:rsid w:val="001851D3"/>
    <w:rsid w:val="001915A3"/>
    <w:rsid w:val="001917F4"/>
    <w:rsid w:val="00196BAC"/>
    <w:rsid w:val="001A0083"/>
    <w:rsid w:val="001A5D06"/>
    <w:rsid w:val="001A7CC8"/>
    <w:rsid w:val="001B0A74"/>
    <w:rsid w:val="001B20B6"/>
    <w:rsid w:val="001C3F6A"/>
    <w:rsid w:val="001D6FE9"/>
    <w:rsid w:val="001F127A"/>
    <w:rsid w:val="001F2CFE"/>
    <w:rsid w:val="001F5AD4"/>
    <w:rsid w:val="001F65B4"/>
    <w:rsid w:val="00200F66"/>
    <w:rsid w:val="00201D3D"/>
    <w:rsid w:val="002028A5"/>
    <w:rsid w:val="00210206"/>
    <w:rsid w:val="00217FE7"/>
    <w:rsid w:val="002360EC"/>
    <w:rsid w:val="00244681"/>
    <w:rsid w:val="0025102E"/>
    <w:rsid w:val="00255827"/>
    <w:rsid w:val="00271F14"/>
    <w:rsid w:val="00280E70"/>
    <w:rsid w:val="00290C2F"/>
    <w:rsid w:val="00295604"/>
    <w:rsid w:val="002960B1"/>
    <w:rsid w:val="00296F71"/>
    <w:rsid w:val="002A7D7D"/>
    <w:rsid w:val="002B3774"/>
    <w:rsid w:val="002C7B6B"/>
    <w:rsid w:val="002D02B5"/>
    <w:rsid w:val="002E05EC"/>
    <w:rsid w:val="002F427E"/>
    <w:rsid w:val="002F59CC"/>
    <w:rsid w:val="002F6FA8"/>
    <w:rsid w:val="00306C62"/>
    <w:rsid w:val="00312ACF"/>
    <w:rsid w:val="003254F9"/>
    <w:rsid w:val="00334C5F"/>
    <w:rsid w:val="003409C3"/>
    <w:rsid w:val="00343B18"/>
    <w:rsid w:val="00343B7E"/>
    <w:rsid w:val="003555B5"/>
    <w:rsid w:val="00364AE6"/>
    <w:rsid w:val="003668CF"/>
    <w:rsid w:val="00367502"/>
    <w:rsid w:val="00381DD0"/>
    <w:rsid w:val="00383A50"/>
    <w:rsid w:val="003905AA"/>
    <w:rsid w:val="00394BED"/>
    <w:rsid w:val="003961B0"/>
    <w:rsid w:val="003A4C3E"/>
    <w:rsid w:val="003B2118"/>
    <w:rsid w:val="003B73BB"/>
    <w:rsid w:val="003B7F34"/>
    <w:rsid w:val="003D0540"/>
    <w:rsid w:val="003D6FF7"/>
    <w:rsid w:val="003D7A4D"/>
    <w:rsid w:val="003E0101"/>
    <w:rsid w:val="003F3304"/>
    <w:rsid w:val="003F5908"/>
    <w:rsid w:val="003F6B1F"/>
    <w:rsid w:val="003F7694"/>
    <w:rsid w:val="004240DB"/>
    <w:rsid w:val="00424B69"/>
    <w:rsid w:val="0042577A"/>
    <w:rsid w:val="004267F5"/>
    <w:rsid w:val="004377BB"/>
    <w:rsid w:val="0044013C"/>
    <w:rsid w:val="004437C7"/>
    <w:rsid w:val="00447D2B"/>
    <w:rsid w:val="00472534"/>
    <w:rsid w:val="00473421"/>
    <w:rsid w:val="0047459D"/>
    <w:rsid w:val="0048413E"/>
    <w:rsid w:val="004900EB"/>
    <w:rsid w:val="0049105F"/>
    <w:rsid w:val="004A13D7"/>
    <w:rsid w:val="004A21C9"/>
    <w:rsid w:val="004A3327"/>
    <w:rsid w:val="004A46AF"/>
    <w:rsid w:val="004B2147"/>
    <w:rsid w:val="004D085E"/>
    <w:rsid w:val="004E367D"/>
    <w:rsid w:val="004E7129"/>
    <w:rsid w:val="004F013A"/>
    <w:rsid w:val="00501AFF"/>
    <w:rsid w:val="00514DCE"/>
    <w:rsid w:val="005175F1"/>
    <w:rsid w:val="00534B5D"/>
    <w:rsid w:val="00551492"/>
    <w:rsid w:val="00562FC0"/>
    <w:rsid w:val="00563D1C"/>
    <w:rsid w:val="00573FF2"/>
    <w:rsid w:val="00575954"/>
    <w:rsid w:val="00577A70"/>
    <w:rsid w:val="005848BB"/>
    <w:rsid w:val="00591ABB"/>
    <w:rsid w:val="00595180"/>
    <w:rsid w:val="005C11A0"/>
    <w:rsid w:val="005C134E"/>
    <w:rsid w:val="005C389E"/>
    <w:rsid w:val="005C4258"/>
    <w:rsid w:val="005E7C9B"/>
    <w:rsid w:val="005F6E88"/>
    <w:rsid w:val="0060291D"/>
    <w:rsid w:val="0061018F"/>
    <w:rsid w:val="00610A5F"/>
    <w:rsid w:val="00612534"/>
    <w:rsid w:val="0061350F"/>
    <w:rsid w:val="00635C35"/>
    <w:rsid w:val="00636AA3"/>
    <w:rsid w:val="006373AF"/>
    <w:rsid w:val="006406CA"/>
    <w:rsid w:val="006447AD"/>
    <w:rsid w:val="00644C7C"/>
    <w:rsid w:val="006479A6"/>
    <w:rsid w:val="00654888"/>
    <w:rsid w:val="00662E52"/>
    <w:rsid w:val="00665547"/>
    <w:rsid w:val="00675D49"/>
    <w:rsid w:val="00691995"/>
    <w:rsid w:val="00695501"/>
    <w:rsid w:val="006A0E70"/>
    <w:rsid w:val="006A2EFA"/>
    <w:rsid w:val="006A3D52"/>
    <w:rsid w:val="006A5431"/>
    <w:rsid w:val="006B1E73"/>
    <w:rsid w:val="006B1F1C"/>
    <w:rsid w:val="006B47BB"/>
    <w:rsid w:val="006C6309"/>
    <w:rsid w:val="006D03CF"/>
    <w:rsid w:val="006D2726"/>
    <w:rsid w:val="006E46DC"/>
    <w:rsid w:val="006E5BAC"/>
    <w:rsid w:val="006F2246"/>
    <w:rsid w:val="006F2B1D"/>
    <w:rsid w:val="006F3655"/>
    <w:rsid w:val="0070284C"/>
    <w:rsid w:val="00703CAE"/>
    <w:rsid w:val="0070456D"/>
    <w:rsid w:val="007065CB"/>
    <w:rsid w:val="00711FB3"/>
    <w:rsid w:val="00717CD3"/>
    <w:rsid w:val="0072793B"/>
    <w:rsid w:val="00733BDA"/>
    <w:rsid w:val="00734F97"/>
    <w:rsid w:val="00735F4B"/>
    <w:rsid w:val="00736863"/>
    <w:rsid w:val="00736B75"/>
    <w:rsid w:val="00743E2E"/>
    <w:rsid w:val="00744C77"/>
    <w:rsid w:val="0074506C"/>
    <w:rsid w:val="00750DE0"/>
    <w:rsid w:val="00761BAF"/>
    <w:rsid w:val="007676C7"/>
    <w:rsid w:val="00774084"/>
    <w:rsid w:val="0077772C"/>
    <w:rsid w:val="0078025B"/>
    <w:rsid w:val="007A1090"/>
    <w:rsid w:val="007A6C56"/>
    <w:rsid w:val="007A6E53"/>
    <w:rsid w:val="007A7F11"/>
    <w:rsid w:val="007B1760"/>
    <w:rsid w:val="007B7392"/>
    <w:rsid w:val="007C0960"/>
    <w:rsid w:val="007C7551"/>
    <w:rsid w:val="007C7EDD"/>
    <w:rsid w:val="007D3875"/>
    <w:rsid w:val="007D6BCF"/>
    <w:rsid w:val="007D7897"/>
    <w:rsid w:val="007F2215"/>
    <w:rsid w:val="007F7694"/>
    <w:rsid w:val="008055EE"/>
    <w:rsid w:val="008103C3"/>
    <w:rsid w:val="0081629F"/>
    <w:rsid w:val="0082196B"/>
    <w:rsid w:val="0082561B"/>
    <w:rsid w:val="00825F75"/>
    <w:rsid w:val="00826611"/>
    <w:rsid w:val="0083571C"/>
    <w:rsid w:val="00837261"/>
    <w:rsid w:val="00842333"/>
    <w:rsid w:val="00844848"/>
    <w:rsid w:val="0085437D"/>
    <w:rsid w:val="008543C1"/>
    <w:rsid w:val="008544E0"/>
    <w:rsid w:val="00857F3F"/>
    <w:rsid w:val="00875E93"/>
    <w:rsid w:val="0088153A"/>
    <w:rsid w:val="008A1BFD"/>
    <w:rsid w:val="008A3451"/>
    <w:rsid w:val="008B3202"/>
    <w:rsid w:val="008B63F3"/>
    <w:rsid w:val="008C1294"/>
    <w:rsid w:val="008C1B34"/>
    <w:rsid w:val="008C3AF8"/>
    <w:rsid w:val="008C47E6"/>
    <w:rsid w:val="008C4888"/>
    <w:rsid w:val="008C4E59"/>
    <w:rsid w:val="008C57D0"/>
    <w:rsid w:val="008D09FC"/>
    <w:rsid w:val="008D4CAF"/>
    <w:rsid w:val="008F597C"/>
    <w:rsid w:val="00900630"/>
    <w:rsid w:val="0090524F"/>
    <w:rsid w:val="00906C70"/>
    <w:rsid w:val="0091264D"/>
    <w:rsid w:val="00926E23"/>
    <w:rsid w:val="00933624"/>
    <w:rsid w:val="00946D34"/>
    <w:rsid w:val="009510D6"/>
    <w:rsid w:val="00952045"/>
    <w:rsid w:val="009540AF"/>
    <w:rsid w:val="00956081"/>
    <w:rsid w:val="00961631"/>
    <w:rsid w:val="0096502B"/>
    <w:rsid w:val="009809C8"/>
    <w:rsid w:val="0099289E"/>
    <w:rsid w:val="00992E23"/>
    <w:rsid w:val="009968C9"/>
    <w:rsid w:val="009A0DDE"/>
    <w:rsid w:val="009A19F7"/>
    <w:rsid w:val="009A5146"/>
    <w:rsid w:val="009C095D"/>
    <w:rsid w:val="009C37E7"/>
    <w:rsid w:val="009C7C02"/>
    <w:rsid w:val="009D205C"/>
    <w:rsid w:val="009E0BE8"/>
    <w:rsid w:val="009E0CE4"/>
    <w:rsid w:val="009E52A6"/>
    <w:rsid w:val="00A01BDF"/>
    <w:rsid w:val="00A029FB"/>
    <w:rsid w:val="00A03C41"/>
    <w:rsid w:val="00A21644"/>
    <w:rsid w:val="00A25C90"/>
    <w:rsid w:val="00A30A93"/>
    <w:rsid w:val="00A35151"/>
    <w:rsid w:val="00A4480F"/>
    <w:rsid w:val="00A52897"/>
    <w:rsid w:val="00A734A0"/>
    <w:rsid w:val="00A7383E"/>
    <w:rsid w:val="00A81520"/>
    <w:rsid w:val="00A82704"/>
    <w:rsid w:val="00A96ADD"/>
    <w:rsid w:val="00A97704"/>
    <w:rsid w:val="00AA2897"/>
    <w:rsid w:val="00AB12AE"/>
    <w:rsid w:val="00AB5411"/>
    <w:rsid w:val="00AC4554"/>
    <w:rsid w:val="00AC6C4E"/>
    <w:rsid w:val="00AD3879"/>
    <w:rsid w:val="00AD4522"/>
    <w:rsid w:val="00AE1046"/>
    <w:rsid w:val="00AE20EF"/>
    <w:rsid w:val="00AF7C04"/>
    <w:rsid w:val="00AF7D01"/>
    <w:rsid w:val="00B02485"/>
    <w:rsid w:val="00B03371"/>
    <w:rsid w:val="00B03B21"/>
    <w:rsid w:val="00B060C5"/>
    <w:rsid w:val="00B12EAC"/>
    <w:rsid w:val="00B17E66"/>
    <w:rsid w:val="00B23623"/>
    <w:rsid w:val="00B24FDC"/>
    <w:rsid w:val="00B25A8C"/>
    <w:rsid w:val="00B400C8"/>
    <w:rsid w:val="00B51514"/>
    <w:rsid w:val="00B528BD"/>
    <w:rsid w:val="00B60C95"/>
    <w:rsid w:val="00B63516"/>
    <w:rsid w:val="00B65AB4"/>
    <w:rsid w:val="00B6687D"/>
    <w:rsid w:val="00B77AB0"/>
    <w:rsid w:val="00B77FA4"/>
    <w:rsid w:val="00B90939"/>
    <w:rsid w:val="00B948BD"/>
    <w:rsid w:val="00B94BE5"/>
    <w:rsid w:val="00B96712"/>
    <w:rsid w:val="00BA09EA"/>
    <w:rsid w:val="00BA0F72"/>
    <w:rsid w:val="00BA2A8D"/>
    <w:rsid w:val="00BA7C39"/>
    <w:rsid w:val="00BC050D"/>
    <w:rsid w:val="00BC2752"/>
    <w:rsid w:val="00BC682A"/>
    <w:rsid w:val="00BD408D"/>
    <w:rsid w:val="00BE12BD"/>
    <w:rsid w:val="00BF7EC9"/>
    <w:rsid w:val="00C00264"/>
    <w:rsid w:val="00C02961"/>
    <w:rsid w:val="00C1679F"/>
    <w:rsid w:val="00C2548B"/>
    <w:rsid w:val="00C25A09"/>
    <w:rsid w:val="00C25FC7"/>
    <w:rsid w:val="00C41392"/>
    <w:rsid w:val="00C43AC5"/>
    <w:rsid w:val="00C53616"/>
    <w:rsid w:val="00C54134"/>
    <w:rsid w:val="00C671D3"/>
    <w:rsid w:val="00C7326B"/>
    <w:rsid w:val="00C8287E"/>
    <w:rsid w:val="00C9222E"/>
    <w:rsid w:val="00CA7149"/>
    <w:rsid w:val="00CB02D9"/>
    <w:rsid w:val="00CB0A27"/>
    <w:rsid w:val="00CC60F5"/>
    <w:rsid w:val="00CC74BA"/>
    <w:rsid w:val="00CD798C"/>
    <w:rsid w:val="00CF2C80"/>
    <w:rsid w:val="00D0064B"/>
    <w:rsid w:val="00D15239"/>
    <w:rsid w:val="00D15B85"/>
    <w:rsid w:val="00D171C9"/>
    <w:rsid w:val="00D20B8C"/>
    <w:rsid w:val="00D2540D"/>
    <w:rsid w:val="00D3099F"/>
    <w:rsid w:val="00D3123A"/>
    <w:rsid w:val="00D333A8"/>
    <w:rsid w:val="00D46C15"/>
    <w:rsid w:val="00D472CF"/>
    <w:rsid w:val="00D50820"/>
    <w:rsid w:val="00D55BE4"/>
    <w:rsid w:val="00D61127"/>
    <w:rsid w:val="00D6188A"/>
    <w:rsid w:val="00D629BB"/>
    <w:rsid w:val="00D63879"/>
    <w:rsid w:val="00D725F1"/>
    <w:rsid w:val="00D84587"/>
    <w:rsid w:val="00DA1CA3"/>
    <w:rsid w:val="00DA409D"/>
    <w:rsid w:val="00DB1EF4"/>
    <w:rsid w:val="00DB2998"/>
    <w:rsid w:val="00DB35E2"/>
    <w:rsid w:val="00DC3527"/>
    <w:rsid w:val="00DC7D66"/>
    <w:rsid w:val="00DD1A6B"/>
    <w:rsid w:val="00DE451A"/>
    <w:rsid w:val="00DF4ABA"/>
    <w:rsid w:val="00E10539"/>
    <w:rsid w:val="00E25CF8"/>
    <w:rsid w:val="00E30868"/>
    <w:rsid w:val="00E46710"/>
    <w:rsid w:val="00E51063"/>
    <w:rsid w:val="00E52A3C"/>
    <w:rsid w:val="00E6594E"/>
    <w:rsid w:val="00E767EB"/>
    <w:rsid w:val="00E83403"/>
    <w:rsid w:val="00E91F56"/>
    <w:rsid w:val="00E9253C"/>
    <w:rsid w:val="00E939BF"/>
    <w:rsid w:val="00E955C2"/>
    <w:rsid w:val="00EA363A"/>
    <w:rsid w:val="00EA472E"/>
    <w:rsid w:val="00EB143E"/>
    <w:rsid w:val="00EB3766"/>
    <w:rsid w:val="00EC06C9"/>
    <w:rsid w:val="00EC299B"/>
    <w:rsid w:val="00EC71F7"/>
    <w:rsid w:val="00EE036E"/>
    <w:rsid w:val="00EE3756"/>
    <w:rsid w:val="00EE5D69"/>
    <w:rsid w:val="00F022FD"/>
    <w:rsid w:val="00F03E8D"/>
    <w:rsid w:val="00F0731C"/>
    <w:rsid w:val="00F26E9C"/>
    <w:rsid w:val="00F405D1"/>
    <w:rsid w:val="00F4451D"/>
    <w:rsid w:val="00F53432"/>
    <w:rsid w:val="00F64A81"/>
    <w:rsid w:val="00F73662"/>
    <w:rsid w:val="00F74508"/>
    <w:rsid w:val="00F83901"/>
    <w:rsid w:val="00F91021"/>
    <w:rsid w:val="00F96568"/>
    <w:rsid w:val="00F9741E"/>
    <w:rsid w:val="00FB5F7D"/>
    <w:rsid w:val="00FB745F"/>
    <w:rsid w:val="00FC3625"/>
    <w:rsid w:val="00FE60F2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5:docId w15:val="{AFBDFF71-5DB7-4282-BCC0-120D9D29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rsid w:val="0088153A"/>
    <w:pPr>
      <w:spacing w:after="120"/>
    </w:pPr>
    <w:rPr>
      <w:sz w:val="24"/>
      <w:szCs w:val="24"/>
    </w:rPr>
  </w:style>
  <w:style w:type="character" w:customStyle="1" w:styleId="BodyTextChar">
    <w:name w:val="Body Text Char"/>
    <w:link w:val="BodyText"/>
    <w:rsid w:val="0088153A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B1A62"/>
    <w:pPr>
      <w:spacing w:after="120" w:line="480" w:lineRule="auto"/>
      <w:ind w:left="360"/>
    </w:pPr>
    <w:rPr>
      <w:sz w:val="24"/>
      <w:szCs w:val="24"/>
    </w:rPr>
  </w:style>
  <w:style w:type="character" w:customStyle="1" w:styleId="BodyTextIndent2Char">
    <w:name w:val="Body Text Indent 2 Char"/>
    <w:link w:val="BodyTextIndent2"/>
    <w:rsid w:val="000B1A6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&#244;ng%20vi&#7879;c%20kh&#225;c\m&#7903;%20ng&#224;nh\&#273;&#7873;%20c&#432;&#417;ng%20m&#244;n%20h&#7885;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507EF-2908-415F-81D9-A48943727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26</TotalTime>
  <Pages>5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MyPC</cp:lastModifiedBy>
  <cp:revision>7</cp:revision>
  <cp:lastPrinted>2020-03-18T11:05:00Z</cp:lastPrinted>
  <dcterms:created xsi:type="dcterms:W3CDTF">2020-03-18T11:16:00Z</dcterms:created>
  <dcterms:modified xsi:type="dcterms:W3CDTF">2020-06-23T03:36:00Z</dcterms:modified>
</cp:coreProperties>
</file>