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034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034F" w:rsidRDefault="00381D01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034F">
              <w:rPr>
                <w:bCs/>
                <w:color w:val="000000"/>
                <w:sz w:val="24"/>
              </w:rPr>
              <w:t>BỘ GI</w:t>
            </w:r>
            <w:r w:rsidR="00B65AB4" w:rsidRPr="0023034F">
              <w:rPr>
                <w:bCs/>
                <w:color w:val="000000"/>
                <w:sz w:val="24"/>
              </w:rPr>
              <w:t>Á</w:t>
            </w:r>
            <w:r w:rsidR="00744C77" w:rsidRPr="0023034F">
              <w:rPr>
                <w:bCs/>
                <w:color w:val="000000"/>
                <w:sz w:val="24"/>
              </w:rPr>
              <w:t>O DỤC VÀ ĐÀO TẠO</w:t>
            </w:r>
            <w:r w:rsidR="004A21C9" w:rsidRPr="0023034F">
              <w:rPr>
                <w:bCs/>
                <w:color w:val="000000"/>
                <w:sz w:val="24"/>
              </w:rPr>
              <w:t xml:space="preserve"> </w:t>
            </w:r>
            <w:r w:rsidR="00744C77" w:rsidRPr="002303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034F" w:rsidRDefault="00744C77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034F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23034F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23034F" w:rsidRDefault="00381D01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03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7245C" w:rsidRPr="0023034F" w:rsidRDefault="0067245C" w:rsidP="0067245C">
      <w:pPr>
        <w:spacing w:line="288" w:lineRule="auto"/>
        <w:jc w:val="center"/>
        <w:rPr>
          <w:sz w:val="24"/>
          <w:szCs w:val="24"/>
        </w:rPr>
      </w:pPr>
    </w:p>
    <w:p w:rsidR="0067245C" w:rsidRPr="0023034F" w:rsidRDefault="0067245C" w:rsidP="0067245C">
      <w:pPr>
        <w:spacing w:line="288" w:lineRule="auto"/>
        <w:jc w:val="center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ĐỀ CƯƠNG CHI TIẾTHỌC PHẦN</w:t>
      </w:r>
    </w:p>
    <w:p w:rsidR="00717D37" w:rsidRPr="0023034F" w:rsidRDefault="00717D37" w:rsidP="00717D37">
      <w:pPr>
        <w:spacing w:line="312" w:lineRule="auto"/>
        <w:jc w:val="center"/>
        <w:rPr>
          <w:b/>
          <w:sz w:val="24"/>
          <w:szCs w:val="24"/>
        </w:rPr>
      </w:pPr>
    </w:p>
    <w:p w:rsidR="00492B32" w:rsidRPr="00F61B87" w:rsidRDefault="003E4060" w:rsidP="00492B32">
      <w:pPr>
        <w:spacing w:line="288" w:lineRule="auto"/>
        <w:rPr>
          <w:sz w:val="24"/>
        </w:rPr>
      </w:pPr>
      <w:r>
        <w:rPr>
          <w:b/>
        </w:rPr>
        <w:t xml:space="preserve">1. </w:t>
      </w:r>
      <w:r w:rsidR="0067245C" w:rsidRPr="0023034F">
        <w:rPr>
          <w:b/>
        </w:rPr>
        <w:t>Tên học Phần:</w:t>
      </w:r>
      <w:r w:rsidR="0067245C" w:rsidRPr="0023034F">
        <w:t xml:space="preserve"> </w:t>
      </w:r>
      <w:r w:rsidR="00717D37" w:rsidRPr="0023034F">
        <w:t xml:space="preserve">  </w:t>
      </w:r>
      <w:r w:rsidR="00492B32" w:rsidRPr="00492B32">
        <w:rPr>
          <w:sz w:val="24"/>
        </w:rPr>
        <w:t xml:space="preserve">-  Tiếng Việt: </w:t>
      </w:r>
      <w:r w:rsidR="00F61B87">
        <w:rPr>
          <w:sz w:val="24"/>
        </w:rPr>
        <w:t>Công nghệ luyện th</w:t>
      </w:r>
      <w:r w:rsidR="00F61B87" w:rsidRPr="00F61B87">
        <w:rPr>
          <w:sz w:val="24"/>
        </w:rPr>
        <w:t>ép</w:t>
      </w:r>
    </w:p>
    <w:p w:rsidR="00492B32" w:rsidRDefault="00492B32" w:rsidP="00492B32">
      <w:pPr>
        <w:spacing w:line="288" w:lineRule="auto"/>
      </w:pPr>
      <w:r w:rsidRPr="00492B32">
        <w:rPr>
          <w:sz w:val="24"/>
        </w:rPr>
        <w:tab/>
      </w:r>
      <w:r w:rsidRPr="00492B32">
        <w:rPr>
          <w:sz w:val="24"/>
        </w:rPr>
        <w:tab/>
        <w:t xml:space="preserve">      </w:t>
      </w:r>
      <w:r w:rsidR="00913A90">
        <w:rPr>
          <w:sz w:val="24"/>
        </w:rPr>
        <w:t xml:space="preserve">    </w:t>
      </w:r>
      <w:r w:rsidRPr="00492B32">
        <w:rPr>
          <w:sz w:val="24"/>
        </w:rPr>
        <w:t xml:space="preserve">-  Tiếng Anh: </w:t>
      </w:r>
      <w:r w:rsidR="00E51634" w:rsidRPr="00E51634">
        <w:rPr>
          <w:sz w:val="24"/>
        </w:rPr>
        <w:t>Steel making technology</w:t>
      </w:r>
    </w:p>
    <w:p w:rsidR="00BD0335" w:rsidRPr="00606FB9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Mã số học phần: </w:t>
      </w:r>
      <w:r w:rsidR="006753F2">
        <w:rPr>
          <w:b/>
          <w:sz w:val="24"/>
          <w:szCs w:val="24"/>
        </w:rPr>
        <w:t>7030419</w:t>
      </w:r>
    </w:p>
    <w:p w:rsidR="00BD0335" w:rsidRPr="0023034F" w:rsidRDefault="00492B32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Số tín chỉ học phần: </w:t>
      </w:r>
      <w:r w:rsidR="002C0B41">
        <w:rPr>
          <w:b/>
          <w:bCs/>
          <w:color w:val="000000"/>
          <w:sz w:val="24"/>
          <w:szCs w:val="24"/>
        </w:rPr>
        <w:t>2</w:t>
      </w:r>
      <w:r w:rsidR="00B76B18">
        <w:rPr>
          <w:b/>
          <w:bCs/>
          <w:color w:val="000000"/>
          <w:sz w:val="24"/>
          <w:szCs w:val="24"/>
        </w:rPr>
        <w:t xml:space="preserve"> </w:t>
      </w:r>
      <w:r w:rsidR="00F937E4" w:rsidRPr="006753F2">
        <w:rPr>
          <w:b/>
          <w:bCs/>
          <w:sz w:val="24"/>
          <w:szCs w:val="24"/>
        </w:rPr>
        <w:t>(2</w:t>
      </w:r>
      <w:r w:rsidR="00B76B18" w:rsidRPr="006753F2">
        <w:rPr>
          <w:b/>
          <w:bCs/>
          <w:sz w:val="24"/>
          <w:szCs w:val="24"/>
        </w:rPr>
        <w:t>-0-</w:t>
      </w:r>
      <w:r w:rsidR="00F937E4" w:rsidRPr="006753F2">
        <w:rPr>
          <w:b/>
          <w:bCs/>
          <w:sz w:val="24"/>
          <w:szCs w:val="24"/>
        </w:rPr>
        <w:t>4</w:t>
      </w:r>
      <w:r w:rsidR="00B76B18" w:rsidRPr="006753F2">
        <w:rPr>
          <w:b/>
          <w:bCs/>
          <w:sz w:val="24"/>
          <w:szCs w:val="24"/>
        </w:rPr>
        <w:t>)</w:t>
      </w:r>
      <w:r w:rsidR="00BD0335" w:rsidRPr="006753F2">
        <w:rPr>
          <w:b/>
          <w:bCs/>
          <w:sz w:val="24"/>
          <w:szCs w:val="24"/>
        </w:rPr>
        <w:t>,</w:t>
      </w:r>
      <w:r>
        <w:rPr>
          <w:b/>
          <w:sz w:val="24"/>
          <w:szCs w:val="24"/>
        </w:rPr>
        <w:t xml:space="preserve"> học trong </w:t>
      </w:r>
      <w:r w:rsidR="00100C18">
        <w:rPr>
          <w:b/>
          <w:sz w:val="24"/>
          <w:szCs w:val="24"/>
        </w:rPr>
        <w:t>8</w:t>
      </w:r>
      <w:r w:rsidR="00B76B18">
        <w:rPr>
          <w:b/>
          <w:sz w:val="24"/>
          <w:szCs w:val="24"/>
        </w:rPr>
        <w:t xml:space="preserve"> </w:t>
      </w:r>
      <w:r w:rsidR="00BD0335" w:rsidRPr="0023034F">
        <w:rPr>
          <w:b/>
          <w:sz w:val="24"/>
          <w:szCs w:val="24"/>
        </w:rPr>
        <w:t>tuần</w:t>
      </w:r>
    </w:p>
    <w:p w:rsidR="00BD0335" w:rsidRPr="00E51634" w:rsidRDefault="00BD0335" w:rsidP="0072591B">
      <w:pPr>
        <w:pStyle w:val="BodyText2"/>
        <w:spacing w:after="0" w:line="312" w:lineRule="auto"/>
        <w:ind w:left="720" w:hanging="36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Số tiết học phần: </w:t>
      </w:r>
      <w:r w:rsidR="002C0B41">
        <w:rPr>
          <w:b/>
          <w:sz w:val="24"/>
          <w:szCs w:val="24"/>
        </w:rPr>
        <w:t>30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Lý thuyết:</w:t>
      </w:r>
      <w:r w:rsidR="00806763">
        <w:rPr>
          <w:sz w:val="24"/>
          <w:szCs w:val="24"/>
        </w:rPr>
        <w:t xml:space="preserve"> </w:t>
      </w:r>
      <w:r w:rsidR="0003222E">
        <w:rPr>
          <w:sz w:val="24"/>
          <w:szCs w:val="24"/>
        </w:rPr>
        <w:t>25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 </w:t>
      </w:r>
      <w:r w:rsidR="009B4C82">
        <w:rPr>
          <w:sz w:val="24"/>
          <w:szCs w:val="24"/>
          <w:lang w:val="vi-VN"/>
        </w:rPr>
        <w:t>Bài tập:</w:t>
      </w:r>
      <w:r w:rsidR="00414203">
        <w:rPr>
          <w:sz w:val="24"/>
          <w:szCs w:val="24"/>
        </w:rPr>
        <w:t xml:space="preserve"> </w:t>
      </w:r>
      <w:r w:rsidR="0003222E">
        <w:rPr>
          <w:sz w:val="24"/>
          <w:szCs w:val="24"/>
        </w:rPr>
        <w:t>5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</w:t>
      </w:r>
      <w:r w:rsidRPr="0023034F">
        <w:rPr>
          <w:sz w:val="24"/>
          <w:szCs w:val="24"/>
          <w:lang w:val="vi-VN"/>
        </w:rPr>
        <w:t>Thực hành:</w:t>
      </w:r>
      <w:r w:rsidR="00414203">
        <w:rPr>
          <w:sz w:val="24"/>
          <w:szCs w:val="24"/>
        </w:rPr>
        <w:t xml:space="preserve"> 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 </w:t>
      </w:r>
    </w:p>
    <w:p w:rsidR="003E4060" w:rsidRPr="00D15035" w:rsidRDefault="009B4C82" w:rsidP="003E4060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Thực tập: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  </w:t>
      </w:r>
      <w:r>
        <w:rPr>
          <w:sz w:val="24"/>
          <w:szCs w:val="24"/>
          <w:lang w:val="vi-VN"/>
        </w:rPr>
        <w:t>Đồ án: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</w:t>
      </w:r>
      <w:r>
        <w:rPr>
          <w:sz w:val="24"/>
          <w:szCs w:val="24"/>
          <w:lang w:val="vi-VN"/>
        </w:rPr>
        <w:t>Tự học:</w:t>
      </w:r>
      <w:r w:rsidR="00D64416">
        <w:rPr>
          <w:sz w:val="24"/>
          <w:szCs w:val="24"/>
          <w:lang w:val="vi-VN"/>
        </w:rPr>
        <w:t xml:space="preserve"> </w:t>
      </w:r>
      <w:r w:rsidR="00E3303E" w:rsidRPr="00E3303E">
        <w:rPr>
          <w:sz w:val="24"/>
          <w:szCs w:val="24"/>
          <w:lang w:val="vi-VN"/>
        </w:rPr>
        <w:t>60</w:t>
      </w:r>
      <w:r w:rsidRPr="009B4C82">
        <w:rPr>
          <w:sz w:val="24"/>
          <w:szCs w:val="24"/>
          <w:lang w:val="vi-VN"/>
        </w:rPr>
        <w:t xml:space="preserve"> tiết</w:t>
      </w:r>
    </w:p>
    <w:p w:rsidR="00BD0335" w:rsidRPr="003E4060" w:rsidRDefault="003E4060" w:rsidP="003E4060">
      <w:pPr>
        <w:pStyle w:val="BodyText2"/>
        <w:spacing w:after="0" w:line="312" w:lineRule="auto"/>
        <w:jc w:val="both"/>
        <w:rPr>
          <w:bCs/>
          <w:color w:val="000000"/>
          <w:sz w:val="24"/>
          <w:szCs w:val="24"/>
          <w:lang w:val="vi-VN"/>
        </w:rPr>
      </w:pPr>
      <w:r w:rsidRPr="00D15035">
        <w:rPr>
          <w:b/>
          <w:sz w:val="24"/>
          <w:szCs w:val="24"/>
          <w:lang w:val="vi-VN"/>
        </w:rPr>
        <w:t>2</w:t>
      </w:r>
      <w:r w:rsidRPr="00D15035">
        <w:rPr>
          <w:sz w:val="24"/>
          <w:szCs w:val="24"/>
          <w:lang w:val="vi-VN"/>
        </w:rPr>
        <w:t xml:space="preserve">. </w:t>
      </w:r>
      <w:r w:rsidR="00BD0335" w:rsidRPr="00D15035">
        <w:rPr>
          <w:b/>
          <w:bCs/>
          <w:color w:val="000000"/>
          <w:sz w:val="24"/>
          <w:szCs w:val="24"/>
          <w:lang w:val="vi-VN"/>
        </w:rPr>
        <w:t xml:space="preserve">Đơn vị quản lý học phần: </w:t>
      </w:r>
      <w:r w:rsidR="00BD0335" w:rsidRPr="00D15035">
        <w:rPr>
          <w:bCs/>
          <w:color w:val="000000"/>
          <w:sz w:val="24"/>
          <w:szCs w:val="24"/>
          <w:lang w:val="vi-VN"/>
        </w:rPr>
        <w:t>Bộ môn Tuyển khoáng</w:t>
      </w:r>
    </w:p>
    <w:p w:rsidR="00BD0335" w:rsidRPr="00D15035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D15035">
        <w:rPr>
          <w:b/>
          <w:sz w:val="24"/>
          <w:szCs w:val="24"/>
          <w:lang w:val="vi-VN"/>
        </w:rPr>
        <w:t>2.1. Giảng viên giảng dạy:</w:t>
      </w:r>
      <w:r w:rsidRPr="0023034F">
        <w:rPr>
          <w:b/>
          <w:sz w:val="24"/>
          <w:szCs w:val="24"/>
          <w:lang w:val="vi-VN"/>
        </w:rPr>
        <w:tab/>
      </w:r>
      <w:r w:rsidRPr="00D15035">
        <w:rPr>
          <w:b/>
          <w:sz w:val="24"/>
          <w:szCs w:val="24"/>
          <w:lang w:val="vi-VN"/>
        </w:rPr>
        <w:t>Mã giảng viên</w:t>
      </w:r>
    </w:p>
    <w:p w:rsidR="00BD0335" w:rsidRPr="00D15035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  <w:lang w:val="vi-VN"/>
        </w:rPr>
      </w:pPr>
      <w:r w:rsidRPr="00D15035">
        <w:rPr>
          <w:sz w:val="24"/>
          <w:szCs w:val="24"/>
          <w:lang w:val="vi-VN"/>
        </w:rPr>
        <w:t xml:space="preserve">1. </w:t>
      </w:r>
      <w:r w:rsidR="00E51634" w:rsidRPr="00D15035">
        <w:rPr>
          <w:sz w:val="24"/>
          <w:szCs w:val="24"/>
          <w:lang w:val="vi-VN"/>
        </w:rPr>
        <w:t>ThS. Trần Trung Tới</w:t>
      </w:r>
      <w:r w:rsidR="00E51634" w:rsidRPr="00D15035">
        <w:rPr>
          <w:sz w:val="24"/>
          <w:szCs w:val="24"/>
          <w:lang w:val="vi-VN"/>
        </w:rPr>
        <w:tab/>
        <w:t>0304-09</w:t>
      </w:r>
    </w:p>
    <w:p w:rsidR="00BD0335" w:rsidRPr="00D15035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  <w:lang w:val="vi-VN"/>
        </w:rPr>
      </w:pPr>
      <w:r w:rsidRPr="00D15035">
        <w:rPr>
          <w:sz w:val="24"/>
          <w:szCs w:val="24"/>
          <w:lang w:val="vi-VN"/>
        </w:rPr>
        <w:t xml:space="preserve">2. </w:t>
      </w:r>
      <w:r w:rsidR="00E51634" w:rsidRPr="00D15035">
        <w:rPr>
          <w:sz w:val="24"/>
          <w:szCs w:val="24"/>
          <w:lang w:val="vi-VN"/>
        </w:rPr>
        <w:t>ThS. Phùng Tiến Thuật</w:t>
      </w:r>
      <w:r w:rsidR="00E51634" w:rsidRPr="00D15035">
        <w:rPr>
          <w:sz w:val="24"/>
          <w:szCs w:val="24"/>
          <w:lang w:val="vi-VN"/>
        </w:rPr>
        <w:tab/>
        <w:t>0304-13</w:t>
      </w:r>
    </w:p>
    <w:p w:rsidR="00BD0335" w:rsidRPr="00F61B87" w:rsidRDefault="00BD0335" w:rsidP="009A620B">
      <w:pPr>
        <w:pStyle w:val="BodyText2"/>
        <w:tabs>
          <w:tab w:val="left" w:pos="5954"/>
        </w:tabs>
        <w:spacing w:after="0" w:line="312" w:lineRule="auto"/>
        <w:ind w:left="711" w:firstLine="11"/>
        <w:jc w:val="both"/>
        <w:rPr>
          <w:sz w:val="24"/>
          <w:szCs w:val="24"/>
          <w:lang w:val="vi-VN"/>
        </w:rPr>
      </w:pPr>
      <w:r w:rsidRPr="00F61B87">
        <w:rPr>
          <w:sz w:val="24"/>
          <w:szCs w:val="24"/>
          <w:lang w:val="vi-VN"/>
        </w:rPr>
        <w:t>3. ThS. Trần Văn Được</w:t>
      </w:r>
      <w:r w:rsidRPr="00F61B87">
        <w:rPr>
          <w:sz w:val="24"/>
          <w:szCs w:val="24"/>
          <w:lang w:val="vi-VN"/>
        </w:rPr>
        <w:tab/>
        <w:t>0304-15</w:t>
      </w:r>
    </w:p>
    <w:p w:rsidR="00BD0335" w:rsidRPr="00F61B87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F61B87">
        <w:rPr>
          <w:b/>
          <w:sz w:val="24"/>
          <w:szCs w:val="24"/>
          <w:lang w:val="vi-VN"/>
        </w:rPr>
        <w:t>2.2. Bộ môn:</w:t>
      </w:r>
      <w:r w:rsidRPr="00F61B87">
        <w:rPr>
          <w:sz w:val="24"/>
          <w:szCs w:val="24"/>
          <w:lang w:val="vi-VN"/>
        </w:rPr>
        <w:t>Tuyển khoáng</w:t>
      </w:r>
    </w:p>
    <w:p w:rsidR="00BD0335" w:rsidRPr="00F61B87" w:rsidRDefault="00BD0335" w:rsidP="009A620B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sz w:val="24"/>
          <w:szCs w:val="24"/>
          <w:lang w:val="vi-VN"/>
        </w:rPr>
      </w:pPr>
      <w:r w:rsidRPr="00F61B87">
        <w:rPr>
          <w:b/>
          <w:sz w:val="24"/>
          <w:szCs w:val="24"/>
          <w:lang w:val="vi-VN"/>
        </w:rPr>
        <w:t>2.3. Khoa: Mỏ</w:t>
      </w:r>
    </w:p>
    <w:p w:rsidR="00BD0335" w:rsidRPr="00F61B87" w:rsidRDefault="00BD0335" w:rsidP="003E4060">
      <w:pPr>
        <w:numPr>
          <w:ilvl w:val="0"/>
          <w:numId w:val="27"/>
        </w:numPr>
        <w:spacing w:line="312" w:lineRule="auto"/>
        <w:ind w:left="284" w:hanging="284"/>
        <w:rPr>
          <w:b/>
          <w:bCs/>
          <w:color w:val="000000"/>
          <w:sz w:val="24"/>
          <w:szCs w:val="24"/>
          <w:lang w:val="vi-VN"/>
        </w:rPr>
      </w:pPr>
      <w:r w:rsidRPr="00F61B87">
        <w:rPr>
          <w:b/>
          <w:bCs/>
          <w:color w:val="000000"/>
          <w:sz w:val="24"/>
          <w:szCs w:val="24"/>
          <w:lang w:val="vi-VN"/>
        </w:rPr>
        <w:t>Điều kiện học học phần (mã số học phần)</w:t>
      </w:r>
    </w:p>
    <w:p w:rsidR="00BD0335" w:rsidRPr="00F61B87" w:rsidRDefault="003F3573" w:rsidP="00497C93">
      <w:pPr>
        <w:pStyle w:val="BodyText2"/>
        <w:numPr>
          <w:ilvl w:val="1"/>
          <w:numId w:val="16"/>
        </w:numPr>
        <w:spacing w:after="0" w:line="312" w:lineRule="auto"/>
        <w:jc w:val="both"/>
        <w:rPr>
          <w:bCs/>
          <w:color w:val="000000"/>
          <w:sz w:val="24"/>
          <w:szCs w:val="24"/>
          <w:lang w:val="vi-VN"/>
        </w:rPr>
      </w:pPr>
      <w:r w:rsidRPr="00F61B87">
        <w:rPr>
          <w:b/>
          <w:bCs/>
          <w:color w:val="000000"/>
          <w:sz w:val="24"/>
          <w:szCs w:val="24"/>
          <w:lang w:val="vi-VN"/>
        </w:rPr>
        <w:t xml:space="preserve"> </w:t>
      </w:r>
      <w:r w:rsidR="00BD0335" w:rsidRPr="00F61B87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5C6866" w:rsidRPr="00F61B87">
        <w:rPr>
          <w:bCs/>
          <w:color w:val="000000"/>
          <w:sz w:val="24"/>
          <w:szCs w:val="24"/>
          <w:lang w:val="vi-VN"/>
        </w:rPr>
        <w:t xml:space="preserve"> </w:t>
      </w:r>
      <w:r w:rsidR="008862A1" w:rsidRPr="00F61B87">
        <w:rPr>
          <w:bCs/>
          <w:color w:val="000000"/>
          <w:sz w:val="24"/>
          <w:szCs w:val="24"/>
          <w:lang w:val="vi-VN"/>
        </w:rPr>
        <w:t>NĐH và ĐH các phản ứng luyện kim (4030436)</w:t>
      </w:r>
    </w:p>
    <w:p w:rsidR="00BD0335" w:rsidRPr="00F61B87" w:rsidRDefault="00497C93" w:rsidP="00717D37">
      <w:pPr>
        <w:pStyle w:val="BodyText2"/>
        <w:numPr>
          <w:ilvl w:val="1"/>
          <w:numId w:val="16"/>
        </w:numPr>
        <w:spacing w:after="0" w:line="312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F61B87">
        <w:rPr>
          <w:b/>
          <w:bCs/>
          <w:color w:val="000000"/>
          <w:sz w:val="24"/>
          <w:szCs w:val="24"/>
          <w:lang w:val="vi-VN"/>
        </w:rPr>
        <w:t xml:space="preserve"> </w:t>
      </w:r>
      <w:r w:rsidR="00BD0335" w:rsidRPr="00F61B87">
        <w:rPr>
          <w:b/>
          <w:bCs/>
          <w:color w:val="000000"/>
          <w:sz w:val="24"/>
          <w:szCs w:val="24"/>
          <w:lang w:val="vi-VN"/>
        </w:rPr>
        <w:t xml:space="preserve">Môn học học trước: </w:t>
      </w:r>
      <w:r w:rsidR="00606FB9" w:rsidRPr="00F61B87">
        <w:rPr>
          <w:bCs/>
          <w:color w:val="000000"/>
          <w:sz w:val="24"/>
          <w:szCs w:val="24"/>
          <w:lang w:val="vi-VN"/>
        </w:rPr>
        <w:t>Hỏa luyện</w:t>
      </w:r>
      <w:r w:rsidR="00BD0335" w:rsidRPr="00F61B87">
        <w:rPr>
          <w:bCs/>
          <w:color w:val="000000"/>
          <w:sz w:val="24"/>
          <w:szCs w:val="24"/>
          <w:lang w:val="vi-VN"/>
        </w:rPr>
        <w:t xml:space="preserve"> (40304</w:t>
      </w:r>
      <w:r w:rsidR="00606FB9" w:rsidRPr="00F61B87">
        <w:rPr>
          <w:bCs/>
          <w:color w:val="000000"/>
          <w:sz w:val="24"/>
          <w:szCs w:val="24"/>
          <w:lang w:val="vi-VN"/>
        </w:rPr>
        <w:t>59</w:t>
      </w:r>
      <w:r w:rsidR="00BD0335" w:rsidRPr="00F61B87">
        <w:rPr>
          <w:bCs/>
          <w:color w:val="000000"/>
          <w:sz w:val="24"/>
          <w:szCs w:val="24"/>
          <w:lang w:val="vi-VN"/>
        </w:rPr>
        <w:t>)</w:t>
      </w:r>
    </w:p>
    <w:p w:rsidR="00A47B27" w:rsidRPr="00B21BA1" w:rsidRDefault="00A47B27" w:rsidP="00B21BA1">
      <w:pPr>
        <w:numPr>
          <w:ilvl w:val="0"/>
          <w:numId w:val="27"/>
        </w:numPr>
        <w:tabs>
          <w:tab w:val="left" w:pos="426"/>
          <w:tab w:val="left" w:pos="1080"/>
        </w:tabs>
        <w:spacing w:line="288" w:lineRule="auto"/>
        <w:ind w:left="426" w:hanging="426"/>
        <w:jc w:val="both"/>
        <w:rPr>
          <w:sz w:val="24"/>
          <w:lang w:val="vi-VN"/>
        </w:rPr>
      </w:pPr>
      <w:r w:rsidRPr="00F61B87">
        <w:rPr>
          <w:b/>
          <w:bCs/>
          <w:color w:val="000000"/>
          <w:sz w:val="24"/>
          <w:szCs w:val="24"/>
          <w:lang w:val="vi-VN"/>
        </w:rPr>
        <w:t>Mục</w:t>
      </w:r>
      <w:r w:rsidRPr="00F61B87">
        <w:rPr>
          <w:b/>
          <w:color w:val="000000"/>
          <w:sz w:val="24"/>
          <w:szCs w:val="24"/>
          <w:lang w:val="vi-VN"/>
        </w:rPr>
        <w:t xml:space="preserve"> tiêu của học phần: </w:t>
      </w:r>
      <w:r w:rsidR="00877E33" w:rsidRPr="00F61B87">
        <w:rPr>
          <w:color w:val="000000"/>
          <w:sz w:val="24"/>
          <w:szCs w:val="24"/>
          <w:lang w:val="vi-VN"/>
        </w:rPr>
        <w:t>Trang bị cho người học kiến thức t</w:t>
      </w:r>
      <w:r w:rsidR="000F2199" w:rsidRPr="000F2199">
        <w:rPr>
          <w:sz w:val="24"/>
          <w:lang w:val="vi-VN"/>
        </w:rPr>
        <w:t xml:space="preserve">ổng quan về </w:t>
      </w:r>
      <w:r w:rsidR="002C0B41" w:rsidRPr="002C0B41">
        <w:rPr>
          <w:sz w:val="24"/>
          <w:lang w:val="vi-VN"/>
        </w:rPr>
        <w:t>công nghệ luyện thép</w:t>
      </w:r>
      <w:r w:rsidR="000F2199" w:rsidRPr="000F2199">
        <w:rPr>
          <w:sz w:val="24"/>
          <w:lang w:val="vi-VN"/>
        </w:rPr>
        <w:t xml:space="preserve"> và nguyên nhiên liệu luyện </w:t>
      </w:r>
      <w:r w:rsidR="002C0B41" w:rsidRPr="002C0B41">
        <w:rPr>
          <w:sz w:val="24"/>
          <w:lang w:val="vi-VN"/>
        </w:rPr>
        <w:t>thép</w:t>
      </w:r>
      <w:r w:rsidR="000F2199" w:rsidRPr="000F2199">
        <w:rPr>
          <w:sz w:val="24"/>
          <w:lang w:val="vi-VN"/>
        </w:rPr>
        <w:t>; Trình bày cơ sở lý thuyết quá trình luyện thép; các phương pháp luyệ</w:t>
      </w:r>
      <w:r w:rsidR="00B21BA1">
        <w:rPr>
          <w:sz w:val="24"/>
          <w:lang w:val="vi-VN"/>
        </w:rPr>
        <w:t>n thép: luyện thép lò thổi oxy</w:t>
      </w:r>
      <w:r w:rsidR="000F2199" w:rsidRPr="000F2199">
        <w:rPr>
          <w:sz w:val="24"/>
          <w:lang w:val="vi-VN"/>
        </w:rPr>
        <w:t>, luyện thép lò điện hồ quang và các phương pháp luyện thép khác; tinh luyện thép và công nghệ luyện một số loại thép điển hình</w:t>
      </w:r>
      <w:r w:rsidR="000F2199" w:rsidRPr="00D15035">
        <w:rPr>
          <w:sz w:val="24"/>
          <w:lang w:val="vi-VN"/>
        </w:rPr>
        <w:t>.</w:t>
      </w:r>
    </w:p>
    <w:p w:rsidR="00A47B27" w:rsidRPr="0023034F" w:rsidRDefault="00A47B27" w:rsidP="003E4060">
      <w:pPr>
        <w:numPr>
          <w:ilvl w:val="1"/>
          <w:numId w:val="28"/>
        </w:numPr>
        <w:spacing w:line="312" w:lineRule="auto"/>
        <w:rPr>
          <w:b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Kiến thức</w:t>
      </w:r>
      <w:r w:rsidR="009D2A84" w:rsidRPr="0023034F">
        <w:rPr>
          <w:b/>
          <w:sz w:val="24"/>
          <w:szCs w:val="24"/>
          <w:lang w:val="vi-VN"/>
        </w:rPr>
        <w:t xml:space="preserve">: </w:t>
      </w:r>
      <w:r w:rsidRPr="0023034F">
        <w:rPr>
          <w:sz w:val="24"/>
          <w:szCs w:val="24"/>
          <w:lang w:val="vi-VN"/>
        </w:rPr>
        <w:t>sinh viên tích lũy được sau khi hoàn thành học phần</w:t>
      </w:r>
    </w:p>
    <w:p w:rsidR="00323BAF" w:rsidRPr="0023034F" w:rsidRDefault="00731A3A" w:rsidP="003E4060">
      <w:pPr>
        <w:numPr>
          <w:ilvl w:val="2"/>
          <w:numId w:val="28"/>
        </w:numPr>
        <w:spacing w:line="288" w:lineRule="auto"/>
        <w:jc w:val="both"/>
        <w:rPr>
          <w:sz w:val="24"/>
          <w:szCs w:val="24"/>
          <w:lang w:val="vi-VN"/>
        </w:rPr>
      </w:pPr>
      <w:r w:rsidRPr="00C31089">
        <w:rPr>
          <w:sz w:val="24"/>
          <w:szCs w:val="24"/>
          <w:lang w:val="vi-VN"/>
        </w:rPr>
        <w:t xml:space="preserve">Có kiến thức </w:t>
      </w:r>
      <w:r w:rsidR="006D04F5" w:rsidRPr="00D15035">
        <w:rPr>
          <w:sz w:val="24"/>
          <w:szCs w:val="24"/>
          <w:lang w:val="vi-VN"/>
        </w:rPr>
        <w:t xml:space="preserve">về </w:t>
      </w:r>
      <w:r w:rsidR="00B21BA1" w:rsidRPr="00B21BA1">
        <w:rPr>
          <w:sz w:val="24"/>
          <w:szCs w:val="24"/>
          <w:lang w:val="vi-VN"/>
        </w:rPr>
        <w:t>công nghệ luyện</w:t>
      </w:r>
      <w:r w:rsidR="00B21BA1">
        <w:rPr>
          <w:sz w:val="24"/>
          <w:szCs w:val="24"/>
          <w:lang w:val="vi-VN"/>
        </w:rPr>
        <w:t xml:space="preserve"> thép, phân biệt được các loại</w:t>
      </w:r>
      <w:r w:rsidR="006D04F5" w:rsidRPr="00D15035">
        <w:rPr>
          <w:sz w:val="24"/>
          <w:szCs w:val="24"/>
          <w:lang w:val="vi-VN"/>
        </w:rPr>
        <w:t xml:space="preserve"> thép;</w:t>
      </w:r>
    </w:p>
    <w:p w:rsidR="006E474B" w:rsidRPr="0023034F" w:rsidRDefault="00343DDC" w:rsidP="003E4060">
      <w:pPr>
        <w:numPr>
          <w:ilvl w:val="2"/>
          <w:numId w:val="28"/>
        </w:numPr>
        <w:spacing w:line="288" w:lineRule="auto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 xml:space="preserve">Hiểu </w:t>
      </w:r>
      <w:r w:rsidR="00281C54">
        <w:rPr>
          <w:sz w:val="24"/>
          <w:szCs w:val="24"/>
          <w:lang w:val="vi-VN"/>
        </w:rPr>
        <w:t xml:space="preserve">biết </w:t>
      </w:r>
      <w:r w:rsidR="00281C54" w:rsidRPr="00D15035">
        <w:rPr>
          <w:sz w:val="24"/>
          <w:szCs w:val="24"/>
          <w:lang w:val="vi-VN"/>
        </w:rPr>
        <w:t xml:space="preserve">về nguyên nhiên liệu cũng như công nghệ luyện </w:t>
      </w:r>
      <w:r w:rsidR="00B21BA1" w:rsidRPr="00B21BA1">
        <w:rPr>
          <w:sz w:val="24"/>
          <w:szCs w:val="24"/>
          <w:lang w:val="vi-VN"/>
        </w:rPr>
        <w:t>thép</w:t>
      </w:r>
      <w:r w:rsidR="00281C54" w:rsidRPr="00D15035">
        <w:rPr>
          <w:sz w:val="24"/>
          <w:szCs w:val="24"/>
          <w:lang w:val="vi-VN"/>
        </w:rPr>
        <w:t>;</w:t>
      </w:r>
    </w:p>
    <w:p w:rsidR="00323BAF" w:rsidRPr="0023034F" w:rsidRDefault="00281C54" w:rsidP="003E4060">
      <w:pPr>
        <w:numPr>
          <w:ilvl w:val="2"/>
          <w:numId w:val="28"/>
        </w:numPr>
        <w:spacing w:line="288" w:lineRule="auto"/>
        <w:rPr>
          <w:sz w:val="24"/>
          <w:szCs w:val="24"/>
          <w:lang w:val="vi-VN"/>
        </w:rPr>
      </w:pPr>
      <w:r w:rsidRPr="00D15035">
        <w:rPr>
          <w:sz w:val="24"/>
          <w:szCs w:val="24"/>
          <w:lang w:val="vi-VN"/>
        </w:rPr>
        <w:t xml:space="preserve">Nắm được </w:t>
      </w:r>
      <w:r w:rsidR="00B21BA1" w:rsidRPr="00D15035">
        <w:rPr>
          <w:sz w:val="24"/>
          <w:szCs w:val="24"/>
          <w:lang w:val="vi-VN"/>
        </w:rPr>
        <w:t xml:space="preserve">nguyên lý quá trình luyện thép </w:t>
      </w:r>
      <w:r w:rsidRPr="00D15035">
        <w:rPr>
          <w:sz w:val="24"/>
          <w:szCs w:val="24"/>
          <w:lang w:val="vi-VN"/>
        </w:rPr>
        <w:t>;</w:t>
      </w:r>
    </w:p>
    <w:p w:rsidR="006B47AD" w:rsidRPr="0023034F" w:rsidRDefault="00281C54" w:rsidP="003E4060">
      <w:pPr>
        <w:numPr>
          <w:ilvl w:val="2"/>
          <w:numId w:val="28"/>
        </w:numPr>
        <w:spacing w:line="288" w:lineRule="auto"/>
        <w:rPr>
          <w:sz w:val="24"/>
          <w:szCs w:val="24"/>
          <w:lang w:val="vi-VN"/>
        </w:rPr>
      </w:pPr>
      <w:r w:rsidRPr="00D15035">
        <w:rPr>
          <w:sz w:val="24"/>
          <w:szCs w:val="24"/>
          <w:lang w:val="vi-VN"/>
        </w:rPr>
        <w:t>Nắm được</w:t>
      </w:r>
      <w:r w:rsidR="00210A96" w:rsidRPr="00D15035">
        <w:rPr>
          <w:sz w:val="24"/>
          <w:szCs w:val="24"/>
          <w:lang w:val="vi-VN"/>
        </w:rPr>
        <w:t xml:space="preserve"> </w:t>
      </w:r>
      <w:r w:rsidRPr="00D15035">
        <w:rPr>
          <w:sz w:val="24"/>
          <w:szCs w:val="24"/>
          <w:lang w:val="vi-VN"/>
        </w:rPr>
        <w:t>các công nghệ luyện thép</w:t>
      </w:r>
      <w:r w:rsidR="00366A5C" w:rsidRPr="00366A5C">
        <w:rPr>
          <w:sz w:val="24"/>
          <w:szCs w:val="24"/>
          <w:lang w:val="vi-VN"/>
        </w:rPr>
        <w:t>, đúc thép.</w:t>
      </w:r>
      <w:r w:rsidR="00D82FDC" w:rsidRPr="00D82FDC">
        <w:rPr>
          <w:sz w:val="24"/>
          <w:szCs w:val="24"/>
          <w:lang w:val="vi-VN"/>
        </w:rPr>
        <w:t xml:space="preserve"> </w:t>
      </w:r>
      <w:r w:rsidR="00210A96" w:rsidRPr="00D15035">
        <w:rPr>
          <w:sz w:val="24"/>
          <w:szCs w:val="24"/>
          <w:lang w:val="vi-VN"/>
        </w:rPr>
        <w:t>.</w:t>
      </w:r>
    </w:p>
    <w:p w:rsidR="00717546" w:rsidRPr="0023034F" w:rsidRDefault="00717546" w:rsidP="003E4060">
      <w:pPr>
        <w:numPr>
          <w:ilvl w:val="1"/>
          <w:numId w:val="28"/>
        </w:numPr>
        <w:spacing w:line="312" w:lineRule="auto"/>
        <w:rPr>
          <w:b/>
          <w:bCs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Kỹ</w:t>
      </w:r>
      <w:r w:rsidRPr="0023034F">
        <w:rPr>
          <w:b/>
          <w:bCs/>
          <w:sz w:val="24"/>
          <w:szCs w:val="24"/>
          <w:lang w:val="vi-VN"/>
        </w:rPr>
        <w:t xml:space="preserve"> năng</w:t>
      </w:r>
      <w:r w:rsidR="00A868BD" w:rsidRPr="0023034F">
        <w:rPr>
          <w:b/>
          <w:bCs/>
          <w:sz w:val="24"/>
          <w:szCs w:val="24"/>
        </w:rPr>
        <w:t>:</w:t>
      </w:r>
    </w:p>
    <w:p w:rsidR="005C6866" w:rsidRPr="00E43839" w:rsidRDefault="00421638" w:rsidP="00421638">
      <w:pPr>
        <w:tabs>
          <w:tab w:val="left" w:pos="0"/>
          <w:tab w:val="left" w:pos="360"/>
        </w:tabs>
        <w:spacing w:before="100" w:beforeAutospacing="1" w:after="100" w:afterAutospacing="1" w:line="288" w:lineRule="auto"/>
        <w:ind w:firstLine="567"/>
        <w:contextualSpacing/>
        <w:jc w:val="both"/>
        <w:rPr>
          <w:color w:val="000000"/>
          <w:sz w:val="24"/>
          <w:szCs w:val="24"/>
          <w:lang w:val="vi-VN"/>
        </w:rPr>
      </w:pPr>
      <w:r w:rsidRPr="0023034F">
        <w:rPr>
          <w:color w:val="000000"/>
          <w:sz w:val="24"/>
          <w:szCs w:val="24"/>
          <w:lang w:val="vi-VN"/>
        </w:rPr>
        <w:t>Rèn luyện kỹ năng tìm hiểu tổng hợp, nghiên cứu tài liệu, luận giải các yế</w:t>
      </w:r>
      <w:r w:rsidR="00C03F33">
        <w:rPr>
          <w:color w:val="000000"/>
          <w:sz w:val="24"/>
          <w:szCs w:val="24"/>
          <w:lang w:val="vi-VN"/>
        </w:rPr>
        <w:t>u tố, hiện tượng</w:t>
      </w:r>
      <w:r w:rsidRPr="0023034F">
        <w:rPr>
          <w:color w:val="000000"/>
          <w:sz w:val="24"/>
          <w:szCs w:val="24"/>
          <w:lang w:val="vi-VN"/>
        </w:rPr>
        <w:t xml:space="preserve"> </w:t>
      </w:r>
      <w:r w:rsidR="00C03F33" w:rsidRPr="0056780D">
        <w:rPr>
          <w:color w:val="000000"/>
          <w:sz w:val="24"/>
          <w:szCs w:val="24"/>
          <w:lang w:val="vi-VN"/>
        </w:rPr>
        <w:t xml:space="preserve">và </w:t>
      </w:r>
      <w:r w:rsidR="001B01D0">
        <w:rPr>
          <w:color w:val="000000"/>
          <w:sz w:val="24"/>
          <w:szCs w:val="24"/>
          <w:lang w:val="vi-VN"/>
        </w:rPr>
        <w:t>c</w:t>
      </w:r>
      <w:r w:rsidR="001B01D0" w:rsidRPr="001B01D0">
        <w:rPr>
          <w:color w:val="000000"/>
          <w:sz w:val="24"/>
          <w:szCs w:val="24"/>
          <w:lang w:val="vi-VN"/>
        </w:rPr>
        <w:t xml:space="preserve">ác quá trình có thể xảy ra trong </w:t>
      </w:r>
      <w:r w:rsidR="00093A20" w:rsidRPr="00D15035">
        <w:rPr>
          <w:color w:val="000000"/>
          <w:sz w:val="24"/>
          <w:szCs w:val="24"/>
          <w:lang w:val="vi-VN"/>
        </w:rPr>
        <w:t xml:space="preserve">quá trình </w:t>
      </w:r>
      <w:r w:rsidR="00210A96" w:rsidRPr="00D15035">
        <w:rPr>
          <w:color w:val="000000"/>
          <w:sz w:val="24"/>
          <w:szCs w:val="24"/>
          <w:lang w:val="vi-VN"/>
        </w:rPr>
        <w:t>luyện thép</w:t>
      </w:r>
      <w:r w:rsidR="001B01D0" w:rsidRPr="001B01D0">
        <w:rPr>
          <w:color w:val="000000"/>
          <w:sz w:val="24"/>
          <w:szCs w:val="24"/>
          <w:lang w:val="vi-VN"/>
        </w:rPr>
        <w:t xml:space="preserve">. </w:t>
      </w:r>
      <w:r w:rsidR="00E43839" w:rsidRPr="00E43839">
        <w:rPr>
          <w:color w:val="000000"/>
          <w:sz w:val="24"/>
          <w:szCs w:val="24"/>
          <w:lang w:val="vi-VN"/>
        </w:rPr>
        <w:t xml:space="preserve">Từ đó có thể </w:t>
      </w:r>
      <w:r w:rsidR="00E43839" w:rsidRPr="000538DE">
        <w:rPr>
          <w:color w:val="000000"/>
          <w:sz w:val="24"/>
          <w:szCs w:val="24"/>
          <w:lang w:val="vi-VN"/>
        </w:rPr>
        <w:t>ứng dụng chúng trong thực tế</w:t>
      </w:r>
    </w:p>
    <w:p w:rsidR="000538DE" w:rsidRPr="000538DE" w:rsidRDefault="00225AF4" w:rsidP="002641DF">
      <w:pPr>
        <w:numPr>
          <w:ilvl w:val="0"/>
          <w:numId w:val="28"/>
        </w:numPr>
        <w:spacing w:line="312" w:lineRule="auto"/>
        <w:ind w:left="0" w:firstLine="0"/>
        <w:jc w:val="both"/>
        <w:rPr>
          <w:sz w:val="24"/>
          <w:lang w:val="vi-VN"/>
        </w:rPr>
      </w:pPr>
      <w:r w:rsidRPr="000538DE">
        <w:rPr>
          <w:b/>
          <w:sz w:val="24"/>
          <w:szCs w:val="24"/>
          <w:lang w:val="vi-VN"/>
        </w:rPr>
        <w:t>Tóm tắt nội dung học phần</w:t>
      </w:r>
      <w:r w:rsidR="00E43874" w:rsidRPr="000538DE">
        <w:rPr>
          <w:b/>
          <w:sz w:val="24"/>
          <w:szCs w:val="24"/>
          <w:lang w:val="vi-VN"/>
        </w:rPr>
        <w:t xml:space="preserve">: </w:t>
      </w:r>
      <w:r w:rsidR="00E425A1">
        <w:rPr>
          <w:sz w:val="24"/>
          <w:lang w:val="vi-VN"/>
        </w:rPr>
        <w:t>Tổng quan về</w:t>
      </w:r>
      <w:r w:rsidR="00E425A1" w:rsidRPr="00E425A1">
        <w:rPr>
          <w:sz w:val="24"/>
          <w:lang w:val="vi-VN"/>
        </w:rPr>
        <w:t xml:space="preserve"> công nghệ luyện</w:t>
      </w:r>
      <w:r w:rsidR="000538DE" w:rsidRPr="000F2199">
        <w:rPr>
          <w:sz w:val="24"/>
          <w:lang w:val="vi-VN"/>
        </w:rPr>
        <w:t xml:space="preserve"> thép và nguyên nhiên liệu luyện </w:t>
      </w:r>
      <w:r w:rsidR="00E425A1" w:rsidRPr="00E425A1">
        <w:rPr>
          <w:sz w:val="24"/>
          <w:lang w:val="vi-VN"/>
        </w:rPr>
        <w:t>thép</w:t>
      </w:r>
      <w:r w:rsidR="000538DE" w:rsidRPr="000F2199">
        <w:rPr>
          <w:sz w:val="24"/>
          <w:lang w:val="vi-VN"/>
        </w:rPr>
        <w:t>.Trình bày cơ sở lý thuyết quá trình luyện thép; các phương pháp luyệ</w:t>
      </w:r>
      <w:r w:rsidR="002641DF">
        <w:rPr>
          <w:sz w:val="24"/>
          <w:lang w:val="vi-VN"/>
        </w:rPr>
        <w:t>n thép: luyện thép lò thổi oxy</w:t>
      </w:r>
      <w:r w:rsidR="000538DE" w:rsidRPr="000F2199">
        <w:rPr>
          <w:sz w:val="24"/>
          <w:lang w:val="vi-VN"/>
        </w:rPr>
        <w:t>, luyện thép lò điện hồ quang và các phương pháp luyện thép khác; tinh luyện thép và công nghệ luyện một số loại thép điển hình</w:t>
      </w:r>
      <w:r w:rsidR="000538DE" w:rsidRPr="00D15035">
        <w:rPr>
          <w:sz w:val="24"/>
          <w:lang w:val="vi-VN"/>
        </w:rPr>
        <w:t>.</w:t>
      </w:r>
    </w:p>
    <w:p w:rsidR="009715FC" w:rsidRPr="000538DE" w:rsidRDefault="009715FC" w:rsidP="003E4060">
      <w:pPr>
        <w:numPr>
          <w:ilvl w:val="0"/>
          <w:numId w:val="28"/>
        </w:numPr>
        <w:spacing w:line="312" w:lineRule="auto"/>
        <w:ind w:left="0" w:firstLine="0"/>
        <w:jc w:val="both"/>
        <w:rPr>
          <w:b/>
          <w:bCs/>
          <w:sz w:val="24"/>
          <w:szCs w:val="24"/>
          <w:lang w:val="vi-VN"/>
        </w:rPr>
      </w:pPr>
      <w:r w:rsidRPr="000538DE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715FC" w:rsidRDefault="009715FC" w:rsidP="00B9326B">
      <w:pPr>
        <w:pStyle w:val="ListParagraph"/>
        <w:jc w:val="center"/>
        <w:rPr>
          <w:b/>
          <w:bCs/>
          <w:lang w:val="nl-NL"/>
        </w:rPr>
      </w:pPr>
      <w:r w:rsidRPr="00C203D1">
        <w:rPr>
          <w:b/>
          <w:bCs/>
          <w:lang w:val="nl-NL"/>
        </w:rPr>
        <w:lastRenderedPageBreak/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52"/>
        <w:gridCol w:w="4531"/>
        <w:gridCol w:w="677"/>
        <w:gridCol w:w="315"/>
        <w:gridCol w:w="765"/>
        <w:gridCol w:w="1214"/>
      </w:tblGrid>
      <w:tr w:rsidR="004F2F0A" w:rsidRPr="0023034F" w:rsidTr="006C197C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6.1. Lý thuyết (40</w:t>
            </w:r>
            <w:r w:rsidRPr="0023034F">
              <w:rPr>
                <w:b/>
                <w:bCs/>
              </w:rPr>
              <w:t xml:space="preserve"> tiết)</w:t>
            </w: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F2F0A" w:rsidRPr="0023034F" w:rsidTr="006C197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641DF" w:rsidRDefault="002641DF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Kh</w:t>
            </w:r>
            <w:r w:rsidRPr="002641DF">
              <w:rPr>
                <w:b/>
                <w:bCs/>
                <w:sz w:val="24"/>
                <w:szCs w:val="24"/>
              </w:rPr>
              <w:t>ái</w:t>
            </w:r>
            <w:r>
              <w:rPr>
                <w:b/>
                <w:bCs/>
                <w:sz w:val="24"/>
                <w:szCs w:val="24"/>
              </w:rPr>
              <w:t xml:space="preserve"> qu</w:t>
            </w:r>
            <w:r w:rsidRPr="002641DF">
              <w:rPr>
                <w:b/>
                <w:bCs/>
                <w:sz w:val="24"/>
                <w:szCs w:val="24"/>
              </w:rPr>
              <w:t>át</w:t>
            </w:r>
            <w:r>
              <w:rPr>
                <w:b/>
                <w:bCs/>
                <w:sz w:val="24"/>
                <w:szCs w:val="24"/>
              </w:rPr>
              <w:t xml:space="preserve"> chung 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9326E8" w:rsidRDefault="00366A5C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4.1.</w:t>
            </w:r>
            <w:r>
              <w:rPr>
                <w:bCs/>
              </w:rPr>
              <w:t>1</w:t>
            </w:r>
          </w:p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650D45" w:rsidP="006C197C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</w:t>
            </w:r>
            <w:r w:rsidRPr="00650D45">
              <w:rPr>
                <w:sz w:val="24"/>
                <w:szCs w:val="24"/>
              </w:rPr>
              <w:t>ái</w:t>
            </w:r>
            <w:r>
              <w:rPr>
                <w:sz w:val="24"/>
                <w:szCs w:val="24"/>
              </w:rPr>
              <w:t xml:space="preserve"> ni</w:t>
            </w:r>
            <w:r w:rsidRPr="00650D45">
              <w:rPr>
                <w:sz w:val="24"/>
                <w:szCs w:val="24"/>
              </w:rPr>
              <w:t>ệ</w:t>
            </w:r>
            <w:r>
              <w:rPr>
                <w:sz w:val="24"/>
                <w:szCs w:val="24"/>
              </w:rPr>
              <w:t>m v</w:t>
            </w:r>
            <w:r w:rsidRPr="00650D45">
              <w:rPr>
                <w:sz w:val="24"/>
                <w:szCs w:val="24"/>
              </w:rPr>
              <w:t>à</w:t>
            </w:r>
            <w:r>
              <w:rPr>
                <w:sz w:val="24"/>
                <w:szCs w:val="24"/>
              </w:rPr>
              <w:t xml:space="preserve"> ph</w:t>
            </w:r>
            <w:r w:rsidRPr="00650D45">
              <w:rPr>
                <w:sz w:val="24"/>
                <w:szCs w:val="24"/>
              </w:rPr>
              <w:t>â</w:t>
            </w:r>
            <w:r>
              <w:rPr>
                <w:sz w:val="24"/>
                <w:szCs w:val="24"/>
              </w:rPr>
              <w:t>n lo</w:t>
            </w:r>
            <w:r w:rsidRPr="00650D45">
              <w:rPr>
                <w:sz w:val="24"/>
                <w:szCs w:val="24"/>
              </w:rPr>
              <w:t>ại</w:t>
            </w:r>
            <w:r>
              <w:rPr>
                <w:sz w:val="24"/>
                <w:szCs w:val="24"/>
              </w:rPr>
              <w:t xml:space="preserve"> th</w:t>
            </w:r>
            <w:r w:rsidRPr="00650D45">
              <w:rPr>
                <w:sz w:val="24"/>
                <w:szCs w:val="24"/>
              </w:rPr>
              <w:t>ép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  <w:lang w:val="vi-VN"/>
              </w:rPr>
              <w:t>1.2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650D45" w:rsidP="006C197C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650D45">
              <w:rPr>
                <w:sz w:val="24"/>
                <w:szCs w:val="24"/>
              </w:rPr>
              <w:t>ư</w:t>
            </w:r>
            <w:r>
              <w:rPr>
                <w:sz w:val="24"/>
                <w:szCs w:val="24"/>
              </w:rPr>
              <w:t>u tr</w:t>
            </w:r>
            <w:r w:rsidRPr="00650D45">
              <w:rPr>
                <w:sz w:val="24"/>
                <w:szCs w:val="24"/>
              </w:rPr>
              <w:t>ình</w:t>
            </w:r>
            <w:r>
              <w:rPr>
                <w:sz w:val="24"/>
                <w:szCs w:val="24"/>
              </w:rPr>
              <w:t xml:space="preserve"> s</w:t>
            </w:r>
            <w:r w:rsidRPr="00650D45">
              <w:rPr>
                <w:sz w:val="24"/>
                <w:szCs w:val="24"/>
              </w:rPr>
              <w:t>ản</w:t>
            </w:r>
            <w:r>
              <w:rPr>
                <w:sz w:val="24"/>
                <w:szCs w:val="24"/>
              </w:rPr>
              <w:t xml:space="preserve"> xu</w:t>
            </w:r>
            <w:r w:rsidRPr="00650D45">
              <w:rPr>
                <w:sz w:val="24"/>
                <w:szCs w:val="24"/>
              </w:rPr>
              <w:t>ất</w:t>
            </w:r>
            <w:r>
              <w:rPr>
                <w:sz w:val="24"/>
                <w:szCs w:val="24"/>
              </w:rPr>
              <w:t xml:space="preserve"> th</w:t>
            </w:r>
            <w:r w:rsidRPr="00650D45">
              <w:rPr>
                <w:sz w:val="24"/>
                <w:szCs w:val="24"/>
              </w:rPr>
              <w:t>ép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23034F">
              <w:rPr>
                <w:bCs/>
              </w:rPr>
              <w:t>1.3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650D45" w:rsidP="006C197C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Ph</w:t>
            </w:r>
            <w:r w:rsidRPr="00650D45">
              <w:rPr>
                <w:sz w:val="24"/>
              </w:rPr>
              <w:t>â</w:t>
            </w:r>
            <w:r>
              <w:rPr>
                <w:sz w:val="24"/>
              </w:rPr>
              <w:t>n lo</w:t>
            </w:r>
            <w:r w:rsidRPr="00650D45">
              <w:rPr>
                <w:sz w:val="24"/>
              </w:rPr>
              <w:t>ại</w:t>
            </w:r>
            <w:r>
              <w:rPr>
                <w:sz w:val="24"/>
              </w:rPr>
              <w:t xml:space="preserve"> l</w:t>
            </w:r>
            <w:r w:rsidRPr="00650D45">
              <w:rPr>
                <w:sz w:val="24"/>
              </w:rPr>
              <w:t>ò</w:t>
            </w:r>
            <w:r>
              <w:rPr>
                <w:sz w:val="24"/>
              </w:rPr>
              <w:t xml:space="preserve"> luy</w:t>
            </w:r>
            <w:r w:rsidRPr="00650D45">
              <w:rPr>
                <w:sz w:val="24"/>
              </w:rPr>
              <w:t>ện</w:t>
            </w:r>
            <w:r>
              <w:rPr>
                <w:sz w:val="24"/>
              </w:rPr>
              <w:t xml:space="preserve"> th</w:t>
            </w:r>
            <w:r w:rsidRPr="00650D45">
              <w:rPr>
                <w:sz w:val="24"/>
              </w:rPr>
              <w:t>ép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23034F">
              <w:rPr>
                <w:b/>
                <w:bCs/>
                <w:lang w:val="nl-NL"/>
              </w:rPr>
              <w:t xml:space="preserve">Chương </w:t>
            </w:r>
            <w:r w:rsidRPr="0023034F">
              <w:rPr>
                <w:b/>
                <w:bCs/>
                <w:lang w:val="vi-VN"/>
              </w:rPr>
              <w:t>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4F2F0A" w:rsidP="006C197C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Nguyên </w:t>
            </w:r>
            <w:r w:rsidR="00650D45">
              <w:rPr>
                <w:b/>
              </w:rPr>
              <w:t>v</w:t>
            </w:r>
            <w:r w:rsidR="00650D45" w:rsidRPr="00650D45">
              <w:rPr>
                <w:b/>
              </w:rPr>
              <w:t>ật</w:t>
            </w:r>
            <w:r>
              <w:rPr>
                <w:b/>
              </w:rPr>
              <w:t xml:space="preserve"> liệu luyện </w:t>
            </w:r>
            <w:r w:rsidR="00650D45">
              <w:rPr>
                <w:b/>
              </w:rPr>
              <w:t>th</w:t>
            </w:r>
            <w:r w:rsidR="00650D45" w:rsidRPr="00650D45">
              <w:rPr>
                <w:b/>
              </w:rPr>
              <w:t>ép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9326E8" w:rsidRDefault="00366A5C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4F2F0A" w:rsidRPr="00C5259D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23034F">
              <w:rPr>
                <w:bCs/>
                <w:lang w:val="vi-VN"/>
              </w:rPr>
              <w:t>2.1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650D45" w:rsidP="006C197C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Nguy</w:t>
            </w:r>
            <w:r w:rsidRPr="00650D45">
              <w:rPr>
                <w:sz w:val="24"/>
              </w:rPr>
              <w:t>ê</w:t>
            </w:r>
            <w:r>
              <w:rPr>
                <w:sz w:val="24"/>
              </w:rPr>
              <w:t>n v</w:t>
            </w:r>
            <w:r w:rsidRPr="00650D45">
              <w:rPr>
                <w:sz w:val="24"/>
              </w:rPr>
              <w:t>ật</w:t>
            </w:r>
            <w:r>
              <w:rPr>
                <w:sz w:val="24"/>
              </w:rPr>
              <w:t xml:space="preserve"> li</w:t>
            </w:r>
            <w:r w:rsidRPr="00650D45">
              <w:rPr>
                <w:sz w:val="24"/>
              </w:rPr>
              <w:t>ệu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4F2F0A" w:rsidRPr="00F90A71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23034F">
              <w:rPr>
                <w:bCs/>
                <w:lang w:val="vi-VN"/>
              </w:rPr>
              <w:t>2.2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650D45" w:rsidRDefault="00650D45" w:rsidP="006C197C">
            <w:pPr>
              <w:spacing w:before="40" w:after="40"/>
              <w:jc w:val="both"/>
              <w:rPr>
                <w:lang w:val="vi-VN"/>
              </w:rPr>
            </w:pPr>
            <w:r w:rsidRPr="00650D45">
              <w:rPr>
                <w:lang w:val="vi-VN"/>
              </w:rPr>
              <w:t>Tính toán thành phần phối liệu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E8152F" w:rsidRDefault="00E8152F" w:rsidP="006C197C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E8152F">
              <w:rPr>
                <w:b/>
                <w:bCs/>
              </w:rPr>
              <w:t>ý</w:t>
            </w:r>
            <w:r>
              <w:rPr>
                <w:b/>
                <w:bCs/>
              </w:rPr>
              <w:t xml:space="preserve"> thuy</w:t>
            </w:r>
            <w:r w:rsidRPr="00E8152F">
              <w:rPr>
                <w:b/>
                <w:bCs/>
              </w:rPr>
              <w:t>ết</w:t>
            </w:r>
            <w:r>
              <w:rPr>
                <w:b/>
                <w:bCs/>
              </w:rPr>
              <w:t xml:space="preserve"> qu</w:t>
            </w:r>
            <w:r w:rsidRPr="00E8152F">
              <w:rPr>
                <w:b/>
                <w:bCs/>
              </w:rPr>
              <w:t>á</w:t>
            </w:r>
            <w:r>
              <w:rPr>
                <w:b/>
                <w:bCs/>
              </w:rPr>
              <w:t xml:space="preserve"> tr</w:t>
            </w:r>
            <w:r w:rsidRPr="00E8152F">
              <w:rPr>
                <w:b/>
                <w:bCs/>
              </w:rPr>
              <w:t>ình</w:t>
            </w:r>
            <w:r>
              <w:rPr>
                <w:b/>
                <w:bCs/>
              </w:rPr>
              <w:t xml:space="preserve"> luy</w:t>
            </w:r>
            <w:r w:rsidRPr="00E8152F">
              <w:rPr>
                <w:b/>
                <w:bCs/>
              </w:rPr>
              <w:t>ện</w:t>
            </w:r>
            <w:r>
              <w:rPr>
                <w:b/>
                <w:bCs/>
              </w:rPr>
              <w:t xml:space="preserve"> th</w:t>
            </w:r>
            <w:r w:rsidRPr="00E8152F">
              <w:rPr>
                <w:b/>
                <w:bCs/>
              </w:rPr>
              <w:t>ép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9326E8" w:rsidRDefault="00366A5C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813CB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7813CB">
              <w:rPr>
                <w:bCs/>
              </w:rPr>
              <w:t>3.1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E8152F" w:rsidRDefault="00E8152F" w:rsidP="006C197C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L</w:t>
            </w:r>
            <w:r w:rsidRPr="00E8152F">
              <w:rPr>
                <w:bCs/>
              </w:rPr>
              <w:t>ý</w:t>
            </w:r>
            <w:r>
              <w:rPr>
                <w:bCs/>
              </w:rPr>
              <w:t xml:space="preserve"> thuy</w:t>
            </w:r>
            <w:r w:rsidRPr="00E8152F">
              <w:rPr>
                <w:bCs/>
              </w:rPr>
              <w:t>ết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ề</w:t>
            </w:r>
            <w:r>
              <w:rPr>
                <w:bCs/>
              </w:rPr>
              <w:t xml:space="preserve"> s</w:t>
            </w:r>
            <w:r w:rsidRPr="00E8152F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E8152F">
              <w:rPr>
                <w:bCs/>
              </w:rPr>
              <w:t>ox</w:t>
            </w:r>
            <w:r>
              <w:rPr>
                <w:bCs/>
              </w:rPr>
              <w:t>y h</w:t>
            </w:r>
            <w:r w:rsidRPr="00E8152F">
              <w:rPr>
                <w:bCs/>
              </w:rPr>
              <w:t>óa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à</w:t>
            </w:r>
            <w:r>
              <w:rPr>
                <w:bCs/>
              </w:rPr>
              <w:t xml:space="preserve"> ho</w:t>
            </w:r>
            <w:r w:rsidRPr="00E8152F">
              <w:rPr>
                <w:bCs/>
              </w:rPr>
              <w:t>àn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813CB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7813CB">
              <w:rPr>
                <w:bCs/>
              </w:rPr>
              <w:t>3.2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E8152F" w:rsidRDefault="00E8152F" w:rsidP="006C197C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S</w:t>
            </w:r>
            <w:r w:rsidRPr="00E8152F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E8152F">
              <w:rPr>
                <w:bCs/>
              </w:rPr>
              <w:t>ox</w:t>
            </w:r>
            <w:r>
              <w:rPr>
                <w:bCs/>
              </w:rPr>
              <w:t>i h</w:t>
            </w:r>
            <w:r w:rsidRPr="00E8152F">
              <w:rPr>
                <w:bCs/>
              </w:rPr>
              <w:t>óa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à</w:t>
            </w:r>
            <w:r>
              <w:rPr>
                <w:bCs/>
              </w:rPr>
              <w:t xml:space="preserve"> ho</w:t>
            </w:r>
            <w:r w:rsidRPr="00E8152F">
              <w:rPr>
                <w:bCs/>
              </w:rPr>
              <w:t>àn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 c</w:t>
            </w:r>
            <w:r w:rsidRPr="00E8152F">
              <w:rPr>
                <w:bCs/>
              </w:rPr>
              <w:t>ác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 t</w:t>
            </w:r>
            <w:r w:rsidRPr="00E8152F">
              <w:rPr>
                <w:bCs/>
              </w:rPr>
              <w:t>ố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813CB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E8152F" w:rsidRDefault="00833918" w:rsidP="006C197C">
            <w:pPr>
              <w:pStyle w:val="ListParagraph"/>
              <w:spacing w:before="40" w:after="40"/>
              <w:ind w:left="0"/>
              <w:jc w:val="both"/>
            </w:pPr>
            <w:r>
              <w:t>X</w:t>
            </w:r>
            <w:r w:rsidR="00E8152F" w:rsidRPr="00E8152F">
              <w:t>ỉ</w:t>
            </w:r>
            <w:r w:rsidR="00E8152F">
              <w:t xml:space="preserve"> trong qu</w:t>
            </w:r>
            <w:r w:rsidR="00E8152F" w:rsidRPr="00E8152F">
              <w:t>á</w:t>
            </w:r>
            <w:r w:rsidR="00E8152F">
              <w:t xml:space="preserve"> tr</w:t>
            </w:r>
            <w:r w:rsidR="00E8152F" w:rsidRPr="00E8152F">
              <w:t>ình</w:t>
            </w:r>
            <w:r w:rsidR="00E8152F">
              <w:t xml:space="preserve"> luy</w:t>
            </w:r>
            <w:r w:rsidR="00E8152F" w:rsidRPr="00E8152F">
              <w:t>ện</w:t>
            </w:r>
            <w:r w:rsidR="00E8152F">
              <w:t xml:space="preserve"> th</w:t>
            </w:r>
            <w:r w:rsidR="00E8152F" w:rsidRPr="00E8152F">
              <w:t>ép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027305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027305">
              <w:rPr>
                <w:b/>
                <w:bCs/>
              </w:rPr>
              <w:t>Chương 4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833918" w:rsidRDefault="00833918" w:rsidP="006C197C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C</w:t>
            </w:r>
            <w:r w:rsidRPr="00833918">
              <w:rPr>
                <w:b/>
                <w:sz w:val="24"/>
              </w:rPr>
              <w:t>ô</w:t>
            </w:r>
            <w:r>
              <w:rPr>
                <w:b/>
                <w:sz w:val="24"/>
              </w:rPr>
              <w:t>ng ngh</w:t>
            </w:r>
            <w:r w:rsidRPr="00833918">
              <w:rPr>
                <w:b/>
                <w:sz w:val="24"/>
              </w:rPr>
              <w:t>ệ</w:t>
            </w:r>
            <w:r>
              <w:rPr>
                <w:b/>
                <w:sz w:val="24"/>
              </w:rPr>
              <w:t xml:space="preserve"> luy</w:t>
            </w:r>
            <w:r w:rsidRPr="00833918">
              <w:rPr>
                <w:b/>
                <w:sz w:val="24"/>
              </w:rPr>
              <w:t>ện</w:t>
            </w:r>
            <w:r>
              <w:rPr>
                <w:b/>
                <w:sz w:val="24"/>
              </w:rPr>
              <w:t xml:space="preserve"> th</w:t>
            </w:r>
            <w:r w:rsidRPr="00833918">
              <w:rPr>
                <w:b/>
                <w:sz w:val="24"/>
              </w:rPr>
              <w:t>ép</w:t>
            </w:r>
          </w:p>
        </w:tc>
        <w:tc>
          <w:tcPr>
            <w:tcW w:w="108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366A5C" w:rsidP="00366A5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366A5C" w:rsidP="00366A5C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4.1.4</w:t>
            </w: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833918" w:rsidRDefault="00833918" w:rsidP="006C197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l</w:t>
            </w:r>
            <w:r w:rsidRPr="00833918">
              <w:rPr>
                <w:szCs w:val="26"/>
              </w:rPr>
              <w:t>ò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ổi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833918" w:rsidRDefault="00833918" w:rsidP="006C197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l</w:t>
            </w:r>
            <w:r w:rsidRPr="00833918">
              <w:rPr>
                <w:szCs w:val="26"/>
              </w:rPr>
              <w:t>ò</w:t>
            </w:r>
            <w:r>
              <w:rPr>
                <w:szCs w:val="26"/>
              </w:rPr>
              <w:t xml:space="preserve"> </w:t>
            </w:r>
            <w:r w:rsidRPr="00833918">
              <w:rPr>
                <w:szCs w:val="26"/>
              </w:rPr>
              <w:t>đ</w:t>
            </w:r>
            <w:r>
              <w:rPr>
                <w:szCs w:val="26"/>
              </w:rPr>
              <w:t>i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h</w:t>
            </w:r>
            <w:r w:rsidRPr="00833918">
              <w:rPr>
                <w:szCs w:val="26"/>
              </w:rPr>
              <w:t>ồ</w:t>
            </w:r>
            <w:r>
              <w:rPr>
                <w:szCs w:val="26"/>
              </w:rPr>
              <w:t xml:space="preserve"> quang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833918" w:rsidRDefault="00833918" w:rsidP="006C197C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M</w:t>
            </w:r>
            <w:r w:rsidRPr="00833918">
              <w:rPr>
                <w:szCs w:val="26"/>
              </w:rPr>
              <w:t>ột</w:t>
            </w:r>
            <w:r>
              <w:rPr>
                <w:szCs w:val="26"/>
              </w:rPr>
              <w:t xml:space="preserve"> s</w:t>
            </w:r>
            <w:r w:rsidRPr="00833918">
              <w:rPr>
                <w:szCs w:val="26"/>
              </w:rPr>
              <w:t>ố</w:t>
            </w:r>
            <w:r>
              <w:rPr>
                <w:szCs w:val="26"/>
              </w:rPr>
              <w:t xml:space="preserve"> 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ê</w:t>
            </w:r>
            <w:r>
              <w:rPr>
                <w:szCs w:val="26"/>
              </w:rPr>
              <w:t>n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kh</w:t>
            </w:r>
            <w:r w:rsidRPr="00833918">
              <w:rPr>
                <w:szCs w:val="26"/>
              </w:rPr>
              <w:t>ác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F6C3E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32F1C" w:rsidRDefault="004F2F0A" w:rsidP="006C197C">
            <w:pPr>
              <w:spacing w:line="28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Thảo luận và kiểm tra giữa kỳ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D50F72">
              <w:rPr>
                <w:b/>
                <w:bCs/>
              </w:rPr>
              <w:t xml:space="preserve">Chương </w:t>
            </w:r>
            <w:r w:rsidR="00165732">
              <w:rPr>
                <w:b/>
                <w:bCs/>
              </w:rPr>
              <w:t>5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 w:rsidRPr="00D50F72">
              <w:rPr>
                <w:b/>
              </w:rPr>
              <w:t>Đúc phôi thép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D50F72">
              <w:rPr>
                <w:bCs/>
              </w:rPr>
              <w:t>6.1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both"/>
            </w:pPr>
            <w:r w:rsidRPr="00D50F72">
              <w:t>Lý thuyết quá trình kết tinh</w:t>
            </w:r>
          </w:p>
        </w:tc>
        <w:tc>
          <w:tcPr>
            <w:tcW w:w="108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Default="00366A5C" w:rsidP="00366A5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366A5C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4.1.</w:t>
            </w:r>
            <w:r w:rsidR="00366A5C">
              <w:rPr>
                <w:bCs/>
                <w:sz w:val="24"/>
                <w:szCs w:val="24"/>
              </w:rPr>
              <w:t>4</w:t>
            </w: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D50F72">
              <w:rPr>
                <w:bCs/>
              </w:rPr>
              <w:t>6.2</w:t>
            </w: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D50F72" w:rsidRDefault="004F2F0A" w:rsidP="006C197C">
            <w:pPr>
              <w:pStyle w:val="ListParagraph"/>
              <w:spacing w:before="40" w:after="40"/>
              <w:ind w:left="0"/>
              <w:jc w:val="both"/>
            </w:pPr>
            <w:r w:rsidRPr="00D50F72">
              <w:t>Thiết bị và công nghệ đúc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Default="004F2F0A" w:rsidP="006C197C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F3CB6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7F3CB6" w:rsidRDefault="004F2F0A" w:rsidP="006C197C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 xml:space="preserve">Bài tập, thảo luận 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366A5C" w:rsidP="00366A5C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F0A" w:rsidRPr="0023034F" w:rsidRDefault="004F2F0A" w:rsidP="006C197C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2F0A" w:rsidRPr="0023034F" w:rsidTr="006C197C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rPr>
                <w:b/>
                <w:bCs/>
              </w:rPr>
            </w:pPr>
            <w:r w:rsidRPr="0023034F">
              <w:rPr>
                <w:b/>
                <w:bCs/>
              </w:rPr>
              <w:t>6.</w:t>
            </w:r>
            <w:r w:rsidRPr="0023034F">
              <w:rPr>
                <w:b/>
                <w:bCs/>
                <w:lang w:val="vi-VN"/>
              </w:rPr>
              <w:t>2</w:t>
            </w:r>
            <w:r w:rsidRPr="0023034F">
              <w:rPr>
                <w:b/>
                <w:bCs/>
              </w:rPr>
              <w:t>. Thí nghiệm/</w:t>
            </w:r>
            <w:r w:rsidRPr="0023034F">
              <w:rPr>
                <w:b/>
                <w:bCs/>
                <w:lang w:val="vi-VN"/>
              </w:rPr>
              <w:t>Thực hành</w:t>
            </w:r>
            <w:r w:rsidRPr="0023034F">
              <w:rPr>
                <w:b/>
                <w:bCs/>
              </w:rPr>
              <w:t xml:space="preserve"> (nếu có)</w:t>
            </w:r>
          </w:p>
        </w:tc>
      </w:tr>
      <w:tr w:rsidR="004F2F0A" w:rsidRPr="0023034F" w:rsidTr="006C197C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034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4F2F0A" w:rsidRPr="0023034F" w:rsidTr="006C197C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F0A" w:rsidRPr="0023034F" w:rsidRDefault="004F2F0A" w:rsidP="006C197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</w:tbl>
    <w:p w:rsidR="004F2F0A" w:rsidRPr="00C203D1" w:rsidRDefault="004F2F0A" w:rsidP="00B9326B">
      <w:pPr>
        <w:pStyle w:val="ListParagraph"/>
        <w:jc w:val="center"/>
        <w:rPr>
          <w:b/>
          <w:bCs/>
          <w:lang w:val="nl-NL"/>
        </w:rPr>
      </w:pPr>
    </w:p>
    <w:p w:rsidR="00810129" w:rsidRDefault="00810129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Phương pháp giảng dạy</w:t>
      </w:r>
      <w:r w:rsidR="002B0ED0">
        <w:rPr>
          <w:b/>
          <w:bCs/>
          <w:color w:val="000000"/>
          <w:sz w:val="24"/>
          <w:szCs w:val="24"/>
        </w:rPr>
        <w:t>: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rPr>
          <w:bCs/>
          <w:color w:val="000000"/>
        </w:rPr>
        <w:t>- Giả</w:t>
      </w:r>
      <w:r w:rsidR="002B0ED0">
        <w:rPr>
          <w:bCs/>
          <w:color w:val="000000"/>
        </w:rPr>
        <w:t>ng dạy lý thuyết kết hợp</w:t>
      </w:r>
      <w:r>
        <w:rPr>
          <w:bCs/>
          <w:color w:val="000000"/>
        </w:rPr>
        <w:t xml:space="preserve"> với việc hướng dẫn sinh viên tự học và tìm tài liệu 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t xml:space="preserve">- </w:t>
      </w:r>
      <w:r w:rsidR="002B0ED0">
        <w:t xml:space="preserve">Tổng hợp </w:t>
      </w:r>
      <w:r w:rsidR="00020ECB">
        <w:t xml:space="preserve">và tham luận kiến thức </w:t>
      </w:r>
      <w:r w:rsidR="002B0ED0">
        <w:t>sau mỗi chương</w:t>
      </w:r>
      <w:r w:rsidR="00D63BB0">
        <w:t xml:space="preserve"> học</w:t>
      </w:r>
      <w:r w:rsidR="00020ECB">
        <w:t xml:space="preserve"> để củng cố kiến thức cho sinh viên</w:t>
      </w:r>
    </w:p>
    <w:p w:rsidR="00810129" w:rsidRDefault="00810129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Nhiệm vụ của sinh viên</w:t>
      </w:r>
      <w:r w:rsidR="004246C8">
        <w:rPr>
          <w:b/>
          <w:bCs/>
          <w:color w:val="000000"/>
          <w:sz w:val="24"/>
          <w:szCs w:val="24"/>
        </w:rPr>
        <w:t>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Sinh viên phải thực hiện các nhiệm vụ sau: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tối thiểu 80% số tiết học lý thuyết.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thi kết thúc học phần (bắt buộc).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810129" w:rsidRDefault="00810129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810129" w:rsidRDefault="00AE3B25" w:rsidP="003E4060">
      <w:pPr>
        <w:pStyle w:val="BodyText2"/>
        <w:numPr>
          <w:ilvl w:val="1"/>
          <w:numId w:val="28"/>
        </w:numPr>
        <w:spacing w:before="12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 </w:t>
      </w:r>
      <w:r w:rsidR="00810129">
        <w:rPr>
          <w:b/>
          <w:bCs/>
          <w:color w:val="000000"/>
          <w:sz w:val="24"/>
          <w:szCs w:val="24"/>
        </w:rPr>
        <w:t>Cách đánh giá</w:t>
      </w:r>
    </w:p>
    <w:p w:rsidR="00810129" w:rsidRDefault="0093541A" w:rsidP="0081012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</w:t>
      </w:r>
      <w:r w:rsidR="008101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810129" w:rsidRDefault="00810129" w:rsidP="0081012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146"/>
        <w:gridCol w:w="4957"/>
        <w:gridCol w:w="1245"/>
      </w:tblGrid>
      <w:tr w:rsidR="00810129" w:rsidTr="007B7E0D">
        <w:trPr>
          <w:trHeight w:val="3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981B5B" w:rsidTr="007B7E0D">
        <w:trPr>
          <w:trHeight w:val="3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81B5B" w:rsidRPr="00F90A71" w:rsidTr="007B7E0D">
        <w:trPr>
          <w:trHeight w:val="3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B5B" w:rsidRDefault="00981B5B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1B5B" w:rsidRDefault="00981B5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RPr="00F90A71" w:rsidTr="007B7E0D">
        <w:trPr>
          <w:trHeight w:val="6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Tr="007B7E0D">
        <w:trPr>
          <w:trHeight w:val="6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Tr="007B7E0D">
        <w:trPr>
          <w:trHeight w:val="68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691F1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10129" w:rsidTr="007B7E0D">
        <w:trPr>
          <w:trHeight w:val="13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10129" w:rsidRDefault="00AE3B25" w:rsidP="004F2F0A">
      <w:pPr>
        <w:pStyle w:val="BodyText2"/>
        <w:numPr>
          <w:ilvl w:val="1"/>
          <w:numId w:val="28"/>
        </w:numPr>
        <w:spacing w:before="120" w:after="0" w:line="312" w:lineRule="auto"/>
        <w:ind w:left="748" w:hanging="39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tính điểm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>
        <w:rPr>
          <w:bCs/>
          <w:color w:val="000000"/>
          <w:sz w:val="24"/>
          <w:szCs w:val="24"/>
          <w:lang w:val="vi-VN"/>
        </w:rPr>
        <w:t xml:space="preserve">tính </w:t>
      </w:r>
      <w:r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>
        <w:rPr>
          <w:bCs/>
          <w:sz w:val="24"/>
          <w:szCs w:val="24"/>
        </w:rPr>
        <w:t>được quy đổi sang</w:t>
      </w:r>
      <w:r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>
        <w:rPr>
          <w:bCs/>
          <w:color w:val="000000"/>
          <w:sz w:val="24"/>
          <w:szCs w:val="24"/>
          <w:lang w:val="vi-VN"/>
        </w:rPr>
        <w:t>Nhà t</w:t>
      </w:r>
      <w:r>
        <w:rPr>
          <w:bCs/>
          <w:color w:val="000000"/>
          <w:sz w:val="24"/>
          <w:szCs w:val="24"/>
        </w:rPr>
        <w:t xml:space="preserve">rường. </w:t>
      </w:r>
    </w:p>
    <w:p w:rsidR="0067245C" w:rsidRPr="008E0138" w:rsidRDefault="00D93BB5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E0138" w:rsidRPr="008E0138">
        <w:rPr>
          <w:b/>
          <w:bCs/>
          <w:color w:val="000000"/>
          <w:sz w:val="24"/>
          <w:szCs w:val="24"/>
        </w:rPr>
        <w:t>Tài</w:t>
      </w:r>
      <w:r w:rsidR="008E0138" w:rsidRPr="008E0138">
        <w:rPr>
          <w:b/>
          <w:sz w:val="24"/>
          <w:szCs w:val="24"/>
        </w:rPr>
        <w:t xml:space="preserve"> liệu học tập</w:t>
      </w:r>
    </w:p>
    <w:p w:rsidR="004E4B33" w:rsidRPr="00B164BD" w:rsidRDefault="0067245C" w:rsidP="004E4B33">
      <w:pPr>
        <w:spacing w:line="288" w:lineRule="auto"/>
        <w:ind w:firstLine="567"/>
        <w:jc w:val="both"/>
        <w:rPr>
          <w:sz w:val="24"/>
        </w:rPr>
      </w:pPr>
      <w:r w:rsidRPr="00B164BD">
        <w:rPr>
          <w:sz w:val="24"/>
          <w:szCs w:val="24"/>
        </w:rPr>
        <w:t xml:space="preserve">[1] </w:t>
      </w:r>
      <w:r w:rsidR="005F50D2">
        <w:rPr>
          <w:sz w:val="24"/>
          <w:szCs w:val="24"/>
        </w:rPr>
        <w:t>Bộ môn tuyển khoáng, Bài giảng luyện thép, Trường đại học mỏ địa chất, 2017</w:t>
      </w:r>
      <w:r w:rsidR="00B566E9">
        <w:rPr>
          <w:sz w:val="24"/>
          <w:szCs w:val="24"/>
        </w:rPr>
        <w:t xml:space="preserve"> </w:t>
      </w:r>
    </w:p>
    <w:p w:rsidR="00E6113B" w:rsidRPr="005F50D2" w:rsidRDefault="0067245C" w:rsidP="005F50D2">
      <w:pPr>
        <w:spacing w:line="288" w:lineRule="auto"/>
        <w:ind w:firstLine="567"/>
        <w:jc w:val="both"/>
        <w:rPr>
          <w:sz w:val="24"/>
          <w:szCs w:val="24"/>
        </w:rPr>
      </w:pPr>
      <w:r w:rsidRPr="00B164BD">
        <w:rPr>
          <w:sz w:val="24"/>
          <w:szCs w:val="24"/>
        </w:rPr>
        <w:t xml:space="preserve">[2] </w:t>
      </w:r>
      <w:r w:rsidR="005F50D2" w:rsidRPr="005F50D2">
        <w:rPr>
          <w:sz w:val="24"/>
          <w:szCs w:val="24"/>
        </w:rPr>
        <w:t>PGS.TS Ngô Trí Phúc, TS. Bùi Anh Hòa</w:t>
      </w:r>
      <w:r w:rsidR="005F50D2">
        <w:rPr>
          <w:sz w:val="24"/>
          <w:szCs w:val="24"/>
        </w:rPr>
        <w:t xml:space="preserve">, </w:t>
      </w:r>
      <w:r w:rsidR="005F50D2" w:rsidRPr="005F50D2">
        <w:rPr>
          <w:sz w:val="24"/>
          <w:szCs w:val="24"/>
        </w:rPr>
        <w:t>Giáo trình Luyện thép lò thôi oxi</w:t>
      </w:r>
      <w:r w:rsidR="005F50D2">
        <w:rPr>
          <w:sz w:val="24"/>
          <w:szCs w:val="24"/>
        </w:rPr>
        <w:t xml:space="preserve">, </w:t>
      </w:r>
      <w:r w:rsidR="005F50D2" w:rsidRPr="005F50D2">
        <w:rPr>
          <w:sz w:val="24"/>
          <w:szCs w:val="24"/>
        </w:rPr>
        <w:t>NXB KH và KT</w:t>
      </w:r>
      <w:r w:rsidR="005F50D2">
        <w:rPr>
          <w:sz w:val="24"/>
          <w:szCs w:val="24"/>
        </w:rPr>
        <w:t>, 2012</w:t>
      </w:r>
    </w:p>
    <w:p w:rsidR="00155897" w:rsidRDefault="005F50D2" w:rsidP="004E4B33">
      <w:pPr>
        <w:spacing w:line="288" w:lineRule="auto"/>
        <w:ind w:firstLine="567"/>
        <w:jc w:val="both"/>
        <w:rPr>
          <w:sz w:val="24"/>
        </w:rPr>
      </w:pPr>
      <w:r>
        <w:rPr>
          <w:sz w:val="24"/>
        </w:rPr>
        <w:t>[3</w:t>
      </w:r>
      <w:r w:rsidR="00155897">
        <w:rPr>
          <w:sz w:val="24"/>
        </w:rPr>
        <w:t>] Trần Trung Tới</w:t>
      </w:r>
      <w:r w:rsidR="00155897" w:rsidRPr="00155897">
        <w:rPr>
          <w:i/>
          <w:sz w:val="24"/>
        </w:rPr>
        <w:t xml:space="preserve">, </w:t>
      </w:r>
      <w:r w:rsidR="00155897">
        <w:rPr>
          <w:sz w:val="24"/>
        </w:rPr>
        <w:t xml:space="preserve">Giáo trình </w:t>
      </w:r>
      <w:r w:rsidR="00155897" w:rsidRPr="00155897">
        <w:rPr>
          <w:i/>
          <w:sz w:val="24"/>
        </w:rPr>
        <w:t>Cơ sở luyện kim</w:t>
      </w:r>
      <w:r w:rsidR="00155897">
        <w:rPr>
          <w:sz w:val="24"/>
        </w:rPr>
        <w:t>, trường Đại học Mỏ - Địa chất, 2009</w:t>
      </w:r>
      <w:r w:rsidR="00052F93">
        <w:rPr>
          <w:sz w:val="24"/>
        </w:rPr>
        <w:t>.</w:t>
      </w:r>
    </w:p>
    <w:p w:rsidR="00D93BB5" w:rsidRPr="00D93BB5" w:rsidRDefault="00D93BB5" w:rsidP="003E4060">
      <w:pPr>
        <w:numPr>
          <w:ilvl w:val="0"/>
          <w:numId w:val="28"/>
        </w:numPr>
        <w:spacing w:before="80" w:after="80" w:line="312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93BB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406095" w:rsidRPr="005F50D2" w:rsidRDefault="0040609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p w:rsidR="009D59A3" w:rsidRPr="005F50D2" w:rsidRDefault="009D59A3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p w:rsidR="00406095" w:rsidRPr="005F50D2" w:rsidRDefault="0040609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p w:rsidR="00406095" w:rsidRPr="005F50D2" w:rsidRDefault="0040609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p w:rsidR="00406095" w:rsidRPr="005F50D2" w:rsidRDefault="0040609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p w:rsidR="00D93BB5" w:rsidRPr="002432AE" w:rsidRDefault="00D93BB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2432AE">
        <w:rPr>
          <w:b/>
          <w:bCs/>
          <w:color w:val="000000"/>
          <w:sz w:val="24"/>
          <w:szCs w:val="24"/>
          <w:lang w:val="vi-VN"/>
        </w:rPr>
        <w:t>Bảng 3. Nội dung chuẩn bị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801"/>
        <w:gridCol w:w="3735"/>
        <w:gridCol w:w="142"/>
        <w:gridCol w:w="452"/>
        <w:gridCol w:w="448"/>
        <w:gridCol w:w="900"/>
        <w:gridCol w:w="1080"/>
        <w:gridCol w:w="1622"/>
        <w:gridCol w:w="459"/>
      </w:tblGrid>
      <w:tr w:rsidR="00E86B09" w:rsidRPr="0023034F" w:rsidTr="009D59A3">
        <w:trPr>
          <w:gridBefore w:val="1"/>
          <w:wBefore w:w="108" w:type="dxa"/>
          <w:trHeight w:val="1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E86B09" w:rsidRDefault="00E86B09" w:rsidP="007F0CC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E86B09">
              <w:rPr>
                <w:b/>
                <w:bCs/>
              </w:rPr>
              <w:t>Tuần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Pr="007F0CC2" w:rsidRDefault="00E86B09" w:rsidP="007F0CC2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  <w:r w:rsidRPr="007F0CC2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Lý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thuyết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F0CC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Thực hành</w:t>
            </w:r>
          </w:p>
          <w:p w:rsidR="00E86B09" w:rsidRDefault="00E86B09" w:rsidP="007F0CC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(tiết)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B09" w:rsidRDefault="00E86B09" w:rsidP="007C2382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Sinh viên cần chuẩn bị</w:t>
            </w:r>
          </w:p>
        </w:tc>
      </w:tr>
      <w:tr w:rsidR="00166EC9" w:rsidRPr="0023034F" w:rsidTr="009D59A3">
        <w:trPr>
          <w:gridBefore w:val="1"/>
          <w:wBefore w:w="108" w:type="dxa"/>
          <w:trHeight w:val="367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7F0CC2">
              <w:rPr>
                <w:b/>
                <w:bCs/>
              </w:rPr>
              <w:t>1</w:t>
            </w:r>
          </w:p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2641DF" w:rsidRDefault="00166EC9" w:rsidP="00DF68DE">
            <w:pPr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Kh</w:t>
            </w:r>
            <w:r w:rsidRPr="002641DF">
              <w:rPr>
                <w:b/>
                <w:bCs/>
                <w:sz w:val="24"/>
                <w:szCs w:val="24"/>
              </w:rPr>
              <w:t>ái</w:t>
            </w:r>
            <w:r>
              <w:rPr>
                <w:b/>
                <w:bCs/>
                <w:sz w:val="24"/>
                <w:szCs w:val="24"/>
              </w:rPr>
              <w:t xml:space="preserve"> qu</w:t>
            </w:r>
            <w:r w:rsidRPr="002641DF">
              <w:rPr>
                <w:b/>
                <w:bCs/>
                <w:sz w:val="24"/>
                <w:szCs w:val="24"/>
              </w:rPr>
              <w:t>át</w:t>
            </w:r>
            <w:r>
              <w:rPr>
                <w:b/>
                <w:bCs/>
                <w:sz w:val="24"/>
                <w:szCs w:val="24"/>
              </w:rPr>
              <w:t xml:space="preserve"> chung 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9326E8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0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Default="00166EC9" w:rsidP="00232FB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>
              <w:rPr>
                <w:bCs/>
              </w:rPr>
              <w:t xml:space="preserve">Tài liệu [1], </w:t>
            </w:r>
            <w:r>
              <w:rPr>
                <w:bCs/>
              </w:rPr>
              <w:lastRenderedPageBreak/>
              <w:t>chương 1, trang 5-9</w:t>
            </w:r>
          </w:p>
          <w:p w:rsidR="00166EC9" w:rsidRPr="00E6113B" w:rsidRDefault="00166EC9" w:rsidP="007C2382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145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7F0CC2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DF68DE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Kh</w:t>
            </w:r>
            <w:r w:rsidRPr="00650D45">
              <w:rPr>
                <w:sz w:val="24"/>
                <w:szCs w:val="24"/>
              </w:rPr>
              <w:t>ái</w:t>
            </w:r>
            <w:r>
              <w:rPr>
                <w:sz w:val="24"/>
                <w:szCs w:val="24"/>
              </w:rPr>
              <w:t xml:space="preserve"> ni</w:t>
            </w:r>
            <w:r w:rsidRPr="00650D45">
              <w:rPr>
                <w:sz w:val="24"/>
                <w:szCs w:val="24"/>
              </w:rPr>
              <w:t>ệ</w:t>
            </w:r>
            <w:r>
              <w:rPr>
                <w:sz w:val="24"/>
                <w:szCs w:val="24"/>
              </w:rPr>
              <w:t>m v</w:t>
            </w:r>
            <w:r w:rsidRPr="00650D45">
              <w:rPr>
                <w:sz w:val="24"/>
                <w:szCs w:val="24"/>
              </w:rPr>
              <w:t>à</w:t>
            </w:r>
            <w:r>
              <w:rPr>
                <w:sz w:val="24"/>
                <w:szCs w:val="24"/>
              </w:rPr>
              <w:t xml:space="preserve"> ph</w:t>
            </w:r>
            <w:r w:rsidRPr="00650D45">
              <w:rPr>
                <w:sz w:val="24"/>
                <w:szCs w:val="24"/>
              </w:rPr>
              <w:t>â</w:t>
            </w:r>
            <w:r>
              <w:rPr>
                <w:sz w:val="24"/>
                <w:szCs w:val="24"/>
              </w:rPr>
              <w:t>n lo</w:t>
            </w:r>
            <w:r w:rsidRPr="00650D45">
              <w:rPr>
                <w:sz w:val="24"/>
                <w:szCs w:val="24"/>
              </w:rPr>
              <w:t>ại</w:t>
            </w:r>
            <w:r>
              <w:rPr>
                <w:sz w:val="24"/>
                <w:szCs w:val="24"/>
              </w:rPr>
              <w:t xml:space="preserve"> th</w:t>
            </w:r>
            <w:r w:rsidRPr="00650D45">
              <w:rPr>
                <w:sz w:val="24"/>
                <w:szCs w:val="24"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B164BD" w:rsidRDefault="00166EC9" w:rsidP="007C2382">
            <w:pPr>
              <w:spacing w:before="40" w:after="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145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DF68DE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650D45">
              <w:rPr>
                <w:sz w:val="24"/>
                <w:szCs w:val="24"/>
              </w:rPr>
              <w:t>ư</w:t>
            </w:r>
            <w:r>
              <w:rPr>
                <w:sz w:val="24"/>
                <w:szCs w:val="24"/>
              </w:rPr>
              <w:t>u tr</w:t>
            </w:r>
            <w:r w:rsidRPr="00650D45">
              <w:rPr>
                <w:sz w:val="24"/>
                <w:szCs w:val="24"/>
              </w:rPr>
              <w:t>ình</w:t>
            </w:r>
            <w:r>
              <w:rPr>
                <w:sz w:val="24"/>
                <w:szCs w:val="24"/>
              </w:rPr>
              <w:t xml:space="preserve"> s</w:t>
            </w:r>
            <w:r w:rsidRPr="00650D45">
              <w:rPr>
                <w:sz w:val="24"/>
                <w:szCs w:val="24"/>
              </w:rPr>
              <w:t>ản</w:t>
            </w:r>
            <w:r>
              <w:rPr>
                <w:sz w:val="24"/>
                <w:szCs w:val="24"/>
              </w:rPr>
              <w:t xml:space="preserve"> xu</w:t>
            </w:r>
            <w:r w:rsidRPr="00650D45">
              <w:rPr>
                <w:sz w:val="24"/>
                <w:szCs w:val="24"/>
              </w:rPr>
              <w:t>ất</w:t>
            </w:r>
            <w:r>
              <w:rPr>
                <w:sz w:val="24"/>
                <w:szCs w:val="24"/>
              </w:rPr>
              <w:t xml:space="preserve"> th</w:t>
            </w:r>
            <w:r w:rsidRPr="00650D45">
              <w:rPr>
                <w:sz w:val="24"/>
                <w:szCs w:val="24"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B164BD" w:rsidRDefault="00166EC9" w:rsidP="007C2382">
            <w:pPr>
              <w:spacing w:before="40" w:after="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145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DF68DE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Ph</w:t>
            </w:r>
            <w:r w:rsidRPr="00650D45">
              <w:rPr>
                <w:sz w:val="24"/>
              </w:rPr>
              <w:t>â</w:t>
            </w:r>
            <w:r>
              <w:rPr>
                <w:sz w:val="24"/>
              </w:rPr>
              <w:t>n lo</w:t>
            </w:r>
            <w:r w:rsidRPr="00650D45">
              <w:rPr>
                <w:sz w:val="24"/>
              </w:rPr>
              <w:t>ại</w:t>
            </w:r>
            <w:r>
              <w:rPr>
                <w:sz w:val="24"/>
              </w:rPr>
              <w:t xml:space="preserve"> l</w:t>
            </w:r>
            <w:r w:rsidRPr="00650D45">
              <w:rPr>
                <w:sz w:val="24"/>
              </w:rPr>
              <w:t>ò</w:t>
            </w:r>
            <w:r>
              <w:rPr>
                <w:sz w:val="24"/>
              </w:rPr>
              <w:t xml:space="preserve"> luy</w:t>
            </w:r>
            <w:r w:rsidRPr="00650D45">
              <w:rPr>
                <w:sz w:val="24"/>
              </w:rPr>
              <w:t>ện</w:t>
            </w:r>
            <w:r>
              <w:rPr>
                <w:sz w:val="24"/>
              </w:rPr>
              <w:t xml:space="preserve"> th</w:t>
            </w:r>
            <w:r w:rsidRPr="00650D45">
              <w:rPr>
                <w:sz w:val="24"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B164BD" w:rsidRDefault="00166EC9" w:rsidP="007C2382">
            <w:pPr>
              <w:spacing w:before="40" w:after="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166EC9" w:rsidRPr="0023034F" w:rsidTr="00166EC9">
        <w:trPr>
          <w:gridBefore w:val="1"/>
          <w:wBefore w:w="108" w:type="dxa"/>
          <w:trHeight w:val="635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3B7E89">
              <w:rPr>
                <w:b/>
              </w:rPr>
              <w:t>ươ</w:t>
            </w:r>
            <w:r>
              <w:rPr>
                <w:b/>
              </w:rPr>
              <w:t>ng 2: Nguyên v</w:t>
            </w:r>
            <w:r w:rsidRPr="00650D45">
              <w:rPr>
                <w:b/>
              </w:rPr>
              <w:t>ật</w:t>
            </w:r>
            <w:r>
              <w:rPr>
                <w:b/>
              </w:rPr>
              <w:t xml:space="preserve"> liệu luyện th</w:t>
            </w:r>
            <w:r w:rsidRPr="00650D45">
              <w:rPr>
                <w:b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9326E8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20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Default="00166EC9" w:rsidP="00232FB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>
              <w:rPr>
                <w:bCs/>
              </w:rPr>
              <w:t>Tài liệu [1], chương 2, trang 10-23</w:t>
            </w:r>
          </w:p>
          <w:p w:rsidR="00166EC9" w:rsidRPr="00B566E9" w:rsidRDefault="00166EC9" w:rsidP="00542A04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 w:rsidRPr="00B566E9">
              <w:rPr>
                <w:bCs/>
              </w:rPr>
              <w:t>Tài liệu [2], chương 2</w:t>
            </w:r>
          </w:p>
          <w:p w:rsidR="00166EC9" w:rsidRPr="00B566E9" w:rsidRDefault="00166EC9" w:rsidP="00B566E9">
            <w:pPr>
              <w:tabs>
                <w:tab w:val="left" w:pos="187"/>
              </w:tabs>
              <w:spacing w:before="40" w:after="40"/>
              <w:ind w:left="-11"/>
              <w:jc w:val="both"/>
              <w:rPr>
                <w:bCs/>
              </w:rPr>
            </w:pPr>
          </w:p>
          <w:p w:rsidR="00166EC9" w:rsidRPr="00B566E9" w:rsidRDefault="00166EC9" w:rsidP="00B566E9">
            <w:pPr>
              <w:tabs>
                <w:tab w:val="left" w:pos="-11"/>
                <w:tab w:val="left" w:pos="220"/>
              </w:tabs>
              <w:spacing w:before="40" w:after="40"/>
              <w:ind w:left="-11"/>
              <w:jc w:val="both"/>
              <w:rPr>
                <w:bCs/>
              </w:rPr>
            </w:pPr>
          </w:p>
        </w:tc>
      </w:tr>
      <w:tr w:rsidR="00166EC9" w:rsidRPr="0023034F" w:rsidTr="00166EC9">
        <w:trPr>
          <w:gridBefore w:val="1"/>
          <w:wBefore w:w="108" w:type="dxa"/>
          <w:trHeight w:val="751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7F0CC2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7012A2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Nguy</w:t>
            </w:r>
            <w:r w:rsidRPr="00650D45">
              <w:rPr>
                <w:sz w:val="24"/>
              </w:rPr>
              <w:t>ê</w:t>
            </w:r>
            <w:r>
              <w:rPr>
                <w:sz w:val="24"/>
              </w:rPr>
              <w:t>n v</w:t>
            </w:r>
            <w:r w:rsidRPr="00650D45">
              <w:rPr>
                <w:sz w:val="24"/>
              </w:rPr>
              <w:t>ật</w:t>
            </w:r>
            <w:r>
              <w:rPr>
                <w:sz w:val="24"/>
              </w:rPr>
              <w:t xml:space="preserve"> li</w:t>
            </w:r>
            <w:r w:rsidRPr="00650D45">
              <w:rPr>
                <w:sz w:val="24"/>
              </w:rPr>
              <w:t>ệu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B164BD" w:rsidRDefault="00166EC9" w:rsidP="007C2382">
            <w:pPr>
              <w:spacing w:before="40" w:after="40"/>
              <w:jc w:val="both"/>
              <w:rPr>
                <w:bCs/>
                <w:sz w:val="24"/>
                <w:szCs w:val="24"/>
                <w:lang w:val="vi-VN"/>
              </w:rPr>
            </w:pPr>
          </w:p>
        </w:tc>
      </w:tr>
      <w:tr w:rsidR="00166EC9" w:rsidRPr="005F50D2" w:rsidTr="00166EC9">
        <w:trPr>
          <w:gridBefore w:val="1"/>
          <w:wBefore w:w="108" w:type="dxa"/>
          <w:trHeight w:val="650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2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650D45" w:rsidRDefault="00166EC9" w:rsidP="007012A2">
            <w:pPr>
              <w:spacing w:before="40" w:after="40"/>
              <w:jc w:val="both"/>
              <w:rPr>
                <w:lang w:val="vi-VN"/>
              </w:rPr>
            </w:pPr>
            <w:r w:rsidRPr="00650D45">
              <w:rPr>
                <w:lang w:val="vi-VN"/>
              </w:rPr>
              <w:t>Tính toán thành phần phối liệu</w:t>
            </w:r>
          </w:p>
        </w:tc>
        <w:tc>
          <w:tcPr>
            <w:tcW w:w="9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367321" w:rsidP="003B7E89">
            <w:pPr>
              <w:spacing w:before="40" w:after="40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B164BD" w:rsidRDefault="00166EC9" w:rsidP="007C2382">
            <w:pPr>
              <w:spacing w:before="40" w:after="40"/>
              <w:jc w:val="both"/>
              <w:rPr>
                <w:bCs/>
                <w:sz w:val="24"/>
                <w:szCs w:val="24"/>
                <w:lang w:val="vi-VN"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650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D7033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E8152F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Ch</w:t>
            </w:r>
            <w:r w:rsidRPr="003B7E89">
              <w:rPr>
                <w:b/>
                <w:bCs/>
              </w:rPr>
              <w:t>ươ</w:t>
            </w:r>
            <w:r>
              <w:rPr>
                <w:b/>
                <w:bCs/>
              </w:rPr>
              <w:t>ng 3 L</w:t>
            </w:r>
            <w:r w:rsidRPr="00E8152F">
              <w:rPr>
                <w:b/>
                <w:bCs/>
              </w:rPr>
              <w:t>ý</w:t>
            </w:r>
            <w:r>
              <w:rPr>
                <w:b/>
                <w:bCs/>
              </w:rPr>
              <w:t xml:space="preserve"> thuy</w:t>
            </w:r>
            <w:r w:rsidRPr="00E8152F">
              <w:rPr>
                <w:b/>
                <w:bCs/>
              </w:rPr>
              <w:t>ết</w:t>
            </w:r>
            <w:r>
              <w:rPr>
                <w:b/>
                <w:bCs/>
              </w:rPr>
              <w:t xml:space="preserve"> qu</w:t>
            </w:r>
            <w:r w:rsidRPr="00E8152F">
              <w:rPr>
                <w:b/>
                <w:bCs/>
              </w:rPr>
              <w:t>á</w:t>
            </w:r>
            <w:r>
              <w:rPr>
                <w:b/>
                <w:bCs/>
              </w:rPr>
              <w:t xml:space="preserve"> tr</w:t>
            </w:r>
            <w:r w:rsidRPr="00E8152F">
              <w:rPr>
                <w:b/>
                <w:bCs/>
              </w:rPr>
              <w:t>ình</w:t>
            </w:r>
            <w:r>
              <w:rPr>
                <w:b/>
                <w:bCs/>
              </w:rPr>
              <w:t xml:space="preserve"> luy</w:t>
            </w:r>
            <w:r w:rsidRPr="00E8152F">
              <w:rPr>
                <w:b/>
                <w:bCs/>
              </w:rPr>
              <w:t>ện</w:t>
            </w:r>
            <w:r>
              <w:rPr>
                <w:b/>
                <w:bCs/>
              </w:rPr>
              <w:t xml:space="preserve"> th</w:t>
            </w:r>
            <w:r w:rsidRPr="00E8152F">
              <w:rPr>
                <w:b/>
                <w:bCs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D7033" w:rsidRDefault="00166EC9" w:rsidP="003B7E89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0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Default="00166EC9" w:rsidP="00232FB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>
              <w:rPr>
                <w:bCs/>
              </w:rPr>
              <w:t>Tài liệu [1] chương 3, trang 24-46</w:t>
            </w:r>
          </w:p>
          <w:p w:rsidR="00166EC9" w:rsidRPr="00B164BD" w:rsidRDefault="00166EC9" w:rsidP="00B566E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ind w:left="-11" w:firstLine="0"/>
              <w:jc w:val="both"/>
              <w:rPr>
                <w:bCs/>
                <w:lang w:val="vi-VN"/>
              </w:rPr>
            </w:pPr>
            <w:r>
              <w:rPr>
                <w:bCs/>
              </w:rPr>
              <w:t>TL [2] chương 2</w:t>
            </w:r>
          </w:p>
        </w:tc>
      </w:tr>
      <w:tr w:rsidR="00166EC9" w:rsidRPr="0023034F" w:rsidTr="009D59A3">
        <w:trPr>
          <w:gridBefore w:val="1"/>
          <w:wBefore w:w="108" w:type="dxa"/>
          <w:trHeight w:val="348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E8152F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L</w:t>
            </w:r>
            <w:r w:rsidRPr="00E8152F">
              <w:rPr>
                <w:bCs/>
              </w:rPr>
              <w:t>ý</w:t>
            </w:r>
            <w:r>
              <w:rPr>
                <w:bCs/>
              </w:rPr>
              <w:t xml:space="preserve"> thuy</w:t>
            </w:r>
            <w:r w:rsidRPr="00E8152F">
              <w:rPr>
                <w:bCs/>
              </w:rPr>
              <w:t>ết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ề</w:t>
            </w:r>
            <w:r>
              <w:rPr>
                <w:bCs/>
              </w:rPr>
              <w:t xml:space="preserve"> s</w:t>
            </w:r>
            <w:r w:rsidRPr="00E8152F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E8152F">
              <w:rPr>
                <w:bCs/>
              </w:rPr>
              <w:t>ox</w:t>
            </w:r>
            <w:r>
              <w:rPr>
                <w:bCs/>
              </w:rPr>
              <w:t>y h</w:t>
            </w:r>
            <w:r w:rsidRPr="00E8152F">
              <w:rPr>
                <w:bCs/>
              </w:rPr>
              <w:t>óa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à</w:t>
            </w:r>
            <w:r>
              <w:rPr>
                <w:bCs/>
              </w:rPr>
              <w:t xml:space="preserve"> ho</w:t>
            </w:r>
            <w:r w:rsidRPr="00E8152F">
              <w:rPr>
                <w:bCs/>
              </w:rPr>
              <w:t>àn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9326E8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EB4721" w:rsidRDefault="00166EC9" w:rsidP="004F2F0A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ind w:left="-11" w:firstLine="0"/>
              <w:jc w:val="both"/>
              <w:rPr>
                <w:bCs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348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7F0CC2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E8152F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S</w:t>
            </w:r>
            <w:r w:rsidRPr="00E8152F">
              <w:rPr>
                <w:bCs/>
              </w:rPr>
              <w:t>ự</w:t>
            </w:r>
            <w:r>
              <w:rPr>
                <w:bCs/>
              </w:rPr>
              <w:t xml:space="preserve"> </w:t>
            </w:r>
            <w:r w:rsidRPr="00E8152F">
              <w:rPr>
                <w:bCs/>
              </w:rPr>
              <w:t>ox</w:t>
            </w:r>
            <w:r>
              <w:rPr>
                <w:bCs/>
              </w:rPr>
              <w:t>i h</w:t>
            </w:r>
            <w:r w:rsidRPr="00E8152F">
              <w:rPr>
                <w:bCs/>
              </w:rPr>
              <w:t>óa</w:t>
            </w:r>
            <w:r>
              <w:rPr>
                <w:bCs/>
              </w:rPr>
              <w:t xml:space="preserve"> v</w:t>
            </w:r>
            <w:r w:rsidRPr="00E8152F">
              <w:rPr>
                <w:bCs/>
              </w:rPr>
              <w:t>à</w:t>
            </w:r>
            <w:r>
              <w:rPr>
                <w:bCs/>
              </w:rPr>
              <w:t xml:space="preserve"> ho</w:t>
            </w:r>
            <w:r w:rsidRPr="00E8152F">
              <w:rPr>
                <w:bCs/>
              </w:rPr>
              <w:t>àn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 c</w:t>
            </w:r>
            <w:r w:rsidRPr="00E8152F">
              <w:rPr>
                <w:bCs/>
              </w:rPr>
              <w:t>ác</w:t>
            </w:r>
            <w:r>
              <w:rPr>
                <w:bCs/>
              </w:rPr>
              <w:t xml:space="preserve"> nguy</w:t>
            </w:r>
            <w:r w:rsidRPr="00E8152F">
              <w:rPr>
                <w:bCs/>
              </w:rPr>
              <w:t>ê</w:t>
            </w:r>
            <w:r>
              <w:rPr>
                <w:bCs/>
              </w:rPr>
              <w:t>n t</w:t>
            </w:r>
            <w:r w:rsidRPr="00E8152F">
              <w:rPr>
                <w:bCs/>
              </w:rPr>
              <w:t>ố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5E47C1" w:rsidRDefault="00166EC9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442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7F0CC2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t>X</w:t>
            </w:r>
            <w:r w:rsidRPr="00E8152F">
              <w:t>ỉ</w:t>
            </w:r>
            <w:r>
              <w:t xml:space="preserve"> trong qu</w:t>
            </w:r>
            <w:r w:rsidRPr="00E8152F">
              <w:t>á</w:t>
            </w:r>
            <w:r>
              <w:t xml:space="preserve"> tr</w:t>
            </w:r>
            <w:r w:rsidRPr="00E8152F">
              <w:t>ình</w:t>
            </w:r>
            <w:r>
              <w:t xml:space="preserve"> luy</w:t>
            </w:r>
            <w:r w:rsidRPr="00E8152F">
              <w:t>ện</w:t>
            </w:r>
            <w:r>
              <w:t xml:space="preserve"> th</w:t>
            </w:r>
            <w:r w:rsidRPr="00E8152F">
              <w:t>ép</w:t>
            </w:r>
          </w:p>
        </w:tc>
        <w:tc>
          <w:tcPr>
            <w:tcW w:w="9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367321" w:rsidP="00166EC9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EC9" w:rsidRPr="005E47C1" w:rsidRDefault="00166EC9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66EC9" w:rsidRPr="00540E7E" w:rsidTr="000E56B5">
        <w:trPr>
          <w:gridBefore w:val="1"/>
          <w:wBefore w:w="108" w:type="dxa"/>
          <w:trHeight w:val="696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602F12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833918" w:rsidRDefault="00166EC9" w:rsidP="007012A2">
            <w:pPr>
              <w:spacing w:before="40" w:after="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Ch</w:t>
            </w:r>
            <w:r w:rsidRPr="009E7C8D">
              <w:rPr>
                <w:b/>
                <w:sz w:val="24"/>
              </w:rPr>
              <w:t>ươ</w:t>
            </w:r>
            <w:r>
              <w:rPr>
                <w:b/>
                <w:sz w:val="24"/>
              </w:rPr>
              <w:t>ng 4 C</w:t>
            </w:r>
            <w:r w:rsidRPr="00833918">
              <w:rPr>
                <w:b/>
                <w:sz w:val="24"/>
              </w:rPr>
              <w:t>ô</w:t>
            </w:r>
            <w:r>
              <w:rPr>
                <w:b/>
                <w:sz w:val="24"/>
              </w:rPr>
              <w:t>ng ngh</w:t>
            </w:r>
            <w:r w:rsidRPr="00833918">
              <w:rPr>
                <w:b/>
                <w:sz w:val="24"/>
              </w:rPr>
              <w:t>ệ</w:t>
            </w:r>
            <w:r>
              <w:rPr>
                <w:b/>
                <w:sz w:val="24"/>
              </w:rPr>
              <w:t xml:space="preserve"> luy</w:t>
            </w:r>
            <w:r w:rsidRPr="00833918">
              <w:rPr>
                <w:b/>
                <w:sz w:val="24"/>
              </w:rPr>
              <w:t>ện</w:t>
            </w:r>
            <w:r>
              <w:rPr>
                <w:b/>
                <w:sz w:val="24"/>
              </w:rPr>
              <w:t xml:space="preserve"> th</w:t>
            </w:r>
            <w:r w:rsidRPr="00833918">
              <w:rPr>
                <w:b/>
                <w:sz w:val="24"/>
              </w:rPr>
              <w:t>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461744" w:rsidRDefault="00166EC9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Default="00166EC9" w:rsidP="006A594B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Default="00166EC9" w:rsidP="00232FB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>
              <w:rPr>
                <w:bCs/>
              </w:rPr>
              <w:t>Tài liệu [1], chương 4,5,6, 7, trang 46-93</w:t>
            </w:r>
          </w:p>
          <w:p w:rsidR="00166EC9" w:rsidRDefault="00166EC9" w:rsidP="00B566E9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>
              <w:rPr>
                <w:bCs/>
              </w:rPr>
              <w:t>- TL [2], chương 4</w:t>
            </w:r>
          </w:p>
          <w:p w:rsidR="00166EC9" w:rsidRPr="005E47C1" w:rsidRDefault="00166EC9" w:rsidP="00B566E9">
            <w:pPr>
              <w:pStyle w:val="ListParagraph"/>
              <w:spacing w:before="40" w:after="40"/>
              <w:ind w:left="0"/>
              <w:jc w:val="both"/>
              <w:rPr>
                <w:bCs/>
                <w:highlight w:val="yellow"/>
              </w:rPr>
            </w:pPr>
            <w:r w:rsidRPr="00B566E9">
              <w:rPr>
                <w:bCs/>
              </w:rPr>
              <w:t>- Tài liệu [3], chương 5, trang 59-69</w:t>
            </w:r>
          </w:p>
        </w:tc>
      </w:tr>
      <w:tr w:rsidR="00166EC9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833918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l</w:t>
            </w:r>
            <w:r w:rsidRPr="00833918">
              <w:rPr>
                <w:szCs w:val="26"/>
              </w:rPr>
              <w:t>ò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ổi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166EC9" w:rsidP="006A594B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B9326B" w:rsidRDefault="00166EC9" w:rsidP="00B9326B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l</w:t>
            </w:r>
            <w:r w:rsidRPr="00833918">
              <w:rPr>
                <w:szCs w:val="26"/>
              </w:rPr>
              <w:t>ò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ổi</w:t>
            </w:r>
            <w:r>
              <w:rPr>
                <w:szCs w:val="26"/>
              </w:rPr>
              <w:t xml:space="preserve"> (tiếp)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367321" w:rsidP="00166EC9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B9326B" w:rsidRDefault="00166EC9" w:rsidP="00B9326B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348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A720B7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833918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l</w:t>
            </w:r>
            <w:r w:rsidRPr="00833918">
              <w:rPr>
                <w:szCs w:val="26"/>
              </w:rPr>
              <w:t>ò</w:t>
            </w:r>
            <w:r>
              <w:rPr>
                <w:szCs w:val="26"/>
              </w:rPr>
              <w:t xml:space="preserve"> </w:t>
            </w:r>
            <w:r w:rsidRPr="00833918">
              <w:rPr>
                <w:szCs w:val="26"/>
              </w:rPr>
              <w:t>đ</w:t>
            </w:r>
            <w:r>
              <w:rPr>
                <w:szCs w:val="26"/>
              </w:rPr>
              <w:t>i</w:t>
            </w:r>
            <w:r w:rsidRPr="00833918">
              <w:rPr>
                <w:szCs w:val="26"/>
              </w:rPr>
              <w:t>ện</w:t>
            </w:r>
            <w:r>
              <w:rPr>
                <w:szCs w:val="26"/>
              </w:rPr>
              <w:t xml:space="preserve"> h</w:t>
            </w:r>
            <w:r w:rsidRPr="00833918">
              <w:rPr>
                <w:szCs w:val="26"/>
              </w:rPr>
              <w:t>ồ</w:t>
            </w:r>
            <w:r>
              <w:rPr>
                <w:szCs w:val="26"/>
              </w:rPr>
              <w:t xml:space="preserve"> quang</w:t>
            </w:r>
          </w:p>
        </w:tc>
        <w:tc>
          <w:tcPr>
            <w:tcW w:w="9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23034F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5E47C1" w:rsidRDefault="00166EC9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166EC9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EC9" w:rsidRPr="00833918" w:rsidRDefault="00166EC9" w:rsidP="007012A2">
            <w:pPr>
              <w:pStyle w:val="ListParagraph"/>
              <w:spacing w:before="40" w:after="40"/>
              <w:ind w:left="0"/>
              <w:jc w:val="both"/>
              <w:rPr>
                <w:szCs w:val="26"/>
              </w:rPr>
            </w:pPr>
            <w:r>
              <w:rPr>
                <w:szCs w:val="26"/>
              </w:rPr>
              <w:t>M</w:t>
            </w:r>
            <w:r w:rsidRPr="00833918">
              <w:rPr>
                <w:szCs w:val="26"/>
              </w:rPr>
              <w:t>ột</w:t>
            </w:r>
            <w:r>
              <w:rPr>
                <w:szCs w:val="26"/>
              </w:rPr>
              <w:t xml:space="preserve"> s</w:t>
            </w:r>
            <w:r w:rsidRPr="00833918">
              <w:rPr>
                <w:szCs w:val="26"/>
              </w:rPr>
              <w:t>ố</w:t>
            </w:r>
            <w:r>
              <w:rPr>
                <w:szCs w:val="26"/>
              </w:rPr>
              <w:t xml:space="preserve"> c</w:t>
            </w:r>
            <w:r w:rsidRPr="00833918">
              <w:rPr>
                <w:szCs w:val="26"/>
              </w:rPr>
              <w:t>ô</w:t>
            </w:r>
            <w:r>
              <w:rPr>
                <w:szCs w:val="26"/>
              </w:rPr>
              <w:t>ng ngh</w:t>
            </w:r>
            <w:r w:rsidRPr="00833918">
              <w:rPr>
                <w:szCs w:val="26"/>
              </w:rPr>
              <w:t>ệ</w:t>
            </w:r>
            <w:r>
              <w:rPr>
                <w:szCs w:val="26"/>
              </w:rPr>
              <w:t xml:space="preserve"> luy</w:t>
            </w:r>
            <w:r w:rsidRPr="00833918">
              <w:rPr>
                <w:szCs w:val="26"/>
              </w:rPr>
              <w:t>ê</w:t>
            </w:r>
            <w:r>
              <w:rPr>
                <w:szCs w:val="26"/>
              </w:rPr>
              <w:t>n th</w:t>
            </w:r>
            <w:r w:rsidRPr="00833918">
              <w:rPr>
                <w:szCs w:val="26"/>
              </w:rPr>
              <w:t>ép</w:t>
            </w:r>
            <w:r>
              <w:rPr>
                <w:szCs w:val="26"/>
              </w:rPr>
              <w:t xml:space="preserve"> kh</w:t>
            </w:r>
            <w:r w:rsidRPr="00833918">
              <w:rPr>
                <w:szCs w:val="26"/>
              </w:rPr>
              <w:t>ác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Default="00166EC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66EC9" w:rsidRPr="0023034F" w:rsidRDefault="00166EC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6EC9" w:rsidRPr="00B9326B" w:rsidRDefault="00166EC9" w:rsidP="008402C3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</w:p>
        </w:tc>
      </w:tr>
      <w:tr w:rsidR="009E7C8D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C8D" w:rsidRPr="00A720B7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8D" w:rsidRPr="00D32F1C" w:rsidRDefault="009E7C8D" w:rsidP="007012A2">
            <w:pPr>
              <w:spacing w:line="288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Thảo luận và kiểm tra giữa kỳ </w:t>
            </w:r>
          </w:p>
        </w:tc>
        <w:tc>
          <w:tcPr>
            <w:tcW w:w="9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C8D" w:rsidRPr="0023034F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9E7C8D" w:rsidRPr="0023034F" w:rsidRDefault="009E7C8D" w:rsidP="00C962D8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9E7C8D" w:rsidRPr="0023034F" w:rsidRDefault="009E7C8D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C8D" w:rsidRPr="005E47C1" w:rsidRDefault="00945B3D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</w:rPr>
              <w:t>Ôn tập kiến thức đã học</w:t>
            </w:r>
          </w:p>
        </w:tc>
      </w:tr>
      <w:tr w:rsidR="00232FB9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A720B7" w:rsidRDefault="00232FB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B9" w:rsidRPr="00D50F72" w:rsidRDefault="00232FB9" w:rsidP="007012A2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Ch</w:t>
            </w:r>
            <w:r w:rsidRPr="009E7C8D">
              <w:rPr>
                <w:b/>
              </w:rPr>
              <w:t>ươ</w:t>
            </w:r>
            <w:r>
              <w:rPr>
                <w:b/>
              </w:rPr>
              <w:t xml:space="preserve">ng 5 </w:t>
            </w:r>
            <w:r w:rsidRPr="00D50F72">
              <w:rPr>
                <w:b/>
              </w:rPr>
              <w:t>Đúc phôi thép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23034F" w:rsidRDefault="00232FB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32FB9" w:rsidRDefault="00232FB9" w:rsidP="006A594B">
            <w:pPr>
              <w:spacing w:before="40" w:after="40"/>
              <w:rPr>
                <w:bCs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232FB9" w:rsidRPr="0023034F" w:rsidRDefault="00232FB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232FB9" w:rsidRDefault="00232FB9" w:rsidP="00232FB9">
            <w:pPr>
              <w:pStyle w:val="ListParagraph"/>
              <w:numPr>
                <w:ilvl w:val="0"/>
                <w:numId w:val="30"/>
              </w:numPr>
              <w:tabs>
                <w:tab w:val="left" w:pos="187"/>
              </w:tabs>
              <w:spacing w:before="40" w:after="40"/>
              <w:ind w:left="-11" w:firstLine="0"/>
              <w:jc w:val="both"/>
              <w:rPr>
                <w:bCs/>
              </w:rPr>
            </w:pPr>
            <w:r w:rsidRPr="00FF6F62">
              <w:t>Tài liệu [</w:t>
            </w:r>
            <w:r w:rsidR="00B566E9">
              <w:t>1</w:t>
            </w:r>
            <w:r w:rsidRPr="00FF6F62">
              <w:t>]</w:t>
            </w:r>
            <w:r>
              <w:t xml:space="preserve">: chương </w:t>
            </w:r>
            <w:r w:rsidRPr="00FF6F62">
              <w:t>8</w:t>
            </w:r>
            <w:r w:rsidR="00A53389">
              <w:t>, trang 94-116</w:t>
            </w:r>
          </w:p>
        </w:tc>
      </w:tr>
      <w:tr w:rsidR="00232FB9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A720B7" w:rsidRDefault="00232FB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B9" w:rsidRPr="00D50F72" w:rsidRDefault="00232FB9" w:rsidP="007012A2">
            <w:pPr>
              <w:pStyle w:val="ListParagraph"/>
              <w:spacing w:before="40" w:after="40"/>
              <w:ind w:left="0"/>
              <w:jc w:val="both"/>
            </w:pPr>
            <w:r w:rsidRPr="00D50F72">
              <w:t>Lý thuyết quá trình kết tinh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23034F" w:rsidRDefault="00232FB9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32FB9" w:rsidRDefault="00232FB9" w:rsidP="006A594B">
            <w:pPr>
              <w:spacing w:before="40" w:after="40"/>
              <w:rPr>
                <w:bCs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232FB9" w:rsidRPr="0023034F" w:rsidRDefault="00232FB9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FB9" w:rsidRPr="005E47C1" w:rsidRDefault="00232FB9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7321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A720B7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21" w:rsidRPr="00D50F72" w:rsidRDefault="00367321" w:rsidP="007012A2">
            <w:pPr>
              <w:pStyle w:val="ListParagraph"/>
              <w:spacing w:before="40" w:after="40"/>
              <w:ind w:left="0"/>
              <w:jc w:val="both"/>
            </w:pPr>
            <w:r w:rsidRPr="00D50F72">
              <w:t>Lý thuyết quá trình kết tinh</w:t>
            </w:r>
            <w:r>
              <w:t xml:space="preserve"> (tiếp)</w:t>
            </w:r>
          </w:p>
        </w:tc>
        <w:tc>
          <w:tcPr>
            <w:tcW w:w="9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23034F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367321" w:rsidRDefault="00367321" w:rsidP="006A594B">
            <w:pPr>
              <w:spacing w:before="40" w:after="40"/>
              <w:rPr>
                <w:bCs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67321" w:rsidRPr="0023034F" w:rsidRDefault="00367321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5E47C1" w:rsidRDefault="00367321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367321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A720B7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321" w:rsidRPr="00D50F72" w:rsidRDefault="00367321" w:rsidP="007012A2">
            <w:pPr>
              <w:pStyle w:val="ListParagraph"/>
              <w:spacing w:before="40" w:after="40"/>
              <w:ind w:left="0"/>
              <w:jc w:val="both"/>
            </w:pPr>
            <w:r w:rsidRPr="00D50F72">
              <w:t>Thiết bị và công nghệ đúc</w:t>
            </w:r>
          </w:p>
        </w:tc>
        <w:tc>
          <w:tcPr>
            <w:tcW w:w="9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23034F" w:rsidRDefault="00367321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367321" w:rsidRDefault="00367321" w:rsidP="006A594B">
            <w:pPr>
              <w:spacing w:before="40" w:after="40"/>
              <w:rPr>
                <w:bCs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67321" w:rsidRPr="0023034F" w:rsidRDefault="00367321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321" w:rsidRPr="005E47C1" w:rsidRDefault="00367321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2F199A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A720B7" w:rsidRDefault="002F199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99A" w:rsidRPr="00D50F72" w:rsidRDefault="002F199A" w:rsidP="007012A2">
            <w:pPr>
              <w:pStyle w:val="ListParagraph"/>
              <w:spacing w:before="40" w:after="40"/>
              <w:ind w:left="0"/>
              <w:jc w:val="both"/>
            </w:pPr>
            <w:r>
              <w:rPr>
                <w:b/>
              </w:rPr>
              <w:t xml:space="preserve">Bài tập, thảo luận 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23034F" w:rsidRDefault="002F199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F199A" w:rsidRDefault="002F199A" w:rsidP="00C962D8">
            <w:pPr>
              <w:spacing w:before="40" w:after="4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2F199A" w:rsidRPr="0023034F" w:rsidRDefault="002F199A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5E47C1" w:rsidRDefault="002F199A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  <w:r>
              <w:rPr>
                <w:bCs/>
              </w:rPr>
              <w:t>Ôn tập kiến thức đã học</w:t>
            </w:r>
          </w:p>
        </w:tc>
      </w:tr>
      <w:tr w:rsidR="002F199A" w:rsidRPr="0023034F" w:rsidTr="009D59A3">
        <w:trPr>
          <w:gridBefore w:val="1"/>
          <w:wBefore w:w="108" w:type="dxa"/>
          <w:trHeight w:val="363"/>
        </w:trPr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A720B7" w:rsidRDefault="002F199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99A" w:rsidRDefault="002F199A" w:rsidP="007012A2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Bài tập, thảo luận (tiếp)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23034F" w:rsidRDefault="002F199A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2F199A" w:rsidRDefault="002F199A" w:rsidP="00C962D8">
            <w:pPr>
              <w:spacing w:before="40" w:after="4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2F199A" w:rsidRPr="0023034F" w:rsidRDefault="002F199A" w:rsidP="006A594B">
            <w:pPr>
              <w:spacing w:before="40" w:after="40"/>
              <w:rPr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99A" w:rsidRPr="005E47C1" w:rsidRDefault="002F199A" w:rsidP="007C2382">
            <w:pPr>
              <w:spacing w:before="40" w:after="40"/>
              <w:jc w:val="both"/>
              <w:rPr>
                <w:bCs/>
                <w:sz w:val="24"/>
                <w:szCs w:val="24"/>
                <w:highlight w:val="yellow"/>
              </w:rPr>
            </w:pPr>
          </w:p>
        </w:tc>
      </w:tr>
      <w:tr w:rsidR="009E7C8D" w:rsidRPr="0023034F" w:rsidTr="009D59A3">
        <w:trPr>
          <w:gridBefore w:val="1"/>
          <w:wBefore w:w="108" w:type="dxa"/>
          <w:trHeight w:val="1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8D" w:rsidRPr="00A720B7" w:rsidRDefault="009E7C8D" w:rsidP="006A594B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8D" w:rsidRDefault="009E7C8D" w:rsidP="006A594B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C8D" w:rsidRDefault="00C962D8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8D" w:rsidRPr="00D50183" w:rsidRDefault="009E7C8D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8D" w:rsidRPr="00D50183" w:rsidRDefault="009E7C8D" w:rsidP="006A594B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8D" w:rsidRPr="00D50183" w:rsidRDefault="009E7C8D" w:rsidP="007C2382">
            <w:pPr>
              <w:spacing w:before="40" w:after="4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83D4F" w:rsidTr="009D59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59" w:type="dxa"/>
          <w:trHeight w:val="210"/>
        </w:trPr>
        <w:tc>
          <w:tcPr>
            <w:tcW w:w="4644" w:type="dxa"/>
            <w:gridSpan w:val="3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6"/>
          </w:tcPr>
          <w:p w:rsidR="00283D4F" w:rsidRDefault="00283D4F" w:rsidP="00ED371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Hà nội, ngày </w:t>
            </w:r>
            <w:r w:rsidR="00ED3712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tháng </w:t>
            </w:r>
            <w:r w:rsidR="00ED3712">
              <w:rPr>
                <w:sz w:val="24"/>
                <w:szCs w:val="24"/>
              </w:rPr>
              <w:t xml:space="preserve">    năm 20…</w:t>
            </w:r>
          </w:p>
        </w:tc>
      </w:tr>
      <w:tr w:rsidR="009D59A3" w:rsidRPr="00B603ED" w:rsidTr="009D59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59" w:type="dxa"/>
          <w:trHeight w:val="210"/>
        </w:trPr>
        <w:tc>
          <w:tcPr>
            <w:tcW w:w="5238" w:type="dxa"/>
            <w:gridSpan w:val="5"/>
            <w:shd w:val="clear" w:color="auto" w:fill="auto"/>
          </w:tcPr>
          <w:p w:rsidR="009D59A3" w:rsidRPr="00B603ED" w:rsidRDefault="00F90A71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bookmarkStart w:id="0" w:name="_GoBack"/>
            <w:bookmarkEnd w:id="0"/>
            <w:r w:rsidR="009D59A3" w:rsidRPr="00B603ED">
              <w:rPr>
                <w:b/>
                <w:sz w:val="24"/>
                <w:szCs w:val="24"/>
              </w:rPr>
              <w:t>TRƯỞNG KHOA</w:t>
            </w:r>
          </w:p>
          <w:p w:rsidR="009D59A3" w:rsidRDefault="009D59A3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D59A3" w:rsidRPr="00130B94" w:rsidRDefault="009D59A3" w:rsidP="00511E0A">
            <w:pPr>
              <w:jc w:val="both"/>
              <w:rPr>
                <w:b/>
                <w:color w:val="FF0000"/>
                <w:sz w:val="24"/>
                <w:szCs w:val="24"/>
              </w:rPr>
            </w:pPr>
            <w:bookmarkStart w:id="1" w:name="_gjdgxs" w:colFirst="0" w:colLast="0"/>
            <w:bookmarkEnd w:id="1"/>
          </w:p>
          <w:p w:rsidR="009D59A3" w:rsidRDefault="009D59A3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Pr="00FE0330" w:rsidRDefault="00F90A71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D59A3" w:rsidRPr="00FE0330">
              <w:rPr>
                <w:b/>
                <w:sz w:val="24"/>
                <w:szCs w:val="24"/>
              </w:rPr>
              <w:t>PGS</w:t>
            </w:r>
            <w:r w:rsidR="009D59A3">
              <w:rPr>
                <w:b/>
                <w:sz w:val="24"/>
                <w:szCs w:val="24"/>
              </w:rPr>
              <w:t>. TS Phạm Văn Hòa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9D59A3" w:rsidRDefault="00F90A71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9D59A3" w:rsidRPr="00B603ED">
              <w:rPr>
                <w:b/>
                <w:sz w:val="24"/>
                <w:szCs w:val="24"/>
              </w:rPr>
              <w:t>TRƯỞNG BỘ MÔN</w:t>
            </w:r>
          </w:p>
          <w:p w:rsidR="009D59A3" w:rsidRDefault="009D59A3" w:rsidP="00511E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19685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Default="009D59A3" w:rsidP="00511E0A">
            <w:pPr>
              <w:jc w:val="both"/>
              <w:rPr>
                <w:b/>
                <w:sz w:val="24"/>
                <w:szCs w:val="24"/>
              </w:rPr>
            </w:pPr>
          </w:p>
          <w:p w:rsidR="009D59A3" w:rsidRPr="00B603ED" w:rsidRDefault="009D59A3" w:rsidP="00511E0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 TS Nhữ Thị Kim Dung</w:t>
            </w:r>
          </w:p>
          <w:p w:rsidR="009D59A3" w:rsidRPr="00B603ED" w:rsidRDefault="009D59A3" w:rsidP="00511E0A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83D4F" w:rsidTr="009D59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59" w:type="dxa"/>
          <w:trHeight w:val="210"/>
        </w:trPr>
        <w:tc>
          <w:tcPr>
            <w:tcW w:w="4644" w:type="dxa"/>
            <w:gridSpan w:val="3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6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283D4F" w:rsidRPr="0023034F" w:rsidRDefault="00283D4F" w:rsidP="00430A01">
      <w:pPr>
        <w:pStyle w:val="Normal1"/>
        <w:spacing w:before="240"/>
        <w:ind w:left="0" w:firstLine="0"/>
        <w:rPr>
          <w:sz w:val="24"/>
        </w:rPr>
      </w:pPr>
    </w:p>
    <w:sectPr w:rsidR="00283D4F" w:rsidRPr="0023034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D01" w:rsidRDefault="00381D01">
      <w:r>
        <w:separator/>
      </w:r>
    </w:p>
  </w:endnote>
  <w:endnote w:type="continuationSeparator" w:id="0">
    <w:p w:rsidR="00381D01" w:rsidRDefault="0038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64C" w:rsidRDefault="00A566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64C" w:rsidRDefault="00A5664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64C" w:rsidRDefault="00A5664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0A71">
      <w:rPr>
        <w:rStyle w:val="PageNumber"/>
        <w:noProof/>
      </w:rPr>
      <w:t>1</w:t>
    </w:r>
    <w:r>
      <w:rPr>
        <w:rStyle w:val="PageNumber"/>
      </w:rPr>
      <w:fldChar w:fldCharType="end"/>
    </w:r>
  </w:p>
  <w:p w:rsidR="00A5664C" w:rsidRDefault="00A5664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D01" w:rsidRDefault="00381D01">
      <w:r>
        <w:separator/>
      </w:r>
    </w:p>
  </w:footnote>
  <w:footnote w:type="continuationSeparator" w:id="0">
    <w:p w:rsidR="00381D01" w:rsidRDefault="00381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348BA"/>
    <w:multiLevelType w:val="multilevel"/>
    <w:tmpl w:val="7D0E12A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1FA0C42"/>
    <w:multiLevelType w:val="multilevel"/>
    <w:tmpl w:val="D73819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6"/>
      </w:rPr>
    </w:lvl>
  </w:abstractNum>
  <w:abstractNum w:abstractNumId="2">
    <w:nsid w:val="03C266CB"/>
    <w:multiLevelType w:val="multilevel"/>
    <w:tmpl w:val="AA9CB15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125A2E9E"/>
    <w:multiLevelType w:val="multilevel"/>
    <w:tmpl w:val="D8DC0C8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12D53480"/>
    <w:multiLevelType w:val="multilevel"/>
    <w:tmpl w:val="7CB00CCA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>
    <w:nsid w:val="13C11560"/>
    <w:multiLevelType w:val="multilevel"/>
    <w:tmpl w:val="83CE021A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1B096673"/>
    <w:multiLevelType w:val="multilevel"/>
    <w:tmpl w:val="56B26844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C6FC8"/>
    <w:multiLevelType w:val="multilevel"/>
    <w:tmpl w:val="769CE46E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554703"/>
    <w:multiLevelType w:val="multilevel"/>
    <w:tmpl w:val="1630A1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13D333E"/>
    <w:multiLevelType w:val="multilevel"/>
    <w:tmpl w:val="028884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8D9661C"/>
    <w:multiLevelType w:val="hybridMultilevel"/>
    <w:tmpl w:val="974A88D8"/>
    <w:lvl w:ilvl="0" w:tplc="17020254">
      <w:start w:val="1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8504D3"/>
    <w:multiLevelType w:val="multilevel"/>
    <w:tmpl w:val="79E6E1B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045185"/>
    <w:multiLevelType w:val="multilevel"/>
    <w:tmpl w:val="3544C792"/>
    <w:lvl w:ilvl="0">
      <w:start w:val="6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67380CC4"/>
    <w:multiLevelType w:val="hybridMultilevel"/>
    <w:tmpl w:val="57AE1568"/>
    <w:lvl w:ilvl="0" w:tplc="75DCFC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B5718"/>
    <w:multiLevelType w:val="multilevel"/>
    <w:tmpl w:val="E96A3F18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6CD03621"/>
    <w:multiLevelType w:val="multilevel"/>
    <w:tmpl w:val="9C6420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>
    <w:nsid w:val="6DFC2C84"/>
    <w:multiLevelType w:val="hybridMultilevel"/>
    <w:tmpl w:val="DFB000D0"/>
    <w:lvl w:ilvl="0" w:tplc="483A5C2E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9"/>
  </w:num>
  <w:num w:numId="3">
    <w:abstractNumId w:val="13"/>
  </w:num>
  <w:num w:numId="4">
    <w:abstractNumId w:val="20"/>
  </w:num>
  <w:num w:numId="5">
    <w:abstractNumId w:val="7"/>
  </w:num>
  <w:num w:numId="6">
    <w:abstractNumId w:val="19"/>
  </w:num>
  <w:num w:numId="7">
    <w:abstractNumId w:val="11"/>
  </w:num>
  <w:num w:numId="8">
    <w:abstractNumId w:val="14"/>
  </w:num>
  <w:num w:numId="9">
    <w:abstractNumId w:val="17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1"/>
  </w:num>
  <w:num w:numId="28">
    <w:abstractNumId w:val="6"/>
  </w:num>
  <w:num w:numId="29">
    <w:abstractNumId w:val="1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072AC"/>
    <w:rsid w:val="00020ECB"/>
    <w:rsid w:val="00023E50"/>
    <w:rsid w:val="00026105"/>
    <w:rsid w:val="00027305"/>
    <w:rsid w:val="0003065F"/>
    <w:rsid w:val="0003222E"/>
    <w:rsid w:val="0003583A"/>
    <w:rsid w:val="00040F3A"/>
    <w:rsid w:val="00042F37"/>
    <w:rsid w:val="0004495E"/>
    <w:rsid w:val="0004597F"/>
    <w:rsid w:val="00052F93"/>
    <w:rsid w:val="000538DE"/>
    <w:rsid w:val="00061141"/>
    <w:rsid w:val="0006143C"/>
    <w:rsid w:val="00065D49"/>
    <w:rsid w:val="000667A7"/>
    <w:rsid w:val="000707B7"/>
    <w:rsid w:val="000802C8"/>
    <w:rsid w:val="00085AFB"/>
    <w:rsid w:val="00093A20"/>
    <w:rsid w:val="00095A1D"/>
    <w:rsid w:val="000B1A62"/>
    <w:rsid w:val="000B22B4"/>
    <w:rsid w:val="000B427E"/>
    <w:rsid w:val="000C0130"/>
    <w:rsid w:val="000D075E"/>
    <w:rsid w:val="000D6DC7"/>
    <w:rsid w:val="000F1369"/>
    <w:rsid w:val="000F2199"/>
    <w:rsid w:val="000F46FF"/>
    <w:rsid w:val="000F5BA6"/>
    <w:rsid w:val="000F74B2"/>
    <w:rsid w:val="000F78FF"/>
    <w:rsid w:val="00100C18"/>
    <w:rsid w:val="00106E32"/>
    <w:rsid w:val="00110E00"/>
    <w:rsid w:val="001204F5"/>
    <w:rsid w:val="001208FE"/>
    <w:rsid w:val="001265BC"/>
    <w:rsid w:val="0013056B"/>
    <w:rsid w:val="00131917"/>
    <w:rsid w:val="00133FE3"/>
    <w:rsid w:val="001432B1"/>
    <w:rsid w:val="001471E8"/>
    <w:rsid w:val="001535D4"/>
    <w:rsid w:val="00155897"/>
    <w:rsid w:val="0016306A"/>
    <w:rsid w:val="00164635"/>
    <w:rsid w:val="00165732"/>
    <w:rsid w:val="00166EC9"/>
    <w:rsid w:val="00174CEB"/>
    <w:rsid w:val="001851D3"/>
    <w:rsid w:val="001915A3"/>
    <w:rsid w:val="00191BC1"/>
    <w:rsid w:val="00196291"/>
    <w:rsid w:val="00196BAC"/>
    <w:rsid w:val="001A5D06"/>
    <w:rsid w:val="001B01D0"/>
    <w:rsid w:val="001B20B6"/>
    <w:rsid w:val="001B7884"/>
    <w:rsid w:val="001C3F6A"/>
    <w:rsid w:val="001C6067"/>
    <w:rsid w:val="001D0623"/>
    <w:rsid w:val="001D4167"/>
    <w:rsid w:val="001D6402"/>
    <w:rsid w:val="001D6A4E"/>
    <w:rsid w:val="001E1EC8"/>
    <w:rsid w:val="001F20D4"/>
    <w:rsid w:val="001F26AF"/>
    <w:rsid w:val="001F2CFE"/>
    <w:rsid w:val="001F4D1F"/>
    <w:rsid w:val="00200F66"/>
    <w:rsid w:val="002013F7"/>
    <w:rsid w:val="00210206"/>
    <w:rsid w:val="00210A96"/>
    <w:rsid w:val="002148DE"/>
    <w:rsid w:val="00225048"/>
    <w:rsid w:val="00225AF4"/>
    <w:rsid w:val="0023034F"/>
    <w:rsid w:val="00232FB9"/>
    <w:rsid w:val="00234F4C"/>
    <w:rsid w:val="002360EC"/>
    <w:rsid w:val="00242A2E"/>
    <w:rsid w:val="002432AE"/>
    <w:rsid w:val="00244681"/>
    <w:rsid w:val="00252850"/>
    <w:rsid w:val="00254405"/>
    <w:rsid w:val="00255C98"/>
    <w:rsid w:val="00256A56"/>
    <w:rsid w:val="002641DF"/>
    <w:rsid w:val="00271F14"/>
    <w:rsid w:val="0027529B"/>
    <w:rsid w:val="00281C54"/>
    <w:rsid w:val="00283D4F"/>
    <w:rsid w:val="00290C2F"/>
    <w:rsid w:val="00295604"/>
    <w:rsid w:val="00296F71"/>
    <w:rsid w:val="002A7D7D"/>
    <w:rsid w:val="002B0220"/>
    <w:rsid w:val="002B0ED0"/>
    <w:rsid w:val="002B3774"/>
    <w:rsid w:val="002C0B41"/>
    <w:rsid w:val="002C2407"/>
    <w:rsid w:val="002C5BD7"/>
    <w:rsid w:val="002D7033"/>
    <w:rsid w:val="002E6D94"/>
    <w:rsid w:val="002F199A"/>
    <w:rsid w:val="002F2171"/>
    <w:rsid w:val="002F59CC"/>
    <w:rsid w:val="00306C62"/>
    <w:rsid w:val="00323BAF"/>
    <w:rsid w:val="003278D0"/>
    <w:rsid w:val="003409C3"/>
    <w:rsid w:val="00343B18"/>
    <w:rsid w:val="00343DDC"/>
    <w:rsid w:val="003517B5"/>
    <w:rsid w:val="00352451"/>
    <w:rsid w:val="003555B5"/>
    <w:rsid w:val="00355E46"/>
    <w:rsid w:val="00363811"/>
    <w:rsid w:val="003668CF"/>
    <w:rsid w:val="00366A5C"/>
    <w:rsid w:val="00367321"/>
    <w:rsid w:val="00367502"/>
    <w:rsid w:val="003800A2"/>
    <w:rsid w:val="00380324"/>
    <w:rsid w:val="0038147F"/>
    <w:rsid w:val="00381D01"/>
    <w:rsid w:val="003850ED"/>
    <w:rsid w:val="003961B0"/>
    <w:rsid w:val="003B7301"/>
    <w:rsid w:val="003B73BB"/>
    <w:rsid w:val="003B7E89"/>
    <w:rsid w:val="003C1FDD"/>
    <w:rsid w:val="003C2ED8"/>
    <w:rsid w:val="003E0101"/>
    <w:rsid w:val="003E4060"/>
    <w:rsid w:val="003E4D0B"/>
    <w:rsid w:val="003E77BC"/>
    <w:rsid w:val="003F24F4"/>
    <w:rsid w:val="003F3573"/>
    <w:rsid w:val="003F4E63"/>
    <w:rsid w:val="003F5908"/>
    <w:rsid w:val="003F6B1F"/>
    <w:rsid w:val="003F7694"/>
    <w:rsid w:val="004048E0"/>
    <w:rsid w:val="00406095"/>
    <w:rsid w:val="00406935"/>
    <w:rsid w:val="0041217E"/>
    <w:rsid w:val="00414203"/>
    <w:rsid w:val="00421638"/>
    <w:rsid w:val="00421FCD"/>
    <w:rsid w:val="004238A3"/>
    <w:rsid w:val="004240DB"/>
    <w:rsid w:val="004246C8"/>
    <w:rsid w:val="0042577A"/>
    <w:rsid w:val="00430A01"/>
    <w:rsid w:val="00436AA8"/>
    <w:rsid w:val="004377BB"/>
    <w:rsid w:val="004414FD"/>
    <w:rsid w:val="004437C7"/>
    <w:rsid w:val="00446172"/>
    <w:rsid w:val="00456C26"/>
    <w:rsid w:val="00461744"/>
    <w:rsid w:val="00465730"/>
    <w:rsid w:val="00467C8E"/>
    <w:rsid w:val="0047459D"/>
    <w:rsid w:val="0048413E"/>
    <w:rsid w:val="0048484D"/>
    <w:rsid w:val="00484CA5"/>
    <w:rsid w:val="00487416"/>
    <w:rsid w:val="004900EB"/>
    <w:rsid w:val="0049105F"/>
    <w:rsid w:val="0049261F"/>
    <w:rsid w:val="00492B32"/>
    <w:rsid w:val="00497C93"/>
    <w:rsid w:val="004A21C9"/>
    <w:rsid w:val="004A46AF"/>
    <w:rsid w:val="004B2147"/>
    <w:rsid w:val="004B7A07"/>
    <w:rsid w:val="004C3EB5"/>
    <w:rsid w:val="004C4981"/>
    <w:rsid w:val="004D085E"/>
    <w:rsid w:val="004D0C1B"/>
    <w:rsid w:val="004D11C4"/>
    <w:rsid w:val="004E4B33"/>
    <w:rsid w:val="004F013A"/>
    <w:rsid w:val="004F2F0A"/>
    <w:rsid w:val="00504E27"/>
    <w:rsid w:val="00504F04"/>
    <w:rsid w:val="00517C10"/>
    <w:rsid w:val="005311C1"/>
    <w:rsid w:val="00533DC4"/>
    <w:rsid w:val="00534B5D"/>
    <w:rsid w:val="00540E7E"/>
    <w:rsid w:val="00551492"/>
    <w:rsid w:val="00552ED5"/>
    <w:rsid w:val="0056780D"/>
    <w:rsid w:val="00570423"/>
    <w:rsid w:val="00575954"/>
    <w:rsid w:val="00575A05"/>
    <w:rsid w:val="00587DEC"/>
    <w:rsid w:val="00591ABB"/>
    <w:rsid w:val="005A6859"/>
    <w:rsid w:val="005B10DF"/>
    <w:rsid w:val="005B63F7"/>
    <w:rsid w:val="005C389E"/>
    <w:rsid w:val="005C3975"/>
    <w:rsid w:val="005C6866"/>
    <w:rsid w:val="005E47C1"/>
    <w:rsid w:val="005F1A5E"/>
    <w:rsid w:val="005F3B1B"/>
    <w:rsid w:val="005F50D2"/>
    <w:rsid w:val="005F6CD4"/>
    <w:rsid w:val="005F6E88"/>
    <w:rsid w:val="005F6FA0"/>
    <w:rsid w:val="00602F12"/>
    <w:rsid w:val="00606AB5"/>
    <w:rsid w:val="00606FB9"/>
    <w:rsid w:val="0061018F"/>
    <w:rsid w:val="0061165B"/>
    <w:rsid w:val="00612534"/>
    <w:rsid w:val="00623D48"/>
    <w:rsid w:val="0062473E"/>
    <w:rsid w:val="00627C68"/>
    <w:rsid w:val="006406CA"/>
    <w:rsid w:val="006447AD"/>
    <w:rsid w:val="00650D45"/>
    <w:rsid w:val="00654888"/>
    <w:rsid w:val="00665547"/>
    <w:rsid w:val="0067245C"/>
    <w:rsid w:val="006753F2"/>
    <w:rsid w:val="00687DF3"/>
    <w:rsid w:val="00690E23"/>
    <w:rsid w:val="00691995"/>
    <w:rsid w:val="00691F16"/>
    <w:rsid w:val="00695501"/>
    <w:rsid w:val="006A0E70"/>
    <w:rsid w:val="006A2881"/>
    <w:rsid w:val="006A3468"/>
    <w:rsid w:val="006A5431"/>
    <w:rsid w:val="006A594B"/>
    <w:rsid w:val="006B2B59"/>
    <w:rsid w:val="006B47AD"/>
    <w:rsid w:val="006B6AB4"/>
    <w:rsid w:val="006C197C"/>
    <w:rsid w:val="006D03CF"/>
    <w:rsid w:val="006D04F5"/>
    <w:rsid w:val="006E474B"/>
    <w:rsid w:val="006E5BAC"/>
    <w:rsid w:val="006F0A5F"/>
    <w:rsid w:val="006F2F7B"/>
    <w:rsid w:val="00700556"/>
    <w:rsid w:val="007012A2"/>
    <w:rsid w:val="00702AA5"/>
    <w:rsid w:val="0070342A"/>
    <w:rsid w:val="00711FB3"/>
    <w:rsid w:val="007143C0"/>
    <w:rsid w:val="00717546"/>
    <w:rsid w:val="00717D37"/>
    <w:rsid w:val="00720EC8"/>
    <w:rsid w:val="00723055"/>
    <w:rsid w:val="007230A8"/>
    <w:rsid w:val="007234AC"/>
    <w:rsid w:val="0072591B"/>
    <w:rsid w:val="007307BF"/>
    <w:rsid w:val="00731A3A"/>
    <w:rsid w:val="00733BDA"/>
    <w:rsid w:val="0073669B"/>
    <w:rsid w:val="00737C8C"/>
    <w:rsid w:val="00744C77"/>
    <w:rsid w:val="00753B2F"/>
    <w:rsid w:val="00756E67"/>
    <w:rsid w:val="00761BAF"/>
    <w:rsid w:val="007673CB"/>
    <w:rsid w:val="00771BE8"/>
    <w:rsid w:val="0077772C"/>
    <w:rsid w:val="0078025B"/>
    <w:rsid w:val="007813CB"/>
    <w:rsid w:val="007957AE"/>
    <w:rsid w:val="00796BA2"/>
    <w:rsid w:val="007A4585"/>
    <w:rsid w:val="007A7F11"/>
    <w:rsid w:val="007B1760"/>
    <w:rsid w:val="007B7392"/>
    <w:rsid w:val="007B7A5A"/>
    <w:rsid w:val="007B7E0D"/>
    <w:rsid w:val="007C0960"/>
    <w:rsid w:val="007C2382"/>
    <w:rsid w:val="007C7EDD"/>
    <w:rsid w:val="007D3875"/>
    <w:rsid w:val="007D5F85"/>
    <w:rsid w:val="007E2F68"/>
    <w:rsid w:val="007E38DD"/>
    <w:rsid w:val="007E42A1"/>
    <w:rsid w:val="007F0CC2"/>
    <w:rsid w:val="007F155A"/>
    <w:rsid w:val="007F3CB6"/>
    <w:rsid w:val="007F6C3E"/>
    <w:rsid w:val="007F7694"/>
    <w:rsid w:val="00805B74"/>
    <w:rsid w:val="00806763"/>
    <w:rsid w:val="00810129"/>
    <w:rsid w:val="0081224E"/>
    <w:rsid w:val="00820DCE"/>
    <w:rsid w:val="0082561B"/>
    <w:rsid w:val="00827A1B"/>
    <w:rsid w:val="00833918"/>
    <w:rsid w:val="008402C3"/>
    <w:rsid w:val="00841DCD"/>
    <w:rsid w:val="00842F50"/>
    <w:rsid w:val="0084526B"/>
    <w:rsid w:val="008457A2"/>
    <w:rsid w:val="00847BE6"/>
    <w:rsid w:val="00853310"/>
    <w:rsid w:val="008543C1"/>
    <w:rsid w:val="00856048"/>
    <w:rsid w:val="00856B68"/>
    <w:rsid w:val="00875E93"/>
    <w:rsid w:val="00877E33"/>
    <w:rsid w:val="0088153A"/>
    <w:rsid w:val="00883C9A"/>
    <w:rsid w:val="008862A1"/>
    <w:rsid w:val="00887813"/>
    <w:rsid w:val="008911D1"/>
    <w:rsid w:val="00891D10"/>
    <w:rsid w:val="0089695B"/>
    <w:rsid w:val="008A44E0"/>
    <w:rsid w:val="008B0E1F"/>
    <w:rsid w:val="008B3202"/>
    <w:rsid w:val="008C1294"/>
    <w:rsid w:val="008C1B34"/>
    <w:rsid w:val="008C4E59"/>
    <w:rsid w:val="008D09FC"/>
    <w:rsid w:val="008D0F44"/>
    <w:rsid w:val="008D4CAF"/>
    <w:rsid w:val="008E0138"/>
    <w:rsid w:val="008F18CE"/>
    <w:rsid w:val="00900630"/>
    <w:rsid w:val="0090524F"/>
    <w:rsid w:val="0091264D"/>
    <w:rsid w:val="00913A90"/>
    <w:rsid w:val="009246E4"/>
    <w:rsid w:val="00926E23"/>
    <w:rsid w:val="00930078"/>
    <w:rsid w:val="009326E8"/>
    <w:rsid w:val="00933624"/>
    <w:rsid w:val="00933A02"/>
    <w:rsid w:val="0093541A"/>
    <w:rsid w:val="00945B3D"/>
    <w:rsid w:val="00952045"/>
    <w:rsid w:val="009540AF"/>
    <w:rsid w:val="00967324"/>
    <w:rsid w:val="009715FC"/>
    <w:rsid w:val="00981B5B"/>
    <w:rsid w:val="00982637"/>
    <w:rsid w:val="0099210D"/>
    <w:rsid w:val="009A19F7"/>
    <w:rsid w:val="009A1FF6"/>
    <w:rsid w:val="009A272C"/>
    <w:rsid w:val="009A620B"/>
    <w:rsid w:val="009A6BF1"/>
    <w:rsid w:val="009A6F9F"/>
    <w:rsid w:val="009B4C82"/>
    <w:rsid w:val="009B5D51"/>
    <w:rsid w:val="009C3388"/>
    <w:rsid w:val="009C37E7"/>
    <w:rsid w:val="009C3A61"/>
    <w:rsid w:val="009D205C"/>
    <w:rsid w:val="009D2A84"/>
    <w:rsid w:val="009D59A3"/>
    <w:rsid w:val="009E0BE8"/>
    <w:rsid w:val="009E52A6"/>
    <w:rsid w:val="009E7C8D"/>
    <w:rsid w:val="009F01D0"/>
    <w:rsid w:val="00A01BDF"/>
    <w:rsid w:val="00A029FB"/>
    <w:rsid w:val="00A02C9D"/>
    <w:rsid w:val="00A03C41"/>
    <w:rsid w:val="00A122E4"/>
    <w:rsid w:val="00A21644"/>
    <w:rsid w:val="00A25C90"/>
    <w:rsid w:val="00A35151"/>
    <w:rsid w:val="00A416FF"/>
    <w:rsid w:val="00A47B27"/>
    <w:rsid w:val="00A53389"/>
    <w:rsid w:val="00A542E8"/>
    <w:rsid w:val="00A5664C"/>
    <w:rsid w:val="00A70139"/>
    <w:rsid w:val="00A70799"/>
    <w:rsid w:val="00A720B7"/>
    <w:rsid w:val="00A734A0"/>
    <w:rsid w:val="00A75245"/>
    <w:rsid w:val="00A80980"/>
    <w:rsid w:val="00A83C77"/>
    <w:rsid w:val="00A847E6"/>
    <w:rsid w:val="00A868BD"/>
    <w:rsid w:val="00AA7B3D"/>
    <w:rsid w:val="00AB12AE"/>
    <w:rsid w:val="00AC24E2"/>
    <w:rsid w:val="00AC4554"/>
    <w:rsid w:val="00AE3B25"/>
    <w:rsid w:val="00AE54CD"/>
    <w:rsid w:val="00AF1A5F"/>
    <w:rsid w:val="00AF49C0"/>
    <w:rsid w:val="00AF4AE9"/>
    <w:rsid w:val="00B03B21"/>
    <w:rsid w:val="00B07F18"/>
    <w:rsid w:val="00B1177D"/>
    <w:rsid w:val="00B1241C"/>
    <w:rsid w:val="00B164BD"/>
    <w:rsid w:val="00B21BA1"/>
    <w:rsid w:val="00B23623"/>
    <w:rsid w:val="00B255D8"/>
    <w:rsid w:val="00B25A8C"/>
    <w:rsid w:val="00B27A97"/>
    <w:rsid w:val="00B327F5"/>
    <w:rsid w:val="00B33671"/>
    <w:rsid w:val="00B400C8"/>
    <w:rsid w:val="00B40956"/>
    <w:rsid w:val="00B43701"/>
    <w:rsid w:val="00B51514"/>
    <w:rsid w:val="00B52B8F"/>
    <w:rsid w:val="00B566E9"/>
    <w:rsid w:val="00B57AE7"/>
    <w:rsid w:val="00B57BE0"/>
    <w:rsid w:val="00B60C95"/>
    <w:rsid w:val="00B63516"/>
    <w:rsid w:val="00B65AB4"/>
    <w:rsid w:val="00B72F5C"/>
    <w:rsid w:val="00B74CB7"/>
    <w:rsid w:val="00B76B18"/>
    <w:rsid w:val="00B77FA4"/>
    <w:rsid w:val="00B82E7C"/>
    <w:rsid w:val="00B83799"/>
    <w:rsid w:val="00B84702"/>
    <w:rsid w:val="00B872A5"/>
    <w:rsid w:val="00B90939"/>
    <w:rsid w:val="00B9326B"/>
    <w:rsid w:val="00B93B61"/>
    <w:rsid w:val="00B94BE5"/>
    <w:rsid w:val="00B96712"/>
    <w:rsid w:val="00B97F9D"/>
    <w:rsid w:val="00BA0901"/>
    <w:rsid w:val="00BA09EA"/>
    <w:rsid w:val="00BA0BEF"/>
    <w:rsid w:val="00BA0F72"/>
    <w:rsid w:val="00BA23CD"/>
    <w:rsid w:val="00BA2A8D"/>
    <w:rsid w:val="00BA4EEB"/>
    <w:rsid w:val="00BA7C39"/>
    <w:rsid w:val="00BB26D6"/>
    <w:rsid w:val="00BB7365"/>
    <w:rsid w:val="00BC2752"/>
    <w:rsid w:val="00BC63C3"/>
    <w:rsid w:val="00BC7184"/>
    <w:rsid w:val="00BD0335"/>
    <w:rsid w:val="00BD408D"/>
    <w:rsid w:val="00BD64FF"/>
    <w:rsid w:val="00BE12BD"/>
    <w:rsid w:val="00BF2903"/>
    <w:rsid w:val="00C026B5"/>
    <w:rsid w:val="00C02961"/>
    <w:rsid w:val="00C03F33"/>
    <w:rsid w:val="00C203D1"/>
    <w:rsid w:val="00C2548B"/>
    <w:rsid w:val="00C25A09"/>
    <w:rsid w:val="00C301BC"/>
    <w:rsid w:val="00C31089"/>
    <w:rsid w:val="00C41392"/>
    <w:rsid w:val="00C5259D"/>
    <w:rsid w:val="00C53616"/>
    <w:rsid w:val="00C54134"/>
    <w:rsid w:val="00C556E6"/>
    <w:rsid w:val="00C606CF"/>
    <w:rsid w:val="00C6090E"/>
    <w:rsid w:val="00C70095"/>
    <w:rsid w:val="00C7326B"/>
    <w:rsid w:val="00C76E6C"/>
    <w:rsid w:val="00C80102"/>
    <w:rsid w:val="00C8287E"/>
    <w:rsid w:val="00C9222E"/>
    <w:rsid w:val="00C94AA1"/>
    <w:rsid w:val="00C962D8"/>
    <w:rsid w:val="00C9705F"/>
    <w:rsid w:val="00CA5247"/>
    <w:rsid w:val="00CA7149"/>
    <w:rsid w:val="00CA72BE"/>
    <w:rsid w:val="00CB0A27"/>
    <w:rsid w:val="00CB210E"/>
    <w:rsid w:val="00CB2230"/>
    <w:rsid w:val="00CC7638"/>
    <w:rsid w:val="00CE35F8"/>
    <w:rsid w:val="00CE7147"/>
    <w:rsid w:val="00CF5C82"/>
    <w:rsid w:val="00D05B93"/>
    <w:rsid w:val="00D07C13"/>
    <w:rsid w:val="00D15035"/>
    <w:rsid w:val="00D150CB"/>
    <w:rsid w:val="00D15239"/>
    <w:rsid w:val="00D171C9"/>
    <w:rsid w:val="00D20B8C"/>
    <w:rsid w:val="00D20F5F"/>
    <w:rsid w:val="00D224FA"/>
    <w:rsid w:val="00D257D3"/>
    <w:rsid w:val="00D26568"/>
    <w:rsid w:val="00D3099F"/>
    <w:rsid w:val="00D32F1C"/>
    <w:rsid w:val="00D45C4B"/>
    <w:rsid w:val="00D46C15"/>
    <w:rsid w:val="00D50183"/>
    <w:rsid w:val="00D519B0"/>
    <w:rsid w:val="00D573E4"/>
    <w:rsid w:val="00D61127"/>
    <w:rsid w:val="00D62DD0"/>
    <w:rsid w:val="00D63879"/>
    <w:rsid w:val="00D63BB0"/>
    <w:rsid w:val="00D64416"/>
    <w:rsid w:val="00D7631D"/>
    <w:rsid w:val="00D81C8D"/>
    <w:rsid w:val="00D82FDC"/>
    <w:rsid w:val="00D93BB5"/>
    <w:rsid w:val="00D94678"/>
    <w:rsid w:val="00DA409D"/>
    <w:rsid w:val="00DB456A"/>
    <w:rsid w:val="00DC0D75"/>
    <w:rsid w:val="00DC3527"/>
    <w:rsid w:val="00DC45CB"/>
    <w:rsid w:val="00DC4A57"/>
    <w:rsid w:val="00DD406D"/>
    <w:rsid w:val="00DF4221"/>
    <w:rsid w:val="00DF68DE"/>
    <w:rsid w:val="00E07E90"/>
    <w:rsid w:val="00E12E43"/>
    <w:rsid w:val="00E16804"/>
    <w:rsid w:val="00E25CF8"/>
    <w:rsid w:val="00E3303E"/>
    <w:rsid w:val="00E367F9"/>
    <w:rsid w:val="00E425A1"/>
    <w:rsid w:val="00E43839"/>
    <w:rsid w:val="00E43874"/>
    <w:rsid w:val="00E43A21"/>
    <w:rsid w:val="00E46710"/>
    <w:rsid w:val="00E51294"/>
    <w:rsid w:val="00E51634"/>
    <w:rsid w:val="00E6113B"/>
    <w:rsid w:val="00E6594E"/>
    <w:rsid w:val="00E8152F"/>
    <w:rsid w:val="00E86B09"/>
    <w:rsid w:val="00E907A1"/>
    <w:rsid w:val="00E93E63"/>
    <w:rsid w:val="00E96B27"/>
    <w:rsid w:val="00EA448E"/>
    <w:rsid w:val="00EA472E"/>
    <w:rsid w:val="00EB143E"/>
    <w:rsid w:val="00EB4721"/>
    <w:rsid w:val="00EC06C9"/>
    <w:rsid w:val="00EC299B"/>
    <w:rsid w:val="00EC6CAB"/>
    <w:rsid w:val="00EC7E1A"/>
    <w:rsid w:val="00ED2B92"/>
    <w:rsid w:val="00ED2FDD"/>
    <w:rsid w:val="00ED3712"/>
    <w:rsid w:val="00EE3756"/>
    <w:rsid w:val="00EE5D69"/>
    <w:rsid w:val="00EE70E2"/>
    <w:rsid w:val="00EF32AC"/>
    <w:rsid w:val="00F033B2"/>
    <w:rsid w:val="00F0731C"/>
    <w:rsid w:val="00F12DCE"/>
    <w:rsid w:val="00F21B57"/>
    <w:rsid w:val="00F26E9C"/>
    <w:rsid w:val="00F277DF"/>
    <w:rsid w:val="00F311FC"/>
    <w:rsid w:val="00F37277"/>
    <w:rsid w:val="00F37B40"/>
    <w:rsid w:val="00F4451D"/>
    <w:rsid w:val="00F539DF"/>
    <w:rsid w:val="00F61B87"/>
    <w:rsid w:val="00F64A81"/>
    <w:rsid w:val="00F64D61"/>
    <w:rsid w:val="00F67A0E"/>
    <w:rsid w:val="00F832CE"/>
    <w:rsid w:val="00F901F1"/>
    <w:rsid w:val="00F90A71"/>
    <w:rsid w:val="00F917D7"/>
    <w:rsid w:val="00F937E4"/>
    <w:rsid w:val="00F9459A"/>
    <w:rsid w:val="00F96568"/>
    <w:rsid w:val="00FA3E44"/>
    <w:rsid w:val="00FB5F7D"/>
    <w:rsid w:val="00FB7274"/>
    <w:rsid w:val="00FB745F"/>
    <w:rsid w:val="00FC0942"/>
    <w:rsid w:val="00FC3BD3"/>
    <w:rsid w:val="00FE5214"/>
    <w:rsid w:val="00FE737D"/>
    <w:rsid w:val="00FF4D01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,"/>
  <w15:docId w15:val="{CCAB35D0-5FF3-4EC6-9FAE-32777BBE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  <w:style w:type="character" w:customStyle="1" w:styleId="CharChar5">
    <w:name w:val="Char Char5"/>
    <w:locked/>
    <w:rsid w:val="00BD0335"/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70</TotalTime>
  <Pages>5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10</cp:revision>
  <cp:lastPrinted>2020-03-18T11:09:00Z</cp:lastPrinted>
  <dcterms:created xsi:type="dcterms:W3CDTF">2020-03-18T11:10:00Z</dcterms:created>
  <dcterms:modified xsi:type="dcterms:W3CDTF">2020-06-23T03:28:00Z</dcterms:modified>
</cp:coreProperties>
</file>