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034F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034F" w:rsidRDefault="00A84A85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3034F">
              <w:rPr>
                <w:bCs/>
                <w:color w:val="000000"/>
                <w:sz w:val="24"/>
              </w:rPr>
              <w:t>BỘ GI</w:t>
            </w:r>
            <w:r w:rsidR="00B65AB4" w:rsidRPr="0023034F">
              <w:rPr>
                <w:bCs/>
                <w:color w:val="000000"/>
                <w:sz w:val="24"/>
              </w:rPr>
              <w:t>Á</w:t>
            </w:r>
            <w:r w:rsidR="00744C77" w:rsidRPr="0023034F">
              <w:rPr>
                <w:bCs/>
                <w:color w:val="000000"/>
                <w:sz w:val="24"/>
              </w:rPr>
              <w:t>O DỤC VÀ ĐÀO TẠO</w:t>
            </w:r>
            <w:r w:rsidR="004A21C9" w:rsidRPr="0023034F">
              <w:rPr>
                <w:bCs/>
                <w:color w:val="000000"/>
                <w:sz w:val="24"/>
              </w:rPr>
              <w:t xml:space="preserve"> </w:t>
            </w:r>
            <w:r w:rsidR="00744C77" w:rsidRPr="0023034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034F" w:rsidRDefault="00744C77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034F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23034F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23034F" w:rsidRDefault="00A84A85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23034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67245C" w:rsidRPr="0023034F" w:rsidRDefault="0067245C" w:rsidP="0067245C">
      <w:pPr>
        <w:spacing w:line="288" w:lineRule="auto"/>
        <w:jc w:val="center"/>
        <w:rPr>
          <w:sz w:val="24"/>
          <w:szCs w:val="24"/>
        </w:rPr>
      </w:pPr>
    </w:p>
    <w:p w:rsidR="005F7179" w:rsidRDefault="005F7179" w:rsidP="0067245C">
      <w:pPr>
        <w:spacing w:line="288" w:lineRule="auto"/>
        <w:jc w:val="center"/>
        <w:rPr>
          <w:b/>
          <w:sz w:val="24"/>
          <w:szCs w:val="24"/>
        </w:rPr>
      </w:pPr>
    </w:p>
    <w:p w:rsidR="005F7179" w:rsidRDefault="005F7179" w:rsidP="0067245C">
      <w:pPr>
        <w:spacing w:line="288" w:lineRule="auto"/>
        <w:jc w:val="center"/>
        <w:rPr>
          <w:b/>
          <w:sz w:val="24"/>
          <w:szCs w:val="24"/>
        </w:rPr>
      </w:pPr>
    </w:p>
    <w:p w:rsidR="0067245C" w:rsidRPr="0023034F" w:rsidRDefault="0067245C" w:rsidP="0067245C">
      <w:pPr>
        <w:spacing w:line="288" w:lineRule="auto"/>
        <w:jc w:val="center"/>
        <w:rPr>
          <w:b/>
          <w:sz w:val="24"/>
          <w:szCs w:val="24"/>
        </w:rPr>
      </w:pPr>
      <w:r w:rsidRPr="0023034F">
        <w:rPr>
          <w:b/>
          <w:sz w:val="24"/>
          <w:szCs w:val="24"/>
        </w:rPr>
        <w:t>ĐỀ CƯƠNG CHI TIẾTHỌC PHẦN</w:t>
      </w:r>
    </w:p>
    <w:p w:rsidR="00717D37" w:rsidRPr="0023034F" w:rsidRDefault="00717D37" w:rsidP="00717D37">
      <w:pPr>
        <w:spacing w:line="312" w:lineRule="auto"/>
        <w:jc w:val="center"/>
        <w:rPr>
          <w:b/>
          <w:sz w:val="24"/>
          <w:szCs w:val="24"/>
        </w:rPr>
      </w:pPr>
    </w:p>
    <w:p w:rsidR="0067245C" w:rsidRPr="0023034F" w:rsidRDefault="0067245C" w:rsidP="00717D37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rPr>
          <w:sz w:val="24"/>
          <w:szCs w:val="24"/>
        </w:rPr>
      </w:pPr>
      <w:r w:rsidRPr="0023034F">
        <w:rPr>
          <w:b/>
          <w:sz w:val="24"/>
          <w:szCs w:val="24"/>
        </w:rPr>
        <w:t>Tên học Phần:</w:t>
      </w:r>
      <w:r w:rsidRPr="0023034F">
        <w:rPr>
          <w:sz w:val="24"/>
          <w:szCs w:val="24"/>
        </w:rPr>
        <w:t xml:space="preserve"> </w:t>
      </w:r>
      <w:r w:rsidR="00717D37" w:rsidRPr="0023034F">
        <w:rPr>
          <w:sz w:val="24"/>
          <w:szCs w:val="24"/>
        </w:rPr>
        <w:t xml:space="preserve">  </w:t>
      </w:r>
      <w:r w:rsidR="00B7549B">
        <w:rPr>
          <w:sz w:val="24"/>
          <w:szCs w:val="24"/>
        </w:rPr>
        <w:t>- Tiếng Việt: L</w:t>
      </w:r>
      <w:r w:rsidR="00B7549B">
        <w:t>uyện kim loại màu</w:t>
      </w:r>
    </w:p>
    <w:p w:rsidR="0067245C" w:rsidRPr="0023034F" w:rsidRDefault="0067245C" w:rsidP="00717D37">
      <w:pPr>
        <w:spacing w:line="312" w:lineRule="auto"/>
        <w:rPr>
          <w:sz w:val="24"/>
          <w:szCs w:val="24"/>
        </w:rPr>
      </w:pPr>
      <w:r w:rsidRPr="0023034F">
        <w:rPr>
          <w:sz w:val="24"/>
          <w:szCs w:val="24"/>
        </w:rPr>
        <w:tab/>
      </w:r>
      <w:r w:rsidRPr="0023034F">
        <w:rPr>
          <w:sz w:val="24"/>
          <w:szCs w:val="24"/>
        </w:rPr>
        <w:tab/>
        <w:t xml:space="preserve">       </w:t>
      </w:r>
      <w:r w:rsidR="00717D37" w:rsidRPr="0023034F">
        <w:rPr>
          <w:sz w:val="24"/>
          <w:szCs w:val="24"/>
        </w:rPr>
        <w:t xml:space="preserve">    </w:t>
      </w:r>
      <w:r w:rsidRPr="0023034F">
        <w:rPr>
          <w:sz w:val="24"/>
          <w:szCs w:val="24"/>
        </w:rPr>
        <w:t xml:space="preserve">- Tiếng Anh: </w:t>
      </w:r>
      <w:r w:rsidR="00B7549B" w:rsidRPr="00B7549B">
        <w:t>Non-ferrous metallurgy</w:t>
      </w:r>
    </w:p>
    <w:p w:rsidR="00BD0335" w:rsidRPr="00EB27E9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Mã số học phần: </w:t>
      </w:r>
      <w:r w:rsidR="00EB27E9" w:rsidRPr="00EB27E9">
        <w:rPr>
          <w:b/>
          <w:sz w:val="24"/>
          <w:szCs w:val="24"/>
        </w:rPr>
        <w:t>703041</w:t>
      </w:r>
      <w:r w:rsidR="00EB27E9">
        <w:rPr>
          <w:b/>
          <w:sz w:val="24"/>
          <w:szCs w:val="24"/>
        </w:rPr>
        <w:t>8</w:t>
      </w:r>
    </w:p>
    <w:p w:rsidR="00BD0335" w:rsidRPr="0023034F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>Số tín chỉ học phần: 3</w:t>
      </w:r>
      <w:r w:rsidR="0034072E">
        <w:rPr>
          <w:b/>
          <w:bCs/>
          <w:color w:val="000000"/>
          <w:sz w:val="24"/>
          <w:szCs w:val="24"/>
        </w:rPr>
        <w:t xml:space="preserve"> (3-0-6)</w:t>
      </w:r>
      <w:r w:rsidRPr="0023034F">
        <w:rPr>
          <w:b/>
          <w:bCs/>
          <w:color w:val="000000"/>
          <w:sz w:val="24"/>
          <w:szCs w:val="24"/>
        </w:rPr>
        <w:t>,</w:t>
      </w:r>
      <w:r w:rsidRPr="0023034F">
        <w:rPr>
          <w:b/>
          <w:sz w:val="24"/>
          <w:szCs w:val="24"/>
        </w:rPr>
        <w:t xml:space="preserve"> học trong </w:t>
      </w:r>
      <w:r w:rsidR="004A2076">
        <w:rPr>
          <w:b/>
          <w:sz w:val="24"/>
          <w:szCs w:val="24"/>
        </w:rPr>
        <w:t>15</w:t>
      </w:r>
      <w:r w:rsidRPr="0023034F">
        <w:rPr>
          <w:b/>
          <w:sz w:val="24"/>
          <w:szCs w:val="24"/>
        </w:rPr>
        <w:t xml:space="preserve"> tuần</w:t>
      </w:r>
    </w:p>
    <w:p w:rsidR="00BD0335" w:rsidRPr="0023034F" w:rsidRDefault="00BD0335" w:rsidP="0072591B">
      <w:pPr>
        <w:pStyle w:val="BodyText2"/>
        <w:spacing w:after="0" w:line="312" w:lineRule="auto"/>
        <w:ind w:left="720" w:hanging="360"/>
        <w:jc w:val="both"/>
        <w:rPr>
          <w:b/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Số tiết học phần: </w:t>
      </w:r>
    </w:p>
    <w:p w:rsidR="00BD0335" w:rsidRPr="0023034F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Lý thuyết:</w:t>
      </w:r>
      <w:r w:rsidR="0081764C">
        <w:rPr>
          <w:sz w:val="24"/>
          <w:szCs w:val="24"/>
        </w:rPr>
        <w:t xml:space="preserve"> 40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 </w:t>
      </w:r>
      <w:r w:rsidR="009B4C82">
        <w:rPr>
          <w:sz w:val="24"/>
          <w:szCs w:val="24"/>
          <w:lang w:val="vi-VN"/>
        </w:rPr>
        <w:t>Bài tập:</w:t>
      </w:r>
      <w:r w:rsidR="009B4C82">
        <w:rPr>
          <w:sz w:val="24"/>
          <w:szCs w:val="24"/>
        </w:rPr>
        <w:t xml:space="preserve"> </w:t>
      </w:r>
      <w:r w:rsidR="00A21E6B">
        <w:rPr>
          <w:sz w:val="24"/>
          <w:szCs w:val="24"/>
        </w:rPr>
        <w:t>5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</w:t>
      </w:r>
      <w:r w:rsidRPr="0023034F">
        <w:rPr>
          <w:sz w:val="24"/>
          <w:szCs w:val="24"/>
          <w:lang w:val="vi-VN"/>
        </w:rPr>
        <w:t>Thực hành:</w:t>
      </w:r>
      <w:r w:rsidR="009B4C82">
        <w:rPr>
          <w:sz w:val="24"/>
          <w:szCs w:val="24"/>
        </w:rPr>
        <w:t xml:space="preserve"> 0 tiết</w:t>
      </w:r>
      <w:r w:rsidRPr="0023034F">
        <w:rPr>
          <w:sz w:val="24"/>
          <w:szCs w:val="24"/>
          <w:lang w:val="vi-VN"/>
        </w:rPr>
        <w:t xml:space="preserve"> </w:t>
      </w:r>
    </w:p>
    <w:p w:rsidR="00BD0335" w:rsidRPr="009B4C82" w:rsidRDefault="009B4C82" w:rsidP="0072591B">
      <w:pPr>
        <w:pStyle w:val="BodyText2"/>
        <w:spacing w:after="0" w:line="312" w:lineRule="auto"/>
        <w:ind w:left="720" w:hanging="360"/>
        <w:jc w:val="both"/>
        <w:rPr>
          <w:bCs/>
          <w:color w:val="000000"/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Thực tập:</w:t>
      </w:r>
      <w:r w:rsidRPr="009B4C82">
        <w:rPr>
          <w:sz w:val="24"/>
          <w:szCs w:val="24"/>
          <w:lang w:val="vi-VN"/>
        </w:rPr>
        <w:t xml:space="preserve"> 0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  </w:t>
      </w:r>
      <w:r>
        <w:rPr>
          <w:sz w:val="24"/>
          <w:szCs w:val="24"/>
          <w:lang w:val="vi-VN"/>
        </w:rPr>
        <w:t>Đồ án:</w:t>
      </w:r>
      <w:r w:rsidRPr="009B4C82">
        <w:rPr>
          <w:sz w:val="24"/>
          <w:szCs w:val="24"/>
          <w:lang w:val="vi-VN"/>
        </w:rPr>
        <w:t xml:space="preserve"> 0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</w:t>
      </w:r>
      <w:r>
        <w:rPr>
          <w:sz w:val="24"/>
          <w:szCs w:val="24"/>
          <w:lang w:val="vi-VN"/>
        </w:rPr>
        <w:t>Tự học:</w:t>
      </w:r>
      <w:r w:rsidRPr="009B4C82">
        <w:rPr>
          <w:sz w:val="24"/>
          <w:szCs w:val="24"/>
          <w:lang w:val="vi-VN"/>
        </w:rPr>
        <w:t xml:space="preserve"> </w:t>
      </w:r>
      <w:r w:rsidR="0072413C" w:rsidRPr="004A2076">
        <w:rPr>
          <w:sz w:val="24"/>
          <w:szCs w:val="24"/>
          <w:lang w:val="vi-VN"/>
        </w:rPr>
        <w:t>90</w:t>
      </w:r>
      <w:r w:rsidRPr="009B4C82">
        <w:rPr>
          <w:sz w:val="24"/>
          <w:szCs w:val="24"/>
          <w:lang w:val="vi-VN"/>
        </w:rPr>
        <w:t xml:space="preserve"> tiết</w:t>
      </w:r>
    </w:p>
    <w:p w:rsidR="00BD0335" w:rsidRPr="007D544D" w:rsidRDefault="00BD0335" w:rsidP="00717D37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rPr>
          <w:b/>
          <w:bCs/>
          <w:color w:val="000000"/>
          <w:sz w:val="24"/>
          <w:szCs w:val="24"/>
          <w:lang w:val="vi-VN"/>
        </w:rPr>
      </w:pPr>
      <w:r w:rsidRPr="007D544D">
        <w:rPr>
          <w:b/>
          <w:bCs/>
          <w:color w:val="000000"/>
          <w:sz w:val="24"/>
          <w:szCs w:val="24"/>
          <w:lang w:val="vi-VN"/>
        </w:rPr>
        <w:t xml:space="preserve">Đơn vị quản lý học phần: </w:t>
      </w:r>
      <w:r w:rsidRPr="007D544D">
        <w:rPr>
          <w:bCs/>
          <w:color w:val="000000"/>
          <w:sz w:val="24"/>
          <w:szCs w:val="24"/>
          <w:lang w:val="vi-VN"/>
        </w:rPr>
        <w:t>Bộ môn Tuyển khoáng</w:t>
      </w:r>
    </w:p>
    <w:p w:rsidR="00BD0335" w:rsidRPr="004A2076" w:rsidRDefault="00BD0335" w:rsidP="00717D37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4A2076">
        <w:rPr>
          <w:b/>
          <w:sz w:val="24"/>
          <w:szCs w:val="24"/>
          <w:lang w:val="vi-VN"/>
        </w:rPr>
        <w:t>2.1. Giảng viên giảng dạy:</w:t>
      </w:r>
      <w:r w:rsidRPr="0023034F">
        <w:rPr>
          <w:b/>
          <w:sz w:val="24"/>
          <w:szCs w:val="24"/>
          <w:lang w:val="vi-VN"/>
        </w:rPr>
        <w:tab/>
      </w:r>
      <w:r w:rsidRPr="004A2076">
        <w:rPr>
          <w:b/>
          <w:sz w:val="24"/>
          <w:szCs w:val="24"/>
          <w:lang w:val="vi-VN"/>
        </w:rPr>
        <w:t>Mã giảng viên</w:t>
      </w:r>
    </w:p>
    <w:p w:rsidR="00BD0335" w:rsidRPr="0023034F" w:rsidRDefault="00BD0335" w:rsidP="00717D3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23034F">
        <w:rPr>
          <w:sz w:val="24"/>
          <w:szCs w:val="24"/>
        </w:rPr>
        <w:t xml:space="preserve">1. </w:t>
      </w:r>
      <w:r w:rsidR="0039611A" w:rsidRPr="0023034F">
        <w:rPr>
          <w:sz w:val="24"/>
          <w:szCs w:val="24"/>
        </w:rPr>
        <w:t>ThS. Trần Trung Tới</w:t>
      </w:r>
      <w:r w:rsidR="0039611A" w:rsidRPr="0023034F">
        <w:rPr>
          <w:sz w:val="24"/>
          <w:szCs w:val="24"/>
        </w:rPr>
        <w:tab/>
        <w:t>0304-09</w:t>
      </w:r>
    </w:p>
    <w:p w:rsidR="00BD0335" w:rsidRPr="0023034F" w:rsidRDefault="00BD0335" w:rsidP="00717D3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23034F">
        <w:rPr>
          <w:sz w:val="24"/>
          <w:szCs w:val="24"/>
        </w:rPr>
        <w:t xml:space="preserve">2. </w:t>
      </w:r>
      <w:r w:rsidR="0039611A" w:rsidRPr="0023034F">
        <w:rPr>
          <w:sz w:val="24"/>
          <w:szCs w:val="24"/>
        </w:rPr>
        <w:t>ThS. Phùng Tiến Thuật</w:t>
      </w:r>
      <w:r w:rsidR="0039611A" w:rsidRPr="0023034F">
        <w:rPr>
          <w:sz w:val="24"/>
          <w:szCs w:val="24"/>
        </w:rPr>
        <w:tab/>
        <w:t>0304-13</w:t>
      </w:r>
    </w:p>
    <w:p w:rsidR="00BD0335" w:rsidRPr="0023034F" w:rsidRDefault="00BD0335" w:rsidP="00717D3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23034F">
        <w:rPr>
          <w:sz w:val="24"/>
          <w:szCs w:val="24"/>
        </w:rPr>
        <w:t>3. ThS. Trần Văn Được</w:t>
      </w:r>
      <w:r w:rsidRPr="0023034F">
        <w:rPr>
          <w:sz w:val="24"/>
          <w:szCs w:val="24"/>
        </w:rPr>
        <w:tab/>
      </w:r>
      <w:r w:rsidRPr="0034072E">
        <w:rPr>
          <w:sz w:val="24"/>
          <w:szCs w:val="24"/>
        </w:rPr>
        <w:t>0304-15</w:t>
      </w:r>
    </w:p>
    <w:p w:rsidR="00BD0335" w:rsidRPr="0023034F" w:rsidRDefault="00BD0335" w:rsidP="00717D37">
      <w:pPr>
        <w:pStyle w:val="BodyText2"/>
        <w:spacing w:after="0" w:line="312" w:lineRule="auto"/>
        <w:ind w:left="520" w:hanging="70"/>
        <w:jc w:val="both"/>
        <w:rPr>
          <w:b/>
          <w:sz w:val="24"/>
          <w:szCs w:val="24"/>
        </w:rPr>
      </w:pPr>
      <w:r w:rsidRPr="0023034F">
        <w:rPr>
          <w:b/>
          <w:sz w:val="24"/>
          <w:szCs w:val="24"/>
        </w:rPr>
        <w:t>2.2. Bộ môn:</w:t>
      </w:r>
      <w:r w:rsidRPr="0023034F">
        <w:rPr>
          <w:sz w:val="24"/>
          <w:szCs w:val="24"/>
        </w:rPr>
        <w:t>Tuyển khoáng</w:t>
      </w:r>
    </w:p>
    <w:p w:rsidR="00BD0335" w:rsidRPr="0023034F" w:rsidRDefault="00BD0335" w:rsidP="00717D37">
      <w:pPr>
        <w:pStyle w:val="BodyText2"/>
        <w:tabs>
          <w:tab w:val="num" w:pos="520"/>
        </w:tabs>
        <w:spacing w:after="0" w:line="312" w:lineRule="auto"/>
        <w:ind w:left="520" w:hanging="70"/>
        <w:jc w:val="both"/>
        <w:rPr>
          <w:sz w:val="24"/>
          <w:szCs w:val="24"/>
        </w:rPr>
      </w:pPr>
      <w:r w:rsidRPr="0023034F">
        <w:rPr>
          <w:b/>
          <w:sz w:val="24"/>
          <w:szCs w:val="24"/>
        </w:rPr>
        <w:t>2.3. Khoa: Mỏ</w:t>
      </w:r>
    </w:p>
    <w:p w:rsidR="00BD0335" w:rsidRPr="0023034F" w:rsidRDefault="00BD0335" w:rsidP="00717D37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rPr>
          <w:b/>
          <w:bCs/>
          <w:color w:val="000000"/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>Điều kiện học học phần (mã số học phần)</w:t>
      </w:r>
    </w:p>
    <w:p w:rsidR="00BD0335" w:rsidRPr="0023034F" w:rsidRDefault="00BD0335" w:rsidP="00497C93">
      <w:pPr>
        <w:pStyle w:val="BodyText2"/>
        <w:numPr>
          <w:ilvl w:val="1"/>
          <w:numId w:val="16"/>
        </w:numPr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 xml:space="preserve">Môn học tiên quyết: </w:t>
      </w:r>
    </w:p>
    <w:p w:rsidR="00BD0335" w:rsidRPr="0023034F" w:rsidRDefault="00497C93" w:rsidP="00717D37">
      <w:pPr>
        <w:pStyle w:val="BodyText2"/>
        <w:numPr>
          <w:ilvl w:val="1"/>
          <w:numId w:val="1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 xml:space="preserve"> </w:t>
      </w:r>
      <w:r w:rsidR="00BD0335" w:rsidRPr="0023034F">
        <w:rPr>
          <w:b/>
          <w:bCs/>
          <w:color w:val="000000"/>
          <w:sz w:val="24"/>
          <w:szCs w:val="24"/>
        </w:rPr>
        <w:t xml:space="preserve">Môn học học trước: </w:t>
      </w:r>
      <w:r w:rsidR="003B15BE">
        <w:rPr>
          <w:bCs/>
          <w:color w:val="000000"/>
          <w:sz w:val="24"/>
          <w:szCs w:val="24"/>
        </w:rPr>
        <w:t>Nhiệt động học</w:t>
      </w:r>
      <w:r w:rsidR="00BD0335" w:rsidRPr="0023034F">
        <w:rPr>
          <w:bCs/>
          <w:color w:val="000000"/>
          <w:sz w:val="24"/>
          <w:szCs w:val="24"/>
        </w:rPr>
        <w:t xml:space="preserve"> và </w:t>
      </w:r>
      <w:r w:rsidR="003B15BE">
        <w:rPr>
          <w:bCs/>
          <w:color w:val="000000"/>
          <w:sz w:val="24"/>
          <w:szCs w:val="24"/>
        </w:rPr>
        <w:t>động học</w:t>
      </w:r>
      <w:r w:rsidR="00BD0335" w:rsidRPr="0023034F">
        <w:rPr>
          <w:bCs/>
          <w:color w:val="000000"/>
          <w:sz w:val="24"/>
          <w:szCs w:val="24"/>
        </w:rPr>
        <w:t xml:space="preserve"> </w:t>
      </w:r>
      <w:r w:rsidR="00F01017">
        <w:rPr>
          <w:bCs/>
          <w:color w:val="000000"/>
          <w:sz w:val="24"/>
          <w:szCs w:val="24"/>
        </w:rPr>
        <w:t>ứng dụng</w:t>
      </w:r>
      <w:r w:rsidR="00BD0335" w:rsidRPr="0023034F">
        <w:rPr>
          <w:bCs/>
          <w:color w:val="000000"/>
          <w:sz w:val="24"/>
          <w:szCs w:val="24"/>
        </w:rPr>
        <w:t xml:space="preserve"> (4030436)</w:t>
      </w:r>
    </w:p>
    <w:p w:rsidR="00F73F00" w:rsidRPr="00EE5B72" w:rsidRDefault="00A47B27" w:rsidP="00F73F00">
      <w:pPr>
        <w:spacing w:line="288" w:lineRule="auto"/>
        <w:ind w:firstLine="567"/>
        <w:jc w:val="both"/>
        <w:rPr>
          <w:sz w:val="24"/>
          <w:lang w:val="vi-VN"/>
        </w:rPr>
      </w:pPr>
      <w:r w:rsidRPr="0023034F">
        <w:rPr>
          <w:b/>
          <w:bCs/>
          <w:color w:val="000000"/>
          <w:sz w:val="24"/>
          <w:szCs w:val="24"/>
        </w:rPr>
        <w:t>Mục</w:t>
      </w:r>
      <w:r w:rsidRPr="0023034F">
        <w:rPr>
          <w:b/>
          <w:color w:val="000000"/>
          <w:sz w:val="24"/>
          <w:szCs w:val="24"/>
        </w:rPr>
        <w:t xml:space="preserve"> tiêu của học phần: </w:t>
      </w:r>
      <w:r w:rsidR="00F73F00" w:rsidRPr="00EE5B72">
        <w:rPr>
          <w:sz w:val="24"/>
          <w:lang w:val="vi-VN"/>
        </w:rPr>
        <w:t xml:space="preserve">Học phần trình bày những vấn đề chung về kim loại </w:t>
      </w:r>
      <w:r w:rsidR="00682D80">
        <w:rPr>
          <w:sz w:val="24"/>
        </w:rPr>
        <w:t>màu</w:t>
      </w:r>
      <w:r w:rsidR="00F73F00" w:rsidRPr="00EE5B72">
        <w:rPr>
          <w:sz w:val="24"/>
          <w:lang w:val="vi-VN"/>
        </w:rPr>
        <w:t xml:space="preserve">: đặc tính, phân loại, các tính chất của từng kim loại và các lĩnh vực ứng dụng của chúng; giới thiệu các quá trình luyện một số kim loại nặng điển hình, có tiềm năng về tài nguyên ở nước ta như: Cu, Zn, </w:t>
      </w:r>
      <w:r w:rsidR="00682D80">
        <w:rPr>
          <w:sz w:val="24"/>
        </w:rPr>
        <w:t>Al</w:t>
      </w:r>
      <w:r w:rsidR="00F73F00" w:rsidRPr="00EE5B72">
        <w:rPr>
          <w:sz w:val="24"/>
          <w:lang w:val="vi-VN"/>
        </w:rPr>
        <w:t>.</w:t>
      </w:r>
    </w:p>
    <w:p w:rsidR="00A47B27" w:rsidRPr="0023034F" w:rsidRDefault="00F73F00" w:rsidP="00F73F00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jc w:val="both"/>
        <w:rPr>
          <w:b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 xml:space="preserve"> </w:t>
      </w:r>
      <w:r w:rsidR="00A47B27" w:rsidRPr="0023034F">
        <w:rPr>
          <w:b/>
          <w:sz w:val="24"/>
          <w:szCs w:val="24"/>
          <w:lang w:val="vi-VN"/>
        </w:rPr>
        <w:t>Kiến thức</w:t>
      </w:r>
      <w:r w:rsidR="009D2A84" w:rsidRPr="0023034F">
        <w:rPr>
          <w:b/>
          <w:sz w:val="24"/>
          <w:szCs w:val="24"/>
          <w:lang w:val="vi-VN"/>
        </w:rPr>
        <w:t xml:space="preserve">: </w:t>
      </w:r>
      <w:r w:rsidR="00A47B27" w:rsidRPr="0023034F">
        <w:rPr>
          <w:sz w:val="24"/>
          <w:szCs w:val="24"/>
          <w:lang w:val="vi-VN"/>
        </w:rPr>
        <w:t>sinh viên tích lũy được sau khi hoàn thành học phần</w:t>
      </w:r>
    </w:p>
    <w:p w:rsidR="00323BAF" w:rsidRPr="0023034F" w:rsidRDefault="00343DDC" w:rsidP="00D45C4B">
      <w:pPr>
        <w:numPr>
          <w:ilvl w:val="2"/>
          <w:numId w:val="16"/>
        </w:numPr>
        <w:spacing w:line="288" w:lineRule="auto"/>
        <w:jc w:val="both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Có k</w:t>
      </w:r>
      <w:r w:rsidR="00323BAF" w:rsidRPr="0023034F">
        <w:rPr>
          <w:sz w:val="24"/>
          <w:szCs w:val="24"/>
          <w:lang w:val="vi-VN"/>
        </w:rPr>
        <w:t>há</w:t>
      </w:r>
      <w:r w:rsidR="00096CE4">
        <w:rPr>
          <w:sz w:val="24"/>
          <w:szCs w:val="24"/>
          <w:lang w:val="vi-VN"/>
        </w:rPr>
        <w:t xml:space="preserve">i niệm chung về kim loại màu </w:t>
      </w:r>
      <w:r w:rsidR="00323BAF" w:rsidRPr="0023034F">
        <w:rPr>
          <w:sz w:val="24"/>
          <w:szCs w:val="24"/>
          <w:lang w:val="vi-VN"/>
        </w:rPr>
        <w:t xml:space="preserve">và đặc điểm công nghệ luyện </w:t>
      </w:r>
      <w:r w:rsidR="002148DE" w:rsidRPr="0023034F">
        <w:rPr>
          <w:sz w:val="24"/>
          <w:szCs w:val="24"/>
          <w:lang w:val="vi-VN"/>
        </w:rPr>
        <w:t>chúng</w:t>
      </w:r>
    </w:p>
    <w:p w:rsidR="006E474B" w:rsidRPr="0023034F" w:rsidRDefault="00343DDC" w:rsidP="00D45C4B">
      <w:pPr>
        <w:numPr>
          <w:ilvl w:val="2"/>
          <w:numId w:val="16"/>
        </w:numPr>
        <w:spacing w:line="288" w:lineRule="auto"/>
        <w:jc w:val="both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Hiểu t</w:t>
      </w:r>
      <w:r w:rsidR="002148DE" w:rsidRPr="0023034F">
        <w:rPr>
          <w:sz w:val="24"/>
          <w:szCs w:val="24"/>
          <w:lang w:val="vi-VN"/>
        </w:rPr>
        <w:t xml:space="preserve">ính chất, </w:t>
      </w:r>
      <w:r w:rsidR="006E474B" w:rsidRPr="0023034F">
        <w:rPr>
          <w:sz w:val="24"/>
          <w:szCs w:val="24"/>
          <w:lang w:val="vi-VN"/>
        </w:rPr>
        <w:t xml:space="preserve">vai trò </w:t>
      </w:r>
      <w:r w:rsidR="002148DE" w:rsidRPr="0023034F">
        <w:rPr>
          <w:sz w:val="24"/>
          <w:szCs w:val="24"/>
          <w:lang w:val="vi-VN"/>
        </w:rPr>
        <w:t xml:space="preserve">và ứng dụng </w:t>
      </w:r>
      <w:r w:rsidR="00096CE4">
        <w:rPr>
          <w:sz w:val="24"/>
          <w:szCs w:val="24"/>
          <w:lang w:val="vi-VN"/>
        </w:rPr>
        <w:t xml:space="preserve">của </w:t>
      </w:r>
      <w:r w:rsidR="00682D80" w:rsidRPr="007D544D">
        <w:rPr>
          <w:sz w:val="24"/>
          <w:szCs w:val="24"/>
          <w:lang w:val="vi-VN"/>
        </w:rPr>
        <w:t xml:space="preserve">một số kim loại </w:t>
      </w:r>
      <w:r w:rsidR="00096CE4" w:rsidRPr="00131C6F">
        <w:rPr>
          <w:sz w:val="24"/>
          <w:szCs w:val="24"/>
          <w:lang w:val="vi-VN"/>
        </w:rPr>
        <w:t>đồng</w:t>
      </w:r>
      <w:r w:rsidR="00096CE4">
        <w:rPr>
          <w:sz w:val="24"/>
          <w:szCs w:val="24"/>
          <w:lang w:val="vi-VN"/>
        </w:rPr>
        <w:t xml:space="preserve">, </w:t>
      </w:r>
      <w:r w:rsidR="00BF3F30">
        <w:rPr>
          <w:sz w:val="24"/>
          <w:szCs w:val="24"/>
          <w:lang w:val="vi-VN"/>
        </w:rPr>
        <w:t>chì</w:t>
      </w:r>
      <w:r w:rsidR="00682D80">
        <w:rPr>
          <w:sz w:val="24"/>
          <w:szCs w:val="24"/>
          <w:lang w:val="vi-VN"/>
        </w:rPr>
        <w:t xml:space="preserve">, </w:t>
      </w:r>
      <w:r w:rsidR="00096CE4" w:rsidRPr="00131C6F">
        <w:rPr>
          <w:sz w:val="24"/>
          <w:szCs w:val="24"/>
          <w:lang w:val="vi-VN"/>
        </w:rPr>
        <w:t>kẽm</w:t>
      </w:r>
      <w:r w:rsidR="00682D80" w:rsidRPr="007D544D">
        <w:rPr>
          <w:sz w:val="24"/>
          <w:szCs w:val="24"/>
          <w:lang w:val="vi-VN"/>
        </w:rPr>
        <w:t>, nhôm..</w:t>
      </w:r>
      <w:r w:rsidR="00720EC8" w:rsidRPr="0023034F">
        <w:rPr>
          <w:sz w:val="24"/>
          <w:szCs w:val="24"/>
          <w:lang w:val="vi-VN"/>
        </w:rPr>
        <w:t>. Nguyên liệu v</w:t>
      </w:r>
      <w:r w:rsidR="00682D80">
        <w:rPr>
          <w:sz w:val="24"/>
          <w:szCs w:val="24"/>
          <w:lang w:val="vi-VN"/>
        </w:rPr>
        <w:t>à các phương pháp sản suất</w:t>
      </w:r>
      <w:r w:rsidR="00682D80">
        <w:rPr>
          <w:sz w:val="24"/>
          <w:szCs w:val="24"/>
        </w:rPr>
        <w:t>;</w:t>
      </w:r>
    </w:p>
    <w:p w:rsidR="00323BAF" w:rsidRPr="007D7257" w:rsidRDefault="00F21B57" w:rsidP="00323BAF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Hiểu biết</w:t>
      </w:r>
      <w:r w:rsidR="00717546" w:rsidRPr="0023034F">
        <w:rPr>
          <w:sz w:val="24"/>
          <w:szCs w:val="24"/>
          <w:lang w:val="vi-VN"/>
        </w:rPr>
        <w:t xml:space="preserve"> sâu</w:t>
      </w:r>
      <w:r w:rsidRPr="0023034F">
        <w:rPr>
          <w:sz w:val="24"/>
          <w:szCs w:val="24"/>
          <w:lang w:val="vi-VN"/>
        </w:rPr>
        <w:t xml:space="preserve"> về công nghệ</w:t>
      </w:r>
      <w:r w:rsidR="007D7257" w:rsidRPr="007D7257">
        <w:rPr>
          <w:sz w:val="24"/>
          <w:szCs w:val="24"/>
          <w:lang w:val="vi-VN"/>
        </w:rPr>
        <w:t xml:space="preserve"> hỏa luyện </w:t>
      </w:r>
      <w:r w:rsidR="007D7257">
        <w:rPr>
          <w:sz w:val="24"/>
          <w:szCs w:val="24"/>
          <w:lang w:val="vi-VN"/>
        </w:rPr>
        <w:t>đồng</w:t>
      </w:r>
      <w:r w:rsidR="0064038E" w:rsidRPr="0064038E">
        <w:rPr>
          <w:sz w:val="24"/>
          <w:szCs w:val="24"/>
          <w:lang w:val="vi-VN"/>
        </w:rPr>
        <w:t xml:space="preserve"> từ quặng</w:t>
      </w:r>
    </w:p>
    <w:p w:rsidR="002148DE" w:rsidRPr="0023034F" w:rsidRDefault="00C6090E" w:rsidP="00323BAF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Hiểu biết về</w:t>
      </w:r>
      <w:r w:rsidR="002148DE" w:rsidRPr="0023034F">
        <w:rPr>
          <w:sz w:val="24"/>
          <w:szCs w:val="24"/>
          <w:lang w:val="vi-VN"/>
        </w:rPr>
        <w:t xml:space="preserve"> công nghệ </w:t>
      </w:r>
      <w:r w:rsidR="00BF3F30">
        <w:rPr>
          <w:sz w:val="24"/>
          <w:szCs w:val="24"/>
          <w:lang w:val="vi-VN"/>
        </w:rPr>
        <w:t xml:space="preserve">sản xuất </w:t>
      </w:r>
      <w:r w:rsidR="00682D80" w:rsidRPr="007D544D">
        <w:rPr>
          <w:sz w:val="24"/>
          <w:szCs w:val="24"/>
          <w:lang w:val="vi-VN"/>
        </w:rPr>
        <w:t>kẽm</w:t>
      </w:r>
      <w:r w:rsidR="00AA3988" w:rsidRPr="00AA3988">
        <w:rPr>
          <w:sz w:val="24"/>
          <w:szCs w:val="24"/>
          <w:lang w:val="vi-VN"/>
        </w:rPr>
        <w:t xml:space="preserve"> từ quặng</w:t>
      </w:r>
    </w:p>
    <w:p w:rsidR="006B47AD" w:rsidRPr="0023034F" w:rsidRDefault="006B47AD" w:rsidP="006B47AD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 xml:space="preserve">Hiểu biết về công nghệ </w:t>
      </w:r>
      <w:r w:rsidR="007E35C9" w:rsidRPr="007D7257">
        <w:rPr>
          <w:sz w:val="24"/>
          <w:szCs w:val="24"/>
          <w:lang w:val="vi-VN"/>
        </w:rPr>
        <w:t xml:space="preserve">luyện </w:t>
      </w:r>
      <w:r w:rsidR="00682D80" w:rsidRPr="007D544D">
        <w:rPr>
          <w:sz w:val="24"/>
          <w:szCs w:val="24"/>
          <w:lang w:val="vi-VN"/>
        </w:rPr>
        <w:t>nhôm</w:t>
      </w:r>
      <w:r w:rsidR="00AA3988" w:rsidRPr="00AA3988">
        <w:rPr>
          <w:sz w:val="24"/>
          <w:szCs w:val="24"/>
          <w:lang w:val="vi-VN"/>
        </w:rPr>
        <w:t xml:space="preserve"> từ</w:t>
      </w:r>
      <w:r w:rsidR="00AA3988" w:rsidRPr="007D7257">
        <w:rPr>
          <w:sz w:val="24"/>
          <w:szCs w:val="24"/>
          <w:lang w:val="vi-VN"/>
        </w:rPr>
        <w:t xml:space="preserve"> quặng</w:t>
      </w:r>
      <w:r w:rsidR="00AA3988" w:rsidRPr="00AA3988">
        <w:rPr>
          <w:sz w:val="24"/>
          <w:szCs w:val="24"/>
          <w:lang w:val="vi-VN"/>
        </w:rPr>
        <w:t xml:space="preserve"> </w:t>
      </w:r>
    </w:p>
    <w:p w:rsidR="00717546" w:rsidRPr="0023034F" w:rsidRDefault="00717546" w:rsidP="00717546">
      <w:pPr>
        <w:numPr>
          <w:ilvl w:val="1"/>
          <w:numId w:val="16"/>
        </w:numPr>
        <w:tabs>
          <w:tab w:val="clear" w:pos="750"/>
          <w:tab w:val="num" w:pos="900"/>
        </w:tabs>
        <w:spacing w:line="312" w:lineRule="auto"/>
        <w:rPr>
          <w:b/>
          <w:bCs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>Kỹ</w:t>
      </w:r>
      <w:r w:rsidRPr="0023034F">
        <w:rPr>
          <w:b/>
          <w:bCs/>
          <w:sz w:val="24"/>
          <w:szCs w:val="24"/>
          <w:lang w:val="vi-VN"/>
        </w:rPr>
        <w:t xml:space="preserve"> năng</w:t>
      </w:r>
      <w:r w:rsidR="00A868BD" w:rsidRPr="0023034F">
        <w:rPr>
          <w:b/>
          <w:bCs/>
          <w:sz w:val="24"/>
          <w:szCs w:val="24"/>
        </w:rPr>
        <w:t>:</w:t>
      </w:r>
    </w:p>
    <w:p w:rsidR="005C6866" w:rsidRPr="007D544D" w:rsidRDefault="00421638" w:rsidP="00421638">
      <w:pPr>
        <w:tabs>
          <w:tab w:val="left" w:pos="0"/>
          <w:tab w:val="left" w:pos="360"/>
        </w:tabs>
        <w:spacing w:before="100" w:beforeAutospacing="1" w:after="100" w:afterAutospacing="1" w:line="288" w:lineRule="auto"/>
        <w:ind w:firstLine="567"/>
        <w:contextualSpacing/>
        <w:jc w:val="both"/>
        <w:rPr>
          <w:color w:val="000000"/>
          <w:sz w:val="24"/>
          <w:szCs w:val="24"/>
          <w:lang w:val="vi-VN"/>
        </w:rPr>
      </w:pPr>
      <w:r w:rsidRPr="0023034F">
        <w:rPr>
          <w:color w:val="000000"/>
          <w:sz w:val="24"/>
          <w:szCs w:val="24"/>
          <w:lang w:val="vi-VN"/>
        </w:rPr>
        <w:t xml:space="preserve">Rèn luyện kỹ năng tìm hiểu tổng hợp, nghiên cứu tài liệu, luận giải các yếu tố, hiện tượng, quá trình </w:t>
      </w:r>
      <w:r w:rsidR="00225AF4" w:rsidRPr="0023034F">
        <w:rPr>
          <w:color w:val="000000"/>
          <w:sz w:val="24"/>
          <w:szCs w:val="24"/>
          <w:lang w:val="vi-VN"/>
        </w:rPr>
        <w:t>x</w:t>
      </w:r>
      <w:r w:rsidR="00E71F8F">
        <w:rPr>
          <w:color w:val="000000"/>
          <w:sz w:val="24"/>
          <w:szCs w:val="24"/>
          <w:lang w:val="vi-VN"/>
        </w:rPr>
        <w:t xml:space="preserve">ảy ra trong công nghệ luyện </w:t>
      </w:r>
      <w:r w:rsidR="00E71F8F" w:rsidRPr="00E71F8F">
        <w:rPr>
          <w:color w:val="000000"/>
          <w:sz w:val="24"/>
          <w:szCs w:val="24"/>
          <w:lang w:val="vi-VN"/>
        </w:rPr>
        <w:t>đồng</w:t>
      </w:r>
      <w:r w:rsidR="00E71F8F" w:rsidRPr="001F37B7">
        <w:rPr>
          <w:color w:val="000000"/>
          <w:sz w:val="24"/>
          <w:szCs w:val="24"/>
          <w:lang w:val="vi-VN"/>
        </w:rPr>
        <w:t>,</w:t>
      </w:r>
      <w:r w:rsidR="00E71F8F">
        <w:rPr>
          <w:color w:val="000000"/>
          <w:sz w:val="24"/>
          <w:szCs w:val="24"/>
          <w:lang w:val="vi-VN"/>
        </w:rPr>
        <w:t xml:space="preserve"> </w:t>
      </w:r>
      <w:r w:rsidR="00E71F8F" w:rsidRPr="00E71F8F">
        <w:rPr>
          <w:color w:val="000000"/>
          <w:sz w:val="24"/>
          <w:szCs w:val="24"/>
          <w:lang w:val="vi-VN"/>
        </w:rPr>
        <w:t>luyện kẽm</w:t>
      </w:r>
      <w:r w:rsidR="00682D80" w:rsidRPr="007D544D">
        <w:rPr>
          <w:color w:val="000000"/>
          <w:sz w:val="24"/>
          <w:szCs w:val="24"/>
          <w:lang w:val="vi-VN"/>
        </w:rPr>
        <w:t>, luyện nhôm.</w:t>
      </w:r>
    </w:p>
    <w:p w:rsidR="00E96B27" w:rsidRPr="00175BF1" w:rsidRDefault="00225AF4" w:rsidP="00D20F5F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jc w:val="both"/>
        <w:rPr>
          <w:b/>
          <w:sz w:val="24"/>
          <w:szCs w:val="24"/>
          <w:lang w:val="vi-VN"/>
        </w:rPr>
      </w:pPr>
      <w:r w:rsidRPr="006610B5">
        <w:rPr>
          <w:b/>
          <w:sz w:val="24"/>
          <w:szCs w:val="24"/>
          <w:lang w:val="vi-VN"/>
        </w:rPr>
        <w:t>Tóm tắt nội dung học phần</w:t>
      </w:r>
      <w:r w:rsidR="00E43874" w:rsidRPr="006610B5">
        <w:rPr>
          <w:b/>
          <w:sz w:val="24"/>
          <w:szCs w:val="24"/>
          <w:lang w:val="vi-VN"/>
        </w:rPr>
        <w:t xml:space="preserve">: </w:t>
      </w:r>
      <w:r w:rsidR="00723055" w:rsidRPr="0023034F">
        <w:rPr>
          <w:sz w:val="24"/>
          <w:szCs w:val="24"/>
          <w:lang w:val="vi-VN"/>
        </w:rPr>
        <w:t xml:space="preserve">Học </w:t>
      </w:r>
      <w:r w:rsidR="00723055" w:rsidRPr="0023034F">
        <w:rPr>
          <w:color w:val="000000"/>
          <w:sz w:val="24"/>
          <w:szCs w:val="24"/>
          <w:lang w:val="vi-VN"/>
        </w:rPr>
        <w:t>phần</w:t>
      </w:r>
      <w:r w:rsidR="00723055" w:rsidRPr="0023034F">
        <w:rPr>
          <w:sz w:val="24"/>
          <w:szCs w:val="24"/>
          <w:lang w:val="vi-VN"/>
        </w:rPr>
        <w:t xml:space="preserve"> gồm </w:t>
      </w:r>
      <w:r w:rsidR="006610B5">
        <w:rPr>
          <w:sz w:val="24"/>
          <w:szCs w:val="24"/>
          <w:lang w:val="vi-VN"/>
        </w:rPr>
        <w:t>b</w:t>
      </w:r>
      <w:r w:rsidR="006610B5" w:rsidRPr="006610B5">
        <w:rPr>
          <w:sz w:val="24"/>
          <w:szCs w:val="24"/>
          <w:lang w:val="vi-VN"/>
        </w:rPr>
        <w:t>ốn</w:t>
      </w:r>
      <w:r w:rsidR="00930078" w:rsidRPr="0023034F">
        <w:rPr>
          <w:sz w:val="24"/>
          <w:szCs w:val="24"/>
          <w:lang w:val="vi-VN"/>
        </w:rPr>
        <w:t xml:space="preserve"> nội dung chính</w:t>
      </w:r>
      <w:r w:rsidR="00930078" w:rsidRPr="006610B5">
        <w:rPr>
          <w:sz w:val="24"/>
          <w:szCs w:val="24"/>
          <w:lang w:val="vi-VN"/>
        </w:rPr>
        <w:t>.</w:t>
      </w:r>
      <w:r w:rsidR="00930078" w:rsidRPr="0023034F">
        <w:rPr>
          <w:sz w:val="24"/>
          <w:szCs w:val="24"/>
          <w:lang w:val="vi-VN"/>
        </w:rPr>
        <w:t xml:space="preserve"> T</w:t>
      </w:r>
      <w:r w:rsidR="006B2B59" w:rsidRPr="0023034F">
        <w:rPr>
          <w:sz w:val="24"/>
          <w:szCs w:val="24"/>
          <w:lang w:val="vi-VN"/>
        </w:rPr>
        <w:t>hứ nhất là khá</w:t>
      </w:r>
      <w:r w:rsidR="001F37B7">
        <w:rPr>
          <w:sz w:val="24"/>
          <w:szCs w:val="24"/>
          <w:lang w:val="vi-VN"/>
        </w:rPr>
        <w:t xml:space="preserve">i niệm chung về kim loại màu </w:t>
      </w:r>
      <w:r w:rsidR="006B2B59" w:rsidRPr="0023034F">
        <w:rPr>
          <w:sz w:val="24"/>
          <w:szCs w:val="24"/>
          <w:lang w:val="vi-VN"/>
        </w:rPr>
        <w:t>và đặc điểm công nghệ luyện chúng. Thứ hai là nghiên cứu về l</w:t>
      </w:r>
      <w:r w:rsidR="003C3B39">
        <w:rPr>
          <w:sz w:val="24"/>
          <w:szCs w:val="24"/>
          <w:lang w:val="vi-VN"/>
        </w:rPr>
        <w:t xml:space="preserve">ý thuyết và công nghệ luyện </w:t>
      </w:r>
      <w:r w:rsidR="003C3B39" w:rsidRPr="003C3B39">
        <w:rPr>
          <w:sz w:val="24"/>
          <w:szCs w:val="24"/>
          <w:lang w:val="vi-VN"/>
        </w:rPr>
        <w:t>đồng</w:t>
      </w:r>
      <w:r w:rsidR="003C3B39">
        <w:rPr>
          <w:sz w:val="24"/>
          <w:szCs w:val="24"/>
          <w:lang w:val="vi-VN"/>
        </w:rPr>
        <w:t xml:space="preserve"> từ quặng </w:t>
      </w:r>
      <w:r w:rsidR="006610B5">
        <w:rPr>
          <w:sz w:val="24"/>
          <w:szCs w:val="24"/>
          <w:lang w:val="vi-VN"/>
        </w:rPr>
        <w:t>sunfua</w:t>
      </w:r>
      <w:r w:rsidR="00FC3BD3" w:rsidRPr="0023034F">
        <w:rPr>
          <w:sz w:val="24"/>
          <w:szCs w:val="24"/>
          <w:lang w:val="vi-VN"/>
        </w:rPr>
        <w:t xml:space="preserve">. Thứ ba là nghiên cứu lý thuyết </w:t>
      </w:r>
      <w:r w:rsidR="00FC2E9A">
        <w:rPr>
          <w:sz w:val="24"/>
          <w:szCs w:val="24"/>
          <w:lang w:val="vi-VN"/>
        </w:rPr>
        <w:t>và</w:t>
      </w:r>
      <w:r w:rsidR="00085AFB" w:rsidRPr="0023034F">
        <w:rPr>
          <w:sz w:val="24"/>
          <w:szCs w:val="24"/>
          <w:lang w:val="vi-VN"/>
        </w:rPr>
        <w:t xml:space="preserve"> </w:t>
      </w:r>
      <w:r w:rsidR="003C3B39">
        <w:rPr>
          <w:sz w:val="24"/>
          <w:szCs w:val="24"/>
          <w:lang w:val="vi-VN"/>
        </w:rPr>
        <w:t xml:space="preserve">công </w:t>
      </w:r>
      <w:r w:rsidR="003C3B39">
        <w:rPr>
          <w:sz w:val="24"/>
          <w:szCs w:val="24"/>
          <w:lang w:val="vi-VN"/>
        </w:rPr>
        <w:lastRenderedPageBreak/>
        <w:t xml:space="preserve">nghệ </w:t>
      </w:r>
      <w:r w:rsidR="00FC2E9A" w:rsidRPr="00175BF1">
        <w:rPr>
          <w:sz w:val="24"/>
          <w:szCs w:val="24"/>
          <w:lang w:val="vi-VN"/>
        </w:rPr>
        <w:t>luyện</w:t>
      </w:r>
      <w:r w:rsidR="003C3B39" w:rsidRPr="00175BF1">
        <w:rPr>
          <w:sz w:val="24"/>
          <w:szCs w:val="24"/>
          <w:lang w:val="vi-VN"/>
        </w:rPr>
        <w:t xml:space="preserve"> </w:t>
      </w:r>
      <w:r w:rsidR="00682D80" w:rsidRPr="007D544D">
        <w:rPr>
          <w:sz w:val="24"/>
          <w:szCs w:val="24"/>
          <w:lang w:val="vi-VN"/>
        </w:rPr>
        <w:t>kẽm</w:t>
      </w:r>
      <w:r w:rsidR="00930078" w:rsidRPr="00175BF1">
        <w:rPr>
          <w:sz w:val="24"/>
          <w:szCs w:val="24"/>
          <w:lang w:val="vi-VN"/>
        </w:rPr>
        <w:t xml:space="preserve"> </w:t>
      </w:r>
      <w:r w:rsidR="003C3B39" w:rsidRPr="00175BF1">
        <w:rPr>
          <w:sz w:val="24"/>
          <w:szCs w:val="24"/>
          <w:lang w:val="vi-VN"/>
        </w:rPr>
        <w:t>tinh quặng</w:t>
      </w:r>
      <w:r w:rsidR="00682D80" w:rsidRPr="007D544D">
        <w:rPr>
          <w:sz w:val="24"/>
          <w:szCs w:val="24"/>
          <w:lang w:val="vi-VN"/>
        </w:rPr>
        <w:t xml:space="preserve"> kẽm</w:t>
      </w:r>
      <w:r w:rsidR="00930078" w:rsidRPr="00175BF1">
        <w:rPr>
          <w:sz w:val="24"/>
          <w:szCs w:val="24"/>
          <w:lang w:val="vi-VN"/>
        </w:rPr>
        <w:t>.</w:t>
      </w:r>
      <w:r w:rsidR="00FC2E9A" w:rsidRPr="00175BF1">
        <w:rPr>
          <w:sz w:val="24"/>
          <w:szCs w:val="24"/>
          <w:lang w:val="vi-VN"/>
        </w:rPr>
        <w:t xml:space="preserve"> Thứ tư</w:t>
      </w:r>
      <w:r w:rsidR="00682D80" w:rsidRPr="00175BF1">
        <w:rPr>
          <w:sz w:val="24"/>
          <w:szCs w:val="24"/>
          <w:lang w:val="vi-VN"/>
        </w:rPr>
        <w:t xml:space="preserve"> là nghiên cứu </w:t>
      </w:r>
      <w:r w:rsidR="00682D80" w:rsidRPr="007D544D">
        <w:rPr>
          <w:sz w:val="24"/>
          <w:szCs w:val="24"/>
          <w:lang w:val="vi-VN"/>
        </w:rPr>
        <w:t xml:space="preserve">các </w:t>
      </w:r>
      <w:r w:rsidR="00682D80" w:rsidRPr="00175BF1">
        <w:rPr>
          <w:sz w:val="24"/>
          <w:szCs w:val="24"/>
          <w:lang w:val="vi-VN"/>
        </w:rPr>
        <w:t>công nghệ</w:t>
      </w:r>
      <w:r w:rsidR="00F12B6C" w:rsidRPr="00175BF1">
        <w:rPr>
          <w:sz w:val="24"/>
          <w:szCs w:val="24"/>
          <w:lang w:val="vi-VN"/>
        </w:rPr>
        <w:t xml:space="preserve"> luyện </w:t>
      </w:r>
      <w:r w:rsidR="00682D80" w:rsidRPr="007D544D">
        <w:rPr>
          <w:sz w:val="24"/>
          <w:szCs w:val="24"/>
          <w:lang w:val="vi-VN"/>
        </w:rPr>
        <w:t>alumin và sản xuất nhôm kim loại.</w:t>
      </w:r>
    </w:p>
    <w:p w:rsidR="009715FC" w:rsidRPr="00175BF1" w:rsidRDefault="009715FC" w:rsidP="009715FC">
      <w:pPr>
        <w:numPr>
          <w:ilvl w:val="0"/>
          <w:numId w:val="16"/>
        </w:numPr>
        <w:tabs>
          <w:tab w:val="clear" w:pos="720"/>
          <w:tab w:val="num" w:pos="360"/>
        </w:tabs>
        <w:spacing w:line="312" w:lineRule="auto"/>
        <w:ind w:left="0" w:firstLine="0"/>
        <w:jc w:val="both"/>
        <w:rPr>
          <w:b/>
          <w:bCs/>
          <w:sz w:val="24"/>
          <w:szCs w:val="24"/>
          <w:lang w:val="vi-VN"/>
        </w:rPr>
      </w:pPr>
      <w:r w:rsidRPr="00175BF1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9715FC" w:rsidRPr="00175BF1" w:rsidRDefault="009715FC" w:rsidP="001F20D4">
      <w:pPr>
        <w:pStyle w:val="ListParagraph"/>
        <w:spacing w:before="240" w:after="120"/>
        <w:jc w:val="center"/>
        <w:rPr>
          <w:b/>
          <w:bCs/>
          <w:lang w:val="nl-NL"/>
        </w:rPr>
      </w:pPr>
      <w:r w:rsidRPr="00175BF1">
        <w:rPr>
          <w:b/>
          <w:bCs/>
          <w:lang w:val="nl-NL"/>
        </w:rPr>
        <w:t>Bảng 1.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140"/>
        <w:gridCol w:w="4543"/>
        <w:gridCol w:w="677"/>
        <w:gridCol w:w="315"/>
        <w:gridCol w:w="765"/>
        <w:gridCol w:w="1214"/>
      </w:tblGrid>
      <w:tr w:rsidR="00F64D61" w:rsidRPr="00175BF1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175BF1" w:rsidRDefault="005A5CCB" w:rsidP="00D7631D">
            <w:pPr>
              <w:pStyle w:val="ListParagraph"/>
              <w:spacing w:before="40" w:after="40"/>
              <w:ind w:left="0"/>
              <w:rPr>
                <w:b/>
                <w:bCs/>
                <w:lang w:val="vi-VN"/>
              </w:rPr>
            </w:pPr>
            <w:r w:rsidRPr="00175BF1">
              <w:rPr>
                <w:b/>
                <w:bCs/>
              </w:rPr>
              <w:t>6.1. Lý thuyết (45</w:t>
            </w:r>
            <w:r w:rsidR="00F64D61" w:rsidRPr="00175BF1">
              <w:rPr>
                <w:b/>
                <w:bCs/>
              </w:rPr>
              <w:t xml:space="preserve"> tiết)</w:t>
            </w:r>
          </w:p>
        </w:tc>
      </w:tr>
      <w:tr w:rsidR="00F64D61" w:rsidRPr="00175BF1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175BF1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</w:rPr>
            </w:pPr>
            <w:r w:rsidRPr="00175BF1">
              <w:rPr>
                <w:b/>
                <w:bCs/>
                <w:i/>
              </w:rPr>
              <w:t>Đề mục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175BF1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75BF1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175BF1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75BF1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175BF1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75BF1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AF2F5C" w:rsidRPr="00175BF1">
        <w:trPr>
          <w:trHeight w:val="307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nl-NL"/>
              </w:rPr>
            </w:pPr>
            <w:r w:rsidRPr="00175BF1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682D80">
            <w:pPr>
              <w:pStyle w:val="ListParagraph"/>
              <w:spacing w:before="40" w:after="40"/>
              <w:ind w:left="0"/>
              <w:jc w:val="both"/>
              <w:rPr>
                <w:b/>
                <w:bCs/>
                <w:lang w:val="nl-NL"/>
              </w:rPr>
            </w:pPr>
            <w:r w:rsidRPr="00175BF1">
              <w:rPr>
                <w:b/>
                <w:bCs/>
                <w:lang w:val="nl-NL"/>
              </w:rPr>
              <w:t xml:space="preserve">Khái niệm về kim loại màu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4A2076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3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4.1.1</w:t>
            </w:r>
          </w:p>
        </w:tc>
      </w:tr>
      <w:tr w:rsidR="00AF2F5C" w:rsidRPr="00175BF1">
        <w:trPr>
          <w:trHeight w:val="307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nl-NL"/>
              </w:rPr>
            </w:pPr>
            <w:r w:rsidRPr="00175BF1">
              <w:rPr>
                <w:bCs/>
                <w:lang w:val="nl-NL"/>
              </w:rPr>
              <w:t>1.1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both"/>
              <w:rPr>
                <w:bCs/>
                <w:lang w:val="nl-NL"/>
              </w:rPr>
            </w:pPr>
            <w:r w:rsidRPr="00175BF1">
              <w:rPr>
                <w:bCs/>
              </w:rPr>
              <w:t>Khái niệm chung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AF2F5C" w:rsidRPr="004B53CB">
        <w:trPr>
          <w:trHeight w:val="307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nl-NL"/>
              </w:rPr>
            </w:pPr>
            <w:r w:rsidRPr="00175BF1">
              <w:rPr>
                <w:bCs/>
                <w:lang w:val="nl-NL"/>
              </w:rPr>
              <w:t>1.2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both"/>
              <w:rPr>
                <w:bCs/>
                <w:lang w:val="nl-NL"/>
              </w:rPr>
            </w:pPr>
            <w:r w:rsidRPr="00175BF1">
              <w:rPr>
                <w:bCs/>
                <w:lang w:val="nl-NL"/>
              </w:rPr>
              <w:t xml:space="preserve">Các tính chất đặc trưng 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nl-NL"/>
              </w:rPr>
            </w:pPr>
          </w:p>
        </w:tc>
      </w:tr>
      <w:tr w:rsidR="00AF2F5C" w:rsidRPr="004B53CB">
        <w:trPr>
          <w:trHeight w:val="307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nl-NL"/>
              </w:rPr>
            </w:pPr>
            <w:r w:rsidRPr="00175BF1">
              <w:rPr>
                <w:bCs/>
                <w:lang w:val="nl-NL"/>
              </w:rPr>
              <w:t>1.3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986A4A">
            <w:pPr>
              <w:spacing w:before="80" w:after="80"/>
              <w:jc w:val="both"/>
              <w:rPr>
                <w:bCs/>
                <w:sz w:val="24"/>
                <w:szCs w:val="24"/>
                <w:lang w:val="nl-NL"/>
              </w:rPr>
            </w:pPr>
            <w:r w:rsidRPr="00175BF1">
              <w:rPr>
                <w:sz w:val="24"/>
                <w:szCs w:val="24"/>
                <w:lang w:val="nl-NL"/>
              </w:rPr>
              <w:t>Đặc điểm về công nghệ luyện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F5C" w:rsidRPr="00175BF1" w:rsidRDefault="00AF2F5C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nl-NL"/>
              </w:rPr>
            </w:pPr>
          </w:p>
        </w:tc>
      </w:tr>
      <w:tr w:rsidR="00AC52B9" w:rsidRPr="00175BF1">
        <w:trPr>
          <w:trHeight w:val="307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2B9" w:rsidRPr="00175BF1" w:rsidRDefault="00AC52B9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nl-NL"/>
              </w:rPr>
            </w:pPr>
            <w:r w:rsidRPr="00175BF1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2B9" w:rsidRPr="00175BF1" w:rsidRDefault="00AC52B9" w:rsidP="00986A4A">
            <w:pPr>
              <w:spacing w:before="80" w:after="80"/>
              <w:jc w:val="both"/>
              <w:rPr>
                <w:b/>
                <w:sz w:val="24"/>
                <w:szCs w:val="24"/>
                <w:lang w:val="nl-NL"/>
              </w:rPr>
            </w:pPr>
            <w:r w:rsidRPr="00175BF1">
              <w:rPr>
                <w:b/>
                <w:sz w:val="24"/>
                <w:szCs w:val="24"/>
                <w:lang w:val="nl-NL"/>
              </w:rPr>
              <w:t>Luyện đồng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2B9" w:rsidRPr="00175BF1" w:rsidRDefault="00145D5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2B9" w:rsidRPr="00175BF1" w:rsidRDefault="00AC52B9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nl-NL"/>
              </w:rPr>
            </w:pPr>
          </w:p>
        </w:tc>
      </w:tr>
      <w:tr w:rsidR="00AA39BB" w:rsidRPr="00175BF1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2.1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AC52B9">
            <w:pPr>
              <w:spacing w:before="80" w:after="80"/>
              <w:jc w:val="both"/>
              <w:rPr>
                <w:bCs/>
                <w:sz w:val="24"/>
                <w:szCs w:val="24"/>
              </w:rPr>
            </w:pPr>
            <w:r w:rsidRPr="00175BF1">
              <w:rPr>
                <w:bCs/>
                <w:sz w:val="24"/>
                <w:szCs w:val="24"/>
              </w:rPr>
              <w:t>Nguyên liệu luyện đồng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BB" w:rsidRPr="00175BF1" w:rsidRDefault="00AA39BB" w:rsidP="00AA39BB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175BF1">
              <w:rPr>
                <w:bCs/>
                <w:sz w:val="24"/>
                <w:szCs w:val="24"/>
              </w:rPr>
              <w:t>4.1.2</w:t>
            </w:r>
          </w:p>
          <w:p w:rsidR="00AA39BB" w:rsidRPr="00175BF1" w:rsidRDefault="00AA39BB" w:rsidP="00AA39BB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175BF1">
              <w:rPr>
                <w:bCs/>
                <w:sz w:val="24"/>
                <w:szCs w:val="24"/>
              </w:rPr>
              <w:t>4.1.3</w:t>
            </w:r>
          </w:p>
        </w:tc>
      </w:tr>
      <w:tr w:rsidR="00AA39BB" w:rsidRPr="00175BF1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2.2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175BF1">
              <w:rPr>
                <w:bCs/>
                <w:sz w:val="24"/>
                <w:szCs w:val="24"/>
              </w:rPr>
              <w:t>Thiêu và thiêu kết tinh quặng đồng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BB" w:rsidRPr="00175BF1" w:rsidRDefault="00AA39BB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AA39BB" w:rsidRPr="00175BF1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2.3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AC52B9">
            <w:pPr>
              <w:spacing w:before="80" w:after="80"/>
              <w:jc w:val="both"/>
              <w:rPr>
                <w:bCs/>
                <w:sz w:val="24"/>
                <w:szCs w:val="24"/>
              </w:rPr>
            </w:pPr>
            <w:r w:rsidRPr="00175BF1">
              <w:rPr>
                <w:bCs/>
                <w:sz w:val="24"/>
                <w:szCs w:val="24"/>
              </w:rPr>
              <w:t>Luyện stên đồng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BB" w:rsidRPr="00175BF1" w:rsidRDefault="00AA39BB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AA39BB" w:rsidRPr="00175BF1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2.4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794823">
            <w:pPr>
              <w:spacing w:before="80" w:after="80"/>
              <w:jc w:val="both"/>
              <w:rPr>
                <w:bCs/>
                <w:sz w:val="24"/>
                <w:szCs w:val="24"/>
              </w:rPr>
            </w:pPr>
            <w:r w:rsidRPr="00175BF1">
              <w:rPr>
                <w:bCs/>
                <w:sz w:val="24"/>
                <w:szCs w:val="24"/>
              </w:rPr>
              <w:t>Thổi luyện Stên đồng ra đồng thô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BB" w:rsidRPr="00175BF1" w:rsidRDefault="00AA39BB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AA39BB" w:rsidRPr="00175BF1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2.5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794823">
            <w:pPr>
              <w:spacing w:before="80" w:after="80"/>
              <w:jc w:val="both"/>
              <w:rPr>
                <w:bCs/>
                <w:sz w:val="24"/>
                <w:szCs w:val="24"/>
              </w:rPr>
            </w:pPr>
            <w:r w:rsidRPr="00175BF1">
              <w:rPr>
                <w:bCs/>
                <w:sz w:val="24"/>
                <w:szCs w:val="24"/>
              </w:rPr>
              <w:t>Tinh luyện đồng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BB" w:rsidRPr="00175BF1" w:rsidRDefault="00AA39BB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AA39BB" w:rsidRPr="00175BF1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2.6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794823">
            <w:pPr>
              <w:spacing w:before="80" w:after="80"/>
              <w:jc w:val="both"/>
              <w:rPr>
                <w:bCs/>
                <w:sz w:val="24"/>
                <w:szCs w:val="24"/>
              </w:rPr>
            </w:pPr>
            <w:r w:rsidRPr="00175BF1">
              <w:rPr>
                <w:bCs/>
                <w:sz w:val="24"/>
              </w:rPr>
              <w:t>Phương hướng phát triển tinh luyện đồng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175BF1" w:rsidRDefault="00AA39BB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BB" w:rsidRPr="00175BF1" w:rsidRDefault="00AA39BB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682D80" w:rsidRPr="00175BF1" w:rsidTr="00952639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D80" w:rsidRPr="00175BF1" w:rsidRDefault="00682D80" w:rsidP="00952639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175BF1">
              <w:rPr>
                <w:b/>
                <w:bCs/>
                <w:lang w:val="nl-NL"/>
              </w:rPr>
              <w:t xml:space="preserve">Chương </w:t>
            </w:r>
            <w:r w:rsidRPr="00175BF1">
              <w:rPr>
                <w:b/>
                <w:bCs/>
              </w:rPr>
              <w:t>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D80" w:rsidRPr="00175BF1" w:rsidRDefault="00682D80" w:rsidP="00952639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175BF1">
              <w:rPr>
                <w:b/>
              </w:rPr>
              <w:t>Luyện kẽm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D80" w:rsidRPr="00175BF1" w:rsidRDefault="002F789A" w:rsidP="00952639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D80" w:rsidRPr="00175BF1" w:rsidRDefault="00682D80" w:rsidP="0095263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682D80" w:rsidRPr="00175BF1" w:rsidTr="00952639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D80" w:rsidRPr="00175BF1" w:rsidRDefault="00682D80" w:rsidP="0095263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4.1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D80" w:rsidRPr="00175BF1" w:rsidRDefault="00682D80" w:rsidP="00952639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 w:rsidRPr="00175BF1">
              <w:t>Nguyên liệu luyện kẽm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D80" w:rsidRPr="00175BF1" w:rsidRDefault="00682D80" w:rsidP="00952639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D80" w:rsidRPr="00175BF1" w:rsidRDefault="00682D80" w:rsidP="00952639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175BF1">
              <w:rPr>
                <w:bCs/>
                <w:sz w:val="24"/>
                <w:szCs w:val="24"/>
              </w:rPr>
              <w:t>4.1.2</w:t>
            </w:r>
          </w:p>
        </w:tc>
      </w:tr>
      <w:tr w:rsidR="00682D80" w:rsidRPr="00175BF1" w:rsidTr="00952639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D80" w:rsidRPr="00175BF1" w:rsidRDefault="00682D80" w:rsidP="0095263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4.2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D80" w:rsidRPr="00175BF1" w:rsidRDefault="00682D80" w:rsidP="00952639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175BF1">
              <w:t>Các phương pháp luyện kẽm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D80" w:rsidRPr="00175BF1" w:rsidRDefault="00682D80" w:rsidP="00952639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D80" w:rsidRPr="00175BF1" w:rsidRDefault="00682D80" w:rsidP="00952639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6563D8" w:rsidRPr="00175BF1" w:rsidTr="00952639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D8" w:rsidRPr="00175BF1" w:rsidRDefault="006563D8" w:rsidP="0095263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4.3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D8" w:rsidRPr="00175BF1" w:rsidRDefault="006563D8" w:rsidP="00952639">
            <w:pPr>
              <w:pStyle w:val="ListParagraph"/>
              <w:spacing w:before="40" w:after="40"/>
              <w:ind w:left="0"/>
              <w:jc w:val="both"/>
            </w:pPr>
            <w:r w:rsidRPr="00175BF1">
              <w:t>Phương pháp hỏa luyện kẽm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D8" w:rsidRPr="00175BF1" w:rsidRDefault="006563D8" w:rsidP="00952639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3D8" w:rsidRPr="00175BF1" w:rsidRDefault="006563D8" w:rsidP="00952639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175BF1">
              <w:rPr>
                <w:bCs/>
                <w:sz w:val="24"/>
                <w:szCs w:val="24"/>
              </w:rPr>
              <w:t>4.1.4</w:t>
            </w:r>
          </w:p>
        </w:tc>
      </w:tr>
      <w:tr w:rsidR="006563D8" w:rsidRPr="00175BF1" w:rsidTr="00952639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D8" w:rsidRPr="00175BF1" w:rsidRDefault="006563D8" w:rsidP="0095263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4.4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D8" w:rsidRPr="00175BF1" w:rsidRDefault="006563D8" w:rsidP="00952639">
            <w:pPr>
              <w:pStyle w:val="ListParagraph"/>
              <w:spacing w:before="40" w:after="40"/>
              <w:ind w:left="0"/>
              <w:jc w:val="both"/>
            </w:pPr>
            <w:r w:rsidRPr="00175BF1">
              <w:t>Phương pháp thủy luyện kẽm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D8" w:rsidRPr="00175BF1" w:rsidRDefault="006563D8" w:rsidP="00952639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3D8" w:rsidRPr="00175BF1" w:rsidRDefault="006563D8" w:rsidP="00952639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952639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175BF1">
              <w:rPr>
                <w:b/>
                <w:bCs/>
              </w:rPr>
              <w:t>Tham luận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082699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 w:rsidRPr="00175BF1">
              <w:rPr>
                <w:b/>
              </w:rPr>
              <w:t xml:space="preserve">Thảo luận và </w:t>
            </w:r>
            <w:r w:rsidR="00082699" w:rsidRPr="00175BF1">
              <w:rPr>
                <w:b/>
              </w:rPr>
              <w:t>kiểm tra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952639">
            <w:pPr>
              <w:spacing w:before="40" w:after="40"/>
              <w:rPr>
                <w:b/>
                <w:bCs/>
                <w:sz w:val="24"/>
                <w:szCs w:val="24"/>
              </w:rPr>
            </w:pPr>
            <w:r w:rsidRPr="00175BF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952639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BF3F30" w:rsidRPr="00175BF1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F30" w:rsidRPr="00175BF1" w:rsidRDefault="00BF3F30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175BF1">
              <w:rPr>
                <w:b/>
                <w:bCs/>
                <w:lang w:val="nl-NL"/>
              </w:rPr>
              <w:t xml:space="preserve">Chương </w:t>
            </w:r>
            <w:r w:rsidR="00682D80" w:rsidRPr="00175BF1">
              <w:rPr>
                <w:b/>
                <w:bCs/>
              </w:rPr>
              <w:t>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F30" w:rsidRPr="00175BF1" w:rsidRDefault="00BF3F30" w:rsidP="00682D80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 w:rsidRPr="00175BF1">
              <w:rPr>
                <w:b/>
              </w:rPr>
              <w:t xml:space="preserve">Luyện </w:t>
            </w:r>
            <w:r w:rsidR="00682D80" w:rsidRPr="00175BF1">
              <w:rPr>
                <w:b/>
              </w:rPr>
              <w:t>nhôm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F30" w:rsidRPr="00175BF1" w:rsidRDefault="002F789A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3D8" w:rsidRPr="00175BF1" w:rsidRDefault="006563D8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4.1.2</w:t>
            </w:r>
          </w:p>
          <w:p w:rsidR="00BF3F30" w:rsidRPr="00175BF1" w:rsidRDefault="00BF3F30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4.1.</w:t>
            </w:r>
            <w:r w:rsidR="006563D8" w:rsidRPr="00175BF1">
              <w:rPr>
                <w:bCs/>
              </w:rPr>
              <w:t>5</w:t>
            </w:r>
          </w:p>
          <w:p w:rsidR="00BF3F30" w:rsidRPr="00175BF1" w:rsidRDefault="00BF3F30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345639" w:rsidRPr="004B53CB" w:rsidTr="00952639"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175BF1">
              <w:rPr>
                <w:bCs/>
              </w:rPr>
              <w:t>4.1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1C4E75">
            <w:pPr>
              <w:spacing w:before="40" w:after="40"/>
              <w:jc w:val="both"/>
              <w:rPr>
                <w:sz w:val="24"/>
                <w:szCs w:val="24"/>
                <w:lang w:val="pt-BR"/>
              </w:rPr>
            </w:pPr>
            <w:r w:rsidRPr="007D544D">
              <w:rPr>
                <w:bCs/>
                <w:sz w:val="24"/>
                <w:lang w:val="vi-VN"/>
              </w:rPr>
              <w:t>Nhôm và nguyên liệu luyện nhôm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4B53CB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7D544D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sz w:val="24"/>
                <w:szCs w:val="24"/>
                <w:lang w:val="pt-BR"/>
              </w:rPr>
            </w:pPr>
            <w:r w:rsidRPr="007D544D">
              <w:rPr>
                <w:bCs/>
                <w:sz w:val="24"/>
                <w:lang w:val="vi-VN"/>
              </w:rPr>
              <w:t xml:space="preserve">4.1.1. Tính chất và vài trò của nhôm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7D544D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80" w:after="80"/>
              <w:rPr>
                <w:bCs/>
                <w:sz w:val="24"/>
              </w:rPr>
            </w:pPr>
            <w:r w:rsidRPr="00175BF1">
              <w:t>4.1.2. Nguyên liệu luyện nhôm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 xml:space="preserve">4.2 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1C4E75">
            <w:pPr>
              <w:spacing w:before="80" w:after="80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Sản xuất nhôm bằng phương pháp Bayer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sz w:val="22"/>
                <w:szCs w:val="24"/>
              </w:rPr>
            </w:pPr>
            <w:r w:rsidRPr="00175BF1">
              <w:rPr>
                <w:bCs/>
                <w:sz w:val="22"/>
              </w:rPr>
              <w:t>4.2.1. Khái nhiệm về phương pháp Bayer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4.2.2. Hòa tách Boxit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4.2.3. Phân ly và rửa bọt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4.2.4. Phân hóa dung dịch aliuminat natri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4.2.5. Nung phân hủy hydroxit nhôm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175BF1">
              <w:rPr>
                <w:bCs/>
              </w:rPr>
              <w:t>4.3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Điện phân nhôm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4.3.1. Cơ sở lý thuyết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175BF1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pStyle w:val="ListParagraph"/>
              <w:spacing w:before="40" w:after="40"/>
              <w:ind w:left="0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4.3.2. Công nghệ điện phân nhôm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345639" w:rsidRPr="0023034F" w:rsidTr="00952639">
        <w:tc>
          <w:tcPr>
            <w:tcW w:w="15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pStyle w:val="ListParagraph"/>
              <w:spacing w:before="40" w:after="40"/>
              <w:ind w:left="0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9" w:rsidRPr="00175BF1" w:rsidRDefault="00345639" w:rsidP="00345639">
            <w:pPr>
              <w:spacing w:before="40" w:after="40"/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4.3.3. Tinh luyện nhôm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639" w:rsidRPr="00175BF1" w:rsidRDefault="00345639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5639" w:rsidRPr="0023034F" w:rsidRDefault="00345639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AA39BB" w:rsidRPr="0023034F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81764C" w:rsidRDefault="00AA39BB" w:rsidP="00287806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81764C">
              <w:rPr>
                <w:b/>
                <w:bCs/>
              </w:rPr>
              <w:lastRenderedPageBreak/>
              <w:t xml:space="preserve">Ôn tập 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81764C" w:rsidRDefault="00053DAE" w:rsidP="00082699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>Ôn tập</w:t>
            </w:r>
            <w:r w:rsidR="00AA39BB" w:rsidRPr="0081764C">
              <w:rPr>
                <w:b/>
              </w:rPr>
              <w:t xml:space="preserve"> và </w:t>
            </w:r>
            <w:r w:rsidR="00082699">
              <w:rPr>
                <w:b/>
              </w:rPr>
              <w:t>thảo luận</w:t>
            </w:r>
            <w:r w:rsidR="00AA39BB" w:rsidRPr="0081764C">
              <w:rPr>
                <w:b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BB" w:rsidRPr="0081764C" w:rsidRDefault="0081764C" w:rsidP="00287806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 w:rsidRPr="0081764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BB" w:rsidRPr="007F6C3E" w:rsidRDefault="00AA39BB" w:rsidP="00287806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7F6C3E" w:rsidRPr="0023034F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C3E" w:rsidRPr="00D65854" w:rsidRDefault="007F6C3E" w:rsidP="00234F4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C3E" w:rsidRDefault="007F6C3E" w:rsidP="00D7631D">
            <w:pPr>
              <w:pStyle w:val="ListParagraph"/>
              <w:spacing w:before="40" w:after="40"/>
              <w:ind w:left="0"/>
              <w:jc w:val="both"/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C3E" w:rsidRPr="0023034F" w:rsidRDefault="007F6C3E" w:rsidP="007F6C3E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C3E" w:rsidRPr="0023034F" w:rsidRDefault="007F6C3E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F64D61" w:rsidRPr="0023034F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rPr>
                <w:b/>
                <w:bCs/>
              </w:rPr>
            </w:pPr>
            <w:r w:rsidRPr="0023034F">
              <w:rPr>
                <w:b/>
                <w:bCs/>
              </w:rPr>
              <w:t>6.</w:t>
            </w:r>
            <w:r w:rsidRPr="0023034F">
              <w:rPr>
                <w:b/>
                <w:bCs/>
                <w:lang w:val="vi-VN"/>
              </w:rPr>
              <w:t>2</w:t>
            </w:r>
            <w:r w:rsidRPr="0023034F">
              <w:rPr>
                <w:b/>
                <w:bCs/>
              </w:rPr>
              <w:t>. Thí nghiệm/</w:t>
            </w:r>
            <w:r w:rsidRPr="0023034F">
              <w:rPr>
                <w:b/>
                <w:bCs/>
                <w:lang w:val="vi-VN"/>
              </w:rPr>
              <w:t>Thực hành</w:t>
            </w:r>
            <w:r w:rsidRPr="0023034F">
              <w:rPr>
                <w:b/>
                <w:bCs/>
              </w:rPr>
              <w:t xml:space="preserve"> (nếu có)</w:t>
            </w:r>
          </w:p>
        </w:tc>
      </w:tr>
      <w:tr w:rsidR="00F64D61" w:rsidRPr="0023034F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Mục tiêu</w:t>
            </w:r>
          </w:p>
        </w:tc>
      </w:tr>
    </w:tbl>
    <w:p w:rsidR="00810129" w:rsidRDefault="00810129" w:rsidP="00020ECB">
      <w:pPr>
        <w:numPr>
          <w:ilvl w:val="0"/>
          <w:numId w:val="16"/>
        </w:numPr>
        <w:tabs>
          <w:tab w:val="clear" w:pos="720"/>
          <w:tab w:val="num" w:pos="360"/>
        </w:tabs>
        <w:spacing w:before="80" w:after="80" w:line="312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Phương pháp giảng dạy</w:t>
      </w:r>
      <w:r w:rsidR="002B0ED0">
        <w:rPr>
          <w:b/>
          <w:bCs/>
          <w:color w:val="000000"/>
          <w:sz w:val="24"/>
          <w:szCs w:val="24"/>
        </w:rPr>
        <w:t>: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rPr>
          <w:bCs/>
          <w:color w:val="000000"/>
        </w:rPr>
        <w:t>- Giả</w:t>
      </w:r>
      <w:r w:rsidR="002B0ED0">
        <w:rPr>
          <w:bCs/>
          <w:color w:val="000000"/>
        </w:rPr>
        <w:t>ng dạy lý thuyết kết hợp</w:t>
      </w:r>
      <w:r>
        <w:rPr>
          <w:bCs/>
          <w:color w:val="000000"/>
        </w:rPr>
        <w:t xml:space="preserve"> với việc hướng dẫn sinh viên tự học và tìm tài liệu 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t xml:space="preserve">- </w:t>
      </w:r>
      <w:r w:rsidR="002B0ED0">
        <w:t xml:space="preserve">Tổng hợp </w:t>
      </w:r>
      <w:r w:rsidR="00020ECB">
        <w:t xml:space="preserve">và tham luận kiến thức </w:t>
      </w:r>
      <w:r w:rsidR="002B0ED0">
        <w:t>sau mỗi chương</w:t>
      </w:r>
      <w:r w:rsidR="00D63BB0">
        <w:t xml:space="preserve"> học</w:t>
      </w:r>
      <w:r w:rsidR="00020ECB">
        <w:t xml:space="preserve"> để củng cố kiến thức cho sinh viên</w:t>
      </w:r>
    </w:p>
    <w:p w:rsidR="00810129" w:rsidRDefault="00810129" w:rsidP="0093541A">
      <w:pPr>
        <w:numPr>
          <w:ilvl w:val="0"/>
          <w:numId w:val="16"/>
        </w:numPr>
        <w:tabs>
          <w:tab w:val="clear" w:pos="720"/>
          <w:tab w:val="num" w:pos="360"/>
        </w:tabs>
        <w:spacing w:before="80" w:after="8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Nhiệm vụ của sinh viên</w:t>
      </w:r>
      <w:r w:rsidR="004246C8">
        <w:rPr>
          <w:b/>
          <w:bCs/>
          <w:color w:val="000000"/>
          <w:sz w:val="24"/>
          <w:szCs w:val="24"/>
        </w:rPr>
        <w:t>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Sinh viên phải thực hiện các nhiệm vụ sau: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Có mặt tối thiểu 80% số tiết học lý thuyết.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kiểm tra giữa học kỳ.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thi kết thúc học phần (bắt buộc).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810129" w:rsidRDefault="00810129" w:rsidP="0093541A">
      <w:pPr>
        <w:numPr>
          <w:ilvl w:val="0"/>
          <w:numId w:val="16"/>
        </w:numPr>
        <w:tabs>
          <w:tab w:val="clear" w:pos="720"/>
          <w:tab w:val="num" w:pos="360"/>
        </w:tabs>
        <w:spacing w:before="80" w:after="8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810129" w:rsidRDefault="00AE3B25" w:rsidP="00B1177D">
      <w:pPr>
        <w:pStyle w:val="BodyText2"/>
        <w:numPr>
          <w:ilvl w:val="1"/>
          <w:numId w:val="16"/>
        </w:numPr>
        <w:spacing w:before="120" w:line="312" w:lineRule="auto"/>
        <w:ind w:left="748" w:hanging="39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10129">
        <w:rPr>
          <w:b/>
          <w:bCs/>
          <w:color w:val="000000"/>
          <w:sz w:val="24"/>
          <w:szCs w:val="24"/>
        </w:rPr>
        <w:t>Cách đánh giá</w:t>
      </w:r>
    </w:p>
    <w:p w:rsidR="00810129" w:rsidRDefault="0093541A" w:rsidP="00810129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</w:t>
      </w:r>
      <w:r w:rsidR="0081012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810129" w:rsidRDefault="00810129" w:rsidP="0081012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 </w:t>
      </w:r>
      <w:r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976"/>
        <w:gridCol w:w="1250"/>
      </w:tblGrid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810129" w:rsidRPr="004B53CB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 w:rsidRPr="004B53CB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691F1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0E03E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6E5A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810129" w:rsidRDefault="00810129" w:rsidP="006E5A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810129" w:rsidRDefault="00810129" w:rsidP="006E5A6C">
            <w:pPr>
              <w:pStyle w:val="BodyText2"/>
              <w:tabs>
                <w:tab w:val="num" w:pos="960"/>
              </w:tabs>
              <w:spacing w:before="12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810129" w:rsidRDefault="00AE3B25" w:rsidP="000E03E3">
      <w:pPr>
        <w:pStyle w:val="BodyText2"/>
        <w:numPr>
          <w:ilvl w:val="1"/>
          <w:numId w:val="16"/>
        </w:numPr>
        <w:spacing w:before="120" w:after="0" w:line="312" w:lineRule="auto"/>
        <w:ind w:left="748" w:hanging="39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10129">
        <w:rPr>
          <w:b/>
          <w:bCs/>
          <w:color w:val="000000"/>
          <w:sz w:val="24"/>
          <w:szCs w:val="24"/>
        </w:rPr>
        <w:t>Cách tính điểm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FF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>
        <w:rPr>
          <w:bCs/>
          <w:color w:val="000000"/>
          <w:sz w:val="24"/>
          <w:szCs w:val="24"/>
          <w:lang w:val="vi-VN"/>
        </w:rPr>
        <w:t xml:space="preserve">tính </w:t>
      </w:r>
      <w:r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>
        <w:rPr>
          <w:bCs/>
          <w:sz w:val="24"/>
          <w:szCs w:val="24"/>
        </w:rPr>
        <w:t>được quy đổi sang</w:t>
      </w:r>
      <w:r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>
        <w:rPr>
          <w:bCs/>
          <w:color w:val="000000"/>
          <w:sz w:val="24"/>
          <w:szCs w:val="24"/>
          <w:lang w:val="vi-VN"/>
        </w:rPr>
        <w:t>Nhà t</w:t>
      </w:r>
      <w:r>
        <w:rPr>
          <w:bCs/>
          <w:color w:val="000000"/>
          <w:sz w:val="24"/>
          <w:szCs w:val="24"/>
        </w:rPr>
        <w:t xml:space="preserve">rường. </w:t>
      </w:r>
    </w:p>
    <w:p w:rsidR="0067245C" w:rsidRPr="008E0138" w:rsidRDefault="00D93BB5" w:rsidP="00FA4B18">
      <w:pPr>
        <w:numPr>
          <w:ilvl w:val="0"/>
          <w:numId w:val="16"/>
        </w:numPr>
        <w:tabs>
          <w:tab w:val="clear" w:pos="720"/>
          <w:tab w:val="num" w:pos="360"/>
        </w:tabs>
        <w:spacing w:before="80" w:line="312" w:lineRule="auto"/>
        <w:ind w:left="0" w:firstLine="0"/>
        <w:jc w:val="both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 </w:t>
      </w:r>
      <w:r w:rsidR="008E0138" w:rsidRPr="008E0138">
        <w:rPr>
          <w:b/>
          <w:bCs/>
          <w:color w:val="000000"/>
          <w:sz w:val="24"/>
          <w:szCs w:val="24"/>
        </w:rPr>
        <w:t>Tài</w:t>
      </w:r>
      <w:r w:rsidR="008E0138" w:rsidRPr="008E0138">
        <w:rPr>
          <w:b/>
          <w:sz w:val="24"/>
          <w:szCs w:val="24"/>
        </w:rPr>
        <w:t xml:space="preserve"> liệu học tập</w:t>
      </w:r>
    </w:p>
    <w:p w:rsidR="00AC355C" w:rsidRDefault="00AC355C" w:rsidP="00AC355C">
      <w:pPr>
        <w:spacing w:before="80" w:after="80" w:line="288" w:lineRule="auto"/>
        <w:ind w:firstLine="720"/>
        <w:jc w:val="both"/>
        <w:rPr>
          <w:sz w:val="24"/>
          <w:szCs w:val="24"/>
        </w:rPr>
      </w:pPr>
      <w:r w:rsidRPr="0023034F">
        <w:rPr>
          <w:sz w:val="24"/>
          <w:szCs w:val="24"/>
        </w:rPr>
        <w:t xml:space="preserve">[1] </w:t>
      </w:r>
      <w:r w:rsidR="004B5502" w:rsidRPr="004B5502">
        <w:rPr>
          <w:sz w:val="24"/>
          <w:szCs w:val="24"/>
        </w:rPr>
        <w:t>GS.TSKH Đinh Phạm Thái</w:t>
      </w:r>
      <w:r w:rsidRPr="0023034F">
        <w:rPr>
          <w:sz w:val="24"/>
          <w:szCs w:val="24"/>
        </w:rPr>
        <w:t xml:space="preserve">, </w:t>
      </w:r>
      <w:r w:rsidR="004B5502" w:rsidRPr="004B5502">
        <w:rPr>
          <w:i/>
          <w:sz w:val="24"/>
          <w:szCs w:val="24"/>
        </w:rPr>
        <w:t>Luyện kim loại quý hiếm</w:t>
      </w:r>
      <w:r w:rsidRPr="0023034F">
        <w:rPr>
          <w:sz w:val="24"/>
          <w:szCs w:val="24"/>
        </w:rPr>
        <w:t xml:space="preserve">, </w:t>
      </w:r>
      <w:r w:rsidR="004B5502">
        <w:rPr>
          <w:sz w:val="24"/>
          <w:szCs w:val="24"/>
        </w:rPr>
        <w:t>NXB Bách Khoa, 2006</w:t>
      </w:r>
    </w:p>
    <w:p w:rsidR="00227831" w:rsidRDefault="00AC355C" w:rsidP="00AC355C">
      <w:pPr>
        <w:spacing w:after="80" w:line="28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[2</w:t>
      </w:r>
      <w:r w:rsidRPr="0023034F">
        <w:rPr>
          <w:sz w:val="24"/>
          <w:szCs w:val="24"/>
        </w:rPr>
        <w:t xml:space="preserve">] </w:t>
      </w:r>
      <w:r w:rsidR="004B5502" w:rsidRPr="004B5502">
        <w:rPr>
          <w:sz w:val="24"/>
          <w:szCs w:val="24"/>
        </w:rPr>
        <w:t>Trần Ngọc Du</w:t>
      </w:r>
      <w:r w:rsidRPr="0023034F">
        <w:rPr>
          <w:sz w:val="24"/>
          <w:szCs w:val="24"/>
        </w:rPr>
        <w:t xml:space="preserve">, </w:t>
      </w:r>
      <w:r w:rsidR="004B5502" w:rsidRPr="004B5502">
        <w:rPr>
          <w:i/>
          <w:sz w:val="24"/>
          <w:szCs w:val="24"/>
        </w:rPr>
        <w:t>Vàng và công nghệ chế biến trích ly quặng vàng</w:t>
      </w:r>
      <w:r w:rsidRPr="0023034F">
        <w:rPr>
          <w:sz w:val="24"/>
          <w:szCs w:val="24"/>
        </w:rPr>
        <w:t xml:space="preserve">, </w:t>
      </w:r>
      <w:r w:rsidR="004B5502">
        <w:rPr>
          <w:sz w:val="24"/>
          <w:szCs w:val="24"/>
        </w:rPr>
        <w:t>NXB Khoa học và Kỹ thuật, 1999.</w:t>
      </w:r>
    </w:p>
    <w:p w:rsidR="000E58FF" w:rsidRDefault="000E58FF" w:rsidP="000E58FF">
      <w:pPr>
        <w:spacing w:before="80" w:after="80" w:line="288" w:lineRule="auto"/>
        <w:ind w:firstLine="720"/>
        <w:jc w:val="both"/>
        <w:rPr>
          <w:sz w:val="24"/>
          <w:szCs w:val="24"/>
        </w:rPr>
      </w:pPr>
      <w:r w:rsidRPr="00FC5FCB">
        <w:rPr>
          <w:sz w:val="24"/>
          <w:szCs w:val="24"/>
          <w:lang w:val="vi-VN"/>
        </w:rPr>
        <w:t>[</w:t>
      </w:r>
      <w:r w:rsidR="00AC355C">
        <w:rPr>
          <w:sz w:val="24"/>
          <w:szCs w:val="24"/>
        </w:rPr>
        <w:t>3</w:t>
      </w:r>
      <w:r w:rsidR="004B5502">
        <w:rPr>
          <w:sz w:val="24"/>
          <w:szCs w:val="24"/>
          <w:lang w:val="vi-VN"/>
        </w:rPr>
        <w:t>] Trần Trung Tới</w:t>
      </w:r>
      <w:r w:rsidRPr="00FC5FCB">
        <w:rPr>
          <w:sz w:val="24"/>
          <w:szCs w:val="24"/>
          <w:lang w:val="vi-VN"/>
        </w:rPr>
        <w:t xml:space="preserve">, </w:t>
      </w:r>
      <w:r w:rsidR="004B5502">
        <w:rPr>
          <w:sz w:val="24"/>
          <w:szCs w:val="24"/>
        </w:rPr>
        <w:t xml:space="preserve">Bài giảng </w:t>
      </w:r>
      <w:r w:rsidRPr="00FC5FCB">
        <w:rPr>
          <w:sz w:val="24"/>
          <w:szCs w:val="24"/>
          <w:lang w:val="vi-VN"/>
        </w:rPr>
        <w:t>Luyện kẽm,</w:t>
      </w:r>
      <w:r w:rsidR="004B5502">
        <w:rPr>
          <w:sz w:val="24"/>
          <w:szCs w:val="24"/>
        </w:rPr>
        <w:t xml:space="preserve"> Trường Đại học Mỏ - Địa chất, 2017.</w:t>
      </w:r>
    </w:p>
    <w:p w:rsidR="00C91A5B" w:rsidRDefault="0062583C" w:rsidP="003265D6">
      <w:pPr>
        <w:spacing w:before="80" w:after="80" w:line="288" w:lineRule="auto"/>
        <w:ind w:firstLine="720"/>
        <w:jc w:val="both"/>
        <w:rPr>
          <w:sz w:val="24"/>
          <w:szCs w:val="24"/>
        </w:rPr>
      </w:pPr>
      <w:r w:rsidRPr="0023034F">
        <w:rPr>
          <w:sz w:val="24"/>
          <w:szCs w:val="24"/>
        </w:rPr>
        <w:t>[</w:t>
      </w:r>
      <w:r w:rsidR="00AC355C">
        <w:rPr>
          <w:sz w:val="24"/>
          <w:szCs w:val="24"/>
        </w:rPr>
        <w:t>4</w:t>
      </w:r>
      <w:r w:rsidRPr="0023034F">
        <w:rPr>
          <w:sz w:val="24"/>
          <w:szCs w:val="24"/>
        </w:rPr>
        <w:t xml:space="preserve">] </w:t>
      </w:r>
      <w:r w:rsidR="00B26385" w:rsidRPr="00B26385">
        <w:rPr>
          <w:sz w:val="24"/>
          <w:szCs w:val="24"/>
        </w:rPr>
        <w:t>T. Tran and MJ. Kim</w:t>
      </w:r>
      <w:r w:rsidR="00227831">
        <w:rPr>
          <w:sz w:val="24"/>
          <w:szCs w:val="24"/>
        </w:rPr>
        <w:t xml:space="preserve">, </w:t>
      </w:r>
      <w:r w:rsidR="00B26385" w:rsidRPr="00B26385">
        <w:rPr>
          <w:i/>
          <w:sz w:val="24"/>
          <w:szCs w:val="24"/>
        </w:rPr>
        <w:t>Hydrometallurgy – Theory and Practice</w:t>
      </w:r>
      <w:r w:rsidR="00227831">
        <w:rPr>
          <w:sz w:val="24"/>
          <w:szCs w:val="24"/>
        </w:rPr>
        <w:t xml:space="preserve">, </w:t>
      </w:r>
      <w:r w:rsidR="00B26385" w:rsidRPr="00B26385">
        <w:rPr>
          <w:sz w:val="24"/>
          <w:szCs w:val="24"/>
        </w:rPr>
        <w:t>Chonnam National University</w:t>
      </w:r>
      <w:r w:rsidR="00B26385">
        <w:rPr>
          <w:sz w:val="24"/>
          <w:szCs w:val="24"/>
        </w:rPr>
        <w:t>, 2002.</w:t>
      </w:r>
    </w:p>
    <w:p w:rsidR="00055C59" w:rsidRPr="00055C59" w:rsidRDefault="00055C59" w:rsidP="003265D6">
      <w:pPr>
        <w:spacing w:before="80" w:after="80" w:line="28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[5] Trần Trung Tới, </w:t>
      </w:r>
      <w:r w:rsidRPr="00055C59">
        <w:rPr>
          <w:i/>
          <w:sz w:val="24"/>
          <w:szCs w:val="24"/>
        </w:rPr>
        <w:t>Giáo trình Cơ sở luyện kim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Trường Đại học Mỏ - Địa chất, 2009</w:t>
      </w:r>
    </w:p>
    <w:p w:rsidR="00D93BB5" w:rsidRPr="00D93BB5" w:rsidRDefault="00D93BB5" w:rsidP="00D93BB5">
      <w:pPr>
        <w:numPr>
          <w:ilvl w:val="0"/>
          <w:numId w:val="16"/>
        </w:numPr>
        <w:tabs>
          <w:tab w:val="clear" w:pos="720"/>
          <w:tab w:val="num" w:pos="360"/>
        </w:tabs>
        <w:spacing w:before="80" w:after="80" w:line="312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93BB5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D93BB5" w:rsidRDefault="00D93BB5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900"/>
        <w:gridCol w:w="3404"/>
        <w:gridCol w:w="232"/>
        <w:gridCol w:w="594"/>
        <w:gridCol w:w="74"/>
        <w:gridCol w:w="900"/>
        <w:gridCol w:w="842"/>
        <w:gridCol w:w="2234"/>
        <w:gridCol w:w="12"/>
      </w:tblGrid>
      <w:tr w:rsidR="007234AC" w:rsidRPr="0023034F" w:rsidTr="00680326">
        <w:trPr>
          <w:gridBefore w:val="1"/>
          <w:wBefore w:w="108" w:type="dxa"/>
          <w:trHeight w:val="14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Pr="004C3EB5" w:rsidRDefault="007234AC" w:rsidP="009A2ADB">
            <w:pPr>
              <w:pStyle w:val="ListParagraph"/>
              <w:ind w:left="0"/>
              <w:rPr>
                <w:b/>
                <w:bCs/>
              </w:rPr>
            </w:pPr>
            <w:r w:rsidRPr="004C3EB5">
              <w:rPr>
                <w:b/>
                <w:bCs/>
              </w:rPr>
              <w:t>Tuần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Pr="009A6F9F" w:rsidRDefault="007234AC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6F9F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EB5" w:rsidRDefault="007234AC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Lý </w:t>
            </w:r>
          </w:p>
          <w:p w:rsidR="007234AC" w:rsidRDefault="007234AC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thuyết</w:t>
            </w:r>
          </w:p>
          <w:p w:rsidR="00174CEB" w:rsidRPr="007234AC" w:rsidRDefault="00174CEB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74CEB">
              <w:rPr>
                <w:bCs/>
              </w:rPr>
              <w:t>(tiết)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Default="007234AC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Bài tập</w:t>
            </w:r>
          </w:p>
          <w:p w:rsidR="00174CEB" w:rsidRPr="00174CEB" w:rsidRDefault="00174CEB" w:rsidP="009A2ADB">
            <w:pPr>
              <w:pStyle w:val="ListParagraph"/>
              <w:ind w:left="0"/>
              <w:jc w:val="center"/>
              <w:rPr>
                <w:bCs/>
              </w:rPr>
            </w:pPr>
            <w:r w:rsidRPr="00174CEB">
              <w:rPr>
                <w:bCs/>
              </w:rPr>
              <w:t>(tiết)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Default="007234AC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Thực hành</w:t>
            </w:r>
          </w:p>
          <w:p w:rsidR="00174CEB" w:rsidRPr="00174CEB" w:rsidRDefault="00174CEB" w:rsidP="009A2ADB">
            <w:pPr>
              <w:pStyle w:val="ListParagraph"/>
              <w:ind w:left="0"/>
              <w:jc w:val="center"/>
              <w:rPr>
                <w:bCs/>
              </w:rPr>
            </w:pPr>
            <w:r w:rsidRPr="00174CEB">
              <w:rPr>
                <w:bCs/>
              </w:rPr>
              <w:t>(tiết)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Pr="007234AC" w:rsidRDefault="007234AC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Sinh viên cần chuẩn bị</w:t>
            </w:r>
          </w:p>
        </w:tc>
      </w:tr>
      <w:tr w:rsidR="004A2076" w:rsidRPr="008C041E" w:rsidTr="00680326">
        <w:trPr>
          <w:gridBefore w:val="1"/>
          <w:wBefore w:w="108" w:type="dxa"/>
          <w:trHeight w:val="31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076" w:rsidRPr="00ED2B92" w:rsidRDefault="004A2076" w:rsidP="009A2ADB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076" w:rsidRPr="0004495E" w:rsidRDefault="004A2076" w:rsidP="00C91A5B">
            <w:pPr>
              <w:pStyle w:val="ListParagraph"/>
              <w:spacing w:before="40"/>
              <w:ind w:left="0"/>
              <w:rPr>
                <w:b/>
                <w:bCs/>
                <w:lang w:val="nl-NL"/>
              </w:rPr>
            </w:pPr>
            <w:r w:rsidRPr="0023034F">
              <w:rPr>
                <w:b/>
                <w:bCs/>
                <w:lang w:val="nl-NL"/>
              </w:rPr>
              <w:t>Chương 1</w:t>
            </w:r>
            <w:r>
              <w:rPr>
                <w:b/>
                <w:bCs/>
                <w:lang w:val="nl-NL"/>
              </w:rPr>
              <w:t xml:space="preserve">. </w:t>
            </w:r>
            <w:r w:rsidRPr="00AC52B9">
              <w:rPr>
                <w:bCs/>
                <w:lang w:val="nl-NL"/>
              </w:rPr>
              <w:t xml:space="preserve">Khái niệm về kim loại màu 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2076" w:rsidRPr="008C041E" w:rsidRDefault="009B45E5" w:rsidP="009A2ADB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076" w:rsidRPr="008C041E" w:rsidRDefault="004A2076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6" w:rsidRPr="008C041E" w:rsidRDefault="004A2076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6" w:rsidRPr="008C041E" w:rsidRDefault="004A2076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4A2076" w:rsidRPr="004B53CB" w:rsidTr="004A2076">
        <w:trPr>
          <w:gridBefore w:val="1"/>
          <w:wBefore w:w="108" w:type="dxa"/>
          <w:trHeight w:val="36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076" w:rsidRPr="008C041E" w:rsidRDefault="004A2076" w:rsidP="009A2ADB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076" w:rsidRPr="00AC52B9" w:rsidRDefault="004A2076" w:rsidP="00C91A5B">
            <w:pPr>
              <w:pStyle w:val="ListParagraph"/>
              <w:spacing w:before="40"/>
              <w:ind w:left="0"/>
              <w:jc w:val="both"/>
              <w:rPr>
                <w:bCs/>
                <w:lang w:val="nl-NL"/>
              </w:rPr>
            </w:pPr>
            <w:r w:rsidRPr="00887307">
              <w:rPr>
                <w:bCs/>
                <w:lang w:val="nl-NL"/>
              </w:rPr>
              <w:t>1.1. Khái niệm chung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076" w:rsidRPr="00266CC4" w:rsidRDefault="004A2076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076" w:rsidRPr="008C041E" w:rsidRDefault="004A2076" w:rsidP="009A2ADB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076" w:rsidRPr="0023034F" w:rsidRDefault="004A2076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2076" w:rsidRDefault="004A2076" w:rsidP="00680326">
            <w:pPr>
              <w:pStyle w:val="ListParagraph"/>
              <w:ind w:left="0"/>
              <w:rPr>
                <w:bCs/>
                <w:lang w:val="vi-VN"/>
              </w:rPr>
            </w:pPr>
            <w:r w:rsidRPr="004A2076">
              <w:rPr>
                <w:bCs/>
                <w:lang w:val="vi-VN"/>
              </w:rPr>
              <w:t xml:space="preserve">+ </w:t>
            </w:r>
            <w:r w:rsidRPr="007D544D">
              <w:rPr>
                <w:bCs/>
                <w:lang w:val="vi-VN"/>
              </w:rPr>
              <w:t>Tài liệu [</w:t>
            </w:r>
            <w:r w:rsidRPr="004A2076">
              <w:rPr>
                <w:bCs/>
                <w:lang w:val="vi-VN"/>
              </w:rPr>
              <w:t>5</w:t>
            </w:r>
            <w:r>
              <w:rPr>
                <w:bCs/>
                <w:lang w:val="vi-VN"/>
              </w:rPr>
              <w:t>],</w:t>
            </w:r>
            <w:r w:rsidRPr="004A2076">
              <w:rPr>
                <w:bCs/>
                <w:lang w:val="vi-VN"/>
              </w:rPr>
              <w:t xml:space="preserve">   </w:t>
            </w:r>
            <w:r>
              <w:rPr>
                <w:bCs/>
                <w:lang w:val="vi-VN"/>
              </w:rPr>
              <w:t>chương 1</w:t>
            </w:r>
          </w:p>
          <w:p w:rsidR="004A2076" w:rsidRPr="004A2076" w:rsidRDefault="004A2076" w:rsidP="00680326">
            <w:pPr>
              <w:pStyle w:val="ListParagraph"/>
              <w:ind w:left="0"/>
              <w:rPr>
                <w:bCs/>
                <w:lang w:val="vi-VN"/>
              </w:rPr>
            </w:pPr>
            <w:r w:rsidRPr="004A2076">
              <w:rPr>
                <w:bCs/>
                <w:lang w:val="vi-VN"/>
              </w:rPr>
              <w:t>+ Tham khảo: tài liệu [3]</w:t>
            </w:r>
          </w:p>
          <w:p w:rsidR="004A2076" w:rsidRPr="008C041E" w:rsidRDefault="004A2076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4A2076" w:rsidRPr="004B53CB" w:rsidTr="004A2076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076" w:rsidRPr="008C041E" w:rsidRDefault="004A2076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076" w:rsidRPr="00AC52B9" w:rsidRDefault="004A2076" w:rsidP="00C91A5B">
            <w:pPr>
              <w:pStyle w:val="ListParagraph"/>
              <w:spacing w:before="4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1.2. </w:t>
            </w:r>
            <w:r w:rsidRPr="00AC52B9">
              <w:rPr>
                <w:bCs/>
                <w:lang w:val="nl-NL"/>
              </w:rPr>
              <w:t xml:space="preserve">Các tính chất đặc trưng 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076" w:rsidRPr="00266CC4" w:rsidRDefault="004A2076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076" w:rsidRPr="008C041E" w:rsidRDefault="004A2076" w:rsidP="009A2ADB">
            <w:pPr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4A2076" w:rsidRPr="008C041E" w:rsidRDefault="004A2076" w:rsidP="009A2ADB">
            <w:pPr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076" w:rsidRPr="008C041E" w:rsidRDefault="004A2076" w:rsidP="009A2ADB">
            <w:pPr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4A2076" w:rsidRPr="004B53CB" w:rsidTr="004A2076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076" w:rsidRPr="008C041E" w:rsidRDefault="004A2076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076" w:rsidRPr="00AC52B9" w:rsidRDefault="004A2076" w:rsidP="00C91A5B">
            <w:pPr>
              <w:spacing w:before="40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1.3. </w:t>
            </w:r>
            <w:r w:rsidRPr="00AC52B9">
              <w:rPr>
                <w:sz w:val="24"/>
                <w:szCs w:val="24"/>
                <w:lang w:val="nl-NL"/>
              </w:rPr>
              <w:t>Đặc điểm về công nghệ luyện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076" w:rsidRPr="00266CC4" w:rsidRDefault="004A2076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076" w:rsidRPr="008C041E" w:rsidRDefault="004A2076" w:rsidP="009A2ADB">
            <w:pPr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4A2076" w:rsidRPr="008C041E" w:rsidRDefault="004A2076" w:rsidP="009A2ADB">
            <w:pPr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076" w:rsidRPr="008C041E" w:rsidRDefault="004A2076" w:rsidP="009A2ADB">
            <w:pPr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12B5F" w:rsidRPr="00887307" w:rsidTr="004A2076">
        <w:trPr>
          <w:gridBefore w:val="1"/>
          <w:wBefore w:w="108" w:type="dxa"/>
          <w:trHeight w:val="146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887307" w:rsidRDefault="00012B5F" w:rsidP="009A2ADB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887307" w:rsidRDefault="00012B5F" w:rsidP="00C91A5B">
            <w:pPr>
              <w:pStyle w:val="ListParagraph"/>
              <w:spacing w:before="40"/>
              <w:ind w:left="0"/>
              <w:jc w:val="both"/>
              <w:rPr>
                <w:b/>
                <w:bCs/>
                <w:lang w:val="nl-NL"/>
              </w:rPr>
            </w:pPr>
            <w:r w:rsidRPr="0023034F">
              <w:rPr>
                <w:b/>
                <w:bCs/>
                <w:lang w:val="nl-NL"/>
              </w:rPr>
              <w:t xml:space="preserve">Chương </w:t>
            </w:r>
            <w:r w:rsidRPr="0023034F">
              <w:rPr>
                <w:b/>
                <w:bCs/>
                <w:lang w:val="vi-VN"/>
              </w:rPr>
              <w:t>2</w:t>
            </w:r>
            <w:r w:rsidRPr="00887307">
              <w:rPr>
                <w:b/>
                <w:bCs/>
                <w:lang w:val="nl-NL"/>
              </w:rPr>
              <w:t xml:space="preserve">. </w:t>
            </w:r>
            <w:r w:rsidRPr="00887307">
              <w:rPr>
                <w:b/>
                <w:lang w:val="nl-NL"/>
              </w:rPr>
              <w:t>Luyện đồng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7F2336" w:rsidRDefault="009B45E5" w:rsidP="009A2ADB">
            <w:pPr>
              <w:jc w:val="center"/>
              <w:rPr>
                <w:b/>
                <w:bCs/>
                <w:lang w:val="nl-NL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887307" w:rsidRDefault="00012B5F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B5F" w:rsidRPr="00887307" w:rsidRDefault="00012B5F" w:rsidP="009A2A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887307" w:rsidRDefault="00012B5F" w:rsidP="009A2ADB">
            <w:pPr>
              <w:jc w:val="center"/>
              <w:rPr>
                <w:bCs/>
                <w:lang w:val="nl-NL"/>
              </w:rPr>
            </w:pPr>
          </w:p>
        </w:tc>
      </w:tr>
      <w:tr w:rsidR="00012B5F" w:rsidRPr="0023034F" w:rsidTr="004A2076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887307" w:rsidRDefault="00012B5F" w:rsidP="009A2ADB">
            <w:pPr>
              <w:pStyle w:val="ListParagraph"/>
              <w:ind w:left="0"/>
              <w:jc w:val="center"/>
              <w:rPr>
                <w:b/>
                <w:lang w:val="nl-N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087EBB" w:rsidRDefault="00012B5F" w:rsidP="00C91A5B">
            <w:pPr>
              <w:spacing w:before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vi-VN"/>
              </w:rPr>
              <w:t xml:space="preserve">2.1. </w:t>
            </w:r>
            <w:r>
              <w:rPr>
                <w:sz w:val="24"/>
                <w:szCs w:val="24"/>
              </w:rPr>
              <w:t>Nguyên liệu luyện đồng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266CC4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23034F" w:rsidRDefault="00012B5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012B5F" w:rsidRPr="0023034F" w:rsidTr="00012B5F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CB2230" w:rsidRDefault="00012B5F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411D97" w:rsidRDefault="00012B5F" w:rsidP="00C91A5B">
            <w:pPr>
              <w:spacing w:before="40"/>
              <w:jc w:val="both"/>
              <w:rPr>
                <w:sz w:val="24"/>
                <w:szCs w:val="24"/>
                <w:lang w:val="vi-VN"/>
              </w:rPr>
            </w:pPr>
            <w:r w:rsidRPr="00411D97">
              <w:rPr>
                <w:sz w:val="24"/>
                <w:szCs w:val="24"/>
                <w:lang w:val="vi-VN"/>
              </w:rPr>
              <w:t xml:space="preserve">2.2. </w:t>
            </w:r>
            <w:r w:rsidRPr="00411D97">
              <w:rPr>
                <w:bCs/>
                <w:sz w:val="24"/>
                <w:szCs w:val="24"/>
                <w:lang w:val="vi-VN"/>
              </w:rPr>
              <w:t>Thiêu và thiêu kết tinh quặng đồng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4B53CB" w:rsidRDefault="00012B5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12B5F" w:rsidRPr="009A0686" w:rsidRDefault="00012B5F" w:rsidP="009A2ADB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Tài liệu [5], </w:t>
            </w:r>
            <w:r>
              <w:rPr>
                <w:bCs/>
                <w:lang w:val="nl-NL"/>
              </w:rPr>
              <w:t>Chương 6, trang 70-94</w:t>
            </w:r>
          </w:p>
          <w:p w:rsidR="00012B5F" w:rsidRPr="0023034F" w:rsidRDefault="00012B5F" w:rsidP="009A2ADB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</w:p>
        </w:tc>
      </w:tr>
      <w:tr w:rsidR="00012B5F" w:rsidRPr="0023034F" w:rsidTr="00012B5F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AA0E67" w:rsidRDefault="00012B5F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9A6F9F" w:rsidRDefault="00012B5F" w:rsidP="00C91A5B">
            <w:pPr>
              <w:spacing w:before="40"/>
              <w:jc w:val="both"/>
              <w:rPr>
                <w:sz w:val="24"/>
                <w:szCs w:val="24"/>
                <w:lang w:val="vi-VN"/>
              </w:rPr>
            </w:pPr>
            <w:r w:rsidRPr="009A6F9F">
              <w:rPr>
                <w:sz w:val="24"/>
                <w:szCs w:val="24"/>
                <w:lang w:val="vi-VN"/>
              </w:rPr>
              <w:t xml:space="preserve">2.3. </w:t>
            </w:r>
            <w:r>
              <w:rPr>
                <w:sz w:val="24"/>
                <w:szCs w:val="24"/>
              </w:rPr>
              <w:t xml:space="preserve">Luyện stên đồng 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23034F" w:rsidRDefault="00012B5F" w:rsidP="009A2ADB">
            <w:pPr>
              <w:jc w:val="center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B5F" w:rsidRPr="009A0686" w:rsidRDefault="00012B5F" w:rsidP="009A2ADB">
            <w:pPr>
              <w:pStyle w:val="ListParagraph"/>
              <w:ind w:left="0"/>
              <w:jc w:val="both"/>
              <w:rPr>
                <w:bCs/>
              </w:rPr>
            </w:pPr>
          </w:p>
        </w:tc>
      </w:tr>
      <w:tr w:rsidR="00012B5F" w:rsidRPr="004B53CB" w:rsidTr="00012B5F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CB2230" w:rsidRDefault="00012B5F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411D97" w:rsidRDefault="00012B5F" w:rsidP="00C91A5B">
            <w:pPr>
              <w:spacing w:before="40"/>
              <w:jc w:val="both"/>
              <w:rPr>
                <w:sz w:val="24"/>
                <w:szCs w:val="24"/>
                <w:lang w:val="vi-VN"/>
              </w:rPr>
            </w:pPr>
            <w:r w:rsidRPr="00411D97">
              <w:rPr>
                <w:sz w:val="24"/>
                <w:szCs w:val="24"/>
                <w:lang w:val="vi-VN"/>
              </w:rPr>
              <w:t>2.3.1. Luyện stên đồng trong lò phản xạ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7D544D" w:rsidRDefault="00012B5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012B5F" w:rsidRPr="0023034F" w:rsidTr="00BE165B">
        <w:trPr>
          <w:gridBefore w:val="1"/>
          <w:wBefore w:w="108" w:type="dxa"/>
          <w:trHeight w:val="146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CB2230" w:rsidRDefault="00012B5F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411D97" w:rsidRDefault="00012B5F" w:rsidP="00C91A5B">
            <w:pPr>
              <w:spacing w:before="40"/>
              <w:jc w:val="both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2.3.</w:t>
            </w:r>
            <w:r w:rsidRPr="00411D97">
              <w:rPr>
                <w:sz w:val="24"/>
                <w:szCs w:val="24"/>
                <w:lang w:val="vi-VN"/>
              </w:rPr>
              <w:t>2. Luyện stên đồng trong lò điện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8255FA" w:rsidRDefault="009B45E5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012B5F" w:rsidRPr="0023034F" w:rsidTr="00BE165B">
        <w:trPr>
          <w:gridBefore w:val="1"/>
          <w:wBefore w:w="108" w:type="dxa"/>
          <w:trHeight w:val="550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CB2230" w:rsidRDefault="00012B5F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A953EF" w:rsidRDefault="00012B5F" w:rsidP="00C91A5B">
            <w:pPr>
              <w:spacing w:before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vi-VN"/>
              </w:rPr>
              <w:t>2.3.</w:t>
            </w:r>
            <w:r>
              <w:rPr>
                <w:sz w:val="24"/>
                <w:szCs w:val="24"/>
              </w:rPr>
              <w:t>3</w:t>
            </w:r>
            <w:r w:rsidRPr="00411D97">
              <w:rPr>
                <w:sz w:val="24"/>
                <w:szCs w:val="24"/>
                <w:lang w:val="vi-VN"/>
              </w:rPr>
              <w:t xml:space="preserve">. Luyện stên đồng </w:t>
            </w:r>
            <w:r>
              <w:rPr>
                <w:sz w:val="24"/>
                <w:szCs w:val="24"/>
              </w:rPr>
              <w:t>bằng bể lỏng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8255FA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12B5F" w:rsidRPr="009A0686" w:rsidRDefault="00012B5F" w:rsidP="009A2ADB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Tài liệu [4], </w:t>
            </w:r>
            <w:r>
              <w:rPr>
                <w:bCs/>
                <w:lang w:val="nl-NL"/>
              </w:rPr>
              <w:t>Chương 2</w:t>
            </w:r>
          </w:p>
        </w:tc>
      </w:tr>
      <w:tr w:rsidR="00012B5F" w:rsidRPr="0023034F" w:rsidTr="00680326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CB2230" w:rsidRDefault="00012B5F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1861CA" w:rsidRDefault="00012B5F" w:rsidP="00C91A5B">
            <w:pPr>
              <w:pStyle w:val="ListParagraph"/>
              <w:spacing w:before="40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  <w:lang w:val="nl-NL"/>
              </w:rPr>
              <w:t>2.4</w:t>
            </w:r>
            <w:r w:rsidRPr="001861CA">
              <w:rPr>
                <w:bCs/>
                <w:lang w:val="nl-NL"/>
              </w:rPr>
              <w:t xml:space="preserve">. </w:t>
            </w:r>
            <w:r w:rsidRPr="001861CA">
              <w:t>Thổi luyện stên đồng ra đồng thô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8255FA" w:rsidRDefault="00012B5F" w:rsidP="009A2AD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12B5F" w:rsidRPr="0023034F" w:rsidTr="00680326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CB2230" w:rsidRDefault="00012B5F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23034F" w:rsidRDefault="00012B5F" w:rsidP="005019AB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t xml:space="preserve">2.4.1. </w:t>
            </w:r>
            <w:r w:rsidRPr="000F2ACA">
              <w:rPr>
                <w:bCs/>
              </w:rPr>
              <w:t>Thiết bị lò thổi luyện Stên đồng ra đồng thô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8255FA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12B5F" w:rsidRPr="0023034F" w:rsidTr="00680326">
        <w:trPr>
          <w:gridBefore w:val="1"/>
          <w:wBefore w:w="108" w:type="dxa"/>
          <w:trHeight w:val="146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7813CB" w:rsidRDefault="00012B5F" w:rsidP="009A2AD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23034F" w:rsidRDefault="00012B5F" w:rsidP="005019AB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>
              <w:t xml:space="preserve">2.4.2. </w:t>
            </w:r>
            <w:r w:rsidRPr="000F2ACA">
              <w:rPr>
                <w:bCs/>
              </w:rPr>
              <w:t>Công nghệ thổi luyện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7F2336" w:rsidRDefault="009B45E5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C94DC0" w:rsidRDefault="00012B5F" w:rsidP="009A2ADB">
            <w:pPr>
              <w:pStyle w:val="ListParagraph"/>
              <w:ind w:left="0"/>
              <w:jc w:val="both"/>
              <w:rPr>
                <w:bCs/>
              </w:rPr>
            </w:pPr>
          </w:p>
        </w:tc>
      </w:tr>
      <w:tr w:rsidR="00012B5F" w:rsidRPr="0023034F" w:rsidTr="00B56304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7813CB" w:rsidRDefault="00012B5F" w:rsidP="009A2AD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B72F5C" w:rsidRDefault="00012B5F" w:rsidP="005019AB">
            <w:pPr>
              <w:pStyle w:val="ListParagraph"/>
              <w:spacing w:before="40" w:after="40"/>
              <w:ind w:left="0"/>
              <w:jc w:val="both"/>
            </w:pPr>
            <w:r>
              <w:t xml:space="preserve">2.4.3. </w:t>
            </w:r>
            <w:r w:rsidRPr="000F2ACA">
              <w:rPr>
                <w:bCs/>
              </w:rPr>
              <w:t>Sự trao đổi nhiệt trong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7F2336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2B5F" w:rsidRPr="0023034F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12B5F" w:rsidRPr="004B53CB" w:rsidTr="00680326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400AE2" w:rsidRDefault="00012B5F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Default="00012B5F" w:rsidP="005019AB">
            <w:pPr>
              <w:pStyle w:val="ListParagraph"/>
              <w:spacing w:before="40" w:after="40"/>
              <w:ind w:left="0"/>
              <w:jc w:val="both"/>
            </w:pPr>
            <w:r>
              <w:t xml:space="preserve">2.4.4. </w:t>
            </w:r>
            <w:r w:rsidRPr="000F2ACA">
              <w:rPr>
                <w:bCs/>
              </w:rPr>
              <w:t>Phương hướng phát triển thổi luyện Stên đồng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7F2336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2B5F" w:rsidRPr="004B53CB" w:rsidRDefault="00012B5F" w:rsidP="009A2ADB">
            <w:pPr>
              <w:pStyle w:val="ListParagraph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vi-VN"/>
              </w:rPr>
              <w:t>Tài liệu [</w:t>
            </w:r>
            <w:r w:rsidRPr="004B53CB">
              <w:rPr>
                <w:bCs/>
                <w:lang w:val="fr-FR"/>
              </w:rPr>
              <w:t>4</w:t>
            </w:r>
            <w:r>
              <w:rPr>
                <w:bCs/>
                <w:lang w:val="vi-VN"/>
              </w:rPr>
              <w:t>]</w:t>
            </w:r>
          </w:p>
          <w:p w:rsidR="00012B5F" w:rsidRPr="004B53CB" w:rsidRDefault="00012B5F" w:rsidP="009A2ADB">
            <w:pPr>
              <w:pStyle w:val="ListParagraph"/>
              <w:ind w:left="0"/>
              <w:jc w:val="both"/>
              <w:rPr>
                <w:bCs/>
                <w:lang w:val="fr-FR"/>
              </w:rPr>
            </w:pPr>
            <w:r w:rsidRPr="004B53CB">
              <w:rPr>
                <w:bCs/>
                <w:lang w:val="fr-FR"/>
              </w:rPr>
              <w:t>Tài liệu [5], trang 1-51;</w:t>
            </w:r>
          </w:p>
          <w:p w:rsidR="00012B5F" w:rsidRPr="004B53CB" w:rsidRDefault="00012B5F" w:rsidP="009A2ADB">
            <w:pPr>
              <w:jc w:val="center"/>
              <w:rPr>
                <w:bCs/>
                <w:sz w:val="24"/>
                <w:szCs w:val="24"/>
                <w:lang w:val="fr-FR"/>
              </w:rPr>
            </w:pPr>
            <w:r w:rsidRPr="004B53CB">
              <w:rPr>
                <w:bCs/>
                <w:lang w:val="fr-FR"/>
              </w:rPr>
              <w:t xml:space="preserve">Tham khảo tài liệu [6], </w:t>
            </w:r>
            <w:r w:rsidRPr="00785BD6">
              <w:rPr>
                <w:bCs/>
                <w:lang w:val="vi-VN"/>
              </w:rPr>
              <w:t>Trang</w:t>
            </w:r>
            <w:r w:rsidRPr="004B53CB">
              <w:rPr>
                <w:bCs/>
                <w:lang w:val="fr-FR"/>
              </w:rPr>
              <w:t xml:space="preserve"> 75 - 83</w:t>
            </w:r>
          </w:p>
        </w:tc>
      </w:tr>
      <w:tr w:rsidR="00012B5F" w:rsidRPr="0023034F" w:rsidTr="00012B5F">
        <w:trPr>
          <w:gridBefore w:val="1"/>
          <w:wBefore w:w="108" w:type="dxa"/>
          <w:trHeight w:val="435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487416" w:rsidRDefault="00012B5F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887307" w:rsidRDefault="00012B5F" w:rsidP="005019AB">
            <w:pPr>
              <w:pStyle w:val="ListParagraph"/>
              <w:spacing w:before="40" w:after="40"/>
              <w:ind w:left="0"/>
              <w:jc w:val="both"/>
            </w:pPr>
            <w:r>
              <w:t>2.5</w:t>
            </w:r>
            <w:r w:rsidRPr="00887307">
              <w:t>. Tinh luyện đồng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7F2336" w:rsidRDefault="009B45E5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2B5F" w:rsidRPr="0023034F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12B5F" w:rsidRPr="0023034F" w:rsidTr="00680326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7F6C3E" w:rsidRDefault="00012B5F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Default="00012B5F" w:rsidP="005019AB">
            <w:pPr>
              <w:pStyle w:val="ListParagraph"/>
              <w:spacing w:before="40" w:after="40"/>
              <w:ind w:left="0"/>
              <w:jc w:val="both"/>
            </w:pPr>
            <w:r>
              <w:t>2.5.1. Hỏa tinh luyện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7F2336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5F" w:rsidRPr="0023034F" w:rsidRDefault="00012B5F" w:rsidP="009A2ADB">
            <w:pPr>
              <w:rPr>
                <w:bCs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2B5F" w:rsidRPr="0023034F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12B5F" w:rsidRPr="00540E7E" w:rsidTr="00012B5F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8D0F44" w:rsidRDefault="00012B5F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785BD6" w:rsidRDefault="00012B5F" w:rsidP="005019AB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rPr>
                <w:bCs/>
              </w:rPr>
              <w:t>2.5.2</w:t>
            </w:r>
            <w:r w:rsidRPr="00785BD6">
              <w:rPr>
                <w:bCs/>
                <w:lang w:val="vi-VN"/>
              </w:rPr>
              <w:t xml:space="preserve">. </w:t>
            </w:r>
            <w:r w:rsidRPr="00785BD6">
              <w:rPr>
                <w:bCs/>
              </w:rPr>
              <w:t>Điện phân tinh luyện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B5F" w:rsidRPr="007F2336" w:rsidRDefault="00012B5F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540E7E" w:rsidRDefault="00012B5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540E7E" w:rsidRDefault="00012B5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2B5F" w:rsidRPr="00540E7E" w:rsidRDefault="00012B5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012B5F" w:rsidRPr="004B53CB" w:rsidTr="00012B5F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785BD6" w:rsidRDefault="00012B5F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8734D7" w:rsidRDefault="00012B5F" w:rsidP="005019AB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2B02F0">
              <w:rPr>
                <w:bCs/>
                <w:lang w:val="vi-VN"/>
              </w:rPr>
              <w:t>2.5.</w:t>
            </w:r>
            <w:r w:rsidRPr="00785BD6">
              <w:rPr>
                <w:bCs/>
                <w:lang w:val="vi-VN"/>
              </w:rPr>
              <w:t xml:space="preserve">3. </w:t>
            </w:r>
            <w:r w:rsidRPr="008734D7">
              <w:rPr>
                <w:bCs/>
                <w:lang w:val="vi-VN"/>
              </w:rPr>
              <w:t>Phương hướng phát triển tinh luyện đồng.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B5F" w:rsidRPr="00785BD6" w:rsidRDefault="00012B5F" w:rsidP="009A2ADB">
            <w:pPr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785BD6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012B5F" w:rsidRPr="00785BD6" w:rsidRDefault="00012B5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B5F" w:rsidRPr="00785BD6" w:rsidRDefault="00012B5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785BD6" w:rsidTr="00680326">
        <w:trPr>
          <w:gridBefore w:val="1"/>
          <w:wBefore w:w="108" w:type="dxa"/>
          <w:trHeight w:val="306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2D7EF0" w:rsidRDefault="00860084" w:rsidP="0086008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3945B6" w:rsidRDefault="00860084" w:rsidP="005019AB">
            <w:pPr>
              <w:pStyle w:val="ListParagraph"/>
              <w:spacing w:before="80" w:after="80"/>
              <w:ind w:left="0"/>
              <w:jc w:val="both"/>
              <w:rPr>
                <w:b/>
              </w:rPr>
            </w:pPr>
            <w:r>
              <w:rPr>
                <w:b/>
              </w:rPr>
              <w:t>Chương 4. Luyện kẽm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442159" w:rsidRDefault="009B45E5" w:rsidP="009A2ADB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85BD6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860084" w:rsidRPr="00785BD6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822B8C" w:rsidRDefault="00860084" w:rsidP="009526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Tài liệu [2], chương 1, trang 13-19;</w:t>
            </w:r>
          </w:p>
        </w:tc>
      </w:tr>
      <w:tr w:rsidR="00860084" w:rsidRPr="00785BD6" w:rsidTr="00680326">
        <w:trPr>
          <w:gridBefore w:val="1"/>
          <w:wBefore w:w="108" w:type="dxa"/>
          <w:trHeight w:val="39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785BD6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3945B6" w:rsidRDefault="00860084" w:rsidP="005019AB">
            <w:pPr>
              <w:pStyle w:val="ListParagraph"/>
              <w:spacing w:before="40" w:after="40"/>
              <w:ind w:left="0"/>
              <w:jc w:val="both"/>
            </w:pPr>
            <w:r w:rsidRPr="003945B6">
              <w:t>4.1. Nguyên liệu luyện kẽm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564FAF" w:rsidRDefault="00860084" w:rsidP="009A2ADB">
            <w:pPr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85BD6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785BD6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85BD6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4B53CB" w:rsidTr="00680326">
        <w:trPr>
          <w:gridBefore w:val="1"/>
          <w:wBefore w:w="108" w:type="dxa"/>
          <w:trHeight w:val="39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785BD6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7D544D" w:rsidRDefault="00860084" w:rsidP="005019AB">
            <w:pPr>
              <w:pStyle w:val="ListParagraph"/>
              <w:spacing w:before="40" w:after="40"/>
              <w:ind w:left="0"/>
              <w:jc w:val="both"/>
              <w:rPr>
                <w:lang w:val="vi-VN"/>
              </w:rPr>
            </w:pPr>
            <w:r w:rsidRPr="003945B6">
              <w:rPr>
                <w:lang w:val="vi-VN"/>
              </w:rPr>
              <w:t>4.2. Các phương pháp luyện kẽm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D544D" w:rsidRDefault="00860084" w:rsidP="009A2ADB">
            <w:pPr>
              <w:jc w:val="center"/>
              <w:rPr>
                <w:bCs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85BD6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785BD6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85BD6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2B02F0" w:rsidTr="00680326">
        <w:trPr>
          <w:gridBefore w:val="1"/>
          <w:wBefore w:w="108" w:type="dxa"/>
          <w:trHeight w:val="351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785BD6" w:rsidRDefault="00860084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Cs/>
              </w:rPr>
              <w:t>7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3945B6" w:rsidRDefault="00860084" w:rsidP="005019AB">
            <w:pPr>
              <w:pStyle w:val="ListParagraph"/>
              <w:spacing w:before="40" w:after="40"/>
              <w:ind w:left="0"/>
              <w:jc w:val="both"/>
            </w:pPr>
            <w:r>
              <w:t>4.3. Thiêu tinh quặng kẽm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EC0825" w:rsidRDefault="009B45E5" w:rsidP="009A2AD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B02F0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B02F0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2B02F0" w:rsidRDefault="00860084" w:rsidP="009A2ADB">
            <w:pPr>
              <w:jc w:val="center"/>
              <w:rPr>
                <w:bCs/>
                <w:lang w:val="vi-VN"/>
              </w:rPr>
            </w:pPr>
          </w:p>
        </w:tc>
      </w:tr>
      <w:tr w:rsidR="00860084" w:rsidRPr="004B53CB" w:rsidTr="00680326">
        <w:trPr>
          <w:gridBefore w:val="1"/>
          <w:wBefore w:w="108" w:type="dxa"/>
          <w:trHeight w:val="34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2D7EF0" w:rsidRDefault="00860084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0C696B" w:rsidRDefault="00860084" w:rsidP="005019AB">
            <w:pPr>
              <w:pStyle w:val="ListParagraph"/>
              <w:spacing w:before="40" w:after="40"/>
              <w:ind w:left="0"/>
              <w:jc w:val="both"/>
              <w:rPr>
                <w:lang w:val="vi-VN"/>
              </w:rPr>
            </w:pPr>
            <w:r w:rsidRPr="000C696B">
              <w:rPr>
                <w:lang w:val="vi-VN"/>
              </w:rPr>
              <w:t>4.3.1. Cơ sở lý thuyết quá trình thiêu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957FA5" w:rsidRDefault="00860084" w:rsidP="009A2AD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B02F0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B02F0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084" w:rsidRPr="004B53CB" w:rsidRDefault="00860084" w:rsidP="00994585">
            <w:pPr>
              <w:pStyle w:val="ListParagraph"/>
              <w:ind w:left="0"/>
              <w:jc w:val="center"/>
              <w:rPr>
                <w:bCs/>
                <w:lang w:val="fr-FR"/>
              </w:rPr>
            </w:pPr>
            <w:r>
              <w:rPr>
                <w:bCs/>
                <w:lang w:val="vi-VN"/>
              </w:rPr>
              <w:t>Tài liệu [</w:t>
            </w:r>
            <w:r w:rsidRPr="004B53CB">
              <w:rPr>
                <w:bCs/>
                <w:lang w:val="fr-FR"/>
              </w:rPr>
              <w:t>3</w:t>
            </w:r>
            <w:r w:rsidRPr="0072480D">
              <w:rPr>
                <w:bCs/>
                <w:lang w:val="vi-VN"/>
              </w:rPr>
              <w:t>]</w:t>
            </w:r>
            <w:r w:rsidRPr="004B53CB">
              <w:rPr>
                <w:bCs/>
                <w:lang w:val="fr-FR"/>
              </w:rPr>
              <w:t>, chương II, trang 20-97;</w:t>
            </w:r>
          </w:p>
        </w:tc>
      </w:tr>
      <w:tr w:rsidR="00860084" w:rsidRPr="008E00FC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2B02F0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0C696B" w:rsidRDefault="00860084" w:rsidP="005019AB">
            <w:pPr>
              <w:pStyle w:val="ListParagraph"/>
              <w:spacing w:before="40" w:after="80"/>
              <w:ind w:left="0"/>
              <w:jc w:val="both"/>
            </w:pPr>
            <w:r>
              <w:t>4.3.2. Thiêu tinh quặng kẽm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8E00FC" w:rsidRDefault="00860084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8E00FC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8E00FC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084" w:rsidRPr="008E00FC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4B53CB" w:rsidTr="00680326">
        <w:trPr>
          <w:gridBefore w:val="1"/>
          <w:wBefore w:w="108" w:type="dxa"/>
          <w:trHeight w:val="348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8E00FC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  <w:rPr>
                <w:lang w:val="vi-VN"/>
              </w:rPr>
            </w:pPr>
            <w:r w:rsidRPr="00175BF1">
              <w:rPr>
                <w:lang w:val="vi-VN"/>
              </w:rPr>
              <w:t>4.3.3. Các thiết bị thiêu và thiêu kết tinh quặng kẽm.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E7397F" w:rsidRDefault="00860084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E7397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E7397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084" w:rsidRPr="00E7397F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4B53CB" w:rsidTr="00860084">
        <w:trPr>
          <w:gridBefore w:val="1"/>
          <w:wBefore w:w="108" w:type="dxa"/>
          <w:trHeight w:val="464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990436" w:rsidRDefault="00860084" w:rsidP="009A2AD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  <w:p w:rsidR="00860084" w:rsidRPr="00ED1445" w:rsidRDefault="00860084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  <w:p w:rsidR="00860084" w:rsidRPr="0072480D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</w:pPr>
            <w:r w:rsidRPr="00175BF1">
              <w:t>4.4. Hỏa luyện kẽm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990436" w:rsidRDefault="009B45E5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084" w:rsidRPr="0023034F" w:rsidRDefault="00860084" w:rsidP="00952639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  <w:p w:rsidR="00860084" w:rsidRPr="007D544D" w:rsidRDefault="00860084" w:rsidP="009526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Tài liệu [</w:t>
            </w:r>
            <w:r w:rsidRPr="007D544D">
              <w:rPr>
                <w:bCs/>
                <w:lang w:val="vi-VN"/>
              </w:rPr>
              <w:t>3</w:t>
            </w:r>
            <w:r w:rsidRPr="0072480D">
              <w:rPr>
                <w:bCs/>
                <w:lang w:val="vi-VN"/>
              </w:rPr>
              <w:t>]</w:t>
            </w:r>
            <w:r w:rsidRPr="007D544D">
              <w:rPr>
                <w:bCs/>
                <w:lang w:val="vi-VN"/>
              </w:rPr>
              <w:t>, chương 3,</w:t>
            </w:r>
          </w:p>
          <w:p w:rsidR="00860084" w:rsidRPr="0023034F" w:rsidRDefault="00860084" w:rsidP="00994585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72480D">
              <w:rPr>
                <w:bCs/>
                <w:lang w:val="vi-VN"/>
              </w:rPr>
              <w:t>Trang</w:t>
            </w:r>
            <w:r w:rsidRPr="007D544D">
              <w:rPr>
                <w:bCs/>
                <w:lang w:val="vi-VN"/>
              </w:rPr>
              <w:t xml:space="preserve"> 98-175;</w:t>
            </w:r>
            <w:r>
              <w:rPr>
                <w:bCs/>
                <w:lang w:val="vi-VN"/>
              </w:rPr>
              <w:t xml:space="preserve"> Tài liệu [</w:t>
            </w:r>
            <w:r w:rsidRPr="007D544D">
              <w:rPr>
                <w:bCs/>
                <w:lang w:val="vi-VN"/>
              </w:rPr>
              <w:t>3</w:t>
            </w:r>
            <w:r w:rsidRPr="0072480D">
              <w:rPr>
                <w:bCs/>
                <w:lang w:val="vi-VN"/>
              </w:rPr>
              <w:t>]</w:t>
            </w:r>
            <w:r w:rsidRPr="007D544D">
              <w:rPr>
                <w:bCs/>
                <w:lang w:val="vi-VN"/>
              </w:rPr>
              <w:t>, chương 5,</w:t>
            </w:r>
          </w:p>
        </w:tc>
      </w:tr>
      <w:tr w:rsidR="00860084" w:rsidRPr="004B53CB" w:rsidTr="00860084">
        <w:trPr>
          <w:gridBefore w:val="1"/>
          <w:wBefore w:w="108" w:type="dxa"/>
          <w:trHeight w:val="335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7D544D" w:rsidRDefault="00860084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  <w:rPr>
                <w:lang w:val="vi-VN"/>
              </w:rPr>
            </w:pPr>
            <w:r w:rsidRPr="00175BF1">
              <w:rPr>
                <w:lang w:val="vi-VN"/>
              </w:rPr>
              <w:t>4.4.1. Cơ sở lý thuyết quá trình hỏa luyện kẽm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ED1445" w:rsidRDefault="00860084" w:rsidP="009A2ADB">
            <w:pPr>
              <w:jc w:val="center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ED1445" w:rsidTr="00680326">
        <w:trPr>
          <w:gridBefore w:val="1"/>
          <w:wBefore w:w="108" w:type="dxa"/>
          <w:trHeight w:val="49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4B53CB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</w:pPr>
            <w:r w:rsidRPr="00175BF1">
              <w:t>4.4.2. Ngưng tụ hơi kẽm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116004" w:rsidRDefault="00860084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084" w:rsidRPr="0023034F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60084" w:rsidRPr="00ED1445" w:rsidTr="00680326">
        <w:trPr>
          <w:gridBefore w:val="1"/>
          <w:wBefore w:w="108" w:type="dxa"/>
          <w:trHeight w:val="311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017E0B" w:rsidRDefault="00860084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</w:pPr>
            <w:r w:rsidRPr="00175BF1">
              <w:t>4.4.3. Luyện bột oxit kẽm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116004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084" w:rsidRPr="0023034F" w:rsidRDefault="00860084" w:rsidP="00952639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ED1445" w:rsidTr="00680326">
        <w:trPr>
          <w:gridBefore w:val="1"/>
          <w:wBefore w:w="108" w:type="dxa"/>
          <w:trHeight w:val="364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017E0B" w:rsidRDefault="00860084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  <w:p w:rsidR="00860084" w:rsidRPr="00ED1445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</w:pPr>
            <w:r w:rsidRPr="00175BF1">
              <w:rPr>
                <w:lang w:val="vi-VN"/>
              </w:rPr>
              <w:t xml:space="preserve">4.5. </w:t>
            </w:r>
            <w:r w:rsidRPr="00175BF1">
              <w:t>Thủy luyện kẽm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116004" w:rsidRDefault="009B45E5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4B53CB" w:rsidTr="00680326">
        <w:trPr>
          <w:gridBefore w:val="1"/>
          <w:wBefore w:w="108" w:type="dxa"/>
          <w:trHeight w:val="345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ED1445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  <w:rPr>
                <w:lang w:val="vi-VN"/>
              </w:rPr>
            </w:pPr>
            <w:r w:rsidRPr="00175BF1">
              <w:rPr>
                <w:lang w:val="vi-VN"/>
              </w:rPr>
              <w:t>4.5.1. Khái niệm chung về phương pháp thủy luyện kẽm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D544D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4B53CB" w:rsidTr="00680326">
        <w:trPr>
          <w:gridBefore w:val="1"/>
          <w:wBefore w:w="108" w:type="dxa"/>
          <w:trHeight w:val="345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ED1445" w:rsidRDefault="00860084" w:rsidP="009A2AD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  <w:rPr>
                <w:lang w:val="vi-VN"/>
              </w:rPr>
            </w:pPr>
            <w:r w:rsidRPr="00175BF1">
              <w:rPr>
                <w:lang w:val="vi-VN"/>
              </w:rPr>
              <w:t>4.5.2. Cơ sở lý thuyết hòa tách kẽm.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D544D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ED1445" w:rsidRDefault="00860084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</w:pPr>
            <w:r w:rsidRPr="00175BF1">
              <w:rPr>
                <w:lang w:val="vi-VN"/>
              </w:rPr>
              <w:t>4.5.3. Khử tạp chất trong dung dịch</w:t>
            </w:r>
            <w:r w:rsidRPr="00175BF1">
              <w:t xml:space="preserve"> sau hòa tách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044923" w:rsidRDefault="00860084" w:rsidP="009A2A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822B8C" w:rsidRDefault="00860084" w:rsidP="009526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Tài liệu [</w:t>
            </w:r>
            <w:r>
              <w:rPr>
                <w:bCs/>
              </w:rPr>
              <w:t>3</w:t>
            </w:r>
            <w:r w:rsidRPr="0072480D">
              <w:rPr>
                <w:bCs/>
                <w:lang w:val="vi-VN"/>
              </w:rPr>
              <w:t>]</w:t>
            </w:r>
            <w:r>
              <w:rPr>
                <w:bCs/>
              </w:rPr>
              <w:t>, chương 6,7</w:t>
            </w:r>
          </w:p>
          <w:p w:rsidR="00860084" w:rsidRPr="0023034F" w:rsidRDefault="00860084" w:rsidP="00952639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72480D">
              <w:rPr>
                <w:bCs/>
                <w:lang w:val="vi-VN"/>
              </w:rPr>
              <w:t>Trang</w:t>
            </w:r>
            <w:r>
              <w:rPr>
                <w:bCs/>
              </w:rPr>
              <w:t xml:space="preserve"> 190-258</w:t>
            </w:r>
          </w:p>
        </w:tc>
      </w:tr>
      <w:tr w:rsidR="00860084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Default="00860084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  <w:rPr>
                <w:lang w:val="vi-VN"/>
              </w:rPr>
            </w:pPr>
            <w:r w:rsidRPr="00175BF1">
              <w:t>4.5.4. Điện phân thu hồi kẽm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044923" w:rsidRDefault="009B45E5" w:rsidP="009A2AD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084" w:rsidRDefault="00860084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60084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Default="00860084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40" w:after="40"/>
              <w:ind w:left="0"/>
              <w:jc w:val="both"/>
            </w:pPr>
            <w:r w:rsidRPr="007D544D">
              <w:rPr>
                <w:b/>
                <w:lang w:val="vi-VN"/>
              </w:rPr>
              <w:t>Thảo luận và kiểm tra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Default="00860084" w:rsidP="009A2A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860084" w:rsidRDefault="00860084" w:rsidP="009A2AD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084" w:rsidRDefault="00860084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60084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ED1445" w:rsidRDefault="00860084" w:rsidP="005019AB">
            <w:pPr>
              <w:pStyle w:val="ListParagraph"/>
              <w:spacing w:before="8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pStyle w:val="ListParagraph"/>
              <w:spacing w:before="80" w:after="40"/>
              <w:ind w:left="0"/>
              <w:jc w:val="both"/>
              <w:rPr>
                <w:b/>
                <w:bCs/>
              </w:rPr>
            </w:pPr>
            <w:r w:rsidRPr="00175BF1">
              <w:rPr>
                <w:b/>
              </w:rPr>
              <w:t>Chương 4 Luyện nhôm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044923" w:rsidRDefault="009B45E5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60084" w:rsidRPr="004B53CB" w:rsidRDefault="00860084" w:rsidP="001D212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B53CB">
              <w:rPr>
                <w:bCs/>
                <w:lang w:val="vi-VN"/>
              </w:rPr>
              <w:t>Tài liệu [1], trang 5-36;</w:t>
            </w:r>
          </w:p>
          <w:p w:rsidR="00860084" w:rsidRPr="004B53CB" w:rsidRDefault="00860084" w:rsidP="001D212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B53CB">
              <w:rPr>
                <w:bCs/>
                <w:lang w:val="vi-VN"/>
              </w:rPr>
              <w:t>Tìm hiểu thêm [6] trang 1039 – 1068</w:t>
            </w:r>
          </w:p>
          <w:p w:rsidR="00860084" w:rsidRDefault="00860084" w:rsidP="001D212A">
            <w:pPr>
              <w:pStyle w:val="ListParagraph"/>
              <w:ind w:left="0"/>
              <w:rPr>
                <w:bCs/>
              </w:rPr>
            </w:pPr>
            <w:r w:rsidRPr="00515B48">
              <w:rPr>
                <w:bCs/>
              </w:rPr>
              <w:t>Tài liệu [1]</w:t>
            </w:r>
            <w:r>
              <w:rPr>
                <w:bCs/>
              </w:rPr>
              <w:t>, trang 37-92;</w:t>
            </w:r>
          </w:p>
          <w:p w:rsidR="00860084" w:rsidRPr="00822B8C" w:rsidRDefault="00860084" w:rsidP="001D212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60084" w:rsidRPr="004B53CB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ED1445" w:rsidRDefault="00860084" w:rsidP="005019AB">
            <w:pPr>
              <w:pStyle w:val="ListParagraph"/>
              <w:spacing w:before="8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spacing w:before="40" w:after="40"/>
              <w:jc w:val="both"/>
              <w:rPr>
                <w:sz w:val="24"/>
                <w:szCs w:val="24"/>
                <w:lang w:val="pt-BR"/>
              </w:rPr>
            </w:pPr>
            <w:r w:rsidRPr="007D544D">
              <w:rPr>
                <w:bCs/>
                <w:sz w:val="24"/>
                <w:lang w:val="vi-VN"/>
              </w:rPr>
              <w:t>4.1. Nhôm và nguyên liệu luyện nhôm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D544D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4B53CB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ED1445" w:rsidRDefault="00860084" w:rsidP="005019AB">
            <w:pPr>
              <w:pStyle w:val="ListParagraph"/>
              <w:spacing w:before="8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spacing w:before="40" w:after="40"/>
              <w:jc w:val="both"/>
              <w:rPr>
                <w:sz w:val="24"/>
                <w:szCs w:val="24"/>
                <w:lang w:val="pt-BR"/>
              </w:rPr>
            </w:pPr>
            <w:r w:rsidRPr="007D544D">
              <w:rPr>
                <w:bCs/>
                <w:sz w:val="24"/>
                <w:lang w:val="vi-VN"/>
              </w:rPr>
              <w:t xml:space="preserve">4.1.1. Tính chất và vài trò của nhôm 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7D544D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ED1445" w:rsidRDefault="00860084" w:rsidP="005019AB">
            <w:pPr>
              <w:pStyle w:val="ListParagraph"/>
              <w:spacing w:before="8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spacing w:before="40" w:after="40"/>
              <w:rPr>
                <w:bCs/>
                <w:sz w:val="24"/>
              </w:rPr>
            </w:pPr>
            <w:r w:rsidRPr="00175BF1">
              <w:t>4.1.2. Nguyên liệu luyện nhôm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044923" w:rsidRDefault="00860084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957FA5" w:rsidRDefault="00860084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  <w:p w:rsidR="00860084" w:rsidRPr="00957FA5" w:rsidRDefault="00860084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spacing w:before="40" w:after="40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4.2. Sản xuất nhôm bằng phương pháp Bayer</w:t>
            </w:r>
          </w:p>
          <w:p w:rsidR="00860084" w:rsidRPr="00175BF1" w:rsidRDefault="00860084" w:rsidP="005019AB">
            <w:pPr>
              <w:spacing w:before="40" w:after="40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4.2.1. Khái nhiệm về phương pháp Bayer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5A0CD3" w:rsidRDefault="009B45E5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23034F" w:rsidRDefault="00860084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860084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084" w:rsidRPr="00ED1445" w:rsidRDefault="00860084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175BF1" w:rsidRDefault="00860084" w:rsidP="005019AB">
            <w:pPr>
              <w:spacing w:before="40" w:after="40"/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4.2.2. Hòa tách Boxit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84" w:rsidRPr="005A0CD3" w:rsidRDefault="00860084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84" w:rsidRPr="0023034F" w:rsidRDefault="00860084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60084" w:rsidRPr="007D544D" w:rsidRDefault="00860084" w:rsidP="001D212A">
            <w:pPr>
              <w:pStyle w:val="ListParagraph"/>
              <w:ind w:left="0"/>
              <w:rPr>
                <w:bCs/>
                <w:lang w:val="vi-VN"/>
              </w:rPr>
            </w:pPr>
            <w:r w:rsidRPr="007D544D">
              <w:rPr>
                <w:bCs/>
                <w:lang w:val="vi-VN"/>
              </w:rPr>
              <w:t>Tài liệu [1], trang 37-92;</w:t>
            </w:r>
          </w:p>
          <w:p w:rsidR="00860084" w:rsidRPr="007D544D" w:rsidRDefault="00860084" w:rsidP="001D212A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7D544D">
              <w:rPr>
                <w:bCs/>
                <w:sz w:val="24"/>
                <w:szCs w:val="24"/>
                <w:lang w:val="vi-VN"/>
              </w:rPr>
              <w:t>- Tham khảo thêm ở tài liệu [6], Vol II-Tr1039</w:t>
            </w:r>
          </w:p>
          <w:p w:rsidR="00860084" w:rsidRDefault="00860084" w:rsidP="001D212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- Tài liệu [2],trang 124-169;</w:t>
            </w:r>
          </w:p>
          <w:p w:rsidR="00860084" w:rsidRPr="0023034F" w:rsidRDefault="00860084" w:rsidP="001D212A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9B45E5" w:rsidRPr="004A2076" w:rsidTr="00680326">
        <w:trPr>
          <w:gridBefore w:val="1"/>
          <w:wBefore w:w="108" w:type="dxa"/>
          <w:trHeight w:val="363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5E5" w:rsidRPr="009B45E5" w:rsidRDefault="009B45E5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7D544D" w:rsidRDefault="009B45E5" w:rsidP="009A2ADB">
            <w:pPr>
              <w:jc w:val="both"/>
              <w:rPr>
                <w:bCs/>
                <w:sz w:val="22"/>
                <w:lang w:val="vi-VN"/>
              </w:rPr>
            </w:pPr>
            <w:r w:rsidRPr="007D544D">
              <w:rPr>
                <w:bCs/>
                <w:sz w:val="22"/>
                <w:lang w:val="vi-VN"/>
              </w:rPr>
              <w:t>4.2.3. Phân ly và rửa bọt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5E5" w:rsidRPr="009B45E5" w:rsidRDefault="009B45E5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9B45E5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5E5" w:rsidRPr="00ED1445" w:rsidRDefault="009B45E5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175BF1" w:rsidRDefault="009B45E5" w:rsidP="009A2ADB">
            <w:pPr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4.2.4. Phân hóa dung dịch aliuminat natri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5E5" w:rsidRPr="005A0CD3" w:rsidRDefault="009B45E5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9B45E5" w:rsidRPr="004B53CB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5E5" w:rsidRPr="00ED1445" w:rsidRDefault="009B45E5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4B53CB" w:rsidRDefault="009B45E5" w:rsidP="009A2ADB">
            <w:pPr>
              <w:jc w:val="both"/>
              <w:rPr>
                <w:bCs/>
                <w:sz w:val="22"/>
                <w:lang w:val="vi-VN"/>
              </w:rPr>
            </w:pPr>
            <w:r w:rsidRPr="004B53CB">
              <w:rPr>
                <w:bCs/>
                <w:sz w:val="22"/>
                <w:lang w:val="vi-VN"/>
              </w:rPr>
              <w:t>4.2.5. Nung phân hủy hydroxit nhôm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5E5" w:rsidRPr="004B53CB" w:rsidRDefault="009B45E5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9B45E5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5E5" w:rsidRPr="00ED1445" w:rsidRDefault="009B45E5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175BF1" w:rsidRDefault="009B45E5" w:rsidP="00952639">
            <w:pPr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4.3. Điện phân nhôm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5E5" w:rsidRPr="005A0CD3" w:rsidRDefault="009B45E5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9B45E5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5E5" w:rsidRPr="00ED1445" w:rsidRDefault="009B45E5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175BF1" w:rsidRDefault="009B45E5" w:rsidP="00952639">
            <w:pPr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4.3.1. Cơ sở lý thuyết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5E5" w:rsidRPr="005A0CD3" w:rsidRDefault="009B45E5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9B45E5" w:rsidRPr="004B53CB" w:rsidTr="00680326">
        <w:trPr>
          <w:gridBefore w:val="1"/>
          <w:wBefore w:w="108" w:type="dxa"/>
          <w:trHeight w:val="619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5E5" w:rsidRPr="00017E0B" w:rsidRDefault="009B45E5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175BF1" w:rsidRDefault="009B45E5" w:rsidP="00952639">
            <w:pPr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4.3.2. Công nghệ điện phân nhôm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5E5" w:rsidRPr="00BA4CBB" w:rsidRDefault="009B45E5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5E5" w:rsidRPr="007D544D" w:rsidRDefault="009B45E5" w:rsidP="001D212A">
            <w:pPr>
              <w:pStyle w:val="ListParagraph"/>
              <w:ind w:left="0"/>
              <w:rPr>
                <w:bCs/>
                <w:lang w:val="vi-VN"/>
              </w:rPr>
            </w:pPr>
            <w:r w:rsidRPr="007D544D">
              <w:rPr>
                <w:bCs/>
                <w:lang w:val="vi-VN"/>
              </w:rPr>
              <w:t>- Tài liệu [2],trang 124-169;</w:t>
            </w:r>
          </w:p>
          <w:p w:rsidR="009B45E5" w:rsidRPr="0023034F" w:rsidRDefault="009B45E5" w:rsidP="001D212A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7D544D">
              <w:rPr>
                <w:bCs/>
                <w:lang w:val="vi-VN"/>
              </w:rPr>
              <w:t>- Tham khảo thêm ở tài liệu [6], Vol II-Tr1068[4]</w:t>
            </w:r>
          </w:p>
        </w:tc>
      </w:tr>
      <w:tr w:rsidR="009B45E5" w:rsidRPr="00ED1445" w:rsidTr="00680326">
        <w:trPr>
          <w:gridBefore w:val="1"/>
          <w:wBefore w:w="108" w:type="dxa"/>
          <w:trHeight w:val="569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5E5" w:rsidRPr="00ED1445" w:rsidRDefault="009B45E5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175BF1" w:rsidRDefault="009B45E5" w:rsidP="00952639">
            <w:pPr>
              <w:jc w:val="both"/>
              <w:rPr>
                <w:bCs/>
                <w:sz w:val="22"/>
              </w:rPr>
            </w:pPr>
            <w:r w:rsidRPr="00175BF1">
              <w:rPr>
                <w:bCs/>
                <w:sz w:val="22"/>
              </w:rPr>
              <w:t>4.3.3. Tinh luyện nhôm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5E5" w:rsidRPr="00BA4CBB" w:rsidRDefault="009B45E5" w:rsidP="009A2AD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5E5" w:rsidRPr="0023034F" w:rsidRDefault="009B45E5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F7067F" w:rsidRPr="00ED1445" w:rsidTr="00680326">
        <w:trPr>
          <w:gridBefore w:val="1"/>
          <w:wBefore w:w="108" w:type="dxa"/>
          <w:trHeight w:val="363"/>
        </w:trPr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67F" w:rsidRPr="009B45E5" w:rsidRDefault="009B45E5" w:rsidP="009A2ADB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7F" w:rsidRPr="007D544D" w:rsidRDefault="00F7067F" w:rsidP="009A2ADB">
            <w:pPr>
              <w:jc w:val="both"/>
              <w:rPr>
                <w:bCs/>
                <w:sz w:val="22"/>
                <w:highlight w:val="yellow"/>
                <w:lang w:val="vi-VN"/>
              </w:rPr>
            </w:pPr>
            <w:r w:rsidRPr="007D544D">
              <w:rPr>
                <w:b/>
                <w:lang w:val="vi-VN"/>
              </w:rPr>
              <w:t>Ôn tập và thảo luận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67F" w:rsidRPr="007D544D" w:rsidRDefault="00F7067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7F" w:rsidRPr="0023034F" w:rsidRDefault="00F7067F" w:rsidP="009A2ADB">
            <w:pPr>
              <w:rPr>
                <w:bCs/>
                <w:sz w:val="24"/>
                <w:szCs w:val="24"/>
                <w:lang w:val="vi-VN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7F" w:rsidRPr="0023034F" w:rsidRDefault="00F7067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67F" w:rsidRPr="0023034F" w:rsidRDefault="00F7067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F7067F" w:rsidRPr="00CF35B6" w:rsidTr="00680326">
        <w:trPr>
          <w:gridBefore w:val="1"/>
          <w:wBefore w:w="108" w:type="dxa"/>
          <w:trHeight w:val="363"/>
        </w:trPr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7F" w:rsidRPr="00814D8A" w:rsidRDefault="00F7067F" w:rsidP="009B45E5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7F" w:rsidRPr="00082699" w:rsidRDefault="00F7067F" w:rsidP="009A2ADB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67F" w:rsidRPr="00814D8A" w:rsidRDefault="00F7067F" w:rsidP="009A2AD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7F" w:rsidRPr="00CF35B6" w:rsidRDefault="00F7067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7F" w:rsidRPr="00CF35B6" w:rsidRDefault="00F7067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7F" w:rsidRPr="00822B8C" w:rsidRDefault="00F7067F" w:rsidP="009A2ADB">
            <w:pPr>
              <w:rPr>
                <w:bCs/>
                <w:sz w:val="24"/>
                <w:szCs w:val="24"/>
              </w:rPr>
            </w:pPr>
          </w:p>
        </w:tc>
      </w:tr>
      <w:tr w:rsidR="00F7067F" w:rsidRPr="00CF35B6" w:rsidTr="00680326">
        <w:trPr>
          <w:gridBefore w:val="1"/>
          <w:wBefore w:w="108" w:type="dxa"/>
          <w:trHeight w:val="363"/>
        </w:trPr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7F" w:rsidRPr="00ED1445" w:rsidRDefault="00F7067F" w:rsidP="009A2ADB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7F" w:rsidRPr="00CF35B6" w:rsidRDefault="00F7067F" w:rsidP="009A2ADB">
            <w:pPr>
              <w:pStyle w:val="ListParagraph"/>
              <w:ind w:left="0"/>
              <w:jc w:val="center"/>
              <w:rPr>
                <w:b/>
                <w:lang w:val="vi-VN"/>
              </w:rPr>
            </w:pPr>
            <w:r w:rsidRPr="00CF35B6">
              <w:rPr>
                <w:b/>
                <w:lang w:val="vi-VN"/>
              </w:rPr>
              <w:t>Tổng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67F" w:rsidRPr="00814D8A" w:rsidRDefault="00267659" w:rsidP="009A2AD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7F" w:rsidRPr="00267659" w:rsidRDefault="00267659" w:rsidP="009A2AD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7F" w:rsidRPr="00CF35B6" w:rsidRDefault="00F7067F" w:rsidP="009A2ADB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CF35B6">
              <w:rPr>
                <w:bCs/>
                <w:sz w:val="24"/>
                <w:szCs w:val="24"/>
                <w:lang w:val="vi-VN"/>
              </w:rPr>
              <w:t>0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7F" w:rsidRPr="0023034F" w:rsidRDefault="00F7067F" w:rsidP="009A2ADB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F7067F" w:rsidRPr="004B53CB" w:rsidTr="007D5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" w:type="dxa"/>
          <w:trHeight w:val="210"/>
        </w:trPr>
        <w:tc>
          <w:tcPr>
            <w:tcW w:w="4644" w:type="dxa"/>
            <w:gridSpan w:val="4"/>
          </w:tcPr>
          <w:p w:rsidR="00F7067F" w:rsidRPr="00CF35B6" w:rsidRDefault="00F7067F" w:rsidP="009A2ADB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  <w:tc>
          <w:tcPr>
            <w:tcW w:w="4644" w:type="dxa"/>
            <w:gridSpan w:val="5"/>
          </w:tcPr>
          <w:p w:rsidR="00F7067F" w:rsidRPr="007D544D" w:rsidRDefault="00E14BB9" w:rsidP="00E14BB9">
            <w:pPr>
              <w:spacing w:before="24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Hà nội, ngày </w:t>
            </w:r>
            <w:r w:rsidRPr="007D544D">
              <w:rPr>
                <w:sz w:val="24"/>
                <w:szCs w:val="24"/>
                <w:lang w:val="vi-VN"/>
              </w:rPr>
              <w:t xml:space="preserve">   </w:t>
            </w:r>
            <w:r w:rsidR="00F7067F">
              <w:rPr>
                <w:sz w:val="24"/>
                <w:szCs w:val="24"/>
                <w:lang w:val="vi-VN"/>
              </w:rPr>
              <w:t xml:space="preserve"> tháng 0</w:t>
            </w:r>
            <w:r w:rsidRPr="007D544D">
              <w:rPr>
                <w:sz w:val="24"/>
                <w:szCs w:val="24"/>
                <w:lang w:val="vi-VN"/>
              </w:rPr>
              <w:t>5</w:t>
            </w:r>
            <w:r w:rsidR="00F7067F" w:rsidRPr="00CF35B6">
              <w:rPr>
                <w:sz w:val="24"/>
                <w:szCs w:val="24"/>
                <w:lang w:val="vi-VN"/>
              </w:rPr>
              <w:t xml:space="preserve"> năm 201</w:t>
            </w:r>
            <w:r w:rsidRPr="007D544D">
              <w:rPr>
                <w:sz w:val="24"/>
                <w:szCs w:val="24"/>
                <w:lang w:val="vi-VN"/>
              </w:rPr>
              <w:t>8</w:t>
            </w:r>
          </w:p>
        </w:tc>
      </w:tr>
      <w:tr w:rsidR="007D544D" w:rsidRPr="004B53CB" w:rsidTr="007D5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" w:type="dxa"/>
          <w:trHeight w:val="210"/>
        </w:trPr>
        <w:tc>
          <w:tcPr>
            <w:tcW w:w="5238" w:type="dxa"/>
            <w:gridSpan w:val="5"/>
            <w:shd w:val="clear" w:color="auto" w:fill="auto"/>
          </w:tcPr>
          <w:p w:rsidR="007D544D" w:rsidRPr="007D544D" w:rsidRDefault="004B53CB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7D544D" w:rsidRPr="007D544D">
              <w:rPr>
                <w:b/>
                <w:sz w:val="24"/>
                <w:szCs w:val="24"/>
                <w:lang w:val="vi-VN"/>
              </w:rPr>
              <w:t>TRƯỞNG KHOA</w:t>
            </w:r>
          </w:p>
          <w:p w:rsidR="007D544D" w:rsidRPr="007D544D" w:rsidRDefault="007D544D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133985</wp:posOffset>
                  </wp:positionV>
                  <wp:extent cx="2667000" cy="695325"/>
                  <wp:effectExtent l="0" t="0" r="0" b="0"/>
                  <wp:wrapTight wrapText="bothSides">
                    <wp:wrapPolygon edited="0">
                      <wp:start x="6326" y="0"/>
                      <wp:lineTo x="3857" y="5326"/>
                      <wp:lineTo x="2623" y="8877"/>
                      <wp:lineTo x="0" y="20121"/>
                      <wp:lineTo x="0" y="21304"/>
                      <wp:lineTo x="463" y="21304"/>
                      <wp:lineTo x="7406" y="21304"/>
                      <wp:lineTo x="10646" y="20712"/>
                      <wp:lineTo x="10646" y="18937"/>
                      <wp:lineTo x="18823" y="9468"/>
                      <wp:lineTo x="21446" y="8285"/>
                      <wp:lineTo x="21446" y="5918"/>
                      <wp:lineTo x="6943" y="0"/>
                      <wp:lineTo x="6326" y="0"/>
                    </wp:wrapPolygon>
                  </wp:wrapTight>
                  <wp:docPr id="4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7D544D" w:rsidRPr="007D544D" w:rsidRDefault="007D544D" w:rsidP="00511E0A">
            <w:pPr>
              <w:jc w:val="both"/>
              <w:rPr>
                <w:b/>
                <w:color w:val="FF0000"/>
                <w:sz w:val="24"/>
                <w:szCs w:val="24"/>
                <w:lang w:val="vi-VN"/>
              </w:rPr>
            </w:pPr>
            <w:bookmarkStart w:id="0" w:name="_gjdgxs" w:colFirst="0" w:colLast="0"/>
            <w:bookmarkEnd w:id="0"/>
          </w:p>
          <w:p w:rsidR="007D544D" w:rsidRPr="007D544D" w:rsidRDefault="007D544D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  <w:p w:rsidR="007D544D" w:rsidRPr="007D544D" w:rsidRDefault="007D544D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</w:p>
          <w:p w:rsidR="007D544D" w:rsidRPr="007D544D" w:rsidRDefault="007D544D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</w:p>
          <w:p w:rsidR="007D544D" w:rsidRPr="007D544D" w:rsidRDefault="004B53CB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bookmarkStart w:id="1" w:name="_GoBack"/>
            <w:bookmarkEnd w:id="1"/>
            <w:r w:rsidR="007D544D" w:rsidRPr="007D544D">
              <w:rPr>
                <w:b/>
                <w:sz w:val="24"/>
                <w:szCs w:val="24"/>
                <w:lang w:val="vi-VN"/>
              </w:rPr>
              <w:t>PGS. TS Phạm Văn Hòa</w:t>
            </w:r>
          </w:p>
        </w:tc>
        <w:tc>
          <w:tcPr>
            <w:tcW w:w="4050" w:type="dxa"/>
            <w:gridSpan w:val="4"/>
            <w:shd w:val="clear" w:color="auto" w:fill="auto"/>
          </w:tcPr>
          <w:p w:rsidR="007D544D" w:rsidRPr="007D544D" w:rsidRDefault="004B53CB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4B53CB">
              <w:rPr>
                <w:b/>
                <w:sz w:val="24"/>
                <w:szCs w:val="24"/>
                <w:lang w:val="vi-VN"/>
              </w:rPr>
              <w:t xml:space="preserve">         </w:t>
            </w:r>
            <w:r w:rsidR="007D544D" w:rsidRPr="007D544D">
              <w:rPr>
                <w:b/>
                <w:sz w:val="24"/>
                <w:szCs w:val="24"/>
                <w:lang w:val="vi-VN"/>
              </w:rPr>
              <w:t>TRƯỞNG BỘ MÔN</w:t>
            </w:r>
          </w:p>
          <w:p w:rsidR="007D544D" w:rsidRPr="007D544D" w:rsidRDefault="007D544D" w:rsidP="00511E0A">
            <w:pPr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D544D" w:rsidRPr="007D544D" w:rsidRDefault="007D544D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</w:p>
          <w:p w:rsidR="007D544D" w:rsidRPr="007D544D" w:rsidRDefault="007D544D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</w:p>
          <w:p w:rsidR="007D544D" w:rsidRPr="007D544D" w:rsidRDefault="007D544D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</w:p>
          <w:p w:rsidR="007D544D" w:rsidRPr="007D544D" w:rsidRDefault="007D544D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</w:p>
          <w:p w:rsidR="007D544D" w:rsidRPr="007D544D" w:rsidRDefault="004B53CB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4B53CB">
              <w:rPr>
                <w:b/>
                <w:sz w:val="24"/>
                <w:szCs w:val="24"/>
                <w:lang w:val="vi-VN"/>
              </w:rPr>
              <w:t xml:space="preserve">  </w:t>
            </w:r>
            <w:r w:rsidR="007D544D" w:rsidRPr="007D544D">
              <w:rPr>
                <w:b/>
                <w:sz w:val="24"/>
                <w:szCs w:val="24"/>
                <w:lang w:val="vi-VN"/>
              </w:rPr>
              <w:t>PGS. TS Nhữ Thị Kim Dung</w:t>
            </w:r>
          </w:p>
          <w:p w:rsidR="007D544D" w:rsidRPr="007D544D" w:rsidRDefault="007D544D" w:rsidP="00511E0A">
            <w:pPr>
              <w:jc w:val="both"/>
              <w:rPr>
                <w:b/>
                <w:sz w:val="24"/>
                <w:szCs w:val="24"/>
                <w:lang w:val="vi-VN"/>
              </w:rPr>
            </w:pPr>
          </w:p>
          <w:p w:rsidR="007D544D" w:rsidRPr="007D544D" w:rsidRDefault="007D544D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</w:tr>
      <w:tr w:rsidR="00F7067F" w:rsidRPr="004B53CB" w:rsidTr="007D5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" w:type="dxa"/>
          <w:trHeight w:val="210"/>
        </w:trPr>
        <w:tc>
          <w:tcPr>
            <w:tcW w:w="4644" w:type="dxa"/>
            <w:gridSpan w:val="4"/>
          </w:tcPr>
          <w:p w:rsidR="00F7067F" w:rsidRPr="00CF35B6" w:rsidRDefault="00F7067F" w:rsidP="009A2ADB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  <w:tc>
          <w:tcPr>
            <w:tcW w:w="4644" w:type="dxa"/>
            <w:gridSpan w:val="5"/>
          </w:tcPr>
          <w:p w:rsidR="00F7067F" w:rsidRPr="00CF35B6" w:rsidRDefault="00F7067F" w:rsidP="009A2ADB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</w:tr>
    </w:tbl>
    <w:p w:rsidR="00283D4F" w:rsidRPr="00CF35B6" w:rsidRDefault="00283D4F" w:rsidP="0067245C">
      <w:pPr>
        <w:pStyle w:val="Normal1"/>
        <w:spacing w:before="240"/>
        <w:ind w:left="0" w:firstLine="0"/>
        <w:jc w:val="center"/>
        <w:rPr>
          <w:sz w:val="24"/>
          <w:lang w:val="vi-VN"/>
        </w:rPr>
      </w:pPr>
    </w:p>
    <w:sectPr w:rsidR="00283D4F" w:rsidRPr="00CF35B6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A85" w:rsidRDefault="00A84A85">
      <w:r>
        <w:separator/>
      </w:r>
    </w:p>
  </w:endnote>
  <w:endnote w:type="continuationSeparator" w:id="0">
    <w:p w:rsidR="00A84A85" w:rsidRDefault="00A8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823" w:rsidRDefault="000D082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0823" w:rsidRDefault="000D0823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823" w:rsidRDefault="000D082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53CB">
      <w:rPr>
        <w:rStyle w:val="PageNumber"/>
        <w:noProof/>
      </w:rPr>
      <w:t>5</w:t>
    </w:r>
    <w:r>
      <w:rPr>
        <w:rStyle w:val="PageNumber"/>
      </w:rPr>
      <w:fldChar w:fldCharType="end"/>
    </w:r>
  </w:p>
  <w:p w:rsidR="000D0823" w:rsidRDefault="000D0823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A85" w:rsidRDefault="00A84A85">
      <w:r>
        <w:separator/>
      </w:r>
    </w:p>
  </w:footnote>
  <w:footnote w:type="continuationSeparator" w:id="0">
    <w:p w:rsidR="00A84A85" w:rsidRDefault="00A84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0C42"/>
    <w:multiLevelType w:val="multilevel"/>
    <w:tmpl w:val="520E6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6"/>
      </w:rPr>
    </w:lvl>
  </w:abstractNum>
  <w:abstractNum w:abstractNumId="1">
    <w:nsid w:val="03C266CB"/>
    <w:multiLevelType w:val="multilevel"/>
    <w:tmpl w:val="AA9CB15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99B2F68"/>
    <w:multiLevelType w:val="multilevel"/>
    <w:tmpl w:val="CE88AF2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FB31F4"/>
    <w:multiLevelType w:val="multilevel"/>
    <w:tmpl w:val="27D222F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2A554703"/>
    <w:multiLevelType w:val="multilevel"/>
    <w:tmpl w:val="1630A14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>
    <w:nsid w:val="30061214"/>
    <w:multiLevelType w:val="multilevel"/>
    <w:tmpl w:val="FFDC6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D71C4E"/>
    <w:multiLevelType w:val="multilevel"/>
    <w:tmpl w:val="0F6C0D9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35255AC"/>
    <w:multiLevelType w:val="multilevel"/>
    <w:tmpl w:val="475023D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713"/>
        </w:tabs>
        <w:ind w:left="1713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073"/>
        </w:tabs>
        <w:ind w:left="2073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073"/>
        </w:tabs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433"/>
        </w:tabs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433"/>
        </w:tabs>
        <w:ind w:left="2433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93"/>
        </w:tabs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793"/>
        </w:tabs>
        <w:ind w:left="2793" w:hanging="1800"/>
      </w:pPr>
    </w:lvl>
  </w:abstractNum>
  <w:abstractNum w:abstractNumId="11">
    <w:nsid w:val="48D9661C"/>
    <w:multiLevelType w:val="hybridMultilevel"/>
    <w:tmpl w:val="974A88D8"/>
    <w:lvl w:ilvl="0" w:tplc="17020254">
      <w:start w:val="1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8504D3"/>
    <w:multiLevelType w:val="multilevel"/>
    <w:tmpl w:val="79E6E1BE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>
    <w:nsid w:val="532D26BE"/>
    <w:multiLevelType w:val="hybridMultilevel"/>
    <w:tmpl w:val="C0EA7A06"/>
    <w:lvl w:ilvl="0" w:tplc="16A29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">
    <w:nsid w:val="6CD03621"/>
    <w:multiLevelType w:val="multilevel"/>
    <w:tmpl w:val="9C64200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7"/>
  </w:num>
  <w:num w:numId="2">
    <w:abstractNumId w:val="4"/>
  </w:num>
  <w:num w:numId="3">
    <w:abstractNumId w:val="8"/>
  </w:num>
  <w:num w:numId="4">
    <w:abstractNumId w:val="15"/>
  </w:num>
  <w:num w:numId="5">
    <w:abstractNumId w:val="3"/>
  </w:num>
  <w:num w:numId="6">
    <w:abstractNumId w:val="14"/>
  </w:num>
  <w:num w:numId="7">
    <w:abstractNumId w:val="7"/>
  </w:num>
  <w:num w:numId="8">
    <w:abstractNumId w:val="9"/>
  </w:num>
  <w:num w:numId="9">
    <w:abstractNumId w:val="13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53A"/>
    <w:rsid w:val="00000056"/>
    <w:rsid w:val="000072AC"/>
    <w:rsid w:val="00007D3B"/>
    <w:rsid w:val="00010B3E"/>
    <w:rsid w:val="00012B5F"/>
    <w:rsid w:val="00017E0B"/>
    <w:rsid w:val="00020ECB"/>
    <w:rsid w:val="00023E50"/>
    <w:rsid w:val="00026105"/>
    <w:rsid w:val="00033863"/>
    <w:rsid w:val="0003583A"/>
    <w:rsid w:val="00042F37"/>
    <w:rsid w:val="00044923"/>
    <w:rsid w:val="0004495E"/>
    <w:rsid w:val="00053DAE"/>
    <w:rsid w:val="00055C59"/>
    <w:rsid w:val="00061141"/>
    <w:rsid w:val="00065D49"/>
    <w:rsid w:val="000667A7"/>
    <w:rsid w:val="000707B7"/>
    <w:rsid w:val="00082699"/>
    <w:rsid w:val="00085AFB"/>
    <w:rsid w:val="00085D7E"/>
    <w:rsid w:val="00087EBB"/>
    <w:rsid w:val="00091185"/>
    <w:rsid w:val="00095A1D"/>
    <w:rsid w:val="00096552"/>
    <w:rsid w:val="00096AF2"/>
    <w:rsid w:val="00096CE4"/>
    <w:rsid w:val="000A3C9D"/>
    <w:rsid w:val="000B1A62"/>
    <w:rsid w:val="000B22B4"/>
    <w:rsid w:val="000C5865"/>
    <w:rsid w:val="000C696B"/>
    <w:rsid w:val="000D075E"/>
    <w:rsid w:val="000D0823"/>
    <w:rsid w:val="000D231C"/>
    <w:rsid w:val="000D6DC7"/>
    <w:rsid w:val="000E03E3"/>
    <w:rsid w:val="000E58FF"/>
    <w:rsid w:val="000F1369"/>
    <w:rsid w:val="000F2ACA"/>
    <w:rsid w:val="000F46FF"/>
    <w:rsid w:val="000F5BA6"/>
    <w:rsid w:val="000F78FF"/>
    <w:rsid w:val="001124D4"/>
    <w:rsid w:val="00114EFB"/>
    <w:rsid w:val="00116004"/>
    <w:rsid w:val="00123B5B"/>
    <w:rsid w:val="00125C78"/>
    <w:rsid w:val="001265BC"/>
    <w:rsid w:val="00131C6F"/>
    <w:rsid w:val="00133FE3"/>
    <w:rsid w:val="001432B1"/>
    <w:rsid w:val="00145D50"/>
    <w:rsid w:val="001471E8"/>
    <w:rsid w:val="001535D4"/>
    <w:rsid w:val="00155BC4"/>
    <w:rsid w:val="0016306A"/>
    <w:rsid w:val="00164635"/>
    <w:rsid w:val="00174CEB"/>
    <w:rsid w:val="00175BF1"/>
    <w:rsid w:val="001851D3"/>
    <w:rsid w:val="001861CA"/>
    <w:rsid w:val="001915A3"/>
    <w:rsid w:val="00195643"/>
    <w:rsid w:val="00196BAC"/>
    <w:rsid w:val="001A5D06"/>
    <w:rsid w:val="001B20B6"/>
    <w:rsid w:val="001B7884"/>
    <w:rsid w:val="001C3F6A"/>
    <w:rsid w:val="001C4E75"/>
    <w:rsid w:val="001C6067"/>
    <w:rsid w:val="001D0623"/>
    <w:rsid w:val="001D212A"/>
    <w:rsid w:val="001D6402"/>
    <w:rsid w:val="001D6A4E"/>
    <w:rsid w:val="001E6C53"/>
    <w:rsid w:val="001E6DB7"/>
    <w:rsid w:val="001F20D4"/>
    <w:rsid w:val="001F26AF"/>
    <w:rsid w:val="001F2CFE"/>
    <w:rsid w:val="001F37B7"/>
    <w:rsid w:val="001F4D1F"/>
    <w:rsid w:val="00200F66"/>
    <w:rsid w:val="00206345"/>
    <w:rsid w:val="00210206"/>
    <w:rsid w:val="002148DE"/>
    <w:rsid w:val="00217E19"/>
    <w:rsid w:val="00225AF4"/>
    <w:rsid w:val="00227831"/>
    <w:rsid w:val="0023034F"/>
    <w:rsid w:val="00234F4C"/>
    <w:rsid w:val="002360EC"/>
    <w:rsid w:val="00244681"/>
    <w:rsid w:val="00255C98"/>
    <w:rsid w:val="00265BB2"/>
    <w:rsid w:val="00266CC4"/>
    <w:rsid w:val="00267659"/>
    <w:rsid w:val="00271F14"/>
    <w:rsid w:val="0028055D"/>
    <w:rsid w:val="00283D4F"/>
    <w:rsid w:val="002861D0"/>
    <w:rsid w:val="00287806"/>
    <w:rsid w:val="00290C2F"/>
    <w:rsid w:val="00295604"/>
    <w:rsid w:val="00296F71"/>
    <w:rsid w:val="002A4434"/>
    <w:rsid w:val="002A5970"/>
    <w:rsid w:val="002A7124"/>
    <w:rsid w:val="002A7D7D"/>
    <w:rsid w:val="002B02F0"/>
    <w:rsid w:val="002B0ED0"/>
    <w:rsid w:val="002B3774"/>
    <w:rsid w:val="002C2407"/>
    <w:rsid w:val="002D7EF0"/>
    <w:rsid w:val="002E5DEB"/>
    <w:rsid w:val="002E7737"/>
    <w:rsid w:val="002F550E"/>
    <w:rsid w:val="002F59CC"/>
    <w:rsid w:val="002F789A"/>
    <w:rsid w:val="00306C62"/>
    <w:rsid w:val="0031488D"/>
    <w:rsid w:val="00315A50"/>
    <w:rsid w:val="00323BAF"/>
    <w:rsid w:val="00326141"/>
    <w:rsid w:val="003265D6"/>
    <w:rsid w:val="003278D0"/>
    <w:rsid w:val="0034072E"/>
    <w:rsid w:val="003409C3"/>
    <w:rsid w:val="00343B18"/>
    <w:rsid w:val="00343DDC"/>
    <w:rsid w:val="00345639"/>
    <w:rsid w:val="003555B5"/>
    <w:rsid w:val="00363811"/>
    <w:rsid w:val="003668CF"/>
    <w:rsid w:val="00367502"/>
    <w:rsid w:val="0038246D"/>
    <w:rsid w:val="003850ED"/>
    <w:rsid w:val="003945B6"/>
    <w:rsid w:val="0039611A"/>
    <w:rsid w:val="003961B0"/>
    <w:rsid w:val="003A24C0"/>
    <w:rsid w:val="003B15BE"/>
    <w:rsid w:val="003B3A4B"/>
    <w:rsid w:val="003B7301"/>
    <w:rsid w:val="003B73BB"/>
    <w:rsid w:val="003C3B39"/>
    <w:rsid w:val="003E0101"/>
    <w:rsid w:val="003E1575"/>
    <w:rsid w:val="003F5350"/>
    <w:rsid w:val="003F5720"/>
    <w:rsid w:val="003F5908"/>
    <w:rsid w:val="003F6B1F"/>
    <w:rsid w:val="003F7694"/>
    <w:rsid w:val="00400AE2"/>
    <w:rsid w:val="00401A95"/>
    <w:rsid w:val="00402FFD"/>
    <w:rsid w:val="00403275"/>
    <w:rsid w:val="00405776"/>
    <w:rsid w:val="00411D97"/>
    <w:rsid w:val="00411FF0"/>
    <w:rsid w:val="00421638"/>
    <w:rsid w:val="004240DB"/>
    <w:rsid w:val="004246C8"/>
    <w:rsid w:val="0042577A"/>
    <w:rsid w:val="004377BB"/>
    <w:rsid w:val="004414FD"/>
    <w:rsid w:val="00442104"/>
    <w:rsid w:val="00442159"/>
    <w:rsid w:val="004437C7"/>
    <w:rsid w:val="00446172"/>
    <w:rsid w:val="00465730"/>
    <w:rsid w:val="00467C8E"/>
    <w:rsid w:val="0047459D"/>
    <w:rsid w:val="004746D3"/>
    <w:rsid w:val="0048413E"/>
    <w:rsid w:val="0048484D"/>
    <w:rsid w:val="00487416"/>
    <w:rsid w:val="004900EB"/>
    <w:rsid w:val="0049105F"/>
    <w:rsid w:val="00497C93"/>
    <w:rsid w:val="004A2076"/>
    <w:rsid w:val="004A21C9"/>
    <w:rsid w:val="004A46AF"/>
    <w:rsid w:val="004A599C"/>
    <w:rsid w:val="004B0FBC"/>
    <w:rsid w:val="004B2147"/>
    <w:rsid w:val="004B53CB"/>
    <w:rsid w:val="004B5502"/>
    <w:rsid w:val="004B5560"/>
    <w:rsid w:val="004C3EB5"/>
    <w:rsid w:val="004D085E"/>
    <w:rsid w:val="004E0A36"/>
    <w:rsid w:val="004E498A"/>
    <w:rsid w:val="004E79D9"/>
    <w:rsid w:val="004F013A"/>
    <w:rsid w:val="004F4A62"/>
    <w:rsid w:val="005019AB"/>
    <w:rsid w:val="00526281"/>
    <w:rsid w:val="00534B5D"/>
    <w:rsid w:val="00540E7E"/>
    <w:rsid w:val="00551492"/>
    <w:rsid w:val="00552ED5"/>
    <w:rsid w:val="00564FAF"/>
    <w:rsid w:val="0057435C"/>
    <w:rsid w:val="00575954"/>
    <w:rsid w:val="00591ABB"/>
    <w:rsid w:val="005A0CD3"/>
    <w:rsid w:val="005A2408"/>
    <w:rsid w:val="005A5CCB"/>
    <w:rsid w:val="005A6859"/>
    <w:rsid w:val="005C389E"/>
    <w:rsid w:val="005C3975"/>
    <w:rsid w:val="005C6866"/>
    <w:rsid w:val="005F3B1B"/>
    <w:rsid w:val="005F6E88"/>
    <w:rsid w:val="005F7179"/>
    <w:rsid w:val="00606AB5"/>
    <w:rsid w:val="0061018F"/>
    <w:rsid w:val="00612534"/>
    <w:rsid w:val="0062583C"/>
    <w:rsid w:val="0064038E"/>
    <w:rsid w:val="006406CA"/>
    <w:rsid w:val="006434B6"/>
    <w:rsid w:val="006447AD"/>
    <w:rsid w:val="00654888"/>
    <w:rsid w:val="006563D8"/>
    <w:rsid w:val="006610B5"/>
    <w:rsid w:val="00663A3E"/>
    <w:rsid w:val="00665547"/>
    <w:rsid w:val="00667685"/>
    <w:rsid w:val="006720A5"/>
    <w:rsid w:val="0067245C"/>
    <w:rsid w:val="00680326"/>
    <w:rsid w:val="00682D80"/>
    <w:rsid w:val="00687DF3"/>
    <w:rsid w:val="00691995"/>
    <w:rsid w:val="00691F16"/>
    <w:rsid w:val="00695501"/>
    <w:rsid w:val="006A02D0"/>
    <w:rsid w:val="006A0E70"/>
    <w:rsid w:val="006A5431"/>
    <w:rsid w:val="006B2B59"/>
    <w:rsid w:val="006B47AD"/>
    <w:rsid w:val="006D03CF"/>
    <w:rsid w:val="006D7067"/>
    <w:rsid w:val="006E474B"/>
    <w:rsid w:val="006E5A6C"/>
    <w:rsid w:val="006E5BAC"/>
    <w:rsid w:val="00702AA5"/>
    <w:rsid w:val="00711FB3"/>
    <w:rsid w:val="00717546"/>
    <w:rsid w:val="00717D37"/>
    <w:rsid w:val="00720EC8"/>
    <w:rsid w:val="00721EEF"/>
    <w:rsid w:val="00723055"/>
    <w:rsid w:val="007234AC"/>
    <w:rsid w:val="0072413C"/>
    <w:rsid w:val="0072480D"/>
    <w:rsid w:val="0072591B"/>
    <w:rsid w:val="007307BF"/>
    <w:rsid w:val="00733BDA"/>
    <w:rsid w:val="00737C8C"/>
    <w:rsid w:val="00744C77"/>
    <w:rsid w:val="00761BAF"/>
    <w:rsid w:val="00763802"/>
    <w:rsid w:val="00765F94"/>
    <w:rsid w:val="00767BDC"/>
    <w:rsid w:val="0077772C"/>
    <w:rsid w:val="0078025B"/>
    <w:rsid w:val="007813CB"/>
    <w:rsid w:val="00785BD6"/>
    <w:rsid w:val="00794823"/>
    <w:rsid w:val="007953BE"/>
    <w:rsid w:val="007957AE"/>
    <w:rsid w:val="007A4585"/>
    <w:rsid w:val="007A7F11"/>
    <w:rsid w:val="007B1760"/>
    <w:rsid w:val="007B7392"/>
    <w:rsid w:val="007B7A5A"/>
    <w:rsid w:val="007C0960"/>
    <w:rsid w:val="007C185A"/>
    <w:rsid w:val="007C7EDD"/>
    <w:rsid w:val="007D3875"/>
    <w:rsid w:val="007D544D"/>
    <w:rsid w:val="007D7257"/>
    <w:rsid w:val="007E35C9"/>
    <w:rsid w:val="007F2336"/>
    <w:rsid w:val="007F6C3E"/>
    <w:rsid w:val="007F7694"/>
    <w:rsid w:val="00810129"/>
    <w:rsid w:val="00810E37"/>
    <w:rsid w:val="0081224E"/>
    <w:rsid w:val="00814D8A"/>
    <w:rsid w:val="0081764C"/>
    <w:rsid w:val="00821336"/>
    <w:rsid w:val="00822B8C"/>
    <w:rsid w:val="008255FA"/>
    <w:rsid w:val="0082561B"/>
    <w:rsid w:val="008457A2"/>
    <w:rsid w:val="00851B97"/>
    <w:rsid w:val="008543C1"/>
    <w:rsid w:val="00860084"/>
    <w:rsid w:val="008705F1"/>
    <w:rsid w:val="008734D7"/>
    <w:rsid w:val="00875E93"/>
    <w:rsid w:val="0088153A"/>
    <w:rsid w:val="00882BFB"/>
    <w:rsid w:val="00887307"/>
    <w:rsid w:val="0089695B"/>
    <w:rsid w:val="008A07B0"/>
    <w:rsid w:val="008B0CEC"/>
    <w:rsid w:val="008B16A8"/>
    <w:rsid w:val="008B3202"/>
    <w:rsid w:val="008C041E"/>
    <w:rsid w:val="008C1294"/>
    <w:rsid w:val="008C1B34"/>
    <w:rsid w:val="008C4E59"/>
    <w:rsid w:val="008D09FC"/>
    <w:rsid w:val="008D0F44"/>
    <w:rsid w:val="008D4CAF"/>
    <w:rsid w:val="008E00FC"/>
    <w:rsid w:val="008E0138"/>
    <w:rsid w:val="008F5026"/>
    <w:rsid w:val="00900630"/>
    <w:rsid w:val="0090524F"/>
    <w:rsid w:val="0091264D"/>
    <w:rsid w:val="00912F87"/>
    <w:rsid w:val="00926600"/>
    <w:rsid w:val="00926615"/>
    <w:rsid w:val="00926E23"/>
    <w:rsid w:val="00930078"/>
    <w:rsid w:val="00933602"/>
    <w:rsid w:val="00933624"/>
    <w:rsid w:val="0093423C"/>
    <w:rsid w:val="0093541A"/>
    <w:rsid w:val="00946AFA"/>
    <w:rsid w:val="00952045"/>
    <w:rsid w:val="00952639"/>
    <w:rsid w:val="009540AF"/>
    <w:rsid w:val="00957FA5"/>
    <w:rsid w:val="00962CAF"/>
    <w:rsid w:val="009715FC"/>
    <w:rsid w:val="00986A4A"/>
    <w:rsid w:val="00990436"/>
    <w:rsid w:val="00994585"/>
    <w:rsid w:val="009A0686"/>
    <w:rsid w:val="009A19F7"/>
    <w:rsid w:val="009A2ADB"/>
    <w:rsid w:val="009A4FBD"/>
    <w:rsid w:val="009A6F9F"/>
    <w:rsid w:val="009B3269"/>
    <w:rsid w:val="009B45E5"/>
    <w:rsid w:val="009B4C82"/>
    <w:rsid w:val="009B5D51"/>
    <w:rsid w:val="009C37E7"/>
    <w:rsid w:val="009D205C"/>
    <w:rsid w:val="009D2A84"/>
    <w:rsid w:val="009E0BE8"/>
    <w:rsid w:val="009E1EA0"/>
    <w:rsid w:val="009E52A6"/>
    <w:rsid w:val="009E5FE0"/>
    <w:rsid w:val="00A01BDF"/>
    <w:rsid w:val="00A029FB"/>
    <w:rsid w:val="00A03C41"/>
    <w:rsid w:val="00A21644"/>
    <w:rsid w:val="00A21E6B"/>
    <w:rsid w:val="00A25025"/>
    <w:rsid w:val="00A25C90"/>
    <w:rsid w:val="00A35151"/>
    <w:rsid w:val="00A47B27"/>
    <w:rsid w:val="00A67BE9"/>
    <w:rsid w:val="00A734A0"/>
    <w:rsid w:val="00A84A85"/>
    <w:rsid w:val="00A85556"/>
    <w:rsid w:val="00A868BD"/>
    <w:rsid w:val="00A953EF"/>
    <w:rsid w:val="00AA0E67"/>
    <w:rsid w:val="00AA2DB6"/>
    <w:rsid w:val="00AA3988"/>
    <w:rsid w:val="00AA39BB"/>
    <w:rsid w:val="00AB12AE"/>
    <w:rsid w:val="00AC355C"/>
    <w:rsid w:val="00AC4554"/>
    <w:rsid w:val="00AC52B9"/>
    <w:rsid w:val="00AD2FEF"/>
    <w:rsid w:val="00AD4119"/>
    <w:rsid w:val="00AD5F5C"/>
    <w:rsid w:val="00AE3B25"/>
    <w:rsid w:val="00AE472E"/>
    <w:rsid w:val="00AF2F5C"/>
    <w:rsid w:val="00AF49C0"/>
    <w:rsid w:val="00B03B21"/>
    <w:rsid w:val="00B1177D"/>
    <w:rsid w:val="00B13BA7"/>
    <w:rsid w:val="00B23623"/>
    <w:rsid w:val="00B246B4"/>
    <w:rsid w:val="00B25A8C"/>
    <w:rsid w:val="00B26122"/>
    <w:rsid w:val="00B26385"/>
    <w:rsid w:val="00B30989"/>
    <w:rsid w:val="00B365A1"/>
    <w:rsid w:val="00B400C8"/>
    <w:rsid w:val="00B51514"/>
    <w:rsid w:val="00B52B8F"/>
    <w:rsid w:val="00B57BE0"/>
    <w:rsid w:val="00B60C95"/>
    <w:rsid w:val="00B63516"/>
    <w:rsid w:val="00B65AB4"/>
    <w:rsid w:val="00B7060E"/>
    <w:rsid w:val="00B71871"/>
    <w:rsid w:val="00B72F5C"/>
    <w:rsid w:val="00B7549B"/>
    <w:rsid w:val="00B77FA4"/>
    <w:rsid w:val="00B872A5"/>
    <w:rsid w:val="00B90939"/>
    <w:rsid w:val="00B93B61"/>
    <w:rsid w:val="00B94BE5"/>
    <w:rsid w:val="00B96712"/>
    <w:rsid w:val="00B97F9D"/>
    <w:rsid w:val="00BA09EA"/>
    <w:rsid w:val="00BA0F72"/>
    <w:rsid w:val="00BA23CD"/>
    <w:rsid w:val="00BA2A8D"/>
    <w:rsid w:val="00BA4CBB"/>
    <w:rsid w:val="00BA7C39"/>
    <w:rsid w:val="00BC2752"/>
    <w:rsid w:val="00BD0335"/>
    <w:rsid w:val="00BD2F1A"/>
    <w:rsid w:val="00BD408D"/>
    <w:rsid w:val="00BE074C"/>
    <w:rsid w:val="00BE12BD"/>
    <w:rsid w:val="00BF3F30"/>
    <w:rsid w:val="00C02961"/>
    <w:rsid w:val="00C2548B"/>
    <w:rsid w:val="00C25A09"/>
    <w:rsid w:val="00C40EEE"/>
    <w:rsid w:val="00C41392"/>
    <w:rsid w:val="00C5259D"/>
    <w:rsid w:val="00C53616"/>
    <w:rsid w:val="00C54134"/>
    <w:rsid w:val="00C6090E"/>
    <w:rsid w:val="00C6351B"/>
    <w:rsid w:val="00C7326B"/>
    <w:rsid w:val="00C80102"/>
    <w:rsid w:val="00C8287E"/>
    <w:rsid w:val="00C83557"/>
    <w:rsid w:val="00C907BB"/>
    <w:rsid w:val="00C91A5B"/>
    <w:rsid w:val="00C9222E"/>
    <w:rsid w:val="00C94DC0"/>
    <w:rsid w:val="00CA7149"/>
    <w:rsid w:val="00CA72BE"/>
    <w:rsid w:val="00CB0A27"/>
    <w:rsid w:val="00CB2230"/>
    <w:rsid w:val="00CC296D"/>
    <w:rsid w:val="00CC2A22"/>
    <w:rsid w:val="00CF0FBD"/>
    <w:rsid w:val="00CF35B6"/>
    <w:rsid w:val="00CF5C82"/>
    <w:rsid w:val="00D15239"/>
    <w:rsid w:val="00D171C9"/>
    <w:rsid w:val="00D20B8C"/>
    <w:rsid w:val="00D20F5F"/>
    <w:rsid w:val="00D26568"/>
    <w:rsid w:val="00D3099F"/>
    <w:rsid w:val="00D4381C"/>
    <w:rsid w:val="00D45C4B"/>
    <w:rsid w:val="00D46C15"/>
    <w:rsid w:val="00D519B0"/>
    <w:rsid w:val="00D573E4"/>
    <w:rsid w:val="00D61127"/>
    <w:rsid w:val="00D63879"/>
    <w:rsid w:val="00D63BB0"/>
    <w:rsid w:val="00D65854"/>
    <w:rsid w:val="00D7631D"/>
    <w:rsid w:val="00D93BB5"/>
    <w:rsid w:val="00D94665"/>
    <w:rsid w:val="00DA409D"/>
    <w:rsid w:val="00DC3527"/>
    <w:rsid w:val="00DE238E"/>
    <w:rsid w:val="00DF7FDF"/>
    <w:rsid w:val="00E00CF0"/>
    <w:rsid w:val="00E12E43"/>
    <w:rsid w:val="00E14BB9"/>
    <w:rsid w:val="00E153A1"/>
    <w:rsid w:val="00E2187C"/>
    <w:rsid w:val="00E25311"/>
    <w:rsid w:val="00E25CF8"/>
    <w:rsid w:val="00E373A2"/>
    <w:rsid w:val="00E43874"/>
    <w:rsid w:val="00E46710"/>
    <w:rsid w:val="00E51294"/>
    <w:rsid w:val="00E638E1"/>
    <w:rsid w:val="00E6594E"/>
    <w:rsid w:val="00E71F8F"/>
    <w:rsid w:val="00E7397F"/>
    <w:rsid w:val="00E86497"/>
    <w:rsid w:val="00E939E0"/>
    <w:rsid w:val="00E96B27"/>
    <w:rsid w:val="00EA448E"/>
    <w:rsid w:val="00EA472E"/>
    <w:rsid w:val="00EB143E"/>
    <w:rsid w:val="00EB27E9"/>
    <w:rsid w:val="00EC06C9"/>
    <w:rsid w:val="00EC0825"/>
    <w:rsid w:val="00EC299B"/>
    <w:rsid w:val="00ED0E5C"/>
    <w:rsid w:val="00ED1445"/>
    <w:rsid w:val="00ED2B92"/>
    <w:rsid w:val="00ED3EBF"/>
    <w:rsid w:val="00EE3756"/>
    <w:rsid w:val="00EE5B72"/>
    <w:rsid w:val="00EE5D69"/>
    <w:rsid w:val="00EF7009"/>
    <w:rsid w:val="00F01017"/>
    <w:rsid w:val="00F04BDD"/>
    <w:rsid w:val="00F0630C"/>
    <w:rsid w:val="00F0731C"/>
    <w:rsid w:val="00F12B6C"/>
    <w:rsid w:val="00F17B7A"/>
    <w:rsid w:val="00F21B57"/>
    <w:rsid w:val="00F26E9C"/>
    <w:rsid w:val="00F27EAE"/>
    <w:rsid w:val="00F4451D"/>
    <w:rsid w:val="00F539DF"/>
    <w:rsid w:val="00F64A81"/>
    <w:rsid w:val="00F64D61"/>
    <w:rsid w:val="00F7067F"/>
    <w:rsid w:val="00F73AC0"/>
    <w:rsid w:val="00F73F00"/>
    <w:rsid w:val="00F86571"/>
    <w:rsid w:val="00F9459A"/>
    <w:rsid w:val="00F96568"/>
    <w:rsid w:val="00FA3E44"/>
    <w:rsid w:val="00FA4B18"/>
    <w:rsid w:val="00FB5F7D"/>
    <w:rsid w:val="00FB745F"/>
    <w:rsid w:val="00FC2E9A"/>
    <w:rsid w:val="00FC3BD3"/>
    <w:rsid w:val="00FC5FCB"/>
    <w:rsid w:val="00FE215A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,"/>
  <w:listSeparator w:val=","/>
  <w15:docId w15:val="{B316235A-0993-4F46-A396-B13F3084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rsid w:val="0088153A"/>
    <w:pPr>
      <w:spacing w:after="120"/>
    </w:pPr>
    <w:rPr>
      <w:sz w:val="24"/>
      <w:szCs w:val="24"/>
    </w:rPr>
  </w:style>
  <w:style w:type="character" w:customStyle="1" w:styleId="BodyTextChar">
    <w:name w:val="Body Text Char"/>
    <w:link w:val="BodyText"/>
    <w:rsid w:val="0088153A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B1A62"/>
    <w:pPr>
      <w:spacing w:after="120" w:line="480" w:lineRule="auto"/>
      <w:ind w:left="360"/>
    </w:pPr>
    <w:rPr>
      <w:sz w:val="24"/>
      <w:szCs w:val="24"/>
    </w:rPr>
  </w:style>
  <w:style w:type="character" w:customStyle="1" w:styleId="BodyTextIndent2Char">
    <w:name w:val="Body Text Indent 2 Char"/>
    <w:link w:val="BodyTextIndent2"/>
    <w:rsid w:val="000B1A62"/>
    <w:rPr>
      <w:rFonts w:ascii="Times New Roman" w:eastAsia="Times New Roman" w:hAnsi="Times New Roman"/>
      <w:sz w:val="24"/>
      <w:szCs w:val="24"/>
    </w:rPr>
  </w:style>
  <w:style w:type="character" w:customStyle="1" w:styleId="CharChar5">
    <w:name w:val="Char Char5"/>
    <w:locked/>
    <w:rsid w:val="00BD0335"/>
    <w:rPr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&#244;ng%20vi&#7879;c%20kh&#225;c\m&#7903;%20ng&#224;nh\&#273;&#7873;%20c&#432;&#417;ng%20m&#244;n%20h&#7885;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59</TotalTime>
  <Pages>6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MyPC</cp:lastModifiedBy>
  <cp:revision>13</cp:revision>
  <cp:lastPrinted>2020-03-18T11:10:00Z</cp:lastPrinted>
  <dcterms:created xsi:type="dcterms:W3CDTF">2020-03-18T11:11:00Z</dcterms:created>
  <dcterms:modified xsi:type="dcterms:W3CDTF">2020-06-23T03:28:00Z</dcterms:modified>
</cp:coreProperties>
</file>