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034F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034F" w:rsidRDefault="00670D7D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23034F">
              <w:rPr>
                <w:bCs/>
                <w:color w:val="000000"/>
                <w:sz w:val="24"/>
              </w:rPr>
              <w:t>BỘ GI</w:t>
            </w:r>
            <w:r w:rsidR="00B65AB4" w:rsidRPr="0023034F">
              <w:rPr>
                <w:bCs/>
                <w:color w:val="000000"/>
                <w:sz w:val="24"/>
              </w:rPr>
              <w:t>Á</w:t>
            </w:r>
            <w:r w:rsidR="00744C77" w:rsidRPr="0023034F">
              <w:rPr>
                <w:bCs/>
                <w:color w:val="000000"/>
                <w:sz w:val="24"/>
              </w:rPr>
              <w:t>O DỤC VÀ ĐÀO TẠO</w:t>
            </w:r>
            <w:r w:rsidR="004A21C9" w:rsidRPr="0023034F">
              <w:rPr>
                <w:bCs/>
                <w:color w:val="000000"/>
                <w:sz w:val="24"/>
              </w:rPr>
              <w:t xml:space="preserve"> </w:t>
            </w:r>
            <w:r w:rsidR="00744C77" w:rsidRPr="0023034F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034F" w:rsidRDefault="00744C77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034F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23034F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:rsidR="00744C77" w:rsidRPr="0023034F" w:rsidRDefault="00670D7D" w:rsidP="00EA448E">
            <w:pPr>
              <w:pStyle w:val="Normal1"/>
              <w:spacing w:before="80" w:after="8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23034F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67245C" w:rsidRPr="0023034F" w:rsidRDefault="0067245C" w:rsidP="0067245C">
      <w:pPr>
        <w:spacing w:line="288" w:lineRule="auto"/>
        <w:jc w:val="center"/>
        <w:rPr>
          <w:sz w:val="24"/>
          <w:szCs w:val="24"/>
        </w:rPr>
      </w:pPr>
    </w:p>
    <w:p w:rsidR="0067245C" w:rsidRPr="0023034F" w:rsidRDefault="0067245C" w:rsidP="0067245C">
      <w:pPr>
        <w:spacing w:line="288" w:lineRule="auto"/>
        <w:jc w:val="center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ĐỀ CƯƠNG CHI TIẾT</w:t>
      </w:r>
      <w:r w:rsidR="00077F55">
        <w:rPr>
          <w:b/>
          <w:sz w:val="24"/>
          <w:szCs w:val="24"/>
        </w:rPr>
        <w:t xml:space="preserve"> </w:t>
      </w:r>
      <w:r w:rsidRPr="0023034F">
        <w:rPr>
          <w:b/>
          <w:sz w:val="24"/>
          <w:szCs w:val="24"/>
        </w:rPr>
        <w:t>HỌC PHẦN</w:t>
      </w:r>
    </w:p>
    <w:p w:rsidR="00717D37" w:rsidRPr="0023034F" w:rsidRDefault="00717D37" w:rsidP="00717D37">
      <w:pPr>
        <w:spacing w:line="312" w:lineRule="auto"/>
        <w:jc w:val="center"/>
        <w:rPr>
          <w:b/>
          <w:sz w:val="24"/>
          <w:szCs w:val="24"/>
        </w:rPr>
      </w:pPr>
    </w:p>
    <w:p w:rsidR="00110E00" w:rsidRPr="00110E00" w:rsidRDefault="0067245C" w:rsidP="00110E00">
      <w:pPr>
        <w:pStyle w:val="ListParagraph"/>
        <w:numPr>
          <w:ilvl w:val="2"/>
          <w:numId w:val="18"/>
        </w:numPr>
        <w:tabs>
          <w:tab w:val="num" w:pos="360"/>
        </w:tabs>
        <w:spacing w:line="288" w:lineRule="auto"/>
        <w:ind w:left="360"/>
        <w:contextualSpacing/>
        <w:jc w:val="both"/>
        <w:rPr>
          <w:szCs w:val="26"/>
        </w:rPr>
      </w:pPr>
      <w:r w:rsidRPr="0023034F">
        <w:rPr>
          <w:b/>
        </w:rPr>
        <w:t>Tên học Phần:</w:t>
      </w:r>
      <w:r w:rsidRPr="0023034F">
        <w:t xml:space="preserve"> </w:t>
      </w:r>
      <w:r w:rsidR="00717D37" w:rsidRPr="0023034F">
        <w:t xml:space="preserve">  </w:t>
      </w:r>
      <w:r w:rsidR="00110E00">
        <w:t xml:space="preserve">- </w:t>
      </w:r>
      <w:r w:rsidR="00110E00" w:rsidRPr="00110E00">
        <w:rPr>
          <w:szCs w:val="26"/>
        </w:rPr>
        <w:t>Tiếng Việt: Lò luyện kim</w:t>
      </w:r>
    </w:p>
    <w:p w:rsidR="00110E00" w:rsidRPr="00110E00" w:rsidRDefault="00110E00" w:rsidP="00110E00">
      <w:pPr>
        <w:spacing w:line="288" w:lineRule="auto"/>
        <w:jc w:val="both"/>
        <w:rPr>
          <w:sz w:val="24"/>
        </w:rPr>
      </w:pPr>
      <w:r w:rsidRPr="00110E00">
        <w:rPr>
          <w:sz w:val="24"/>
        </w:rPr>
        <w:t xml:space="preserve">                             </w:t>
      </w:r>
      <w:r>
        <w:rPr>
          <w:sz w:val="24"/>
        </w:rPr>
        <w:t xml:space="preserve">     - </w:t>
      </w:r>
      <w:r w:rsidRPr="00110E00">
        <w:rPr>
          <w:sz w:val="24"/>
        </w:rPr>
        <w:t xml:space="preserve">Tiếng Anh: </w:t>
      </w:r>
      <w:r w:rsidR="00615AFA">
        <w:rPr>
          <w:sz w:val="24"/>
        </w:rPr>
        <w:t xml:space="preserve">Metallurgical </w:t>
      </w:r>
      <w:r w:rsidRPr="00110E00">
        <w:rPr>
          <w:sz w:val="24"/>
        </w:rPr>
        <w:t>Furnace</w:t>
      </w:r>
    </w:p>
    <w:p w:rsidR="00BD0335" w:rsidRPr="007106BD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Mã số học phần: </w:t>
      </w:r>
      <w:r w:rsidR="007106BD" w:rsidRPr="007106BD">
        <w:rPr>
          <w:b/>
          <w:sz w:val="24"/>
          <w:szCs w:val="24"/>
        </w:rPr>
        <w:t>703041</w:t>
      </w:r>
      <w:r w:rsidR="007106BD">
        <w:rPr>
          <w:b/>
          <w:sz w:val="24"/>
          <w:szCs w:val="24"/>
        </w:rPr>
        <w:t>6</w:t>
      </w:r>
    </w:p>
    <w:p w:rsidR="00BD0335" w:rsidRPr="0023034F" w:rsidRDefault="00225048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Số tín chỉ học phần: 2</w:t>
      </w:r>
      <w:r w:rsidR="005A5520">
        <w:rPr>
          <w:b/>
          <w:bCs/>
          <w:color w:val="000000"/>
          <w:sz w:val="24"/>
          <w:szCs w:val="24"/>
        </w:rPr>
        <w:t>(2-0-4)</w:t>
      </w:r>
      <w:r w:rsidR="00BD0335" w:rsidRPr="0023034F">
        <w:rPr>
          <w:b/>
          <w:bCs/>
          <w:color w:val="000000"/>
          <w:sz w:val="24"/>
          <w:szCs w:val="24"/>
        </w:rPr>
        <w:t>,</w:t>
      </w:r>
      <w:r w:rsidR="00141B78">
        <w:rPr>
          <w:b/>
          <w:sz w:val="24"/>
          <w:szCs w:val="24"/>
        </w:rPr>
        <w:t xml:space="preserve"> học trong 8</w:t>
      </w:r>
      <w:r w:rsidR="00BD0335" w:rsidRPr="0023034F">
        <w:rPr>
          <w:b/>
          <w:sz w:val="24"/>
          <w:szCs w:val="24"/>
        </w:rPr>
        <w:t xml:space="preserve"> tuần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  <w:lang w:val="vi-VN"/>
        </w:rPr>
        <w:t xml:space="preserve">Số tiết học phần: </w:t>
      </w:r>
    </w:p>
    <w:p w:rsidR="00BD0335" w:rsidRPr="0023034F" w:rsidRDefault="00BD0335" w:rsidP="0072591B">
      <w:pPr>
        <w:pStyle w:val="BodyText2"/>
        <w:spacing w:after="0" w:line="312" w:lineRule="auto"/>
        <w:ind w:left="720" w:hanging="360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Lý thuyết:</w:t>
      </w:r>
      <w:r w:rsidR="00806763">
        <w:rPr>
          <w:sz w:val="24"/>
          <w:szCs w:val="24"/>
        </w:rPr>
        <w:t xml:space="preserve"> </w:t>
      </w:r>
      <w:r w:rsidR="00BA6CD4">
        <w:rPr>
          <w:sz w:val="24"/>
          <w:szCs w:val="24"/>
        </w:rPr>
        <w:t>30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 </w:t>
      </w:r>
      <w:r w:rsidR="009B4C82">
        <w:rPr>
          <w:sz w:val="24"/>
          <w:szCs w:val="24"/>
          <w:lang w:val="vi-VN"/>
        </w:rPr>
        <w:t>Bài tập:</w:t>
      </w:r>
      <w:r w:rsidR="009B4C82">
        <w:rPr>
          <w:sz w:val="24"/>
          <w:szCs w:val="24"/>
        </w:rPr>
        <w:t xml:space="preserve"> 0 tiết</w:t>
      </w:r>
      <w:r w:rsidRPr="0023034F">
        <w:rPr>
          <w:sz w:val="24"/>
          <w:szCs w:val="24"/>
          <w:lang w:val="vi-VN"/>
        </w:rPr>
        <w:t xml:space="preserve">; </w:t>
      </w:r>
      <w:r w:rsidRPr="0023034F">
        <w:rPr>
          <w:sz w:val="24"/>
          <w:szCs w:val="24"/>
        </w:rPr>
        <w:t xml:space="preserve">   </w:t>
      </w:r>
      <w:r w:rsidRPr="0023034F">
        <w:rPr>
          <w:sz w:val="24"/>
          <w:szCs w:val="24"/>
          <w:lang w:val="vi-VN"/>
        </w:rPr>
        <w:t>Thực hành:</w:t>
      </w:r>
      <w:r w:rsidR="00BA6CD4">
        <w:rPr>
          <w:sz w:val="24"/>
          <w:szCs w:val="24"/>
        </w:rPr>
        <w:t xml:space="preserve"> 0</w:t>
      </w:r>
      <w:r w:rsidR="009B4C82">
        <w:rPr>
          <w:sz w:val="24"/>
          <w:szCs w:val="24"/>
        </w:rPr>
        <w:t xml:space="preserve"> tiết</w:t>
      </w:r>
      <w:r w:rsidRPr="0023034F">
        <w:rPr>
          <w:sz w:val="24"/>
          <w:szCs w:val="24"/>
          <w:lang w:val="vi-VN"/>
        </w:rPr>
        <w:t xml:space="preserve"> </w:t>
      </w:r>
    </w:p>
    <w:p w:rsidR="00BD0335" w:rsidRPr="009B4C82" w:rsidRDefault="009B4C82" w:rsidP="0072591B">
      <w:pPr>
        <w:pStyle w:val="BodyText2"/>
        <w:spacing w:after="0" w:line="312" w:lineRule="auto"/>
        <w:ind w:left="720" w:hanging="360"/>
        <w:jc w:val="both"/>
        <w:rPr>
          <w:bCs/>
          <w:color w:val="000000"/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Thực tập: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  </w:t>
      </w:r>
      <w:r>
        <w:rPr>
          <w:sz w:val="24"/>
          <w:szCs w:val="24"/>
          <w:lang w:val="vi-VN"/>
        </w:rPr>
        <w:t>Đồ án:</w:t>
      </w:r>
      <w:r w:rsidRPr="009B4C82">
        <w:rPr>
          <w:sz w:val="24"/>
          <w:szCs w:val="24"/>
          <w:lang w:val="vi-VN"/>
        </w:rPr>
        <w:t xml:space="preserve"> 0 tiết</w:t>
      </w:r>
      <w:r>
        <w:rPr>
          <w:sz w:val="24"/>
          <w:szCs w:val="24"/>
          <w:lang w:val="vi-VN"/>
        </w:rPr>
        <w:t xml:space="preserve">;   </w:t>
      </w:r>
      <w:r w:rsidR="001B7884" w:rsidRPr="00D26568">
        <w:rPr>
          <w:sz w:val="24"/>
          <w:szCs w:val="24"/>
          <w:lang w:val="vi-VN"/>
        </w:rPr>
        <w:t xml:space="preserve">   </w:t>
      </w:r>
      <w:r>
        <w:rPr>
          <w:sz w:val="24"/>
          <w:szCs w:val="24"/>
          <w:lang w:val="vi-VN"/>
        </w:rPr>
        <w:t>Tự học:</w:t>
      </w:r>
      <w:r w:rsidR="00D64416">
        <w:rPr>
          <w:sz w:val="24"/>
          <w:szCs w:val="24"/>
          <w:lang w:val="vi-VN"/>
        </w:rPr>
        <w:t xml:space="preserve"> </w:t>
      </w:r>
      <w:r w:rsidR="00FF5121" w:rsidRPr="00730E9F">
        <w:rPr>
          <w:sz w:val="24"/>
          <w:szCs w:val="24"/>
          <w:lang w:val="vi-VN"/>
        </w:rPr>
        <w:t>60</w:t>
      </w:r>
      <w:r w:rsidRPr="009B4C82">
        <w:rPr>
          <w:sz w:val="24"/>
          <w:szCs w:val="24"/>
          <w:lang w:val="vi-VN"/>
        </w:rPr>
        <w:t xml:space="preserve"> tiết</w:t>
      </w:r>
    </w:p>
    <w:p w:rsidR="00BD0335" w:rsidRPr="00730E9F" w:rsidRDefault="00BD0335" w:rsidP="00615AFA">
      <w:pPr>
        <w:pStyle w:val="ListParagraph"/>
        <w:numPr>
          <w:ilvl w:val="2"/>
          <w:numId w:val="18"/>
        </w:numPr>
        <w:tabs>
          <w:tab w:val="num" w:pos="360"/>
        </w:tabs>
        <w:spacing w:line="288" w:lineRule="auto"/>
        <w:ind w:left="360"/>
        <w:contextualSpacing/>
        <w:jc w:val="both"/>
        <w:rPr>
          <w:b/>
          <w:bCs/>
          <w:color w:val="000000"/>
          <w:lang w:val="vi-VN"/>
        </w:rPr>
      </w:pPr>
      <w:r w:rsidRPr="00730E9F">
        <w:rPr>
          <w:b/>
          <w:bCs/>
          <w:color w:val="000000"/>
          <w:lang w:val="vi-VN"/>
        </w:rPr>
        <w:t xml:space="preserve">Đơn vị quản lý học phần: </w:t>
      </w:r>
      <w:r w:rsidRPr="00730E9F">
        <w:rPr>
          <w:bCs/>
          <w:color w:val="000000"/>
          <w:lang w:val="vi-VN"/>
        </w:rPr>
        <w:t>Bộ môn Tuyển khoáng</w:t>
      </w:r>
    </w:p>
    <w:p w:rsidR="00BD0335" w:rsidRPr="00730E9F" w:rsidRDefault="00BD0335" w:rsidP="00717D37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730E9F">
        <w:rPr>
          <w:b/>
          <w:sz w:val="24"/>
          <w:szCs w:val="24"/>
          <w:lang w:val="vi-VN"/>
        </w:rPr>
        <w:t>2.1. Giảng viên giảng dạy:</w:t>
      </w:r>
      <w:r w:rsidRPr="0023034F">
        <w:rPr>
          <w:b/>
          <w:sz w:val="24"/>
          <w:szCs w:val="24"/>
          <w:lang w:val="vi-VN"/>
        </w:rPr>
        <w:tab/>
      </w:r>
      <w:r w:rsidRPr="00730E9F">
        <w:rPr>
          <w:b/>
          <w:sz w:val="24"/>
          <w:szCs w:val="24"/>
          <w:lang w:val="vi-VN"/>
        </w:rPr>
        <w:t>Mã giảng viên</w:t>
      </w:r>
    </w:p>
    <w:p w:rsidR="00BD0335" w:rsidRPr="0023034F" w:rsidRDefault="00BD0335" w:rsidP="00717D3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1. ThS. Phùng Tiến Thuật</w:t>
      </w:r>
      <w:r w:rsidRPr="0023034F">
        <w:rPr>
          <w:sz w:val="24"/>
          <w:szCs w:val="24"/>
        </w:rPr>
        <w:tab/>
        <w:t>0304-13</w:t>
      </w:r>
    </w:p>
    <w:p w:rsidR="00BD0335" w:rsidRPr="0023034F" w:rsidRDefault="00BD0335" w:rsidP="00717D3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2. ThS. Trần Trung Tới</w:t>
      </w:r>
      <w:r w:rsidRPr="0023034F">
        <w:rPr>
          <w:sz w:val="24"/>
          <w:szCs w:val="24"/>
        </w:rPr>
        <w:tab/>
        <w:t>0304-09</w:t>
      </w:r>
    </w:p>
    <w:p w:rsidR="00BD0335" w:rsidRPr="0023034F" w:rsidRDefault="00BD0335" w:rsidP="00717D3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3034F">
        <w:rPr>
          <w:sz w:val="24"/>
          <w:szCs w:val="24"/>
        </w:rPr>
        <w:t>3. ThS. Trần Văn Được</w:t>
      </w:r>
      <w:r w:rsidRPr="0023034F">
        <w:rPr>
          <w:sz w:val="24"/>
          <w:szCs w:val="24"/>
        </w:rPr>
        <w:tab/>
        <w:t>0304-</w:t>
      </w:r>
      <w:r w:rsidRPr="006011F2">
        <w:rPr>
          <w:sz w:val="24"/>
          <w:szCs w:val="24"/>
        </w:rPr>
        <w:t>15</w:t>
      </w:r>
    </w:p>
    <w:p w:rsidR="00BD0335" w:rsidRPr="0023034F" w:rsidRDefault="00BD0335" w:rsidP="00717D37">
      <w:pPr>
        <w:pStyle w:val="BodyText2"/>
        <w:spacing w:after="0" w:line="312" w:lineRule="auto"/>
        <w:ind w:left="520" w:hanging="70"/>
        <w:jc w:val="both"/>
        <w:rPr>
          <w:b/>
          <w:sz w:val="24"/>
          <w:szCs w:val="24"/>
        </w:rPr>
      </w:pPr>
      <w:r w:rsidRPr="0023034F">
        <w:rPr>
          <w:b/>
          <w:sz w:val="24"/>
          <w:szCs w:val="24"/>
        </w:rPr>
        <w:t>2.2. Bộ môn:</w:t>
      </w:r>
      <w:r w:rsidRPr="0023034F">
        <w:rPr>
          <w:sz w:val="24"/>
          <w:szCs w:val="24"/>
        </w:rPr>
        <w:t>Tuyển khoáng</w:t>
      </w:r>
    </w:p>
    <w:p w:rsidR="00BD0335" w:rsidRPr="0023034F" w:rsidRDefault="00BD0335" w:rsidP="00717D37">
      <w:pPr>
        <w:pStyle w:val="BodyText2"/>
        <w:tabs>
          <w:tab w:val="num" w:pos="520"/>
        </w:tabs>
        <w:spacing w:after="0" w:line="312" w:lineRule="auto"/>
        <w:ind w:left="520" w:hanging="70"/>
        <w:jc w:val="both"/>
        <w:rPr>
          <w:sz w:val="24"/>
          <w:szCs w:val="24"/>
        </w:rPr>
      </w:pPr>
      <w:r w:rsidRPr="0023034F">
        <w:rPr>
          <w:b/>
          <w:sz w:val="24"/>
          <w:szCs w:val="24"/>
        </w:rPr>
        <w:t>2.3. Khoa: Mỏ</w:t>
      </w:r>
    </w:p>
    <w:p w:rsidR="00BD0335" w:rsidRPr="0023034F" w:rsidRDefault="00BD0335" w:rsidP="00615AFA">
      <w:pPr>
        <w:pStyle w:val="ListParagraph"/>
        <w:numPr>
          <w:ilvl w:val="2"/>
          <w:numId w:val="18"/>
        </w:numPr>
        <w:tabs>
          <w:tab w:val="num" w:pos="360"/>
        </w:tabs>
        <w:spacing w:line="288" w:lineRule="auto"/>
        <w:ind w:left="360"/>
        <w:contextualSpacing/>
        <w:jc w:val="both"/>
        <w:rPr>
          <w:b/>
          <w:bCs/>
          <w:color w:val="000000"/>
        </w:rPr>
      </w:pPr>
      <w:r w:rsidRPr="0023034F">
        <w:rPr>
          <w:b/>
          <w:bCs/>
          <w:color w:val="000000"/>
        </w:rPr>
        <w:t>Điều kiện học học phần (mã số học phần)</w:t>
      </w:r>
    </w:p>
    <w:p w:rsidR="00BD0335" w:rsidRPr="0023034F" w:rsidRDefault="00BD0335" w:rsidP="00615AFA">
      <w:pPr>
        <w:pStyle w:val="BodyText2"/>
        <w:spacing w:after="0" w:line="312" w:lineRule="auto"/>
        <w:ind w:left="750"/>
        <w:jc w:val="both"/>
        <w:rPr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>Môn học tiên quyết:</w:t>
      </w:r>
      <w:r w:rsidR="005C6866" w:rsidRPr="0023034F">
        <w:rPr>
          <w:bCs/>
          <w:color w:val="000000"/>
          <w:sz w:val="24"/>
          <w:szCs w:val="24"/>
        </w:rPr>
        <w:t xml:space="preserve"> </w:t>
      </w:r>
      <w:r w:rsidR="00AC24E2">
        <w:rPr>
          <w:bCs/>
          <w:color w:val="000000"/>
          <w:sz w:val="24"/>
          <w:szCs w:val="24"/>
        </w:rPr>
        <w:t>H</w:t>
      </w:r>
      <w:r w:rsidR="005C6866" w:rsidRPr="0023034F">
        <w:rPr>
          <w:bCs/>
          <w:color w:val="000000"/>
          <w:sz w:val="24"/>
          <w:szCs w:val="24"/>
        </w:rPr>
        <w:t>oả luyện</w:t>
      </w:r>
      <w:r w:rsidR="00EA5380">
        <w:rPr>
          <w:bCs/>
          <w:color w:val="000000"/>
          <w:sz w:val="24"/>
          <w:szCs w:val="24"/>
        </w:rPr>
        <w:t xml:space="preserve"> (4030459)</w:t>
      </w:r>
    </w:p>
    <w:p w:rsidR="00BD0335" w:rsidRPr="0023034F" w:rsidRDefault="00BD0335" w:rsidP="00615AFA">
      <w:pPr>
        <w:pStyle w:val="BodyText2"/>
        <w:spacing w:after="0" w:line="312" w:lineRule="auto"/>
        <w:ind w:left="750"/>
        <w:jc w:val="both"/>
        <w:rPr>
          <w:b/>
          <w:bCs/>
          <w:color w:val="000000"/>
          <w:sz w:val="24"/>
          <w:szCs w:val="24"/>
        </w:rPr>
      </w:pPr>
      <w:r w:rsidRPr="0023034F">
        <w:rPr>
          <w:b/>
          <w:bCs/>
          <w:color w:val="000000"/>
          <w:sz w:val="24"/>
          <w:szCs w:val="24"/>
        </w:rPr>
        <w:t xml:space="preserve">Môn học học trước: </w:t>
      </w:r>
      <w:r w:rsidRPr="0023034F">
        <w:rPr>
          <w:bCs/>
          <w:color w:val="000000"/>
          <w:sz w:val="24"/>
          <w:szCs w:val="24"/>
        </w:rPr>
        <w:t>NĐH và ĐH các phản ứng luyện kim (4030436)</w:t>
      </w:r>
    </w:p>
    <w:p w:rsidR="00A47B27" w:rsidRPr="0023034F" w:rsidRDefault="00A47B27" w:rsidP="00615AFA">
      <w:pPr>
        <w:pStyle w:val="ListParagraph"/>
        <w:numPr>
          <w:ilvl w:val="2"/>
          <w:numId w:val="18"/>
        </w:numPr>
        <w:tabs>
          <w:tab w:val="num" w:pos="360"/>
        </w:tabs>
        <w:spacing w:line="288" w:lineRule="auto"/>
        <w:ind w:left="360"/>
        <w:contextualSpacing/>
        <w:jc w:val="both"/>
        <w:rPr>
          <w:lang w:val="vi-VN"/>
        </w:rPr>
      </w:pPr>
      <w:r w:rsidRPr="0023034F">
        <w:rPr>
          <w:b/>
          <w:bCs/>
          <w:color w:val="000000"/>
        </w:rPr>
        <w:t>Mục</w:t>
      </w:r>
      <w:r w:rsidRPr="0023034F">
        <w:rPr>
          <w:b/>
          <w:color w:val="000000"/>
        </w:rPr>
        <w:t xml:space="preserve"> tiêu của học phần: </w:t>
      </w:r>
      <w:r w:rsidR="00DC0D75">
        <w:t>Giúp sinh viên có kiến thức t</w:t>
      </w:r>
      <w:r w:rsidR="007E42A1">
        <w:t xml:space="preserve">ổng quát và chuyên sâu về </w:t>
      </w:r>
      <w:r w:rsidR="008A44E0">
        <w:t xml:space="preserve">cấu tạo và cung cấp nhiệt cho </w:t>
      </w:r>
      <w:r w:rsidR="007E42A1">
        <w:t>các loại lò luyện kim chuyên dụng</w:t>
      </w:r>
      <w:r w:rsidR="008A44E0">
        <w:t>. Từ đó sinh viên</w:t>
      </w:r>
      <w:r w:rsidR="007E42A1">
        <w:t xml:space="preserve"> có thể tính toán và thiết kế </w:t>
      </w:r>
      <w:r w:rsidR="00DC0D75">
        <w:t xml:space="preserve">lò luyện kim </w:t>
      </w:r>
      <w:r w:rsidR="008A44E0">
        <w:t>khi cần thiết.</w:t>
      </w:r>
    </w:p>
    <w:p w:rsidR="00A47B27" w:rsidRPr="0023034F" w:rsidRDefault="00A47B27" w:rsidP="00615AFA">
      <w:pPr>
        <w:numPr>
          <w:ilvl w:val="1"/>
          <w:numId w:val="39"/>
        </w:numPr>
        <w:tabs>
          <w:tab w:val="left" w:pos="993"/>
        </w:tabs>
        <w:spacing w:line="312" w:lineRule="auto"/>
        <w:rPr>
          <w:b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Kiến thức</w:t>
      </w:r>
      <w:r w:rsidR="009D2A84" w:rsidRPr="0023034F">
        <w:rPr>
          <w:b/>
          <w:sz w:val="24"/>
          <w:szCs w:val="24"/>
          <w:lang w:val="vi-VN"/>
        </w:rPr>
        <w:t xml:space="preserve">: </w:t>
      </w:r>
      <w:r w:rsidRPr="0023034F">
        <w:rPr>
          <w:sz w:val="24"/>
          <w:szCs w:val="24"/>
          <w:lang w:val="vi-VN"/>
        </w:rPr>
        <w:t>sinh viên tích lũy được sau khi hoàn thành học phần</w:t>
      </w:r>
    </w:p>
    <w:p w:rsidR="00323BAF" w:rsidRPr="0023034F" w:rsidRDefault="00A122E4" w:rsidP="00D45C4B">
      <w:pPr>
        <w:numPr>
          <w:ilvl w:val="2"/>
          <w:numId w:val="16"/>
        </w:numPr>
        <w:spacing w:line="288" w:lineRule="auto"/>
        <w:jc w:val="both"/>
        <w:rPr>
          <w:sz w:val="24"/>
          <w:szCs w:val="24"/>
          <w:lang w:val="vi-VN"/>
        </w:rPr>
      </w:pPr>
      <w:r w:rsidRPr="00A122E4">
        <w:rPr>
          <w:sz w:val="24"/>
          <w:szCs w:val="24"/>
          <w:lang w:val="vi-VN"/>
        </w:rPr>
        <w:t>Biết</w:t>
      </w:r>
      <w:r w:rsidR="00343DDC" w:rsidRPr="0023034F">
        <w:rPr>
          <w:sz w:val="24"/>
          <w:szCs w:val="24"/>
          <w:lang w:val="vi-VN"/>
        </w:rPr>
        <w:t xml:space="preserve"> k</w:t>
      </w:r>
      <w:r w:rsidR="00323BAF" w:rsidRPr="0023034F">
        <w:rPr>
          <w:sz w:val="24"/>
          <w:szCs w:val="24"/>
          <w:lang w:val="vi-VN"/>
        </w:rPr>
        <w:t xml:space="preserve">hái niệm </w:t>
      </w:r>
      <w:r w:rsidRPr="00A122E4">
        <w:rPr>
          <w:sz w:val="24"/>
          <w:szCs w:val="24"/>
          <w:lang w:val="vi-VN"/>
        </w:rPr>
        <w:t>và các đặc trưng cơ bản của lò luyện kim</w:t>
      </w:r>
    </w:p>
    <w:p w:rsidR="006E474B" w:rsidRPr="0023034F" w:rsidRDefault="00343DDC" w:rsidP="00D45C4B">
      <w:pPr>
        <w:numPr>
          <w:ilvl w:val="2"/>
          <w:numId w:val="16"/>
        </w:numPr>
        <w:spacing w:line="288" w:lineRule="auto"/>
        <w:jc w:val="both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 xml:space="preserve">Hiểu </w:t>
      </w:r>
      <w:r w:rsidR="00A122E4" w:rsidRPr="00A122E4">
        <w:rPr>
          <w:sz w:val="24"/>
          <w:szCs w:val="24"/>
          <w:lang w:val="vi-VN"/>
        </w:rPr>
        <w:t>cấu tạo và công tác nhiệt của lò luyện</w:t>
      </w:r>
    </w:p>
    <w:p w:rsidR="00323BAF" w:rsidRPr="0023034F" w:rsidRDefault="00F21B57" w:rsidP="00323BAF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Hiểu biết</w:t>
      </w:r>
      <w:r w:rsidR="00717546" w:rsidRPr="0023034F">
        <w:rPr>
          <w:sz w:val="24"/>
          <w:szCs w:val="24"/>
          <w:lang w:val="vi-VN"/>
        </w:rPr>
        <w:t xml:space="preserve"> sâu</w:t>
      </w:r>
      <w:r w:rsidRPr="0023034F">
        <w:rPr>
          <w:sz w:val="24"/>
          <w:szCs w:val="24"/>
          <w:lang w:val="vi-VN"/>
        </w:rPr>
        <w:t xml:space="preserve"> </w:t>
      </w:r>
      <w:r w:rsidR="00A122E4" w:rsidRPr="00A122E4">
        <w:rPr>
          <w:sz w:val="24"/>
          <w:szCs w:val="24"/>
          <w:lang w:val="vi-VN"/>
        </w:rPr>
        <w:t xml:space="preserve">về nhiên liệu và tính toán </w:t>
      </w:r>
      <w:r w:rsidR="00F311FC" w:rsidRPr="00F311FC">
        <w:rPr>
          <w:sz w:val="24"/>
          <w:szCs w:val="24"/>
          <w:lang w:val="vi-VN"/>
        </w:rPr>
        <w:t>sự cháy của nhiên liệu</w:t>
      </w:r>
    </w:p>
    <w:p w:rsidR="002148DE" w:rsidRPr="0023034F" w:rsidRDefault="00C6090E" w:rsidP="00323BAF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23034F">
        <w:rPr>
          <w:sz w:val="24"/>
          <w:szCs w:val="24"/>
          <w:lang w:val="vi-VN"/>
        </w:rPr>
        <w:t>Hiểu biết về</w:t>
      </w:r>
      <w:r w:rsidR="002148DE" w:rsidRPr="0023034F">
        <w:rPr>
          <w:sz w:val="24"/>
          <w:szCs w:val="24"/>
          <w:lang w:val="vi-VN"/>
        </w:rPr>
        <w:t xml:space="preserve"> </w:t>
      </w:r>
      <w:r w:rsidR="00F311FC" w:rsidRPr="00F311FC">
        <w:rPr>
          <w:sz w:val="24"/>
          <w:szCs w:val="24"/>
          <w:lang w:val="vi-VN"/>
        </w:rPr>
        <w:t>thiết bị và tính toán thiết bị đốt nhiên liệu</w:t>
      </w:r>
    </w:p>
    <w:p w:rsidR="006B47AD" w:rsidRPr="0023034F" w:rsidRDefault="00856B68" w:rsidP="006B47AD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Hiểu</w:t>
      </w:r>
      <w:r w:rsidR="006B47AD" w:rsidRPr="0023034F">
        <w:rPr>
          <w:sz w:val="24"/>
          <w:szCs w:val="24"/>
          <w:lang w:val="vi-VN"/>
        </w:rPr>
        <w:t xml:space="preserve"> về </w:t>
      </w:r>
      <w:r w:rsidR="00F311FC" w:rsidRPr="00F311FC">
        <w:rPr>
          <w:sz w:val="24"/>
          <w:szCs w:val="24"/>
          <w:lang w:val="vi-VN"/>
        </w:rPr>
        <w:t>vật</w:t>
      </w:r>
      <w:r w:rsidR="00F311FC">
        <w:rPr>
          <w:sz w:val="24"/>
          <w:szCs w:val="24"/>
          <w:lang w:val="vi-VN"/>
        </w:rPr>
        <w:t xml:space="preserve"> liệu</w:t>
      </w:r>
      <w:r w:rsidR="00F311FC" w:rsidRPr="00F311FC">
        <w:rPr>
          <w:sz w:val="24"/>
          <w:szCs w:val="24"/>
          <w:lang w:val="vi-VN"/>
        </w:rPr>
        <w:t xml:space="preserve"> xây,</w:t>
      </w:r>
      <w:r w:rsidR="005F1A5E" w:rsidRPr="005F1A5E">
        <w:rPr>
          <w:sz w:val="24"/>
          <w:szCs w:val="24"/>
          <w:lang w:val="vi-VN"/>
        </w:rPr>
        <w:t xml:space="preserve"> thể xây và</w:t>
      </w:r>
      <w:r w:rsidR="00F311FC" w:rsidRPr="00F311FC">
        <w:rPr>
          <w:sz w:val="24"/>
          <w:szCs w:val="24"/>
          <w:lang w:val="vi-VN"/>
        </w:rPr>
        <w:t xml:space="preserve"> cách thức </w:t>
      </w:r>
      <w:r w:rsidR="005F1A5E" w:rsidRPr="005F1A5E">
        <w:rPr>
          <w:sz w:val="24"/>
          <w:szCs w:val="24"/>
          <w:lang w:val="vi-VN"/>
        </w:rPr>
        <w:t>xây khung lò luyện</w:t>
      </w:r>
    </w:p>
    <w:p w:rsidR="00042F37" w:rsidRPr="0023034F" w:rsidRDefault="005F1A5E" w:rsidP="00042F37">
      <w:pPr>
        <w:numPr>
          <w:ilvl w:val="2"/>
          <w:numId w:val="16"/>
        </w:numPr>
        <w:spacing w:line="288" w:lineRule="auto"/>
        <w:rPr>
          <w:sz w:val="24"/>
          <w:szCs w:val="24"/>
          <w:lang w:val="vi-VN"/>
        </w:rPr>
      </w:pPr>
      <w:r w:rsidRPr="00856B68">
        <w:rPr>
          <w:sz w:val="24"/>
          <w:szCs w:val="24"/>
          <w:lang w:val="vi-VN"/>
        </w:rPr>
        <w:t>Biết t</w:t>
      </w:r>
      <w:r w:rsidRPr="005F1A5E">
        <w:rPr>
          <w:sz w:val="24"/>
          <w:szCs w:val="24"/>
          <w:lang w:val="vi-VN"/>
        </w:rPr>
        <w:t>ính toán hệ thống cấp gió, hệ thống thoát khói và thiết bị tận dụng nhiệt khói lò.</w:t>
      </w:r>
    </w:p>
    <w:p w:rsidR="00717546" w:rsidRPr="0023034F" w:rsidRDefault="00717546" w:rsidP="00615AFA">
      <w:pPr>
        <w:numPr>
          <w:ilvl w:val="1"/>
          <w:numId w:val="39"/>
        </w:numPr>
        <w:tabs>
          <w:tab w:val="left" w:pos="993"/>
        </w:tabs>
        <w:spacing w:line="312" w:lineRule="auto"/>
        <w:rPr>
          <w:b/>
          <w:bCs/>
          <w:sz w:val="24"/>
          <w:szCs w:val="24"/>
          <w:lang w:val="vi-VN"/>
        </w:rPr>
      </w:pPr>
      <w:r w:rsidRPr="0023034F">
        <w:rPr>
          <w:b/>
          <w:sz w:val="24"/>
          <w:szCs w:val="24"/>
          <w:lang w:val="vi-VN"/>
        </w:rPr>
        <w:t>Kỹ</w:t>
      </w:r>
      <w:r w:rsidRPr="0023034F">
        <w:rPr>
          <w:b/>
          <w:bCs/>
          <w:sz w:val="24"/>
          <w:szCs w:val="24"/>
          <w:lang w:val="vi-VN"/>
        </w:rPr>
        <w:t xml:space="preserve"> năng</w:t>
      </w:r>
      <w:r w:rsidR="00A868BD" w:rsidRPr="0023034F">
        <w:rPr>
          <w:b/>
          <w:bCs/>
          <w:sz w:val="24"/>
          <w:szCs w:val="24"/>
        </w:rPr>
        <w:t>:</w:t>
      </w:r>
    </w:p>
    <w:p w:rsidR="005C6866" w:rsidRPr="00C03F33" w:rsidRDefault="00421638" w:rsidP="00421638">
      <w:pPr>
        <w:tabs>
          <w:tab w:val="left" w:pos="0"/>
          <w:tab w:val="left" w:pos="360"/>
        </w:tabs>
        <w:spacing w:before="100" w:beforeAutospacing="1" w:after="100" w:afterAutospacing="1" w:line="288" w:lineRule="auto"/>
        <w:ind w:firstLine="567"/>
        <w:contextualSpacing/>
        <w:jc w:val="both"/>
        <w:rPr>
          <w:color w:val="000000"/>
          <w:sz w:val="24"/>
          <w:szCs w:val="24"/>
          <w:lang w:val="vi-VN"/>
        </w:rPr>
      </w:pPr>
      <w:r w:rsidRPr="0023034F">
        <w:rPr>
          <w:color w:val="000000"/>
          <w:sz w:val="24"/>
          <w:szCs w:val="24"/>
          <w:lang w:val="vi-VN"/>
        </w:rPr>
        <w:t>Rèn luyện kỹ năng tìm hiểu tổng hợp, nghiên cứu tài liệu, luận giải các yế</w:t>
      </w:r>
      <w:r w:rsidR="00C03F33">
        <w:rPr>
          <w:color w:val="000000"/>
          <w:sz w:val="24"/>
          <w:szCs w:val="24"/>
          <w:lang w:val="vi-VN"/>
        </w:rPr>
        <w:t>u tố, hiện tượng</w:t>
      </w:r>
      <w:r w:rsidRPr="0023034F">
        <w:rPr>
          <w:color w:val="000000"/>
          <w:sz w:val="24"/>
          <w:szCs w:val="24"/>
          <w:lang w:val="vi-VN"/>
        </w:rPr>
        <w:t xml:space="preserve"> </w:t>
      </w:r>
      <w:r w:rsidR="00C03F33" w:rsidRPr="0056780D">
        <w:rPr>
          <w:color w:val="000000"/>
          <w:sz w:val="24"/>
          <w:szCs w:val="24"/>
          <w:lang w:val="vi-VN"/>
        </w:rPr>
        <w:t xml:space="preserve">và cách thức nấu luyện cũng như chế độ nhiệt </w:t>
      </w:r>
      <w:r w:rsidR="00225AF4" w:rsidRPr="0023034F">
        <w:rPr>
          <w:color w:val="000000"/>
          <w:sz w:val="24"/>
          <w:szCs w:val="24"/>
          <w:lang w:val="vi-VN"/>
        </w:rPr>
        <w:t xml:space="preserve">trong </w:t>
      </w:r>
      <w:r w:rsidR="0056780D">
        <w:rPr>
          <w:color w:val="000000"/>
          <w:sz w:val="24"/>
          <w:szCs w:val="24"/>
          <w:lang w:val="vi-VN"/>
        </w:rPr>
        <w:t>lò</w:t>
      </w:r>
      <w:r w:rsidR="003C1FDD">
        <w:rPr>
          <w:color w:val="000000"/>
          <w:sz w:val="24"/>
          <w:szCs w:val="24"/>
          <w:lang w:val="vi-VN"/>
        </w:rPr>
        <w:t xml:space="preserve">. Từ đó sinh viên </w:t>
      </w:r>
      <w:r w:rsidR="003C1FDD" w:rsidRPr="0049261F">
        <w:rPr>
          <w:color w:val="000000"/>
          <w:sz w:val="24"/>
          <w:szCs w:val="24"/>
          <w:lang w:val="vi-VN"/>
        </w:rPr>
        <w:t>tính toán</w:t>
      </w:r>
      <w:r w:rsidR="0056780D" w:rsidRPr="0056780D">
        <w:rPr>
          <w:color w:val="000000"/>
          <w:sz w:val="24"/>
          <w:szCs w:val="24"/>
          <w:lang w:val="vi-VN"/>
        </w:rPr>
        <w:t xml:space="preserve"> thiết kế các loại lò luyện kim trong thực tế.</w:t>
      </w:r>
      <w:r w:rsidR="00C03F33" w:rsidRPr="00C03F33">
        <w:rPr>
          <w:color w:val="000000"/>
          <w:sz w:val="24"/>
          <w:szCs w:val="24"/>
          <w:lang w:val="vi-VN"/>
        </w:rPr>
        <w:t xml:space="preserve"> </w:t>
      </w:r>
    </w:p>
    <w:p w:rsidR="00E96B27" w:rsidRPr="0023034F" w:rsidRDefault="00225AF4" w:rsidP="00615AFA">
      <w:pPr>
        <w:pStyle w:val="ListParagraph"/>
        <w:numPr>
          <w:ilvl w:val="2"/>
          <w:numId w:val="18"/>
        </w:numPr>
        <w:tabs>
          <w:tab w:val="num" w:pos="360"/>
        </w:tabs>
        <w:spacing w:line="288" w:lineRule="auto"/>
        <w:ind w:left="360"/>
        <w:contextualSpacing/>
        <w:jc w:val="both"/>
        <w:rPr>
          <w:b/>
          <w:lang w:val="vi-VN"/>
        </w:rPr>
      </w:pPr>
      <w:r w:rsidRPr="00C03F33">
        <w:rPr>
          <w:b/>
          <w:lang w:val="vi-VN"/>
        </w:rPr>
        <w:t>Tóm tắt nội dung học phần</w:t>
      </w:r>
      <w:r w:rsidR="00E43874" w:rsidRPr="00C03F33">
        <w:rPr>
          <w:b/>
          <w:lang w:val="vi-VN"/>
        </w:rPr>
        <w:t xml:space="preserve">: </w:t>
      </w:r>
      <w:r w:rsidR="0049261F" w:rsidRPr="0049261F">
        <w:rPr>
          <w:lang w:val="vi-VN"/>
        </w:rPr>
        <w:t xml:space="preserve">Môn học này nhằm giúp sinh viên nắm vững được các kiến thức thực tế về cấu tạo và công dụng các loại lò luyện kim chuyên dùng; các đặc trưng cơ </w:t>
      </w:r>
      <w:r w:rsidR="0049261F" w:rsidRPr="0049261F">
        <w:rPr>
          <w:lang w:val="vi-VN"/>
        </w:rPr>
        <w:lastRenderedPageBreak/>
        <w:t>bản của lò nung;  kiến thức cơ bản về nhiệt và công tác nhiệt, thiết bị đốt; thể xây và khung lò; hệ thống thoát khói và cấp gió; lò đốt nhiên liệu; lò điện</w:t>
      </w:r>
    </w:p>
    <w:p w:rsidR="009715FC" w:rsidRPr="0023034F" w:rsidRDefault="009715FC" w:rsidP="00615AFA">
      <w:pPr>
        <w:pStyle w:val="ListParagraph"/>
        <w:numPr>
          <w:ilvl w:val="2"/>
          <w:numId w:val="18"/>
        </w:numPr>
        <w:tabs>
          <w:tab w:val="num" w:pos="360"/>
        </w:tabs>
        <w:spacing w:line="288" w:lineRule="auto"/>
        <w:ind w:left="360"/>
        <w:contextualSpacing/>
        <w:jc w:val="both"/>
        <w:rPr>
          <w:b/>
          <w:bCs/>
          <w:lang w:val="vi-VN"/>
        </w:rPr>
      </w:pPr>
      <w:r w:rsidRPr="0023034F">
        <w:rPr>
          <w:b/>
          <w:bCs/>
          <w:color w:val="000000"/>
          <w:lang w:val="vi-VN"/>
        </w:rPr>
        <w:t>Cấu trúc nội dung học phần</w:t>
      </w:r>
    </w:p>
    <w:p w:rsidR="009715FC" w:rsidRPr="00883FFC" w:rsidRDefault="009715FC" w:rsidP="001F20D4">
      <w:pPr>
        <w:pStyle w:val="ListParagraph"/>
        <w:spacing w:before="240" w:after="120"/>
        <w:jc w:val="center"/>
        <w:rPr>
          <w:b/>
          <w:bCs/>
          <w:lang w:val="nl-NL"/>
        </w:rPr>
      </w:pPr>
      <w:r w:rsidRPr="00883FFC">
        <w:rPr>
          <w:b/>
          <w:bCs/>
          <w:lang w:val="nl-NL"/>
        </w:rPr>
        <w:t>Bảng 1.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140"/>
        <w:gridCol w:w="4543"/>
        <w:gridCol w:w="677"/>
        <w:gridCol w:w="315"/>
        <w:gridCol w:w="765"/>
        <w:gridCol w:w="1214"/>
      </w:tblGrid>
      <w:tr w:rsidR="00F64D61" w:rsidRPr="005B71FC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rPr>
                <w:b/>
                <w:bCs/>
                <w:lang w:val="vi-VN"/>
              </w:rPr>
            </w:pPr>
            <w:r w:rsidRPr="005B71FC">
              <w:rPr>
                <w:b/>
                <w:bCs/>
              </w:rPr>
              <w:t>6.1. Lý thuyết (39 tiết)</w:t>
            </w:r>
          </w:p>
        </w:tc>
      </w:tr>
      <w:tr w:rsidR="00F64D61" w:rsidRPr="005B71FC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</w:rPr>
            </w:pPr>
            <w:r w:rsidRPr="005B71FC">
              <w:rPr>
                <w:b/>
                <w:bCs/>
                <w:i/>
              </w:rPr>
              <w:t>Đề mục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71FC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71FC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71FC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80422E" w:rsidRPr="005B71FC" w:rsidTr="007C6307">
        <w:trPr>
          <w:trHeight w:val="364"/>
        </w:trPr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5B71FC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16135A">
            <w:pPr>
              <w:spacing w:line="288" w:lineRule="auto"/>
              <w:jc w:val="both"/>
              <w:rPr>
                <w:b/>
                <w:sz w:val="24"/>
                <w:szCs w:val="24"/>
              </w:rPr>
            </w:pPr>
            <w:r w:rsidRPr="005B71FC">
              <w:rPr>
                <w:b/>
                <w:sz w:val="24"/>
                <w:szCs w:val="24"/>
                <w:lang w:val="vi-VN"/>
              </w:rPr>
              <w:t>Khái niệm và các đặc trưng cơ bản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  <w:lang w:val="vi-VN"/>
              </w:rPr>
              <w:t>4.1.</w:t>
            </w:r>
            <w:r w:rsidRPr="005B71FC">
              <w:rPr>
                <w:bCs/>
              </w:rPr>
              <w:t>2</w:t>
            </w:r>
          </w:p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80422E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  <w:lang w:val="vi-VN"/>
              </w:rPr>
              <w:t>1.1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16135A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Khái niệm chung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80422E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  <w:lang w:val="vi-VN"/>
              </w:rPr>
              <w:t>1.2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16135A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Phân loại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80422E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1.3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16135A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Các đặc trưng cơ bản của lò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</w:tr>
      <w:tr w:rsidR="0080422E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5B71FC">
              <w:rPr>
                <w:b/>
                <w:bCs/>
                <w:lang w:val="nl-NL"/>
              </w:rPr>
              <w:t xml:space="preserve">Chương </w:t>
            </w:r>
            <w:r w:rsidRPr="005B71FC">
              <w:rPr>
                <w:b/>
                <w:bCs/>
                <w:lang w:val="vi-VN"/>
              </w:rPr>
              <w:t>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 w:rsidRPr="005B71FC">
              <w:rPr>
                <w:b/>
              </w:rPr>
              <w:t>Công tác nhiệt của lò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10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4.1.3</w:t>
            </w:r>
          </w:p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80422E" w:rsidRPr="002F5A1B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5B71FC">
              <w:rPr>
                <w:bCs/>
                <w:lang w:val="vi-VN"/>
              </w:rPr>
              <w:t>2.1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spacing w:before="40" w:after="40"/>
              <w:jc w:val="both"/>
              <w:rPr>
                <w:sz w:val="24"/>
                <w:szCs w:val="24"/>
                <w:lang w:val="vi-VN"/>
              </w:rPr>
            </w:pPr>
            <w:r w:rsidRPr="005B71FC">
              <w:rPr>
                <w:sz w:val="24"/>
                <w:szCs w:val="24"/>
                <w:lang w:val="vi-VN"/>
              </w:rPr>
              <w:t>Chế độ làm việc bức xạ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22E" w:rsidRPr="005B71FC" w:rsidRDefault="0080422E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80422E" w:rsidRPr="002F5A1B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  <w:r w:rsidRPr="005B71FC">
              <w:rPr>
                <w:bCs/>
                <w:lang w:val="vi-VN"/>
              </w:rPr>
              <w:t>2.2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E67E60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5B71FC">
              <w:rPr>
                <w:sz w:val="24"/>
                <w:szCs w:val="24"/>
                <w:lang w:val="vi-VN"/>
              </w:rPr>
              <w:t>Chế độ làm việc đối lưu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22E" w:rsidRPr="005B71FC" w:rsidRDefault="0080422E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80422E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2.3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E67E60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Chế độ làm việc theo lớp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422E" w:rsidRPr="005B71FC" w:rsidRDefault="0080422E" w:rsidP="00D7631D">
            <w:pPr>
              <w:spacing w:before="40" w:after="40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422E" w:rsidRPr="005B71FC" w:rsidRDefault="0080422E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7751F3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234F4C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5B71FC">
              <w:rPr>
                <w:b/>
                <w:bCs/>
                <w:lang w:val="nl-NL"/>
              </w:rPr>
              <w:t xml:space="preserve">Chương </w:t>
            </w:r>
            <w:r w:rsidRPr="005B71FC">
              <w:rPr>
                <w:b/>
                <w:bCs/>
                <w:lang w:val="vi-VN"/>
              </w:rPr>
              <w:t>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5B71FC">
              <w:rPr>
                <w:b/>
              </w:rPr>
              <w:t>Nhiên liệu và sự cháy của nhiên liệu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C5259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4.1.4</w:t>
            </w:r>
          </w:p>
        </w:tc>
      </w:tr>
      <w:tr w:rsidR="007751F3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3.1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both"/>
              <w:rPr>
                <w:bCs/>
              </w:rPr>
            </w:pPr>
            <w:r w:rsidRPr="005B71FC">
              <w:t>Nhiên liệu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7751F3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3.2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A69A4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Sự cháy của nhiên liệu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7751F3" w:rsidRPr="005B71FC" w:rsidTr="00A630C2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3.3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A69A4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 xml:space="preserve">Tính toán sự cháy của nhiên liệu 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7751F3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lang w:val="vi-VN"/>
              </w:rPr>
            </w:pPr>
            <w:r w:rsidRPr="005B71FC">
              <w:rPr>
                <w:b/>
                <w:bCs/>
              </w:rPr>
              <w:t>Chương 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both"/>
              <w:rPr>
                <w:b/>
                <w:bCs/>
                <w:lang w:val="vi-VN"/>
              </w:rPr>
            </w:pPr>
            <w:r w:rsidRPr="005B71FC">
              <w:rPr>
                <w:b/>
                <w:lang w:val="vi-VN"/>
              </w:rPr>
              <w:t>Thiết bị đốt nhiên liệu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1944B5" w:rsidP="00B57BE0">
            <w:pPr>
              <w:spacing w:before="40" w:after="4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467C8E">
            <w:pPr>
              <w:spacing w:before="40" w:after="40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7751F3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045CAA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Thiết bị đốt nhiên liệu rắn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7751F3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045CAA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Thiết bị đốt nhiên liệu bụi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7751F3" w:rsidRPr="005B71FC" w:rsidTr="00A630C2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9043A0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Thiết bị đốt nhiên liệu lỏng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7751F3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4.4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1F3" w:rsidRPr="005B71FC" w:rsidRDefault="007751F3" w:rsidP="001E395A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 xml:space="preserve">Thiết bị đốt nhiên liệu khí 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1F3" w:rsidRPr="005B71FC" w:rsidRDefault="007751F3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5B71FC">
              <w:rPr>
                <w:b/>
                <w:bCs/>
              </w:rPr>
              <w:t>Chương 5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 w:rsidRPr="005B71FC">
              <w:rPr>
                <w:b/>
              </w:rPr>
              <w:t>Vật liệu xây, thể xây và khung lò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4.1.5</w:t>
            </w:r>
          </w:p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5.1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6A2E33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Vật liệu xây lò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5.1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6A2E33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Thể xây lò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5.3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6A2E33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Khung lò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6A2E3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Thảo luận và kiểm tra giữa kỳ 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4F4537">
            <w:pPr>
              <w:spacing w:before="40" w:after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spacing w:before="40" w:after="40"/>
              <w:rPr>
                <w:bCs/>
                <w:sz w:val="24"/>
                <w:szCs w:val="24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  <w:r w:rsidRPr="005B71FC">
              <w:rPr>
                <w:b/>
                <w:bCs/>
              </w:rPr>
              <w:t>Chương 6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 w:rsidRPr="005B71FC">
              <w:rPr>
                <w:b/>
              </w:rPr>
              <w:t>Hệ thống thoát khói, cấp gió và thiết bị tận dụng nhiệt khói lò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  <w:p w:rsidR="004F4537" w:rsidRPr="005B71FC" w:rsidRDefault="004F4537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  <w:p w:rsidR="004F4537" w:rsidRPr="005B71FC" w:rsidRDefault="004F4537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</w:p>
          <w:p w:rsidR="004F4537" w:rsidRPr="005B71FC" w:rsidRDefault="004F4537" w:rsidP="005A6859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4.1.6</w:t>
            </w:r>
          </w:p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6.1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E04911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Hệ thống thoát khói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6.2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E74F32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Hệ thống cấp gió và khí đốt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4F4537" w:rsidRPr="005B71FC" w:rsidTr="007C6307"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pStyle w:val="ListParagraph"/>
              <w:spacing w:before="40" w:after="40"/>
              <w:ind w:left="0"/>
              <w:jc w:val="center"/>
              <w:rPr>
                <w:bCs/>
              </w:rPr>
            </w:pPr>
            <w:r w:rsidRPr="005B71FC">
              <w:rPr>
                <w:bCs/>
              </w:rPr>
              <w:t>6.3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E74F32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5B71FC">
              <w:rPr>
                <w:sz w:val="24"/>
                <w:szCs w:val="24"/>
              </w:rPr>
              <w:t>Thiết bị tận dụng nhiệt đáy lò</w:t>
            </w:r>
          </w:p>
        </w:tc>
        <w:tc>
          <w:tcPr>
            <w:tcW w:w="1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537" w:rsidRPr="005B71FC" w:rsidRDefault="004F4537" w:rsidP="00D7631D">
            <w:pPr>
              <w:spacing w:before="40" w:after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37" w:rsidRPr="005B71FC" w:rsidRDefault="004F4537" w:rsidP="00D7631D">
            <w:pPr>
              <w:spacing w:before="40" w:after="40"/>
              <w:rPr>
                <w:bCs/>
                <w:sz w:val="24"/>
                <w:szCs w:val="24"/>
                <w:lang w:val="vi-VN"/>
              </w:rPr>
            </w:pPr>
          </w:p>
        </w:tc>
      </w:tr>
      <w:tr w:rsidR="00F64D61" w:rsidRPr="005B71FC"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rPr>
                <w:b/>
                <w:bCs/>
              </w:rPr>
            </w:pPr>
            <w:r w:rsidRPr="005B71FC">
              <w:rPr>
                <w:b/>
                <w:bCs/>
              </w:rPr>
              <w:t>6.</w:t>
            </w:r>
            <w:r w:rsidRPr="005B71FC">
              <w:rPr>
                <w:b/>
                <w:bCs/>
                <w:lang w:val="vi-VN"/>
              </w:rPr>
              <w:t>2</w:t>
            </w:r>
            <w:r w:rsidRPr="005B71FC">
              <w:rPr>
                <w:b/>
                <w:bCs/>
              </w:rPr>
              <w:t>. Thí nghiệm/</w:t>
            </w:r>
            <w:r w:rsidRPr="005B71FC">
              <w:rPr>
                <w:b/>
                <w:bCs/>
                <w:lang w:val="vi-VN"/>
              </w:rPr>
              <w:t>Thực hành</w:t>
            </w:r>
            <w:r w:rsidRPr="005B71FC">
              <w:rPr>
                <w:b/>
                <w:bCs/>
              </w:rPr>
              <w:t xml:space="preserve"> (nếu có)</w:t>
            </w:r>
          </w:p>
        </w:tc>
      </w:tr>
      <w:tr w:rsidR="00F64D61" w:rsidRPr="005B71FC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71FC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71FC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71FC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5B71FC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64D61" w:rsidRPr="005B71FC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  <w:tr w:rsidR="00F64D61" w:rsidRPr="005B71FC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4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D61" w:rsidRPr="005B71FC" w:rsidRDefault="00F64D61" w:rsidP="00D7631D">
            <w:pPr>
              <w:pStyle w:val="ListParagraph"/>
              <w:spacing w:before="40" w:after="40"/>
              <w:ind w:left="0"/>
              <w:jc w:val="center"/>
              <w:rPr>
                <w:b/>
                <w:bCs/>
              </w:rPr>
            </w:pPr>
          </w:p>
        </w:tc>
      </w:tr>
    </w:tbl>
    <w:p w:rsidR="00810129" w:rsidRPr="00E85964" w:rsidRDefault="00810129" w:rsidP="00615AFA">
      <w:pPr>
        <w:pStyle w:val="ListParagraph"/>
        <w:numPr>
          <w:ilvl w:val="2"/>
          <w:numId w:val="18"/>
        </w:numPr>
        <w:tabs>
          <w:tab w:val="num" w:pos="360"/>
        </w:tabs>
        <w:spacing w:before="100" w:beforeAutospacing="1" w:line="288" w:lineRule="auto"/>
        <w:ind w:left="360"/>
        <w:contextualSpacing/>
        <w:jc w:val="both"/>
        <w:rPr>
          <w:bCs/>
          <w:i/>
          <w:color w:val="FF0000"/>
        </w:rPr>
      </w:pPr>
      <w:r w:rsidRPr="00E85964">
        <w:rPr>
          <w:b/>
          <w:bCs/>
          <w:color w:val="FF0000"/>
        </w:rPr>
        <w:t>Phương pháp giảng dạy</w:t>
      </w:r>
      <w:r w:rsidR="002B0ED0" w:rsidRPr="00E85964">
        <w:rPr>
          <w:b/>
          <w:bCs/>
          <w:color w:val="FF0000"/>
        </w:rPr>
        <w:t>: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rPr>
          <w:bCs/>
          <w:color w:val="000000"/>
        </w:rPr>
        <w:t>- Giả</w:t>
      </w:r>
      <w:r w:rsidR="002B0ED0">
        <w:rPr>
          <w:bCs/>
          <w:color w:val="000000"/>
        </w:rPr>
        <w:t>ng dạy lý thuyết kết hợp</w:t>
      </w:r>
      <w:r>
        <w:rPr>
          <w:bCs/>
          <w:color w:val="000000"/>
        </w:rPr>
        <w:t xml:space="preserve"> với việc hướng dẫn sinh viên tự học và tìm tài liệu </w:t>
      </w:r>
    </w:p>
    <w:p w:rsidR="00810129" w:rsidRDefault="00810129" w:rsidP="00020ECB">
      <w:pPr>
        <w:pStyle w:val="ListParagraph"/>
        <w:spacing w:line="312" w:lineRule="auto"/>
        <w:ind w:left="613" w:hanging="284"/>
        <w:jc w:val="both"/>
        <w:rPr>
          <w:bCs/>
        </w:rPr>
      </w:pPr>
      <w:r>
        <w:lastRenderedPageBreak/>
        <w:t xml:space="preserve">- </w:t>
      </w:r>
      <w:r w:rsidR="002B0ED0">
        <w:t xml:space="preserve">Tổng hợp </w:t>
      </w:r>
      <w:r w:rsidR="00020ECB">
        <w:t xml:space="preserve">và tham luận kiến thức </w:t>
      </w:r>
      <w:r w:rsidR="002B0ED0">
        <w:t>sau mỗi chương</w:t>
      </w:r>
      <w:r w:rsidR="00D63BB0">
        <w:t xml:space="preserve"> học</w:t>
      </w:r>
      <w:r w:rsidR="00020ECB">
        <w:t xml:space="preserve"> để củng cố kiến thức cho sinh viên</w:t>
      </w:r>
    </w:p>
    <w:p w:rsidR="00810129" w:rsidRDefault="00810129" w:rsidP="00615AFA">
      <w:pPr>
        <w:pStyle w:val="ListParagraph"/>
        <w:numPr>
          <w:ilvl w:val="2"/>
          <w:numId w:val="18"/>
        </w:numPr>
        <w:tabs>
          <w:tab w:val="num" w:pos="360"/>
        </w:tabs>
        <w:spacing w:before="100" w:beforeAutospacing="1" w:line="288" w:lineRule="auto"/>
        <w:ind w:left="360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Nhiệm vụ của sinh viên</w:t>
      </w:r>
      <w:r w:rsidR="004246C8">
        <w:rPr>
          <w:b/>
          <w:bCs/>
          <w:color w:val="000000"/>
        </w:rPr>
        <w:t>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Sinh viên phải thực hiện các nhiệm vụ sau: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Có mặt tối thiểu 80% số tiết học lý thuyết.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kiểm tra giữa học kỳ.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Tham dự thi kết thúc học phần (bắt buộc).</w:t>
      </w:r>
    </w:p>
    <w:p w:rsidR="00810129" w:rsidRDefault="00810129" w:rsidP="004246C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810129" w:rsidRDefault="00810129" w:rsidP="00615AFA">
      <w:pPr>
        <w:pStyle w:val="ListParagraph"/>
        <w:numPr>
          <w:ilvl w:val="2"/>
          <w:numId w:val="18"/>
        </w:numPr>
        <w:tabs>
          <w:tab w:val="num" w:pos="360"/>
        </w:tabs>
        <w:spacing w:before="100" w:beforeAutospacing="1" w:line="288" w:lineRule="auto"/>
        <w:ind w:left="360"/>
        <w:contextualSpacing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Đánh giá kết quả học tập của sinh viên</w:t>
      </w:r>
    </w:p>
    <w:p w:rsidR="00810129" w:rsidRDefault="00810129" w:rsidP="00615AFA">
      <w:pPr>
        <w:pStyle w:val="BodyText2"/>
        <w:numPr>
          <w:ilvl w:val="1"/>
          <w:numId w:val="40"/>
        </w:numPr>
        <w:tabs>
          <w:tab w:val="left" w:pos="993"/>
        </w:tabs>
        <w:spacing w:before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Cách đánh giá</w:t>
      </w:r>
    </w:p>
    <w:p w:rsidR="00810129" w:rsidRDefault="0093541A" w:rsidP="00810129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</w:t>
      </w:r>
      <w:r w:rsidR="0081012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810129" w:rsidRDefault="00810129" w:rsidP="0081012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</w:t>
      </w:r>
      <w:r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976"/>
        <w:gridCol w:w="1250"/>
      </w:tblGrid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810129" w:rsidRPr="002F5A1B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 w:rsidRPr="002F5A1B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691F1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810129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810129" w:rsidRDefault="00810129" w:rsidP="00B1177D">
            <w:pPr>
              <w:pStyle w:val="BodyText2"/>
              <w:tabs>
                <w:tab w:val="num" w:pos="960"/>
              </w:tabs>
              <w:spacing w:after="0" w:line="264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810129" w:rsidRDefault="0081012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810129" w:rsidRDefault="00AE3B25" w:rsidP="00615AFA">
      <w:pPr>
        <w:pStyle w:val="BodyText2"/>
        <w:numPr>
          <w:ilvl w:val="1"/>
          <w:numId w:val="40"/>
        </w:numPr>
        <w:tabs>
          <w:tab w:val="left" w:pos="993"/>
        </w:tabs>
        <w:spacing w:before="12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810129">
        <w:rPr>
          <w:b/>
          <w:bCs/>
          <w:color w:val="000000"/>
          <w:sz w:val="24"/>
          <w:szCs w:val="24"/>
        </w:rPr>
        <w:t>Cách tính điểm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810129" w:rsidRDefault="00810129" w:rsidP="00B1177D">
      <w:pPr>
        <w:pStyle w:val="BodyText2"/>
        <w:tabs>
          <w:tab w:val="num" w:pos="390"/>
        </w:tabs>
        <w:spacing w:after="0" w:line="312" w:lineRule="auto"/>
        <w:ind w:left="391" w:hanging="130"/>
        <w:jc w:val="both"/>
        <w:rPr>
          <w:bCs/>
          <w:color w:val="0000FF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>
        <w:rPr>
          <w:bCs/>
          <w:color w:val="000000"/>
          <w:sz w:val="24"/>
          <w:szCs w:val="24"/>
          <w:lang w:val="vi-VN"/>
        </w:rPr>
        <w:t xml:space="preserve">tính </w:t>
      </w:r>
      <w:r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>
        <w:rPr>
          <w:bCs/>
          <w:sz w:val="24"/>
          <w:szCs w:val="24"/>
        </w:rPr>
        <w:t>được quy đổi sang</w:t>
      </w:r>
      <w:r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>
        <w:rPr>
          <w:bCs/>
          <w:color w:val="000000"/>
          <w:sz w:val="24"/>
          <w:szCs w:val="24"/>
          <w:lang w:val="vi-VN"/>
        </w:rPr>
        <w:t>Nhà t</w:t>
      </w:r>
      <w:r>
        <w:rPr>
          <w:bCs/>
          <w:color w:val="000000"/>
          <w:sz w:val="24"/>
          <w:szCs w:val="24"/>
        </w:rPr>
        <w:t xml:space="preserve">rường. </w:t>
      </w:r>
    </w:p>
    <w:p w:rsidR="00800A39" w:rsidRPr="00443E76" w:rsidRDefault="00D93BB5" w:rsidP="00443E76">
      <w:pPr>
        <w:pStyle w:val="ListParagraph"/>
        <w:numPr>
          <w:ilvl w:val="2"/>
          <w:numId w:val="18"/>
        </w:numPr>
        <w:tabs>
          <w:tab w:val="num" w:pos="360"/>
        </w:tabs>
        <w:spacing w:before="100" w:beforeAutospacing="1" w:line="288" w:lineRule="auto"/>
        <w:ind w:left="360"/>
        <w:contextualSpacing/>
        <w:jc w:val="both"/>
        <w:rPr>
          <w:b/>
        </w:rPr>
      </w:pPr>
      <w:r>
        <w:rPr>
          <w:b/>
          <w:bCs/>
          <w:color w:val="000000"/>
        </w:rPr>
        <w:t xml:space="preserve"> </w:t>
      </w:r>
      <w:r w:rsidR="008E0138" w:rsidRPr="008E0138">
        <w:rPr>
          <w:b/>
          <w:bCs/>
          <w:color w:val="000000"/>
        </w:rPr>
        <w:t>Tài</w:t>
      </w:r>
      <w:r w:rsidR="008E0138" w:rsidRPr="008E0138">
        <w:rPr>
          <w:b/>
        </w:rPr>
        <w:t xml:space="preserve"> liệu học tập</w:t>
      </w:r>
    </w:p>
    <w:p w:rsidR="00800A39" w:rsidRDefault="00800A39" w:rsidP="00800A39">
      <w:pPr>
        <w:spacing w:before="80" w:after="80" w:line="288" w:lineRule="auto"/>
        <w:jc w:val="both"/>
        <w:rPr>
          <w:sz w:val="24"/>
        </w:rPr>
      </w:pPr>
      <w:r w:rsidRPr="006D3D13">
        <w:rPr>
          <w:sz w:val="24"/>
        </w:rPr>
        <w:t xml:space="preserve"> </w:t>
      </w:r>
      <w:r w:rsidR="00443E76">
        <w:rPr>
          <w:sz w:val="24"/>
        </w:rPr>
        <w:t xml:space="preserve">    [1</w:t>
      </w:r>
      <w:r w:rsidRPr="006D3D13">
        <w:rPr>
          <w:sz w:val="24"/>
        </w:rPr>
        <w:t xml:space="preserve">] </w:t>
      </w:r>
      <w:r w:rsidRPr="006D3D13">
        <w:rPr>
          <w:sz w:val="24"/>
          <w:lang w:val="vi-VN"/>
        </w:rPr>
        <w:t>Phạm Văn Trí, Dương Đức Hồng và Nguyễn Công Cẩn, Lò công nghiệp, NXB Khoa học và kỹ thuật, 2006</w:t>
      </w:r>
    </w:p>
    <w:p w:rsidR="00E337E7" w:rsidRDefault="00443E76" w:rsidP="00800A39">
      <w:pPr>
        <w:spacing w:before="80" w:after="80" w:line="288" w:lineRule="auto"/>
        <w:jc w:val="both"/>
      </w:pPr>
      <w:r>
        <w:rPr>
          <w:sz w:val="24"/>
        </w:rPr>
        <w:t xml:space="preserve">     [2</w:t>
      </w:r>
      <w:r w:rsidR="00E337E7">
        <w:rPr>
          <w:sz w:val="24"/>
        </w:rPr>
        <w:t xml:space="preserve">] </w:t>
      </w:r>
      <w:r w:rsidRPr="00443E76">
        <w:rPr>
          <w:sz w:val="24"/>
        </w:rPr>
        <w:t>TS. Bùi Văn Mưu; PGS PTS Nguyễn Văn Hiền; PGS PTS Nguyễn Kế Bính; PGS PTS Trương Ngọc Thận</w:t>
      </w:r>
      <w:r>
        <w:rPr>
          <w:sz w:val="24"/>
        </w:rPr>
        <w:t xml:space="preserve">, </w:t>
      </w:r>
      <w:r w:rsidRPr="00443E76">
        <w:t>Lý thuyết các</w:t>
      </w:r>
      <w:r>
        <w:t xml:space="preserve"> quá trình luyện kim hỏa luyện - </w:t>
      </w:r>
      <w:r w:rsidRPr="00443E76">
        <w:t>tập 1</w:t>
      </w:r>
      <w:r>
        <w:t xml:space="preserve">, </w:t>
      </w:r>
      <w:r w:rsidRPr="00443E76">
        <w:t>NXB giáo dục</w:t>
      </w:r>
      <w:r>
        <w:t>, 1997.</w:t>
      </w:r>
    </w:p>
    <w:p w:rsidR="00443E76" w:rsidRPr="00E337E7" w:rsidRDefault="00443E76" w:rsidP="00443E76">
      <w:pPr>
        <w:spacing w:before="80" w:after="80" w:line="288" w:lineRule="auto"/>
        <w:ind w:firstLine="284"/>
        <w:jc w:val="both"/>
        <w:rPr>
          <w:sz w:val="24"/>
        </w:rPr>
      </w:pPr>
      <w:r>
        <w:lastRenderedPageBreak/>
        <w:t xml:space="preserve">[3] </w:t>
      </w:r>
      <w:r w:rsidRPr="00443E76">
        <w:t>Phùng Viết Ngư, Phạm Kim Đĩnh, Nguyễn Kim Thiết</w:t>
      </w:r>
      <w:r>
        <w:t xml:space="preserve">, </w:t>
      </w:r>
      <w:r w:rsidRPr="00443E76">
        <w:t>Lý thuyết các quá trình luyện kim hoả luyện, tập 2</w:t>
      </w:r>
      <w:r>
        <w:t xml:space="preserve">, </w:t>
      </w:r>
      <w:r w:rsidRPr="00443E76">
        <w:t>NXB giáo dục</w:t>
      </w:r>
      <w:r>
        <w:t>, 1997.</w:t>
      </w:r>
    </w:p>
    <w:p w:rsidR="00615AFA" w:rsidRDefault="00D93BB5" w:rsidP="00BD5EEE">
      <w:pPr>
        <w:tabs>
          <w:tab w:val="left" w:pos="3360"/>
        </w:tabs>
        <w:spacing w:before="20" w:after="20" w:line="264" w:lineRule="auto"/>
        <w:rPr>
          <w:b/>
          <w:bCs/>
          <w:color w:val="000000"/>
          <w:sz w:val="24"/>
          <w:szCs w:val="24"/>
          <w:lang w:val="vi-VN"/>
        </w:rPr>
      </w:pPr>
      <w:r w:rsidRPr="00D519B0">
        <w:rPr>
          <w:b/>
          <w:bCs/>
          <w:color w:val="000000"/>
          <w:sz w:val="24"/>
          <w:szCs w:val="24"/>
          <w:lang w:val="vi-VN"/>
        </w:rPr>
        <w:t xml:space="preserve"> </w:t>
      </w:r>
    </w:p>
    <w:p w:rsidR="00D93BB5" w:rsidRPr="00730E9F" w:rsidRDefault="00D93BB5" w:rsidP="00615AFA">
      <w:pPr>
        <w:numPr>
          <w:ilvl w:val="2"/>
          <w:numId w:val="18"/>
        </w:numPr>
        <w:tabs>
          <w:tab w:val="clear" w:pos="2160"/>
          <w:tab w:val="num" w:pos="567"/>
        </w:tabs>
        <w:spacing w:before="80" w:after="80" w:line="288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D93BB5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D93BB5" w:rsidRDefault="00D93BB5" w:rsidP="00D93BB5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900"/>
        <w:gridCol w:w="3495"/>
        <w:gridCol w:w="232"/>
        <w:gridCol w:w="503"/>
        <w:gridCol w:w="165"/>
        <w:gridCol w:w="900"/>
        <w:gridCol w:w="981"/>
        <w:gridCol w:w="2004"/>
        <w:gridCol w:w="91"/>
        <w:gridCol w:w="12"/>
      </w:tblGrid>
      <w:tr w:rsidR="007234AC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Pr="004C3EB5" w:rsidRDefault="007234AC" w:rsidP="001535D4">
            <w:pPr>
              <w:pStyle w:val="ListParagraph"/>
              <w:ind w:left="0"/>
              <w:rPr>
                <w:b/>
                <w:bCs/>
              </w:rPr>
            </w:pPr>
            <w:r w:rsidRPr="004C3EB5">
              <w:rPr>
                <w:b/>
                <w:bCs/>
              </w:rPr>
              <w:t>Tuần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Pr="009A6F9F" w:rsidRDefault="007234AC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6F9F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3EB5" w:rsidRDefault="007234AC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Lý </w:t>
            </w:r>
          </w:p>
          <w:p w:rsidR="007234AC" w:rsidRDefault="007234AC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thuyết</w:t>
            </w:r>
          </w:p>
          <w:p w:rsidR="00174CEB" w:rsidRPr="007234AC" w:rsidRDefault="00174CEB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74CEB">
              <w:rPr>
                <w:bCs/>
              </w:rPr>
              <w:t>(tiết)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Default="007234AC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Bài tập</w:t>
            </w:r>
          </w:p>
          <w:p w:rsidR="00174CEB" w:rsidRPr="00174CEB" w:rsidRDefault="00174CEB" w:rsidP="001535D4">
            <w:pPr>
              <w:pStyle w:val="ListParagraph"/>
              <w:ind w:left="0"/>
              <w:jc w:val="center"/>
              <w:rPr>
                <w:bCs/>
              </w:rPr>
            </w:pPr>
            <w:r w:rsidRPr="00174CEB">
              <w:rPr>
                <w:bCs/>
              </w:rPr>
              <w:t>(tiết)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Default="007234AC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Thực hành</w:t>
            </w:r>
          </w:p>
          <w:p w:rsidR="00174CEB" w:rsidRPr="00174CEB" w:rsidRDefault="00174CEB" w:rsidP="001535D4">
            <w:pPr>
              <w:pStyle w:val="ListParagraph"/>
              <w:ind w:left="0"/>
              <w:jc w:val="center"/>
              <w:rPr>
                <w:bCs/>
              </w:rPr>
            </w:pPr>
            <w:r w:rsidRPr="00174CEB">
              <w:rPr>
                <w:bCs/>
              </w:rPr>
              <w:t>(tiết)</w:t>
            </w: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4AC" w:rsidRPr="007234AC" w:rsidRDefault="007234AC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Sinh viên cần chuẩn bị</w:t>
            </w:r>
          </w:p>
        </w:tc>
      </w:tr>
      <w:tr w:rsidR="00201571" w:rsidRPr="0023034F" w:rsidTr="004208DE">
        <w:trPr>
          <w:gridBefore w:val="1"/>
          <w:wBefore w:w="108" w:type="dxa"/>
          <w:trHeight w:val="367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ED2B92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  <w:p w:rsidR="00201571" w:rsidRPr="00CB2230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  <w:p w:rsidR="00201571" w:rsidRPr="00ED2B92" w:rsidRDefault="00201571" w:rsidP="001535D4">
            <w:pPr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B72F5C" w:rsidRDefault="00201571" w:rsidP="001535D4">
            <w:pPr>
              <w:rPr>
                <w:b/>
                <w:bCs/>
                <w:sz w:val="24"/>
                <w:szCs w:val="24"/>
              </w:rPr>
            </w:pPr>
            <w:r w:rsidRPr="005B71FC">
              <w:rPr>
                <w:b/>
                <w:bCs/>
                <w:sz w:val="24"/>
                <w:lang w:val="nl-NL"/>
              </w:rPr>
              <w:t xml:space="preserve">Chương 1. </w:t>
            </w:r>
            <w:r w:rsidRPr="005B71FC">
              <w:rPr>
                <w:b/>
                <w:sz w:val="24"/>
                <w:lang w:val="vi-VN"/>
              </w:rPr>
              <w:t>Khái niệm và các đặc trưng cơ bản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C80102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1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1571" w:rsidRDefault="00201571" w:rsidP="007957A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Tài liệu [1]. Chương 1,</w:t>
            </w:r>
          </w:p>
          <w:p w:rsidR="00201571" w:rsidRDefault="00201571" w:rsidP="007957A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Trang 5-11</w:t>
            </w:r>
          </w:p>
          <w:p w:rsidR="00201571" w:rsidRPr="007957AE" w:rsidRDefault="00201571" w:rsidP="007957A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5B71FC" w:rsidRDefault="00201571" w:rsidP="00F833F1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</w:t>
            </w:r>
            <w:r w:rsidRPr="005B71FC">
              <w:rPr>
                <w:sz w:val="24"/>
                <w:szCs w:val="24"/>
              </w:rPr>
              <w:t>Khái niệm chung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Default="00201571" w:rsidP="00F833F1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1.2. </w:t>
            </w:r>
            <w:r w:rsidRPr="005B71FC">
              <w:rPr>
                <w:sz w:val="24"/>
                <w:szCs w:val="24"/>
              </w:rPr>
              <w:t>Phân loại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141B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1.2.1. </w:t>
            </w:r>
            <w:r w:rsidRPr="00E41BB6">
              <w:rPr>
                <w:sz w:val="24"/>
              </w:rPr>
              <w:t>Phân loại theo nguồn nhiệt sử dụng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141B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1.2.2. </w:t>
            </w:r>
            <w:r w:rsidRPr="00E41BB6">
              <w:rPr>
                <w:sz w:val="24"/>
              </w:rPr>
              <w:t>Phân loại theo đặc điểm công nghệ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141B7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1.2.3. </w:t>
            </w:r>
            <w:r w:rsidRPr="00E41BB6">
              <w:rPr>
                <w:sz w:val="24"/>
              </w:rPr>
              <w:t>Phân loại theo chế độ công tác nhiệt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Default="00201571" w:rsidP="00F833F1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1.2.4. </w:t>
            </w:r>
            <w:r w:rsidRPr="00E41BB6">
              <w:rPr>
                <w:sz w:val="24"/>
              </w:rPr>
              <w:t>Phân loại theo kết cấu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F833F1">
            <w:pPr>
              <w:spacing w:line="288" w:lineRule="auto"/>
              <w:jc w:val="both"/>
              <w:rPr>
                <w:sz w:val="22"/>
                <w:szCs w:val="24"/>
              </w:rPr>
            </w:pPr>
            <w:r w:rsidRPr="009A2F40">
              <w:rPr>
                <w:sz w:val="22"/>
                <w:szCs w:val="24"/>
              </w:rPr>
              <w:t>1.3. Các đặc trưng cơ bản của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F833F1">
            <w:pPr>
              <w:numPr>
                <w:ilvl w:val="2"/>
                <w:numId w:val="19"/>
              </w:numPr>
              <w:spacing w:line="288" w:lineRule="auto"/>
              <w:jc w:val="both"/>
              <w:rPr>
                <w:sz w:val="24"/>
              </w:rPr>
            </w:pPr>
            <w:r w:rsidRPr="009A2F40">
              <w:rPr>
                <w:sz w:val="24"/>
              </w:rPr>
              <w:t>Nhiệt độ của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F833F1">
            <w:pPr>
              <w:numPr>
                <w:ilvl w:val="2"/>
                <w:numId w:val="30"/>
              </w:numPr>
              <w:spacing w:line="288" w:lineRule="auto"/>
              <w:jc w:val="both"/>
              <w:rPr>
                <w:sz w:val="24"/>
              </w:rPr>
            </w:pPr>
            <w:r w:rsidRPr="009A2F40">
              <w:rPr>
                <w:sz w:val="24"/>
              </w:rPr>
              <w:t>Chế độ nhiệt của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F833F1">
            <w:pPr>
              <w:numPr>
                <w:ilvl w:val="2"/>
                <w:numId w:val="31"/>
              </w:numPr>
              <w:spacing w:line="288" w:lineRule="auto"/>
              <w:jc w:val="both"/>
              <w:rPr>
                <w:sz w:val="24"/>
              </w:rPr>
            </w:pPr>
            <w:r w:rsidRPr="009A2F40">
              <w:rPr>
                <w:sz w:val="24"/>
              </w:rPr>
              <w:t xml:space="preserve">Công suất nhiệt của lò 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F833F1">
            <w:pPr>
              <w:numPr>
                <w:ilvl w:val="2"/>
                <w:numId w:val="31"/>
              </w:numPr>
              <w:spacing w:line="288" w:lineRule="auto"/>
              <w:jc w:val="both"/>
              <w:rPr>
                <w:sz w:val="24"/>
              </w:rPr>
            </w:pPr>
            <w:r w:rsidRPr="009A2F40">
              <w:rPr>
                <w:sz w:val="24"/>
              </w:rPr>
              <w:t>Năng suất lò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141B78">
            <w:pPr>
              <w:numPr>
                <w:ilvl w:val="2"/>
                <w:numId w:val="31"/>
              </w:numPr>
              <w:spacing w:line="288" w:lineRule="auto"/>
              <w:jc w:val="both"/>
              <w:rPr>
                <w:sz w:val="24"/>
              </w:rPr>
            </w:pPr>
            <w:r w:rsidRPr="009A2F40">
              <w:rPr>
                <w:sz w:val="24"/>
              </w:rPr>
              <w:t>Các hiệu suất của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86198D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5B71FC" w:rsidRDefault="00201571" w:rsidP="00F833F1">
            <w:pPr>
              <w:numPr>
                <w:ilvl w:val="2"/>
                <w:numId w:val="31"/>
              </w:numPr>
              <w:spacing w:line="288" w:lineRule="auto"/>
              <w:jc w:val="both"/>
              <w:rPr>
                <w:sz w:val="24"/>
                <w:szCs w:val="24"/>
              </w:rPr>
            </w:pPr>
            <w:r w:rsidRPr="009A2F40">
              <w:rPr>
                <w:sz w:val="24"/>
              </w:rPr>
              <w:t>Suất tiêu hao nhiên liệu tiêu chuẩn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86198D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01571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6F3495" w:rsidRDefault="00201571" w:rsidP="006F3495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6F3495">
              <w:rPr>
                <w:b/>
                <w:bCs/>
                <w:lang w:val="nl-NL"/>
              </w:rPr>
              <w:t xml:space="preserve">Chương </w:t>
            </w:r>
            <w:r w:rsidRPr="006F3495">
              <w:rPr>
                <w:b/>
                <w:bCs/>
                <w:lang w:val="vi-VN"/>
              </w:rPr>
              <w:t>2</w:t>
            </w:r>
            <w:r w:rsidRPr="006F3495">
              <w:rPr>
                <w:b/>
                <w:bCs/>
              </w:rPr>
              <w:t xml:space="preserve">. </w:t>
            </w:r>
            <w:r w:rsidRPr="006F3495">
              <w:rPr>
                <w:b/>
              </w:rPr>
              <w:t>Công tác nhiệt của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86198D" w:rsidRDefault="00201571" w:rsidP="0086198D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C5259D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01571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41B78" w:rsidRDefault="00201571" w:rsidP="00141B78">
            <w:pPr>
              <w:spacing w:before="4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 w:rsidRPr="005B71FC">
              <w:rPr>
                <w:sz w:val="24"/>
                <w:szCs w:val="24"/>
                <w:lang w:val="vi-VN"/>
              </w:rPr>
              <w:t>Chế độ làm việc bức xạ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86198D" w:rsidRDefault="00201571" w:rsidP="0086198D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C5259D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01571" w:rsidRPr="002F5A1B" w:rsidTr="004208DE">
        <w:trPr>
          <w:gridBefore w:val="1"/>
          <w:wBefore w:w="108" w:type="dxa"/>
          <w:trHeight w:val="47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CB2230" w:rsidRDefault="00201571" w:rsidP="001535D4">
            <w:pPr>
              <w:pStyle w:val="ListParagraph"/>
              <w:ind w:left="0"/>
              <w:jc w:val="center"/>
              <w:rPr>
                <w:b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BD033F" w:rsidRDefault="00201571" w:rsidP="00BD033F">
            <w:pPr>
              <w:numPr>
                <w:ilvl w:val="2"/>
                <w:numId w:val="20"/>
              </w:numPr>
              <w:jc w:val="both"/>
              <w:rPr>
                <w:sz w:val="24"/>
              </w:rPr>
            </w:pPr>
            <w:r w:rsidRPr="00B44AD4">
              <w:rPr>
                <w:sz w:val="24"/>
              </w:rPr>
              <w:t>Một số khái niệm và định luật cơ bản về truyền nhiệt bức xạ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86198D" w:rsidRDefault="00201571" w:rsidP="008619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1D640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2F5A1B">
              <w:rPr>
                <w:bCs/>
                <w:lang w:val="vi-VN"/>
              </w:rPr>
              <w:t xml:space="preserve">Tài liệu [1], Chương 2, </w:t>
            </w:r>
          </w:p>
          <w:p w:rsidR="00DA114B" w:rsidRPr="002F5A1B" w:rsidRDefault="00201571" w:rsidP="00DA114B">
            <w:pPr>
              <w:jc w:val="center"/>
              <w:rPr>
                <w:bCs/>
                <w:lang w:val="vi-VN"/>
              </w:rPr>
            </w:pPr>
            <w:r w:rsidRPr="002F5A1B">
              <w:rPr>
                <w:bCs/>
                <w:lang w:val="vi-VN"/>
              </w:rPr>
              <w:t xml:space="preserve">Trang 12- 42. </w:t>
            </w:r>
          </w:p>
          <w:p w:rsidR="00DA114B" w:rsidRPr="0023034F" w:rsidRDefault="00DA114B" w:rsidP="00DA114B">
            <w:pPr>
              <w:jc w:val="center"/>
              <w:rPr>
                <w:bCs/>
                <w:sz w:val="24"/>
                <w:szCs w:val="24"/>
                <w:lang w:val="vi-VN"/>
              </w:rPr>
            </w:pPr>
            <w:r w:rsidRPr="002F5A1B">
              <w:rPr>
                <w:bCs/>
                <w:lang w:val="vi-VN"/>
              </w:rPr>
              <w:t>Tài liệu [3]</w:t>
            </w:r>
          </w:p>
        </w:tc>
      </w:tr>
      <w:tr w:rsidR="00201571" w:rsidRPr="002F5A1B" w:rsidTr="004208DE">
        <w:trPr>
          <w:gridBefore w:val="1"/>
          <w:wBefore w:w="108" w:type="dxa"/>
          <w:trHeight w:val="472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1535D4">
            <w:pPr>
              <w:pStyle w:val="ListParagraph"/>
              <w:ind w:left="0"/>
              <w:jc w:val="center"/>
              <w:rPr>
                <w:b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BD033F">
            <w:pPr>
              <w:numPr>
                <w:ilvl w:val="2"/>
                <w:numId w:val="20"/>
              </w:numPr>
              <w:jc w:val="both"/>
              <w:rPr>
                <w:sz w:val="24"/>
                <w:lang w:val="vi-VN"/>
              </w:rPr>
            </w:pPr>
            <w:r w:rsidRPr="002F5A1B">
              <w:rPr>
                <w:sz w:val="24"/>
                <w:lang w:val="vi-VN"/>
              </w:rPr>
              <w:t>Chế độ làm việc bức xạ phân bố đều</w:t>
            </w:r>
          </w:p>
          <w:p w:rsidR="00201571" w:rsidRPr="002F5A1B" w:rsidRDefault="00201571" w:rsidP="00F833F1">
            <w:pPr>
              <w:spacing w:before="40" w:after="40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86198D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1D640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01571" w:rsidRPr="002F5A1B" w:rsidTr="004208DE">
        <w:trPr>
          <w:gridBefore w:val="1"/>
          <w:wBefore w:w="108" w:type="dxa"/>
          <w:trHeight w:val="472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1535D4">
            <w:pPr>
              <w:pStyle w:val="ListParagraph"/>
              <w:ind w:left="0"/>
              <w:jc w:val="center"/>
              <w:rPr>
                <w:b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BD033F">
            <w:pPr>
              <w:numPr>
                <w:ilvl w:val="2"/>
                <w:numId w:val="20"/>
              </w:numPr>
              <w:jc w:val="both"/>
              <w:rPr>
                <w:sz w:val="24"/>
                <w:lang w:val="vi-VN"/>
              </w:rPr>
            </w:pPr>
            <w:r w:rsidRPr="002F5A1B">
              <w:rPr>
                <w:sz w:val="24"/>
                <w:lang w:val="vi-VN"/>
              </w:rPr>
              <w:t>Chế độ bức xạ trực tiếp</w:t>
            </w:r>
          </w:p>
          <w:p w:rsidR="00201571" w:rsidRPr="002F5A1B" w:rsidRDefault="00201571" w:rsidP="00F833F1">
            <w:pPr>
              <w:spacing w:before="40" w:after="40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86198D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1D640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01571" w:rsidRPr="002F5A1B" w:rsidTr="004208DE">
        <w:trPr>
          <w:gridBefore w:val="1"/>
          <w:wBefore w:w="108" w:type="dxa"/>
          <w:trHeight w:val="472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1535D4">
            <w:pPr>
              <w:pStyle w:val="ListParagraph"/>
              <w:ind w:left="0"/>
              <w:jc w:val="center"/>
              <w:rPr>
                <w:b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BD033F">
            <w:pPr>
              <w:numPr>
                <w:ilvl w:val="2"/>
                <w:numId w:val="20"/>
              </w:numPr>
              <w:jc w:val="both"/>
              <w:rPr>
                <w:sz w:val="24"/>
                <w:lang w:val="vi-VN"/>
              </w:rPr>
            </w:pPr>
            <w:r w:rsidRPr="002F5A1B">
              <w:rPr>
                <w:sz w:val="24"/>
                <w:lang w:val="vi-VN"/>
              </w:rPr>
              <w:t>Chế độ bức xạ gián tiếp</w:t>
            </w:r>
          </w:p>
          <w:p w:rsidR="00201571" w:rsidRPr="002F5A1B" w:rsidRDefault="00201571" w:rsidP="00F833F1">
            <w:pPr>
              <w:spacing w:before="40" w:after="40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86198D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1D640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01571" w:rsidRPr="002F5A1B" w:rsidTr="004208DE">
        <w:trPr>
          <w:gridBefore w:val="1"/>
          <w:wBefore w:w="108" w:type="dxa"/>
          <w:trHeight w:val="472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1535D4">
            <w:pPr>
              <w:pStyle w:val="ListParagraph"/>
              <w:ind w:left="0"/>
              <w:jc w:val="center"/>
              <w:rPr>
                <w:b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F833F1">
            <w:pPr>
              <w:spacing w:before="40" w:after="40"/>
              <w:jc w:val="both"/>
              <w:rPr>
                <w:sz w:val="24"/>
                <w:szCs w:val="24"/>
                <w:lang w:val="vi-VN"/>
              </w:rPr>
            </w:pPr>
            <w:r w:rsidRPr="002F5A1B">
              <w:rPr>
                <w:sz w:val="24"/>
                <w:lang w:val="vi-VN"/>
              </w:rPr>
              <w:t>2.1.5 Tính toán trao đổi nhiệt bức xạ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F5A1B" w:rsidRDefault="00201571" w:rsidP="0086198D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1571" w:rsidRPr="002F5A1B" w:rsidRDefault="00201571" w:rsidP="001D640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456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7D5FE6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BD033F" w:rsidRDefault="00201571" w:rsidP="00BD033F">
            <w:pPr>
              <w:numPr>
                <w:ilvl w:val="1"/>
                <w:numId w:val="20"/>
              </w:num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5B71FC">
              <w:rPr>
                <w:sz w:val="24"/>
                <w:szCs w:val="24"/>
                <w:lang w:val="vi-VN"/>
              </w:rPr>
              <w:t>Chế độ làm việc đối lưu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86198D" w:rsidRDefault="00975702" w:rsidP="0086198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454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7D5FE6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C7941" w:rsidRDefault="00201571" w:rsidP="00BD033F">
            <w:pPr>
              <w:jc w:val="both"/>
              <w:rPr>
                <w:sz w:val="24"/>
                <w:lang w:val="vi-VN"/>
              </w:rPr>
            </w:pPr>
            <w:r>
              <w:rPr>
                <w:sz w:val="24"/>
              </w:rPr>
              <w:t xml:space="preserve">2.2.1 </w:t>
            </w:r>
            <w:r w:rsidRPr="001C7941">
              <w:rPr>
                <w:sz w:val="24"/>
                <w:lang w:val="vi-VN"/>
              </w:rPr>
              <w:t xml:space="preserve">Một số khái niệm và định luật cơ bản về truyền nhiệt đối </w:t>
            </w:r>
            <w:r w:rsidRPr="001C7941">
              <w:rPr>
                <w:sz w:val="24"/>
                <w:lang w:val="vi-VN"/>
              </w:rPr>
              <w:lastRenderedPageBreak/>
              <w:t>lưu</w:t>
            </w:r>
          </w:p>
          <w:p w:rsidR="00201571" w:rsidRPr="005B71FC" w:rsidRDefault="00201571" w:rsidP="00BD033F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Default="00201571" w:rsidP="008619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454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7D5FE6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5B71FC" w:rsidRDefault="00201571" w:rsidP="00BD033F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>
              <w:rPr>
                <w:sz w:val="24"/>
              </w:rPr>
              <w:t xml:space="preserve">2.2.2 </w:t>
            </w:r>
            <w:r w:rsidRPr="001C7941">
              <w:rPr>
                <w:sz w:val="24"/>
                <w:lang w:val="vi-VN"/>
              </w:rPr>
              <w:t>Chế độ đối lưu tự nhiên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Default="00201571" w:rsidP="008619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454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7D5FE6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5B71FC" w:rsidRDefault="00201571" w:rsidP="00BD033F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>
              <w:rPr>
                <w:sz w:val="24"/>
              </w:rPr>
              <w:t xml:space="preserve">2.2.3 </w:t>
            </w:r>
            <w:r w:rsidRPr="001C7941">
              <w:rPr>
                <w:sz w:val="24"/>
                <w:lang w:val="vi-VN"/>
              </w:rPr>
              <w:t>Chế độ đối lưu cưỡng bức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Default="00201571" w:rsidP="008619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454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7D5FE6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1C7941" w:rsidRDefault="00201571" w:rsidP="00BD033F">
            <w:pPr>
              <w:jc w:val="both"/>
              <w:rPr>
                <w:sz w:val="24"/>
                <w:lang w:val="vi-VN"/>
              </w:rPr>
            </w:pPr>
            <w:r>
              <w:rPr>
                <w:sz w:val="24"/>
              </w:rPr>
              <w:t xml:space="preserve">2.2.4 </w:t>
            </w:r>
            <w:r w:rsidRPr="001C7941">
              <w:rPr>
                <w:sz w:val="24"/>
                <w:lang w:val="vi-VN"/>
              </w:rPr>
              <w:t>Trao đổi nhiệt đối lưu trong chất lỏng</w:t>
            </w:r>
          </w:p>
          <w:p w:rsidR="00201571" w:rsidRPr="005B71FC" w:rsidRDefault="00201571" w:rsidP="00BD033F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Default="00201571" w:rsidP="008619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454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7D5FE6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793C20" w:rsidRDefault="00201571" w:rsidP="00BD033F">
            <w:pPr>
              <w:jc w:val="both"/>
              <w:rPr>
                <w:sz w:val="24"/>
                <w:lang w:val="vi-VN"/>
              </w:rPr>
            </w:pPr>
            <w:r>
              <w:rPr>
                <w:sz w:val="24"/>
              </w:rPr>
              <w:t xml:space="preserve">2.2.5 </w:t>
            </w:r>
            <w:r w:rsidRPr="00793C20">
              <w:rPr>
                <w:sz w:val="24"/>
                <w:lang w:val="vi-VN"/>
              </w:rPr>
              <w:t>Chọn nhiên liệu và phương pháp đốt</w:t>
            </w:r>
          </w:p>
          <w:p w:rsidR="00201571" w:rsidRPr="005B71FC" w:rsidRDefault="00201571" w:rsidP="00BD033F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Default="00201571" w:rsidP="008619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201571" w:rsidRPr="0023034F" w:rsidTr="004208DE">
        <w:trPr>
          <w:gridBefore w:val="1"/>
          <w:wBefore w:w="108" w:type="dxa"/>
          <w:trHeight w:val="454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7D5FE6" w:rsidRDefault="00201571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571" w:rsidRPr="005B71FC" w:rsidRDefault="00201571" w:rsidP="00BD033F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>
              <w:t>2.2.6 Lĩnh vực ứng dụng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Default="00201571" w:rsidP="0086198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1571" w:rsidRPr="0023034F" w:rsidRDefault="00201571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320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  <w:p w:rsidR="009872C3" w:rsidRPr="00CB2230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5811CE" w:rsidRDefault="009872C3" w:rsidP="005811CE">
            <w:pPr>
              <w:numPr>
                <w:ilvl w:val="1"/>
                <w:numId w:val="20"/>
              </w:numPr>
              <w:jc w:val="both"/>
              <w:rPr>
                <w:sz w:val="22"/>
                <w:szCs w:val="24"/>
                <w:lang w:val="vi-VN"/>
              </w:rPr>
            </w:pPr>
            <w:r w:rsidRPr="00316C04">
              <w:rPr>
                <w:sz w:val="22"/>
                <w:szCs w:val="24"/>
                <w:lang w:val="vi-VN"/>
              </w:rPr>
              <w:t>Chế độ làm việc theo lớp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86198D" w:rsidRDefault="00975702" w:rsidP="009872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31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CB2230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5811CE" w:rsidRDefault="009872C3" w:rsidP="005811CE">
            <w:pPr>
              <w:jc w:val="both"/>
              <w:rPr>
                <w:sz w:val="24"/>
                <w:lang w:val="vi-VN"/>
              </w:rPr>
            </w:pPr>
            <w:r w:rsidRPr="00702C53">
              <w:rPr>
                <w:sz w:val="24"/>
                <w:lang w:val="vi-VN"/>
              </w:rPr>
              <w:t xml:space="preserve">2.3.1 </w:t>
            </w:r>
            <w:r w:rsidRPr="005811CE">
              <w:rPr>
                <w:sz w:val="24"/>
                <w:lang w:val="vi-VN"/>
              </w:rPr>
              <w:t>Khái niệm và phân loại</w:t>
            </w:r>
          </w:p>
          <w:p w:rsidR="009872C3" w:rsidRPr="00316C04" w:rsidRDefault="009872C3" w:rsidP="00BD033F">
            <w:pPr>
              <w:jc w:val="both"/>
              <w:rPr>
                <w:sz w:val="22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5811CE" w:rsidRDefault="009872C3" w:rsidP="00324867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31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CB2230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316C04" w:rsidRDefault="009872C3" w:rsidP="005811C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2.3.2 </w:t>
            </w:r>
            <w:r w:rsidRPr="00316C04">
              <w:rPr>
                <w:sz w:val="24"/>
              </w:rPr>
              <w:t>Chế độ lớp chặt</w:t>
            </w:r>
          </w:p>
          <w:p w:rsidR="009872C3" w:rsidRPr="00316C04" w:rsidRDefault="009872C3" w:rsidP="00BD033F">
            <w:pPr>
              <w:jc w:val="both"/>
              <w:rPr>
                <w:sz w:val="22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31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CB2230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316C04" w:rsidRDefault="009872C3" w:rsidP="005811C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2.3.3 </w:t>
            </w:r>
            <w:r w:rsidRPr="00316C04">
              <w:rPr>
                <w:sz w:val="24"/>
              </w:rPr>
              <w:t>Chế độ lớp sôi</w:t>
            </w:r>
          </w:p>
          <w:p w:rsidR="009872C3" w:rsidRPr="00316C04" w:rsidRDefault="009872C3" w:rsidP="00BD033F">
            <w:pPr>
              <w:jc w:val="both"/>
              <w:rPr>
                <w:sz w:val="22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31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CB2230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BD033F" w:rsidRDefault="009872C3" w:rsidP="005811CE">
            <w:pPr>
              <w:jc w:val="both"/>
              <w:rPr>
                <w:sz w:val="24"/>
                <w:lang w:val="vi-VN"/>
              </w:rPr>
            </w:pPr>
            <w:r w:rsidRPr="00702C53">
              <w:rPr>
                <w:sz w:val="24"/>
                <w:lang w:val="vi-VN"/>
              </w:rPr>
              <w:t xml:space="preserve">2.3.4 </w:t>
            </w:r>
            <w:r w:rsidRPr="00BD033F">
              <w:rPr>
                <w:sz w:val="24"/>
                <w:lang w:val="vi-VN"/>
              </w:rPr>
              <w:t>Chế độ lớp lơ lửng</w:t>
            </w:r>
          </w:p>
          <w:p w:rsidR="009872C3" w:rsidRPr="00316C04" w:rsidRDefault="009872C3" w:rsidP="00BD033F">
            <w:pPr>
              <w:jc w:val="both"/>
              <w:rPr>
                <w:sz w:val="22"/>
                <w:szCs w:val="24"/>
                <w:lang w:val="vi-VN"/>
              </w:rPr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BD033F" w:rsidRDefault="009872C3" w:rsidP="00324867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F5A1B" w:rsidTr="009872C3">
        <w:trPr>
          <w:gridBefore w:val="1"/>
          <w:wBefore w:w="108" w:type="dxa"/>
          <w:trHeight w:val="317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CB2230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316C04" w:rsidRDefault="009872C3" w:rsidP="00BD033F">
            <w:pPr>
              <w:jc w:val="both"/>
              <w:rPr>
                <w:sz w:val="22"/>
                <w:szCs w:val="24"/>
                <w:lang w:val="vi-VN"/>
              </w:rPr>
            </w:pPr>
            <w:r w:rsidRPr="00702C53">
              <w:rPr>
                <w:sz w:val="24"/>
                <w:lang w:val="vi-VN"/>
              </w:rPr>
              <w:t xml:space="preserve">2.3.5 </w:t>
            </w:r>
            <w:r w:rsidRPr="00BD033F">
              <w:rPr>
                <w:sz w:val="24"/>
                <w:lang w:val="vi-VN"/>
              </w:rPr>
              <w:t>Chọn nhiên liệu và phương pháp đốt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BD033F" w:rsidRDefault="009872C3" w:rsidP="00324867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F5A1B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F5A1B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5B71FC" w:rsidRDefault="009872C3" w:rsidP="00F833F1">
            <w:pPr>
              <w:pStyle w:val="ListParagraph"/>
              <w:spacing w:before="40" w:after="40"/>
              <w:ind w:left="0"/>
              <w:jc w:val="both"/>
              <w:rPr>
                <w:bCs/>
                <w:lang w:val="vi-VN"/>
              </w:rPr>
            </w:pPr>
            <w:r w:rsidRPr="002F5A1B">
              <w:rPr>
                <w:b/>
                <w:lang w:val="vi-VN"/>
              </w:rPr>
              <w:t>Chương 3. Nhiên liệu và sự cháy của nhiên liệu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F5A1B" w:rsidRDefault="009872C3" w:rsidP="00324867">
            <w:pPr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F5A1B" w:rsidRDefault="009872C3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F5A1B" w:rsidRDefault="009872C3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1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F5A1B" w:rsidRDefault="009872C3" w:rsidP="001C606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2F5A1B">
              <w:rPr>
                <w:bCs/>
                <w:lang w:val="vi-VN"/>
              </w:rPr>
              <w:t>Tài liệu [1]. Chương 4,</w:t>
            </w:r>
          </w:p>
          <w:p w:rsidR="009872C3" w:rsidRPr="002F5A1B" w:rsidRDefault="009872C3" w:rsidP="00686CD8">
            <w:pPr>
              <w:jc w:val="center"/>
              <w:rPr>
                <w:bCs/>
                <w:lang w:val="vi-VN"/>
              </w:rPr>
            </w:pPr>
            <w:r w:rsidRPr="002F5A1B">
              <w:rPr>
                <w:bCs/>
                <w:lang w:val="vi-VN"/>
              </w:rPr>
              <w:t>Trang 57-78</w:t>
            </w:r>
          </w:p>
          <w:p w:rsidR="00DA114B" w:rsidRPr="002F5A1B" w:rsidRDefault="00DA114B" w:rsidP="00686CD8">
            <w:pPr>
              <w:jc w:val="center"/>
              <w:rPr>
                <w:bCs/>
                <w:lang w:val="vi-VN"/>
              </w:rPr>
            </w:pPr>
            <w:r w:rsidRPr="002F5A1B">
              <w:rPr>
                <w:bCs/>
                <w:lang w:val="vi-VN"/>
              </w:rPr>
              <w:t>Tài liệu [2]</w:t>
            </w: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F5A1B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F833F1">
            <w:pPr>
              <w:pStyle w:val="ListParagraph"/>
              <w:spacing w:before="40" w:after="40"/>
              <w:ind w:left="0"/>
              <w:jc w:val="both"/>
            </w:pPr>
            <w:r>
              <w:t xml:space="preserve">3.1. </w:t>
            </w:r>
            <w:r w:rsidRPr="005B71FC">
              <w:t>Nhiên liệu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numPr>
                <w:ilvl w:val="2"/>
                <w:numId w:val="21"/>
              </w:numPr>
              <w:jc w:val="both"/>
              <w:rPr>
                <w:sz w:val="24"/>
              </w:rPr>
            </w:pPr>
            <w:r w:rsidRPr="00065787">
              <w:rPr>
                <w:sz w:val="24"/>
              </w:rPr>
              <w:t>Khái niệm chung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numPr>
                <w:ilvl w:val="2"/>
                <w:numId w:val="21"/>
              </w:numPr>
              <w:jc w:val="both"/>
              <w:rPr>
                <w:sz w:val="24"/>
              </w:rPr>
            </w:pPr>
            <w:r w:rsidRPr="00065787">
              <w:rPr>
                <w:sz w:val="24"/>
              </w:rPr>
              <w:t>Các loại nhiên liệu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numPr>
                <w:ilvl w:val="2"/>
                <w:numId w:val="21"/>
              </w:numPr>
              <w:jc w:val="both"/>
              <w:rPr>
                <w:sz w:val="24"/>
              </w:rPr>
            </w:pPr>
            <w:r w:rsidRPr="00065787">
              <w:rPr>
                <w:sz w:val="24"/>
              </w:rPr>
              <w:t>Thành phần của nhiên liệu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Default="009872C3" w:rsidP="00F833F1">
            <w:pPr>
              <w:pStyle w:val="ListParagraph"/>
              <w:spacing w:before="40" w:after="40"/>
              <w:ind w:left="0"/>
              <w:jc w:val="both"/>
              <w:rPr>
                <w:b/>
              </w:rPr>
            </w:pPr>
            <w:r>
              <w:t xml:space="preserve">3.1.4  </w:t>
            </w:r>
            <w:r w:rsidRPr="00065787">
              <w:t>Nhiệt trị của nhiên liệu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Default="009872C3" w:rsidP="00F833F1">
            <w:pPr>
              <w:pStyle w:val="ListParagraph"/>
              <w:spacing w:before="40" w:after="40"/>
              <w:ind w:left="0"/>
              <w:jc w:val="both"/>
            </w:pPr>
            <w:r>
              <w:t xml:space="preserve">3.2 </w:t>
            </w:r>
            <w:r w:rsidRPr="005B71FC">
              <w:t>Sự cháy của nhiên liệu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75702" w:rsidP="003248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3.2.1 </w:t>
            </w:r>
            <w:r w:rsidRPr="00065787">
              <w:rPr>
                <w:sz w:val="24"/>
              </w:rPr>
              <w:t>Sự cháy của nhiên liệu rắn.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3.2.2 </w:t>
            </w:r>
            <w:r w:rsidRPr="00065787">
              <w:rPr>
                <w:sz w:val="24"/>
              </w:rPr>
              <w:t>Sự cháy của nhiên liệu lỏng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3.2.3 </w:t>
            </w:r>
            <w:r w:rsidRPr="00065787">
              <w:rPr>
                <w:sz w:val="24"/>
              </w:rPr>
              <w:t>Sự cháy của nhiên liệu khí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Default="009872C3" w:rsidP="00F833F1">
            <w:pPr>
              <w:pStyle w:val="ListParagraph"/>
              <w:spacing w:before="40" w:after="40"/>
              <w:ind w:left="0"/>
              <w:jc w:val="both"/>
            </w:pPr>
            <w:r>
              <w:t xml:space="preserve">3.2.4 </w:t>
            </w:r>
            <w:r w:rsidRPr="00065787">
              <w:t>Khái niệm về cháy hoàn toàn, không hoàn toàn và hệ số dư không khí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 </w:t>
            </w:r>
            <w:r w:rsidRPr="005B71FC">
              <w:rPr>
                <w:sz w:val="24"/>
                <w:szCs w:val="24"/>
              </w:rPr>
              <w:t xml:space="preserve">Tính toán sự cháy của nhiên liệu 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pStyle w:val="ListParagraph"/>
              <w:numPr>
                <w:ilvl w:val="2"/>
                <w:numId w:val="41"/>
              </w:numPr>
              <w:spacing w:line="288" w:lineRule="auto"/>
              <w:jc w:val="both"/>
            </w:pPr>
            <w:r w:rsidRPr="00201571">
              <w:t>Tính toán sự cháy của nhiên liệu rắn và lỏng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72C3" w:rsidRDefault="009872C3" w:rsidP="001C606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CB2230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2C3" w:rsidRPr="00065787" w:rsidRDefault="009872C3" w:rsidP="00201571">
            <w:pPr>
              <w:pStyle w:val="ListParagraph"/>
              <w:numPr>
                <w:ilvl w:val="2"/>
                <w:numId w:val="41"/>
              </w:numPr>
              <w:spacing w:line="288" w:lineRule="auto"/>
              <w:jc w:val="both"/>
            </w:pPr>
            <w:r w:rsidRPr="00201571">
              <w:t>Tính toán sự cháy của nhiên liệu khí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324867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686CD8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7813CB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2C3" w:rsidRPr="00065787" w:rsidRDefault="009872C3" w:rsidP="00201571">
            <w:pPr>
              <w:pStyle w:val="ListParagraph"/>
              <w:numPr>
                <w:ilvl w:val="2"/>
                <w:numId w:val="41"/>
              </w:numPr>
              <w:spacing w:line="288" w:lineRule="auto"/>
              <w:jc w:val="both"/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324867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7813CB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01571" w:rsidRDefault="009872C3" w:rsidP="00201571">
            <w:pPr>
              <w:pStyle w:val="ListParagraph"/>
              <w:numPr>
                <w:ilvl w:val="2"/>
                <w:numId w:val="41"/>
              </w:numPr>
              <w:spacing w:line="288" w:lineRule="auto"/>
              <w:jc w:val="both"/>
            </w:pP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324867" w:rsidRDefault="009872C3" w:rsidP="0032486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397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487416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5B71FC" w:rsidRDefault="009872C3" w:rsidP="00F833F1">
            <w:pPr>
              <w:pStyle w:val="ListParagraph"/>
              <w:spacing w:before="40" w:after="4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</w:rPr>
              <w:t xml:space="preserve">Chương 4. </w:t>
            </w:r>
            <w:r w:rsidRPr="005B71FC">
              <w:rPr>
                <w:b/>
                <w:lang w:val="vi-VN"/>
              </w:rPr>
              <w:t>Thiết bị đốt nhiên liệu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75702" w:rsidP="009872C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72C3" w:rsidRDefault="009872C3" w:rsidP="00923666">
            <w:pPr>
              <w:jc w:val="center"/>
              <w:rPr>
                <w:bCs/>
                <w:sz w:val="24"/>
                <w:szCs w:val="24"/>
              </w:rPr>
            </w:pPr>
          </w:p>
          <w:p w:rsidR="009872C3" w:rsidRDefault="009872C3" w:rsidP="00BD7C9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Tài liệu [1]. Chương 5</w:t>
            </w:r>
          </w:p>
          <w:p w:rsidR="009872C3" w:rsidRPr="0023034F" w:rsidRDefault="009872C3" w:rsidP="00DA114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lastRenderedPageBreak/>
              <w:t xml:space="preserve">Trang 79-106. </w:t>
            </w:r>
          </w:p>
        </w:tc>
      </w:tr>
      <w:tr w:rsidR="009872C3" w:rsidRPr="0023034F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7F6C3E" w:rsidRDefault="009872C3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7836B3" w:rsidRDefault="009872C3" w:rsidP="007836B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 </w:t>
            </w:r>
            <w:r w:rsidRPr="005B71FC">
              <w:rPr>
                <w:sz w:val="24"/>
                <w:szCs w:val="24"/>
              </w:rPr>
              <w:t>Thiết bị đốt nhiên liệu rắn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E6030F" w:rsidRDefault="009872C3" w:rsidP="001D7C4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2C3" w:rsidRPr="0023034F" w:rsidRDefault="009872C3" w:rsidP="00BD7C9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872C3" w:rsidRPr="002F5A1B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8D0F44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7836B3" w:rsidRDefault="009872C3" w:rsidP="007836B3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567CE0">
              <w:rPr>
                <w:sz w:val="24"/>
                <w:szCs w:val="24"/>
                <w:lang w:val="vi-VN"/>
              </w:rPr>
              <w:t xml:space="preserve">4.2. </w:t>
            </w:r>
            <w:r w:rsidRPr="0092448E">
              <w:rPr>
                <w:sz w:val="24"/>
                <w:szCs w:val="24"/>
                <w:lang w:val="vi-VN"/>
              </w:rPr>
              <w:t>Thiết bị đốt nhiên liệu bụi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443E76" w:rsidRDefault="009872C3" w:rsidP="001D7C4A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540E7E" w:rsidRDefault="009872C3" w:rsidP="001535D4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9872C3" w:rsidRPr="00540E7E" w:rsidRDefault="009872C3" w:rsidP="001535D4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540E7E" w:rsidRDefault="009872C3" w:rsidP="001C6067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F5A1B" w:rsidTr="004208DE">
        <w:trPr>
          <w:gridBefore w:val="1"/>
          <w:wBefore w:w="108" w:type="dxa"/>
          <w:trHeight w:val="1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8D0F44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7836B3" w:rsidRDefault="009872C3" w:rsidP="007836B3">
            <w:pPr>
              <w:numPr>
                <w:ilvl w:val="1"/>
                <w:numId w:val="34"/>
              </w:num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92448E">
              <w:rPr>
                <w:sz w:val="24"/>
                <w:szCs w:val="24"/>
                <w:lang w:val="vi-VN"/>
              </w:rPr>
              <w:t>Thiết bị đốt nhiên liệu lỏng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443E76" w:rsidRDefault="009872C3" w:rsidP="001D7C4A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540E7E" w:rsidRDefault="009872C3" w:rsidP="001535D4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9872C3" w:rsidRPr="00540E7E" w:rsidRDefault="009872C3" w:rsidP="001535D4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540E7E" w:rsidRDefault="009872C3" w:rsidP="001C6067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F5A1B" w:rsidTr="009872C3">
        <w:trPr>
          <w:gridBefore w:val="1"/>
          <w:wBefore w:w="108" w:type="dxa"/>
          <w:trHeight w:val="592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92448E" w:rsidRDefault="009872C3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7836B3" w:rsidRDefault="009872C3" w:rsidP="007836B3">
            <w:pPr>
              <w:numPr>
                <w:ilvl w:val="1"/>
                <w:numId w:val="34"/>
              </w:num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92448E">
              <w:rPr>
                <w:sz w:val="24"/>
                <w:szCs w:val="24"/>
                <w:lang w:val="vi-VN"/>
              </w:rPr>
              <w:t xml:space="preserve">Thiết bị đốt nhiên liệu khí 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443E76" w:rsidRDefault="009872C3" w:rsidP="001D7C4A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92448E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9872C3" w:rsidRPr="0092448E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72C3" w:rsidRPr="00443E76" w:rsidRDefault="009872C3" w:rsidP="001C6067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9872C3" w:rsidRPr="0023034F" w:rsidTr="009872C3">
        <w:trPr>
          <w:gridBefore w:val="1"/>
          <w:wBefore w:w="108" w:type="dxa"/>
          <w:trHeight w:val="43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443E76" w:rsidRDefault="009872C3" w:rsidP="001535D4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443E76" w:rsidRDefault="009872C3" w:rsidP="00F833F1">
            <w:pPr>
              <w:pStyle w:val="ListParagraph"/>
              <w:spacing w:before="40" w:after="40"/>
              <w:ind w:left="0"/>
              <w:jc w:val="both"/>
              <w:rPr>
                <w:b/>
                <w:lang w:val="vi-VN"/>
              </w:rPr>
            </w:pPr>
            <w:r w:rsidRPr="00443E76">
              <w:rPr>
                <w:b/>
                <w:lang w:val="vi-VN"/>
              </w:rPr>
              <w:t>Chương 5. Vật liệu xây, thể xây và khung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F5A1B" w:rsidRDefault="009872C3" w:rsidP="001D7C4A">
            <w:pPr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F5A1B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9872C3" w:rsidRPr="002F5A1B" w:rsidRDefault="009872C3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210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872C3" w:rsidRPr="002F5A1B" w:rsidRDefault="009872C3" w:rsidP="00BD7C92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  <w:p w:rsidR="009872C3" w:rsidRPr="00686CD8" w:rsidRDefault="009872C3" w:rsidP="00BD7C92">
            <w:pPr>
              <w:jc w:val="center"/>
              <w:rPr>
                <w:bCs/>
                <w:sz w:val="24"/>
                <w:szCs w:val="24"/>
              </w:rPr>
            </w:pPr>
            <w:r w:rsidRPr="00686CD8">
              <w:rPr>
                <w:bCs/>
                <w:sz w:val="24"/>
                <w:szCs w:val="24"/>
              </w:rPr>
              <w:t>Tài liệu [1]</w:t>
            </w:r>
            <w:r>
              <w:rPr>
                <w:bCs/>
                <w:sz w:val="24"/>
                <w:szCs w:val="24"/>
              </w:rPr>
              <w:t>. Chương 6,</w:t>
            </w:r>
          </w:p>
          <w:p w:rsidR="009872C3" w:rsidRDefault="009872C3" w:rsidP="00BD7C92">
            <w:pPr>
              <w:jc w:val="center"/>
              <w:rPr>
                <w:bCs/>
                <w:sz w:val="24"/>
                <w:szCs w:val="24"/>
              </w:rPr>
            </w:pPr>
            <w:r w:rsidRPr="00686CD8">
              <w:rPr>
                <w:bCs/>
                <w:sz w:val="24"/>
                <w:szCs w:val="24"/>
              </w:rPr>
              <w:t>Trang</w:t>
            </w:r>
            <w:r>
              <w:rPr>
                <w:bCs/>
                <w:sz w:val="24"/>
                <w:szCs w:val="24"/>
              </w:rPr>
              <w:t xml:space="preserve"> 107-130. </w:t>
            </w:r>
          </w:p>
          <w:p w:rsidR="009872C3" w:rsidRPr="0023034F" w:rsidRDefault="009872C3" w:rsidP="00BD7C9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872C3" w:rsidRPr="0023034F" w:rsidTr="004208DE">
        <w:trPr>
          <w:gridBefore w:val="1"/>
          <w:wBefore w:w="108" w:type="dxa"/>
          <w:trHeight w:val="246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2C3" w:rsidRPr="005B71FC" w:rsidRDefault="009872C3" w:rsidP="007836B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5.1. </w:t>
            </w:r>
            <w:r w:rsidRPr="005B71FC">
              <w:rPr>
                <w:sz w:val="24"/>
                <w:szCs w:val="24"/>
              </w:rPr>
              <w:t>Vật liệu xây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C96EE4" w:rsidRDefault="009872C3" w:rsidP="001D7C4A">
            <w:pPr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2C3" w:rsidRPr="0023034F" w:rsidRDefault="009872C3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72C3" w:rsidRPr="0023034F" w:rsidRDefault="009872C3" w:rsidP="00BD7C92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255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  <w:p w:rsidR="00975702" w:rsidRPr="009B5D51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7836B3" w:rsidRDefault="00975702" w:rsidP="007836B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 </w:t>
            </w:r>
            <w:r w:rsidRPr="005B71FC">
              <w:rPr>
                <w:sz w:val="24"/>
                <w:szCs w:val="24"/>
              </w:rPr>
              <w:t>Thể xây lò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C96EE4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D70285">
        <w:trPr>
          <w:gridBefore w:val="1"/>
          <w:wBefore w:w="108" w:type="dxa"/>
          <w:trHeight w:val="34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7836B3" w:rsidRDefault="00975702" w:rsidP="007836B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5.3. </w:t>
            </w:r>
            <w:r w:rsidRPr="005B71FC">
              <w:rPr>
                <w:sz w:val="24"/>
                <w:szCs w:val="24"/>
              </w:rPr>
              <w:t>Khung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C96EE4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702" w:rsidRPr="0023034F" w:rsidRDefault="00975702" w:rsidP="001C606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75702" w:rsidRPr="0023034F" w:rsidTr="00D70285">
        <w:trPr>
          <w:gridBefore w:val="1"/>
          <w:wBefore w:w="108" w:type="dxa"/>
          <w:trHeight w:val="34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Default="00975702" w:rsidP="007836B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Thảo luận và kiểm tra giữa kỳ 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C96EE4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702" w:rsidRPr="0023034F" w:rsidRDefault="00975702" w:rsidP="001C606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</w:rPr>
              <w:t>Ôn tập kiến thức đã học</w:t>
            </w:r>
          </w:p>
        </w:tc>
      </w:tr>
      <w:tr w:rsidR="00975702" w:rsidRPr="0023034F" w:rsidTr="00D70285">
        <w:trPr>
          <w:gridBefore w:val="1"/>
          <w:wBefore w:w="108" w:type="dxa"/>
          <w:trHeight w:val="63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5F3B1B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5B71FC" w:rsidRDefault="00975702" w:rsidP="00F833F1">
            <w:pPr>
              <w:pStyle w:val="ListParagraph"/>
              <w:spacing w:before="40" w:after="40"/>
              <w:ind w:left="0"/>
              <w:jc w:val="both"/>
              <w:rPr>
                <w:b/>
                <w:bCs/>
              </w:rPr>
            </w:pPr>
            <w:r>
              <w:rPr>
                <w:b/>
              </w:rPr>
              <w:t xml:space="preserve">Chương 6. </w:t>
            </w:r>
            <w:r w:rsidRPr="005B71FC">
              <w:rPr>
                <w:b/>
              </w:rPr>
              <w:t>Hệ thống thoát khói, cấp gió và thiết bị tận dụng nhiệt khói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5F3B1B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Tài liệu [1]. Chương 7</w:t>
            </w:r>
          </w:p>
          <w:p w:rsidR="00975702" w:rsidRPr="0023034F" w:rsidRDefault="00975702" w:rsidP="00BD7C92">
            <w:pPr>
              <w:rPr>
                <w:bCs/>
                <w:sz w:val="24"/>
                <w:szCs w:val="24"/>
              </w:rPr>
            </w:pPr>
            <w:r>
              <w:rPr>
                <w:bCs/>
              </w:rPr>
              <w:t>Trang 131-141</w:t>
            </w:r>
          </w:p>
        </w:tc>
      </w:tr>
      <w:tr w:rsidR="00975702" w:rsidRPr="0023034F" w:rsidTr="00D70285">
        <w:trPr>
          <w:gridBefore w:val="1"/>
          <w:wBefore w:w="108" w:type="dxa"/>
          <w:trHeight w:val="63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6.1. </w:t>
            </w:r>
            <w:r w:rsidRPr="005B71FC">
              <w:rPr>
                <w:sz w:val="24"/>
                <w:szCs w:val="24"/>
              </w:rPr>
              <w:t>Hệ thống thoát khói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D70285">
        <w:trPr>
          <w:gridBefore w:val="1"/>
          <w:wBefore w:w="108" w:type="dxa"/>
          <w:trHeight w:val="63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numPr>
                <w:ilvl w:val="2"/>
                <w:numId w:val="24"/>
              </w:numPr>
              <w:jc w:val="both"/>
              <w:rPr>
                <w:sz w:val="24"/>
              </w:rPr>
            </w:pPr>
            <w:r w:rsidRPr="00CC2A18">
              <w:rPr>
                <w:sz w:val="24"/>
              </w:rPr>
              <w:t>Cấu trúc của hệ thống thoát khói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BB2481">
        <w:trPr>
          <w:gridBefore w:val="1"/>
          <w:wBefore w:w="108" w:type="dxa"/>
          <w:trHeight w:val="63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numPr>
                <w:ilvl w:val="2"/>
                <w:numId w:val="24"/>
              </w:numPr>
              <w:jc w:val="both"/>
              <w:rPr>
                <w:sz w:val="24"/>
              </w:rPr>
            </w:pPr>
            <w:r w:rsidRPr="00CC2A18">
              <w:rPr>
                <w:sz w:val="24"/>
              </w:rPr>
              <w:t>Tính toán kích thước hệ thống thoát khói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BB66AA">
        <w:trPr>
          <w:gridBefore w:val="1"/>
          <w:wBefore w:w="108" w:type="dxa"/>
          <w:trHeight w:val="635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numPr>
                <w:ilvl w:val="2"/>
                <w:numId w:val="24"/>
              </w:numPr>
              <w:jc w:val="both"/>
              <w:rPr>
                <w:sz w:val="24"/>
              </w:rPr>
            </w:pPr>
            <w:r w:rsidRPr="00CC2A18">
              <w:rPr>
                <w:sz w:val="24"/>
              </w:rPr>
              <w:t>Tính tổn thất áp suất trên đường dẫn khói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Default="00975702" w:rsidP="00BD7C92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363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8C2CF7" w:rsidRDefault="00975702" w:rsidP="008C2CF7">
            <w:pPr>
              <w:numPr>
                <w:ilvl w:val="2"/>
                <w:numId w:val="24"/>
              </w:numPr>
              <w:jc w:val="both"/>
              <w:rPr>
                <w:sz w:val="24"/>
              </w:rPr>
            </w:pPr>
            <w:r w:rsidRPr="00CC2A18">
              <w:rPr>
                <w:sz w:val="24"/>
              </w:rPr>
              <w:t>Tính ống khói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Pr="0023034F" w:rsidRDefault="00975702" w:rsidP="00BD7C92">
            <w:pPr>
              <w:rPr>
                <w:bCs/>
                <w:sz w:val="24"/>
                <w:szCs w:val="24"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348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6.2. </w:t>
            </w:r>
            <w:r w:rsidRPr="005B71FC">
              <w:rPr>
                <w:sz w:val="24"/>
                <w:szCs w:val="24"/>
              </w:rPr>
              <w:t>Hệ thống cấp gió và khí đốt</w:t>
            </w:r>
          </w:p>
        </w:tc>
        <w:tc>
          <w:tcPr>
            <w:tcW w:w="90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34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numPr>
                <w:ilvl w:val="2"/>
                <w:numId w:val="37"/>
              </w:numPr>
              <w:jc w:val="both"/>
              <w:rPr>
                <w:sz w:val="24"/>
              </w:rPr>
            </w:pPr>
            <w:r w:rsidRPr="00BA1073">
              <w:rPr>
                <w:sz w:val="24"/>
              </w:rPr>
              <w:t>Cấu trúc hệ thống cấp gió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34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numPr>
                <w:ilvl w:val="2"/>
                <w:numId w:val="37"/>
              </w:numPr>
              <w:jc w:val="both"/>
              <w:rPr>
                <w:sz w:val="24"/>
              </w:rPr>
            </w:pPr>
            <w:r w:rsidRPr="00BA1073">
              <w:rPr>
                <w:sz w:val="24"/>
              </w:rPr>
              <w:t>Tính kích thước đường ống dẫn gió và khí đốt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348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Default="00975702" w:rsidP="00F833F1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6.2.3 </w:t>
            </w:r>
            <w:r w:rsidRPr="00BA1073">
              <w:rPr>
                <w:sz w:val="24"/>
              </w:rPr>
              <w:t>Tính tổn thất áp suất trên đường dẫn gió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5702" w:rsidRPr="0023034F" w:rsidRDefault="00975702" w:rsidP="001535D4">
            <w:pPr>
              <w:rPr>
                <w:bCs/>
                <w:sz w:val="24"/>
                <w:szCs w:val="24"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569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0F1369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6.3. </w:t>
            </w:r>
            <w:r w:rsidRPr="005B71FC">
              <w:rPr>
                <w:sz w:val="24"/>
                <w:szCs w:val="24"/>
              </w:rPr>
              <w:t>Thiết bị tận dụng nhiệt đáy lò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569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0F1369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numPr>
                <w:ilvl w:val="2"/>
                <w:numId w:val="42"/>
              </w:numPr>
              <w:rPr>
                <w:sz w:val="24"/>
              </w:rPr>
            </w:pPr>
            <w:r w:rsidRPr="002A7D52">
              <w:rPr>
                <w:sz w:val="24"/>
              </w:rPr>
              <w:t>Phân loại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569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0F1369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Pr="009872C3" w:rsidRDefault="00975702" w:rsidP="009872C3">
            <w:pPr>
              <w:numPr>
                <w:ilvl w:val="2"/>
                <w:numId w:val="38"/>
              </w:numPr>
              <w:tabs>
                <w:tab w:val="clear" w:pos="720"/>
                <w:tab w:val="num" w:pos="552"/>
              </w:tabs>
              <w:rPr>
                <w:sz w:val="24"/>
              </w:rPr>
            </w:pPr>
            <w:r w:rsidRPr="002A7D52">
              <w:rPr>
                <w:sz w:val="24"/>
              </w:rPr>
              <w:t>Thiết bị trao đổi nhiệt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75702" w:rsidRPr="0023034F" w:rsidTr="004208DE">
        <w:trPr>
          <w:gridBefore w:val="1"/>
          <w:wBefore w:w="108" w:type="dxa"/>
          <w:trHeight w:val="569"/>
        </w:trPr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0F1369" w:rsidRDefault="00975702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5702" w:rsidRDefault="00975702" w:rsidP="00F833F1">
            <w:pPr>
              <w:spacing w:line="28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6.3.3 </w:t>
            </w:r>
            <w:r w:rsidRPr="002A7D52">
              <w:rPr>
                <w:sz w:val="24"/>
              </w:rPr>
              <w:t>Tính toán thiết bị trao đổi nhiệt</w:t>
            </w:r>
          </w:p>
        </w:tc>
        <w:tc>
          <w:tcPr>
            <w:tcW w:w="9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A04161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702" w:rsidRPr="0023034F" w:rsidRDefault="00975702" w:rsidP="001535D4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0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702" w:rsidRDefault="00975702" w:rsidP="001535D4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C2407" w:rsidRPr="0023034F" w:rsidTr="004208DE">
        <w:trPr>
          <w:gridBefore w:val="1"/>
          <w:wBefore w:w="108" w:type="dxa"/>
          <w:trHeight w:val="363"/>
        </w:trPr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407" w:rsidRPr="00234F4C" w:rsidRDefault="002C2407" w:rsidP="001535D4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407" w:rsidRDefault="002C2407" w:rsidP="001535D4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Tổng</w:t>
            </w:r>
          </w:p>
        </w:tc>
        <w:tc>
          <w:tcPr>
            <w:tcW w:w="9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407" w:rsidRPr="0023034F" w:rsidRDefault="007836B3" w:rsidP="001535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407" w:rsidRPr="002C2407" w:rsidRDefault="007836B3" w:rsidP="001535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407" w:rsidRPr="002C2407" w:rsidRDefault="002C2407" w:rsidP="001535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407" w:rsidRPr="0023034F" w:rsidRDefault="002C2407" w:rsidP="001535D4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283D4F" w:rsidTr="004208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" w:type="dxa"/>
          <w:trHeight w:val="210"/>
        </w:trPr>
        <w:tc>
          <w:tcPr>
            <w:tcW w:w="4735" w:type="dxa"/>
            <w:gridSpan w:val="4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6"/>
          </w:tcPr>
          <w:p w:rsidR="00283D4F" w:rsidRDefault="005755D0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Hà nội, ngày </w:t>
            </w:r>
            <w:r w:rsidR="005E531D">
              <w:rPr>
                <w:sz w:val="24"/>
                <w:szCs w:val="24"/>
              </w:rPr>
              <w:t xml:space="preserve">     </w:t>
            </w:r>
            <w:r w:rsidR="000E4391">
              <w:rPr>
                <w:sz w:val="24"/>
                <w:szCs w:val="24"/>
              </w:rPr>
              <w:t xml:space="preserve"> tháng </w:t>
            </w:r>
            <w:r w:rsidR="005E531D">
              <w:rPr>
                <w:sz w:val="24"/>
                <w:szCs w:val="24"/>
              </w:rPr>
              <w:t xml:space="preserve">   </w:t>
            </w:r>
            <w:r w:rsidR="00283D4F">
              <w:rPr>
                <w:sz w:val="24"/>
                <w:szCs w:val="24"/>
              </w:rPr>
              <w:t xml:space="preserve"> năm 20</w:t>
            </w:r>
          </w:p>
        </w:tc>
      </w:tr>
      <w:tr w:rsidR="004208DE" w:rsidRPr="00B603ED" w:rsidTr="004208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103" w:type="dxa"/>
          <w:trHeight w:val="210"/>
        </w:trPr>
        <w:tc>
          <w:tcPr>
            <w:tcW w:w="5238" w:type="dxa"/>
            <w:gridSpan w:val="5"/>
            <w:shd w:val="clear" w:color="auto" w:fill="auto"/>
          </w:tcPr>
          <w:p w:rsidR="004208DE" w:rsidRPr="00B603ED" w:rsidRDefault="002F5A1B" w:rsidP="009872C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 w:rsidR="004208DE" w:rsidRPr="00B603ED">
              <w:rPr>
                <w:b/>
                <w:sz w:val="24"/>
                <w:szCs w:val="24"/>
              </w:rPr>
              <w:t>TRƯỞNG KHOA</w:t>
            </w:r>
          </w:p>
          <w:p w:rsidR="004208DE" w:rsidRDefault="004208DE" w:rsidP="009872C3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208DE" w:rsidRPr="00130B94" w:rsidRDefault="004208DE" w:rsidP="009872C3">
            <w:pPr>
              <w:jc w:val="both"/>
              <w:rPr>
                <w:b/>
                <w:color w:val="FF0000"/>
                <w:sz w:val="24"/>
                <w:szCs w:val="24"/>
              </w:rPr>
            </w:pPr>
            <w:bookmarkStart w:id="1" w:name="_gjdgxs" w:colFirst="0" w:colLast="0"/>
            <w:bookmarkEnd w:id="1"/>
          </w:p>
          <w:p w:rsidR="004208DE" w:rsidRDefault="004208DE" w:rsidP="009872C3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:rsidR="004208DE" w:rsidRDefault="004208DE" w:rsidP="009872C3">
            <w:pPr>
              <w:jc w:val="both"/>
              <w:rPr>
                <w:b/>
                <w:sz w:val="24"/>
                <w:szCs w:val="24"/>
              </w:rPr>
            </w:pPr>
          </w:p>
          <w:p w:rsidR="004208DE" w:rsidRDefault="004208DE" w:rsidP="009872C3">
            <w:pPr>
              <w:jc w:val="both"/>
              <w:rPr>
                <w:b/>
                <w:sz w:val="24"/>
                <w:szCs w:val="24"/>
              </w:rPr>
            </w:pPr>
          </w:p>
          <w:p w:rsidR="004208DE" w:rsidRPr="00FE0330" w:rsidRDefault="004208DE" w:rsidP="009872C3">
            <w:pPr>
              <w:jc w:val="both"/>
              <w:rPr>
                <w:b/>
                <w:sz w:val="24"/>
                <w:szCs w:val="24"/>
              </w:rPr>
            </w:pPr>
            <w:r w:rsidRPr="00FE0330">
              <w:rPr>
                <w:b/>
                <w:sz w:val="24"/>
                <w:szCs w:val="24"/>
              </w:rPr>
              <w:t>PGS</w:t>
            </w:r>
            <w:r>
              <w:rPr>
                <w:b/>
                <w:sz w:val="24"/>
                <w:szCs w:val="24"/>
              </w:rPr>
              <w:t>. TS Phạm Văn Hòa</w:t>
            </w:r>
          </w:p>
        </w:tc>
        <w:tc>
          <w:tcPr>
            <w:tcW w:w="4050" w:type="dxa"/>
            <w:gridSpan w:val="4"/>
            <w:shd w:val="clear" w:color="auto" w:fill="auto"/>
          </w:tcPr>
          <w:p w:rsidR="004208DE" w:rsidRDefault="002F5A1B" w:rsidP="009872C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4208DE" w:rsidRPr="00B603ED">
              <w:rPr>
                <w:b/>
                <w:sz w:val="24"/>
                <w:szCs w:val="24"/>
              </w:rPr>
              <w:t>TRƯỞNG BỘ MÔN</w:t>
            </w:r>
          </w:p>
          <w:p w:rsidR="004208DE" w:rsidRDefault="004208DE" w:rsidP="009872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0" t="0" r="0" b="0"/>
                  <wp:wrapTight wrapText="bothSides">
                    <wp:wrapPolygon edited="0">
                      <wp:start x="0" y="0"/>
                      <wp:lineTo x="0" y="21086"/>
                      <wp:lineTo x="21375" y="21086"/>
                      <wp:lineTo x="21375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4208DE" w:rsidRDefault="004208DE" w:rsidP="009872C3">
            <w:pPr>
              <w:jc w:val="both"/>
              <w:rPr>
                <w:b/>
                <w:sz w:val="24"/>
                <w:szCs w:val="24"/>
              </w:rPr>
            </w:pPr>
          </w:p>
          <w:p w:rsidR="004208DE" w:rsidRDefault="004208DE" w:rsidP="009872C3">
            <w:pPr>
              <w:jc w:val="both"/>
              <w:rPr>
                <w:b/>
                <w:sz w:val="24"/>
                <w:szCs w:val="24"/>
              </w:rPr>
            </w:pPr>
          </w:p>
          <w:p w:rsidR="004208DE" w:rsidRDefault="004208DE" w:rsidP="009872C3">
            <w:pPr>
              <w:jc w:val="both"/>
              <w:rPr>
                <w:b/>
                <w:sz w:val="24"/>
                <w:szCs w:val="24"/>
              </w:rPr>
            </w:pPr>
          </w:p>
          <w:p w:rsidR="004208DE" w:rsidRDefault="004208DE" w:rsidP="009872C3">
            <w:pPr>
              <w:jc w:val="both"/>
              <w:rPr>
                <w:b/>
                <w:sz w:val="24"/>
                <w:szCs w:val="24"/>
              </w:rPr>
            </w:pPr>
          </w:p>
          <w:p w:rsidR="004208DE" w:rsidRPr="00B603ED" w:rsidRDefault="002F5A1B" w:rsidP="009872C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4208DE">
              <w:rPr>
                <w:b/>
                <w:sz w:val="24"/>
                <w:szCs w:val="24"/>
              </w:rPr>
              <w:t>PGS. TS Nhữ Thị Kim Dung</w:t>
            </w:r>
          </w:p>
          <w:p w:rsidR="004208DE" w:rsidRPr="00B603ED" w:rsidRDefault="004208DE" w:rsidP="009872C3">
            <w:pPr>
              <w:jc w:val="both"/>
              <w:rPr>
                <w:b/>
                <w:sz w:val="24"/>
                <w:szCs w:val="24"/>
              </w:rPr>
            </w:pPr>
          </w:p>
          <w:p w:rsidR="004208DE" w:rsidRPr="00B603ED" w:rsidRDefault="004208DE" w:rsidP="009872C3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283D4F" w:rsidTr="004208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2" w:type="dxa"/>
          <w:trHeight w:val="210"/>
        </w:trPr>
        <w:tc>
          <w:tcPr>
            <w:tcW w:w="4735" w:type="dxa"/>
            <w:gridSpan w:val="4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6"/>
          </w:tcPr>
          <w:p w:rsidR="00283D4F" w:rsidRDefault="00283D4F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283D4F" w:rsidRPr="0023034F" w:rsidRDefault="00283D4F" w:rsidP="0067245C">
      <w:pPr>
        <w:pStyle w:val="Normal1"/>
        <w:spacing w:before="240"/>
        <w:ind w:left="0" w:firstLine="0"/>
        <w:jc w:val="center"/>
        <w:rPr>
          <w:sz w:val="24"/>
        </w:rPr>
      </w:pPr>
    </w:p>
    <w:sectPr w:rsidR="00283D4F" w:rsidRPr="0023034F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D7D" w:rsidRDefault="00670D7D">
      <w:r>
        <w:separator/>
      </w:r>
    </w:p>
  </w:endnote>
  <w:endnote w:type="continuationSeparator" w:id="0">
    <w:p w:rsidR="00670D7D" w:rsidRDefault="0067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2C3" w:rsidRDefault="009872C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872C3" w:rsidRDefault="009872C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2C3" w:rsidRDefault="009872C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5A1B">
      <w:rPr>
        <w:rStyle w:val="PageNumber"/>
        <w:noProof/>
      </w:rPr>
      <w:t>1</w:t>
    </w:r>
    <w:r>
      <w:rPr>
        <w:rStyle w:val="PageNumber"/>
      </w:rPr>
      <w:fldChar w:fldCharType="end"/>
    </w:r>
  </w:p>
  <w:p w:rsidR="009872C3" w:rsidRDefault="009872C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D7D" w:rsidRDefault="00670D7D">
      <w:r>
        <w:separator/>
      </w:r>
    </w:p>
  </w:footnote>
  <w:footnote w:type="continuationSeparator" w:id="0">
    <w:p w:rsidR="00670D7D" w:rsidRDefault="00670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A0C42"/>
    <w:multiLevelType w:val="multilevel"/>
    <w:tmpl w:val="78526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750"/>
        </w:tabs>
        <w:ind w:left="750" w:hanging="39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6"/>
      </w:rPr>
    </w:lvl>
  </w:abstractNum>
  <w:abstractNum w:abstractNumId="1">
    <w:nsid w:val="03C266CB"/>
    <w:multiLevelType w:val="multilevel"/>
    <w:tmpl w:val="AA9CB15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829F0"/>
    <w:multiLevelType w:val="multilevel"/>
    <w:tmpl w:val="3F32C836"/>
    <w:lvl w:ilvl="0">
      <w:start w:val="5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224C6FC8"/>
    <w:multiLevelType w:val="multilevel"/>
    <w:tmpl w:val="769CE46E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554703"/>
    <w:multiLevelType w:val="multilevel"/>
    <w:tmpl w:val="1630A14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>
    <w:nsid w:val="2E68156D"/>
    <w:multiLevelType w:val="multilevel"/>
    <w:tmpl w:val="B3E4C37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>
    <w:nsid w:val="30061214"/>
    <w:multiLevelType w:val="multilevel"/>
    <w:tmpl w:val="FFDC65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394BEA"/>
    <w:multiLevelType w:val="multilevel"/>
    <w:tmpl w:val="60088C2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>
    <w:nsid w:val="39D71C4E"/>
    <w:multiLevelType w:val="multilevel"/>
    <w:tmpl w:val="0F6C0D9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BF43C3C"/>
    <w:multiLevelType w:val="multilevel"/>
    <w:tmpl w:val="332EE46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2BE2F42"/>
    <w:multiLevelType w:val="multilevel"/>
    <w:tmpl w:val="8018857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435C69FE"/>
    <w:multiLevelType w:val="multilevel"/>
    <w:tmpl w:val="99561D7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44860B01"/>
    <w:multiLevelType w:val="multilevel"/>
    <w:tmpl w:val="A7387C7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>
    <w:nsid w:val="48D9661C"/>
    <w:multiLevelType w:val="hybridMultilevel"/>
    <w:tmpl w:val="974A88D8"/>
    <w:lvl w:ilvl="0" w:tplc="17020254">
      <w:start w:val="12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8504D3"/>
    <w:multiLevelType w:val="multilevel"/>
    <w:tmpl w:val="79E6E1BE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>
    <w:nsid w:val="5069070D"/>
    <w:multiLevelType w:val="multilevel"/>
    <w:tmpl w:val="43B85EE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3.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2F9512E"/>
    <w:multiLevelType w:val="multilevel"/>
    <w:tmpl w:val="525ACECA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32D26BE"/>
    <w:multiLevelType w:val="hybridMultilevel"/>
    <w:tmpl w:val="C0EA7A06"/>
    <w:lvl w:ilvl="0" w:tplc="16A293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58087850"/>
    <w:multiLevelType w:val="multilevel"/>
    <w:tmpl w:val="CF4E610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596C5632"/>
    <w:multiLevelType w:val="multilevel"/>
    <w:tmpl w:val="F35A6C9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4">
    <w:nsid w:val="5D956C6E"/>
    <w:multiLevelType w:val="multilevel"/>
    <w:tmpl w:val="E9EE05D2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sz w:val="24"/>
      </w:r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</w:abstractNum>
  <w:abstractNum w:abstractNumId="25">
    <w:nsid w:val="5D960770"/>
    <w:multiLevelType w:val="multilevel"/>
    <w:tmpl w:val="2C5A005E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7">
    <w:nsid w:val="6B1A1E5C"/>
    <w:multiLevelType w:val="multilevel"/>
    <w:tmpl w:val="CF4E610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CD03621"/>
    <w:multiLevelType w:val="multilevel"/>
    <w:tmpl w:val="9C64200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>
    <w:nsid w:val="6F265BBB"/>
    <w:multiLevelType w:val="multilevel"/>
    <w:tmpl w:val="A4DE82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1">
    <w:nsid w:val="721F5494"/>
    <w:multiLevelType w:val="multilevel"/>
    <w:tmpl w:val="DF486ED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>
    <w:nsid w:val="75632ABF"/>
    <w:multiLevelType w:val="multilevel"/>
    <w:tmpl w:val="5B3A314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77960FC5"/>
    <w:multiLevelType w:val="multilevel"/>
    <w:tmpl w:val="3B8CF8E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4">
    <w:nsid w:val="7808257D"/>
    <w:multiLevelType w:val="multilevel"/>
    <w:tmpl w:val="AB4E604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3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9A271F"/>
    <w:multiLevelType w:val="multilevel"/>
    <w:tmpl w:val="0DBC5792"/>
    <w:lvl w:ilvl="0">
      <w:start w:val="3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7">
    <w:nsid w:val="7B7E5F1D"/>
    <w:multiLevelType w:val="multilevel"/>
    <w:tmpl w:val="27A089A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>
    <w:nsid w:val="7CB61622"/>
    <w:multiLevelType w:val="multilevel"/>
    <w:tmpl w:val="AB4E604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3.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7D96470E"/>
    <w:multiLevelType w:val="multilevel"/>
    <w:tmpl w:val="B3E4C37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30"/>
  </w:num>
  <w:num w:numId="2">
    <w:abstractNumId w:val="5"/>
  </w:num>
  <w:num w:numId="3">
    <w:abstractNumId w:val="9"/>
  </w:num>
  <w:num w:numId="4">
    <w:abstractNumId w:val="26"/>
  </w:num>
  <w:num w:numId="5">
    <w:abstractNumId w:val="2"/>
  </w:num>
  <w:num w:numId="6">
    <w:abstractNumId w:val="21"/>
  </w:num>
  <w:num w:numId="7">
    <w:abstractNumId w:val="8"/>
  </w:num>
  <w:num w:numId="8">
    <w:abstractNumId w:val="11"/>
  </w:num>
  <w:num w:numId="9">
    <w:abstractNumId w:val="20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3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10"/>
  </w:num>
  <w:num w:numId="27">
    <w:abstractNumId w:val="33"/>
  </w:num>
  <w:num w:numId="28">
    <w:abstractNumId w:val="39"/>
  </w:num>
  <w:num w:numId="29">
    <w:abstractNumId w:val="38"/>
  </w:num>
  <w:num w:numId="30">
    <w:abstractNumId w:val="18"/>
  </w:num>
  <w:num w:numId="31">
    <w:abstractNumId w:val="25"/>
  </w:num>
  <w:num w:numId="32">
    <w:abstractNumId w:val="19"/>
  </w:num>
  <w:num w:numId="33">
    <w:abstractNumId w:val="24"/>
  </w:num>
  <w:num w:numId="34">
    <w:abstractNumId w:val="37"/>
  </w:num>
  <w:num w:numId="35">
    <w:abstractNumId w:val="12"/>
  </w:num>
  <w:num w:numId="36">
    <w:abstractNumId w:val="31"/>
  </w:num>
  <w:num w:numId="37">
    <w:abstractNumId w:val="32"/>
  </w:num>
  <w:num w:numId="38">
    <w:abstractNumId w:val="22"/>
  </w:num>
  <w:num w:numId="39">
    <w:abstractNumId w:val="14"/>
  </w:num>
  <w:num w:numId="40">
    <w:abstractNumId w:val="29"/>
  </w:num>
  <w:num w:numId="41">
    <w:abstractNumId w:val="13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53A"/>
    <w:rsid w:val="00000056"/>
    <w:rsid w:val="000072AC"/>
    <w:rsid w:val="00007E93"/>
    <w:rsid w:val="00020ECB"/>
    <w:rsid w:val="00023E50"/>
    <w:rsid w:val="00026105"/>
    <w:rsid w:val="0003583A"/>
    <w:rsid w:val="00042F37"/>
    <w:rsid w:val="0004495E"/>
    <w:rsid w:val="00045CAA"/>
    <w:rsid w:val="00061141"/>
    <w:rsid w:val="000653D8"/>
    <w:rsid w:val="00065787"/>
    <w:rsid w:val="00065D49"/>
    <w:rsid w:val="000667A7"/>
    <w:rsid w:val="000707B7"/>
    <w:rsid w:val="00077F55"/>
    <w:rsid w:val="00085AFB"/>
    <w:rsid w:val="00095A1D"/>
    <w:rsid w:val="000B1A62"/>
    <w:rsid w:val="000B22B4"/>
    <w:rsid w:val="000D075E"/>
    <w:rsid w:val="000D6DC7"/>
    <w:rsid w:val="000E4391"/>
    <w:rsid w:val="000F1369"/>
    <w:rsid w:val="000F46FF"/>
    <w:rsid w:val="000F5BA6"/>
    <w:rsid w:val="000F78FF"/>
    <w:rsid w:val="0010301E"/>
    <w:rsid w:val="00110E00"/>
    <w:rsid w:val="0011378E"/>
    <w:rsid w:val="00113CE2"/>
    <w:rsid w:val="001265BC"/>
    <w:rsid w:val="00133FE3"/>
    <w:rsid w:val="00141B78"/>
    <w:rsid w:val="001432B1"/>
    <w:rsid w:val="001471E8"/>
    <w:rsid w:val="001506CF"/>
    <w:rsid w:val="001535D4"/>
    <w:rsid w:val="0016135A"/>
    <w:rsid w:val="0016306A"/>
    <w:rsid w:val="00164635"/>
    <w:rsid w:val="00166C28"/>
    <w:rsid w:val="00174CEB"/>
    <w:rsid w:val="001851D3"/>
    <w:rsid w:val="001915A3"/>
    <w:rsid w:val="001944B5"/>
    <w:rsid w:val="00196BAC"/>
    <w:rsid w:val="001A5D06"/>
    <w:rsid w:val="001B20B6"/>
    <w:rsid w:val="001B7884"/>
    <w:rsid w:val="001C3F6A"/>
    <w:rsid w:val="001C6067"/>
    <w:rsid w:val="001C7941"/>
    <w:rsid w:val="001D0623"/>
    <w:rsid w:val="001D6402"/>
    <w:rsid w:val="001D6A4E"/>
    <w:rsid w:val="001D7C4A"/>
    <w:rsid w:val="001E395A"/>
    <w:rsid w:val="001F0B27"/>
    <w:rsid w:val="001F20D4"/>
    <w:rsid w:val="001F26AF"/>
    <w:rsid w:val="001F2CFE"/>
    <w:rsid w:val="001F4D1F"/>
    <w:rsid w:val="00200F66"/>
    <w:rsid w:val="00201571"/>
    <w:rsid w:val="00210206"/>
    <w:rsid w:val="002148DE"/>
    <w:rsid w:val="00225048"/>
    <w:rsid w:val="00225AF4"/>
    <w:rsid w:val="0023034F"/>
    <w:rsid w:val="00234F4C"/>
    <w:rsid w:val="002360EC"/>
    <w:rsid w:val="00244681"/>
    <w:rsid w:val="00255C98"/>
    <w:rsid w:val="002674FE"/>
    <w:rsid w:val="00271F14"/>
    <w:rsid w:val="00272FFB"/>
    <w:rsid w:val="00283D4F"/>
    <w:rsid w:val="00290C2F"/>
    <w:rsid w:val="00295604"/>
    <w:rsid w:val="00296F71"/>
    <w:rsid w:val="002A7D52"/>
    <w:rsid w:val="002A7D7D"/>
    <w:rsid w:val="002B0ED0"/>
    <w:rsid w:val="002B3774"/>
    <w:rsid w:val="002B6970"/>
    <w:rsid w:val="002C1436"/>
    <w:rsid w:val="002C2407"/>
    <w:rsid w:val="002E63E6"/>
    <w:rsid w:val="002E6C1A"/>
    <w:rsid w:val="002F59CC"/>
    <w:rsid w:val="002F5A1B"/>
    <w:rsid w:val="00306C62"/>
    <w:rsid w:val="00316C04"/>
    <w:rsid w:val="00323BAF"/>
    <w:rsid w:val="00324867"/>
    <w:rsid w:val="003278D0"/>
    <w:rsid w:val="003409C3"/>
    <w:rsid w:val="00343B18"/>
    <w:rsid w:val="00343DDC"/>
    <w:rsid w:val="003555B5"/>
    <w:rsid w:val="00363811"/>
    <w:rsid w:val="003668CF"/>
    <w:rsid w:val="00367502"/>
    <w:rsid w:val="0038199C"/>
    <w:rsid w:val="003850ED"/>
    <w:rsid w:val="003961B0"/>
    <w:rsid w:val="003A3F88"/>
    <w:rsid w:val="003B2935"/>
    <w:rsid w:val="003B7301"/>
    <w:rsid w:val="003B73BB"/>
    <w:rsid w:val="003C1FDD"/>
    <w:rsid w:val="003E0101"/>
    <w:rsid w:val="003F5908"/>
    <w:rsid w:val="003F6B1F"/>
    <w:rsid w:val="003F7694"/>
    <w:rsid w:val="0040575E"/>
    <w:rsid w:val="004159DC"/>
    <w:rsid w:val="004208DE"/>
    <w:rsid w:val="00421638"/>
    <w:rsid w:val="004240DB"/>
    <w:rsid w:val="004246C8"/>
    <w:rsid w:val="0042577A"/>
    <w:rsid w:val="00436AA8"/>
    <w:rsid w:val="004377BB"/>
    <w:rsid w:val="004414FD"/>
    <w:rsid w:val="004437C7"/>
    <w:rsid w:val="00443E76"/>
    <w:rsid w:val="00446172"/>
    <w:rsid w:val="00465730"/>
    <w:rsid w:val="00467C8E"/>
    <w:rsid w:val="0047459D"/>
    <w:rsid w:val="00477833"/>
    <w:rsid w:val="0048413E"/>
    <w:rsid w:val="0048484D"/>
    <w:rsid w:val="00487416"/>
    <w:rsid w:val="004900EB"/>
    <w:rsid w:val="0049105F"/>
    <w:rsid w:val="0049261F"/>
    <w:rsid w:val="00497C93"/>
    <w:rsid w:val="004A21C9"/>
    <w:rsid w:val="004A46AF"/>
    <w:rsid w:val="004A6EB5"/>
    <w:rsid w:val="004B2147"/>
    <w:rsid w:val="004C3EB5"/>
    <w:rsid w:val="004D085E"/>
    <w:rsid w:val="004D11C4"/>
    <w:rsid w:val="004F013A"/>
    <w:rsid w:val="004F4537"/>
    <w:rsid w:val="00501A4C"/>
    <w:rsid w:val="00525F16"/>
    <w:rsid w:val="00534B5D"/>
    <w:rsid w:val="00540E7E"/>
    <w:rsid w:val="00551492"/>
    <w:rsid w:val="00552ED5"/>
    <w:rsid w:val="0056780D"/>
    <w:rsid w:val="00567CE0"/>
    <w:rsid w:val="005755D0"/>
    <w:rsid w:val="00575954"/>
    <w:rsid w:val="005811CE"/>
    <w:rsid w:val="005831D5"/>
    <w:rsid w:val="005834F4"/>
    <w:rsid w:val="00591ABB"/>
    <w:rsid w:val="00592535"/>
    <w:rsid w:val="005A5520"/>
    <w:rsid w:val="005A6859"/>
    <w:rsid w:val="005B71FC"/>
    <w:rsid w:val="005C389E"/>
    <w:rsid w:val="005C3975"/>
    <w:rsid w:val="005C54B2"/>
    <w:rsid w:val="005C6866"/>
    <w:rsid w:val="005E531D"/>
    <w:rsid w:val="005F1A5E"/>
    <w:rsid w:val="005F3B1B"/>
    <w:rsid w:val="005F6E88"/>
    <w:rsid w:val="006011F2"/>
    <w:rsid w:val="00606AB5"/>
    <w:rsid w:val="0061018F"/>
    <w:rsid w:val="00612534"/>
    <w:rsid w:val="00615AFA"/>
    <w:rsid w:val="006301F8"/>
    <w:rsid w:val="00634C30"/>
    <w:rsid w:val="006406CA"/>
    <w:rsid w:val="006447AD"/>
    <w:rsid w:val="006520B9"/>
    <w:rsid w:val="00654888"/>
    <w:rsid w:val="006562B8"/>
    <w:rsid w:val="00665547"/>
    <w:rsid w:val="00670D7D"/>
    <w:rsid w:val="0067245C"/>
    <w:rsid w:val="006837A5"/>
    <w:rsid w:val="00686095"/>
    <w:rsid w:val="00686CD8"/>
    <w:rsid w:val="00687DF3"/>
    <w:rsid w:val="00691995"/>
    <w:rsid w:val="00691F16"/>
    <w:rsid w:val="00695501"/>
    <w:rsid w:val="006A0E70"/>
    <w:rsid w:val="006A171C"/>
    <w:rsid w:val="006A2E33"/>
    <w:rsid w:val="006A5431"/>
    <w:rsid w:val="006B245E"/>
    <w:rsid w:val="006B2B59"/>
    <w:rsid w:val="006B47AD"/>
    <w:rsid w:val="006D03CF"/>
    <w:rsid w:val="006D3D13"/>
    <w:rsid w:val="006E474B"/>
    <w:rsid w:val="006E5BAC"/>
    <w:rsid w:val="006F2F7B"/>
    <w:rsid w:val="006F3495"/>
    <w:rsid w:val="00702AA5"/>
    <w:rsid w:val="00702C53"/>
    <w:rsid w:val="007106BD"/>
    <w:rsid w:val="00711FB3"/>
    <w:rsid w:val="00717546"/>
    <w:rsid w:val="00717D37"/>
    <w:rsid w:val="00720EC8"/>
    <w:rsid w:val="00723055"/>
    <w:rsid w:val="007234AC"/>
    <w:rsid w:val="0072591B"/>
    <w:rsid w:val="0072713C"/>
    <w:rsid w:val="007307BF"/>
    <w:rsid w:val="00730E9F"/>
    <w:rsid w:val="00733BDA"/>
    <w:rsid w:val="00737C8C"/>
    <w:rsid w:val="00744C77"/>
    <w:rsid w:val="00761BAF"/>
    <w:rsid w:val="007751F3"/>
    <w:rsid w:val="0077772C"/>
    <w:rsid w:val="0078025B"/>
    <w:rsid w:val="007813CB"/>
    <w:rsid w:val="007836B3"/>
    <w:rsid w:val="00793C20"/>
    <w:rsid w:val="007957AE"/>
    <w:rsid w:val="007A4585"/>
    <w:rsid w:val="007A6E73"/>
    <w:rsid w:val="007A7F11"/>
    <w:rsid w:val="007B1760"/>
    <w:rsid w:val="007B7392"/>
    <w:rsid w:val="007B7A5A"/>
    <w:rsid w:val="007B7FB8"/>
    <w:rsid w:val="007C0960"/>
    <w:rsid w:val="007C6307"/>
    <w:rsid w:val="007C7EDD"/>
    <w:rsid w:val="007D3875"/>
    <w:rsid w:val="007D5FE6"/>
    <w:rsid w:val="007E42A1"/>
    <w:rsid w:val="007F6C3E"/>
    <w:rsid w:val="007F7694"/>
    <w:rsid w:val="00800A39"/>
    <w:rsid w:val="008030A8"/>
    <w:rsid w:val="0080422E"/>
    <w:rsid w:val="00806763"/>
    <w:rsid w:val="00810129"/>
    <w:rsid w:val="0081224E"/>
    <w:rsid w:val="0082561B"/>
    <w:rsid w:val="008457A2"/>
    <w:rsid w:val="008543C1"/>
    <w:rsid w:val="00856B68"/>
    <w:rsid w:val="0086198D"/>
    <w:rsid w:val="008721D5"/>
    <w:rsid w:val="00875E93"/>
    <w:rsid w:val="0088153A"/>
    <w:rsid w:val="00883FFC"/>
    <w:rsid w:val="0089695B"/>
    <w:rsid w:val="008972DB"/>
    <w:rsid w:val="008A44E0"/>
    <w:rsid w:val="008B3202"/>
    <w:rsid w:val="008C1294"/>
    <w:rsid w:val="008C1B34"/>
    <w:rsid w:val="008C2CF7"/>
    <w:rsid w:val="008C4E59"/>
    <w:rsid w:val="008D09FC"/>
    <w:rsid w:val="008D0F44"/>
    <w:rsid w:val="008D4CAF"/>
    <w:rsid w:val="008D61A9"/>
    <w:rsid w:val="008E0138"/>
    <w:rsid w:val="008F2BC8"/>
    <w:rsid w:val="00900630"/>
    <w:rsid w:val="009043A0"/>
    <w:rsid w:val="00904736"/>
    <w:rsid w:val="0090524F"/>
    <w:rsid w:val="00911A0F"/>
    <w:rsid w:val="0091264D"/>
    <w:rsid w:val="00923666"/>
    <w:rsid w:val="0092448E"/>
    <w:rsid w:val="00926E23"/>
    <w:rsid w:val="00930078"/>
    <w:rsid w:val="00933624"/>
    <w:rsid w:val="0093541A"/>
    <w:rsid w:val="00952045"/>
    <w:rsid w:val="009540AF"/>
    <w:rsid w:val="00954475"/>
    <w:rsid w:val="00965B2A"/>
    <w:rsid w:val="009715FC"/>
    <w:rsid w:val="00975702"/>
    <w:rsid w:val="00983A58"/>
    <w:rsid w:val="009872C3"/>
    <w:rsid w:val="009A19F7"/>
    <w:rsid w:val="009A2F40"/>
    <w:rsid w:val="009A6F9F"/>
    <w:rsid w:val="009B4C82"/>
    <w:rsid w:val="009B5D51"/>
    <w:rsid w:val="009C37E7"/>
    <w:rsid w:val="009D205C"/>
    <w:rsid w:val="009D2A84"/>
    <w:rsid w:val="009E0BE8"/>
    <w:rsid w:val="009E3E5D"/>
    <w:rsid w:val="009E52A6"/>
    <w:rsid w:val="009F6380"/>
    <w:rsid w:val="00A01BDF"/>
    <w:rsid w:val="00A029FB"/>
    <w:rsid w:val="00A03C41"/>
    <w:rsid w:val="00A04161"/>
    <w:rsid w:val="00A122E4"/>
    <w:rsid w:val="00A21644"/>
    <w:rsid w:val="00A25C90"/>
    <w:rsid w:val="00A35151"/>
    <w:rsid w:val="00A42A6D"/>
    <w:rsid w:val="00A47B27"/>
    <w:rsid w:val="00A56ADC"/>
    <w:rsid w:val="00A630C2"/>
    <w:rsid w:val="00A734A0"/>
    <w:rsid w:val="00A868BD"/>
    <w:rsid w:val="00A92AF5"/>
    <w:rsid w:val="00AB12AE"/>
    <w:rsid w:val="00AB7A85"/>
    <w:rsid w:val="00AC111B"/>
    <w:rsid w:val="00AC24E2"/>
    <w:rsid w:val="00AC4554"/>
    <w:rsid w:val="00AE3B25"/>
    <w:rsid w:val="00AE6246"/>
    <w:rsid w:val="00AF49C0"/>
    <w:rsid w:val="00B03B21"/>
    <w:rsid w:val="00B10E56"/>
    <w:rsid w:val="00B1177D"/>
    <w:rsid w:val="00B23623"/>
    <w:rsid w:val="00B25A8C"/>
    <w:rsid w:val="00B400C8"/>
    <w:rsid w:val="00B44AD4"/>
    <w:rsid w:val="00B461E2"/>
    <w:rsid w:val="00B51514"/>
    <w:rsid w:val="00B52B8F"/>
    <w:rsid w:val="00B57BE0"/>
    <w:rsid w:val="00B60C95"/>
    <w:rsid w:val="00B63516"/>
    <w:rsid w:val="00B65AB4"/>
    <w:rsid w:val="00B72F5C"/>
    <w:rsid w:val="00B77FA4"/>
    <w:rsid w:val="00B872A5"/>
    <w:rsid w:val="00B90939"/>
    <w:rsid w:val="00B916A2"/>
    <w:rsid w:val="00B93B61"/>
    <w:rsid w:val="00B94BE5"/>
    <w:rsid w:val="00B95120"/>
    <w:rsid w:val="00B96712"/>
    <w:rsid w:val="00B97F9D"/>
    <w:rsid w:val="00BA09EA"/>
    <w:rsid w:val="00BA0F72"/>
    <w:rsid w:val="00BA1073"/>
    <w:rsid w:val="00BA23CD"/>
    <w:rsid w:val="00BA2A8D"/>
    <w:rsid w:val="00BA6CD4"/>
    <w:rsid w:val="00BA7C39"/>
    <w:rsid w:val="00BC2752"/>
    <w:rsid w:val="00BD0335"/>
    <w:rsid w:val="00BD033F"/>
    <w:rsid w:val="00BD408D"/>
    <w:rsid w:val="00BD5EEE"/>
    <w:rsid w:val="00BD7C92"/>
    <w:rsid w:val="00BE12BD"/>
    <w:rsid w:val="00C005C4"/>
    <w:rsid w:val="00C02961"/>
    <w:rsid w:val="00C03F33"/>
    <w:rsid w:val="00C11355"/>
    <w:rsid w:val="00C2548B"/>
    <w:rsid w:val="00C25A09"/>
    <w:rsid w:val="00C41392"/>
    <w:rsid w:val="00C5259D"/>
    <w:rsid w:val="00C53616"/>
    <w:rsid w:val="00C54134"/>
    <w:rsid w:val="00C6090E"/>
    <w:rsid w:val="00C67B23"/>
    <w:rsid w:val="00C7326B"/>
    <w:rsid w:val="00C80102"/>
    <w:rsid w:val="00C8287E"/>
    <w:rsid w:val="00C9222E"/>
    <w:rsid w:val="00C96EE4"/>
    <w:rsid w:val="00CA40F0"/>
    <w:rsid w:val="00CA7149"/>
    <w:rsid w:val="00CA72BE"/>
    <w:rsid w:val="00CB0A27"/>
    <w:rsid w:val="00CB2230"/>
    <w:rsid w:val="00CC2A18"/>
    <w:rsid w:val="00CF5C82"/>
    <w:rsid w:val="00D00849"/>
    <w:rsid w:val="00D15239"/>
    <w:rsid w:val="00D171C9"/>
    <w:rsid w:val="00D20B8C"/>
    <w:rsid w:val="00D20F5F"/>
    <w:rsid w:val="00D26568"/>
    <w:rsid w:val="00D3099F"/>
    <w:rsid w:val="00D45C4B"/>
    <w:rsid w:val="00D46C15"/>
    <w:rsid w:val="00D519B0"/>
    <w:rsid w:val="00D573E4"/>
    <w:rsid w:val="00D61127"/>
    <w:rsid w:val="00D63879"/>
    <w:rsid w:val="00D63BB0"/>
    <w:rsid w:val="00D64416"/>
    <w:rsid w:val="00D7631D"/>
    <w:rsid w:val="00D815CA"/>
    <w:rsid w:val="00D93BB5"/>
    <w:rsid w:val="00DA114B"/>
    <w:rsid w:val="00DA3993"/>
    <w:rsid w:val="00DA409D"/>
    <w:rsid w:val="00DA69A4"/>
    <w:rsid w:val="00DC0D75"/>
    <w:rsid w:val="00DC3527"/>
    <w:rsid w:val="00DF63C2"/>
    <w:rsid w:val="00E04911"/>
    <w:rsid w:val="00E12E43"/>
    <w:rsid w:val="00E15886"/>
    <w:rsid w:val="00E25CF8"/>
    <w:rsid w:val="00E337E7"/>
    <w:rsid w:val="00E41BB6"/>
    <w:rsid w:val="00E43874"/>
    <w:rsid w:val="00E46710"/>
    <w:rsid w:val="00E51294"/>
    <w:rsid w:val="00E6030F"/>
    <w:rsid w:val="00E6594E"/>
    <w:rsid w:val="00E67E60"/>
    <w:rsid w:val="00E74F32"/>
    <w:rsid w:val="00E85964"/>
    <w:rsid w:val="00E93E63"/>
    <w:rsid w:val="00E96B27"/>
    <w:rsid w:val="00EA448E"/>
    <w:rsid w:val="00EA472E"/>
    <w:rsid w:val="00EA5380"/>
    <w:rsid w:val="00EB143E"/>
    <w:rsid w:val="00EB5905"/>
    <w:rsid w:val="00EC06C9"/>
    <w:rsid w:val="00EC299B"/>
    <w:rsid w:val="00ED2B92"/>
    <w:rsid w:val="00EE3756"/>
    <w:rsid w:val="00EE37ED"/>
    <w:rsid w:val="00EE5D69"/>
    <w:rsid w:val="00F0731C"/>
    <w:rsid w:val="00F151F5"/>
    <w:rsid w:val="00F21B57"/>
    <w:rsid w:val="00F26E9C"/>
    <w:rsid w:val="00F27636"/>
    <w:rsid w:val="00F311FC"/>
    <w:rsid w:val="00F32750"/>
    <w:rsid w:val="00F4451D"/>
    <w:rsid w:val="00F539DF"/>
    <w:rsid w:val="00F60BEB"/>
    <w:rsid w:val="00F64A81"/>
    <w:rsid w:val="00F64D61"/>
    <w:rsid w:val="00F833F1"/>
    <w:rsid w:val="00F92C1A"/>
    <w:rsid w:val="00F9459A"/>
    <w:rsid w:val="00F96568"/>
    <w:rsid w:val="00FA3E44"/>
    <w:rsid w:val="00FB5F7D"/>
    <w:rsid w:val="00FB745F"/>
    <w:rsid w:val="00FC3BD3"/>
    <w:rsid w:val="00FF2BB0"/>
    <w:rsid w:val="00FF4D01"/>
    <w:rsid w:val="00FF5121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8"/>
    <o:shapelayout v:ext="edit">
      <o:idmap v:ext="edit" data="1"/>
    </o:shapelayout>
  </w:shapeDefaults>
  <w:decimalSymbol w:val=","/>
  <w:listSeparator w:val=","/>
  <w15:docId w15:val="{9B6338E9-C7C6-4918-979F-06AA4ACD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88153A"/>
    <w:pPr>
      <w:spacing w:after="120"/>
    </w:pPr>
    <w:rPr>
      <w:sz w:val="24"/>
      <w:szCs w:val="24"/>
    </w:rPr>
  </w:style>
  <w:style w:type="character" w:customStyle="1" w:styleId="BodyTextChar">
    <w:name w:val="Body Text Char"/>
    <w:link w:val="BodyText"/>
    <w:rsid w:val="0088153A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0B1A62"/>
    <w:pPr>
      <w:spacing w:after="120" w:line="480" w:lineRule="auto"/>
      <w:ind w:left="360"/>
    </w:pPr>
    <w:rPr>
      <w:sz w:val="24"/>
      <w:szCs w:val="24"/>
    </w:rPr>
  </w:style>
  <w:style w:type="character" w:customStyle="1" w:styleId="BodyTextIndent2Char">
    <w:name w:val="Body Text Indent 2 Char"/>
    <w:link w:val="BodyTextIndent2"/>
    <w:rsid w:val="000B1A62"/>
    <w:rPr>
      <w:rFonts w:ascii="Times New Roman" w:eastAsia="Times New Roman" w:hAnsi="Times New Roman"/>
      <w:sz w:val="24"/>
      <w:szCs w:val="24"/>
    </w:rPr>
  </w:style>
  <w:style w:type="character" w:customStyle="1" w:styleId="CharChar5">
    <w:name w:val="Char Char5"/>
    <w:locked/>
    <w:rsid w:val="00BD0335"/>
    <w:rPr>
      <w:sz w:val="26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&#244;ng%20vi&#7879;c%20kh&#225;c\m&#7903;%20ng&#224;nh\&#273;&#7873;%20c&#432;&#417;ng%20m&#244;n%20h&#7885;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50</TotalTime>
  <Pages>7</Pages>
  <Words>1310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User</dc:creator>
  <cp:keywords/>
  <cp:lastModifiedBy>MyPC</cp:lastModifiedBy>
  <cp:revision>5</cp:revision>
  <cp:lastPrinted>2020-03-18T11:12:00Z</cp:lastPrinted>
  <dcterms:created xsi:type="dcterms:W3CDTF">2020-03-18T11:17:00Z</dcterms:created>
  <dcterms:modified xsi:type="dcterms:W3CDTF">2020-06-23T03:21:00Z</dcterms:modified>
</cp:coreProperties>
</file>