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23034F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23034F" w:rsidRDefault="00E873BB" w:rsidP="00EA448E">
            <w:pPr>
              <w:pStyle w:val="Normal1"/>
              <w:spacing w:before="80" w:after="8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7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23034F">
              <w:rPr>
                <w:bCs/>
                <w:color w:val="000000"/>
                <w:sz w:val="24"/>
              </w:rPr>
              <w:t>BỘ GI</w:t>
            </w:r>
            <w:r w:rsidR="00B65AB4" w:rsidRPr="0023034F">
              <w:rPr>
                <w:bCs/>
                <w:color w:val="000000"/>
                <w:sz w:val="24"/>
              </w:rPr>
              <w:t>Á</w:t>
            </w:r>
            <w:r w:rsidR="00744C77" w:rsidRPr="0023034F">
              <w:rPr>
                <w:bCs/>
                <w:color w:val="000000"/>
                <w:sz w:val="24"/>
              </w:rPr>
              <w:t>O DỤC VÀ ĐÀO TẠO</w:t>
            </w:r>
            <w:r w:rsidR="004A21C9" w:rsidRPr="0023034F">
              <w:rPr>
                <w:bCs/>
                <w:color w:val="000000"/>
                <w:sz w:val="24"/>
              </w:rPr>
              <w:t xml:space="preserve"> </w:t>
            </w:r>
            <w:r w:rsidR="00744C77" w:rsidRPr="0023034F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23034F" w:rsidRDefault="00744C77" w:rsidP="00EA448E">
            <w:pPr>
              <w:pStyle w:val="Normal1"/>
              <w:spacing w:before="80" w:after="8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23034F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23034F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:rsidR="00744C77" w:rsidRPr="0023034F" w:rsidRDefault="00E873BB" w:rsidP="00EA448E">
            <w:pPr>
              <w:pStyle w:val="Normal1"/>
              <w:spacing w:before="80" w:after="8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6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23034F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67245C" w:rsidRPr="0023034F" w:rsidRDefault="0067245C" w:rsidP="0067245C">
      <w:pPr>
        <w:spacing w:line="288" w:lineRule="auto"/>
        <w:jc w:val="center"/>
        <w:rPr>
          <w:sz w:val="24"/>
          <w:szCs w:val="24"/>
        </w:rPr>
      </w:pPr>
    </w:p>
    <w:p w:rsidR="0067245C" w:rsidRPr="0023034F" w:rsidRDefault="0067245C" w:rsidP="0067245C">
      <w:pPr>
        <w:spacing w:line="288" w:lineRule="auto"/>
        <w:jc w:val="center"/>
        <w:rPr>
          <w:b/>
          <w:sz w:val="24"/>
          <w:szCs w:val="24"/>
        </w:rPr>
      </w:pPr>
      <w:r w:rsidRPr="0023034F">
        <w:rPr>
          <w:b/>
          <w:sz w:val="24"/>
          <w:szCs w:val="24"/>
        </w:rPr>
        <w:t>ĐỀ CƯƠNG CHI TIẾTHỌC PHẦN</w:t>
      </w:r>
    </w:p>
    <w:p w:rsidR="00717D37" w:rsidRPr="0023034F" w:rsidRDefault="00717D37" w:rsidP="00717D37">
      <w:pPr>
        <w:spacing w:line="312" w:lineRule="auto"/>
        <w:jc w:val="center"/>
        <w:rPr>
          <w:b/>
          <w:sz w:val="24"/>
          <w:szCs w:val="24"/>
        </w:rPr>
      </w:pPr>
    </w:p>
    <w:p w:rsidR="00492B32" w:rsidRPr="00492B32" w:rsidRDefault="0067245C" w:rsidP="00492B32">
      <w:pPr>
        <w:spacing w:line="288" w:lineRule="auto"/>
        <w:rPr>
          <w:sz w:val="24"/>
        </w:rPr>
      </w:pPr>
      <w:r w:rsidRPr="0023034F">
        <w:rPr>
          <w:b/>
        </w:rPr>
        <w:t>Tên học Phần:</w:t>
      </w:r>
      <w:r w:rsidRPr="0023034F">
        <w:t xml:space="preserve"> </w:t>
      </w:r>
      <w:r w:rsidR="00717D37" w:rsidRPr="0023034F">
        <w:t xml:space="preserve">  </w:t>
      </w:r>
      <w:r w:rsidR="00492B32" w:rsidRPr="00492B32">
        <w:rPr>
          <w:sz w:val="24"/>
        </w:rPr>
        <w:t>-  Tiếng Việt: Hỏa luyện</w:t>
      </w:r>
    </w:p>
    <w:p w:rsidR="00492B32" w:rsidRDefault="00492B32" w:rsidP="00492B32">
      <w:pPr>
        <w:spacing w:line="288" w:lineRule="auto"/>
      </w:pPr>
      <w:r w:rsidRPr="00492B32">
        <w:rPr>
          <w:sz w:val="24"/>
        </w:rPr>
        <w:tab/>
      </w:r>
      <w:r w:rsidRPr="00492B32">
        <w:rPr>
          <w:sz w:val="24"/>
        </w:rPr>
        <w:tab/>
        <w:t xml:space="preserve">      -  Tiếng Anh: Pyrometallurgy</w:t>
      </w:r>
    </w:p>
    <w:p w:rsidR="00BD0335" w:rsidRPr="006B20E9" w:rsidRDefault="00BD0335" w:rsidP="0072591B">
      <w:pPr>
        <w:pStyle w:val="BodyText2"/>
        <w:spacing w:after="0" w:line="312" w:lineRule="auto"/>
        <w:ind w:left="720" w:hanging="360"/>
        <w:jc w:val="both"/>
        <w:rPr>
          <w:sz w:val="24"/>
          <w:szCs w:val="24"/>
        </w:rPr>
      </w:pPr>
      <w:r w:rsidRPr="0023034F">
        <w:rPr>
          <w:b/>
          <w:sz w:val="24"/>
          <w:szCs w:val="24"/>
          <w:lang w:val="vi-VN"/>
        </w:rPr>
        <w:t xml:space="preserve">Mã số học phần: </w:t>
      </w:r>
      <w:r w:rsidR="006B20E9" w:rsidRPr="006B20E9">
        <w:rPr>
          <w:b/>
          <w:sz w:val="24"/>
          <w:szCs w:val="24"/>
        </w:rPr>
        <w:t>703041</w:t>
      </w:r>
      <w:r w:rsidR="006B20E9">
        <w:rPr>
          <w:b/>
          <w:sz w:val="24"/>
          <w:szCs w:val="24"/>
        </w:rPr>
        <w:t>2</w:t>
      </w:r>
    </w:p>
    <w:p w:rsidR="00BD0335" w:rsidRPr="0023034F" w:rsidRDefault="00492B32" w:rsidP="0072591B">
      <w:pPr>
        <w:pStyle w:val="BodyText2"/>
        <w:spacing w:after="0" w:line="312" w:lineRule="auto"/>
        <w:ind w:left="720" w:hanging="360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Số tín chỉ học phần: </w:t>
      </w:r>
      <w:r w:rsidR="00E153FF">
        <w:rPr>
          <w:b/>
          <w:bCs/>
          <w:color w:val="000000"/>
          <w:sz w:val="24"/>
          <w:szCs w:val="24"/>
        </w:rPr>
        <w:t>2</w:t>
      </w:r>
      <w:r w:rsidR="00BA240F">
        <w:rPr>
          <w:b/>
          <w:bCs/>
          <w:color w:val="000000"/>
          <w:sz w:val="24"/>
          <w:szCs w:val="24"/>
        </w:rPr>
        <w:t>(</w:t>
      </w:r>
      <w:r w:rsidR="00E153FF">
        <w:rPr>
          <w:b/>
          <w:bCs/>
          <w:color w:val="000000"/>
          <w:sz w:val="24"/>
          <w:szCs w:val="24"/>
        </w:rPr>
        <w:t>2</w:t>
      </w:r>
      <w:r w:rsidR="00BA240F">
        <w:rPr>
          <w:b/>
          <w:bCs/>
          <w:color w:val="000000"/>
          <w:sz w:val="24"/>
          <w:szCs w:val="24"/>
        </w:rPr>
        <w:t>-0-</w:t>
      </w:r>
      <w:r w:rsidR="00E153FF">
        <w:rPr>
          <w:b/>
          <w:bCs/>
          <w:color w:val="000000"/>
          <w:sz w:val="24"/>
          <w:szCs w:val="24"/>
        </w:rPr>
        <w:t>4</w:t>
      </w:r>
      <w:r w:rsidR="00BA240F">
        <w:rPr>
          <w:b/>
          <w:bCs/>
          <w:color w:val="000000"/>
          <w:sz w:val="24"/>
          <w:szCs w:val="24"/>
        </w:rPr>
        <w:t>)</w:t>
      </w:r>
      <w:r w:rsidR="00BD0335" w:rsidRPr="0023034F">
        <w:rPr>
          <w:b/>
          <w:bCs/>
          <w:color w:val="000000"/>
          <w:sz w:val="24"/>
          <w:szCs w:val="24"/>
        </w:rPr>
        <w:t>,</w:t>
      </w:r>
      <w:r>
        <w:rPr>
          <w:b/>
          <w:sz w:val="24"/>
          <w:szCs w:val="24"/>
        </w:rPr>
        <w:t xml:space="preserve"> học trong </w:t>
      </w:r>
      <w:r w:rsidR="00880C7A">
        <w:rPr>
          <w:b/>
          <w:sz w:val="24"/>
          <w:szCs w:val="24"/>
        </w:rPr>
        <w:t>8</w:t>
      </w:r>
      <w:r w:rsidR="00BD0335" w:rsidRPr="0023034F">
        <w:rPr>
          <w:b/>
          <w:sz w:val="24"/>
          <w:szCs w:val="24"/>
        </w:rPr>
        <w:t xml:space="preserve"> tuần</w:t>
      </w:r>
    </w:p>
    <w:p w:rsidR="00BD0335" w:rsidRPr="0023034F" w:rsidRDefault="00BD0335" w:rsidP="0072591B">
      <w:pPr>
        <w:pStyle w:val="BodyText2"/>
        <w:spacing w:after="0" w:line="312" w:lineRule="auto"/>
        <w:ind w:left="720" w:hanging="360"/>
        <w:jc w:val="both"/>
        <w:rPr>
          <w:b/>
          <w:sz w:val="24"/>
          <w:szCs w:val="24"/>
        </w:rPr>
      </w:pPr>
      <w:r w:rsidRPr="0023034F">
        <w:rPr>
          <w:b/>
          <w:sz w:val="24"/>
          <w:szCs w:val="24"/>
          <w:lang w:val="vi-VN"/>
        </w:rPr>
        <w:t xml:space="preserve">Số tiết học phần: </w:t>
      </w:r>
    </w:p>
    <w:p w:rsidR="00BD0335" w:rsidRPr="0023034F" w:rsidRDefault="00BD0335" w:rsidP="0072591B">
      <w:pPr>
        <w:pStyle w:val="BodyText2"/>
        <w:spacing w:after="0" w:line="312" w:lineRule="auto"/>
        <w:ind w:left="720" w:hanging="360"/>
        <w:jc w:val="both"/>
        <w:rPr>
          <w:sz w:val="24"/>
          <w:szCs w:val="24"/>
          <w:lang w:val="vi-VN"/>
        </w:rPr>
      </w:pPr>
      <w:r w:rsidRPr="0023034F">
        <w:rPr>
          <w:sz w:val="24"/>
          <w:szCs w:val="24"/>
          <w:lang w:val="vi-VN"/>
        </w:rPr>
        <w:t>Lý thuyết:</w:t>
      </w:r>
      <w:r w:rsidR="00806763">
        <w:rPr>
          <w:sz w:val="24"/>
          <w:szCs w:val="24"/>
        </w:rPr>
        <w:t xml:space="preserve"> </w:t>
      </w:r>
      <w:r w:rsidR="00E153FF">
        <w:rPr>
          <w:sz w:val="24"/>
          <w:szCs w:val="24"/>
        </w:rPr>
        <w:t>26</w:t>
      </w:r>
      <w:r w:rsidR="009B4C82">
        <w:rPr>
          <w:sz w:val="24"/>
          <w:szCs w:val="24"/>
        </w:rPr>
        <w:t xml:space="preserve"> tiết</w:t>
      </w:r>
      <w:r w:rsidRPr="0023034F">
        <w:rPr>
          <w:sz w:val="24"/>
          <w:szCs w:val="24"/>
          <w:lang w:val="vi-VN"/>
        </w:rPr>
        <w:t xml:space="preserve">; </w:t>
      </w:r>
      <w:r w:rsidRPr="0023034F">
        <w:rPr>
          <w:sz w:val="24"/>
          <w:szCs w:val="24"/>
        </w:rPr>
        <w:t xml:space="preserve">    </w:t>
      </w:r>
      <w:r w:rsidR="009B4C82">
        <w:rPr>
          <w:sz w:val="24"/>
          <w:szCs w:val="24"/>
          <w:lang w:val="vi-VN"/>
        </w:rPr>
        <w:t>Bài tập:</w:t>
      </w:r>
      <w:r w:rsidR="00414203">
        <w:rPr>
          <w:sz w:val="24"/>
          <w:szCs w:val="24"/>
        </w:rPr>
        <w:t xml:space="preserve"> </w:t>
      </w:r>
      <w:r w:rsidR="00E7109A">
        <w:rPr>
          <w:sz w:val="24"/>
          <w:szCs w:val="24"/>
        </w:rPr>
        <w:t>4</w:t>
      </w:r>
      <w:r w:rsidR="009B4C82">
        <w:rPr>
          <w:sz w:val="24"/>
          <w:szCs w:val="24"/>
        </w:rPr>
        <w:t xml:space="preserve"> tiết</w:t>
      </w:r>
      <w:r w:rsidRPr="0023034F">
        <w:rPr>
          <w:sz w:val="24"/>
          <w:szCs w:val="24"/>
          <w:lang w:val="vi-VN"/>
        </w:rPr>
        <w:t xml:space="preserve">; </w:t>
      </w:r>
      <w:r w:rsidRPr="0023034F">
        <w:rPr>
          <w:sz w:val="24"/>
          <w:szCs w:val="24"/>
        </w:rPr>
        <w:t xml:space="preserve">   </w:t>
      </w:r>
      <w:r w:rsidRPr="0023034F">
        <w:rPr>
          <w:sz w:val="24"/>
          <w:szCs w:val="24"/>
          <w:lang w:val="vi-VN"/>
        </w:rPr>
        <w:t>Thực hành:</w:t>
      </w:r>
      <w:r w:rsidR="00414203">
        <w:rPr>
          <w:sz w:val="24"/>
          <w:szCs w:val="24"/>
        </w:rPr>
        <w:t xml:space="preserve"> 0</w:t>
      </w:r>
      <w:r w:rsidR="009B4C82">
        <w:rPr>
          <w:sz w:val="24"/>
          <w:szCs w:val="24"/>
        </w:rPr>
        <w:t xml:space="preserve"> tiết</w:t>
      </w:r>
      <w:r w:rsidRPr="0023034F">
        <w:rPr>
          <w:sz w:val="24"/>
          <w:szCs w:val="24"/>
          <w:lang w:val="vi-VN"/>
        </w:rPr>
        <w:t xml:space="preserve"> </w:t>
      </w:r>
    </w:p>
    <w:p w:rsidR="00BD0335" w:rsidRPr="009B4C82" w:rsidRDefault="009B4C82" w:rsidP="0072591B">
      <w:pPr>
        <w:pStyle w:val="BodyText2"/>
        <w:spacing w:after="0" w:line="312" w:lineRule="auto"/>
        <w:ind w:left="720" w:hanging="360"/>
        <w:jc w:val="both"/>
        <w:rPr>
          <w:bCs/>
          <w:color w:val="000000"/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Thực tập:</w:t>
      </w:r>
      <w:r w:rsidRPr="009B4C82">
        <w:rPr>
          <w:sz w:val="24"/>
          <w:szCs w:val="24"/>
          <w:lang w:val="vi-VN"/>
        </w:rPr>
        <w:t xml:space="preserve"> 0 tiết</w:t>
      </w:r>
      <w:r>
        <w:rPr>
          <w:sz w:val="24"/>
          <w:szCs w:val="24"/>
          <w:lang w:val="vi-VN"/>
        </w:rPr>
        <w:t xml:space="preserve">;   </w:t>
      </w:r>
      <w:r w:rsidR="001B7884" w:rsidRPr="00D26568">
        <w:rPr>
          <w:sz w:val="24"/>
          <w:szCs w:val="24"/>
          <w:lang w:val="vi-VN"/>
        </w:rPr>
        <w:t xml:space="preserve">     </w:t>
      </w:r>
      <w:r>
        <w:rPr>
          <w:sz w:val="24"/>
          <w:szCs w:val="24"/>
          <w:lang w:val="vi-VN"/>
        </w:rPr>
        <w:t>Đồ án:</w:t>
      </w:r>
      <w:r w:rsidRPr="009B4C82">
        <w:rPr>
          <w:sz w:val="24"/>
          <w:szCs w:val="24"/>
          <w:lang w:val="vi-VN"/>
        </w:rPr>
        <w:t xml:space="preserve"> 0 tiết</w:t>
      </w:r>
      <w:r>
        <w:rPr>
          <w:sz w:val="24"/>
          <w:szCs w:val="24"/>
          <w:lang w:val="vi-VN"/>
        </w:rPr>
        <w:t xml:space="preserve">;   </w:t>
      </w:r>
      <w:r w:rsidR="001B7884" w:rsidRPr="00D26568">
        <w:rPr>
          <w:sz w:val="24"/>
          <w:szCs w:val="24"/>
          <w:lang w:val="vi-VN"/>
        </w:rPr>
        <w:t xml:space="preserve">   </w:t>
      </w:r>
      <w:r>
        <w:rPr>
          <w:sz w:val="24"/>
          <w:szCs w:val="24"/>
          <w:lang w:val="vi-VN"/>
        </w:rPr>
        <w:t>Tự học:</w:t>
      </w:r>
      <w:r w:rsidR="00D64416">
        <w:rPr>
          <w:sz w:val="24"/>
          <w:szCs w:val="24"/>
          <w:lang w:val="vi-VN"/>
        </w:rPr>
        <w:t xml:space="preserve"> </w:t>
      </w:r>
      <w:r w:rsidR="00E153FF" w:rsidRPr="00880C7A">
        <w:rPr>
          <w:sz w:val="24"/>
          <w:szCs w:val="24"/>
          <w:lang w:val="vi-VN"/>
        </w:rPr>
        <w:t>6</w:t>
      </w:r>
      <w:r w:rsidR="00FB7806" w:rsidRPr="00880C7A">
        <w:rPr>
          <w:sz w:val="24"/>
          <w:szCs w:val="24"/>
          <w:lang w:val="vi-VN"/>
        </w:rPr>
        <w:t>0</w:t>
      </w:r>
      <w:r w:rsidRPr="009B4C82">
        <w:rPr>
          <w:sz w:val="24"/>
          <w:szCs w:val="24"/>
          <w:lang w:val="vi-VN"/>
        </w:rPr>
        <w:t xml:space="preserve"> tiết</w:t>
      </w:r>
    </w:p>
    <w:p w:rsidR="00BD0335" w:rsidRPr="00641EFE" w:rsidRDefault="00BD0335" w:rsidP="00717D37">
      <w:pPr>
        <w:numPr>
          <w:ilvl w:val="0"/>
          <w:numId w:val="16"/>
        </w:numPr>
        <w:tabs>
          <w:tab w:val="clear" w:pos="720"/>
          <w:tab w:val="num" w:pos="360"/>
        </w:tabs>
        <w:spacing w:line="312" w:lineRule="auto"/>
        <w:ind w:left="0" w:firstLine="0"/>
        <w:rPr>
          <w:b/>
          <w:bCs/>
          <w:color w:val="000000"/>
          <w:sz w:val="24"/>
          <w:szCs w:val="24"/>
          <w:lang w:val="vi-VN"/>
        </w:rPr>
      </w:pPr>
      <w:r w:rsidRPr="00641EFE">
        <w:rPr>
          <w:b/>
          <w:bCs/>
          <w:color w:val="000000"/>
          <w:sz w:val="24"/>
          <w:szCs w:val="24"/>
          <w:lang w:val="vi-VN"/>
        </w:rPr>
        <w:t xml:space="preserve">Đơn vị quản lý học phần: </w:t>
      </w:r>
      <w:r w:rsidRPr="00641EFE">
        <w:rPr>
          <w:bCs/>
          <w:color w:val="000000"/>
          <w:sz w:val="24"/>
          <w:szCs w:val="24"/>
          <w:lang w:val="vi-VN"/>
        </w:rPr>
        <w:t>Bộ môn Tuyển khoáng</w:t>
      </w:r>
    </w:p>
    <w:p w:rsidR="00BD0335" w:rsidRPr="00880C7A" w:rsidRDefault="00BD0335" w:rsidP="009A620B">
      <w:pPr>
        <w:pStyle w:val="BodyText2"/>
        <w:tabs>
          <w:tab w:val="left" w:pos="5670"/>
        </w:tabs>
        <w:spacing w:after="0" w:line="312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880C7A">
        <w:rPr>
          <w:b/>
          <w:sz w:val="24"/>
          <w:szCs w:val="24"/>
          <w:lang w:val="vi-VN"/>
        </w:rPr>
        <w:t>2.1. Giảng viên giảng dạy:</w:t>
      </w:r>
      <w:r w:rsidRPr="0023034F">
        <w:rPr>
          <w:b/>
          <w:sz w:val="24"/>
          <w:szCs w:val="24"/>
          <w:lang w:val="vi-VN"/>
        </w:rPr>
        <w:tab/>
      </w:r>
      <w:r w:rsidRPr="00880C7A">
        <w:rPr>
          <w:b/>
          <w:sz w:val="24"/>
          <w:szCs w:val="24"/>
          <w:lang w:val="vi-VN"/>
        </w:rPr>
        <w:t>Mã giảng viên</w:t>
      </w:r>
    </w:p>
    <w:p w:rsidR="00BD0335" w:rsidRPr="0023034F" w:rsidRDefault="00BD0335" w:rsidP="009A620B">
      <w:pPr>
        <w:pStyle w:val="BodyText2"/>
        <w:tabs>
          <w:tab w:val="left" w:pos="5954"/>
        </w:tabs>
        <w:spacing w:after="0" w:line="312" w:lineRule="auto"/>
        <w:ind w:left="711" w:firstLine="11"/>
        <w:jc w:val="both"/>
        <w:rPr>
          <w:sz w:val="24"/>
          <w:szCs w:val="24"/>
        </w:rPr>
      </w:pPr>
      <w:r w:rsidRPr="0023034F">
        <w:rPr>
          <w:sz w:val="24"/>
          <w:szCs w:val="24"/>
        </w:rPr>
        <w:t>1. ThS. Phùng Tiến Thuật</w:t>
      </w:r>
      <w:r w:rsidRPr="0023034F">
        <w:rPr>
          <w:sz w:val="24"/>
          <w:szCs w:val="24"/>
        </w:rPr>
        <w:tab/>
        <w:t>0304-13</w:t>
      </w:r>
    </w:p>
    <w:p w:rsidR="00BD0335" w:rsidRPr="0023034F" w:rsidRDefault="00BD0335" w:rsidP="009A620B">
      <w:pPr>
        <w:pStyle w:val="BodyText2"/>
        <w:tabs>
          <w:tab w:val="left" w:pos="5954"/>
        </w:tabs>
        <w:spacing w:after="0" w:line="312" w:lineRule="auto"/>
        <w:ind w:left="711" w:firstLine="11"/>
        <w:jc w:val="both"/>
        <w:rPr>
          <w:sz w:val="24"/>
          <w:szCs w:val="24"/>
        </w:rPr>
      </w:pPr>
      <w:r w:rsidRPr="0023034F">
        <w:rPr>
          <w:sz w:val="24"/>
          <w:szCs w:val="24"/>
        </w:rPr>
        <w:t>2. ThS. Trần Trung Tới</w:t>
      </w:r>
      <w:r w:rsidRPr="0023034F">
        <w:rPr>
          <w:sz w:val="24"/>
          <w:szCs w:val="24"/>
        </w:rPr>
        <w:tab/>
        <w:t>0304-09</w:t>
      </w:r>
    </w:p>
    <w:p w:rsidR="00BD0335" w:rsidRPr="0023034F" w:rsidRDefault="00BD0335" w:rsidP="009A620B">
      <w:pPr>
        <w:pStyle w:val="BodyText2"/>
        <w:tabs>
          <w:tab w:val="left" w:pos="5954"/>
        </w:tabs>
        <w:spacing w:after="0" w:line="312" w:lineRule="auto"/>
        <w:ind w:left="711" w:firstLine="11"/>
        <w:jc w:val="both"/>
        <w:rPr>
          <w:sz w:val="24"/>
          <w:szCs w:val="24"/>
        </w:rPr>
      </w:pPr>
      <w:r w:rsidRPr="0023034F">
        <w:rPr>
          <w:sz w:val="24"/>
          <w:szCs w:val="24"/>
        </w:rPr>
        <w:t>3. ThS. Trần Văn Được</w:t>
      </w:r>
      <w:r w:rsidRPr="0023034F">
        <w:rPr>
          <w:sz w:val="24"/>
          <w:szCs w:val="24"/>
        </w:rPr>
        <w:tab/>
        <w:t>0304-</w:t>
      </w:r>
      <w:r w:rsidRPr="00BA240F">
        <w:rPr>
          <w:sz w:val="24"/>
          <w:szCs w:val="24"/>
        </w:rPr>
        <w:t>15</w:t>
      </w:r>
    </w:p>
    <w:p w:rsidR="00BD0335" w:rsidRPr="0023034F" w:rsidRDefault="00BD0335" w:rsidP="009A620B">
      <w:pPr>
        <w:pStyle w:val="BodyText2"/>
        <w:tabs>
          <w:tab w:val="left" w:pos="5670"/>
        </w:tabs>
        <w:spacing w:after="0" w:line="312" w:lineRule="auto"/>
        <w:ind w:left="360" w:firstLine="11"/>
        <w:jc w:val="both"/>
        <w:rPr>
          <w:b/>
          <w:sz w:val="24"/>
          <w:szCs w:val="24"/>
        </w:rPr>
      </w:pPr>
      <w:r w:rsidRPr="0023034F">
        <w:rPr>
          <w:b/>
          <w:sz w:val="24"/>
          <w:szCs w:val="24"/>
        </w:rPr>
        <w:t>2.2. Bộ môn:</w:t>
      </w:r>
      <w:r w:rsidRPr="0023034F">
        <w:rPr>
          <w:sz w:val="24"/>
          <w:szCs w:val="24"/>
        </w:rPr>
        <w:t>Tuyển khoáng</w:t>
      </w:r>
    </w:p>
    <w:p w:rsidR="00BD0335" w:rsidRPr="0023034F" w:rsidRDefault="00BD0335" w:rsidP="009A620B">
      <w:pPr>
        <w:pStyle w:val="BodyText2"/>
        <w:tabs>
          <w:tab w:val="left" w:pos="5670"/>
        </w:tabs>
        <w:spacing w:after="0" w:line="312" w:lineRule="auto"/>
        <w:ind w:left="360" w:firstLine="11"/>
        <w:jc w:val="both"/>
        <w:rPr>
          <w:sz w:val="24"/>
          <w:szCs w:val="24"/>
        </w:rPr>
      </w:pPr>
      <w:r w:rsidRPr="0023034F">
        <w:rPr>
          <w:b/>
          <w:sz w:val="24"/>
          <w:szCs w:val="24"/>
        </w:rPr>
        <w:t>2.3. Khoa: Mỏ</w:t>
      </w:r>
    </w:p>
    <w:p w:rsidR="00BD0335" w:rsidRPr="0023034F" w:rsidRDefault="00BD0335" w:rsidP="00717D37">
      <w:pPr>
        <w:numPr>
          <w:ilvl w:val="0"/>
          <w:numId w:val="16"/>
        </w:numPr>
        <w:tabs>
          <w:tab w:val="clear" w:pos="720"/>
          <w:tab w:val="num" w:pos="360"/>
        </w:tabs>
        <w:spacing w:line="312" w:lineRule="auto"/>
        <w:ind w:left="0" w:firstLine="0"/>
        <w:rPr>
          <w:b/>
          <w:bCs/>
          <w:color w:val="000000"/>
          <w:sz w:val="24"/>
          <w:szCs w:val="24"/>
        </w:rPr>
      </w:pPr>
      <w:r w:rsidRPr="0023034F">
        <w:rPr>
          <w:b/>
          <w:bCs/>
          <w:color w:val="000000"/>
          <w:sz w:val="24"/>
          <w:szCs w:val="24"/>
        </w:rPr>
        <w:t>Điều kiện học học phần (mã số học phần)</w:t>
      </w:r>
    </w:p>
    <w:p w:rsidR="00BD0335" w:rsidRPr="0023034F" w:rsidRDefault="003F3573" w:rsidP="00497C93">
      <w:pPr>
        <w:pStyle w:val="BodyText2"/>
        <w:numPr>
          <w:ilvl w:val="1"/>
          <w:numId w:val="16"/>
        </w:numPr>
        <w:spacing w:after="0" w:line="312" w:lineRule="auto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BD0335" w:rsidRPr="0023034F">
        <w:rPr>
          <w:b/>
          <w:bCs/>
          <w:color w:val="000000"/>
          <w:sz w:val="24"/>
          <w:szCs w:val="24"/>
        </w:rPr>
        <w:t>Môn học tiên quyết:</w:t>
      </w:r>
      <w:r w:rsidR="005C6866" w:rsidRPr="0023034F">
        <w:rPr>
          <w:bCs/>
          <w:color w:val="000000"/>
          <w:sz w:val="24"/>
          <w:szCs w:val="24"/>
        </w:rPr>
        <w:t xml:space="preserve"> </w:t>
      </w:r>
    </w:p>
    <w:p w:rsidR="00BD0335" w:rsidRPr="0023034F" w:rsidRDefault="00497C93" w:rsidP="00717D37">
      <w:pPr>
        <w:pStyle w:val="BodyText2"/>
        <w:numPr>
          <w:ilvl w:val="1"/>
          <w:numId w:val="16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r w:rsidRPr="0023034F">
        <w:rPr>
          <w:b/>
          <w:bCs/>
          <w:color w:val="000000"/>
          <w:sz w:val="24"/>
          <w:szCs w:val="24"/>
        </w:rPr>
        <w:t xml:space="preserve"> </w:t>
      </w:r>
      <w:r w:rsidR="00BD0335" w:rsidRPr="0023034F">
        <w:rPr>
          <w:b/>
          <w:bCs/>
          <w:color w:val="000000"/>
          <w:sz w:val="24"/>
          <w:szCs w:val="24"/>
        </w:rPr>
        <w:t xml:space="preserve">Môn học học trước: </w:t>
      </w:r>
      <w:r w:rsidR="00BD0335" w:rsidRPr="0023034F">
        <w:rPr>
          <w:bCs/>
          <w:color w:val="000000"/>
          <w:sz w:val="24"/>
          <w:szCs w:val="24"/>
        </w:rPr>
        <w:t>N</w:t>
      </w:r>
      <w:r w:rsidR="00B350CC">
        <w:rPr>
          <w:bCs/>
          <w:color w:val="000000"/>
          <w:sz w:val="24"/>
          <w:szCs w:val="24"/>
        </w:rPr>
        <w:t>hiệt động học</w:t>
      </w:r>
      <w:r w:rsidR="00BD0335" w:rsidRPr="0023034F">
        <w:rPr>
          <w:bCs/>
          <w:color w:val="000000"/>
          <w:sz w:val="24"/>
          <w:szCs w:val="24"/>
        </w:rPr>
        <w:t xml:space="preserve"> và </w:t>
      </w:r>
      <w:r w:rsidR="00B350CC">
        <w:rPr>
          <w:bCs/>
          <w:color w:val="000000"/>
          <w:sz w:val="24"/>
          <w:szCs w:val="24"/>
        </w:rPr>
        <w:t>động học</w:t>
      </w:r>
      <w:r w:rsidR="00BD0335" w:rsidRPr="0023034F">
        <w:rPr>
          <w:bCs/>
          <w:color w:val="000000"/>
          <w:sz w:val="24"/>
          <w:szCs w:val="24"/>
        </w:rPr>
        <w:t xml:space="preserve"> các phản ứng luyện kim (4030436)</w:t>
      </w:r>
    </w:p>
    <w:p w:rsidR="00A47B27" w:rsidRPr="00DC45CB" w:rsidRDefault="00A47B27" w:rsidP="00DC45CB">
      <w:pPr>
        <w:numPr>
          <w:ilvl w:val="0"/>
          <w:numId w:val="16"/>
        </w:numPr>
        <w:tabs>
          <w:tab w:val="clear" w:pos="720"/>
          <w:tab w:val="num" w:pos="360"/>
        </w:tabs>
        <w:spacing w:line="312" w:lineRule="auto"/>
        <w:ind w:left="0" w:firstLine="0"/>
        <w:jc w:val="both"/>
        <w:rPr>
          <w:sz w:val="24"/>
        </w:rPr>
      </w:pPr>
      <w:r w:rsidRPr="0023034F">
        <w:rPr>
          <w:b/>
          <w:bCs/>
          <w:color w:val="000000"/>
          <w:sz w:val="24"/>
          <w:szCs w:val="24"/>
        </w:rPr>
        <w:t>Mục</w:t>
      </w:r>
      <w:r w:rsidRPr="0023034F">
        <w:rPr>
          <w:b/>
          <w:color w:val="000000"/>
          <w:sz w:val="24"/>
          <w:szCs w:val="24"/>
        </w:rPr>
        <w:t xml:space="preserve"> tiêu của học phần: </w:t>
      </w:r>
      <w:r w:rsidR="00DC45CB" w:rsidRPr="00DC45CB">
        <w:rPr>
          <w:sz w:val="24"/>
        </w:rPr>
        <w:t xml:space="preserve">Trang bị cho sinh viên kiến thức tổng quan về cách thức xử lý nguyên, nhiên liệu cùng các phương pháp luyện ra kim loại sạch từ quặng ở nhiệt độ cao, các quá trình hóa lý cơ bản diễn ra trong quá trình luyện. </w:t>
      </w:r>
    </w:p>
    <w:p w:rsidR="00A47B27" w:rsidRPr="0023034F" w:rsidRDefault="00A47B27" w:rsidP="00497C93">
      <w:pPr>
        <w:numPr>
          <w:ilvl w:val="1"/>
          <w:numId w:val="16"/>
        </w:numPr>
        <w:tabs>
          <w:tab w:val="clear" w:pos="750"/>
          <w:tab w:val="num" w:pos="900"/>
        </w:tabs>
        <w:spacing w:line="312" w:lineRule="auto"/>
        <w:rPr>
          <w:b/>
          <w:sz w:val="24"/>
          <w:szCs w:val="24"/>
          <w:lang w:val="vi-VN"/>
        </w:rPr>
      </w:pPr>
      <w:r w:rsidRPr="0023034F">
        <w:rPr>
          <w:b/>
          <w:sz w:val="24"/>
          <w:szCs w:val="24"/>
          <w:lang w:val="vi-VN"/>
        </w:rPr>
        <w:t>Kiến thức</w:t>
      </w:r>
      <w:r w:rsidR="009D2A84" w:rsidRPr="0023034F">
        <w:rPr>
          <w:b/>
          <w:sz w:val="24"/>
          <w:szCs w:val="24"/>
          <w:lang w:val="vi-VN"/>
        </w:rPr>
        <w:t xml:space="preserve">: </w:t>
      </w:r>
      <w:r w:rsidRPr="0023034F">
        <w:rPr>
          <w:sz w:val="24"/>
          <w:szCs w:val="24"/>
          <w:lang w:val="vi-VN"/>
        </w:rPr>
        <w:t>sinh viên tích lũy được sau khi hoàn thành học phần</w:t>
      </w:r>
    </w:p>
    <w:p w:rsidR="00323BAF" w:rsidRPr="0023034F" w:rsidRDefault="00731A3A" w:rsidP="00D45C4B">
      <w:pPr>
        <w:numPr>
          <w:ilvl w:val="2"/>
          <w:numId w:val="16"/>
        </w:numPr>
        <w:spacing w:line="288" w:lineRule="auto"/>
        <w:jc w:val="both"/>
        <w:rPr>
          <w:sz w:val="24"/>
          <w:szCs w:val="24"/>
          <w:lang w:val="vi-VN"/>
        </w:rPr>
      </w:pPr>
      <w:r w:rsidRPr="00C31089">
        <w:rPr>
          <w:sz w:val="24"/>
          <w:szCs w:val="24"/>
          <w:lang w:val="vi-VN"/>
        </w:rPr>
        <w:t>Có kiến thức chuyên sâu về động học và nhiệt động học quá trình cháy nhiên liệu</w:t>
      </w:r>
    </w:p>
    <w:p w:rsidR="00323BAF" w:rsidRPr="0023034F" w:rsidRDefault="004F6D8B" w:rsidP="00323BAF">
      <w:pPr>
        <w:numPr>
          <w:ilvl w:val="2"/>
          <w:numId w:val="16"/>
        </w:numPr>
        <w:spacing w:line="288" w:lineRule="auto"/>
        <w:rPr>
          <w:sz w:val="24"/>
          <w:szCs w:val="24"/>
          <w:lang w:val="vi-VN"/>
        </w:rPr>
      </w:pPr>
      <w:r w:rsidRPr="00641EFE">
        <w:rPr>
          <w:sz w:val="24"/>
          <w:szCs w:val="24"/>
          <w:lang w:val="vi-VN"/>
        </w:rPr>
        <w:t>Hiểu b</w:t>
      </w:r>
      <w:r w:rsidR="00F21B57" w:rsidRPr="0023034F">
        <w:rPr>
          <w:sz w:val="24"/>
          <w:szCs w:val="24"/>
          <w:lang w:val="vi-VN"/>
        </w:rPr>
        <w:t>iết</w:t>
      </w:r>
      <w:r w:rsidR="00717546" w:rsidRPr="0023034F">
        <w:rPr>
          <w:sz w:val="24"/>
          <w:szCs w:val="24"/>
          <w:lang w:val="vi-VN"/>
        </w:rPr>
        <w:t xml:space="preserve"> </w:t>
      </w:r>
      <w:r w:rsidR="00A122E4" w:rsidRPr="00A122E4">
        <w:rPr>
          <w:sz w:val="24"/>
          <w:szCs w:val="24"/>
          <w:lang w:val="vi-VN"/>
        </w:rPr>
        <w:t xml:space="preserve">về </w:t>
      </w:r>
      <w:r w:rsidR="00C31089" w:rsidRPr="00C31089">
        <w:rPr>
          <w:sz w:val="24"/>
          <w:szCs w:val="24"/>
          <w:lang w:val="vi-VN"/>
        </w:rPr>
        <w:t>quá trình hoàn nguyên oxit kim loại</w:t>
      </w:r>
      <w:r w:rsidR="00D62DD0" w:rsidRPr="00D62DD0">
        <w:rPr>
          <w:sz w:val="24"/>
          <w:szCs w:val="24"/>
          <w:lang w:val="vi-VN"/>
        </w:rPr>
        <w:t>, ứng dụng chúng trong thực tế</w:t>
      </w:r>
    </w:p>
    <w:p w:rsidR="002148DE" w:rsidRPr="0023034F" w:rsidRDefault="00C6090E" w:rsidP="00323BAF">
      <w:pPr>
        <w:numPr>
          <w:ilvl w:val="2"/>
          <w:numId w:val="16"/>
        </w:numPr>
        <w:spacing w:line="288" w:lineRule="auto"/>
        <w:rPr>
          <w:sz w:val="24"/>
          <w:szCs w:val="24"/>
          <w:lang w:val="vi-VN"/>
        </w:rPr>
      </w:pPr>
      <w:r w:rsidRPr="0023034F">
        <w:rPr>
          <w:sz w:val="24"/>
          <w:szCs w:val="24"/>
          <w:lang w:val="vi-VN"/>
        </w:rPr>
        <w:t xml:space="preserve">Hiểu biết </w:t>
      </w:r>
      <w:r w:rsidR="00570423">
        <w:rPr>
          <w:sz w:val="24"/>
          <w:szCs w:val="24"/>
          <w:lang w:val="vi-VN"/>
        </w:rPr>
        <w:t xml:space="preserve">về cấu trúc, tính chất </w:t>
      </w:r>
      <w:r w:rsidR="00570423" w:rsidRPr="00570423">
        <w:rPr>
          <w:sz w:val="24"/>
          <w:szCs w:val="24"/>
          <w:lang w:val="vi-VN"/>
        </w:rPr>
        <w:t xml:space="preserve">của xỉ và kim loại lỏng, ứng dụng trong </w:t>
      </w:r>
      <w:r w:rsidR="00D62DD0" w:rsidRPr="00D62DD0">
        <w:rPr>
          <w:sz w:val="24"/>
          <w:szCs w:val="24"/>
          <w:lang w:val="vi-VN"/>
        </w:rPr>
        <w:t>luyện kim</w:t>
      </w:r>
    </w:p>
    <w:p w:rsidR="006B47AD" w:rsidRPr="0023034F" w:rsidRDefault="00D62DD0" w:rsidP="006B47AD">
      <w:pPr>
        <w:numPr>
          <w:ilvl w:val="2"/>
          <w:numId w:val="16"/>
        </w:numPr>
        <w:spacing w:line="288" w:lineRule="auto"/>
        <w:rPr>
          <w:sz w:val="24"/>
          <w:szCs w:val="24"/>
          <w:lang w:val="vi-VN"/>
        </w:rPr>
      </w:pPr>
      <w:r w:rsidRPr="00D62DD0">
        <w:rPr>
          <w:sz w:val="24"/>
          <w:szCs w:val="24"/>
          <w:lang w:val="vi-VN"/>
        </w:rPr>
        <w:t>Có kiến thức về các quá trình oxy hóa</w:t>
      </w:r>
      <w:r w:rsidR="009C3388" w:rsidRPr="009C3388">
        <w:rPr>
          <w:sz w:val="24"/>
          <w:szCs w:val="24"/>
          <w:lang w:val="vi-VN"/>
        </w:rPr>
        <w:t>, khử tạp chất và khí oxy trong luyện kim</w:t>
      </w:r>
    </w:p>
    <w:p w:rsidR="00042F37" w:rsidRPr="0023034F" w:rsidRDefault="0013056B" w:rsidP="00042F37">
      <w:pPr>
        <w:numPr>
          <w:ilvl w:val="2"/>
          <w:numId w:val="16"/>
        </w:numPr>
        <w:spacing w:line="288" w:lineRule="auto"/>
        <w:rPr>
          <w:sz w:val="24"/>
          <w:szCs w:val="24"/>
          <w:lang w:val="vi-VN"/>
        </w:rPr>
      </w:pPr>
      <w:r w:rsidRPr="001B01D0">
        <w:rPr>
          <w:sz w:val="24"/>
          <w:szCs w:val="24"/>
          <w:lang w:val="vi-VN"/>
        </w:rPr>
        <w:t>Hiểu</w:t>
      </w:r>
      <w:r w:rsidR="009C3388" w:rsidRPr="009C3388">
        <w:rPr>
          <w:sz w:val="24"/>
          <w:szCs w:val="24"/>
          <w:lang w:val="vi-VN"/>
        </w:rPr>
        <w:t xml:space="preserve"> về các quá trình luyện sunfua và ứng dụng của chúng trong luyện kim</w:t>
      </w:r>
    </w:p>
    <w:p w:rsidR="00717546" w:rsidRPr="0023034F" w:rsidRDefault="00717546" w:rsidP="00717546">
      <w:pPr>
        <w:numPr>
          <w:ilvl w:val="1"/>
          <w:numId w:val="16"/>
        </w:numPr>
        <w:tabs>
          <w:tab w:val="clear" w:pos="750"/>
          <w:tab w:val="num" w:pos="900"/>
        </w:tabs>
        <w:spacing w:line="312" w:lineRule="auto"/>
        <w:rPr>
          <w:b/>
          <w:bCs/>
          <w:sz w:val="24"/>
          <w:szCs w:val="24"/>
          <w:lang w:val="vi-VN"/>
        </w:rPr>
      </w:pPr>
      <w:r w:rsidRPr="0023034F">
        <w:rPr>
          <w:b/>
          <w:sz w:val="24"/>
          <w:szCs w:val="24"/>
          <w:lang w:val="vi-VN"/>
        </w:rPr>
        <w:t>Kỹ</w:t>
      </w:r>
      <w:r w:rsidRPr="0023034F">
        <w:rPr>
          <w:b/>
          <w:bCs/>
          <w:sz w:val="24"/>
          <w:szCs w:val="24"/>
          <w:lang w:val="vi-VN"/>
        </w:rPr>
        <w:t xml:space="preserve"> năng</w:t>
      </w:r>
      <w:r w:rsidR="00A868BD" w:rsidRPr="0023034F">
        <w:rPr>
          <w:b/>
          <w:bCs/>
          <w:sz w:val="24"/>
          <w:szCs w:val="24"/>
        </w:rPr>
        <w:t>:</w:t>
      </w:r>
    </w:p>
    <w:p w:rsidR="005C6866" w:rsidRPr="00E43839" w:rsidRDefault="00421638" w:rsidP="00421638">
      <w:pPr>
        <w:tabs>
          <w:tab w:val="left" w:pos="0"/>
          <w:tab w:val="left" w:pos="360"/>
        </w:tabs>
        <w:spacing w:before="100" w:beforeAutospacing="1" w:after="100" w:afterAutospacing="1" w:line="288" w:lineRule="auto"/>
        <w:ind w:firstLine="567"/>
        <w:contextualSpacing/>
        <w:jc w:val="both"/>
        <w:rPr>
          <w:color w:val="000000"/>
          <w:sz w:val="24"/>
          <w:szCs w:val="24"/>
          <w:lang w:val="vi-VN"/>
        </w:rPr>
      </w:pPr>
      <w:r w:rsidRPr="0023034F">
        <w:rPr>
          <w:color w:val="000000"/>
          <w:sz w:val="24"/>
          <w:szCs w:val="24"/>
          <w:lang w:val="vi-VN"/>
        </w:rPr>
        <w:t>Rèn luyện kỹ năng tìm hiểu tổng hợp, nghiên cứu tài liệu, luận giải các yế</w:t>
      </w:r>
      <w:r w:rsidR="00C03F33">
        <w:rPr>
          <w:color w:val="000000"/>
          <w:sz w:val="24"/>
          <w:szCs w:val="24"/>
          <w:lang w:val="vi-VN"/>
        </w:rPr>
        <w:t>u tố, hiện tượng</w:t>
      </w:r>
      <w:r w:rsidRPr="0023034F">
        <w:rPr>
          <w:color w:val="000000"/>
          <w:sz w:val="24"/>
          <w:szCs w:val="24"/>
          <w:lang w:val="vi-VN"/>
        </w:rPr>
        <w:t xml:space="preserve"> </w:t>
      </w:r>
      <w:r w:rsidR="00C03F33" w:rsidRPr="0056780D">
        <w:rPr>
          <w:color w:val="000000"/>
          <w:sz w:val="24"/>
          <w:szCs w:val="24"/>
          <w:lang w:val="vi-VN"/>
        </w:rPr>
        <w:t xml:space="preserve">và </w:t>
      </w:r>
      <w:r w:rsidR="001B01D0">
        <w:rPr>
          <w:color w:val="000000"/>
          <w:sz w:val="24"/>
          <w:szCs w:val="24"/>
          <w:lang w:val="vi-VN"/>
        </w:rPr>
        <w:t>c</w:t>
      </w:r>
      <w:r w:rsidR="001B01D0" w:rsidRPr="001B01D0">
        <w:rPr>
          <w:color w:val="000000"/>
          <w:sz w:val="24"/>
          <w:szCs w:val="24"/>
          <w:lang w:val="vi-VN"/>
        </w:rPr>
        <w:t xml:space="preserve">ác quá trình có thể xảy ra trong hỏa luyện. </w:t>
      </w:r>
      <w:r w:rsidR="00E43839" w:rsidRPr="00E43839">
        <w:rPr>
          <w:color w:val="000000"/>
          <w:sz w:val="24"/>
          <w:szCs w:val="24"/>
          <w:lang w:val="vi-VN"/>
        </w:rPr>
        <w:t xml:space="preserve">Từ đó có thể ứng dụng chúng trong </w:t>
      </w:r>
      <w:r w:rsidR="00BF2903" w:rsidRPr="00BF2903">
        <w:rPr>
          <w:color w:val="000000"/>
          <w:sz w:val="24"/>
          <w:szCs w:val="24"/>
          <w:lang w:val="vi-VN"/>
        </w:rPr>
        <w:t>chế biến</w:t>
      </w:r>
      <w:r w:rsidR="00E43839" w:rsidRPr="00E43839">
        <w:rPr>
          <w:color w:val="000000"/>
          <w:sz w:val="24"/>
          <w:szCs w:val="24"/>
          <w:lang w:val="vi-VN"/>
        </w:rPr>
        <w:t xml:space="preserve"> một số kim loại trong thực tế</w:t>
      </w:r>
    </w:p>
    <w:p w:rsidR="00933A02" w:rsidRPr="00933A02" w:rsidRDefault="00225AF4" w:rsidP="00933A02">
      <w:pPr>
        <w:numPr>
          <w:ilvl w:val="0"/>
          <w:numId w:val="16"/>
        </w:numPr>
        <w:tabs>
          <w:tab w:val="clear" w:pos="720"/>
          <w:tab w:val="num" w:pos="360"/>
        </w:tabs>
        <w:spacing w:line="312" w:lineRule="auto"/>
        <w:ind w:left="0" w:firstLine="0"/>
        <w:jc w:val="both"/>
        <w:rPr>
          <w:sz w:val="24"/>
          <w:lang w:val="vi-VN"/>
        </w:rPr>
      </w:pPr>
      <w:r w:rsidRPr="00C03F33">
        <w:rPr>
          <w:b/>
          <w:sz w:val="24"/>
          <w:szCs w:val="24"/>
          <w:lang w:val="vi-VN"/>
        </w:rPr>
        <w:t>Tóm tắt nội dung học phần</w:t>
      </w:r>
      <w:r w:rsidR="00E43874" w:rsidRPr="00C03F33">
        <w:rPr>
          <w:b/>
          <w:sz w:val="24"/>
          <w:szCs w:val="24"/>
          <w:lang w:val="vi-VN"/>
        </w:rPr>
        <w:t xml:space="preserve">: </w:t>
      </w:r>
      <w:r w:rsidR="00933A02">
        <w:rPr>
          <w:sz w:val="24"/>
          <w:lang w:val="vi-VN"/>
        </w:rPr>
        <w:t>Học phần gồm 0</w:t>
      </w:r>
      <w:r w:rsidR="004F6D8B" w:rsidRPr="00641EFE">
        <w:rPr>
          <w:sz w:val="24"/>
          <w:lang w:val="vi-VN"/>
        </w:rPr>
        <w:t>5</w:t>
      </w:r>
      <w:r w:rsidR="00933A02">
        <w:rPr>
          <w:sz w:val="24"/>
          <w:lang w:val="vi-VN"/>
        </w:rPr>
        <w:t xml:space="preserve"> chương</w:t>
      </w:r>
      <w:r w:rsidR="00933A02" w:rsidRPr="00933A02">
        <w:rPr>
          <w:sz w:val="24"/>
          <w:lang w:val="vi-VN"/>
        </w:rPr>
        <w:t xml:space="preserve">. Chương thứ nhất nêu về quá trình </w:t>
      </w:r>
      <w:r w:rsidR="00933A02">
        <w:rPr>
          <w:sz w:val="24"/>
          <w:lang w:val="vi-VN"/>
        </w:rPr>
        <w:t>cháy nhiên liệu</w:t>
      </w:r>
      <w:r w:rsidR="00933A02" w:rsidRPr="00933A02">
        <w:rPr>
          <w:sz w:val="24"/>
          <w:lang w:val="vi-VN"/>
        </w:rPr>
        <w:t>. Chương thứ hai nghiên cứu về quá trình p</w:t>
      </w:r>
      <w:r w:rsidR="00933A02">
        <w:rPr>
          <w:sz w:val="24"/>
          <w:lang w:val="vi-VN"/>
        </w:rPr>
        <w:t>hân ly oxit, cacbonat và sunfua</w:t>
      </w:r>
      <w:r w:rsidR="004F6D8B" w:rsidRPr="00641EFE">
        <w:rPr>
          <w:sz w:val="24"/>
          <w:lang w:val="vi-VN"/>
        </w:rPr>
        <w:t xml:space="preserve">, </w:t>
      </w:r>
      <w:r w:rsidR="00856048" w:rsidRPr="00856048">
        <w:rPr>
          <w:sz w:val="24"/>
          <w:lang w:val="vi-VN"/>
        </w:rPr>
        <w:t>tìm hiểu kiến thức</w:t>
      </w:r>
      <w:r w:rsidR="00933A02" w:rsidRPr="00933A02">
        <w:rPr>
          <w:sz w:val="24"/>
          <w:lang w:val="vi-VN"/>
        </w:rPr>
        <w:t xml:space="preserve"> hoàn nguyên oxit </w:t>
      </w:r>
      <w:r w:rsidR="00856048">
        <w:rPr>
          <w:sz w:val="24"/>
          <w:lang w:val="vi-VN"/>
        </w:rPr>
        <w:t>kim loại</w:t>
      </w:r>
      <w:r w:rsidR="00856048" w:rsidRPr="00856048">
        <w:rPr>
          <w:sz w:val="24"/>
          <w:lang w:val="vi-VN"/>
        </w:rPr>
        <w:t>. Chương b</w:t>
      </w:r>
      <w:r w:rsidR="004F6D8B" w:rsidRPr="00641EFE">
        <w:rPr>
          <w:sz w:val="24"/>
          <w:lang w:val="vi-VN"/>
        </w:rPr>
        <w:t>a</w:t>
      </w:r>
      <w:r w:rsidR="00856048" w:rsidRPr="00856048">
        <w:rPr>
          <w:sz w:val="24"/>
          <w:lang w:val="vi-VN"/>
        </w:rPr>
        <w:t xml:space="preserve"> nói về c</w:t>
      </w:r>
      <w:r w:rsidR="00933A02" w:rsidRPr="00933A02">
        <w:rPr>
          <w:sz w:val="24"/>
          <w:lang w:val="vi-VN"/>
        </w:rPr>
        <w:t>ấu trúc, tí</w:t>
      </w:r>
      <w:r w:rsidR="00856048">
        <w:rPr>
          <w:sz w:val="24"/>
          <w:lang w:val="vi-VN"/>
        </w:rPr>
        <w:t>nh chất của xỉ và kim loại lỏng</w:t>
      </w:r>
      <w:r w:rsidR="00856048" w:rsidRPr="00856048">
        <w:rPr>
          <w:sz w:val="24"/>
          <w:lang w:val="vi-VN"/>
        </w:rPr>
        <w:t>. C</w:t>
      </w:r>
      <w:r w:rsidR="00856048">
        <w:rPr>
          <w:sz w:val="24"/>
          <w:lang w:val="vi-VN"/>
        </w:rPr>
        <w:t xml:space="preserve">hương </w:t>
      </w:r>
      <w:r w:rsidR="004F6D8B" w:rsidRPr="00641EFE">
        <w:rPr>
          <w:sz w:val="24"/>
          <w:lang w:val="vi-VN"/>
        </w:rPr>
        <w:t>bốn</w:t>
      </w:r>
      <w:r w:rsidR="00856048">
        <w:rPr>
          <w:sz w:val="24"/>
          <w:lang w:val="vi-VN"/>
        </w:rPr>
        <w:t xml:space="preserve"> </w:t>
      </w:r>
      <w:r w:rsidR="00856048" w:rsidRPr="00856048">
        <w:rPr>
          <w:sz w:val="24"/>
          <w:lang w:val="vi-VN"/>
        </w:rPr>
        <w:t>viết về</w:t>
      </w:r>
      <w:r w:rsidR="00933A02" w:rsidRPr="00933A02">
        <w:rPr>
          <w:sz w:val="24"/>
          <w:lang w:val="vi-VN"/>
        </w:rPr>
        <w:t xml:space="preserve"> các quá trình oxy hóa, khử tạp chất và khí oxy</w:t>
      </w:r>
      <w:r w:rsidR="00F277DF">
        <w:rPr>
          <w:sz w:val="24"/>
          <w:lang w:val="vi-VN"/>
        </w:rPr>
        <w:t xml:space="preserve"> trong luyện kim</w:t>
      </w:r>
      <w:r w:rsidR="00F277DF" w:rsidRPr="00F277DF">
        <w:rPr>
          <w:sz w:val="24"/>
          <w:lang w:val="vi-VN"/>
        </w:rPr>
        <w:t>. C</w:t>
      </w:r>
      <w:r w:rsidR="00F277DF" w:rsidRPr="00C203D1">
        <w:rPr>
          <w:sz w:val="24"/>
          <w:lang w:val="vi-VN"/>
        </w:rPr>
        <w:t xml:space="preserve">hương </w:t>
      </w:r>
      <w:r w:rsidR="004F6D8B" w:rsidRPr="00641EFE">
        <w:rPr>
          <w:sz w:val="24"/>
          <w:lang w:val="vi-VN"/>
        </w:rPr>
        <w:t>năm</w:t>
      </w:r>
      <w:r w:rsidR="00F277DF" w:rsidRPr="00C203D1">
        <w:rPr>
          <w:sz w:val="24"/>
          <w:lang w:val="vi-VN"/>
        </w:rPr>
        <w:t xml:space="preserve"> nghiên cứu về c</w:t>
      </w:r>
      <w:r w:rsidR="00933A02" w:rsidRPr="00933A02">
        <w:rPr>
          <w:sz w:val="24"/>
          <w:lang w:val="vi-VN"/>
        </w:rPr>
        <w:t>ác quá trình luyện sunfua.</w:t>
      </w:r>
    </w:p>
    <w:p w:rsidR="009715FC" w:rsidRPr="0023034F" w:rsidRDefault="009715FC" w:rsidP="009715FC">
      <w:pPr>
        <w:numPr>
          <w:ilvl w:val="0"/>
          <w:numId w:val="16"/>
        </w:numPr>
        <w:tabs>
          <w:tab w:val="clear" w:pos="720"/>
          <w:tab w:val="num" w:pos="360"/>
        </w:tabs>
        <w:spacing w:line="312" w:lineRule="auto"/>
        <w:ind w:left="0" w:firstLine="0"/>
        <w:jc w:val="both"/>
        <w:rPr>
          <w:b/>
          <w:bCs/>
          <w:sz w:val="24"/>
          <w:szCs w:val="24"/>
          <w:lang w:val="vi-VN"/>
        </w:rPr>
      </w:pPr>
      <w:r w:rsidRPr="0023034F">
        <w:rPr>
          <w:b/>
          <w:bCs/>
          <w:color w:val="000000"/>
          <w:sz w:val="24"/>
          <w:szCs w:val="24"/>
          <w:lang w:val="vi-VN"/>
        </w:rPr>
        <w:lastRenderedPageBreak/>
        <w:t>Cấu trúc nội dung học phần</w:t>
      </w:r>
    </w:p>
    <w:p w:rsidR="009715FC" w:rsidRPr="00C203D1" w:rsidRDefault="009715FC" w:rsidP="001F20D4">
      <w:pPr>
        <w:pStyle w:val="ListParagraph"/>
        <w:spacing w:before="240" w:after="120"/>
        <w:jc w:val="center"/>
        <w:rPr>
          <w:b/>
          <w:bCs/>
          <w:lang w:val="nl-NL"/>
        </w:rPr>
      </w:pPr>
      <w:r w:rsidRPr="00C203D1">
        <w:rPr>
          <w:b/>
          <w:bCs/>
          <w:lang w:val="nl-NL"/>
        </w:rPr>
        <w:t>Bảng 1. Nội dung học phần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140"/>
        <w:gridCol w:w="4543"/>
        <w:gridCol w:w="677"/>
        <w:gridCol w:w="315"/>
        <w:gridCol w:w="765"/>
        <w:gridCol w:w="1215"/>
      </w:tblGrid>
      <w:tr w:rsidR="00F64D61" w:rsidRPr="0023034F" w:rsidTr="00B022FC">
        <w:trPr>
          <w:trHeight w:val="353"/>
        </w:trPr>
        <w:tc>
          <w:tcPr>
            <w:tcW w:w="90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23034F" w:rsidRDefault="00F64D61" w:rsidP="004C63B9">
            <w:pPr>
              <w:pStyle w:val="ListParagraph"/>
              <w:spacing w:before="40" w:after="40"/>
              <w:ind w:left="0"/>
              <w:rPr>
                <w:b/>
                <w:bCs/>
                <w:lang w:val="vi-VN"/>
              </w:rPr>
            </w:pPr>
            <w:r w:rsidRPr="0023034F">
              <w:rPr>
                <w:b/>
                <w:bCs/>
              </w:rPr>
              <w:t>6.1. Lý thuyết (</w:t>
            </w:r>
            <w:r w:rsidR="004C63B9">
              <w:rPr>
                <w:b/>
                <w:bCs/>
              </w:rPr>
              <w:t>40</w:t>
            </w:r>
            <w:r w:rsidRPr="0023034F">
              <w:rPr>
                <w:b/>
                <w:bCs/>
              </w:rPr>
              <w:t xml:space="preserve"> tiết)</w:t>
            </w:r>
          </w:p>
        </w:tc>
      </w:tr>
      <w:tr w:rsidR="00F64D61" w:rsidRPr="0023034F" w:rsidTr="00B022FC">
        <w:trPr>
          <w:trHeight w:val="335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</w:rPr>
            </w:pPr>
            <w:r w:rsidRPr="0023034F">
              <w:rPr>
                <w:b/>
                <w:bCs/>
                <w:i/>
              </w:rPr>
              <w:t>Đề mục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AF1A5F" w:rsidRPr="0023034F" w:rsidTr="00B022FC">
        <w:trPr>
          <w:trHeight w:val="362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234F4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23034F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F" w:rsidRPr="00B72F5C" w:rsidRDefault="00AF1A5F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Quá trình cháy nhiên liệu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A5F" w:rsidRPr="009326E8" w:rsidRDefault="00380324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23034F">
              <w:rPr>
                <w:bCs/>
                <w:lang w:val="vi-VN"/>
              </w:rPr>
              <w:t>4.1.</w:t>
            </w:r>
            <w:r>
              <w:rPr>
                <w:bCs/>
              </w:rPr>
              <w:t>1</w:t>
            </w:r>
          </w:p>
          <w:p w:rsidR="00AF1A5F" w:rsidRPr="0023034F" w:rsidRDefault="00AF1A5F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</w:tr>
      <w:tr w:rsidR="00AF1A5F" w:rsidRPr="0023034F" w:rsidTr="00B022FC">
        <w:trPr>
          <w:trHeight w:val="35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23034F">
              <w:rPr>
                <w:bCs/>
                <w:lang w:val="vi-VN"/>
              </w:rPr>
              <w:t>1.1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Mở đầu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AF1A5F" w:rsidRPr="0023034F" w:rsidTr="00B022FC">
        <w:trPr>
          <w:trHeight w:val="335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23034F">
              <w:rPr>
                <w:bCs/>
                <w:lang w:val="vi-VN"/>
              </w:rPr>
              <w:t>1.2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F" w:rsidRPr="004B7A07" w:rsidRDefault="00AF1A5F" w:rsidP="004B7A07">
            <w:pPr>
              <w:spacing w:before="40" w:after="40"/>
              <w:jc w:val="both"/>
            </w:pPr>
            <w:r w:rsidRPr="004B7A07">
              <w:rPr>
                <w:sz w:val="24"/>
                <w:szCs w:val="24"/>
              </w:rPr>
              <w:t>Nhiệt</w:t>
            </w:r>
            <w:r w:rsidRPr="004B7A07">
              <w:rPr>
                <w:sz w:val="24"/>
              </w:rPr>
              <w:t xml:space="preserve"> động học của phản ứng cháy khí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AF1A5F" w:rsidRPr="0023034F" w:rsidTr="00B022FC">
        <w:trPr>
          <w:trHeight w:val="35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23034F">
              <w:rPr>
                <w:bCs/>
              </w:rPr>
              <w:t>1.3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4B7A07">
              <w:rPr>
                <w:sz w:val="24"/>
              </w:rPr>
              <w:t>Cơ chế và động học của phản ứng cháy khí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AF1A5F" w:rsidRPr="0023034F" w:rsidTr="00B022FC">
        <w:trPr>
          <w:trHeight w:val="335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23034F">
              <w:rPr>
                <w:bCs/>
              </w:rPr>
              <w:t>1.4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4B7A07">
              <w:rPr>
                <w:sz w:val="24"/>
                <w:szCs w:val="24"/>
              </w:rPr>
              <w:t>Nhiệt</w:t>
            </w:r>
            <w:r w:rsidRPr="004B7A07">
              <w:rPr>
                <w:sz w:val="24"/>
              </w:rPr>
              <w:t xml:space="preserve"> động học của phản ứng cháy </w:t>
            </w:r>
            <w:r>
              <w:rPr>
                <w:sz w:val="24"/>
              </w:rPr>
              <w:t>các bon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AF1A5F" w:rsidRPr="0023034F" w:rsidTr="00B022FC">
        <w:trPr>
          <w:trHeight w:val="35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F" w:rsidRPr="004B7A07" w:rsidRDefault="00AF1A5F" w:rsidP="00D7631D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4B7A07">
              <w:rPr>
                <w:sz w:val="24"/>
              </w:rPr>
              <w:t>Cơ chế và động học của phản ứng chá</w:t>
            </w:r>
            <w:r>
              <w:rPr>
                <w:sz w:val="24"/>
              </w:rPr>
              <w:t>y các bon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2E6D94" w:rsidRPr="0023034F" w:rsidTr="00B022FC">
        <w:trPr>
          <w:trHeight w:val="335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94" w:rsidRPr="00E7109A" w:rsidRDefault="002E6D94" w:rsidP="00234F4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23034F">
              <w:rPr>
                <w:b/>
                <w:bCs/>
                <w:lang w:val="nl-NL"/>
              </w:rPr>
              <w:t xml:space="preserve">Chương </w:t>
            </w:r>
            <w:r w:rsidR="00E7109A">
              <w:rPr>
                <w:b/>
                <w:bCs/>
              </w:rPr>
              <w:t>2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94" w:rsidRPr="005F6CD4" w:rsidRDefault="002E6D94" w:rsidP="00D7631D">
            <w:pPr>
              <w:pStyle w:val="ListParagraph"/>
              <w:spacing w:before="40" w:after="40"/>
              <w:ind w:left="0"/>
              <w:jc w:val="both"/>
              <w:rPr>
                <w:b/>
                <w:bCs/>
                <w:lang w:val="vi-VN"/>
              </w:rPr>
            </w:pPr>
            <w:r>
              <w:rPr>
                <w:b/>
              </w:rPr>
              <w:t>H</w:t>
            </w:r>
            <w:r w:rsidRPr="005F6CD4">
              <w:rPr>
                <w:b/>
                <w:lang w:val="vi-VN"/>
              </w:rPr>
              <w:t>oàn nguyên oxit kim loại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D94" w:rsidRPr="009326E8" w:rsidRDefault="00E7109A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6D94" w:rsidRPr="0023034F" w:rsidRDefault="002E6D94" w:rsidP="00C5259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2E6D94" w:rsidRPr="0023034F" w:rsidTr="00B022FC">
        <w:trPr>
          <w:trHeight w:val="35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94" w:rsidRPr="007813CB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2E6D94" w:rsidRPr="007813CB">
              <w:rPr>
                <w:bCs/>
              </w:rPr>
              <w:t>.1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94" w:rsidRPr="0023034F" w:rsidRDefault="002E6D94" w:rsidP="00D7631D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  <w:r>
              <w:t>Mở đầu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D94" w:rsidRPr="0023034F" w:rsidRDefault="002E6D94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6D94" w:rsidRPr="0023034F" w:rsidRDefault="002E6D94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597289" w:rsidRPr="0023034F" w:rsidTr="00B022FC">
        <w:trPr>
          <w:trHeight w:val="35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289" w:rsidRPr="007813CB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97289">
              <w:rPr>
                <w:bCs/>
              </w:rPr>
              <w:t>.2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289" w:rsidRDefault="00597289" w:rsidP="00D7631D">
            <w:pPr>
              <w:pStyle w:val="ListParagraph"/>
              <w:spacing w:before="40" w:after="40"/>
              <w:ind w:left="0"/>
              <w:jc w:val="both"/>
            </w:pPr>
            <w:r>
              <w:t>Sự phân ly oxit, cacbonat và sunfua</w:t>
            </w:r>
            <w:r w:rsidR="007542FA">
              <w:t xml:space="preserve"> của kim loại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289" w:rsidRPr="0023034F" w:rsidRDefault="00597289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289" w:rsidRPr="0023034F" w:rsidRDefault="00597289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2E6D94" w:rsidRPr="0023034F" w:rsidTr="00B022FC">
        <w:trPr>
          <w:trHeight w:val="335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94" w:rsidRPr="007813CB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97289">
              <w:rPr>
                <w:bCs/>
              </w:rPr>
              <w:t>.3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94" w:rsidRPr="0023034F" w:rsidRDefault="002E6D94" w:rsidP="00597289">
            <w:pPr>
              <w:pStyle w:val="ListParagraph"/>
              <w:spacing w:before="40" w:after="40"/>
              <w:ind w:left="0"/>
              <w:jc w:val="both"/>
              <w:rPr>
                <w:bCs/>
                <w:lang w:val="vi-VN"/>
              </w:rPr>
            </w:pPr>
            <w:r w:rsidRPr="009246E4">
              <w:rPr>
                <w:szCs w:val="26"/>
              </w:rPr>
              <w:t xml:space="preserve">Nhiệt động học quá trình hoàn nguyên oxit kim loại 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D94" w:rsidRPr="0023034F" w:rsidRDefault="002E6D94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6D94" w:rsidRPr="0023034F" w:rsidRDefault="002E6D94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2E6D94" w:rsidRPr="0023034F" w:rsidTr="00B022FC">
        <w:trPr>
          <w:trHeight w:val="35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94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97289">
              <w:rPr>
                <w:bCs/>
              </w:rPr>
              <w:t>.4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94" w:rsidRPr="00D32F1C" w:rsidRDefault="002E6D94" w:rsidP="00D32F1C">
            <w:pPr>
              <w:pStyle w:val="ListParagraph"/>
              <w:spacing w:before="40" w:after="40"/>
              <w:ind w:left="0"/>
              <w:jc w:val="both"/>
              <w:rPr>
                <w:szCs w:val="26"/>
              </w:rPr>
            </w:pPr>
            <w:r w:rsidRPr="009246E4">
              <w:rPr>
                <w:szCs w:val="26"/>
              </w:rPr>
              <w:t xml:space="preserve">Động học và cơ chế quá trình hoàn nguyên 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6D94" w:rsidRPr="0023034F" w:rsidRDefault="002E6D94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6D94" w:rsidRPr="0023034F" w:rsidRDefault="002E6D94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2E6D94" w:rsidRPr="0023034F" w:rsidTr="00B022FC">
        <w:trPr>
          <w:trHeight w:val="335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94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97289">
              <w:rPr>
                <w:bCs/>
              </w:rPr>
              <w:t>.5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94" w:rsidRPr="00D32F1C" w:rsidRDefault="002E6D94" w:rsidP="00D32F1C">
            <w:pPr>
              <w:pStyle w:val="ListParagraph"/>
              <w:spacing w:before="40" w:after="40"/>
              <w:ind w:left="0"/>
              <w:jc w:val="both"/>
              <w:rPr>
                <w:szCs w:val="26"/>
              </w:rPr>
            </w:pPr>
            <w:r w:rsidRPr="009246E4">
              <w:rPr>
                <w:szCs w:val="26"/>
              </w:rPr>
              <w:t>Hoàn nguyên bằng phương pháp nhiệt kim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6D94" w:rsidRPr="0023034F" w:rsidRDefault="002E6D94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6D94" w:rsidRPr="0023034F" w:rsidRDefault="002E6D94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2E6D94" w:rsidRPr="0023034F" w:rsidTr="00B022FC">
        <w:trPr>
          <w:trHeight w:val="35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94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97289">
              <w:rPr>
                <w:bCs/>
              </w:rPr>
              <w:t>.6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94" w:rsidRPr="00040F3A" w:rsidRDefault="002E6D94" w:rsidP="00D32F1C">
            <w:pPr>
              <w:pStyle w:val="ListParagraph"/>
              <w:spacing w:before="40" w:after="40"/>
              <w:ind w:left="0"/>
              <w:jc w:val="both"/>
              <w:rPr>
                <w:szCs w:val="26"/>
              </w:rPr>
            </w:pPr>
            <w:r w:rsidRPr="00040F3A">
              <w:rPr>
                <w:szCs w:val="26"/>
              </w:rPr>
              <w:t>Hoàn nguyên kim loại từ sulfua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6D94" w:rsidRPr="0023034F" w:rsidRDefault="002E6D94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6D94" w:rsidRPr="0023034F" w:rsidRDefault="002E6D94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2E6D94" w:rsidRPr="0023034F" w:rsidTr="00B022FC">
        <w:trPr>
          <w:trHeight w:val="335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94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97289">
              <w:rPr>
                <w:bCs/>
              </w:rPr>
              <w:t>.7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94" w:rsidRPr="00040F3A" w:rsidRDefault="002E6D94" w:rsidP="00D32F1C">
            <w:pPr>
              <w:pStyle w:val="ListParagraph"/>
              <w:spacing w:before="40" w:after="40"/>
              <w:ind w:left="0"/>
              <w:jc w:val="both"/>
              <w:rPr>
                <w:szCs w:val="26"/>
              </w:rPr>
            </w:pPr>
            <w:r w:rsidRPr="00040F3A">
              <w:rPr>
                <w:szCs w:val="26"/>
              </w:rPr>
              <w:t>Hoàn nguyên oxit kim loại từ xỉ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94" w:rsidRPr="0023034F" w:rsidRDefault="002E6D94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94" w:rsidRPr="0023034F" w:rsidRDefault="002E6D94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1E1EC8" w:rsidRPr="00540E7E" w:rsidTr="00B022FC">
        <w:trPr>
          <w:trHeight w:val="35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8D0F44" w:rsidRDefault="00E7109A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</w:rPr>
              <w:t>Chương 3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D224FA" w:rsidRDefault="001E1EC8" w:rsidP="00D7631D">
            <w:pPr>
              <w:pStyle w:val="ListParagraph"/>
              <w:spacing w:before="40" w:after="40"/>
              <w:ind w:left="0"/>
              <w:jc w:val="both"/>
              <w:rPr>
                <w:b/>
                <w:bCs/>
                <w:lang w:val="vi-VN"/>
              </w:rPr>
            </w:pPr>
            <w:r w:rsidRPr="00D224FA">
              <w:rPr>
                <w:b/>
                <w:lang w:val="vi-VN"/>
              </w:rPr>
              <w:t>Cấu trúc, tính chất của xỉ và kim loại lỏng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461744" w:rsidRDefault="00597289" w:rsidP="00B57BE0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1E1EC8" w:rsidRDefault="001E1EC8" w:rsidP="001E1EC8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4.1.4</w:t>
            </w:r>
          </w:p>
        </w:tc>
      </w:tr>
      <w:tr w:rsidR="001E1EC8" w:rsidRPr="0023034F" w:rsidTr="00B022FC">
        <w:trPr>
          <w:trHeight w:val="35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1E1EC8" w:rsidRPr="0023034F">
              <w:rPr>
                <w:bCs/>
              </w:rPr>
              <w:t>.</w:t>
            </w:r>
            <w:r w:rsidR="001E1EC8">
              <w:rPr>
                <w:bCs/>
              </w:rPr>
              <w:t>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3F24F4" w:rsidRDefault="001E1EC8" w:rsidP="00D7631D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  <w:r w:rsidRPr="003F24F4">
              <w:t>Mở đầu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23034F" w:rsidRDefault="001E1EC8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23034F" w:rsidRDefault="001E1EC8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1E1EC8" w:rsidRPr="0023034F" w:rsidTr="00B022FC">
        <w:trPr>
          <w:trHeight w:val="335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1E1EC8" w:rsidRPr="0023034F">
              <w:rPr>
                <w:bCs/>
              </w:rPr>
              <w:t>.</w:t>
            </w:r>
            <w:r w:rsidR="001E1EC8">
              <w:rPr>
                <w:bCs/>
              </w:rPr>
              <w:t>2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3F24F4" w:rsidRDefault="001E1EC8" w:rsidP="00D7631D">
            <w:pPr>
              <w:pStyle w:val="ListParagraph"/>
              <w:spacing w:before="40" w:after="40"/>
              <w:ind w:left="0"/>
              <w:jc w:val="both"/>
              <w:rPr>
                <w:bCs/>
                <w:lang w:val="vi-VN"/>
              </w:rPr>
            </w:pPr>
            <w:r w:rsidRPr="003F24F4">
              <w:t>Cấu trúc của xỉ lỏng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23034F" w:rsidRDefault="001E1EC8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23034F" w:rsidRDefault="001E1EC8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1E1EC8" w:rsidRPr="0023034F" w:rsidTr="00B022FC">
        <w:trPr>
          <w:trHeight w:val="35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1E1EC8" w:rsidRPr="0023034F">
              <w:rPr>
                <w:bCs/>
              </w:rPr>
              <w:t>.</w:t>
            </w:r>
            <w:r w:rsidR="001E1EC8">
              <w:rPr>
                <w:bCs/>
              </w:rPr>
              <w:t>3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1E1EC8" w:rsidP="00D7631D">
            <w:pPr>
              <w:pStyle w:val="ListParagraph"/>
              <w:spacing w:before="40" w:after="40"/>
              <w:ind w:left="0"/>
              <w:jc w:val="both"/>
              <w:rPr>
                <w:bCs/>
                <w:lang w:val="vi-VN"/>
              </w:rPr>
            </w:pPr>
            <w:r w:rsidRPr="003F24F4">
              <w:t xml:space="preserve">Cấu trúc của </w:t>
            </w:r>
            <w:r>
              <w:t>kim loại lỏng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23034F" w:rsidRDefault="001E1EC8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23034F" w:rsidRDefault="001E1EC8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1E1EC8" w:rsidRPr="0023034F" w:rsidTr="00B022FC">
        <w:trPr>
          <w:trHeight w:val="335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1E1EC8">
              <w:rPr>
                <w:bCs/>
              </w:rPr>
              <w:t>.4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3F24F4" w:rsidRDefault="001E1EC8" w:rsidP="00D7631D">
            <w:pPr>
              <w:pStyle w:val="ListParagraph"/>
              <w:spacing w:before="40" w:after="40"/>
              <w:ind w:left="0"/>
              <w:jc w:val="both"/>
            </w:pPr>
            <w:r w:rsidRPr="003F24F4">
              <w:rPr>
                <w:szCs w:val="26"/>
              </w:rPr>
              <w:t>Cấu trúc và tính chất lớp màng giữa kim loại – xỉ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23034F" w:rsidRDefault="001E1EC8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23034F" w:rsidRDefault="001E1EC8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E7109A" w:rsidRPr="0023034F" w:rsidTr="00B022FC">
        <w:trPr>
          <w:trHeight w:val="668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09A" w:rsidRPr="007F6C3E" w:rsidRDefault="00E7109A" w:rsidP="00304B65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7F6C3E">
              <w:rPr>
                <w:b/>
                <w:bCs/>
              </w:rPr>
              <w:t>Ôn tập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09A" w:rsidRPr="00D32F1C" w:rsidRDefault="00E7109A" w:rsidP="00304B65">
            <w:pPr>
              <w:spacing w:line="288" w:lineRule="auto"/>
              <w:jc w:val="both"/>
              <w:rPr>
                <w:sz w:val="24"/>
              </w:rPr>
            </w:pPr>
            <w:r>
              <w:rPr>
                <w:sz w:val="24"/>
              </w:rPr>
              <w:t>Bài tập và kiểm</w:t>
            </w:r>
            <w:r w:rsidRPr="00D32F1C">
              <w:rPr>
                <w:sz w:val="24"/>
              </w:rPr>
              <w:t xml:space="preserve"> tra giữa kỳ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09A" w:rsidRPr="0023034F" w:rsidRDefault="00E7109A" w:rsidP="00304B65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09A" w:rsidRDefault="00E7109A" w:rsidP="00304B65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4.1.2</w:t>
            </w:r>
          </w:p>
          <w:p w:rsidR="00E7109A" w:rsidRPr="0023034F" w:rsidRDefault="00E7109A" w:rsidP="00304B65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4.1.3</w:t>
            </w:r>
          </w:p>
        </w:tc>
      </w:tr>
      <w:tr w:rsidR="001E1EC8" w:rsidRPr="0023034F" w:rsidTr="00B022FC">
        <w:trPr>
          <w:trHeight w:val="61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9B5D51" w:rsidRDefault="00676404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Chương 4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461744" w:rsidRDefault="001E1EC8" w:rsidP="00D7631D">
            <w:pPr>
              <w:pStyle w:val="ListParagraph"/>
              <w:spacing w:before="40" w:after="40"/>
              <w:ind w:left="0"/>
              <w:jc w:val="both"/>
              <w:rPr>
                <w:b/>
                <w:lang w:val="vi-VN"/>
              </w:rPr>
            </w:pPr>
            <w:r w:rsidRPr="00461744">
              <w:rPr>
                <w:b/>
              </w:rPr>
              <w:t>C</w:t>
            </w:r>
            <w:r w:rsidRPr="00461744">
              <w:rPr>
                <w:b/>
                <w:lang w:val="vi-VN"/>
              </w:rPr>
              <w:t>ác quá trình oxy hóa, khử tạp chất và khí oxy trong luyện kim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0802C8" w:rsidRDefault="00E7109A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1E1EC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  <w:p w:rsidR="001E1EC8" w:rsidRPr="0023034F" w:rsidRDefault="001E1EC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1E1EC8" w:rsidRPr="0023034F" w:rsidTr="00B022FC">
        <w:trPr>
          <w:trHeight w:val="35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1E1EC8" w:rsidRPr="0023034F">
              <w:rPr>
                <w:bCs/>
              </w:rPr>
              <w:t>.1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1E1EC8" w:rsidP="00D7631D">
            <w:pPr>
              <w:pStyle w:val="ListParagraph"/>
              <w:spacing w:before="40" w:after="40"/>
              <w:ind w:left="0"/>
              <w:jc w:val="both"/>
            </w:pPr>
            <w:r>
              <w:t>Mở đầu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23034F" w:rsidRDefault="001E1EC8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1E1EC8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1E1EC8" w:rsidRPr="0023034F" w:rsidTr="00B022FC">
        <w:trPr>
          <w:trHeight w:val="335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597289">
              <w:rPr>
                <w:bCs/>
              </w:rPr>
              <w:t>.2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1E1EC8" w:rsidP="001208FE">
            <w:pPr>
              <w:pStyle w:val="ListParagraph"/>
              <w:spacing w:before="40" w:after="40"/>
              <w:ind w:left="0"/>
              <w:jc w:val="both"/>
            </w:pPr>
            <w:r w:rsidRPr="001208FE">
              <w:t>Khả năng oxy hóa của các nguyên tố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23034F" w:rsidRDefault="001E1EC8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1E1EC8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1E1EC8" w:rsidRPr="0023034F" w:rsidTr="00B022FC">
        <w:trPr>
          <w:trHeight w:val="35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1E1EC8" w:rsidRPr="0023034F">
              <w:rPr>
                <w:bCs/>
              </w:rPr>
              <w:t>.3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1E1EC8" w:rsidP="001208FE">
            <w:pPr>
              <w:pStyle w:val="ListParagraph"/>
              <w:spacing w:before="40" w:after="40"/>
              <w:ind w:left="0"/>
              <w:jc w:val="both"/>
            </w:pPr>
            <w:r w:rsidRPr="001208FE">
              <w:t>Phản ứng oxy hóa silic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23034F" w:rsidRDefault="001E1EC8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1E1EC8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1E1EC8" w:rsidRPr="0023034F" w:rsidTr="00B022FC">
        <w:trPr>
          <w:trHeight w:val="335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1E1EC8" w:rsidRPr="0023034F">
              <w:rPr>
                <w:bCs/>
              </w:rPr>
              <w:t>.4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1E1EC8" w:rsidP="00D7631D">
            <w:pPr>
              <w:pStyle w:val="ListParagraph"/>
              <w:spacing w:before="40" w:after="40"/>
              <w:ind w:left="0"/>
              <w:jc w:val="both"/>
            </w:pPr>
            <w:r w:rsidRPr="001208FE">
              <w:t xml:space="preserve">Phản ứng oxy hóa </w:t>
            </w:r>
            <w:r>
              <w:t>mangan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23034F" w:rsidRDefault="001E1EC8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1E1EC8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1E1EC8" w:rsidRPr="0023034F" w:rsidTr="00B022FC">
        <w:trPr>
          <w:trHeight w:val="35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1E1EC8">
              <w:rPr>
                <w:bCs/>
              </w:rPr>
              <w:t>.5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1208FE" w:rsidRDefault="001E1EC8" w:rsidP="00D7631D">
            <w:pPr>
              <w:pStyle w:val="ListParagraph"/>
              <w:spacing w:before="40" w:after="40"/>
              <w:ind w:left="0"/>
              <w:jc w:val="both"/>
            </w:pPr>
            <w:r w:rsidRPr="001208FE">
              <w:t xml:space="preserve">Phản ứng oxy hóa </w:t>
            </w:r>
            <w:r>
              <w:t>cacbon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23034F" w:rsidRDefault="001E1EC8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1E1EC8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1E1EC8" w:rsidRPr="0023034F" w:rsidTr="00B022FC">
        <w:trPr>
          <w:trHeight w:val="35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1E1EC8">
              <w:rPr>
                <w:bCs/>
              </w:rPr>
              <w:t>.6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1208FE" w:rsidRDefault="001E1EC8" w:rsidP="00D7631D">
            <w:pPr>
              <w:pStyle w:val="ListParagraph"/>
              <w:spacing w:before="40" w:after="40"/>
              <w:ind w:left="0"/>
              <w:jc w:val="both"/>
            </w:pPr>
            <w:r w:rsidRPr="001208FE">
              <w:t xml:space="preserve">Phản ứng oxy hóa </w:t>
            </w:r>
            <w:r>
              <w:t>phốt pho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23034F" w:rsidRDefault="001E1EC8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1E1EC8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1E1EC8" w:rsidRPr="0023034F" w:rsidTr="00B022FC">
        <w:trPr>
          <w:trHeight w:val="335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1E1EC8">
              <w:rPr>
                <w:bCs/>
              </w:rPr>
              <w:t>.7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Pr="001208FE" w:rsidRDefault="001E1EC8" w:rsidP="00D7631D">
            <w:pPr>
              <w:pStyle w:val="ListParagraph"/>
              <w:spacing w:before="40" w:after="40"/>
              <w:ind w:left="0"/>
              <w:jc w:val="both"/>
            </w:pPr>
            <w:r>
              <w:t>Sự khử sulfua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23034F" w:rsidRDefault="001E1EC8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1E1EC8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1E1EC8" w:rsidRPr="0023034F" w:rsidTr="00B022FC">
        <w:trPr>
          <w:trHeight w:val="35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1E1EC8">
              <w:rPr>
                <w:bCs/>
              </w:rPr>
              <w:t>.8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EC8" w:rsidRDefault="001E1EC8" w:rsidP="00D7631D">
            <w:pPr>
              <w:pStyle w:val="ListParagraph"/>
              <w:spacing w:before="40" w:after="40"/>
              <w:ind w:left="0"/>
              <w:jc w:val="both"/>
            </w:pPr>
            <w:r>
              <w:t>Sự khử oxy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EC8" w:rsidRPr="0023034F" w:rsidRDefault="001E1EC8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EC8" w:rsidRPr="0023034F" w:rsidRDefault="001E1EC8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9326E8" w:rsidRPr="0023034F" w:rsidTr="00B022FC">
        <w:trPr>
          <w:trHeight w:val="335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6E8" w:rsidRPr="000F1369" w:rsidRDefault="00676404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Chương 5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6E8" w:rsidRPr="0084526B" w:rsidRDefault="009326E8" w:rsidP="00D7631D">
            <w:pPr>
              <w:pStyle w:val="ListParagraph"/>
              <w:spacing w:before="40" w:after="40"/>
              <w:ind w:left="0"/>
              <w:jc w:val="both"/>
              <w:rPr>
                <w:b/>
                <w:bCs/>
              </w:rPr>
            </w:pPr>
            <w:r w:rsidRPr="0084526B">
              <w:rPr>
                <w:b/>
              </w:rPr>
              <w:t>C</w:t>
            </w:r>
            <w:r w:rsidRPr="0084526B">
              <w:rPr>
                <w:b/>
                <w:lang w:val="vi-VN"/>
              </w:rPr>
              <w:t>ác quá trình luyện sunfua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E8" w:rsidRPr="00842F50" w:rsidRDefault="00D36B78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6E8" w:rsidRDefault="009326E8" w:rsidP="005A6859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  <w:p w:rsidR="009326E8" w:rsidRDefault="009326E8" w:rsidP="005A6859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  <w:p w:rsidR="009326E8" w:rsidRDefault="009326E8" w:rsidP="005A6859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  <w:p w:rsidR="009326E8" w:rsidRPr="0023034F" w:rsidRDefault="009326E8" w:rsidP="005A6859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23034F">
              <w:rPr>
                <w:bCs/>
              </w:rPr>
              <w:t>4.1.6</w:t>
            </w:r>
          </w:p>
          <w:p w:rsidR="009326E8" w:rsidRPr="0023034F" w:rsidRDefault="009326E8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</w:tr>
      <w:tr w:rsidR="009326E8" w:rsidRPr="0023034F" w:rsidTr="00B022FC">
        <w:trPr>
          <w:trHeight w:val="35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6E8" w:rsidRPr="0023034F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9326E8" w:rsidRPr="0023034F">
              <w:rPr>
                <w:bCs/>
              </w:rPr>
              <w:t>.1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6E8" w:rsidRPr="0023034F" w:rsidRDefault="009326E8" w:rsidP="00D7631D">
            <w:pPr>
              <w:pStyle w:val="ListParagraph"/>
              <w:spacing w:before="40" w:after="40"/>
              <w:ind w:left="0"/>
              <w:jc w:val="both"/>
            </w:pPr>
            <w:r>
              <w:t>Mở đầu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E8" w:rsidRPr="0023034F" w:rsidRDefault="009326E8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6E8" w:rsidRPr="0023034F" w:rsidRDefault="009326E8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9326E8" w:rsidRPr="0023034F" w:rsidTr="00B022FC">
        <w:trPr>
          <w:trHeight w:val="335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6E8" w:rsidRPr="0023034F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9326E8" w:rsidRPr="0023034F">
              <w:rPr>
                <w:bCs/>
              </w:rPr>
              <w:t>.2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6E8" w:rsidRPr="0023034F" w:rsidRDefault="009326E8" w:rsidP="008F18CE">
            <w:pPr>
              <w:pStyle w:val="ListParagraph"/>
              <w:spacing w:before="40" w:after="40"/>
              <w:ind w:left="0"/>
              <w:jc w:val="both"/>
            </w:pPr>
            <w:r w:rsidRPr="008F18CE">
              <w:t>Nhiệt động học hệ thống kim loại – lưu huỳnh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E8" w:rsidRPr="0023034F" w:rsidRDefault="009326E8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6E8" w:rsidRPr="0023034F" w:rsidRDefault="009326E8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9326E8" w:rsidRPr="0023034F" w:rsidTr="00B022FC">
        <w:trPr>
          <w:trHeight w:val="35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6E8" w:rsidRPr="0023034F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5.</w:t>
            </w:r>
            <w:r w:rsidR="009326E8" w:rsidRPr="0023034F">
              <w:rPr>
                <w:bCs/>
              </w:rPr>
              <w:t>3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6E8" w:rsidRPr="0023034F" w:rsidRDefault="009326E8" w:rsidP="00D7631D">
            <w:pPr>
              <w:pStyle w:val="ListParagraph"/>
              <w:spacing w:before="40" w:after="40"/>
              <w:ind w:left="0"/>
              <w:jc w:val="both"/>
            </w:pPr>
            <w:r w:rsidRPr="008F18CE">
              <w:rPr>
                <w:szCs w:val="26"/>
              </w:rPr>
              <w:t>Các quá trình sulfua hóa kim loại và oxit kim loại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E8" w:rsidRPr="0023034F" w:rsidRDefault="009326E8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6E8" w:rsidRPr="0023034F" w:rsidRDefault="009326E8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9326E8" w:rsidRPr="0023034F" w:rsidTr="00B022FC">
        <w:trPr>
          <w:trHeight w:val="335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6E8" w:rsidRPr="0023034F" w:rsidRDefault="00342FE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5</w:t>
            </w:r>
            <w:r w:rsidR="009326E8" w:rsidRPr="0023034F">
              <w:rPr>
                <w:bCs/>
              </w:rPr>
              <w:t>.4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6E8" w:rsidRPr="0023034F" w:rsidRDefault="009326E8" w:rsidP="00D7631D">
            <w:pPr>
              <w:pStyle w:val="ListParagraph"/>
              <w:spacing w:before="40" w:after="40"/>
              <w:ind w:left="0"/>
              <w:jc w:val="both"/>
            </w:pPr>
            <w:r w:rsidRPr="008F18CE">
              <w:rPr>
                <w:szCs w:val="26"/>
              </w:rPr>
              <w:t>Các quá trình oxy hóa sulfua kim loại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E8" w:rsidRPr="0023034F" w:rsidRDefault="009326E8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6E8" w:rsidRPr="0023034F" w:rsidRDefault="009326E8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7B7A5A" w:rsidRPr="0023034F" w:rsidTr="00B022FC">
        <w:trPr>
          <w:trHeight w:val="143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A5A" w:rsidRPr="00234F4C" w:rsidRDefault="00E7109A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Bài tập</w:t>
            </w:r>
            <w:r w:rsidR="007B7A5A" w:rsidRPr="00234F4C">
              <w:rPr>
                <w:b/>
                <w:bCs/>
              </w:rPr>
              <w:t xml:space="preserve"> 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A5A" w:rsidRPr="00234F4C" w:rsidRDefault="0061165B" w:rsidP="00E7109A">
            <w:pPr>
              <w:pStyle w:val="ListParagraph"/>
              <w:spacing w:before="40" w:after="40"/>
              <w:ind w:left="0"/>
              <w:jc w:val="both"/>
              <w:rPr>
                <w:b/>
              </w:rPr>
            </w:pPr>
            <w:r>
              <w:rPr>
                <w:b/>
              </w:rPr>
              <w:t>Bài tập</w:t>
            </w:r>
            <w:r w:rsidR="00256A56">
              <w:rPr>
                <w:b/>
              </w:rPr>
              <w:t>, tham luận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A5A" w:rsidRPr="0023034F" w:rsidRDefault="00E7109A" w:rsidP="00234F4C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A5A" w:rsidRDefault="00F033B2" w:rsidP="00F033B2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4.1.4</w:t>
            </w:r>
          </w:p>
          <w:p w:rsidR="00F033B2" w:rsidRDefault="00F033B2" w:rsidP="00F033B2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4.1.5</w:t>
            </w:r>
          </w:p>
          <w:p w:rsidR="00F033B2" w:rsidRPr="00F033B2" w:rsidRDefault="00F033B2" w:rsidP="00F033B2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4.1.6</w:t>
            </w:r>
          </w:p>
        </w:tc>
      </w:tr>
      <w:tr w:rsidR="00F64D61" w:rsidRPr="0023034F" w:rsidTr="00B022FC">
        <w:trPr>
          <w:trHeight w:val="143"/>
        </w:trPr>
        <w:tc>
          <w:tcPr>
            <w:tcW w:w="90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rPr>
                <w:b/>
                <w:bCs/>
              </w:rPr>
            </w:pPr>
            <w:r w:rsidRPr="0023034F">
              <w:rPr>
                <w:b/>
                <w:bCs/>
              </w:rPr>
              <w:t>6.</w:t>
            </w:r>
            <w:r w:rsidRPr="0023034F">
              <w:rPr>
                <w:b/>
                <w:bCs/>
                <w:lang w:val="vi-VN"/>
              </w:rPr>
              <w:t>2</w:t>
            </w:r>
            <w:r w:rsidRPr="0023034F">
              <w:rPr>
                <w:b/>
                <w:bCs/>
              </w:rPr>
              <w:t>. Thí nghiệm/</w:t>
            </w:r>
            <w:r w:rsidRPr="0023034F">
              <w:rPr>
                <w:b/>
                <w:bCs/>
                <w:lang w:val="vi-VN"/>
              </w:rPr>
              <w:t>Thực hành</w:t>
            </w:r>
            <w:r w:rsidRPr="0023034F">
              <w:rPr>
                <w:b/>
                <w:bCs/>
              </w:rPr>
              <w:t xml:space="preserve"> (nếu có)</w:t>
            </w:r>
          </w:p>
        </w:tc>
      </w:tr>
      <w:tr w:rsidR="00F64D61" w:rsidRPr="0023034F" w:rsidTr="00B022FC">
        <w:trPr>
          <w:trHeight w:val="143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F64D61" w:rsidRPr="0023034F" w:rsidTr="00B022FC">
        <w:trPr>
          <w:trHeight w:val="143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</w:tr>
      <w:tr w:rsidR="00F64D61" w:rsidRPr="0023034F" w:rsidTr="00B022FC">
        <w:trPr>
          <w:trHeight w:val="143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</w:tr>
    </w:tbl>
    <w:p w:rsidR="00810129" w:rsidRDefault="00810129" w:rsidP="00020ECB">
      <w:pPr>
        <w:numPr>
          <w:ilvl w:val="0"/>
          <w:numId w:val="16"/>
        </w:numPr>
        <w:tabs>
          <w:tab w:val="clear" w:pos="720"/>
          <w:tab w:val="num" w:pos="360"/>
        </w:tabs>
        <w:spacing w:before="80" w:after="80" w:line="312" w:lineRule="auto"/>
        <w:ind w:left="0" w:firstLine="0"/>
        <w:jc w:val="both"/>
        <w:rPr>
          <w:bCs/>
          <w:i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Phương pháp giảng dạy</w:t>
      </w:r>
      <w:r w:rsidR="002B0ED0">
        <w:rPr>
          <w:b/>
          <w:bCs/>
          <w:color w:val="000000"/>
          <w:sz w:val="24"/>
          <w:szCs w:val="24"/>
        </w:rPr>
        <w:t>:</w:t>
      </w:r>
    </w:p>
    <w:p w:rsidR="00810129" w:rsidRDefault="00810129" w:rsidP="00020ECB">
      <w:pPr>
        <w:pStyle w:val="ListParagraph"/>
        <w:spacing w:line="312" w:lineRule="auto"/>
        <w:ind w:left="613" w:hanging="284"/>
        <w:jc w:val="both"/>
        <w:rPr>
          <w:bCs/>
        </w:rPr>
      </w:pPr>
      <w:r>
        <w:rPr>
          <w:bCs/>
          <w:color w:val="000000"/>
        </w:rPr>
        <w:t>- Giả</w:t>
      </w:r>
      <w:r w:rsidR="002B0ED0">
        <w:rPr>
          <w:bCs/>
          <w:color w:val="000000"/>
        </w:rPr>
        <w:t>ng dạy lý thuyết kết hợp</w:t>
      </w:r>
      <w:r>
        <w:rPr>
          <w:bCs/>
          <w:color w:val="000000"/>
        </w:rPr>
        <w:t xml:space="preserve"> với việc hướng dẫn sinh viên tự học và tìm tài liệu </w:t>
      </w:r>
    </w:p>
    <w:p w:rsidR="00810129" w:rsidRDefault="00810129" w:rsidP="00020ECB">
      <w:pPr>
        <w:pStyle w:val="ListParagraph"/>
        <w:spacing w:line="312" w:lineRule="auto"/>
        <w:ind w:left="613" w:hanging="284"/>
        <w:jc w:val="both"/>
        <w:rPr>
          <w:bCs/>
        </w:rPr>
      </w:pPr>
      <w:r>
        <w:t xml:space="preserve">- </w:t>
      </w:r>
      <w:r w:rsidR="002B0ED0">
        <w:t xml:space="preserve">Tổng hợp </w:t>
      </w:r>
      <w:r w:rsidR="00020ECB">
        <w:t xml:space="preserve">và tham luận kiến thức </w:t>
      </w:r>
      <w:r w:rsidR="002B0ED0">
        <w:t>sau mỗi chương</w:t>
      </w:r>
      <w:r w:rsidR="00D63BB0">
        <w:t xml:space="preserve"> học</w:t>
      </w:r>
      <w:r w:rsidR="00020ECB">
        <w:t xml:space="preserve"> để củng cố kiến thức cho sinh viên</w:t>
      </w:r>
    </w:p>
    <w:p w:rsidR="00810129" w:rsidRDefault="00810129" w:rsidP="0093541A">
      <w:pPr>
        <w:numPr>
          <w:ilvl w:val="0"/>
          <w:numId w:val="16"/>
        </w:numPr>
        <w:tabs>
          <w:tab w:val="clear" w:pos="720"/>
          <w:tab w:val="num" w:pos="360"/>
        </w:tabs>
        <w:spacing w:before="80" w:after="8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Nhiệm vụ của sinh viên</w:t>
      </w:r>
      <w:r w:rsidR="004246C8">
        <w:rPr>
          <w:b/>
          <w:bCs/>
          <w:color w:val="000000"/>
          <w:sz w:val="24"/>
          <w:szCs w:val="24"/>
        </w:rPr>
        <w:t>: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firstLine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Sinh viên phải thực hiện các nhiệm vụ sau: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Có mặt tối thiểu 80% số tiết học lý thuyết.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Tham dự kiểm tra giữa học kỳ.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Tham dự thi kết thúc học phần (bắt buộc).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810129" w:rsidRDefault="00810129" w:rsidP="0093541A">
      <w:pPr>
        <w:numPr>
          <w:ilvl w:val="0"/>
          <w:numId w:val="16"/>
        </w:numPr>
        <w:tabs>
          <w:tab w:val="clear" w:pos="720"/>
          <w:tab w:val="num" w:pos="360"/>
        </w:tabs>
        <w:spacing w:before="80" w:after="8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810129" w:rsidRDefault="00AE3B25" w:rsidP="00B1177D">
      <w:pPr>
        <w:pStyle w:val="BodyText2"/>
        <w:numPr>
          <w:ilvl w:val="1"/>
          <w:numId w:val="16"/>
        </w:numPr>
        <w:spacing w:before="120" w:line="312" w:lineRule="auto"/>
        <w:ind w:left="748" w:hanging="391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810129">
        <w:rPr>
          <w:b/>
          <w:bCs/>
          <w:color w:val="000000"/>
          <w:sz w:val="24"/>
          <w:szCs w:val="24"/>
        </w:rPr>
        <w:t>Cách đánh giá</w:t>
      </w:r>
    </w:p>
    <w:p w:rsidR="00810129" w:rsidRDefault="0093541A" w:rsidP="00810129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</w:t>
      </w:r>
      <w:r w:rsidR="00810129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810129" w:rsidRDefault="00810129" w:rsidP="00963CB9">
      <w:pPr>
        <w:pStyle w:val="BodyText2"/>
        <w:tabs>
          <w:tab w:val="num" w:pos="960"/>
        </w:tabs>
        <w:spacing w:after="0"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>
        <w:rPr>
          <w:b/>
          <w:bCs/>
          <w:color w:val="000000"/>
          <w:sz w:val="24"/>
          <w:szCs w:val="24"/>
        </w:rPr>
        <w:t xml:space="preserve">                                    </w:t>
      </w:r>
      <w:r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9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2145"/>
        <w:gridCol w:w="4954"/>
        <w:gridCol w:w="1244"/>
      </w:tblGrid>
      <w:tr w:rsidR="00810129" w:rsidTr="00B022FC">
        <w:trPr>
          <w:trHeight w:val="28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981B5B" w:rsidTr="00B022FC">
        <w:trPr>
          <w:trHeight w:val="318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B5B" w:rsidRDefault="00981B5B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B5B" w:rsidRDefault="00981B5B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B5B" w:rsidRDefault="00981B5B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1B5B" w:rsidRDefault="00981B5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981B5B" w:rsidRPr="00D57859" w:rsidTr="00B022FC">
        <w:trPr>
          <w:trHeight w:val="318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B5B" w:rsidRDefault="00981B5B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B5B" w:rsidRDefault="00981B5B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B5B" w:rsidRDefault="00981B5B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4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1B5B" w:rsidRDefault="00981B5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10129" w:rsidRPr="00D57859" w:rsidTr="00B022FC">
        <w:trPr>
          <w:trHeight w:val="637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10129" w:rsidTr="00B022FC">
        <w:trPr>
          <w:trHeight w:val="652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10129" w:rsidTr="00B022FC">
        <w:trPr>
          <w:trHeight w:val="637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691F1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810129" w:rsidTr="00B022FC">
        <w:trPr>
          <w:trHeight w:val="1290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810129" w:rsidRDefault="00AE3B25" w:rsidP="00B1177D">
      <w:pPr>
        <w:pStyle w:val="BodyText2"/>
        <w:numPr>
          <w:ilvl w:val="1"/>
          <w:numId w:val="16"/>
        </w:numPr>
        <w:spacing w:before="120" w:line="312" w:lineRule="auto"/>
        <w:ind w:left="748" w:hanging="391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810129">
        <w:rPr>
          <w:b/>
          <w:bCs/>
          <w:color w:val="000000"/>
          <w:sz w:val="24"/>
          <w:szCs w:val="24"/>
        </w:rPr>
        <w:t>Cách tính điểm</w:t>
      </w:r>
    </w:p>
    <w:p w:rsidR="00810129" w:rsidRDefault="00810129" w:rsidP="00B1177D">
      <w:pPr>
        <w:pStyle w:val="BodyText2"/>
        <w:tabs>
          <w:tab w:val="num" w:pos="390"/>
        </w:tabs>
        <w:spacing w:after="0" w:line="312" w:lineRule="auto"/>
        <w:ind w:left="391" w:hanging="13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810129" w:rsidRDefault="00810129" w:rsidP="00B1177D">
      <w:pPr>
        <w:pStyle w:val="BodyText2"/>
        <w:tabs>
          <w:tab w:val="num" w:pos="390"/>
        </w:tabs>
        <w:spacing w:after="0" w:line="312" w:lineRule="auto"/>
        <w:ind w:left="391" w:hanging="130"/>
        <w:jc w:val="both"/>
        <w:rPr>
          <w:bCs/>
          <w:color w:val="0000FF"/>
          <w:sz w:val="24"/>
          <w:szCs w:val="24"/>
        </w:rPr>
      </w:pPr>
      <w:r>
        <w:rPr>
          <w:bCs/>
          <w:color w:val="000000"/>
          <w:sz w:val="24"/>
          <w:szCs w:val="24"/>
        </w:rPr>
        <w:lastRenderedPageBreak/>
        <w:t xml:space="preserve">- Điểm học phần là tổng điểm của tất cả các điểm đánh giá thành phần của học phần nhân với trọng số tương ứng. Điểm học phần </w:t>
      </w:r>
      <w:r>
        <w:rPr>
          <w:bCs/>
          <w:color w:val="000000"/>
          <w:sz w:val="24"/>
          <w:szCs w:val="24"/>
          <w:lang w:val="vi-VN"/>
        </w:rPr>
        <w:t xml:space="preserve">tính </w:t>
      </w:r>
      <w:r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>
        <w:rPr>
          <w:bCs/>
          <w:sz w:val="24"/>
          <w:szCs w:val="24"/>
        </w:rPr>
        <w:t>được quy đổi sang</w:t>
      </w:r>
      <w:r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>
        <w:rPr>
          <w:bCs/>
          <w:color w:val="000000"/>
          <w:sz w:val="24"/>
          <w:szCs w:val="24"/>
          <w:lang w:val="vi-VN"/>
        </w:rPr>
        <w:t>Nhà t</w:t>
      </w:r>
      <w:r>
        <w:rPr>
          <w:bCs/>
          <w:color w:val="000000"/>
          <w:sz w:val="24"/>
          <w:szCs w:val="24"/>
        </w:rPr>
        <w:t xml:space="preserve">rường. </w:t>
      </w:r>
    </w:p>
    <w:p w:rsidR="0067245C" w:rsidRPr="008E0138" w:rsidRDefault="00D93BB5" w:rsidP="00963CB9">
      <w:pPr>
        <w:numPr>
          <w:ilvl w:val="0"/>
          <w:numId w:val="16"/>
        </w:numPr>
        <w:tabs>
          <w:tab w:val="clear" w:pos="720"/>
          <w:tab w:val="num" w:pos="360"/>
        </w:tabs>
        <w:spacing w:before="80" w:line="312" w:lineRule="auto"/>
        <w:ind w:left="0" w:firstLine="0"/>
        <w:jc w:val="both"/>
        <w:rPr>
          <w:b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8E0138" w:rsidRPr="008E0138">
        <w:rPr>
          <w:b/>
          <w:bCs/>
          <w:color w:val="000000"/>
          <w:sz w:val="24"/>
          <w:szCs w:val="24"/>
        </w:rPr>
        <w:t>Tài</w:t>
      </w:r>
      <w:r w:rsidR="008E0138" w:rsidRPr="008E0138">
        <w:rPr>
          <w:b/>
          <w:sz w:val="24"/>
          <w:szCs w:val="24"/>
        </w:rPr>
        <w:t xml:space="preserve"> liệu học tập</w:t>
      </w:r>
    </w:p>
    <w:p w:rsidR="004E4B33" w:rsidRPr="004E4B33" w:rsidRDefault="0067245C" w:rsidP="004E4B33">
      <w:pPr>
        <w:spacing w:line="288" w:lineRule="auto"/>
        <w:ind w:firstLine="567"/>
        <w:jc w:val="both"/>
        <w:rPr>
          <w:sz w:val="24"/>
        </w:rPr>
      </w:pPr>
      <w:r w:rsidRPr="0023034F">
        <w:rPr>
          <w:sz w:val="24"/>
          <w:szCs w:val="24"/>
        </w:rPr>
        <w:t xml:space="preserve">[1] </w:t>
      </w:r>
      <w:r w:rsidR="004E4B33" w:rsidRPr="004E4B33">
        <w:rPr>
          <w:sz w:val="24"/>
        </w:rPr>
        <w:t xml:space="preserve">TS. Bùi Văn Mưu; PGS PTS Nguyễn Văn Hiền; PGS PTS Nguyễn Kế Bính; PGS PTS Trương Ngọc Thận, </w:t>
      </w:r>
      <w:r w:rsidR="004E4B33" w:rsidRPr="004E4B33">
        <w:rPr>
          <w:i/>
          <w:sz w:val="24"/>
        </w:rPr>
        <w:t>Lý thuyết các quá trình luyện kim hỏa luyện</w:t>
      </w:r>
      <w:r w:rsidR="004E4B33" w:rsidRPr="004E4B33">
        <w:rPr>
          <w:sz w:val="24"/>
        </w:rPr>
        <w:t>,</w:t>
      </w:r>
      <w:r w:rsidR="002432AE">
        <w:rPr>
          <w:sz w:val="24"/>
        </w:rPr>
        <w:t xml:space="preserve"> tập 1.</w:t>
      </w:r>
      <w:r w:rsidR="004E4B33" w:rsidRPr="004E4B33">
        <w:rPr>
          <w:sz w:val="24"/>
        </w:rPr>
        <w:t xml:space="preserve"> NXB giáo dục 1997</w:t>
      </w:r>
      <w:r w:rsidR="002867B5">
        <w:rPr>
          <w:sz w:val="24"/>
        </w:rPr>
        <w:t>;</w:t>
      </w:r>
    </w:p>
    <w:p w:rsidR="0067245C" w:rsidRDefault="0067245C" w:rsidP="004E4B33">
      <w:pPr>
        <w:spacing w:line="288" w:lineRule="auto"/>
        <w:ind w:firstLine="567"/>
        <w:jc w:val="both"/>
        <w:rPr>
          <w:sz w:val="24"/>
        </w:rPr>
      </w:pPr>
      <w:r w:rsidRPr="0023034F">
        <w:rPr>
          <w:sz w:val="24"/>
          <w:szCs w:val="24"/>
        </w:rPr>
        <w:t xml:space="preserve">[2] </w:t>
      </w:r>
      <w:r w:rsidR="002432AE" w:rsidRPr="004E4B33">
        <w:rPr>
          <w:sz w:val="24"/>
        </w:rPr>
        <w:t xml:space="preserve">TS. Bùi Văn Mưu; PGS PTS Nguyễn Văn Hiền; PGS PTS Nguyễn Kế Bính; PGS PTS Trương Ngọc Thận, </w:t>
      </w:r>
      <w:r w:rsidR="002432AE" w:rsidRPr="004E4B33">
        <w:rPr>
          <w:i/>
          <w:sz w:val="24"/>
        </w:rPr>
        <w:t>Lý thuyết các quá trình luyện kim hỏa luyện</w:t>
      </w:r>
      <w:r w:rsidR="002432AE" w:rsidRPr="004E4B33">
        <w:rPr>
          <w:sz w:val="24"/>
        </w:rPr>
        <w:t>,</w:t>
      </w:r>
      <w:r w:rsidR="002432AE">
        <w:rPr>
          <w:sz w:val="24"/>
        </w:rPr>
        <w:t xml:space="preserve"> tập 2.</w:t>
      </w:r>
      <w:r w:rsidR="002432AE" w:rsidRPr="004E4B33">
        <w:rPr>
          <w:sz w:val="24"/>
        </w:rPr>
        <w:t xml:space="preserve"> NXB giáo dục 1997</w:t>
      </w:r>
      <w:r w:rsidR="002867B5">
        <w:rPr>
          <w:sz w:val="24"/>
        </w:rPr>
        <w:t>;</w:t>
      </w:r>
    </w:p>
    <w:p w:rsidR="002867B5" w:rsidRDefault="002867B5" w:rsidP="004E4B33">
      <w:pPr>
        <w:spacing w:line="288" w:lineRule="auto"/>
        <w:ind w:firstLine="567"/>
        <w:jc w:val="both"/>
        <w:rPr>
          <w:sz w:val="24"/>
        </w:rPr>
      </w:pPr>
      <w:r>
        <w:rPr>
          <w:sz w:val="24"/>
        </w:rPr>
        <w:t xml:space="preserve">[3] Phạm Kim Đĩnh, Lê Xuân Khuông, </w:t>
      </w:r>
      <w:r>
        <w:rPr>
          <w:i/>
          <w:sz w:val="24"/>
        </w:rPr>
        <w:t xml:space="preserve">Nhiệt động học và động học ứng dụng, </w:t>
      </w:r>
      <w:r>
        <w:rPr>
          <w:sz w:val="24"/>
        </w:rPr>
        <w:t>NXB KHKT 2006.</w:t>
      </w:r>
    </w:p>
    <w:p w:rsidR="00A2373D" w:rsidRDefault="00617BD5" w:rsidP="004E4B33">
      <w:pPr>
        <w:spacing w:line="288" w:lineRule="auto"/>
        <w:ind w:firstLine="567"/>
        <w:jc w:val="both"/>
        <w:rPr>
          <w:sz w:val="24"/>
        </w:rPr>
      </w:pPr>
      <w:r>
        <w:rPr>
          <w:sz w:val="24"/>
        </w:rPr>
        <w:t xml:space="preserve">[4] </w:t>
      </w:r>
      <w:r w:rsidR="0041634F" w:rsidRPr="0041634F">
        <w:rPr>
          <w:sz w:val="24"/>
        </w:rPr>
        <w:t>Hoàng Đình Tín</w:t>
      </w:r>
      <w:r w:rsidR="006D6EA9">
        <w:rPr>
          <w:sz w:val="24"/>
        </w:rPr>
        <w:t xml:space="preserve">, </w:t>
      </w:r>
      <w:r w:rsidR="0041634F" w:rsidRPr="0041634F">
        <w:rPr>
          <w:i/>
          <w:sz w:val="24"/>
        </w:rPr>
        <w:t>Truyền nhiệt và tính toán thiết bị trao đổi nhiệt</w:t>
      </w:r>
      <w:r w:rsidR="006D6EA9">
        <w:rPr>
          <w:sz w:val="24"/>
        </w:rPr>
        <w:t xml:space="preserve">, NXB </w:t>
      </w:r>
      <w:r w:rsidR="004F5B1E">
        <w:rPr>
          <w:sz w:val="24"/>
        </w:rPr>
        <w:t>KH và KT Hà Nội, 2006.</w:t>
      </w:r>
    </w:p>
    <w:p w:rsidR="00D93BB5" w:rsidRPr="00D93BB5" w:rsidRDefault="00D93BB5" w:rsidP="00B022FC">
      <w:pPr>
        <w:numPr>
          <w:ilvl w:val="0"/>
          <w:numId w:val="16"/>
        </w:numPr>
        <w:tabs>
          <w:tab w:val="clear" w:pos="720"/>
          <w:tab w:val="num" w:pos="360"/>
        </w:tabs>
        <w:spacing w:before="240" w:after="80" w:line="312" w:lineRule="auto"/>
        <w:ind w:left="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D519B0">
        <w:rPr>
          <w:b/>
          <w:bCs/>
          <w:color w:val="000000"/>
          <w:sz w:val="24"/>
          <w:szCs w:val="24"/>
          <w:lang w:val="vi-VN"/>
        </w:rPr>
        <w:t xml:space="preserve"> </w:t>
      </w:r>
      <w:r w:rsidRPr="00D93BB5">
        <w:rPr>
          <w:b/>
          <w:bCs/>
          <w:color w:val="000000"/>
          <w:sz w:val="24"/>
          <w:szCs w:val="24"/>
          <w:lang w:val="vi-VN"/>
        </w:rPr>
        <w:t>Hướng dẫn tự học của học phần</w:t>
      </w:r>
    </w:p>
    <w:p w:rsidR="00D93BB5" w:rsidRPr="002432AE" w:rsidRDefault="00D93BB5" w:rsidP="00D93BB5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  <w:lang w:val="vi-VN"/>
        </w:rPr>
      </w:pPr>
      <w:r w:rsidRPr="002432AE">
        <w:rPr>
          <w:b/>
          <w:bCs/>
          <w:color w:val="000000"/>
          <w:sz w:val="24"/>
          <w:szCs w:val="24"/>
          <w:lang w:val="vi-VN"/>
        </w:rPr>
        <w:t>Bảng 3. Nội dung chuẩn bị</w:t>
      </w:r>
    </w:p>
    <w:tbl>
      <w:tblPr>
        <w:tblW w:w="9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804"/>
        <w:gridCol w:w="3172"/>
        <w:gridCol w:w="579"/>
        <w:gridCol w:w="325"/>
        <w:gridCol w:w="250"/>
        <w:gridCol w:w="654"/>
        <w:gridCol w:w="1084"/>
        <w:gridCol w:w="2199"/>
        <w:gridCol w:w="113"/>
        <w:gridCol w:w="38"/>
      </w:tblGrid>
      <w:tr w:rsidR="00E86B09" w:rsidRPr="0023034F" w:rsidTr="00641EFE">
        <w:trPr>
          <w:gridBefore w:val="1"/>
          <w:gridAfter w:val="2"/>
          <w:wBefore w:w="108" w:type="dxa"/>
          <w:wAfter w:w="151" w:type="dxa"/>
          <w:trHeight w:val="14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B09" w:rsidRPr="00E86B09" w:rsidRDefault="00E86B09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  <w:r w:rsidRPr="00E86B09">
              <w:rPr>
                <w:b/>
                <w:bCs/>
              </w:rPr>
              <w:t>Tuần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B09" w:rsidRPr="007F0CC2" w:rsidRDefault="00E86B09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  <w:lang w:val="vi-VN"/>
              </w:rPr>
            </w:pPr>
            <w:r w:rsidRPr="007F0CC2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B09" w:rsidRDefault="00E86B09" w:rsidP="00B022FC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Lý</w:t>
            </w:r>
          </w:p>
          <w:p w:rsidR="00E86B09" w:rsidRDefault="00E86B09" w:rsidP="00B022FC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thuyết</w:t>
            </w:r>
          </w:p>
          <w:p w:rsidR="00E86B09" w:rsidRDefault="00E86B09" w:rsidP="00B022FC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(tiết)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B09" w:rsidRDefault="00E86B09" w:rsidP="00B022FC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Bài tập</w:t>
            </w:r>
          </w:p>
          <w:p w:rsidR="00E86B09" w:rsidRDefault="00E86B09" w:rsidP="00B022F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(tiết)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B09" w:rsidRDefault="00E86B09" w:rsidP="00B022FC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Thực hành</w:t>
            </w:r>
          </w:p>
          <w:p w:rsidR="00E86B09" w:rsidRDefault="00E86B09" w:rsidP="00B022F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(tiết)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B09" w:rsidRDefault="00E86B09" w:rsidP="00B022FC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Sinh viên cần chuẩn bị</w:t>
            </w:r>
          </w:p>
        </w:tc>
      </w:tr>
      <w:tr w:rsidR="00880C7A" w:rsidRPr="00D57859" w:rsidTr="004314DF">
        <w:trPr>
          <w:gridBefore w:val="1"/>
          <w:gridAfter w:val="2"/>
          <w:wBefore w:w="108" w:type="dxa"/>
          <w:wAfter w:w="151" w:type="dxa"/>
          <w:trHeight w:val="370"/>
        </w:trPr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  <w:r w:rsidRPr="007F0CC2">
              <w:rPr>
                <w:b/>
                <w:bCs/>
              </w:rPr>
              <w:t>1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B72F5C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  <w:r w:rsidRPr="0023034F">
              <w:rPr>
                <w:b/>
                <w:bCs/>
                <w:lang w:val="nl-NL"/>
              </w:rPr>
              <w:t>Chương 1</w:t>
            </w:r>
            <w:r>
              <w:rPr>
                <w:b/>
                <w:bCs/>
                <w:lang w:val="nl-NL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Quá trình cháy nhiên liệu</w:t>
            </w:r>
          </w:p>
        </w:tc>
        <w:tc>
          <w:tcPr>
            <w:tcW w:w="9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9326E8" w:rsidRDefault="00880C7A" w:rsidP="00880C7A">
            <w:pPr>
              <w:pStyle w:val="ListParagraph"/>
              <w:spacing w:after="4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641EFE" w:rsidRDefault="00880C7A" w:rsidP="00B022FC">
            <w:pPr>
              <w:pStyle w:val="ListParagraph"/>
              <w:spacing w:after="40"/>
              <w:ind w:left="0"/>
              <w:rPr>
                <w:bCs/>
                <w:lang w:val="vi-VN"/>
              </w:rPr>
            </w:pPr>
            <w:r w:rsidRPr="00641EFE">
              <w:rPr>
                <w:bCs/>
                <w:lang w:val="vi-VN"/>
              </w:rPr>
              <w:t>Tài liệu [1], chương 1, trang 5-30</w:t>
            </w:r>
          </w:p>
          <w:p w:rsidR="00880C7A" w:rsidRPr="00641EFE" w:rsidRDefault="00880C7A" w:rsidP="00B022FC">
            <w:pPr>
              <w:pStyle w:val="ListParagraph"/>
              <w:spacing w:after="40"/>
              <w:ind w:left="0"/>
              <w:rPr>
                <w:bCs/>
                <w:lang w:val="vi-VN"/>
              </w:rPr>
            </w:pPr>
            <w:r w:rsidRPr="00641EFE">
              <w:rPr>
                <w:bCs/>
                <w:lang w:val="vi-VN"/>
              </w:rPr>
              <w:t>Tài liệu [3], chương 2, trang 35-45</w:t>
            </w:r>
          </w:p>
          <w:p w:rsidR="00880C7A" w:rsidRPr="00880C7A" w:rsidRDefault="00880C7A" w:rsidP="00B022FC">
            <w:pPr>
              <w:pStyle w:val="ListParagraph"/>
              <w:spacing w:after="40"/>
              <w:ind w:left="0"/>
              <w:rPr>
                <w:bCs/>
                <w:lang w:val="vi-VN"/>
              </w:rPr>
            </w:pPr>
            <w:r w:rsidRPr="00880C7A">
              <w:rPr>
                <w:bCs/>
                <w:lang w:val="vi-VN"/>
              </w:rPr>
              <w:t>Tham khảo tài liệu [4], chương 2</w:t>
            </w:r>
          </w:p>
          <w:p w:rsidR="00880C7A" w:rsidRPr="00880C7A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880C7A" w:rsidRPr="0023034F" w:rsidTr="004314DF">
        <w:trPr>
          <w:gridBefore w:val="1"/>
          <w:gridAfter w:val="2"/>
          <w:wBefore w:w="108" w:type="dxa"/>
          <w:wAfter w:w="151" w:type="dxa"/>
          <w:trHeight w:val="146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D57859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jc w:val="both"/>
              <w:rPr>
                <w:sz w:val="24"/>
                <w:szCs w:val="24"/>
              </w:rPr>
            </w:pPr>
            <w:r w:rsidRPr="0023034F">
              <w:rPr>
                <w:bCs/>
                <w:lang w:val="vi-VN"/>
              </w:rPr>
              <w:t>1.1</w:t>
            </w:r>
            <w:r>
              <w:rPr>
                <w:bCs/>
              </w:rPr>
              <w:t xml:space="preserve">. </w:t>
            </w:r>
            <w:r>
              <w:rPr>
                <w:sz w:val="24"/>
                <w:szCs w:val="24"/>
              </w:rPr>
              <w:t>Mở đầu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146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center"/>
              <w:rPr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4B7A07" w:rsidRDefault="00880C7A" w:rsidP="00B022FC">
            <w:pPr>
              <w:spacing w:after="40"/>
              <w:jc w:val="both"/>
            </w:pPr>
            <w:r w:rsidRPr="0023034F">
              <w:rPr>
                <w:bCs/>
                <w:lang w:val="vi-VN"/>
              </w:rPr>
              <w:t>1.2</w:t>
            </w:r>
            <w:r>
              <w:rPr>
                <w:bCs/>
              </w:rPr>
              <w:t xml:space="preserve">. </w:t>
            </w:r>
            <w:r w:rsidRPr="004B7A07">
              <w:rPr>
                <w:sz w:val="24"/>
                <w:szCs w:val="24"/>
              </w:rPr>
              <w:t>Nhiệt</w:t>
            </w:r>
            <w:r w:rsidRPr="004B7A07">
              <w:rPr>
                <w:sz w:val="24"/>
              </w:rPr>
              <w:t xml:space="preserve"> động học của phản ứng cháy khí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146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center"/>
              <w:rPr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jc w:val="both"/>
              <w:rPr>
                <w:sz w:val="24"/>
                <w:szCs w:val="24"/>
              </w:rPr>
            </w:pPr>
            <w:r w:rsidRPr="0023034F">
              <w:rPr>
                <w:bCs/>
              </w:rPr>
              <w:t>1.3</w:t>
            </w:r>
            <w:r>
              <w:rPr>
                <w:bCs/>
              </w:rPr>
              <w:t xml:space="preserve">. </w:t>
            </w:r>
            <w:r w:rsidRPr="004B7A07">
              <w:rPr>
                <w:sz w:val="24"/>
              </w:rPr>
              <w:t>Cơ chế và động học của phản ứng cháy khí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146"/>
        </w:trPr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  <w:p w:rsidR="00880C7A" w:rsidRPr="0023034F" w:rsidRDefault="00880C7A" w:rsidP="00B022FC">
            <w:pPr>
              <w:pStyle w:val="ListParagraph"/>
              <w:spacing w:after="40"/>
              <w:ind w:left="0"/>
              <w:jc w:val="center"/>
              <w:rPr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jc w:val="both"/>
              <w:rPr>
                <w:sz w:val="24"/>
                <w:szCs w:val="24"/>
              </w:rPr>
            </w:pPr>
            <w:r w:rsidRPr="0023034F">
              <w:rPr>
                <w:bCs/>
              </w:rPr>
              <w:t>1.4</w:t>
            </w:r>
            <w:r>
              <w:rPr>
                <w:bCs/>
              </w:rPr>
              <w:t xml:space="preserve">. </w:t>
            </w:r>
            <w:r w:rsidRPr="004B7A07">
              <w:rPr>
                <w:sz w:val="24"/>
                <w:szCs w:val="24"/>
              </w:rPr>
              <w:t>Nhiệt</w:t>
            </w:r>
            <w:r w:rsidRPr="004B7A07">
              <w:rPr>
                <w:sz w:val="24"/>
              </w:rPr>
              <w:t xml:space="preserve"> động học của phản ứng cháy </w:t>
            </w:r>
            <w:r>
              <w:rPr>
                <w:sz w:val="24"/>
              </w:rPr>
              <w:t>các bon</w:t>
            </w:r>
          </w:p>
        </w:tc>
        <w:tc>
          <w:tcPr>
            <w:tcW w:w="9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9326E8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  <w:p w:rsidR="00880C7A" w:rsidRPr="0023034F" w:rsidRDefault="00880C7A" w:rsidP="00B022FC">
            <w:pPr>
              <w:spacing w:after="40"/>
              <w:jc w:val="center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146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center"/>
              <w:rPr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4B7A07" w:rsidRDefault="00880C7A" w:rsidP="00B022FC">
            <w:pPr>
              <w:spacing w:after="40"/>
              <w:jc w:val="both"/>
              <w:rPr>
                <w:sz w:val="24"/>
                <w:szCs w:val="24"/>
              </w:rPr>
            </w:pPr>
            <w:r>
              <w:rPr>
                <w:bCs/>
              </w:rPr>
              <w:t xml:space="preserve">1.5. </w:t>
            </w:r>
            <w:r w:rsidRPr="004B7A07">
              <w:rPr>
                <w:sz w:val="24"/>
              </w:rPr>
              <w:t>Cơ chế và động học của phản ứng chá</w:t>
            </w:r>
            <w:r>
              <w:rPr>
                <w:sz w:val="24"/>
              </w:rPr>
              <w:t>y các bon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jc w:val="center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</w:tr>
      <w:tr w:rsidR="00880C7A" w:rsidRPr="0023034F" w:rsidTr="00E030AB">
        <w:trPr>
          <w:gridBefore w:val="1"/>
          <w:gridAfter w:val="2"/>
          <w:wBefore w:w="108" w:type="dxa"/>
          <w:wAfter w:w="151" w:type="dxa"/>
          <w:trHeight w:val="351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5F6CD4" w:rsidRDefault="00880C7A" w:rsidP="00B022FC">
            <w:pPr>
              <w:pStyle w:val="ListParagraph"/>
              <w:spacing w:after="40"/>
              <w:ind w:left="0"/>
              <w:jc w:val="both"/>
              <w:rPr>
                <w:b/>
                <w:bCs/>
                <w:lang w:val="vi-VN"/>
              </w:rPr>
            </w:pPr>
            <w:r w:rsidRPr="0023034F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</w:rPr>
              <w:t xml:space="preserve">2. </w:t>
            </w:r>
            <w:r>
              <w:rPr>
                <w:b/>
              </w:rPr>
              <w:t>H</w:t>
            </w:r>
            <w:r w:rsidRPr="005F6CD4">
              <w:rPr>
                <w:b/>
                <w:lang w:val="vi-VN"/>
              </w:rPr>
              <w:t>oàn nguyên oxit kim loại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9326E8" w:rsidRDefault="00880C7A" w:rsidP="00B022FC">
            <w:pPr>
              <w:spacing w:after="40"/>
              <w:jc w:val="center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0C7A" w:rsidRDefault="00880C7A" w:rsidP="00B022FC">
            <w:pPr>
              <w:pStyle w:val="ListParagraph"/>
              <w:spacing w:after="40"/>
              <w:ind w:left="0"/>
              <w:jc w:val="center"/>
              <w:rPr>
                <w:bCs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0C7A" w:rsidRDefault="00880C7A" w:rsidP="00B022FC">
            <w:pPr>
              <w:pStyle w:val="ListParagraph"/>
              <w:spacing w:after="40"/>
              <w:ind w:left="0"/>
              <w:jc w:val="center"/>
              <w:rPr>
                <w:bCs/>
              </w:rPr>
            </w:pP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Default="00880C7A" w:rsidP="00B022FC">
            <w:pPr>
              <w:pStyle w:val="ListParagraph"/>
              <w:spacing w:after="40"/>
              <w:ind w:left="0"/>
              <w:rPr>
                <w:bCs/>
              </w:rPr>
            </w:pPr>
            <w:r>
              <w:rPr>
                <w:bCs/>
              </w:rPr>
              <w:t>Tài liệu [1], chương 3, trang 62 – 116</w:t>
            </w:r>
          </w:p>
          <w:p w:rsidR="00880C7A" w:rsidRDefault="00880C7A" w:rsidP="00B022FC">
            <w:pPr>
              <w:pStyle w:val="ListParagraph"/>
              <w:spacing w:after="40"/>
              <w:ind w:left="0"/>
              <w:rPr>
                <w:bCs/>
              </w:rPr>
            </w:pPr>
            <w:r>
              <w:rPr>
                <w:bCs/>
              </w:rPr>
              <w:t>Tài liệu [4], chương 3, trang 75-138</w:t>
            </w:r>
          </w:p>
          <w:p w:rsidR="00880C7A" w:rsidRPr="0023034F" w:rsidRDefault="00880C7A" w:rsidP="00B022FC">
            <w:pPr>
              <w:pStyle w:val="ListParagraph"/>
              <w:spacing w:after="40"/>
              <w:ind w:left="0"/>
              <w:jc w:val="center"/>
              <w:rPr>
                <w:bCs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351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7F0CC2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both"/>
              <w:rPr>
                <w:bCs/>
              </w:rPr>
            </w:pPr>
            <w:r>
              <w:rPr>
                <w:bCs/>
              </w:rPr>
              <w:t>2</w:t>
            </w:r>
            <w:r w:rsidRPr="007813CB">
              <w:rPr>
                <w:bCs/>
              </w:rPr>
              <w:t>.1</w:t>
            </w:r>
            <w:r>
              <w:rPr>
                <w:bCs/>
              </w:rPr>
              <w:t xml:space="preserve">. </w:t>
            </w:r>
            <w:r>
              <w:t>Mở đầu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640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7F0CC2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both"/>
              <w:rPr>
                <w:bCs/>
                <w:lang w:val="vi-VN"/>
              </w:rPr>
            </w:pPr>
            <w:r>
              <w:rPr>
                <w:bCs/>
              </w:rPr>
              <w:t>2</w:t>
            </w:r>
            <w:r w:rsidRPr="007813CB">
              <w:rPr>
                <w:bCs/>
              </w:rPr>
              <w:t>.2</w:t>
            </w:r>
            <w:r>
              <w:rPr>
                <w:bCs/>
              </w:rPr>
              <w:t>. Sự phân lý oxit, cacbonat, sunfua của kim loại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640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7F0CC2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B72F5C" w:rsidRDefault="00880C7A" w:rsidP="00B022FC">
            <w:pPr>
              <w:pStyle w:val="ListParagraph"/>
              <w:spacing w:after="40"/>
              <w:ind w:left="0"/>
              <w:jc w:val="both"/>
            </w:pPr>
            <w:r>
              <w:rPr>
                <w:bCs/>
              </w:rPr>
              <w:t xml:space="preserve">2.3. </w:t>
            </w:r>
            <w:r w:rsidRPr="009246E4">
              <w:rPr>
                <w:szCs w:val="26"/>
              </w:rPr>
              <w:t xml:space="preserve">Nhiệt động học quá trình hoàn nguyên oxit kim loại 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625"/>
        </w:trPr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7F0CC2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D32F1C" w:rsidRDefault="00880C7A" w:rsidP="00B022FC">
            <w:pPr>
              <w:pStyle w:val="ListParagraph"/>
              <w:spacing w:after="40"/>
              <w:ind w:left="0"/>
              <w:jc w:val="both"/>
              <w:rPr>
                <w:szCs w:val="26"/>
              </w:rPr>
            </w:pPr>
            <w:r>
              <w:rPr>
                <w:bCs/>
              </w:rPr>
              <w:t xml:space="preserve">2.4. </w:t>
            </w:r>
            <w:r w:rsidRPr="009246E4">
              <w:rPr>
                <w:szCs w:val="26"/>
              </w:rPr>
              <w:t xml:space="preserve">Động học và cơ chế quá trình hoàn nguyên </w:t>
            </w:r>
          </w:p>
        </w:tc>
        <w:tc>
          <w:tcPr>
            <w:tcW w:w="9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640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7F0CC2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D32F1C" w:rsidRDefault="00880C7A" w:rsidP="00B022FC">
            <w:pPr>
              <w:pStyle w:val="ListParagraph"/>
              <w:spacing w:after="40"/>
              <w:ind w:left="0"/>
              <w:jc w:val="both"/>
              <w:rPr>
                <w:szCs w:val="26"/>
              </w:rPr>
            </w:pPr>
            <w:r>
              <w:rPr>
                <w:bCs/>
              </w:rPr>
              <w:t xml:space="preserve">2.5. </w:t>
            </w:r>
            <w:r w:rsidRPr="009246E4">
              <w:rPr>
                <w:szCs w:val="26"/>
              </w:rPr>
              <w:t>Hoàn nguyên bằng phương pháp nhiệt kim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366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7F0CC2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040F3A" w:rsidRDefault="00880C7A" w:rsidP="00B022FC">
            <w:pPr>
              <w:pStyle w:val="ListParagraph"/>
              <w:spacing w:after="40"/>
              <w:ind w:left="0"/>
              <w:jc w:val="both"/>
              <w:rPr>
                <w:szCs w:val="26"/>
              </w:rPr>
            </w:pPr>
            <w:r>
              <w:rPr>
                <w:bCs/>
              </w:rPr>
              <w:t xml:space="preserve">2.6. </w:t>
            </w:r>
            <w:r w:rsidRPr="00040F3A">
              <w:rPr>
                <w:szCs w:val="26"/>
              </w:rPr>
              <w:t xml:space="preserve">Hoàn nguyên kim loại từ </w:t>
            </w:r>
            <w:r w:rsidRPr="00040F3A">
              <w:rPr>
                <w:szCs w:val="26"/>
              </w:rPr>
              <w:lastRenderedPageBreak/>
              <w:t>sulfua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351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Default="00880C7A" w:rsidP="00B022FC">
            <w:pPr>
              <w:pStyle w:val="ListParagraph"/>
              <w:spacing w:after="40"/>
              <w:ind w:left="0"/>
              <w:jc w:val="center"/>
              <w:rPr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040F3A" w:rsidRDefault="00880C7A" w:rsidP="00B022FC">
            <w:pPr>
              <w:pStyle w:val="ListParagraph"/>
              <w:spacing w:after="40"/>
              <w:ind w:left="0"/>
              <w:jc w:val="both"/>
              <w:rPr>
                <w:szCs w:val="26"/>
              </w:rPr>
            </w:pPr>
            <w:r>
              <w:rPr>
                <w:bCs/>
              </w:rPr>
              <w:t xml:space="preserve">2.7. </w:t>
            </w:r>
            <w:r w:rsidRPr="00040F3A">
              <w:rPr>
                <w:szCs w:val="26"/>
              </w:rPr>
              <w:t>Hoàn nguyên oxit kim loại từ xỉ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540E7E" w:rsidTr="00641EFE">
        <w:trPr>
          <w:gridBefore w:val="1"/>
          <w:gridAfter w:val="2"/>
          <w:wBefore w:w="108" w:type="dxa"/>
          <w:wAfter w:w="151" w:type="dxa"/>
          <w:trHeight w:val="625"/>
        </w:trPr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8D0F44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D224FA" w:rsidRDefault="00880C7A" w:rsidP="00B022FC">
            <w:pPr>
              <w:pStyle w:val="ListParagraph"/>
              <w:spacing w:after="40"/>
              <w:ind w:left="0"/>
              <w:jc w:val="both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 xml:space="preserve">Chương </w:t>
            </w:r>
            <w:r w:rsidRPr="00641EFE">
              <w:rPr>
                <w:b/>
                <w:bCs/>
                <w:lang w:val="vi-VN"/>
              </w:rPr>
              <w:t>3</w:t>
            </w:r>
            <w:r w:rsidRPr="00F901F1">
              <w:rPr>
                <w:b/>
                <w:bCs/>
                <w:lang w:val="vi-VN"/>
              </w:rPr>
              <w:t xml:space="preserve">. </w:t>
            </w:r>
            <w:r w:rsidRPr="00D224FA">
              <w:rPr>
                <w:b/>
                <w:lang w:val="vi-VN"/>
              </w:rPr>
              <w:t>Cấu trúc, tính chất của xỉ và kim loại lỏng</w:t>
            </w:r>
          </w:p>
        </w:tc>
        <w:tc>
          <w:tcPr>
            <w:tcW w:w="9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461744" w:rsidRDefault="00880C7A" w:rsidP="00B022FC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Default="00880C7A" w:rsidP="00B022FC">
            <w:pPr>
              <w:spacing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Default="00880C7A" w:rsidP="00B022FC">
            <w:pPr>
              <w:spacing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Default="00880C7A" w:rsidP="00B022FC">
            <w:pPr>
              <w:pStyle w:val="ListParagraph"/>
              <w:spacing w:after="40"/>
              <w:ind w:left="0"/>
              <w:rPr>
                <w:bCs/>
              </w:rPr>
            </w:pPr>
            <w:r>
              <w:rPr>
                <w:bCs/>
              </w:rPr>
              <w:t>Tài liệu [2], chương 7, trang 119 – 179</w:t>
            </w:r>
          </w:p>
          <w:p w:rsidR="00880C7A" w:rsidRPr="001E1EC8" w:rsidRDefault="00880C7A" w:rsidP="00B022FC">
            <w:pPr>
              <w:pStyle w:val="ListParagraph"/>
              <w:spacing w:after="40"/>
              <w:ind w:left="0"/>
              <w:rPr>
                <w:bCs/>
              </w:rPr>
            </w:pPr>
            <w:r>
              <w:rPr>
                <w:bCs/>
              </w:rPr>
              <w:t>Tài liệu [4], chương 4, trang 141-207</w:t>
            </w: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366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center"/>
              <w:rPr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3F24F4" w:rsidRDefault="00880C7A" w:rsidP="00B022FC">
            <w:pPr>
              <w:pStyle w:val="ListParagraph"/>
              <w:spacing w:after="40"/>
              <w:ind w:left="0"/>
              <w:jc w:val="both"/>
              <w:rPr>
                <w:bCs/>
              </w:rPr>
            </w:pPr>
            <w:r>
              <w:rPr>
                <w:bCs/>
              </w:rPr>
              <w:t>3</w:t>
            </w:r>
            <w:r w:rsidRPr="0023034F">
              <w:rPr>
                <w:bCs/>
              </w:rPr>
              <w:t>.</w:t>
            </w:r>
            <w:r>
              <w:rPr>
                <w:bCs/>
              </w:rPr>
              <w:t xml:space="preserve">1. </w:t>
            </w:r>
            <w:r w:rsidRPr="003F24F4">
              <w:t>Mở đầu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351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A720B7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3F24F4" w:rsidRDefault="00880C7A" w:rsidP="00B022FC">
            <w:pPr>
              <w:pStyle w:val="ListParagraph"/>
              <w:spacing w:after="40"/>
              <w:ind w:left="0"/>
              <w:jc w:val="both"/>
              <w:rPr>
                <w:bCs/>
                <w:lang w:val="vi-VN"/>
              </w:rPr>
            </w:pPr>
            <w:r>
              <w:rPr>
                <w:bCs/>
              </w:rPr>
              <w:t>3</w:t>
            </w:r>
            <w:r w:rsidRPr="0023034F">
              <w:rPr>
                <w:bCs/>
              </w:rPr>
              <w:t>.</w:t>
            </w:r>
            <w:r>
              <w:rPr>
                <w:bCs/>
              </w:rPr>
              <w:t xml:space="preserve">2. </w:t>
            </w:r>
            <w:r w:rsidRPr="003F24F4">
              <w:t>Cấu trúc của xỉ lỏng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366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A720B7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both"/>
              <w:rPr>
                <w:bCs/>
                <w:lang w:val="vi-VN"/>
              </w:rPr>
            </w:pPr>
            <w:r>
              <w:rPr>
                <w:bCs/>
              </w:rPr>
              <w:t>3</w:t>
            </w:r>
            <w:r w:rsidRPr="0023034F">
              <w:rPr>
                <w:bCs/>
              </w:rPr>
              <w:t>.</w:t>
            </w:r>
            <w:r>
              <w:rPr>
                <w:bCs/>
              </w:rPr>
              <w:t xml:space="preserve">3. </w:t>
            </w:r>
            <w:r w:rsidRPr="003F24F4">
              <w:t xml:space="preserve">Cấu trúc của </w:t>
            </w:r>
            <w:r>
              <w:t>kim loại lỏng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625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A720B7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3F24F4" w:rsidRDefault="00880C7A" w:rsidP="00B022FC">
            <w:pPr>
              <w:pStyle w:val="ListParagraph"/>
              <w:spacing w:after="40"/>
              <w:ind w:left="0"/>
              <w:jc w:val="both"/>
            </w:pPr>
            <w:r>
              <w:rPr>
                <w:bCs/>
              </w:rPr>
              <w:t xml:space="preserve">3.4. </w:t>
            </w:r>
            <w:r w:rsidRPr="003F24F4">
              <w:rPr>
                <w:szCs w:val="26"/>
              </w:rPr>
              <w:t>Cấu trúc và tính chất lớp màng giữa kim loại – xỉ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23034F" w:rsidTr="000C7322">
        <w:trPr>
          <w:gridBefore w:val="1"/>
          <w:gridAfter w:val="2"/>
          <w:wBefore w:w="108" w:type="dxa"/>
          <w:wAfter w:w="151" w:type="dxa"/>
          <w:trHeight w:val="489"/>
        </w:trPr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A720B7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B022FC" w:rsidRDefault="00880C7A" w:rsidP="00B022FC">
            <w:pPr>
              <w:pStyle w:val="ListParagraph"/>
              <w:spacing w:after="40"/>
              <w:ind w:left="0"/>
              <w:jc w:val="both"/>
              <w:rPr>
                <w:b/>
                <w:bCs/>
              </w:rPr>
            </w:pPr>
            <w:r w:rsidRPr="00B022FC">
              <w:rPr>
                <w:b/>
                <w:bCs/>
              </w:rPr>
              <w:t>Bài tập, kiểm tra</w:t>
            </w:r>
          </w:p>
        </w:tc>
        <w:tc>
          <w:tcPr>
            <w:tcW w:w="9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23034F" w:rsidTr="000C7322">
        <w:trPr>
          <w:gridBefore w:val="1"/>
          <w:gridAfter w:val="2"/>
          <w:wBefore w:w="108" w:type="dxa"/>
          <w:wAfter w:w="151" w:type="dxa"/>
          <w:trHeight w:val="931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A720B7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461744" w:rsidRDefault="00880C7A" w:rsidP="00B022FC">
            <w:pPr>
              <w:pStyle w:val="ListParagraph"/>
              <w:spacing w:after="40"/>
              <w:ind w:left="0"/>
              <w:jc w:val="both"/>
              <w:rPr>
                <w:b/>
                <w:lang w:val="vi-VN"/>
              </w:rPr>
            </w:pPr>
            <w:r w:rsidRPr="009B5D51">
              <w:rPr>
                <w:b/>
                <w:bCs/>
              </w:rPr>
              <w:t xml:space="preserve">Chương </w:t>
            </w:r>
            <w:r>
              <w:rPr>
                <w:b/>
                <w:bCs/>
              </w:rPr>
              <w:t xml:space="preserve">4. </w:t>
            </w:r>
            <w:r w:rsidRPr="00461744">
              <w:rPr>
                <w:b/>
              </w:rPr>
              <w:t>C</w:t>
            </w:r>
            <w:r w:rsidRPr="00461744">
              <w:rPr>
                <w:b/>
                <w:lang w:val="vi-VN"/>
              </w:rPr>
              <w:t>ác quá trình oxy hóa, khử tạp chất và khí oxy trong luyện kim</w:t>
            </w:r>
          </w:p>
        </w:tc>
        <w:tc>
          <w:tcPr>
            <w:tcW w:w="9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0802C8" w:rsidRDefault="00880C7A" w:rsidP="00B022FC">
            <w:pPr>
              <w:spacing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0C7A" w:rsidRDefault="00880C7A" w:rsidP="00B022FC">
            <w:pPr>
              <w:pStyle w:val="ListParagraph"/>
              <w:spacing w:after="40"/>
              <w:ind w:left="0"/>
              <w:jc w:val="center"/>
              <w:rPr>
                <w:bCs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0C7A" w:rsidRDefault="00880C7A" w:rsidP="00B022FC">
            <w:pPr>
              <w:pStyle w:val="ListParagraph"/>
              <w:spacing w:after="40"/>
              <w:ind w:left="0"/>
              <w:jc w:val="center"/>
              <w:rPr>
                <w:bCs/>
              </w:rPr>
            </w:pP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Default="00880C7A" w:rsidP="00B022FC">
            <w:pPr>
              <w:pStyle w:val="ListParagraph"/>
              <w:spacing w:after="40"/>
              <w:ind w:left="0"/>
              <w:rPr>
                <w:bCs/>
              </w:rPr>
            </w:pPr>
            <w:r>
              <w:rPr>
                <w:bCs/>
              </w:rPr>
              <w:t>Tài liệu [1], chương 5, trang 181 – 223</w:t>
            </w:r>
          </w:p>
          <w:p w:rsidR="00880C7A" w:rsidRPr="0023034F" w:rsidRDefault="00880C7A" w:rsidP="00B022FC">
            <w:pPr>
              <w:pStyle w:val="ListParagraph"/>
              <w:spacing w:after="40"/>
              <w:ind w:left="0"/>
              <w:rPr>
                <w:bCs/>
              </w:rPr>
            </w:pPr>
            <w:r>
              <w:rPr>
                <w:bCs/>
              </w:rPr>
              <w:t>Tài liệu [4], chương 5, trang 209-261</w:t>
            </w: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351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A720B7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both"/>
            </w:pPr>
            <w:r>
              <w:rPr>
                <w:bCs/>
              </w:rPr>
              <w:t>4</w:t>
            </w:r>
            <w:r w:rsidRPr="0023034F">
              <w:rPr>
                <w:bCs/>
              </w:rPr>
              <w:t>.1</w:t>
            </w:r>
            <w:r>
              <w:rPr>
                <w:bCs/>
              </w:rPr>
              <w:t xml:space="preserve">. </w:t>
            </w:r>
            <w:r>
              <w:t>Mở đầu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640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A720B7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both"/>
            </w:pPr>
            <w:r>
              <w:rPr>
                <w:bCs/>
              </w:rPr>
              <w:t xml:space="preserve">4.2. </w:t>
            </w:r>
            <w:r w:rsidRPr="001208FE">
              <w:t>Khả năng oxy hóa của các nguyên tố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351"/>
        </w:trPr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A720B7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both"/>
            </w:pPr>
            <w:r>
              <w:rPr>
                <w:bCs/>
              </w:rPr>
              <w:t>4</w:t>
            </w:r>
            <w:r w:rsidRPr="0023034F">
              <w:rPr>
                <w:bCs/>
              </w:rPr>
              <w:t>.3</w:t>
            </w:r>
            <w:r>
              <w:rPr>
                <w:bCs/>
              </w:rPr>
              <w:t xml:space="preserve">. </w:t>
            </w:r>
            <w:r w:rsidRPr="001208FE">
              <w:t>Phản ứng oxy hóa silic</w:t>
            </w:r>
          </w:p>
        </w:tc>
        <w:tc>
          <w:tcPr>
            <w:tcW w:w="9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366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A720B7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pStyle w:val="ListParagraph"/>
              <w:spacing w:after="40"/>
              <w:ind w:left="0"/>
              <w:jc w:val="both"/>
            </w:pPr>
            <w:r>
              <w:rPr>
                <w:bCs/>
              </w:rPr>
              <w:t>4</w:t>
            </w:r>
            <w:r w:rsidRPr="0023034F">
              <w:rPr>
                <w:bCs/>
              </w:rPr>
              <w:t>.4</w:t>
            </w:r>
            <w:r>
              <w:rPr>
                <w:bCs/>
              </w:rPr>
              <w:t xml:space="preserve">. </w:t>
            </w:r>
            <w:r w:rsidRPr="001208FE">
              <w:t xml:space="preserve">Phản ứng oxy hóa </w:t>
            </w:r>
            <w:r>
              <w:t>mangan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366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A720B7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1208FE" w:rsidRDefault="00880C7A" w:rsidP="00B022FC">
            <w:pPr>
              <w:pStyle w:val="ListParagraph"/>
              <w:spacing w:after="40"/>
              <w:ind w:left="0"/>
              <w:jc w:val="both"/>
            </w:pPr>
            <w:r>
              <w:rPr>
                <w:bCs/>
              </w:rPr>
              <w:t xml:space="preserve">4.5. </w:t>
            </w:r>
            <w:r w:rsidRPr="001208FE">
              <w:t xml:space="preserve">Phản ứng oxy hóa </w:t>
            </w:r>
            <w:r>
              <w:t>cacbon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146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A720B7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1208FE" w:rsidRDefault="00880C7A" w:rsidP="00B022FC">
            <w:pPr>
              <w:pStyle w:val="ListParagraph"/>
              <w:spacing w:after="40"/>
              <w:ind w:left="0"/>
              <w:jc w:val="both"/>
            </w:pPr>
            <w:r>
              <w:rPr>
                <w:bCs/>
              </w:rPr>
              <w:t xml:space="preserve">4.6. </w:t>
            </w:r>
            <w:r w:rsidRPr="001208FE">
              <w:t xml:space="preserve">Phản ứng oxy hóa </w:t>
            </w:r>
            <w:r>
              <w:t>phốt pho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146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A720B7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Pr="001208FE" w:rsidRDefault="00880C7A" w:rsidP="00B022FC">
            <w:pPr>
              <w:pStyle w:val="ListParagraph"/>
              <w:spacing w:after="40"/>
              <w:ind w:left="0"/>
              <w:jc w:val="both"/>
            </w:pPr>
            <w:r>
              <w:rPr>
                <w:bCs/>
              </w:rPr>
              <w:t xml:space="preserve">4.7. </w:t>
            </w:r>
            <w:r>
              <w:t>Sự khử sulfua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880C7A" w:rsidRPr="0023034F" w:rsidTr="00641EFE">
        <w:trPr>
          <w:gridBefore w:val="1"/>
          <w:gridAfter w:val="2"/>
          <w:wBefore w:w="108" w:type="dxa"/>
          <w:wAfter w:w="151" w:type="dxa"/>
          <w:trHeight w:val="146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A720B7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7A" w:rsidRDefault="00880C7A" w:rsidP="00B022FC">
            <w:pPr>
              <w:pStyle w:val="ListParagraph"/>
              <w:spacing w:after="40"/>
              <w:ind w:left="0"/>
              <w:jc w:val="both"/>
            </w:pPr>
            <w:r>
              <w:rPr>
                <w:bCs/>
              </w:rPr>
              <w:t xml:space="preserve">4.8. </w:t>
            </w:r>
            <w:r>
              <w:t>Sự khử oxy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C7A" w:rsidRPr="0023034F" w:rsidRDefault="00880C7A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7A" w:rsidRPr="0023034F" w:rsidRDefault="00880C7A" w:rsidP="00B022FC">
            <w:pPr>
              <w:spacing w:after="40"/>
              <w:rPr>
                <w:bCs/>
                <w:sz w:val="24"/>
                <w:szCs w:val="24"/>
              </w:rPr>
            </w:pPr>
          </w:p>
        </w:tc>
      </w:tr>
      <w:tr w:rsidR="001307BD" w:rsidRPr="0023034F" w:rsidTr="00641EFE">
        <w:trPr>
          <w:gridBefore w:val="1"/>
          <w:gridAfter w:val="2"/>
          <w:wBefore w:w="108" w:type="dxa"/>
          <w:wAfter w:w="151" w:type="dxa"/>
          <w:trHeight w:val="146"/>
        </w:trPr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07BD" w:rsidRPr="00A720B7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BD" w:rsidRPr="0084526B" w:rsidRDefault="001307BD" w:rsidP="00B022FC">
            <w:pPr>
              <w:pStyle w:val="ListParagraph"/>
              <w:spacing w:after="40"/>
              <w:ind w:left="0"/>
              <w:jc w:val="both"/>
              <w:rPr>
                <w:b/>
                <w:bCs/>
              </w:rPr>
            </w:pPr>
            <w:r w:rsidRPr="000F1369">
              <w:rPr>
                <w:b/>
                <w:bCs/>
              </w:rPr>
              <w:t xml:space="preserve">Chương </w:t>
            </w:r>
            <w:r w:rsidR="00B47575">
              <w:rPr>
                <w:b/>
                <w:bCs/>
              </w:rPr>
              <w:t>5</w:t>
            </w:r>
            <w:r>
              <w:rPr>
                <w:b/>
                <w:bCs/>
              </w:rPr>
              <w:t xml:space="preserve">. </w:t>
            </w:r>
            <w:r w:rsidRPr="0084526B">
              <w:rPr>
                <w:b/>
              </w:rPr>
              <w:t>C</w:t>
            </w:r>
            <w:r w:rsidRPr="0084526B">
              <w:rPr>
                <w:b/>
                <w:lang w:val="vi-VN"/>
              </w:rPr>
              <w:t>ác quá trình luyện sunfua</w:t>
            </w:r>
          </w:p>
        </w:tc>
        <w:tc>
          <w:tcPr>
            <w:tcW w:w="9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BD" w:rsidRPr="00842F50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7BD" w:rsidRDefault="001307BD" w:rsidP="00B022FC">
            <w:pPr>
              <w:pStyle w:val="ListParagraph"/>
              <w:spacing w:after="40"/>
              <w:ind w:left="0"/>
              <w:jc w:val="center"/>
              <w:rPr>
                <w:bCs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7BD" w:rsidRDefault="001307BD" w:rsidP="00B022FC">
            <w:pPr>
              <w:pStyle w:val="ListParagraph"/>
              <w:spacing w:after="40"/>
              <w:ind w:left="0"/>
              <w:jc w:val="center"/>
              <w:rPr>
                <w:bCs/>
              </w:rPr>
            </w:pP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BD" w:rsidRDefault="001307BD" w:rsidP="00B022FC">
            <w:pPr>
              <w:pStyle w:val="ListParagraph"/>
              <w:spacing w:after="40"/>
              <w:ind w:left="0"/>
              <w:jc w:val="center"/>
              <w:rPr>
                <w:bCs/>
              </w:rPr>
            </w:pPr>
          </w:p>
          <w:p w:rsidR="001307BD" w:rsidRDefault="001307BD" w:rsidP="00B022FC">
            <w:pPr>
              <w:pStyle w:val="ListParagraph"/>
              <w:spacing w:after="40"/>
              <w:ind w:left="0"/>
              <w:jc w:val="center"/>
              <w:rPr>
                <w:bCs/>
              </w:rPr>
            </w:pPr>
          </w:p>
          <w:p w:rsidR="001307BD" w:rsidRDefault="001307BD" w:rsidP="00B022FC">
            <w:pPr>
              <w:pStyle w:val="ListParagraph"/>
              <w:spacing w:after="40"/>
              <w:ind w:left="0"/>
              <w:jc w:val="center"/>
              <w:rPr>
                <w:bCs/>
              </w:rPr>
            </w:pPr>
          </w:p>
          <w:p w:rsidR="001307BD" w:rsidRDefault="001307BD" w:rsidP="00B022FC">
            <w:pPr>
              <w:pStyle w:val="ListParagraph"/>
              <w:spacing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Tài liệu [2]</w:t>
            </w:r>
            <w:r w:rsidR="008851B0">
              <w:rPr>
                <w:bCs/>
              </w:rPr>
              <w:t>, chương 6, trang 5 - 26</w:t>
            </w:r>
          </w:p>
          <w:p w:rsidR="001307BD" w:rsidRPr="0023034F" w:rsidRDefault="001307BD" w:rsidP="00B022FC">
            <w:pPr>
              <w:pStyle w:val="ListParagraph"/>
              <w:spacing w:after="40"/>
              <w:ind w:left="0"/>
              <w:jc w:val="center"/>
              <w:rPr>
                <w:bCs/>
                <w:lang w:val="vi-VN"/>
              </w:rPr>
            </w:pPr>
          </w:p>
        </w:tc>
      </w:tr>
      <w:tr w:rsidR="001307BD" w:rsidRPr="0023034F" w:rsidTr="00641EFE">
        <w:trPr>
          <w:gridBefore w:val="1"/>
          <w:gridAfter w:val="2"/>
          <w:wBefore w:w="108" w:type="dxa"/>
          <w:wAfter w:w="151" w:type="dxa"/>
          <w:trHeight w:val="146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7BD" w:rsidRPr="00A720B7" w:rsidRDefault="001307BD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BD" w:rsidRPr="0023034F" w:rsidRDefault="00342FE8" w:rsidP="00B022FC">
            <w:pPr>
              <w:pStyle w:val="ListParagraph"/>
              <w:spacing w:after="40"/>
              <w:ind w:left="0"/>
              <w:jc w:val="both"/>
            </w:pPr>
            <w:r>
              <w:rPr>
                <w:bCs/>
              </w:rPr>
              <w:t>5</w:t>
            </w:r>
            <w:r w:rsidR="001307BD" w:rsidRPr="0023034F">
              <w:rPr>
                <w:bCs/>
              </w:rPr>
              <w:t>.1</w:t>
            </w:r>
            <w:r w:rsidR="001307BD">
              <w:rPr>
                <w:bCs/>
              </w:rPr>
              <w:t xml:space="preserve">. </w:t>
            </w:r>
            <w:r w:rsidR="001307BD">
              <w:t>Mở đầu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BD" w:rsidRPr="0023034F" w:rsidRDefault="001307BD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7BD" w:rsidRPr="0023034F" w:rsidRDefault="001307BD" w:rsidP="00B022FC">
            <w:pPr>
              <w:spacing w:after="40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1307BD" w:rsidRPr="0023034F" w:rsidRDefault="001307BD" w:rsidP="00B022FC">
            <w:pPr>
              <w:spacing w:after="40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BD" w:rsidRPr="0023034F" w:rsidRDefault="001307BD" w:rsidP="00B022FC">
            <w:pPr>
              <w:spacing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1307BD" w:rsidRPr="0023034F" w:rsidTr="00641EFE">
        <w:trPr>
          <w:gridBefore w:val="1"/>
          <w:gridAfter w:val="2"/>
          <w:wBefore w:w="108" w:type="dxa"/>
          <w:wAfter w:w="151" w:type="dxa"/>
          <w:trHeight w:val="146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7BD" w:rsidRPr="00A720B7" w:rsidRDefault="001307BD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BD" w:rsidRPr="0023034F" w:rsidRDefault="00342FE8" w:rsidP="00B022FC">
            <w:pPr>
              <w:pStyle w:val="ListParagraph"/>
              <w:spacing w:after="40"/>
              <w:ind w:left="0"/>
              <w:jc w:val="both"/>
            </w:pPr>
            <w:r>
              <w:rPr>
                <w:bCs/>
              </w:rPr>
              <w:t>5</w:t>
            </w:r>
            <w:r w:rsidR="001307BD" w:rsidRPr="0023034F">
              <w:rPr>
                <w:bCs/>
              </w:rPr>
              <w:t>.2</w:t>
            </w:r>
            <w:r w:rsidR="001307BD">
              <w:rPr>
                <w:bCs/>
              </w:rPr>
              <w:t xml:space="preserve">. </w:t>
            </w:r>
            <w:r w:rsidR="001307BD" w:rsidRPr="008F18CE">
              <w:t>Nhiệt động học hệ thống kim loại – lưu huỳnh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BD" w:rsidRPr="0023034F" w:rsidRDefault="001307BD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7BD" w:rsidRPr="0023034F" w:rsidRDefault="001307BD" w:rsidP="00B022FC">
            <w:pPr>
              <w:spacing w:after="40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1307BD" w:rsidRPr="0023034F" w:rsidRDefault="001307BD" w:rsidP="00B022FC">
            <w:pPr>
              <w:spacing w:after="40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BD" w:rsidRPr="0023034F" w:rsidRDefault="001307BD" w:rsidP="00B022FC">
            <w:pPr>
              <w:spacing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1307BD" w:rsidRPr="0023034F" w:rsidTr="00641EFE">
        <w:trPr>
          <w:gridBefore w:val="1"/>
          <w:gridAfter w:val="2"/>
          <w:wBefore w:w="108" w:type="dxa"/>
          <w:wAfter w:w="151" w:type="dxa"/>
          <w:trHeight w:val="146"/>
        </w:trPr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7BD" w:rsidRPr="00A720B7" w:rsidRDefault="001307BD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BD" w:rsidRPr="0023034F" w:rsidRDefault="00342FE8" w:rsidP="00B022FC">
            <w:pPr>
              <w:pStyle w:val="ListParagraph"/>
              <w:spacing w:after="40"/>
              <w:ind w:left="0"/>
              <w:jc w:val="both"/>
            </w:pPr>
            <w:r>
              <w:rPr>
                <w:bCs/>
              </w:rPr>
              <w:t>5</w:t>
            </w:r>
            <w:r w:rsidR="001307BD" w:rsidRPr="0023034F">
              <w:rPr>
                <w:bCs/>
              </w:rPr>
              <w:t>.3</w:t>
            </w:r>
            <w:r w:rsidR="001307BD">
              <w:rPr>
                <w:bCs/>
              </w:rPr>
              <w:t xml:space="preserve">. </w:t>
            </w:r>
            <w:r w:rsidR="001307BD" w:rsidRPr="008F18CE">
              <w:rPr>
                <w:szCs w:val="26"/>
              </w:rPr>
              <w:t>Các quá trình sulfua hóa kim loại và oxit kim loại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BD" w:rsidRPr="0023034F" w:rsidRDefault="001307BD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7BD" w:rsidRPr="0023034F" w:rsidRDefault="001307BD" w:rsidP="00B022FC">
            <w:pPr>
              <w:spacing w:after="40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:rsidR="001307BD" w:rsidRPr="0023034F" w:rsidRDefault="001307BD" w:rsidP="00B022FC">
            <w:pPr>
              <w:spacing w:after="40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BD" w:rsidRPr="0023034F" w:rsidRDefault="001307BD" w:rsidP="00B022FC">
            <w:pPr>
              <w:spacing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1307BD" w:rsidRPr="0023034F" w:rsidTr="00641EFE">
        <w:trPr>
          <w:gridBefore w:val="1"/>
          <w:gridAfter w:val="2"/>
          <w:wBefore w:w="108" w:type="dxa"/>
          <w:wAfter w:w="151" w:type="dxa"/>
          <w:trHeight w:val="146"/>
        </w:trPr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BD" w:rsidRPr="00A720B7" w:rsidRDefault="001307BD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BD" w:rsidRPr="0023034F" w:rsidRDefault="00342FE8" w:rsidP="00B022FC">
            <w:pPr>
              <w:pStyle w:val="ListParagraph"/>
              <w:spacing w:after="40"/>
              <w:ind w:left="0"/>
              <w:jc w:val="both"/>
            </w:pPr>
            <w:r>
              <w:rPr>
                <w:bCs/>
              </w:rPr>
              <w:t>5</w:t>
            </w:r>
            <w:r w:rsidR="001307BD" w:rsidRPr="0023034F">
              <w:rPr>
                <w:bCs/>
              </w:rPr>
              <w:t>.4</w:t>
            </w:r>
            <w:r w:rsidR="001307BD">
              <w:rPr>
                <w:bCs/>
              </w:rPr>
              <w:t xml:space="preserve">. </w:t>
            </w:r>
            <w:r w:rsidR="001307BD" w:rsidRPr="008F18CE">
              <w:rPr>
                <w:szCs w:val="26"/>
              </w:rPr>
              <w:t>Các quá trình oxy hóa sulfua kim loại</w:t>
            </w:r>
          </w:p>
        </w:tc>
        <w:tc>
          <w:tcPr>
            <w:tcW w:w="90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BD" w:rsidRPr="0023034F" w:rsidRDefault="001307BD" w:rsidP="00B022FC">
            <w:pPr>
              <w:spacing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D" w:rsidRPr="0023034F" w:rsidRDefault="001307BD" w:rsidP="00B022FC">
            <w:pPr>
              <w:spacing w:after="40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D" w:rsidRPr="0023034F" w:rsidRDefault="001307BD" w:rsidP="00B022FC">
            <w:pPr>
              <w:spacing w:after="40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BD" w:rsidRPr="0023034F" w:rsidRDefault="001307BD" w:rsidP="00B022FC">
            <w:pPr>
              <w:spacing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1307BD" w:rsidRPr="0023034F" w:rsidTr="00641EFE">
        <w:trPr>
          <w:gridBefore w:val="1"/>
          <w:gridAfter w:val="2"/>
          <w:wBefore w:w="108" w:type="dxa"/>
          <w:wAfter w:w="151" w:type="dxa"/>
          <w:trHeight w:val="14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BD" w:rsidRPr="00A720B7" w:rsidRDefault="00880C7A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BD" w:rsidRPr="00234F4C" w:rsidRDefault="001307BD" w:rsidP="00B022FC">
            <w:pPr>
              <w:pStyle w:val="ListParagraph"/>
              <w:spacing w:after="40"/>
              <w:ind w:left="0"/>
              <w:jc w:val="both"/>
              <w:rPr>
                <w:b/>
              </w:rPr>
            </w:pPr>
            <w:r>
              <w:rPr>
                <w:b/>
              </w:rPr>
              <w:t>Bài tập, tham luận, kiểm tra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BD" w:rsidRPr="0023034F" w:rsidRDefault="001307BD" w:rsidP="00B022FC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BD" w:rsidRDefault="00B47575" w:rsidP="00B022FC">
            <w:pPr>
              <w:spacing w:after="40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D" w:rsidRDefault="001307BD" w:rsidP="00B022FC">
            <w:pPr>
              <w:spacing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BD" w:rsidRPr="0006143C" w:rsidRDefault="00B022FC" w:rsidP="00B022FC">
            <w:pPr>
              <w:pStyle w:val="ListParagraph"/>
              <w:spacing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Tài liệu [1], [2]</w:t>
            </w:r>
          </w:p>
        </w:tc>
      </w:tr>
      <w:tr w:rsidR="001307BD" w:rsidRPr="0023034F" w:rsidTr="00641EFE">
        <w:trPr>
          <w:gridBefore w:val="1"/>
          <w:gridAfter w:val="2"/>
          <w:wBefore w:w="108" w:type="dxa"/>
          <w:wAfter w:w="151" w:type="dxa"/>
          <w:trHeight w:val="14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BD" w:rsidRPr="00A720B7" w:rsidRDefault="001307BD" w:rsidP="00B022FC">
            <w:pPr>
              <w:pStyle w:val="ListParagraph"/>
              <w:spacing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BD" w:rsidRDefault="001307BD" w:rsidP="00B022FC">
            <w:pPr>
              <w:pStyle w:val="ListParagraph"/>
              <w:spacing w:after="40"/>
              <w:ind w:left="0"/>
              <w:jc w:val="both"/>
              <w:rPr>
                <w:b/>
              </w:rPr>
            </w:pPr>
            <w:r>
              <w:rPr>
                <w:b/>
              </w:rPr>
              <w:t>Tổng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BD" w:rsidRDefault="00342FE8" w:rsidP="00B022FC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D" w:rsidRPr="00D50183" w:rsidRDefault="00B47575" w:rsidP="00B022FC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BD" w:rsidRPr="00D50183" w:rsidRDefault="001307BD" w:rsidP="00B022FC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BD" w:rsidRPr="00D50183" w:rsidRDefault="001307BD" w:rsidP="00B022FC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83D4F" w:rsidTr="00641E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212"/>
        </w:trPr>
        <w:tc>
          <w:tcPr>
            <w:tcW w:w="4663" w:type="dxa"/>
            <w:gridSpan w:val="4"/>
          </w:tcPr>
          <w:p w:rsidR="00283D4F" w:rsidRDefault="00283D4F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63" w:type="dxa"/>
            <w:gridSpan w:val="7"/>
          </w:tcPr>
          <w:p w:rsidR="00283D4F" w:rsidRDefault="00283D4F" w:rsidP="00B022FC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Hà nội, ngày </w:t>
            </w:r>
            <w:r w:rsidR="00B022FC">
              <w:rPr>
                <w:sz w:val="24"/>
                <w:szCs w:val="24"/>
              </w:rPr>
              <w:t xml:space="preserve">     tháng     </w:t>
            </w:r>
            <w:r>
              <w:rPr>
                <w:sz w:val="24"/>
                <w:szCs w:val="24"/>
              </w:rPr>
              <w:t xml:space="preserve"> năm 201</w:t>
            </w:r>
            <w:r w:rsidR="00B022FC">
              <w:rPr>
                <w:sz w:val="24"/>
                <w:szCs w:val="24"/>
              </w:rPr>
              <w:t>…</w:t>
            </w:r>
          </w:p>
        </w:tc>
      </w:tr>
      <w:tr w:rsidR="00641EFE" w:rsidRPr="00B603ED" w:rsidTr="00641E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38" w:type="dxa"/>
          <w:trHeight w:val="210"/>
        </w:trPr>
        <w:tc>
          <w:tcPr>
            <w:tcW w:w="5238" w:type="dxa"/>
            <w:gridSpan w:val="6"/>
            <w:shd w:val="clear" w:color="auto" w:fill="auto"/>
          </w:tcPr>
          <w:p w:rsidR="00641EFE" w:rsidRPr="00B603ED" w:rsidRDefault="00D57859" w:rsidP="00511E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641EFE" w:rsidRPr="00B603ED">
              <w:rPr>
                <w:b/>
                <w:sz w:val="24"/>
                <w:szCs w:val="24"/>
              </w:rPr>
              <w:t>TRƯỞNG KHOA</w:t>
            </w:r>
          </w:p>
          <w:p w:rsidR="00641EFE" w:rsidRDefault="00641EFE" w:rsidP="00511E0A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i/>
                <w:noProof/>
                <w:color w:val="FF0000"/>
                <w:sz w:val="24"/>
                <w:szCs w:val="24"/>
                <w:u w:val="single"/>
                <w:lang w:val="vi-VN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133985</wp:posOffset>
                  </wp:positionV>
                  <wp:extent cx="2667000" cy="695325"/>
                  <wp:effectExtent l="19050" t="0" r="0" b="0"/>
                  <wp:wrapTight wrapText="bothSides">
                    <wp:wrapPolygon edited="0">
                      <wp:start x="6326" y="0"/>
                      <wp:lineTo x="2623" y="8877"/>
                      <wp:lineTo x="-154" y="21304"/>
                      <wp:lineTo x="463" y="21304"/>
                      <wp:lineTo x="7406" y="21304"/>
                      <wp:lineTo x="10646" y="20712"/>
                      <wp:lineTo x="10491" y="18937"/>
                      <wp:lineTo x="10646" y="18937"/>
                      <wp:lineTo x="18977" y="9468"/>
                      <wp:lineTo x="21600" y="8285"/>
                      <wp:lineTo x="21600" y="5326"/>
                      <wp:lineTo x="7097" y="0"/>
                      <wp:lineTo x="6326" y="0"/>
                    </wp:wrapPolygon>
                  </wp:wrapTight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41EFE" w:rsidRPr="00130B94" w:rsidRDefault="00641EFE" w:rsidP="00511E0A">
            <w:pPr>
              <w:jc w:val="both"/>
              <w:rPr>
                <w:b/>
                <w:color w:val="FF0000"/>
                <w:sz w:val="24"/>
                <w:szCs w:val="24"/>
              </w:rPr>
            </w:pPr>
            <w:bookmarkStart w:id="0" w:name="_gjdgxs" w:colFirst="0" w:colLast="0"/>
            <w:bookmarkEnd w:id="0"/>
          </w:p>
          <w:p w:rsidR="00641EFE" w:rsidRDefault="00641EFE" w:rsidP="00511E0A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641EFE" w:rsidRDefault="00641EFE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641EFE" w:rsidRDefault="00641EFE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641EFE" w:rsidRPr="00FE0330" w:rsidRDefault="00641EFE" w:rsidP="00511E0A">
            <w:pPr>
              <w:jc w:val="both"/>
              <w:rPr>
                <w:b/>
                <w:sz w:val="24"/>
                <w:szCs w:val="24"/>
              </w:rPr>
            </w:pPr>
            <w:r w:rsidRPr="00FE0330">
              <w:rPr>
                <w:b/>
                <w:sz w:val="24"/>
                <w:szCs w:val="24"/>
              </w:rPr>
              <w:t>PGS</w:t>
            </w:r>
            <w:r>
              <w:rPr>
                <w:b/>
                <w:sz w:val="24"/>
                <w:szCs w:val="24"/>
              </w:rPr>
              <w:t>. TS Phạm Văn Hòa</w:t>
            </w:r>
            <w:bookmarkStart w:id="1" w:name="_GoBack"/>
            <w:bookmarkEnd w:id="1"/>
          </w:p>
        </w:tc>
        <w:tc>
          <w:tcPr>
            <w:tcW w:w="4050" w:type="dxa"/>
            <w:gridSpan w:val="4"/>
            <w:shd w:val="clear" w:color="auto" w:fill="auto"/>
          </w:tcPr>
          <w:p w:rsidR="00641EFE" w:rsidRDefault="00D57859" w:rsidP="00511E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="00641EFE" w:rsidRPr="00B603ED">
              <w:rPr>
                <w:b/>
                <w:sz w:val="24"/>
                <w:szCs w:val="24"/>
              </w:rPr>
              <w:t>TRƯỞNG BỘ MÔN</w:t>
            </w:r>
          </w:p>
          <w:p w:rsidR="00641EFE" w:rsidRDefault="00641EFE" w:rsidP="00511E0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val="vi-VN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29210</wp:posOffset>
                  </wp:positionV>
                  <wp:extent cx="1828800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1375" y="21086"/>
                      <wp:lineTo x="21375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41EFE" w:rsidRDefault="00641EFE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641EFE" w:rsidRDefault="00641EFE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641EFE" w:rsidRDefault="00641EFE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641EFE" w:rsidRDefault="00641EFE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641EFE" w:rsidRPr="00B603ED" w:rsidRDefault="00641EFE" w:rsidP="00511E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PGS. TS Nhữ Thị Kim Dung</w:t>
            </w:r>
          </w:p>
          <w:p w:rsidR="00641EFE" w:rsidRPr="00B603ED" w:rsidRDefault="00641EFE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641EFE" w:rsidRPr="00B603ED" w:rsidRDefault="00641EFE" w:rsidP="00511E0A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  <w:tr w:rsidR="00283D4F" w:rsidTr="00641E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212"/>
        </w:trPr>
        <w:tc>
          <w:tcPr>
            <w:tcW w:w="4663" w:type="dxa"/>
            <w:gridSpan w:val="4"/>
          </w:tcPr>
          <w:p w:rsidR="00283D4F" w:rsidRDefault="00283D4F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63" w:type="dxa"/>
            <w:gridSpan w:val="7"/>
          </w:tcPr>
          <w:p w:rsidR="00283D4F" w:rsidRDefault="00283D4F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283D4F" w:rsidRPr="0023034F" w:rsidRDefault="00283D4F" w:rsidP="00B022FC">
      <w:pPr>
        <w:pStyle w:val="Normal1"/>
        <w:spacing w:before="240"/>
        <w:ind w:left="0" w:firstLine="0"/>
        <w:rPr>
          <w:sz w:val="24"/>
        </w:rPr>
      </w:pPr>
    </w:p>
    <w:sectPr w:rsidR="00283D4F" w:rsidRPr="0023034F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3BB" w:rsidRDefault="00E873BB">
      <w:r>
        <w:separator/>
      </w:r>
    </w:p>
  </w:endnote>
  <w:endnote w:type="continuationSeparator" w:id="0">
    <w:p w:rsidR="00E873BB" w:rsidRDefault="00E87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214" w:rsidRDefault="00FE521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E5214" w:rsidRDefault="00FE5214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214" w:rsidRDefault="00FE521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57859">
      <w:rPr>
        <w:rStyle w:val="PageNumber"/>
        <w:noProof/>
      </w:rPr>
      <w:t>5</w:t>
    </w:r>
    <w:r>
      <w:rPr>
        <w:rStyle w:val="PageNumber"/>
      </w:rPr>
      <w:fldChar w:fldCharType="end"/>
    </w:r>
  </w:p>
  <w:p w:rsidR="00FE5214" w:rsidRDefault="00FE5214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3BB" w:rsidRDefault="00E873BB">
      <w:r>
        <w:separator/>
      </w:r>
    </w:p>
  </w:footnote>
  <w:footnote w:type="continuationSeparator" w:id="0">
    <w:p w:rsidR="00E873BB" w:rsidRDefault="00E87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348BA"/>
    <w:multiLevelType w:val="multilevel"/>
    <w:tmpl w:val="7D0E12A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1FA0C42"/>
    <w:multiLevelType w:val="multilevel"/>
    <w:tmpl w:val="D7381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50"/>
        </w:tabs>
        <w:ind w:left="750" w:hanging="39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sz w:val="26"/>
      </w:rPr>
    </w:lvl>
  </w:abstractNum>
  <w:abstractNum w:abstractNumId="2">
    <w:nsid w:val="03C266CB"/>
    <w:multiLevelType w:val="multilevel"/>
    <w:tmpl w:val="AA9CB15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125A2E9E"/>
    <w:multiLevelType w:val="multilevel"/>
    <w:tmpl w:val="D8DC0C8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>
    <w:nsid w:val="12D53480"/>
    <w:multiLevelType w:val="multilevel"/>
    <w:tmpl w:val="7CB00CCA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>
    <w:nsid w:val="13C11560"/>
    <w:multiLevelType w:val="multilevel"/>
    <w:tmpl w:val="83CE021A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4C6FC8"/>
    <w:multiLevelType w:val="multilevel"/>
    <w:tmpl w:val="769CE46E"/>
    <w:lvl w:ilvl="0">
      <w:start w:val="6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8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A554703"/>
    <w:multiLevelType w:val="multilevel"/>
    <w:tmpl w:val="1630A14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>
    <w:nsid w:val="30061214"/>
    <w:multiLevelType w:val="multilevel"/>
    <w:tmpl w:val="FFDC65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D71C4E"/>
    <w:multiLevelType w:val="multilevel"/>
    <w:tmpl w:val="0F6C0D9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8D9661C"/>
    <w:multiLevelType w:val="hybridMultilevel"/>
    <w:tmpl w:val="974A88D8"/>
    <w:lvl w:ilvl="0" w:tplc="17020254">
      <w:start w:val="12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8504D3"/>
    <w:multiLevelType w:val="multilevel"/>
    <w:tmpl w:val="79E6E1BE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5">
    <w:nsid w:val="532D26BE"/>
    <w:multiLevelType w:val="hybridMultilevel"/>
    <w:tmpl w:val="C0EA7A06"/>
    <w:lvl w:ilvl="0" w:tplc="16A293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045185"/>
    <w:multiLevelType w:val="multilevel"/>
    <w:tmpl w:val="3544C792"/>
    <w:lvl w:ilvl="0">
      <w:start w:val="6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7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9">
    <w:nsid w:val="6C9B5718"/>
    <w:multiLevelType w:val="multilevel"/>
    <w:tmpl w:val="E96A3F18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0">
    <w:nsid w:val="6CD03621"/>
    <w:multiLevelType w:val="multilevel"/>
    <w:tmpl w:val="9C64200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1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2">
    <w:nsid w:val="78470A12"/>
    <w:multiLevelType w:val="hybridMultilevel"/>
    <w:tmpl w:val="3A10F8FC"/>
    <w:lvl w:ilvl="0" w:tplc="F724A568">
      <w:numFmt w:val="bullet"/>
      <w:lvlText w:val="-"/>
      <w:lvlJc w:val="left"/>
      <w:pPr>
        <w:ind w:left="2865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8"/>
  </w:num>
  <w:num w:numId="3">
    <w:abstractNumId w:val="11"/>
  </w:num>
  <w:num w:numId="4">
    <w:abstractNumId w:val="18"/>
  </w:num>
  <w:num w:numId="5">
    <w:abstractNumId w:val="6"/>
  </w:num>
  <w:num w:numId="6">
    <w:abstractNumId w:val="17"/>
  </w:num>
  <w:num w:numId="7">
    <w:abstractNumId w:val="10"/>
  </w:num>
  <w:num w:numId="8">
    <w:abstractNumId w:val="12"/>
  </w:num>
  <w:num w:numId="9">
    <w:abstractNumId w:val="15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153A"/>
    <w:rsid w:val="00000056"/>
    <w:rsid w:val="00003CF1"/>
    <w:rsid w:val="000072AC"/>
    <w:rsid w:val="00020ECB"/>
    <w:rsid w:val="00023E50"/>
    <w:rsid w:val="00026105"/>
    <w:rsid w:val="0003065F"/>
    <w:rsid w:val="0003583A"/>
    <w:rsid w:val="00040F3A"/>
    <w:rsid w:val="00042F37"/>
    <w:rsid w:val="0004495E"/>
    <w:rsid w:val="0005222A"/>
    <w:rsid w:val="00061141"/>
    <w:rsid w:val="0006143C"/>
    <w:rsid w:val="00065D49"/>
    <w:rsid w:val="000667A7"/>
    <w:rsid w:val="000707B7"/>
    <w:rsid w:val="000802C8"/>
    <w:rsid w:val="00084290"/>
    <w:rsid w:val="00085AFB"/>
    <w:rsid w:val="00095A1D"/>
    <w:rsid w:val="000A2504"/>
    <w:rsid w:val="000B1841"/>
    <w:rsid w:val="000B1A62"/>
    <w:rsid w:val="000B22B4"/>
    <w:rsid w:val="000D075E"/>
    <w:rsid w:val="000D6DC7"/>
    <w:rsid w:val="000F1369"/>
    <w:rsid w:val="000F46FF"/>
    <w:rsid w:val="000F5BA6"/>
    <w:rsid w:val="000F78FF"/>
    <w:rsid w:val="00110E00"/>
    <w:rsid w:val="001208FE"/>
    <w:rsid w:val="001265BC"/>
    <w:rsid w:val="0013056B"/>
    <w:rsid w:val="001307BD"/>
    <w:rsid w:val="00133FE3"/>
    <w:rsid w:val="001432B1"/>
    <w:rsid w:val="001471E8"/>
    <w:rsid w:val="001535D4"/>
    <w:rsid w:val="0016306A"/>
    <w:rsid w:val="00164635"/>
    <w:rsid w:val="00174CEB"/>
    <w:rsid w:val="00182DDA"/>
    <w:rsid w:val="001851D3"/>
    <w:rsid w:val="001915A3"/>
    <w:rsid w:val="00191BC1"/>
    <w:rsid w:val="00196BAC"/>
    <w:rsid w:val="001A46BF"/>
    <w:rsid w:val="001A5D06"/>
    <w:rsid w:val="001B01D0"/>
    <w:rsid w:val="001B20B6"/>
    <w:rsid w:val="001B54B4"/>
    <w:rsid w:val="001B7884"/>
    <w:rsid w:val="001C025D"/>
    <w:rsid w:val="001C3F6A"/>
    <w:rsid w:val="001C5178"/>
    <w:rsid w:val="001C6067"/>
    <w:rsid w:val="001D0623"/>
    <w:rsid w:val="001D4167"/>
    <w:rsid w:val="001D6402"/>
    <w:rsid w:val="001D6A4E"/>
    <w:rsid w:val="001E1EC8"/>
    <w:rsid w:val="001F20D4"/>
    <w:rsid w:val="001F26AF"/>
    <w:rsid w:val="001F2CFE"/>
    <w:rsid w:val="001F4D1F"/>
    <w:rsid w:val="00200F66"/>
    <w:rsid w:val="002013F7"/>
    <w:rsid w:val="00210206"/>
    <w:rsid w:val="002148DE"/>
    <w:rsid w:val="00225048"/>
    <w:rsid w:val="00225AF4"/>
    <w:rsid w:val="0023034F"/>
    <w:rsid w:val="0023229D"/>
    <w:rsid w:val="00234F4C"/>
    <w:rsid w:val="002360EC"/>
    <w:rsid w:val="002432AE"/>
    <w:rsid w:val="00244681"/>
    <w:rsid w:val="00245443"/>
    <w:rsid w:val="00246AC2"/>
    <w:rsid w:val="00255C98"/>
    <w:rsid w:val="00256A56"/>
    <w:rsid w:val="00271F14"/>
    <w:rsid w:val="00283D4F"/>
    <w:rsid w:val="002867B5"/>
    <w:rsid w:val="00290C2F"/>
    <w:rsid w:val="00295604"/>
    <w:rsid w:val="00296F71"/>
    <w:rsid w:val="002A4B4C"/>
    <w:rsid w:val="002A7D7D"/>
    <w:rsid w:val="002B0ED0"/>
    <w:rsid w:val="002B3774"/>
    <w:rsid w:val="002B57F7"/>
    <w:rsid w:val="002C2407"/>
    <w:rsid w:val="002E6D94"/>
    <w:rsid w:val="002F2171"/>
    <w:rsid w:val="002F3A10"/>
    <w:rsid w:val="002F59CC"/>
    <w:rsid w:val="00304B65"/>
    <w:rsid w:val="00306C62"/>
    <w:rsid w:val="00313161"/>
    <w:rsid w:val="00323BAF"/>
    <w:rsid w:val="003278D0"/>
    <w:rsid w:val="003409C3"/>
    <w:rsid w:val="00340CC6"/>
    <w:rsid w:val="00342FE8"/>
    <w:rsid w:val="00343B18"/>
    <w:rsid w:val="00343DDC"/>
    <w:rsid w:val="003517B5"/>
    <w:rsid w:val="003555B5"/>
    <w:rsid w:val="00363811"/>
    <w:rsid w:val="003668CF"/>
    <w:rsid w:val="00367502"/>
    <w:rsid w:val="003800A2"/>
    <w:rsid w:val="00380324"/>
    <w:rsid w:val="003850ED"/>
    <w:rsid w:val="003961B0"/>
    <w:rsid w:val="003B7301"/>
    <w:rsid w:val="003B73BB"/>
    <w:rsid w:val="003C1FDD"/>
    <w:rsid w:val="003C6AD0"/>
    <w:rsid w:val="003E0101"/>
    <w:rsid w:val="003E22A2"/>
    <w:rsid w:val="003E4D0B"/>
    <w:rsid w:val="003F24F4"/>
    <w:rsid w:val="003F3573"/>
    <w:rsid w:val="003F5908"/>
    <w:rsid w:val="003F5D40"/>
    <w:rsid w:val="003F6B1F"/>
    <w:rsid w:val="003F7694"/>
    <w:rsid w:val="00414203"/>
    <w:rsid w:val="0041634F"/>
    <w:rsid w:val="00421638"/>
    <w:rsid w:val="004238A3"/>
    <w:rsid w:val="004240DB"/>
    <w:rsid w:val="004246C8"/>
    <w:rsid w:val="0042577A"/>
    <w:rsid w:val="00436AA8"/>
    <w:rsid w:val="004377BB"/>
    <w:rsid w:val="004414FD"/>
    <w:rsid w:val="004437C7"/>
    <w:rsid w:val="00446172"/>
    <w:rsid w:val="00456C26"/>
    <w:rsid w:val="00461744"/>
    <w:rsid w:val="00465730"/>
    <w:rsid w:val="00467C8E"/>
    <w:rsid w:val="0047459D"/>
    <w:rsid w:val="0048413E"/>
    <w:rsid w:val="0048484D"/>
    <w:rsid w:val="00487416"/>
    <w:rsid w:val="004900EB"/>
    <w:rsid w:val="0049105F"/>
    <w:rsid w:val="0049261F"/>
    <w:rsid w:val="00492B32"/>
    <w:rsid w:val="00497C93"/>
    <w:rsid w:val="004A21C9"/>
    <w:rsid w:val="004A46AF"/>
    <w:rsid w:val="004B2147"/>
    <w:rsid w:val="004B7A07"/>
    <w:rsid w:val="004C3EB5"/>
    <w:rsid w:val="004C63B9"/>
    <w:rsid w:val="004D085E"/>
    <w:rsid w:val="004D11C4"/>
    <w:rsid w:val="004E4B33"/>
    <w:rsid w:val="004F013A"/>
    <w:rsid w:val="004F5B1E"/>
    <w:rsid w:val="004F6D8B"/>
    <w:rsid w:val="00517C10"/>
    <w:rsid w:val="00534B5D"/>
    <w:rsid w:val="00540E7E"/>
    <w:rsid w:val="00551492"/>
    <w:rsid w:val="00552ED5"/>
    <w:rsid w:val="0055755C"/>
    <w:rsid w:val="0056780D"/>
    <w:rsid w:val="00570423"/>
    <w:rsid w:val="00575954"/>
    <w:rsid w:val="00591ABB"/>
    <w:rsid w:val="00597289"/>
    <w:rsid w:val="005A6859"/>
    <w:rsid w:val="005C389E"/>
    <w:rsid w:val="005C3975"/>
    <w:rsid w:val="005C6866"/>
    <w:rsid w:val="005F1A5E"/>
    <w:rsid w:val="005F3B1B"/>
    <w:rsid w:val="005F6CD4"/>
    <w:rsid w:val="005F6E88"/>
    <w:rsid w:val="0060143E"/>
    <w:rsid w:val="00606AB5"/>
    <w:rsid w:val="0061018F"/>
    <w:rsid w:val="0061165B"/>
    <w:rsid w:val="00612534"/>
    <w:rsid w:val="00617BD5"/>
    <w:rsid w:val="00622310"/>
    <w:rsid w:val="00627C68"/>
    <w:rsid w:val="006406CA"/>
    <w:rsid w:val="00641EFE"/>
    <w:rsid w:val="006447AD"/>
    <w:rsid w:val="00654888"/>
    <w:rsid w:val="00665547"/>
    <w:rsid w:val="0067245C"/>
    <w:rsid w:val="00676404"/>
    <w:rsid w:val="00687DF3"/>
    <w:rsid w:val="00691995"/>
    <w:rsid w:val="00691F16"/>
    <w:rsid w:val="00695501"/>
    <w:rsid w:val="006A0E70"/>
    <w:rsid w:val="006A5431"/>
    <w:rsid w:val="006A594B"/>
    <w:rsid w:val="006B0B49"/>
    <w:rsid w:val="006B20E9"/>
    <w:rsid w:val="006B2B59"/>
    <w:rsid w:val="006B47AD"/>
    <w:rsid w:val="006B6AB4"/>
    <w:rsid w:val="006C01B7"/>
    <w:rsid w:val="006D03CF"/>
    <w:rsid w:val="006D6EA9"/>
    <w:rsid w:val="006E474B"/>
    <w:rsid w:val="006E5BAC"/>
    <w:rsid w:val="006F0A5F"/>
    <w:rsid w:val="006F2F7B"/>
    <w:rsid w:val="00702AA5"/>
    <w:rsid w:val="0070342A"/>
    <w:rsid w:val="00711FB3"/>
    <w:rsid w:val="00717546"/>
    <w:rsid w:val="00717D37"/>
    <w:rsid w:val="00720EC8"/>
    <w:rsid w:val="00723055"/>
    <w:rsid w:val="007234AC"/>
    <w:rsid w:val="0072591B"/>
    <w:rsid w:val="007307BF"/>
    <w:rsid w:val="00731A3A"/>
    <w:rsid w:val="00733BDA"/>
    <w:rsid w:val="00737C8C"/>
    <w:rsid w:val="00744C77"/>
    <w:rsid w:val="007542FA"/>
    <w:rsid w:val="00761BAF"/>
    <w:rsid w:val="00771BE8"/>
    <w:rsid w:val="0077772C"/>
    <w:rsid w:val="0078025B"/>
    <w:rsid w:val="007813CB"/>
    <w:rsid w:val="007957AE"/>
    <w:rsid w:val="007A4585"/>
    <w:rsid w:val="007A7F11"/>
    <w:rsid w:val="007B1760"/>
    <w:rsid w:val="007B7392"/>
    <w:rsid w:val="007B7A5A"/>
    <w:rsid w:val="007C0960"/>
    <w:rsid w:val="007C7EDD"/>
    <w:rsid w:val="007D3875"/>
    <w:rsid w:val="007E42A1"/>
    <w:rsid w:val="007F0CC2"/>
    <w:rsid w:val="007F6C3E"/>
    <w:rsid w:val="007F7694"/>
    <w:rsid w:val="00806763"/>
    <w:rsid w:val="00810129"/>
    <w:rsid w:val="0081224E"/>
    <w:rsid w:val="0082561B"/>
    <w:rsid w:val="00842F50"/>
    <w:rsid w:val="0084526B"/>
    <w:rsid w:val="008457A2"/>
    <w:rsid w:val="00847BE6"/>
    <w:rsid w:val="00853E11"/>
    <w:rsid w:val="008543C1"/>
    <w:rsid w:val="00856048"/>
    <w:rsid w:val="00856B68"/>
    <w:rsid w:val="00875E93"/>
    <w:rsid w:val="00876E62"/>
    <w:rsid w:val="00880C7A"/>
    <w:rsid w:val="0088153A"/>
    <w:rsid w:val="008851B0"/>
    <w:rsid w:val="008862A1"/>
    <w:rsid w:val="0089695B"/>
    <w:rsid w:val="008A44E0"/>
    <w:rsid w:val="008B0E1F"/>
    <w:rsid w:val="008B3202"/>
    <w:rsid w:val="008C1294"/>
    <w:rsid w:val="008C1B34"/>
    <w:rsid w:val="008C4E59"/>
    <w:rsid w:val="008D09FC"/>
    <w:rsid w:val="008D0F44"/>
    <w:rsid w:val="008D4CAF"/>
    <w:rsid w:val="008E0138"/>
    <w:rsid w:val="008E5A59"/>
    <w:rsid w:val="008F18CE"/>
    <w:rsid w:val="00900630"/>
    <w:rsid w:val="0090524F"/>
    <w:rsid w:val="0091264D"/>
    <w:rsid w:val="009246E4"/>
    <w:rsid w:val="00926E23"/>
    <w:rsid w:val="00930078"/>
    <w:rsid w:val="009326E8"/>
    <w:rsid w:val="00933624"/>
    <w:rsid w:val="00933A02"/>
    <w:rsid w:val="0093541A"/>
    <w:rsid w:val="00952045"/>
    <w:rsid w:val="009540AF"/>
    <w:rsid w:val="00954D33"/>
    <w:rsid w:val="00963CB9"/>
    <w:rsid w:val="00967324"/>
    <w:rsid w:val="009715FC"/>
    <w:rsid w:val="00981B5B"/>
    <w:rsid w:val="009A19F7"/>
    <w:rsid w:val="009A620B"/>
    <w:rsid w:val="009A6F9F"/>
    <w:rsid w:val="009B4C82"/>
    <w:rsid w:val="009B5D51"/>
    <w:rsid w:val="009C3388"/>
    <w:rsid w:val="009C37E7"/>
    <w:rsid w:val="009D205C"/>
    <w:rsid w:val="009D2A84"/>
    <w:rsid w:val="009E0BE8"/>
    <w:rsid w:val="009E52A6"/>
    <w:rsid w:val="00A01BDF"/>
    <w:rsid w:val="00A029FB"/>
    <w:rsid w:val="00A03C41"/>
    <w:rsid w:val="00A122E4"/>
    <w:rsid w:val="00A21644"/>
    <w:rsid w:val="00A2373D"/>
    <w:rsid w:val="00A25C90"/>
    <w:rsid w:val="00A33104"/>
    <w:rsid w:val="00A35151"/>
    <w:rsid w:val="00A47B27"/>
    <w:rsid w:val="00A542E8"/>
    <w:rsid w:val="00A70139"/>
    <w:rsid w:val="00A720B7"/>
    <w:rsid w:val="00A734A0"/>
    <w:rsid w:val="00A868BD"/>
    <w:rsid w:val="00AB12AE"/>
    <w:rsid w:val="00AC24E2"/>
    <w:rsid w:val="00AC4554"/>
    <w:rsid w:val="00AC508E"/>
    <w:rsid w:val="00AE3B25"/>
    <w:rsid w:val="00AF1A5F"/>
    <w:rsid w:val="00AF49C0"/>
    <w:rsid w:val="00B022FC"/>
    <w:rsid w:val="00B03B21"/>
    <w:rsid w:val="00B1177D"/>
    <w:rsid w:val="00B23623"/>
    <w:rsid w:val="00B25A8C"/>
    <w:rsid w:val="00B350CC"/>
    <w:rsid w:val="00B400C8"/>
    <w:rsid w:val="00B40956"/>
    <w:rsid w:val="00B47575"/>
    <w:rsid w:val="00B512F0"/>
    <w:rsid w:val="00B51514"/>
    <w:rsid w:val="00B52B8F"/>
    <w:rsid w:val="00B57BE0"/>
    <w:rsid w:val="00B60C95"/>
    <w:rsid w:val="00B63516"/>
    <w:rsid w:val="00B65AB4"/>
    <w:rsid w:val="00B72F5C"/>
    <w:rsid w:val="00B74CB7"/>
    <w:rsid w:val="00B77FA4"/>
    <w:rsid w:val="00B872A5"/>
    <w:rsid w:val="00B90939"/>
    <w:rsid w:val="00B93B61"/>
    <w:rsid w:val="00B94BE5"/>
    <w:rsid w:val="00B96712"/>
    <w:rsid w:val="00B97F9D"/>
    <w:rsid w:val="00BA09EA"/>
    <w:rsid w:val="00BA0BEF"/>
    <w:rsid w:val="00BA0F72"/>
    <w:rsid w:val="00BA23CD"/>
    <w:rsid w:val="00BA240F"/>
    <w:rsid w:val="00BA2A8D"/>
    <w:rsid w:val="00BA7C39"/>
    <w:rsid w:val="00BC2752"/>
    <w:rsid w:val="00BC472C"/>
    <w:rsid w:val="00BD0335"/>
    <w:rsid w:val="00BD408D"/>
    <w:rsid w:val="00BD64FF"/>
    <w:rsid w:val="00BE12BD"/>
    <w:rsid w:val="00BF2903"/>
    <w:rsid w:val="00C02961"/>
    <w:rsid w:val="00C02E57"/>
    <w:rsid w:val="00C03F33"/>
    <w:rsid w:val="00C05F3F"/>
    <w:rsid w:val="00C203D1"/>
    <w:rsid w:val="00C2548B"/>
    <w:rsid w:val="00C25A09"/>
    <w:rsid w:val="00C31089"/>
    <w:rsid w:val="00C41392"/>
    <w:rsid w:val="00C5259D"/>
    <w:rsid w:val="00C53616"/>
    <w:rsid w:val="00C54134"/>
    <w:rsid w:val="00C556E6"/>
    <w:rsid w:val="00C6090E"/>
    <w:rsid w:val="00C7326B"/>
    <w:rsid w:val="00C76E6C"/>
    <w:rsid w:val="00C80102"/>
    <w:rsid w:val="00C82779"/>
    <w:rsid w:val="00C8287E"/>
    <w:rsid w:val="00C9222E"/>
    <w:rsid w:val="00CA7149"/>
    <w:rsid w:val="00CA72BE"/>
    <w:rsid w:val="00CB0A27"/>
    <w:rsid w:val="00CB2230"/>
    <w:rsid w:val="00CE35F8"/>
    <w:rsid w:val="00CF0DDE"/>
    <w:rsid w:val="00CF5C82"/>
    <w:rsid w:val="00D15239"/>
    <w:rsid w:val="00D171C9"/>
    <w:rsid w:val="00D20B8C"/>
    <w:rsid w:val="00D20F5F"/>
    <w:rsid w:val="00D224FA"/>
    <w:rsid w:val="00D26568"/>
    <w:rsid w:val="00D3099F"/>
    <w:rsid w:val="00D30E59"/>
    <w:rsid w:val="00D32F1C"/>
    <w:rsid w:val="00D36B78"/>
    <w:rsid w:val="00D45C4B"/>
    <w:rsid w:val="00D46C15"/>
    <w:rsid w:val="00D50183"/>
    <w:rsid w:val="00D519B0"/>
    <w:rsid w:val="00D573E4"/>
    <w:rsid w:val="00D57859"/>
    <w:rsid w:val="00D61127"/>
    <w:rsid w:val="00D62DD0"/>
    <w:rsid w:val="00D63879"/>
    <w:rsid w:val="00D63BB0"/>
    <w:rsid w:val="00D64416"/>
    <w:rsid w:val="00D730EA"/>
    <w:rsid w:val="00D7631D"/>
    <w:rsid w:val="00D93BB5"/>
    <w:rsid w:val="00DA409D"/>
    <w:rsid w:val="00DB0D7E"/>
    <w:rsid w:val="00DB456A"/>
    <w:rsid w:val="00DC0D75"/>
    <w:rsid w:val="00DC3527"/>
    <w:rsid w:val="00DC45CB"/>
    <w:rsid w:val="00DC466D"/>
    <w:rsid w:val="00DD6EE5"/>
    <w:rsid w:val="00DF4221"/>
    <w:rsid w:val="00DF69DE"/>
    <w:rsid w:val="00E12E43"/>
    <w:rsid w:val="00E153FF"/>
    <w:rsid w:val="00E25CF8"/>
    <w:rsid w:val="00E43839"/>
    <w:rsid w:val="00E43874"/>
    <w:rsid w:val="00E46710"/>
    <w:rsid w:val="00E51294"/>
    <w:rsid w:val="00E6594E"/>
    <w:rsid w:val="00E7109A"/>
    <w:rsid w:val="00E86B09"/>
    <w:rsid w:val="00E873BB"/>
    <w:rsid w:val="00E92751"/>
    <w:rsid w:val="00E93E63"/>
    <w:rsid w:val="00E96B27"/>
    <w:rsid w:val="00EA448E"/>
    <w:rsid w:val="00EA472E"/>
    <w:rsid w:val="00EB143E"/>
    <w:rsid w:val="00EC06C9"/>
    <w:rsid w:val="00EC299B"/>
    <w:rsid w:val="00ED2B92"/>
    <w:rsid w:val="00EE3756"/>
    <w:rsid w:val="00EE5D69"/>
    <w:rsid w:val="00F033B2"/>
    <w:rsid w:val="00F0731C"/>
    <w:rsid w:val="00F12DCE"/>
    <w:rsid w:val="00F21B57"/>
    <w:rsid w:val="00F26E9C"/>
    <w:rsid w:val="00F277DF"/>
    <w:rsid w:val="00F311FC"/>
    <w:rsid w:val="00F4451D"/>
    <w:rsid w:val="00F539DF"/>
    <w:rsid w:val="00F64A81"/>
    <w:rsid w:val="00F64D61"/>
    <w:rsid w:val="00F832CE"/>
    <w:rsid w:val="00F901F1"/>
    <w:rsid w:val="00F9459A"/>
    <w:rsid w:val="00F96568"/>
    <w:rsid w:val="00FA2DFB"/>
    <w:rsid w:val="00FA3E44"/>
    <w:rsid w:val="00FB5F7D"/>
    <w:rsid w:val="00FB745F"/>
    <w:rsid w:val="00FB7806"/>
    <w:rsid w:val="00FC0447"/>
    <w:rsid w:val="00FC3BD3"/>
    <w:rsid w:val="00FE5214"/>
    <w:rsid w:val="00FF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8"/>
    <o:shapelayout v:ext="edit">
      <o:idmap v:ext="edit" data="1"/>
    </o:shapelayout>
  </w:shapeDefaults>
  <w:decimalSymbol w:val=","/>
  <w:listSeparator w:val=","/>
  <w15:docId w15:val="{B306DB11-E39D-4585-BE84-387266D9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BodyText">
    <w:name w:val="Body Text"/>
    <w:basedOn w:val="Normal"/>
    <w:link w:val="BodyTextChar"/>
    <w:rsid w:val="0088153A"/>
    <w:pPr>
      <w:spacing w:after="120"/>
    </w:pPr>
    <w:rPr>
      <w:sz w:val="24"/>
      <w:szCs w:val="24"/>
    </w:rPr>
  </w:style>
  <w:style w:type="character" w:customStyle="1" w:styleId="BodyTextChar">
    <w:name w:val="Body Text Char"/>
    <w:link w:val="BodyText"/>
    <w:rsid w:val="0088153A"/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0B1A62"/>
    <w:pPr>
      <w:spacing w:after="120" w:line="480" w:lineRule="auto"/>
      <w:ind w:left="360"/>
    </w:pPr>
    <w:rPr>
      <w:sz w:val="24"/>
      <w:szCs w:val="24"/>
    </w:rPr>
  </w:style>
  <w:style w:type="character" w:customStyle="1" w:styleId="BodyTextIndent2Char">
    <w:name w:val="Body Text Indent 2 Char"/>
    <w:link w:val="BodyTextIndent2"/>
    <w:rsid w:val="000B1A62"/>
    <w:rPr>
      <w:rFonts w:ascii="Times New Roman" w:eastAsia="Times New Roman" w:hAnsi="Times New Roman"/>
      <w:sz w:val="24"/>
      <w:szCs w:val="24"/>
    </w:rPr>
  </w:style>
  <w:style w:type="character" w:customStyle="1" w:styleId="CharChar5">
    <w:name w:val="Char Char5"/>
    <w:locked/>
    <w:rsid w:val="00BD0335"/>
    <w:rPr>
      <w:sz w:val="26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c&#244;ng%20vi&#7879;c%20kh&#225;c\m&#7903;%20ng&#224;nh\&#273;&#7873;%20c&#432;&#417;ng%20m&#244;n%20h&#7885;c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21</TotalTime>
  <Pages>6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8245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User</dc:creator>
  <cp:keywords/>
  <cp:lastModifiedBy>MyPC</cp:lastModifiedBy>
  <cp:revision>6</cp:revision>
  <cp:lastPrinted>2020-03-18T11:19:00Z</cp:lastPrinted>
  <dcterms:created xsi:type="dcterms:W3CDTF">2020-03-18T11:19:00Z</dcterms:created>
  <dcterms:modified xsi:type="dcterms:W3CDTF">2020-06-23T03:18:00Z</dcterms:modified>
</cp:coreProperties>
</file>