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034F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034F" w:rsidRDefault="00D8210B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8e-5mm;mso-wrap-distance-bottom:-8e-5mm" from="64.45pt,33.15pt" to="139.4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034F">
              <w:rPr>
                <w:bCs/>
                <w:color w:val="000000"/>
                <w:sz w:val="24"/>
              </w:rPr>
              <w:t>BỘ GI</w:t>
            </w:r>
            <w:r w:rsidR="00B65AB4" w:rsidRPr="0023034F">
              <w:rPr>
                <w:bCs/>
                <w:color w:val="000000"/>
                <w:sz w:val="24"/>
              </w:rPr>
              <w:t>Á</w:t>
            </w:r>
            <w:r w:rsidR="00744C77" w:rsidRPr="0023034F">
              <w:rPr>
                <w:bCs/>
                <w:color w:val="000000"/>
                <w:sz w:val="24"/>
              </w:rPr>
              <w:t>O DỤC VÀ ĐÀO TẠO</w:t>
            </w:r>
            <w:r w:rsidR="004A21C9" w:rsidRPr="0023034F">
              <w:rPr>
                <w:bCs/>
                <w:color w:val="000000"/>
                <w:sz w:val="24"/>
              </w:rPr>
              <w:t xml:space="preserve"> </w:t>
            </w:r>
            <w:r w:rsidR="00744C77" w:rsidRPr="0023034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034F" w:rsidRDefault="00744C77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034F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23034F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23034F" w:rsidRDefault="00D8210B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3034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7245C" w:rsidRPr="0023034F" w:rsidRDefault="0067245C" w:rsidP="0067245C">
      <w:pPr>
        <w:spacing w:line="288" w:lineRule="auto"/>
        <w:jc w:val="center"/>
        <w:rPr>
          <w:sz w:val="24"/>
          <w:szCs w:val="24"/>
        </w:rPr>
      </w:pPr>
    </w:p>
    <w:p w:rsidR="0067245C" w:rsidRPr="0023034F" w:rsidRDefault="0067245C" w:rsidP="0067245C">
      <w:pPr>
        <w:spacing w:line="288" w:lineRule="auto"/>
        <w:jc w:val="center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ĐỀ CƯƠNG CHI TIẾTHỌC PHẦN</w:t>
      </w:r>
    </w:p>
    <w:p w:rsidR="00717D37" w:rsidRPr="0023034F" w:rsidRDefault="00717D37" w:rsidP="00717D37">
      <w:pPr>
        <w:spacing w:line="312" w:lineRule="auto"/>
        <w:jc w:val="center"/>
        <w:rPr>
          <w:b/>
          <w:sz w:val="24"/>
          <w:szCs w:val="24"/>
        </w:rPr>
      </w:pPr>
    </w:p>
    <w:p w:rsidR="00743D2D" w:rsidRDefault="003E4060" w:rsidP="00743D2D">
      <w:pPr>
        <w:spacing w:before="20" w:after="20" w:line="264" w:lineRule="auto"/>
      </w:pPr>
      <w:r>
        <w:rPr>
          <w:b/>
        </w:rPr>
        <w:t xml:space="preserve">1. </w:t>
      </w:r>
      <w:r w:rsidR="0067245C" w:rsidRPr="0023034F">
        <w:rPr>
          <w:b/>
        </w:rPr>
        <w:t>Tên học Phần</w:t>
      </w:r>
      <w:r w:rsidR="00743D2D">
        <w:rPr>
          <w:b/>
        </w:rPr>
        <w:t>:</w:t>
      </w:r>
      <w:r w:rsidR="00743D2D">
        <w:t xml:space="preserve">   - Tiếng Việt: Đồ án </w:t>
      </w:r>
      <w:r w:rsidR="00051487">
        <w:t>luyện kim</w:t>
      </w:r>
    </w:p>
    <w:p w:rsidR="00743D2D" w:rsidRDefault="00743D2D" w:rsidP="00743D2D">
      <w:pPr>
        <w:spacing w:before="20" w:after="20" w:line="264" w:lineRule="auto"/>
      </w:pPr>
      <w:r>
        <w:tab/>
      </w:r>
      <w:r>
        <w:tab/>
        <w:t xml:space="preserve">          - Tiếng Anh: </w:t>
      </w:r>
      <w:r w:rsidR="00051487">
        <w:t>M</w:t>
      </w:r>
      <w:r>
        <w:t>etallurgy course project</w:t>
      </w:r>
    </w:p>
    <w:p w:rsidR="00BD0335" w:rsidRPr="00606FB9" w:rsidRDefault="00BD0335" w:rsidP="007D3C8C">
      <w:pPr>
        <w:spacing w:before="120" w:after="120" w:line="288" w:lineRule="auto"/>
        <w:rPr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Mã số học phần: </w:t>
      </w:r>
      <w:r w:rsidR="007E3B73" w:rsidRPr="007E3B73">
        <w:rPr>
          <w:b/>
          <w:sz w:val="24"/>
          <w:szCs w:val="24"/>
        </w:rPr>
        <w:t>703040</w:t>
      </w:r>
      <w:r w:rsidR="007E3B73">
        <w:rPr>
          <w:b/>
          <w:sz w:val="24"/>
          <w:szCs w:val="24"/>
        </w:rPr>
        <w:t>8</w:t>
      </w:r>
    </w:p>
    <w:p w:rsidR="00BD0335" w:rsidRPr="006F2CDB" w:rsidRDefault="00492B32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Số tín chỉ học phần: </w:t>
      </w:r>
      <w:r w:rsidR="00743D2D">
        <w:rPr>
          <w:b/>
          <w:bCs/>
          <w:color w:val="000000"/>
          <w:sz w:val="24"/>
          <w:szCs w:val="24"/>
        </w:rPr>
        <w:t>1</w:t>
      </w:r>
      <w:r w:rsidR="002044B2">
        <w:rPr>
          <w:b/>
          <w:bCs/>
          <w:color w:val="000000"/>
          <w:sz w:val="24"/>
          <w:szCs w:val="24"/>
        </w:rPr>
        <w:t xml:space="preserve"> (</w:t>
      </w:r>
      <w:r w:rsidR="006F2CDB">
        <w:rPr>
          <w:b/>
          <w:bCs/>
          <w:color w:val="000000"/>
          <w:sz w:val="24"/>
          <w:szCs w:val="24"/>
        </w:rPr>
        <w:t>0</w:t>
      </w:r>
      <w:r w:rsidR="002044B2">
        <w:rPr>
          <w:b/>
          <w:bCs/>
          <w:color w:val="000000"/>
          <w:sz w:val="24"/>
          <w:szCs w:val="24"/>
        </w:rPr>
        <w:t>-0-</w:t>
      </w:r>
      <w:r w:rsidR="006F2CDB">
        <w:rPr>
          <w:b/>
          <w:bCs/>
          <w:color w:val="000000"/>
          <w:sz w:val="24"/>
          <w:szCs w:val="24"/>
        </w:rPr>
        <w:t>3</w:t>
      </w:r>
      <w:r w:rsidR="002044B2">
        <w:rPr>
          <w:b/>
          <w:bCs/>
          <w:color w:val="000000"/>
          <w:sz w:val="24"/>
          <w:szCs w:val="24"/>
        </w:rPr>
        <w:t>)</w:t>
      </w:r>
      <w:r w:rsidR="00F938C2">
        <w:rPr>
          <w:b/>
          <w:bCs/>
          <w:color w:val="000000"/>
          <w:sz w:val="24"/>
          <w:szCs w:val="24"/>
        </w:rPr>
        <w:t xml:space="preserve"> </w:t>
      </w:r>
    </w:p>
    <w:p w:rsidR="00BD0335" w:rsidRPr="00E51634" w:rsidRDefault="00BD0335" w:rsidP="0072591B">
      <w:pPr>
        <w:pStyle w:val="BodyText2"/>
        <w:spacing w:after="0" w:line="312" w:lineRule="auto"/>
        <w:ind w:left="720" w:hanging="36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Số tiết học phần: </w:t>
      </w:r>
      <w:r w:rsidR="00743D2D">
        <w:rPr>
          <w:b/>
          <w:sz w:val="24"/>
          <w:szCs w:val="24"/>
        </w:rPr>
        <w:t>15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Lý thuyết:</w:t>
      </w:r>
      <w:r w:rsidR="00806763">
        <w:rPr>
          <w:sz w:val="24"/>
          <w:szCs w:val="24"/>
        </w:rPr>
        <w:t xml:space="preserve"> </w:t>
      </w:r>
      <w:r w:rsidR="00743D2D">
        <w:rPr>
          <w:sz w:val="24"/>
          <w:szCs w:val="24"/>
        </w:rPr>
        <w:t xml:space="preserve"> </w:t>
      </w:r>
      <w:r w:rsidR="009050CB">
        <w:rPr>
          <w:sz w:val="24"/>
          <w:szCs w:val="24"/>
        </w:rPr>
        <w:t>0</w:t>
      </w:r>
      <w:r w:rsidR="00743D2D">
        <w:rPr>
          <w:sz w:val="24"/>
          <w:szCs w:val="24"/>
        </w:rPr>
        <w:t xml:space="preserve"> </w:t>
      </w:r>
      <w:r w:rsidR="009B4C82">
        <w:rPr>
          <w:sz w:val="24"/>
          <w:szCs w:val="24"/>
        </w:rPr>
        <w:t>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 </w:t>
      </w:r>
      <w:r w:rsidR="009B4C82">
        <w:rPr>
          <w:sz w:val="24"/>
          <w:szCs w:val="24"/>
          <w:lang w:val="vi-VN"/>
        </w:rPr>
        <w:t>Bài tập:</w:t>
      </w:r>
      <w:r w:rsidR="009050CB">
        <w:rPr>
          <w:sz w:val="24"/>
          <w:szCs w:val="24"/>
        </w:rPr>
        <w:t xml:space="preserve"> </w:t>
      </w:r>
      <w:r w:rsidR="00F938C2">
        <w:rPr>
          <w:sz w:val="24"/>
          <w:szCs w:val="24"/>
        </w:rPr>
        <w:t>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</w:t>
      </w:r>
      <w:r w:rsidRPr="0023034F">
        <w:rPr>
          <w:sz w:val="24"/>
          <w:szCs w:val="24"/>
          <w:lang w:val="vi-VN"/>
        </w:rPr>
        <w:t>Thực hành:</w:t>
      </w:r>
      <w:r w:rsidR="00414203">
        <w:rPr>
          <w:sz w:val="24"/>
          <w:szCs w:val="24"/>
        </w:rPr>
        <w:t xml:space="preserve"> 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 </w:t>
      </w:r>
    </w:p>
    <w:p w:rsidR="003E4060" w:rsidRPr="00A40DCF" w:rsidRDefault="009B4C82" w:rsidP="003E4060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Thực tập: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  </w:t>
      </w:r>
      <w:r>
        <w:rPr>
          <w:sz w:val="24"/>
          <w:szCs w:val="24"/>
          <w:lang w:val="vi-VN"/>
        </w:rPr>
        <w:t>Đồ án:</w:t>
      </w:r>
      <w:r w:rsidRPr="009B4C82">
        <w:rPr>
          <w:sz w:val="24"/>
          <w:szCs w:val="24"/>
          <w:lang w:val="vi-VN"/>
        </w:rPr>
        <w:t xml:space="preserve"> </w:t>
      </w:r>
      <w:r w:rsidR="00E47885" w:rsidRPr="00A40DCF">
        <w:rPr>
          <w:sz w:val="24"/>
          <w:szCs w:val="24"/>
          <w:lang w:val="vi-VN"/>
        </w:rPr>
        <w:t>0</w:t>
      </w:r>
      <w:r w:rsidRPr="009B4C82">
        <w:rPr>
          <w:sz w:val="24"/>
          <w:szCs w:val="24"/>
          <w:lang w:val="vi-VN"/>
        </w:rPr>
        <w:t xml:space="preserve">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</w:t>
      </w:r>
      <w:r>
        <w:rPr>
          <w:sz w:val="24"/>
          <w:szCs w:val="24"/>
          <w:lang w:val="vi-VN"/>
        </w:rPr>
        <w:t>Tự học:</w:t>
      </w:r>
      <w:r w:rsidR="00D64416">
        <w:rPr>
          <w:sz w:val="24"/>
          <w:szCs w:val="24"/>
          <w:lang w:val="vi-VN"/>
        </w:rPr>
        <w:t xml:space="preserve"> </w:t>
      </w:r>
      <w:r w:rsidR="00C34347" w:rsidRPr="00A40DCF">
        <w:rPr>
          <w:sz w:val="24"/>
          <w:szCs w:val="24"/>
          <w:lang w:val="vi-VN"/>
        </w:rPr>
        <w:t xml:space="preserve">  </w:t>
      </w:r>
      <w:r w:rsidR="0024279C" w:rsidRPr="0024279C">
        <w:rPr>
          <w:sz w:val="24"/>
          <w:szCs w:val="24"/>
          <w:lang w:val="vi-VN"/>
        </w:rPr>
        <w:t>45</w:t>
      </w:r>
      <w:r w:rsidR="00C34347" w:rsidRPr="00A40DCF">
        <w:rPr>
          <w:sz w:val="24"/>
          <w:szCs w:val="24"/>
          <w:lang w:val="vi-VN"/>
        </w:rPr>
        <w:t xml:space="preserve"> </w:t>
      </w:r>
      <w:r w:rsidRPr="009B4C82">
        <w:rPr>
          <w:sz w:val="24"/>
          <w:szCs w:val="24"/>
          <w:lang w:val="vi-VN"/>
        </w:rPr>
        <w:t>tiết</w:t>
      </w:r>
    </w:p>
    <w:p w:rsidR="00BD0335" w:rsidRPr="003E4060" w:rsidRDefault="003E4060" w:rsidP="007D3C8C">
      <w:pPr>
        <w:pStyle w:val="BodyText2"/>
        <w:spacing w:before="120" w:after="0" w:line="312" w:lineRule="auto"/>
        <w:jc w:val="both"/>
        <w:rPr>
          <w:bCs/>
          <w:color w:val="000000"/>
          <w:sz w:val="24"/>
          <w:szCs w:val="24"/>
          <w:lang w:val="vi-VN"/>
        </w:rPr>
      </w:pPr>
      <w:r w:rsidRPr="00A40DCF">
        <w:rPr>
          <w:b/>
          <w:sz w:val="24"/>
          <w:szCs w:val="24"/>
          <w:lang w:val="vi-VN"/>
        </w:rPr>
        <w:t>2</w:t>
      </w:r>
      <w:r w:rsidRPr="00A40DCF">
        <w:rPr>
          <w:sz w:val="24"/>
          <w:szCs w:val="24"/>
          <w:lang w:val="vi-VN"/>
        </w:rPr>
        <w:t xml:space="preserve">. </w:t>
      </w:r>
      <w:r w:rsidR="00BD0335" w:rsidRPr="00A40DCF">
        <w:rPr>
          <w:b/>
          <w:bCs/>
          <w:color w:val="000000"/>
          <w:sz w:val="24"/>
          <w:szCs w:val="24"/>
          <w:lang w:val="vi-VN"/>
        </w:rPr>
        <w:t xml:space="preserve">Đơn vị quản lý học phần: </w:t>
      </w:r>
      <w:r w:rsidR="00BD0335" w:rsidRPr="00A40DCF">
        <w:rPr>
          <w:bCs/>
          <w:color w:val="000000"/>
          <w:sz w:val="24"/>
          <w:szCs w:val="24"/>
          <w:lang w:val="vi-VN"/>
        </w:rPr>
        <w:t>Bộ môn Tuyển khoáng</w:t>
      </w:r>
    </w:p>
    <w:p w:rsidR="00BD0335" w:rsidRPr="00A40DCF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A40DCF">
        <w:rPr>
          <w:b/>
          <w:sz w:val="24"/>
          <w:szCs w:val="24"/>
          <w:lang w:val="vi-VN"/>
        </w:rPr>
        <w:t>2.1. Giảng viên giảng dạy:</w:t>
      </w:r>
      <w:r w:rsidRPr="0023034F">
        <w:rPr>
          <w:b/>
          <w:sz w:val="24"/>
          <w:szCs w:val="24"/>
          <w:lang w:val="vi-VN"/>
        </w:rPr>
        <w:tab/>
      </w:r>
      <w:r w:rsidRPr="00A40DCF">
        <w:rPr>
          <w:b/>
          <w:sz w:val="24"/>
          <w:szCs w:val="24"/>
          <w:lang w:val="vi-VN"/>
        </w:rPr>
        <w:t>Mã giảng viên</w:t>
      </w:r>
    </w:p>
    <w:p w:rsidR="00BD0335" w:rsidRPr="0023034F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</w:rPr>
      </w:pPr>
      <w:r w:rsidRPr="0023034F">
        <w:rPr>
          <w:sz w:val="24"/>
          <w:szCs w:val="24"/>
        </w:rPr>
        <w:t xml:space="preserve">1. </w:t>
      </w:r>
      <w:r w:rsidR="00E51634" w:rsidRPr="0023034F">
        <w:rPr>
          <w:sz w:val="24"/>
          <w:szCs w:val="24"/>
        </w:rPr>
        <w:t>ThS. Trần Trung Tới</w:t>
      </w:r>
      <w:r w:rsidR="00E51634" w:rsidRPr="0023034F">
        <w:rPr>
          <w:sz w:val="24"/>
          <w:szCs w:val="24"/>
        </w:rPr>
        <w:tab/>
        <w:t>0304-09</w:t>
      </w:r>
    </w:p>
    <w:p w:rsidR="00BD0335" w:rsidRPr="0023034F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</w:rPr>
      </w:pPr>
      <w:r w:rsidRPr="0023034F">
        <w:rPr>
          <w:sz w:val="24"/>
          <w:szCs w:val="24"/>
        </w:rPr>
        <w:t xml:space="preserve">2. </w:t>
      </w:r>
      <w:r w:rsidR="00743D2D" w:rsidRPr="0023034F">
        <w:rPr>
          <w:sz w:val="24"/>
          <w:szCs w:val="24"/>
        </w:rPr>
        <w:t>ThS. Trần Văn Được</w:t>
      </w:r>
      <w:r w:rsidR="00743D2D" w:rsidRPr="0023034F">
        <w:rPr>
          <w:sz w:val="24"/>
          <w:szCs w:val="24"/>
        </w:rPr>
        <w:tab/>
        <w:t>0304-</w:t>
      </w:r>
      <w:r w:rsidR="00743D2D" w:rsidRPr="00504F04">
        <w:rPr>
          <w:sz w:val="24"/>
          <w:szCs w:val="24"/>
        </w:rPr>
        <w:t>15</w:t>
      </w:r>
    </w:p>
    <w:p w:rsidR="00BD0335" w:rsidRPr="0023034F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</w:rPr>
      </w:pPr>
      <w:r w:rsidRPr="0023034F">
        <w:rPr>
          <w:sz w:val="24"/>
          <w:szCs w:val="24"/>
        </w:rPr>
        <w:t xml:space="preserve">3. </w:t>
      </w:r>
      <w:r w:rsidR="00743D2D" w:rsidRPr="0023034F">
        <w:rPr>
          <w:sz w:val="24"/>
          <w:szCs w:val="24"/>
        </w:rPr>
        <w:t>ThS. Phùng Tiến Thuật</w:t>
      </w:r>
      <w:r w:rsidR="00743D2D" w:rsidRPr="0023034F">
        <w:rPr>
          <w:sz w:val="24"/>
          <w:szCs w:val="24"/>
        </w:rPr>
        <w:tab/>
        <w:t>0304-13</w:t>
      </w:r>
    </w:p>
    <w:p w:rsidR="00BD0335" w:rsidRPr="0023034F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2.2. Bộ môn:</w:t>
      </w:r>
      <w:r w:rsidRPr="0023034F">
        <w:rPr>
          <w:sz w:val="24"/>
          <w:szCs w:val="24"/>
        </w:rPr>
        <w:t>Tuyển khoáng</w:t>
      </w:r>
    </w:p>
    <w:p w:rsidR="00BD0335" w:rsidRPr="0023034F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sz w:val="24"/>
          <w:szCs w:val="24"/>
        </w:rPr>
      </w:pPr>
      <w:r w:rsidRPr="0023034F">
        <w:rPr>
          <w:b/>
          <w:sz w:val="24"/>
          <w:szCs w:val="24"/>
        </w:rPr>
        <w:t>2.3. Khoa: Mỏ</w:t>
      </w:r>
    </w:p>
    <w:p w:rsidR="00BD0335" w:rsidRPr="0023034F" w:rsidRDefault="00BD0335" w:rsidP="003E4060">
      <w:pPr>
        <w:numPr>
          <w:ilvl w:val="0"/>
          <w:numId w:val="27"/>
        </w:numPr>
        <w:spacing w:line="312" w:lineRule="auto"/>
        <w:ind w:left="284" w:hanging="284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BD0335" w:rsidRPr="0023034F" w:rsidRDefault="003F3573" w:rsidP="00497C93">
      <w:pPr>
        <w:pStyle w:val="BodyText2"/>
        <w:numPr>
          <w:ilvl w:val="1"/>
          <w:numId w:val="16"/>
        </w:numPr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BD0335" w:rsidRPr="0023034F">
        <w:rPr>
          <w:b/>
          <w:bCs/>
          <w:color w:val="000000"/>
          <w:sz w:val="24"/>
          <w:szCs w:val="24"/>
        </w:rPr>
        <w:t>Môn học tiên quyết:</w:t>
      </w:r>
      <w:r w:rsidR="005C6866" w:rsidRPr="0023034F">
        <w:rPr>
          <w:bCs/>
          <w:color w:val="000000"/>
          <w:sz w:val="24"/>
          <w:szCs w:val="24"/>
        </w:rPr>
        <w:t xml:space="preserve"> </w:t>
      </w:r>
    </w:p>
    <w:p w:rsidR="00BD0335" w:rsidRPr="0023034F" w:rsidRDefault="00497C93" w:rsidP="00717D37">
      <w:pPr>
        <w:pStyle w:val="BodyText2"/>
        <w:numPr>
          <w:ilvl w:val="1"/>
          <w:numId w:val="16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 xml:space="preserve"> </w:t>
      </w:r>
      <w:r w:rsidR="00BD0335" w:rsidRPr="0023034F">
        <w:rPr>
          <w:b/>
          <w:bCs/>
          <w:color w:val="000000"/>
          <w:sz w:val="24"/>
          <w:szCs w:val="24"/>
        </w:rPr>
        <w:t xml:space="preserve">Môn học học trước: </w:t>
      </w:r>
      <w:r w:rsidR="00890234">
        <w:rPr>
          <w:bCs/>
          <w:color w:val="000000"/>
          <w:sz w:val="24"/>
          <w:szCs w:val="24"/>
        </w:rPr>
        <w:t>Thủy luyện</w:t>
      </w:r>
      <w:r w:rsidR="00890234" w:rsidRPr="0023034F">
        <w:rPr>
          <w:bCs/>
          <w:color w:val="000000"/>
          <w:sz w:val="24"/>
          <w:szCs w:val="24"/>
        </w:rPr>
        <w:t xml:space="preserve"> (40304</w:t>
      </w:r>
      <w:r w:rsidR="00890234">
        <w:rPr>
          <w:bCs/>
          <w:color w:val="000000"/>
          <w:sz w:val="24"/>
          <w:szCs w:val="24"/>
        </w:rPr>
        <w:t>43</w:t>
      </w:r>
      <w:r w:rsidR="00890234" w:rsidRPr="0023034F">
        <w:rPr>
          <w:bCs/>
          <w:color w:val="000000"/>
          <w:sz w:val="24"/>
          <w:szCs w:val="24"/>
        </w:rPr>
        <w:t>)</w:t>
      </w:r>
    </w:p>
    <w:p w:rsidR="00A47B27" w:rsidRPr="000F2199" w:rsidRDefault="00A47B27" w:rsidP="001333F4">
      <w:pPr>
        <w:numPr>
          <w:ilvl w:val="0"/>
          <w:numId w:val="27"/>
        </w:numPr>
        <w:tabs>
          <w:tab w:val="left" w:pos="426"/>
          <w:tab w:val="left" w:pos="1080"/>
        </w:tabs>
        <w:spacing w:before="120" w:line="288" w:lineRule="auto"/>
        <w:ind w:left="426" w:hanging="426"/>
        <w:jc w:val="both"/>
        <w:rPr>
          <w:sz w:val="22"/>
        </w:rPr>
      </w:pPr>
      <w:r w:rsidRPr="0023034F">
        <w:rPr>
          <w:b/>
          <w:bCs/>
          <w:color w:val="000000"/>
          <w:sz w:val="24"/>
          <w:szCs w:val="24"/>
        </w:rPr>
        <w:t>Mục</w:t>
      </w:r>
      <w:r w:rsidRPr="0023034F">
        <w:rPr>
          <w:b/>
          <w:color w:val="000000"/>
          <w:sz w:val="24"/>
          <w:szCs w:val="24"/>
        </w:rPr>
        <w:t xml:space="preserve"> tiêu của học phần: </w:t>
      </w:r>
      <w:r w:rsidR="007846A1">
        <w:rPr>
          <w:color w:val="000000"/>
          <w:szCs w:val="24"/>
        </w:rPr>
        <w:t xml:space="preserve">Giúp sinh viên biết cách tính toán và lựa chọn công nghệ thủy luyện một đối tượng quặng </w:t>
      </w:r>
      <w:r w:rsidR="00732F60" w:rsidRPr="00E62FDA">
        <w:rPr>
          <w:lang w:val="vi-VN"/>
        </w:rPr>
        <w:t>kim loại</w:t>
      </w:r>
      <w:r w:rsidR="007846A1">
        <w:t>;</w:t>
      </w:r>
      <w:r w:rsidR="00732F60" w:rsidRPr="00E62FDA">
        <w:rPr>
          <w:lang w:val="vi-VN"/>
        </w:rPr>
        <w:t xml:space="preserve"> </w:t>
      </w:r>
      <w:r w:rsidR="007846A1">
        <w:t xml:space="preserve">Hiểu đặc tính kỹ thuật của một số thiết bị </w:t>
      </w:r>
      <w:r w:rsidR="003E059B">
        <w:t>tiền xử lý, thiết bị hòa tách,</w:t>
      </w:r>
      <w:r w:rsidR="007846A1">
        <w:t xml:space="preserve"> thủy luyện, biết lựa chọn và tính toán các thiết bị, bố trí các thiết bị sao cho phù hợp</w:t>
      </w:r>
      <w:r w:rsidR="00732F60" w:rsidRPr="00E62FDA">
        <w:rPr>
          <w:lang w:val="vi-VN"/>
        </w:rPr>
        <w:t>.</w:t>
      </w:r>
    </w:p>
    <w:p w:rsidR="00A47B27" w:rsidRPr="0023034F" w:rsidRDefault="00A47B27" w:rsidP="001333F4">
      <w:pPr>
        <w:numPr>
          <w:ilvl w:val="1"/>
          <w:numId w:val="28"/>
        </w:numPr>
        <w:spacing w:before="120" w:line="312" w:lineRule="auto"/>
        <w:rPr>
          <w:b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Kiến thức</w:t>
      </w:r>
      <w:r w:rsidR="009D2A84" w:rsidRPr="0023034F">
        <w:rPr>
          <w:b/>
          <w:sz w:val="24"/>
          <w:szCs w:val="24"/>
          <w:lang w:val="vi-VN"/>
        </w:rPr>
        <w:t xml:space="preserve">: </w:t>
      </w:r>
      <w:r w:rsidRPr="0023034F">
        <w:rPr>
          <w:sz w:val="24"/>
          <w:szCs w:val="24"/>
          <w:lang w:val="vi-VN"/>
        </w:rPr>
        <w:t>sinh viên tích lũy được sau khi hoàn thành học phần</w:t>
      </w:r>
    </w:p>
    <w:p w:rsidR="00323BAF" w:rsidRPr="0023034F" w:rsidRDefault="007A7CFD" w:rsidP="003E4060">
      <w:pPr>
        <w:numPr>
          <w:ilvl w:val="2"/>
          <w:numId w:val="28"/>
        </w:numPr>
        <w:spacing w:line="288" w:lineRule="auto"/>
        <w:jc w:val="both"/>
        <w:rPr>
          <w:sz w:val="24"/>
          <w:szCs w:val="24"/>
          <w:lang w:val="vi-VN"/>
        </w:rPr>
      </w:pPr>
      <w:r w:rsidRPr="00A40DCF">
        <w:rPr>
          <w:sz w:val="24"/>
          <w:szCs w:val="24"/>
          <w:lang w:val="vi-VN"/>
        </w:rPr>
        <w:t>Hiểu được mục đích và yêu cầu của đồ án</w:t>
      </w:r>
      <w:r w:rsidR="006D04F5" w:rsidRPr="00A40DCF">
        <w:rPr>
          <w:sz w:val="24"/>
          <w:szCs w:val="24"/>
          <w:lang w:val="vi-VN"/>
        </w:rPr>
        <w:t>;</w:t>
      </w:r>
    </w:p>
    <w:p w:rsidR="006E474B" w:rsidRPr="0023034F" w:rsidRDefault="007A7CFD" w:rsidP="003E4060">
      <w:pPr>
        <w:numPr>
          <w:ilvl w:val="2"/>
          <w:numId w:val="28"/>
        </w:numPr>
        <w:spacing w:line="288" w:lineRule="auto"/>
        <w:jc w:val="both"/>
        <w:rPr>
          <w:sz w:val="24"/>
          <w:szCs w:val="24"/>
          <w:lang w:val="vi-VN"/>
        </w:rPr>
      </w:pPr>
      <w:r w:rsidRPr="00A40DCF">
        <w:rPr>
          <w:sz w:val="24"/>
          <w:szCs w:val="24"/>
          <w:lang w:val="vi-VN"/>
        </w:rPr>
        <w:t>Biết cách tính toán để lựa chọn được sơ đồ công nghệ phù hợp</w:t>
      </w:r>
      <w:r w:rsidR="00281C54" w:rsidRPr="00A40DCF">
        <w:rPr>
          <w:sz w:val="24"/>
          <w:szCs w:val="24"/>
          <w:lang w:val="vi-VN"/>
        </w:rPr>
        <w:t>;</w:t>
      </w:r>
    </w:p>
    <w:p w:rsidR="00323BAF" w:rsidRPr="0023034F" w:rsidRDefault="007A7CFD" w:rsidP="003E4060">
      <w:pPr>
        <w:numPr>
          <w:ilvl w:val="2"/>
          <w:numId w:val="28"/>
        </w:numPr>
        <w:spacing w:line="288" w:lineRule="auto"/>
        <w:rPr>
          <w:sz w:val="24"/>
          <w:szCs w:val="24"/>
          <w:lang w:val="vi-VN"/>
        </w:rPr>
      </w:pPr>
      <w:r w:rsidRPr="00A40DCF">
        <w:rPr>
          <w:sz w:val="24"/>
          <w:szCs w:val="24"/>
          <w:lang w:val="vi-VN"/>
        </w:rPr>
        <w:t>Hiểu được đặc tính của các thiết bị, lựa chọn và tính toán thiết bị</w:t>
      </w:r>
      <w:r w:rsidR="00281C54" w:rsidRPr="00A40DCF">
        <w:rPr>
          <w:sz w:val="24"/>
          <w:szCs w:val="24"/>
          <w:lang w:val="vi-VN"/>
        </w:rPr>
        <w:t>;</w:t>
      </w:r>
    </w:p>
    <w:p w:rsidR="002148DE" w:rsidRPr="0023034F" w:rsidRDefault="007A7CFD" w:rsidP="003E4060">
      <w:pPr>
        <w:numPr>
          <w:ilvl w:val="2"/>
          <w:numId w:val="28"/>
        </w:numPr>
        <w:spacing w:line="288" w:lineRule="auto"/>
        <w:rPr>
          <w:sz w:val="24"/>
          <w:szCs w:val="24"/>
          <w:lang w:val="vi-VN"/>
        </w:rPr>
      </w:pPr>
      <w:r w:rsidRPr="00A40DCF">
        <w:rPr>
          <w:sz w:val="24"/>
          <w:szCs w:val="24"/>
          <w:lang w:val="vi-VN"/>
        </w:rPr>
        <w:t>Cách bố trí thiết bị và thể hiện trên bản vẽ</w:t>
      </w:r>
      <w:r w:rsidR="0001196C" w:rsidRPr="00A40DCF">
        <w:rPr>
          <w:sz w:val="24"/>
          <w:szCs w:val="24"/>
          <w:lang w:val="vi-VN"/>
        </w:rPr>
        <w:t>.</w:t>
      </w:r>
    </w:p>
    <w:p w:rsidR="00717546" w:rsidRPr="0023034F" w:rsidRDefault="00717546" w:rsidP="001333F4">
      <w:pPr>
        <w:numPr>
          <w:ilvl w:val="1"/>
          <w:numId w:val="28"/>
        </w:numPr>
        <w:spacing w:before="120" w:line="312" w:lineRule="auto"/>
        <w:rPr>
          <w:b/>
          <w:bCs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Kỹ</w:t>
      </w:r>
      <w:r w:rsidRPr="0023034F">
        <w:rPr>
          <w:b/>
          <w:bCs/>
          <w:sz w:val="24"/>
          <w:szCs w:val="24"/>
          <w:lang w:val="vi-VN"/>
        </w:rPr>
        <w:t xml:space="preserve"> năng</w:t>
      </w:r>
      <w:r w:rsidR="00A868BD" w:rsidRPr="0023034F">
        <w:rPr>
          <w:b/>
          <w:bCs/>
          <w:sz w:val="24"/>
          <w:szCs w:val="24"/>
        </w:rPr>
        <w:t>:</w:t>
      </w:r>
    </w:p>
    <w:p w:rsidR="005C6866" w:rsidRPr="00E43839" w:rsidRDefault="00421638" w:rsidP="001A375F">
      <w:pPr>
        <w:tabs>
          <w:tab w:val="left" w:pos="0"/>
          <w:tab w:val="left" w:pos="360"/>
        </w:tabs>
        <w:spacing w:before="120" w:after="120" w:line="288" w:lineRule="auto"/>
        <w:ind w:firstLine="567"/>
        <w:contextualSpacing/>
        <w:jc w:val="both"/>
        <w:rPr>
          <w:color w:val="000000"/>
          <w:sz w:val="24"/>
          <w:szCs w:val="24"/>
          <w:lang w:val="vi-VN"/>
        </w:rPr>
      </w:pPr>
      <w:r w:rsidRPr="0023034F">
        <w:rPr>
          <w:color w:val="000000"/>
          <w:sz w:val="24"/>
          <w:szCs w:val="24"/>
          <w:lang w:val="vi-VN"/>
        </w:rPr>
        <w:t>Rèn luyện kỹ năng tìm hiểu tổng hợp, nghiên cứu tài liệu, luận giải các yế</w:t>
      </w:r>
      <w:r w:rsidR="00C03F33">
        <w:rPr>
          <w:color w:val="000000"/>
          <w:sz w:val="24"/>
          <w:szCs w:val="24"/>
          <w:lang w:val="vi-VN"/>
        </w:rPr>
        <w:t>u tố, hiện tượng</w:t>
      </w:r>
      <w:r w:rsidRPr="0023034F">
        <w:rPr>
          <w:color w:val="000000"/>
          <w:sz w:val="24"/>
          <w:szCs w:val="24"/>
          <w:lang w:val="vi-VN"/>
        </w:rPr>
        <w:t xml:space="preserve"> </w:t>
      </w:r>
      <w:r w:rsidR="00C03F33" w:rsidRPr="0056780D">
        <w:rPr>
          <w:color w:val="000000"/>
          <w:sz w:val="24"/>
          <w:szCs w:val="24"/>
          <w:lang w:val="vi-VN"/>
        </w:rPr>
        <w:t xml:space="preserve">và </w:t>
      </w:r>
      <w:r w:rsidR="001B01D0">
        <w:rPr>
          <w:color w:val="000000"/>
          <w:sz w:val="24"/>
          <w:szCs w:val="24"/>
          <w:lang w:val="vi-VN"/>
        </w:rPr>
        <w:t>c</w:t>
      </w:r>
      <w:r w:rsidR="001B01D0" w:rsidRPr="001B01D0">
        <w:rPr>
          <w:color w:val="000000"/>
          <w:sz w:val="24"/>
          <w:szCs w:val="24"/>
          <w:lang w:val="vi-VN"/>
        </w:rPr>
        <w:t xml:space="preserve">ác quá trình có thể xảy ra trong </w:t>
      </w:r>
      <w:r w:rsidR="00093A20" w:rsidRPr="00A40DCF">
        <w:rPr>
          <w:color w:val="000000"/>
          <w:sz w:val="24"/>
          <w:szCs w:val="24"/>
          <w:lang w:val="vi-VN"/>
        </w:rPr>
        <w:t>quá trình luyện</w:t>
      </w:r>
      <w:r w:rsidR="001B01D0" w:rsidRPr="001B01D0">
        <w:rPr>
          <w:color w:val="000000"/>
          <w:sz w:val="24"/>
          <w:szCs w:val="24"/>
          <w:lang w:val="vi-VN"/>
        </w:rPr>
        <w:t xml:space="preserve">. </w:t>
      </w:r>
      <w:r w:rsidR="00E43839" w:rsidRPr="00E43839">
        <w:rPr>
          <w:color w:val="000000"/>
          <w:sz w:val="24"/>
          <w:szCs w:val="24"/>
          <w:lang w:val="vi-VN"/>
        </w:rPr>
        <w:t xml:space="preserve">Từ đó có thể </w:t>
      </w:r>
      <w:r w:rsidR="00E43839" w:rsidRPr="000538DE">
        <w:rPr>
          <w:color w:val="000000"/>
          <w:sz w:val="24"/>
          <w:szCs w:val="24"/>
          <w:lang w:val="vi-VN"/>
        </w:rPr>
        <w:t>ứng dụng chúng trong thực tế</w:t>
      </w:r>
    </w:p>
    <w:p w:rsidR="000538DE" w:rsidRPr="000538DE" w:rsidRDefault="00225AF4" w:rsidP="001A375F">
      <w:pPr>
        <w:numPr>
          <w:ilvl w:val="0"/>
          <w:numId w:val="28"/>
        </w:numPr>
        <w:spacing w:before="120" w:line="312" w:lineRule="auto"/>
        <w:ind w:left="0" w:firstLine="0"/>
        <w:jc w:val="both"/>
        <w:rPr>
          <w:sz w:val="24"/>
          <w:lang w:val="vi-VN"/>
        </w:rPr>
      </w:pPr>
      <w:r w:rsidRPr="000538DE">
        <w:rPr>
          <w:b/>
          <w:sz w:val="24"/>
          <w:szCs w:val="24"/>
          <w:lang w:val="vi-VN"/>
        </w:rPr>
        <w:t>Tóm tắt nội dung học phần</w:t>
      </w:r>
      <w:r w:rsidR="00E43874" w:rsidRPr="000538DE">
        <w:rPr>
          <w:b/>
          <w:sz w:val="24"/>
          <w:szCs w:val="24"/>
          <w:lang w:val="vi-VN"/>
        </w:rPr>
        <w:t xml:space="preserve">: </w:t>
      </w:r>
      <w:r w:rsidR="007846A1" w:rsidRPr="00A40DCF">
        <w:rPr>
          <w:lang w:val="vi-VN"/>
        </w:rPr>
        <w:t xml:space="preserve">Học phần gồm </w:t>
      </w:r>
      <w:r w:rsidR="005D63C6" w:rsidRPr="00A40DCF">
        <w:rPr>
          <w:lang w:val="vi-VN"/>
        </w:rPr>
        <w:t>các nội dung</w:t>
      </w:r>
      <w:r w:rsidR="007846A1" w:rsidRPr="00A40DCF">
        <w:rPr>
          <w:lang w:val="vi-VN"/>
        </w:rPr>
        <w:t xml:space="preserve">: Mục đích yêu cầu và nội dung đồ án; Lựa chọn và tính toán sơ đồ công nghệ; </w:t>
      </w:r>
      <w:r w:rsidR="005D63C6" w:rsidRPr="00A40DCF">
        <w:rPr>
          <w:lang w:val="vi-VN"/>
        </w:rPr>
        <w:t xml:space="preserve">Đặc tính kỹ thuật một số thiết bị; </w:t>
      </w:r>
      <w:r w:rsidR="007846A1" w:rsidRPr="00A40DCF">
        <w:rPr>
          <w:lang w:val="vi-VN"/>
        </w:rPr>
        <w:t>Lựa chọn và tính toán thiết bị; Bố t</w:t>
      </w:r>
      <w:r w:rsidR="005D63C6" w:rsidRPr="00A40DCF">
        <w:rPr>
          <w:lang w:val="vi-VN"/>
        </w:rPr>
        <w:t>rí thiết bị và thể hiện bản vẽ.</w:t>
      </w:r>
    </w:p>
    <w:p w:rsidR="009715FC" w:rsidRPr="000538DE" w:rsidRDefault="009715FC" w:rsidP="003E4060">
      <w:pPr>
        <w:numPr>
          <w:ilvl w:val="0"/>
          <w:numId w:val="28"/>
        </w:numPr>
        <w:spacing w:line="312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0538DE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:rsidR="009715FC" w:rsidRPr="00C203D1" w:rsidRDefault="009715FC" w:rsidP="001F20D4">
      <w:pPr>
        <w:pStyle w:val="ListParagraph"/>
        <w:spacing w:before="240" w:after="120"/>
        <w:jc w:val="center"/>
        <w:rPr>
          <w:b/>
          <w:bCs/>
          <w:lang w:val="nl-NL"/>
        </w:rPr>
      </w:pPr>
      <w:r w:rsidRPr="00C203D1">
        <w:rPr>
          <w:b/>
          <w:bCs/>
          <w:lang w:val="nl-NL"/>
        </w:rPr>
        <w:t>Bảng 1.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5"/>
        <w:gridCol w:w="152"/>
        <w:gridCol w:w="4522"/>
        <w:gridCol w:w="676"/>
        <w:gridCol w:w="314"/>
        <w:gridCol w:w="764"/>
        <w:gridCol w:w="1212"/>
      </w:tblGrid>
      <w:tr w:rsidR="00F64D61" w:rsidRPr="0023034F" w:rsidTr="001A01D6">
        <w:trPr>
          <w:trHeight w:val="405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CC0EC7">
            <w:pPr>
              <w:pStyle w:val="ListParagraph"/>
              <w:spacing w:before="40" w:after="40"/>
              <w:ind w:left="0"/>
              <w:rPr>
                <w:b/>
                <w:bCs/>
                <w:lang w:val="vi-VN"/>
              </w:rPr>
            </w:pPr>
            <w:r w:rsidRPr="0023034F">
              <w:rPr>
                <w:b/>
                <w:bCs/>
              </w:rPr>
              <w:t>6.1. Lý thuyết (</w:t>
            </w:r>
            <w:r w:rsidR="00D56B02">
              <w:rPr>
                <w:b/>
                <w:bCs/>
              </w:rPr>
              <w:t>15</w:t>
            </w:r>
            <w:r w:rsidR="00CC0EC7">
              <w:rPr>
                <w:b/>
                <w:bCs/>
              </w:rPr>
              <w:t xml:space="preserve"> </w:t>
            </w:r>
            <w:r w:rsidRPr="0023034F">
              <w:rPr>
                <w:b/>
                <w:bCs/>
              </w:rPr>
              <w:t>tiết)</w:t>
            </w:r>
          </w:p>
        </w:tc>
      </w:tr>
      <w:tr w:rsidR="00F64D61" w:rsidRPr="0023034F" w:rsidTr="007F73F5">
        <w:trPr>
          <w:trHeight w:val="38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23034F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F1A5F" w:rsidRPr="0023034F" w:rsidTr="007F73F5">
        <w:trPr>
          <w:trHeight w:val="41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23034F" w:rsidRDefault="00AF1A5F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23034F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F" w:rsidRPr="00B72F5C" w:rsidRDefault="00873ACB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Mục đích và yêu cầu của đồ án</w:t>
            </w:r>
          </w:p>
        </w:tc>
        <w:tc>
          <w:tcPr>
            <w:tcW w:w="1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Pr="009326E8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1A5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4.1.</w:t>
            </w:r>
            <w:r>
              <w:rPr>
                <w:bCs/>
              </w:rPr>
              <w:t>1</w:t>
            </w:r>
          </w:p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  <w:p w:rsidR="00AF1A5F" w:rsidRPr="0023034F" w:rsidRDefault="00AF1A5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DD6C90" w:rsidRPr="0023034F" w:rsidTr="007F73F5">
        <w:trPr>
          <w:trHeight w:val="427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1.1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Default="00873ACB" w:rsidP="00D3096C">
            <w:pPr>
              <w:spacing w:before="40" w:after="40"/>
              <w:jc w:val="both"/>
              <w:rPr>
                <w:sz w:val="24"/>
              </w:rPr>
            </w:pPr>
            <w:r>
              <w:rPr>
                <w:color w:val="000000"/>
                <w:lang w:eastAsia="zh-CN"/>
              </w:rPr>
              <w:t>Mục đích và yêu cầu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DD6C90" w:rsidRPr="0023034F" w:rsidTr="007F73F5">
        <w:trPr>
          <w:trHeight w:val="427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1.2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Default="00873ACB" w:rsidP="00D3096C">
            <w:pPr>
              <w:spacing w:before="40" w:after="40"/>
              <w:jc w:val="both"/>
              <w:rPr>
                <w:sz w:val="24"/>
              </w:rPr>
            </w:pPr>
            <w:r>
              <w:rPr>
                <w:color w:val="000000"/>
                <w:lang w:eastAsia="zh-CN"/>
              </w:rPr>
              <w:t>Nhiệm vụ thiết kế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DD6C90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</w:rPr>
              <w:t>1.3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873ACB" w:rsidP="00D3096C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color w:val="000000"/>
                <w:lang w:eastAsia="zh-CN"/>
              </w:rPr>
              <w:t>Nội dung và trình tự tiến hành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AA5B0F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23034F">
              <w:rPr>
                <w:b/>
                <w:bCs/>
                <w:lang w:val="nl-NL"/>
              </w:rPr>
              <w:t xml:space="preserve">Chương </w:t>
            </w:r>
            <w:r w:rsidRPr="0023034F">
              <w:rPr>
                <w:b/>
                <w:bCs/>
                <w:lang w:val="vi-VN"/>
              </w:rPr>
              <w:t>2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847BE6" w:rsidRDefault="00AA5B0F" w:rsidP="00DD6C90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>Lựa chọn và tính toán sơ đồ công nghệ</w:t>
            </w:r>
          </w:p>
        </w:tc>
        <w:tc>
          <w:tcPr>
            <w:tcW w:w="1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9326E8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AA5B0F" w:rsidRPr="0023034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  <w:p w:rsidR="00AA5B0F" w:rsidRPr="00C5259D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AA5B0F" w:rsidRPr="006E24F5" w:rsidTr="007F73F5">
        <w:trPr>
          <w:trHeight w:val="427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23034F">
              <w:rPr>
                <w:bCs/>
                <w:lang w:val="vi-VN"/>
              </w:rPr>
              <w:t>2.1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A40DCF" w:rsidRDefault="00AA5B0F" w:rsidP="00027305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  <w:r w:rsidRPr="00A40DCF">
              <w:rPr>
                <w:color w:val="000000"/>
                <w:lang w:val="vi-VN" w:eastAsia="zh-CN"/>
              </w:rPr>
              <w:t>Lựa chọn sơ đồ công nghệ xưởng hòa tách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AA5B0F" w:rsidRPr="006E24F5" w:rsidTr="007F73F5">
        <w:trPr>
          <w:trHeight w:val="427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23034F">
              <w:rPr>
                <w:bCs/>
                <w:lang w:val="vi-VN"/>
              </w:rPr>
              <w:t>2.2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A40DCF" w:rsidRDefault="00AA5B0F" w:rsidP="00847BE6">
            <w:pPr>
              <w:spacing w:before="40" w:after="40"/>
              <w:jc w:val="both"/>
              <w:rPr>
                <w:lang w:val="vi-VN"/>
              </w:rPr>
            </w:pPr>
            <w:r w:rsidRPr="00A40DCF">
              <w:rPr>
                <w:color w:val="000000"/>
                <w:lang w:val="vi-VN" w:eastAsia="zh-CN"/>
              </w:rPr>
              <w:t>Tính toán sơ đồ tiền xử lý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AA5B0F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606AB5" w:rsidRDefault="00AA5B0F" w:rsidP="00027305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color w:val="000000"/>
                <w:lang w:eastAsia="zh-CN"/>
              </w:rPr>
              <w:t>Tính toán sơ đồ hòa tách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AA5B0F" w:rsidRPr="0023034F" w:rsidTr="007F73F5">
        <w:trPr>
          <w:trHeight w:val="427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027305">
            <w:pPr>
              <w:spacing w:before="40" w:after="40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Tính toán sơ đồ khâu thu hồi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AA5B0F" w:rsidRPr="0023034F" w:rsidTr="007F73F5">
        <w:trPr>
          <w:trHeight w:val="427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027305">
            <w:pPr>
              <w:spacing w:before="40" w:after="40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Tính toán sơ đồ khử nước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AA5B0F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3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027305" w:rsidRDefault="00AA5B0F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Lựa chọn và tính toán thiết bị</w:t>
            </w:r>
          </w:p>
        </w:tc>
        <w:tc>
          <w:tcPr>
            <w:tcW w:w="1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9326E8" w:rsidRDefault="00AA5B0F" w:rsidP="001A01D6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834DB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4.13</w:t>
            </w:r>
          </w:p>
          <w:p w:rsidR="00AA5B0F" w:rsidRPr="0023034F" w:rsidRDefault="00AA5B0F" w:rsidP="00834DB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</w:tr>
      <w:tr w:rsidR="00AA5B0F" w:rsidRPr="0023034F" w:rsidTr="007F73F5">
        <w:trPr>
          <w:trHeight w:val="38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7813CB" w:rsidRDefault="00AA5B0F" w:rsidP="00827A1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7813CB">
              <w:rPr>
                <w:bCs/>
              </w:rPr>
              <w:t>3.1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color w:val="000000"/>
                <w:lang w:eastAsia="zh-CN"/>
              </w:rPr>
              <w:t>Lựa chọn và tính toán thiết bị khâu tiền xử lý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AA5B0F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7813CB" w:rsidRDefault="00AA5B0F" w:rsidP="00827A1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7813CB">
              <w:rPr>
                <w:bCs/>
              </w:rPr>
              <w:t>3.2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027305" w:rsidRDefault="00AA5B0F" w:rsidP="00D7631D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color w:val="000000"/>
                <w:lang w:eastAsia="zh-CN"/>
              </w:rPr>
              <w:t>Lựa chọn và tính toán thiết bị khâu hòa tách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AA5B0F" w:rsidRPr="0023034F" w:rsidTr="007F73F5">
        <w:trPr>
          <w:trHeight w:val="38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7813CB" w:rsidRDefault="00AA5B0F" w:rsidP="00827A1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B72F5C" w:rsidRDefault="00AA5B0F" w:rsidP="009246E4">
            <w:pPr>
              <w:pStyle w:val="ListParagraph"/>
              <w:spacing w:before="40" w:after="40"/>
              <w:ind w:left="0"/>
              <w:jc w:val="both"/>
            </w:pPr>
            <w:r>
              <w:rPr>
                <w:color w:val="000000"/>
                <w:lang w:eastAsia="zh-CN"/>
              </w:rPr>
              <w:t>Lựa chọn và tính toán thiết bị khâu thu hồi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AA5B0F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D32F1C" w:rsidRDefault="00AA5B0F" w:rsidP="00D32F1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color w:val="000000"/>
                <w:lang w:eastAsia="zh-CN"/>
              </w:rPr>
              <w:t>Lựa chọn và tính toán thiết bị khâu khử nước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AA5B0F" w:rsidRPr="0023034F" w:rsidTr="007F73F5">
        <w:trPr>
          <w:trHeight w:val="38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Default="00AA5B0F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0F" w:rsidRPr="006A352C" w:rsidRDefault="00AA5B0F" w:rsidP="00D32F1C">
            <w:pPr>
              <w:pStyle w:val="ListParagraph"/>
              <w:spacing w:before="40" w:after="40"/>
              <w:ind w:left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lang w:eastAsia="zh-CN"/>
              </w:rPr>
              <w:t>Lựa chọn và tính toán thiết bị phụ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5B0F" w:rsidRPr="0023034F" w:rsidRDefault="00AA5B0F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B0F" w:rsidRPr="0023034F" w:rsidRDefault="00AA5B0F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834DBD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027305" w:rsidRDefault="00834DBD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027305">
              <w:rPr>
                <w:b/>
                <w:bCs/>
              </w:rPr>
              <w:t>Chương 4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027305" w:rsidRDefault="005D63C6" w:rsidP="00827A1B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Bố trí thiết bị và thể hiện trên bản vẽ</w:t>
            </w:r>
          </w:p>
        </w:tc>
        <w:tc>
          <w:tcPr>
            <w:tcW w:w="10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DBD" w:rsidRPr="0023034F" w:rsidRDefault="00834DBD" w:rsidP="00A30DF6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DBD" w:rsidRDefault="00AA5B0F" w:rsidP="00834DB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:rsidR="00834DBD" w:rsidRPr="0023034F" w:rsidRDefault="00834DBD" w:rsidP="00834DBD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4.2</w:t>
            </w:r>
          </w:p>
        </w:tc>
      </w:tr>
      <w:tr w:rsidR="005D63C6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6" w:rsidRDefault="005D63C6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6" w:rsidRDefault="005D63C6">
            <w:r w:rsidRPr="00AF5997">
              <w:rPr>
                <w:color w:val="000000"/>
                <w:lang w:eastAsia="zh-CN"/>
              </w:rPr>
              <w:t xml:space="preserve">Bố trí thiết bị khâu tiền xử lý 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C6" w:rsidRPr="0023034F" w:rsidRDefault="005D63C6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63C6" w:rsidRPr="0023034F" w:rsidRDefault="005D63C6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5D63C6" w:rsidRPr="0023034F" w:rsidTr="007F73F5">
        <w:trPr>
          <w:trHeight w:val="38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C6" w:rsidRDefault="005D63C6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C6" w:rsidRDefault="005D63C6" w:rsidP="005D63C6">
            <w:r>
              <w:rPr>
                <w:color w:val="000000"/>
                <w:lang w:eastAsia="zh-CN"/>
              </w:rPr>
              <w:t>Bố trí thiết bị khâu hòa tách</w:t>
            </w:r>
            <w:r w:rsidRPr="00AF5997">
              <w:rPr>
                <w:color w:val="000000"/>
                <w:lang w:eastAsia="zh-CN"/>
              </w:rPr>
              <w:t xml:space="preserve"> 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63C6" w:rsidRPr="0023034F" w:rsidRDefault="005D63C6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63C6" w:rsidRPr="0023034F" w:rsidRDefault="005D63C6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834DBD" w:rsidRPr="0023034F" w:rsidTr="007F73F5">
        <w:trPr>
          <w:trHeight w:val="405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Default="00834DBD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040F3A" w:rsidRDefault="005D63C6" w:rsidP="00D32F1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color w:val="000000"/>
                <w:lang w:eastAsia="zh-CN"/>
              </w:rPr>
              <w:t>Bố trí thiết bị khâu thu hồi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DBD" w:rsidRPr="0023034F" w:rsidRDefault="00834DBD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DBD" w:rsidRPr="0023034F" w:rsidRDefault="00834DBD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834DBD" w:rsidRPr="0023034F" w:rsidTr="007F73F5">
        <w:trPr>
          <w:trHeight w:val="38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Default="00834DBD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EC6EF5" w:rsidRDefault="005D63C6" w:rsidP="00EC6EF5">
            <w:pPr>
              <w:pStyle w:val="ListParagraph"/>
              <w:spacing w:line="288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lang w:eastAsia="zh-CN"/>
              </w:rPr>
              <w:t>Bố trí thiết bị khâu khử nước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DBD" w:rsidRPr="0023034F" w:rsidRDefault="00834DBD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4DBD" w:rsidRPr="0023034F" w:rsidRDefault="00834DBD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834DBD" w:rsidRPr="0023034F" w:rsidTr="007F73F5">
        <w:trPr>
          <w:trHeight w:val="53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EC6EF5" w:rsidRDefault="00834DBD" w:rsidP="00234F4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EC6EF5">
              <w:rPr>
                <w:bCs/>
              </w:rPr>
              <w:t>4.5</w:t>
            </w: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5D63C6" w:rsidRDefault="005D63C6" w:rsidP="005D63C6">
            <w:pPr>
              <w:spacing w:before="20" w:after="120" w:line="264" w:lineRule="auto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Nội dung và yêu cầu các bản vẽ</w:t>
            </w:r>
          </w:p>
        </w:tc>
        <w:tc>
          <w:tcPr>
            <w:tcW w:w="10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23034F" w:rsidRDefault="00834DBD" w:rsidP="007F6C3E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DBD" w:rsidRPr="0023034F" w:rsidRDefault="00834DBD" w:rsidP="001E1EC8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6D4071" w:rsidRPr="0023034F" w:rsidTr="007F73F5">
        <w:trPr>
          <w:trHeight w:val="534"/>
        </w:trPr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71" w:rsidRPr="00686D38" w:rsidRDefault="006D4071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71" w:rsidRPr="00686D38" w:rsidRDefault="006D4071" w:rsidP="002B7698">
            <w:pPr>
              <w:spacing w:before="20" w:after="120" w:line="264" w:lineRule="auto"/>
              <w:rPr>
                <w:b/>
                <w:color w:val="000000"/>
                <w:lang w:eastAsia="zh-CN"/>
              </w:rPr>
            </w:pPr>
          </w:p>
        </w:tc>
        <w:tc>
          <w:tcPr>
            <w:tcW w:w="107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71" w:rsidRPr="0023034F" w:rsidRDefault="006D4071" w:rsidP="007F6C3E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071" w:rsidRPr="0023034F" w:rsidRDefault="006D4071" w:rsidP="001E1EC8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DD6C90" w:rsidRPr="0023034F" w:rsidTr="001A01D6">
        <w:trPr>
          <w:trHeight w:val="576"/>
        </w:trPr>
        <w:tc>
          <w:tcPr>
            <w:tcW w:w="90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1333F4">
            <w:pPr>
              <w:pStyle w:val="ListParagraph"/>
              <w:spacing w:before="120" w:after="120"/>
              <w:ind w:left="0"/>
              <w:rPr>
                <w:b/>
                <w:bCs/>
              </w:rPr>
            </w:pPr>
            <w:r w:rsidRPr="0023034F">
              <w:rPr>
                <w:b/>
                <w:bCs/>
              </w:rPr>
              <w:t>6.</w:t>
            </w:r>
            <w:r w:rsidRPr="0023034F">
              <w:rPr>
                <w:b/>
                <w:bCs/>
                <w:lang w:val="vi-VN"/>
              </w:rPr>
              <w:t>2</w:t>
            </w:r>
            <w:r w:rsidRPr="0023034F">
              <w:rPr>
                <w:b/>
                <w:bCs/>
              </w:rPr>
              <w:t>. Thí nghiệm/</w:t>
            </w:r>
            <w:r w:rsidRPr="0023034F">
              <w:rPr>
                <w:b/>
                <w:bCs/>
                <w:lang w:val="vi-VN"/>
              </w:rPr>
              <w:t>Thực hành</w:t>
            </w:r>
            <w:r w:rsidRPr="0023034F">
              <w:rPr>
                <w:b/>
                <w:bCs/>
              </w:rPr>
              <w:t xml:space="preserve"> (nếu có)</w:t>
            </w:r>
          </w:p>
        </w:tc>
      </w:tr>
      <w:tr w:rsidR="00DD6C90" w:rsidRPr="0023034F" w:rsidTr="001A01D6">
        <w:trPr>
          <w:trHeight w:val="405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4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DD6C90" w:rsidRPr="0023034F" w:rsidTr="001A01D6">
        <w:trPr>
          <w:trHeight w:val="405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90" w:rsidRPr="0023034F" w:rsidRDefault="00DD6C90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</w:tbl>
    <w:p w:rsidR="00810129" w:rsidRDefault="00810129" w:rsidP="001333F4">
      <w:pPr>
        <w:numPr>
          <w:ilvl w:val="0"/>
          <w:numId w:val="28"/>
        </w:numPr>
        <w:spacing w:before="240" w:after="80" w:line="312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Phương pháp giảng dạy</w:t>
      </w:r>
      <w:r w:rsidR="002B0ED0">
        <w:rPr>
          <w:b/>
          <w:bCs/>
          <w:color w:val="000000"/>
          <w:sz w:val="24"/>
          <w:szCs w:val="24"/>
        </w:rPr>
        <w:t>: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rPr>
          <w:bCs/>
          <w:color w:val="000000"/>
        </w:rPr>
        <w:t>- Giả</w:t>
      </w:r>
      <w:r w:rsidR="002B0ED0">
        <w:rPr>
          <w:bCs/>
          <w:color w:val="000000"/>
        </w:rPr>
        <w:t>ng dạy lý thuyết kết hợp</w:t>
      </w:r>
      <w:r>
        <w:rPr>
          <w:bCs/>
          <w:color w:val="000000"/>
        </w:rPr>
        <w:t xml:space="preserve"> với việc hướng dẫn sinh viên tự học và tìm tài liệu 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t xml:space="preserve">- </w:t>
      </w:r>
      <w:r w:rsidR="002B0ED0">
        <w:t xml:space="preserve">Tổng hợp </w:t>
      </w:r>
      <w:r w:rsidR="00020ECB">
        <w:t xml:space="preserve">và tham luận kiến thức </w:t>
      </w:r>
      <w:r w:rsidR="002B0ED0">
        <w:t>sau mỗi chương</w:t>
      </w:r>
      <w:r w:rsidR="00D63BB0">
        <w:t xml:space="preserve"> học</w:t>
      </w:r>
      <w:r w:rsidR="00020ECB">
        <w:t xml:space="preserve"> để củng cố kiến thức cho sinh viên</w:t>
      </w:r>
    </w:p>
    <w:p w:rsidR="00810129" w:rsidRDefault="00810129" w:rsidP="00031247">
      <w:pPr>
        <w:numPr>
          <w:ilvl w:val="0"/>
          <w:numId w:val="28"/>
        </w:numPr>
        <w:spacing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Nhiệm vụ của sinh viên</w:t>
      </w:r>
      <w:r w:rsidR="004246C8">
        <w:rPr>
          <w:b/>
          <w:bCs/>
          <w:color w:val="000000"/>
          <w:sz w:val="24"/>
          <w:szCs w:val="24"/>
        </w:rPr>
        <w:t>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Sinh viên phải thực hiện các nhiệm vụ sau: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Có mặt tối thiểu 80% số tiết học lý thuyết.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kiểm tra giữa học kỳ.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thi kết thúc học phần (bắt buộc).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810129" w:rsidRDefault="00810129" w:rsidP="00031247">
      <w:pPr>
        <w:numPr>
          <w:ilvl w:val="0"/>
          <w:numId w:val="28"/>
        </w:numPr>
        <w:spacing w:before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810129" w:rsidRDefault="00AE3B25" w:rsidP="001333F4">
      <w:pPr>
        <w:pStyle w:val="BodyText2"/>
        <w:numPr>
          <w:ilvl w:val="1"/>
          <w:numId w:val="28"/>
        </w:numPr>
        <w:spacing w:before="120" w:after="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đánh giá</w:t>
      </w:r>
    </w:p>
    <w:p w:rsidR="00810129" w:rsidRDefault="0093541A" w:rsidP="0081012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</w:t>
      </w:r>
      <w:r w:rsidR="0081012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810129" w:rsidRDefault="00810129" w:rsidP="0081012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</w:t>
      </w:r>
      <w:r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976"/>
        <w:gridCol w:w="1250"/>
      </w:tblGrid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 w:rsidP="00CD4C0B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 w:rsidP="00CD4C0B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981B5B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1B5B" w:rsidRDefault="00981B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981B5B" w:rsidRPr="006E24F5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B5B" w:rsidRDefault="00981B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RPr="006E24F5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691F1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810129" w:rsidRDefault="00AE3B25" w:rsidP="00D8444B">
      <w:pPr>
        <w:pStyle w:val="BodyText2"/>
        <w:numPr>
          <w:ilvl w:val="1"/>
          <w:numId w:val="28"/>
        </w:numPr>
        <w:spacing w:before="24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tính điểm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>
        <w:rPr>
          <w:bCs/>
          <w:color w:val="000000"/>
          <w:sz w:val="24"/>
          <w:szCs w:val="24"/>
          <w:lang w:val="vi-VN"/>
        </w:rPr>
        <w:t xml:space="preserve">tính </w:t>
      </w:r>
      <w:r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>
        <w:rPr>
          <w:bCs/>
          <w:sz w:val="24"/>
          <w:szCs w:val="24"/>
        </w:rPr>
        <w:t>được quy đổi sang</w:t>
      </w:r>
      <w:r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>
        <w:rPr>
          <w:bCs/>
          <w:color w:val="000000"/>
          <w:sz w:val="24"/>
          <w:szCs w:val="24"/>
          <w:lang w:val="vi-VN"/>
        </w:rPr>
        <w:t>Nhà t</w:t>
      </w:r>
      <w:r>
        <w:rPr>
          <w:bCs/>
          <w:color w:val="000000"/>
          <w:sz w:val="24"/>
          <w:szCs w:val="24"/>
        </w:rPr>
        <w:t xml:space="preserve">rường. </w:t>
      </w:r>
    </w:p>
    <w:p w:rsidR="0067245C" w:rsidRPr="008E0138" w:rsidRDefault="00D93BB5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E0138" w:rsidRPr="008E0138">
        <w:rPr>
          <w:b/>
          <w:bCs/>
          <w:color w:val="000000"/>
          <w:sz w:val="24"/>
          <w:szCs w:val="24"/>
        </w:rPr>
        <w:t>Tài</w:t>
      </w:r>
      <w:r w:rsidR="008E0138" w:rsidRPr="008E0138">
        <w:rPr>
          <w:b/>
          <w:sz w:val="24"/>
          <w:szCs w:val="24"/>
        </w:rPr>
        <w:t xml:space="preserve"> liệu học tập</w:t>
      </w:r>
    </w:p>
    <w:p w:rsidR="009B3780" w:rsidRDefault="005213B1" w:rsidP="004E4B33">
      <w:pPr>
        <w:spacing w:line="288" w:lineRule="auto"/>
        <w:ind w:firstLine="567"/>
        <w:jc w:val="both"/>
      </w:pPr>
      <w:r>
        <w:t xml:space="preserve">[1] </w:t>
      </w:r>
      <w:r w:rsidR="00447B10">
        <w:rPr>
          <w:lang w:val="vi-VN"/>
        </w:rPr>
        <w:t>Trần Trung Tới</w:t>
      </w:r>
      <w:r>
        <w:t>,</w:t>
      </w:r>
      <w:r w:rsidR="00AC3009">
        <w:rPr>
          <w:lang w:val="vi-VN"/>
        </w:rPr>
        <w:t xml:space="preserve"> </w:t>
      </w:r>
      <w:r w:rsidR="00AC3009" w:rsidRPr="00AC3009">
        <w:rPr>
          <w:i/>
          <w:lang w:val="vi-VN"/>
        </w:rPr>
        <w:t>Bài giảng Luyện kẽm</w:t>
      </w:r>
      <w:r>
        <w:t xml:space="preserve">, </w:t>
      </w:r>
      <w:r w:rsidR="00447B10">
        <w:rPr>
          <w:lang w:val="vi-VN"/>
        </w:rPr>
        <w:t xml:space="preserve">Trường Đại học Mỏ - Địa chất, </w:t>
      </w:r>
      <w:r w:rsidR="00447B10">
        <w:t>2017</w:t>
      </w:r>
      <w:r w:rsidR="009B3780">
        <w:t>.</w:t>
      </w:r>
    </w:p>
    <w:p w:rsidR="00EB685B" w:rsidRPr="00EB685B" w:rsidRDefault="00EB685B" w:rsidP="004E4B33">
      <w:pPr>
        <w:spacing w:line="288" w:lineRule="auto"/>
        <w:ind w:firstLine="567"/>
        <w:jc w:val="both"/>
        <w:rPr>
          <w:lang w:val="vi-VN"/>
        </w:rPr>
      </w:pPr>
      <w:r>
        <w:rPr>
          <w:lang w:val="vi-VN"/>
        </w:rPr>
        <w:t xml:space="preserve">[2] Trần Văn Được, </w:t>
      </w:r>
      <w:r w:rsidRPr="00EB685B">
        <w:rPr>
          <w:i/>
          <w:lang w:val="vi-VN"/>
        </w:rPr>
        <w:t>Hướng dẫn thiết kế xưởng luyện kim</w:t>
      </w:r>
      <w:r>
        <w:rPr>
          <w:lang w:val="vi-VN"/>
        </w:rPr>
        <w:t>, Trường Đại học Mỏ - Địa chất, 2017</w:t>
      </w:r>
    </w:p>
    <w:p w:rsidR="005F7998" w:rsidRPr="0024279C" w:rsidRDefault="005F7998" w:rsidP="004E4B33">
      <w:pPr>
        <w:spacing w:line="288" w:lineRule="auto"/>
        <w:ind w:firstLine="567"/>
        <w:jc w:val="both"/>
        <w:rPr>
          <w:lang w:val="vi-VN"/>
        </w:rPr>
      </w:pPr>
      <w:r w:rsidRPr="0024279C">
        <w:rPr>
          <w:lang w:val="vi-VN"/>
        </w:rPr>
        <w:t>[</w:t>
      </w:r>
      <w:r w:rsidR="00EB685B">
        <w:rPr>
          <w:lang w:val="vi-VN"/>
        </w:rPr>
        <w:t>3</w:t>
      </w:r>
      <w:r w:rsidRPr="0024279C">
        <w:rPr>
          <w:lang w:val="vi-VN"/>
        </w:rPr>
        <w:t xml:space="preserve">] </w:t>
      </w:r>
      <w:r w:rsidRPr="0024279C">
        <w:rPr>
          <w:bCs/>
          <w:lang w:val="vi-VN"/>
        </w:rPr>
        <w:t xml:space="preserve">Lê Xuân Khuông, Trương Ngọc Thận. </w:t>
      </w:r>
      <w:r w:rsidRPr="0024279C">
        <w:rPr>
          <w:bCs/>
          <w:i/>
          <w:lang w:val="vi-VN"/>
        </w:rPr>
        <w:t>Lý thuyết các quá trình luyện</w:t>
      </w:r>
      <w:r w:rsidR="00447B10" w:rsidRPr="0024279C">
        <w:rPr>
          <w:bCs/>
          <w:i/>
          <w:lang w:val="vi-VN"/>
        </w:rPr>
        <w:t xml:space="preserve"> kim-Thủy luyện</w:t>
      </w:r>
      <w:r w:rsidR="00447B10" w:rsidRPr="0024279C">
        <w:rPr>
          <w:bCs/>
          <w:lang w:val="vi-VN"/>
        </w:rPr>
        <w:t>, NXB GD năm 1997</w:t>
      </w:r>
    </w:p>
    <w:p w:rsidR="00D93BB5" w:rsidRPr="00D93BB5" w:rsidRDefault="00D93BB5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93BB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D93BB5" w:rsidRPr="002432AE" w:rsidRDefault="00D93BB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2432AE">
        <w:rPr>
          <w:b/>
          <w:bCs/>
          <w:color w:val="000000"/>
          <w:sz w:val="24"/>
          <w:szCs w:val="24"/>
          <w:lang w:val="vi-VN"/>
        </w:rPr>
        <w:lastRenderedPageBreak/>
        <w:t>Bảng 3. Nội dung chuẩn bị</w:t>
      </w:r>
    </w:p>
    <w:tbl>
      <w:tblPr>
        <w:tblW w:w="9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3924"/>
        <w:gridCol w:w="910"/>
        <w:gridCol w:w="910"/>
        <w:gridCol w:w="958"/>
        <w:gridCol w:w="1954"/>
      </w:tblGrid>
      <w:tr w:rsidR="00E86B09" w:rsidRPr="0023034F" w:rsidTr="00E04CEE">
        <w:trPr>
          <w:trHeight w:val="157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Pr="00E86B09" w:rsidRDefault="00E86B09" w:rsidP="007F0CC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E86B09">
              <w:rPr>
                <w:b/>
                <w:bCs/>
              </w:rPr>
              <w:t>Tuần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Pr="007F0CC2" w:rsidRDefault="00E86B09" w:rsidP="007F0CC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  <w:r w:rsidRPr="007F0CC2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Lý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thuyết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Bài tập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Thực hành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Sinh viên cần chuẩn bị</w:t>
            </w:r>
          </w:p>
        </w:tc>
      </w:tr>
      <w:tr w:rsidR="000E73FA" w:rsidRPr="0023034F" w:rsidTr="00E04CEE">
        <w:trPr>
          <w:trHeight w:val="398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7F0CC2">
              <w:rPr>
                <w:b/>
                <w:bCs/>
              </w:rPr>
              <w:t>1</w:t>
            </w:r>
          </w:p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FA" w:rsidRPr="00B72F5C" w:rsidRDefault="000E73FA" w:rsidP="00240F06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Chương 1: Mục đích và yêu cầu của đồ án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9326E8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0E73FA" w:rsidRDefault="000E73FA" w:rsidP="000E73FA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Default="000E73FA" w:rsidP="009E7515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Tài liệu [</w:t>
            </w:r>
            <w:r w:rsidR="00BC2A68">
              <w:rPr>
                <w:bCs/>
                <w:lang w:val="vi-VN"/>
              </w:rPr>
              <w:t>2</w:t>
            </w:r>
            <w:r>
              <w:rPr>
                <w:bCs/>
              </w:rPr>
              <w:t>]</w:t>
            </w:r>
            <w:r w:rsidR="009E7515">
              <w:rPr>
                <w:bCs/>
              </w:rPr>
              <w:t>-</w:t>
            </w:r>
            <w:r w:rsidR="00BC2A68">
              <w:rPr>
                <w:bCs/>
              </w:rPr>
              <w:t xml:space="preserve"> trang 1-4</w:t>
            </w:r>
            <w:r w:rsidR="009E7515">
              <w:rPr>
                <w:bCs/>
              </w:rPr>
              <w:t>;</w:t>
            </w:r>
          </w:p>
          <w:p w:rsidR="000E73FA" w:rsidRPr="00A00ACD" w:rsidRDefault="000E73FA" w:rsidP="00BC2A68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</w:p>
        </w:tc>
      </w:tr>
      <w:tr w:rsidR="000E73FA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7F0CC2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FA" w:rsidRDefault="000E73FA" w:rsidP="004D4580">
            <w:pPr>
              <w:numPr>
                <w:ilvl w:val="1"/>
                <w:numId w:val="30"/>
              </w:numPr>
              <w:tabs>
                <w:tab w:val="left" w:pos="509"/>
              </w:tabs>
              <w:spacing w:before="40" w:after="40"/>
              <w:jc w:val="both"/>
              <w:rPr>
                <w:sz w:val="24"/>
              </w:rPr>
            </w:pPr>
            <w:r>
              <w:rPr>
                <w:color w:val="000000"/>
                <w:lang w:eastAsia="zh-CN"/>
              </w:rPr>
              <w:t>Mục đích và yêu cầu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:rsidR="000E73FA" w:rsidRPr="0023034F" w:rsidRDefault="000E73FA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0E73FA" w:rsidRDefault="000E73FA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A00ACD" w:rsidRDefault="000E73FA" w:rsidP="00BA0BE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0E73FA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FA" w:rsidRDefault="000E73FA" w:rsidP="004D4580">
            <w:pPr>
              <w:numPr>
                <w:ilvl w:val="1"/>
                <w:numId w:val="30"/>
              </w:numPr>
              <w:tabs>
                <w:tab w:val="left" w:pos="509"/>
              </w:tabs>
              <w:spacing w:before="40" w:after="40"/>
              <w:jc w:val="both"/>
              <w:rPr>
                <w:sz w:val="24"/>
              </w:rPr>
            </w:pPr>
            <w:r>
              <w:rPr>
                <w:color w:val="000000"/>
                <w:lang w:eastAsia="zh-CN"/>
              </w:rPr>
              <w:t>Nhiệm vụ thiết kế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:rsidR="000E73FA" w:rsidRPr="0023034F" w:rsidRDefault="000E73FA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0E73FA" w:rsidRDefault="000E73FA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A00ACD" w:rsidRDefault="000E73FA" w:rsidP="00BA0BE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0E73FA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240F06">
            <w:pPr>
              <w:numPr>
                <w:ilvl w:val="1"/>
                <w:numId w:val="30"/>
              </w:numPr>
              <w:tabs>
                <w:tab w:val="left" w:pos="509"/>
              </w:tabs>
              <w:spacing w:before="4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lang w:eastAsia="zh-CN"/>
              </w:rPr>
              <w:t>Nội dung và trình tự tiến hành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23034F" w:rsidRDefault="000E73F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</w:tcPr>
          <w:p w:rsidR="000E73FA" w:rsidRPr="0023034F" w:rsidRDefault="000E73FA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0E73FA" w:rsidRDefault="000E73FA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73FA" w:rsidRPr="00A00ACD" w:rsidRDefault="000E73FA" w:rsidP="00BA0BE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C35C90" w:rsidRPr="006E24F5" w:rsidTr="00E04CEE">
        <w:trPr>
          <w:trHeight w:val="688"/>
        </w:trPr>
        <w:tc>
          <w:tcPr>
            <w:tcW w:w="8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7F0CC2" w:rsidRDefault="00C35C90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90" w:rsidRPr="00027305" w:rsidRDefault="00C35C90" w:rsidP="00AE2EF0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2: </w:t>
            </w:r>
            <w:r>
              <w:rPr>
                <w:b/>
              </w:rPr>
              <w:t>Lựa chọn và tính toán sơ đồ công nghệ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3034F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5C90" w:rsidRPr="0023034F" w:rsidRDefault="00C35C90" w:rsidP="006A594B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0E73FA" w:rsidRDefault="00C35C90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7A8A" w:rsidRDefault="00347A8A" w:rsidP="00347A8A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 w:rsidRPr="00A00ACD">
              <w:rPr>
                <w:bCs/>
              </w:rPr>
              <w:t>Tài liệu [</w:t>
            </w:r>
            <w:r>
              <w:rPr>
                <w:bCs/>
                <w:lang w:val="vi-VN"/>
              </w:rPr>
              <w:t>2</w:t>
            </w:r>
            <w:r w:rsidRPr="00A00ACD">
              <w:rPr>
                <w:bCs/>
              </w:rPr>
              <w:t>]</w:t>
            </w:r>
            <w:r>
              <w:rPr>
                <w:bCs/>
              </w:rPr>
              <w:t xml:space="preserve">,  chương 1, trang </w:t>
            </w:r>
            <w:r>
              <w:rPr>
                <w:bCs/>
                <w:lang w:val="vi-VN"/>
              </w:rPr>
              <w:t>9</w:t>
            </w:r>
            <w:r>
              <w:rPr>
                <w:bCs/>
              </w:rPr>
              <w:t>-19</w:t>
            </w:r>
            <w:r w:rsidR="001C148C">
              <w:rPr>
                <w:bCs/>
              </w:rPr>
              <w:t>; Chương 6, trang 186 - 199</w:t>
            </w:r>
          </w:p>
          <w:p w:rsidR="00347A8A" w:rsidRDefault="00347A8A" w:rsidP="00716A67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</w:p>
          <w:p w:rsidR="00C35C90" w:rsidRDefault="00C35C90" w:rsidP="00716A67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A00ACD">
              <w:rPr>
                <w:bCs/>
              </w:rPr>
              <w:t>Tài liệu [1]</w:t>
            </w:r>
            <w:r w:rsidR="00BC2A68">
              <w:rPr>
                <w:bCs/>
              </w:rPr>
              <w:t>,  chương 2 trang 6-25</w:t>
            </w:r>
            <w:r w:rsidR="00716A67">
              <w:rPr>
                <w:bCs/>
              </w:rPr>
              <w:t>;</w:t>
            </w:r>
            <w:r w:rsidR="003C5524">
              <w:rPr>
                <w:bCs/>
                <w:lang w:val="vi-VN"/>
              </w:rPr>
              <w:t xml:space="preserve"> Chương 7 trang 153 </w:t>
            </w:r>
            <w:r w:rsidR="007A219F">
              <w:rPr>
                <w:bCs/>
                <w:lang w:val="vi-VN"/>
              </w:rPr>
              <w:t>–</w:t>
            </w:r>
            <w:r w:rsidR="003C5524">
              <w:rPr>
                <w:bCs/>
                <w:lang w:val="vi-VN"/>
              </w:rPr>
              <w:t xml:space="preserve"> 181</w:t>
            </w:r>
          </w:p>
          <w:p w:rsidR="007A219F" w:rsidRPr="003C5524" w:rsidRDefault="007A219F" w:rsidP="00716A67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24279C">
              <w:rPr>
                <w:bCs/>
                <w:lang w:val="vi-VN"/>
              </w:rPr>
              <w:t>Tài liệu [</w:t>
            </w:r>
            <w:r>
              <w:rPr>
                <w:bCs/>
                <w:lang w:val="vi-VN"/>
              </w:rPr>
              <w:t>3</w:t>
            </w:r>
            <w:r w:rsidRPr="0024279C">
              <w:rPr>
                <w:bCs/>
                <w:lang w:val="vi-VN"/>
              </w:rPr>
              <w:t>]</w:t>
            </w:r>
            <w:r>
              <w:rPr>
                <w:bCs/>
                <w:lang w:val="vi-VN"/>
              </w:rPr>
              <w:t xml:space="preserve"> Chương 3,4,5 và  chương 9</w:t>
            </w:r>
          </w:p>
          <w:p w:rsidR="00C35C90" w:rsidRPr="0024279C" w:rsidRDefault="00C35C90" w:rsidP="0006143C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  <w:p w:rsidR="00C35C90" w:rsidRPr="0024279C" w:rsidRDefault="00C35C90" w:rsidP="00B04396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</w:tr>
      <w:tr w:rsidR="00C35C90" w:rsidRPr="006E24F5" w:rsidTr="00E04CEE">
        <w:trPr>
          <w:trHeight w:val="37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AA628F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  <w:r w:rsidRPr="0024279C">
              <w:rPr>
                <w:color w:val="000000"/>
                <w:lang w:val="vi-VN" w:eastAsia="zh-CN"/>
              </w:rPr>
              <w:t>2.1. Lựa chọn sơ đồ công nghệ xưởng hòa tách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4279C" w:rsidRDefault="00C35C90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5C90" w:rsidRPr="0024279C" w:rsidRDefault="00C35C90" w:rsidP="006A594B">
            <w:pPr>
              <w:spacing w:before="40" w:after="4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BA0BEF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</w:tr>
      <w:tr w:rsidR="00C35C90" w:rsidRPr="006E24F5" w:rsidTr="00E04CEE">
        <w:trPr>
          <w:trHeight w:val="576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AA628F">
            <w:pPr>
              <w:spacing w:before="40" w:after="40"/>
              <w:jc w:val="both"/>
              <w:rPr>
                <w:lang w:val="vi-VN"/>
              </w:rPr>
            </w:pPr>
            <w:r w:rsidRPr="0024279C">
              <w:rPr>
                <w:color w:val="000000"/>
                <w:lang w:val="vi-VN" w:eastAsia="zh-CN"/>
              </w:rPr>
              <w:t>2.2. Tính toán sơ đồ tiền xử lý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4279C" w:rsidRDefault="00C35C90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5C90" w:rsidRPr="0024279C" w:rsidRDefault="00C35C90" w:rsidP="006A594B">
            <w:pPr>
              <w:spacing w:before="40" w:after="4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24279C" w:rsidRDefault="00C35C90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4279C" w:rsidRDefault="00C35C90" w:rsidP="00BA0BEF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</w:tr>
      <w:tr w:rsidR="00C35C90" w:rsidRPr="0023034F" w:rsidTr="00E04CEE">
        <w:trPr>
          <w:trHeight w:val="394"/>
        </w:trPr>
        <w:tc>
          <w:tcPr>
            <w:tcW w:w="8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A720B7" w:rsidRDefault="00C35C90" w:rsidP="00AA628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90" w:rsidRPr="00606AB5" w:rsidRDefault="00C35C90" w:rsidP="00971204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lang w:eastAsia="zh-CN"/>
              </w:rPr>
              <w:t>2.3. Tính toán sơ đồ hòa tách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3034F" w:rsidRDefault="0024279C" w:rsidP="00033F9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5C90" w:rsidRPr="0023034F" w:rsidRDefault="00C35C90" w:rsidP="00C35C90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0E73FA" w:rsidRDefault="00C35C90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A00ACD" w:rsidRDefault="00C35C90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C35C90" w:rsidRPr="0023034F" w:rsidTr="00E04CEE">
        <w:trPr>
          <w:trHeight w:val="37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A720B7" w:rsidRDefault="00C35C90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90" w:rsidRDefault="00C35C90" w:rsidP="00971204">
            <w:pPr>
              <w:spacing w:before="120" w:after="120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2.4. Tính toán sơ đồ khâu thu hồi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3034F" w:rsidRDefault="00C35C90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5C90" w:rsidRPr="0023034F" w:rsidRDefault="00C35C90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0E73FA" w:rsidRDefault="00C35C90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A00ACD" w:rsidRDefault="00C35C90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C35C90" w:rsidRPr="0023034F" w:rsidTr="00E04CEE">
        <w:trPr>
          <w:trHeight w:val="394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A720B7" w:rsidRDefault="00C35C90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90" w:rsidRDefault="00C35C90" w:rsidP="00971204">
            <w:pPr>
              <w:spacing w:before="120" w:after="120"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2.5. Tính toán sơ đồ khử nước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23034F" w:rsidRDefault="00C35C90" w:rsidP="006A594B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5C90" w:rsidRPr="0023034F" w:rsidRDefault="00C35C90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5C90" w:rsidRPr="000E73FA" w:rsidRDefault="00C35C90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C90" w:rsidRPr="00A00ACD" w:rsidRDefault="00C35C90" w:rsidP="00AE2EF0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4279C" w:rsidRPr="0023034F" w:rsidTr="00E04CEE">
        <w:trPr>
          <w:trHeight w:val="394"/>
        </w:trPr>
        <w:tc>
          <w:tcPr>
            <w:tcW w:w="8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AA628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  <w:p w:rsidR="0024279C" w:rsidRPr="00A720B7" w:rsidRDefault="0024279C" w:rsidP="00AA628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5F6CD4" w:rsidRDefault="0024279C" w:rsidP="00240F06">
            <w:pPr>
              <w:pStyle w:val="ListParagraph"/>
              <w:spacing w:before="120" w:after="12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</w:rPr>
              <w:t xml:space="preserve">Chương 3: </w:t>
            </w:r>
            <w:r>
              <w:rPr>
                <w:b/>
                <w:bCs/>
              </w:rPr>
              <w:t>Lựa chọn và tính toán thiết bị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:rsidR="0024279C" w:rsidRPr="0023034F" w:rsidRDefault="0024279C" w:rsidP="006A594B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279C" w:rsidRPr="0023034F" w:rsidRDefault="0024279C" w:rsidP="00C35C90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3C5524" w:rsidRDefault="0024279C" w:rsidP="00372DF9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A00ACD">
              <w:rPr>
                <w:bCs/>
              </w:rPr>
              <w:t>Tài liệu [1]</w:t>
            </w:r>
            <w:r>
              <w:rPr>
                <w:bCs/>
              </w:rPr>
              <w:t>,  chương 2 trang 6-25;</w:t>
            </w:r>
            <w:r>
              <w:rPr>
                <w:bCs/>
                <w:lang w:val="vi-VN"/>
              </w:rPr>
              <w:t xml:space="preserve"> Chương 7 trang 153 - 181</w:t>
            </w:r>
          </w:p>
          <w:p w:rsidR="0024279C" w:rsidRPr="00A00ACD" w:rsidRDefault="0024279C" w:rsidP="00B04396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4279C" w:rsidRPr="0023034F" w:rsidTr="00E04CEE">
        <w:trPr>
          <w:trHeight w:val="394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B273D5" w:rsidRDefault="0024279C" w:rsidP="00971204">
            <w:pPr>
              <w:pStyle w:val="ListParagraph"/>
              <w:spacing w:before="120" w:after="40"/>
              <w:ind w:left="0"/>
              <w:jc w:val="both"/>
              <w:rPr>
                <w:bCs/>
                <w:sz w:val="26"/>
              </w:rPr>
            </w:pPr>
            <w:r w:rsidRPr="00B273D5">
              <w:rPr>
                <w:color w:val="000000"/>
                <w:sz w:val="26"/>
                <w:lang w:eastAsia="zh-CN"/>
              </w:rPr>
              <w:t>3.1. Lựa chọn và tính toán thiết bị khâu tiền xử lý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Pr="0023034F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00ACD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B273D5" w:rsidRDefault="0024279C" w:rsidP="00971204">
            <w:pPr>
              <w:pStyle w:val="ListParagraph"/>
              <w:spacing w:before="120" w:after="40"/>
              <w:ind w:left="0"/>
              <w:jc w:val="both"/>
              <w:rPr>
                <w:bCs/>
                <w:sz w:val="26"/>
              </w:rPr>
            </w:pPr>
            <w:r w:rsidRPr="00B273D5">
              <w:rPr>
                <w:color w:val="000000"/>
                <w:sz w:val="26"/>
                <w:lang w:eastAsia="zh-CN"/>
              </w:rPr>
              <w:t>3.2. Lựa chọn và tính toán thiết bị khâu hòa tách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Pr="0023034F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00ACD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B273D5" w:rsidRDefault="0024279C" w:rsidP="00971204">
            <w:pPr>
              <w:pStyle w:val="ListParagraph"/>
              <w:spacing w:before="120" w:after="40"/>
              <w:ind w:left="0"/>
              <w:jc w:val="both"/>
              <w:rPr>
                <w:sz w:val="26"/>
              </w:rPr>
            </w:pPr>
            <w:r>
              <w:rPr>
                <w:color w:val="000000"/>
                <w:sz w:val="26"/>
                <w:lang w:eastAsia="zh-CN"/>
              </w:rPr>
              <w:t xml:space="preserve">3.3. </w:t>
            </w:r>
            <w:r w:rsidRPr="00B273D5">
              <w:rPr>
                <w:color w:val="000000"/>
                <w:sz w:val="26"/>
                <w:lang w:eastAsia="zh-CN"/>
              </w:rPr>
              <w:t>Lựa chọn và tính toán thiết bị khâu thu hồi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Pr="0023034F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00ACD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B273D5" w:rsidRDefault="0024279C" w:rsidP="00971204">
            <w:pPr>
              <w:pStyle w:val="ListParagraph"/>
              <w:spacing w:before="120" w:after="40"/>
              <w:ind w:left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lang w:eastAsia="zh-CN"/>
              </w:rPr>
              <w:t xml:space="preserve">3.4. </w:t>
            </w:r>
            <w:r w:rsidRPr="00B273D5">
              <w:rPr>
                <w:color w:val="000000"/>
                <w:sz w:val="26"/>
                <w:lang w:eastAsia="zh-CN"/>
              </w:rPr>
              <w:t>Lựa chọn và tính toán thiết bị khâu khử nước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Pr="0023034F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00ACD" w:rsidRDefault="0024279C" w:rsidP="00AE2EF0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B273D5" w:rsidRDefault="0024279C" w:rsidP="00971204">
            <w:pPr>
              <w:pStyle w:val="ListParagraph"/>
              <w:spacing w:before="120" w:after="40"/>
              <w:ind w:left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lang w:eastAsia="zh-CN"/>
              </w:rPr>
              <w:t xml:space="preserve">3.5. </w:t>
            </w:r>
            <w:r w:rsidRPr="00B273D5">
              <w:rPr>
                <w:color w:val="000000"/>
                <w:sz w:val="26"/>
                <w:lang w:eastAsia="zh-CN"/>
              </w:rPr>
              <w:t>Lựa chọn và tính toán thiết bị phụ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spacing w:before="40" w:after="40"/>
              <w:rPr>
                <w:b/>
                <w:bCs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9C" w:rsidRPr="0023034F" w:rsidRDefault="0024279C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00ACD" w:rsidRDefault="0024279C" w:rsidP="00792F40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AA628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:rsidR="0024279C" w:rsidRPr="00A720B7" w:rsidRDefault="0024279C" w:rsidP="00AA628F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Default="0024279C" w:rsidP="00AE2EF0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Chương 4: Bố trí thiết bị và thể hiện trên bản vẽ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Pr="0023034F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Default="0024279C" w:rsidP="003800A2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00ACD" w:rsidRDefault="0024279C" w:rsidP="005F7998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A00ACD">
              <w:rPr>
                <w:bCs/>
              </w:rPr>
              <w:t>Tài liệu [1]</w:t>
            </w:r>
            <w:r>
              <w:rPr>
                <w:bCs/>
              </w:rPr>
              <w:t>, chương 3- trang 30-46;</w:t>
            </w:r>
          </w:p>
          <w:p w:rsidR="0024279C" w:rsidRPr="00A00ACD" w:rsidRDefault="0024279C" w:rsidP="00B04396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9C" w:rsidRDefault="0024279C" w:rsidP="00240F06">
            <w:pPr>
              <w:spacing w:before="120"/>
            </w:pPr>
            <w:r>
              <w:rPr>
                <w:color w:val="000000"/>
                <w:lang w:eastAsia="zh-CN"/>
              </w:rPr>
              <w:t xml:space="preserve">4.1. </w:t>
            </w:r>
            <w:r w:rsidRPr="00AF5997">
              <w:rPr>
                <w:color w:val="000000"/>
                <w:lang w:eastAsia="zh-CN"/>
              </w:rPr>
              <w:t xml:space="preserve">Bố trí thiết bị khâu tiền xử lý 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Pr="00D50183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D50183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9C" w:rsidRDefault="0024279C" w:rsidP="00240F06">
            <w:pPr>
              <w:spacing w:before="120"/>
            </w:pPr>
            <w:r>
              <w:rPr>
                <w:color w:val="000000"/>
                <w:lang w:eastAsia="zh-CN"/>
              </w:rPr>
              <w:t>4.2. Bố trí thiết bị khâu hòa tách</w:t>
            </w:r>
            <w:r w:rsidRPr="00AF5997">
              <w:rPr>
                <w:color w:val="000000"/>
                <w:lang w:eastAsia="zh-CN"/>
              </w:rPr>
              <w:t xml:space="preserve"> 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Pr="00D50183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D50183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040F3A" w:rsidRDefault="0024279C" w:rsidP="00240F06">
            <w:pPr>
              <w:pStyle w:val="ListParagraph"/>
              <w:spacing w:before="120" w:after="40"/>
              <w:ind w:left="0"/>
              <w:jc w:val="both"/>
              <w:rPr>
                <w:szCs w:val="26"/>
              </w:rPr>
            </w:pPr>
            <w:r>
              <w:rPr>
                <w:color w:val="000000"/>
                <w:lang w:eastAsia="zh-CN"/>
              </w:rPr>
              <w:t>4.3. Bố trí thiết bị khâu thu hồi</w:t>
            </w:r>
          </w:p>
        </w:tc>
        <w:tc>
          <w:tcPr>
            <w:tcW w:w="9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D50183" w:rsidRDefault="0024279C" w:rsidP="00AE2EF0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EC6EF5" w:rsidRDefault="0024279C" w:rsidP="00240F06">
            <w:pPr>
              <w:pStyle w:val="ListParagraph"/>
              <w:spacing w:before="120" w:line="288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lang w:eastAsia="zh-CN"/>
              </w:rPr>
              <w:t>4.4. Bố trí thiết bị khâu khử nước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D50183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4279C" w:rsidRPr="0023034F" w:rsidTr="00E04CEE">
        <w:trPr>
          <w:trHeight w:val="157"/>
        </w:trPr>
        <w:tc>
          <w:tcPr>
            <w:tcW w:w="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5D63C6" w:rsidRDefault="0024279C" w:rsidP="00240F06">
            <w:pPr>
              <w:spacing w:before="120" w:after="120" w:line="264" w:lineRule="auto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4.5. Nội dung và yêu cầu các bản vẽ</w:t>
            </w: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9C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79C" w:rsidRPr="000E73FA" w:rsidRDefault="0024279C" w:rsidP="000E73FA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279C" w:rsidRPr="00D50183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71204" w:rsidRPr="0023034F" w:rsidTr="00E04CEE">
        <w:trPr>
          <w:trHeight w:val="157"/>
        </w:trPr>
        <w:tc>
          <w:tcPr>
            <w:tcW w:w="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204" w:rsidRPr="00A720B7" w:rsidRDefault="0024279C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204" w:rsidRPr="005A357F" w:rsidRDefault="00F41D5C" w:rsidP="005E103F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Bảo về đồ án</w:t>
            </w: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204" w:rsidRDefault="0024279C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04" w:rsidRDefault="00971204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04" w:rsidRPr="00D50183" w:rsidRDefault="00971204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204" w:rsidRPr="00D50183" w:rsidRDefault="00971204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65CE2" w:rsidRPr="0023034F" w:rsidTr="00E04CEE">
        <w:trPr>
          <w:trHeight w:val="157"/>
        </w:trPr>
        <w:tc>
          <w:tcPr>
            <w:tcW w:w="8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5CE2" w:rsidRDefault="00565CE2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CE2" w:rsidRDefault="00565CE2" w:rsidP="005E103F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</w:p>
        </w:tc>
        <w:tc>
          <w:tcPr>
            <w:tcW w:w="9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CE2" w:rsidRDefault="00AA6070" w:rsidP="008651C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2" w:rsidRDefault="00565CE2" w:rsidP="008651C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CE2" w:rsidRPr="00D50183" w:rsidRDefault="00565CE2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5CE2" w:rsidRPr="00D50183" w:rsidRDefault="00565CE2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91BC1" w:rsidRDefault="00191BC1" w:rsidP="0067245C">
      <w:pPr>
        <w:pStyle w:val="Normal1"/>
        <w:spacing w:before="240"/>
        <w:ind w:left="0"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594"/>
        <w:gridCol w:w="4050"/>
      </w:tblGrid>
      <w:tr w:rsidR="00283D4F" w:rsidTr="00A40DCF">
        <w:trPr>
          <w:trHeight w:val="210"/>
        </w:trPr>
        <w:tc>
          <w:tcPr>
            <w:tcW w:w="4644" w:type="dxa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2"/>
          </w:tcPr>
          <w:p w:rsidR="00283D4F" w:rsidRDefault="00283D4F" w:rsidP="00F73F4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Hà nội, ngày </w:t>
            </w:r>
            <w:r w:rsidR="00F73F45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tháng </w:t>
            </w:r>
            <w:r w:rsidR="00F73F4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năm 20</w:t>
            </w:r>
            <w:r w:rsidR="00F73F45">
              <w:rPr>
                <w:sz w:val="24"/>
                <w:szCs w:val="24"/>
              </w:rPr>
              <w:t xml:space="preserve">….  </w:t>
            </w:r>
          </w:p>
        </w:tc>
      </w:tr>
      <w:tr w:rsidR="00A40DCF" w:rsidRPr="00B603ED" w:rsidTr="00A40DCF">
        <w:trPr>
          <w:trHeight w:val="210"/>
        </w:trPr>
        <w:tc>
          <w:tcPr>
            <w:tcW w:w="5238" w:type="dxa"/>
            <w:gridSpan w:val="2"/>
            <w:shd w:val="clear" w:color="auto" w:fill="auto"/>
          </w:tcPr>
          <w:p w:rsidR="00A40DCF" w:rsidRPr="00B603ED" w:rsidRDefault="006E24F5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bookmarkStart w:id="0" w:name="_GoBack"/>
            <w:bookmarkEnd w:id="0"/>
            <w:r w:rsidR="00A40DCF" w:rsidRPr="00B603ED">
              <w:rPr>
                <w:b/>
                <w:sz w:val="24"/>
                <w:szCs w:val="24"/>
              </w:rPr>
              <w:t>TRƯỞNG KHOA</w:t>
            </w:r>
          </w:p>
          <w:p w:rsidR="00A40DCF" w:rsidRDefault="00A40DCF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0DCF" w:rsidRPr="00130B94" w:rsidRDefault="00A40DCF" w:rsidP="00511E0A">
            <w:pPr>
              <w:jc w:val="both"/>
              <w:rPr>
                <w:b/>
                <w:color w:val="FF0000"/>
                <w:sz w:val="24"/>
                <w:szCs w:val="24"/>
              </w:rPr>
            </w:pPr>
            <w:bookmarkStart w:id="1" w:name="_gjdgxs" w:colFirst="0" w:colLast="0"/>
            <w:bookmarkEnd w:id="1"/>
          </w:p>
          <w:p w:rsidR="00A40DCF" w:rsidRDefault="00A40DCF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A40DCF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Pr="00FE0330" w:rsidRDefault="00A40DCF" w:rsidP="00511E0A">
            <w:pPr>
              <w:jc w:val="both"/>
              <w:rPr>
                <w:b/>
                <w:sz w:val="24"/>
                <w:szCs w:val="24"/>
              </w:rPr>
            </w:pPr>
            <w:r w:rsidRPr="00FE0330">
              <w:rPr>
                <w:b/>
                <w:sz w:val="24"/>
                <w:szCs w:val="24"/>
              </w:rPr>
              <w:t>PGS</w:t>
            </w:r>
            <w:r>
              <w:rPr>
                <w:b/>
                <w:sz w:val="24"/>
                <w:szCs w:val="24"/>
              </w:rPr>
              <w:t>. TS Phạm Văn Hòa</w:t>
            </w:r>
          </w:p>
        </w:tc>
        <w:tc>
          <w:tcPr>
            <w:tcW w:w="4050" w:type="dxa"/>
            <w:shd w:val="clear" w:color="auto" w:fill="auto"/>
          </w:tcPr>
          <w:p w:rsidR="00A40DCF" w:rsidRDefault="006E24F5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A40DCF" w:rsidRPr="00B603ED">
              <w:rPr>
                <w:b/>
                <w:sz w:val="24"/>
                <w:szCs w:val="24"/>
              </w:rPr>
              <w:t>TRƯỞNG BỘ MÔN</w:t>
            </w:r>
          </w:p>
          <w:p w:rsidR="00A40DCF" w:rsidRDefault="00A40DCF" w:rsidP="00511E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0DCF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Pr="00B603ED" w:rsidRDefault="00A40DCF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 TS Nhữ Thị Kim Dung</w:t>
            </w:r>
          </w:p>
          <w:p w:rsidR="00A40DCF" w:rsidRPr="00B603ED" w:rsidRDefault="00A40DCF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A40DCF" w:rsidRPr="00B603ED" w:rsidRDefault="00A40DCF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283D4F" w:rsidTr="00A40DCF">
        <w:trPr>
          <w:trHeight w:val="210"/>
        </w:trPr>
        <w:tc>
          <w:tcPr>
            <w:tcW w:w="4644" w:type="dxa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2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283D4F" w:rsidRPr="0023034F" w:rsidRDefault="00283D4F" w:rsidP="0067245C">
      <w:pPr>
        <w:pStyle w:val="Normal1"/>
        <w:spacing w:before="240"/>
        <w:ind w:left="0" w:firstLine="0"/>
        <w:jc w:val="center"/>
        <w:rPr>
          <w:sz w:val="24"/>
        </w:rPr>
      </w:pPr>
    </w:p>
    <w:sectPr w:rsidR="00283D4F" w:rsidRPr="0023034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10B" w:rsidRDefault="00D8210B">
      <w:r>
        <w:separator/>
      </w:r>
    </w:p>
  </w:endnote>
  <w:endnote w:type="continuationSeparator" w:id="0">
    <w:p w:rsidR="00D8210B" w:rsidRDefault="00D82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14" w:rsidRDefault="00FE521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5214" w:rsidRDefault="00FE521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14" w:rsidRDefault="00FE521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24F5">
      <w:rPr>
        <w:rStyle w:val="PageNumber"/>
        <w:noProof/>
      </w:rPr>
      <w:t>1</w:t>
    </w:r>
    <w:r>
      <w:rPr>
        <w:rStyle w:val="PageNumber"/>
      </w:rPr>
      <w:fldChar w:fldCharType="end"/>
    </w:r>
  </w:p>
  <w:p w:rsidR="00FE5214" w:rsidRDefault="00FE521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10B" w:rsidRDefault="00D8210B">
      <w:r>
        <w:separator/>
      </w:r>
    </w:p>
  </w:footnote>
  <w:footnote w:type="continuationSeparator" w:id="0">
    <w:p w:rsidR="00D8210B" w:rsidRDefault="00D82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348BA"/>
    <w:multiLevelType w:val="multilevel"/>
    <w:tmpl w:val="7D0E12A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1FA0C42"/>
    <w:multiLevelType w:val="multilevel"/>
    <w:tmpl w:val="D7381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6"/>
      </w:rPr>
    </w:lvl>
  </w:abstractNum>
  <w:abstractNum w:abstractNumId="2">
    <w:nsid w:val="03C266CB"/>
    <w:multiLevelType w:val="multilevel"/>
    <w:tmpl w:val="AA9CB15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125A2E9E"/>
    <w:multiLevelType w:val="multilevel"/>
    <w:tmpl w:val="D8DC0C8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2D53480"/>
    <w:multiLevelType w:val="multilevel"/>
    <w:tmpl w:val="7CB00CCA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13C11560"/>
    <w:multiLevelType w:val="multilevel"/>
    <w:tmpl w:val="83CE021A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1B096673"/>
    <w:multiLevelType w:val="multilevel"/>
    <w:tmpl w:val="56B26844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4C6FC8"/>
    <w:multiLevelType w:val="multilevel"/>
    <w:tmpl w:val="769CE46E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554703"/>
    <w:multiLevelType w:val="multilevel"/>
    <w:tmpl w:val="1630A14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>
    <w:nsid w:val="30061214"/>
    <w:multiLevelType w:val="multilevel"/>
    <w:tmpl w:val="FFDC6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13D333E"/>
    <w:multiLevelType w:val="multilevel"/>
    <w:tmpl w:val="028884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D71C4E"/>
    <w:multiLevelType w:val="multilevel"/>
    <w:tmpl w:val="0F6C0D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8D9661C"/>
    <w:multiLevelType w:val="hybridMultilevel"/>
    <w:tmpl w:val="974A88D8"/>
    <w:lvl w:ilvl="0" w:tplc="17020254">
      <w:start w:val="1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8504D3"/>
    <w:multiLevelType w:val="multilevel"/>
    <w:tmpl w:val="79E6E1BE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532D26BE"/>
    <w:multiLevelType w:val="hybridMultilevel"/>
    <w:tmpl w:val="C0EA7A06"/>
    <w:lvl w:ilvl="0" w:tplc="16A29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045185"/>
    <w:multiLevelType w:val="multilevel"/>
    <w:tmpl w:val="3544C792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>
    <w:nsid w:val="67380CC4"/>
    <w:multiLevelType w:val="hybridMultilevel"/>
    <w:tmpl w:val="57AE1568"/>
    <w:lvl w:ilvl="0" w:tplc="75DCFC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0738DB"/>
    <w:multiLevelType w:val="multilevel"/>
    <w:tmpl w:val="0EB0E47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  <w:sz w:val="26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000000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6"/>
      </w:rPr>
    </w:lvl>
  </w:abstractNum>
  <w:abstractNum w:abstractNumId="23">
    <w:nsid w:val="6C9B5718"/>
    <w:multiLevelType w:val="multilevel"/>
    <w:tmpl w:val="E96A3F18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4">
    <w:nsid w:val="6CD03621"/>
    <w:multiLevelType w:val="multilevel"/>
    <w:tmpl w:val="9C6420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6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9"/>
  </w:num>
  <w:num w:numId="3">
    <w:abstractNumId w:val="13"/>
  </w:num>
  <w:num w:numId="4">
    <w:abstractNumId w:val="20"/>
  </w:num>
  <w:num w:numId="5">
    <w:abstractNumId w:val="7"/>
  </w:num>
  <w:num w:numId="6">
    <w:abstractNumId w:val="19"/>
  </w:num>
  <w:num w:numId="7">
    <w:abstractNumId w:val="11"/>
  </w:num>
  <w:num w:numId="8">
    <w:abstractNumId w:val="14"/>
  </w:num>
  <w:num w:numId="9">
    <w:abstractNumId w:val="17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1"/>
  </w:num>
  <w:num w:numId="28">
    <w:abstractNumId w:val="6"/>
  </w:num>
  <w:num w:numId="29">
    <w:abstractNumId w:val="12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53A"/>
    <w:rsid w:val="00000056"/>
    <w:rsid w:val="000072AC"/>
    <w:rsid w:val="0001196C"/>
    <w:rsid w:val="00020ECB"/>
    <w:rsid w:val="00023E50"/>
    <w:rsid w:val="00026105"/>
    <w:rsid w:val="00027305"/>
    <w:rsid w:val="0003065F"/>
    <w:rsid w:val="00030EA2"/>
    <w:rsid w:val="00031247"/>
    <w:rsid w:val="00032707"/>
    <w:rsid w:val="00033F9B"/>
    <w:rsid w:val="0003583A"/>
    <w:rsid w:val="00040F3A"/>
    <w:rsid w:val="00042F37"/>
    <w:rsid w:val="0004495E"/>
    <w:rsid w:val="0004597F"/>
    <w:rsid w:val="00051487"/>
    <w:rsid w:val="000538DE"/>
    <w:rsid w:val="00061141"/>
    <w:rsid w:val="0006143C"/>
    <w:rsid w:val="00065D49"/>
    <w:rsid w:val="000667A7"/>
    <w:rsid w:val="000707B7"/>
    <w:rsid w:val="00070DA9"/>
    <w:rsid w:val="000802C8"/>
    <w:rsid w:val="00085AFB"/>
    <w:rsid w:val="00093A20"/>
    <w:rsid w:val="00095A1D"/>
    <w:rsid w:val="000972AC"/>
    <w:rsid w:val="000B1A62"/>
    <w:rsid w:val="000B22B4"/>
    <w:rsid w:val="000B2A41"/>
    <w:rsid w:val="000B427E"/>
    <w:rsid w:val="000C31D3"/>
    <w:rsid w:val="000D075E"/>
    <w:rsid w:val="000D6DC7"/>
    <w:rsid w:val="000E3867"/>
    <w:rsid w:val="000E73FA"/>
    <w:rsid w:val="000F1369"/>
    <w:rsid w:val="000F2199"/>
    <w:rsid w:val="000F46FF"/>
    <w:rsid w:val="000F5BA6"/>
    <w:rsid w:val="000F74B2"/>
    <w:rsid w:val="000F78FF"/>
    <w:rsid w:val="00110E00"/>
    <w:rsid w:val="0011569E"/>
    <w:rsid w:val="001208FE"/>
    <w:rsid w:val="001265BC"/>
    <w:rsid w:val="0013056B"/>
    <w:rsid w:val="001333F4"/>
    <w:rsid w:val="00133FE3"/>
    <w:rsid w:val="0013629A"/>
    <w:rsid w:val="001432B1"/>
    <w:rsid w:val="001471E8"/>
    <w:rsid w:val="001535D4"/>
    <w:rsid w:val="0016306A"/>
    <w:rsid w:val="00164635"/>
    <w:rsid w:val="00174CEB"/>
    <w:rsid w:val="001817B2"/>
    <w:rsid w:val="001851D3"/>
    <w:rsid w:val="00187832"/>
    <w:rsid w:val="001915A3"/>
    <w:rsid w:val="00191BC1"/>
    <w:rsid w:val="00196291"/>
    <w:rsid w:val="00196BAC"/>
    <w:rsid w:val="001A01D6"/>
    <w:rsid w:val="001A375F"/>
    <w:rsid w:val="001A5D06"/>
    <w:rsid w:val="001B01D0"/>
    <w:rsid w:val="001B20B6"/>
    <w:rsid w:val="001B425C"/>
    <w:rsid w:val="001B7884"/>
    <w:rsid w:val="001C148C"/>
    <w:rsid w:val="001C3F6A"/>
    <w:rsid w:val="001C6067"/>
    <w:rsid w:val="001D0623"/>
    <w:rsid w:val="001D4167"/>
    <w:rsid w:val="001D6402"/>
    <w:rsid w:val="001D6A4E"/>
    <w:rsid w:val="001E1EC8"/>
    <w:rsid w:val="001F20D4"/>
    <w:rsid w:val="001F26AF"/>
    <w:rsid w:val="001F2CFE"/>
    <w:rsid w:val="001F4D1F"/>
    <w:rsid w:val="00200F66"/>
    <w:rsid w:val="002013F7"/>
    <w:rsid w:val="002044B2"/>
    <w:rsid w:val="00210206"/>
    <w:rsid w:val="00210A96"/>
    <w:rsid w:val="002148DE"/>
    <w:rsid w:val="00225048"/>
    <w:rsid w:val="00225AF4"/>
    <w:rsid w:val="0023034F"/>
    <w:rsid w:val="00234F4C"/>
    <w:rsid w:val="002360EC"/>
    <w:rsid w:val="00240F06"/>
    <w:rsid w:val="0024279C"/>
    <w:rsid w:val="002432AE"/>
    <w:rsid w:val="0024359A"/>
    <w:rsid w:val="00244681"/>
    <w:rsid w:val="00255C98"/>
    <w:rsid w:val="00256A56"/>
    <w:rsid w:val="00271F14"/>
    <w:rsid w:val="0027529B"/>
    <w:rsid w:val="00281C54"/>
    <w:rsid w:val="00283D4F"/>
    <w:rsid w:val="00290C2F"/>
    <w:rsid w:val="00295604"/>
    <w:rsid w:val="00296F71"/>
    <w:rsid w:val="002A7D7D"/>
    <w:rsid w:val="002B0ED0"/>
    <w:rsid w:val="002B3774"/>
    <w:rsid w:val="002B65C2"/>
    <w:rsid w:val="002B7698"/>
    <w:rsid w:val="002C2407"/>
    <w:rsid w:val="002E6D94"/>
    <w:rsid w:val="002F2171"/>
    <w:rsid w:val="002F59CC"/>
    <w:rsid w:val="002F7357"/>
    <w:rsid w:val="00301928"/>
    <w:rsid w:val="00306C62"/>
    <w:rsid w:val="00323BAF"/>
    <w:rsid w:val="003278D0"/>
    <w:rsid w:val="003409C3"/>
    <w:rsid w:val="00343B18"/>
    <w:rsid w:val="00343DDC"/>
    <w:rsid w:val="00347A8A"/>
    <w:rsid w:val="003517B5"/>
    <w:rsid w:val="003555B5"/>
    <w:rsid w:val="00355E46"/>
    <w:rsid w:val="00363811"/>
    <w:rsid w:val="003668CF"/>
    <w:rsid w:val="00367502"/>
    <w:rsid w:val="00372DF9"/>
    <w:rsid w:val="003800A2"/>
    <w:rsid w:val="00380324"/>
    <w:rsid w:val="0038147F"/>
    <w:rsid w:val="003850ED"/>
    <w:rsid w:val="003961B0"/>
    <w:rsid w:val="003B7301"/>
    <w:rsid w:val="003B73BB"/>
    <w:rsid w:val="003C1FDD"/>
    <w:rsid w:val="003C5524"/>
    <w:rsid w:val="003E0101"/>
    <w:rsid w:val="003E059B"/>
    <w:rsid w:val="003E4060"/>
    <w:rsid w:val="003E4D0B"/>
    <w:rsid w:val="003F24F4"/>
    <w:rsid w:val="003F3573"/>
    <w:rsid w:val="003F5908"/>
    <w:rsid w:val="003F6B1F"/>
    <w:rsid w:val="003F7694"/>
    <w:rsid w:val="00401C4C"/>
    <w:rsid w:val="00406935"/>
    <w:rsid w:val="00414203"/>
    <w:rsid w:val="00421638"/>
    <w:rsid w:val="00421FCD"/>
    <w:rsid w:val="004238A3"/>
    <w:rsid w:val="004240DB"/>
    <w:rsid w:val="004246C8"/>
    <w:rsid w:val="0042577A"/>
    <w:rsid w:val="00436AA8"/>
    <w:rsid w:val="004377BB"/>
    <w:rsid w:val="004414FD"/>
    <w:rsid w:val="004437C7"/>
    <w:rsid w:val="00446172"/>
    <w:rsid w:val="00447B10"/>
    <w:rsid w:val="00456C26"/>
    <w:rsid w:val="00461744"/>
    <w:rsid w:val="00465730"/>
    <w:rsid w:val="00466B59"/>
    <w:rsid w:val="00467C8E"/>
    <w:rsid w:val="0047459D"/>
    <w:rsid w:val="0048413E"/>
    <w:rsid w:val="0048484D"/>
    <w:rsid w:val="00487416"/>
    <w:rsid w:val="004900EB"/>
    <w:rsid w:val="0049105F"/>
    <w:rsid w:val="0049261F"/>
    <w:rsid w:val="00492B32"/>
    <w:rsid w:val="00497C93"/>
    <w:rsid w:val="004A21C9"/>
    <w:rsid w:val="004A46AF"/>
    <w:rsid w:val="004B2147"/>
    <w:rsid w:val="004B7A07"/>
    <w:rsid w:val="004C3EB5"/>
    <w:rsid w:val="004C4981"/>
    <w:rsid w:val="004D085E"/>
    <w:rsid w:val="004D11C4"/>
    <w:rsid w:val="004D42E1"/>
    <w:rsid w:val="004D4580"/>
    <w:rsid w:val="004E4B33"/>
    <w:rsid w:val="004F013A"/>
    <w:rsid w:val="00504F04"/>
    <w:rsid w:val="00517C10"/>
    <w:rsid w:val="005213B1"/>
    <w:rsid w:val="00534B5D"/>
    <w:rsid w:val="00540E7E"/>
    <w:rsid w:val="00551492"/>
    <w:rsid w:val="00552ED5"/>
    <w:rsid w:val="00565CE2"/>
    <w:rsid w:val="0056780D"/>
    <w:rsid w:val="00570423"/>
    <w:rsid w:val="00575832"/>
    <w:rsid w:val="00575954"/>
    <w:rsid w:val="00575A05"/>
    <w:rsid w:val="00586E2B"/>
    <w:rsid w:val="00591ABB"/>
    <w:rsid w:val="005A357F"/>
    <w:rsid w:val="005A6859"/>
    <w:rsid w:val="005C389E"/>
    <w:rsid w:val="005C3975"/>
    <w:rsid w:val="005C6866"/>
    <w:rsid w:val="005D63C6"/>
    <w:rsid w:val="005E103F"/>
    <w:rsid w:val="005E47C1"/>
    <w:rsid w:val="005F1A5E"/>
    <w:rsid w:val="005F3B1B"/>
    <w:rsid w:val="005F6CD4"/>
    <w:rsid w:val="005F6E88"/>
    <w:rsid w:val="005F7998"/>
    <w:rsid w:val="00602F12"/>
    <w:rsid w:val="00606AB5"/>
    <w:rsid w:val="00606FB9"/>
    <w:rsid w:val="0061018F"/>
    <w:rsid w:val="0061165B"/>
    <w:rsid w:val="00612534"/>
    <w:rsid w:val="00612FCB"/>
    <w:rsid w:val="00614E75"/>
    <w:rsid w:val="0062473E"/>
    <w:rsid w:val="00627C68"/>
    <w:rsid w:val="0063391F"/>
    <w:rsid w:val="006406CA"/>
    <w:rsid w:val="006447AD"/>
    <w:rsid w:val="00654888"/>
    <w:rsid w:val="00655C7D"/>
    <w:rsid w:val="00662B0B"/>
    <w:rsid w:val="00665547"/>
    <w:rsid w:val="0067245C"/>
    <w:rsid w:val="00680EA6"/>
    <w:rsid w:val="00686D38"/>
    <w:rsid w:val="00687DF3"/>
    <w:rsid w:val="00690E23"/>
    <w:rsid w:val="00691995"/>
    <w:rsid w:val="00691F16"/>
    <w:rsid w:val="00695501"/>
    <w:rsid w:val="006A0E70"/>
    <w:rsid w:val="006A3468"/>
    <w:rsid w:val="006A5431"/>
    <w:rsid w:val="006A594B"/>
    <w:rsid w:val="006B2B59"/>
    <w:rsid w:val="006B47AD"/>
    <w:rsid w:val="006B6AB4"/>
    <w:rsid w:val="006D03CF"/>
    <w:rsid w:val="006D04F5"/>
    <w:rsid w:val="006D4071"/>
    <w:rsid w:val="006E24F5"/>
    <w:rsid w:val="006E474B"/>
    <w:rsid w:val="006E5BAC"/>
    <w:rsid w:val="006E7C4A"/>
    <w:rsid w:val="006F0A5F"/>
    <w:rsid w:val="006F2CDB"/>
    <w:rsid w:val="006F2F7B"/>
    <w:rsid w:val="00702AA5"/>
    <w:rsid w:val="0070342A"/>
    <w:rsid w:val="00711FB3"/>
    <w:rsid w:val="00716A67"/>
    <w:rsid w:val="00717546"/>
    <w:rsid w:val="00717D37"/>
    <w:rsid w:val="00720EC8"/>
    <w:rsid w:val="00723055"/>
    <w:rsid w:val="007234AC"/>
    <w:rsid w:val="0072591B"/>
    <w:rsid w:val="007307BF"/>
    <w:rsid w:val="00731A3A"/>
    <w:rsid w:val="00732F60"/>
    <w:rsid w:val="00733BDA"/>
    <w:rsid w:val="0073669B"/>
    <w:rsid w:val="00737C8C"/>
    <w:rsid w:val="00743D2D"/>
    <w:rsid w:val="00744C77"/>
    <w:rsid w:val="00761BAF"/>
    <w:rsid w:val="00771BE8"/>
    <w:rsid w:val="0077772C"/>
    <w:rsid w:val="0078025B"/>
    <w:rsid w:val="007813CB"/>
    <w:rsid w:val="007846A1"/>
    <w:rsid w:val="00792F40"/>
    <w:rsid w:val="007957AE"/>
    <w:rsid w:val="007A219F"/>
    <w:rsid w:val="007A4585"/>
    <w:rsid w:val="007A7CFD"/>
    <w:rsid w:val="007A7F11"/>
    <w:rsid w:val="007B1760"/>
    <w:rsid w:val="007B7392"/>
    <w:rsid w:val="007B7A5A"/>
    <w:rsid w:val="007C0960"/>
    <w:rsid w:val="007C7EDD"/>
    <w:rsid w:val="007D3875"/>
    <w:rsid w:val="007D3C8C"/>
    <w:rsid w:val="007E3B73"/>
    <w:rsid w:val="007E42A1"/>
    <w:rsid w:val="007F0CC2"/>
    <w:rsid w:val="007F3CB6"/>
    <w:rsid w:val="007F6C3E"/>
    <w:rsid w:val="007F73F5"/>
    <w:rsid w:val="007F7694"/>
    <w:rsid w:val="00801A5D"/>
    <w:rsid w:val="00805132"/>
    <w:rsid w:val="00806129"/>
    <w:rsid w:val="00806763"/>
    <w:rsid w:val="00810129"/>
    <w:rsid w:val="0081224E"/>
    <w:rsid w:val="0082561B"/>
    <w:rsid w:val="00827A1B"/>
    <w:rsid w:val="00834DBD"/>
    <w:rsid w:val="00841DCD"/>
    <w:rsid w:val="00842F50"/>
    <w:rsid w:val="0084526B"/>
    <w:rsid w:val="008457A2"/>
    <w:rsid w:val="00847BE6"/>
    <w:rsid w:val="00853310"/>
    <w:rsid w:val="008543C1"/>
    <w:rsid w:val="00856048"/>
    <w:rsid w:val="00856B68"/>
    <w:rsid w:val="008651CC"/>
    <w:rsid w:val="00873ACB"/>
    <w:rsid w:val="00875E93"/>
    <w:rsid w:val="00877E33"/>
    <w:rsid w:val="0088153A"/>
    <w:rsid w:val="00883C38"/>
    <w:rsid w:val="008862A1"/>
    <w:rsid w:val="00887813"/>
    <w:rsid w:val="00890234"/>
    <w:rsid w:val="0089695B"/>
    <w:rsid w:val="008A44E0"/>
    <w:rsid w:val="008B0E1F"/>
    <w:rsid w:val="008B3202"/>
    <w:rsid w:val="008C1294"/>
    <w:rsid w:val="008C1B34"/>
    <w:rsid w:val="008C4E59"/>
    <w:rsid w:val="008D09FC"/>
    <w:rsid w:val="008D0F44"/>
    <w:rsid w:val="008D4CAF"/>
    <w:rsid w:val="008E0138"/>
    <w:rsid w:val="008F18CE"/>
    <w:rsid w:val="008F739A"/>
    <w:rsid w:val="00900630"/>
    <w:rsid w:val="009050CB"/>
    <w:rsid w:val="0090524F"/>
    <w:rsid w:val="0091264D"/>
    <w:rsid w:val="009246E4"/>
    <w:rsid w:val="00926E23"/>
    <w:rsid w:val="00930078"/>
    <w:rsid w:val="009326E8"/>
    <w:rsid w:val="00933624"/>
    <w:rsid w:val="00933A02"/>
    <w:rsid w:val="0093541A"/>
    <w:rsid w:val="0094730A"/>
    <w:rsid w:val="00952045"/>
    <w:rsid w:val="009540AF"/>
    <w:rsid w:val="00960C8E"/>
    <w:rsid w:val="00967324"/>
    <w:rsid w:val="00971204"/>
    <w:rsid w:val="009715FC"/>
    <w:rsid w:val="00981B5B"/>
    <w:rsid w:val="0099210D"/>
    <w:rsid w:val="00995991"/>
    <w:rsid w:val="009A19F7"/>
    <w:rsid w:val="009A620B"/>
    <w:rsid w:val="009A6F9F"/>
    <w:rsid w:val="009B3780"/>
    <w:rsid w:val="009B4C82"/>
    <w:rsid w:val="009B5D51"/>
    <w:rsid w:val="009C3388"/>
    <w:rsid w:val="009C37E7"/>
    <w:rsid w:val="009D205C"/>
    <w:rsid w:val="009D2A84"/>
    <w:rsid w:val="009E0BE8"/>
    <w:rsid w:val="009E52A6"/>
    <w:rsid w:val="009E7515"/>
    <w:rsid w:val="00A00ACD"/>
    <w:rsid w:val="00A01BDF"/>
    <w:rsid w:val="00A029FB"/>
    <w:rsid w:val="00A03C41"/>
    <w:rsid w:val="00A03F5F"/>
    <w:rsid w:val="00A05638"/>
    <w:rsid w:val="00A122E4"/>
    <w:rsid w:val="00A21644"/>
    <w:rsid w:val="00A25C90"/>
    <w:rsid w:val="00A30DF6"/>
    <w:rsid w:val="00A35151"/>
    <w:rsid w:val="00A40DCF"/>
    <w:rsid w:val="00A47B27"/>
    <w:rsid w:val="00A542E8"/>
    <w:rsid w:val="00A70139"/>
    <w:rsid w:val="00A70799"/>
    <w:rsid w:val="00A720B7"/>
    <w:rsid w:val="00A734A0"/>
    <w:rsid w:val="00A847E6"/>
    <w:rsid w:val="00A868BD"/>
    <w:rsid w:val="00AA5B0F"/>
    <w:rsid w:val="00AA6070"/>
    <w:rsid w:val="00AA628F"/>
    <w:rsid w:val="00AB0542"/>
    <w:rsid w:val="00AB12AE"/>
    <w:rsid w:val="00AC24E2"/>
    <w:rsid w:val="00AC3009"/>
    <w:rsid w:val="00AC4554"/>
    <w:rsid w:val="00AD23C6"/>
    <w:rsid w:val="00AD63F7"/>
    <w:rsid w:val="00AE2EF0"/>
    <w:rsid w:val="00AE3B25"/>
    <w:rsid w:val="00AF1A5F"/>
    <w:rsid w:val="00AF49C0"/>
    <w:rsid w:val="00AF4AE9"/>
    <w:rsid w:val="00B03B21"/>
    <w:rsid w:val="00B04396"/>
    <w:rsid w:val="00B1177D"/>
    <w:rsid w:val="00B23623"/>
    <w:rsid w:val="00B255D8"/>
    <w:rsid w:val="00B25A8C"/>
    <w:rsid w:val="00B273D5"/>
    <w:rsid w:val="00B327F5"/>
    <w:rsid w:val="00B400C8"/>
    <w:rsid w:val="00B40956"/>
    <w:rsid w:val="00B41198"/>
    <w:rsid w:val="00B51514"/>
    <w:rsid w:val="00B52B8F"/>
    <w:rsid w:val="00B57BE0"/>
    <w:rsid w:val="00B60C95"/>
    <w:rsid w:val="00B63516"/>
    <w:rsid w:val="00B65AB4"/>
    <w:rsid w:val="00B72F5C"/>
    <w:rsid w:val="00B74CB7"/>
    <w:rsid w:val="00B77FA4"/>
    <w:rsid w:val="00B84702"/>
    <w:rsid w:val="00B872A5"/>
    <w:rsid w:val="00B90939"/>
    <w:rsid w:val="00B93B61"/>
    <w:rsid w:val="00B94BE5"/>
    <w:rsid w:val="00B96712"/>
    <w:rsid w:val="00B97F9D"/>
    <w:rsid w:val="00BA09EA"/>
    <w:rsid w:val="00BA0BEF"/>
    <w:rsid w:val="00BA0F72"/>
    <w:rsid w:val="00BA23CD"/>
    <w:rsid w:val="00BA2A8D"/>
    <w:rsid w:val="00BA7C39"/>
    <w:rsid w:val="00BC2752"/>
    <w:rsid w:val="00BC2A68"/>
    <w:rsid w:val="00BC63C3"/>
    <w:rsid w:val="00BD0335"/>
    <w:rsid w:val="00BD408D"/>
    <w:rsid w:val="00BD64FF"/>
    <w:rsid w:val="00BE12BD"/>
    <w:rsid w:val="00BF2903"/>
    <w:rsid w:val="00C02961"/>
    <w:rsid w:val="00C03F33"/>
    <w:rsid w:val="00C203D1"/>
    <w:rsid w:val="00C2548B"/>
    <w:rsid w:val="00C25A09"/>
    <w:rsid w:val="00C301BC"/>
    <w:rsid w:val="00C31089"/>
    <w:rsid w:val="00C34347"/>
    <w:rsid w:val="00C35C90"/>
    <w:rsid w:val="00C41392"/>
    <w:rsid w:val="00C451A8"/>
    <w:rsid w:val="00C5259D"/>
    <w:rsid w:val="00C53616"/>
    <w:rsid w:val="00C54134"/>
    <w:rsid w:val="00C556E6"/>
    <w:rsid w:val="00C6090E"/>
    <w:rsid w:val="00C70095"/>
    <w:rsid w:val="00C7326B"/>
    <w:rsid w:val="00C76E6C"/>
    <w:rsid w:val="00C80102"/>
    <w:rsid w:val="00C8287E"/>
    <w:rsid w:val="00C9222E"/>
    <w:rsid w:val="00CA7149"/>
    <w:rsid w:val="00CA72BE"/>
    <w:rsid w:val="00CB0A27"/>
    <w:rsid w:val="00CB210E"/>
    <w:rsid w:val="00CB2230"/>
    <w:rsid w:val="00CC0EC7"/>
    <w:rsid w:val="00CD4C0B"/>
    <w:rsid w:val="00CE35F8"/>
    <w:rsid w:val="00CE4E07"/>
    <w:rsid w:val="00CF5C82"/>
    <w:rsid w:val="00D15239"/>
    <w:rsid w:val="00D171C9"/>
    <w:rsid w:val="00D20B8C"/>
    <w:rsid w:val="00D20F5F"/>
    <w:rsid w:val="00D224FA"/>
    <w:rsid w:val="00D26568"/>
    <w:rsid w:val="00D3096C"/>
    <w:rsid w:val="00D3099F"/>
    <w:rsid w:val="00D32F1C"/>
    <w:rsid w:val="00D45C4B"/>
    <w:rsid w:val="00D46C15"/>
    <w:rsid w:val="00D50183"/>
    <w:rsid w:val="00D519B0"/>
    <w:rsid w:val="00D56B02"/>
    <w:rsid w:val="00D573E4"/>
    <w:rsid w:val="00D61127"/>
    <w:rsid w:val="00D62DD0"/>
    <w:rsid w:val="00D63879"/>
    <w:rsid w:val="00D63BB0"/>
    <w:rsid w:val="00D64416"/>
    <w:rsid w:val="00D7631D"/>
    <w:rsid w:val="00D768AD"/>
    <w:rsid w:val="00D8210B"/>
    <w:rsid w:val="00D8444B"/>
    <w:rsid w:val="00D93BB5"/>
    <w:rsid w:val="00D94678"/>
    <w:rsid w:val="00DA409D"/>
    <w:rsid w:val="00DB456A"/>
    <w:rsid w:val="00DC0D75"/>
    <w:rsid w:val="00DC3527"/>
    <w:rsid w:val="00DC45CB"/>
    <w:rsid w:val="00DD0D85"/>
    <w:rsid w:val="00DD6C90"/>
    <w:rsid w:val="00DF4221"/>
    <w:rsid w:val="00E04CEE"/>
    <w:rsid w:val="00E12E43"/>
    <w:rsid w:val="00E25CF8"/>
    <w:rsid w:val="00E275F2"/>
    <w:rsid w:val="00E43839"/>
    <w:rsid w:val="00E43874"/>
    <w:rsid w:val="00E46710"/>
    <w:rsid w:val="00E4746B"/>
    <w:rsid w:val="00E47885"/>
    <w:rsid w:val="00E51294"/>
    <w:rsid w:val="00E51634"/>
    <w:rsid w:val="00E6594E"/>
    <w:rsid w:val="00E86B09"/>
    <w:rsid w:val="00E907A3"/>
    <w:rsid w:val="00E93E63"/>
    <w:rsid w:val="00E96B27"/>
    <w:rsid w:val="00EA448E"/>
    <w:rsid w:val="00EA472E"/>
    <w:rsid w:val="00EB143E"/>
    <w:rsid w:val="00EB685B"/>
    <w:rsid w:val="00EC06C9"/>
    <w:rsid w:val="00EC299B"/>
    <w:rsid w:val="00EC6EF5"/>
    <w:rsid w:val="00EC7E1A"/>
    <w:rsid w:val="00ED2B92"/>
    <w:rsid w:val="00ED2FDD"/>
    <w:rsid w:val="00EE3756"/>
    <w:rsid w:val="00EE5D69"/>
    <w:rsid w:val="00EE70E2"/>
    <w:rsid w:val="00F033B2"/>
    <w:rsid w:val="00F0731C"/>
    <w:rsid w:val="00F12DCE"/>
    <w:rsid w:val="00F21B57"/>
    <w:rsid w:val="00F26E9C"/>
    <w:rsid w:val="00F277DF"/>
    <w:rsid w:val="00F311FC"/>
    <w:rsid w:val="00F41D5C"/>
    <w:rsid w:val="00F4451D"/>
    <w:rsid w:val="00F539DF"/>
    <w:rsid w:val="00F64A81"/>
    <w:rsid w:val="00F64D61"/>
    <w:rsid w:val="00F73F45"/>
    <w:rsid w:val="00F82784"/>
    <w:rsid w:val="00F832CE"/>
    <w:rsid w:val="00F901F1"/>
    <w:rsid w:val="00F938C2"/>
    <w:rsid w:val="00F9459A"/>
    <w:rsid w:val="00F96568"/>
    <w:rsid w:val="00FA3E44"/>
    <w:rsid w:val="00FB4846"/>
    <w:rsid w:val="00FB5F7D"/>
    <w:rsid w:val="00FB7274"/>
    <w:rsid w:val="00FB745F"/>
    <w:rsid w:val="00FC0942"/>
    <w:rsid w:val="00FC3BD3"/>
    <w:rsid w:val="00FE00DA"/>
    <w:rsid w:val="00FE5214"/>
    <w:rsid w:val="00FF4D01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,"/>
  <w15:docId w15:val="{3B8D031B-513A-4BEC-B14D-C55D8D83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88153A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rsid w:val="0088153A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B1A62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sid w:val="000B1A62"/>
    <w:rPr>
      <w:rFonts w:ascii="Times New Roman" w:eastAsia="Times New Roman" w:hAnsi="Times New Roman"/>
      <w:sz w:val="24"/>
      <w:szCs w:val="24"/>
    </w:rPr>
  </w:style>
  <w:style w:type="character" w:customStyle="1" w:styleId="CharChar5">
    <w:name w:val="Char Char5"/>
    <w:locked/>
    <w:rsid w:val="00BD0335"/>
    <w:rPr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244;ng%20vi&#7879;c%20kh&#225;c\m&#7903;%20ng&#224;nh\&#273;&#7873;%20c&#432;&#417;ng%20m&#244;n%20h&#7885;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52</TotalTime>
  <Pages>5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MyPC</cp:lastModifiedBy>
  <cp:revision>14</cp:revision>
  <cp:lastPrinted>2020-03-18T11:23:00Z</cp:lastPrinted>
  <dcterms:created xsi:type="dcterms:W3CDTF">2020-03-18T11:23:00Z</dcterms:created>
  <dcterms:modified xsi:type="dcterms:W3CDTF">2020-06-23T03:14:00Z</dcterms:modified>
</cp:coreProperties>
</file>