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E67306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E67306" w:rsidRDefault="0040769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pacing w:val="-4"/>
                <w:sz w:val="24"/>
              </w:rPr>
            </w:pPr>
            <w:r w:rsidRPr="00E67306">
              <w:rPr>
                <w:noProof/>
                <w:spacing w:val="-4"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line w14:anchorId="6C050659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E67306">
              <w:rPr>
                <w:bCs/>
                <w:color w:val="000000"/>
                <w:spacing w:val="-4"/>
                <w:sz w:val="24"/>
              </w:rPr>
              <w:t>BỘ GI</w:t>
            </w:r>
            <w:r w:rsidR="00B65AB4" w:rsidRPr="00E67306">
              <w:rPr>
                <w:bCs/>
                <w:color w:val="000000"/>
                <w:spacing w:val="-4"/>
                <w:sz w:val="24"/>
              </w:rPr>
              <w:t>Á</w:t>
            </w:r>
            <w:r w:rsidR="00744C77" w:rsidRPr="00E67306">
              <w:rPr>
                <w:bCs/>
                <w:color w:val="000000"/>
                <w:spacing w:val="-4"/>
                <w:sz w:val="24"/>
              </w:rPr>
              <w:t>O DỤC VÀ ĐÀO TẠO</w:t>
            </w:r>
            <w:r w:rsidR="004A21C9" w:rsidRPr="00E67306">
              <w:rPr>
                <w:bCs/>
                <w:color w:val="000000"/>
                <w:spacing w:val="-4"/>
                <w:sz w:val="24"/>
              </w:rPr>
              <w:t xml:space="preserve"> </w:t>
            </w:r>
            <w:r w:rsidR="00744C77" w:rsidRPr="00E67306">
              <w:rPr>
                <w:b/>
                <w:bCs/>
                <w:color w:val="000000"/>
                <w:spacing w:val="-4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E67306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pacing w:val="-4"/>
                <w:sz w:val="24"/>
              </w:rPr>
            </w:pPr>
            <w:r w:rsidRPr="00E67306">
              <w:rPr>
                <w:b/>
                <w:bCs/>
                <w:color w:val="000000"/>
                <w:spacing w:val="-4"/>
                <w:sz w:val="24"/>
              </w:rPr>
              <w:t>CỘNG HÒA XÃ HỘI CHỦ NGHĨA VIỆT NAM</w:t>
            </w:r>
          </w:p>
          <w:p w:rsidR="00744C77" w:rsidRPr="00E67306" w:rsidRDefault="0040769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pacing w:val="-4"/>
                <w:sz w:val="24"/>
              </w:rPr>
            </w:pPr>
            <w:r w:rsidRPr="00E67306">
              <w:rPr>
                <w:noProof/>
                <w:spacing w:val="-4"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679611</wp:posOffset>
                      </wp:positionH>
                      <wp:positionV relativeFrom="paragraph">
                        <wp:posOffset>205105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line w14:anchorId="5642AD0E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3.5pt,16.15pt" to="205.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BH&#10;ng6E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E67306">
              <w:rPr>
                <w:b/>
                <w:bCs/>
                <w:color w:val="000000"/>
                <w:spacing w:val="-4"/>
                <w:sz w:val="24"/>
              </w:rPr>
              <w:t>Độc lập – Tự do – Hạnh Phúc</w:t>
            </w:r>
          </w:p>
        </w:tc>
      </w:tr>
    </w:tbl>
    <w:p w:rsidR="00744C77" w:rsidRPr="00E67306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pacing w:val="-4"/>
          <w:sz w:val="24"/>
        </w:rPr>
      </w:pPr>
    </w:p>
    <w:p w:rsidR="00744C77" w:rsidRPr="00E67306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pacing w:val="-4"/>
          <w:sz w:val="24"/>
        </w:rPr>
      </w:pPr>
      <w:r w:rsidRPr="00E67306">
        <w:rPr>
          <w:b/>
          <w:bCs/>
          <w:color w:val="000000"/>
          <w:spacing w:val="-4"/>
          <w:sz w:val="24"/>
          <w:lang w:val="vi-VN"/>
        </w:rPr>
        <w:t>Đ</w:t>
      </w:r>
      <w:r w:rsidRPr="00E67306">
        <w:rPr>
          <w:b/>
          <w:bCs/>
          <w:color w:val="000000"/>
          <w:spacing w:val="-4"/>
          <w:sz w:val="24"/>
        </w:rPr>
        <w:t>Ề</w:t>
      </w:r>
      <w:r w:rsidRPr="00E67306">
        <w:rPr>
          <w:b/>
          <w:bCs/>
          <w:color w:val="000000"/>
          <w:spacing w:val="-4"/>
          <w:sz w:val="24"/>
          <w:lang w:val="vi-VN"/>
        </w:rPr>
        <w:t xml:space="preserve"> CƯƠNG CHI TIẾT HỌC PHẦN</w:t>
      </w:r>
    </w:p>
    <w:p w:rsidR="00635380" w:rsidRPr="00E67306" w:rsidRDefault="00744C77" w:rsidP="009A43F0">
      <w:pPr>
        <w:pStyle w:val="BodyText2"/>
        <w:numPr>
          <w:ilvl w:val="0"/>
          <w:numId w:val="2"/>
        </w:numPr>
        <w:spacing w:before="240" w:after="0" w:line="240" w:lineRule="auto"/>
        <w:ind w:left="709" w:hanging="283"/>
        <w:jc w:val="both"/>
        <w:rPr>
          <w:bCs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Tên</w:t>
      </w:r>
      <w:r w:rsidRPr="00E67306">
        <w:rPr>
          <w:b/>
          <w:bCs/>
          <w:color w:val="000000"/>
          <w:spacing w:val="-4"/>
          <w:sz w:val="24"/>
          <w:szCs w:val="24"/>
          <w:lang w:val="vi-VN"/>
        </w:rPr>
        <w:t xml:space="preserve"> học phần</w:t>
      </w:r>
      <w:r w:rsidR="009A43F0" w:rsidRPr="00E67306">
        <w:rPr>
          <w:b/>
          <w:bCs/>
          <w:color w:val="000000"/>
          <w:spacing w:val="-4"/>
          <w:sz w:val="24"/>
          <w:szCs w:val="24"/>
        </w:rPr>
        <w:t xml:space="preserve">: </w:t>
      </w:r>
      <w:r w:rsidR="00421C1D" w:rsidRPr="00E67306">
        <w:rPr>
          <w:spacing w:val="-4"/>
          <w:sz w:val="24"/>
          <w:szCs w:val="24"/>
        </w:rPr>
        <w:t>Vật l</w:t>
      </w:r>
      <w:r w:rsidR="00925495" w:rsidRPr="00E67306">
        <w:rPr>
          <w:spacing w:val="-4"/>
          <w:sz w:val="24"/>
          <w:szCs w:val="24"/>
        </w:rPr>
        <w:t>ý</w:t>
      </w:r>
      <w:r w:rsidR="00421C1D" w:rsidRPr="00E67306">
        <w:rPr>
          <w:spacing w:val="-4"/>
          <w:sz w:val="24"/>
          <w:szCs w:val="24"/>
        </w:rPr>
        <w:t xml:space="preserve"> </w:t>
      </w:r>
      <w:r w:rsidR="00CC2925" w:rsidRPr="00E67306">
        <w:rPr>
          <w:spacing w:val="-4"/>
          <w:sz w:val="24"/>
          <w:szCs w:val="24"/>
        </w:rPr>
        <w:t>1</w:t>
      </w:r>
      <w:r w:rsidR="009A43F0" w:rsidRPr="00E67306">
        <w:rPr>
          <w:spacing w:val="-4"/>
          <w:sz w:val="24"/>
          <w:szCs w:val="24"/>
        </w:rPr>
        <w:t xml:space="preserve"> (</w:t>
      </w:r>
      <w:r w:rsidR="00796CFD" w:rsidRPr="00E67306">
        <w:rPr>
          <w:spacing w:val="-4"/>
        </w:rPr>
        <w:t>P</w:t>
      </w:r>
      <w:r w:rsidR="00421C1D" w:rsidRPr="00E67306">
        <w:rPr>
          <w:spacing w:val="-4"/>
        </w:rPr>
        <w:t>hysics</w:t>
      </w:r>
      <w:r w:rsidR="00CC2925" w:rsidRPr="00E67306">
        <w:rPr>
          <w:spacing w:val="-4"/>
        </w:rPr>
        <w:t xml:space="preserve"> 1</w:t>
      </w:r>
      <w:r w:rsidR="009A43F0" w:rsidRPr="00E67306">
        <w:rPr>
          <w:spacing w:val="-4"/>
        </w:rPr>
        <w:t>)</w:t>
      </w:r>
    </w:p>
    <w:p w:rsidR="00744C77" w:rsidRPr="00E67306" w:rsidRDefault="00744C77" w:rsidP="006447AD">
      <w:pPr>
        <w:pStyle w:val="BodyText2"/>
        <w:spacing w:before="120" w:after="0" w:line="240" w:lineRule="auto"/>
        <w:ind w:left="720"/>
        <w:jc w:val="both"/>
        <w:rPr>
          <w:spacing w:val="-4"/>
          <w:sz w:val="24"/>
          <w:szCs w:val="24"/>
        </w:rPr>
      </w:pPr>
      <w:bookmarkStart w:id="0" w:name="_Hlk515993341"/>
      <w:r w:rsidRPr="00E67306">
        <w:rPr>
          <w:b/>
          <w:spacing w:val="-4"/>
          <w:sz w:val="24"/>
          <w:szCs w:val="24"/>
          <w:lang w:val="vi-VN"/>
        </w:rPr>
        <w:t>Mã số học phần:</w:t>
      </w:r>
      <w:r w:rsidR="00072CC7" w:rsidRPr="00E67306">
        <w:rPr>
          <w:spacing w:val="-4"/>
          <w:sz w:val="24"/>
          <w:szCs w:val="24"/>
        </w:rPr>
        <w:t xml:space="preserve"> </w:t>
      </w:r>
      <w:r w:rsidR="00B21D99" w:rsidRPr="00E67306">
        <w:rPr>
          <w:spacing w:val="-4"/>
          <w:sz w:val="24"/>
          <w:szCs w:val="24"/>
        </w:rPr>
        <w:t>7</w:t>
      </w:r>
      <w:r w:rsidR="00421C1D" w:rsidRPr="00E67306">
        <w:rPr>
          <w:spacing w:val="-4"/>
          <w:sz w:val="24"/>
          <w:szCs w:val="24"/>
        </w:rPr>
        <w:t>0102</w:t>
      </w:r>
      <w:r w:rsidR="00B21D99" w:rsidRPr="00E67306">
        <w:rPr>
          <w:spacing w:val="-4"/>
          <w:sz w:val="24"/>
          <w:szCs w:val="24"/>
        </w:rPr>
        <w:t>0</w:t>
      </w:r>
      <w:r w:rsidR="00E04C25" w:rsidRPr="00E67306">
        <w:rPr>
          <w:spacing w:val="-4"/>
          <w:sz w:val="24"/>
          <w:szCs w:val="24"/>
        </w:rPr>
        <w:t>4</w:t>
      </w:r>
    </w:p>
    <w:p w:rsidR="00072CC7" w:rsidRPr="00E67306" w:rsidRDefault="00744C77" w:rsidP="004A076C">
      <w:pPr>
        <w:pStyle w:val="BodyText2"/>
        <w:spacing w:before="120" w:after="0" w:line="240" w:lineRule="auto"/>
        <w:ind w:left="720" w:hanging="9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Số tín chỉ học phần:</w:t>
      </w:r>
      <w:r w:rsidR="00072CC7" w:rsidRPr="00E67306">
        <w:rPr>
          <w:b/>
          <w:bCs/>
          <w:color w:val="000000"/>
          <w:spacing w:val="-4"/>
          <w:sz w:val="24"/>
          <w:szCs w:val="24"/>
        </w:rPr>
        <w:t xml:space="preserve"> </w:t>
      </w:r>
      <w:r w:rsidR="00796CFD" w:rsidRPr="00E67306">
        <w:rPr>
          <w:bCs/>
          <w:color w:val="000000"/>
          <w:spacing w:val="-4"/>
          <w:sz w:val="24"/>
          <w:szCs w:val="24"/>
        </w:rPr>
        <w:t>4</w:t>
      </w:r>
      <w:r w:rsidR="00072CC7" w:rsidRPr="00E67306">
        <w:rPr>
          <w:bCs/>
          <w:color w:val="000000"/>
          <w:spacing w:val="-4"/>
          <w:sz w:val="24"/>
          <w:szCs w:val="24"/>
        </w:rPr>
        <w:t xml:space="preserve"> (</w:t>
      </w:r>
      <w:r w:rsidR="00796CFD" w:rsidRPr="00E67306">
        <w:rPr>
          <w:bCs/>
          <w:color w:val="000000"/>
          <w:spacing w:val="-4"/>
          <w:sz w:val="24"/>
          <w:szCs w:val="24"/>
        </w:rPr>
        <w:t>4</w:t>
      </w:r>
      <w:r w:rsidR="00072CC7" w:rsidRPr="00E67306">
        <w:rPr>
          <w:bCs/>
          <w:color w:val="000000"/>
          <w:spacing w:val="-4"/>
          <w:sz w:val="24"/>
          <w:szCs w:val="24"/>
        </w:rPr>
        <w:t>-</w:t>
      </w:r>
      <w:r w:rsidR="009F447E" w:rsidRPr="00E67306">
        <w:rPr>
          <w:bCs/>
          <w:color w:val="000000"/>
          <w:spacing w:val="-4"/>
          <w:sz w:val="24"/>
          <w:szCs w:val="24"/>
        </w:rPr>
        <w:t>0-</w:t>
      </w:r>
      <w:r w:rsidR="00796CFD" w:rsidRPr="00E67306">
        <w:rPr>
          <w:bCs/>
          <w:color w:val="000000"/>
          <w:spacing w:val="-4"/>
          <w:sz w:val="24"/>
          <w:szCs w:val="24"/>
        </w:rPr>
        <w:t>8</w:t>
      </w:r>
      <w:r w:rsidR="00072CC7" w:rsidRPr="00E67306">
        <w:rPr>
          <w:bCs/>
          <w:color w:val="000000"/>
          <w:spacing w:val="-4"/>
          <w:sz w:val="24"/>
          <w:szCs w:val="24"/>
        </w:rPr>
        <w:t>)</w:t>
      </w:r>
      <w:r w:rsidR="009A43F0" w:rsidRPr="00E67306">
        <w:rPr>
          <w:bCs/>
          <w:color w:val="000000"/>
          <w:spacing w:val="-4"/>
          <w:sz w:val="24"/>
          <w:szCs w:val="24"/>
        </w:rPr>
        <w:t xml:space="preserve">, </w:t>
      </w:r>
      <w:bookmarkStart w:id="1" w:name="_Hlk36739889"/>
      <w:r w:rsidR="009A43F0" w:rsidRPr="00E67306">
        <w:rPr>
          <w:bCs/>
          <w:color w:val="000000"/>
          <w:spacing w:val="-4"/>
          <w:sz w:val="24"/>
          <w:szCs w:val="24"/>
        </w:rPr>
        <w:t>học trong 16 tuần</w:t>
      </w:r>
      <w:bookmarkEnd w:id="1"/>
    </w:p>
    <w:p w:rsidR="009A43F0" w:rsidRPr="00E67306" w:rsidRDefault="00744C77" w:rsidP="00072CC7">
      <w:pPr>
        <w:pStyle w:val="BodyText2"/>
        <w:spacing w:before="120" w:after="0" w:line="240" w:lineRule="auto"/>
        <w:ind w:left="720"/>
        <w:jc w:val="both"/>
        <w:rPr>
          <w:b/>
          <w:spacing w:val="-4"/>
          <w:sz w:val="24"/>
          <w:szCs w:val="24"/>
        </w:rPr>
      </w:pPr>
      <w:r w:rsidRPr="00E67306">
        <w:rPr>
          <w:b/>
          <w:spacing w:val="-4"/>
          <w:sz w:val="24"/>
          <w:szCs w:val="24"/>
          <w:lang w:val="vi-VN"/>
        </w:rPr>
        <w:t>Số tiết học phần:</w:t>
      </w:r>
      <w:r w:rsidR="004A21C9" w:rsidRPr="00E67306">
        <w:rPr>
          <w:b/>
          <w:spacing w:val="-4"/>
          <w:sz w:val="24"/>
          <w:szCs w:val="24"/>
        </w:rPr>
        <w:t xml:space="preserve"> </w:t>
      </w:r>
    </w:p>
    <w:p w:rsidR="009A43F0" w:rsidRPr="00E67306" w:rsidRDefault="00E81527" w:rsidP="00072CC7">
      <w:pPr>
        <w:pStyle w:val="BodyText2"/>
        <w:spacing w:before="120" w:after="0" w:line="240" w:lineRule="auto"/>
        <w:ind w:left="720"/>
        <w:jc w:val="both"/>
        <w:rPr>
          <w:spacing w:val="-4"/>
          <w:sz w:val="24"/>
          <w:szCs w:val="24"/>
        </w:rPr>
      </w:pPr>
      <w:bookmarkStart w:id="2" w:name="_Hlk36739251"/>
      <w:r w:rsidRPr="00E67306">
        <w:rPr>
          <w:spacing w:val="-4"/>
          <w:sz w:val="24"/>
          <w:szCs w:val="24"/>
          <w:lang w:val="vi-VN"/>
        </w:rPr>
        <w:t>L</w:t>
      </w:r>
      <w:r w:rsidR="00267FDB" w:rsidRPr="00E67306">
        <w:rPr>
          <w:spacing w:val="-4"/>
          <w:sz w:val="24"/>
          <w:szCs w:val="24"/>
        </w:rPr>
        <w:t>ý</w:t>
      </w:r>
      <w:r w:rsidR="00744C77" w:rsidRPr="00E67306">
        <w:rPr>
          <w:spacing w:val="-4"/>
          <w:sz w:val="24"/>
          <w:szCs w:val="24"/>
          <w:lang w:val="vi-VN"/>
        </w:rPr>
        <w:t xml:space="preserve"> thuyết</w:t>
      </w:r>
      <w:r w:rsidR="00072CC7" w:rsidRPr="00E67306">
        <w:rPr>
          <w:spacing w:val="-4"/>
          <w:sz w:val="24"/>
          <w:szCs w:val="24"/>
          <w:lang w:val="vi-VN"/>
        </w:rPr>
        <w:t>:</w:t>
      </w:r>
      <w:r w:rsidR="00072CC7" w:rsidRPr="00E67306">
        <w:rPr>
          <w:spacing w:val="-4"/>
          <w:sz w:val="24"/>
          <w:szCs w:val="24"/>
        </w:rPr>
        <w:t xml:space="preserve"> </w:t>
      </w:r>
      <w:r w:rsidR="009A43F0" w:rsidRPr="00E67306">
        <w:rPr>
          <w:spacing w:val="-4"/>
          <w:sz w:val="24"/>
          <w:szCs w:val="24"/>
        </w:rPr>
        <w:t>6</w:t>
      </w:r>
      <w:r w:rsidR="00072CC7" w:rsidRPr="00E67306">
        <w:rPr>
          <w:spacing w:val="-4"/>
          <w:sz w:val="24"/>
          <w:szCs w:val="24"/>
        </w:rPr>
        <w:t>0</w:t>
      </w:r>
      <w:r w:rsidR="00B63516" w:rsidRPr="00E67306">
        <w:rPr>
          <w:spacing w:val="-4"/>
          <w:sz w:val="24"/>
          <w:szCs w:val="24"/>
          <w:lang w:val="vi-VN"/>
        </w:rPr>
        <w:t xml:space="preserve"> </w:t>
      </w:r>
      <w:r w:rsidR="009A43F0" w:rsidRPr="00E67306">
        <w:rPr>
          <w:spacing w:val="-4"/>
          <w:sz w:val="24"/>
          <w:szCs w:val="24"/>
          <w:lang w:val="vi-VN"/>
        </w:rPr>
        <w:tab/>
      </w:r>
      <w:r w:rsidR="009A43F0" w:rsidRPr="00E67306">
        <w:rPr>
          <w:spacing w:val="-4"/>
          <w:sz w:val="24"/>
          <w:szCs w:val="24"/>
          <w:lang w:val="vi-VN"/>
        </w:rPr>
        <w:tab/>
      </w:r>
      <w:r w:rsidR="009A43F0" w:rsidRPr="00E67306">
        <w:rPr>
          <w:spacing w:val="-4"/>
          <w:sz w:val="24"/>
          <w:szCs w:val="24"/>
          <w:lang w:val="vi-VN"/>
        </w:rPr>
        <w:tab/>
      </w:r>
      <w:r w:rsidR="000D075E" w:rsidRPr="00E67306">
        <w:rPr>
          <w:spacing w:val="-4"/>
          <w:sz w:val="24"/>
          <w:szCs w:val="24"/>
          <w:lang w:val="vi-VN"/>
        </w:rPr>
        <w:t>Bài tập:</w:t>
      </w:r>
      <w:r w:rsidR="00072CC7" w:rsidRPr="00E67306">
        <w:rPr>
          <w:spacing w:val="-4"/>
          <w:sz w:val="24"/>
          <w:szCs w:val="24"/>
        </w:rPr>
        <w:t xml:space="preserve"> </w:t>
      </w:r>
      <w:r w:rsidR="009A43F0" w:rsidRPr="00E67306">
        <w:rPr>
          <w:spacing w:val="-4"/>
          <w:sz w:val="24"/>
          <w:szCs w:val="24"/>
        </w:rPr>
        <w:t>0</w:t>
      </w:r>
      <w:r w:rsidR="000D075E" w:rsidRPr="00E67306">
        <w:rPr>
          <w:spacing w:val="-4"/>
          <w:sz w:val="24"/>
          <w:szCs w:val="24"/>
          <w:lang w:val="vi-VN"/>
        </w:rPr>
        <w:t xml:space="preserve"> </w:t>
      </w:r>
      <w:r w:rsidR="009A43F0" w:rsidRPr="00E67306">
        <w:rPr>
          <w:spacing w:val="-4"/>
          <w:sz w:val="24"/>
          <w:szCs w:val="24"/>
          <w:lang w:val="vi-VN"/>
        </w:rPr>
        <w:tab/>
      </w:r>
      <w:r w:rsidR="009A43F0" w:rsidRPr="00E67306">
        <w:rPr>
          <w:spacing w:val="-4"/>
          <w:sz w:val="24"/>
          <w:szCs w:val="24"/>
          <w:lang w:val="vi-VN"/>
        </w:rPr>
        <w:tab/>
      </w:r>
      <w:r w:rsidR="009A43F0" w:rsidRPr="00E67306">
        <w:rPr>
          <w:spacing w:val="-4"/>
          <w:sz w:val="24"/>
          <w:szCs w:val="24"/>
          <w:lang w:val="vi-VN"/>
        </w:rPr>
        <w:tab/>
      </w:r>
      <w:r w:rsidR="009A43F0" w:rsidRPr="00E67306">
        <w:rPr>
          <w:spacing w:val="-4"/>
          <w:sz w:val="24"/>
          <w:szCs w:val="24"/>
        </w:rPr>
        <w:t>Thực hành: 0</w:t>
      </w:r>
    </w:p>
    <w:p w:rsidR="00744C77" w:rsidRPr="00E67306" w:rsidRDefault="009A43F0" w:rsidP="00072CC7">
      <w:pPr>
        <w:pStyle w:val="BodyText2"/>
        <w:spacing w:before="120" w:after="0" w:line="240" w:lineRule="auto"/>
        <w:ind w:left="720"/>
        <w:jc w:val="both"/>
        <w:rPr>
          <w:spacing w:val="-4"/>
          <w:sz w:val="24"/>
          <w:szCs w:val="24"/>
          <w:lang w:val="vi-VN"/>
        </w:rPr>
      </w:pPr>
      <w:r w:rsidRPr="00E67306">
        <w:rPr>
          <w:spacing w:val="-4"/>
          <w:sz w:val="24"/>
          <w:szCs w:val="24"/>
        </w:rPr>
        <w:t>Thực tập: 0</w:t>
      </w:r>
      <w:r w:rsidRPr="00E67306">
        <w:rPr>
          <w:spacing w:val="-4"/>
          <w:sz w:val="24"/>
          <w:szCs w:val="24"/>
        </w:rPr>
        <w:tab/>
      </w:r>
      <w:r w:rsidRPr="00E67306">
        <w:rPr>
          <w:spacing w:val="-4"/>
          <w:sz w:val="24"/>
          <w:szCs w:val="24"/>
        </w:rPr>
        <w:tab/>
      </w:r>
      <w:r w:rsidRPr="00E67306">
        <w:rPr>
          <w:spacing w:val="-4"/>
          <w:sz w:val="24"/>
          <w:szCs w:val="24"/>
        </w:rPr>
        <w:tab/>
        <w:t>Đồ án: 0</w:t>
      </w:r>
      <w:r w:rsidRPr="00E67306">
        <w:rPr>
          <w:spacing w:val="-4"/>
          <w:sz w:val="24"/>
          <w:szCs w:val="24"/>
        </w:rPr>
        <w:tab/>
      </w:r>
      <w:r w:rsidRPr="00E67306">
        <w:rPr>
          <w:spacing w:val="-4"/>
          <w:sz w:val="24"/>
          <w:szCs w:val="24"/>
        </w:rPr>
        <w:tab/>
      </w:r>
      <w:r w:rsidRPr="00E67306">
        <w:rPr>
          <w:spacing w:val="-4"/>
          <w:sz w:val="24"/>
          <w:szCs w:val="24"/>
        </w:rPr>
        <w:tab/>
      </w:r>
      <w:r w:rsidR="000D075E" w:rsidRPr="00E67306">
        <w:rPr>
          <w:spacing w:val="-4"/>
          <w:sz w:val="24"/>
          <w:szCs w:val="24"/>
          <w:lang w:val="vi-VN"/>
        </w:rPr>
        <w:t>T</w:t>
      </w:r>
      <w:r w:rsidR="00744C77" w:rsidRPr="00E67306">
        <w:rPr>
          <w:spacing w:val="-4"/>
          <w:sz w:val="24"/>
          <w:szCs w:val="24"/>
          <w:lang w:val="vi-VN"/>
        </w:rPr>
        <w:t>ự học</w:t>
      </w:r>
      <w:r w:rsidR="000D075E" w:rsidRPr="00E67306">
        <w:rPr>
          <w:spacing w:val="-4"/>
          <w:sz w:val="24"/>
          <w:szCs w:val="24"/>
          <w:lang w:val="vi-VN"/>
        </w:rPr>
        <w:t>:</w:t>
      </w:r>
      <w:r w:rsidR="00072CC7" w:rsidRPr="00E67306">
        <w:rPr>
          <w:spacing w:val="-4"/>
          <w:sz w:val="24"/>
          <w:szCs w:val="24"/>
        </w:rPr>
        <w:t xml:space="preserve"> </w:t>
      </w:r>
      <w:r w:rsidR="00796CFD" w:rsidRPr="00E67306">
        <w:rPr>
          <w:spacing w:val="-4"/>
          <w:sz w:val="24"/>
          <w:szCs w:val="24"/>
        </w:rPr>
        <w:t>120</w:t>
      </w:r>
    </w:p>
    <w:bookmarkEnd w:id="0"/>
    <w:bookmarkEnd w:id="2"/>
    <w:p w:rsidR="00744C77" w:rsidRPr="00E67306" w:rsidRDefault="00744C77" w:rsidP="00AC422F">
      <w:pPr>
        <w:pStyle w:val="BodyText2"/>
        <w:numPr>
          <w:ilvl w:val="0"/>
          <w:numId w:val="2"/>
        </w:numPr>
        <w:spacing w:before="240" w:after="0" w:line="240" w:lineRule="auto"/>
        <w:ind w:left="709" w:hanging="283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 xml:space="preserve">Đơn vị </w:t>
      </w:r>
      <w:r w:rsidR="004A21C9" w:rsidRPr="00E67306">
        <w:rPr>
          <w:b/>
          <w:bCs/>
          <w:color w:val="000000"/>
          <w:spacing w:val="-4"/>
          <w:sz w:val="24"/>
          <w:szCs w:val="24"/>
        </w:rPr>
        <w:t xml:space="preserve">quản </w:t>
      </w:r>
      <w:r w:rsidR="004F2A5E" w:rsidRPr="00E67306">
        <w:rPr>
          <w:b/>
          <w:bCs/>
          <w:color w:val="000000"/>
          <w:spacing w:val="-4"/>
          <w:sz w:val="24"/>
          <w:szCs w:val="24"/>
        </w:rPr>
        <w:t>lí</w:t>
      </w:r>
      <w:r w:rsidR="004A21C9" w:rsidRPr="00E67306"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E67306">
        <w:rPr>
          <w:b/>
          <w:bCs/>
          <w:color w:val="000000"/>
          <w:spacing w:val="-4"/>
          <w:sz w:val="24"/>
          <w:szCs w:val="24"/>
        </w:rPr>
        <w:t>học phần</w:t>
      </w:r>
    </w:p>
    <w:p w:rsidR="003F5908" w:rsidRPr="00E67306" w:rsidRDefault="006447AD" w:rsidP="000B6E27">
      <w:pPr>
        <w:pStyle w:val="BodyText2"/>
        <w:tabs>
          <w:tab w:val="left" w:pos="5670"/>
        </w:tabs>
        <w:spacing w:before="120" w:after="0" w:line="240" w:lineRule="auto"/>
        <w:ind w:left="709" w:hanging="283"/>
        <w:jc w:val="both"/>
        <w:rPr>
          <w:b/>
          <w:spacing w:val="-4"/>
          <w:sz w:val="24"/>
          <w:szCs w:val="24"/>
        </w:rPr>
      </w:pPr>
      <w:r w:rsidRPr="00E67306">
        <w:rPr>
          <w:b/>
          <w:spacing w:val="-4"/>
          <w:sz w:val="24"/>
          <w:szCs w:val="24"/>
        </w:rPr>
        <w:t>2.1.</w:t>
      </w:r>
      <w:r w:rsidR="003555B5" w:rsidRPr="00E67306">
        <w:rPr>
          <w:b/>
          <w:spacing w:val="-4"/>
          <w:sz w:val="24"/>
          <w:szCs w:val="24"/>
        </w:rPr>
        <w:t xml:space="preserve"> </w:t>
      </w:r>
      <w:r w:rsidR="003F5908" w:rsidRPr="00E67306">
        <w:rPr>
          <w:b/>
          <w:spacing w:val="-4"/>
          <w:sz w:val="24"/>
          <w:szCs w:val="24"/>
        </w:rPr>
        <w:t>Giảng viên giảng dạy</w:t>
      </w:r>
      <w:r w:rsidR="006D03CF" w:rsidRPr="00E67306">
        <w:rPr>
          <w:b/>
          <w:spacing w:val="-4"/>
          <w:sz w:val="24"/>
          <w:szCs w:val="24"/>
          <w:lang w:val="vi-VN"/>
        </w:rPr>
        <w:tab/>
      </w:r>
      <w:r w:rsidR="006D03CF" w:rsidRPr="00E67306">
        <w:rPr>
          <w:b/>
          <w:spacing w:val="-4"/>
          <w:sz w:val="24"/>
          <w:szCs w:val="24"/>
        </w:rPr>
        <w:t>Mã giảng viên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bookmarkStart w:id="3" w:name="_Hlk32535010"/>
      <w:r w:rsidRPr="00E67306">
        <w:rPr>
          <w:spacing w:val="-4"/>
          <w:sz w:val="24"/>
          <w:szCs w:val="24"/>
        </w:rPr>
        <w:t>1. ThS Hồ Quỳnh Anh</w:t>
      </w:r>
      <w:r w:rsidRPr="00E67306">
        <w:rPr>
          <w:spacing w:val="-4"/>
          <w:sz w:val="24"/>
          <w:szCs w:val="24"/>
        </w:rPr>
        <w:tab/>
        <w:t>0102-01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2. TS Nguyễn Xuân Chung</w:t>
      </w:r>
      <w:r w:rsidRPr="00E67306">
        <w:rPr>
          <w:spacing w:val="-4"/>
          <w:sz w:val="24"/>
          <w:szCs w:val="24"/>
        </w:rPr>
        <w:tab/>
        <w:t>0102-03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3. PGS.TS Vũ Bá Dũng</w:t>
      </w:r>
      <w:r w:rsidRPr="00E67306">
        <w:rPr>
          <w:spacing w:val="-4"/>
          <w:sz w:val="24"/>
          <w:szCs w:val="24"/>
        </w:rPr>
        <w:tab/>
        <w:t>0102-04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4. ThS Đỗ Thị Hồng Hải</w:t>
      </w:r>
      <w:r w:rsidRPr="00E67306">
        <w:rPr>
          <w:spacing w:val="-4"/>
          <w:sz w:val="24"/>
          <w:szCs w:val="24"/>
        </w:rPr>
        <w:tab/>
        <w:t>0102-06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5. TS Nguyễn Mạnh Hùng</w:t>
      </w:r>
      <w:r w:rsidRPr="00E67306">
        <w:rPr>
          <w:spacing w:val="-4"/>
          <w:sz w:val="24"/>
          <w:szCs w:val="24"/>
        </w:rPr>
        <w:tab/>
        <w:t>0102-07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6. ThS Nguyễn Thị Diệu Thu</w:t>
      </w:r>
      <w:r w:rsidRPr="00E67306">
        <w:rPr>
          <w:spacing w:val="-4"/>
          <w:sz w:val="24"/>
          <w:szCs w:val="24"/>
        </w:rPr>
        <w:tab/>
        <w:t>0102-11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7. PGS.TS Lê Đắc Tuyên</w:t>
      </w:r>
      <w:r w:rsidRPr="00E67306">
        <w:rPr>
          <w:spacing w:val="-4"/>
          <w:sz w:val="24"/>
          <w:szCs w:val="24"/>
        </w:rPr>
        <w:tab/>
        <w:t>0102-13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8. ThS Trần Thị Hà</w:t>
      </w:r>
      <w:r w:rsidRPr="00E67306">
        <w:rPr>
          <w:spacing w:val="-4"/>
          <w:sz w:val="24"/>
          <w:szCs w:val="24"/>
        </w:rPr>
        <w:tab/>
        <w:t>0102-14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9. ThS Tống Bá Tuấn</w:t>
      </w:r>
      <w:r w:rsidRPr="00E67306">
        <w:rPr>
          <w:spacing w:val="-4"/>
          <w:sz w:val="24"/>
          <w:szCs w:val="24"/>
        </w:rPr>
        <w:tab/>
        <w:t>0102-15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10. TS Đào Việt Thắng</w:t>
      </w:r>
      <w:r w:rsidRPr="00E67306">
        <w:rPr>
          <w:spacing w:val="-4"/>
          <w:sz w:val="24"/>
          <w:szCs w:val="24"/>
        </w:rPr>
        <w:tab/>
        <w:t>0102-16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11. ThS Nguyễn Thị Hậu</w:t>
      </w:r>
      <w:r w:rsidRPr="00E67306">
        <w:rPr>
          <w:spacing w:val="-4"/>
          <w:sz w:val="24"/>
          <w:szCs w:val="24"/>
        </w:rPr>
        <w:tab/>
        <w:t>0102-17</w:t>
      </w:r>
    </w:p>
    <w:p w:rsidR="00925495" w:rsidRPr="00E67306" w:rsidRDefault="00925495" w:rsidP="0092549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12. ThS Đinh Văn Thiên</w:t>
      </w:r>
      <w:r w:rsidRPr="00E67306">
        <w:rPr>
          <w:spacing w:val="-4"/>
          <w:sz w:val="24"/>
          <w:szCs w:val="24"/>
        </w:rPr>
        <w:tab/>
        <w:t>0102-18</w:t>
      </w:r>
    </w:p>
    <w:bookmarkEnd w:id="3"/>
    <w:p w:rsidR="00744C77" w:rsidRPr="00E67306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spacing w:val="-4"/>
          <w:sz w:val="24"/>
          <w:szCs w:val="24"/>
        </w:rPr>
      </w:pPr>
      <w:r w:rsidRPr="00E67306">
        <w:rPr>
          <w:b/>
          <w:spacing w:val="-4"/>
          <w:sz w:val="24"/>
          <w:szCs w:val="24"/>
        </w:rPr>
        <w:t>2.2</w:t>
      </w:r>
      <w:r w:rsidR="003555B5" w:rsidRPr="00E67306">
        <w:rPr>
          <w:b/>
          <w:spacing w:val="-4"/>
          <w:sz w:val="24"/>
          <w:szCs w:val="24"/>
        </w:rPr>
        <w:t xml:space="preserve">. </w:t>
      </w:r>
      <w:r w:rsidR="00744C77" w:rsidRPr="00E67306">
        <w:rPr>
          <w:b/>
          <w:spacing w:val="-4"/>
          <w:sz w:val="24"/>
          <w:szCs w:val="24"/>
        </w:rPr>
        <w:t>Bộ môn</w:t>
      </w:r>
      <w:r w:rsidR="00A143FA" w:rsidRPr="00E67306">
        <w:rPr>
          <w:b/>
          <w:spacing w:val="-4"/>
          <w:sz w:val="24"/>
          <w:szCs w:val="24"/>
        </w:rPr>
        <w:t xml:space="preserve">: </w:t>
      </w:r>
      <w:r w:rsidR="00A143FA" w:rsidRPr="00E67306">
        <w:rPr>
          <w:spacing w:val="-4"/>
          <w:sz w:val="24"/>
          <w:szCs w:val="24"/>
        </w:rPr>
        <w:t xml:space="preserve">Vật </w:t>
      </w:r>
      <w:r w:rsidR="00C9433B" w:rsidRPr="00E67306">
        <w:rPr>
          <w:spacing w:val="-4"/>
          <w:sz w:val="24"/>
          <w:szCs w:val="24"/>
        </w:rPr>
        <w:t>l</w:t>
      </w:r>
      <w:r w:rsidR="00267FDB" w:rsidRPr="00E67306">
        <w:rPr>
          <w:spacing w:val="-4"/>
          <w:sz w:val="24"/>
          <w:szCs w:val="24"/>
        </w:rPr>
        <w:t>ý</w:t>
      </w:r>
    </w:p>
    <w:p w:rsidR="00744C77" w:rsidRPr="00E67306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pacing w:val="-4"/>
          <w:sz w:val="24"/>
          <w:szCs w:val="24"/>
        </w:rPr>
      </w:pPr>
      <w:r w:rsidRPr="00E67306">
        <w:rPr>
          <w:b/>
          <w:spacing w:val="-4"/>
          <w:sz w:val="24"/>
          <w:szCs w:val="24"/>
        </w:rPr>
        <w:t>2.3. Khoa:</w:t>
      </w:r>
      <w:r w:rsidR="00370660" w:rsidRPr="00E67306">
        <w:rPr>
          <w:b/>
          <w:spacing w:val="-4"/>
          <w:sz w:val="24"/>
          <w:szCs w:val="24"/>
        </w:rPr>
        <w:t xml:space="preserve"> </w:t>
      </w:r>
      <w:r w:rsidR="00370660" w:rsidRPr="00E67306">
        <w:rPr>
          <w:spacing w:val="-4"/>
          <w:sz w:val="24"/>
          <w:szCs w:val="24"/>
        </w:rPr>
        <w:t>Khoa học c</w:t>
      </w:r>
      <w:r w:rsidR="00A143FA" w:rsidRPr="00E67306">
        <w:rPr>
          <w:spacing w:val="-4"/>
          <w:sz w:val="24"/>
          <w:szCs w:val="24"/>
        </w:rPr>
        <w:t>ơ bản</w:t>
      </w:r>
    </w:p>
    <w:p w:rsidR="00744C77" w:rsidRPr="00E67306" w:rsidRDefault="00744C77" w:rsidP="00AC422F">
      <w:pPr>
        <w:pStyle w:val="BodyText2"/>
        <w:numPr>
          <w:ilvl w:val="0"/>
          <w:numId w:val="2"/>
        </w:numPr>
        <w:spacing w:before="240" w:after="0" w:line="240" w:lineRule="auto"/>
        <w:ind w:left="709" w:hanging="283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 xml:space="preserve">Điều kiện </w:t>
      </w:r>
      <w:r w:rsidR="00DA409D" w:rsidRPr="00E67306">
        <w:rPr>
          <w:b/>
          <w:bCs/>
          <w:color w:val="000000"/>
          <w:spacing w:val="-4"/>
          <w:sz w:val="24"/>
          <w:szCs w:val="24"/>
        </w:rPr>
        <w:t>học học phần</w:t>
      </w:r>
      <w:r w:rsidR="00BA09EA" w:rsidRPr="00E67306">
        <w:rPr>
          <w:b/>
          <w:bCs/>
          <w:color w:val="000000"/>
          <w:spacing w:val="-4"/>
          <w:sz w:val="24"/>
          <w:szCs w:val="24"/>
        </w:rPr>
        <w:t xml:space="preserve"> </w:t>
      </w:r>
      <w:r w:rsidR="006D03CF" w:rsidRPr="00E67306">
        <w:rPr>
          <w:b/>
          <w:bCs/>
          <w:color w:val="000000"/>
          <w:spacing w:val="-4"/>
          <w:sz w:val="24"/>
          <w:szCs w:val="24"/>
        </w:rPr>
        <w:t>(mã số học phần)</w:t>
      </w:r>
    </w:p>
    <w:p w:rsidR="006D03CF" w:rsidRPr="00E67306" w:rsidRDefault="006D03CF" w:rsidP="00AC422F">
      <w:pPr>
        <w:pStyle w:val="BodyText2"/>
        <w:numPr>
          <w:ilvl w:val="1"/>
          <w:numId w:val="2"/>
        </w:numPr>
        <w:spacing w:before="240" w:after="0" w:line="240" w:lineRule="auto"/>
        <w:ind w:left="851" w:hanging="425"/>
        <w:jc w:val="both"/>
        <w:rPr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Môn học tiên quyết</w:t>
      </w:r>
      <w:r w:rsidR="009A43F0" w:rsidRPr="00E67306">
        <w:rPr>
          <w:b/>
          <w:bCs/>
          <w:color w:val="000000"/>
          <w:spacing w:val="-4"/>
          <w:sz w:val="24"/>
          <w:szCs w:val="24"/>
        </w:rPr>
        <w:t xml:space="preserve">: </w:t>
      </w:r>
    </w:p>
    <w:p w:rsidR="007E4E8C" w:rsidRPr="00E67306" w:rsidRDefault="006D03CF" w:rsidP="007E4E8C">
      <w:pPr>
        <w:pStyle w:val="BodyText2"/>
        <w:numPr>
          <w:ilvl w:val="1"/>
          <w:numId w:val="2"/>
        </w:numPr>
        <w:spacing w:before="240" w:after="0" w:line="240" w:lineRule="auto"/>
        <w:ind w:left="850" w:hanging="425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Môn học học trước</w:t>
      </w:r>
      <w:r w:rsidR="009A43F0" w:rsidRPr="00E67306">
        <w:rPr>
          <w:b/>
          <w:bCs/>
          <w:color w:val="000000"/>
          <w:spacing w:val="-4"/>
          <w:sz w:val="24"/>
          <w:szCs w:val="24"/>
        </w:rPr>
        <w:t xml:space="preserve">: </w:t>
      </w:r>
    </w:p>
    <w:p w:rsidR="00CC2925" w:rsidRPr="00E67306" w:rsidRDefault="00CC2925" w:rsidP="007E4E8C">
      <w:pPr>
        <w:pStyle w:val="BodyText2"/>
        <w:numPr>
          <w:ilvl w:val="1"/>
          <w:numId w:val="2"/>
        </w:numPr>
        <w:spacing w:before="240" w:after="0" w:line="240" w:lineRule="auto"/>
        <w:ind w:left="850" w:hanging="425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Môn học song song:</w:t>
      </w:r>
    </w:p>
    <w:p w:rsidR="002710EC" w:rsidRPr="00E67306" w:rsidRDefault="00744C77" w:rsidP="000B6E27">
      <w:pPr>
        <w:pStyle w:val="ListParagraph"/>
        <w:numPr>
          <w:ilvl w:val="0"/>
          <w:numId w:val="1"/>
        </w:numPr>
        <w:tabs>
          <w:tab w:val="clear" w:pos="390"/>
        </w:tabs>
        <w:spacing w:line="260" w:lineRule="atLeast"/>
        <w:ind w:left="709" w:hanging="283"/>
        <w:jc w:val="both"/>
        <w:rPr>
          <w:spacing w:val="-4"/>
        </w:rPr>
      </w:pPr>
      <w:r w:rsidRPr="00E67306">
        <w:rPr>
          <w:b/>
          <w:bCs/>
          <w:color w:val="000000"/>
          <w:spacing w:val="-4"/>
        </w:rPr>
        <w:t>Mục tiêu của học phần</w:t>
      </w:r>
      <w:r w:rsidR="00BA09EA" w:rsidRPr="00E67306">
        <w:rPr>
          <w:b/>
          <w:bCs/>
          <w:color w:val="000000"/>
          <w:spacing w:val="-4"/>
        </w:rPr>
        <w:t xml:space="preserve"> </w:t>
      </w:r>
    </w:p>
    <w:p w:rsidR="005A640F" w:rsidRPr="00E67306" w:rsidRDefault="00FE7B26" w:rsidP="003E046F">
      <w:pPr>
        <w:spacing w:line="260" w:lineRule="atLeast"/>
        <w:ind w:left="426" w:firstLine="567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>Cung cấp những ki</w:t>
      </w:r>
      <w:r w:rsidR="00BF4405" w:rsidRPr="00E67306">
        <w:rPr>
          <w:spacing w:val="-4"/>
          <w:sz w:val="24"/>
          <w:szCs w:val="24"/>
        </w:rPr>
        <w:t xml:space="preserve">ến thức </w:t>
      </w:r>
      <w:r w:rsidR="00751EBD" w:rsidRPr="00E67306">
        <w:rPr>
          <w:spacing w:val="-4"/>
          <w:sz w:val="24"/>
          <w:szCs w:val="24"/>
        </w:rPr>
        <w:t xml:space="preserve">vật </w:t>
      </w:r>
      <w:r w:rsidR="0012450F" w:rsidRPr="00E67306">
        <w:rPr>
          <w:spacing w:val="-4"/>
          <w:sz w:val="24"/>
          <w:szCs w:val="24"/>
        </w:rPr>
        <w:t>l</w:t>
      </w:r>
      <w:r w:rsidR="00267FDB" w:rsidRPr="00E67306">
        <w:rPr>
          <w:spacing w:val="-4"/>
          <w:sz w:val="24"/>
          <w:szCs w:val="24"/>
        </w:rPr>
        <w:t>ý</w:t>
      </w:r>
      <w:r w:rsidR="00751EBD" w:rsidRPr="00E67306">
        <w:rPr>
          <w:spacing w:val="-4"/>
          <w:sz w:val="24"/>
          <w:szCs w:val="24"/>
        </w:rPr>
        <w:t xml:space="preserve"> </w:t>
      </w:r>
      <w:r w:rsidR="00BF4405" w:rsidRPr="00E67306">
        <w:rPr>
          <w:spacing w:val="-4"/>
          <w:sz w:val="24"/>
          <w:szCs w:val="24"/>
        </w:rPr>
        <w:t xml:space="preserve">cơ bản </w:t>
      </w:r>
      <w:r w:rsidR="00421C1D" w:rsidRPr="00E67306">
        <w:rPr>
          <w:spacing w:val="-4"/>
          <w:sz w:val="24"/>
          <w:szCs w:val="24"/>
        </w:rPr>
        <w:t xml:space="preserve">về các phần </w:t>
      </w:r>
      <w:r w:rsidR="005E424A" w:rsidRPr="00E67306">
        <w:rPr>
          <w:spacing w:val="-4"/>
          <w:sz w:val="24"/>
          <w:szCs w:val="24"/>
        </w:rPr>
        <w:t>c</w:t>
      </w:r>
      <w:r w:rsidR="00421C1D" w:rsidRPr="00E67306">
        <w:rPr>
          <w:spacing w:val="-4"/>
          <w:sz w:val="24"/>
          <w:szCs w:val="24"/>
        </w:rPr>
        <w:t>ơ học</w:t>
      </w:r>
      <w:r w:rsidR="00B21D99" w:rsidRPr="00E67306">
        <w:rPr>
          <w:spacing w:val="-4"/>
          <w:sz w:val="24"/>
          <w:szCs w:val="24"/>
        </w:rPr>
        <w:t xml:space="preserve"> chất điểm</w:t>
      </w:r>
      <w:r w:rsidR="005E424A" w:rsidRPr="00E67306">
        <w:rPr>
          <w:spacing w:val="-4"/>
          <w:sz w:val="24"/>
          <w:szCs w:val="24"/>
        </w:rPr>
        <w:t>, c</w:t>
      </w:r>
      <w:r w:rsidR="00B21D99" w:rsidRPr="00E67306">
        <w:rPr>
          <w:spacing w:val="-4"/>
          <w:sz w:val="24"/>
          <w:szCs w:val="24"/>
        </w:rPr>
        <w:t>ơ học vật rắn</w:t>
      </w:r>
      <w:r w:rsidR="005E424A" w:rsidRPr="00E67306">
        <w:rPr>
          <w:spacing w:val="-4"/>
          <w:sz w:val="24"/>
          <w:szCs w:val="24"/>
        </w:rPr>
        <w:t>,</w:t>
      </w:r>
      <w:r w:rsidR="00B21D99" w:rsidRPr="00E67306">
        <w:rPr>
          <w:spacing w:val="-4"/>
          <w:sz w:val="24"/>
          <w:szCs w:val="24"/>
        </w:rPr>
        <w:t xml:space="preserve"> </w:t>
      </w:r>
      <w:r w:rsidR="005E424A" w:rsidRPr="00E67306">
        <w:rPr>
          <w:spacing w:val="-4"/>
          <w:sz w:val="24"/>
          <w:szCs w:val="24"/>
        </w:rPr>
        <w:t>t</w:t>
      </w:r>
      <w:r w:rsidR="00B21D99" w:rsidRPr="00E67306">
        <w:rPr>
          <w:spacing w:val="-4"/>
          <w:sz w:val="24"/>
          <w:szCs w:val="24"/>
        </w:rPr>
        <w:t>huyết tương đối hẹp Einstein</w:t>
      </w:r>
      <w:r w:rsidR="005E424A" w:rsidRPr="00E67306">
        <w:rPr>
          <w:spacing w:val="-4"/>
          <w:sz w:val="24"/>
          <w:szCs w:val="24"/>
        </w:rPr>
        <w:t>, t</w:t>
      </w:r>
      <w:r w:rsidR="00B21D99" w:rsidRPr="00E67306">
        <w:rPr>
          <w:spacing w:val="-4"/>
          <w:sz w:val="24"/>
          <w:szCs w:val="24"/>
        </w:rPr>
        <w:t>huyết động học phân tử</w:t>
      </w:r>
      <w:r w:rsidR="005E424A" w:rsidRPr="00E67306">
        <w:rPr>
          <w:spacing w:val="-4"/>
          <w:sz w:val="24"/>
          <w:szCs w:val="24"/>
        </w:rPr>
        <w:t>, n</w:t>
      </w:r>
      <w:r w:rsidR="00B21D99" w:rsidRPr="00E67306">
        <w:rPr>
          <w:spacing w:val="-4"/>
          <w:sz w:val="24"/>
          <w:szCs w:val="24"/>
        </w:rPr>
        <w:t xml:space="preserve">guyên </w:t>
      </w:r>
      <w:r w:rsidR="0012450F" w:rsidRPr="00E67306">
        <w:rPr>
          <w:spacing w:val="-4"/>
          <w:sz w:val="24"/>
          <w:szCs w:val="24"/>
        </w:rPr>
        <w:t>l</w:t>
      </w:r>
      <w:r w:rsidR="00267FDB" w:rsidRPr="00E67306">
        <w:rPr>
          <w:spacing w:val="-4"/>
          <w:sz w:val="24"/>
          <w:szCs w:val="24"/>
        </w:rPr>
        <w:t>ý</w:t>
      </w:r>
      <w:r w:rsidR="00B21D99" w:rsidRPr="00E67306">
        <w:rPr>
          <w:spacing w:val="-4"/>
          <w:sz w:val="24"/>
          <w:szCs w:val="24"/>
        </w:rPr>
        <w:t xml:space="preserve"> I và </w:t>
      </w:r>
      <w:r w:rsidR="005E424A" w:rsidRPr="00E67306">
        <w:rPr>
          <w:spacing w:val="-4"/>
          <w:sz w:val="24"/>
          <w:szCs w:val="24"/>
        </w:rPr>
        <w:t>n</w:t>
      </w:r>
      <w:r w:rsidR="00B21D99" w:rsidRPr="00E67306">
        <w:rPr>
          <w:spacing w:val="-4"/>
          <w:sz w:val="24"/>
          <w:szCs w:val="24"/>
        </w:rPr>
        <w:t xml:space="preserve">guyên </w:t>
      </w:r>
      <w:r w:rsidR="0012450F" w:rsidRPr="00E67306">
        <w:rPr>
          <w:spacing w:val="-4"/>
          <w:sz w:val="24"/>
          <w:szCs w:val="24"/>
        </w:rPr>
        <w:t>l</w:t>
      </w:r>
      <w:r w:rsidR="00267FDB" w:rsidRPr="00E67306">
        <w:rPr>
          <w:spacing w:val="-4"/>
          <w:sz w:val="24"/>
          <w:szCs w:val="24"/>
        </w:rPr>
        <w:t>ý</w:t>
      </w:r>
      <w:r w:rsidR="00B21D99" w:rsidRPr="00E67306">
        <w:rPr>
          <w:spacing w:val="-4"/>
          <w:sz w:val="24"/>
          <w:szCs w:val="24"/>
        </w:rPr>
        <w:t xml:space="preserve"> II nhiệt động học</w:t>
      </w:r>
      <w:r w:rsidR="005E424A" w:rsidRPr="00E67306">
        <w:rPr>
          <w:spacing w:val="-4"/>
          <w:sz w:val="24"/>
          <w:szCs w:val="24"/>
        </w:rPr>
        <w:t>, đ</w:t>
      </w:r>
      <w:r w:rsidR="00B21D99" w:rsidRPr="00E67306">
        <w:rPr>
          <w:spacing w:val="-4"/>
          <w:sz w:val="24"/>
          <w:szCs w:val="24"/>
        </w:rPr>
        <w:t>iện trường</w:t>
      </w:r>
      <w:r w:rsidR="00475286" w:rsidRPr="00E67306">
        <w:rPr>
          <w:spacing w:val="-4"/>
          <w:sz w:val="24"/>
          <w:szCs w:val="24"/>
        </w:rPr>
        <w:t>,</w:t>
      </w:r>
      <w:r w:rsidR="00B21D99" w:rsidRPr="00E67306">
        <w:rPr>
          <w:spacing w:val="-4"/>
          <w:sz w:val="24"/>
          <w:szCs w:val="24"/>
        </w:rPr>
        <w:t xml:space="preserve"> </w:t>
      </w:r>
      <w:r w:rsidR="005E424A" w:rsidRPr="00E67306">
        <w:rPr>
          <w:spacing w:val="-4"/>
          <w:sz w:val="24"/>
          <w:szCs w:val="24"/>
        </w:rPr>
        <w:t>t</w:t>
      </w:r>
      <w:r w:rsidR="00B21D99" w:rsidRPr="00E67306">
        <w:rPr>
          <w:spacing w:val="-4"/>
          <w:sz w:val="24"/>
          <w:szCs w:val="24"/>
        </w:rPr>
        <w:t>ừ trường</w:t>
      </w:r>
      <w:r w:rsidR="00475286" w:rsidRPr="00E67306">
        <w:rPr>
          <w:spacing w:val="-4"/>
          <w:sz w:val="24"/>
          <w:szCs w:val="24"/>
        </w:rPr>
        <w:t xml:space="preserve"> và</w:t>
      </w:r>
      <w:r w:rsidR="005E424A" w:rsidRPr="00E67306">
        <w:rPr>
          <w:spacing w:val="-4"/>
          <w:sz w:val="24"/>
          <w:szCs w:val="24"/>
        </w:rPr>
        <w:t xml:space="preserve"> c</w:t>
      </w:r>
      <w:r w:rsidR="00B21D99" w:rsidRPr="00E67306">
        <w:rPr>
          <w:spacing w:val="-4"/>
          <w:sz w:val="24"/>
          <w:szCs w:val="24"/>
        </w:rPr>
        <w:t>ảm ứng điện từ</w:t>
      </w:r>
      <w:r w:rsidR="005E424A" w:rsidRPr="00E67306">
        <w:rPr>
          <w:spacing w:val="-4"/>
          <w:sz w:val="24"/>
          <w:szCs w:val="24"/>
        </w:rPr>
        <w:t>, s</w:t>
      </w:r>
      <w:r w:rsidR="00B21D99" w:rsidRPr="00E67306">
        <w:rPr>
          <w:spacing w:val="-4"/>
          <w:sz w:val="24"/>
          <w:szCs w:val="24"/>
        </w:rPr>
        <w:t>óng ánh sáng</w:t>
      </w:r>
      <w:r w:rsidR="005E424A" w:rsidRPr="00E67306">
        <w:rPr>
          <w:spacing w:val="-4"/>
          <w:sz w:val="24"/>
          <w:szCs w:val="24"/>
        </w:rPr>
        <w:t>, b</w:t>
      </w:r>
      <w:r w:rsidR="00B21D99" w:rsidRPr="00E67306">
        <w:rPr>
          <w:spacing w:val="-4"/>
          <w:sz w:val="24"/>
          <w:szCs w:val="24"/>
        </w:rPr>
        <w:t>ức xạ nhiệt</w:t>
      </w:r>
      <w:r w:rsidR="005E424A" w:rsidRPr="00E67306">
        <w:rPr>
          <w:spacing w:val="-4"/>
          <w:sz w:val="24"/>
          <w:szCs w:val="24"/>
        </w:rPr>
        <w:t>, v</w:t>
      </w:r>
      <w:r w:rsidR="00B21D99" w:rsidRPr="00E67306">
        <w:rPr>
          <w:spacing w:val="-4"/>
          <w:sz w:val="24"/>
          <w:szCs w:val="24"/>
        </w:rPr>
        <w:t xml:space="preserve">ật </w:t>
      </w:r>
      <w:r w:rsidR="0012450F" w:rsidRPr="00E67306">
        <w:rPr>
          <w:spacing w:val="-4"/>
          <w:sz w:val="24"/>
          <w:szCs w:val="24"/>
        </w:rPr>
        <w:t>l</w:t>
      </w:r>
      <w:r w:rsidR="00267FDB" w:rsidRPr="00E67306">
        <w:rPr>
          <w:spacing w:val="-4"/>
          <w:sz w:val="24"/>
          <w:szCs w:val="24"/>
        </w:rPr>
        <w:t>ý</w:t>
      </w:r>
      <w:r w:rsidR="00B21D99" w:rsidRPr="00E67306">
        <w:rPr>
          <w:spacing w:val="-4"/>
          <w:sz w:val="24"/>
          <w:szCs w:val="24"/>
        </w:rPr>
        <w:t xml:space="preserve"> lượng tử. </w:t>
      </w:r>
      <w:r w:rsidR="00096B36" w:rsidRPr="00E67306">
        <w:rPr>
          <w:spacing w:val="-4"/>
          <w:sz w:val="24"/>
          <w:szCs w:val="24"/>
        </w:rPr>
        <w:t>G</w:t>
      </w:r>
      <w:r w:rsidR="00421C1D" w:rsidRPr="00E67306">
        <w:rPr>
          <w:spacing w:val="-4"/>
          <w:sz w:val="24"/>
          <w:szCs w:val="24"/>
        </w:rPr>
        <w:t>óp phần hình thành thế giới quan và tư duy khoa học</w:t>
      </w:r>
      <w:r w:rsidR="00096B36" w:rsidRPr="00E67306">
        <w:rPr>
          <w:spacing w:val="-4"/>
          <w:sz w:val="24"/>
          <w:szCs w:val="24"/>
        </w:rPr>
        <w:t xml:space="preserve"> của sinh viên</w:t>
      </w:r>
      <w:r w:rsidR="00421C1D" w:rsidRPr="00E67306">
        <w:rPr>
          <w:spacing w:val="-4"/>
          <w:sz w:val="24"/>
          <w:szCs w:val="24"/>
        </w:rPr>
        <w:t>.</w:t>
      </w:r>
    </w:p>
    <w:p w:rsidR="00744C77" w:rsidRPr="00E67306" w:rsidRDefault="00744C77" w:rsidP="007E4E8C">
      <w:pPr>
        <w:pStyle w:val="ListParagraph"/>
        <w:numPr>
          <w:ilvl w:val="1"/>
          <w:numId w:val="1"/>
        </w:numPr>
        <w:spacing w:before="120"/>
        <w:ind w:hanging="556"/>
        <w:rPr>
          <w:b/>
          <w:bCs/>
          <w:spacing w:val="-4"/>
          <w:lang w:val="vi-VN"/>
        </w:rPr>
      </w:pPr>
      <w:r w:rsidRPr="00E67306">
        <w:rPr>
          <w:b/>
          <w:bCs/>
          <w:spacing w:val="-4"/>
          <w:lang w:val="vi-VN"/>
        </w:rPr>
        <w:t xml:space="preserve">Kiến thức </w:t>
      </w:r>
    </w:p>
    <w:p w:rsidR="003D6B96" w:rsidRPr="00E67306" w:rsidRDefault="003151B1" w:rsidP="003D6B96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E67306">
        <w:rPr>
          <w:spacing w:val="-4"/>
        </w:rPr>
        <w:lastRenderedPageBreak/>
        <w:t xml:space="preserve">Các đại lượng đặc trưng </w:t>
      </w:r>
      <w:r w:rsidR="00BF4405" w:rsidRPr="00E67306">
        <w:rPr>
          <w:spacing w:val="-4"/>
        </w:rPr>
        <w:t xml:space="preserve">về </w:t>
      </w:r>
      <w:r w:rsidR="00A10823" w:rsidRPr="00E67306">
        <w:rPr>
          <w:spacing w:val="-4"/>
        </w:rPr>
        <w:t xml:space="preserve">động học, động lực học </w:t>
      </w:r>
      <w:r w:rsidR="00C042A1" w:rsidRPr="00E67306">
        <w:rPr>
          <w:spacing w:val="-4"/>
        </w:rPr>
        <w:t>trong</w:t>
      </w:r>
      <w:r w:rsidRPr="00E67306">
        <w:rPr>
          <w:spacing w:val="-4"/>
        </w:rPr>
        <w:t xml:space="preserve"> chuyển động của chất điểm</w:t>
      </w:r>
      <w:r w:rsidR="003D6B96" w:rsidRPr="00E67306">
        <w:rPr>
          <w:spacing w:val="-4"/>
        </w:rPr>
        <w:t xml:space="preserve">, </w:t>
      </w:r>
      <w:r w:rsidR="00A10823" w:rsidRPr="00E67306">
        <w:rPr>
          <w:spacing w:val="-4"/>
        </w:rPr>
        <w:t>động lực học</w:t>
      </w:r>
      <w:r w:rsidR="00C042A1" w:rsidRPr="00E67306">
        <w:rPr>
          <w:spacing w:val="-4"/>
        </w:rPr>
        <w:t xml:space="preserve"> trong c</w:t>
      </w:r>
      <w:r w:rsidR="00B770F8" w:rsidRPr="00E67306">
        <w:rPr>
          <w:spacing w:val="-4"/>
        </w:rPr>
        <w:t>huyển động của hệ chất điểm và</w:t>
      </w:r>
      <w:r w:rsidR="00C042A1" w:rsidRPr="00E67306">
        <w:rPr>
          <w:spacing w:val="-4"/>
        </w:rPr>
        <w:t xml:space="preserve"> vật rắn</w:t>
      </w:r>
      <w:r w:rsidR="004F3D11" w:rsidRPr="00E67306">
        <w:rPr>
          <w:spacing w:val="-4"/>
        </w:rPr>
        <w:t>.</w:t>
      </w:r>
      <w:r w:rsidR="00B21D99" w:rsidRPr="00E67306">
        <w:rPr>
          <w:spacing w:val="-4"/>
        </w:rPr>
        <w:t xml:space="preserve"> Thuyết tương đối hẹp Einstein và một số hệ quả.</w:t>
      </w:r>
    </w:p>
    <w:p w:rsidR="003D6B96" w:rsidRPr="00E67306" w:rsidRDefault="007B1458" w:rsidP="003D6B96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E67306">
        <w:rPr>
          <w:spacing w:val="-4"/>
        </w:rPr>
        <w:t xml:space="preserve">Các khái niệm, đại lượng đặc trưng, nguyên </w:t>
      </w:r>
      <w:r w:rsidR="0012450F" w:rsidRPr="00E67306">
        <w:rPr>
          <w:spacing w:val="-4"/>
        </w:rPr>
        <w:t>l</w:t>
      </w:r>
      <w:r w:rsidR="00267FDB" w:rsidRPr="00E67306">
        <w:rPr>
          <w:spacing w:val="-4"/>
        </w:rPr>
        <w:t>ý</w:t>
      </w:r>
      <w:r w:rsidR="00B21D99" w:rsidRPr="00E67306">
        <w:rPr>
          <w:spacing w:val="-4"/>
        </w:rPr>
        <w:t xml:space="preserve"> cơ bản của </w:t>
      </w:r>
      <w:r w:rsidRPr="00E67306">
        <w:rPr>
          <w:spacing w:val="-4"/>
        </w:rPr>
        <w:t>nhiệt động học</w:t>
      </w:r>
      <w:r w:rsidR="004F3D11" w:rsidRPr="00E67306">
        <w:rPr>
          <w:spacing w:val="-4"/>
        </w:rPr>
        <w:t>.</w:t>
      </w:r>
    </w:p>
    <w:p w:rsidR="003D6B96" w:rsidRPr="00E67306" w:rsidRDefault="008A3E2B" w:rsidP="003D6B96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E67306">
        <w:rPr>
          <w:spacing w:val="-4"/>
        </w:rPr>
        <w:t xml:space="preserve">Các đại lượng đặc trưng, định luật </w:t>
      </w:r>
      <w:r w:rsidR="00B21D99" w:rsidRPr="00E67306">
        <w:rPr>
          <w:spacing w:val="-4"/>
        </w:rPr>
        <w:t xml:space="preserve">cơ bản của </w:t>
      </w:r>
      <w:r w:rsidRPr="00E67306">
        <w:rPr>
          <w:spacing w:val="-4"/>
        </w:rPr>
        <w:t>trường tĩnh điện</w:t>
      </w:r>
      <w:r w:rsidR="003D6B96" w:rsidRPr="00E67306">
        <w:rPr>
          <w:spacing w:val="-4"/>
        </w:rPr>
        <w:t xml:space="preserve">, </w:t>
      </w:r>
      <w:r w:rsidR="005A640F" w:rsidRPr="00E67306">
        <w:rPr>
          <w:spacing w:val="-4"/>
        </w:rPr>
        <w:t>từ trường</w:t>
      </w:r>
      <w:r w:rsidR="003D6B96" w:rsidRPr="00E67306">
        <w:rPr>
          <w:spacing w:val="-4"/>
        </w:rPr>
        <w:t xml:space="preserve"> và</w:t>
      </w:r>
      <w:r w:rsidR="005A640F" w:rsidRPr="00E67306">
        <w:rPr>
          <w:spacing w:val="-4"/>
        </w:rPr>
        <w:t xml:space="preserve"> cảm ứng điện từ</w:t>
      </w:r>
      <w:r w:rsidR="004F3D11" w:rsidRPr="00E67306">
        <w:rPr>
          <w:spacing w:val="-4"/>
        </w:rPr>
        <w:t>.</w:t>
      </w:r>
    </w:p>
    <w:p w:rsidR="003D6B96" w:rsidRPr="00E67306" w:rsidRDefault="003D6B96" w:rsidP="003D6B96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E67306">
        <w:rPr>
          <w:spacing w:val="-4"/>
        </w:rPr>
        <w:t xml:space="preserve">Các </w:t>
      </w:r>
      <w:r w:rsidR="00475286" w:rsidRPr="00E67306">
        <w:rPr>
          <w:spacing w:val="-4"/>
        </w:rPr>
        <w:t xml:space="preserve">khái niệm cơ bản </w:t>
      </w:r>
      <w:r w:rsidR="00096B36" w:rsidRPr="00E67306">
        <w:rPr>
          <w:spacing w:val="-4"/>
        </w:rPr>
        <w:t xml:space="preserve">và </w:t>
      </w:r>
      <w:r w:rsidRPr="00E67306">
        <w:rPr>
          <w:spacing w:val="-4"/>
        </w:rPr>
        <w:t>t</w:t>
      </w:r>
      <w:r w:rsidR="005A640F" w:rsidRPr="00E67306">
        <w:rPr>
          <w:spacing w:val="-4"/>
        </w:rPr>
        <w:t>ính chất sóng ánh sáng, bức xạ nhiệt</w:t>
      </w:r>
      <w:r w:rsidR="004F3D11" w:rsidRPr="00E67306">
        <w:rPr>
          <w:spacing w:val="-4"/>
        </w:rPr>
        <w:t>.</w:t>
      </w:r>
    </w:p>
    <w:p w:rsidR="00B21D99" w:rsidRPr="00E67306" w:rsidRDefault="00B21D99" w:rsidP="003D6B96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E67306">
        <w:rPr>
          <w:spacing w:val="-4"/>
        </w:rPr>
        <w:t xml:space="preserve">Các khái niệm cơ bản và các đại lượng đặt trưng của </w:t>
      </w:r>
      <w:r w:rsidR="005F1DFA" w:rsidRPr="00E67306">
        <w:rPr>
          <w:spacing w:val="-4"/>
        </w:rPr>
        <w:t>v</w:t>
      </w:r>
      <w:r w:rsidRPr="00E67306">
        <w:rPr>
          <w:spacing w:val="-4"/>
        </w:rPr>
        <w:t xml:space="preserve">ật </w:t>
      </w:r>
      <w:r w:rsidR="0012450F" w:rsidRPr="00E67306">
        <w:rPr>
          <w:spacing w:val="-4"/>
        </w:rPr>
        <w:t>l</w:t>
      </w:r>
      <w:r w:rsidR="00267FDB" w:rsidRPr="00E67306">
        <w:rPr>
          <w:spacing w:val="-4"/>
        </w:rPr>
        <w:t>ý</w:t>
      </w:r>
      <w:r w:rsidRPr="00E67306">
        <w:rPr>
          <w:spacing w:val="-4"/>
        </w:rPr>
        <w:t xml:space="preserve"> lượng tử.</w:t>
      </w:r>
    </w:p>
    <w:p w:rsidR="00F32CAF" w:rsidRPr="00E67306" w:rsidRDefault="00F32CAF" w:rsidP="003D6B96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E67306">
        <w:rPr>
          <w:spacing w:val="-4"/>
        </w:rPr>
        <w:t>Một số ứng dụng và hi</w:t>
      </w:r>
      <w:r w:rsidR="003E046F" w:rsidRPr="00E67306">
        <w:rPr>
          <w:spacing w:val="-4"/>
        </w:rPr>
        <w:t xml:space="preserve">ện tượng </w:t>
      </w:r>
      <w:r w:rsidRPr="00E67306">
        <w:rPr>
          <w:spacing w:val="-4"/>
        </w:rPr>
        <w:t xml:space="preserve">vật </w:t>
      </w:r>
      <w:r w:rsidR="0012450F" w:rsidRPr="00E67306">
        <w:rPr>
          <w:spacing w:val="-4"/>
        </w:rPr>
        <w:t>lí</w:t>
      </w:r>
      <w:r w:rsidRPr="00E67306">
        <w:rPr>
          <w:spacing w:val="-4"/>
        </w:rPr>
        <w:t xml:space="preserve"> trong thực tế.</w:t>
      </w:r>
    </w:p>
    <w:p w:rsidR="00744C77" w:rsidRPr="00E67306" w:rsidRDefault="00744C77" w:rsidP="000B6E27">
      <w:pPr>
        <w:pStyle w:val="ListParagraph"/>
        <w:numPr>
          <w:ilvl w:val="1"/>
          <w:numId w:val="1"/>
        </w:numPr>
        <w:spacing w:before="120"/>
        <w:ind w:hanging="555"/>
        <w:rPr>
          <w:b/>
          <w:bCs/>
          <w:spacing w:val="-4"/>
          <w:lang w:val="vi-VN"/>
        </w:rPr>
      </w:pPr>
      <w:r w:rsidRPr="00E67306">
        <w:rPr>
          <w:b/>
          <w:bCs/>
          <w:spacing w:val="-4"/>
          <w:lang w:val="vi-VN"/>
        </w:rPr>
        <w:t>K</w:t>
      </w:r>
      <w:r w:rsidR="005F1DFA" w:rsidRPr="00E67306">
        <w:rPr>
          <w:b/>
          <w:bCs/>
          <w:spacing w:val="-4"/>
        </w:rPr>
        <w:t>ĩ</w:t>
      </w:r>
      <w:r w:rsidRPr="00E67306">
        <w:rPr>
          <w:b/>
          <w:bCs/>
          <w:spacing w:val="-4"/>
          <w:lang w:val="vi-VN"/>
        </w:rPr>
        <w:t xml:space="preserve"> năng</w:t>
      </w:r>
      <w:r w:rsidR="00BA09EA" w:rsidRPr="00E67306">
        <w:rPr>
          <w:b/>
          <w:bCs/>
          <w:spacing w:val="-4"/>
          <w:lang w:val="vi-VN"/>
        </w:rPr>
        <w:t xml:space="preserve"> </w:t>
      </w:r>
    </w:p>
    <w:p w:rsidR="002D4FC5" w:rsidRPr="00E67306" w:rsidRDefault="00666A6A" w:rsidP="00160668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E67306">
        <w:rPr>
          <w:spacing w:val="-4"/>
          <w:lang w:val="nl-NL"/>
        </w:rPr>
        <w:t xml:space="preserve">Nắm được khái niệm </w:t>
      </w:r>
      <w:r w:rsidR="003D6B96" w:rsidRPr="00E67306">
        <w:rPr>
          <w:spacing w:val="-4"/>
          <w:lang w:val="nl-NL"/>
        </w:rPr>
        <w:t xml:space="preserve">cơ bản </w:t>
      </w:r>
      <w:r w:rsidRPr="00E67306">
        <w:rPr>
          <w:spacing w:val="-4"/>
          <w:lang w:val="nl-NL"/>
        </w:rPr>
        <w:t xml:space="preserve">về đại lượng vật </w:t>
      </w:r>
      <w:r w:rsidR="0012450F" w:rsidRPr="00E67306">
        <w:rPr>
          <w:spacing w:val="-4"/>
          <w:lang w:val="nl-NL"/>
        </w:rPr>
        <w:t>l</w:t>
      </w:r>
      <w:r w:rsidR="00267FDB" w:rsidRPr="00E67306">
        <w:rPr>
          <w:spacing w:val="-4"/>
          <w:lang w:val="nl-NL"/>
        </w:rPr>
        <w:t>ý</w:t>
      </w:r>
      <w:r w:rsidRPr="00E67306">
        <w:rPr>
          <w:spacing w:val="-4"/>
          <w:lang w:val="nl-NL"/>
        </w:rPr>
        <w:t xml:space="preserve">, định luật và hiện tượng vật </w:t>
      </w:r>
      <w:r w:rsidR="0012450F" w:rsidRPr="00E67306">
        <w:rPr>
          <w:spacing w:val="-4"/>
          <w:lang w:val="nl-NL"/>
        </w:rPr>
        <w:t>l</w:t>
      </w:r>
      <w:r w:rsidR="00267FDB" w:rsidRPr="00E67306">
        <w:rPr>
          <w:spacing w:val="-4"/>
          <w:lang w:val="nl-NL"/>
        </w:rPr>
        <w:t>ý</w:t>
      </w:r>
      <w:r w:rsidR="00096B36" w:rsidRPr="00E67306">
        <w:rPr>
          <w:spacing w:val="-4"/>
          <w:lang w:val="nl-NL"/>
        </w:rPr>
        <w:t>:</w:t>
      </w:r>
      <w:r w:rsidR="002D4FC5" w:rsidRPr="00E67306">
        <w:rPr>
          <w:spacing w:val="-4"/>
          <w:lang w:val="nl-NL"/>
        </w:rPr>
        <w:t xml:space="preserve"> Động </w:t>
      </w:r>
      <w:r w:rsidR="00096B36" w:rsidRPr="00E67306">
        <w:rPr>
          <w:spacing w:val="-4"/>
          <w:lang w:val="nl-NL"/>
        </w:rPr>
        <w:t xml:space="preserve">học, động </w:t>
      </w:r>
      <w:r w:rsidR="002D4FC5" w:rsidRPr="00E67306">
        <w:rPr>
          <w:spacing w:val="-4"/>
          <w:lang w:val="nl-NL"/>
        </w:rPr>
        <w:t xml:space="preserve">lực học chất điểm và vật rắn, nhiệt động </w:t>
      </w:r>
      <w:r w:rsidR="005F1DFA" w:rsidRPr="00E67306">
        <w:rPr>
          <w:spacing w:val="-4"/>
          <w:lang w:val="nl-NL"/>
        </w:rPr>
        <w:t xml:space="preserve">lực </w:t>
      </w:r>
      <w:r w:rsidR="002D4FC5" w:rsidRPr="00E67306">
        <w:rPr>
          <w:spacing w:val="-4"/>
          <w:lang w:val="nl-NL"/>
        </w:rPr>
        <w:t xml:space="preserve">học, trường tĩnh điện, từ trường, cảm ứng điện từ, tính chất sóng </w:t>
      </w:r>
      <w:r w:rsidR="003B715B" w:rsidRPr="00E67306">
        <w:rPr>
          <w:spacing w:val="-4"/>
          <w:lang w:val="nl-NL"/>
        </w:rPr>
        <w:t xml:space="preserve">và tính chất hạt của </w:t>
      </w:r>
      <w:r w:rsidR="002D4FC5" w:rsidRPr="00E67306">
        <w:rPr>
          <w:spacing w:val="-4"/>
          <w:lang w:val="nl-NL"/>
        </w:rPr>
        <w:t>ánh sáng</w:t>
      </w:r>
      <w:r w:rsidR="00F32CAF" w:rsidRPr="00E67306">
        <w:rPr>
          <w:spacing w:val="-4"/>
          <w:lang w:val="nl-NL"/>
        </w:rPr>
        <w:t xml:space="preserve">, vật </w:t>
      </w:r>
      <w:r w:rsidR="0012450F" w:rsidRPr="00E67306">
        <w:rPr>
          <w:spacing w:val="-4"/>
          <w:lang w:val="nl-NL"/>
        </w:rPr>
        <w:t>l</w:t>
      </w:r>
      <w:r w:rsidR="00267FDB" w:rsidRPr="00E67306">
        <w:rPr>
          <w:spacing w:val="-4"/>
          <w:lang w:val="nl-NL"/>
        </w:rPr>
        <w:t>ý</w:t>
      </w:r>
      <w:r w:rsidR="00F32CAF" w:rsidRPr="00E67306">
        <w:rPr>
          <w:spacing w:val="-4"/>
          <w:lang w:val="nl-NL"/>
        </w:rPr>
        <w:t xml:space="preserve"> lượng tử</w:t>
      </w:r>
      <w:r w:rsidR="002D4FC5" w:rsidRPr="00E67306">
        <w:rPr>
          <w:spacing w:val="-4"/>
        </w:rPr>
        <w:t>.</w:t>
      </w:r>
    </w:p>
    <w:p w:rsidR="003C3498" w:rsidRPr="00E67306" w:rsidRDefault="002D4FC5" w:rsidP="002D4FC5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E67306">
        <w:rPr>
          <w:spacing w:val="-4"/>
        </w:rPr>
        <w:t xml:space="preserve">Vận dụng </w:t>
      </w:r>
      <w:r w:rsidR="0012450F" w:rsidRPr="00E67306">
        <w:rPr>
          <w:spacing w:val="-4"/>
        </w:rPr>
        <w:t>l</w:t>
      </w:r>
      <w:r w:rsidR="00267FDB" w:rsidRPr="00E67306">
        <w:rPr>
          <w:spacing w:val="-4"/>
        </w:rPr>
        <w:t>ý</w:t>
      </w:r>
      <w:r w:rsidRPr="00E67306">
        <w:rPr>
          <w:spacing w:val="-4"/>
        </w:rPr>
        <w:t xml:space="preserve"> thuyết để giải bài tập, giải thích một số hiện tượng và ứng dụng trong thực tế.</w:t>
      </w:r>
    </w:p>
    <w:p w:rsidR="00744C77" w:rsidRPr="00E67306" w:rsidRDefault="00BA09EA" w:rsidP="000B6E27">
      <w:pPr>
        <w:pStyle w:val="BodyText2"/>
        <w:numPr>
          <w:ilvl w:val="0"/>
          <w:numId w:val="1"/>
        </w:numPr>
        <w:tabs>
          <w:tab w:val="clear" w:pos="390"/>
        </w:tabs>
        <w:spacing w:before="240" w:after="0" w:line="240" w:lineRule="auto"/>
        <w:ind w:left="709" w:hanging="283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T</w:t>
      </w:r>
      <w:r w:rsidR="00744C77" w:rsidRPr="00E67306">
        <w:rPr>
          <w:b/>
          <w:bCs/>
          <w:color w:val="000000"/>
          <w:spacing w:val="-4"/>
          <w:sz w:val="24"/>
          <w:szCs w:val="24"/>
        </w:rPr>
        <w:t>óm tắt nội dung học phần</w:t>
      </w:r>
    </w:p>
    <w:p w:rsidR="00666A6A" w:rsidRPr="00E67306" w:rsidRDefault="00666A6A" w:rsidP="00AC422F">
      <w:pPr>
        <w:pStyle w:val="BodyText2"/>
        <w:numPr>
          <w:ilvl w:val="0"/>
          <w:numId w:val="3"/>
        </w:numPr>
        <w:spacing w:before="120" w:after="0" w:line="240" w:lineRule="auto"/>
        <w:jc w:val="both"/>
        <w:rPr>
          <w:bCs/>
          <w:spacing w:val="-4"/>
          <w:sz w:val="24"/>
          <w:szCs w:val="24"/>
        </w:rPr>
      </w:pPr>
      <w:r w:rsidRPr="00E67306">
        <w:rPr>
          <w:bCs/>
          <w:spacing w:val="-4"/>
          <w:sz w:val="24"/>
          <w:szCs w:val="24"/>
        </w:rPr>
        <w:t>Các khái niệm</w:t>
      </w:r>
      <w:r w:rsidR="00C9433B" w:rsidRPr="00E67306">
        <w:rPr>
          <w:bCs/>
          <w:spacing w:val="-4"/>
          <w:sz w:val="24"/>
          <w:szCs w:val="24"/>
        </w:rPr>
        <w:t xml:space="preserve"> và </w:t>
      </w:r>
      <w:r w:rsidRPr="00E67306">
        <w:rPr>
          <w:bCs/>
          <w:spacing w:val="-4"/>
          <w:sz w:val="24"/>
          <w:szCs w:val="24"/>
        </w:rPr>
        <w:t xml:space="preserve">đại lượng vật </w:t>
      </w:r>
      <w:r w:rsidR="0012450F" w:rsidRPr="00E67306">
        <w:rPr>
          <w:bCs/>
          <w:spacing w:val="-4"/>
          <w:sz w:val="24"/>
          <w:szCs w:val="24"/>
        </w:rPr>
        <w:t>l</w:t>
      </w:r>
      <w:r w:rsidR="00267FDB" w:rsidRPr="00E67306">
        <w:rPr>
          <w:bCs/>
          <w:spacing w:val="-4"/>
          <w:sz w:val="24"/>
          <w:szCs w:val="24"/>
        </w:rPr>
        <w:t>ý</w:t>
      </w:r>
      <w:r w:rsidR="00C9433B" w:rsidRPr="00E67306">
        <w:rPr>
          <w:bCs/>
          <w:spacing w:val="-4"/>
          <w:sz w:val="24"/>
          <w:szCs w:val="24"/>
        </w:rPr>
        <w:t xml:space="preserve">, các định </w:t>
      </w:r>
      <w:r w:rsidR="00475286" w:rsidRPr="00E67306">
        <w:rPr>
          <w:bCs/>
          <w:spacing w:val="-4"/>
          <w:sz w:val="24"/>
          <w:szCs w:val="24"/>
        </w:rPr>
        <w:t xml:space="preserve">luật và </w:t>
      </w:r>
      <w:r w:rsidR="00C9433B" w:rsidRPr="00E67306">
        <w:rPr>
          <w:bCs/>
          <w:spacing w:val="-4"/>
          <w:sz w:val="24"/>
          <w:szCs w:val="24"/>
        </w:rPr>
        <w:t>định l</w:t>
      </w:r>
      <w:r w:rsidR="00267FDB" w:rsidRPr="00E67306">
        <w:rPr>
          <w:bCs/>
          <w:spacing w:val="-4"/>
          <w:sz w:val="24"/>
          <w:szCs w:val="24"/>
        </w:rPr>
        <w:t>ý</w:t>
      </w:r>
      <w:r w:rsidRPr="00E67306">
        <w:rPr>
          <w:bCs/>
          <w:spacing w:val="-4"/>
          <w:sz w:val="24"/>
          <w:szCs w:val="24"/>
        </w:rPr>
        <w:t xml:space="preserve"> về </w:t>
      </w:r>
      <w:r w:rsidR="00096B36" w:rsidRPr="00E67306">
        <w:rPr>
          <w:spacing w:val="-4"/>
          <w:sz w:val="24"/>
          <w:szCs w:val="24"/>
        </w:rPr>
        <w:t>c</w:t>
      </w:r>
      <w:r w:rsidRPr="00E67306">
        <w:rPr>
          <w:spacing w:val="-4"/>
          <w:sz w:val="24"/>
          <w:szCs w:val="24"/>
        </w:rPr>
        <w:t>ơ học</w:t>
      </w:r>
      <w:r w:rsidR="00F32CAF" w:rsidRPr="00E67306">
        <w:rPr>
          <w:spacing w:val="-4"/>
          <w:sz w:val="24"/>
          <w:szCs w:val="24"/>
        </w:rPr>
        <w:t xml:space="preserve"> </w:t>
      </w:r>
      <w:r w:rsidRPr="00E67306">
        <w:rPr>
          <w:spacing w:val="-4"/>
          <w:sz w:val="24"/>
          <w:szCs w:val="24"/>
        </w:rPr>
        <w:t xml:space="preserve">chất điểm và </w:t>
      </w:r>
      <w:r w:rsidR="00F32CAF" w:rsidRPr="00E67306">
        <w:rPr>
          <w:spacing w:val="-4"/>
          <w:sz w:val="24"/>
          <w:szCs w:val="24"/>
        </w:rPr>
        <w:t xml:space="preserve">cơ học </w:t>
      </w:r>
      <w:r w:rsidRPr="00E67306">
        <w:rPr>
          <w:spacing w:val="-4"/>
          <w:sz w:val="24"/>
          <w:szCs w:val="24"/>
        </w:rPr>
        <w:t>vật rắn</w:t>
      </w:r>
      <w:r w:rsidR="00096B36" w:rsidRPr="00E67306">
        <w:rPr>
          <w:spacing w:val="-4"/>
          <w:sz w:val="24"/>
          <w:szCs w:val="24"/>
        </w:rPr>
        <w:t>, t</w:t>
      </w:r>
      <w:r w:rsidRPr="00E67306">
        <w:rPr>
          <w:spacing w:val="-4"/>
          <w:sz w:val="24"/>
          <w:szCs w:val="24"/>
        </w:rPr>
        <w:t>huyết tương đối hẹp Einstein</w:t>
      </w:r>
      <w:r w:rsidR="00096B36" w:rsidRPr="00E67306">
        <w:rPr>
          <w:spacing w:val="-4"/>
          <w:sz w:val="24"/>
          <w:szCs w:val="24"/>
        </w:rPr>
        <w:t>, t</w:t>
      </w:r>
      <w:r w:rsidRPr="00E67306">
        <w:rPr>
          <w:spacing w:val="-4"/>
          <w:sz w:val="24"/>
          <w:szCs w:val="24"/>
        </w:rPr>
        <w:t>huyết động học phâ</w:t>
      </w:r>
      <w:r w:rsidR="00F32CAF" w:rsidRPr="00E67306">
        <w:rPr>
          <w:spacing w:val="-4"/>
          <w:sz w:val="24"/>
          <w:szCs w:val="24"/>
        </w:rPr>
        <w:t xml:space="preserve">n tử, </w:t>
      </w:r>
      <w:r w:rsidR="00096B36" w:rsidRPr="00E67306">
        <w:rPr>
          <w:spacing w:val="-4"/>
          <w:sz w:val="24"/>
          <w:szCs w:val="24"/>
        </w:rPr>
        <w:t>n</w:t>
      </w:r>
      <w:r w:rsidRPr="00E67306">
        <w:rPr>
          <w:spacing w:val="-4"/>
          <w:sz w:val="24"/>
          <w:szCs w:val="24"/>
        </w:rPr>
        <w:t xml:space="preserve">guyên </w:t>
      </w:r>
      <w:r w:rsidR="0012450F" w:rsidRPr="00E67306">
        <w:rPr>
          <w:spacing w:val="-4"/>
          <w:sz w:val="24"/>
          <w:szCs w:val="24"/>
        </w:rPr>
        <w:t>l</w:t>
      </w:r>
      <w:r w:rsidR="00267FDB" w:rsidRPr="00E67306">
        <w:rPr>
          <w:spacing w:val="-4"/>
          <w:sz w:val="24"/>
          <w:szCs w:val="24"/>
        </w:rPr>
        <w:t>ý</w:t>
      </w:r>
      <w:r w:rsidRPr="00E67306">
        <w:rPr>
          <w:spacing w:val="-4"/>
          <w:sz w:val="24"/>
          <w:szCs w:val="24"/>
        </w:rPr>
        <w:t xml:space="preserve"> I</w:t>
      </w:r>
      <w:r w:rsidR="00F32CAF" w:rsidRPr="00E67306">
        <w:rPr>
          <w:spacing w:val="-4"/>
          <w:sz w:val="24"/>
          <w:szCs w:val="24"/>
        </w:rPr>
        <w:t xml:space="preserve"> và nguyên </w:t>
      </w:r>
      <w:r w:rsidR="0012450F" w:rsidRPr="00E67306">
        <w:rPr>
          <w:spacing w:val="-4"/>
          <w:sz w:val="24"/>
          <w:szCs w:val="24"/>
        </w:rPr>
        <w:t>l</w:t>
      </w:r>
      <w:r w:rsidR="00267FDB" w:rsidRPr="00E67306">
        <w:rPr>
          <w:spacing w:val="-4"/>
          <w:sz w:val="24"/>
          <w:szCs w:val="24"/>
        </w:rPr>
        <w:t>ý</w:t>
      </w:r>
      <w:r w:rsidR="00F32CAF" w:rsidRPr="00E67306">
        <w:rPr>
          <w:spacing w:val="-4"/>
          <w:sz w:val="24"/>
          <w:szCs w:val="24"/>
        </w:rPr>
        <w:t xml:space="preserve"> II</w:t>
      </w:r>
      <w:r w:rsidRPr="00E67306">
        <w:rPr>
          <w:spacing w:val="-4"/>
          <w:sz w:val="24"/>
          <w:szCs w:val="24"/>
        </w:rPr>
        <w:t xml:space="preserve"> nhiệt động học</w:t>
      </w:r>
      <w:r w:rsidR="00096B36" w:rsidRPr="00E67306">
        <w:rPr>
          <w:spacing w:val="-4"/>
          <w:sz w:val="24"/>
          <w:szCs w:val="24"/>
        </w:rPr>
        <w:t>, t</w:t>
      </w:r>
      <w:r w:rsidRPr="00E67306">
        <w:rPr>
          <w:spacing w:val="-4"/>
          <w:sz w:val="24"/>
          <w:szCs w:val="24"/>
        </w:rPr>
        <w:t>rường tĩnh điện</w:t>
      </w:r>
      <w:r w:rsidR="00096B36" w:rsidRPr="00E67306">
        <w:rPr>
          <w:spacing w:val="-4"/>
          <w:sz w:val="24"/>
          <w:szCs w:val="24"/>
        </w:rPr>
        <w:t>, t</w:t>
      </w:r>
      <w:r w:rsidRPr="00E67306">
        <w:rPr>
          <w:spacing w:val="-4"/>
          <w:sz w:val="24"/>
          <w:szCs w:val="24"/>
        </w:rPr>
        <w:t>ừ trường</w:t>
      </w:r>
      <w:r w:rsidR="00096B36" w:rsidRPr="00E67306">
        <w:rPr>
          <w:spacing w:val="-4"/>
          <w:sz w:val="24"/>
          <w:szCs w:val="24"/>
        </w:rPr>
        <w:t>, c</w:t>
      </w:r>
      <w:r w:rsidRPr="00E67306">
        <w:rPr>
          <w:spacing w:val="-4"/>
          <w:sz w:val="24"/>
          <w:szCs w:val="24"/>
        </w:rPr>
        <w:t>ảm ứng điện từ</w:t>
      </w:r>
      <w:r w:rsidR="00096B36" w:rsidRPr="00E67306">
        <w:rPr>
          <w:spacing w:val="-4"/>
          <w:sz w:val="24"/>
          <w:szCs w:val="24"/>
        </w:rPr>
        <w:t>, s</w:t>
      </w:r>
      <w:r w:rsidRPr="00E67306">
        <w:rPr>
          <w:spacing w:val="-4"/>
          <w:sz w:val="24"/>
          <w:szCs w:val="24"/>
        </w:rPr>
        <w:t>óng ánh sáng</w:t>
      </w:r>
      <w:r w:rsidR="00F32CAF" w:rsidRPr="00E67306">
        <w:rPr>
          <w:spacing w:val="-4"/>
          <w:sz w:val="24"/>
          <w:szCs w:val="24"/>
        </w:rPr>
        <w:t xml:space="preserve">, </w:t>
      </w:r>
      <w:r w:rsidR="00096B36" w:rsidRPr="00E67306">
        <w:rPr>
          <w:spacing w:val="-4"/>
          <w:sz w:val="24"/>
          <w:szCs w:val="24"/>
        </w:rPr>
        <w:t>b</w:t>
      </w:r>
      <w:r w:rsidRPr="00E67306">
        <w:rPr>
          <w:spacing w:val="-4"/>
          <w:sz w:val="24"/>
          <w:szCs w:val="24"/>
        </w:rPr>
        <w:t>ức xạ nhiệt</w:t>
      </w:r>
      <w:r w:rsidR="00F32CAF" w:rsidRPr="00E67306">
        <w:rPr>
          <w:spacing w:val="-4"/>
          <w:sz w:val="24"/>
          <w:szCs w:val="24"/>
        </w:rPr>
        <w:t xml:space="preserve"> </w:t>
      </w:r>
      <w:r w:rsidR="00F32CAF" w:rsidRPr="00E67306">
        <w:rPr>
          <w:spacing w:val="-4"/>
          <w:sz w:val="24"/>
          <w:szCs w:val="24"/>
          <w:lang w:val="nl-NL"/>
        </w:rPr>
        <w:t xml:space="preserve">và vật </w:t>
      </w:r>
      <w:r w:rsidR="0012450F" w:rsidRPr="00E67306">
        <w:rPr>
          <w:spacing w:val="-4"/>
          <w:sz w:val="24"/>
          <w:szCs w:val="24"/>
          <w:lang w:val="nl-NL"/>
        </w:rPr>
        <w:t>l</w:t>
      </w:r>
      <w:r w:rsidR="00267FDB" w:rsidRPr="00E67306">
        <w:rPr>
          <w:spacing w:val="-4"/>
          <w:sz w:val="24"/>
          <w:szCs w:val="24"/>
          <w:lang w:val="nl-NL"/>
        </w:rPr>
        <w:t>ý</w:t>
      </w:r>
      <w:r w:rsidR="00F32CAF" w:rsidRPr="00E67306">
        <w:rPr>
          <w:spacing w:val="-4"/>
          <w:sz w:val="24"/>
          <w:szCs w:val="24"/>
          <w:lang w:val="nl-NL"/>
        </w:rPr>
        <w:t xml:space="preserve"> lượng tử</w:t>
      </w:r>
      <w:r w:rsidRPr="00E67306">
        <w:rPr>
          <w:spacing w:val="-4"/>
          <w:sz w:val="24"/>
          <w:szCs w:val="24"/>
        </w:rPr>
        <w:t>.</w:t>
      </w:r>
    </w:p>
    <w:p w:rsidR="00666A6A" w:rsidRPr="00E67306" w:rsidRDefault="00666A6A" w:rsidP="00AC422F">
      <w:pPr>
        <w:pStyle w:val="BodyText2"/>
        <w:numPr>
          <w:ilvl w:val="0"/>
          <w:numId w:val="3"/>
        </w:numPr>
        <w:spacing w:before="120" w:after="0" w:line="240" w:lineRule="auto"/>
        <w:jc w:val="both"/>
        <w:rPr>
          <w:bCs/>
          <w:spacing w:val="-4"/>
          <w:sz w:val="24"/>
          <w:szCs w:val="24"/>
        </w:rPr>
      </w:pPr>
      <w:r w:rsidRPr="00E67306">
        <w:rPr>
          <w:bCs/>
          <w:spacing w:val="-4"/>
          <w:sz w:val="24"/>
          <w:szCs w:val="24"/>
        </w:rPr>
        <w:t>Vận dụng kiến thức để giải bài tập và giải thích hiện tượng</w:t>
      </w:r>
      <w:r w:rsidR="00F32CAF" w:rsidRPr="00E67306">
        <w:rPr>
          <w:bCs/>
          <w:spacing w:val="-4"/>
          <w:sz w:val="24"/>
          <w:szCs w:val="24"/>
        </w:rPr>
        <w:t>, ứng dụng</w:t>
      </w:r>
      <w:r w:rsidRPr="00E67306">
        <w:rPr>
          <w:bCs/>
          <w:spacing w:val="-4"/>
          <w:sz w:val="24"/>
          <w:szCs w:val="24"/>
        </w:rPr>
        <w:t xml:space="preserve"> </w:t>
      </w:r>
      <w:r w:rsidR="00F32CAF" w:rsidRPr="00E67306">
        <w:rPr>
          <w:bCs/>
          <w:spacing w:val="-4"/>
          <w:sz w:val="24"/>
          <w:szCs w:val="24"/>
        </w:rPr>
        <w:t>trong thực tế</w:t>
      </w:r>
      <w:r w:rsidRPr="00E67306">
        <w:rPr>
          <w:bCs/>
          <w:spacing w:val="-4"/>
          <w:sz w:val="24"/>
          <w:szCs w:val="24"/>
        </w:rPr>
        <w:t>.</w:t>
      </w:r>
    </w:p>
    <w:p w:rsidR="00296F71" w:rsidRPr="00E67306" w:rsidRDefault="009540AF" w:rsidP="000B6E27">
      <w:pPr>
        <w:pStyle w:val="BodyText2"/>
        <w:numPr>
          <w:ilvl w:val="0"/>
          <w:numId w:val="1"/>
        </w:numPr>
        <w:tabs>
          <w:tab w:val="clear" w:pos="390"/>
        </w:tabs>
        <w:spacing w:before="240" w:after="0" w:line="240" w:lineRule="auto"/>
        <w:ind w:left="709" w:hanging="283"/>
        <w:jc w:val="both"/>
        <w:rPr>
          <w:b/>
          <w:bCs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Cấu trúc nội dung học phần</w:t>
      </w:r>
    </w:p>
    <w:p w:rsidR="004A21C9" w:rsidRPr="00E67306" w:rsidRDefault="00BA7C39" w:rsidP="004A21C9">
      <w:pPr>
        <w:pStyle w:val="ListParagraph"/>
        <w:spacing w:before="120"/>
        <w:jc w:val="center"/>
        <w:rPr>
          <w:b/>
          <w:bCs/>
          <w:spacing w:val="-4"/>
          <w:lang w:val="nl-NL"/>
        </w:rPr>
      </w:pPr>
      <w:r w:rsidRPr="00E67306">
        <w:rPr>
          <w:b/>
          <w:bCs/>
          <w:spacing w:val="-4"/>
          <w:lang w:val="nl-NL"/>
        </w:rPr>
        <w:t>Bảng 1</w:t>
      </w:r>
      <w:r w:rsidR="004A21C9" w:rsidRPr="00E67306">
        <w:rPr>
          <w:b/>
          <w:bCs/>
          <w:spacing w:val="-4"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E67306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E67306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spacing w:val="-4"/>
                <w:lang w:val="vi-VN"/>
              </w:rPr>
            </w:pPr>
            <w:r w:rsidRPr="00E67306">
              <w:rPr>
                <w:b/>
                <w:bCs/>
                <w:spacing w:val="-4"/>
              </w:rPr>
              <w:t xml:space="preserve">6.1. </w:t>
            </w:r>
            <w:r w:rsidR="0012450F" w:rsidRPr="00E67306">
              <w:rPr>
                <w:b/>
                <w:bCs/>
                <w:spacing w:val="-4"/>
              </w:rPr>
              <w:t>Lí</w:t>
            </w:r>
            <w:r w:rsidRPr="00E67306">
              <w:rPr>
                <w:b/>
                <w:bCs/>
                <w:spacing w:val="-4"/>
              </w:rPr>
              <w:t xml:space="preserve"> thuyết</w:t>
            </w:r>
          </w:p>
        </w:tc>
      </w:tr>
      <w:tr w:rsidR="00095A1D" w:rsidRPr="00E67306">
        <w:tc>
          <w:tcPr>
            <w:tcW w:w="1408" w:type="dxa"/>
            <w:tcBorders>
              <w:top w:val="single" w:sz="4" w:space="0" w:color="auto"/>
            </w:tcBorders>
          </w:tcPr>
          <w:p w:rsidR="003B73BB" w:rsidRPr="00E67306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spacing w:val="-4"/>
              </w:rPr>
            </w:pPr>
            <w:r w:rsidRPr="00E67306">
              <w:rPr>
                <w:b/>
                <w:bCs/>
                <w:i/>
                <w:spacing w:val="-4"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E67306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spacing w:val="-4"/>
                <w:lang w:val="vi-VN"/>
              </w:rPr>
            </w:pPr>
            <w:r w:rsidRPr="00E67306">
              <w:rPr>
                <w:b/>
                <w:bCs/>
                <w:i/>
                <w:spacing w:val="-4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E67306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spacing w:val="-4"/>
                <w:lang w:val="vi-VN"/>
              </w:rPr>
            </w:pPr>
            <w:r w:rsidRPr="00E67306">
              <w:rPr>
                <w:b/>
                <w:bCs/>
                <w:i/>
                <w:spacing w:val="-4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E67306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spacing w:val="-4"/>
                <w:lang w:val="vi-VN"/>
              </w:rPr>
            </w:pPr>
            <w:r w:rsidRPr="00E67306">
              <w:rPr>
                <w:b/>
                <w:bCs/>
                <w:i/>
                <w:spacing w:val="-4"/>
                <w:lang w:val="vi-VN"/>
              </w:rPr>
              <w:t>Mục tiêu</w:t>
            </w:r>
          </w:p>
        </w:tc>
      </w:tr>
      <w:tr w:rsidR="0081737B" w:rsidRPr="00E67306" w:rsidTr="00BF4405">
        <w:trPr>
          <w:trHeight w:val="548"/>
        </w:trPr>
        <w:tc>
          <w:tcPr>
            <w:tcW w:w="9062" w:type="dxa"/>
            <w:gridSpan w:val="4"/>
            <w:vAlign w:val="center"/>
          </w:tcPr>
          <w:p w:rsidR="0081737B" w:rsidRPr="00E67306" w:rsidRDefault="0081737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PHẦN I: CƠ HỌC</w:t>
            </w:r>
          </w:p>
        </w:tc>
      </w:tr>
      <w:tr w:rsidR="00BA7C39" w:rsidRPr="00E67306">
        <w:trPr>
          <w:trHeight w:val="548"/>
        </w:trPr>
        <w:tc>
          <w:tcPr>
            <w:tcW w:w="1408" w:type="dxa"/>
            <w:vAlign w:val="center"/>
          </w:tcPr>
          <w:p w:rsidR="003B73BB" w:rsidRPr="00E67306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E67306" w:rsidRDefault="003F171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Cơ học</w:t>
            </w:r>
            <w:r w:rsidR="009945AD" w:rsidRPr="00E67306">
              <w:rPr>
                <w:b/>
                <w:bCs/>
                <w:spacing w:val="-4"/>
              </w:rPr>
              <w:t xml:space="preserve"> chất điểm</w:t>
            </w:r>
          </w:p>
        </w:tc>
        <w:tc>
          <w:tcPr>
            <w:tcW w:w="992" w:type="dxa"/>
            <w:vAlign w:val="center"/>
          </w:tcPr>
          <w:p w:rsidR="003B73BB" w:rsidRPr="00E67306" w:rsidRDefault="006E3C3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8</w:t>
            </w:r>
          </w:p>
        </w:tc>
        <w:tc>
          <w:tcPr>
            <w:tcW w:w="1979" w:type="dxa"/>
            <w:vAlign w:val="center"/>
          </w:tcPr>
          <w:p w:rsidR="003B73BB" w:rsidRPr="00E67306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037873" w:rsidRPr="00E67306">
        <w:tc>
          <w:tcPr>
            <w:tcW w:w="1408" w:type="dxa"/>
            <w:vAlign w:val="center"/>
          </w:tcPr>
          <w:p w:rsidR="00037873" w:rsidRPr="00E67306" w:rsidRDefault="00037873" w:rsidP="00AC422F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037873" w:rsidRPr="00E67306" w:rsidRDefault="00037873" w:rsidP="00D17489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Một số khái niệm cơ bản</w:t>
            </w:r>
          </w:p>
        </w:tc>
        <w:tc>
          <w:tcPr>
            <w:tcW w:w="992" w:type="dxa"/>
            <w:vAlign w:val="center"/>
          </w:tcPr>
          <w:p w:rsidR="00037873" w:rsidRPr="00E67306" w:rsidRDefault="0003787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037873" w:rsidRPr="00E67306" w:rsidRDefault="00037873" w:rsidP="003B61F4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4.1.1</w:t>
            </w:r>
          </w:p>
          <w:p w:rsidR="00037873" w:rsidRPr="00E67306" w:rsidRDefault="00037873" w:rsidP="003B61F4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037873" w:rsidRPr="00E67306" w:rsidRDefault="00037873" w:rsidP="00200F66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4.2.1</w:t>
            </w:r>
          </w:p>
          <w:p w:rsidR="00037873" w:rsidRPr="00E67306" w:rsidRDefault="00037873" w:rsidP="000C77D7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4.2.2</w:t>
            </w:r>
          </w:p>
        </w:tc>
      </w:tr>
      <w:tr w:rsidR="00037873" w:rsidRPr="00E67306">
        <w:tc>
          <w:tcPr>
            <w:tcW w:w="1408" w:type="dxa"/>
            <w:vAlign w:val="center"/>
          </w:tcPr>
          <w:p w:rsidR="00037873" w:rsidRPr="00E67306" w:rsidRDefault="00037873" w:rsidP="00AC422F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037873" w:rsidRPr="00E67306" w:rsidRDefault="00037873" w:rsidP="00D17489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Vận tốc, gia tốc</w:t>
            </w:r>
          </w:p>
        </w:tc>
        <w:tc>
          <w:tcPr>
            <w:tcW w:w="992" w:type="dxa"/>
            <w:vAlign w:val="center"/>
          </w:tcPr>
          <w:p w:rsidR="00037873" w:rsidRPr="00E67306" w:rsidRDefault="0003787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037873" w:rsidRPr="00E67306" w:rsidRDefault="00037873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037873" w:rsidRPr="00E67306">
        <w:tc>
          <w:tcPr>
            <w:tcW w:w="1408" w:type="dxa"/>
            <w:vAlign w:val="center"/>
          </w:tcPr>
          <w:p w:rsidR="00037873" w:rsidRPr="00E67306" w:rsidRDefault="00037873" w:rsidP="00AC422F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037873" w:rsidRPr="00E67306" w:rsidRDefault="00037873" w:rsidP="00D17489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Một số dạng chuyển động cơ bản</w:t>
            </w:r>
          </w:p>
        </w:tc>
        <w:tc>
          <w:tcPr>
            <w:tcW w:w="992" w:type="dxa"/>
            <w:vAlign w:val="center"/>
          </w:tcPr>
          <w:p w:rsidR="00037873" w:rsidRPr="00E67306" w:rsidRDefault="0003787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037873" w:rsidRPr="00E67306" w:rsidRDefault="00037873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037873" w:rsidRPr="00E67306">
        <w:tc>
          <w:tcPr>
            <w:tcW w:w="1408" w:type="dxa"/>
            <w:vAlign w:val="center"/>
          </w:tcPr>
          <w:p w:rsidR="00037873" w:rsidRPr="00E67306" w:rsidRDefault="00037873" w:rsidP="00AC422F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bCs/>
                <w:spacing w:val="-4"/>
                <w:lang w:val="vi-VN"/>
              </w:rPr>
            </w:pPr>
          </w:p>
        </w:tc>
        <w:tc>
          <w:tcPr>
            <w:tcW w:w="4683" w:type="dxa"/>
            <w:vAlign w:val="center"/>
          </w:tcPr>
          <w:p w:rsidR="00037873" w:rsidRPr="00E67306" w:rsidRDefault="00037873" w:rsidP="00955DB7">
            <w:pPr>
              <w:pStyle w:val="ListParagraph"/>
              <w:spacing w:before="120"/>
              <w:ind w:left="10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Các định luật Newton</w:t>
            </w:r>
          </w:p>
        </w:tc>
        <w:tc>
          <w:tcPr>
            <w:tcW w:w="992" w:type="dxa"/>
            <w:vAlign w:val="center"/>
          </w:tcPr>
          <w:p w:rsidR="00037873" w:rsidRPr="00E67306" w:rsidRDefault="00037873" w:rsidP="00955DB7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037873" w:rsidRPr="00E67306" w:rsidRDefault="00037873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037873" w:rsidRPr="00E67306">
        <w:tc>
          <w:tcPr>
            <w:tcW w:w="1408" w:type="dxa"/>
            <w:vAlign w:val="center"/>
          </w:tcPr>
          <w:p w:rsidR="00037873" w:rsidRPr="00E67306" w:rsidRDefault="00037873" w:rsidP="00AC422F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037873" w:rsidRPr="00E67306" w:rsidRDefault="00037873" w:rsidP="00955DB7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Ứng dụng định luật Newton để khảo sát chuyển động</w:t>
            </w:r>
          </w:p>
        </w:tc>
        <w:tc>
          <w:tcPr>
            <w:tcW w:w="992" w:type="dxa"/>
            <w:vAlign w:val="center"/>
          </w:tcPr>
          <w:p w:rsidR="00037873" w:rsidRPr="00E67306" w:rsidRDefault="00037873" w:rsidP="00955DB7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037873" w:rsidRPr="00E67306" w:rsidRDefault="00037873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037873" w:rsidRPr="00E67306">
        <w:tc>
          <w:tcPr>
            <w:tcW w:w="1408" w:type="dxa"/>
            <w:vAlign w:val="center"/>
          </w:tcPr>
          <w:p w:rsidR="00037873" w:rsidRPr="00E67306" w:rsidRDefault="00037873" w:rsidP="00AC422F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037873" w:rsidRPr="00E67306" w:rsidRDefault="00037873" w:rsidP="004619FF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Chuyển động trong hệ quy chiếu phi quán tính.</w:t>
            </w:r>
          </w:p>
        </w:tc>
        <w:tc>
          <w:tcPr>
            <w:tcW w:w="992" w:type="dxa"/>
            <w:vAlign w:val="center"/>
          </w:tcPr>
          <w:p w:rsidR="00037873" w:rsidRPr="00E67306" w:rsidRDefault="00037873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037873" w:rsidRPr="00E67306" w:rsidRDefault="00037873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037873" w:rsidRPr="00E67306">
        <w:tc>
          <w:tcPr>
            <w:tcW w:w="1408" w:type="dxa"/>
            <w:vAlign w:val="center"/>
          </w:tcPr>
          <w:p w:rsidR="00037873" w:rsidRPr="00E67306" w:rsidRDefault="00037873" w:rsidP="00AC422F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037873" w:rsidRPr="00E67306" w:rsidRDefault="00037873" w:rsidP="004619FF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Động lượng, định luật bảo toàn động lượng</w:t>
            </w:r>
          </w:p>
        </w:tc>
        <w:tc>
          <w:tcPr>
            <w:tcW w:w="992" w:type="dxa"/>
            <w:vAlign w:val="center"/>
          </w:tcPr>
          <w:p w:rsidR="00037873" w:rsidRPr="00E67306" w:rsidRDefault="00037873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037873" w:rsidRPr="00E67306" w:rsidRDefault="00037873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037873" w:rsidRPr="00E67306" w:rsidTr="004A076C">
        <w:tc>
          <w:tcPr>
            <w:tcW w:w="1408" w:type="dxa"/>
            <w:vAlign w:val="center"/>
          </w:tcPr>
          <w:p w:rsidR="00037873" w:rsidRPr="00E67306" w:rsidRDefault="00037873" w:rsidP="00AC422F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037873" w:rsidRPr="00E67306" w:rsidRDefault="00037873" w:rsidP="004619FF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Công, công suất, cơ năng</w:t>
            </w:r>
          </w:p>
        </w:tc>
        <w:tc>
          <w:tcPr>
            <w:tcW w:w="992" w:type="dxa"/>
            <w:vAlign w:val="center"/>
          </w:tcPr>
          <w:p w:rsidR="00037873" w:rsidRPr="00E67306" w:rsidRDefault="00037873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037873" w:rsidRPr="00E67306" w:rsidRDefault="00037873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037873" w:rsidRPr="00E67306" w:rsidTr="004A076C">
        <w:tc>
          <w:tcPr>
            <w:tcW w:w="1408" w:type="dxa"/>
            <w:vAlign w:val="center"/>
          </w:tcPr>
          <w:p w:rsidR="00037873" w:rsidRPr="00E67306" w:rsidRDefault="00037873" w:rsidP="00AC422F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037873" w:rsidRPr="00E67306" w:rsidRDefault="00037873" w:rsidP="004619FF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Động năng, thế năng và cơ năng</w:t>
            </w:r>
          </w:p>
        </w:tc>
        <w:tc>
          <w:tcPr>
            <w:tcW w:w="992" w:type="dxa"/>
            <w:vAlign w:val="center"/>
          </w:tcPr>
          <w:p w:rsidR="00037873" w:rsidRPr="00E67306" w:rsidRDefault="00037873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037873" w:rsidRPr="00E67306" w:rsidRDefault="00037873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037873" w:rsidRPr="00E67306" w:rsidTr="004A076C">
        <w:tc>
          <w:tcPr>
            <w:tcW w:w="1408" w:type="dxa"/>
            <w:vAlign w:val="center"/>
          </w:tcPr>
          <w:p w:rsidR="00037873" w:rsidRPr="00E67306" w:rsidRDefault="00037873" w:rsidP="00AC422F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037873" w:rsidRPr="00E67306" w:rsidRDefault="00037873" w:rsidP="004619FF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Bài tập vận dụng</w:t>
            </w:r>
          </w:p>
        </w:tc>
        <w:tc>
          <w:tcPr>
            <w:tcW w:w="992" w:type="dxa"/>
            <w:vAlign w:val="center"/>
          </w:tcPr>
          <w:p w:rsidR="00037873" w:rsidRPr="00E67306" w:rsidRDefault="00037873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037873" w:rsidRPr="00E67306" w:rsidRDefault="00037873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lastRenderedPageBreak/>
              <w:t xml:space="preserve">Chương </w:t>
            </w:r>
            <w:r w:rsidR="003F1712" w:rsidRPr="00E67306">
              <w:rPr>
                <w:b/>
                <w:bCs/>
                <w:spacing w:val="-4"/>
              </w:rPr>
              <w:t>2</w:t>
            </w:r>
          </w:p>
        </w:tc>
        <w:tc>
          <w:tcPr>
            <w:tcW w:w="4683" w:type="dxa"/>
            <w:vAlign w:val="center"/>
          </w:tcPr>
          <w:p w:rsidR="004619FF" w:rsidRPr="00E67306" w:rsidRDefault="003F1712" w:rsidP="004619FF">
            <w:pPr>
              <w:spacing w:line="260" w:lineRule="atLeast"/>
              <w:contextualSpacing/>
              <w:jc w:val="center"/>
              <w:rPr>
                <w:b/>
                <w:bCs/>
                <w:iCs/>
                <w:spacing w:val="-4"/>
                <w:sz w:val="24"/>
                <w:szCs w:val="24"/>
              </w:rPr>
            </w:pPr>
            <w:r w:rsidRPr="00E67306">
              <w:rPr>
                <w:b/>
                <w:bCs/>
                <w:iCs/>
                <w:spacing w:val="-4"/>
                <w:sz w:val="24"/>
                <w:szCs w:val="24"/>
              </w:rPr>
              <w:t xml:space="preserve">Cơ học </w:t>
            </w:r>
            <w:r w:rsidR="004619FF" w:rsidRPr="00E67306">
              <w:rPr>
                <w:b/>
                <w:bCs/>
                <w:iCs/>
                <w:spacing w:val="-4"/>
                <w:sz w:val="24"/>
                <w:szCs w:val="24"/>
              </w:rPr>
              <w:t>vật rắn</w:t>
            </w:r>
          </w:p>
        </w:tc>
        <w:tc>
          <w:tcPr>
            <w:tcW w:w="992" w:type="dxa"/>
            <w:vAlign w:val="center"/>
          </w:tcPr>
          <w:p w:rsidR="004619FF" w:rsidRPr="00E67306" w:rsidRDefault="00ED5428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6</w:t>
            </w:r>
          </w:p>
        </w:tc>
        <w:tc>
          <w:tcPr>
            <w:tcW w:w="1979" w:type="dxa"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5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spacing w:line="260" w:lineRule="atLeast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Khối tâm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4.1.1</w:t>
            </w:r>
          </w:p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4.2.1</w:t>
            </w:r>
          </w:p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4.2.2</w:t>
            </w: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5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spacing w:line="260" w:lineRule="atLeast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Chuyển động của vật rắn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5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spacing w:line="260" w:lineRule="atLeast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Định lí mô men động lượng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5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spacing w:line="260" w:lineRule="atLeast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Công của lực và động năng trong chuyển động của vật rắn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5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spacing w:line="260" w:lineRule="atLeast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Hiệu ứng con quay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5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spacing w:line="260" w:lineRule="atLeast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Bài tập vận dụng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4619FF" w:rsidRPr="00E67306" w:rsidTr="00F23987">
        <w:trPr>
          <w:trHeight w:val="404"/>
        </w:trPr>
        <w:tc>
          <w:tcPr>
            <w:tcW w:w="1408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  <w:lang w:val="nl-NL"/>
              </w:rPr>
            </w:pPr>
            <w:r w:rsidRPr="00E67306">
              <w:rPr>
                <w:b/>
                <w:bCs/>
                <w:spacing w:val="-4"/>
                <w:lang w:val="nl-NL"/>
              </w:rPr>
              <w:t xml:space="preserve">Chương </w:t>
            </w:r>
            <w:r w:rsidR="003F1712" w:rsidRPr="00E67306">
              <w:rPr>
                <w:b/>
                <w:bCs/>
                <w:spacing w:val="-4"/>
                <w:lang w:val="nl-NL"/>
              </w:rPr>
              <w:t>3</w:t>
            </w:r>
          </w:p>
        </w:tc>
        <w:tc>
          <w:tcPr>
            <w:tcW w:w="4683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iCs/>
                <w:spacing w:val="-4"/>
              </w:rPr>
              <w:t>Thuyết tương đối hẹp Einstein</w:t>
            </w:r>
          </w:p>
        </w:tc>
        <w:tc>
          <w:tcPr>
            <w:tcW w:w="992" w:type="dxa"/>
            <w:vAlign w:val="center"/>
          </w:tcPr>
          <w:p w:rsidR="004619FF" w:rsidRPr="00E67306" w:rsidRDefault="00ED5428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3</w:t>
            </w:r>
          </w:p>
        </w:tc>
        <w:tc>
          <w:tcPr>
            <w:tcW w:w="1979" w:type="dxa"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AC422F">
            <w:pPr>
              <w:pStyle w:val="ListParagraph"/>
              <w:numPr>
                <w:ilvl w:val="0"/>
                <w:numId w:val="16"/>
              </w:numPr>
              <w:spacing w:before="120"/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4619FF" w:rsidRPr="00E67306" w:rsidRDefault="004619FF" w:rsidP="004619FF">
            <w:pPr>
              <w:spacing w:line="260" w:lineRule="atLeast"/>
              <w:rPr>
                <w:b/>
                <w:spacing w:val="-4"/>
                <w:sz w:val="24"/>
                <w:szCs w:val="24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</w:rPr>
              <w:t xml:space="preserve">Các tiên đề </w:t>
            </w:r>
            <w:r w:rsidRPr="00E67306">
              <w:rPr>
                <w:bCs/>
                <w:iCs/>
                <w:spacing w:val="-4"/>
                <w:sz w:val="24"/>
                <w:szCs w:val="24"/>
              </w:rPr>
              <w:t>Einstein</w:t>
            </w:r>
          </w:p>
        </w:tc>
        <w:tc>
          <w:tcPr>
            <w:tcW w:w="992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4.1.1</w:t>
            </w:r>
          </w:p>
          <w:p w:rsidR="003E046F" w:rsidRPr="00E67306" w:rsidRDefault="003E046F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4.2.1</w:t>
            </w:r>
          </w:p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</w:rPr>
              <w:t>4.2.2</w:t>
            </w: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AC422F">
            <w:pPr>
              <w:pStyle w:val="ListParagraph"/>
              <w:numPr>
                <w:ilvl w:val="0"/>
                <w:numId w:val="16"/>
              </w:numPr>
              <w:spacing w:before="120"/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4619FF" w:rsidRPr="00E67306" w:rsidRDefault="004619FF" w:rsidP="004619FF">
            <w:pPr>
              <w:spacing w:line="260" w:lineRule="atLeast"/>
              <w:rPr>
                <w:b/>
                <w:spacing w:val="-4"/>
                <w:sz w:val="24"/>
                <w:szCs w:val="24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</w:rPr>
              <w:t>Động học tương đối tính</w:t>
            </w:r>
            <w:r w:rsidR="00357843" w:rsidRPr="00E67306">
              <w:rPr>
                <w:bCs/>
                <w:color w:val="000000"/>
                <w:spacing w:val="-4"/>
                <w:sz w:val="24"/>
                <w:szCs w:val="24"/>
              </w:rPr>
              <w:t xml:space="preserve"> – phép biến đổi Lorentz</w:t>
            </w:r>
          </w:p>
        </w:tc>
        <w:tc>
          <w:tcPr>
            <w:tcW w:w="992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AC422F">
            <w:pPr>
              <w:pStyle w:val="ListParagraph"/>
              <w:numPr>
                <w:ilvl w:val="0"/>
                <w:numId w:val="16"/>
              </w:numPr>
              <w:spacing w:before="120"/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4619FF" w:rsidRPr="00E67306" w:rsidRDefault="00357843" w:rsidP="004619FF">
            <w:pPr>
              <w:spacing w:line="260" w:lineRule="atLeast"/>
              <w:rPr>
                <w:bCs/>
                <w:color w:val="000000"/>
                <w:spacing w:val="-4"/>
                <w:sz w:val="24"/>
                <w:szCs w:val="24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</w:rPr>
              <w:t>Hệ quả của phép biến đổi Lorentz</w:t>
            </w:r>
          </w:p>
        </w:tc>
        <w:tc>
          <w:tcPr>
            <w:tcW w:w="992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AC422F">
            <w:pPr>
              <w:pStyle w:val="ListParagraph"/>
              <w:numPr>
                <w:ilvl w:val="0"/>
                <w:numId w:val="16"/>
              </w:numPr>
              <w:spacing w:before="120"/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rPr>
                <w:bCs/>
                <w:iCs/>
                <w:spacing w:val="-4"/>
              </w:rPr>
            </w:pPr>
            <w:r w:rsidRPr="00E67306">
              <w:rPr>
                <w:bCs/>
                <w:color w:val="000000"/>
                <w:spacing w:val="-4"/>
              </w:rPr>
              <w:t>Động lực học tương đối tính</w:t>
            </w:r>
          </w:p>
        </w:tc>
        <w:tc>
          <w:tcPr>
            <w:tcW w:w="992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4619FF" w:rsidRPr="00E67306" w:rsidTr="00BF4405">
        <w:tc>
          <w:tcPr>
            <w:tcW w:w="9062" w:type="dxa"/>
            <w:gridSpan w:val="4"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PHẦN 2: NHIỆT HỌC</w:t>
            </w: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 xml:space="preserve">Chương </w:t>
            </w:r>
            <w:r w:rsidR="003F1712" w:rsidRPr="00E67306">
              <w:rPr>
                <w:b/>
                <w:bCs/>
                <w:spacing w:val="-4"/>
              </w:rPr>
              <w:t>4</w:t>
            </w:r>
          </w:p>
        </w:tc>
        <w:tc>
          <w:tcPr>
            <w:tcW w:w="4683" w:type="dxa"/>
            <w:vAlign w:val="center"/>
          </w:tcPr>
          <w:p w:rsidR="004619FF" w:rsidRPr="00E67306" w:rsidRDefault="004619FF" w:rsidP="004619FF">
            <w:pPr>
              <w:spacing w:line="260" w:lineRule="atLeast"/>
              <w:jc w:val="center"/>
              <w:rPr>
                <w:b/>
                <w:spacing w:val="-4"/>
                <w:sz w:val="24"/>
                <w:szCs w:val="24"/>
              </w:rPr>
            </w:pPr>
            <w:r w:rsidRPr="00E67306">
              <w:rPr>
                <w:b/>
                <w:spacing w:val="-4"/>
                <w:sz w:val="24"/>
                <w:szCs w:val="24"/>
              </w:rPr>
              <w:t xml:space="preserve">Thuyết động học phân tử - Khí </w:t>
            </w:r>
            <w:r w:rsidR="0012450F" w:rsidRPr="00E67306">
              <w:rPr>
                <w:b/>
                <w:spacing w:val="-4"/>
                <w:sz w:val="24"/>
                <w:szCs w:val="24"/>
              </w:rPr>
              <w:t>lí</w:t>
            </w:r>
            <w:r w:rsidRPr="00E67306">
              <w:rPr>
                <w:b/>
                <w:spacing w:val="-4"/>
                <w:sz w:val="24"/>
                <w:szCs w:val="24"/>
              </w:rPr>
              <w:t xml:space="preserve"> tưởng</w:t>
            </w:r>
          </w:p>
        </w:tc>
        <w:tc>
          <w:tcPr>
            <w:tcW w:w="992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2</w:t>
            </w:r>
          </w:p>
        </w:tc>
        <w:tc>
          <w:tcPr>
            <w:tcW w:w="1979" w:type="dxa"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AC422F">
            <w:pPr>
              <w:pStyle w:val="ListParagraph"/>
              <w:numPr>
                <w:ilvl w:val="0"/>
                <w:numId w:val="17"/>
              </w:numPr>
              <w:spacing w:before="120"/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4619FF" w:rsidRPr="00E67306" w:rsidRDefault="004619FF" w:rsidP="004619FF">
            <w:pPr>
              <w:pStyle w:val="ListParagraph"/>
              <w:spacing w:line="260" w:lineRule="atLeast"/>
              <w:ind w:left="10"/>
              <w:rPr>
                <w:spacing w:val="-4"/>
              </w:rPr>
            </w:pPr>
            <w:r w:rsidRPr="00E67306">
              <w:rPr>
                <w:spacing w:val="-4"/>
              </w:rPr>
              <w:t>Một số khái niệm cơ bản</w:t>
            </w:r>
          </w:p>
        </w:tc>
        <w:tc>
          <w:tcPr>
            <w:tcW w:w="992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  <w:lang w:val="vi-VN"/>
              </w:rPr>
              <w:t>4.1.</w:t>
            </w:r>
            <w:r w:rsidRPr="00E67306">
              <w:rPr>
                <w:bCs/>
                <w:spacing w:val="-4"/>
              </w:rPr>
              <w:t>2</w:t>
            </w:r>
          </w:p>
          <w:p w:rsidR="003E046F" w:rsidRPr="00E67306" w:rsidRDefault="003E046F" w:rsidP="003E046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4.2.1</w:t>
            </w:r>
          </w:p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4.2.2</w:t>
            </w: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AC422F">
            <w:pPr>
              <w:pStyle w:val="ListParagraph"/>
              <w:numPr>
                <w:ilvl w:val="0"/>
                <w:numId w:val="17"/>
              </w:numPr>
              <w:spacing w:before="120"/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4619FF" w:rsidRPr="00E67306" w:rsidRDefault="004619FF" w:rsidP="004619FF">
            <w:pPr>
              <w:pStyle w:val="ListParagraph"/>
              <w:spacing w:line="260" w:lineRule="atLeast"/>
              <w:ind w:left="10"/>
              <w:rPr>
                <w:spacing w:val="-4"/>
              </w:rPr>
            </w:pPr>
            <w:r w:rsidRPr="00E67306">
              <w:rPr>
                <w:spacing w:val="-4"/>
              </w:rPr>
              <w:t>Thuyết động học phân tử</w:t>
            </w:r>
          </w:p>
        </w:tc>
        <w:tc>
          <w:tcPr>
            <w:tcW w:w="992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AC422F">
            <w:pPr>
              <w:pStyle w:val="ListParagraph"/>
              <w:numPr>
                <w:ilvl w:val="0"/>
                <w:numId w:val="17"/>
              </w:numPr>
              <w:spacing w:before="120"/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4619FF" w:rsidRPr="00E67306" w:rsidRDefault="004619FF" w:rsidP="004619FF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 xml:space="preserve">Nội năng và phương trình trạng thái khí </w:t>
            </w:r>
            <w:r w:rsidR="0012450F" w:rsidRPr="00E67306">
              <w:rPr>
                <w:spacing w:val="-4"/>
                <w:sz w:val="24"/>
                <w:szCs w:val="24"/>
              </w:rPr>
              <w:t>lí</w:t>
            </w:r>
            <w:r w:rsidRPr="00E67306">
              <w:rPr>
                <w:spacing w:val="-4"/>
                <w:sz w:val="24"/>
                <w:szCs w:val="24"/>
              </w:rPr>
              <w:t xml:space="preserve"> tưởng</w:t>
            </w:r>
          </w:p>
        </w:tc>
        <w:tc>
          <w:tcPr>
            <w:tcW w:w="992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 xml:space="preserve">Chương </w:t>
            </w:r>
            <w:r w:rsidR="003F1712" w:rsidRPr="00E67306">
              <w:rPr>
                <w:b/>
                <w:bCs/>
                <w:spacing w:val="-4"/>
              </w:rPr>
              <w:t>5</w:t>
            </w:r>
          </w:p>
        </w:tc>
        <w:tc>
          <w:tcPr>
            <w:tcW w:w="4683" w:type="dxa"/>
            <w:vAlign w:val="center"/>
          </w:tcPr>
          <w:p w:rsidR="004619FF" w:rsidRPr="00E67306" w:rsidRDefault="006E3C30" w:rsidP="004619FF">
            <w:pPr>
              <w:spacing w:line="260" w:lineRule="atLeast"/>
              <w:jc w:val="center"/>
              <w:rPr>
                <w:b/>
                <w:spacing w:val="-4"/>
                <w:sz w:val="24"/>
                <w:szCs w:val="24"/>
              </w:rPr>
            </w:pPr>
            <w:r w:rsidRPr="00E67306">
              <w:rPr>
                <w:b/>
                <w:spacing w:val="-4"/>
                <w:sz w:val="24"/>
                <w:szCs w:val="24"/>
              </w:rPr>
              <w:t>Các n</w:t>
            </w:r>
            <w:r w:rsidR="004619FF" w:rsidRPr="00E67306">
              <w:rPr>
                <w:b/>
                <w:spacing w:val="-4"/>
                <w:sz w:val="24"/>
                <w:szCs w:val="24"/>
              </w:rPr>
              <w:t xml:space="preserve">guyên </w:t>
            </w:r>
            <w:r w:rsidR="0012450F" w:rsidRPr="00E67306">
              <w:rPr>
                <w:b/>
                <w:spacing w:val="-4"/>
                <w:sz w:val="24"/>
                <w:szCs w:val="24"/>
              </w:rPr>
              <w:t>lí</w:t>
            </w:r>
            <w:r w:rsidR="004619FF" w:rsidRPr="00E67306">
              <w:rPr>
                <w:b/>
                <w:spacing w:val="-4"/>
                <w:sz w:val="24"/>
                <w:szCs w:val="24"/>
              </w:rPr>
              <w:t xml:space="preserve"> nhiệt động </w:t>
            </w:r>
            <w:r w:rsidRPr="00E67306">
              <w:rPr>
                <w:b/>
                <w:spacing w:val="-4"/>
                <w:sz w:val="24"/>
                <w:szCs w:val="24"/>
              </w:rPr>
              <w:t xml:space="preserve">lực </w:t>
            </w:r>
            <w:r w:rsidR="004619FF" w:rsidRPr="00E67306">
              <w:rPr>
                <w:b/>
                <w:spacing w:val="-4"/>
                <w:sz w:val="24"/>
                <w:szCs w:val="24"/>
              </w:rPr>
              <w:t>học</w:t>
            </w:r>
          </w:p>
        </w:tc>
        <w:tc>
          <w:tcPr>
            <w:tcW w:w="992" w:type="dxa"/>
            <w:vAlign w:val="center"/>
          </w:tcPr>
          <w:p w:rsidR="004619FF" w:rsidRPr="00E67306" w:rsidRDefault="006E3C30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8</w:t>
            </w:r>
          </w:p>
        </w:tc>
        <w:tc>
          <w:tcPr>
            <w:tcW w:w="1979" w:type="dxa"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pStyle w:val="ListParagraph"/>
              <w:spacing w:line="260" w:lineRule="atLeast"/>
              <w:ind w:left="10"/>
              <w:rPr>
                <w:spacing w:val="-4"/>
              </w:rPr>
            </w:pPr>
            <w:r w:rsidRPr="00E67306">
              <w:rPr>
                <w:spacing w:val="-4"/>
              </w:rPr>
              <w:t>Nội năng công và nhiệt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300FA" w:rsidRPr="00E67306" w:rsidRDefault="00E300FA" w:rsidP="003E046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  <w:lang w:val="vi-VN"/>
              </w:rPr>
              <w:t>4.1.</w:t>
            </w:r>
            <w:r w:rsidRPr="00E67306">
              <w:rPr>
                <w:bCs/>
                <w:spacing w:val="-4"/>
              </w:rPr>
              <w:t>2</w:t>
            </w:r>
          </w:p>
          <w:p w:rsidR="00E300FA" w:rsidRPr="00E67306" w:rsidRDefault="00E300FA" w:rsidP="003E046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4.2.1</w:t>
            </w:r>
          </w:p>
          <w:p w:rsidR="00E300FA" w:rsidRPr="00E67306" w:rsidRDefault="00E300FA" w:rsidP="005F1DFA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</w:rPr>
              <w:t>4.2.2</w:t>
            </w: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pStyle w:val="ListParagraph"/>
              <w:spacing w:line="260" w:lineRule="atLeast"/>
              <w:ind w:left="10"/>
              <w:rPr>
                <w:spacing w:val="-4"/>
              </w:rPr>
            </w:pPr>
            <w:r w:rsidRPr="00E67306">
              <w:rPr>
                <w:spacing w:val="-4"/>
              </w:rPr>
              <w:t>Các quá trình nhiệt động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pStyle w:val="ListParagraph"/>
              <w:spacing w:line="260" w:lineRule="atLeast"/>
              <w:ind w:left="10"/>
              <w:rPr>
                <w:spacing w:val="-4"/>
              </w:rPr>
            </w:pPr>
            <w:r w:rsidRPr="00E67306">
              <w:rPr>
                <w:spacing w:val="-4"/>
              </w:rPr>
              <w:t>Nguyên lí I nhiệt động học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484115" w:rsidRPr="00E67306">
        <w:tc>
          <w:tcPr>
            <w:tcW w:w="1408" w:type="dxa"/>
            <w:vAlign w:val="center"/>
          </w:tcPr>
          <w:p w:rsidR="00484115" w:rsidRPr="00E67306" w:rsidRDefault="00484115" w:rsidP="00AC422F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484115" w:rsidRPr="00E67306" w:rsidRDefault="00484115" w:rsidP="004619FF">
            <w:pPr>
              <w:pStyle w:val="ListParagraph"/>
              <w:spacing w:line="260" w:lineRule="atLeast"/>
              <w:ind w:left="10"/>
              <w:rPr>
                <w:spacing w:val="-4"/>
              </w:rPr>
            </w:pPr>
            <w:r w:rsidRPr="00E67306">
              <w:rPr>
                <w:spacing w:val="-4"/>
              </w:rPr>
              <w:t>Ứng dụng nguyên lí I để khảo sát các quá trình cân bằng</w:t>
            </w:r>
          </w:p>
        </w:tc>
        <w:tc>
          <w:tcPr>
            <w:tcW w:w="992" w:type="dxa"/>
            <w:vAlign w:val="center"/>
          </w:tcPr>
          <w:p w:rsidR="00484115" w:rsidRPr="00E67306" w:rsidRDefault="00484115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484115" w:rsidRPr="00E67306" w:rsidRDefault="00484115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pStyle w:val="ListParagraph"/>
              <w:spacing w:line="260" w:lineRule="atLeast"/>
              <w:ind w:left="10"/>
              <w:rPr>
                <w:spacing w:val="-4"/>
              </w:rPr>
            </w:pPr>
            <w:r w:rsidRPr="00E67306">
              <w:rPr>
                <w:spacing w:val="-4"/>
              </w:rPr>
              <w:t>Nguyên lí II nhiệt động học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Chu trình Carnot và định lí Carnot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Biểu thức định lượng của nguyên lí II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619FF">
            <w:pPr>
              <w:spacing w:line="260" w:lineRule="atLeast"/>
              <w:ind w:left="10"/>
              <w:rPr>
                <w:spacing w:val="-4"/>
                <w:sz w:val="24"/>
                <w:szCs w:val="24"/>
              </w:rPr>
            </w:pPr>
            <w:r w:rsidRPr="00E67306">
              <w:rPr>
                <w:spacing w:val="-4"/>
                <w:sz w:val="24"/>
                <w:szCs w:val="24"/>
              </w:rPr>
              <w:t>Entropy và nguyên lí tăng entropy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 w:rsidTr="00F851A0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F851A0">
            <w:pPr>
              <w:pStyle w:val="ListParagraph"/>
              <w:spacing w:line="260" w:lineRule="atLeast"/>
              <w:ind w:left="10"/>
              <w:rPr>
                <w:spacing w:val="-4"/>
              </w:rPr>
            </w:pPr>
            <w:r w:rsidRPr="00E67306">
              <w:rPr>
                <w:spacing w:val="-4"/>
              </w:rPr>
              <w:t>Bài tập vận dụng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F851A0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F851A0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4619FF" w:rsidRPr="00E67306" w:rsidTr="00BF4405">
        <w:tc>
          <w:tcPr>
            <w:tcW w:w="9062" w:type="dxa"/>
            <w:gridSpan w:val="4"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color w:val="000000"/>
                <w:spacing w:val="-4"/>
              </w:rPr>
              <w:t xml:space="preserve">PHẦN 3. ĐIỆN </w:t>
            </w:r>
            <w:r w:rsidR="00357843" w:rsidRPr="00E67306">
              <w:rPr>
                <w:b/>
                <w:bCs/>
                <w:color w:val="000000"/>
                <w:spacing w:val="-4"/>
              </w:rPr>
              <w:t>TỪ</w:t>
            </w:r>
            <w:r w:rsidR="00300D86" w:rsidRPr="00E67306">
              <w:rPr>
                <w:b/>
                <w:bCs/>
                <w:color w:val="000000"/>
                <w:spacing w:val="-4"/>
              </w:rPr>
              <w:t xml:space="preserve"> HỌC</w:t>
            </w:r>
          </w:p>
        </w:tc>
      </w:tr>
      <w:tr w:rsidR="004619FF" w:rsidRPr="00E67306">
        <w:tc>
          <w:tcPr>
            <w:tcW w:w="1408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  <w:lang w:val="nl-NL"/>
              </w:rPr>
            </w:pPr>
            <w:r w:rsidRPr="00E67306">
              <w:rPr>
                <w:b/>
                <w:bCs/>
                <w:spacing w:val="-4"/>
                <w:lang w:val="nl-NL"/>
              </w:rPr>
              <w:t xml:space="preserve">Chương </w:t>
            </w:r>
            <w:r w:rsidR="003F1712" w:rsidRPr="00E67306">
              <w:rPr>
                <w:b/>
                <w:bCs/>
                <w:spacing w:val="-4"/>
                <w:lang w:val="nl-NL"/>
              </w:rPr>
              <w:t>6</w:t>
            </w:r>
          </w:p>
        </w:tc>
        <w:tc>
          <w:tcPr>
            <w:tcW w:w="4683" w:type="dxa"/>
            <w:vAlign w:val="center"/>
          </w:tcPr>
          <w:p w:rsidR="004619FF" w:rsidRPr="00E67306" w:rsidRDefault="004619FF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color w:val="000000"/>
                <w:spacing w:val="-4"/>
              </w:rPr>
            </w:pPr>
            <w:r w:rsidRPr="00E67306">
              <w:rPr>
                <w:b/>
                <w:bCs/>
                <w:color w:val="000000"/>
                <w:spacing w:val="-4"/>
              </w:rPr>
              <w:t>Trường tĩnh điện</w:t>
            </w:r>
          </w:p>
        </w:tc>
        <w:tc>
          <w:tcPr>
            <w:tcW w:w="992" w:type="dxa"/>
            <w:vAlign w:val="center"/>
          </w:tcPr>
          <w:p w:rsidR="004619FF" w:rsidRPr="00E67306" w:rsidRDefault="00ED5428" w:rsidP="004619FF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7</w:t>
            </w:r>
          </w:p>
        </w:tc>
        <w:tc>
          <w:tcPr>
            <w:tcW w:w="1979" w:type="dxa"/>
            <w:vAlign w:val="center"/>
          </w:tcPr>
          <w:p w:rsidR="004619FF" w:rsidRPr="00E67306" w:rsidRDefault="004619FF" w:rsidP="004619FF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 w:rsidTr="00CC2925">
        <w:trPr>
          <w:trHeight w:val="240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4"/>
              </w:numPr>
              <w:spacing w:before="120"/>
              <w:ind w:left="0" w:firstLine="0"/>
              <w:jc w:val="center"/>
              <w:rPr>
                <w:bCs/>
                <w:spacing w:val="-4"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rPr>
                <w:bCs/>
                <w:color w:val="000000"/>
                <w:spacing w:val="-4"/>
              </w:rPr>
            </w:pPr>
            <w:r w:rsidRPr="00E67306">
              <w:rPr>
                <w:bCs/>
                <w:color w:val="000000"/>
                <w:spacing w:val="-4"/>
              </w:rPr>
              <w:t>Điện tích, định luật Coulomb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300FA" w:rsidRPr="00E67306" w:rsidRDefault="00E300FA" w:rsidP="00C33BEA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  <w:lang w:val="vi-VN"/>
              </w:rPr>
              <w:t>4.1.</w:t>
            </w:r>
            <w:r w:rsidRPr="00E67306">
              <w:rPr>
                <w:bCs/>
                <w:spacing w:val="-4"/>
              </w:rPr>
              <w:t>3</w:t>
            </w:r>
          </w:p>
          <w:p w:rsidR="00E300FA" w:rsidRPr="00E67306" w:rsidRDefault="00E300FA" w:rsidP="00C33BEA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E300FA" w:rsidRPr="00E67306" w:rsidRDefault="00E300FA" w:rsidP="00C33BEA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4.2.1</w:t>
            </w:r>
          </w:p>
          <w:p w:rsidR="00E300FA" w:rsidRPr="00E67306" w:rsidRDefault="00E300FA" w:rsidP="00C33BEA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</w:rPr>
              <w:t>4.2.2</w:t>
            </w: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4"/>
              </w:numPr>
              <w:spacing w:before="120"/>
              <w:ind w:left="0" w:firstLine="0"/>
              <w:jc w:val="center"/>
              <w:rPr>
                <w:bCs/>
                <w:spacing w:val="-4"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rPr>
                <w:bCs/>
                <w:color w:val="000000"/>
                <w:spacing w:val="-4"/>
              </w:rPr>
            </w:pPr>
            <w:r w:rsidRPr="00E67306">
              <w:rPr>
                <w:bCs/>
                <w:color w:val="000000"/>
                <w:spacing w:val="-4"/>
              </w:rPr>
              <w:t>Điện trường, điện thế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4"/>
              </w:numPr>
              <w:spacing w:before="120"/>
              <w:ind w:left="0" w:firstLine="0"/>
              <w:jc w:val="center"/>
              <w:rPr>
                <w:bCs/>
                <w:spacing w:val="-4"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rPr>
                <w:bCs/>
                <w:color w:val="000000"/>
                <w:spacing w:val="-4"/>
              </w:rPr>
            </w:pPr>
            <w:r w:rsidRPr="00E67306">
              <w:rPr>
                <w:bCs/>
                <w:color w:val="000000"/>
                <w:spacing w:val="-4"/>
              </w:rPr>
              <w:t>Định lí Ostrogradski-Gauss (O - G) trong môi trường đồng nhất và đẳng hướng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4"/>
              </w:numPr>
              <w:spacing w:before="120"/>
              <w:ind w:left="0" w:firstLine="0"/>
              <w:jc w:val="center"/>
              <w:rPr>
                <w:bCs/>
                <w:spacing w:val="-4"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rPr>
                <w:bCs/>
                <w:color w:val="000000"/>
                <w:spacing w:val="-4"/>
              </w:rPr>
            </w:pPr>
            <w:r w:rsidRPr="00E67306">
              <w:rPr>
                <w:bCs/>
                <w:color w:val="000000"/>
                <w:spacing w:val="-4"/>
              </w:rPr>
              <w:t>Điện trường trong lòng chất điện môi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4"/>
              </w:numPr>
              <w:spacing w:before="120"/>
              <w:ind w:left="0" w:firstLine="0"/>
              <w:jc w:val="center"/>
              <w:rPr>
                <w:bCs/>
                <w:spacing w:val="-4"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rPr>
                <w:bCs/>
                <w:color w:val="000000"/>
                <w:spacing w:val="-4"/>
              </w:rPr>
            </w:pPr>
            <w:r w:rsidRPr="00E67306">
              <w:rPr>
                <w:bCs/>
                <w:color w:val="000000"/>
                <w:spacing w:val="-4"/>
              </w:rPr>
              <w:t>Vật dẫn, tụ điện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4"/>
              </w:numPr>
              <w:spacing w:before="120"/>
              <w:ind w:left="0" w:firstLine="0"/>
              <w:jc w:val="center"/>
              <w:rPr>
                <w:bCs/>
                <w:spacing w:val="-4"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rPr>
                <w:bCs/>
                <w:color w:val="000000"/>
                <w:spacing w:val="-4"/>
              </w:rPr>
            </w:pPr>
            <w:r w:rsidRPr="00E67306">
              <w:rPr>
                <w:bCs/>
                <w:color w:val="000000"/>
                <w:spacing w:val="-4"/>
              </w:rPr>
              <w:t>Năng lượng trường tĩnh điện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E300FA" w:rsidRPr="00E67306"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4"/>
              </w:numPr>
              <w:spacing w:before="120"/>
              <w:ind w:left="0" w:firstLine="0"/>
              <w:jc w:val="center"/>
              <w:rPr>
                <w:bCs/>
                <w:spacing w:val="-4"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rPr>
                <w:bCs/>
                <w:color w:val="000000"/>
                <w:spacing w:val="-4"/>
              </w:rPr>
            </w:pPr>
            <w:r w:rsidRPr="00E67306">
              <w:rPr>
                <w:bCs/>
                <w:color w:val="000000"/>
                <w:spacing w:val="-4"/>
              </w:rPr>
              <w:t>Bài tập vận dụng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spacing w:before="12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</w:tr>
      <w:tr w:rsidR="00300D86" w:rsidRPr="00E67306" w:rsidTr="00B10B68">
        <w:trPr>
          <w:trHeight w:val="428"/>
        </w:trPr>
        <w:tc>
          <w:tcPr>
            <w:tcW w:w="1408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  <w:lang w:val="nl-NL"/>
              </w:rPr>
              <w:t xml:space="preserve">Chương </w:t>
            </w:r>
            <w:r w:rsidR="003F1712" w:rsidRPr="00E67306">
              <w:rPr>
                <w:b/>
                <w:bCs/>
                <w:spacing w:val="-4"/>
                <w:lang w:val="nl-NL"/>
              </w:rPr>
              <w:t>7</w:t>
            </w:r>
          </w:p>
        </w:tc>
        <w:tc>
          <w:tcPr>
            <w:tcW w:w="4683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  <w:r w:rsidRPr="00E67306">
              <w:rPr>
                <w:b/>
                <w:bCs/>
                <w:spacing w:val="-4"/>
              </w:rPr>
              <w:t>Từ trường và cảm ứng điện từ</w:t>
            </w:r>
          </w:p>
        </w:tc>
        <w:tc>
          <w:tcPr>
            <w:tcW w:w="992" w:type="dxa"/>
            <w:vAlign w:val="center"/>
          </w:tcPr>
          <w:p w:rsidR="00300D86" w:rsidRPr="00E67306" w:rsidRDefault="00ED5428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7</w:t>
            </w:r>
          </w:p>
        </w:tc>
        <w:tc>
          <w:tcPr>
            <w:tcW w:w="1979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E300FA" w:rsidRPr="00E67306" w:rsidTr="00B10B68">
        <w:trPr>
          <w:trHeight w:val="417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9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Khái niệm về từ trường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  <w:lang w:val="vi-VN"/>
              </w:rPr>
              <w:t>4.1.</w:t>
            </w:r>
            <w:r w:rsidRPr="00E67306">
              <w:rPr>
                <w:bCs/>
                <w:spacing w:val="-4"/>
              </w:rPr>
              <w:t>3</w:t>
            </w:r>
          </w:p>
          <w:p w:rsidR="00E300FA" w:rsidRPr="00E67306" w:rsidRDefault="00E300FA" w:rsidP="003E046F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4.2.1</w:t>
            </w:r>
          </w:p>
          <w:p w:rsidR="00E300FA" w:rsidRPr="00E67306" w:rsidRDefault="00E300FA" w:rsidP="003E046F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4.2.2</w:t>
            </w:r>
          </w:p>
        </w:tc>
      </w:tr>
      <w:tr w:rsidR="00E300FA" w:rsidRPr="00E67306" w:rsidTr="00B10B68">
        <w:trPr>
          <w:trHeight w:val="417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9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5F1DFA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Một số phương pháp tính từ trường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5F1DFA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5F1DFA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 w:rsidTr="00B10B68">
        <w:trPr>
          <w:trHeight w:val="683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9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 xml:space="preserve">Từ thông, định lí Ostrogradsky - Gauss (O-G) đối với từ trường 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E300FA" w:rsidRPr="00E67306" w:rsidTr="00B10B68">
        <w:trPr>
          <w:trHeight w:val="411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9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Lực từ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 w:rsidTr="004A076C">
        <w:trPr>
          <w:trHeight w:val="418"/>
        </w:trPr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9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tcBorders>
              <w:bottom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Từ trường trong lòng khối chất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300FA" w:rsidRPr="00E67306" w:rsidTr="00B10B68">
        <w:trPr>
          <w:trHeight w:val="431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9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Hiện tượng cảm ứng điện từ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E300FA" w:rsidRPr="00E67306" w:rsidTr="00B10B68">
        <w:trPr>
          <w:trHeight w:val="397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9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Hiện tượng tự cảm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F51DB4" w:rsidRPr="00E67306" w:rsidTr="00B10B68">
        <w:trPr>
          <w:trHeight w:val="397"/>
        </w:trPr>
        <w:tc>
          <w:tcPr>
            <w:tcW w:w="1408" w:type="dxa"/>
            <w:vAlign w:val="center"/>
          </w:tcPr>
          <w:p w:rsidR="00F51DB4" w:rsidRPr="00E67306" w:rsidRDefault="00F51DB4" w:rsidP="00AC422F">
            <w:pPr>
              <w:pStyle w:val="ListParagraph"/>
              <w:numPr>
                <w:ilvl w:val="0"/>
                <w:numId w:val="19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F51DB4" w:rsidRPr="00E67306" w:rsidRDefault="00F51DB4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Năng lượng từ trường</w:t>
            </w:r>
          </w:p>
        </w:tc>
        <w:tc>
          <w:tcPr>
            <w:tcW w:w="992" w:type="dxa"/>
            <w:vAlign w:val="center"/>
          </w:tcPr>
          <w:p w:rsidR="00F51DB4" w:rsidRPr="00E67306" w:rsidRDefault="00F51DB4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F51DB4" w:rsidRPr="00E67306" w:rsidRDefault="00F51DB4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E300FA" w:rsidRPr="00E67306" w:rsidTr="00B10B68">
        <w:trPr>
          <w:trHeight w:val="397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19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Bài tập vận dụng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300D86" w:rsidRPr="00E67306" w:rsidTr="00B10B68">
        <w:trPr>
          <w:trHeight w:val="417"/>
        </w:trPr>
        <w:tc>
          <w:tcPr>
            <w:tcW w:w="1408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  <w:lang w:val="nl-NL"/>
              </w:rPr>
              <w:t xml:space="preserve">Chương </w:t>
            </w:r>
            <w:r w:rsidR="003F1712" w:rsidRPr="00E67306">
              <w:rPr>
                <w:b/>
                <w:bCs/>
                <w:spacing w:val="-4"/>
                <w:lang w:val="nl-NL"/>
              </w:rPr>
              <w:t>8</w:t>
            </w:r>
          </w:p>
        </w:tc>
        <w:tc>
          <w:tcPr>
            <w:tcW w:w="4683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  <w:r w:rsidRPr="00E67306">
              <w:rPr>
                <w:b/>
                <w:bCs/>
                <w:spacing w:val="-4"/>
              </w:rPr>
              <w:t>Trường điện từ, sóng điện từ</w:t>
            </w:r>
          </w:p>
        </w:tc>
        <w:tc>
          <w:tcPr>
            <w:tcW w:w="992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3</w:t>
            </w:r>
          </w:p>
        </w:tc>
        <w:tc>
          <w:tcPr>
            <w:tcW w:w="1979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300D86" w:rsidRPr="00E67306" w:rsidTr="00B10B68">
        <w:trPr>
          <w:trHeight w:val="413"/>
        </w:trPr>
        <w:tc>
          <w:tcPr>
            <w:tcW w:w="1408" w:type="dxa"/>
            <w:vAlign w:val="center"/>
          </w:tcPr>
          <w:p w:rsidR="00300D86" w:rsidRPr="00E67306" w:rsidRDefault="00300D86" w:rsidP="00AC422F">
            <w:pPr>
              <w:pStyle w:val="ListParagraph"/>
              <w:numPr>
                <w:ilvl w:val="0"/>
                <w:numId w:val="20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300D86" w:rsidRPr="00E67306" w:rsidRDefault="00300D86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 xml:space="preserve">Luận điểm thứ nhất của Maxwell </w:t>
            </w:r>
          </w:p>
        </w:tc>
        <w:tc>
          <w:tcPr>
            <w:tcW w:w="992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  <w:lang w:val="vi-VN"/>
              </w:rPr>
              <w:t>4.1.</w:t>
            </w:r>
            <w:r w:rsidRPr="00E67306">
              <w:rPr>
                <w:bCs/>
                <w:spacing w:val="-4"/>
              </w:rPr>
              <w:t>3</w:t>
            </w:r>
          </w:p>
          <w:p w:rsidR="003E046F" w:rsidRPr="00E67306" w:rsidRDefault="003E046F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4.2.1</w:t>
            </w:r>
          </w:p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4.2.2</w:t>
            </w:r>
          </w:p>
        </w:tc>
      </w:tr>
      <w:tr w:rsidR="00300D86" w:rsidRPr="00E67306" w:rsidTr="00B10B68">
        <w:trPr>
          <w:trHeight w:val="413"/>
        </w:trPr>
        <w:tc>
          <w:tcPr>
            <w:tcW w:w="1408" w:type="dxa"/>
            <w:vAlign w:val="center"/>
          </w:tcPr>
          <w:p w:rsidR="00300D86" w:rsidRPr="00E67306" w:rsidRDefault="00300D86" w:rsidP="00AC422F">
            <w:pPr>
              <w:pStyle w:val="ListParagraph"/>
              <w:numPr>
                <w:ilvl w:val="0"/>
                <w:numId w:val="20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300D86" w:rsidRPr="00E67306" w:rsidRDefault="00300D86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Luận điểm thứ hai của Maxwell</w:t>
            </w:r>
          </w:p>
        </w:tc>
        <w:tc>
          <w:tcPr>
            <w:tcW w:w="992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300D86" w:rsidRPr="00E67306" w:rsidTr="00B10B68">
        <w:trPr>
          <w:trHeight w:val="413"/>
        </w:trPr>
        <w:tc>
          <w:tcPr>
            <w:tcW w:w="1408" w:type="dxa"/>
            <w:vAlign w:val="center"/>
          </w:tcPr>
          <w:p w:rsidR="00300D86" w:rsidRPr="00E67306" w:rsidRDefault="00300D86" w:rsidP="00AC422F">
            <w:pPr>
              <w:pStyle w:val="ListParagraph"/>
              <w:numPr>
                <w:ilvl w:val="0"/>
                <w:numId w:val="20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300D86" w:rsidRPr="00E67306" w:rsidRDefault="00300D86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Trường điện từ - hệ phương trình Maxwell</w:t>
            </w:r>
          </w:p>
        </w:tc>
        <w:tc>
          <w:tcPr>
            <w:tcW w:w="992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300D86" w:rsidRPr="00E67306" w:rsidTr="00B10B68">
        <w:trPr>
          <w:trHeight w:val="521"/>
        </w:trPr>
        <w:tc>
          <w:tcPr>
            <w:tcW w:w="1408" w:type="dxa"/>
            <w:vAlign w:val="center"/>
          </w:tcPr>
          <w:p w:rsidR="00300D86" w:rsidRPr="00E67306" w:rsidRDefault="00300D86" w:rsidP="00AC422F">
            <w:pPr>
              <w:pStyle w:val="ListParagraph"/>
              <w:numPr>
                <w:ilvl w:val="0"/>
                <w:numId w:val="20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300D86" w:rsidRPr="00E67306" w:rsidRDefault="00300D86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Sóng điện từ</w:t>
            </w:r>
          </w:p>
        </w:tc>
        <w:tc>
          <w:tcPr>
            <w:tcW w:w="992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300D86" w:rsidRPr="00E67306" w:rsidTr="00160668">
        <w:tc>
          <w:tcPr>
            <w:tcW w:w="9062" w:type="dxa"/>
            <w:gridSpan w:val="4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color w:val="000000"/>
                <w:spacing w:val="-4"/>
              </w:rPr>
              <w:t>PHẦN 4. QUANG HỌC</w:t>
            </w:r>
          </w:p>
        </w:tc>
      </w:tr>
      <w:tr w:rsidR="00300D86" w:rsidRPr="00E67306" w:rsidTr="00B10B68">
        <w:trPr>
          <w:trHeight w:val="435"/>
        </w:trPr>
        <w:tc>
          <w:tcPr>
            <w:tcW w:w="1408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  <w:lang w:val="nl-NL"/>
              </w:rPr>
              <w:t xml:space="preserve">Chương </w:t>
            </w:r>
            <w:r w:rsidR="003F1712" w:rsidRPr="00E67306">
              <w:rPr>
                <w:b/>
                <w:bCs/>
                <w:spacing w:val="-4"/>
                <w:lang w:val="nl-NL"/>
              </w:rPr>
              <w:t>9</w:t>
            </w:r>
          </w:p>
        </w:tc>
        <w:tc>
          <w:tcPr>
            <w:tcW w:w="4683" w:type="dxa"/>
            <w:vAlign w:val="center"/>
          </w:tcPr>
          <w:p w:rsidR="00300D86" w:rsidRPr="00E67306" w:rsidRDefault="00B870A1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  <w:r w:rsidRPr="00E67306">
              <w:rPr>
                <w:b/>
                <w:bCs/>
                <w:spacing w:val="-4"/>
              </w:rPr>
              <w:t xml:space="preserve">Quang học </w:t>
            </w:r>
            <w:r w:rsidR="00300D86" w:rsidRPr="00E67306">
              <w:rPr>
                <w:b/>
                <w:bCs/>
                <w:spacing w:val="-4"/>
              </w:rPr>
              <w:t>sóng</w:t>
            </w:r>
          </w:p>
        </w:tc>
        <w:tc>
          <w:tcPr>
            <w:tcW w:w="992" w:type="dxa"/>
            <w:vAlign w:val="center"/>
          </w:tcPr>
          <w:p w:rsidR="00300D86" w:rsidRPr="00E67306" w:rsidRDefault="00AA1E01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8</w:t>
            </w:r>
          </w:p>
        </w:tc>
        <w:tc>
          <w:tcPr>
            <w:tcW w:w="1979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E300FA" w:rsidRPr="00E67306" w:rsidTr="00B10B68">
        <w:trPr>
          <w:trHeight w:val="410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1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Một số nguyên lí cơ bản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  <w:lang w:val="vi-VN"/>
              </w:rPr>
              <w:t>4.1.</w:t>
            </w:r>
            <w:r w:rsidRPr="00E67306">
              <w:rPr>
                <w:bCs/>
                <w:spacing w:val="-4"/>
              </w:rPr>
              <w:t>4</w:t>
            </w:r>
          </w:p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4.2.1</w:t>
            </w:r>
          </w:p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4.2.2</w:t>
            </w:r>
          </w:p>
        </w:tc>
      </w:tr>
      <w:tr w:rsidR="00E300FA" w:rsidRPr="00E67306" w:rsidTr="00B10B68">
        <w:trPr>
          <w:trHeight w:val="422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1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  <w:lang w:val="vi-VN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Giao thoa ánh sáng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 w:rsidTr="00B10B68">
        <w:trPr>
          <w:trHeight w:val="413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1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  <w:lang w:val="vi-VN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Nhiễu xạ ánh sáng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 w:rsidTr="00B10B68">
        <w:trPr>
          <w:trHeight w:val="419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1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tcBorders>
              <w:bottom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</w:rPr>
              <w:t>Phân cực ánh sáng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 w:rsidTr="00B10B68">
        <w:trPr>
          <w:trHeight w:val="419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1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tcBorders>
              <w:bottom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Bài tập vận dụng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300D86" w:rsidRPr="00E67306" w:rsidTr="00B10B68">
        <w:trPr>
          <w:trHeight w:val="412"/>
        </w:trPr>
        <w:tc>
          <w:tcPr>
            <w:tcW w:w="1408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  <w:lang w:val="nl-NL"/>
              </w:rPr>
              <w:t>Chương 1</w:t>
            </w:r>
            <w:r w:rsidR="003F1712" w:rsidRPr="00E67306">
              <w:rPr>
                <w:b/>
                <w:bCs/>
                <w:spacing w:val="-4"/>
                <w:lang w:val="nl-NL"/>
              </w:rPr>
              <w:t>0</w:t>
            </w:r>
          </w:p>
        </w:tc>
        <w:tc>
          <w:tcPr>
            <w:tcW w:w="4683" w:type="dxa"/>
            <w:tcBorders>
              <w:bottom w:val="single" w:sz="4" w:space="0" w:color="auto"/>
            </w:tcBorders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  <w:r w:rsidRPr="00E67306">
              <w:rPr>
                <w:b/>
                <w:bCs/>
                <w:spacing w:val="-4"/>
              </w:rPr>
              <w:t>Bức xạ nhiệt và phát xạ cảm ứng</w:t>
            </w:r>
          </w:p>
        </w:tc>
        <w:tc>
          <w:tcPr>
            <w:tcW w:w="992" w:type="dxa"/>
            <w:vAlign w:val="center"/>
          </w:tcPr>
          <w:p w:rsidR="00300D86" w:rsidRPr="00E67306" w:rsidRDefault="00AA1E01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2</w:t>
            </w:r>
          </w:p>
        </w:tc>
        <w:tc>
          <w:tcPr>
            <w:tcW w:w="1979" w:type="dxa"/>
            <w:vAlign w:val="center"/>
          </w:tcPr>
          <w:p w:rsidR="00300D86" w:rsidRPr="00E67306" w:rsidRDefault="00300D86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E300FA" w:rsidRPr="00E67306" w:rsidTr="00B10B68">
        <w:trPr>
          <w:trHeight w:val="405"/>
        </w:trPr>
        <w:tc>
          <w:tcPr>
            <w:tcW w:w="14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2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Bức xạ nhiệt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  <w:lang w:val="vi-VN"/>
              </w:rPr>
              <w:t>4.1.</w:t>
            </w:r>
            <w:r w:rsidRPr="00E67306">
              <w:rPr>
                <w:bCs/>
                <w:spacing w:val="-4"/>
              </w:rPr>
              <w:t>4</w:t>
            </w:r>
          </w:p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  <w:lang w:val="vi-VN"/>
              </w:rPr>
              <w:t>4.2.1</w:t>
            </w:r>
          </w:p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4.2.2</w:t>
            </w:r>
          </w:p>
        </w:tc>
      </w:tr>
      <w:tr w:rsidR="00E300FA" w:rsidRPr="00E67306" w:rsidTr="00B10B68">
        <w:trPr>
          <w:trHeight w:val="412"/>
        </w:trPr>
        <w:tc>
          <w:tcPr>
            <w:tcW w:w="14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2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Thuyết lượng tử Planck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 w:rsidTr="00B10B68">
        <w:trPr>
          <w:trHeight w:val="412"/>
        </w:trPr>
        <w:tc>
          <w:tcPr>
            <w:tcW w:w="14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2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Các định luật về bức xạ nhiệt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 w:rsidTr="00194C8D">
        <w:trPr>
          <w:trHeight w:val="417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2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Phát xạ cảm ứng</w:t>
            </w:r>
            <w:r w:rsidRPr="00E67306">
              <w:rPr>
                <w:bCs/>
                <w:spacing w:val="-4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 w:rsidTr="00194C8D">
        <w:trPr>
          <w:trHeight w:val="417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2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Bài tập vận dụng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300D86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194C8D" w:rsidRPr="00E67306" w:rsidTr="004A076C">
        <w:tc>
          <w:tcPr>
            <w:tcW w:w="9062" w:type="dxa"/>
            <w:gridSpan w:val="4"/>
            <w:vAlign w:val="center"/>
          </w:tcPr>
          <w:p w:rsidR="00194C8D" w:rsidRPr="00E67306" w:rsidRDefault="00194C8D" w:rsidP="004A076C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color w:val="000000"/>
                <w:spacing w:val="-4"/>
              </w:rPr>
              <w:t xml:space="preserve">PHẦN 5. VẬT </w:t>
            </w:r>
            <w:r w:rsidR="0012450F" w:rsidRPr="00E67306">
              <w:rPr>
                <w:b/>
                <w:bCs/>
                <w:color w:val="000000"/>
                <w:spacing w:val="-4"/>
              </w:rPr>
              <w:t>LÍ</w:t>
            </w:r>
            <w:r w:rsidRPr="00E67306">
              <w:rPr>
                <w:b/>
                <w:bCs/>
                <w:color w:val="000000"/>
                <w:spacing w:val="-4"/>
              </w:rPr>
              <w:t xml:space="preserve"> LƯỢNG TỬ</w:t>
            </w:r>
          </w:p>
        </w:tc>
      </w:tr>
      <w:tr w:rsidR="00194C8D" w:rsidRPr="00E67306" w:rsidTr="004A076C">
        <w:trPr>
          <w:trHeight w:val="400"/>
        </w:trPr>
        <w:tc>
          <w:tcPr>
            <w:tcW w:w="1408" w:type="dxa"/>
            <w:vAlign w:val="center"/>
          </w:tcPr>
          <w:p w:rsidR="00194C8D" w:rsidRPr="00E67306" w:rsidRDefault="00194C8D" w:rsidP="004A076C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  <w:lang w:val="nl-NL"/>
              </w:rPr>
              <w:t>Chương 1</w:t>
            </w:r>
            <w:r w:rsidR="003F1712" w:rsidRPr="00E67306">
              <w:rPr>
                <w:b/>
                <w:bCs/>
                <w:spacing w:val="-4"/>
                <w:lang w:val="nl-NL"/>
              </w:rPr>
              <w:t>1</w:t>
            </w:r>
          </w:p>
        </w:tc>
        <w:tc>
          <w:tcPr>
            <w:tcW w:w="4683" w:type="dxa"/>
            <w:vAlign w:val="center"/>
          </w:tcPr>
          <w:p w:rsidR="00194C8D" w:rsidRPr="00E67306" w:rsidRDefault="00194C8D" w:rsidP="004A076C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  <w:r w:rsidRPr="00E67306">
              <w:rPr>
                <w:b/>
                <w:bCs/>
                <w:spacing w:val="-4"/>
              </w:rPr>
              <w:t>Cơ học lượng tử</w:t>
            </w:r>
          </w:p>
        </w:tc>
        <w:tc>
          <w:tcPr>
            <w:tcW w:w="992" w:type="dxa"/>
            <w:vAlign w:val="center"/>
          </w:tcPr>
          <w:p w:rsidR="00AA1E01" w:rsidRPr="00E67306" w:rsidRDefault="00AA1E01" w:rsidP="00AA1E01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/>
                <w:bCs/>
                <w:spacing w:val="-4"/>
              </w:rPr>
              <w:t>6</w:t>
            </w:r>
          </w:p>
        </w:tc>
        <w:tc>
          <w:tcPr>
            <w:tcW w:w="1979" w:type="dxa"/>
            <w:vAlign w:val="center"/>
          </w:tcPr>
          <w:p w:rsidR="00194C8D" w:rsidRPr="00E67306" w:rsidRDefault="00194C8D" w:rsidP="004A076C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E300FA" w:rsidRPr="00E67306" w:rsidTr="004A076C">
        <w:trPr>
          <w:trHeight w:val="419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3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A076C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Lưỡng tính sóng - hạt của vi hạt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  <w:lang w:val="vi-VN"/>
              </w:rPr>
              <w:t>4.1.</w:t>
            </w:r>
            <w:r w:rsidRPr="00E67306">
              <w:rPr>
                <w:bCs/>
                <w:spacing w:val="-4"/>
              </w:rPr>
              <w:t>5</w:t>
            </w:r>
          </w:p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4.1.6</w:t>
            </w:r>
          </w:p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  <w:r w:rsidRPr="00E67306">
              <w:rPr>
                <w:bCs/>
                <w:spacing w:val="-4"/>
              </w:rPr>
              <w:t>4.2.1</w:t>
            </w:r>
          </w:p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/>
                <w:bCs/>
                <w:spacing w:val="-4"/>
              </w:rPr>
            </w:pPr>
            <w:r w:rsidRPr="00E67306">
              <w:rPr>
                <w:bCs/>
                <w:spacing w:val="-4"/>
              </w:rPr>
              <w:lastRenderedPageBreak/>
              <w:t>4.2.2</w:t>
            </w:r>
          </w:p>
        </w:tc>
      </w:tr>
      <w:tr w:rsidR="00E300FA" w:rsidRPr="00E67306" w:rsidTr="004A076C">
        <w:trPr>
          <w:trHeight w:val="411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3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rPr>
                <w:bCs/>
                <w:spacing w:val="-4"/>
                <w:lang w:val="vi-VN"/>
              </w:rPr>
            </w:pPr>
            <w:r w:rsidRPr="00E67306">
              <w:rPr>
                <w:bCs/>
                <w:spacing w:val="-4"/>
              </w:rPr>
              <w:t xml:space="preserve">Hệ thức bất định </w:t>
            </w:r>
            <w:r w:rsidRPr="00E67306">
              <w:rPr>
                <w:rStyle w:val="st"/>
                <w:bCs/>
                <w:spacing w:val="-4"/>
              </w:rPr>
              <w:t>Heisenberg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 w:rsidTr="004A076C">
        <w:trPr>
          <w:trHeight w:val="417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3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A076C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  <w:lang w:val="vi-VN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 xml:space="preserve">Hàm sóng và phương trình </w:t>
            </w:r>
            <w:r w:rsidRPr="00E67306">
              <w:rPr>
                <w:rStyle w:val="Emphasis"/>
                <w:bCs/>
                <w:i w:val="0"/>
                <w:spacing w:val="-4"/>
                <w:sz w:val="24"/>
                <w:szCs w:val="24"/>
              </w:rPr>
              <w:t>Schrodinger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 w:rsidTr="004A076C">
        <w:trPr>
          <w:trHeight w:val="424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3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A076C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  <w:lang w:val="vi-VN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Ứng dụng giải một số bài toán cơ bản của vật lí lượng tử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  <w:tr w:rsidR="00E300FA" w:rsidRPr="00E67306" w:rsidTr="004A076C">
        <w:trPr>
          <w:trHeight w:val="424"/>
        </w:trPr>
        <w:tc>
          <w:tcPr>
            <w:tcW w:w="1408" w:type="dxa"/>
            <w:vAlign w:val="center"/>
          </w:tcPr>
          <w:p w:rsidR="00E300FA" w:rsidRPr="00E67306" w:rsidRDefault="00E300FA" w:rsidP="00AC422F">
            <w:pPr>
              <w:pStyle w:val="ListParagraph"/>
              <w:numPr>
                <w:ilvl w:val="0"/>
                <w:numId w:val="23"/>
              </w:numPr>
              <w:ind w:left="0" w:firstLine="0"/>
              <w:jc w:val="center"/>
              <w:rPr>
                <w:bCs/>
                <w:spacing w:val="-4"/>
              </w:rPr>
            </w:pPr>
          </w:p>
        </w:tc>
        <w:tc>
          <w:tcPr>
            <w:tcW w:w="4683" w:type="dxa"/>
            <w:vAlign w:val="center"/>
          </w:tcPr>
          <w:p w:rsidR="00E300FA" w:rsidRPr="00E67306" w:rsidRDefault="00E300FA" w:rsidP="004A076C">
            <w:pPr>
              <w:pStyle w:val="Heading2"/>
              <w:spacing w:before="0" w:after="0"/>
              <w:jc w:val="both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Bài tập vận dụng</w:t>
            </w:r>
          </w:p>
        </w:tc>
        <w:tc>
          <w:tcPr>
            <w:tcW w:w="992" w:type="dxa"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:rsidR="00E300FA" w:rsidRPr="00E67306" w:rsidRDefault="00E300FA" w:rsidP="004A076C">
            <w:pPr>
              <w:pStyle w:val="ListParagraph"/>
              <w:ind w:left="0"/>
              <w:jc w:val="center"/>
              <w:rPr>
                <w:b/>
                <w:bCs/>
                <w:spacing w:val="-4"/>
                <w:lang w:val="vi-VN"/>
              </w:rPr>
            </w:pPr>
          </w:p>
        </w:tc>
      </w:tr>
    </w:tbl>
    <w:p w:rsidR="000C0DE2" w:rsidRPr="00E67306" w:rsidRDefault="00744C77" w:rsidP="000B6E27">
      <w:pPr>
        <w:pStyle w:val="BodyText2"/>
        <w:numPr>
          <w:ilvl w:val="0"/>
          <w:numId w:val="1"/>
        </w:numPr>
        <w:tabs>
          <w:tab w:val="clear" w:pos="390"/>
        </w:tabs>
        <w:spacing w:before="120" w:after="0" w:line="240" w:lineRule="auto"/>
        <w:ind w:left="709" w:hanging="283"/>
        <w:jc w:val="both"/>
        <w:rPr>
          <w:bCs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Phương pháp giảng dạy</w:t>
      </w:r>
      <w:r w:rsidR="006A5431" w:rsidRPr="00E67306">
        <w:rPr>
          <w:b/>
          <w:bCs/>
          <w:color w:val="000000"/>
          <w:spacing w:val="-4"/>
          <w:sz w:val="24"/>
          <w:szCs w:val="24"/>
        </w:rPr>
        <w:t xml:space="preserve"> </w:t>
      </w:r>
    </w:p>
    <w:p w:rsidR="00096B36" w:rsidRPr="00E67306" w:rsidRDefault="003F7694" w:rsidP="00AC422F">
      <w:pPr>
        <w:pStyle w:val="BodyText2"/>
        <w:numPr>
          <w:ilvl w:val="0"/>
          <w:numId w:val="12"/>
        </w:numPr>
        <w:spacing w:before="120" w:after="0" w:line="240" w:lineRule="auto"/>
        <w:jc w:val="both"/>
        <w:rPr>
          <w:bCs/>
          <w:spacing w:val="-4"/>
          <w:sz w:val="24"/>
          <w:szCs w:val="24"/>
        </w:rPr>
      </w:pPr>
      <w:r w:rsidRPr="00E67306">
        <w:rPr>
          <w:bCs/>
          <w:color w:val="000000"/>
          <w:spacing w:val="-4"/>
          <w:sz w:val="24"/>
          <w:szCs w:val="24"/>
        </w:rPr>
        <w:t xml:space="preserve">Giảng dạy </w:t>
      </w:r>
      <w:r w:rsidR="0012450F" w:rsidRPr="00E67306">
        <w:rPr>
          <w:bCs/>
          <w:color w:val="000000"/>
          <w:spacing w:val="-4"/>
          <w:sz w:val="24"/>
          <w:szCs w:val="24"/>
        </w:rPr>
        <w:t>lí</w:t>
      </w:r>
      <w:r w:rsidRPr="00E67306">
        <w:rPr>
          <w:bCs/>
          <w:color w:val="000000"/>
          <w:spacing w:val="-4"/>
          <w:sz w:val="24"/>
          <w:szCs w:val="24"/>
        </w:rPr>
        <w:t xml:space="preserve"> thuyết kết hợp </w:t>
      </w:r>
      <w:r w:rsidR="00194C8D" w:rsidRPr="00E67306">
        <w:rPr>
          <w:bCs/>
          <w:color w:val="000000"/>
          <w:spacing w:val="-4"/>
          <w:sz w:val="24"/>
          <w:szCs w:val="24"/>
        </w:rPr>
        <w:t xml:space="preserve">giải thích các hiện tượng và hiệu ứng vật </w:t>
      </w:r>
      <w:r w:rsidR="0012450F" w:rsidRPr="00E67306">
        <w:rPr>
          <w:bCs/>
          <w:color w:val="000000"/>
          <w:spacing w:val="-4"/>
          <w:sz w:val="24"/>
          <w:szCs w:val="24"/>
        </w:rPr>
        <w:t>lí</w:t>
      </w:r>
      <w:r w:rsidR="00194C8D" w:rsidRPr="00E67306">
        <w:rPr>
          <w:bCs/>
          <w:color w:val="000000"/>
          <w:spacing w:val="-4"/>
          <w:sz w:val="24"/>
          <w:szCs w:val="24"/>
        </w:rPr>
        <w:t>.</w:t>
      </w:r>
    </w:p>
    <w:p w:rsidR="00D171C9" w:rsidRPr="00E67306" w:rsidRDefault="00194C8D" w:rsidP="00AC422F">
      <w:pPr>
        <w:pStyle w:val="BodyText2"/>
        <w:numPr>
          <w:ilvl w:val="0"/>
          <w:numId w:val="12"/>
        </w:numPr>
        <w:spacing w:before="120" w:after="0" w:line="240" w:lineRule="auto"/>
        <w:jc w:val="both"/>
        <w:rPr>
          <w:bCs/>
          <w:spacing w:val="-4"/>
          <w:sz w:val="24"/>
          <w:szCs w:val="24"/>
        </w:rPr>
      </w:pPr>
      <w:r w:rsidRPr="00E67306">
        <w:rPr>
          <w:bCs/>
          <w:color w:val="000000"/>
          <w:spacing w:val="-4"/>
          <w:sz w:val="24"/>
          <w:szCs w:val="24"/>
        </w:rPr>
        <w:t>Chữa bài tập và t</w:t>
      </w:r>
      <w:r w:rsidR="004E2BB5" w:rsidRPr="00E67306">
        <w:rPr>
          <w:bCs/>
          <w:color w:val="000000"/>
          <w:spacing w:val="-4"/>
          <w:sz w:val="24"/>
          <w:szCs w:val="24"/>
        </w:rPr>
        <w:t>hảo luận nhóm</w:t>
      </w:r>
      <w:r w:rsidR="00096B36" w:rsidRPr="00E67306">
        <w:rPr>
          <w:bCs/>
          <w:color w:val="000000"/>
          <w:spacing w:val="-4"/>
          <w:sz w:val="24"/>
          <w:szCs w:val="24"/>
        </w:rPr>
        <w:t xml:space="preserve"> </w:t>
      </w:r>
      <w:r w:rsidRPr="00E67306">
        <w:rPr>
          <w:bCs/>
          <w:color w:val="000000"/>
          <w:spacing w:val="-4"/>
          <w:sz w:val="24"/>
          <w:szCs w:val="24"/>
        </w:rPr>
        <w:t>sinh viên</w:t>
      </w:r>
      <w:r w:rsidR="004E2BB5" w:rsidRPr="00E67306">
        <w:rPr>
          <w:bCs/>
          <w:color w:val="000000"/>
          <w:spacing w:val="-4"/>
          <w:sz w:val="24"/>
          <w:szCs w:val="24"/>
        </w:rPr>
        <w:t>.</w:t>
      </w:r>
      <w:r w:rsidR="003F7694" w:rsidRPr="00E67306">
        <w:rPr>
          <w:bCs/>
          <w:color w:val="000000"/>
          <w:spacing w:val="-4"/>
          <w:sz w:val="24"/>
          <w:szCs w:val="24"/>
        </w:rPr>
        <w:t xml:space="preserve"> </w:t>
      </w:r>
    </w:p>
    <w:p w:rsidR="00744C77" w:rsidRPr="00E67306" w:rsidRDefault="00744C77" w:rsidP="000B6E27">
      <w:pPr>
        <w:pStyle w:val="BodyText2"/>
        <w:numPr>
          <w:ilvl w:val="0"/>
          <w:numId w:val="1"/>
        </w:numPr>
        <w:tabs>
          <w:tab w:val="clear" w:pos="390"/>
        </w:tabs>
        <w:spacing w:before="240" w:after="0" w:line="240" w:lineRule="auto"/>
        <w:ind w:left="709" w:hanging="283"/>
        <w:jc w:val="both"/>
        <w:rPr>
          <w:b/>
          <w:bCs/>
          <w:spacing w:val="-4"/>
          <w:sz w:val="24"/>
          <w:szCs w:val="24"/>
        </w:rPr>
      </w:pPr>
      <w:r w:rsidRPr="00E67306">
        <w:rPr>
          <w:b/>
          <w:bCs/>
          <w:spacing w:val="-4"/>
          <w:sz w:val="24"/>
          <w:szCs w:val="24"/>
        </w:rPr>
        <w:t>Nhiệm vụ của sinh viên</w:t>
      </w:r>
      <w:r w:rsidR="009540AF" w:rsidRPr="00E67306">
        <w:rPr>
          <w:b/>
          <w:bCs/>
          <w:spacing w:val="-4"/>
          <w:sz w:val="24"/>
          <w:szCs w:val="24"/>
        </w:rPr>
        <w:t xml:space="preserve"> </w:t>
      </w:r>
    </w:p>
    <w:p w:rsidR="00744C77" w:rsidRPr="00E67306" w:rsidRDefault="006E5BAC" w:rsidP="00AC422F">
      <w:pPr>
        <w:pStyle w:val="BodyText2"/>
        <w:numPr>
          <w:ilvl w:val="0"/>
          <w:numId w:val="11"/>
        </w:numPr>
        <w:spacing w:after="0" w:line="240" w:lineRule="auto"/>
        <w:jc w:val="both"/>
        <w:rPr>
          <w:bCs/>
          <w:spacing w:val="-4"/>
          <w:sz w:val="24"/>
          <w:szCs w:val="24"/>
        </w:rPr>
      </w:pPr>
      <w:r w:rsidRPr="00E67306">
        <w:rPr>
          <w:bCs/>
          <w:spacing w:val="-4"/>
          <w:sz w:val="24"/>
          <w:szCs w:val="24"/>
        </w:rPr>
        <w:t>Có mặt</w:t>
      </w:r>
      <w:r w:rsidR="00744C77" w:rsidRPr="00E67306">
        <w:rPr>
          <w:bCs/>
          <w:spacing w:val="-4"/>
          <w:sz w:val="24"/>
          <w:szCs w:val="24"/>
        </w:rPr>
        <w:t xml:space="preserve"> tối thiểu 80% số tiết học </w:t>
      </w:r>
      <w:r w:rsidR="0012450F" w:rsidRPr="00E67306">
        <w:rPr>
          <w:bCs/>
          <w:spacing w:val="-4"/>
          <w:sz w:val="24"/>
          <w:szCs w:val="24"/>
        </w:rPr>
        <w:t>lí</w:t>
      </w:r>
      <w:r w:rsidR="00744C77" w:rsidRPr="00E67306">
        <w:rPr>
          <w:bCs/>
          <w:spacing w:val="-4"/>
          <w:sz w:val="24"/>
          <w:szCs w:val="24"/>
        </w:rPr>
        <w:t xml:space="preserve"> thuyết.</w:t>
      </w:r>
    </w:p>
    <w:p w:rsidR="003150C0" w:rsidRPr="00E67306" w:rsidRDefault="003150C0" w:rsidP="00AC422F">
      <w:pPr>
        <w:pStyle w:val="BodyText2"/>
        <w:numPr>
          <w:ilvl w:val="0"/>
          <w:numId w:val="11"/>
        </w:numPr>
        <w:spacing w:after="0" w:line="240" w:lineRule="auto"/>
        <w:jc w:val="both"/>
        <w:rPr>
          <w:bCs/>
          <w:spacing w:val="-4"/>
          <w:sz w:val="24"/>
          <w:szCs w:val="24"/>
        </w:rPr>
      </w:pPr>
      <w:bookmarkStart w:id="4" w:name="_Hlk36739361"/>
      <w:r w:rsidRPr="00E67306">
        <w:rPr>
          <w:bCs/>
          <w:spacing w:val="-4"/>
          <w:sz w:val="24"/>
          <w:szCs w:val="24"/>
        </w:rPr>
        <w:t>Hoàn thành đầy đủ các bài tập và được đánh giá kết quả thực hiện.</w:t>
      </w:r>
    </w:p>
    <w:bookmarkEnd w:id="4"/>
    <w:p w:rsidR="00744C77" w:rsidRPr="00E67306" w:rsidRDefault="00744C77" w:rsidP="00AC422F">
      <w:pPr>
        <w:pStyle w:val="BodyText2"/>
        <w:numPr>
          <w:ilvl w:val="0"/>
          <w:numId w:val="11"/>
        </w:numPr>
        <w:spacing w:after="0" w:line="240" w:lineRule="auto"/>
        <w:jc w:val="both"/>
        <w:rPr>
          <w:bCs/>
          <w:spacing w:val="-4"/>
          <w:sz w:val="24"/>
          <w:szCs w:val="24"/>
        </w:rPr>
      </w:pPr>
      <w:r w:rsidRPr="00E67306">
        <w:rPr>
          <w:bCs/>
          <w:spacing w:val="-4"/>
          <w:sz w:val="24"/>
          <w:szCs w:val="24"/>
        </w:rPr>
        <w:t>Tham dự kiểm tra giữa học k</w:t>
      </w:r>
      <w:r w:rsidR="005F1DFA" w:rsidRPr="00E67306">
        <w:rPr>
          <w:bCs/>
          <w:spacing w:val="-4"/>
          <w:sz w:val="24"/>
          <w:szCs w:val="24"/>
        </w:rPr>
        <w:t>ì</w:t>
      </w:r>
      <w:r w:rsidRPr="00E67306">
        <w:rPr>
          <w:bCs/>
          <w:spacing w:val="-4"/>
          <w:sz w:val="24"/>
          <w:szCs w:val="24"/>
        </w:rPr>
        <w:t>.</w:t>
      </w:r>
    </w:p>
    <w:p w:rsidR="00744C77" w:rsidRPr="00E67306" w:rsidRDefault="00744C77" w:rsidP="00AC422F">
      <w:pPr>
        <w:pStyle w:val="BodyText2"/>
        <w:numPr>
          <w:ilvl w:val="0"/>
          <w:numId w:val="11"/>
        </w:numPr>
        <w:spacing w:after="0" w:line="240" w:lineRule="auto"/>
        <w:jc w:val="both"/>
        <w:rPr>
          <w:bCs/>
          <w:spacing w:val="-4"/>
          <w:sz w:val="24"/>
          <w:szCs w:val="24"/>
        </w:rPr>
      </w:pPr>
      <w:r w:rsidRPr="00E67306">
        <w:rPr>
          <w:bCs/>
          <w:spacing w:val="-4"/>
          <w:sz w:val="24"/>
          <w:szCs w:val="24"/>
        </w:rPr>
        <w:t>Tham dự thi kết thúc học phần</w:t>
      </w:r>
      <w:r w:rsidR="000F78FF" w:rsidRPr="00E67306">
        <w:rPr>
          <w:bCs/>
          <w:spacing w:val="-4"/>
          <w:sz w:val="24"/>
          <w:szCs w:val="24"/>
        </w:rPr>
        <w:t xml:space="preserve"> (bắt buộc)</w:t>
      </w:r>
      <w:r w:rsidRPr="00E67306">
        <w:rPr>
          <w:bCs/>
          <w:spacing w:val="-4"/>
          <w:sz w:val="24"/>
          <w:szCs w:val="24"/>
        </w:rPr>
        <w:t>.</w:t>
      </w:r>
    </w:p>
    <w:p w:rsidR="00744C77" w:rsidRPr="00E67306" w:rsidRDefault="00744C77" w:rsidP="00AC422F">
      <w:pPr>
        <w:pStyle w:val="BodyText2"/>
        <w:numPr>
          <w:ilvl w:val="0"/>
          <w:numId w:val="11"/>
        </w:numPr>
        <w:spacing w:after="0" w:line="240" w:lineRule="auto"/>
        <w:jc w:val="both"/>
        <w:rPr>
          <w:bCs/>
          <w:spacing w:val="-4"/>
          <w:sz w:val="24"/>
          <w:szCs w:val="24"/>
        </w:rPr>
      </w:pPr>
      <w:r w:rsidRPr="00E67306">
        <w:rPr>
          <w:bCs/>
          <w:spacing w:val="-4"/>
          <w:sz w:val="24"/>
          <w:szCs w:val="24"/>
        </w:rPr>
        <w:t xml:space="preserve">Chủ động </w:t>
      </w:r>
      <w:r w:rsidR="002B3774" w:rsidRPr="00E67306">
        <w:rPr>
          <w:bCs/>
          <w:spacing w:val="-4"/>
          <w:sz w:val="24"/>
          <w:szCs w:val="24"/>
        </w:rPr>
        <w:t xml:space="preserve">chuẩn bị các nội dung và </w:t>
      </w:r>
      <w:r w:rsidRPr="00E67306">
        <w:rPr>
          <w:bCs/>
          <w:spacing w:val="-4"/>
          <w:sz w:val="24"/>
          <w:szCs w:val="24"/>
        </w:rPr>
        <w:t>thực hiện giờ tự học</w:t>
      </w:r>
      <w:r w:rsidR="00E8371B" w:rsidRPr="00E67306">
        <w:rPr>
          <w:bCs/>
          <w:spacing w:val="-4"/>
          <w:sz w:val="24"/>
          <w:szCs w:val="24"/>
        </w:rPr>
        <w:t>.</w:t>
      </w:r>
    </w:p>
    <w:p w:rsidR="00744C77" w:rsidRPr="00E67306" w:rsidRDefault="00744C77" w:rsidP="000B6E27">
      <w:pPr>
        <w:pStyle w:val="BodyText2"/>
        <w:numPr>
          <w:ilvl w:val="0"/>
          <w:numId w:val="1"/>
        </w:numPr>
        <w:tabs>
          <w:tab w:val="clear" w:pos="390"/>
        </w:tabs>
        <w:spacing w:before="240" w:after="0" w:line="240" w:lineRule="auto"/>
        <w:ind w:left="709" w:hanging="283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Đánh gi</w:t>
      </w:r>
      <w:r w:rsidR="009540AF" w:rsidRPr="00E67306">
        <w:rPr>
          <w:b/>
          <w:bCs/>
          <w:color w:val="000000"/>
          <w:spacing w:val="-4"/>
          <w:sz w:val="24"/>
          <w:szCs w:val="24"/>
        </w:rPr>
        <w:t>á kết quả học tập của sinh viên</w:t>
      </w:r>
    </w:p>
    <w:p w:rsidR="00744C77" w:rsidRPr="00E67306" w:rsidRDefault="00744C77" w:rsidP="000B6E27">
      <w:pPr>
        <w:pStyle w:val="BodyText2"/>
        <w:numPr>
          <w:ilvl w:val="1"/>
          <w:numId w:val="1"/>
        </w:numPr>
        <w:tabs>
          <w:tab w:val="clear" w:pos="981"/>
        </w:tabs>
        <w:spacing w:before="120" w:line="240" w:lineRule="auto"/>
        <w:ind w:hanging="555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Cách đánh giá</w:t>
      </w:r>
    </w:p>
    <w:p w:rsidR="00744C77" w:rsidRPr="00E67306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pacing w:val="-4"/>
          <w:sz w:val="24"/>
          <w:szCs w:val="24"/>
        </w:rPr>
      </w:pPr>
      <w:r w:rsidRPr="00E67306">
        <w:rPr>
          <w:bCs/>
          <w:color w:val="000000"/>
          <w:spacing w:val="-4"/>
          <w:sz w:val="24"/>
          <w:szCs w:val="24"/>
        </w:rPr>
        <w:t>Sinh viên được đánh giá tích lũy học phần như sau:</w:t>
      </w:r>
    </w:p>
    <w:p w:rsidR="00BA7C39" w:rsidRPr="00E67306" w:rsidRDefault="002710EC" w:rsidP="00E8371B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pacing w:val="-4"/>
          <w:sz w:val="24"/>
          <w:szCs w:val="24"/>
          <w:lang w:val="nl-NL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 xml:space="preserve"> </w:t>
      </w:r>
      <w:r w:rsidR="00BA7C39" w:rsidRPr="00E67306">
        <w:rPr>
          <w:b/>
          <w:bCs/>
          <w:color w:val="000000"/>
          <w:spacing w:val="-4"/>
          <w:sz w:val="24"/>
          <w:szCs w:val="24"/>
          <w:lang w:val="nl-NL"/>
        </w:rPr>
        <w:t>Bảng 2</w:t>
      </w:r>
      <w:r w:rsidR="004A21C9" w:rsidRPr="00E67306">
        <w:rPr>
          <w:b/>
          <w:bCs/>
          <w:color w:val="000000"/>
          <w:spacing w:val="-4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E67306">
        <w:tc>
          <w:tcPr>
            <w:tcW w:w="564" w:type="dxa"/>
            <w:shd w:val="clear" w:color="auto" w:fill="auto"/>
          </w:tcPr>
          <w:p w:rsidR="00665547" w:rsidRPr="00E67306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E67306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E67306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E67306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  <w:t>Trọng số</w:t>
            </w:r>
          </w:p>
        </w:tc>
      </w:tr>
      <w:tr w:rsidR="00160DD5" w:rsidRPr="00E67306" w:rsidTr="00240788">
        <w:tc>
          <w:tcPr>
            <w:tcW w:w="564" w:type="dxa"/>
            <w:shd w:val="clear" w:color="auto" w:fill="auto"/>
            <w:vAlign w:val="center"/>
          </w:tcPr>
          <w:p w:rsidR="00160DD5" w:rsidRPr="00E67306" w:rsidRDefault="00160DD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60DD5" w:rsidRPr="00E67306" w:rsidRDefault="00160DD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60DD5" w:rsidRPr="00E67306" w:rsidRDefault="00160DD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Số tiết tham dự học/tổng số tiết.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160DD5" w:rsidRPr="00E67306" w:rsidRDefault="00160DD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10%</w:t>
            </w:r>
          </w:p>
        </w:tc>
      </w:tr>
      <w:tr w:rsidR="00160DD5" w:rsidRPr="00E67306">
        <w:tc>
          <w:tcPr>
            <w:tcW w:w="564" w:type="dxa"/>
            <w:shd w:val="clear" w:color="auto" w:fill="auto"/>
            <w:vAlign w:val="center"/>
          </w:tcPr>
          <w:p w:rsidR="00160DD5" w:rsidRPr="00E67306" w:rsidRDefault="00160DD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60DD5" w:rsidRPr="00E67306" w:rsidRDefault="00160DD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Điểm ý thức học tập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60DD5" w:rsidRPr="00E67306" w:rsidRDefault="00CE41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Thái độ học tập trên lớp, ý thức chuẩn bị bài, làm bài tập.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0DD5" w:rsidRPr="00E67306" w:rsidRDefault="00160DD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</w:p>
        </w:tc>
      </w:tr>
      <w:tr w:rsidR="00160DD5" w:rsidRPr="00E67306" w:rsidTr="00240788">
        <w:tc>
          <w:tcPr>
            <w:tcW w:w="564" w:type="dxa"/>
            <w:shd w:val="clear" w:color="auto" w:fill="auto"/>
            <w:vAlign w:val="center"/>
          </w:tcPr>
          <w:p w:rsidR="00160DD5" w:rsidRPr="00E67306" w:rsidRDefault="00160DD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60DD5" w:rsidRPr="00E67306" w:rsidRDefault="00160DD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0DD5" w:rsidRPr="00E67306" w:rsidRDefault="00160DD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vi-VN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Số bài tập đã làm/số bài tập được giao</w:t>
            </w:r>
            <w:r w:rsidRPr="00E67306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DD5" w:rsidRPr="00E67306" w:rsidRDefault="00160DD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vi-VN"/>
              </w:rPr>
            </w:pPr>
          </w:p>
          <w:p w:rsidR="00160DD5" w:rsidRPr="00E67306" w:rsidRDefault="00160DD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</w:rPr>
              <w:t>30%</w:t>
            </w:r>
          </w:p>
          <w:p w:rsidR="00160DD5" w:rsidRPr="00E67306" w:rsidRDefault="00160DD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</w:p>
        </w:tc>
      </w:tr>
      <w:tr w:rsidR="004F3D11" w:rsidRPr="00E67306" w:rsidTr="00160668">
        <w:trPr>
          <w:trHeight w:val="562"/>
        </w:trPr>
        <w:tc>
          <w:tcPr>
            <w:tcW w:w="564" w:type="dxa"/>
            <w:shd w:val="clear" w:color="auto" w:fill="auto"/>
            <w:vAlign w:val="center"/>
          </w:tcPr>
          <w:p w:rsidR="004F3D11" w:rsidRPr="00E67306" w:rsidRDefault="004F3D11" w:rsidP="004F3D1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4F3D11" w:rsidRPr="00E67306" w:rsidRDefault="004F3D11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Điểm kiểm tra</w:t>
            </w:r>
          </w:p>
          <w:p w:rsidR="004F3D11" w:rsidRPr="00E67306" w:rsidRDefault="004F3D11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F3D11" w:rsidRPr="00E67306" w:rsidRDefault="004F3D11" w:rsidP="000C0DE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- Bài kiểm tra viết: Tự luận</w:t>
            </w:r>
            <w:r w:rsidR="00E300FA"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,</w:t>
            </w: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 xml:space="preserve"> trắc nghiệm.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D11" w:rsidRPr="00E67306" w:rsidRDefault="004F3D11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</w:p>
        </w:tc>
      </w:tr>
      <w:tr w:rsidR="009646D3" w:rsidRPr="00E67306">
        <w:tc>
          <w:tcPr>
            <w:tcW w:w="564" w:type="dxa"/>
            <w:shd w:val="clear" w:color="auto" w:fill="auto"/>
            <w:vAlign w:val="center"/>
          </w:tcPr>
          <w:p w:rsidR="009646D3" w:rsidRPr="00E67306" w:rsidRDefault="004F3D11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646D3" w:rsidRPr="00E67306" w:rsidRDefault="009646D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9646D3" w:rsidRPr="00E67306" w:rsidRDefault="009646D3" w:rsidP="009646D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 xml:space="preserve">- Tham dự đủ 80% tiết </w:t>
            </w:r>
            <w:r w:rsidR="00B61580"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học trên lớp</w:t>
            </w: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.</w:t>
            </w:r>
          </w:p>
          <w:p w:rsidR="00CE4153" w:rsidRPr="00E67306" w:rsidRDefault="00CE4153" w:rsidP="00CE4153">
            <w:pPr>
              <w:pStyle w:val="BodyText2"/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-</w:t>
            </w:r>
            <w:r w:rsidR="002710EC"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 xml:space="preserve"> </w:t>
            </w: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Dự thi kết thúc học phần</w:t>
            </w:r>
            <w:r w:rsidRPr="00E67306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>.</w:t>
            </w:r>
          </w:p>
          <w:p w:rsidR="009646D3" w:rsidRPr="00E67306" w:rsidRDefault="00160DD5" w:rsidP="009646D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- Thi viết: Tự luận</w:t>
            </w:r>
            <w:r w:rsidR="00F51DB4"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,</w:t>
            </w: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 xml:space="preserve"> trắc nghiệm.</w:t>
            </w:r>
          </w:p>
        </w:tc>
        <w:tc>
          <w:tcPr>
            <w:tcW w:w="1260" w:type="dxa"/>
            <w:shd w:val="clear" w:color="auto" w:fill="auto"/>
          </w:tcPr>
          <w:p w:rsidR="009646D3" w:rsidRPr="00E67306" w:rsidRDefault="00160DD5" w:rsidP="00160DD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vi-VN"/>
              </w:rPr>
            </w:pPr>
            <w:r w:rsidRPr="00E67306">
              <w:rPr>
                <w:bCs/>
                <w:color w:val="000000"/>
                <w:spacing w:val="-4"/>
                <w:sz w:val="24"/>
                <w:szCs w:val="24"/>
              </w:rPr>
              <w:t>6</w:t>
            </w:r>
            <w:r w:rsidRPr="00E67306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0%</w:t>
            </w:r>
          </w:p>
        </w:tc>
      </w:tr>
    </w:tbl>
    <w:p w:rsidR="00E8371B" w:rsidRPr="00E67306" w:rsidRDefault="00E8371B" w:rsidP="00E8371B">
      <w:pPr>
        <w:pStyle w:val="BodyText2"/>
        <w:spacing w:before="120" w:line="240" w:lineRule="auto"/>
        <w:ind w:left="981"/>
        <w:jc w:val="both"/>
        <w:rPr>
          <w:b/>
          <w:bCs/>
          <w:color w:val="000000"/>
          <w:spacing w:val="-4"/>
          <w:sz w:val="24"/>
          <w:szCs w:val="24"/>
        </w:rPr>
      </w:pPr>
    </w:p>
    <w:p w:rsidR="00744C77" w:rsidRPr="00E67306" w:rsidRDefault="00744C77" w:rsidP="000B6E27">
      <w:pPr>
        <w:pStyle w:val="BodyText2"/>
        <w:numPr>
          <w:ilvl w:val="1"/>
          <w:numId w:val="1"/>
        </w:numPr>
        <w:tabs>
          <w:tab w:val="clear" w:pos="981"/>
        </w:tabs>
        <w:spacing w:before="120" w:line="240" w:lineRule="auto"/>
        <w:ind w:hanging="555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Cách tính điểm</w:t>
      </w:r>
    </w:p>
    <w:p w:rsidR="00744C77" w:rsidRPr="00E67306" w:rsidRDefault="00744C77" w:rsidP="00AC422F">
      <w:pPr>
        <w:pStyle w:val="BodyText2"/>
        <w:numPr>
          <w:ilvl w:val="0"/>
          <w:numId w:val="13"/>
        </w:numPr>
        <w:spacing w:before="120" w:after="60" w:line="240" w:lineRule="auto"/>
        <w:jc w:val="both"/>
        <w:rPr>
          <w:bCs/>
          <w:color w:val="000000"/>
          <w:spacing w:val="-4"/>
          <w:sz w:val="24"/>
          <w:szCs w:val="24"/>
        </w:rPr>
      </w:pPr>
      <w:r w:rsidRPr="00E67306">
        <w:rPr>
          <w:bCs/>
          <w:color w:val="000000"/>
          <w:spacing w:val="-4"/>
          <w:sz w:val="24"/>
          <w:szCs w:val="24"/>
        </w:rPr>
        <w:t xml:space="preserve">Điểm đánh giá thành phần và điểm thi kết thúc học phần được chấm theo thang điểm 10 (từ 0 đến 10), làm tròn đến một chữ số thập phân. </w:t>
      </w:r>
    </w:p>
    <w:p w:rsidR="00744C77" w:rsidRPr="00E67306" w:rsidRDefault="00744C77" w:rsidP="00AC422F">
      <w:pPr>
        <w:pStyle w:val="BodyText2"/>
        <w:numPr>
          <w:ilvl w:val="0"/>
          <w:numId w:val="13"/>
        </w:numPr>
        <w:spacing w:before="120" w:after="60" w:line="240" w:lineRule="auto"/>
        <w:jc w:val="both"/>
        <w:rPr>
          <w:bCs/>
          <w:color w:val="0000FF"/>
          <w:spacing w:val="-4"/>
          <w:sz w:val="24"/>
          <w:szCs w:val="24"/>
        </w:rPr>
      </w:pPr>
      <w:r w:rsidRPr="00E67306">
        <w:rPr>
          <w:bCs/>
          <w:color w:val="000000"/>
          <w:spacing w:val="-4"/>
          <w:sz w:val="24"/>
          <w:szCs w:val="24"/>
        </w:rPr>
        <w:t xml:space="preserve">Điểm học phần là tổng điểm của tất cả các điểm đánh giá thành phần nhân với trọng số tương ứng. Điểm học phần </w:t>
      </w:r>
      <w:r w:rsidR="00B63516" w:rsidRPr="00E67306">
        <w:rPr>
          <w:bCs/>
          <w:color w:val="000000"/>
          <w:spacing w:val="-4"/>
          <w:sz w:val="24"/>
          <w:szCs w:val="24"/>
          <w:lang w:val="vi-VN"/>
        </w:rPr>
        <w:t xml:space="preserve">tính </w:t>
      </w:r>
      <w:r w:rsidRPr="00E67306">
        <w:rPr>
          <w:bCs/>
          <w:color w:val="000000"/>
          <w:spacing w:val="-4"/>
          <w:sz w:val="24"/>
          <w:szCs w:val="24"/>
        </w:rPr>
        <w:t xml:space="preserve">theo thang điểm 10 làm tròn đến một chữ số thập phân, sau đó </w:t>
      </w:r>
      <w:r w:rsidRPr="00E67306">
        <w:rPr>
          <w:bCs/>
          <w:spacing w:val="-4"/>
          <w:sz w:val="24"/>
          <w:szCs w:val="24"/>
        </w:rPr>
        <w:t>được quy đổi sang</w:t>
      </w:r>
      <w:r w:rsidRPr="00E67306">
        <w:rPr>
          <w:bCs/>
          <w:color w:val="000000"/>
          <w:spacing w:val="-4"/>
          <w:sz w:val="24"/>
          <w:szCs w:val="24"/>
        </w:rPr>
        <w:t xml:space="preserve"> điểm chữ và điểm số </w:t>
      </w:r>
      <w:r w:rsidR="004F3D11" w:rsidRPr="00E67306">
        <w:rPr>
          <w:bCs/>
          <w:color w:val="000000"/>
          <w:spacing w:val="-4"/>
          <w:sz w:val="24"/>
          <w:szCs w:val="24"/>
        </w:rPr>
        <w:t xml:space="preserve">của </w:t>
      </w:r>
      <w:r w:rsidRPr="00E67306">
        <w:rPr>
          <w:bCs/>
          <w:color w:val="000000"/>
          <w:spacing w:val="-4"/>
          <w:sz w:val="24"/>
          <w:szCs w:val="24"/>
        </w:rPr>
        <w:t xml:space="preserve">thang điểm 4 theo quy định của </w:t>
      </w:r>
      <w:r w:rsidR="00B63516" w:rsidRPr="00E67306">
        <w:rPr>
          <w:bCs/>
          <w:color w:val="000000"/>
          <w:spacing w:val="-4"/>
          <w:sz w:val="24"/>
          <w:szCs w:val="24"/>
          <w:lang w:val="vi-VN"/>
        </w:rPr>
        <w:t>Nhà t</w:t>
      </w:r>
      <w:r w:rsidRPr="00E67306">
        <w:rPr>
          <w:bCs/>
          <w:color w:val="000000"/>
          <w:spacing w:val="-4"/>
          <w:sz w:val="24"/>
          <w:szCs w:val="24"/>
        </w:rPr>
        <w:t xml:space="preserve">rường. </w:t>
      </w:r>
    </w:p>
    <w:p w:rsidR="00744C77" w:rsidRPr="00E67306" w:rsidRDefault="00744C77" w:rsidP="000B6E27">
      <w:pPr>
        <w:pStyle w:val="BodyText2"/>
        <w:numPr>
          <w:ilvl w:val="0"/>
          <w:numId w:val="1"/>
        </w:numPr>
        <w:tabs>
          <w:tab w:val="clear" w:pos="390"/>
        </w:tabs>
        <w:spacing w:before="240" w:after="0" w:line="240" w:lineRule="auto"/>
        <w:ind w:left="360" w:firstLine="0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Tài liệu học tập</w:t>
      </w:r>
    </w:p>
    <w:p w:rsidR="00331713" w:rsidRPr="00E67306" w:rsidRDefault="008C53C8" w:rsidP="00331713">
      <w:pPr>
        <w:spacing w:line="260" w:lineRule="atLeast"/>
        <w:ind w:firstLine="360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 xml:space="preserve"> </w:t>
      </w:r>
      <w:r w:rsidR="00331713" w:rsidRPr="00E67306">
        <w:rPr>
          <w:spacing w:val="-4"/>
          <w:sz w:val="24"/>
          <w:szCs w:val="24"/>
        </w:rPr>
        <w:t xml:space="preserve">[1]. Dương Hải Triều, </w:t>
      </w:r>
      <w:r w:rsidR="003C1D10" w:rsidRPr="00E67306">
        <w:rPr>
          <w:spacing w:val="-4"/>
          <w:sz w:val="24"/>
          <w:szCs w:val="24"/>
        </w:rPr>
        <w:t xml:space="preserve">2006, </w:t>
      </w:r>
      <w:r w:rsidR="00331713" w:rsidRPr="00E67306">
        <w:rPr>
          <w:spacing w:val="-4"/>
          <w:sz w:val="24"/>
          <w:szCs w:val="24"/>
        </w:rPr>
        <w:t xml:space="preserve">Vật </w:t>
      </w:r>
      <w:r w:rsidR="0012450F" w:rsidRPr="00E67306">
        <w:rPr>
          <w:spacing w:val="-4"/>
          <w:sz w:val="24"/>
          <w:szCs w:val="24"/>
        </w:rPr>
        <w:t>lí</w:t>
      </w:r>
      <w:r w:rsidR="00331713" w:rsidRPr="00E67306">
        <w:rPr>
          <w:spacing w:val="-4"/>
          <w:sz w:val="24"/>
          <w:szCs w:val="24"/>
        </w:rPr>
        <w:t xml:space="preserve"> đại cương</w:t>
      </w:r>
      <w:r w:rsidR="003C1D10" w:rsidRPr="00E67306">
        <w:rPr>
          <w:spacing w:val="-4"/>
          <w:sz w:val="24"/>
          <w:szCs w:val="24"/>
        </w:rPr>
        <w:t xml:space="preserve">, </w:t>
      </w:r>
      <w:r w:rsidR="00331713" w:rsidRPr="00E67306">
        <w:rPr>
          <w:spacing w:val="-4"/>
          <w:sz w:val="24"/>
          <w:szCs w:val="24"/>
        </w:rPr>
        <w:t>N</w:t>
      </w:r>
      <w:r w:rsidR="003C1D10" w:rsidRPr="00E67306">
        <w:rPr>
          <w:spacing w:val="-4"/>
          <w:sz w:val="24"/>
          <w:szCs w:val="24"/>
        </w:rPr>
        <w:t xml:space="preserve">hà xuất bản </w:t>
      </w:r>
      <w:r w:rsidR="00331713" w:rsidRPr="00E67306">
        <w:rPr>
          <w:spacing w:val="-4"/>
          <w:sz w:val="24"/>
          <w:szCs w:val="24"/>
        </w:rPr>
        <w:t xml:space="preserve">Giao thông vận </w:t>
      </w:r>
      <w:r w:rsidR="003C1D10" w:rsidRPr="00E67306">
        <w:rPr>
          <w:spacing w:val="-4"/>
          <w:sz w:val="24"/>
          <w:szCs w:val="24"/>
        </w:rPr>
        <w:t>tải</w:t>
      </w:r>
      <w:r w:rsidR="00331713" w:rsidRPr="00E67306">
        <w:rPr>
          <w:spacing w:val="-4"/>
          <w:sz w:val="24"/>
          <w:szCs w:val="24"/>
        </w:rPr>
        <w:t>.</w:t>
      </w:r>
    </w:p>
    <w:p w:rsidR="00331713" w:rsidRPr="00E67306" w:rsidRDefault="008C53C8" w:rsidP="00331713">
      <w:pPr>
        <w:spacing w:line="260" w:lineRule="atLeast"/>
        <w:ind w:firstLine="36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 xml:space="preserve"> </w:t>
      </w:r>
      <w:r w:rsidR="00331713" w:rsidRPr="00E67306">
        <w:rPr>
          <w:spacing w:val="-4"/>
          <w:sz w:val="24"/>
          <w:szCs w:val="24"/>
        </w:rPr>
        <w:t>[</w:t>
      </w:r>
      <w:r w:rsidRPr="00E67306">
        <w:rPr>
          <w:spacing w:val="-4"/>
          <w:sz w:val="24"/>
          <w:szCs w:val="24"/>
        </w:rPr>
        <w:t>2</w:t>
      </w:r>
      <w:r w:rsidR="00331713" w:rsidRPr="00E67306">
        <w:rPr>
          <w:spacing w:val="-4"/>
          <w:sz w:val="24"/>
          <w:szCs w:val="24"/>
        </w:rPr>
        <w:t xml:space="preserve">]. </w:t>
      </w:r>
      <w:r w:rsidR="003C1D10" w:rsidRPr="00E67306">
        <w:rPr>
          <w:spacing w:val="-4"/>
          <w:sz w:val="24"/>
          <w:szCs w:val="24"/>
        </w:rPr>
        <w:t xml:space="preserve">Dư Thị Xuân Thảo </w:t>
      </w:r>
      <w:r w:rsidR="00F6383D" w:rsidRPr="00E67306">
        <w:rPr>
          <w:spacing w:val="-4"/>
          <w:sz w:val="24"/>
          <w:szCs w:val="24"/>
        </w:rPr>
        <w:t>và những người khác</w:t>
      </w:r>
      <w:r w:rsidR="003C1D10" w:rsidRPr="00E67306">
        <w:rPr>
          <w:spacing w:val="-4"/>
          <w:sz w:val="24"/>
          <w:szCs w:val="24"/>
        </w:rPr>
        <w:t>, 2016, Bài tập v</w:t>
      </w:r>
      <w:r w:rsidR="00CA000E" w:rsidRPr="00E67306">
        <w:rPr>
          <w:spacing w:val="-4"/>
          <w:sz w:val="24"/>
          <w:szCs w:val="24"/>
        </w:rPr>
        <w:t xml:space="preserve">ật </w:t>
      </w:r>
      <w:r w:rsidR="00C9433B" w:rsidRPr="00E67306">
        <w:rPr>
          <w:spacing w:val="-4"/>
          <w:sz w:val="24"/>
          <w:szCs w:val="24"/>
        </w:rPr>
        <w:t>lí</w:t>
      </w:r>
      <w:r w:rsidR="00CA000E" w:rsidRPr="00E67306">
        <w:rPr>
          <w:spacing w:val="-4"/>
          <w:sz w:val="24"/>
          <w:szCs w:val="24"/>
        </w:rPr>
        <w:t xml:space="preserve"> đại cương (t</w:t>
      </w:r>
      <w:r w:rsidR="0081737B" w:rsidRPr="00E67306">
        <w:rPr>
          <w:spacing w:val="-4"/>
          <w:sz w:val="24"/>
          <w:szCs w:val="24"/>
        </w:rPr>
        <w:t>ập 1</w:t>
      </w:r>
      <w:r w:rsidR="003C1D10" w:rsidRPr="00E67306">
        <w:rPr>
          <w:spacing w:val="-4"/>
          <w:sz w:val="24"/>
          <w:szCs w:val="24"/>
        </w:rPr>
        <w:t xml:space="preserve"> và tập 2</w:t>
      </w:r>
      <w:r w:rsidR="00CA000E" w:rsidRPr="00E67306">
        <w:rPr>
          <w:spacing w:val="-4"/>
          <w:sz w:val="24"/>
          <w:szCs w:val="24"/>
        </w:rPr>
        <w:t>)</w:t>
      </w:r>
      <w:r w:rsidR="003C1D10" w:rsidRPr="00E67306">
        <w:rPr>
          <w:spacing w:val="-4"/>
          <w:sz w:val="24"/>
          <w:szCs w:val="24"/>
        </w:rPr>
        <w:t>,</w:t>
      </w:r>
      <w:r w:rsidR="00331713" w:rsidRPr="00E67306">
        <w:rPr>
          <w:spacing w:val="-4"/>
          <w:sz w:val="24"/>
          <w:szCs w:val="24"/>
        </w:rPr>
        <w:t xml:space="preserve"> N</w:t>
      </w:r>
      <w:r w:rsidR="003C1D10" w:rsidRPr="00E67306">
        <w:rPr>
          <w:spacing w:val="-4"/>
          <w:sz w:val="24"/>
          <w:szCs w:val="24"/>
        </w:rPr>
        <w:t>hà xuất bản Đại học Sư phạm.</w:t>
      </w:r>
    </w:p>
    <w:p w:rsidR="00CA000E" w:rsidRPr="00E67306" w:rsidRDefault="008C53C8" w:rsidP="00331713">
      <w:pPr>
        <w:spacing w:line="260" w:lineRule="atLeast"/>
        <w:ind w:firstLine="36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 xml:space="preserve"> </w:t>
      </w:r>
      <w:r w:rsidR="00331713" w:rsidRPr="00E67306">
        <w:rPr>
          <w:spacing w:val="-4"/>
          <w:sz w:val="24"/>
          <w:szCs w:val="24"/>
        </w:rPr>
        <w:t>[</w:t>
      </w:r>
      <w:r w:rsidRPr="00E67306">
        <w:rPr>
          <w:spacing w:val="-4"/>
          <w:sz w:val="24"/>
          <w:szCs w:val="24"/>
        </w:rPr>
        <w:t>3</w:t>
      </w:r>
      <w:r w:rsidR="00331713" w:rsidRPr="00E67306">
        <w:rPr>
          <w:spacing w:val="-4"/>
          <w:sz w:val="24"/>
          <w:szCs w:val="24"/>
        </w:rPr>
        <w:t>]. Lương Duyên Bình</w:t>
      </w:r>
      <w:r w:rsidR="00CA000E" w:rsidRPr="00E67306">
        <w:rPr>
          <w:spacing w:val="-4"/>
          <w:sz w:val="24"/>
          <w:szCs w:val="24"/>
        </w:rPr>
        <w:t xml:space="preserve"> (chủ biên)</w:t>
      </w:r>
      <w:r w:rsidR="00331713" w:rsidRPr="00E67306">
        <w:rPr>
          <w:spacing w:val="-4"/>
          <w:sz w:val="24"/>
          <w:szCs w:val="24"/>
        </w:rPr>
        <w:t xml:space="preserve">, </w:t>
      </w:r>
      <w:r w:rsidR="00CA000E" w:rsidRPr="00E67306">
        <w:rPr>
          <w:spacing w:val="-4"/>
          <w:sz w:val="24"/>
          <w:szCs w:val="24"/>
        </w:rPr>
        <w:t xml:space="preserve">2000, Vật </w:t>
      </w:r>
      <w:r w:rsidR="00C9433B" w:rsidRPr="00E67306">
        <w:rPr>
          <w:spacing w:val="-4"/>
          <w:sz w:val="24"/>
          <w:szCs w:val="24"/>
        </w:rPr>
        <w:t>lí</w:t>
      </w:r>
      <w:r w:rsidR="00CA000E" w:rsidRPr="00E67306">
        <w:rPr>
          <w:spacing w:val="-4"/>
          <w:sz w:val="24"/>
          <w:szCs w:val="24"/>
        </w:rPr>
        <w:t xml:space="preserve"> đại cương (tập 1</w:t>
      </w:r>
      <w:r w:rsidR="00E300FA" w:rsidRPr="00E67306">
        <w:rPr>
          <w:spacing w:val="-4"/>
          <w:sz w:val="24"/>
          <w:szCs w:val="24"/>
        </w:rPr>
        <w:t>, tập 2</w:t>
      </w:r>
      <w:r w:rsidR="00160668" w:rsidRPr="00E67306">
        <w:rPr>
          <w:spacing w:val="-4"/>
          <w:sz w:val="24"/>
          <w:szCs w:val="24"/>
        </w:rPr>
        <w:t xml:space="preserve"> </w:t>
      </w:r>
      <w:r w:rsidR="004F3D11" w:rsidRPr="00E67306">
        <w:rPr>
          <w:spacing w:val="-4"/>
          <w:sz w:val="24"/>
          <w:szCs w:val="24"/>
        </w:rPr>
        <w:t>và tập 3</w:t>
      </w:r>
      <w:r w:rsidR="00CA000E" w:rsidRPr="00E67306">
        <w:rPr>
          <w:spacing w:val="-4"/>
          <w:sz w:val="24"/>
          <w:szCs w:val="24"/>
        </w:rPr>
        <w:t>), Nhà xuất bản Giáo dục.</w:t>
      </w:r>
    </w:p>
    <w:p w:rsidR="00CA000E" w:rsidRPr="00E67306" w:rsidRDefault="00CA000E" w:rsidP="00331713">
      <w:pPr>
        <w:spacing w:line="260" w:lineRule="atLeast"/>
        <w:ind w:firstLine="360"/>
        <w:jc w:val="both"/>
        <w:rPr>
          <w:spacing w:val="-4"/>
          <w:sz w:val="24"/>
          <w:szCs w:val="24"/>
        </w:rPr>
      </w:pPr>
      <w:r w:rsidRPr="00E67306">
        <w:rPr>
          <w:spacing w:val="-4"/>
          <w:sz w:val="24"/>
          <w:szCs w:val="24"/>
        </w:rPr>
        <w:t xml:space="preserve">[4]. Lương Duyên Bình (chủ biên), 2001, Bài tập vật </w:t>
      </w:r>
      <w:r w:rsidR="00C9433B" w:rsidRPr="00E67306">
        <w:rPr>
          <w:spacing w:val="-4"/>
          <w:sz w:val="24"/>
          <w:szCs w:val="24"/>
        </w:rPr>
        <w:t>lí</w:t>
      </w:r>
      <w:r w:rsidRPr="00E67306">
        <w:rPr>
          <w:spacing w:val="-4"/>
          <w:sz w:val="24"/>
          <w:szCs w:val="24"/>
        </w:rPr>
        <w:t xml:space="preserve"> đại cương (tập 1</w:t>
      </w:r>
      <w:r w:rsidR="00E300FA" w:rsidRPr="00E67306">
        <w:rPr>
          <w:spacing w:val="-4"/>
          <w:sz w:val="24"/>
          <w:szCs w:val="24"/>
        </w:rPr>
        <w:t>, tập 2</w:t>
      </w:r>
      <w:r w:rsidR="00E8371B" w:rsidRPr="00E67306">
        <w:rPr>
          <w:spacing w:val="-4"/>
          <w:sz w:val="24"/>
          <w:szCs w:val="24"/>
        </w:rPr>
        <w:t xml:space="preserve"> và tập 3</w:t>
      </w:r>
      <w:r w:rsidRPr="00E67306">
        <w:rPr>
          <w:spacing w:val="-4"/>
          <w:sz w:val="24"/>
          <w:szCs w:val="24"/>
        </w:rPr>
        <w:t>), Nhà xuất bản Giáo dục.</w:t>
      </w:r>
    </w:p>
    <w:p w:rsidR="00CE4153" w:rsidRPr="00E67306" w:rsidRDefault="00CE4153">
      <w:pPr>
        <w:rPr>
          <w:b/>
          <w:bCs/>
          <w:color w:val="000000"/>
          <w:spacing w:val="-4"/>
          <w:sz w:val="24"/>
          <w:szCs w:val="24"/>
        </w:rPr>
      </w:pPr>
    </w:p>
    <w:p w:rsidR="00744C77" w:rsidRPr="00E67306" w:rsidRDefault="007A7F11" w:rsidP="000B6E27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lastRenderedPageBreak/>
        <w:t>Hướng dẫn tự học của học phần</w:t>
      </w:r>
    </w:p>
    <w:p w:rsidR="00BA7C39" w:rsidRPr="00E67306" w:rsidRDefault="00BA7C39" w:rsidP="00F25AAD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pacing w:val="-4"/>
          <w:sz w:val="24"/>
          <w:szCs w:val="24"/>
        </w:rPr>
      </w:pPr>
      <w:r w:rsidRPr="00E67306">
        <w:rPr>
          <w:b/>
          <w:bCs/>
          <w:color w:val="000000"/>
          <w:spacing w:val="-4"/>
          <w:sz w:val="24"/>
          <w:szCs w:val="24"/>
        </w:rPr>
        <w:t>Bảng 3</w:t>
      </w:r>
      <w:r w:rsidR="00D61127" w:rsidRPr="00E67306">
        <w:rPr>
          <w:b/>
          <w:bCs/>
          <w:color w:val="000000"/>
          <w:spacing w:val="-4"/>
          <w:sz w:val="24"/>
          <w:szCs w:val="24"/>
        </w:rPr>
        <w:t xml:space="preserve">. </w:t>
      </w:r>
      <w:r w:rsidR="007B1760" w:rsidRPr="00E67306">
        <w:rPr>
          <w:b/>
          <w:bCs/>
          <w:color w:val="000000"/>
          <w:spacing w:val="-4"/>
          <w:sz w:val="24"/>
          <w:szCs w:val="24"/>
        </w:rPr>
        <w:t>Nội dung chuẩn bị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713"/>
        <w:gridCol w:w="851"/>
        <w:gridCol w:w="708"/>
        <w:gridCol w:w="3969"/>
      </w:tblGrid>
      <w:tr w:rsidR="00EF379E" w:rsidRPr="00E67306" w:rsidTr="004F3D11">
        <w:trPr>
          <w:trHeight w:val="282"/>
        </w:trPr>
        <w:tc>
          <w:tcPr>
            <w:tcW w:w="831" w:type="dxa"/>
            <w:shd w:val="clear" w:color="auto" w:fill="auto"/>
            <w:vAlign w:val="center"/>
          </w:tcPr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T</w:t>
            </w:r>
            <w:r w:rsidR="00160668"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T</w:t>
            </w:r>
          </w:p>
        </w:tc>
        <w:tc>
          <w:tcPr>
            <w:tcW w:w="2713" w:type="dxa"/>
            <w:shd w:val="clear" w:color="auto" w:fill="auto"/>
            <w:vAlign w:val="center"/>
          </w:tcPr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79E" w:rsidRPr="00E67306" w:rsidRDefault="0012450F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Lí</w:t>
            </w:r>
            <w:r w:rsidR="00EF379E"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 thuyết (tiết)</w:t>
            </w:r>
          </w:p>
        </w:tc>
        <w:tc>
          <w:tcPr>
            <w:tcW w:w="708" w:type="dxa"/>
            <w:vAlign w:val="center"/>
          </w:tcPr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Bài tập</w:t>
            </w:r>
          </w:p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7A1153" w:rsidRPr="00E67306" w:rsidTr="008648A7">
        <w:trPr>
          <w:trHeight w:val="5801"/>
        </w:trPr>
        <w:tc>
          <w:tcPr>
            <w:tcW w:w="831" w:type="dxa"/>
            <w:shd w:val="clear" w:color="auto" w:fill="auto"/>
          </w:tcPr>
          <w:p w:rsidR="007A1153" w:rsidRPr="00E67306" w:rsidRDefault="007A1153" w:rsidP="007A115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1</w:t>
            </w:r>
          </w:p>
        </w:tc>
        <w:tc>
          <w:tcPr>
            <w:tcW w:w="2713" w:type="dxa"/>
            <w:shd w:val="clear" w:color="auto" w:fill="auto"/>
          </w:tcPr>
          <w:p w:rsidR="007A1153" w:rsidRPr="00E67306" w:rsidRDefault="007A1153" w:rsidP="00475286">
            <w:pPr>
              <w:pStyle w:val="ListParagraph"/>
              <w:tabs>
                <w:tab w:val="left" w:pos="1408"/>
              </w:tabs>
              <w:ind w:left="397" w:hanging="397"/>
              <w:rPr>
                <w:bCs/>
                <w:spacing w:val="-4"/>
                <w:w w:val="98"/>
                <w:lang w:val="vi-VN"/>
              </w:rPr>
            </w:pPr>
            <w:r w:rsidRPr="00E67306">
              <w:rPr>
                <w:b/>
                <w:bCs/>
                <w:spacing w:val="-4"/>
                <w:w w:val="98"/>
                <w:lang w:val="nl-NL"/>
              </w:rPr>
              <w:t>Chương 1.</w:t>
            </w:r>
            <w:r w:rsidRPr="00E67306">
              <w:rPr>
                <w:b/>
                <w:bCs/>
                <w:spacing w:val="-4"/>
                <w:w w:val="98"/>
              </w:rPr>
              <w:tab/>
              <w:t>Cơ học chất điểm</w:t>
            </w:r>
          </w:p>
          <w:p w:rsidR="007A1153" w:rsidRPr="00E67306" w:rsidRDefault="007A1153" w:rsidP="00AC422F">
            <w:pPr>
              <w:pStyle w:val="ListParagraph"/>
              <w:numPr>
                <w:ilvl w:val="0"/>
                <w:numId w:val="5"/>
              </w:numPr>
              <w:tabs>
                <w:tab w:val="left" w:pos="340"/>
              </w:tabs>
              <w:ind w:left="397" w:hanging="397"/>
              <w:rPr>
                <w:b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Một số khái niệm cơ bản</w:t>
            </w:r>
          </w:p>
          <w:p w:rsidR="007A1153" w:rsidRPr="00E67306" w:rsidRDefault="007A1153" w:rsidP="00AC422F">
            <w:pPr>
              <w:pStyle w:val="ListParagraph"/>
              <w:numPr>
                <w:ilvl w:val="0"/>
                <w:numId w:val="5"/>
              </w:numPr>
              <w:tabs>
                <w:tab w:val="left" w:pos="340"/>
              </w:tabs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Vận tốc, gia tốc</w:t>
            </w:r>
          </w:p>
          <w:p w:rsidR="007A1153" w:rsidRPr="00E67306" w:rsidRDefault="007A1153" w:rsidP="00AC422F">
            <w:pPr>
              <w:pStyle w:val="ListParagraph"/>
              <w:numPr>
                <w:ilvl w:val="0"/>
                <w:numId w:val="5"/>
              </w:numPr>
              <w:tabs>
                <w:tab w:val="left" w:pos="340"/>
              </w:tabs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Một số dạng chuyển động cơ bản</w:t>
            </w:r>
          </w:p>
          <w:p w:rsidR="007A1153" w:rsidRPr="00E67306" w:rsidRDefault="007A1153" w:rsidP="00AC422F">
            <w:pPr>
              <w:pStyle w:val="ListParagraph"/>
              <w:numPr>
                <w:ilvl w:val="0"/>
                <w:numId w:val="5"/>
              </w:numPr>
              <w:ind w:left="397" w:hanging="397"/>
              <w:rPr>
                <w:b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Các định luật Newton</w:t>
            </w:r>
          </w:p>
          <w:p w:rsidR="007A1153" w:rsidRPr="00E67306" w:rsidRDefault="007A1153" w:rsidP="00AC422F">
            <w:pPr>
              <w:pStyle w:val="ListParagraph"/>
              <w:numPr>
                <w:ilvl w:val="0"/>
                <w:numId w:val="5"/>
              </w:numPr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spacing w:val="-4"/>
                <w:w w:val="98"/>
              </w:rPr>
              <w:t>Ứng dụng định luật Newton để khảo sát chuyển động</w:t>
            </w:r>
          </w:p>
          <w:p w:rsidR="007A1153" w:rsidRPr="00E67306" w:rsidRDefault="007A1153" w:rsidP="00AC422F">
            <w:pPr>
              <w:pStyle w:val="BodyText2"/>
              <w:numPr>
                <w:ilvl w:val="0"/>
                <w:numId w:val="5"/>
              </w:numPr>
              <w:spacing w:after="0" w:line="240" w:lineRule="auto"/>
              <w:ind w:left="397" w:hanging="397"/>
              <w:rPr>
                <w:bCs/>
                <w:color w:val="000000"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Chuyển động trong hệ quy chiếu phi quán tính</w:t>
            </w:r>
          </w:p>
          <w:p w:rsidR="007A1153" w:rsidRPr="00E67306" w:rsidRDefault="007A1153" w:rsidP="00AC422F">
            <w:pPr>
              <w:pStyle w:val="BodyText2"/>
              <w:numPr>
                <w:ilvl w:val="0"/>
                <w:numId w:val="5"/>
              </w:numPr>
              <w:spacing w:after="0" w:line="240" w:lineRule="auto"/>
              <w:ind w:left="397" w:hanging="397"/>
              <w:rPr>
                <w:bCs/>
                <w:color w:val="000000"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</w:rPr>
              <w:t>Động lượng, định luật bảo toàn động lượng</w:t>
            </w:r>
          </w:p>
          <w:p w:rsidR="007A1153" w:rsidRPr="00E67306" w:rsidRDefault="007A1153" w:rsidP="00AC422F">
            <w:pPr>
              <w:pStyle w:val="ListParagraph"/>
              <w:numPr>
                <w:ilvl w:val="0"/>
                <w:numId w:val="5"/>
              </w:numPr>
              <w:ind w:left="397" w:hanging="397"/>
              <w:rPr>
                <w:bCs/>
                <w:spacing w:val="-4"/>
                <w:w w:val="98"/>
              </w:rPr>
            </w:pPr>
            <w:r w:rsidRPr="00E67306">
              <w:rPr>
                <w:bCs/>
                <w:spacing w:val="-4"/>
                <w:w w:val="98"/>
              </w:rPr>
              <w:t>Công, công suất, năng lượng</w:t>
            </w:r>
          </w:p>
          <w:p w:rsidR="007A1153" w:rsidRPr="00E67306" w:rsidRDefault="007A1153" w:rsidP="00AC422F">
            <w:pPr>
              <w:pStyle w:val="ListParagraph"/>
              <w:numPr>
                <w:ilvl w:val="0"/>
                <w:numId w:val="5"/>
              </w:numPr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spacing w:val="-4"/>
                <w:w w:val="98"/>
              </w:rPr>
              <w:t>Động năng, thế năng và cơ năng</w:t>
            </w:r>
          </w:p>
          <w:p w:rsidR="00E300FA" w:rsidRPr="00E67306" w:rsidRDefault="00E300FA" w:rsidP="00AC422F">
            <w:pPr>
              <w:pStyle w:val="ListParagraph"/>
              <w:numPr>
                <w:ilvl w:val="0"/>
                <w:numId w:val="5"/>
              </w:numPr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 xml:space="preserve"> Bài tập</w:t>
            </w:r>
          </w:p>
        </w:tc>
        <w:tc>
          <w:tcPr>
            <w:tcW w:w="851" w:type="dxa"/>
            <w:shd w:val="clear" w:color="auto" w:fill="auto"/>
          </w:tcPr>
          <w:p w:rsidR="007A1153" w:rsidRPr="00E67306" w:rsidRDefault="007A1153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8</w:t>
            </w:r>
          </w:p>
        </w:tc>
        <w:tc>
          <w:tcPr>
            <w:tcW w:w="708" w:type="dxa"/>
          </w:tcPr>
          <w:p w:rsidR="007A1153" w:rsidRPr="00E67306" w:rsidRDefault="007A1153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B55A9" w:rsidRPr="00E67306" w:rsidRDefault="003B55A9" w:rsidP="003B55A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-Tài liệu [1]: Đọc và tìm hiểu nội dung Chương 1-3.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</w:p>
          <w:p w:rsidR="003B55A9" w:rsidRPr="00E67306" w:rsidRDefault="003B55A9" w:rsidP="003B55A9">
            <w:pPr>
              <w:pStyle w:val="BodyText2"/>
              <w:tabs>
                <w:tab w:val="left" w:pos="-18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-Thảo luận nhóm về các lực liên kết trong kĩ thuật và ứng dụng của chúng. Vận dụng các định luật Newton giải bài tập. </w:t>
            </w:r>
          </w:p>
          <w:p w:rsidR="003B55A9" w:rsidRPr="00E67306" w:rsidRDefault="003B55A9" w:rsidP="003B55A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 xml:space="preserve">Tài liệu [2]: Làm 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bài tập chương 1-3</w:t>
            </w:r>
          </w:p>
        </w:tc>
      </w:tr>
      <w:tr w:rsidR="00EF379E" w:rsidRPr="00E67306" w:rsidTr="004F3D11">
        <w:trPr>
          <w:trHeight w:val="70"/>
        </w:trPr>
        <w:tc>
          <w:tcPr>
            <w:tcW w:w="831" w:type="dxa"/>
            <w:shd w:val="clear" w:color="auto" w:fill="auto"/>
          </w:tcPr>
          <w:p w:rsidR="00EF379E" w:rsidRPr="00E67306" w:rsidRDefault="007A1153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2</w:t>
            </w:r>
          </w:p>
        </w:tc>
        <w:tc>
          <w:tcPr>
            <w:tcW w:w="2713" w:type="dxa"/>
            <w:shd w:val="clear" w:color="auto" w:fill="auto"/>
          </w:tcPr>
          <w:p w:rsidR="00EF379E" w:rsidRPr="00E67306" w:rsidRDefault="00EF379E" w:rsidP="00F25AAD">
            <w:pPr>
              <w:pStyle w:val="ListParagraph"/>
              <w:ind w:left="0"/>
              <w:rPr>
                <w:bCs/>
                <w:spacing w:val="-4"/>
                <w:w w:val="98"/>
              </w:rPr>
            </w:pPr>
            <w:r w:rsidRPr="00E67306">
              <w:rPr>
                <w:b/>
                <w:bCs/>
                <w:spacing w:val="-4"/>
                <w:w w:val="98"/>
                <w:lang w:val="nl-NL"/>
              </w:rPr>
              <w:t xml:space="preserve">Chương </w:t>
            </w:r>
            <w:r w:rsidR="007A1153" w:rsidRPr="00E67306">
              <w:rPr>
                <w:b/>
                <w:bCs/>
                <w:spacing w:val="-4"/>
                <w:w w:val="98"/>
                <w:lang w:val="nl-NL"/>
              </w:rPr>
              <w:t>2</w:t>
            </w:r>
            <w:r w:rsidRPr="00E67306">
              <w:rPr>
                <w:b/>
                <w:bCs/>
                <w:spacing w:val="-4"/>
                <w:w w:val="98"/>
                <w:lang w:val="nl-NL"/>
              </w:rPr>
              <w:t xml:space="preserve">. </w:t>
            </w:r>
            <w:r w:rsidR="00096B36" w:rsidRPr="00E67306">
              <w:rPr>
                <w:b/>
                <w:bCs/>
                <w:spacing w:val="-4"/>
                <w:w w:val="98"/>
                <w:lang w:val="nl-NL"/>
              </w:rPr>
              <w:t>Cơ học vật rắn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6"/>
              </w:numPr>
              <w:ind w:left="340" w:hanging="340"/>
              <w:rPr>
                <w:b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Khối tâm</w:t>
            </w:r>
          </w:p>
          <w:p w:rsidR="00484115" w:rsidRPr="00E67306" w:rsidRDefault="00EF379E" w:rsidP="00484115">
            <w:pPr>
              <w:pStyle w:val="ListParagraph"/>
              <w:numPr>
                <w:ilvl w:val="0"/>
                <w:numId w:val="6"/>
              </w:numPr>
              <w:ind w:left="340" w:hanging="340"/>
              <w:rPr>
                <w:b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Chuyển động của vật rắn</w:t>
            </w:r>
            <w:r w:rsidR="00484115" w:rsidRPr="00E67306">
              <w:rPr>
                <w:bCs/>
                <w:color w:val="000000"/>
                <w:spacing w:val="-4"/>
                <w:w w:val="98"/>
              </w:rPr>
              <w:t xml:space="preserve"> </w:t>
            </w:r>
          </w:p>
          <w:p w:rsidR="00484115" w:rsidRPr="00E67306" w:rsidRDefault="00484115" w:rsidP="00484115">
            <w:pPr>
              <w:pStyle w:val="ListParagraph"/>
              <w:numPr>
                <w:ilvl w:val="0"/>
                <w:numId w:val="6"/>
              </w:numPr>
              <w:ind w:left="340" w:hanging="340"/>
              <w:rPr>
                <w:b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Định lí mô men động lượng</w:t>
            </w:r>
          </w:p>
          <w:p w:rsidR="007A1153" w:rsidRPr="00E67306" w:rsidRDefault="007A1153" w:rsidP="00AC422F">
            <w:pPr>
              <w:pStyle w:val="ListParagraph"/>
              <w:numPr>
                <w:ilvl w:val="0"/>
                <w:numId w:val="6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 xml:space="preserve">Công </w:t>
            </w:r>
            <w:r w:rsidR="00484115" w:rsidRPr="00E67306">
              <w:rPr>
                <w:bCs/>
                <w:color w:val="000000"/>
                <w:spacing w:val="-4"/>
                <w:w w:val="98"/>
              </w:rPr>
              <w:t>của lực và</w:t>
            </w:r>
            <w:r w:rsidRPr="00E67306">
              <w:rPr>
                <w:bCs/>
                <w:color w:val="000000"/>
                <w:spacing w:val="-4"/>
                <w:w w:val="98"/>
              </w:rPr>
              <w:t xml:space="preserve"> động năng trong chuyển động của vật rắn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6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Hiệu ứng con quay</w:t>
            </w:r>
          </w:p>
          <w:p w:rsidR="00484115" w:rsidRPr="00E67306" w:rsidRDefault="00484115" w:rsidP="00AC422F">
            <w:pPr>
              <w:pStyle w:val="ListParagraph"/>
              <w:numPr>
                <w:ilvl w:val="0"/>
                <w:numId w:val="6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Bài tập</w:t>
            </w:r>
          </w:p>
        </w:tc>
        <w:tc>
          <w:tcPr>
            <w:tcW w:w="851" w:type="dxa"/>
            <w:shd w:val="clear" w:color="auto" w:fill="auto"/>
          </w:tcPr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6</w:t>
            </w:r>
          </w:p>
        </w:tc>
        <w:tc>
          <w:tcPr>
            <w:tcW w:w="708" w:type="dxa"/>
          </w:tcPr>
          <w:p w:rsidR="00EF379E" w:rsidRPr="00E67306" w:rsidRDefault="00F851A0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5A9" w:rsidRPr="00E67306" w:rsidRDefault="007A1153" w:rsidP="003B55A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- 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Tài liệu [1]: </w:t>
            </w:r>
            <w:r w:rsidR="003B55A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Đọc và tìm hiểu nội dung Chương 4.</w:t>
            </w:r>
            <w:r w:rsidR="003B55A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</w:p>
          <w:p w:rsidR="00EF379E" w:rsidRPr="00E67306" w:rsidRDefault="007A1153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- </w:t>
            </w:r>
            <w:r w:rsidR="00D413F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Thảo luận nhóm 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về hiệu ứng con quay, bảo toàn 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mô men 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động lượng và ứng dụng trong lĩnh vực hàng không và vũ trụ.</w:t>
            </w:r>
          </w:p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="007A1153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  <w:r w:rsidR="003B55A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Tài liệu [2]:</w:t>
            </w:r>
            <w:r w:rsidR="003B55A9"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Làm bài tập Chương </w:t>
            </w:r>
            <w:r w:rsidR="00F6383D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4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</w:p>
          <w:p w:rsidR="00EF379E" w:rsidRPr="00E67306" w:rsidRDefault="00EF379E" w:rsidP="00F25AAD">
            <w:pPr>
              <w:pStyle w:val="BodyText2"/>
              <w:tabs>
                <w:tab w:val="left" w:pos="-18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</w:p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</w:p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</w:p>
        </w:tc>
      </w:tr>
      <w:tr w:rsidR="00EF379E" w:rsidRPr="00E67306" w:rsidTr="004F3D11">
        <w:trPr>
          <w:trHeight w:val="70"/>
        </w:trPr>
        <w:tc>
          <w:tcPr>
            <w:tcW w:w="831" w:type="dxa"/>
            <w:shd w:val="clear" w:color="auto" w:fill="auto"/>
          </w:tcPr>
          <w:p w:rsidR="00EF379E" w:rsidRPr="00E67306" w:rsidRDefault="007A1153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3</w:t>
            </w:r>
          </w:p>
        </w:tc>
        <w:tc>
          <w:tcPr>
            <w:tcW w:w="2713" w:type="dxa"/>
            <w:shd w:val="clear" w:color="auto" w:fill="auto"/>
          </w:tcPr>
          <w:p w:rsidR="00EF379E" w:rsidRPr="00E67306" w:rsidRDefault="00EF379E" w:rsidP="00F25AAD">
            <w:pPr>
              <w:pStyle w:val="ListParagraph"/>
              <w:ind w:left="0"/>
              <w:rPr>
                <w:bCs/>
                <w:spacing w:val="-4"/>
                <w:w w:val="98"/>
              </w:rPr>
            </w:pPr>
            <w:r w:rsidRPr="00E67306">
              <w:rPr>
                <w:b/>
                <w:bCs/>
                <w:spacing w:val="-4"/>
                <w:w w:val="98"/>
                <w:lang w:val="nl-NL"/>
              </w:rPr>
              <w:t xml:space="preserve">Chương </w:t>
            </w:r>
            <w:r w:rsidR="00F6383D" w:rsidRPr="00E67306">
              <w:rPr>
                <w:b/>
                <w:bCs/>
                <w:spacing w:val="-4"/>
                <w:w w:val="98"/>
                <w:lang w:val="nl-NL"/>
              </w:rPr>
              <w:t>3</w:t>
            </w:r>
            <w:r w:rsidRPr="00E67306">
              <w:rPr>
                <w:b/>
                <w:bCs/>
                <w:spacing w:val="-4"/>
                <w:w w:val="98"/>
                <w:lang w:val="nl-NL"/>
              </w:rPr>
              <w:t xml:space="preserve">. </w:t>
            </w:r>
            <w:r w:rsidR="00096B36" w:rsidRPr="00E67306">
              <w:rPr>
                <w:b/>
                <w:bCs/>
                <w:spacing w:val="-4"/>
                <w:w w:val="98"/>
                <w:lang w:val="nl-NL"/>
              </w:rPr>
              <w:t>Thuyết tương đối hẹp Einstein</w:t>
            </w:r>
          </w:p>
          <w:p w:rsidR="007A1153" w:rsidRPr="00E67306" w:rsidRDefault="007A1153" w:rsidP="00AC422F">
            <w:pPr>
              <w:pStyle w:val="ListParagraph"/>
              <w:numPr>
                <w:ilvl w:val="0"/>
                <w:numId w:val="7"/>
              </w:numPr>
              <w:ind w:left="340" w:hanging="340"/>
              <w:rPr>
                <w:bCs/>
                <w:i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</w:rPr>
              <w:t xml:space="preserve">Các tiên đề </w:t>
            </w:r>
            <w:r w:rsidRPr="00E67306">
              <w:rPr>
                <w:bCs/>
                <w:iCs/>
                <w:spacing w:val="-4"/>
              </w:rPr>
              <w:t>Einstein</w:t>
            </w:r>
          </w:p>
          <w:p w:rsidR="00EF379E" w:rsidRPr="00E67306" w:rsidRDefault="007A1153" w:rsidP="00AC422F">
            <w:pPr>
              <w:pStyle w:val="ListParagraph"/>
              <w:numPr>
                <w:ilvl w:val="0"/>
                <w:numId w:val="7"/>
              </w:numPr>
              <w:ind w:left="340" w:hanging="340"/>
              <w:rPr>
                <w:bCs/>
                <w:i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</w:rPr>
              <w:t>Động học tương đối tính – phép biến đổi Lorentz</w:t>
            </w:r>
          </w:p>
          <w:p w:rsidR="007A1153" w:rsidRPr="00E67306" w:rsidRDefault="007A1153" w:rsidP="00AC422F">
            <w:pPr>
              <w:pStyle w:val="ListParagraph"/>
              <w:numPr>
                <w:ilvl w:val="0"/>
                <w:numId w:val="7"/>
              </w:numPr>
              <w:ind w:left="340" w:hanging="340"/>
              <w:rPr>
                <w:bCs/>
                <w:i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</w:rPr>
              <w:t>Hệ quả của phép biến đổi Lorentz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7"/>
              </w:numPr>
              <w:ind w:left="340" w:hanging="340"/>
              <w:rPr>
                <w:b/>
                <w:bCs/>
                <w:spacing w:val="-4"/>
                <w:w w:val="98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Động lực học tương đối tính</w:t>
            </w:r>
          </w:p>
        </w:tc>
        <w:tc>
          <w:tcPr>
            <w:tcW w:w="851" w:type="dxa"/>
            <w:shd w:val="clear" w:color="auto" w:fill="auto"/>
          </w:tcPr>
          <w:p w:rsidR="00EF379E" w:rsidRPr="00E67306" w:rsidRDefault="007A1153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3</w:t>
            </w:r>
          </w:p>
        </w:tc>
        <w:tc>
          <w:tcPr>
            <w:tcW w:w="708" w:type="dxa"/>
          </w:tcPr>
          <w:p w:rsidR="00EF379E" w:rsidRPr="00E67306" w:rsidRDefault="00F851A0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79E" w:rsidRPr="00E67306" w:rsidRDefault="00F6383D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- </w:t>
            </w:r>
            <w:r w:rsidR="003B55A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T</w:t>
            </w:r>
            <w:r w:rsidR="00160668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ài liệu [1]: </w:t>
            </w:r>
            <w:r w:rsidR="003B55A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Đọc và tìm hiểu n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ội dung</w:t>
            </w:r>
            <w:r w:rsidR="003B55A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 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Chương 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5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.</w:t>
            </w:r>
          </w:p>
          <w:p w:rsidR="00EF379E" w:rsidRPr="00E67306" w:rsidRDefault="00F6383D" w:rsidP="00F6383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- 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Tra cứu nội dung và thảo luận nhóm về: tính tương đối của không thời gian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</w:rPr>
              <w:t>.</w:t>
            </w:r>
          </w:p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</w:p>
        </w:tc>
      </w:tr>
      <w:tr w:rsidR="00EF379E" w:rsidRPr="00E67306" w:rsidTr="004F3D11">
        <w:trPr>
          <w:trHeight w:val="70"/>
        </w:trPr>
        <w:tc>
          <w:tcPr>
            <w:tcW w:w="831" w:type="dxa"/>
            <w:shd w:val="clear" w:color="auto" w:fill="auto"/>
          </w:tcPr>
          <w:p w:rsidR="00EF379E" w:rsidRPr="00E67306" w:rsidRDefault="00F6383D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4</w:t>
            </w:r>
          </w:p>
        </w:tc>
        <w:tc>
          <w:tcPr>
            <w:tcW w:w="2713" w:type="dxa"/>
            <w:shd w:val="clear" w:color="auto" w:fill="auto"/>
          </w:tcPr>
          <w:p w:rsidR="00EF379E" w:rsidRPr="00E67306" w:rsidRDefault="00EF379E" w:rsidP="00F25AAD">
            <w:pPr>
              <w:pStyle w:val="ListParagraph"/>
              <w:ind w:left="0"/>
              <w:rPr>
                <w:bCs/>
                <w:iCs/>
                <w:spacing w:val="-4"/>
                <w:w w:val="98"/>
              </w:rPr>
            </w:pPr>
            <w:r w:rsidRPr="00E67306">
              <w:rPr>
                <w:b/>
                <w:bCs/>
                <w:spacing w:val="-4"/>
                <w:w w:val="98"/>
                <w:lang w:val="nl-NL"/>
              </w:rPr>
              <w:t xml:space="preserve">Chương </w:t>
            </w:r>
            <w:r w:rsidR="00F6383D" w:rsidRPr="00E67306">
              <w:rPr>
                <w:b/>
                <w:bCs/>
                <w:spacing w:val="-4"/>
                <w:w w:val="98"/>
                <w:lang w:val="nl-NL"/>
              </w:rPr>
              <w:t>4</w:t>
            </w:r>
            <w:r w:rsidRPr="00E67306">
              <w:rPr>
                <w:b/>
                <w:bCs/>
                <w:spacing w:val="-4"/>
                <w:w w:val="98"/>
                <w:lang w:val="nl-NL"/>
              </w:rPr>
              <w:t>.</w:t>
            </w:r>
            <w:r w:rsidR="00096B36" w:rsidRPr="00E67306">
              <w:rPr>
                <w:b/>
                <w:bCs/>
                <w:spacing w:val="-4"/>
                <w:w w:val="98"/>
                <w:lang w:val="nl-NL"/>
              </w:rPr>
              <w:t xml:space="preserve"> </w:t>
            </w:r>
            <w:r w:rsidR="00F6383D" w:rsidRPr="00E67306">
              <w:rPr>
                <w:b/>
                <w:spacing w:val="-4"/>
              </w:rPr>
              <w:t xml:space="preserve">Thuyết động học phân tử - </w:t>
            </w:r>
            <w:r w:rsidR="00160668" w:rsidRPr="00E67306">
              <w:rPr>
                <w:b/>
                <w:bCs/>
                <w:spacing w:val="-4"/>
                <w:w w:val="98"/>
                <w:lang w:val="nl-NL"/>
              </w:rPr>
              <w:t>K</w:t>
            </w:r>
            <w:r w:rsidR="00313E09" w:rsidRPr="00E67306">
              <w:rPr>
                <w:b/>
                <w:bCs/>
                <w:spacing w:val="-4"/>
                <w:w w:val="98"/>
                <w:lang w:val="nl-NL"/>
              </w:rPr>
              <w:t xml:space="preserve">hí </w:t>
            </w:r>
            <w:r w:rsidR="0012450F" w:rsidRPr="00E67306">
              <w:rPr>
                <w:b/>
                <w:bCs/>
                <w:spacing w:val="-4"/>
                <w:w w:val="98"/>
                <w:lang w:val="nl-NL"/>
              </w:rPr>
              <w:t>lí</w:t>
            </w:r>
            <w:r w:rsidR="00313E09" w:rsidRPr="00E67306">
              <w:rPr>
                <w:b/>
                <w:bCs/>
                <w:spacing w:val="-4"/>
                <w:w w:val="98"/>
                <w:lang w:val="nl-NL"/>
              </w:rPr>
              <w:t xml:space="preserve"> tưởng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8"/>
              </w:numPr>
              <w:ind w:left="340" w:hanging="340"/>
              <w:rPr>
                <w:bCs/>
                <w:i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lastRenderedPageBreak/>
              <w:t>Một số khái niệm cơ bản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8"/>
              </w:numPr>
              <w:ind w:left="340" w:hanging="340"/>
              <w:rPr>
                <w:bCs/>
                <w:i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Thuyết động học phân tử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8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 xml:space="preserve">Nội năng và phương trình trạng thái khí </w:t>
            </w:r>
            <w:r w:rsidR="0012450F" w:rsidRPr="00E67306">
              <w:rPr>
                <w:bCs/>
                <w:color w:val="000000"/>
                <w:spacing w:val="-4"/>
                <w:w w:val="98"/>
              </w:rPr>
              <w:t>lí</w:t>
            </w:r>
            <w:r w:rsidRPr="00E67306">
              <w:rPr>
                <w:bCs/>
                <w:color w:val="000000"/>
                <w:spacing w:val="-4"/>
                <w:w w:val="98"/>
              </w:rPr>
              <w:t xml:space="preserve"> tưởng</w:t>
            </w:r>
          </w:p>
        </w:tc>
        <w:tc>
          <w:tcPr>
            <w:tcW w:w="851" w:type="dxa"/>
            <w:shd w:val="clear" w:color="auto" w:fill="auto"/>
          </w:tcPr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708" w:type="dxa"/>
          </w:tcPr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79E" w:rsidRPr="00E67306" w:rsidRDefault="00F6383D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- 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Tài liệu [1]: Nội dung từng mục của Chương 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6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.</w:t>
            </w:r>
          </w:p>
          <w:p w:rsidR="00EF379E" w:rsidRPr="00E67306" w:rsidRDefault="00F6383D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lastRenderedPageBreak/>
              <w:t>- T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hảo luận nhóm về: nhiệt độ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và áp suất của 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khí </w:t>
            </w:r>
            <w:r w:rsidR="0012450F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lí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tưởng.</w:t>
            </w:r>
          </w:p>
          <w:p w:rsidR="00F6383D" w:rsidRPr="00E67306" w:rsidRDefault="00F6383D" w:rsidP="00F6383D">
            <w:pPr>
              <w:rPr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="003B55A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Tài liệu [2]: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Làm bài tập của Chương 5</w:t>
            </w:r>
          </w:p>
          <w:p w:rsidR="00EF379E" w:rsidRPr="00E67306" w:rsidRDefault="00EF379E" w:rsidP="00F25AAD">
            <w:pPr>
              <w:rPr>
                <w:spacing w:val="-4"/>
                <w:w w:val="98"/>
                <w:sz w:val="24"/>
                <w:szCs w:val="24"/>
              </w:rPr>
            </w:pPr>
          </w:p>
        </w:tc>
      </w:tr>
      <w:tr w:rsidR="00C33BEA" w:rsidRPr="00E67306" w:rsidTr="00F851A0">
        <w:trPr>
          <w:trHeight w:val="5796"/>
        </w:trPr>
        <w:tc>
          <w:tcPr>
            <w:tcW w:w="831" w:type="dxa"/>
            <w:shd w:val="clear" w:color="auto" w:fill="auto"/>
          </w:tcPr>
          <w:p w:rsidR="00C33BEA" w:rsidRPr="00E67306" w:rsidRDefault="00C33BEA" w:rsidP="00A17F5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713" w:type="dxa"/>
            <w:shd w:val="clear" w:color="auto" w:fill="auto"/>
          </w:tcPr>
          <w:p w:rsidR="00C33BEA" w:rsidRPr="00E67306" w:rsidRDefault="00C33BEA" w:rsidP="00A17F55">
            <w:pPr>
              <w:pStyle w:val="ListParagraph"/>
              <w:ind w:left="0"/>
              <w:rPr>
                <w:bCs/>
                <w:spacing w:val="-4"/>
                <w:w w:val="98"/>
              </w:rPr>
            </w:pPr>
            <w:r w:rsidRPr="00E67306">
              <w:rPr>
                <w:b/>
                <w:bCs/>
                <w:spacing w:val="-4"/>
                <w:w w:val="98"/>
                <w:lang w:val="nl-NL"/>
              </w:rPr>
              <w:t>Chương 5. Các nguyên lí của nhiệt động lực học</w:t>
            </w:r>
            <w:r w:rsidRPr="00E67306">
              <w:rPr>
                <w:bCs/>
                <w:spacing w:val="-4"/>
                <w:w w:val="98"/>
              </w:rPr>
              <w:t xml:space="preserve"> </w:t>
            </w:r>
          </w:p>
          <w:p w:rsidR="00C33BEA" w:rsidRPr="00E67306" w:rsidRDefault="00C33BEA" w:rsidP="00AC422F">
            <w:pPr>
              <w:pStyle w:val="ListParagraph"/>
              <w:numPr>
                <w:ilvl w:val="0"/>
                <w:numId w:val="9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spacing w:val="-4"/>
                <w:w w:val="98"/>
              </w:rPr>
              <w:t>Nội năng, công và nhiệt</w:t>
            </w:r>
          </w:p>
          <w:p w:rsidR="00C33BEA" w:rsidRPr="00E67306" w:rsidRDefault="00C33BEA" w:rsidP="00AC422F">
            <w:pPr>
              <w:pStyle w:val="ListParagraph"/>
              <w:numPr>
                <w:ilvl w:val="0"/>
                <w:numId w:val="9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spacing w:val="-4"/>
                <w:w w:val="98"/>
              </w:rPr>
              <w:t>Các quá trình nhiệt động</w:t>
            </w:r>
          </w:p>
          <w:p w:rsidR="00C33BEA" w:rsidRPr="00E67306" w:rsidRDefault="00C33BEA" w:rsidP="00AC422F">
            <w:pPr>
              <w:pStyle w:val="ListParagraph"/>
              <w:numPr>
                <w:ilvl w:val="0"/>
                <w:numId w:val="9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spacing w:val="-4"/>
                <w:w w:val="98"/>
              </w:rPr>
              <w:t>Nguyên lí I nhiệt động học</w:t>
            </w:r>
          </w:p>
          <w:p w:rsidR="00C33BEA" w:rsidRPr="00E67306" w:rsidRDefault="00C33BEA" w:rsidP="00AC422F">
            <w:pPr>
              <w:pStyle w:val="ListParagraph"/>
              <w:numPr>
                <w:ilvl w:val="0"/>
                <w:numId w:val="9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spacing w:val="-4"/>
                <w:w w:val="98"/>
              </w:rPr>
              <w:t>Ứng dụng nguyên lí I để khảo sát các quá trình cân bằng</w:t>
            </w:r>
          </w:p>
          <w:p w:rsidR="00C33BEA" w:rsidRPr="00E67306" w:rsidRDefault="00C33BEA" w:rsidP="00AC422F">
            <w:pPr>
              <w:pStyle w:val="ListParagraph"/>
              <w:numPr>
                <w:ilvl w:val="0"/>
                <w:numId w:val="9"/>
              </w:numPr>
              <w:ind w:left="340" w:hanging="340"/>
              <w:rPr>
                <w:b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 xml:space="preserve">Nguyên lí II </w:t>
            </w:r>
            <w:r w:rsidRPr="00E67306">
              <w:rPr>
                <w:bCs/>
                <w:spacing w:val="-4"/>
                <w:w w:val="98"/>
              </w:rPr>
              <w:t>nhiệt động học</w:t>
            </w:r>
          </w:p>
          <w:p w:rsidR="00C33BEA" w:rsidRPr="00E67306" w:rsidRDefault="00C33BEA" w:rsidP="00AC422F">
            <w:pPr>
              <w:pStyle w:val="ListParagraph"/>
              <w:numPr>
                <w:ilvl w:val="0"/>
                <w:numId w:val="9"/>
              </w:numPr>
              <w:ind w:left="340" w:hanging="340"/>
              <w:rPr>
                <w:bCs/>
                <w:spacing w:val="-4"/>
                <w:w w:val="98"/>
              </w:rPr>
            </w:pPr>
            <w:r w:rsidRPr="00E67306">
              <w:rPr>
                <w:bCs/>
                <w:spacing w:val="-4"/>
                <w:w w:val="98"/>
              </w:rPr>
              <w:t>Chu trình Carnot và định lí Carnot</w:t>
            </w:r>
          </w:p>
          <w:p w:rsidR="00C33BEA" w:rsidRPr="00E67306" w:rsidRDefault="00C33BEA" w:rsidP="00AC422F">
            <w:pPr>
              <w:pStyle w:val="ListParagraph"/>
              <w:numPr>
                <w:ilvl w:val="0"/>
                <w:numId w:val="9"/>
              </w:numPr>
              <w:ind w:left="340" w:hanging="340"/>
              <w:rPr>
                <w:bCs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 xml:space="preserve">Biểu thức định lượng của nguyên lí II </w:t>
            </w:r>
            <w:r w:rsidRPr="00E67306">
              <w:rPr>
                <w:bCs/>
                <w:spacing w:val="-4"/>
                <w:w w:val="98"/>
              </w:rPr>
              <w:t>nhiệt động học</w:t>
            </w:r>
          </w:p>
          <w:p w:rsidR="00C33BEA" w:rsidRPr="00E67306" w:rsidRDefault="00C33BEA" w:rsidP="00AC422F">
            <w:pPr>
              <w:pStyle w:val="ListParagraph"/>
              <w:numPr>
                <w:ilvl w:val="0"/>
                <w:numId w:val="9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Entropy và nguyên lí tăng entropy</w:t>
            </w:r>
          </w:p>
          <w:p w:rsidR="00EF1304" w:rsidRPr="00E67306" w:rsidRDefault="00EF1304" w:rsidP="00AC422F">
            <w:pPr>
              <w:pStyle w:val="ListParagraph"/>
              <w:numPr>
                <w:ilvl w:val="0"/>
                <w:numId w:val="9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Bài tập</w:t>
            </w:r>
          </w:p>
        </w:tc>
        <w:tc>
          <w:tcPr>
            <w:tcW w:w="851" w:type="dxa"/>
            <w:shd w:val="clear" w:color="auto" w:fill="auto"/>
          </w:tcPr>
          <w:p w:rsidR="00C33BEA" w:rsidRPr="00E67306" w:rsidRDefault="00C33BEA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8</w:t>
            </w:r>
          </w:p>
        </w:tc>
        <w:tc>
          <w:tcPr>
            <w:tcW w:w="708" w:type="dxa"/>
          </w:tcPr>
          <w:p w:rsidR="00C33BEA" w:rsidRPr="00E67306" w:rsidRDefault="00C33BEA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3BEA" w:rsidRPr="00E67306" w:rsidRDefault="00C33BEA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- 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T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ài liệu [1]: Nội dung từng mục của Chương 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7,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8</w:t>
            </w:r>
          </w:p>
          <w:p w:rsidR="00C33BEA" w:rsidRPr="00E67306" w:rsidRDefault="00C33BEA" w:rsidP="00F25AAD">
            <w:pPr>
              <w:pStyle w:val="BodyText2"/>
              <w:tabs>
                <w:tab w:val="left" w:pos="-18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- Thảo luận nhóm về động cơ vĩnh cửu loại 1 và loại 2, entropy và xu hướng vận động của các hiện tượng trong tự nhiên, </w:t>
            </w:r>
          </w:p>
          <w:p w:rsidR="00C33BEA" w:rsidRPr="00E67306" w:rsidRDefault="00C33BEA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- 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Tài liệu [2]:</w:t>
            </w:r>
            <w:r w:rsidR="00C44FC9"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Làm bài tập của 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c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hương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nguyên lí thứ nhất nhiệt động lực học, nguyên lí thứ hai nhiệt động lực học</w:t>
            </w:r>
          </w:p>
        </w:tc>
      </w:tr>
      <w:tr w:rsidR="00EF379E" w:rsidRPr="00E67306" w:rsidTr="004F3D11">
        <w:trPr>
          <w:trHeight w:val="70"/>
        </w:trPr>
        <w:tc>
          <w:tcPr>
            <w:tcW w:w="831" w:type="dxa"/>
            <w:shd w:val="clear" w:color="auto" w:fill="auto"/>
          </w:tcPr>
          <w:p w:rsidR="00EF379E" w:rsidRPr="00E67306" w:rsidRDefault="00A17F55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6</w:t>
            </w:r>
          </w:p>
        </w:tc>
        <w:tc>
          <w:tcPr>
            <w:tcW w:w="2713" w:type="dxa"/>
            <w:shd w:val="clear" w:color="auto" w:fill="auto"/>
          </w:tcPr>
          <w:p w:rsidR="00EF379E" w:rsidRPr="00E67306" w:rsidRDefault="00EF379E" w:rsidP="00F25AAD">
            <w:pPr>
              <w:pStyle w:val="ListParagraph"/>
              <w:ind w:left="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/>
                <w:bCs/>
                <w:spacing w:val="-4"/>
                <w:w w:val="98"/>
                <w:lang w:val="nl-NL"/>
              </w:rPr>
              <w:t xml:space="preserve">Chương </w:t>
            </w:r>
            <w:r w:rsidR="00C33BEA" w:rsidRPr="00E67306">
              <w:rPr>
                <w:b/>
                <w:bCs/>
                <w:spacing w:val="-4"/>
                <w:w w:val="98"/>
                <w:lang w:val="nl-NL"/>
              </w:rPr>
              <w:t>6</w:t>
            </w:r>
            <w:r w:rsidRPr="00E67306">
              <w:rPr>
                <w:b/>
                <w:bCs/>
                <w:spacing w:val="-4"/>
                <w:w w:val="98"/>
                <w:lang w:val="nl-NL"/>
              </w:rPr>
              <w:t xml:space="preserve">. </w:t>
            </w:r>
            <w:r w:rsidR="00313E09" w:rsidRPr="00E67306">
              <w:rPr>
                <w:b/>
                <w:bCs/>
                <w:spacing w:val="-4"/>
                <w:w w:val="98"/>
                <w:lang w:val="nl-NL"/>
              </w:rPr>
              <w:t>Trường tĩnh điện</w:t>
            </w:r>
          </w:p>
          <w:p w:rsidR="00EF379E" w:rsidRPr="00E67306" w:rsidRDefault="00A17F55" w:rsidP="00AC422F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Điện tích, đ</w:t>
            </w:r>
            <w:r w:rsidR="00EF379E" w:rsidRPr="00E67306">
              <w:rPr>
                <w:bCs/>
                <w:color w:val="000000"/>
                <w:spacing w:val="-4"/>
                <w:w w:val="98"/>
              </w:rPr>
              <w:t>ịnh luật Coulomb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Điện trường</w:t>
            </w:r>
            <w:r w:rsidR="00A17F55" w:rsidRPr="00E67306">
              <w:rPr>
                <w:bCs/>
                <w:color w:val="000000"/>
                <w:spacing w:val="-4"/>
                <w:w w:val="98"/>
              </w:rPr>
              <w:t>, đ</w:t>
            </w:r>
            <w:r w:rsidRPr="00E67306">
              <w:rPr>
                <w:bCs/>
                <w:color w:val="000000"/>
                <w:spacing w:val="-4"/>
                <w:w w:val="98"/>
              </w:rPr>
              <w:t>iện thế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 xml:space="preserve">Định </w:t>
            </w:r>
            <w:r w:rsidR="0012450F" w:rsidRPr="00E67306">
              <w:rPr>
                <w:bCs/>
                <w:color w:val="000000"/>
                <w:spacing w:val="-4"/>
                <w:w w:val="98"/>
              </w:rPr>
              <w:t>lí</w:t>
            </w:r>
            <w:r w:rsidRPr="00E67306">
              <w:rPr>
                <w:bCs/>
                <w:color w:val="000000"/>
                <w:spacing w:val="-4"/>
                <w:w w:val="98"/>
              </w:rPr>
              <w:t xml:space="preserve"> Oxtrogradxki-Gauss (O - G) trong môi trường đồng nhất và đẳng hướng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Điện trường trong lòng chất điện môi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Vật dẫn</w:t>
            </w:r>
            <w:r w:rsidR="00A17F55" w:rsidRPr="00E67306">
              <w:rPr>
                <w:bCs/>
                <w:color w:val="000000"/>
                <w:spacing w:val="-4"/>
                <w:w w:val="98"/>
              </w:rPr>
              <w:t>, tụ điện</w:t>
            </w:r>
          </w:p>
          <w:p w:rsidR="00EF379E" w:rsidRPr="00E67306" w:rsidRDefault="00EF379E" w:rsidP="00AC422F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Năng lượng trường tĩnh điện</w:t>
            </w:r>
          </w:p>
          <w:p w:rsidR="00EF1304" w:rsidRPr="00E67306" w:rsidRDefault="00EF1304" w:rsidP="00AC422F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bCs/>
                <w:color w:val="000000"/>
                <w:spacing w:val="-4"/>
                <w:w w:val="98"/>
              </w:rPr>
            </w:pPr>
            <w:r w:rsidRPr="00E67306">
              <w:rPr>
                <w:bCs/>
                <w:color w:val="000000"/>
                <w:spacing w:val="-4"/>
                <w:w w:val="98"/>
              </w:rPr>
              <w:t>Bài tập</w:t>
            </w:r>
          </w:p>
        </w:tc>
        <w:tc>
          <w:tcPr>
            <w:tcW w:w="851" w:type="dxa"/>
            <w:shd w:val="clear" w:color="auto" w:fill="auto"/>
          </w:tcPr>
          <w:p w:rsidR="00EF379E" w:rsidRPr="00E67306" w:rsidRDefault="00C33BEA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7</w:t>
            </w:r>
          </w:p>
        </w:tc>
        <w:tc>
          <w:tcPr>
            <w:tcW w:w="708" w:type="dxa"/>
          </w:tcPr>
          <w:p w:rsidR="00EF379E" w:rsidRPr="00E67306" w:rsidRDefault="00C33BEA" w:rsidP="00F25AA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79E" w:rsidRPr="00E67306" w:rsidRDefault="00C33BEA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- 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T</w:t>
            </w:r>
            <w:r w:rsidR="00EF379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ài liệu [1]: Nội dung Chương 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9</w:t>
            </w:r>
            <w:r w:rsidR="00D413F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.</w:t>
            </w:r>
          </w:p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="00C33BEA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  <w:r w:rsidR="00D413FE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T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hảo luận nhóm Định luật Coulomb, ứng dụng trong công nghiệp (sơn, dệt...) điện trường trong chất điện môi và vật dẫn, </w:t>
            </w:r>
            <w:r w:rsidR="00C33BEA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ứng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dụng trong kĩ thuật thông tin liên lạc.</w:t>
            </w:r>
          </w:p>
          <w:p w:rsidR="00EF379E" w:rsidRPr="00E67306" w:rsidRDefault="00EF379E" w:rsidP="00F25A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="00C33BEA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Tài liệu [2]: 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Làm bài tập của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chương trường tĩnh điện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.</w:t>
            </w:r>
          </w:p>
        </w:tc>
      </w:tr>
      <w:tr w:rsidR="00C33BEA" w:rsidRPr="00E67306" w:rsidTr="00C44FC9">
        <w:trPr>
          <w:trHeight w:val="3956"/>
        </w:trPr>
        <w:tc>
          <w:tcPr>
            <w:tcW w:w="831" w:type="dxa"/>
            <w:shd w:val="clear" w:color="auto" w:fill="auto"/>
            <w:vAlign w:val="center"/>
          </w:tcPr>
          <w:p w:rsidR="00C33BEA" w:rsidRPr="00E67306" w:rsidRDefault="00C33BEA" w:rsidP="00C33B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lastRenderedPageBreak/>
              <w:t>7</w:t>
            </w:r>
          </w:p>
        </w:tc>
        <w:tc>
          <w:tcPr>
            <w:tcW w:w="2713" w:type="dxa"/>
            <w:shd w:val="clear" w:color="auto" w:fill="auto"/>
          </w:tcPr>
          <w:p w:rsidR="00C33BEA" w:rsidRPr="00E67306" w:rsidRDefault="00C33BEA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Chương 7. Từ trường và cảm ứng điện từ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Khái niệm về từ trường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 xml:space="preserve">Một số phương pháp tính </w:t>
            </w:r>
            <w:r w:rsidR="00C44FC9" w:rsidRPr="00E67306">
              <w:rPr>
                <w:bCs/>
                <w:spacing w:val="-4"/>
                <w:w w:val="98"/>
                <w:sz w:val="24"/>
                <w:szCs w:val="24"/>
              </w:rPr>
              <w:t xml:space="preserve">cảm ứng </w:t>
            </w:r>
            <w:r w:rsidRPr="00E67306">
              <w:rPr>
                <w:bCs/>
                <w:spacing w:val="-4"/>
                <w:w w:val="98"/>
                <w:sz w:val="24"/>
                <w:szCs w:val="24"/>
              </w:rPr>
              <w:t>từ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Từ thông, định lí Ostrogradsky - Gauss (O-G) đối với từ trường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Lực từ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Từ trường trong lòng khối chất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Hiện tượng cảm ứng điện từ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4"/>
              </w:numPr>
              <w:tabs>
                <w:tab w:val="num" w:pos="960"/>
              </w:tabs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Hiện tượng tự cảm</w:t>
            </w:r>
          </w:p>
          <w:p w:rsidR="00F51DB4" w:rsidRPr="00E67306" w:rsidRDefault="00F51DB4" w:rsidP="00AC422F">
            <w:pPr>
              <w:pStyle w:val="BodyText2"/>
              <w:numPr>
                <w:ilvl w:val="0"/>
                <w:numId w:val="24"/>
              </w:numPr>
              <w:tabs>
                <w:tab w:val="num" w:pos="960"/>
              </w:tabs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Năng lượng từ trường</w:t>
            </w:r>
          </w:p>
          <w:p w:rsidR="00F51DB4" w:rsidRPr="00E67306" w:rsidRDefault="00F51DB4" w:rsidP="00AC422F">
            <w:pPr>
              <w:pStyle w:val="BodyText2"/>
              <w:numPr>
                <w:ilvl w:val="0"/>
                <w:numId w:val="24"/>
              </w:numPr>
              <w:tabs>
                <w:tab w:val="num" w:pos="960"/>
              </w:tabs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851" w:type="dxa"/>
            <w:shd w:val="clear" w:color="auto" w:fill="auto"/>
          </w:tcPr>
          <w:p w:rsidR="00C33BEA" w:rsidRPr="00E67306" w:rsidRDefault="00C44FC9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7</w:t>
            </w:r>
          </w:p>
        </w:tc>
        <w:tc>
          <w:tcPr>
            <w:tcW w:w="708" w:type="dxa"/>
          </w:tcPr>
          <w:p w:rsidR="00C33BEA" w:rsidRPr="00E67306" w:rsidRDefault="00C44FC9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3BEA" w:rsidRPr="00E67306" w:rsidRDefault="00C33BEA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-Tài liệu [1]: Nội dung Chương 10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, 11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.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</w:p>
          <w:p w:rsidR="00C44FC9" w:rsidRPr="00E67306" w:rsidRDefault="00C33BEA" w:rsidP="00C44FC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 xml:space="preserve">-Thảo luận nhóm một số phương pháp tính </w:t>
            </w:r>
            <w:r w:rsidR="00C44FC9"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 xml:space="preserve">cảm ứng </w:t>
            </w: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>từ</w:t>
            </w:r>
            <w:r w:rsidR="00C44FC9"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>, một số ứng dụng của hiện tượng cảm ứng điện từ và hiện tượng tự cảm.</w:t>
            </w:r>
          </w:p>
          <w:p w:rsidR="00C33BEA" w:rsidRPr="00E67306" w:rsidRDefault="00C33BEA" w:rsidP="00C44FC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 xml:space="preserve">Tài liệu [2]: Làm 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bài tập chương từ trường</w:t>
            </w:r>
            <w:r w:rsidR="00C44FC9"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,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cảm ứng điện từ</w:t>
            </w:r>
          </w:p>
        </w:tc>
      </w:tr>
      <w:tr w:rsidR="00EF379E" w:rsidRPr="00E67306" w:rsidTr="004F3D11">
        <w:trPr>
          <w:trHeight w:val="70"/>
        </w:trPr>
        <w:tc>
          <w:tcPr>
            <w:tcW w:w="831" w:type="dxa"/>
            <w:shd w:val="clear" w:color="auto" w:fill="auto"/>
            <w:vAlign w:val="center"/>
          </w:tcPr>
          <w:p w:rsidR="00EF379E" w:rsidRPr="00E67306" w:rsidRDefault="00C33BEA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8</w:t>
            </w:r>
          </w:p>
        </w:tc>
        <w:tc>
          <w:tcPr>
            <w:tcW w:w="2713" w:type="dxa"/>
            <w:shd w:val="clear" w:color="auto" w:fill="auto"/>
          </w:tcPr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Chương </w:t>
            </w:r>
            <w:r w:rsidR="00C33BEA"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8.</w:t>
            </w: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 </w:t>
            </w:r>
            <w:r w:rsidRPr="00E67306">
              <w:rPr>
                <w:b/>
                <w:bCs/>
                <w:spacing w:val="-4"/>
                <w:w w:val="98"/>
                <w:sz w:val="24"/>
                <w:szCs w:val="24"/>
              </w:rPr>
              <w:t>Trường điện từ, sóng điện từ</w:t>
            </w:r>
          </w:p>
          <w:p w:rsidR="00C44FC9" w:rsidRPr="00E67306" w:rsidRDefault="00C44FC9" w:rsidP="00AC422F">
            <w:pPr>
              <w:pStyle w:val="BodyText2"/>
              <w:numPr>
                <w:ilvl w:val="0"/>
                <w:numId w:val="25"/>
              </w:numPr>
              <w:spacing w:after="0" w:line="240" w:lineRule="auto"/>
              <w:ind w:left="340" w:hanging="340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 xml:space="preserve">Luận điểm thứ nhất của Maxwell </w:t>
            </w:r>
          </w:p>
          <w:p w:rsidR="00C44FC9" w:rsidRPr="00E67306" w:rsidRDefault="00C44FC9" w:rsidP="00AC422F">
            <w:pPr>
              <w:pStyle w:val="BodyText2"/>
              <w:numPr>
                <w:ilvl w:val="0"/>
                <w:numId w:val="25"/>
              </w:numPr>
              <w:spacing w:after="0" w:line="240" w:lineRule="auto"/>
              <w:ind w:left="340" w:hanging="340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Luận điểm thứ hai của Maxwell</w:t>
            </w:r>
          </w:p>
          <w:p w:rsidR="00EF379E" w:rsidRPr="00E67306" w:rsidRDefault="00EF379E" w:rsidP="00AC422F">
            <w:pPr>
              <w:pStyle w:val="BodyText2"/>
              <w:numPr>
                <w:ilvl w:val="0"/>
                <w:numId w:val="25"/>
              </w:numPr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Trường điện từ - Hệ phương trình Maxwell</w:t>
            </w:r>
          </w:p>
          <w:p w:rsidR="00EF379E" w:rsidRPr="00E67306" w:rsidRDefault="00EF379E" w:rsidP="00AC422F">
            <w:pPr>
              <w:pStyle w:val="BodyText2"/>
              <w:numPr>
                <w:ilvl w:val="0"/>
                <w:numId w:val="25"/>
              </w:numPr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Sóng điện từ</w:t>
            </w:r>
          </w:p>
        </w:tc>
        <w:tc>
          <w:tcPr>
            <w:tcW w:w="851" w:type="dxa"/>
            <w:shd w:val="clear" w:color="auto" w:fill="auto"/>
          </w:tcPr>
          <w:p w:rsidR="00EF379E" w:rsidRPr="00E67306" w:rsidRDefault="00F851A0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3</w:t>
            </w:r>
          </w:p>
        </w:tc>
        <w:tc>
          <w:tcPr>
            <w:tcW w:w="708" w:type="dxa"/>
          </w:tcPr>
          <w:p w:rsidR="00EF379E" w:rsidRPr="00E67306" w:rsidRDefault="00F851A0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-Tài liệu [1]: Nội dung Chương 12.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</w:p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>-Thảo luận nhóm nội dung sự tạo thành sóng điện từ.</w:t>
            </w:r>
          </w:p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 xml:space="preserve">Tài liệu [2]: Làm 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bài tập chương trường điện từ, sóng điện từ</w:t>
            </w:r>
          </w:p>
        </w:tc>
      </w:tr>
      <w:tr w:rsidR="00EF379E" w:rsidRPr="00E67306" w:rsidTr="004F3D11">
        <w:trPr>
          <w:trHeight w:val="70"/>
        </w:trPr>
        <w:tc>
          <w:tcPr>
            <w:tcW w:w="831" w:type="dxa"/>
            <w:shd w:val="clear" w:color="auto" w:fill="auto"/>
            <w:vAlign w:val="center"/>
          </w:tcPr>
          <w:p w:rsidR="00EF379E" w:rsidRPr="00E67306" w:rsidRDefault="00C33BEA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9</w:t>
            </w:r>
          </w:p>
        </w:tc>
        <w:tc>
          <w:tcPr>
            <w:tcW w:w="2713" w:type="dxa"/>
            <w:shd w:val="clear" w:color="auto" w:fill="auto"/>
          </w:tcPr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Chương </w:t>
            </w:r>
            <w:r w:rsidR="00C33BEA"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9.</w:t>
            </w: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 </w:t>
            </w:r>
            <w:r w:rsidR="00C33BEA"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Quang học </w:t>
            </w:r>
            <w:r w:rsidRPr="00E67306">
              <w:rPr>
                <w:b/>
                <w:bCs/>
                <w:spacing w:val="-4"/>
                <w:w w:val="98"/>
                <w:sz w:val="24"/>
                <w:szCs w:val="24"/>
              </w:rPr>
              <w:t>sóng</w:t>
            </w:r>
          </w:p>
          <w:p w:rsidR="00EF379E" w:rsidRPr="00E67306" w:rsidRDefault="003B55A9" w:rsidP="00AC422F">
            <w:pPr>
              <w:pStyle w:val="BodyText2"/>
              <w:numPr>
                <w:ilvl w:val="0"/>
                <w:numId w:val="26"/>
              </w:numPr>
              <w:spacing w:after="0" w:line="240" w:lineRule="auto"/>
              <w:ind w:left="340" w:hanging="340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M</w:t>
            </w:r>
            <w:r w:rsidR="00EF379E" w:rsidRPr="00E67306">
              <w:rPr>
                <w:bCs/>
                <w:spacing w:val="-4"/>
                <w:w w:val="98"/>
                <w:sz w:val="24"/>
                <w:szCs w:val="24"/>
              </w:rPr>
              <w:t xml:space="preserve">ột số nguyên </w:t>
            </w:r>
            <w:r w:rsidR="0012450F" w:rsidRPr="00E67306">
              <w:rPr>
                <w:bCs/>
                <w:spacing w:val="-4"/>
                <w:w w:val="98"/>
                <w:sz w:val="24"/>
                <w:szCs w:val="24"/>
              </w:rPr>
              <w:t>lí</w:t>
            </w:r>
            <w:r w:rsidR="00EF379E" w:rsidRPr="00E67306">
              <w:rPr>
                <w:bCs/>
                <w:spacing w:val="-4"/>
                <w:w w:val="98"/>
                <w:sz w:val="24"/>
                <w:szCs w:val="24"/>
              </w:rPr>
              <w:t xml:space="preserve"> cơ bản</w:t>
            </w:r>
          </w:p>
          <w:p w:rsidR="00EF379E" w:rsidRPr="00E67306" w:rsidRDefault="00EF379E" w:rsidP="00AC422F">
            <w:pPr>
              <w:pStyle w:val="BodyText2"/>
              <w:numPr>
                <w:ilvl w:val="0"/>
                <w:numId w:val="26"/>
              </w:numPr>
              <w:spacing w:after="0" w:line="240" w:lineRule="auto"/>
              <w:ind w:left="340" w:hanging="340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Giao thoa ánh sáng</w:t>
            </w:r>
          </w:p>
          <w:p w:rsidR="00EF379E" w:rsidRPr="00E67306" w:rsidRDefault="00EF379E" w:rsidP="00AC422F">
            <w:pPr>
              <w:pStyle w:val="BodyText2"/>
              <w:numPr>
                <w:ilvl w:val="0"/>
                <w:numId w:val="26"/>
              </w:numPr>
              <w:spacing w:after="0" w:line="240" w:lineRule="auto"/>
              <w:ind w:left="340" w:hanging="340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Nhiễu xạ ánh sáng</w:t>
            </w:r>
          </w:p>
          <w:p w:rsidR="00EF379E" w:rsidRPr="00E67306" w:rsidRDefault="00EF379E" w:rsidP="00AC422F">
            <w:pPr>
              <w:pStyle w:val="BodyText2"/>
              <w:numPr>
                <w:ilvl w:val="0"/>
                <w:numId w:val="26"/>
              </w:numPr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Phân cực ánh sáng</w:t>
            </w:r>
          </w:p>
          <w:p w:rsidR="00F51DB4" w:rsidRPr="00E67306" w:rsidRDefault="00F51DB4" w:rsidP="00AC422F">
            <w:pPr>
              <w:pStyle w:val="BodyText2"/>
              <w:numPr>
                <w:ilvl w:val="0"/>
                <w:numId w:val="26"/>
              </w:numPr>
              <w:spacing w:after="0" w:line="240" w:lineRule="auto"/>
              <w:ind w:left="340" w:hanging="340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851" w:type="dxa"/>
            <w:shd w:val="clear" w:color="auto" w:fill="auto"/>
          </w:tcPr>
          <w:p w:rsidR="00EF379E" w:rsidRPr="00E67306" w:rsidRDefault="003B55A9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8</w:t>
            </w:r>
          </w:p>
        </w:tc>
        <w:tc>
          <w:tcPr>
            <w:tcW w:w="708" w:type="dxa"/>
          </w:tcPr>
          <w:p w:rsidR="00EF379E" w:rsidRPr="00E67306" w:rsidRDefault="003B55A9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-Tài liệu [1]: Nội dung Chương 14.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</w:p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>-Thảo luận nhóm nội dung nhiễu xạ ánh sáng.</w:t>
            </w:r>
          </w:p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 xml:space="preserve">Tài liệu [2]: Làm 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bài tập chương giao thoa, nhiễu xạ và phân cực ánh sáng.</w:t>
            </w:r>
          </w:p>
        </w:tc>
      </w:tr>
      <w:tr w:rsidR="00EF379E" w:rsidRPr="00E67306" w:rsidTr="004F3D11">
        <w:trPr>
          <w:trHeight w:val="70"/>
        </w:trPr>
        <w:tc>
          <w:tcPr>
            <w:tcW w:w="831" w:type="dxa"/>
            <w:shd w:val="clear" w:color="auto" w:fill="auto"/>
            <w:vAlign w:val="center"/>
          </w:tcPr>
          <w:p w:rsidR="00EF379E" w:rsidRPr="00E67306" w:rsidRDefault="00160668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1</w:t>
            </w:r>
            <w:r w:rsidR="00C33BEA"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0</w:t>
            </w:r>
          </w:p>
        </w:tc>
        <w:tc>
          <w:tcPr>
            <w:tcW w:w="2713" w:type="dxa"/>
            <w:shd w:val="clear" w:color="auto" w:fill="auto"/>
          </w:tcPr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Chương 1</w:t>
            </w:r>
            <w:r w:rsidR="00C33BEA"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0.</w:t>
            </w:r>
            <w:r w:rsidRPr="00E67306">
              <w:rPr>
                <w:b/>
                <w:bCs/>
                <w:spacing w:val="-4"/>
                <w:w w:val="98"/>
                <w:sz w:val="24"/>
                <w:szCs w:val="24"/>
              </w:rPr>
              <w:t xml:space="preserve"> Bức xạ nhiệt và phát xạ cảm ứng</w:t>
            </w:r>
          </w:p>
          <w:p w:rsidR="00EF379E" w:rsidRPr="00E67306" w:rsidRDefault="00EF379E" w:rsidP="00F51DB4">
            <w:pPr>
              <w:pStyle w:val="BodyText2"/>
              <w:numPr>
                <w:ilvl w:val="0"/>
                <w:numId w:val="27"/>
              </w:numPr>
              <w:spacing w:after="0" w:line="240" w:lineRule="auto"/>
              <w:ind w:left="454" w:hanging="454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Bức xạ nhiệt</w:t>
            </w:r>
          </w:p>
          <w:p w:rsidR="00EF379E" w:rsidRPr="00E67306" w:rsidRDefault="00EF379E" w:rsidP="00F51DB4">
            <w:pPr>
              <w:pStyle w:val="BodyText2"/>
              <w:numPr>
                <w:ilvl w:val="0"/>
                <w:numId w:val="27"/>
              </w:numPr>
              <w:spacing w:after="0" w:line="240" w:lineRule="auto"/>
              <w:ind w:left="454" w:hanging="454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Thuyết lượng tử Planck</w:t>
            </w:r>
          </w:p>
          <w:p w:rsidR="00F51DB4" w:rsidRPr="00E67306" w:rsidRDefault="00F51DB4" w:rsidP="00F51DB4">
            <w:pPr>
              <w:pStyle w:val="BodyText2"/>
              <w:numPr>
                <w:ilvl w:val="0"/>
                <w:numId w:val="27"/>
              </w:numPr>
              <w:spacing w:after="0" w:line="240" w:lineRule="auto"/>
              <w:ind w:left="454" w:hanging="454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Các định luật bức xạ nhiệt</w:t>
            </w:r>
          </w:p>
          <w:p w:rsidR="00EF379E" w:rsidRPr="00E67306" w:rsidRDefault="00EF379E" w:rsidP="00F51DB4">
            <w:pPr>
              <w:pStyle w:val="BodyText2"/>
              <w:numPr>
                <w:ilvl w:val="0"/>
                <w:numId w:val="27"/>
              </w:numPr>
              <w:spacing w:after="0" w:line="240" w:lineRule="auto"/>
              <w:ind w:left="454" w:hanging="454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Phát xạ cảm ứng</w:t>
            </w:r>
          </w:p>
          <w:p w:rsidR="00F51DB4" w:rsidRPr="00E67306" w:rsidRDefault="00F51DB4" w:rsidP="00F51DB4">
            <w:pPr>
              <w:pStyle w:val="BodyText2"/>
              <w:numPr>
                <w:ilvl w:val="0"/>
                <w:numId w:val="27"/>
              </w:numPr>
              <w:spacing w:after="0" w:line="240" w:lineRule="auto"/>
              <w:ind w:left="454" w:hanging="454"/>
              <w:rPr>
                <w:bCs/>
                <w:spacing w:val="-4"/>
                <w:w w:val="98"/>
                <w:sz w:val="24"/>
                <w:szCs w:val="24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</w:rPr>
              <w:t>Bài tập</w:t>
            </w:r>
          </w:p>
        </w:tc>
        <w:tc>
          <w:tcPr>
            <w:tcW w:w="851" w:type="dxa"/>
            <w:shd w:val="clear" w:color="auto" w:fill="auto"/>
          </w:tcPr>
          <w:p w:rsidR="00EF379E" w:rsidRPr="00E67306" w:rsidRDefault="00911E59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4</w:t>
            </w:r>
          </w:p>
        </w:tc>
        <w:tc>
          <w:tcPr>
            <w:tcW w:w="708" w:type="dxa"/>
          </w:tcPr>
          <w:p w:rsidR="00EF379E" w:rsidRPr="00E67306" w:rsidRDefault="00911E59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-Tài liệu [1]: Nội dung Chương 15.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</w:p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 xml:space="preserve">-Thảo luận nhóm nội dung </w:t>
            </w:r>
            <w:r w:rsidR="00D413FE"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 xml:space="preserve">về </w:t>
            </w: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>Laser.</w:t>
            </w:r>
          </w:p>
          <w:p w:rsidR="00EF379E" w:rsidRPr="00E67306" w:rsidRDefault="00EF379E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 xml:space="preserve">Tài liệu [2]: Làm 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bài tập chương bức xạ nhiệt</w:t>
            </w:r>
          </w:p>
        </w:tc>
      </w:tr>
      <w:tr w:rsidR="00C33BEA" w:rsidRPr="00E67306" w:rsidTr="00F51DB4">
        <w:trPr>
          <w:trHeight w:val="983"/>
        </w:trPr>
        <w:tc>
          <w:tcPr>
            <w:tcW w:w="831" w:type="dxa"/>
            <w:shd w:val="clear" w:color="auto" w:fill="auto"/>
            <w:vAlign w:val="center"/>
          </w:tcPr>
          <w:p w:rsidR="00C33BEA" w:rsidRPr="00E67306" w:rsidRDefault="00C33BEA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11</w:t>
            </w:r>
          </w:p>
        </w:tc>
        <w:tc>
          <w:tcPr>
            <w:tcW w:w="2713" w:type="dxa"/>
            <w:shd w:val="clear" w:color="auto" w:fill="auto"/>
          </w:tcPr>
          <w:p w:rsidR="00C33BEA" w:rsidRPr="00E67306" w:rsidRDefault="00C33BEA" w:rsidP="00160668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spacing w:val="-4"/>
                <w:sz w:val="24"/>
                <w:szCs w:val="24"/>
              </w:rPr>
            </w:pPr>
            <w:r w:rsidRPr="00E67306">
              <w:rPr>
                <w:b/>
                <w:bCs/>
                <w:spacing w:val="-4"/>
                <w:sz w:val="24"/>
                <w:szCs w:val="24"/>
              </w:rPr>
              <w:t>Chương 11. Cơ học lượng tử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8"/>
              </w:numPr>
              <w:spacing w:after="0" w:line="240" w:lineRule="auto"/>
              <w:ind w:left="454" w:hanging="454"/>
              <w:rPr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>Lưỡng tính sóng - hạt của vi hạt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8"/>
              </w:numPr>
              <w:spacing w:after="0" w:line="240" w:lineRule="auto"/>
              <w:ind w:left="454" w:hanging="454"/>
              <w:rPr>
                <w:rStyle w:val="st"/>
                <w:bCs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 xml:space="preserve">Hệ thức bất định </w:t>
            </w:r>
            <w:r w:rsidRPr="00E67306">
              <w:rPr>
                <w:rStyle w:val="st"/>
                <w:bCs/>
                <w:spacing w:val="-4"/>
                <w:sz w:val="24"/>
                <w:szCs w:val="24"/>
              </w:rPr>
              <w:t>Heisenberg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8"/>
              </w:numPr>
              <w:spacing w:after="0" w:line="240" w:lineRule="auto"/>
              <w:ind w:left="454" w:hanging="454"/>
              <w:rPr>
                <w:rStyle w:val="Emphasis"/>
                <w:bCs/>
                <w:i w:val="0"/>
                <w:spacing w:val="-4"/>
                <w:sz w:val="24"/>
                <w:szCs w:val="24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t xml:space="preserve">Hàm sóng và phương trình </w:t>
            </w:r>
            <w:r w:rsidRPr="00E67306">
              <w:rPr>
                <w:rStyle w:val="Emphasis"/>
                <w:bCs/>
                <w:i w:val="0"/>
                <w:spacing w:val="-4"/>
                <w:sz w:val="24"/>
                <w:szCs w:val="24"/>
              </w:rPr>
              <w:t>Schrodinger</w:t>
            </w:r>
          </w:p>
          <w:p w:rsidR="00C33BEA" w:rsidRPr="00E67306" w:rsidRDefault="00C33BEA" w:rsidP="00AC422F">
            <w:pPr>
              <w:pStyle w:val="BodyText2"/>
              <w:numPr>
                <w:ilvl w:val="0"/>
                <w:numId w:val="28"/>
              </w:numPr>
              <w:spacing w:after="0" w:line="240" w:lineRule="auto"/>
              <w:ind w:left="454" w:hanging="454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spacing w:val="-4"/>
                <w:sz w:val="24"/>
                <w:szCs w:val="24"/>
              </w:rPr>
              <w:lastRenderedPageBreak/>
              <w:t>Ứng dụng giải một số bài toán cơ bản của vật lí lượng tử</w:t>
            </w:r>
          </w:p>
          <w:p w:rsidR="00F51DB4" w:rsidRPr="00E67306" w:rsidRDefault="00F51DB4" w:rsidP="00AC422F">
            <w:pPr>
              <w:pStyle w:val="BodyText2"/>
              <w:numPr>
                <w:ilvl w:val="0"/>
                <w:numId w:val="28"/>
              </w:numPr>
              <w:spacing w:after="0" w:line="240" w:lineRule="auto"/>
              <w:ind w:left="454" w:hanging="454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851" w:type="dxa"/>
            <w:shd w:val="clear" w:color="auto" w:fill="auto"/>
          </w:tcPr>
          <w:p w:rsidR="00C33BEA" w:rsidRPr="00E67306" w:rsidRDefault="003B55A9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08" w:type="dxa"/>
          </w:tcPr>
          <w:p w:rsidR="00C33BEA" w:rsidRPr="00E67306" w:rsidRDefault="003B55A9" w:rsidP="001606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5A9" w:rsidRPr="00E67306" w:rsidRDefault="003B55A9" w:rsidP="003B55A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-Tài liệu [1]: Đọc và tìm hiểu nội dung Chương 16.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</w:p>
          <w:p w:rsidR="003B55A9" w:rsidRPr="00E67306" w:rsidRDefault="003B55A9" w:rsidP="003B55A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pacing w:val="-4"/>
                <w:w w:val="98"/>
                <w:sz w:val="24"/>
                <w:szCs w:val="24"/>
                <w:lang w:val="de-DE"/>
              </w:rPr>
            </w:pP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>-Thảo luận nhóm nội dung hạt trong giếng thế.</w:t>
            </w:r>
          </w:p>
          <w:p w:rsidR="00C33BEA" w:rsidRPr="00E67306" w:rsidRDefault="003B55A9" w:rsidP="003B55A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Pr="00E67306">
              <w:rPr>
                <w:bCs/>
                <w:spacing w:val="-4"/>
                <w:w w:val="98"/>
                <w:sz w:val="24"/>
                <w:szCs w:val="24"/>
                <w:lang w:val="de-DE"/>
              </w:rPr>
              <w:t xml:space="preserve">Tài liệu [2]: Làm </w:t>
            </w:r>
            <w:r w:rsidRPr="00E67306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bài tập chương cơ học lượng tử</w:t>
            </w:r>
          </w:p>
        </w:tc>
      </w:tr>
    </w:tbl>
    <w:p w:rsidR="009540AF" w:rsidRPr="00E67306" w:rsidRDefault="009540AF" w:rsidP="00744C77">
      <w:pPr>
        <w:spacing w:before="120"/>
        <w:jc w:val="both"/>
        <w:rPr>
          <w:b/>
          <w:i/>
          <w:color w:val="FF0000"/>
          <w:spacing w:val="-4"/>
          <w:sz w:val="24"/>
          <w:szCs w:val="24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F379E" w:rsidRPr="00E67306" w:rsidTr="00EF379E">
        <w:tc>
          <w:tcPr>
            <w:tcW w:w="4531" w:type="dxa"/>
          </w:tcPr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E67306">
              <w:rPr>
                <w:b/>
                <w:spacing w:val="-4"/>
                <w:sz w:val="24"/>
                <w:szCs w:val="24"/>
              </w:rPr>
              <w:t>TRƯỞNG KHOA</w:t>
            </w:r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F379E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67306" w:rsidRPr="00E67306" w:rsidRDefault="00E67306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  <w:bookmarkStart w:id="5" w:name="_GoBack"/>
            <w:bookmarkEnd w:id="5"/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F379E" w:rsidRPr="00E67306" w:rsidRDefault="00E67306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TS Công Tiến Dũng</w:t>
            </w:r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531" w:type="dxa"/>
          </w:tcPr>
          <w:p w:rsidR="00EF379E" w:rsidRPr="00E67306" w:rsidRDefault="00E04C25" w:rsidP="00E04C25">
            <w:pPr>
              <w:rPr>
                <w:i/>
                <w:spacing w:val="-4"/>
                <w:sz w:val="24"/>
                <w:szCs w:val="24"/>
              </w:rPr>
            </w:pPr>
            <w:r w:rsidRPr="00E67306">
              <w:rPr>
                <w:i/>
                <w:spacing w:val="-4"/>
                <w:sz w:val="24"/>
                <w:szCs w:val="24"/>
              </w:rPr>
              <w:t xml:space="preserve">      </w:t>
            </w:r>
            <w:r w:rsidR="00EF379E" w:rsidRPr="00E67306">
              <w:rPr>
                <w:i/>
                <w:spacing w:val="-4"/>
                <w:sz w:val="24"/>
                <w:szCs w:val="24"/>
              </w:rPr>
              <w:t xml:space="preserve">Hà nội, ngày </w:t>
            </w:r>
            <w:r w:rsidR="00E67306">
              <w:rPr>
                <w:i/>
                <w:spacing w:val="-4"/>
                <w:sz w:val="24"/>
                <w:szCs w:val="24"/>
              </w:rPr>
              <w:t xml:space="preserve">04 </w:t>
            </w:r>
            <w:r w:rsidR="00EF379E" w:rsidRPr="00E67306">
              <w:rPr>
                <w:i/>
                <w:spacing w:val="-4"/>
                <w:sz w:val="24"/>
                <w:szCs w:val="24"/>
              </w:rPr>
              <w:t>tháng</w:t>
            </w:r>
            <w:r w:rsidR="00925495" w:rsidRPr="00E67306">
              <w:rPr>
                <w:i/>
                <w:spacing w:val="-4"/>
                <w:sz w:val="24"/>
                <w:szCs w:val="24"/>
              </w:rPr>
              <w:t xml:space="preserve"> </w:t>
            </w:r>
            <w:r w:rsidR="00E67306">
              <w:rPr>
                <w:i/>
                <w:spacing w:val="-4"/>
                <w:sz w:val="24"/>
                <w:szCs w:val="24"/>
              </w:rPr>
              <w:t xml:space="preserve">4 </w:t>
            </w:r>
            <w:r w:rsidR="00EF379E" w:rsidRPr="00E67306">
              <w:rPr>
                <w:i/>
                <w:spacing w:val="-4"/>
                <w:sz w:val="24"/>
                <w:szCs w:val="24"/>
              </w:rPr>
              <w:t>năm</w:t>
            </w:r>
            <w:r w:rsidR="00925495" w:rsidRPr="00E67306">
              <w:rPr>
                <w:i/>
                <w:spacing w:val="-4"/>
                <w:sz w:val="24"/>
                <w:szCs w:val="24"/>
              </w:rPr>
              <w:t xml:space="preserve"> </w:t>
            </w:r>
            <w:r w:rsidR="00E67306">
              <w:rPr>
                <w:i/>
                <w:spacing w:val="-4"/>
                <w:sz w:val="24"/>
                <w:szCs w:val="24"/>
              </w:rPr>
              <w:t>2020</w:t>
            </w:r>
            <w:r w:rsidRPr="00E67306">
              <w:rPr>
                <w:i/>
                <w:spacing w:val="-4"/>
                <w:sz w:val="24"/>
                <w:szCs w:val="24"/>
              </w:rPr>
              <w:t xml:space="preserve">           </w:t>
            </w:r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E67306">
              <w:rPr>
                <w:b/>
                <w:spacing w:val="-4"/>
                <w:sz w:val="24"/>
                <w:szCs w:val="24"/>
              </w:rPr>
              <w:t>TRƯỞNG BỘ MÔN</w:t>
            </w:r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F379E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67306" w:rsidRPr="00E67306" w:rsidRDefault="00E67306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F379E" w:rsidRPr="00E67306" w:rsidRDefault="00E67306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TS Nguyễn Mạnh Hùng</w:t>
            </w:r>
          </w:p>
          <w:p w:rsidR="00EF379E" w:rsidRPr="00E67306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:rsidR="00EF379E" w:rsidRPr="00E67306" w:rsidRDefault="00EF379E" w:rsidP="00EF379E">
            <w:pPr>
              <w:jc w:val="center"/>
              <w:rPr>
                <w:b/>
                <w:i/>
                <w:color w:val="FF0000"/>
                <w:spacing w:val="-4"/>
                <w:sz w:val="24"/>
                <w:szCs w:val="24"/>
              </w:rPr>
            </w:pPr>
          </w:p>
        </w:tc>
      </w:tr>
    </w:tbl>
    <w:p w:rsidR="00EF379E" w:rsidRPr="00E67306" w:rsidRDefault="00EF379E" w:rsidP="00744C77">
      <w:pPr>
        <w:spacing w:before="120"/>
        <w:jc w:val="both"/>
        <w:rPr>
          <w:b/>
          <w:i/>
          <w:color w:val="FF0000"/>
          <w:spacing w:val="-4"/>
          <w:sz w:val="24"/>
          <w:szCs w:val="24"/>
          <w:u w:val="single"/>
        </w:rPr>
      </w:pPr>
    </w:p>
    <w:sectPr w:rsidR="00EF379E" w:rsidRPr="00E67306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4C31" w:rsidRDefault="00FA4C31">
      <w:r>
        <w:separator/>
      </w:r>
    </w:p>
  </w:endnote>
  <w:endnote w:type="continuationSeparator" w:id="0">
    <w:p w:rsidR="00FA4C31" w:rsidRDefault="00FA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2DA" w:rsidRDefault="00AC62D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62DA" w:rsidRDefault="00AC62DA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2DA" w:rsidRPr="008648A7" w:rsidRDefault="00AC62DA" w:rsidP="004240DB">
    <w:pPr>
      <w:pStyle w:val="Footer"/>
      <w:framePr w:wrap="around" w:vAnchor="text" w:hAnchor="margin" w:xAlign="right" w:y="1"/>
      <w:rPr>
        <w:rStyle w:val="PageNumber"/>
        <w:sz w:val="24"/>
        <w:szCs w:val="24"/>
      </w:rPr>
    </w:pPr>
    <w:r w:rsidRPr="008648A7">
      <w:rPr>
        <w:rStyle w:val="PageNumber"/>
        <w:sz w:val="24"/>
        <w:szCs w:val="24"/>
      </w:rPr>
      <w:fldChar w:fldCharType="begin"/>
    </w:r>
    <w:r w:rsidRPr="008648A7">
      <w:rPr>
        <w:rStyle w:val="PageNumber"/>
        <w:sz w:val="24"/>
        <w:szCs w:val="24"/>
      </w:rPr>
      <w:instrText xml:space="preserve">PAGE  </w:instrText>
    </w:r>
    <w:r w:rsidRPr="008648A7">
      <w:rPr>
        <w:rStyle w:val="PageNumber"/>
        <w:sz w:val="24"/>
        <w:szCs w:val="24"/>
      </w:rPr>
      <w:fldChar w:fldCharType="separate"/>
    </w:r>
    <w:r w:rsidRPr="008648A7">
      <w:rPr>
        <w:rStyle w:val="PageNumber"/>
        <w:noProof/>
        <w:sz w:val="24"/>
        <w:szCs w:val="24"/>
      </w:rPr>
      <w:t>10</w:t>
    </w:r>
    <w:r w:rsidRPr="008648A7">
      <w:rPr>
        <w:rStyle w:val="PageNumber"/>
        <w:sz w:val="24"/>
        <w:szCs w:val="24"/>
      </w:rPr>
      <w:fldChar w:fldCharType="end"/>
    </w:r>
  </w:p>
  <w:p w:rsidR="00AC62DA" w:rsidRDefault="00AC62DA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4C31" w:rsidRDefault="00FA4C31">
      <w:r>
        <w:separator/>
      </w:r>
    </w:p>
  </w:footnote>
  <w:footnote w:type="continuationSeparator" w:id="0">
    <w:p w:rsidR="00FA4C31" w:rsidRDefault="00FA4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E316D"/>
    <w:multiLevelType w:val="hybridMultilevel"/>
    <w:tmpl w:val="4866E710"/>
    <w:lvl w:ilvl="0" w:tplc="BB9E0EE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63BC3"/>
    <w:multiLevelType w:val="hybridMultilevel"/>
    <w:tmpl w:val="E79E2C10"/>
    <w:lvl w:ilvl="0" w:tplc="2F9CBCD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5DCC"/>
    <w:multiLevelType w:val="hybridMultilevel"/>
    <w:tmpl w:val="631A322A"/>
    <w:lvl w:ilvl="0" w:tplc="66D68D58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E2311E0"/>
    <w:multiLevelType w:val="hybridMultilevel"/>
    <w:tmpl w:val="F1C009DE"/>
    <w:lvl w:ilvl="0" w:tplc="533A502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E44C3"/>
    <w:multiLevelType w:val="hybridMultilevel"/>
    <w:tmpl w:val="D9820E7A"/>
    <w:lvl w:ilvl="0" w:tplc="BAF0084A">
      <w:start w:val="1"/>
      <w:numFmt w:val="decimal"/>
      <w:lvlText w:val="11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044E6"/>
    <w:multiLevelType w:val="hybridMultilevel"/>
    <w:tmpl w:val="D5C6BC8C"/>
    <w:lvl w:ilvl="0" w:tplc="66D68D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4708D"/>
    <w:multiLevelType w:val="hybridMultilevel"/>
    <w:tmpl w:val="20DCEC16"/>
    <w:lvl w:ilvl="0" w:tplc="E20465E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70351"/>
    <w:multiLevelType w:val="hybridMultilevel"/>
    <w:tmpl w:val="A2AC3AAC"/>
    <w:lvl w:ilvl="0" w:tplc="BC4E8F5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B27867"/>
    <w:multiLevelType w:val="hybridMultilevel"/>
    <w:tmpl w:val="F4BA31D8"/>
    <w:lvl w:ilvl="0" w:tplc="9018707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41270"/>
    <w:multiLevelType w:val="hybridMultilevel"/>
    <w:tmpl w:val="E6503DEA"/>
    <w:lvl w:ilvl="0" w:tplc="22789DE8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04F70"/>
    <w:multiLevelType w:val="hybridMultilevel"/>
    <w:tmpl w:val="9F32A81C"/>
    <w:lvl w:ilvl="0" w:tplc="036699F4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162C4"/>
    <w:multiLevelType w:val="hybridMultilevel"/>
    <w:tmpl w:val="92E85A22"/>
    <w:lvl w:ilvl="0" w:tplc="828490F4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93055"/>
    <w:multiLevelType w:val="hybridMultilevel"/>
    <w:tmpl w:val="EF08B612"/>
    <w:lvl w:ilvl="0" w:tplc="D742BC64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530D7"/>
    <w:multiLevelType w:val="hybridMultilevel"/>
    <w:tmpl w:val="35E85CF0"/>
    <w:lvl w:ilvl="0" w:tplc="99A0F44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45170"/>
    <w:multiLevelType w:val="hybridMultilevel"/>
    <w:tmpl w:val="C13A60EA"/>
    <w:lvl w:ilvl="0" w:tplc="1E5060C8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63071"/>
    <w:multiLevelType w:val="hybridMultilevel"/>
    <w:tmpl w:val="F648E516"/>
    <w:lvl w:ilvl="0" w:tplc="37F6448E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5C1D62"/>
    <w:multiLevelType w:val="hybridMultilevel"/>
    <w:tmpl w:val="32F67952"/>
    <w:lvl w:ilvl="0" w:tplc="B08C75CA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61F58"/>
    <w:multiLevelType w:val="hybridMultilevel"/>
    <w:tmpl w:val="09A0A3B4"/>
    <w:lvl w:ilvl="0" w:tplc="337C78A6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082BCB"/>
    <w:multiLevelType w:val="multilevel"/>
    <w:tmpl w:val="32042A2C"/>
    <w:lvl w:ilvl="0">
      <w:start w:val="1"/>
      <w:numFmt w:val="decimal"/>
      <w:lvlText w:val="%1."/>
      <w:lvlJc w:val="left"/>
      <w:pPr>
        <w:ind w:left="-141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-105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-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6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3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" w:hanging="1800"/>
      </w:pPr>
      <w:rPr>
        <w:rFonts w:hint="default"/>
      </w:rPr>
    </w:lvl>
  </w:abstractNum>
  <w:abstractNum w:abstractNumId="19" w15:restartNumberingAfterBreak="0">
    <w:nsid w:val="5A3E4653"/>
    <w:multiLevelType w:val="hybridMultilevel"/>
    <w:tmpl w:val="83BC602A"/>
    <w:lvl w:ilvl="0" w:tplc="41D2A8D6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A62360"/>
    <w:multiLevelType w:val="hybridMultilevel"/>
    <w:tmpl w:val="18442C48"/>
    <w:lvl w:ilvl="0" w:tplc="0352BE7A">
      <w:start w:val="1"/>
      <w:numFmt w:val="decimal"/>
      <w:lvlText w:val="1.%1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1" w15:restartNumberingAfterBreak="0">
    <w:nsid w:val="64FC536C"/>
    <w:multiLevelType w:val="hybridMultilevel"/>
    <w:tmpl w:val="C4381E8E"/>
    <w:lvl w:ilvl="0" w:tplc="688C5A46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F1199"/>
    <w:multiLevelType w:val="hybridMultilevel"/>
    <w:tmpl w:val="863E8D7E"/>
    <w:lvl w:ilvl="0" w:tplc="66D68D58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6ACA214B"/>
    <w:multiLevelType w:val="hybridMultilevel"/>
    <w:tmpl w:val="9A7E41C6"/>
    <w:lvl w:ilvl="0" w:tplc="E1D8B6C0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D4A8E"/>
    <w:multiLevelType w:val="hybridMultilevel"/>
    <w:tmpl w:val="96D62B3A"/>
    <w:lvl w:ilvl="0" w:tplc="8814EABA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B218E"/>
    <w:multiLevelType w:val="multilevel"/>
    <w:tmpl w:val="D724113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6" w15:restartNumberingAfterBreak="0">
    <w:nsid w:val="77425FAA"/>
    <w:multiLevelType w:val="hybridMultilevel"/>
    <w:tmpl w:val="A74EC880"/>
    <w:lvl w:ilvl="0" w:tplc="23B082C0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92ABE"/>
    <w:multiLevelType w:val="hybridMultilevel"/>
    <w:tmpl w:val="3EDAC010"/>
    <w:lvl w:ilvl="0" w:tplc="CDB88142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7"/>
  </w:num>
  <w:num w:numId="4">
    <w:abstractNumId w:val="14"/>
  </w:num>
  <w:num w:numId="5">
    <w:abstractNumId w:val="20"/>
  </w:num>
  <w:num w:numId="6">
    <w:abstractNumId w:val="17"/>
  </w:num>
  <w:num w:numId="7">
    <w:abstractNumId w:val="12"/>
  </w:num>
  <w:num w:numId="8">
    <w:abstractNumId w:val="8"/>
  </w:num>
  <w:num w:numId="9">
    <w:abstractNumId w:val="16"/>
  </w:num>
  <w:num w:numId="10">
    <w:abstractNumId w:val="23"/>
  </w:num>
  <w:num w:numId="11">
    <w:abstractNumId w:val="2"/>
  </w:num>
  <w:num w:numId="12">
    <w:abstractNumId w:val="22"/>
  </w:num>
  <w:num w:numId="13">
    <w:abstractNumId w:val="5"/>
  </w:num>
  <w:num w:numId="14">
    <w:abstractNumId w:val="1"/>
  </w:num>
  <w:num w:numId="15">
    <w:abstractNumId w:val="0"/>
  </w:num>
  <w:num w:numId="16">
    <w:abstractNumId w:val="13"/>
  </w:num>
  <w:num w:numId="17">
    <w:abstractNumId w:val="6"/>
  </w:num>
  <w:num w:numId="18">
    <w:abstractNumId w:val="3"/>
  </w:num>
  <w:num w:numId="19">
    <w:abstractNumId w:val="19"/>
  </w:num>
  <w:num w:numId="20">
    <w:abstractNumId w:val="15"/>
  </w:num>
  <w:num w:numId="21">
    <w:abstractNumId w:val="21"/>
  </w:num>
  <w:num w:numId="22">
    <w:abstractNumId w:val="9"/>
  </w:num>
  <w:num w:numId="23">
    <w:abstractNumId w:val="11"/>
  </w:num>
  <w:num w:numId="24">
    <w:abstractNumId w:val="26"/>
  </w:num>
  <w:num w:numId="25">
    <w:abstractNumId w:val="10"/>
  </w:num>
  <w:num w:numId="26">
    <w:abstractNumId w:val="27"/>
  </w:num>
  <w:num w:numId="27">
    <w:abstractNumId w:val="24"/>
  </w:num>
  <w:num w:numId="28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6C"/>
    <w:rsid w:val="00000056"/>
    <w:rsid w:val="00016C6F"/>
    <w:rsid w:val="00025FCC"/>
    <w:rsid w:val="00026105"/>
    <w:rsid w:val="00037873"/>
    <w:rsid w:val="00061141"/>
    <w:rsid w:val="00065D49"/>
    <w:rsid w:val="00072CC7"/>
    <w:rsid w:val="00095A1D"/>
    <w:rsid w:val="00096B36"/>
    <w:rsid w:val="000B22B4"/>
    <w:rsid w:val="000B6E27"/>
    <w:rsid w:val="000C0DE2"/>
    <w:rsid w:val="000C1085"/>
    <w:rsid w:val="000C77D7"/>
    <w:rsid w:val="000D075E"/>
    <w:rsid w:val="000D6DC7"/>
    <w:rsid w:val="000D781E"/>
    <w:rsid w:val="000F02A9"/>
    <w:rsid w:val="000F5323"/>
    <w:rsid w:val="000F78FF"/>
    <w:rsid w:val="001228D5"/>
    <w:rsid w:val="0012450F"/>
    <w:rsid w:val="001265BC"/>
    <w:rsid w:val="00126A35"/>
    <w:rsid w:val="001471E8"/>
    <w:rsid w:val="00160668"/>
    <w:rsid w:val="00160DD5"/>
    <w:rsid w:val="00166F94"/>
    <w:rsid w:val="001915A3"/>
    <w:rsid w:val="00194C8D"/>
    <w:rsid w:val="001A5E8C"/>
    <w:rsid w:val="001B121E"/>
    <w:rsid w:val="001B69CE"/>
    <w:rsid w:val="001F2CFE"/>
    <w:rsid w:val="00200F66"/>
    <w:rsid w:val="00210206"/>
    <w:rsid w:val="00211D71"/>
    <w:rsid w:val="00227D8E"/>
    <w:rsid w:val="00232BC8"/>
    <w:rsid w:val="002360EC"/>
    <w:rsid w:val="00240788"/>
    <w:rsid w:val="002441F0"/>
    <w:rsid w:val="0025475E"/>
    <w:rsid w:val="00254FFF"/>
    <w:rsid w:val="00267FDB"/>
    <w:rsid w:val="002710EC"/>
    <w:rsid w:val="00290C2F"/>
    <w:rsid w:val="00293680"/>
    <w:rsid w:val="00296F71"/>
    <w:rsid w:val="002A7D7D"/>
    <w:rsid w:val="002B3774"/>
    <w:rsid w:val="002D4FC5"/>
    <w:rsid w:val="002D72C8"/>
    <w:rsid w:val="002E417D"/>
    <w:rsid w:val="002F3E53"/>
    <w:rsid w:val="00300D86"/>
    <w:rsid w:val="00313E09"/>
    <w:rsid w:val="003150C0"/>
    <w:rsid w:val="003151B1"/>
    <w:rsid w:val="00331713"/>
    <w:rsid w:val="003409C3"/>
    <w:rsid w:val="00342378"/>
    <w:rsid w:val="003555B5"/>
    <w:rsid w:val="00357843"/>
    <w:rsid w:val="00367502"/>
    <w:rsid w:val="00370660"/>
    <w:rsid w:val="00371D17"/>
    <w:rsid w:val="003768D8"/>
    <w:rsid w:val="00377F8A"/>
    <w:rsid w:val="00384F6B"/>
    <w:rsid w:val="003961B0"/>
    <w:rsid w:val="003A2AB7"/>
    <w:rsid w:val="003B15A9"/>
    <w:rsid w:val="003B55A9"/>
    <w:rsid w:val="003B61F4"/>
    <w:rsid w:val="003B715B"/>
    <w:rsid w:val="003B73BB"/>
    <w:rsid w:val="003C1D10"/>
    <w:rsid w:val="003C3498"/>
    <w:rsid w:val="003D6B96"/>
    <w:rsid w:val="003E0101"/>
    <w:rsid w:val="003E046F"/>
    <w:rsid w:val="003E5A9C"/>
    <w:rsid w:val="003F12DB"/>
    <w:rsid w:val="003F1712"/>
    <w:rsid w:val="003F4A2E"/>
    <w:rsid w:val="003F5908"/>
    <w:rsid w:val="003F7694"/>
    <w:rsid w:val="00407690"/>
    <w:rsid w:val="00421C1D"/>
    <w:rsid w:val="004240DB"/>
    <w:rsid w:val="0042577A"/>
    <w:rsid w:val="004377BB"/>
    <w:rsid w:val="004437C7"/>
    <w:rsid w:val="004439CA"/>
    <w:rsid w:val="004575B2"/>
    <w:rsid w:val="004619FF"/>
    <w:rsid w:val="00463015"/>
    <w:rsid w:val="0047459D"/>
    <w:rsid w:val="00475286"/>
    <w:rsid w:val="00484115"/>
    <w:rsid w:val="0048413E"/>
    <w:rsid w:val="004900EB"/>
    <w:rsid w:val="0049105F"/>
    <w:rsid w:val="00493323"/>
    <w:rsid w:val="004A076C"/>
    <w:rsid w:val="004A21C9"/>
    <w:rsid w:val="004B2147"/>
    <w:rsid w:val="004D085E"/>
    <w:rsid w:val="004D520A"/>
    <w:rsid w:val="004E2BB5"/>
    <w:rsid w:val="004E2DD3"/>
    <w:rsid w:val="004F013A"/>
    <w:rsid w:val="004F2A5E"/>
    <w:rsid w:val="004F3D11"/>
    <w:rsid w:val="00520EDC"/>
    <w:rsid w:val="00534B5D"/>
    <w:rsid w:val="00547EEE"/>
    <w:rsid w:val="00551492"/>
    <w:rsid w:val="00563377"/>
    <w:rsid w:val="00575954"/>
    <w:rsid w:val="005868C4"/>
    <w:rsid w:val="00593CDC"/>
    <w:rsid w:val="00597243"/>
    <w:rsid w:val="0059756A"/>
    <w:rsid w:val="005A640F"/>
    <w:rsid w:val="005B6CE2"/>
    <w:rsid w:val="005D1FA4"/>
    <w:rsid w:val="005E424A"/>
    <w:rsid w:val="005E5C84"/>
    <w:rsid w:val="005F1DFA"/>
    <w:rsid w:val="0061018F"/>
    <w:rsid w:val="00612534"/>
    <w:rsid w:val="00635380"/>
    <w:rsid w:val="006406CA"/>
    <w:rsid w:val="006447AD"/>
    <w:rsid w:val="0064583C"/>
    <w:rsid w:val="00654888"/>
    <w:rsid w:val="00661508"/>
    <w:rsid w:val="00665547"/>
    <w:rsid w:val="00666A6A"/>
    <w:rsid w:val="00685B96"/>
    <w:rsid w:val="00695501"/>
    <w:rsid w:val="006A0E70"/>
    <w:rsid w:val="006A5431"/>
    <w:rsid w:val="006B165D"/>
    <w:rsid w:val="006D03CF"/>
    <w:rsid w:val="006D0A4B"/>
    <w:rsid w:val="006D7242"/>
    <w:rsid w:val="006E3C30"/>
    <w:rsid w:val="006E5BAC"/>
    <w:rsid w:val="00733BDA"/>
    <w:rsid w:val="007340CB"/>
    <w:rsid w:val="00744C77"/>
    <w:rsid w:val="00751EBD"/>
    <w:rsid w:val="0077772C"/>
    <w:rsid w:val="007811BA"/>
    <w:rsid w:val="00795BCB"/>
    <w:rsid w:val="00796CFD"/>
    <w:rsid w:val="007A1153"/>
    <w:rsid w:val="007A7F11"/>
    <w:rsid w:val="007B1458"/>
    <w:rsid w:val="007B1760"/>
    <w:rsid w:val="007B7392"/>
    <w:rsid w:val="007C1CB1"/>
    <w:rsid w:val="007C7EDD"/>
    <w:rsid w:val="007E3359"/>
    <w:rsid w:val="007E4E8C"/>
    <w:rsid w:val="007E6094"/>
    <w:rsid w:val="007F2F22"/>
    <w:rsid w:val="007F34C1"/>
    <w:rsid w:val="007F70DF"/>
    <w:rsid w:val="007F7694"/>
    <w:rsid w:val="0081737B"/>
    <w:rsid w:val="008543C1"/>
    <w:rsid w:val="008639DF"/>
    <w:rsid w:val="008648A7"/>
    <w:rsid w:val="00875E93"/>
    <w:rsid w:val="008945C3"/>
    <w:rsid w:val="008A00CD"/>
    <w:rsid w:val="008A3E2B"/>
    <w:rsid w:val="008C05DD"/>
    <w:rsid w:val="008C1294"/>
    <w:rsid w:val="008C2752"/>
    <w:rsid w:val="008C4E59"/>
    <w:rsid w:val="008C53C8"/>
    <w:rsid w:val="008D09FC"/>
    <w:rsid w:val="008D1588"/>
    <w:rsid w:val="008E63FD"/>
    <w:rsid w:val="00901F21"/>
    <w:rsid w:val="0090524F"/>
    <w:rsid w:val="00911E59"/>
    <w:rsid w:val="0091264D"/>
    <w:rsid w:val="00925495"/>
    <w:rsid w:val="00926E23"/>
    <w:rsid w:val="00952045"/>
    <w:rsid w:val="009540AF"/>
    <w:rsid w:val="00955DB7"/>
    <w:rsid w:val="009646D3"/>
    <w:rsid w:val="009717CB"/>
    <w:rsid w:val="00993DDB"/>
    <w:rsid w:val="009945AD"/>
    <w:rsid w:val="00994851"/>
    <w:rsid w:val="00995CE6"/>
    <w:rsid w:val="009A19F7"/>
    <w:rsid w:val="009A43F0"/>
    <w:rsid w:val="009B2981"/>
    <w:rsid w:val="009C37E7"/>
    <w:rsid w:val="009D205C"/>
    <w:rsid w:val="009D205D"/>
    <w:rsid w:val="009D4CD5"/>
    <w:rsid w:val="009E0BE8"/>
    <w:rsid w:val="009E52A6"/>
    <w:rsid w:val="009F447E"/>
    <w:rsid w:val="009F53D2"/>
    <w:rsid w:val="00A01BDF"/>
    <w:rsid w:val="00A029FB"/>
    <w:rsid w:val="00A07F3E"/>
    <w:rsid w:val="00A10823"/>
    <w:rsid w:val="00A143FA"/>
    <w:rsid w:val="00A17F55"/>
    <w:rsid w:val="00A226AA"/>
    <w:rsid w:val="00A2576C"/>
    <w:rsid w:val="00A35151"/>
    <w:rsid w:val="00A36961"/>
    <w:rsid w:val="00A55791"/>
    <w:rsid w:val="00A609C9"/>
    <w:rsid w:val="00A61521"/>
    <w:rsid w:val="00A7134D"/>
    <w:rsid w:val="00A76A5F"/>
    <w:rsid w:val="00AA0392"/>
    <w:rsid w:val="00AA1E01"/>
    <w:rsid w:val="00AC422F"/>
    <w:rsid w:val="00AC62DA"/>
    <w:rsid w:val="00B10B68"/>
    <w:rsid w:val="00B16122"/>
    <w:rsid w:val="00B2034E"/>
    <w:rsid w:val="00B21D99"/>
    <w:rsid w:val="00B23623"/>
    <w:rsid w:val="00B25A8C"/>
    <w:rsid w:val="00B25F7A"/>
    <w:rsid w:val="00B363E4"/>
    <w:rsid w:val="00B400C8"/>
    <w:rsid w:val="00B511DC"/>
    <w:rsid w:val="00B51514"/>
    <w:rsid w:val="00B60C95"/>
    <w:rsid w:val="00B61580"/>
    <w:rsid w:val="00B63516"/>
    <w:rsid w:val="00B64F63"/>
    <w:rsid w:val="00B65AB4"/>
    <w:rsid w:val="00B727BE"/>
    <w:rsid w:val="00B770F8"/>
    <w:rsid w:val="00B77CBB"/>
    <w:rsid w:val="00B827B6"/>
    <w:rsid w:val="00B870A1"/>
    <w:rsid w:val="00B90939"/>
    <w:rsid w:val="00B94BE5"/>
    <w:rsid w:val="00B95D86"/>
    <w:rsid w:val="00B96712"/>
    <w:rsid w:val="00BA09EA"/>
    <w:rsid w:val="00BA0F72"/>
    <w:rsid w:val="00BA2A8D"/>
    <w:rsid w:val="00BA7C39"/>
    <w:rsid w:val="00BB332E"/>
    <w:rsid w:val="00BC2752"/>
    <w:rsid w:val="00BD622F"/>
    <w:rsid w:val="00BD6521"/>
    <w:rsid w:val="00BF4405"/>
    <w:rsid w:val="00C02961"/>
    <w:rsid w:val="00C042A1"/>
    <w:rsid w:val="00C12546"/>
    <w:rsid w:val="00C2548B"/>
    <w:rsid w:val="00C33BEA"/>
    <w:rsid w:val="00C41392"/>
    <w:rsid w:val="00C41845"/>
    <w:rsid w:val="00C44FC9"/>
    <w:rsid w:val="00C53616"/>
    <w:rsid w:val="00C54134"/>
    <w:rsid w:val="00C60C9A"/>
    <w:rsid w:val="00C63A0E"/>
    <w:rsid w:val="00C7326B"/>
    <w:rsid w:val="00C8287E"/>
    <w:rsid w:val="00C83653"/>
    <w:rsid w:val="00C9433B"/>
    <w:rsid w:val="00C94CBA"/>
    <w:rsid w:val="00C97A96"/>
    <w:rsid w:val="00CA000E"/>
    <w:rsid w:val="00CA7149"/>
    <w:rsid w:val="00CA7225"/>
    <w:rsid w:val="00CB0A27"/>
    <w:rsid w:val="00CB164C"/>
    <w:rsid w:val="00CC2925"/>
    <w:rsid w:val="00CE4153"/>
    <w:rsid w:val="00CF6023"/>
    <w:rsid w:val="00D05870"/>
    <w:rsid w:val="00D129A9"/>
    <w:rsid w:val="00D15239"/>
    <w:rsid w:val="00D15855"/>
    <w:rsid w:val="00D171C9"/>
    <w:rsid w:val="00D17489"/>
    <w:rsid w:val="00D20B8C"/>
    <w:rsid w:val="00D23ED3"/>
    <w:rsid w:val="00D33BFB"/>
    <w:rsid w:val="00D37101"/>
    <w:rsid w:val="00D413FE"/>
    <w:rsid w:val="00D46C15"/>
    <w:rsid w:val="00D564B9"/>
    <w:rsid w:val="00D61127"/>
    <w:rsid w:val="00D611BF"/>
    <w:rsid w:val="00D63879"/>
    <w:rsid w:val="00D813F1"/>
    <w:rsid w:val="00D95655"/>
    <w:rsid w:val="00DA3B02"/>
    <w:rsid w:val="00DA409D"/>
    <w:rsid w:val="00DC3527"/>
    <w:rsid w:val="00DF2857"/>
    <w:rsid w:val="00E04C25"/>
    <w:rsid w:val="00E065ED"/>
    <w:rsid w:val="00E250FD"/>
    <w:rsid w:val="00E25CF8"/>
    <w:rsid w:val="00E300FA"/>
    <w:rsid w:val="00E46710"/>
    <w:rsid w:val="00E6594E"/>
    <w:rsid w:val="00E67306"/>
    <w:rsid w:val="00E721A0"/>
    <w:rsid w:val="00E81527"/>
    <w:rsid w:val="00E8371B"/>
    <w:rsid w:val="00EA472E"/>
    <w:rsid w:val="00EB143E"/>
    <w:rsid w:val="00EB3E07"/>
    <w:rsid w:val="00EC06C9"/>
    <w:rsid w:val="00ED5428"/>
    <w:rsid w:val="00EE3756"/>
    <w:rsid w:val="00EE5D69"/>
    <w:rsid w:val="00EE7A8D"/>
    <w:rsid w:val="00EF1304"/>
    <w:rsid w:val="00EF379E"/>
    <w:rsid w:val="00F0731C"/>
    <w:rsid w:val="00F105BD"/>
    <w:rsid w:val="00F14DF3"/>
    <w:rsid w:val="00F23987"/>
    <w:rsid w:val="00F25AAD"/>
    <w:rsid w:val="00F26E9C"/>
    <w:rsid w:val="00F32CAF"/>
    <w:rsid w:val="00F33666"/>
    <w:rsid w:val="00F43D5B"/>
    <w:rsid w:val="00F4451D"/>
    <w:rsid w:val="00F5187E"/>
    <w:rsid w:val="00F51DB4"/>
    <w:rsid w:val="00F55E67"/>
    <w:rsid w:val="00F619A8"/>
    <w:rsid w:val="00F6383D"/>
    <w:rsid w:val="00F66DC1"/>
    <w:rsid w:val="00F7637C"/>
    <w:rsid w:val="00F851A0"/>
    <w:rsid w:val="00F87671"/>
    <w:rsid w:val="00F96568"/>
    <w:rsid w:val="00FA401D"/>
    <w:rsid w:val="00FA4C31"/>
    <w:rsid w:val="00FA7C7A"/>
    <w:rsid w:val="00FB5F7D"/>
    <w:rsid w:val="00FB745F"/>
    <w:rsid w:val="00FC5328"/>
    <w:rsid w:val="00FD2509"/>
    <w:rsid w:val="00FE7B26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CFCE9"/>
  <w15:docId w15:val="{B707C16B-6ABC-45C2-9F0D-BA522FEE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aliases w:val="Muc lon"/>
    <w:basedOn w:val="Normal"/>
    <w:next w:val="Normal"/>
    <w:link w:val="Heading2Char"/>
    <w:uiPriority w:val="9"/>
    <w:qFormat/>
    <w:rsid w:val="00B10B68"/>
    <w:pPr>
      <w:keepNext/>
      <w:keepLines/>
      <w:tabs>
        <w:tab w:val="left" w:pos="340"/>
      </w:tabs>
      <w:spacing w:before="200" w:after="12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aliases w:val="Muc lon Char"/>
    <w:basedOn w:val="DefaultParagraphFont"/>
    <w:link w:val="Heading2"/>
    <w:uiPriority w:val="9"/>
    <w:rsid w:val="00B10B68"/>
    <w:rPr>
      <w:rFonts w:ascii="Times New Roman" w:eastAsia="Times New Roman" w:hAnsi="Times New Roman"/>
      <w:sz w:val="26"/>
      <w:szCs w:val="26"/>
    </w:rPr>
  </w:style>
  <w:style w:type="character" w:customStyle="1" w:styleId="st">
    <w:name w:val="st"/>
    <w:basedOn w:val="DefaultParagraphFont"/>
    <w:rsid w:val="00B10B68"/>
  </w:style>
  <w:style w:type="character" w:styleId="Emphasis">
    <w:name w:val="Emphasis"/>
    <w:basedOn w:val="DefaultParagraphFont"/>
    <w:uiPriority w:val="20"/>
    <w:qFormat/>
    <w:rsid w:val="00B1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aching%20HUMG\De%20Cuong%20mon%20ho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7F6C0-695B-480D-BA59-773CB4595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15</TotalTime>
  <Pages>9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Grizli777</Company>
  <LinksUpToDate>false</LinksUpToDate>
  <CharactersWithSpaces>12124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DAC TUYEN</dc:creator>
  <cp:lastModifiedBy>Nguyen Manh Hung</cp:lastModifiedBy>
  <cp:revision>7</cp:revision>
  <cp:lastPrinted>2018-06-13T08:54:00Z</cp:lastPrinted>
  <dcterms:created xsi:type="dcterms:W3CDTF">2020-04-02T09:47:00Z</dcterms:created>
  <dcterms:modified xsi:type="dcterms:W3CDTF">2020-04-04T08:09:00Z</dcterms:modified>
</cp:coreProperties>
</file>