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A1CD1" w14:paraId="021D4B5D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56ED2A4" w14:textId="77777777" w:rsidR="00744C77" w:rsidRPr="001A1CD1" w:rsidRDefault="0040769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1A1CD1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C96B485" wp14:editId="6C98361E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6C05065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1A1CD1">
              <w:rPr>
                <w:bCs/>
                <w:color w:val="000000"/>
                <w:spacing w:val="-4"/>
                <w:sz w:val="24"/>
              </w:rPr>
              <w:t>BỘ GI</w:t>
            </w:r>
            <w:r w:rsidR="00B65AB4" w:rsidRPr="001A1CD1">
              <w:rPr>
                <w:bCs/>
                <w:color w:val="000000"/>
                <w:spacing w:val="-4"/>
                <w:sz w:val="24"/>
              </w:rPr>
              <w:t>Á</w:t>
            </w:r>
            <w:r w:rsidR="00744C77" w:rsidRPr="001A1CD1">
              <w:rPr>
                <w:bCs/>
                <w:color w:val="000000"/>
                <w:spacing w:val="-4"/>
                <w:sz w:val="24"/>
              </w:rPr>
              <w:t>O DỤC VÀ ĐÀO TẠO</w:t>
            </w:r>
            <w:r w:rsidR="004A21C9" w:rsidRPr="001A1CD1">
              <w:rPr>
                <w:bCs/>
                <w:color w:val="000000"/>
                <w:spacing w:val="-4"/>
                <w:sz w:val="24"/>
              </w:rPr>
              <w:t xml:space="preserve"> </w:t>
            </w:r>
            <w:r w:rsidR="00744C77" w:rsidRPr="001A1CD1">
              <w:rPr>
                <w:b/>
                <w:bCs/>
                <w:color w:val="000000"/>
                <w:spacing w:val="-4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793C20F" w14:textId="77777777" w:rsidR="00744C77" w:rsidRPr="001A1CD1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</w:rPr>
              <w:t>CỘNG HÒA XÃ HỘI CHỦ NGHĨA VIỆT NAM</w:t>
            </w:r>
          </w:p>
          <w:p w14:paraId="1A88832E" w14:textId="77777777" w:rsidR="00744C77" w:rsidRPr="001A1CD1" w:rsidRDefault="0040769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pacing w:val="-4"/>
                <w:sz w:val="24"/>
              </w:rPr>
            </w:pPr>
            <w:r w:rsidRPr="001A1CD1">
              <w:rPr>
                <w:noProof/>
                <w:spacing w:val="-4"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6611B01" wp14:editId="7655C3C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424B2BEE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1A1CD1">
              <w:rPr>
                <w:b/>
                <w:bCs/>
                <w:color w:val="000000"/>
                <w:spacing w:val="-4"/>
                <w:sz w:val="24"/>
              </w:rPr>
              <w:t>Độc lập – Tự do – Hạnh Phúc</w:t>
            </w:r>
          </w:p>
        </w:tc>
      </w:tr>
    </w:tbl>
    <w:p w14:paraId="38E0E57C" w14:textId="77777777" w:rsidR="00744C77" w:rsidRPr="001A1CD1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pacing w:val="-4"/>
          <w:sz w:val="24"/>
        </w:rPr>
      </w:pPr>
    </w:p>
    <w:p w14:paraId="26D09074" w14:textId="77777777" w:rsidR="00744C77" w:rsidRPr="001A1CD1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pacing w:val="-4"/>
          <w:sz w:val="24"/>
        </w:rPr>
      </w:pPr>
      <w:r w:rsidRPr="001A1CD1">
        <w:rPr>
          <w:b/>
          <w:bCs/>
          <w:color w:val="000000"/>
          <w:spacing w:val="-4"/>
          <w:sz w:val="24"/>
          <w:lang w:val="vi-VN"/>
        </w:rPr>
        <w:t>Đ</w:t>
      </w:r>
      <w:r w:rsidRPr="001A1CD1">
        <w:rPr>
          <w:b/>
          <w:bCs/>
          <w:color w:val="000000"/>
          <w:spacing w:val="-4"/>
          <w:sz w:val="24"/>
        </w:rPr>
        <w:t>Ề</w:t>
      </w:r>
      <w:r w:rsidRPr="001A1CD1">
        <w:rPr>
          <w:b/>
          <w:bCs/>
          <w:color w:val="000000"/>
          <w:spacing w:val="-4"/>
          <w:sz w:val="24"/>
          <w:lang w:val="vi-VN"/>
        </w:rPr>
        <w:t xml:space="preserve"> CƯƠNG CHI TIẾT HỌC PHẦN</w:t>
      </w:r>
    </w:p>
    <w:p w14:paraId="2A428AC8" w14:textId="13B67E06" w:rsidR="00744C77" w:rsidRPr="001A1CD1" w:rsidRDefault="00744C77" w:rsidP="003E4D3E">
      <w:pPr>
        <w:pStyle w:val="BodyText2"/>
        <w:numPr>
          <w:ilvl w:val="0"/>
          <w:numId w:val="2"/>
        </w:numPr>
        <w:spacing w:before="240" w:after="0" w:line="240" w:lineRule="auto"/>
        <w:ind w:left="709" w:hanging="283"/>
        <w:jc w:val="both"/>
        <w:rPr>
          <w:bCs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Tên</w:t>
      </w:r>
      <w:r w:rsidRPr="001A1CD1">
        <w:rPr>
          <w:b/>
          <w:bCs/>
          <w:color w:val="000000"/>
          <w:spacing w:val="-4"/>
          <w:sz w:val="24"/>
          <w:szCs w:val="24"/>
          <w:lang w:val="vi-VN"/>
        </w:rPr>
        <w:t xml:space="preserve"> học phần</w:t>
      </w:r>
      <w:r w:rsidR="002710EC" w:rsidRPr="001A1CD1">
        <w:rPr>
          <w:b/>
          <w:bCs/>
          <w:spacing w:val="-4"/>
          <w:sz w:val="24"/>
          <w:szCs w:val="24"/>
        </w:rPr>
        <w:t xml:space="preserve"> </w:t>
      </w:r>
    </w:p>
    <w:p w14:paraId="55D2EFEC" w14:textId="55BB3AE9" w:rsidR="00635380" w:rsidRPr="001A1CD1" w:rsidRDefault="004A0EA7" w:rsidP="003E4D3E">
      <w:pPr>
        <w:numPr>
          <w:ilvl w:val="0"/>
          <w:numId w:val="3"/>
        </w:numPr>
        <w:spacing w:line="260" w:lineRule="atLeast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Tiếng Việt: Vật l</w:t>
      </w:r>
      <w:r w:rsidR="008F7B05" w:rsidRPr="001A1CD1">
        <w:rPr>
          <w:spacing w:val="-4"/>
          <w:sz w:val="24"/>
          <w:szCs w:val="24"/>
        </w:rPr>
        <w:t>ý</w:t>
      </w:r>
      <w:r w:rsidR="00B55284" w:rsidRPr="001A1CD1">
        <w:rPr>
          <w:spacing w:val="-4"/>
          <w:sz w:val="24"/>
          <w:szCs w:val="24"/>
        </w:rPr>
        <w:t xml:space="preserve"> 2</w:t>
      </w:r>
    </w:p>
    <w:p w14:paraId="184B25B3" w14:textId="28C79637" w:rsidR="00635380" w:rsidRPr="001A1CD1" w:rsidRDefault="00421C1D" w:rsidP="003E4D3E">
      <w:pPr>
        <w:pStyle w:val="ListParagraph"/>
        <w:numPr>
          <w:ilvl w:val="0"/>
          <w:numId w:val="3"/>
        </w:numPr>
        <w:spacing w:line="260" w:lineRule="atLeast"/>
        <w:jc w:val="both"/>
        <w:rPr>
          <w:spacing w:val="-4"/>
        </w:rPr>
      </w:pPr>
      <w:r w:rsidRPr="001A1CD1">
        <w:rPr>
          <w:spacing w:val="-4"/>
        </w:rPr>
        <w:t xml:space="preserve">Tiếng Anh: </w:t>
      </w:r>
      <w:r w:rsidR="00796CFD" w:rsidRPr="001A1CD1">
        <w:rPr>
          <w:spacing w:val="-4"/>
        </w:rPr>
        <w:t>P</w:t>
      </w:r>
      <w:r w:rsidRPr="001A1CD1">
        <w:rPr>
          <w:spacing w:val="-4"/>
        </w:rPr>
        <w:t>hysics</w:t>
      </w:r>
      <w:r w:rsidR="00B55284" w:rsidRPr="001A1CD1">
        <w:rPr>
          <w:spacing w:val="-4"/>
        </w:rPr>
        <w:t xml:space="preserve"> 2</w:t>
      </w:r>
    </w:p>
    <w:p w14:paraId="15F20C43" w14:textId="3111EBCC" w:rsidR="00744C77" w:rsidRPr="001A1CD1" w:rsidRDefault="00744C77" w:rsidP="006447AD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</w:rPr>
      </w:pPr>
      <w:r w:rsidRPr="001A1CD1">
        <w:rPr>
          <w:b/>
          <w:spacing w:val="-4"/>
          <w:sz w:val="24"/>
          <w:szCs w:val="24"/>
          <w:lang w:val="vi-VN"/>
        </w:rPr>
        <w:t>Mã số học phần:</w:t>
      </w:r>
      <w:r w:rsidR="00072CC7" w:rsidRPr="001A1CD1">
        <w:rPr>
          <w:spacing w:val="-4"/>
          <w:sz w:val="24"/>
          <w:szCs w:val="24"/>
        </w:rPr>
        <w:t xml:space="preserve"> </w:t>
      </w:r>
      <w:r w:rsidR="00B55284" w:rsidRPr="001A1CD1">
        <w:rPr>
          <w:spacing w:val="-4"/>
          <w:sz w:val="24"/>
          <w:szCs w:val="24"/>
        </w:rPr>
        <w:t>7</w:t>
      </w:r>
      <w:r w:rsidR="00421C1D" w:rsidRPr="001A1CD1">
        <w:rPr>
          <w:spacing w:val="-4"/>
          <w:sz w:val="24"/>
          <w:szCs w:val="24"/>
        </w:rPr>
        <w:t>0102</w:t>
      </w:r>
      <w:r w:rsidR="00B55284" w:rsidRPr="001A1CD1">
        <w:rPr>
          <w:spacing w:val="-4"/>
          <w:sz w:val="24"/>
          <w:szCs w:val="24"/>
        </w:rPr>
        <w:t>03</w:t>
      </w:r>
    </w:p>
    <w:p w14:paraId="01CD1DB7" w14:textId="40608E38" w:rsidR="00744C77" w:rsidRPr="001A1CD1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Số tín chỉ học phần:</w:t>
      </w:r>
      <w:r w:rsidR="00072CC7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  <w:r w:rsidR="00EF1DB6" w:rsidRPr="001A1CD1">
        <w:rPr>
          <w:color w:val="000000"/>
          <w:spacing w:val="-4"/>
          <w:sz w:val="24"/>
          <w:szCs w:val="24"/>
        </w:rPr>
        <w:t>3</w:t>
      </w:r>
      <w:r w:rsidR="00072CC7" w:rsidRPr="001A1CD1">
        <w:rPr>
          <w:color w:val="000000"/>
          <w:spacing w:val="-4"/>
          <w:sz w:val="24"/>
          <w:szCs w:val="24"/>
        </w:rPr>
        <w:t xml:space="preserve"> (</w:t>
      </w:r>
      <w:r w:rsidR="00EF1DB6" w:rsidRPr="001A1CD1">
        <w:rPr>
          <w:color w:val="000000"/>
          <w:spacing w:val="-4"/>
          <w:sz w:val="24"/>
          <w:szCs w:val="24"/>
        </w:rPr>
        <w:t>3</w:t>
      </w:r>
      <w:r w:rsidR="008C4530" w:rsidRPr="001A1CD1">
        <w:rPr>
          <w:color w:val="000000"/>
          <w:spacing w:val="-4"/>
          <w:sz w:val="24"/>
          <w:szCs w:val="24"/>
        </w:rPr>
        <w:t>-</w:t>
      </w:r>
      <w:r w:rsidR="00A4692A" w:rsidRPr="001A1CD1">
        <w:rPr>
          <w:color w:val="000000"/>
          <w:spacing w:val="-4"/>
          <w:sz w:val="24"/>
          <w:szCs w:val="24"/>
        </w:rPr>
        <w:t>0</w:t>
      </w:r>
      <w:r w:rsidR="00072CC7" w:rsidRPr="001A1CD1">
        <w:rPr>
          <w:color w:val="000000"/>
          <w:spacing w:val="-4"/>
          <w:sz w:val="24"/>
          <w:szCs w:val="24"/>
        </w:rPr>
        <w:t>-</w:t>
      </w:r>
      <w:r w:rsidR="00EF1DB6" w:rsidRPr="001A1CD1">
        <w:rPr>
          <w:color w:val="000000"/>
          <w:spacing w:val="-4"/>
          <w:sz w:val="24"/>
          <w:szCs w:val="24"/>
        </w:rPr>
        <w:t>6</w:t>
      </w:r>
      <w:r w:rsidR="00072CC7" w:rsidRPr="001A1CD1">
        <w:rPr>
          <w:color w:val="000000"/>
          <w:spacing w:val="-4"/>
          <w:sz w:val="24"/>
          <w:szCs w:val="24"/>
        </w:rPr>
        <w:t>)</w:t>
      </w:r>
      <w:r w:rsidR="00DA14A8" w:rsidRPr="001A1CD1">
        <w:rPr>
          <w:color w:val="000000"/>
          <w:spacing w:val="-4"/>
          <w:sz w:val="24"/>
          <w:szCs w:val="24"/>
        </w:rPr>
        <w:t>, học trong 16 tuần</w:t>
      </w:r>
    </w:p>
    <w:p w14:paraId="113B0F33" w14:textId="77777777" w:rsidR="00DB55C3" w:rsidRPr="001A1CD1" w:rsidRDefault="00744C77" w:rsidP="00FE30C4">
      <w:pPr>
        <w:pStyle w:val="BodyText2"/>
        <w:spacing w:before="120" w:after="0" w:line="240" w:lineRule="auto"/>
        <w:ind w:left="720"/>
        <w:jc w:val="both"/>
        <w:rPr>
          <w:b/>
          <w:spacing w:val="-4"/>
          <w:sz w:val="24"/>
          <w:szCs w:val="24"/>
        </w:rPr>
      </w:pPr>
      <w:r w:rsidRPr="001A1CD1">
        <w:rPr>
          <w:b/>
          <w:spacing w:val="-4"/>
          <w:sz w:val="24"/>
          <w:szCs w:val="24"/>
          <w:lang w:val="vi-VN"/>
        </w:rPr>
        <w:t>Số tiết học phần:</w:t>
      </w:r>
      <w:r w:rsidR="004A21C9" w:rsidRPr="001A1CD1">
        <w:rPr>
          <w:b/>
          <w:spacing w:val="-4"/>
          <w:sz w:val="24"/>
          <w:szCs w:val="24"/>
        </w:rPr>
        <w:t xml:space="preserve"> </w:t>
      </w:r>
    </w:p>
    <w:p w14:paraId="7B5D0F06" w14:textId="158B7CF3" w:rsidR="00DB55C3" w:rsidRPr="001A1CD1" w:rsidRDefault="00DB55C3" w:rsidP="00DB55C3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  <w:lang w:val="vi-VN"/>
        </w:rPr>
        <w:t>L</w:t>
      </w:r>
      <w:r w:rsidRPr="001A1CD1">
        <w:rPr>
          <w:spacing w:val="-4"/>
          <w:sz w:val="24"/>
          <w:szCs w:val="24"/>
        </w:rPr>
        <w:t>ý</w:t>
      </w:r>
      <w:r w:rsidRPr="001A1CD1">
        <w:rPr>
          <w:spacing w:val="-4"/>
          <w:sz w:val="24"/>
          <w:szCs w:val="24"/>
          <w:lang w:val="vi-VN"/>
        </w:rPr>
        <w:t xml:space="preserve"> thuyết:</w:t>
      </w:r>
      <w:r w:rsidRPr="001A1CD1">
        <w:rPr>
          <w:spacing w:val="-4"/>
          <w:sz w:val="24"/>
          <w:szCs w:val="24"/>
        </w:rPr>
        <w:t xml:space="preserve"> 45</w:t>
      </w:r>
      <w:r w:rsidRPr="001A1CD1">
        <w:rPr>
          <w:spacing w:val="-4"/>
          <w:sz w:val="24"/>
          <w:szCs w:val="24"/>
          <w:lang w:val="vi-VN"/>
        </w:rPr>
        <w:t xml:space="preserve"> </w:t>
      </w:r>
      <w:r w:rsidRPr="001A1CD1">
        <w:rPr>
          <w:spacing w:val="-4"/>
          <w:sz w:val="24"/>
          <w:szCs w:val="24"/>
          <w:lang w:val="vi-VN"/>
        </w:rPr>
        <w:tab/>
      </w:r>
      <w:r w:rsidRPr="001A1CD1">
        <w:rPr>
          <w:spacing w:val="-4"/>
          <w:sz w:val="24"/>
          <w:szCs w:val="24"/>
          <w:lang w:val="vi-VN"/>
        </w:rPr>
        <w:tab/>
      </w:r>
      <w:r w:rsidRPr="001A1CD1">
        <w:rPr>
          <w:spacing w:val="-4"/>
          <w:sz w:val="24"/>
          <w:szCs w:val="24"/>
          <w:lang w:val="vi-VN"/>
        </w:rPr>
        <w:tab/>
        <w:t>Bài tập:</w:t>
      </w:r>
      <w:r w:rsidRPr="001A1CD1">
        <w:rPr>
          <w:spacing w:val="-4"/>
          <w:sz w:val="24"/>
          <w:szCs w:val="24"/>
        </w:rPr>
        <w:t xml:space="preserve"> 0</w:t>
      </w:r>
      <w:r w:rsidRPr="001A1CD1">
        <w:rPr>
          <w:spacing w:val="-4"/>
          <w:sz w:val="24"/>
          <w:szCs w:val="24"/>
          <w:lang w:val="vi-VN"/>
        </w:rPr>
        <w:t xml:space="preserve"> </w:t>
      </w:r>
      <w:r w:rsidRPr="001A1CD1">
        <w:rPr>
          <w:spacing w:val="-4"/>
          <w:sz w:val="24"/>
          <w:szCs w:val="24"/>
          <w:lang w:val="vi-VN"/>
        </w:rPr>
        <w:tab/>
      </w:r>
      <w:r w:rsidRPr="001A1CD1">
        <w:rPr>
          <w:spacing w:val="-4"/>
          <w:sz w:val="24"/>
          <w:szCs w:val="24"/>
          <w:lang w:val="vi-VN"/>
        </w:rPr>
        <w:tab/>
      </w:r>
      <w:r w:rsidRPr="001A1CD1">
        <w:rPr>
          <w:spacing w:val="-4"/>
          <w:sz w:val="24"/>
          <w:szCs w:val="24"/>
          <w:lang w:val="vi-VN"/>
        </w:rPr>
        <w:tab/>
      </w:r>
      <w:r w:rsidRPr="001A1CD1">
        <w:rPr>
          <w:spacing w:val="-4"/>
          <w:sz w:val="24"/>
          <w:szCs w:val="24"/>
        </w:rPr>
        <w:t>Thực hành: 0</w:t>
      </w:r>
    </w:p>
    <w:p w14:paraId="3C16459A" w14:textId="1A8231D2" w:rsidR="00DB55C3" w:rsidRPr="001A1CD1" w:rsidRDefault="00DB55C3" w:rsidP="00DB55C3">
      <w:pPr>
        <w:pStyle w:val="BodyText2"/>
        <w:spacing w:before="120" w:after="0" w:line="240" w:lineRule="auto"/>
        <w:ind w:left="720"/>
        <w:jc w:val="both"/>
        <w:rPr>
          <w:spacing w:val="-4"/>
          <w:sz w:val="24"/>
          <w:szCs w:val="24"/>
          <w:lang w:val="vi-VN"/>
        </w:rPr>
      </w:pPr>
      <w:r w:rsidRPr="001A1CD1">
        <w:rPr>
          <w:spacing w:val="-4"/>
          <w:sz w:val="24"/>
          <w:szCs w:val="24"/>
        </w:rPr>
        <w:t>Thực tập: 0</w:t>
      </w:r>
      <w:r w:rsidRPr="001A1CD1">
        <w:rPr>
          <w:spacing w:val="-4"/>
          <w:sz w:val="24"/>
          <w:szCs w:val="24"/>
        </w:rPr>
        <w:tab/>
      </w:r>
      <w:r w:rsidRPr="001A1CD1">
        <w:rPr>
          <w:spacing w:val="-4"/>
          <w:sz w:val="24"/>
          <w:szCs w:val="24"/>
        </w:rPr>
        <w:tab/>
      </w:r>
      <w:r w:rsidRPr="001A1CD1">
        <w:rPr>
          <w:spacing w:val="-4"/>
          <w:sz w:val="24"/>
          <w:szCs w:val="24"/>
        </w:rPr>
        <w:tab/>
        <w:t>Đồ án: 0</w:t>
      </w:r>
      <w:r w:rsidRPr="001A1CD1">
        <w:rPr>
          <w:spacing w:val="-4"/>
          <w:sz w:val="24"/>
          <w:szCs w:val="24"/>
        </w:rPr>
        <w:tab/>
      </w:r>
      <w:r w:rsidRPr="001A1CD1">
        <w:rPr>
          <w:spacing w:val="-4"/>
          <w:sz w:val="24"/>
          <w:szCs w:val="24"/>
        </w:rPr>
        <w:tab/>
      </w:r>
      <w:r w:rsidRPr="001A1CD1">
        <w:rPr>
          <w:spacing w:val="-4"/>
          <w:sz w:val="24"/>
          <w:szCs w:val="24"/>
        </w:rPr>
        <w:tab/>
      </w:r>
      <w:r w:rsidRPr="001A1CD1">
        <w:rPr>
          <w:spacing w:val="-4"/>
          <w:sz w:val="24"/>
          <w:szCs w:val="24"/>
          <w:lang w:val="vi-VN"/>
        </w:rPr>
        <w:t>Tự học:</w:t>
      </w:r>
      <w:r w:rsidRPr="001A1CD1">
        <w:rPr>
          <w:spacing w:val="-4"/>
          <w:sz w:val="24"/>
          <w:szCs w:val="24"/>
        </w:rPr>
        <w:t xml:space="preserve"> 90</w:t>
      </w:r>
    </w:p>
    <w:p w14:paraId="34E7B0D0" w14:textId="4E45B641" w:rsidR="00744C77" w:rsidRPr="001A1CD1" w:rsidRDefault="00744C77" w:rsidP="003E4D3E">
      <w:pPr>
        <w:pStyle w:val="BodyText2"/>
        <w:numPr>
          <w:ilvl w:val="0"/>
          <w:numId w:val="2"/>
        </w:numPr>
        <w:spacing w:before="240" w:after="0" w:line="240" w:lineRule="auto"/>
        <w:ind w:left="709" w:hanging="283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 xml:space="preserve">Đơn vị </w:t>
      </w:r>
      <w:r w:rsidR="006C2370" w:rsidRPr="001A1CD1">
        <w:rPr>
          <w:b/>
          <w:bCs/>
          <w:color w:val="000000"/>
          <w:spacing w:val="-4"/>
          <w:sz w:val="24"/>
          <w:szCs w:val="24"/>
        </w:rPr>
        <w:t>quản lí</w:t>
      </w:r>
      <w:r w:rsidR="004A21C9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1A1CD1">
        <w:rPr>
          <w:b/>
          <w:bCs/>
          <w:color w:val="000000"/>
          <w:spacing w:val="-4"/>
          <w:sz w:val="24"/>
          <w:szCs w:val="24"/>
        </w:rPr>
        <w:t>học phần</w:t>
      </w:r>
    </w:p>
    <w:p w14:paraId="132CD057" w14:textId="5B0D7AC7" w:rsidR="004A0EA7" w:rsidRPr="001A1CD1" w:rsidRDefault="004A0EA7" w:rsidP="004A0EA7">
      <w:pPr>
        <w:pStyle w:val="BodyText2"/>
        <w:tabs>
          <w:tab w:val="left" w:pos="5670"/>
        </w:tabs>
        <w:spacing w:before="120" w:after="0" w:line="240" w:lineRule="auto"/>
        <w:jc w:val="both"/>
        <w:rPr>
          <w:b/>
          <w:spacing w:val="-4"/>
          <w:sz w:val="24"/>
          <w:szCs w:val="24"/>
        </w:rPr>
      </w:pPr>
      <w:r w:rsidRPr="001A1CD1">
        <w:rPr>
          <w:b/>
          <w:spacing w:val="-4"/>
          <w:sz w:val="24"/>
          <w:szCs w:val="24"/>
        </w:rPr>
        <w:t xml:space="preserve">       2.1. Giảng viên giảng dạy</w:t>
      </w:r>
      <w:r w:rsidRPr="001A1CD1">
        <w:rPr>
          <w:b/>
          <w:spacing w:val="-4"/>
          <w:sz w:val="24"/>
          <w:szCs w:val="24"/>
          <w:lang w:val="vi-VN"/>
        </w:rPr>
        <w:tab/>
      </w:r>
      <w:r w:rsidRPr="001A1CD1">
        <w:rPr>
          <w:b/>
          <w:spacing w:val="-4"/>
          <w:sz w:val="24"/>
          <w:szCs w:val="24"/>
        </w:rPr>
        <w:t>Mã giảng viên</w:t>
      </w:r>
    </w:p>
    <w:p w14:paraId="77209270" w14:textId="6ED7A4B0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bookmarkStart w:id="0" w:name="_Hlk32535010"/>
      <w:r w:rsidRPr="001A1CD1">
        <w:rPr>
          <w:spacing w:val="-4"/>
          <w:sz w:val="24"/>
          <w:szCs w:val="24"/>
        </w:rPr>
        <w:t>1. ThS Hồ Quỳnh Anh</w:t>
      </w:r>
      <w:r w:rsidRPr="001A1CD1">
        <w:rPr>
          <w:spacing w:val="-4"/>
          <w:sz w:val="24"/>
          <w:szCs w:val="24"/>
        </w:rPr>
        <w:tab/>
        <w:t>0102-01</w:t>
      </w:r>
    </w:p>
    <w:p w14:paraId="379EDBCF" w14:textId="61D5F2DD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2. TS Nguyễn Xuân Chung</w:t>
      </w:r>
      <w:r w:rsidRPr="001A1CD1">
        <w:rPr>
          <w:spacing w:val="-4"/>
          <w:sz w:val="24"/>
          <w:szCs w:val="24"/>
        </w:rPr>
        <w:tab/>
        <w:t>0102-03</w:t>
      </w:r>
    </w:p>
    <w:p w14:paraId="64635742" w14:textId="244488BE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3. PGS.TS Vũ Bá Dũng</w:t>
      </w:r>
      <w:r w:rsidRPr="001A1CD1">
        <w:rPr>
          <w:spacing w:val="-4"/>
          <w:sz w:val="24"/>
          <w:szCs w:val="24"/>
        </w:rPr>
        <w:tab/>
        <w:t>0102-04</w:t>
      </w:r>
    </w:p>
    <w:p w14:paraId="52176E9E" w14:textId="743EA0A2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4. ThS Đỗ Thị Hồng Hải</w:t>
      </w:r>
      <w:r w:rsidRPr="001A1CD1">
        <w:rPr>
          <w:spacing w:val="-4"/>
          <w:sz w:val="24"/>
          <w:szCs w:val="24"/>
        </w:rPr>
        <w:tab/>
        <w:t>0102-06</w:t>
      </w:r>
    </w:p>
    <w:p w14:paraId="67FB95F6" w14:textId="21A56F39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5. TS Nguyễn Mạnh Hùng</w:t>
      </w:r>
      <w:r w:rsidRPr="001A1CD1">
        <w:rPr>
          <w:spacing w:val="-4"/>
          <w:sz w:val="24"/>
          <w:szCs w:val="24"/>
        </w:rPr>
        <w:tab/>
        <w:t>0102-07</w:t>
      </w:r>
    </w:p>
    <w:p w14:paraId="39B4F428" w14:textId="62A8A7A9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6. ThS Nguyễn Thị Diệu Thu</w:t>
      </w:r>
      <w:r w:rsidRPr="001A1CD1">
        <w:rPr>
          <w:spacing w:val="-4"/>
          <w:sz w:val="24"/>
          <w:szCs w:val="24"/>
        </w:rPr>
        <w:tab/>
        <w:t>0102-11</w:t>
      </w:r>
    </w:p>
    <w:p w14:paraId="6E076AAF" w14:textId="36F354FA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7. PGS.TS Lê Đắc Tuyên</w:t>
      </w:r>
      <w:r w:rsidRPr="001A1CD1">
        <w:rPr>
          <w:spacing w:val="-4"/>
          <w:sz w:val="24"/>
          <w:szCs w:val="24"/>
        </w:rPr>
        <w:tab/>
        <w:t>0102-13</w:t>
      </w:r>
    </w:p>
    <w:p w14:paraId="2D94B8B5" w14:textId="300FC66D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8. ThS Trần Thị Hà</w:t>
      </w:r>
      <w:r w:rsidRPr="001A1CD1">
        <w:rPr>
          <w:spacing w:val="-4"/>
          <w:sz w:val="24"/>
          <w:szCs w:val="24"/>
        </w:rPr>
        <w:tab/>
        <w:t>0102-14</w:t>
      </w:r>
    </w:p>
    <w:p w14:paraId="3D7EB86B" w14:textId="683C01A3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9. ThS Tống Bá Tuấn</w:t>
      </w:r>
      <w:r w:rsidRPr="001A1CD1">
        <w:rPr>
          <w:spacing w:val="-4"/>
          <w:sz w:val="24"/>
          <w:szCs w:val="24"/>
        </w:rPr>
        <w:tab/>
        <w:t>0102-15</w:t>
      </w:r>
    </w:p>
    <w:p w14:paraId="4175B158" w14:textId="6117B356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10. TS Đào Việt Thắng</w:t>
      </w:r>
      <w:r w:rsidRPr="001A1CD1">
        <w:rPr>
          <w:spacing w:val="-4"/>
          <w:sz w:val="24"/>
          <w:szCs w:val="24"/>
        </w:rPr>
        <w:tab/>
        <w:t>0102-16</w:t>
      </w:r>
    </w:p>
    <w:p w14:paraId="5B2159F4" w14:textId="6547E460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11. ThS Nguyễn Thị Hậu</w:t>
      </w:r>
      <w:r w:rsidRPr="001A1CD1">
        <w:rPr>
          <w:spacing w:val="-4"/>
          <w:sz w:val="24"/>
          <w:szCs w:val="24"/>
        </w:rPr>
        <w:tab/>
        <w:t>0102-17</w:t>
      </w:r>
    </w:p>
    <w:p w14:paraId="2984CF71" w14:textId="088E7F68" w:rsidR="00DB55C3" w:rsidRPr="001A1CD1" w:rsidRDefault="00DB55C3" w:rsidP="00DB55C3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12. Th</w:t>
      </w:r>
      <w:r w:rsidR="001A1CD1">
        <w:rPr>
          <w:spacing w:val="-4"/>
          <w:sz w:val="24"/>
          <w:szCs w:val="24"/>
        </w:rPr>
        <w:t>S</w:t>
      </w:r>
      <w:r w:rsidRPr="001A1CD1">
        <w:rPr>
          <w:spacing w:val="-4"/>
          <w:sz w:val="24"/>
          <w:szCs w:val="24"/>
        </w:rPr>
        <w:t xml:space="preserve"> Đinh Văn Thiên</w:t>
      </w:r>
      <w:r w:rsidRPr="001A1CD1">
        <w:rPr>
          <w:spacing w:val="-4"/>
          <w:sz w:val="24"/>
          <w:szCs w:val="24"/>
        </w:rPr>
        <w:tab/>
        <w:t>0102-18</w:t>
      </w:r>
    </w:p>
    <w:bookmarkEnd w:id="0"/>
    <w:p w14:paraId="2D1B1D13" w14:textId="56886669" w:rsidR="00744C77" w:rsidRPr="001A1CD1" w:rsidRDefault="006447AD" w:rsidP="007F32C9">
      <w:pPr>
        <w:pStyle w:val="BodyText2"/>
        <w:spacing w:before="80" w:after="80" w:line="240" w:lineRule="auto"/>
        <w:ind w:left="516" w:hanging="68"/>
        <w:jc w:val="both"/>
        <w:rPr>
          <w:spacing w:val="-4"/>
          <w:sz w:val="24"/>
          <w:szCs w:val="24"/>
        </w:rPr>
      </w:pPr>
      <w:r w:rsidRPr="001A1CD1">
        <w:rPr>
          <w:b/>
          <w:spacing w:val="-4"/>
          <w:sz w:val="24"/>
          <w:szCs w:val="24"/>
        </w:rPr>
        <w:t>2.2</w:t>
      </w:r>
      <w:r w:rsidR="003555B5" w:rsidRPr="001A1CD1">
        <w:rPr>
          <w:b/>
          <w:spacing w:val="-4"/>
          <w:sz w:val="24"/>
          <w:szCs w:val="24"/>
        </w:rPr>
        <w:t xml:space="preserve">. </w:t>
      </w:r>
      <w:r w:rsidR="00744C77" w:rsidRPr="001A1CD1">
        <w:rPr>
          <w:b/>
          <w:spacing w:val="-4"/>
          <w:sz w:val="24"/>
          <w:szCs w:val="24"/>
        </w:rPr>
        <w:t>Bộ môn</w:t>
      </w:r>
      <w:r w:rsidR="00A143FA" w:rsidRPr="001A1CD1">
        <w:rPr>
          <w:b/>
          <w:spacing w:val="-4"/>
          <w:sz w:val="24"/>
          <w:szCs w:val="24"/>
        </w:rPr>
        <w:t xml:space="preserve">: </w:t>
      </w:r>
      <w:r w:rsidR="004A0EA7" w:rsidRPr="001A1CD1">
        <w:rPr>
          <w:spacing w:val="-4"/>
          <w:sz w:val="24"/>
          <w:szCs w:val="24"/>
        </w:rPr>
        <w:t>Vật lí</w:t>
      </w:r>
    </w:p>
    <w:p w14:paraId="043721AC" w14:textId="77777777" w:rsidR="00744C77" w:rsidRPr="001A1CD1" w:rsidRDefault="006447AD" w:rsidP="007F32C9">
      <w:pPr>
        <w:pStyle w:val="BodyText2"/>
        <w:tabs>
          <w:tab w:val="num" w:pos="520"/>
        </w:tabs>
        <w:spacing w:before="80" w:after="80" w:line="240" w:lineRule="auto"/>
        <w:ind w:left="516" w:hanging="68"/>
        <w:jc w:val="both"/>
        <w:rPr>
          <w:spacing w:val="-4"/>
          <w:sz w:val="24"/>
          <w:szCs w:val="24"/>
        </w:rPr>
      </w:pPr>
      <w:r w:rsidRPr="001A1CD1">
        <w:rPr>
          <w:b/>
          <w:spacing w:val="-4"/>
          <w:sz w:val="24"/>
          <w:szCs w:val="24"/>
        </w:rPr>
        <w:t>2.3. Khoa:</w:t>
      </w:r>
      <w:r w:rsidR="00370660" w:rsidRPr="001A1CD1">
        <w:rPr>
          <w:b/>
          <w:spacing w:val="-4"/>
          <w:sz w:val="24"/>
          <w:szCs w:val="24"/>
        </w:rPr>
        <w:t xml:space="preserve"> </w:t>
      </w:r>
      <w:r w:rsidR="00370660" w:rsidRPr="001A1CD1">
        <w:rPr>
          <w:spacing w:val="-4"/>
          <w:sz w:val="24"/>
          <w:szCs w:val="24"/>
        </w:rPr>
        <w:t>Khoa học c</w:t>
      </w:r>
      <w:r w:rsidR="00A143FA" w:rsidRPr="001A1CD1">
        <w:rPr>
          <w:spacing w:val="-4"/>
          <w:sz w:val="24"/>
          <w:szCs w:val="24"/>
        </w:rPr>
        <w:t>ơ bản</w:t>
      </w:r>
    </w:p>
    <w:p w14:paraId="521366B3" w14:textId="77777777" w:rsidR="00744C77" w:rsidRPr="001A1CD1" w:rsidRDefault="00744C77" w:rsidP="007F32C9">
      <w:pPr>
        <w:pStyle w:val="BodyText2"/>
        <w:numPr>
          <w:ilvl w:val="0"/>
          <w:numId w:val="2"/>
        </w:numPr>
        <w:spacing w:before="120" w:line="240" w:lineRule="auto"/>
        <w:ind w:left="709" w:hanging="284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 xml:space="preserve">Điều kiện </w:t>
      </w:r>
      <w:r w:rsidR="00DA409D" w:rsidRPr="001A1CD1">
        <w:rPr>
          <w:b/>
          <w:bCs/>
          <w:color w:val="000000"/>
          <w:spacing w:val="-4"/>
          <w:sz w:val="24"/>
          <w:szCs w:val="24"/>
        </w:rPr>
        <w:t>học học phần</w:t>
      </w:r>
      <w:r w:rsidR="00BA09EA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  <w:r w:rsidR="006D03CF" w:rsidRPr="001A1CD1">
        <w:rPr>
          <w:b/>
          <w:bCs/>
          <w:color w:val="000000"/>
          <w:spacing w:val="-4"/>
          <w:sz w:val="24"/>
          <w:szCs w:val="24"/>
        </w:rPr>
        <w:t>(mã số học phần)</w:t>
      </w:r>
    </w:p>
    <w:p w14:paraId="4D57C91A" w14:textId="0B89D59E" w:rsidR="006D03CF" w:rsidRPr="001A1CD1" w:rsidRDefault="006D03CF" w:rsidP="007F32C9">
      <w:pPr>
        <w:pStyle w:val="BodyText2"/>
        <w:numPr>
          <w:ilvl w:val="1"/>
          <w:numId w:val="2"/>
        </w:numPr>
        <w:spacing w:before="80" w:after="80" w:line="240" w:lineRule="auto"/>
        <w:ind w:left="851" w:hanging="425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Môn học tiên quyết</w:t>
      </w:r>
    </w:p>
    <w:p w14:paraId="3BCACFC0" w14:textId="2B82D0AE" w:rsidR="006D03CF" w:rsidRPr="001A1CD1" w:rsidRDefault="006D03CF" w:rsidP="00BA053C">
      <w:pPr>
        <w:pStyle w:val="BodyText2"/>
        <w:numPr>
          <w:ilvl w:val="1"/>
          <w:numId w:val="2"/>
        </w:numPr>
        <w:spacing w:before="80" w:after="80" w:line="240" w:lineRule="auto"/>
        <w:ind w:left="851" w:hanging="425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Môn học học trước:</w:t>
      </w:r>
      <w:r w:rsidR="00FB72A4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  <w:r w:rsidR="00FB72A4" w:rsidRPr="001A1CD1">
        <w:rPr>
          <w:bCs/>
          <w:color w:val="000000"/>
          <w:spacing w:val="-4"/>
          <w:sz w:val="24"/>
          <w:szCs w:val="24"/>
        </w:rPr>
        <w:t>Vật l</w:t>
      </w:r>
      <w:r w:rsidR="001F7F69" w:rsidRPr="001A1CD1">
        <w:rPr>
          <w:bCs/>
          <w:color w:val="000000"/>
          <w:spacing w:val="-4"/>
          <w:sz w:val="24"/>
          <w:szCs w:val="24"/>
        </w:rPr>
        <w:t>ý</w:t>
      </w:r>
      <w:r w:rsidR="00101F76" w:rsidRPr="001A1CD1">
        <w:rPr>
          <w:bCs/>
          <w:color w:val="000000"/>
          <w:spacing w:val="-4"/>
          <w:sz w:val="24"/>
          <w:szCs w:val="24"/>
        </w:rPr>
        <w:t xml:space="preserve"> 1</w:t>
      </w:r>
    </w:p>
    <w:p w14:paraId="427ED876" w14:textId="1DDBA940" w:rsidR="002710EC" w:rsidRPr="001A1CD1" w:rsidRDefault="00744C77" w:rsidP="007F32C9">
      <w:pPr>
        <w:pStyle w:val="ListParagraph"/>
        <w:numPr>
          <w:ilvl w:val="0"/>
          <w:numId w:val="1"/>
        </w:numPr>
        <w:tabs>
          <w:tab w:val="clear" w:pos="390"/>
        </w:tabs>
        <w:spacing w:before="120" w:after="120" w:line="260" w:lineRule="atLeast"/>
        <w:ind w:left="709" w:hanging="284"/>
        <w:jc w:val="both"/>
        <w:rPr>
          <w:spacing w:val="-4"/>
        </w:rPr>
      </w:pPr>
      <w:r w:rsidRPr="001A1CD1">
        <w:rPr>
          <w:b/>
          <w:bCs/>
          <w:color w:val="000000"/>
          <w:spacing w:val="-4"/>
        </w:rPr>
        <w:t>Mục tiêu của học phần</w:t>
      </w:r>
      <w:r w:rsidR="00BA09EA" w:rsidRPr="001A1CD1">
        <w:rPr>
          <w:b/>
          <w:bCs/>
          <w:color w:val="000000"/>
          <w:spacing w:val="-4"/>
        </w:rPr>
        <w:t xml:space="preserve"> </w:t>
      </w:r>
    </w:p>
    <w:p w14:paraId="17430834" w14:textId="4D9B8ECA" w:rsidR="005A640F" w:rsidRPr="001A1CD1" w:rsidRDefault="00FE7B26" w:rsidP="00512859">
      <w:pPr>
        <w:spacing w:line="260" w:lineRule="atLeast"/>
        <w:ind w:left="426" w:firstLine="283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Cung cấp những ki</w:t>
      </w:r>
      <w:r w:rsidR="00BF4405" w:rsidRPr="001A1CD1">
        <w:rPr>
          <w:spacing w:val="-4"/>
          <w:sz w:val="24"/>
          <w:szCs w:val="24"/>
        </w:rPr>
        <w:t xml:space="preserve">ến thức </w:t>
      </w:r>
      <w:r w:rsidR="009A3290" w:rsidRPr="001A1CD1">
        <w:rPr>
          <w:spacing w:val="-4"/>
          <w:sz w:val="24"/>
          <w:szCs w:val="24"/>
        </w:rPr>
        <w:t>vật lí</w:t>
      </w:r>
      <w:r w:rsidR="00751EBD" w:rsidRPr="001A1CD1">
        <w:rPr>
          <w:spacing w:val="-4"/>
          <w:sz w:val="24"/>
          <w:szCs w:val="24"/>
        </w:rPr>
        <w:t xml:space="preserve"> </w:t>
      </w:r>
      <w:r w:rsidR="00BF4405" w:rsidRPr="001A1CD1">
        <w:rPr>
          <w:spacing w:val="-4"/>
          <w:sz w:val="24"/>
          <w:szCs w:val="24"/>
        </w:rPr>
        <w:t xml:space="preserve">cơ bản </w:t>
      </w:r>
      <w:r w:rsidR="00A71349" w:rsidRPr="001A1CD1">
        <w:rPr>
          <w:spacing w:val="-4"/>
          <w:sz w:val="24"/>
          <w:szCs w:val="24"/>
        </w:rPr>
        <w:t>về khí thực;</w:t>
      </w:r>
      <w:r w:rsidR="009A3290" w:rsidRPr="001A1CD1">
        <w:rPr>
          <w:spacing w:val="-4"/>
          <w:sz w:val="24"/>
          <w:szCs w:val="24"/>
        </w:rPr>
        <w:t xml:space="preserve"> tính chất nhiệt của vật chất</w:t>
      </w:r>
      <w:r w:rsidR="00040D7F" w:rsidRPr="001A1CD1">
        <w:rPr>
          <w:spacing w:val="-4"/>
          <w:sz w:val="24"/>
          <w:szCs w:val="24"/>
        </w:rPr>
        <w:t xml:space="preserve">; </w:t>
      </w:r>
      <w:r w:rsidR="009A3290" w:rsidRPr="001A1CD1">
        <w:rPr>
          <w:spacing w:val="-4"/>
          <w:sz w:val="24"/>
          <w:szCs w:val="24"/>
        </w:rPr>
        <w:t xml:space="preserve">cơ học </w:t>
      </w:r>
      <w:r w:rsidR="00A71349" w:rsidRPr="001A1CD1">
        <w:rPr>
          <w:spacing w:val="-4"/>
          <w:sz w:val="24"/>
          <w:szCs w:val="24"/>
        </w:rPr>
        <w:t>chất lưu; chất lỏng; sự</w:t>
      </w:r>
      <w:r w:rsidR="00040D7F" w:rsidRPr="001A1CD1">
        <w:rPr>
          <w:spacing w:val="-4"/>
          <w:sz w:val="24"/>
          <w:szCs w:val="24"/>
        </w:rPr>
        <w:t xml:space="preserve"> chuyển pha</w:t>
      </w:r>
      <w:r w:rsidR="00FA6B6C" w:rsidRPr="001A1CD1">
        <w:rPr>
          <w:spacing w:val="-4"/>
          <w:sz w:val="24"/>
          <w:szCs w:val="24"/>
        </w:rPr>
        <w:t>; Sóng cơ học</w:t>
      </w:r>
      <w:r w:rsidR="00040D7F" w:rsidRPr="001A1CD1">
        <w:rPr>
          <w:spacing w:val="-4"/>
          <w:sz w:val="24"/>
          <w:szCs w:val="24"/>
        </w:rPr>
        <w:t xml:space="preserve">. </w:t>
      </w:r>
      <w:r w:rsidR="00096B36" w:rsidRPr="001A1CD1">
        <w:rPr>
          <w:spacing w:val="-4"/>
          <w:sz w:val="24"/>
          <w:szCs w:val="24"/>
        </w:rPr>
        <w:t>G</w:t>
      </w:r>
      <w:r w:rsidR="00421C1D" w:rsidRPr="001A1CD1">
        <w:rPr>
          <w:spacing w:val="-4"/>
          <w:sz w:val="24"/>
          <w:szCs w:val="24"/>
        </w:rPr>
        <w:t>óp phần hình thành thế giới quan và tư duy khoa học</w:t>
      </w:r>
      <w:r w:rsidR="00096B36" w:rsidRPr="001A1CD1">
        <w:rPr>
          <w:spacing w:val="-4"/>
          <w:sz w:val="24"/>
          <w:szCs w:val="24"/>
        </w:rPr>
        <w:t xml:space="preserve"> của sinh viên</w:t>
      </w:r>
      <w:r w:rsidR="00421C1D" w:rsidRPr="001A1CD1">
        <w:rPr>
          <w:spacing w:val="-4"/>
          <w:sz w:val="24"/>
          <w:szCs w:val="24"/>
        </w:rPr>
        <w:t>.</w:t>
      </w:r>
    </w:p>
    <w:p w14:paraId="60E03787" w14:textId="2F2C12E3" w:rsidR="00F77B48" w:rsidRPr="001A1CD1" w:rsidRDefault="00F77B48" w:rsidP="002710EC">
      <w:pPr>
        <w:spacing w:line="260" w:lineRule="atLeast"/>
        <w:ind w:left="426"/>
        <w:jc w:val="both"/>
        <w:rPr>
          <w:spacing w:val="-4"/>
          <w:sz w:val="24"/>
          <w:szCs w:val="24"/>
        </w:rPr>
      </w:pPr>
    </w:p>
    <w:p w14:paraId="48DD6C33" w14:textId="718CC348" w:rsidR="004E3C89" w:rsidRPr="001A1CD1" w:rsidRDefault="004E3C89" w:rsidP="002710EC">
      <w:pPr>
        <w:spacing w:line="260" w:lineRule="atLeast"/>
        <w:ind w:left="426"/>
        <w:jc w:val="both"/>
        <w:rPr>
          <w:spacing w:val="-4"/>
          <w:sz w:val="24"/>
          <w:szCs w:val="24"/>
        </w:rPr>
      </w:pPr>
    </w:p>
    <w:p w14:paraId="402C8A6E" w14:textId="77777777" w:rsidR="004E3C89" w:rsidRPr="001A1CD1" w:rsidRDefault="004E3C89" w:rsidP="002710EC">
      <w:pPr>
        <w:spacing w:line="260" w:lineRule="atLeast"/>
        <w:ind w:left="426"/>
        <w:jc w:val="both"/>
        <w:rPr>
          <w:spacing w:val="-4"/>
          <w:sz w:val="24"/>
          <w:szCs w:val="24"/>
        </w:rPr>
      </w:pPr>
    </w:p>
    <w:p w14:paraId="019E647F" w14:textId="77777777" w:rsidR="00744C77" w:rsidRPr="001A1CD1" w:rsidRDefault="00744C77" w:rsidP="007F32C9">
      <w:pPr>
        <w:pStyle w:val="ListParagraph"/>
        <w:numPr>
          <w:ilvl w:val="1"/>
          <w:numId w:val="1"/>
        </w:numPr>
        <w:spacing w:before="120" w:after="120"/>
        <w:ind w:hanging="556"/>
        <w:rPr>
          <w:b/>
          <w:bCs/>
          <w:spacing w:val="-4"/>
          <w:lang w:val="vi-VN"/>
        </w:rPr>
      </w:pPr>
      <w:r w:rsidRPr="001A1CD1">
        <w:rPr>
          <w:b/>
          <w:bCs/>
          <w:spacing w:val="-4"/>
          <w:lang w:val="vi-VN"/>
        </w:rPr>
        <w:lastRenderedPageBreak/>
        <w:t xml:space="preserve">Kiến thức </w:t>
      </w:r>
    </w:p>
    <w:p w14:paraId="3482190E" w14:textId="4A174BC2" w:rsidR="003D6B96" w:rsidRPr="001A1CD1" w:rsidRDefault="008A3E2B" w:rsidP="003D6B9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spacing w:val="-4"/>
        </w:rPr>
        <w:t xml:space="preserve">Các </w:t>
      </w:r>
      <w:r w:rsidR="00067D65" w:rsidRPr="001A1CD1">
        <w:rPr>
          <w:spacing w:val="-4"/>
        </w:rPr>
        <w:t xml:space="preserve">khái niệm cơ bản, </w:t>
      </w:r>
      <w:r w:rsidR="00CF0796" w:rsidRPr="001A1CD1">
        <w:rPr>
          <w:spacing w:val="-4"/>
        </w:rPr>
        <w:t>tính chất</w:t>
      </w:r>
      <w:r w:rsidR="00067D65" w:rsidRPr="001A1CD1">
        <w:rPr>
          <w:spacing w:val="-4"/>
        </w:rPr>
        <w:t xml:space="preserve"> và các ứng dụng</w:t>
      </w:r>
      <w:r w:rsidR="00CF0796" w:rsidRPr="001A1CD1">
        <w:rPr>
          <w:spacing w:val="-4"/>
        </w:rPr>
        <w:t xml:space="preserve"> của </w:t>
      </w:r>
      <w:r w:rsidR="00B509C0" w:rsidRPr="001A1CD1">
        <w:rPr>
          <w:spacing w:val="-4"/>
        </w:rPr>
        <w:t xml:space="preserve">khí thực, </w:t>
      </w:r>
      <w:r w:rsidR="000D2B29" w:rsidRPr="001A1CD1">
        <w:rPr>
          <w:spacing w:val="-4"/>
        </w:rPr>
        <w:t>tính chất nhiệt của vật chất</w:t>
      </w:r>
      <w:r w:rsidR="004F3D11" w:rsidRPr="001A1CD1">
        <w:rPr>
          <w:spacing w:val="-4"/>
        </w:rPr>
        <w:t>.</w:t>
      </w:r>
      <w:r w:rsidR="00CF0796" w:rsidRPr="001A1CD1">
        <w:rPr>
          <w:spacing w:val="-4"/>
        </w:rPr>
        <w:t xml:space="preserve"> Giải thích được các hiện tượng liên quan trong thực tế. </w:t>
      </w:r>
    </w:p>
    <w:p w14:paraId="7E07FB69" w14:textId="3565624B" w:rsidR="00CF0796" w:rsidRPr="001A1CD1" w:rsidRDefault="00A4692A" w:rsidP="00FC27A8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spacing w:val="-4"/>
        </w:rPr>
        <w:t>Các khái niệm cơ bản</w:t>
      </w:r>
      <w:r w:rsidR="00387550" w:rsidRPr="001A1CD1">
        <w:rPr>
          <w:spacing w:val="-4"/>
        </w:rPr>
        <w:t xml:space="preserve"> về </w:t>
      </w:r>
      <w:r w:rsidR="009A3290" w:rsidRPr="001A1CD1">
        <w:rPr>
          <w:spacing w:val="-4"/>
        </w:rPr>
        <w:t xml:space="preserve">cơ học </w:t>
      </w:r>
      <w:r w:rsidR="00A71349" w:rsidRPr="001A1CD1">
        <w:rPr>
          <w:spacing w:val="-4"/>
        </w:rPr>
        <w:t>chất lưu; chất lỏng</w:t>
      </w:r>
      <w:r w:rsidR="00067D65" w:rsidRPr="001A1CD1">
        <w:rPr>
          <w:spacing w:val="-4"/>
        </w:rPr>
        <w:t xml:space="preserve">. Cung </w:t>
      </w:r>
      <w:r w:rsidR="00A71349" w:rsidRPr="001A1CD1">
        <w:rPr>
          <w:spacing w:val="-4"/>
        </w:rPr>
        <w:t>cấp các bài toán thực tế về</w:t>
      </w:r>
      <w:r w:rsidR="00067D65" w:rsidRPr="001A1CD1">
        <w:rPr>
          <w:spacing w:val="-4"/>
        </w:rPr>
        <w:t xml:space="preserve"> </w:t>
      </w:r>
      <w:r w:rsidR="009A3290" w:rsidRPr="001A1CD1">
        <w:rPr>
          <w:spacing w:val="-4"/>
        </w:rPr>
        <w:t xml:space="preserve">cơ học </w:t>
      </w:r>
      <w:r w:rsidR="00A71349" w:rsidRPr="001A1CD1">
        <w:rPr>
          <w:spacing w:val="-4"/>
        </w:rPr>
        <w:t>chất lưu và chất lỏng</w:t>
      </w:r>
      <w:r w:rsidR="00067D65" w:rsidRPr="001A1CD1">
        <w:rPr>
          <w:spacing w:val="-4"/>
        </w:rPr>
        <w:t xml:space="preserve">. </w:t>
      </w:r>
      <w:r w:rsidRPr="001A1CD1">
        <w:rPr>
          <w:spacing w:val="-4"/>
        </w:rPr>
        <w:t xml:space="preserve">Giải thích được các hiện tượng liên quan trong thực tế. </w:t>
      </w:r>
    </w:p>
    <w:p w14:paraId="764B2A1E" w14:textId="63C1B884" w:rsidR="00961620" w:rsidRPr="001A1CD1" w:rsidRDefault="00961620" w:rsidP="00FC27A8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spacing w:val="-4"/>
        </w:rPr>
        <w:t xml:space="preserve">Các khái niệm </w:t>
      </w:r>
      <w:r w:rsidR="00A71349" w:rsidRPr="001A1CD1">
        <w:rPr>
          <w:spacing w:val="-4"/>
        </w:rPr>
        <w:t>sự</w:t>
      </w:r>
      <w:r w:rsidR="00387550" w:rsidRPr="001A1CD1">
        <w:rPr>
          <w:spacing w:val="-4"/>
        </w:rPr>
        <w:t xml:space="preserve"> chuyển pha</w:t>
      </w:r>
      <w:r w:rsidR="00FA6B6C" w:rsidRPr="001A1CD1">
        <w:rPr>
          <w:spacing w:val="-4"/>
        </w:rPr>
        <w:t>, hiện tượng sóng cơ học</w:t>
      </w:r>
      <w:r w:rsidR="00387550" w:rsidRPr="001A1CD1">
        <w:rPr>
          <w:spacing w:val="-4"/>
        </w:rPr>
        <w:t>.</w:t>
      </w:r>
      <w:r w:rsidRPr="001A1CD1">
        <w:rPr>
          <w:spacing w:val="-4"/>
        </w:rPr>
        <w:t xml:space="preserve"> Giải thích các hiện tượng liên quan</w:t>
      </w:r>
      <w:r w:rsidR="001803E7" w:rsidRPr="001A1CD1">
        <w:rPr>
          <w:spacing w:val="-4"/>
        </w:rPr>
        <w:t xml:space="preserve"> trong</w:t>
      </w:r>
      <w:r w:rsidRPr="001A1CD1">
        <w:rPr>
          <w:spacing w:val="-4"/>
        </w:rPr>
        <w:t xml:space="preserve"> thực tế.</w:t>
      </w:r>
    </w:p>
    <w:p w14:paraId="1344E1DF" w14:textId="158C6737" w:rsidR="00744C77" w:rsidRPr="001A1CD1" w:rsidRDefault="00562F2F" w:rsidP="000B6E27">
      <w:pPr>
        <w:pStyle w:val="ListParagraph"/>
        <w:numPr>
          <w:ilvl w:val="1"/>
          <w:numId w:val="1"/>
        </w:numPr>
        <w:spacing w:before="120"/>
        <w:ind w:hanging="555"/>
        <w:rPr>
          <w:b/>
          <w:bCs/>
          <w:spacing w:val="-4"/>
          <w:lang w:val="vi-VN"/>
        </w:rPr>
      </w:pPr>
      <w:r w:rsidRPr="001A1CD1">
        <w:rPr>
          <w:b/>
          <w:bCs/>
          <w:spacing w:val="-4"/>
          <w:lang w:val="vi-VN"/>
        </w:rPr>
        <w:t>Kĩ</w:t>
      </w:r>
      <w:r w:rsidR="00744C77" w:rsidRPr="001A1CD1">
        <w:rPr>
          <w:b/>
          <w:bCs/>
          <w:spacing w:val="-4"/>
          <w:lang w:val="vi-VN"/>
        </w:rPr>
        <w:t xml:space="preserve"> năng</w:t>
      </w:r>
      <w:r w:rsidR="00BA09EA" w:rsidRPr="001A1CD1">
        <w:rPr>
          <w:b/>
          <w:bCs/>
          <w:spacing w:val="-4"/>
          <w:lang w:val="vi-VN"/>
        </w:rPr>
        <w:t xml:space="preserve"> </w:t>
      </w:r>
    </w:p>
    <w:p w14:paraId="1F996D67" w14:textId="2B9AA269" w:rsidR="00961620" w:rsidRPr="001A1CD1" w:rsidRDefault="00666A6A" w:rsidP="003F66D4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spacing w:val="-4"/>
          <w:lang w:val="nl-NL"/>
        </w:rPr>
        <w:t xml:space="preserve">Nắm được khái niệm </w:t>
      </w:r>
      <w:r w:rsidR="003D6B96" w:rsidRPr="001A1CD1">
        <w:rPr>
          <w:spacing w:val="-4"/>
          <w:lang w:val="nl-NL"/>
        </w:rPr>
        <w:t xml:space="preserve">cơ bản </w:t>
      </w:r>
      <w:r w:rsidR="000D2B29" w:rsidRPr="001A1CD1">
        <w:rPr>
          <w:spacing w:val="-4"/>
          <w:lang w:val="nl-NL"/>
        </w:rPr>
        <w:t>về các đại lượng vật lí, định luật và hiện tượng vật lí</w:t>
      </w:r>
      <w:r w:rsidR="00096B36" w:rsidRPr="001A1CD1">
        <w:rPr>
          <w:spacing w:val="-4"/>
          <w:lang w:val="nl-NL"/>
        </w:rPr>
        <w:t>:</w:t>
      </w:r>
      <w:r w:rsidR="002D4FC5" w:rsidRPr="001A1CD1">
        <w:rPr>
          <w:spacing w:val="-4"/>
          <w:lang w:val="nl-NL"/>
        </w:rPr>
        <w:t xml:space="preserve"> </w:t>
      </w:r>
      <w:bookmarkStart w:id="1" w:name="OLE_LINK1"/>
      <w:bookmarkStart w:id="2" w:name="OLE_LINK2"/>
      <w:r w:rsidR="001803E7" w:rsidRPr="001A1CD1">
        <w:rPr>
          <w:spacing w:val="-4"/>
          <w:lang w:val="nl-NL"/>
        </w:rPr>
        <w:t>k</w:t>
      </w:r>
      <w:r w:rsidR="00387550" w:rsidRPr="001A1CD1">
        <w:rPr>
          <w:spacing w:val="-4"/>
        </w:rPr>
        <w:t>hí thực</w:t>
      </w:r>
      <w:r w:rsidR="00961620" w:rsidRPr="001A1CD1">
        <w:rPr>
          <w:spacing w:val="-4"/>
        </w:rPr>
        <w:t xml:space="preserve">; </w:t>
      </w:r>
      <w:r w:rsidR="000D2B29" w:rsidRPr="001A1CD1">
        <w:rPr>
          <w:spacing w:val="-4"/>
        </w:rPr>
        <w:t>tính chất nhiệt của vật chất</w:t>
      </w:r>
      <w:r w:rsidR="002F1F04" w:rsidRPr="001A1CD1">
        <w:rPr>
          <w:spacing w:val="-4"/>
        </w:rPr>
        <w:t>;</w:t>
      </w:r>
      <w:r w:rsidR="001803E7" w:rsidRPr="001A1CD1">
        <w:rPr>
          <w:spacing w:val="-4"/>
        </w:rPr>
        <w:t xml:space="preserve"> </w:t>
      </w:r>
      <w:r w:rsidR="000D2B29" w:rsidRPr="001A1CD1">
        <w:rPr>
          <w:spacing w:val="-4"/>
        </w:rPr>
        <w:t xml:space="preserve">cơ học </w:t>
      </w:r>
      <w:r w:rsidR="001803E7" w:rsidRPr="001A1CD1">
        <w:rPr>
          <w:spacing w:val="-4"/>
        </w:rPr>
        <w:t>c</w:t>
      </w:r>
      <w:r w:rsidR="00387550" w:rsidRPr="001A1CD1">
        <w:rPr>
          <w:spacing w:val="-4"/>
        </w:rPr>
        <w:t>hất lưu</w:t>
      </w:r>
      <w:r w:rsidR="002F1F04" w:rsidRPr="001A1CD1">
        <w:rPr>
          <w:spacing w:val="-4"/>
        </w:rPr>
        <w:t xml:space="preserve">; </w:t>
      </w:r>
      <w:r w:rsidR="001803E7" w:rsidRPr="001A1CD1">
        <w:rPr>
          <w:spacing w:val="-4"/>
        </w:rPr>
        <w:t>c</w:t>
      </w:r>
      <w:r w:rsidR="00F77B48" w:rsidRPr="001A1CD1">
        <w:rPr>
          <w:spacing w:val="-4"/>
        </w:rPr>
        <w:t xml:space="preserve">hất lỏng; </w:t>
      </w:r>
      <w:r w:rsidR="001803E7" w:rsidRPr="001A1CD1">
        <w:rPr>
          <w:spacing w:val="-4"/>
        </w:rPr>
        <w:t>s</w:t>
      </w:r>
      <w:r w:rsidR="00387550" w:rsidRPr="001A1CD1">
        <w:rPr>
          <w:spacing w:val="-4"/>
        </w:rPr>
        <w:t xml:space="preserve">ự </w:t>
      </w:r>
      <w:r w:rsidR="002F1F04" w:rsidRPr="001A1CD1">
        <w:rPr>
          <w:spacing w:val="-4"/>
        </w:rPr>
        <w:t>chuyển pha</w:t>
      </w:r>
      <w:r w:rsidR="00FA6B6C" w:rsidRPr="001A1CD1">
        <w:rPr>
          <w:spacing w:val="-4"/>
        </w:rPr>
        <w:t xml:space="preserve">; </w:t>
      </w:r>
      <w:r w:rsidR="00F77B48" w:rsidRPr="001A1CD1">
        <w:rPr>
          <w:spacing w:val="-4"/>
        </w:rPr>
        <w:t xml:space="preserve">và </w:t>
      </w:r>
      <w:r w:rsidR="00FA6B6C" w:rsidRPr="001A1CD1">
        <w:rPr>
          <w:spacing w:val="-4"/>
        </w:rPr>
        <w:t>sóng cơ học</w:t>
      </w:r>
      <w:r w:rsidR="002F1F04" w:rsidRPr="001A1CD1">
        <w:rPr>
          <w:spacing w:val="-4"/>
        </w:rPr>
        <w:t>.</w:t>
      </w:r>
    </w:p>
    <w:bookmarkEnd w:id="1"/>
    <w:bookmarkEnd w:id="2"/>
    <w:p w14:paraId="2F520764" w14:textId="065DB018" w:rsidR="003C3498" w:rsidRPr="001A1CD1" w:rsidRDefault="000D2B29" w:rsidP="003F66D4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spacing w:val="-4"/>
        </w:rPr>
        <w:t>Vận dụng lí</w:t>
      </w:r>
      <w:r w:rsidR="002D4FC5" w:rsidRPr="001A1CD1">
        <w:rPr>
          <w:spacing w:val="-4"/>
        </w:rPr>
        <w:t xml:space="preserve"> thuyết để giải bài tập, giải thích một số hiện tượng và ứng dụng trong thực tế.</w:t>
      </w:r>
    </w:p>
    <w:p w14:paraId="78F25985" w14:textId="77777777" w:rsidR="00744C77" w:rsidRPr="001A1CD1" w:rsidRDefault="00BA09EA" w:rsidP="004F65B2">
      <w:pPr>
        <w:pStyle w:val="BodyText2"/>
        <w:numPr>
          <w:ilvl w:val="0"/>
          <w:numId w:val="1"/>
        </w:numPr>
        <w:tabs>
          <w:tab w:val="clear" w:pos="390"/>
        </w:tabs>
        <w:spacing w:before="120" w:after="0" w:line="240" w:lineRule="auto"/>
        <w:ind w:left="709" w:hanging="284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T</w:t>
      </w:r>
      <w:r w:rsidR="00744C77" w:rsidRPr="001A1CD1">
        <w:rPr>
          <w:b/>
          <w:bCs/>
          <w:color w:val="000000"/>
          <w:spacing w:val="-4"/>
          <w:sz w:val="24"/>
          <w:szCs w:val="24"/>
        </w:rPr>
        <w:t>óm tắt nội dung học phần</w:t>
      </w:r>
    </w:p>
    <w:p w14:paraId="4FAAF137" w14:textId="1139623C" w:rsidR="009033B6" w:rsidRPr="001A1CD1" w:rsidRDefault="00666A6A" w:rsidP="009033B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bCs/>
          <w:spacing w:val="-4"/>
        </w:rPr>
        <w:t>Các khái niệm, đặc điểm và tí</w:t>
      </w:r>
      <w:r w:rsidR="000D2B29" w:rsidRPr="001A1CD1">
        <w:rPr>
          <w:bCs/>
          <w:spacing w:val="-4"/>
        </w:rPr>
        <w:t>nh chất của các đại lượng vật lí</w:t>
      </w:r>
      <w:r w:rsidRPr="001A1CD1">
        <w:rPr>
          <w:bCs/>
          <w:spacing w:val="-4"/>
        </w:rPr>
        <w:t xml:space="preserve"> về </w:t>
      </w:r>
      <w:r w:rsidR="00A71349" w:rsidRPr="001A1CD1">
        <w:rPr>
          <w:bCs/>
          <w:spacing w:val="-4"/>
        </w:rPr>
        <w:t xml:space="preserve">khí thực; </w:t>
      </w:r>
      <w:r w:rsidR="00D67CB4" w:rsidRPr="001A1CD1">
        <w:rPr>
          <w:bCs/>
          <w:spacing w:val="-4"/>
        </w:rPr>
        <w:t>tính chất nhiệt của vật chất</w:t>
      </w:r>
      <w:r w:rsidR="00A71349" w:rsidRPr="001A1CD1">
        <w:rPr>
          <w:bCs/>
          <w:spacing w:val="-4"/>
        </w:rPr>
        <w:t xml:space="preserve">; </w:t>
      </w:r>
      <w:r w:rsidR="000D2B29" w:rsidRPr="001A1CD1">
        <w:rPr>
          <w:bCs/>
          <w:spacing w:val="-4"/>
        </w:rPr>
        <w:t xml:space="preserve">cơ học </w:t>
      </w:r>
      <w:r w:rsidR="00A71349" w:rsidRPr="001A1CD1">
        <w:rPr>
          <w:bCs/>
          <w:spacing w:val="-4"/>
        </w:rPr>
        <w:t>c</w:t>
      </w:r>
      <w:r w:rsidR="009033B6" w:rsidRPr="001A1CD1">
        <w:rPr>
          <w:spacing w:val="-4"/>
        </w:rPr>
        <w:t>hất lưu;</w:t>
      </w:r>
      <w:r w:rsidR="00A71349" w:rsidRPr="001A1CD1">
        <w:rPr>
          <w:spacing w:val="-4"/>
        </w:rPr>
        <w:t xml:space="preserve"> chất lỏng</w:t>
      </w:r>
      <w:r w:rsidR="00F77B48" w:rsidRPr="001A1CD1">
        <w:rPr>
          <w:spacing w:val="-4"/>
        </w:rPr>
        <w:t xml:space="preserve">; </w:t>
      </w:r>
      <w:r w:rsidR="001803E7" w:rsidRPr="001A1CD1">
        <w:rPr>
          <w:spacing w:val="-4"/>
        </w:rPr>
        <w:t xml:space="preserve">sự </w:t>
      </w:r>
      <w:r w:rsidR="009033B6" w:rsidRPr="001A1CD1">
        <w:rPr>
          <w:spacing w:val="-4"/>
        </w:rPr>
        <w:t>chuyển pha</w:t>
      </w:r>
      <w:r w:rsidR="00F77B48" w:rsidRPr="001A1CD1">
        <w:rPr>
          <w:spacing w:val="-4"/>
        </w:rPr>
        <w:t xml:space="preserve"> và</w:t>
      </w:r>
      <w:r w:rsidR="00FA6B6C" w:rsidRPr="001A1CD1">
        <w:rPr>
          <w:spacing w:val="-4"/>
        </w:rPr>
        <w:t xml:space="preserve"> sóng cơ học</w:t>
      </w:r>
      <w:r w:rsidR="009033B6" w:rsidRPr="001A1CD1">
        <w:rPr>
          <w:spacing w:val="-4"/>
        </w:rPr>
        <w:t>.</w:t>
      </w:r>
    </w:p>
    <w:p w14:paraId="23E665CA" w14:textId="77E50306" w:rsidR="00666A6A" w:rsidRPr="001A1CD1" w:rsidRDefault="00666A6A" w:rsidP="009033B6">
      <w:pPr>
        <w:pStyle w:val="ListParagraph"/>
        <w:numPr>
          <w:ilvl w:val="2"/>
          <w:numId w:val="1"/>
        </w:numPr>
        <w:spacing w:before="120"/>
        <w:jc w:val="both"/>
        <w:rPr>
          <w:spacing w:val="-4"/>
        </w:rPr>
      </w:pPr>
      <w:r w:rsidRPr="001A1CD1">
        <w:rPr>
          <w:bCs/>
          <w:spacing w:val="-4"/>
        </w:rPr>
        <w:t>Vậ</w:t>
      </w:r>
      <w:r w:rsidR="00D67CB4" w:rsidRPr="001A1CD1">
        <w:rPr>
          <w:bCs/>
          <w:spacing w:val="-4"/>
        </w:rPr>
        <w:t>n dụng kiến thức để giải bài tập,</w:t>
      </w:r>
      <w:r w:rsidR="000D2B29" w:rsidRPr="001A1CD1">
        <w:rPr>
          <w:bCs/>
          <w:spacing w:val="-4"/>
        </w:rPr>
        <w:t xml:space="preserve"> giải thích hiện tượng vật lí</w:t>
      </w:r>
      <w:r w:rsidR="00D67CB4" w:rsidRPr="001A1CD1">
        <w:rPr>
          <w:bCs/>
          <w:spacing w:val="-4"/>
        </w:rPr>
        <w:t xml:space="preserve"> và các ứng dụng trong thực tế</w:t>
      </w:r>
      <w:r w:rsidRPr="001A1CD1">
        <w:rPr>
          <w:bCs/>
          <w:spacing w:val="-4"/>
        </w:rPr>
        <w:t>.</w:t>
      </w:r>
    </w:p>
    <w:p w14:paraId="58DBC4C2" w14:textId="77777777" w:rsidR="00296F71" w:rsidRPr="001A1CD1" w:rsidRDefault="009540AF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240" w:after="0" w:line="240" w:lineRule="auto"/>
        <w:ind w:left="709" w:hanging="283"/>
        <w:jc w:val="both"/>
        <w:rPr>
          <w:b/>
          <w:bCs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Cấu trúc nội dung học phần</w:t>
      </w:r>
    </w:p>
    <w:p w14:paraId="43BC7536" w14:textId="2EF5FFD1" w:rsidR="00EA130E" w:rsidRPr="001A1CD1" w:rsidRDefault="00BA7C39" w:rsidP="00D500C5">
      <w:pPr>
        <w:pStyle w:val="ListParagraph"/>
        <w:spacing w:before="120" w:after="120"/>
        <w:jc w:val="center"/>
        <w:rPr>
          <w:b/>
          <w:bCs/>
          <w:spacing w:val="-4"/>
          <w:lang w:val="nl-NL"/>
        </w:rPr>
      </w:pPr>
      <w:r w:rsidRPr="001A1CD1">
        <w:rPr>
          <w:b/>
          <w:bCs/>
          <w:spacing w:val="-4"/>
          <w:lang w:val="nl-NL"/>
        </w:rPr>
        <w:t>Bảng 1</w:t>
      </w:r>
      <w:r w:rsidR="004A21C9" w:rsidRPr="001A1CD1">
        <w:rPr>
          <w:b/>
          <w:bCs/>
          <w:spacing w:val="-4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095A1D" w:rsidRPr="001A1CD1" w14:paraId="7626BF7C" w14:textId="77777777">
        <w:tc>
          <w:tcPr>
            <w:tcW w:w="1408" w:type="dxa"/>
            <w:tcBorders>
              <w:top w:val="single" w:sz="4" w:space="0" w:color="auto"/>
            </w:tcBorders>
          </w:tcPr>
          <w:p w14:paraId="220F9BC8" w14:textId="77777777" w:rsidR="003B73BB" w:rsidRPr="001A1CD1" w:rsidRDefault="00BA09EA" w:rsidP="004F65B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spacing w:val="-4"/>
              </w:rPr>
            </w:pPr>
            <w:r w:rsidRPr="001A1CD1">
              <w:rPr>
                <w:b/>
                <w:bCs/>
                <w:i/>
                <w:spacing w:val="-4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BD81163" w14:textId="77777777" w:rsidR="003B73BB" w:rsidRPr="001A1CD1" w:rsidRDefault="003B73BB" w:rsidP="004F65B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1A1CD1">
              <w:rPr>
                <w:b/>
                <w:bCs/>
                <w:i/>
                <w:spacing w:val="-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B1FD29D" w14:textId="77777777" w:rsidR="003B73BB" w:rsidRPr="001A1CD1" w:rsidRDefault="003B73BB" w:rsidP="004F65B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1A1CD1">
              <w:rPr>
                <w:b/>
                <w:bCs/>
                <w:i/>
                <w:spacing w:val="-4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EDFAE18" w14:textId="77777777" w:rsidR="003B73BB" w:rsidRPr="001A1CD1" w:rsidRDefault="00EE3756" w:rsidP="004F65B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spacing w:val="-4"/>
                <w:lang w:val="vi-VN"/>
              </w:rPr>
            </w:pPr>
            <w:r w:rsidRPr="001A1CD1">
              <w:rPr>
                <w:b/>
                <w:bCs/>
                <w:i/>
                <w:spacing w:val="-4"/>
                <w:lang w:val="vi-VN"/>
              </w:rPr>
              <w:t>Mục tiêu</w:t>
            </w:r>
          </w:p>
        </w:tc>
      </w:tr>
      <w:tr w:rsidR="00564062" w:rsidRPr="001A1CD1" w14:paraId="0D5D15C5" w14:textId="77777777">
        <w:tc>
          <w:tcPr>
            <w:tcW w:w="1408" w:type="dxa"/>
            <w:vAlign w:val="center"/>
          </w:tcPr>
          <w:p w14:paraId="478CE00C" w14:textId="19FCED7F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  <w:lang w:val="nl-NL"/>
              </w:rPr>
            </w:pPr>
            <w:r w:rsidRPr="001A1CD1">
              <w:rPr>
                <w:b/>
                <w:bCs/>
                <w:spacing w:val="-4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027C0AB3" w14:textId="172FDA59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/>
                <w:spacing w:val="-4"/>
              </w:rPr>
              <w:t xml:space="preserve">Khí thực </w:t>
            </w:r>
          </w:p>
        </w:tc>
        <w:tc>
          <w:tcPr>
            <w:tcW w:w="992" w:type="dxa"/>
            <w:vAlign w:val="center"/>
          </w:tcPr>
          <w:p w14:paraId="6BB31C70" w14:textId="47B24AFA" w:rsidR="00564062" w:rsidRPr="001A1CD1" w:rsidRDefault="00864709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8</w:t>
            </w:r>
          </w:p>
        </w:tc>
        <w:tc>
          <w:tcPr>
            <w:tcW w:w="1979" w:type="dxa"/>
            <w:vAlign w:val="center"/>
          </w:tcPr>
          <w:p w14:paraId="5156E35C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  <w:lang w:val="vi-VN"/>
              </w:rPr>
            </w:pPr>
          </w:p>
        </w:tc>
      </w:tr>
      <w:tr w:rsidR="00564062" w:rsidRPr="001A1CD1" w14:paraId="72817A84" w14:textId="77777777">
        <w:tc>
          <w:tcPr>
            <w:tcW w:w="1408" w:type="dxa"/>
            <w:vAlign w:val="center"/>
          </w:tcPr>
          <w:p w14:paraId="4718D5C5" w14:textId="21D842D1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1.1</w:t>
            </w:r>
          </w:p>
        </w:tc>
        <w:tc>
          <w:tcPr>
            <w:tcW w:w="4683" w:type="dxa"/>
            <w:vAlign w:val="center"/>
          </w:tcPr>
          <w:p w14:paraId="1ECDD10B" w14:textId="77D318ED" w:rsidR="00564062" w:rsidRPr="001A1CD1" w:rsidRDefault="00564062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 xml:space="preserve">Nhắc lại các nguyên </w:t>
            </w:r>
            <w:r w:rsidR="009A3290" w:rsidRPr="001A1CD1">
              <w:rPr>
                <w:bCs/>
                <w:color w:val="000000"/>
                <w:spacing w:val="-4"/>
              </w:rPr>
              <w:t>lí</w:t>
            </w:r>
            <w:r w:rsidRPr="001A1CD1">
              <w:rPr>
                <w:bCs/>
                <w:color w:val="000000"/>
                <w:spacing w:val="-4"/>
              </w:rPr>
              <w:t xml:space="preserve"> của nhiệt động lực học</w:t>
            </w:r>
          </w:p>
        </w:tc>
        <w:tc>
          <w:tcPr>
            <w:tcW w:w="992" w:type="dxa"/>
            <w:vAlign w:val="center"/>
          </w:tcPr>
          <w:p w14:paraId="58D94ABE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3153A42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4.1.1</w:t>
            </w:r>
          </w:p>
          <w:p w14:paraId="0068CAA6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4F32FF85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564062" w:rsidRPr="001A1CD1" w14:paraId="4B255DCC" w14:textId="77777777">
        <w:tc>
          <w:tcPr>
            <w:tcW w:w="1408" w:type="dxa"/>
            <w:vAlign w:val="center"/>
          </w:tcPr>
          <w:p w14:paraId="6C460313" w14:textId="7DEC022D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1.2</w:t>
            </w:r>
          </w:p>
        </w:tc>
        <w:tc>
          <w:tcPr>
            <w:tcW w:w="4683" w:type="dxa"/>
            <w:vAlign w:val="center"/>
          </w:tcPr>
          <w:p w14:paraId="54F0EA1C" w14:textId="621C699A" w:rsidR="00564062" w:rsidRPr="001A1CD1" w:rsidRDefault="00564062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Lực tương tác phân tử và thế năng tương tác</w:t>
            </w:r>
          </w:p>
        </w:tc>
        <w:tc>
          <w:tcPr>
            <w:tcW w:w="992" w:type="dxa"/>
            <w:vAlign w:val="center"/>
          </w:tcPr>
          <w:p w14:paraId="395217E7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D6BC9B1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64062" w:rsidRPr="001A1CD1" w14:paraId="7ED9D464" w14:textId="77777777">
        <w:tc>
          <w:tcPr>
            <w:tcW w:w="1408" w:type="dxa"/>
            <w:vAlign w:val="center"/>
          </w:tcPr>
          <w:p w14:paraId="738C346C" w14:textId="770C2045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14:paraId="64C400DA" w14:textId="273EE36A" w:rsidR="00564062" w:rsidRPr="001A1CD1" w:rsidRDefault="00564062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Khí thực và phương trình trạng thái của khí thực</w:t>
            </w:r>
          </w:p>
        </w:tc>
        <w:tc>
          <w:tcPr>
            <w:tcW w:w="992" w:type="dxa"/>
            <w:vAlign w:val="center"/>
          </w:tcPr>
          <w:p w14:paraId="4E61A182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27DCACD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64062" w:rsidRPr="001A1CD1" w14:paraId="40C28CEC" w14:textId="77777777">
        <w:tc>
          <w:tcPr>
            <w:tcW w:w="1408" w:type="dxa"/>
            <w:vAlign w:val="center"/>
          </w:tcPr>
          <w:p w14:paraId="05B5E9D5" w14:textId="32A72629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1.4</w:t>
            </w:r>
          </w:p>
        </w:tc>
        <w:tc>
          <w:tcPr>
            <w:tcW w:w="4683" w:type="dxa"/>
            <w:vAlign w:val="center"/>
          </w:tcPr>
          <w:p w14:paraId="2ED83A44" w14:textId="516FC5C4" w:rsidR="00564062" w:rsidRPr="001A1CD1" w:rsidRDefault="00564062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Nội năng khí thực, hiệu ứng Joule - Thomson</w:t>
            </w:r>
          </w:p>
        </w:tc>
        <w:tc>
          <w:tcPr>
            <w:tcW w:w="992" w:type="dxa"/>
            <w:vAlign w:val="center"/>
          </w:tcPr>
          <w:p w14:paraId="38400AC9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0BEA90D2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64062" w:rsidRPr="001A1CD1" w14:paraId="4B14280D" w14:textId="77777777" w:rsidTr="003F66D4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3E30" w14:textId="35267DE8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1.</w:t>
            </w:r>
            <w:r w:rsidR="008C288E" w:rsidRPr="001A1CD1">
              <w:rPr>
                <w:bCs/>
                <w:spacing w:val="-4"/>
                <w:sz w:val="24"/>
                <w:szCs w:val="24"/>
                <w:lang w:val="nl-NL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AE21" w14:textId="14C62188" w:rsidR="00564062" w:rsidRPr="001A1CD1" w:rsidRDefault="00F958E0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spacing w:val="-4"/>
              </w:rPr>
              <w:t xml:space="preserve">Thế nhiệt động </w:t>
            </w:r>
            <w:r w:rsidR="00564062" w:rsidRPr="001A1CD1">
              <w:rPr>
                <w:bCs/>
                <w:spacing w:val="-4"/>
              </w:rPr>
              <w:t>và ứng dụng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E7D0AD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53D4886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64062" w:rsidRPr="001A1CD1" w14:paraId="14594190" w14:textId="77777777" w:rsidTr="00621A81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18BF" w14:textId="74087F30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1</w:t>
            </w:r>
            <w:r w:rsidR="008C288E" w:rsidRPr="001A1CD1">
              <w:rPr>
                <w:bCs/>
                <w:spacing w:val="-4"/>
                <w:sz w:val="24"/>
                <w:szCs w:val="24"/>
                <w:lang w:val="nl-NL"/>
              </w:rPr>
              <w:t>.6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4529" w14:textId="6D38F83D" w:rsidR="00564062" w:rsidRPr="001A1CD1" w:rsidRDefault="00564062" w:rsidP="0056406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FED6A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2113EC34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64062" w:rsidRPr="001A1CD1" w14:paraId="66FE799C" w14:textId="77777777">
        <w:tc>
          <w:tcPr>
            <w:tcW w:w="1408" w:type="dxa"/>
            <w:vAlign w:val="center"/>
          </w:tcPr>
          <w:p w14:paraId="5F515FCD" w14:textId="2633F32C" w:rsidR="00564062" w:rsidRPr="001A1CD1" w:rsidRDefault="00564062" w:rsidP="00564062">
            <w:pPr>
              <w:spacing w:before="40" w:after="40"/>
              <w:rPr>
                <w:b/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spacing w:val="-4"/>
                <w:sz w:val="24"/>
                <w:szCs w:val="24"/>
                <w:lang w:val="nl-NL"/>
              </w:rPr>
              <w:t>Chương 2</w:t>
            </w:r>
          </w:p>
        </w:tc>
        <w:tc>
          <w:tcPr>
            <w:tcW w:w="4683" w:type="dxa"/>
            <w:vAlign w:val="center"/>
          </w:tcPr>
          <w:p w14:paraId="4FD51696" w14:textId="0924AB9E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/>
                <w:spacing w:val="-4"/>
              </w:rPr>
              <w:t xml:space="preserve"> </w:t>
            </w:r>
            <w:r w:rsidR="00243803" w:rsidRPr="001A1CD1">
              <w:rPr>
                <w:b/>
                <w:bCs/>
                <w:color w:val="000000"/>
                <w:spacing w:val="-4"/>
              </w:rPr>
              <w:t>Tín</w:t>
            </w:r>
            <w:r w:rsidR="00F04DF4" w:rsidRPr="001A1CD1">
              <w:rPr>
                <w:b/>
                <w:bCs/>
                <w:color w:val="000000"/>
                <w:spacing w:val="-4"/>
              </w:rPr>
              <w:t>h chất nhiệt của vật chất</w:t>
            </w:r>
          </w:p>
        </w:tc>
        <w:tc>
          <w:tcPr>
            <w:tcW w:w="992" w:type="dxa"/>
            <w:vAlign w:val="center"/>
          </w:tcPr>
          <w:p w14:paraId="3CD04D89" w14:textId="18C28E5A" w:rsidR="00564062" w:rsidRPr="001A1CD1" w:rsidRDefault="00864709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9</w:t>
            </w:r>
          </w:p>
        </w:tc>
        <w:tc>
          <w:tcPr>
            <w:tcW w:w="1979" w:type="dxa"/>
            <w:vAlign w:val="center"/>
          </w:tcPr>
          <w:p w14:paraId="1E3B60D4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</w:tr>
      <w:tr w:rsidR="00564062" w:rsidRPr="001A1CD1" w14:paraId="502CE1C1" w14:textId="77777777">
        <w:tc>
          <w:tcPr>
            <w:tcW w:w="1408" w:type="dxa"/>
            <w:vAlign w:val="center"/>
          </w:tcPr>
          <w:p w14:paraId="4B8C3248" w14:textId="5A0C8FDF" w:rsidR="00564062" w:rsidRPr="001A1CD1" w:rsidRDefault="00564062" w:rsidP="00564062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2.1</w:t>
            </w:r>
          </w:p>
        </w:tc>
        <w:tc>
          <w:tcPr>
            <w:tcW w:w="4683" w:type="dxa"/>
            <w:vAlign w:val="center"/>
          </w:tcPr>
          <w:p w14:paraId="5C71E17A" w14:textId="3891203D" w:rsidR="00564062" w:rsidRPr="001A1CD1" w:rsidRDefault="00564062" w:rsidP="008C288E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spacing w:val="-4"/>
              </w:rPr>
              <w:t xml:space="preserve">Sự truyền nhiệt và các dạng </w:t>
            </w:r>
            <w:r w:rsidR="008C288E" w:rsidRPr="001A1CD1">
              <w:rPr>
                <w:bCs/>
                <w:spacing w:val="-4"/>
              </w:rPr>
              <w:t>truyền nhiệt</w:t>
            </w:r>
          </w:p>
        </w:tc>
        <w:tc>
          <w:tcPr>
            <w:tcW w:w="992" w:type="dxa"/>
            <w:vAlign w:val="center"/>
          </w:tcPr>
          <w:p w14:paraId="17E3DFB0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C0918AA" w14:textId="42D56081" w:rsidR="00564062" w:rsidRPr="001A1CD1" w:rsidRDefault="001803E7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4.1.1</w:t>
            </w:r>
          </w:p>
          <w:p w14:paraId="2403EE4D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45D9D0D2" w14:textId="77777777" w:rsidR="00564062" w:rsidRPr="001A1CD1" w:rsidRDefault="00564062" w:rsidP="00564062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F04DF4" w:rsidRPr="001A1CD1" w14:paraId="0CCC0507" w14:textId="77777777">
        <w:tc>
          <w:tcPr>
            <w:tcW w:w="1408" w:type="dxa"/>
            <w:vAlign w:val="center"/>
          </w:tcPr>
          <w:p w14:paraId="6CD08A4D" w14:textId="12E587ED" w:rsidR="00F04DF4" w:rsidRPr="001A1CD1" w:rsidRDefault="00F04DF4" w:rsidP="00F04DF4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2.2</w:t>
            </w:r>
          </w:p>
        </w:tc>
        <w:tc>
          <w:tcPr>
            <w:tcW w:w="4683" w:type="dxa"/>
            <w:vAlign w:val="center"/>
          </w:tcPr>
          <w:p w14:paraId="1756928D" w14:textId="48E9A122" w:rsidR="00F04DF4" w:rsidRPr="001A1CD1" w:rsidRDefault="00F04DF4" w:rsidP="000D2B29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 w:themeColor="text1"/>
                <w:spacing w:val="-4"/>
              </w:rPr>
              <w:t xml:space="preserve">Ứng suất và biến dạng </w:t>
            </w:r>
            <w:r w:rsidR="000D2B29" w:rsidRPr="001A1CD1">
              <w:rPr>
                <w:bCs/>
                <w:color w:val="000000" w:themeColor="text1"/>
                <w:spacing w:val="-4"/>
              </w:rPr>
              <w:t>chất rắn</w:t>
            </w:r>
          </w:p>
        </w:tc>
        <w:tc>
          <w:tcPr>
            <w:tcW w:w="992" w:type="dxa"/>
            <w:vAlign w:val="center"/>
          </w:tcPr>
          <w:p w14:paraId="6F40F852" w14:textId="77777777" w:rsidR="00F04DF4" w:rsidRPr="001A1CD1" w:rsidRDefault="00F04DF4" w:rsidP="00F04DF4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2A835E79" w14:textId="77777777" w:rsidR="00F04DF4" w:rsidRPr="001A1CD1" w:rsidRDefault="00F04DF4" w:rsidP="00F04DF4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04DF4" w:rsidRPr="001A1CD1" w14:paraId="36683B06" w14:textId="77777777">
        <w:tc>
          <w:tcPr>
            <w:tcW w:w="1408" w:type="dxa"/>
            <w:vAlign w:val="center"/>
          </w:tcPr>
          <w:p w14:paraId="64DD7E4E" w14:textId="0A9C4E6A" w:rsidR="00F04DF4" w:rsidRPr="001A1CD1" w:rsidRDefault="00F04DF4" w:rsidP="00F04DF4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2.3</w:t>
            </w:r>
          </w:p>
        </w:tc>
        <w:tc>
          <w:tcPr>
            <w:tcW w:w="4683" w:type="dxa"/>
            <w:vAlign w:val="center"/>
          </w:tcPr>
          <w:p w14:paraId="20436455" w14:textId="0637CA53" w:rsidR="00F04DF4" w:rsidRPr="001A1CD1" w:rsidRDefault="00F04DF4" w:rsidP="00F04DF4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Sự nở vì nhiệt</w:t>
            </w:r>
          </w:p>
        </w:tc>
        <w:tc>
          <w:tcPr>
            <w:tcW w:w="992" w:type="dxa"/>
            <w:vAlign w:val="center"/>
          </w:tcPr>
          <w:p w14:paraId="546CDD3B" w14:textId="77777777" w:rsidR="00F04DF4" w:rsidRPr="001A1CD1" w:rsidRDefault="00F04DF4" w:rsidP="00F04DF4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6F6FFDCB" w14:textId="77777777" w:rsidR="00F04DF4" w:rsidRPr="001A1CD1" w:rsidRDefault="00F04DF4" w:rsidP="00F04DF4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09FCF730" w14:textId="77777777">
        <w:tc>
          <w:tcPr>
            <w:tcW w:w="1408" w:type="dxa"/>
            <w:vAlign w:val="center"/>
          </w:tcPr>
          <w:p w14:paraId="2C6C5D97" w14:textId="626FB274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2.4</w:t>
            </w:r>
          </w:p>
        </w:tc>
        <w:tc>
          <w:tcPr>
            <w:tcW w:w="4683" w:type="dxa"/>
            <w:vAlign w:val="center"/>
          </w:tcPr>
          <w:p w14:paraId="544F2978" w14:textId="48A39DBD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Vật liệu nhiệt điện</w:t>
            </w:r>
          </w:p>
        </w:tc>
        <w:tc>
          <w:tcPr>
            <w:tcW w:w="992" w:type="dxa"/>
            <w:vAlign w:val="center"/>
          </w:tcPr>
          <w:p w14:paraId="7BF6C299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49457E6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76E977B5" w14:textId="77777777">
        <w:tc>
          <w:tcPr>
            <w:tcW w:w="1408" w:type="dxa"/>
            <w:vAlign w:val="center"/>
          </w:tcPr>
          <w:p w14:paraId="57AD2CC5" w14:textId="721E013E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2.5</w:t>
            </w:r>
          </w:p>
        </w:tc>
        <w:tc>
          <w:tcPr>
            <w:tcW w:w="4683" w:type="dxa"/>
            <w:vAlign w:val="center"/>
          </w:tcPr>
          <w:p w14:paraId="299B685F" w14:textId="6F85B29F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Đối lưu và các ứng dụng</w:t>
            </w:r>
          </w:p>
        </w:tc>
        <w:tc>
          <w:tcPr>
            <w:tcW w:w="992" w:type="dxa"/>
            <w:vAlign w:val="center"/>
          </w:tcPr>
          <w:p w14:paraId="49FFC01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378A89D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67512297" w14:textId="77777777">
        <w:tc>
          <w:tcPr>
            <w:tcW w:w="1408" w:type="dxa"/>
            <w:vAlign w:val="center"/>
          </w:tcPr>
          <w:p w14:paraId="4A93CB6F" w14:textId="042294C6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2.6</w:t>
            </w:r>
          </w:p>
        </w:tc>
        <w:tc>
          <w:tcPr>
            <w:tcW w:w="4683" w:type="dxa"/>
            <w:vAlign w:val="center"/>
          </w:tcPr>
          <w:p w14:paraId="22F046A1" w14:textId="77227651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Hiện tượng khuếch tán nhiệt</w:t>
            </w:r>
          </w:p>
        </w:tc>
        <w:tc>
          <w:tcPr>
            <w:tcW w:w="992" w:type="dxa"/>
            <w:vAlign w:val="center"/>
          </w:tcPr>
          <w:p w14:paraId="76D2582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E8C4C1E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18C94C37" w14:textId="77777777">
        <w:tc>
          <w:tcPr>
            <w:tcW w:w="1408" w:type="dxa"/>
            <w:vAlign w:val="center"/>
          </w:tcPr>
          <w:p w14:paraId="0C5291AA" w14:textId="3DB21D1D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2.7</w:t>
            </w:r>
          </w:p>
        </w:tc>
        <w:tc>
          <w:tcPr>
            <w:tcW w:w="4683" w:type="dxa"/>
            <w:vAlign w:val="center"/>
          </w:tcPr>
          <w:p w14:paraId="56AAF0F0" w14:textId="34AE6F88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Truyền nhiệt bằng bức xạ nhiệt</w:t>
            </w:r>
          </w:p>
        </w:tc>
        <w:tc>
          <w:tcPr>
            <w:tcW w:w="992" w:type="dxa"/>
            <w:vAlign w:val="center"/>
          </w:tcPr>
          <w:p w14:paraId="76E9FA48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093386DC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2AA6C5B6" w14:textId="77777777">
        <w:tc>
          <w:tcPr>
            <w:tcW w:w="1408" w:type="dxa"/>
            <w:vAlign w:val="center"/>
          </w:tcPr>
          <w:p w14:paraId="67981E16" w14:textId="7513A950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2.8</w:t>
            </w:r>
          </w:p>
        </w:tc>
        <w:tc>
          <w:tcPr>
            <w:tcW w:w="4683" w:type="dxa"/>
            <w:vAlign w:val="center"/>
          </w:tcPr>
          <w:p w14:paraId="51C72023" w14:textId="0DA2AB07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992" w:type="dxa"/>
            <w:vAlign w:val="center"/>
          </w:tcPr>
          <w:p w14:paraId="5F28B900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384E307C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45BA0844" w14:textId="77777777">
        <w:tc>
          <w:tcPr>
            <w:tcW w:w="1408" w:type="dxa"/>
            <w:vAlign w:val="center"/>
          </w:tcPr>
          <w:p w14:paraId="7B33A094" w14:textId="571D7025" w:rsidR="005E1FFD" w:rsidRPr="001A1CD1" w:rsidRDefault="005E1FFD" w:rsidP="005E1FFD">
            <w:pPr>
              <w:spacing w:before="40" w:after="40"/>
              <w:jc w:val="center"/>
              <w:rPr>
                <w:b/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spacing w:val="-4"/>
                <w:sz w:val="24"/>
                <w:szCs w:val="24"/>
                <w:lang w:val="nl-NL"/>
              </w:rPr>
              <w:t>Chương 3</w:t>
            </w:r>
          </w:p>
        </w:tc>
        <w:tc>
          <w:tcPr>
            <w:tcW w:w="4683" w:type="dxa"/>
            <w:vAlign w:val="center"/>
          </w:tcPr>
          <w:p w14:paraId="06A44F18" w14:textId="402F62DB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/>
                <w:spacing w:val="-4"/>
              </w:rPr>
              <w:t>Cơ học chất lưu</w:t>
            </w:r>
          </w:p>
        </w:tc>
        <w:tc>
          <w:tcPr>
            <w:tcW w:w="992" w:type="dxa"/>
            <w:vAlign w:val="center"/>
          </w:tcPr>
          <w:p w14:paraId="687B12F9" w14:textId="3D37D34A" w:rsidR="005E1FFD" w:rsidRPr="001A1CD1" w:rsidRDefault="00864709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9</w:t>
            </w:r>
          </w:p>
        </w:tc>
        <w:tc>
          <w:tcPr>
            <w:tcW w:w="1979" w:type="dxa"/>
            <w:vAlign w:val="center"/>
          </w:tcPr>
          <w:p w14:paraId="5493D0B1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63F79DF2" w14:textId="77777777" w:rsidTr="00512859">
        <w:tc>
          <w:tcPr>
            <w:tcW w:w="1408" w:type="dxa"/>
            <w:vAlign w:val="center"/>
          </w:tcPr>
          <w:p w14:paraId="0CDBFD1C" w14:textId="21680F93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14:paraId="6E89DDEE" w14:textId="302A3F30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Khối lượng riêng</w:t>
            </w:r>
          </w:p>
        </w:tc>
        <w:tc>
          <w:tcPr>
            <w:tcW w:w="992" w:type="dxa"/>
            <w:vAlign w:val="center"/>
          </w:tcPr>
          <w:p w14:paraId="3A13ED98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394D861" w14:textId="77777777" w:rsidR="00512859" w:rsidRPr="001A1CD1" w:rsidRDefault="00512859" w:rsidP="00512859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  <w:p w14:paraId="503DC127" w14:textId="77777777" w:rsidR="00512859" w:rsidRPr="001A1CD1" w:rsidRDefault="00512859" w:rsidP="00512859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  <w:p w14:paraId="77A9CEB9" w14:textId="6D2ECF2D" w:rsidR="005E1FFD" w:rsidRPr="001A1CD1" w:rsidRDefault="005E1FFD" w:rsidP="00512859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lastRenderedPageBreak/>
              <w:t>4.1.2</w:t>
            </w:r>
          </w:p>
          <w:p w14:paraId="486C76C2" w14:textId="77777777" w:rsidR="005E1FFD" w:rsidRPr="001A1CD1" w:rsidRDefault="005E1FFD" w:rsidP="00512859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298EBD0E" w14:textId="0414CB85" w:rsidR="005E1FFD" w:rsidRPr="001A1CD1" w:rsidRDefault="005E1FFD" w:rsidP="00512859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5E1FFD" w:rsidRPr="001A1CD1" w14:paraId="0AF869E4" w14:textId="77777777">
        <w:tc>
          <w:tcPr>
            <w:tcW w:w="1408" w:type="dxa"/>
            <w:vAlign w:val="center"/>
          </w:tcPr>
          <w:p w14:paraId="2D734147" w14:textId="5FC6E489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14:paraId="399C1E01" w14:textId="6C3A3C46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 w:themeColor="text1"/>
                <w:spacing w:val="-4"/>
              </w:rPr>
            </w:pPr>
            <w:r w:rsidRPr="001A1CD1">
              <w:rPr>
                <w:bCs/>
                <w:color w:val="000000" w:themeColor="text1"/>
                <w:spacing w:val="-4"/>
              </w:rPr>
              <w:t>Áp suất chất lưu đứng yên (Áp suất tĩnh)</w:t>
            </w:r>
          </w:p>
        </w:tc>
        <w:tc>
          <w:tcPr>
            <w:tcW w:w="992" w:type="dxa"/>
            <w:vAlign w:val="center"/>
          </w:tcPr>
          <w:p w14:paraId="3537E4B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3C4DAD26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769D0319" w14:textId="77777777">
        <w:tc>
          <w:tcPr>
            <w:tcW w:w="1408" w:type="dxa"/>
            <w:vAlign w:val="center"/>
          </w:tcPr>
          <w:p w14:paraId="7703168F" w14:textId="112747D6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lastRenderedPageBreak/>
              <w:t>3.3</w:t>
            </w:r>
          </w:p>
        </w:tc>
        <w:tc>
          <w:tcPr>
            <w:tcW w:w="4683" w:type="dxa"/>
            <w:vAlign w:val="center"/>
          </w:tcPr>
          <w:p w14:paraId="4C8557C5" w14:textId="2AFBA0B4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 w:themeColor="text1"/>
                <w:spacing w:val="-4"/>
              </w:rPr>
            </w:pPr>
            <w:r w:rsidRPr="001A1CD1">
              <w:rPr>
                <w:bCs/>
                <w:color w:val="000000" w:themeColor="text1"/>
                <w:spacing w:val="-4"/>
              </w:rPr>
              <w:t>Định luật Archimedes</w:t>
            </w:r>
          </w:p>
        </w:tc>
        <w:tc>
          <w:tcPr>
            <w:tcW w:w="992" w:type="dxa"/>
            <w:vAlign w:val="center"/>
          </w:tcPr>
          <w:p w14:paraId="32850918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34BAA01B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3C48628E" w14:textId="77777777">
        <w:tc>
          <w:tcPr>
            <w:tcW w:w="1408" w:type="dxa"/>
            <w:vAlign w:val="center"/>
          </w:tcPr>
          <w:p w14:paraId="4D049212" w14:textId="1250E991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3.4</w:t>
            </w:r>
          </w:p>
        </w:tc>
        <w:tc>
          <w:tcPr>
            <w:tcW w:w="4683" w:type="dxa"/>
            <w:vAlign w:val="center"/>
          </w:tcPr>
          <w:p w14:paraId="4364ADAE" w14:textId="451D20CA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 w:themeColor="text1"/>
                <w:spacing w:val="-4"/>
              </w:rPr>
            </w:pPr>
            <w:r w:rsidRPr="001A1CD1">
              <w:rPr>
                <w:bCs/>
                <w:color w:val="000000" w:themeColor="text1"/>
                <w:spacing w:val="-4"/>
              </w:rPr>
              <w:t>Phương trình Bernoulli</w:t>
            </w:r>
          </w:p>
        </w:tc>
        <w:tc>
          <w:tcPr>
            <w:tcW w:w="992" w:type="dxa"/>
            <w:vAlign w:val="center"/>
          </w:tcPr>
          <w:p w14:paraId="0867D0B2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1BDE009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4EC35AA1" w14:textId="77777777">
        <w:tc>
          <w:tcPr>
            <w:tcW w:w="1408" w:type="dxa"/>
            <w:vAlign w:val="center"/>
          </w:tcPr>
          <w:p w14:paraId="3FF9BEA6" w14:textId="097FB94E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3.5</w:t>
            </w:r>
          </w:p>
        </w:tc>
        <w:tc>
          <w:tcPr>
            <w:tcW w:w="4683" w:type="dxa"/>
            <w:vAlign w:val="center"/>
          </w:tcPr>
          <w:p w14:paraId="6B13B0B5" w14:textId="03F4A999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Độ nhớt</w:t>
            </w:r>
          </w:p>
        </w:tc>
        <w:tc>
          <w:tcPr>
            <w:tcW w:w="992" w:type="dxa"/>
            <w:vAlign w:val="center"/>
          </w:tcPr>
          <w:p w14:paraId="6D6EF7C0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55238572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22EFFED3" w14:textId="77777777">
        <w:tc>
          <w:tcPr>
            <w:tcW w:w="1408" w:type="dxa"/>
            <w:vAlign w:val="center"/>
          </w:tcPr>
          <w:p w14:paraId="21E09E9A" w14:textId="5C1B1844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3.6</w:t>
            </w:r>
          </w:p>
        </w:tc>
        <w:tc>
          <w:tcPr>
            <w:tcW w:w="4683" w:type="dxa"/>
            <w:vAlign w:val="center"/>
          </w:tcPr>
          <w:p w14:paraId="413150F0" w14:textId="167EBFB3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Định luật Stockes</w:t>
            </w:r>
          </w:p>
        </w:tc>
        <w:tc>
          <w:tcPr>
            <w:tcW w:w="992" w:type="dxa"/>
            <w:vAlign w:val="center"/>
          </w:tcPr>
          <w:p w14:paraId="1BFADC9C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01EE02D9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640045A9" w14:textId="77777777">
        <w:tc>
          <w:tcPr>
            <w:tcW w:w="1408" w:type="dxa"/>
            <w:vAlign w:val="center"/>
          </w:tcPr>
          <w:p w14:paraId="4CD9F5BA" w14:textId="224931EE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3.7</w:t>
            </w:r>
          </w:p>
        </w:tc>
        <w:tc>
          <w:tcPr>
            <w:tcW w:w="4683" w:type="dxa"/>
            <w:vAlign w:val="center"/>
          </w:tcPr>
          <w:p w14:paraId="60B4C57F" w14:textId="6D0D4A67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992" w:type="dxa"/>
            <w:vAlign w:val="center"/>
          </w:tcPr>
          <w:p w14:paraId="12098CAE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366A623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5DD8710D" w14:textId="77777777">
        <w:tc>
          <w:tcPr>
            <w:tcW w:w="1408" w:type="dxa"/>
            <w:vAlign w:val="center"/>
          </w:tcPr>
          <w:p w14:paraId="008CC761" w14:textId="2789E3D7" w:rsidR="005E1FFD" w:rsidRPr="001A1CD1" w:rsidRDefault="005E1FFD" w:rsidP="005E1FFD">
            <w:pPr>
              <w:spacing w:before="40" w:after="40"/>
              <w:jc w:val="center"/>
              <w:rPr>
                <w:b/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spacing w:val="-4"/>
                <w:sz w:val="24"/>
                <w:szCs w:val="24"/>
                <w:lang w:val="nl-NL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33C979EE" w14:textId="6FF66B34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 w:themeColor="text1"/>
                <w:spacing w:val="-4"/>
              </w:rPr>
              <w:t>Chất lỏng</w:t>
            </w:r>
          </w:p>
        </w:tc>
        <w:tc>
          <w:tcPr>
            <w:tcW w:w="992" w:type="dxa"/>
            <w:vAlign w:val="center"/>
          </w:tcPr>
          <w:p w14:paraId="535760F3" w14:textId="1AA813BC" w:rsidR="005E1FFD" w:rsidRPr="001A1CD1" w:rsidRDefault="00864709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5</w:t>
            </w:r>
          </w:p>
        </w:tc>
        <w:tc>
          <w:tcPr>
            <w:tcW w:w="1979" w:type="dxa"/>
            <w:vAlign w:val="center"/>
          </w:tcPr>
          <w:p w14:paraId="5A2F262D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504C94BF" w14:textId="77777777">
        <w:tc>
          <w:tcPr>
            <w:tcW w:w="1408" w:type="dxa"/>
            <w:vAlign w:val="center"/>
          </w:tcPr>
          <w:p w14:paraId="5375DE5B" w14:textId="32A4F7A8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6BE032B5" w14:textId="7DBDA46C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Cấu tạo và chuyển động của phân tử chất lỏng</w:t>
            </w:r>
          </w:p>
        </w:tc>
        <w:tc>
          <w:tcPr>
            <w:tcW w:w="992" w:type="dxa"/>
            <w:vAlign w:val="center"/>
          </w:tcPr>
          <w:p w14:paraId="130627F1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CD05508" w14:textId="19603C9C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4.1.2</w:t>
            </w:r>
          </w:p>
          <w:p w14:paraId="4F5AD1B9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6E370876" w14:textId="6A2C7A6D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5E1FFD" w:rsidRPr="001A1CD1" w14:paraId="6F0EEE91" w14:textId="77777777">
        <w:tc>
          <w:tcPr>
            <w:tcW w:w="1408" w:type="dxa"/>
            <w:vAlign w:val="center"/>
          </w:tcPr>
          <w:p w14:paraId="24F34339" w14:textId="6F59AC82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2366A166" w14:textId="5E3BD902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Hiện tượng căng mặt ngoài của chất lỏng</w:t>
            </w:r>
          </w:p>
        </w:tc>
        <w:tc>
          <w:tcPr>
            <w:tcW w:w="992" w:type="dxa"/>
            <w:vAlign w:val="center"/>
          </w:tcPr>
          <w:p w14:paraId="334A88AB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D69CDF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7875F941" w14:textId="77777777">
        <w:tc>
          <w:tcPr>
            <w:tcW w:w="1408" w:type="dxa"/>
            <w:vAlign w:val="center"/>
          </w:tcPr>
          <w:p w14:paraId="452F374D" w14:textId="3900FD37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3F694E67" w14:textId="75FEF880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Hiện tượng mao dẫn</w:t>
            </w:r>
          </w:p>
        </w:tc>
        <w:tc>
          <w:tcPr>
            <w:tcW w:w="992" w:type="dxa"/>
            <w:vAlign w:val="center"/>
          </w:tcPr>
          <w:p w14:paraId="45F19F8F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6182F821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2A9AF1E0" w14:textId="77777777">
        <w:tc>
          <w:tcPr>
            <w:tcW w:w="1408" w:type="dxa"/>
            <w:vAlign w:val="center"/>
          </w:tcPr>
          <w:p w14:paraId="63890131" w14:textId="5A73DD4A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14:paraId="19FFB109" w14:textId="29FD3AEC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992" w:type="dxa"/>
            <w:vAlign w:val="center"/>
          </w:tcPr>
          <w:p w14:paraId="01375FE5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4667B7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751BF854" w14:textId="77777777">
        <w:tc>
          <w:tcPr>
            <w:tcW w:w="1408" w:type="dxa"/>
            <w:vAlign w:val="center"/>
          </w:tcPr>
          <w:p w14:paraId="3B3B09E9" w14:textId="0E30BA0F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spacing w:val="-4"/>
                <w:sz w:val="24"/>
                <w:szCs w:val="24"/>
                <w:lang w:val="nl-NL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62F7F6C0" w14:textId="7E5E7F4D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/>
                <w:spacing w:val="-4"/>
              </w:rPr>
              <w:t>Sự chuyển pha</w:t>
            </w:r>
          </w:p>
        </w:tc>
        <w:tc>
          <w:tcPr>
            <w:tcW w:w="992" w:type="dxa"/>
            <w:vAlign w:val="center"/>
          </w:tcPr>
          <w:p w14:paraId="5DC20C0C" w14:textId="72CFB204" w:rsidR="005E1FFD" w:rsidRPr="001A1CD1" w:rsidRDefault="00864709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5</w:t>
            </w:r>
          </w:p>
        </w:tc>
        <w:tc>
          <w:tcPr>
            <w:tcW w:w="1979" w:type="dxa"/>
            <w:vAlign w:val="center"/>
          </w:tcPr>
          <w:p w14:paraId="78552290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09FAF0E5" w14:textId="77777777">
        <w:tc>
          <w:tcPr>
            <w:tcW w:w="1408" w:type="dxa"/>
            <w:vAlign w:val="center"/>
          </w:tcPr>
          <w:p w14:paraId="4D129ED5" w14:textId="555FDE3B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5.1</w:t>
            </w:r>
          </w:p>
        </w:tc>
        <w:tc>
          <w:tcPr>
            <w:tcW w:w="4683" w:type="dxa"/>
            <w:vAlign w:val="center"/>
          </w:tcPr>
          <w:p w14:paraId="5E643602" w14:textId="59DD5CE4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Khái niệm về chuyển pha</w:t>
            </w:r>
          </w:p>
        </w:tc>
        <w:tc>
          <w:tcPr>
            <w:tcW w:w="992" w:type="dxa"/>
            <w:vAlign w:val="center"/>
          </w:tcPr>
          <w:p w14:paraId="4578C265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0A0D121" w14:textId="34F95EEE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4.1.3</w:t>
            </w:r>
          </w:p>
          <w:p w14:paraId="7483A9C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44C66419" w14:textId="7A14A8AE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5E1FFD" w:rsidRPr="001A1CD1" w14:paraId="2EC74950" w14:textId="77777777">
        <w:tc>
          <w:tcPr>
            <w:tcW w:w="1408" w:type="dxa"/>
            <w:vAlign w:val="center"/>
          </w:tcPr>
          <w:p w14:paraId="7AF8448C" w14:textId="1C418068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5.2</w:t>
            </w:r>
          </w:p>
        </w:tc>
        <w:tc>
          <w:tcPr>
            <w:tcW w:w="4683" w:type="dxa"/>
            <w:vAlign w:val="center"/>
          </w:tcPr>
          <w:p w14:paraId="216ABA61" w14:textId="17E7C6A3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Phân loại các chuyển pha</w:t>
            </w:r>
          </w:p>
        </w:tc>
        <w:tc>
          <w:tcPr>
            <w:tcW w:w="992" w:type="dxa"/>
            <w:vAlign w:val="center"/>
          </w:tcPr>
          <w:p w14:paraId="167CD71C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E5505AB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3759029F" w14:textId="77777777">
        <w:tc>
          <w:tcPr>
            <w:tcW w:w="1408" w:type="dxa"/>
            <w:vAlign w:val="center"/>
          </w:tcPr>
          <w:p w14:paraId="2E5453E3" w14:textId="31BC1F2D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5.3</w:t>
            </w:r>
          </w:p>
        </w:tc>
        <w:tc>
          <w:tcPr>
            <w:tcW w:w="4683" w:type="dxa"/>
            <w:vAlign w:val="center"/>
          </w:tcPr>
          <w:p w14:paraId="7422EC6D" w14:textId="1904D186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Sự cân bằng pha</w:t>
            </w:r>
          </w:p>
        </w:tc>
        <w:tc>
          <w:tcPr>
            <w:tcW w:w="992" w:type="dxa"/>
            <w:vAlign w:val="center"/>
          </w:tcPr>
          <w:p w14:paraId="7AD4FDF1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581EF991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630512B4" w14:textId="77777777">
        <w:tc>
          <w:tcPr>
            <w:tcW w:w="1408" w:type="dxa"/>
            <w:vAlign w:val="center"/>
          </w:tcPr>
          <w:p w14:paraId="6CC66A85" w14:textId="68E6C2CA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5.4</w:t>
            </w:r>
          </w:p>
        </w:tc>
        <w:tc>
          <w:tcPr>
            <w:tcW w:w="4683" w:type="dxa"/>
            <w:vAlign w:val="center"/>
          </w:tcPr>
          <w:p w14:paraId="12F16B94" w14:textId="77CBB9AA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Chuyển pha loại I</w:t>
            </w:r>
          </w:p>
        </w:tc>
        <w:tc>
          <w:tcPr>
            <w:tcW w:w="992" w:type="dxa"/>
            <w:vAlign w:val="center"/>
          </w:tcPr>
          <w:p w14:paraId="52B8B899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38EA964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5E1FFD" w:rsidRPr="001A1CD1" w14:paraId="634C9D58" w14:textId="77777777">
        <w:tc>
          <w:tcPr>
            <w:tcW w:w="1408" w:type="dxa"/>
            <w:vAlign w:val="center"/>
          </w:tcPr>
          <w:p w14:paraId="4D901CA5" w14:textId="5D9E9961" w:rsidR="005E1FFD" w:rsidRPr="001A1CD1" w:rsidRDefault="005E1FFD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5.5</w:t>
            </w:r>
          </w:p>
        </w:tc>
        <w:tc>
          <w:tcPr>
            <w:tcW w:w="4683" w:type="dxa"/>
            <w:vAlign w:val="center"/>
          </w:tcPr>
          <w:p w14:paraId="2CA7C0D5" w14:textId="286F0A5D" w:rsidR="005E1FFD" w:rsidRPr="001A1CD1" w:rsidRDefault="005E1FFD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Chuyển pha loại II</w:t>
            </w:r>
          </w:p>
        </w:tc>
        <w:tc>
          <w:tcPr>
            <w:tcW w:w="992" w:type="dxa"/>
            <w:vAlign w:val="center"/>
          </w:tcPr>
          <w:p w14:paraId="3A9D6B85" w14:textId="5FC3DC42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4329360" w14:textId="77777777" w:rsidR="005E1FFD" w:rsidRPr="001A1CD1" w:rsidRDefault="005E1FFD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4B971397" w14:textId="77777777">
        <w:tc>
          <w:tcPr>
            <w:tcW w:w="1408" w:type="dxa"/>
            <w:vAlign w:val="center"/>
          </w:tcPr>
          <w:p w14:paraId="73F25AB2" w14:textId="6080478A" w:rsidR="00F77B48" w:rsidRPr="001A1CD1" w:rsidRDefault="00F77B48" w:rsidP="005E1FFD">
            <w:pPr>
              <w:spacing w:before="40" w:after="40"/>
              <w:jc w:val="center"/>
              <w:rPr>
                <w:b/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spacing w:val="-4"/>
                <w:sz w:val="24"/>
                <w:szCs w:val="24"/>
                <w:lang w:val="nl-NL"/>
              </w:rPr>
              <w:t>Chương 6</w:t>
            </w:r>
          </w:p>
        </w:tc>
        <w:tc>
          <w:tcPr>
            <w:tcW w:w="4683" w:type="dxa"/>
            <w:vAlign w:val="center"/>
          </w:tcPr>
          <w:p w14:paraId="338E5461" w14:textId="34457285" w:rsidR="00F77B48" w:rsidRPr="001A1CD1" w:rsidRDefault="00F77B48" w:rsidP="00FA6B6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color w:val="000000"/>
                <w:spacing w:val="-4"/>
              </w:rPr>
            </w:pPr>
            <w:r w:rsidRPr="001A1CD1">
              <w:rPr>
                <w:b/>
                <w:bCs/>
                <w:color w:val="000000"/>
                <w:spacing w:val="-4"/>
              </w:rPr>
              <w:t>Sóng cơ học</w:t>
            </w:r>
          </w:p>
        </w:tc>
        <w:tc>
          <w:tcPr>
            <w:tcW w:w="992" w:type="dxa"/>
            <w:vAlign w:val="center"/>
          </w:tcPr>
          <w:p w14:paraId="7647CE7F" w14:textId="24ED2AEE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  <w:r w:rsidRPr="001A1CD1">
              <w:rPr>
                <w:b/>
                <w:bCs/>
                <w:spacing w:val="-4"/>
              </w:rPr>
              <w:t>9</w:t>
            </w:r>
          </w:p>
        </w:tc>
        <w:tc>
          <w:tcPr>
            <w:tcW w:w="1979" w:type="dxa"/>
            <w:vMerge w:val="restart"/>
            <w:vAlign w:val="center"/>
          </w:tcPr>
          <w:p w14:paraId="555632C5" w14:textId="77777777" w:rsidR="00F77B48" w:rsidRPr="001A1CD1" w:rsidRDefault="00F77B48" w:rsidP="00F77B48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4.1.3</w:t>
            </w:r>
          </w:p>
          <w:p w14:paraId="66E68967" w14:textId="77777777" w:rsidR="00F77B48" w:rsidRPr="001A1CD1" w:rsidRDefault="00F77B48" w:rsidP="00F77B48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4.2.1</w:t>
            </w:r>
          </w:p>
          <w:p w14:paraId="3BC9E65B" w14:textId="35322C74" w:rsidR="00F77B48" w:rsidRPr="001A1CD1" w:rsidRDefault="00F77B48" w:rsidP="00F77B48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  <w:r w:rsidRPr="001A1CD1">
              <w:rPr>
                <w:bCs/>
                <w:spacing w:val="-4"/>
              </w:rPr>
              <w:t>4.2.2</w:t>
            </w:r>
          </w:p>
        </w:tc>
      </w:tr>
      <w:tr w:rsidR="00F77B48" w:rsidRPr="001A1CD1" w14:paraId="5DB2FA19" w14:textId="77777777">
        <w:tc>
          <w:tcPr>
            <w:tcW w:w="1408" w:type="dxa"/>
            <w:vAlign w:val="center"/>
          </w:tcPr>
          <w:p w14:paraId="4F22AEF9" w14:textId="674715AE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6.1</w:t>
            </w:r>
          </w:p>
        </w:tc>
        <w:tc>
          <w:tcPr>
            <w:tcW w:w="4683" w:type="dxa"/>
            <w:vAlign w:val="center"/>
          </w:tcPr>
          <w:p w14:paraId="009F5AE8" w14:textId="09C730EB" w:rsidR="00F77B48" w:rsidRPr="001A1CD1" w:rsidRDefault="00BC0EA3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Các đặc trưng của sóng</w:t>
            </w:r>
          </w:p>
        </w:tc>
        <w:tc>
          <w:tcPr>
            <w:tcW w:w="992" w:type="dxa"/>
            <w:vAlign w:val="center"/>
          </w:tcPr>
          <w:p w14:paraId="7C6F1E97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4DF57C6B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3552C5B2" w14:textId="77777777">
        <w:tc>
          <w:tcPr>
            <w:tcW w:w="1408" w:type="dxa"/>
            <w:vAlign w:val="center"/>
          </w:tcPr>
          <w:p w14:paraId="75BC5546" w14:textId="170EE67C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6.2</w:t>
            </w:r>
          </w:p>
        </w:tc>
        <w:tc>
          <w:tcPr>
            <w:tcW w:w="4683" w:type="dxa"/>
            <w:vAlign w:val="center"/>
          </w:tcPr>
          <w:p w14:paraId="55204F7F" w14:textId="39AC60EB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Hàm sóng</w:t>
            </w:r>
            <w:r w:rsidR="00BC0EA3" w:rsidRPr="001A1CD1">
              <w:rPr>
                <w:bCs/>
                <w:color w:val="000000"/>
                <w:spacing w:val="-4"/>
              </w:rPr>
              <w:t>, phương trình sóng</w:t>
            </w:r>
          </w:p>
        </w:tc>
        <w:tc>
          <w:tcPr>
            <w:tcW w:w="992" w:type="dxa"/>
            <w:vAlign w:val="center"/>
          </w:tcPr>
          <w:p w14:paraId="539698B9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536DC606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5D535211" w14:textId="77777777">
        <w:tc>
          <w:tcPr>
            <w:tcW w:w="1408" w:type="dxa"/>
            <w:vAlign w:val="center"/>
          </w:tcPr>
          <w:p w14:paraId="43771E9F" w14:textId="50D68B85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6.3</w:t>
            </w:r>
          </w:p>
        </w:tc>
        <w:tc>
          <w:tcPr>
            <w:tcW w:w="4683" w:type="dxa"/>
            <w:vAlign w:val="center"/>
          </w:tcPr>
          <w:p w14:paraId="4BDE9540" w14:textId="51B35517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Năng lượng sóng cơ</w:t>
            </w:r>
          </w:p>
        </w:tc>
        <w:tc>
          <w:tcPr>
            <w:tcW w:w="992" w:type="dxa"/>
            <w:vAlign w:val="center"/>
          </w:tcPr>
          <w:p w14:paraId="351089C6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56823C62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675263A2" w14:textId="77777777">
        <w:tc>
          <w:tcPr>
            <w:tcW w:w="1408" w:type="dxa"/>
            <w:vAlign w:val="center"/>
          </w:tcPr>
          <w:p w14:paraId="4812D1A2" w14:textId="60E2BCD5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6.4</w:t>
            </w:r>
          </w:p>
        </w:tc>
        <w:tc>
          <w:tcPr>
            <w:tcW w:w="4683" w:type="dxa"/>
            <w:vAlign w:val="center"/>
          </w:tcPr>
          <w:p w14:paraId="150117E2" w14:textId="75731423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Sự giao thoa sóng</w:t>
            </w:r>
          </w:p>
        </w:tc>
        <w:tc>
          <w:tcPr>
            <w:tcW w:w="992" w:type="dxa"/>
            <w:vAlign w:val="center"/>
          </w:tcPr>
          <w:p w14:paraId="65FDFF62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5C3B3AFA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2A24CD3F" w14:textId="77777777">
        <w:tc>
          <w:tcPr>
            <w:tcW w:w="1408" w:type="dxa"/>
            <w:vAlign w:val="center"/>
          </w:tcPr>
          <w:p w14:paraId="5EC51D62" w14:textId="5AD87DF8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6.5</w:t>
            </w:r>
          </w:p>
        </w:tc>
        <w:tc>
          <w:tcPr>
            <w:tcW w:w="4683" w:type="dxa"/>
            <w:vAlign w:val="center"/>
          </w:tcPr>
          <w:p w14:paraId="4B052925" w14:textId="3E658BA7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Sóng dừng</w:t>
            </w:r>
          </w:p>
        </w:tc>
        <w:tc>
          <w:tcPr>
            <w:tcW w:w="992" w:type="dxa"/>
            <w:vAlign w:val="center"/>
          </w:tcPr>
          <w:p w14:paraId="2008438A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813C977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64DCE84B" w14:textId="77777777">
        <w:tc>
          <w:tcPr>
            <w:tcW w:w="1408" w:type="dxa"/>
            <w:vAlign w:val="center"/>
          </w:tcPr>
          <w:p w14:paraId="4A7A79E8" w14:textId="21463ECF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6.6</w:t>
            </w:r>
          </w:p>
        </w:tc>
        <w:tc>
          <w:tcPr>
            <w:tcW w:w="4683" w:type="dxa"/>
            <w:vAlign w:val="center"/>
          </w:tcPr>
          <w:p w14:paraId="57A39AE9" w14:textId="23529929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Nguyên lí Huyghen và hiện tượng nhiễu xạ sóng cơ</w:t>
            </w:r>
          </w:p>
        </w:tc>
        <w:tc>
          <w:tcPr>
            <w:tcW w:w="992" w:type="dxa"/>
            <w:vAlign w:val="center"/>
          </w:tcPr>
          <w:p w14:paraId="3A7AD07C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149CF7D8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0DE6A05E" w14:textId="77777777">
        <w:tc>
          <w:tcPr>
            <w:tcW w:w="1408" w:type="dxa"/>
            <w:vAlign w:val="center"/>
          </w:tcPr>
          <w:p w14:paraId="5C90CDE5" w14:textId="32CA90BD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6.7</w:t>
            </w:r>
          </w:p>
        </w:tc>
        <w:tc>
          <w:tcPr>
            <w:tcW w:w="4683" w:type="dxa"/>
            <w:vAlign w:val="center"/>
          </w:tcPr>
          <w:p w14:paraId="3A37A442" w14:textId="201F6A25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Dao động âm và sóng âm</w:t>
            </w:r>
          </w:p>
        </w:tc>
        <w:tc>
          <w:tcPr>
            <w:tcW w:w="992" w:type="dxa"/>
            <w:vAlign w:val="center"/>
          </w:tcPr>
          <w:p w14:paraId="03A53832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4697CD3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  <w:tr w:rsidR="00F77B48" w:rsidRPr="001A1CD1" w14:paraId="4BF21617" w14:textId="77777777">
        <w:tc>
          <w:tcPr>
            <w:tcW w:w="1408" w:type="dxa"/>
            <w:vAlign w:val="center"/>
          </w:tcPr>
          <w:p w14:paraId="63A2F769" w14:textId="7037CBDB" w:rsidR="00F77B48" w:rsidRPr="001A1CD1" w:rsidRDefault="00F77B48" w:rsidP="005E1FFD">
            <w:pPr>
              <w:spacing w:before="40" w:after="40"/>
              <w:jc w:val="center"/>
              <w:rPr>
                <w:bCs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spacing w:val="-4"/>
                <w:sz w:val="24"/>
                <w:szCs w:val="24"/>
                <w:lang w:val="nl-NL"/>
              </w:rPr>
              <w:t>6.8</w:t>
            </w:r>
          </w:p>
        </w:tc>
        <w:tc>
          <w:tcPr>
            <w:tcW w:w="4683" w:type="dxa"/>
            <w:vAlign w:val="center"/>
          </w:tcPr>
          <w:p w14:paraId="7DFA58FF" w14:textId="7D3255CA" w:rsidR="00F77B48" w:rsidRPr="001A1CD1" w:rsidRDefault="00F77B48" w:rsidP="005E1FFD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992" w:type="dxa"/>
            <w:vAlign w:val="center"/>
          </w:tcPr>
          <w:p w14:paraId="08353762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979" w:type="dxa"/>
            <w:vMerge/>
            <w:vAlign w:val="center"/>
          </w:tcPr>
          <w:p w14:paraId="7C9A711B" w14:textId="77777777" w:rsidR="00F77B48" w:rsidRPr="001A1CD1" w:rsidRDefault="00F77B48" w:rsidP="005E1FFD">
            <w:pPr>
              <w:pStyle w:val="ListParagraph"/>
              <w:spacing w:before="40" w:after="40"/>
              <w:ind w:left="0"/>
              <w:jc w:val="center"/>
              <w:rPr>
                <w:bCs/>
                <w:spacing w:val="-4"/>
              </w:rPr>
            </w:pPr>
          </w:p>
        </w:tc>
      </w:tr>
    </w:tbl>
    <w:p w14:paraId="3DCEB988" w14:textId="77777777" w:rsidR="000C0DE2" w:rsidRPr="001A1CD1" w:rsidRDefault="00744C77" w:rsidP="000B6E27">
      <w:pPr>
        <w:pStyle w:val="BodyText2"/>
        <w:numPr>
          <w:ilvl w:val="0"/>
          <w:numId w:val="1"/>
        </w:numPr>
        <w:tabs>
          <w:tab w:val="clear" w:pos="390"/>
        </w:tabs>
        <w:spacing w:before="120" w:after="0" w:line="240" w:lineRule="auto"/>
        <w:ind w:left="709" w:hanging="283"/>
        <w:jc w:val="both"/>
        <w:rPr>
          <w:bCs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Phương pháp giảng dạy</w:t>
      </w:r>
      <w:r w:rsidR="006A5431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</w:p>
    <w:p w14:paraId="3EB07258" w14:textId="3440F3EF" w:rsidR="00096B36" w:rsidRPr="001A1CD1" w:rsidRDefault="00D559A8" w:rsidP="003E4D3E">
      <w:pPr>
        <w:pStyle w:val="BodyText2"/>
        <w:numPr>
          <w:ilvl w:val="0"/>
          <w:numId w:val="5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Giảng dạy lí</w:t>
      </w:r>
      <w:r w:rsidR="003F7694" w:rsidRPr="001A1CD1">
        <w:rPr>
          <w:bCs/>
          <w:color w:val="000000"/>
          <w:spacing w:val="-4"/>
          <w:sz w:val="24"/>
          <w:szCs w:val="24"/>
        </w:rPr>
        <w:t xml:space="preserve"> thuyết kết hợp bài tập</w:t>
      </w:r>
    </w:p>
    <w:p w14:paraId="121F6EF1" w14:textId="77777777" w:rsidR="00D171C9" w:rsidRPr="001A1CD1" w:rsidRDefault="004E2BB5" w:rsidP="003E4D3E">
      <w:pPr>
        <w:pStyle w:val="BodyText2"/>
        <w:numPr>
          <w:ilvl w:val="0"/>
          <w:numId w:val="5"/>
        </w:numPr>
        <w:spacing w:before="120" w:after="0" w:line="240" w:lineRule="auto"/>
        <w:jc w:val="both"/>
        <w:rPr>
          <w:bCs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Thảo luận nhóm</w:t>
      </w:r>
      <w:r w:rsidR="00096B36" w:rsidRPr="001A1CD1">
        <w:rPr>
          <w:bCs/>
          <w:color w:val="000000"/>
          <w:spacing w:val="-4"/>
          <w:sz w:val="24"/>
          <w:szCs w:val="24"/>
        </w:rPr>
        <w:t xml:space="preserve"> và làm </w:t>
      </w:r>
      <w:r w:rsidRPr="001A1CD1">
        <w:rPr>
          <w:bCs/>
          <w:color w:val="000000"/>
          <w:spacing w:val="-4"/>
          <w:sz w:val="24"/>
          <w:szCs w:val="24"/>
        </w:rPr>
        <w:t>bài tập các phần.</w:t>
      </w:r>
      <w:r w:rsidR="003F7694" w:rsidRPr="001A1CD1">
        <w:rPr>
          <w:bCs/>
          <w:color w:val="000000"/>
          <w:spacing w:val="-4"/>
          <w:sz w:val="24"/>
          <w:szCs w:val="24"/>
        </w:rPr>
        <w:t xml:space="preserve"> </w:t>
      </w:r>
    </w:p>
    <w:p w14:paraId="5AEFC647" w14:textId="77777777" w:rsidR="00744C77" w:rsidRPr="001A1CD1" w:rsidRDefault="00744C77" w:rsidP="001803E7">
      <w:pPr>
        <w:pStyle w:val="BodyText2"/>
        <w:numPr>
          <w:ilvl w:val="0"/>
          <w:numId w:val="1"/>
        </w:numPr>
        <w:tabs>
          <w:tab w:val="clear" w:pos="390"/>
        </w:tabs>
        <w:spacing w:before="120" w:line="240" w:lineRule="auto"/>
        <w:ind w:left="709" w:hanging="284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Nhiệm vụ của sinh viên</w:t>
      </w:r>
      <w:r w:rsidR="009540AF" w:rsidRPr="001A1CD1">
        <w:rPr>
          <w:b/>
          <w:bCs/>
          <w:color w:val="000000"/>
          <w:spacing w:val="-4"/>
          <w:sz w:val="24"/>
          <w:szCs w:val="24"/>
        </w:rPr>
        <w:t xml:space="preserve"> </w:t>
      </w:r>
    </w:p>
    <w:p w14:paraId="3B966A82" w14:textId="277250CA" w:rsidR="00744C77" w:rsidRPr="001A1CD1" w:rsidRDefault="006E5BAC" w:rsidP="003E4D3E">
      <w:pPr>
        <w:pStyle w:val="BodyText2"/>
        <w:numPr>
          <w:ilvl w:val="0"/>
          <w:numId w:val="4"/>
        </w:numPr>
        <w:spacing w:after="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Có mặt</w:t>
      </w:r>
      <w:r w:rsidR="00D559A8" w:rsidRPr="001A1CD1">
        <w:rPr>
          <w:bCs/>
          <w:color w:val="000000"/>
          <w:spacing w:val="-4"/>
          <w:sz w:val="24"/>
          <w:szCs w:val="24"/>
        </w:rPr>
        <w:t xml:space="preserve"> tối thiểu 80% số tiết học lí</w:t>
      </w:r>
      <w:r w:rsidR="00744C77" w:rsidRPr="001A1CD1">
        <w:rPr>
          <w:bCs/>
          <w:color w:val="000000"/>
          <w:spacing w:val="-4"/>
          <w:sz w:val="24"/>
          <w:szCs w:val="24"/>
        </w:rPr>
        <w:t xml:space="preserve"> thuyết.</w:t>
      </w:r>
    </w:p>
    <w:p w14:paraId="6ACEF60C" w14:textId="77777777" w:rsidR="00DB55C3" w:rsidRPr="001A1CD1" w:rsidRDefault="00DB55C3" w:rsidP="00DB55C3">
      <w:pPr>
        <w:pStyle w:val="BodyText2"/>
        <w:numPr>
          <w:ilvl w:val="0"/>
          <w:numId w:val="4"/>
        </w:numPr>
        <w:spacing w:after="0" w:line="240" w:lineRule="auto"/>
        <w:jc w:val="both"/>
        <w:rPr>
          <w:bCs/>
          <w:spacing w:val="-4"/>
          <w:sz w:val="24"/>
          <w:szCs w:val="24"/>
        </w:rPr>
      </w:pPr>
      <w:r w:rsidRPr="001A1CD1">
        <w:rPr>
          <w:bCs/>
          <w:spacing w:val="-4"/>
          <w:sz w:val="24"/>
          <w:szCs w:val="24"/>
        </w:rPr>
        <w:t>Hoàn thành đầy đủ các bài tập và được đánh giá kết quả thực hiện.</w:t>
      </w:r>
    </w:p>
    <w:p w14:paraId="1480D977" w14:textId="4E640739" w:rsidR="00744C77" w:rsidRPr="001A1CD1" w:rsidRDefault="00D559A8" w:rsidP="003E4D3E">
      <w:pPr>
        <w:pStyle w:val="BodyText2"/>
        <w:numPr>
          <w:ilvl w:val="0"/>
          <w:numId w:val="4"/>
        </w:numPr>
        <w:spacing w:after="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Tham dự kiểm tra giữa học kì</w:t>
      </w:r>
      <w:r w:rsidR="00744C77" w:rsidRPr="001A1CD1">
        <w:rPr>
          <w:bCs/>
          <w:color w:val="000000"/>
          <w:spacing w:val="-4"/>
          <w:sz w:val="24"/>
          <w:szCs w:val="24"/>
        </w:rPr>
        <w:t>.</w:t>
      </w:r>
    </w:p>
    <w:p w14:paraId="2E2374B6" w14:textId="77777777" w:rsidR="00744C77" w:rsidRPr="001A1CD1" w:rsidRDefault="00744C77" w:rsidP="003E4D3E">
      <w:pPr>
        <w:pStyle w:val="BodyText2"/>
        <w:numPr>
          <w:ilvl w:val="0"/>
          <w:numId w:val="4"/>
        </w:numPr>
        <w:spacing w:after="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Tham dự thi kết thúc học phần</w:t>
      </w:r>
      <w:r w:rsidR="000F78FF" w:rsidRPr="001A1CD1">
        <w:rPr>
          <w:bCs/>
          <w:color w:val="000000"/>
          <w:spacing w:val="-4"/>
          <w:sz w:val="24"/>
          <w:szCs w:val="24"/>
        </w:rPr>
        <w:t xml:space="preserve"> (bắt buộc)</w:t>
      </w:r>
      <w:r w:rsidRPr="001A1CD1">
        <w:rPr>
          <w:bCs/>
          <w:color w:val="000000"/>
          <w:spacing w:val="-4"/>
          <w:sz w:val="24"/>
          <w:szCs w:val="24"/>
        </w:rPr>
        <w:t>.</w:t>
      </w:r>
    </w:p>
    <w:p w14:paraId="214132BA" w14:textId="77777777" w:rsidR="00744C77" w:rsidRPr="001A1CD1" w:rsidRDefault="00744C77" w:rsidP="003E4D3E">
      <w:pPr>
        <w:pStyle w:val="BodyText2"/>
        <w:numPr>
          <w:ilvl w:val="0"/>
          <w:numId w:val="4"/>
        </w:numPr>
        <w:spacing w:after="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 xml:space="preserve">Chủ động </w:t>
      </w:r>
      <w:r w:rsidR="002B3774" w:rsidRPr="001A1CD1">
        <w:rPr>
          <w:bCs/>
          <w:color w:val="000000"/>
          <w:spacing w:val="-4"/>
          <w:sz w:val="24"/>
          <w:szCs w:val="24"/>
        </w:rPr>
        <w:t xml:space="preserve">chuẩn bị các nội dung và </w:t>
      </w:r>
      <w:r w:rsidRPr="001A1CD1">
        <w:rPr>
          <w:bCs/>
          <w:color w:val="000000"/>
          <w:spacing w:val="-4"/>
          <w:sz w:val="24"/>
          <w:szCs w:val="24"/>
        </w:rPr>
        <w:t>thực hiện giờ tự học</w:t>
      </w:r>
      <w:r w:rsidR="00E8371B" w:rsidRPr="001A1CD1">
        <w:rPr>
          <w:bCs/>
          <w:color w:val="000000"/>
          <w:spacing w:val="-4"/>
          <w:sz w:val="24"/>
          <w:szCs w:val="24"/>
        </w:rPr>
        <w:t>.</w:t>
      </w:r>
    </w:p>
    <w:p w14:paraId="5D43BD6B" w14:textId="77777777" w:rsidR="00744C77" w:rsidRPr="001A1CD1" w:rsidRDefault="00744C77" w:rsidP="007F32C9">
      <w:pPr>
        <w:pStyle w:val="BodyText2"/>
        <w:numPr>
          <w:ilvl w:val="0"/>
          <w:numId w:val="1"/>
        </w:numPr>
        <w:tabs>
          <w:tab w:val="clear" w:pos="390"/>
        </w:tabs>
        <w:spacing w:before="120" w:after="0" w:line="240" w:lineRule="auto"/>
        <w:ind w:left="709" w:hanging="284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Đánh gi</w:t>
      </w:r>
      <w:r w:rsidR="009540AF" w:rsidRPr="001A1CD1">
        <w:rPr>
          <w:b/>
          <w:bCs/>
          <w:color w:val="000000"/>
          <w:spacing w:val="-4"/>
          <w:sz w:val="24"/>
          <w:szCs w:val="24"/>
        </w:rPr>
        <w:t>á kết quả học tập của sinh viên</w:t>
      </w:r>
    </w:p>
    <w:p w14:paraId="0AC6A663" w14:textId="77777777" w:rsidR="00744C77" w:rsidRPr="001A1CD1" w:rsidRDefault="00744C77" w:rsidP="000B6E27">
      <w:pPr>
        <w:pStyle w:val="BodyText2"/>
        <w:numPr>
          <w:ilvl w:val="1"/>
          <w:numId w:val="1"/>
        </w:numPr>
        <w:tabs>
          <w:tab w:val="clear" w:pos="981"/>
        </w:tabs>
        <w:spacing w:before="120" w:line="240" w:lineRule="auto"/>
        <w:ind w:hanging="555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Cách đánh giá</w:t>
      </w:r>
    </w:p>
    <w:p w14:paraId="01E9E8C1" w14:textId="77777777" w:rsidR="00744C77" w:rsidRPr="001A1CD1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>Sinh viên được đánh giá tích lũy học phần như sau:</w:t>
      </w:r>
    </w:p>
    <w:p w14:paraId="14BF2AA2" w14:textId="77777777" w:rsidR="00F77B48" w:rsidRPr="001A1CD1" w:rsidRDefault="00F77B48" w:rsidP="00D500C5">
      <w:pPr>
        <w:pStyle w:val="BodyText2"/>
        <w:tabs>
          <w:tab w:val="num" w:pos="960"/>
        </w:tabs>
        <w:spacing w:before="120" w:line="240" w:lineRule="auto"/>
        <w:ind w:firstLine="261"/>
        <w:jc w:val="center"/>
        <w:rPr>
          <w:b/>
          <w:bCs/>
          <w:color w:val="000000"/>
          <w:spacing w:val="-4"/>
          <w:sz w:val="24"/>
          <w:szCs w:val="24"/>
          <w:lang w:val="nl-NL"/>
        </w:rPr>
      </w:pPr>
    </w:p>
    <w:p w14:paraId="04D3549C" w14:textId="77777777" w:rsidR="00F77B48" w:rsidRPr="001A1CD1" w:rsidRDefault="00F77B48" w:rsidP="00D500C5">
      <w:pPr>
        <w:pStyle w:val="BodyText2"/>
        <w:tabs>
          <w:tab w:val="num" w:pos="960"/>
        </w:tabs>
        <w:spacing w:before="120" w:line="240" w:lineRule="auto"/>
        <w:ind w:firstLine="261"/>
        <w:jc w:val="center"/>
        <w:rPr>
          <w:b/>
          <w:bCs/>
          <w:color w:val="000000"/>
          <w:spacing w:val="-4"/>
          <w:sz w:val="24"/>
          <w:szCs w:val="24"/>
          <w:lang w:val="nl-NL"/>
        </w:rPr>
      </w:pPr>
    </w:p>
    <w:p w14:paraId="0592DDDA" w14:textId="3D6C714A" w:rsidR="00BA7C39" w:rsidRPr="001A1CD1" w:rsidRDefault="00BA7C39" w:rsidP="00D500C5">
      <w:pPr>
        <w:pStyle w:val="BodyText2"/>
        <w:tabs>
          <w:tab w:val="num" w:pos="960"/>
        </w:tabs>
        <w:spacing w:before="120" w:line="240" w:lineRule="auto"/>
        <w:ind w:firstLine="261"/>
        <w:jc w:val="center"/>
        <w:rPr>
          <w:b/>
          <w:bCs/>
          <w:color w:val="000000"/>
          <w:spacing w:val="-4"/>
          <w:sz w:val="24"/>
          <w:szCs w:val="24"/>
          <w:lang w:val="nl-NL"/>
        </w:rPr>
      </w:pPr>
      <w:r w:rsidRPr="001A1CD1">
        <w:rPr>
          <w:b/>
          <w:bCs/>
          <w:color w:val="000000"/>
          <w:spacing w:val="-4"/>
          <w:sz w:val="24"/>
          <w:szCs w:val="24"/>
          <w:lang w:val="nl-NL"/>
        </w:rPr>
        <w:lastRenderedPageBreak/>
        <w:t>Bảng 2</w:t>
      </w:r>
      <w:r w:rsidR="004A21C9" w:rsidRPr="001A1CD1">
        <w:rPr>
          <w:b/>
          <w:bCs/>
          <w:color w:val="000000"/>
          <w:spacing w:val="-4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1A1CD1" w14:paraId="3B705642" w14:textId="77777777">
        <w:tc>
          <w:tcPr>
            <w:tcW w:w="564" w:type="dxa"/>
            <w:shd w:val="clear" w:color="auto" w:fill="auto"/>
          </w:tcPr>
          <w:p w14:paraId="6E55AE57" w14:textId="77777777" w:rsidR="00665547" w:rsidRPr="001A1CD1" w:rsidRDefault="00665547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80E2EA3" w14:textId="77777777" w:rsidR="00665547" w:rsidRPr="001A1CD1" w:rsidRDefault="00665547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03201BA1" w14:textId="77777777" w:rsidR="00665547" w:rsidRPr="001A1CD1" w:rsidRDefault="00665547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1D09EFF" w14:textId="77777777" w:rsidR="00665547" w:rsidRPr="001A1CD1" w:rsidRDefault="00665547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  <w:lang w:val="nl-NL"/>
              </w:rPr>
              <w:t>Trọng số</w:t>
            </w:r>
          </w:p>
        </w:tc>
      </w:tr>
      <w:tr w:rsidR="00160DD5" w:rsidRPr="001A1CD1" w14:paraId="6A7CC3F6" w14:textId="77777777" w:rsidTr="00240788">
        <w:tc>
          <w:tcPr>
            <w:tcW w:w="564" w:type="dxa"/>
            <w:shd w:val="clear" w:color="auto" w:fill="auto"/>
            <w:vAlign w:val="center"/>
          </w:tcPr>
          <w:p w14:paraId="5FAA0699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8CC11F9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7DA30A2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Số tiết tham dự học/tổng số tiết.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8889304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10%</w:t>
            </w:r>
          </w:p>
        </w:tc>
      </w:tr>
      <w:tr w:rsidR="00160DD5" w:rsidRPr="001A1CD1" w14:paraId="46313E52" w14:textId="77777777">
        <w:tc>
          <w:tcPr>
            <w:tcW w:w="564" w:type="dxa"/>
            <w:shd w:val="clear" w:color="auto" w:fill="auto"/>
            <w:vAlign w:val="center"/>
          </w:tcPr>
          <w:p w14:paraId="4F76A775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6030D59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ý thức học tập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E23BAA5" w14:textId="77777777" w:rsidR="00160DD5" w:rsidRPr="001A1CD1" w:rsidRDefault="00CE4153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Thái độ học tập trên lớp, ý thức chuẩn bị bài, làm bài tập.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BFEF9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160DD5" w:rsidRPr="001A1CD1" w14:paraId="1DCE4BEF" w14:textId="77777777" w:rsidTr="00240788">
        <w:tc>
          <w:tcPr>
            <w:tcW w:w="564" w:type="dxa"/>
            <w:shd w:val="clear" w:color="auto" w:fill="auto"/>
            <w:vAlign w:val="center"/>
          </w:tcPr>
          <w:p w14:paraId="6A309B8A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5CBEF79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AED5D7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Số bài tập đã làm/số bài tập được giao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6DA0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</w:p>
          <w:p w14:paraId="24D068C5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30%</w:t>
            </w:r>
          </w:p>
          <w:p w14:paraId="6A5018A4" w14:textId="77777777" w:rsidR="00160DD5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4F3D11" w:rsidRPr="001A1CD1" w14:paraId="679F4EF4" w14:textId="77777777" w:rsidTr="00930FDE">
        <w:trPr>
          <w:trHeight w:val="562"/>
        </w:trPr>
        <w:tc>
          <w:tcPr>
            <w:tcW w:w="564" w:type="dxa"/>
            <w:shd w:val="clear" w:color="auto" w:fill="auto"/>
            <w:vAlign w:val="center"/>
          </w:tcPr>
          <w:p w14:paraId="0E43C913" w14:textId="77777777" w:rsidR="004F3D11" w:rsidRPr="001A1CD1" w:rsidRDefault="004F3D11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98588AF" w14:textId="77777777" w:rsidR="004F3D11" w:rsidRPr="001A1CD1" w:rsidRDefault="004F3D11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kiểm tra</w:t>
            </w:r>
          </w:p>
          <w:p w14:paraId="72D996E9" w14:textId="3BDF0F45" w:rsidR="004F3D11" w:rsidRPr="001A1CD1" w:rsidRDefault="005E1FFD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giữa kì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7F53B8" w14:textId="62F7F167" w:rsidR="004F3D11" w:rsidRPr="001A1CD1" w:rsidRDefault="004F3D11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 Bài kiểm tra viết: Tự luận</w:t>
            </w:r>
            <w:r w:rsidR="004E3C89"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,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trắc nghiệm.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830C" w14:textId="77777777" w:rsidR="004F3D11" w:rsidRPr="001A1CD1" w:rsidRDefault="004F3D11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</w:p>
        </w:tc>
      </w:tr>
      <w:tr w:rsidR="009646D3" w:rsidRPr="001A1CD1" w14:paraId="5F22D463" w14:textId="77777777" w:rsidTr="00004B8F">
        <w:tc>
          <w:tcPr>
            <w:tcW w:w="564" w:type="dxa"/>
            <w:shd w:val="clear" w:color="auto" w:fill="auto"/>
            <w:vAlign w:val="center"/>
          </w:tcPr>
          <w:p w14:paraId="65A4E08C" w14:textId="77777777" w:rsidR="009646D3" w:rsidRPr="001A1CD1" w:rsidRDefault="004F3D11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1474902" w14:textId="77777777" w:rsidR="009646D3" w:rsidRPr="001A1CD1" w:rsidRDefault="009646D3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6C885A7" w14:textId="101F926C" w:rsidR="009646D3" w:rsidRPr="001A1CD1" w:rsidRDefault="00920118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 Tham dự đủ 80% tiết lí</w:t>
            </w:r>
            <w:r w:rsidR="009C0DEB"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thuyết </w:t>
            </w:r>
          </w:p>
          <w:p w14:paraId="75BC2CC9" w14:textId="77777777" w:rsidR="00CE4153" w:rsidRPr="001A1CD1" w:rsidRDefault="00CE4153" w:rsidP="004F65B2">
            <w:pPr>
              <w:pStyle w:val="BodyText2"/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</w:t>
            </w:r>
            <w:r w:rsidR="002710EC"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Dự thi kết thúc học phần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.</w:t>
            </w:r>
          </w:p>
          <w:p w14:paraId="4F0F0D8C" w14:textId="0431A143" w:rsidR="009646D3" w:rsidRPr="001A1CD1" w:rsidRDefault="00160D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rPr>
                <w:bCs/>
                <w:color w:val="000000"/>
                <w:spacing w:val="-4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- Thi viết: Tự luận</w:t>
            </w:r>
            <w:r w:rsidR="004E3C89"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,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 xml:space="preserve"> trắc nghiệm.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879319" w14:textId="77777777" w:rsidR="009646D3" w:rsidRPr="001A1CD1" w:rsidRDefault="00160DD5" w:rsidP="00004B8F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sz w:val="24"/>
                <w:szCs w:val="24"/>
                <w:lang w:val="vi-VN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  <w:lang w:val="nl-NL"/>
              </w:rPr>
              <w:t>0%</w:t>
            </w:r>
          </w:p>
        </w:tc>
      </w:tr>
    </w:tbl>
    <w:p w14:paraId="268666B3" w14:textId="77777777" w:rsidR="00744C77" w:rsidRPr="001A1CD1" w:rsidRDefault="00744C77" w:rsidP="000B6E27">
      <w:pPr>
        <w:pStyle w:val="BodyText2"/>
        <w:numPr>
          <w:ilvl w:val="1"/>
          <w:numId w:val="1"/>
        </w:numPr>
        <w:tabs>
          <w:tab w:val="clear" w:pos="981"/>
        </w:tabs>
        <w:spacing w:before="120" w:line="240" w:lineRule="auto"/>
        <w:ind w:hanging="555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Cách tính điểm</w:t>
      </w:r>
    </w:p>
    <w:p w14:paraId="0D1E9568" w14:textId="77777777" w:rsidR="00744C77" w:rsidRPr="001A1CD1" w:rsidRDefault="00744C77" w:rsidP="003E4D3E">
      <w:pPr>
        <w:pStyle w:val="BodyText2"/>
        <w:numPr>
          <w:ilvl w:val="0"/>
          <w:numId w:val="6"/>
        </w:numPr>
        <w:spacing w:before="120" w:after="60" w:line="240" w:lineRule="auto"/>
        <w:jc w:val="both"/>
        <w:rPr>
          <w:bCs/>
          <w:color w:val="000000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 xml:space="preserve">Điểm đánh giá thành phần và điểm thi kết thúc học phần được chấm theo thang điểm 10 (từ 0 đến 10), làm tròn đến một chữ số thập phân. </w:t>
      </w:r>
    </w:p>
    <w:p w14:paraId="695668FB" w14:textId="3EB431E7" w:rsidR="00744C77" w:rsidRPr="001A1CD1" w:rsidRDefault="00744C77" w:rsidP="003E4D3E">
      <w:pPr>
        <w:pStyle w:val="BodyText2"/>
        <w:numPr>
          <w:ilvl w:val="0"/>
          <w:numId w:val="6"/>
        </w:numPr>
        <w:spacing w:before="120" w:after="60" w:line="240" w:lineRule="auto"/>
        <w:jc w:val="both"/>
        <w:rPr>
          <w:bCs/>
          <w:color w:val="0000FF"/>
          <w:spacing w:val="-4"/>
          <w:sz w:val="24"/>
          <w:szCs w:val="24"/>
        </w:rPr>
      </w:pPr>
      <w:r w:rsidRPr="001A1CD1">
        <w:rPr>
          <w:bCs/>
          <w:color w:val="000000"/>
          <w:spacing w:val="-4"/>
          <w:sz w:val="24"/>
          <w:szCs w:val="24"/>
        </w:rPr>
        <w:t xml:space="preserve">Điểm học phần là tổng điểm của tất cả các điểm đánh giá thành phần của học phần nhân với trọng số tương ứng. Điểm học phần </w:t>
      </w:r>
      <w:r w:rsidR="00B63516" w:rsidRPr="001A1CD1">
        <w:rPr>
          <w:bCs/>
          <w:color w:val="000000"/>
          <w:spacing w:val="-4"/>
          <w:sz w:val="24"/>
          <w:szCs w:val="24"/>
          <w:lang w:val="vi-VN"/>
        </w:rPr>
        <w:t xml:space="preserve">tính </w:t>
      </w:r>
      <w:r w:rsidRPr="001A1CD1">
        <w:rPr>
          <w:bCs/>
          <w:color w:val="000000"/>
          <w:spacing w:val="-4"/>
          <w:sz w:val="24"/>
          <w:szCs w:val="24"/>
        </w:rPr>
        <w:t xml:space="preserve">theo thang điểm 10 làm tròn đến một chữ số thập phân, sau đó </w:t>
      </w:r>
      <w:r w:rsidRPr="001A1CD1">
        <w:rPr>
          <w:bCs/>
          <w:spacing w:val="-4"/>
          <w:sz w:val="24"/>
          <w:szCs w:val="24"/>
        </w:rPr>
        <w:t>được quy đổi sang</w:t>
      </w:r>
      <w:r w:rsidRPr="001A1CD1">
        <w:rPr>
          <w:bCs/>
          <w:color w:val="000000"/>
          <w:spacing w:val="-4"/>
          <w:sz w:val="24"/>
          <w:szCs w:val="24"/>
        </w:rPr>
        <w:t xml:space="preserve"> điểm chữ và điểm số </w:t>
      </w:r>
      <w:r w:rsidR="004F3D11" w:rsidRPr="001A1CD1">
        <w:rPr>
          <w:bCs/>
          <w:color w:val="000000"/>
          <w:spacing w:val="-4"/>
          <w:sz w:val="24"/>
          <w:szCs w:val="24"/>
        </w:rPr>
        <w:t xml:space="preserve">của </w:t>
      </w:r>
      <w:r w:rsidRPr="001A1CD1">
        <w:rPr>
          <w:bCs/>
          <w:color w:val="000000"/>
          <w:spacing w:val="-4"/>
          <w:sz w:val="24"/>
          <w:szCs w:val="24"/>
        </w:rPr>
        <w:t xml:space="preserve">thang điểm 4 theo quy định về công tác đào tạo </w:t>
      </w:r>
      <w:r w:rsidR="00E1117B" w:rsidRPr="001A1CD1">
        <w:rPr>
          <w:bCs/>
          <w:color w:val="000000"/>
          <w:spacing w:val="-4"/>
          <w:sz w:val="24"/>
          <w:szCs w:val="24"/>
        </w:rPr>
        <w:t xml:space="preserve">tín chỉ </w:t>
      </w:r>
      <w:r w:rsidRPr="001A1CD1">
        <w:rPr>
          <w:bCs/>
          <w:color w:val="000000"/>
          <w:spacing w:val="-4"/>
          <w:sz w:val="24"/>
          <w:szCs w:val="24"/>
        </w:rPr>
        <w:t xml:space="preserve">của </w:t>
      </w:r>
      <w:r w:rsidR="00B63516" w:rsidRPr="001A1CD1">
        <w:rPr>
          <w:bCs/>
          <w:color w:val="000000"/>
          <w:spacing w:val="-4"/>
          <w:sz w:val="24"/>
          <w:szCs w:val="24"/>
          <w:lang w:val="vi-VN"/>
        </w:rPr>
        <w:t>Nhà t</w:t>
      </w:r>
      <w:r w:rsidRPr="001A1CD1">
        <w:rPr>
          <w:bCs/>
          <w:color w:val="000000"/>
          <w:spacing w:val="-4"/>
          <w:sz w:val="24"/>
          <w:szCs w:val="24"/>
        </w:rPr>
        <w:t xml:space="preserve">rường. </w:t>
      </w:r>
    </w:p>
    <w:p w14:paraId="330659D9" w14:textId="77777777" w:rsidR="00744C77" w:rsidRPr="001A1CD1" w:rsidRDefault="00744C77" w:rsidP="00D500C5">
      <w:pPr>
        <w:pStyle w:val="BodyText2"/>
        <w:numPr>
          <w:ilvl w:val="0"/>
          <w:numId w:val="1"/>
        </w:numPr>
        <w:tabs>
          <w:tab w:val="clear" w:pos="390"/>
        </w:tabs>
        <w:spacing w:before="120" w:line="240" w:lineRule="auto"/>
        <w:ind w:left="357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Tài liệu học tập</w:t>
      </w:r>
    </w:p>
    <w:p w14:paraId="73423186" w14:textId="3C3A4DA1" w:rsidR="00CA215C" w:rsidRPr="001A1CD1" w:rsidRDefault="00361043" w:rsidP="009A3E58">
      <w:pPr>
        <w:spacing w:line="260" w:lineRule="atLeast"/>
        <w:ind w:left="709" w:hanging="283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[1]</w:t>
      </w:r>
      <w:r w:rsidR="00331713" w:rsidRPr="001A1CD1">
        <w:rPr>
          <w:spacing w:val="-4"/>
          <w:sz w:val="24"/>
          <w:szCs w:val="24"/>
        </w:rPr>
        <w:t xml:space="preserve"> </w:t>
      </w:r>
      <w:r w:rsidR="00CA215C" w:rsidRPr="001A1CD1">
        <w:rPr>
          <w:spacing w:val="-4"/>
          <w:sz w:val="24"/>
          <w:szCs w:val="24"/>
        </w:rPr>
        <w:t xml:space="preserve">Lương Duyên Bình (chủ biên), </w:t>
      </w:r>
      <w:r w:rsidR="00D559A8" w:rsidRPr="001A1CD1">
        <w:rPr>
          <w:spacing w:val="-4"/>
          <w:sz w:val="24"/>
          <w:szCs w:val="24"/>
        </w:rPr>
        <w:t>2000, Vật lí</w:t>
      </w:r>
      <w:r w:rsidR="00CA215C" w:rsidRPr="001A1CD1">
        <w:rPr>
          <w:spacing w:val="-4"/>
          <w:sz w:val="24"/>
          <w:szCs w:val="24"/>
        </w:rPr>
        <w:t xml:space="preserve"> đại cương (tập 1), Nhà xuất bản Giáo dục.</w:t>
      </w:r>
    </w:p>
    <w:p w14:paraId="03636EA0" w14:textId="06992135" w:rsidR="00864709" w:rsidRPr="001A1CD1" w:rsidRDefault="00864709" w:rsidP="00864709">
      <w:pPr>
        <w:spacing w:line="260" w:lineRule="atLeast"/>
        <w:ind w:left="709" w:hanging="283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[2] Lương Duyên Bình (chủ biên), 2000, Vật lí đại cương (tập 2), Nhà xuất bản Giáo dục.</w:t>
      </w:r>
    </w:p>
    <w:p w14:paraId="3946D422" w14:textId="4E28AE0F" w:rsidR="00CA215C" w:rsidRPr="001A1CD1" w:rsidRDefault="00070FC2" w:rsidP="00CA215C">
      <w:pPr>
        <w:spacing w:line="260" w:lineRule="atLeast"/>
        <w:ind w:left="709" w:hanging="283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[3</w:t>
      </w:r>
      <w:r w:rsidR="00361043" w:rsidRPr="001A1CD1">
        <w:rPr>
          <w:spacing w:val="-4"/>
          <w:sz w:val="24"/>
          <w:szCs w:val="24"/>
        </w:rPr>
        <w:t xml:space="preserve">] </w:t>
      </w:r>
      <w:r w:rsidR="00CA215C" w:rsidRPr="001A1CD1">
        <w:rPr>
          <w:spacing w:val="-4"/>
          <w:sz w:val="24"/>
          <w:szCs w:val="24"/>
        </w:rPr>
        <w:t>Trần Ngọc Hợi (chủ biên), 2006, Vật lí đại cương các nguyên lí và ứng dụng</w:t>
      </w:r>
      <w:r w:rsidR="009C0DEB" w:rsidRPr="001A1CD1">
        <w:rPr>
          <w:spacing w:val="-4"/>
          <w:sz w:val="24"/>
          <w:szCs w:val="24"/>
        </w:rPr>
        <w:t xml:space="preserve"> (tập 1)</w:t>
      </w:r>
      <w:r w:rsidR="00CA215C" w:rsidRPr="001A1CD1">
        <w:rPr>
          <w:spacing w:val="-4"/>
          <w:sz w:val="24"/>
          <w:szCs w:val="24"/>
        </w:rPr>
        <w:t xml:space="preserve">, </w:t>
      </w:r>
      <w:r w:rsidR="00BC0EA3" w:rsidRPr="001A1CD1">
        <w:rPr>
          <w:spacing w:val="-4"/>
          <w:sz w:val="24"/>
          <w:szCs w:val="24"/>
        </w:rPr>
        <w:t xml:space="preserve">  </w:t>
      </w:r>
      <w:r w:rsidR="00CA215C" w:rsidRPr="001A1CD1">
        <w:rPr>
          <w:spacing w:val="-4"/>
          <w:sz w:val="24"/>
          <w:szCs w:val="24"/>
        </w:rPr>
        <w:t>Nhà xuất bản Giáo dục.</w:t>
      </w:r>
    </w:p>
    <w:p w14:paraId="157C9753" w14:textId="329F0ECB" w:rsidR="00BC0EA3" w:rsidRPr="001A1CD1" w:rsidRDefault="00FE30C4" w:rsidP="00BC0EA3">
      <w:pPr>
        <w:spacing w:line="260" w:lineRule="atLeast"/>
        <w:ind w:left="709" w:hanging="283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[4] Trần Ngọc Hợi (chủ biên</w:t>
      </w:r>
      <w:r w:rsidR="00BC0EA3" w:rsidRPr="001A1CD1">
        <w:rPr>
          <w:spacing w:val="-4"/>
          <w:sz w:val="24"/>
          <w:szCs w:val="24"/>
        </w:rPr>
        <w:t>), 2006, Vật lí đại cương các nguyên lí và ứng dụng</w:t>
      </w:r>
      <w:r w:rsidR="00BE2606" w:rsidRPr="001A1CD1">
        <w:rPr>
          <w:spacing w:val="-4"/>
          <w:sz w:val="24"/>
          <w:szCs w:val="24"/>
        </w:rPr>
        <w:t xml:space="preserve"> (tập 2</w:t>
      </w:r>
      <w:r w:rsidR="00BC0EA3" w:rsidRPr="001A1CD1">
        <w:rPr>
          <w:spacing w:val="-4"/>
          <w:sz w:val="24"/>
          <w:szCs w:val="24"/>
        </w:rPr>
        <w:t>), Nhà xuất bản Giáo dục.</w:t>
      </w:r>
    </w:p>
    <w:p w14:paraId="0D334F50" w14:textId="60D63B24" w:rsidR="00CA000E" w:rsidRPr="001A1CD1" w:rsidRDefault="00BC0EA3" w:rsidP="00CA215C">
      <w:pPr>
        <w:spacing w:line="260" w:lineRule="atLeast"/>
        <w:ind w:left="709" w:hanging="283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[5</w:t>
      </w:r>
      <w:r w:rsidR="00CA215C" w:rsidRPr="001A1CD1">
        <w:rPr>
          <w:spacing w:val="-4"/>
          <w:sz w:val="24"/>
          <w:szCs w:val="24"/>
        </w:rPr>
        <w:t xml:space="preserve">] </w:t>
      </w:r>
      <w:r w:rsidR="00331713" w:rsidRPr="001A1CD1">
        <w:rPr>
          <w:spacing w:val="-4"/>
          <w:sz w:val="24"/>
          <w:szCs w:val="24"/>
        </w:rPr>
        <w:t xml:space="preserve">Dương Hải Triều, </w:t>
      </w:r>
      <w:r w:rsidR="003C1D10" w:rsidRPr="001A1CD1">
        <w:rPr>
          <w:spacing w:val="-4"/>
          <w:sz w:val="24"/>
          <w:szCs w:val="24"/>
        </w:rPr>
        <w:t xml:space="preserve">2006, </w:t>
      </w:r>
      <w:r w:rsidR="00D559A8" w:rsidRPr="001A1CD1">
        <w:rPr>
          <w:spacing w:val="-4"/>
          <w:sz w:val="24"/>
          <w:szCs w:val="24"/>
        </w:rPr>
        <w:t>Vật lí</w:t>
      </w:r>
      <w:r w:rsidR="00331713" w:rsidRPr="001A1CD1">
        <w:rPr>
          <w:spacing w:val="-4"/>
          <w:sz w:val="24"/>
          <w:szCs w:val="24"/>
        </w:rPr>
        <w:t xml:space="preserve"> đại cương</w:t>
      </w:r>
      <w:r w:rsidR="003C1D10" w:rsidRPr="001A1CD1">
        <w:rPr>
          <w:spacing w:val="-4"/>
          <w:sz w:val="24"/>
          <w:szCs w:val="24"/>
        </w:rPr>
        <w:t xml:space="preserve">, </w:t>
      </w:r>
      <w:r w:rsidR="00331713" w:rsidRPr="001A1CD1">
        <w:rPr>
          <w:spacing w:val="-4"/>
          <w:sz w:val="24"/>
          <w:szCs w:val="24"/>
        </w:rPr>
        <w:t>N</w:t>
      </w:r>
      <w:r w:rsidR="003C1D10" w:rsidRPr="001A1CD1">
        <w:rPr>
          <w:spacing w:val="-4"/>
          <w:sz w:val="24"/>
          <w:szCs w:val="24"/>
        </w:rPr>
        <w:t xml:space="preserve">hà xuất bản </w:t>
      </w:r>
      <w:r w:rsidR="00331713" w:rsidRPr="001A1CD1">
        <w:rPr>
          <w:spacing w:val="-4"/>
          <w:sz w:val="24"/>
          <w:szCs w:val="24"/>
        </w:rPr>
        <w:t xml:space="preserve">Giao thông vận </w:t>
      </w:r>
      <w:r w:rsidR="003C1D10" w:rsidRPr="001A1CD1">
        <w:rPr>
          <w:spacing w:val="-4"/>
          <w:sz w:val="24"/>
          <w:szCs w:val="24"/>
        </w:rPr>
        <w:t>tải</w:t>
      </w:r>
      <w:r w:rsidR="00331713" w:rsidRPr="001A1CD1">
        <w:rPr>
          <w:spacing w:val="-4"/>
          <w:sz w:val="24"/>
          <w:szCs w:val="24"/>
        </w:rPr>
        <w:t>.</w:t>
      </w:r>
    </w:p>
    <w:p w14:paraId="04765AB3" w14:textId="5D717A69" w:rsidR="00CA000E" w:rsidRPr="001A1CD1" w:rsidRDefault="00BC0EA3" w:rsidP="00361043">
      <w:pPr>
        <w:spacing w:line="260" w:lineRule="atLeast"/>
        <w:ind w:left="709" w:hanging="283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[6</w:t>
      </w:r>
      <w:r w:rsidR="00361043" w:rsidRPr="001A1CD1">
        <w:rPr>
          <w:spacing w:val="-4"/>
          <w:sz w:val="24"/>
          <w:szCs w:val="24"/>
        </w:rPr>
        <w:t>]</w:t>
      </w:r>
      <w:r w:rsidR="00CA000E" w:rsidRPr="001A1CD1">
        <w:rPr>
          <w:spacing w:val="-4"/>
          <w:sz w:val="24"/>
          <w:szCs w:val="24"/>
        </w:rPr>
        <w:t xml:space="preserve"> Lương Duyên Bình </w:t>
      </w:r>
      <w:r w:rsidR="00D559A8" w:rsidRPr="001A1CD1">
        <w:rPr>
          <w:spacing w:val="-4"/>
          <w:sz w:val="24"/>
          <w:szCs w:val="24"/>
        </w:rPr>
        <w:t>(chủ biên), 2001, Bài tập vật lí</w:t>
      </w:r>
      <w:r w:rsidR="00920118" w:rsidRPr="001A1CD1">
        <w:rPr>
          <w:spacing w:val="-4"/>
          <w:sz w:val="24"/>
          <w:szCs w:val="24"/>
        </w:rPr>
        <w:t xml:space="preserve"> đại cương (tập </w:t>
      </w:r>
      <w:r w:rsidR="000C59C9" w:rsidRPr="001A1CD1">
        <w:rPr>
          <w:spacing w:val="-4"/>
          <w:sz w:val="24"/>
          <w:szCs w:val="24"/>
        </w:rPr>
        <w:t>1</w:t>
      </w:r>
      <w:r w:rsidR="00CA000E" w:rsidRPr="001A1CD1">
        <w:rPr>
          <w:spacing w:val="-4"/>
          <w:sz w:val="24"/>
          <w:szCs w:val="24"/>
        </w:rPr>
        <w:t>), Nhà xuất bản Giáo dục.</w:t>
      </w:r>
    </w:p>
    <w:p w14:paraId="230A0655" w14:textId="619AB527" w:rsidR="00070FC2" w:rsidRPr="001A1CD1" w:rsidRDefault="00070FC2" w:rsidP="00070FC2">
      <w:pPr>
        <w:spacing w:line="260" w:lineRule="atLeast"/>
        <w:ind w:left="709" w:hanging="283"/>
        <w:jc w:val="both"/>
        <w:rPr>
          <w:spacing w:val="-4"/>
          <w:sz w:val="24"/>
          <w:szCs w:val="24"/>
        </w:rPr>
      </w:pPr>
      <w:r w:rsidRPr="001A1CD1">
        <w:rPr>
          <w:spacing w:val="-4"/>
          <w:sz w:val="24"/>
          <w:szCs w:val="24"/>
        </w:rPr>
        <w:t>[</w:t>
      </w:r>
      <w:r w:rsidR="00BC0EA3" w:rsidRPr="001A1CD1">
        <w:rPr>
          <w:spacing w:val="-4"/>
          <w:sz w:val="24"/>
          <w:szCs w:val="24"/>
        </w:rPr>
        <w:t>7</w:t>
      </w:r>
      <w:r w:rsidRPr="001A1CD1">
        <w:rPr>
          <w:spacing w:val="-4"/>
          <w:sz w:val="24"/>
          <w:szCs w:val="24"/>
        </w:rPr>
        <w:t>] Lương Duyên Bình (chủ biên), 2001, Bài tập vật lí đại cương (tập 2), Nhà xuất bản Giáo dục.</w:t>
      </w:r>
    </w:p>
    <w:p w14:paraId="4B824611" w14:textId="77777777" w:rsidR="00744C77" w:rsidRPr="001A1CD1" w:rsidRDefault="007A7F11" w:rsidP="00D500C5">
      <w:pPr>
        <w:pStyle w:val="BodyText2"/>
        <w:numPr>
          <w:ilvl w:val="0"/>
          <w:numId w:val="1"/>
        </w:numPr>
        <w:spacing w:before="120" w:line="240" w:lineRule="auto"/>
        <w:ind w:left="357" w:firstLine="0"/>
        <w:jc w:val="both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Hướng dẫn tự học của học phần</w:t>
      </w:r>
    </w:p>
    <w:p w14:paraId="5FC6C720" w14:textId="77777777" w:rsidR="00BA7C39" w:rsidRPr="001A1CD1" w:rsidRDefault="00BA7C39" w:rsidP="00D500C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pacing w:val="-4"/>
          <w:sz w:val="24"/>
          <w:szCs w:val="24"/>
        </w:rPr>
      </w:pPr>
      <w:r w:rsidRPr="001A1CD1">
        <w:rPr>
          <w:b/>
          <w:bCs/>
          <w:color w:val="000000"/>
          <w:spacing w:val="-4"/>
          <w:sz w:val="24"/>
          <w:szCs w:val="24"/>
        </w:rPr>
        <w:t>Bảng 3</w:t>
      </w:r>
      <w:r w:rsidR="00D61127" w:rsidRPr="001A1CD1">
        <w:rPr>
          <w:b/>
          <w:bCs/>
          <w:color w:val="000000"/>
          <w:spacing w:val="-4"/>
          <w:sz w:val="24"/>
          <w:szCs w:val="24"/>
        </w:rPr>
        <w:t xml:space="preserve">. </w:t>
      </w:r>
      <w:r w:rsidR="007B1760" w:rsidRPr="001A1CD1">
        <w:rPr>
          <w:b/>
          <w:bCs/>
          <w:color w:val="000000"/>
          <w:spacing w:val="-4"/>
          <w:sz w:val="24"/>
          <w:szCs w:val="24"/>
        </w:rPr>
        <w:t>Nội dung chuẩn bị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855"/>
        <w:gridCol w:w="851"/>
        <w:gridCol w:w="708"/>
        <w:gridCol w:w="3969"/>
      </w:tblGrid>
      <w:tr w:rsidR="00EF379E" w:rsidRPr="001A1CD1" w14:paraId="48249EF6" w14:textId="77777777" w:rsidTr="00406340">
        <w:trPr>
          <w:trHeight w:val="282"/>
        </w:trPr>
        <w:tc>
          <w:tcPr>
            <w:tcW w:w="831" w:type="dxa"/>
            <w:shd w:val="clear" w:color="auto" w:fill="auto"/>
            <w:vAlign w:val="center"/>
          </w:tcPr>
          <w:p w14:paraId="67D2055E" w14:textId="7AFE00F0" w:rsidR="00EF379E" w:rsidRPr="001A1CD1" w:rsidRDefault="00EF379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  <w:r w:rsidR="00124AD5"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T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7F24D2D1" w14:textId="77777777" w:rsidR="00EF379E" w:rsidRPr="001A1CD1" w:rsidRDefault="00EF379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B89CCD" w14:textId="41851466" w:rsidR="00EF379E" w:rsidRPr="001A1CD1" w:rsidRDefault="005E1FFD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Lí</w:t>
            </w:r>
            <w:r w:rsidR="00EF379E"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 thuyết (tiết)</w:t>
            </w:r>
          </w:p>
        </w:tc>
        <w:tc>
          <w:tcPr>
            <w:tcW w:w="708" w:type="dxa"/>
            <w:vAlign w:val="center"/>
          </w:tcPr>
          <w:p w14:paraId="3F644E7F" w14:textId="77777777" w:rsidR="00EF379E" w:rsidRPr="001A1CD1" w:rsidRDefault="00EF379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Bài tập</w:t>
            </w:r>
          </w:p>
          <w:p w14:paraId="062438CE" w14:textId="77777777" w:rsidR="00EF379E" w:rsidRPr="001A1CD1" w:rsidRDefault="00EF379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A3E212" w14:textId="77777777" w:rsidR="00EF379E" w:rsidRPr="001A1CD1" w:rsidRDefault="00EF379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F379E" w:rsidRPr="001A1CD1" w14:paraId="774BC8C1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3FF315B7" w14:textId="77777777" w:rsidR="00EF379E" w:rsidRPr="001A1CD1" w:rsidRDefault="00A32FEA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</w:t>
            </w:r>
          </w:p>
        </w:tc>
        <w:tc>
          <w:tcPr>
            <w:tcW w:w="2855" w:type="dxa"/>
            <w:shd w:val="clear" w:color="auto" w:fill="auto"/>
          </w:tcPr>
          <w:p w14:paraId="6B94D8DB" w14:textId="0E077197" w:rsidR="00EF379E" w:rsidRPr="001A1CD1" w:rsidRDefault="00EF379E" w:rsidP="004F65B2">
            <w:pPr>
              <w:pStyle w:val="ListParagraph"/>
              <w:spacing w:before="40" w:after="40"/>
              <w:ind w:left="0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/>
                <w:bCs/>
                <w:spacing w:val="-4"/>
                <w:w w:val="98"/>
                <w:lang w:val="nl-NL"/>
              </w:rPr>
              <w:t xml:space="preserve">Chương 1. </w:t>
            </w:r>
            <w:r w:rsidR="00CA215C" w:rsidRPr="001A1CD1">
              <w:rPr>
                <w:b/>
                <w:bCs/>
                <w:spacing w:val="-4"/>
                <w:w w:val="98"/>
                <w:lang w:val="nl-NL"/>
              </w:rPr>
              <w:t>Khí thực</w:t>
            </w:r>
          </w:p>
          <w:p w14:paraId="4E9D6A2C" w14:textId="029B60C2" w:rsidR="00CA215C" w:rsidRPr="001A1CD1" w:rsidRDefault="00CA215C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 xml:space="preserve">Nhắc lại các nguyên </w:t>
            </w:r>
            <w:r w:rsidR="009A3290" w:rsidRPr="001A1CD1">
              <w:rPr>
                <w:bCs/>
                <w:color w:val="000000"/>
                <w:spacing w:val="-4"/>
              </w:rPr>
              <w:t>lí</w:t>
            </w:r>
            <w:r w:rsidRPr="001A1CD1">
              <w:rPr>
                <w:bCs/>
                <w:color w:val="000000"/>
                <w:spacing w:val="-4"/>
              </w:rPr>
              <w:t xml:space="preserve"> của nhiệt động lực học</w:t>
            </w:r>
          </w:p>
          <w:p w14:paraId="0D868231" w14:textId="41002BC6" w:rsidR="00CA215C" w:rsidRPr="001A1CD1" w:rsidRDefault="00CA215C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Lực tương tác phân tử và thế năng tương tác</w:t>
            </w:r>
          </w:p>
          <w:p w14:paraId="3E9C194E" w14:textId="1DB6EC6D" w:rsidR="00CA215C" w:rsidRPr="001A1CD1" w:rsidRDefault="00CA215C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Khí thực và phương trình trạng thái của khí thực</w:t>
            </w:r>
          </w:p>
          <w:p w14:paraId="0D98DF14" w14:textId="56C27A20" w:rsidR="00CA215C" w:rsidRPr="001A1CD1" w:rsidRDefault="00CA215C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 xml:space="preserve">Nội năng khí thực, hiệu ứng Joule </w:t>
            </w:r>
            <w:r w:rsidR="005761B2" w:rsidRPr="001A1CD1">
              <w:rPr>
                <w:bCs/>
                <w:color w:val="000000"/>
                <w:spacing w:val="-4"/>
              </w:rPr>
              <w:t>–</w:t>
            </w:r>
            <w:r w:rsidRPr="001A1CD1">
              <w:rPr>
                <w:bCs/>
                <w:color w:val="000000"/>
                <w:spacing w:val="-4"/>
              </w:rPr>
              <w:t xml:space="preserve"> Thomson</w:t>
            </w:r>
          </w:p>
          <w:p w14:paraId="641D6489" w14:textId="5AADCB93" w:rsidR="005761B2" w:rsidRPr="001A1CD1" w:rsidRDefault="005761B2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spacing w:val="-4"/>
              </w:rPr>
              <w:lastRenderedPageBreak/>
              <w:t>Thế nhiệt động và ứng dụng</w:t>
            </w:r>
          </w:p>
          <w:p w14:paraId="6AE638CF" w14:textId="1B832D17" w:rsidR="007B4CB8" w:rsidRPr="001A1CD1" w:rsidRDefault="007B4CB8" w:rsidP="004F65B2">
            <w:pPr>
              <w:pStyle w:val="ListParagraph"/>
              <w:numPr>
                <w:ilvl w:val="1"/>
                <w:numId w:val="7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851" w:type="dxa"/>
            <w:shd w:val="clear" w:color="auto" w:fill="auto"/>
          </w:tcPr>
          <w:p w14:paraId="1D1E59E2" w14:textId="2B7ED4EA" w:rsidR="00EF379E" w:rsidRPr="001A1CD1" w:rsidRDefault="0088351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08" w:type="dxa"/>
          </w:tcPr>
          <w:p w14:paraId="306AF02B" w14:textId="066F63EF" w:rsidR="00EF379E" w:rsidRPr="001A1CD1" w:rsidRDefault="003548DE" w:rsidP="004F65B2">
            <w:pPr>
              <w:spacing w:before="40" w:after="40"/>
              <w:jc w:val="center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7CE3" w14:textId="60ED6E3B" w:rsidR="00EF379E" w:rsidRPr="001A1CD1" w:rsidRDefault="00A32FEA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>-</w:t>
            </w:r>
            <w:r w:rsidR="00EF379E"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Đọc và tìm hiểu tài liệu </w:t>
            </w:r>
            <w:r w:rsidR="00EF379E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[1]</w:t>
            </w:r>
            <w:r w:rsidR="00004B8F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, [3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], [5</w:t>
            </w:r>
            <w:r w:rsidR="000C59C9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</w:t>
            </w:r>
            <w:r w:rsidR="00EF379E"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: Nội dung </w:t>
            </w: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theo đề </w:t>
            </w:r>
            <w:r w:rsidR="00EF379E"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mục của Chương </w:t>
            </w:r>
            <w:r w:rsidR="007B4CB8" w:rsidRPr="001A1CD1">
              <w:rPr>
                <w:spacing w:val="-4"/>
                <w:w w:val="98"/>
                <w:sz w:val="24"/>
                <w:szCs w:val="24"/>
                <w:lang w:val="nl-NL"/>
              </w:rPr>
              <w:t>1</w:t>
            </w:r>
            <w:r w:rsidR="000C59C9" w:rsidRPr="001A1CD1">
              <w:rPr>
                <w:spacing w:val="-4"/>
                <w:w w:val="98"/>
                <w:sz w:val="24"/>
                <w:szCs w:val="24"/>
                <w:lang w:val="nl-NL"/>
              </w:rPr>
              <w:t>.</w:t>
            </w:r>
          </w:p>
          <w:p w14:paraId="7D53BD34" w14:textId="4932037A" w:rsidR="000C59C9" w:rsidRPr="001A1CD1" w:rsidRDefault="00EF379E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>-Làm việc nhóm: Tra cứu và thảo l</w:t>
            </w:r>
            <w:r w:rsidR="00406340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uận nhóm về nội dung </w:t>
            </w:r>
            <w:r w:rsidR="00D559A8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khí thực và 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ứng dụng trong </w:t>
            </w:r>
            <w:r w:rsidR="000C59C9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thực tế </w:t>
            </w:r>
          </w:p>
          <w:p w14:paraId="6E8B7671" w14:textId="46394C4B" w:rsidR="00EF379E" w:rsidRPr="001A1CD1" w:rsidRDefault="00EF379E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>-</w:t>
            </w:r>
            <w:r w:rsidR="009C0DEB" w:rsidRPr="001A1CD1">
              <w:rPr>
                <w:spacing w:val="-4"/>
                <w:w w:val="98"/>
                <w:sz w:val="24"/>
                <w:szCs w:val="24"/>
                <w:lang w:val="de-DE"/>
              </w:rPr>
              <w:t>Làm bài tập theo đề mục của</w:t>
            </w:r>
            <w:r w:rsidR="000C59C9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Chương 1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, tài liệu 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[3],</w:t>
            </w:r>
            <w:r w:rsidR="00BE2606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5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, [6</w:t>
            </w:r>
            <w:r w:rsidR="007B4CB8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.</w:t>
            </w:r>
          </w:p>
        </w:tc>
      </w:tr>
      <w:tr w:rsidR="00A32FEA" w:rsidRPr="001A1CD1" w14:paraId="452A5731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3161901F" w14:textId="52D048BC" w:rsidR="00A32FEA" w:rsidRPr="001A1CD1" w:rsidRDefault="00124A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2</w:t>
            </w:r>
          </w:p>
        </w:tc>
        <w:tc>
          <w:tcPr>
            <w:tcW w:w="2855" w:type="dxa"/>
            <w:shd w:val="clear" w:color="auto" w:fill="auto"/>
          </w:tcPr>
          <w:p w14:paraId="1B74CB24" w14:textId="62702C59" w:rsidR="007B4CB8" w:rsidRPr="001A1CD1" w:rsidRDefault="00D749C5" w:rsidP="005761B2">
            <w:pPr>
              <w:spacing w:before="40" w:after="40"/>
              <w:rPr>
                <w:bCs/>
                <w:color w:val="000000"/>
                <w:spacing w:val="-4"/>
                <w:w w:val="98"/>
                <w:sz w:val="24"/>
                <w:szCs w:val="24"/>
              </w:rPr>
            </w:pPr>
            <w:r w:rsidRPr="001A1CD1">
              <w:rPr>
                <w:b/>
                <w:bCs/>
                <w:spacing w:val="-4"/>
                <w:w w:val="98"/>
                <w:sz w:val="24"/>
                <w:szCs w:val="24"/>
                <w:lang w:val="nl-NL"/>
              </w:rPr>
              <w:t xml:space="preserve">Chương 2. </w:t>
            </w:r>
            <w:r w:rsidR="00F04DF4" w:rsidRPr="001A1CD1">
              <w:rPr>
                <w:b/>
                <w:bCs/>
                <w:spacing w:val="-4"/>
                <w:w w:val="98"/>
                <w:sz w:val="24"/>
                <w:szCs w:val="24"/>
                <w:lang w:val="nl-NL"/>
              </w:rPr>
              <w:t xml:space="preserve">Tính chất nhiệt của vật chất </w:t>
            </w:r>
            <w:r w:rsidR="005761B2" w:rsidRPr="001A1CD1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14:paraId="65DAC4A9" w14:textId="77777777" w:rsidR="00F04DF4" w:rsidRPr="001A1CD1" w:rsidRDefault="005761B2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spacing w:val="-4"/>
              </w:rPr>
              <w:t>Sự truyền nhiệt và các dạng truyền nhiệt</w:t>
            </w:r>
          </w:p>
          <w:p w14:paraId="0A12EE91" w14:textId="38568FA2" w:rsidR="005761B2" w:rsidRPr="001A1CD1" w:rsidRDefault="00F04DF4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spacing w:val="-4"/>
              </w:rPr>
              <w:t>Ứng suất và biến dạng</w:t>
            </w:r>
            <w:r w:rsidR="005761B2" w:rsidRPr="001A1CD1">
              <w:rPr>
                <w:bCs/>
                <w:color w:val="000000"/>
                <w:spacing w:val="-4"/>
              </w:rPr>
              <w:t xml:space="preserve"> </w:t>
            </w:r>
            <w:r w:rsidR="00D559A8" w:rsidRPr="001A1CD1">
              <w:rPr>
                <w:bCs/>
                <w:color w:val="000000"/>
                <w:spacing w:val="-4"/>
              </w:rPr>
              <w:t>chất rắn</w:t>
            </w:r>
          </w:p>
          <w:p w14:paraId="657BADEF" w14:textId="77777777" w:rsidR="000B2108" w:rsidRPr="001A1CD1" w:rsidRDefault="005761B2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Sự nở vì nhiệt</w:t>
            </w:r>
          </w:p>
          <w:p w14:paraId="3BF8574A" w14:textId="46878F8C" w:rsidR="005761B2" w:rsidRPr="001A1CD1" w:rsidRDefault="000B2108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Vật liệu nhiệt điện</w:t>
            </w:r>
            <w:r w:rsidR="005761B2" w:rsidRPr="001A1CD1">
              <w:rPr>
                <w:bCs/>
                <w:color w:val="000000"/>
                <w:spacing w:val="-4"/>
              </w:rPr>
              <w:t xml:space="preserve"> </w:t>
            </w:r>
          </w:p>
          <w:p w14:paraId="2BC5EB38" w14:textId="77777777" w:rsidR="005761B2" w:rsidRPr="001A1CD1" w:rsidRDefault="005761B2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 xml:space="preserve">Đối lưu và các ứng dụng </w:t>
            </w:r>
          </w:p>
          <w:p w14:paraId="58EBF9B1" w14:textId="77777777" w:rsidR="005761B2" w:rsidRPr="001A1CD1" w:rsidRDefault="005761B2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 xml:space="preserve">Hiện tượng khuếch tán nhiệt </w:t>
            </w:r>
          </w:p>
          <w:p w14:paraId="6B296C5B" w14:textId="56844C97" w:rsidR="00E1117B" w:rsidRPr="001A1CD1" w:rsidRDefault="00D358E6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Truyền nhiệt bằng b</w:t>
            </w:r>
            <w:r w:rsidR="00E1117B" w:rsidRPr="001A1CD1">
              <w:rPr>
                <w:bCs/>
                <w:color w:val="000000"/>
                <w:spacing w:val="-4"/>
              </w:rPr>
              <w:t>ức xạ nhiệt</w:t>
            </w:r>
          </w:p>
          <w:p w14:paraId="4DEDF49A" w14:textId="6FD6D630" w:rsidR="007B4CB8" w:rsidRPr="001A1CD1" w:rsidRDefault="007B4CB8" w:rsidP="004F65B2">
            <w:pPr>
              <w:pStyle w:val="ListParagraph"/>
              <w:numPr>
                <w:ilvl w:val="1"/>
                <w:numId w:val="8"/>
              </w:numPr>
              <w:spacing w:before="40" w:after="40"/>
              <w:ind w:left="397" w:hanging="397"/>
              <w:rPr>
                <w:bCs/>
                <w:color w:val="000000"/>
                <w:spacing w:val="-4"/>
                <w:w w:val="98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851" w:type="dxa"/>
            <w:shd w:val="clear" w:color="auto" w:fill="auto"/>
          </w:tcPr>
          <w:p w14:paraId="3CCD8E6A" w14:textId="2BFED72B" w:rsidR="00A32FEA" w:rsidRPr="001A1CD1" w:rsidRDefault="0088351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9</w:t>
            </w:r>
          </w:p>
        </w:tc>
        <w:tc>
          <w:tcPr>
            <w:tcW w:w="708" w:type="dxa"/>
          </w:tcPr>
          <w:p w14:paraId="34DD4383" w14:textId="63B63556" w:rsidR="00A32FEA" w:rsidRPr="001A1CD1" w:rsidRDefault="0088351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CB9D" w14:textId="28399CDA" w:rsidR="00A32FEA" w:rsidRPr="001A1CD1" w:rsidRDefault="00A32FEA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-Đọc và tìm hiểu tài liệu </w:t>
            </w:r>
            <w:r w:rsidR="00004B8F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[1], [3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], [5</w:t>
            </w:r>
            <w:r w:rsidR="001C086B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</w:t>
            </w: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>: N</w:t>
            </w:r>
            <w:r w:rsidR="001C086B" w:rsidRPr="001A1CD1">
              <w:rPr>
                <w:spacing w:val="-4"/>
                <w:w w:val="98"/>
                <w:sz w:val="24"/>
                <w:szCs w:val="24"/>
                <w:lang w:val="nl-NL"/>
              </w:rPr>
              <w:t>ội dung theo đề mục của Chương 2.</w:t>
            </w:r>
          </w:p>
          <w:p w14:paraId="64BD6FC0" w14:textId="27EE1C76" w:rsidR="00D559A8" w:rsidRPr="001A1CD1" w:rsidRDefault="00A32FEA" w:rsidP="00D559A8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việc nhóm: Tìm hiểu và thảo luận về ứng dụng </w:t>
            </w:r>
            <w:r w:rsidR="00D559A8" w:rsidRPr="001A1CD1">
              <w:rPr>
                <w:spacing w:val="-4"/>
                <w:w w:val="98"/>
                <w:sz w:val="24"/>
                <w:szCs w:val="24"/>
                <w:lang w:val="de-DE"/>
              </w:rPr>
              <w:t>tính chất nhiệt của vật chất trong thực tế.</w:t>
            </w:r>
          </w:p>
          <w:p w14:paraId="20570367" w14:textId="735C0882" w:rsidR="00A32FEA" w:rsidRPr="001A1CD1" w:rsidRDefault="001C086B" w:rsidP="00004B8F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>-Làm bài tập</w:t>
            </w:r>
            <w:r w:rsidR="009C0DEB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theo đề mục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của Chương 2</w:t>
            </w:r>
            <w:r w:rsidR="00A32FEA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, tài liệu 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 xml:space="preserve">[3], 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5</w:t>
            </w:r>
            <w:r w:rsidR="00A32FEA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, [6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="00A32FEA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.</w:t>
            </w:r>
          </w:p>
        </w:tc>
      </w:tr>
      <w:tr w:rsidR="00D749C5" w:rsidRPr="001A1CD1" w14:paraId="52E5D380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045FC54D" w14:textId="7E279830" w:rsidR="00D749C5" w:rsidRPr="001A1CD1" w:rsidRDefault="00124AD5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</w:t>
            </w:r>
          </w:p>
        </w:tc>
        <w:tc>
          <w:tcPr>
            <w:tcW w:w="2855" w:type="dxa"/>
            <w:shd w:val="clear" w:color="auto" w:fill="auto"/>
          </w:tcPr>
          <w:p w14:paraId="6920CDEC" w14:textId="7A4FE395" w:rsidR="00D749C5" w:rsidRPr="001A1CD1" w:rsidRDefault="003C7769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Chương 3. </w:t>
            </w:r>
            <w:r w:rsidR="00F04DF4"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Cơ học c</w:t>
            </w:r>
            <w:r w:rsidR="00AB6CC1"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hất lưu</w:t>
            </w:r>
          </w:p>
          <w:p w14:paraId="344DDB4A" w14:textId="77777777" w:rsidR="00AB6CC1" w:rsidRPr="001A1CD1" w:rsidRDefault="00AB6CC1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 xml:space="preserve">Khối lượng riêng </w:t>
            </w:r>
          </w:p>
          <w:p w14:paraId="727E389B" w14:textId="77777777" w:rsidR="00AB6CC1" w:rsidRPr="001A1CD1" w:rsidRDefault="00AB6CC1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Áp suất chất lưu đứng yên (Áp suất tĩnh)</w:t>
            </w:r>
          </w:p>
          <w:p w14:paraId="0A11ED16" w14:textId="77777777" w:rsidR="00A9689A" w:rsidRPr="001A1CD1" w:rsidRDefault="00A9689A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 xml:space="preserve">Định luật Archimedes </w:t>
            </w:r>
          </w:p>
          <w:p w14:paraId="09585298" w14:textId="77777777" w:rsidR="00A9689A" w:rsidRPr="001A1CD1" w:rsidRDefault="00A9689A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Phương trình Bernoulli</w:t>
            </w:r>
          </w:p>
          <w:p w14:paraId="393E7764" w14:textId="2C77167D" w:rsidR="00A9689A" w:rsidRPr="001A1CD1" w:rsidRDefault="00A9689A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Độ nhớt</w:t>
            </w:r>
          </w:p>
          <w:p w14:paraId="4E8567D6" w14:textId="6EED5B00" w:rsidR="00A9689A" w:rsidRPr="001A1CD1" w:rsidRDefault="00A9689A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Định luật Stockes</w:t>
            </w:r>
          </w:p>
          <w:p w14:paraId="7ACDEA6C" w14:textId="1C65405A" w:rsidR="001C086B" w:rsidRPr="001A1CD1" w:rsidRDefault="001C086B" w:rsidP="004F65B2">
            <w:pPr>
              <w:pStyle w:val="ListParagraph"/>
              <w:numPr>
                <w:ilvl w:val="1"/>
                <w:numId w:val="9"/>
              </w:numPr>
              <w:spacing w:before="40" w:after="40"/>
              <w:ind w:left="397" w:hanging="397"/>
              <w:rPr>
                <w:bCs/>
                <w:color w:val="000000"/>
                <w:spacing w:val="-4"/>
              </w:rPr>
            </w:pPr>
            <w:r w:rsidRPr="001A1CD1">
              <w:rPr>
                <w:bCs/>
                <w:color w:val="000000"/>
                <w:spacing w:val="-4"/>
              </w:rPr>
              <w:t>Bài tập vận dụng</w:t>
            </w:r>
          </w:p>
        </w:tc>
        <w:tc>
          <w:tcPr>
            <w:tcW w:w="851" w:type="dxa"/>
            <w:shd w:val="clear" w:color="auto" w:fill="auto"/>
          </w:tcPr>
          <w:p w14:paraId="48A73C00" w14:textId="20E46F14" w:rsidR="00D749C5" w:rsidRPr="001A1CD1" w:rsidRDefault="0088351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8</w:t>
            </w:r>
          </w:p>
        </w:tc>
        <w:tc>
          <w:tcPr>
            <w:tcW w:w="708" w:type="dxa"/>
          </w:tcPr>
          <w:p w14:paraId="52B5B520" w14:textId="36BFA632" w:rsidR="00D749C5" w:rsidRPr="001A1CD1" w:rsidRDefault="007F4A6B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6066" w14:textId="4307A702" w:rsidR="00D749C5" w:rsidRPr="001A1CD1" w:rsidRDefault="00D749C5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-Đọc và tìm hiểu tài liệu 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[1]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, [3], [5</w:t>
            </w:r>
            <w:r w:rsidR="001C086B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</w:t>
            </w: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>: N</w:t>
            </w:r>
            <w:r w:rsidR="001C086B" w:rsidRPr="001A1CD1">
              <w:rPr>
                <w:spacing w:val="-4"/>
                <w:w w:val="98"/>
                <w:sz w:val="24"/>
                <w:szCs w:val="24"/>
                <w:lang w:val="nl-NL"/>
              </w:rPr>
              <w:t>ội dung theo đề mục của Chương 3</w:t>
            </w:r>
          </w:p>
          <w:p w14:paraId="3068DF61" w14:textId="4CFD0870" w:rsidR="00D749C5" w:rsidRPr="001A1CD1" w:rsidRDefault="00D749C5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việc nhóm: Tìm hiểu và thảo luận </w:t>
            </w:r>
            <w:r w:rsidR="005C2CD9" w:rsidRPr="001A1CD1">
              <w:rPr>
                <w:spacing w:val="-4"/>
                <w:w w:val="98"/>
                <w:sz w:val="24"/>
                <w:szCs w:val="24"/>
                <w:lang w:val="de-DE"/>
              </w:rPr>
              <w:t>về ứng dụng của cơ học chất lưu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trong thực tế. </w:t>
            </w:r>
          </w:p>
          <w:p w14:paraId="424E5A2A" w14:textId="2B13ECA2" w:rsidR="00D749C5" w:rsidRPr="001A1CD1" w:rsidRDefault="00D749C5" w:rsidP="00AD0FBF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bài tập </w:t>
            </w:r>
            <w:r w:rsidR="00AD0FBF" w:rsidRPr="001A1CD1">
              <w:rPr>
                <w:spacing w:val="-4"/>
                <w:w w:val="98"/>
                <w:sz w:val="24"/>
                <w:szCs w:val="24"/>
                <w:lang w:val="de-DE"/>
              </w:rPr>
              <w:t>theo đề mục của</w:t>
            </w:r>
            <w:r w:rsidR="005A4F2C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</w:t>
            </w:r>
            <w:r w:rsidR="001C086B" w:rsidRPr="001A1CD1">
              <w:rPr>
                <w:spacing w:val="-4"/>
                <w:w w:val="98"/>
                <w:sz w:val="24"/>
                <w:szCs w:val="24"/>
                <w:lang w:val="de-DE"/>
              </w:rPr>
              <w:t>Chương 3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, tài liệu 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 xml:space="preserve">[3], </w:t>
            </w:r>
            <w:r w:rsidR="00EC5BA1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[5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="00EC5BA1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, [6</w:t>
            </w:r>
            <w:r w:rsidR="001C086B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.</w:t>
            </w:r>
          </w:p>
        </w:tc>
      </w:tr>
      <w:tr w:rsidR="004F65B2" w:rsidRPr="001A1CD1" w14:paraId="1A89C6B9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72FDDBB3" w14:textId="45360FFB" w:rsidR="004F65B2" w:rsidRPr="001A1CD1" w:rsidRDefault="004F65B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4</w:t>
            </w:r>
          </w:p>
        </w:tc>
        <w:tc>
          <w:tcPr>
            <w:tcW w:w="2855" w:type="dxa"/>
            <w:shd w:val="clear" w:color="auto" w:fill="auto"/>
          </w:tcPr>
          <w:p w14:paraId="146FFC61" w14:textId="77777777" w:rsidR="004F65B2" w:rsidRPr="001A1CD1" w:rsidRDefault="004F65B2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Chương 4. Chất lỏng</w:t>
            </w:r>
          </w:p>
          <w:p w14:paraId="2731D36E" w14:textId="0B260005" w:rsidR="004F65B2" w:rsidRPr="001A1CD1" w:rsidRDefault="004F65B2" w:rsidP="00A9689A">
            <w:pPr>
              <w:spacing w:before="40" w:after="40"/>
              <w:ind w:left="479" w:hanging="479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4.1.</w:t>
            </w:r>
            <w:r w:rsidR="00A9689A" w:rsidRPr="001A1CD1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Cấu tạo và chuyển động của phân tử chất lỏng</w:t>
            </w:r>
          </w:p>
          <w:p w14:paraId="3D88F3A9" w14:textId="0696A02E" w:rsidR="004F65B2" w:rsidRPr="001A1CD1" w:rsidRDefault="004F65B2" w:rsidP="00A9689A">
            <w:pPr>
              <w:spacing w:before="40" w:after="40"/>
              <w:ind w:left="479" w:hanging="479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 xml:space="preserve">4.2. </w:t>
            </w:r>
            <w:r w:rsidR="00A9689A" w:rsidRPr="001A1CD1">
              <w:rPr>
                <w:bCs/>
                <w:color w:val="000000"/>
                <w:spacing w:val="-4"/>
                <w:sz w:val="24"/>
                <w:szCs w:val="24"/>
              </w:rPr>
              <w:t>Hiện tượng căng mặt ngoài của chất lỏng</w:t>
            </w:r>
          </w:p>
          <w:p w14:paraId="49F865EC" w14:textId="77777777" w:rsidR="004F65B2" w:rsidRPr="001A1CD1" w:rsidRDefault="004F65B2" w:rsidP="004F65B2">
            <w:pPr>
              <w:spacing w:before="40" w:after="40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4.3. Hiện tượng mao dẫn</w:t>
            </w:r>
          </w:p>
          <w:p w14:paraId="0FE26228" w14:textId="0A5A8A0C" w:rsidR="004F65B2" w:rsidRPr="001A1CD1" w:rsidRDefault="004F65B2" w:rsidP="004F65B2">
            <w:pPr>
              <w:spacing w:before="40" w:after="40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4.4. Bài tập vận dụng</w:t>
            </w:r>
          </w:p>
        </w:tc>
        <w:tc>
          <w:tcPr>
            <w:tcW w:w="851" w:type="dxa"/>
            <w:shd w:val="clear" w:color="auto" w:fill="auto"/>
          </w:tcPr>
          <w:p w14:paraId="7ADC6362" w14:textId="4C907AF4" w:rsidR="004F65B2" w:rsidRPr="001A1CD1" w:rsidRDefault="003548D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5</w:t>
            </w:r>
          </w:p>
        </w:tc>
        <w:tc>
          <w:tcPr>
            <w:tcW w:w="708" w:type="dxa"/>
          </w:tcPr>
          <w:p w14:paraId="73DD920C" w14:textId="221C4C28" w:rsidR="004F65B2" w:rsidRPr="001A1CD1" w:rsidRDefault="003548DE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AB5E" w14:textId="6542DA74" w:rsidR="004F65B2" w:rsidRPr="001A1CD1" w:rsidRDefault="004F65B2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-Đọc và tìm hiểu tài liệu 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[1], [3], [5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]</w:t>
            </w: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>: Nội dung theo đề mục của Chương 4</w:t>
            </w:r>
          </w:p>
          <w:p w14:paraId="48FC216B" w14:textId="605ED04C" w:rsidR="004F65B2" w:rsidRPr="001A1CD1" w:rsidRDefault="004F65B2" w:rsidP="00E1117B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việc nhóm: Tìm hiểu và thảo luận về ứng dụng </w:t>
            </w:r>
            <w:r w:rsidR="0067582F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của chất lỏng 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trong thực tế. </w:t>
            </w:r>
          </w:p>
          <w:p w14:paraId="1638C27C" w14:textId="746027FF" w:rsidR="004F65B2" w:rsidRPr="001A1CD1" w:rsidRDefault="004F65B2" w:rsidP="00AD0FBF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bài tập </w:t>
            </w:r>
            <w:r w:rsidR="00AD0FBF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theo đề mục của </w:t>
            </w:r>
            <w:r w:rsidR="00EC5BA1"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 Chương 4</w:t>
            </w: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, tài liệu </w:t>
            </w:r>
            <w:r w:rsidR="00BE2606"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[3], [5], [6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].</w:t>
            </w:r>
          </w:p>
        </w:tc>
      </w:tr>
      <w:tr w:rsidR="004F65B2" w:rsidRPr="001A1CD1" w14:paraId="684F4C7C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757BEFFA" w14:textId="063A954C" w:rsidR="004F65B2" w:rsidRPr="001A1CD1" w:rsidRDefault="004F65B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5</w:t>
            </w:r>
          </w:p>
        </w:tc>
        <w:tc>
          <w:tcPr>
            <w:tcW w:w="2855" w:type="dxa"/>
            <w:shd w:val="clear" w:color="auto" w:fill="auto"/>
          </w:tcPr>
          <w:p w14:paraId="55389559" w14:textId="282355E3" w:rsidR="004F65B2" w:rsidRPr="001A1CD1" w:rsidRDefault="004F65B2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Chương 5. </w:t>
            </w:r>
            <w:r w:rsidR="0067582F"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Sự c</w:t>
            </w: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huyển pha</w:t>
            </w:r>
          </w:p>
          <w:p w14:paraId="76C64E9F" w14:textId="5D08AD13" w:rsidR="004F65B2" w:rsidRPr="001A1CD1" w:rsidRDefault="004F65B2" w:rsidP="00A9689A">
            <w:pPr>
              <w:spacing w:before="40" w:after="40"/>
              <w:ind w:left="337" w:hanging="337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5.1. Khái niệm về chuyển pha</w:t>
            </w:r>
          </w:p>
          <w:p w14:paraId="30E487EC" w14:textId="77777777" w:rsidR="004F65B2" w:rsidRPr="001A1CD1" w:rsidRDefault="004F65B2" w:rsidP="00A9689A">
            <w:pPr>
              <w:spacing w:before="40" w:after="40"/>
              <w:ind w:left="337" w:hanging="337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5.2. Phân loại các chuyển pha</w:t>
            </w:r>
          </w:p>
          <w:p w14:paraId="752C72A0" w14:textId="77777777" w:rsidR="004F65B2" w:rsidRPr="001A1CD1" w:rsidRDefault="004F65B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5.3. Chuyển pha loại I</w:t>
            </w:r>
          </w:p>
          <w:p w14:paraId="2EB25018" w14:textId="23B55DFA" w:rsidR="004F65B2" w:rsidRPr="001A1CD1" w:rsidRDefault="004F65B2" w:rsidP="00EC5BA1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 xml:space="preserve">5.4. Chuyển pha loại II </w:t>
            </w:r>
          </w:p>
        </w:tc>
        <w:tc>
          <w:tcPr>
            <w:tcW w:w="851" w:type="dxa"/>
            <w:shd w:val="clear" w:color="auto" w:fill="auto"/>
          </w:tcPr>
          <w:p w14:paraId="09B76F61" w14:textId="49D04E50" w:rsidR="004F65B2" w:rsidRPr="001A1CD1" w:rsidRDefault="007F4A6B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7</w:t>
            </w:r>
          </w:p>
        </w:tc>
        <w:tc>
          <w:tcPr>
            <w:tcW w:w="708" w:type="dxa"/>
          </w:tcPr>
          <w:p w14:paraId="5D389ABA" w14:textId="28D690DB" w:rsidR="004F65B2" w:rsidRPr="001A1CD1" w:rsidRDefault="004F65B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9B3A" w14:textId="1CDE8CD8" w:rsidR="004F65B2" w:rsidRPr="001A1CD1" w:rsidRDefault="00781409" w:rsidP="00E1117B">
            <w:pPr>
              <w:spacing w:before="120" w:after="120"/>
              <w:jc w:val="both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- </w:t>
            </w:r>
            <w:r w:rsidR="004F65B2"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 xml:space="preserve">Đọc và tìm hiểu tài liệu </w:t>
            </w:r>
            <w:r w:rsidR="004F65B2"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[1], [</w:t>
            </w:r>
            <w:r w:rsidR="00BE2606"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3], [5</w:t>
            </w:r>
            <w:r w:rsidR="004F65B2"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]</w:t>
            </w:r>
            <w:r w:rsidR="004F65B2"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: Nội dung theo đề mục của Chương 5</w:t>
            </w:r>
          </w:p>
          <w:p w14:paraId="0F92C3BC" w14:textId="063525C7" w:rsidR="004F65B2" w:rsidRPr="001A1CD1" w:rsidRDefault="004F65B2" w:rsidP="00E1117B">
            <w:pPr>
              <w:spacing w:before="120" w:after="120"/>
              <w:jc w:val="both"/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-Làm việc nhóm: Tìm hiểu và thảo luận về </w:t>
            </w:r>
            <w:r w:rsidR="0067582F"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các </w:t>
            </w: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ứng dụng </w:t>
            </w:r>
            <w:r w:rsidR="0067582F"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>của sự chuyển pha</w:t>
            </w: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de-DE"/>
              </w:rPr>
              <w:t xml:space="preserve"> trong thực tế. </w:t>
            </w:r>
          </w:p>
          <w:p w14:paraId="5F94BE24" w14:textId="77777777" w:rsidR="004F65B2" w:rsidRPr="001A1CD1" w:rsidRDefault="004F65B2" w:rsidP="004F65B2">
            <w:pPr>
              <w:spacing w:before="40" w:after="40"/>
              <w:jc w:val="both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</w:p>
        </w:tc>
      </w:tr>
      <w:tr w:rsidR="00070FC2" w:rsidRPr="001A1CD1" w14:paraId="1BC69557" w14:textId="77777777" w:rsidTr="00406340">
        <w:trPr>
          <w:trHeight w:val="70"/>
        </w:trPr>
        <w:tc>
          <w:tcPr>
            <w:tcW w:w="831" w:type="dxa"/>
            <w:shd w:val="clear" w:color="auto" w:fill="auto"/>
          </w:tcPr>
          <w:p w14:paraId="62E96DF7" w14:textId="2C5BF7A2" w:rsidR="00070FC2" w:rsidRPr="001A1CD1" w:rsidRDefault="00070FC2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/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</w:tc>
        <w:tc>
          <w:tcPr>
            <w:tcW w:w="2855" w:type="dxa"/>
            <w:shd w:val="clear" w:color="auto" w:fill="auto"/>
          </w:tcPr>
          <w:p w14:paraId="5F37D133" w14:textId="77777777" w:rsidR="00070FC2" w:rsidRPr="001A1CD1" w:rsidRDefault="00070FC2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>Chương 6. Sóng cơ học</w:t>
            </w:r>
          </w:p>
          <w:p w14:paraId="670DF1BE" w14:textId="231026DC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6.1.</w:t>
            </w:r>
            <w:r w:rsidRPr="001A1CD1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Các khái niệm mở đầu</w:t>
            </w:r>
          </w:p>
          <w:p w14:paraId="3DAF871C" w14:textId="00641451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6.2. Hàm sóng</w:t>
            </w:r>
          </w:p>
          <w:p w14:paraId="1A6C1F7A" w14:textId="575B104C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6.3. Năng lượng sóng cơ</w:t>
            </w:r>
          </w:p>
          <w:p w14:paraId="5B8D1F81" w14:textId="0C304E97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6.4. Sự giao thoa sóng</w:t>
            </w:r>
          </w:p>
          <w:p w14:paraId="3443B8CB" w14:textId="717CEF4E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lastRenderedPageBreak/>
              <w:t>6.5. Sóng dừng</w:t>
            </w:r>
          </w:p>
          <w:p w14:paraId="63619F68" w14:textId="6AB37022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6.6. Nguyên lí Huyghen và hiện tượng nhiễu xạ sóng cơ</w:t>
            </w:r>
          </w:p>
          <w:p w14:paraId="00E1C842" w14:textId="40545B1B" w:rsidR="00070FC2" w:rsidRPr="001A1CD1" w:rsidRDefault="00070FC2" w:rsidP="004F65B2">
            <w:pPr>
              <w:spacing w:before="40" w:after="4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6.7. Dao động âm và sóng âm</w:t>
            </w:r>
          </w:p>
          <w:p w14:paraId="757D258E" w14:textId="482CB833" w:rsidR="00070FC2" w:rsidRPr="001A1CD1" w:rsidRDefault="00070FC2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  <w:r w:rsidRPr="001A1CD1">
              <w:rPr>
                <w:bCs/>
                <w:color w:val="000000"/>
                <w:spacing w:val="-4"/>
                <w:sz w:val="24"/>
                <w:szCs w:val="24"/>
              </w:rPr>
              <w:t>6.8. Bài tập vận dụng</w:t>
            </w:r>
          </w:p>
          <w:p w14:paraId="302C809C" w14:textId="77777777" w:rsidR="00070FC2" w:rsidRPr="001A1CD1" w:rsidRDefault="00070FC2" w:rsidP="004F65B2">
            <w:pPr>
              <w:spacing w:before="40" w:after="40"/>
              <w:rPr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64EBF62" w14:textId="23620E01" w:rsidR="00070FC2" w:rsidRPr="001A1CD1" w:rsidRDefault="007F4A6B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lastRenderedPageBreak/>
              <w:t>9</w:t>
            </w:r>
          </w:p>
        </w:tc>
        <w:tc>
          <w:tcPr>
            <w:tcW w:w="708" w:type="dxa"/>
          </w:tcPr>
          <w:p w14:paraId="0610DCDC" w14:textId="062DD8CA" w:rsidR="00070FC2" w:rsidRPr="001A1CD1" w:rsidRDefault="007F4A6B" w:rsidP="004F65B2">
            <w:pPr>
              <w:pStyle w:val="BodyText2"/>
              <w:tabs>
                <w:tab w:val="num" w:pos="960"/>
              </w:tabs>
              <w:spacing w:before="40" w:after="40" w:line="240" w:lineRule="auto"/>
              <w:jc w:val="center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CDEB" w14:textId="3DA7627F" w:rsidR="00EC5BA1" w:rsidRPr="001A1CD1" w:rsidRDefault="00EC5BA1" w:rsidP="00EC5BA1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Đọc và tìm hiểu tài liệu 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nl-NL"/>
              </w:rPr>
              <w:t>[2], [4], [5]</w:t>
            </w:r>
            <w:r w:rsidRPr="001A1CD1">
              <w:rPr>
                <w:spacing w:val="-4"/>
                <w:w w:val="98"/>
                <w:sz w:val="24"/>
                <w:szCs w:val="24"/>
                <w:lang w:val="nl-NL"/>
              </w:rPr>
              <w:t xml:space="preserve">: Nội dung theo đề mục của Chương </w:t>
            </w:r>
            <w:r w:rsidR="00D76E2B" w:rsidRPr="001A1CD1">
              <w:rPr>
                <w:spacing w:val="-4"/>
                <w:w w:val="98"/>
                <w:sz w:val="24"/>
                <w:szCs w:val="24"/>
                <w:lang w:val="nl-NL"/>
              </w:rPr>
              <w:t>6</w:t>
            </w:r>
          </w:p>
          <w:p w14:paraId="7D9D711B" w14:textId="77777777" w:rsidR="00EC5BA1" w:rsidRPr="001A1CD1" w:rsidRDefault="00EC5BA1" w:rsidP="00EC5BA1">
            <w:pPr>
              <w:spacing w:before="120" w:after="120"/>
              <w:jc w:val="both"/>
              <w:rPr>
                <w:spacing w:val="-4"/>
                <w:w w:val="98"/>
                <w:sz w:val="24"/>
                <w:szCs w:val="24"/>
                <w:lang w:val="de-DE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t xml:space="preserve">-Làm việc nhóm: Tìm hiểu và thảo luận về ứng dụng của chất lỏng trong thực tế. </w:t>
            </w:r>
          </w:p>
          <w:p w14:paraId="4FF5979F" w14:textId="0C01377C" w:rsidR="00070FC2" w:rsidRPr="001A1CD1" w:rsidRDefault="00EC5BA1" w:rsidP="00EC5BA1">
            <w:pPr>
              <w:spacing w:before="120" w:after="120"/>
              <w:jc w:val="both"/>
              <w:rPr>
                <w:bCs/>
                <w:color w:val="000000"/>
                <w:spacing w:val="-4"/>
                <w:w w:val="98"/>
                <w:sz w:val="24"/>
                <w:szCs w:val="24"/>
                <w:lang w:val="nl-NL"/>
              </w:rPr>
            </w:pPr>
            <w:r w:rsidRPr="001A1CD1">
              <w:rPr>
                <w:spacing w:val="-4"/>
                <w:w w:val="98"/>
                <w:sz w:val="24"/>
                <w:szCs w:val="24"/>
                <w:lang w:val="de-DE"/>
              </w:rPr>
              <w:lastRenderedPageBreak/>
              <w:t xml:space="preserve">-Làm bài tập theo đề mục của  Chương 6, tài liệu </w:t>
            </w:r>
            <w:r w:rsidRPr="001A1CD1">
              <w:rPr>
                <w:b/>
                <w:spacing w:val="-4"/>
                <w:w w:val="98"/>
                <w:sz w:val="24"/>
                <w:szCs w:val="24"/>
                <w:lang w:val="de-DE"/>
              </w:rPr>
              <w:t>[3], [5], [7].</w:t>
            </w:r>
          </w:p>
        </w:tc>
      </w:tr>
    </w:tbl>
    <w:p w14:paraId="7BAA7D9C" w14:textId="7B617913" w:rsidR="009540AF" w:rsidRPr="001A1CD1" w:rsidRDefault="009540AF" w:rsidP="00744C77">
      <w:pPr>
        <w:spacing w:before="120"/>
        <w:jc w:val="both"/>
        <w:rPr>
          <w:b/>
          <w:i/>
          <w:color w:val="FF0000"/>
          <w:spacing w:val="-4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F379E" w:rsidRPr="001A1CD1" w14:paraId="42A6A392" w14:textId="77777777" w:rsidTr="00EF379E">
        <w:tc>
          <w:tcPr>
            <w:tcW w:w="4531" w:type="dxa"/>
          </w:tcPr>
          <w:p w14:paraId="56A1BAE3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58B81FD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1A1CD1">
              <w:rPr>
                <w:b/>
                <w:spacing w:val="-4"/>
                <w:sz w:val="24"/>
                <w:szCs w:val="24"/>
              </w:rPr>
              <w:t>TRƯỞNG KHOA</w:t>
            </w:r>
          </w:p>
          <w:p w14:paraId="2406937D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2B54EE50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74474CF9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6E60EB75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735E337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095A6444" w14:textId="445B1CE7" w:rsidR="00EF379E" w:rsidRPr="001A1CD1" w:rsidRDefault="001A1CD1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TS Công Tiến Dũng</w:t>
            </w:r>
            <w:bookmarkStart w:id="3" w:name="_GoBack"/>
            <w:bookmarkEnd w:id="3"/>
          </w:p>
          <w:p w14:paraId="6BC5296A" w14:textId="5832EA7A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5D2C7DD" w14:textId="41A92533" w:rsidR="00EF379E" w:rsidRPr="001A1CD1" w:rsidRDefault="00EF379E" w:rsidP="00EF379E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1A1CD1">
              <w:rPr>
                <w:i/>
                <w:spacing w:val="-4"/>
                <w:sz w:val="24"/>
                <w:szCs w:val="24"/>
              </w:rPr>
              <w:t>Hà nội,</w:t>
            </w:r>
            <w:r w:rsidR="00A56B83" w:rsidRPr="001A1CD1">
              <w:rPr>
                <w:i/>
                <w:spacing w:val="-4"/>
                <w:sz w:val="24"/>
                <w:szCs w:val="24"/>
              </w:rPr>
              <w:t xml:space="preserve"> ngày</w:t>
            </w:r>
            <w:r w:rsidR="001A1CD1">
              <w:rPr>
                <w:i/>
                <w:spacing w:val="-4"/>
                <w:sz w:val="24"/>
                <w:szCs w:val="24"/>
              </w:rPr>
              <w:t xml:space="preserve"> 04 </w:t>
            </w:r>
            <w:r w:rsidR="00A56B83" w:rsidRPr="001A1CD1">
              <w:rPr>
                <w:i/>
                <w:spacing w:val="-4"/>
                <w:sz w:val="24"/>
                <w:szCs w:val="24"/>
              </w:rPr>
              <w:t xml:space="preserve">tháng </w:t>
            </w:r>
            <w:r w:rsidR="001A1CD1">
              <w:rPr>
                <w:i/>
                <w:spacing w:val="-4"/>
                <w:sz w:val="24"/>
                <w:szCs w:val="24"/>
              </w:rPr>
              <w:t xml:space="preserve">4 </w:t>
            </w:r>
            <w:r w:rsidRPr="001A1CD1">
              <w:rPr>
                <w:i/>
                <w:spacing w:val="-4"/>
                <w:sz w:val="24"/>
                <w:szCs w:val="24"/>
              </w:rPr>
              <w:t xml:space="preserve">năm </w:t>
            </w:r>
            <w:r w:rsidR="001A1CD1">
              <w:rPr>
                <w:i/>
                <w:spacing w:val="-4"/>
                <w:sz w:val="24"/>
                <w:szCs w:val="24"/>
              </w:rPr>
              <w:t>2020</w:t>
            </w:r>
          </w:p>
          <w:p w14:paraId="024A229C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1A1CD1">
              <w:rPr>
                <w:b/>
                <w:spacing w:val="-4"/>
                <w:sz w:val="24"/>
                <w:szCs w:val="24"/>
              </w:rPr>
              <w:t>TRƯỞNG BỘ MÔN</w:t>
            </w:r>
          </w:p>
          <w:p w14:paraId="711E6C6C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37325C74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2211AA3B" w14:textId="01EAD5FE" w:rsidR="00EF379E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292025BA" w14:textId="77777777" w:rsidR="001A1CD1" w:rsidRPr="001A1CD1" w:rsidRDefault="001A1CD1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1ABC55FA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463B28AB" w14:textId="4681F041" w:rsidR="00EF379E" w:rsidRPr="001A1CD1" w:rsidRDefault="001A1CD1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TS Nguyễn Mạnh Hùng</w:t>
            </w:r>
          </w:p>
          <w:p w14:paraId="66940195" w14:textId="77777777" w:rsidR="00EF379E" w:rsidRPr="001A1CD1" w:rsidRDefault="00EF379E" w:rsidP="00EF379E">
            <w:pPr>
              <w:jc w:val="center"/>
              <w:rPr>
                <w:b/>
                <w:spacing w:val="-4"/>
                <w:sz w:val="24"/>
                <w:szCs w:val="24"/>
              </w:rPr>
            </w:pPr>
          </w:p>
          <w:p w14:paraId="570DACAF" w14:textId="245B28A4" w:rsidR="00EF379E" w:rsidRPr="001A1CD1" w:rsidRDefault="00EF379E" w:rsidP="00EF379E">
            <w:pPr>
              <w:jc w:val="center"/>
              <w:rPr>
                <w:b/>
                <w:i/>
                <w:color w:val="FF0000"/>
                <w:spacing w:val="-4"/>
                <w:sz w:val="24"/>
                <w:szCs w:val="24"/>
              </w:rPr>
            </w:pPr>
          </w:p>
        </w:tc>
      </w:tr>
    </w:tbl>
    <w:p w14:paraId="0DDDE465" w14:textId="77777777" w:rsidR="00EF379E" w:rsidRPr="001A1CD1" w:rsidRDefault="00EF379E" w:rsidP="00744C77">
      <w:pPr>
        <w:spacing w:before="120"/>
        <w:jc w:val="both"/>
        <w:rPr>
          <w:b/>
          <w:i/>
          <w:color w:val="FF0000"/>
          <w:spacing w:val="-4"/>
          <w:sz w:val="24"/>
          <w:szCs w:val="24"/>
          <w:u w:val="single"/>
        </w:rPr>
      </w:pPr>
    </w:p>
    <w:sectPr w:rsidR="00EF379E" w:rsidRPr="001A1CD1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8DB3C" w14:textId="77777777" w:rsidR="00F20F28" w:rsidRDefault="00F20F28">
      <w:r>
        <w:separator/>
      </w:r>
    </w:p>
  </w:endnote>
  <w:endnote w:type="continuationSeparator" w:id="0">
    <w:p w14:paraId="7CDC4BBC" w14:textId="77777777" w:rsidR="00F20F28" w:rsidRDefault="00F20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868D9" w14:textId="77777777" w:rsidR="003F66D4" w:rsidRDefault="003F66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DB185B" w14:textId="77777777" w:rsidR="003F66D4" w:rsidRDefault="003F66D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DE4E1" w14:textId="77777777" w:rsidR="003F66D4" w:rsidRPr="004E3C89" w:rsidRDefault="003F66D4" w:rsidP="004240DB">
    <w:pPr>
      <w:pStyle w:val="Footer"/>
      <w:framePr w:wrap="around" w:vAnchor="text" w:hAnchor="margin" w:xAlign="right" w:y="1"/>
      <w:rPr>
        <w:rStyle w:val="PageNumber"/>
        <w:sz w:val="24"/>
        <w:szCs w:val="24"/>
      </w:rPr>
    </w:pPr>
    <w:r w:rsidRPr="004E3C89">
      <w:rPr>
        <w:rStyle w:val="PageNumber"/>
        <w:sz w:val="24"/>
        <w:szCs w:val="24"/>
      </w:rPr>
      <w:fldChar w:fldCharType="begin"/>
    </w:r>
    <w:r w:rsidRPr="004E3C89">
      <w:rPr>
        <w:rStyle w:val="PageNumber"/>
        <w:sz w:val="24"/>
        <w:szCs w:val="24"/>
      </w:rPr>
      <w:instrText xml:space="preserve">PAGE  </w:instrText>
    </w:r>
    <w:r w:rsidRPr="004E3C89">
      <w:rPr>
        <w:rStyle w:val="PageNumber"/>
        <w:sz w:val="24"/>
        <w:szCs w:val="24"/>
      </w:rPr>
      <w:fldChar w:fldCharType="separate"/>
    </w:r>
    <w:r w:rsidR="00B43D36" w:rsidRPr="004E3C89">
      <w:rPr>
        <w:rStyle w:val="PageNumber"/>
        <w:noProof/>
        <w:sz w:val="24"/>
        <w:szCs w:val="24"/>
      </w:rPr>
      <w:t>6</w:t>
    </w:r>
    <w:r w:rsidRPr="004E3C89">
      <w:rPr>
        <w:rStyle w:val="PageNumber"/>
        <w:sz w:val="24"/>
        <w:szCs w:val="24"/>
      </w:rPr>
      <w:fldChar w:fldCharType="end"/>
    </w:r>
  </w:p>
  <w:p w14:paraId="4E82661A" w14:textId="77777777" w:rsidR="003F66D4" w:rsidRDefault="003F66D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8CBFE" w14:textId="77777777" w:rsidR="00F20F28" w:rsidRDefault="00F20F28">
      <w:r>
        <w:separator/>
      </w:r>
    </w:p>
  </w:footnote>
  <w:footnote w:type="continuationSeparator" w:id="0">
    <w:p w14:paraId="0945F19D" w14:textId="77777777" w:rsidR="00F20F28" w:rsidRDefault="00F20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D7F59"/>
    <w:multiLevelType w:val="multilevel"/>
    <w:tmpl w:val="6E10BC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F45DCC"/>
    <w:multiLevelType w:val="hybridMultilevel"/>
    <w:tmpl w:val="631A322A"/>
    <w:lvl w:ilvl="0" w:tplc="66D68D5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BF52B74"/>
    <w:multiLevelType w:val="multilevel"/>
    <w:tmpl w:val="6E10BC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532DE1"/>
    <w:multiLevelType w:val="multilevel"/>
    <w:tmpl w:val="6E10BC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A044E6"/>
    <w:multiLevelType w:val="hybridMultilevel"/>
    <w:tmpl w:val="8E8858FE"/>
    <w:lvl w:ilvl="0" w:tplc="659472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6746"/>
    <w:multiLevelType w:val="multilevel"/>
    <w:tmpl w:val="03726A4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470351"/>
    <w:multiLevelType w:val="hybridMultilevel"/>
    <w:tmpl w:val="A2AC3AAC"/>
    <w:lvl w:ilvl="0" w:tplc="BC4E8F5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9D4DF5"/>
    <w:multiLevelType w:val="multilevel"/>
    <w:tmpl w:val="03726A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w w:val="1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1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0"/>
      </w:rPr>
    </w:lvl>
  </w:abstractNum>
  <w:abstractNum w:abstractNumId="8" w15:restartNumberingAfterBreak="0">
    <w:nsid w:val="42A571E4"/>
    <w:multiLevelType w:val="multilevel"/>
    <w:tmpl w:val="6E10BC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082BCB"/>
    <w:multiLevelType w:val="multilevel"/>
    <w:tmpl w:val="32042A2C"/>
    <w:lvl w:ilvl="0">
      <w:start w:val="1"/>
      <w:numFmt w:val="decimal"/>
      <w:lvlText w:val="%1."/>
      <w:lvlJc w:val="left"/>
      <w:pPr>
        <w:ind w:left="-141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-10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-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6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3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" w:hanging="1800"/>
      </w:pPr>
      <w:rPr>
        <w:rFonts w:hint="default"/>
      </w:rPr>
    </w:lvl>
  </w:abstractNum>
  <w:abstractNum w:abstractNumId="10" w15:restartNumberingAfterBreak="0">
    <w:nsid w:val="635C0129"/>
    <w:multiLevelType w:val="multilevel"/>
    <w:tmpl w:val="6E10BC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61F1199"/>
    <w:multiLevelType w:val="hybridMultilevel"/>
    <w:tmpl w:val="863E8D7E"/>
    <w:lvl w:ilvl="0" w:tplc="66D68D5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18B218E"/>
    <w:multiLevelType w:val="multilevel"/>
    <w:tmpl w:val="D724113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75825AA7"/>
    <w:multiLevelType w:val="multilevel"/>
    <w:tmpl w:val="0E10B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B1E03DD"/>
    <w:multiLevelType w:val="multilevel"/>
    <w:tmpl w:val="03726A4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"/>
  </w:num>
  <w:num w:numId="5">
    <w:abstractNumId w:val="11"/>
  </w:num>
  <w:num w:numId="6">
    <w:abstractNumId w:val="4"/>
  </w:num>
  <w:num w:numId="7">
    <w:abstractNumId w:val="13"/>
  </w:num>
  <w:num w:numId="8">
    <w:abstractNumId w:val="7"/>
  </w:num>
  <w:num w:numId="9">
    <w:abstractNumId w:val="5"/>
  </w:num>
  <w:num w:numId="10">
    <w:abstractNumId w:val="14"/>
  </w:num>
  <w:num w:numId="11">
    <w:abstractNumId w:val="2"/>
  </w:num>
  <w:num w:numId="12">
    <w:abstractNumId w:val="8"/>
  </w:num>
  <w:num w:numId="13">
    <w:abstractNumId w:val="10"/>
  </w:num>
  <w:num w:numId="14">
    <w:abstractNumId w:val="3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6C"/>
    <w:rsid w:val="00000056"/>
    <w:rsid w:val="00002B78"/>
    <w:rsid w:val="00004B8F"/>
    <w:rsid w:val="00016C6F"/>
    <w:rsid w:val="00025FCC"/>
    <w:rsid w:val="00026105"/>
    <w:rsid w:val="00040D7F"/>
    <w:rsid w:val="0005511E"/>
    <w:rsid w:val="00057E0B"/>
    <w:rsid w:val="00061141"/>
    <w:rsid w:val="00065D49"/>
    <w:rsid w:val="00067D65"/>
    <w:rsid w:val="00070FC2"/>
    <w:rsid w:val="00072CC7"/>
    <w:rsid w:val="00095A1D"/>
    <w:rsid w:val="00096B36"/>
    <w:rsid w:val="000B2108"/>
    <w:rsid w:val="000B22B4"/>
    <w:rsid w:val="000B6E27"/>
    <w:rsid w:val="000C0DE2"/>
    <w:rsid w:val="000C59C9"/>
    <w:rsid w:val="000D075E"/>
    <w:rsid w:val="000D2B29"/>
    <w:rsid w:val="000D378F"/>
    <w:rsid w:val="000D6DC7"/>
    <w:rsid w:val="000D781E"/>
    <w:rsid w:val="000E27E4"/>
    <w:rsid w:val="000F02A9"/>
    <w:rsid w:val="000F5323"/>
    <w:rsid w:val="000F78FF"/>
    <w:rsid w:val="00101F76"/>
    <w:rsid w:val="001032FC"/>
    <w:rsid w:val="001228D5"/>
    <w:rsid w:val="00124AD5"/>
    <w:rsid w:val="001265BC"/>
    <w:rsid w:val="00126A35"/>
    <w:rsid w:val="00136D72"/>
    <w:rsid w:val="00142CD4"/>
    <w:rsid w:val="001471E8"/>
    <w:rsid w:val="00160DD5"/>
    <w:rsid w:val="0016425F"/>
    <w:rsid w:val="00166F94"/>
    <w:rsid w:val="001803E7"/>
    <w:rsid w:val="00187D0D"/>
    <w:rsid w:val="001915A3"/>
    <w:rsid w:val="001A1CD1"/>
    <w:rsid w:val="001A5E8C"/>
    <w:rsid w:val="001A6B96"/>
    <w:rsid w:val="001B121E"/>
    <w:rsid w:val="001B69CE"/>
    <w:rsid w:val="001C086B"/>
    <w:rsid w:val="001F2CFE"/>
    <w:rsid w:val="001F7F69"/>
    <w:rsid w:val="00200F66"/>
    <w:rsid w:val="00210206"/>
    <w:rsid w:val="0022198F"/>
    <w:rsid w:val="00227D8E"/>
    <w:rsid w:val="002344DD"/>
    <w:rsid w:val="002360EC"/>
    <w:rsid w:val="00240788"/>
    <w:rsid w:val="00243803"/>
    <w:rsid w:val="00247FE4"/>
    <w:rsid w:val="00251D1D"/>
    <w:rsid w:val="0025475E"/>
    <w:rsid w:val="002710EC"/>
    <w:rsid w:val="00290C2F"/>
    <w:rsid w:val="00293680"/>
    <w:rsid w:val="00296F71"/>
    <w:rsid w:val="002A7D7D"/>
    <w:rsid w:val="002B3774"/>
    <w:rsid w:val="002B4667"/>
    <w:rsid w:val="002C60FC"/>
    <w:rsid w:val="002D37F7"/>
    <w:rsid w:val="002D4FC5"/>
    <w:rsid w:val="002E3EF9"/>
    <w:rsid w:val="002F1F04"/>
    <w:rsid w:val="002F3E53"/>
    <w:rsid w:val="00313E09"/>
    <w:rsid w:val="003151B1"/>
    <w:rsid w:val="00331713"/>
    <w:rsid w:val="003409C3"/>
    <w:rsid w:val="00342378"/>
    <w:rsid w:val="003548DE"/>
    <w:rsid w:val="003555B5"/>
    <w:rsid w:val="00360602"/>
    <w:rsid w:val="00361043"/>
    <w:rsid w:val="00367502"/>
    <w:rsid w:val="00370660"/>
    <w:rsid w:val="00371D17"/>
    <w:rsid w:val="003768D8"/>
    <w:rsid w:val="00377F8A"/>
    <w:rsid w:val="00387550"/>
    <w:rsid w:val="003961B0"/>
    <w:rsid w:val="003A2AB7"/>
    <w:rsid w:val="003B15A9"/>
    <w:rsid w:val="003B61F4"/>
    <w:rsid w:val="003B73BB"/>
    <w:rsid w:val="003C1D10"/>
    <w:rsid w:val="003C2906"/>
    <w:rsid w:val="003C3498"/>
    <w:rsid w:val="003C7769"/>
    <w:rsid w:val="003D6B96"/>
    <w:rsid w:val="003E0101"/>
    <w:rsid w:val="003E4D3E"/>
    <w:rsid w:val="003E6DAD"/>
    <w:rsid w:val="003F12DB"/>
    <w:rsid w:val="003F5908"/>
    <w:rsid w:val="003F66D4"/>
    <w:rsid w:val="003F7694"/>
    <w:rsid w:val="00406340"/>
    <w:rsid w:val="00407690"/>
    <w:rsid w:val="00421C1D"/>
    <w:rsid w:val="004240DB"/>
    <w:rsid w:val="0042577A"/>
    <w:rsid w:val="004377BB"/>
    <w:rsid w:val="004437C7"/>
    <w:rsid w:val="004439CA"/>
    <w:rsid w:val="004461F8"/>
    <w:rsid w:val="004575B2"/>
    <w:rsid w:val="0047459D"/>
    <w:rsid w:val="00482973"/>
    <w:rsid w:val="0048413E"/>
    <w:rsid w:val="004900EB"/>
    <w:rsid w:val="0049105F"/>
    <w:rsid w:val="00493323"/>
    <w:rsid w:val="004A0EA7"/>
    <w:rsid w:val="004A21C9"/>
    <w:rsid w:val="004B2147"/>
    <w:rsid w:val="004D085E"/>
    <w:rsid w:val="004D520A"/>
    <w:rsid w:val="004E2BB5"/>
    <w:rsid w:val="004E3C89"/>
    <w:rsid w:val="004F013A"/>
    <w:rsid w:val="004F3D11"/>
    <w:rsid w:val="004F65B2"/>
    <w:rsid w:val="005028BC"/>
    <w:rsid w:val="00505EF0"/>
    <w:rsid w:val="00512859"/>
    <w:rsid w:val="00520EDC"/>
    <w:rsid w:val="0053439D"/>
    <w:rsid w:val="00534B5D"/>
    <w:rsid w:val="005452E2"/>
    <w:rsid w:val="00547EEE"/>
    <w:rsid w:val="00551492"/>
    <w:rsid w:val="0055447F"/>
    <w:rsid w:val="00562F2F"/>
    <w:rsid w:val="00563377"/>
    <w:rsid w:val="00564062"/>
    <w:rsid w:val="00574811"/>
    <w:rsid w:val="00575954"/>
    <w:rsid w:val="005761B2"/>
    <w:rsid w:val="005868C4"/>
    <w:rsid w:val="00593CDC"/>
    <w:rsid w:val="00597243"/>
    <w:rsid w:val="0059756A"/>
    <w:rsid w:val="005A4F2C"/>
    <w:rsid w:val="005A508F"/>
    <w:rsid w:val="005A640F"/>
    <w:rsid w:val="005B6CE2"/>
    <w:rsid w:val="005C2CD9"/>
    <w:rsid w:val="005E1FFD"/>
    <w:rsid w:val="0061018F"/>
    <w:rsid w:val="00612534"/>
    <w:rsid w:val="00621A81"/>
    <w:rsid w:val="00635380"/>
    <w:rsid w:val="0063753B"/>
    <w:rsid w:val="006406CA"/>
    <w:rsid w:val="006447AD"/>
    <w:rsid w:val="00654888"/>
    <w:rsid w:val="00665547"/>
    <w:rsid w:val="00666A6A"/>
    <w:rsid w:val="0067582F"/>
    <w:rsid w:val="00685B96"/>
    <w:rsid w:val="00695501"/>
    <w:rsid w:val="006A0E70"/>
    <w:rsid w:val="006A5431"/>
    <w:rsid w:val="006B165D"/>
    <w:rsid w:val="006B3F84"/>
    <w:rsid w:val="006C2370"/>
    <w:rsid w:val="006D03CF"/>
    <w:rsid w:val="006D0A4B"/>
    <w:rsid w:val="006D7242"/>
    <w:rsid w:val="006E25D1"/>
    <w:rsid w:val="006E5BAC"/>
    <w:rsid w:val="00700D47"/>
    <w:rsid w:val="007127A4"/>
    <w:rsid w:val="00726838"/>
    <w:rsid w:val="00733BDA"/>
    <w:rsid w:val="007340CB"/>
    <w:rsid w:val="00744C77"/>
    <w:rsid w:val="00751EBD"/>
    <w:rsid w:val="007525A1"/>
    <w:rsid w:val="0077772C"/>
    <w:rsid w:val="007811BA"/>
    <w:rsid w:val="00781409"/>
    <w:rsid w:val="00791F7B"/>
    <w:rsid w:val="00795BCB"/>
    <w:rsid w:val="00796CFD"/>
    <w:rsid w:val="007A7F11"/>
    <w:rsid w:val="007B1458"/>
    <w:rsid w:val="007B1760"/>
    <w:rsid w:val="007B4CB8"/>
    <w:rsid w:val="007B5A0B"/>
    <w:rsid w:val="007B7392"/>
    <w:rsid w:val="007C1CB1"/>
    <w:rsid w:val="007C7EDD"/>
    <w:rsid w:val="007E3359"/>
    <w:rsid w:val="007E6094"/>
    <w:rsid w:val="007F2F22"/>
    <w:rsid w:val="007F32C9"/>
    <w:rsid w:val="007F34C1"/>
    <w:rsid w:val="007F4A6B"/>
    <w:rsid w:val="007F70DF"/>
    <w:rsid w:val="007F7694"/>
    <w:rsid w:val="008041DA"/>
    <w:rsid w:val="00807853"/>
    <w:rsid w:val="0081737B"/>
    <w:rsid w:val="00843426"/>
    <w:rsid w:val="008543C1"/>
    <w:rsid w:val="008639DF"/>
    <w:rsid w:val="00864709"/>
    <w:rsid w:val="00875E93"/>
    <w:rsid w:val="00883512"/>
    <w:rsid w:val="00890434"/>
    <w:rsid w:val="008945C3"/>
    <w:rsid w:val="008A00CD"/>
    <w:rsid w:val="008A3E2B"/>
    <w:rsid w:val="008C1294"/>
    <w:rsid w:val="008C2752"/>
    <w:rsid w:val="008C288E"/>
    <w:rsid w:val="008C4530"/>
    <w:rsid w:val="008C4E59"/>
    <w:rsid w:val="008C53C8"/>
    <w:rsid w:val="008D09FC"/>
    <w:rsid w:val="008F7893"/>
    <w:rsid w:val="008F7B05"/>
    <w:rsid w:val="009033B6"/>
    <w:rsid w:val="0090524F"/>
    <w:rsid w:val="0091264D"/>
    <w:rsid w:val="009171FE"/>
    <w:rsid w:val="00920118"/>
    <w:rsid w:val="00926E23"/>
    <w:rsid w:val="00930FDE"/>
    <w:rsid w:val="00940A61"/>
    <w:rsid w:val="00952045"/>
    <w:rsid w:val="009540AF"/>
    <w:rsid w:val="00961620"/>
    <w:rsid w:val="009646D3"/>
    <w:rsid w:val="0096760A"/>
    <w:rsid w:val="009717CB"/>
    <w:rsid w:val="00990417"/>
    <w:rsid w:val="00993DDB"/>
    <w:rsid w:val="009945AD"/>
    <w:rsid w:val="00994851"/>
    <w:rsid w:val="00995CE6"/>
    <w:rsid w:val="009A19F7"/>
    <w:rsid w:val="009A3290"/>
    <w:rsid w:val="009A3E58"/>
    <w:rsid w:val="009B2981"/>
    <w:rsid w:val="009B52B0"/>
    <w:rsid w:val="009C0DEB"/>
    <w:rsid w:val="009C37E7"/>
    <w:rsid w:val="009D205C"/>
    <w:rsid w:val="009D4CD5"/>
    <w:rsid w:val="009E0BE8"/>
    <w:rsid w:val="009E3069"/>
    <w:rsid w:val="009E52A6"/>
    <w:rsid w:val="009F53D2"/>
    <w:rsid w:val="00A01BDF"/>
    <w:rsid w:val="00A029FB"/>
    <w:rsid w:val="00A07F3E"/>
    <w:rsid w:val="00A10823"/>
    <w:rsid w:val="00A143FA"/>
    <w:rsid w:val="00A2576C"/>
    <w:rsid w:val="00A32FEA"/>
    <w:rsid w:val="00A35151"/>
    <w:rsid w:val="00A36961"/>
    <w:rsid w:val="00A4462B"/>
    <w:rsid w:val="00A4692A"/>
    <w:rsid w:val="00A56B83"/>
    <w:rsid w:val="00A609C9"/>
    <w:rsid w:val="00A61521"/>
    <w:rsid w:val="00A71349"/>
    <w:rsid w:val="00A7134D"/>
    <w:rsid w:val="00A76A5F"/>
    <w:rsid w:val="00A86307"/>
    <w:rsid w:val="00A90D88"/>
    <w:rsid w:val="00A9689A"/>
    <w:rsid w:val="00AA0392"/>
    <w:rsid w:val="00AA73DB"/>
    <w:rsid w:val="00AB25A4"/>
    <w:rsid w:val="00AB6CC1"/>
    <w:rsid w:val="00AB6F2E"/>
    <w:rsid w:val="00AD0FBF"/>
    <w:rsid w:val="00AE0686"/>
    <w:rsid w:val="00AF6CD7"/>
    <w:rsid w:val="00B10B68"/>
    <w:rsid w:val="00B16122"/>
    <w:rsid w:val="00B2034E"/>
    <w:rsid w:val="00B23623"/>
    <w:rsid w:val="00B25A8C"/>
    <w:rsid w:val="00B31111"/>
    <w:rsid w:val="00B363E4"/>
    <w:rsid w:val="00B400C8"/>
    <w:rsid w:val="00B43D36"/>
    <w:rsid w:val="00B509C0"/>
    <w:rsid w:val="00B511DC"/>
    <w:rsid w:val="00B51514"/>
    <w:rsid w:val="00B51FA9"/>
    <w:rsid w:val="00B55284"/>
    <w:rsid w:val="00B60C95"/>
    <w:rsid w:val="00B63516"/>
    <w:rsid w:val="00B65AB4"/>
    <w:rsid w:val="00B727BE"/>
    <w:rsid w:val="00B770F8"/>
    <w:rsid w:val="00B77CBB"/>
    <w:rsid w:val="00B827B6"/>
    <w:rsid w:val="00B87175"/>
    <w:rsid w:val="00B90939"/>
    <w:rsid w:val="00B94BE5"/>
    <w:rsid w:val="00B95D86"/>
    <w:rsid w:val="00B96712"/>
    <w:rsid w:val="00BA053C"/>
    <w:rsid w:val="00BA09EA"/>
    <w:rsid w:val="00BA0F72"/>
    <w:rsid w:val="00BA2A8D"/>
    <w:rsid w:val="00BA645C"/>
    <w:rsid w:val="00BA7C39"/>
    <w:rsid w:val="00BC0EA3"/>
    <w:rsid w:val="00BC2752"/>
    <w:rsid w:val="00BD2FB8"/>
    <w:rsid w:val="00BD622F"/>
    <w:rsid w:val="00BD6521"/>
    <w:rsid w:val="00BE2606"/>
    <w:rsid w:val="00BF4405"/>
    <w:rsid w:val="00C02961"/>
    <w:rsid w:val="00C042A1"/>
    <w:rsid w:val="00C12546"/>
    <w:rsid w:val="00C2548B"/>
    <w:rsid w:val="00C30A58"/>
    <w:rsid w:val="00C41392"/>
    <w:rsid w:val="00C41845"/>
    <w:rsid w:val="00C46B02"/>
    <w:rsid w:val="00C53616"/>
    <w:rsid w:val="00C54134"/>
    <w:rsid w:val="00C60C9A"/>
    <w:rsid w:val="00C7326B"/>
    <w:rsid w:val="00C8287E"/>
    <w:rsid w:val="00C83653"/>
    <w:rsid w:val="00C97A96"/>
    <w:rsid w:val="00CA000E"/>
    <w:rsid w:val="00CA215C"/>
    <w:rsid w:val="00CA7149"/>
    <w:rsid w:val="00CA7225"/>
    <w:rsid w:val="00CB0A27"/>
    <w:rsid w:val="00CB164C"/>
    <w:rsid w:val="00CD0C01"/>
    <w:rsid w:val="00CE4153"/>
    <w:rsid w:val="00CF0796"/>
    <w:rsid w:val="00CF6023"/>
    <w:rsid w:val="00D01E20"/>
    <w:rsid w:val="00D11E2E"/>
    <w:rsid w:val="00D15239"/>
    <w:rsid w:val="00D15855"/>
    <w:rsid w:val="00D171C9"/>
    <w:rsid w:val="00D17489"/>
    <w:rsid w:val="00D20B8C"/>
    <w:rsid w:val="00D23ED3"/>
    <w:rsid w:val="00D33BFB"/>
    <w:rsid w:val="00D358E6"/>
    <w:rsid w:val="00D37101"/>
    <w:rsid w:val="00D46C15"/>
    <w:rsid w:val="00D500C5"/>
    <w:rsid w:val="00D559A8"/>
    <w:rsid w:val="00D564B9"/>
    <w:rsid w:val="00D61127"/>
    <w:rsid w:val="00D63879"/>
    <w:rsid w:val="00D67CB4"/>
    <w:rsid w:val="00D749C5"/>
    <w:rsid w:val="00D76E2B"/>
    <w:rsid w:val="00D813F1"/>
    <w:rsid w:val="00D9017E"/>
    <w:rsid w:val="00DA14A8"/>
    <w:rsid w:val="00DA409D"/>
    <w:rsid w:val="00DB55C3"/>
    <w:rsid w:val="00DC3527"/>
    <w:rsid w:val="00DE6820"/>
    <w:rsid w:val="00DF2857"/>
    <w:rsid w:val="00E065ED"/>
    <w:rsid w:val="00E1117B"/>
    <w:rsid w:val="00E250FD"/>
    <w:rsid w:val="00E25CF8"/>
    <w:rsid w:val="00E377C5"/>
    <w:rsid w:val="00E4276D"/>
    <w:rsid w:val="00E46710"/>
    <w:rsid w:val="00E6594E"/>
    <w:rsid w:val="00E8073A"/>
    <w:rsid w:val="00E8371B"/>
    <w:rsid w:val="00EA130E"/>
    <w:rsid w:val="00EA472E"/>
    <w:rsid w:val="00EB143E"/>
    <w:rsid w:val="00EB3E07"/>
    <w:rsid w:val="00EB4918"/>
    <w:rsid w:val="00EB672F"/>
    <w:rsid w:val="00EC06C9"/>
    <w:rsid w:val="00EC5BA1"/>
    <w:rsid w:val="00EC77EE"/>
    <w:rsid w:val="00EE3756"/>
    <w:rsid w:val="00EE5D69"/>
    <w:rsid w:val="00EE7A8D"/>
    <w:rsid w:val="00EF1DB6"/>
    <w:rsid w:val="00EF379E"/>
    <w:rsid w:val="00EF3AFB"/>
    <w:rsid w:val="00F04DF4"/>
    <w:rsid w:val="00F0731C"/>
    <w:rsid w:val="00F14DF3"/>
    <w:rsid w:val="00F20F28"/>
    <w:rsid w:val="00F23987"/>
    <w:rsid w:val="00F25AAD"/>
    <w:rsid w:val="00F26E9C"/>
    <w:rsid w:val="00F43D5B"/>
    <w:rsid w:val="00F4451D"/>
    <w:rsid w:val="00F5187E"/>
    <w:rsid w:val="00F619A8"/>
    <w:rsid w:val="00F66DC1"/>
    <w:rsid w:val="00F7637C"/>
    <w:rsid w:val="00F77B48"/>
    <w:rsid w:val="00F87671"/>
    <w:rsid w:val="00F958E0"/>
    <w:rsid w:val="00F96568"/>
    <w:rsid w:val="00FA6B6C"/>
    <w:rsid w:val="00FA7C7A"/>
    <w:rsid w:val="00FB5F7D"/>
    <w:rsid w:val="00FB72A4"/>
    <w:rsid w:val="00FB745F"/>
    <w:rsid w:val="00FC27A8"/>
    <w:rsid w:val="00FC5328"/>
    <w:rsid w:val="00FE30C4"/>
    <w:rsid w:val="00FE7B26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DAC2F"/>
  <w15:docId w15:val="{B707C16B-6ABC-45C2-9F0D-BA522FEE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5BA1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aliases w:val="Muc lon"/>
    <w:basedOn w:val="Normal"/>
    <w:next w:val="Normal"/>
    <w:link w:val="Heading2Char"/>
    <w:uiPriority w:val="9"/>
    <w:qFormat/>
    <w:rsid w:val="00B10B68"/>
    <w:pPr>
      <w:keepNext/>
      <w:keepLines/>
      <w:tabs>
        <w:tab w:val="left" w:pos="340"/>
      </w:tabs>
      <w:spacing w:before="200" w:after="12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aliases w:val="Muc lon Char"/>
    <w:basedOn w:val="DefaultParagraphFont"/>
    <w:link w:val="Heading2"/>
    <w:uiPriority w:val="9"/>
    <w:rsid w:val="00B10B68"/>
    <w:rPr>
      <w:rFonts w:ascii="Times New Roman" w:eastAsia="Times New Roman" w:hAnsi="Times New Roman"/>
      <w:sz w:val="26"/>
      <w:szCs w:val="26"/>
    </w:rPr>
  </w:style>
  <w:style w:type="character" w:customStyle="1" w:styleId="st">
    <w:name w:val="st"/>
    <w:basedOn w:val="DefaultParagraphFont"/>
    <w:rsid w:val="00B10B68"/>
  </w:style>
  <w:style w:type="character" w:styleId="Emphasis">
    <w:name w:val="Emphasis"/>
    <w:basedOn w:val="DefaultParagraphFont"/>
    <w:uiPriority w:val="20"/>
    <w:qFormat/>
    <w:rsid w:val="00B1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aching%20class%20HUMG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6F2D0-F007-4B01-B1BE-0C2CA1E7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Grizli777</Company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DAC TUYEN</dc:creator>
  <cp:lastModifiedBy>Nguyen Manh Hung</cp:lastModifiedBy>
  <cp:revision>10</cp:revision>
  <cp:lastPrinted>2018-06-04T02:38:00Z</cp:lastPrinted>
  <dcterms:created xsi:type="dcterms:W3CDTF">2020-04-02T09:59:00Z</dcterms:created>
  <dcterms:modified xsi:type="dcterms:W3CDTF">2020-04-04T08:07:00Z</dcterms:modified>
</cp:coreProperties>
</file>