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EC7D5E" w14:paraId="3CD0F881" w14:textId="77777777">
        <w:trPr>
          <w:trHeight w:val="960"/>
        </w:trPr>
        <w:tc>
          <w:tcPr>
            <w:tcW w:w="4410" w:type="dxa"/>
            <w:shd w:val="clear" w:color="auto" w:fill="auto"/>
          </w:tcPr>
          <w:p w14:paraId="36359A48" w14:textId="77777777" w:rsidR="00EC7D5E" w:rsidRDefault="005D3838" w:rsidP="004A21C9">
            <w:pPr>
              <w:pStyle w:val="Normal1"/>
              <w:spacing w:before="0"/>
              <w:ind w:left="0" w:firstLine="0"/>
              <w:jc w:val="center"/>
              <w:rPr>
                <w:bCs/>
                <w:w w:val="99"/>
              </w:rPr>
            </w:pPr>
            <w:r w:rsidRPr="00EC7D5E">
              <w:rPr>
                <w:noProof/>
                <w:w w:val="99"/>
              </w:rPr>
              <mc:AlternateContent>
                <mc:Choice Requires="wps">
                  <w:drawing>
                    <wp:anchor distT="4294967293" distB="4294967293" distL="114300" distR="114300" simplePos="0" relativeHeight="251657216" behindDoc="0" locked="0" layoutInCell="1" allowOverlap="1" wp14:anchorId="3E2798D0" wp14:editId="101E40B4">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line w14:anchorId="7EAB2A64"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EC7D5E">
              <w:rPr>
                <w:bCs/>
                <w:w w:val="99"/>
              </w:rPr>
              <w:t>BỘ GI</w:t>
            </w:r>
            <w:r w:rsidR="00B65AB4" w:rsidRPr="00EC7D5E">
              <w:rPr>
                <w:bCs/>
                <w:w w:val="99"/>
              </w:rPr>
              <w:t>Á</w:t>
            </w:r>
            <w:r w:rsidR="00744C77" w:rsidRPr="00EC7D5E">
              <w:rPr>
                <w:bCs/>
                <w:w w:val="99"/>
              </w:rPr>
              <w:t>O DỤC VÀ ĐÀO TẠO</w:t>
            </w:r>
            <w:r w:rsidR="004A21C9" w:rsidRPr="00EC7D5E">
              <w:rPr>
                <w:bCs/>
                <w:w w:val="99"/>
              </w:rPr>
              <w:t xml:space="preserve"> </w:t>
            </w:r>
          </w:p>
          <w:p w14:paraId="5357326A" w14:textId="0E60E4C9" w:rsidR="00744C77" w:rsidRPr="00EC7D5E" w:rsidRDefault="00744C77" w:rsidP="004A21C9">
            <w:pPr>
              <w:pStyle w:val="Normal1"/>
              <w:spacing w:before="0"/>
              <w:ind w:left="0" w:firstLine="0"/>
              <w:jc w:val="center"/>
              <w:rPr>
                <w:b/>
                <w:bCs/>
                <w:w w:val="99"/>
              </w:rPr>
            </w:pPr>
            <w:r w:rsidRPr="00EC7D5E">
              <w:rPr>
                <w:b/>
                <w:bCs/>
                <w:w w:val="99"/>
              </w:rPr>
              <w:t>TRƯỜNG ĐẠI HỌC MỎ - ĐỊA CHẤT</w:t>
            </w:r>
          </w:p>
        </w:tc>
        <w:tc>
          <w:tcPr>
            <w:tcW w:w="5435" w:type="dxa"/>
            <w:shd w:val="clear" w:color="auto" w:fill="auto"/>
          </w:tcPr>
          <w:p w14:paraId="5335E9F1" w14:textId="77777777" w:rsidR="00744C77" w:rsidRPr="00EC7D5E" w:rsidRDefault="00744C77" w:rsidP="004A21C9">
            <w:pPr>
              <w:pStyle w:val="Normal1"/>
              <w:spacing w:before="0"/>
              <w:ind w:left="0" w:firstLine="0"/>
              <w:jc w:val="center"/>
              <w:rPr>
                <w:b/>
                <w:bCs/>
                <w:w w:val="99"/>
              </w:rPr>
            </w:pPr>
            <w:r w:rsidRPr="00EC7D5E">
              <w:rPr>
                <w:b/>
                <w:bCs/>
                <w:w w:val="99"/>
              </w:rPr>
              <w:t>CỘNG HÒA XÃ HỘI CHỦ NGHĨA VIỆT NAM</w:t>
            </w:r>
          </w:p>
          <w:p w14:paraId="565CAFCC" w14:textId="77777777" w:rsidR="00744C77" w:rsidRPr="00EC7D5E" w:rsidRDefault="005D3838" w:rsidP="004A21C9">
            <w:pPr>
              <w:pStyle w:val="Normal1"/>
              <w:spacing w:before="0"/>
              <w:ind w:left="0" w:firstLine="0"/>
              <w:jc w:val="center"/>
              <w:rPr>
                <w:b/>
                <w:bCs/>
                <w:w w:val="99"/>
              </w:rPr>
            </w:pPr>
            <w:r w:rsidRPr="00EC7D5E">
              <w:rPr>
                <w:noProof/>
                <w:w w:val="99"/>
              </w:rPr>
              <mc:AlternateContent>
                <mc:Choice Requires="wps">
                  <w:drawing>
                    <wp:anchor distT="4294967294" distB="4294967294" distL="114300" distR="114300" simplePos="0" relativeHeight="251658240" behindDoc="0" locked="0" layoutInCell="1" allowOverlap="1" wp14:anchorId="73A4E466" wp14:editId="17DB00F0">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line w14:anchorId="78149E8B"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EC7D5E">
              <w:rPr>
                <w:b/>
                <w:bCs/>
                <w:w w:val="99"/>
              </w:rPr>
              <w:t>Độc lập – Tự do – Hạnh Phúc</w:t>
            </w:r>
          </w:p>
        </w:tc>
      </w:tr>
    </w:tbl>
    <w:p w14:paraId="37DA4D12" w14:textId="77777777" w:rsidR="00744C77" w:rsidRPr="00EC7D5E" w:rsidRDefault="00744C77" w:rsidP="00744C77">
      <w:pPr>
        <w:pStyle w:val="Normal1"/>
        <w:spacing w:before="0"/>
        <w:ind w:left="0" w:firstLine="0"/>
        <w:jc w:val="center"/>
        <w:rPr>
          <w:b/>
          <w:bCs/>
          <w:w w:val="99"/>
        </w:rPr>
      </w:pPr>
    </w:p>
    <w:p w14:paraId="4CCB8E12" w14:textId="77777777" w:rsidR="00744C77" w:rsidRPr="00EC7D5E" w:rsidRDefault="00744C77" w:rsidP="006C485C">
      <w:pPr>
        <w:pStyle w:val="Normal1"/>
        <w:spacing w:before="40" w:after="40"/>
        <w:ind w:left="0" w:firstLine="0"/>
        <w:jc w:val="center"/>
        <w:rPr>
          <w:bCs/>
          <w:w w:val="99"/>
        </w:rPr>
      </w:pPr>
      <w:r w:rsidRPr="00EC7D5E">
        <w:rPr>
          <w:b/>
          <w:bCs/>
          <w:w w:val="99"/>
          <w:lang w:val="vi-VN"/>
        </w:rPr>
        <w:t>Đ</w:t>
      </w:r>
      <w:r w:rsidRPr="00EC7D5E">
        <w:rPr>
          <w:b/>
          <w:bCs/>
          <w:w w:val="99"/>
        </w:rPr>
        <w:t>Ề</w:t>
      </w:r>
      <w:r w:rsidRPr="00EC7D5E">
        <w:rPr>
          <w:b/>
          <w:bCs/>
          <w:w w:val="99"/>
          <w:lang w:val="vi-VN"/>
        </w:rPr>
        <w:t xml:space="preserve"> CƯƠNG CHI TIẾT HỌC PHẦN</w:t>
      </w:r>
    </w:p>
    <w:p w14:paraId="4FE1F604" w14:textId="535D4250" w:rsidR="00036B4A" w:rsidRPr="00C21146" w:rsidRDefault="006C485C" w:rsidP="00C21146">
      <w:pPr>
        <w:pStyle w:val="BodyText2"/>
        <w:spacing w:before="40" w:after="40" w:line="240" w:lineRule="auto"/>
        <w:jc w:val="both"/>
        <w:rPr>
          <w:bCs/>
          <w:w w:val="99"/>
        </w:rPr>
      </w:pPr>
      <w:r w:rsidRPr="00EC7D5E">
        <w:rPr>
          <w:b/>
          <w:bCs/>
          <w:w w:val="99"/>
        </w:rPr>
        <w:t xml:space="preserve">1. </w:t>
      </w:r>
      <w:r w:rsidR="00744C77" w:rsidRPr="00EC7D5E">
        <w:rPr>
          <w:b/>
          <w:bCs/>
          <w:w w:val="99"/>
        </w:rPr>
        <w:t>Tên</w:t>
      </w:r>
      <w:r w:rsidR="00744C77" w:rsidRPr="00EC7D5E">
        <w:rPr>
          <w:b/>
          <w:bCs/>
          <w:w w:val="99"/>
          <w:lang w:val="vi-VN"/>
        </w:rPr>
        <w:t xml:space="preserve"> học phần</w:t>
      </w:r>
      <w:r w:rsidR="00036B4A" w:rsidRPr="00EC7D5E">
        <w:rPr>
          <w:bCs/>
          <w:w w:val="99"/>
        </w:rPr>
        <w:t>:</w:t>
      </w:r>
      <w:r w:rsidR="00C21146">
        <w:rPr>
          <w:bCs/>
          <w:w w:val="99"/>
        </w:rPr>
        <w:t xml:space="preserve"> </w:t>
      </w:r>
      <w:r w:rsidR="00036B4A" w:rsidRPr="00EC7D5E">
        <w:rPr>
          <w:bCs/>
          <w:w w:val="99"/>
        </w:rPr>
        <w:t>Th</w:t>
      </w:r>
      <w:r w:rsidR="00D303C9" w:rsidRPr="00EC7D5E">
        <w:rPr>
          <w:bCs/>
          <w:w w:val="99"/>
        </w:rPr>
        <w:t>í nghiệm</w:t>
      </w:r>
      <w:r w:rsidRPr="00EC7D5E">
        <w:rPr>
          <w:bCs/>
          <w:w w:val="99"/>
        </w:rPr>
        <w:t xml:space="preserve"> </w:t>
      </w:r>
      <w:r w:rsidR="00764131">
        <w:rPr>
          <w:bCs/>
          <w:w w:val="99"/>
        </w:rPr>
        <w:t>v</w:t>
      </w:r>
      <w:r w:rsidRPr="00EC7D5E">
        <w:rPr>
          <w:bCs/>
          <w:w w:val="99"/>
        </w:rPr>
        <w:t xml:space="preserve">ật </w:t>
      </w:r>
      <w:r w:rsidR="007C1C59" w:rsidRPr="00EC7D5E">
        <w:rPr>
          <w:bCs/>
          <w:w w:val="99"/>
        </w:rPr>
        <w:t>l</w:t>
      </w:r>
      <w:r w:rsidR="00764131">
        <w:rPr>
          <w:bCs/>
          <w:w w:val="99"/>
        </w:rPr>
        <w:t>ý 1</w:t>
      </w:r>
      <w:r w:rsidR="00C21146">
        <w:rPr>
          <w:bCs/>
          <w:w w:val="99"/>
        </w:rPr>
        <w:t xml:space="preserve"> (</w:t>
      </w:r>
      <w:r w:rsidRPr="00EC7D5E">
        <w:rPr>
          <w:w w:val="99"/>
        </w:rPr>
        <w:t>P</w:t>
      </w:r>
      <w:r w:rsidR="00036B4A" w:rsidRPr="00EC7D5E">
        <w:rPr>
          <w:w w:val="99"/>
        </w:rPr>
        <w:t xml:space="preserve">hysics </w:t>
      </w:r>
      <w:r w:rsidR="008D6E3F" w:rsidRPr="00EC7D5E">
        <w:rPr>
          <w:w w:val="99"/>
        </w:rPr>
        <w:t>E</w:t>
      </w:r>
      <w:r w:rsidR="00036B4A" w:rsidRPr="00EC7D5E">
        <w:rPr>
          <w:w w:val="99"/>
        </w:rPr>
        <w:t>xperiment</w:t>
      </w:r>
      <w:r w:rsidR="00C21146">
        <w:rPr>
          <w:w w:val="99"/>
        </w:rPr>
        <w:t xml:space="preserve"> 1)</w:t>
      </w:r>
    </w:p>
    <w:p w14:paraId="2AA7D0B2" w14:textId="77777777" w:rsidR="00A35BF2" w:rsidRPr="00EC7D5E" w:rsidRDefault="00744C77" w:rsidP="00A35BF2">
      <w:pPr>
        <w:pStyle w:val="BodyText2"/>
        <w:tabs>
          <w:tab w:val="left" w:pos="2835"/>
        </w:tabs>
        <w:spacing w:before="40" w:after="40" w:line="240" w:lineRule="auto"/>
        <w:ind w:firstLine="567"/>
        <w:jc w:val="both"/>
        <w:rPr>
          <w:w w:val="99"/>
        </w:rPr>
      </w:pPr>
      <w:r w:rsidRPr="00EC7D5E">
        <w:rPr>
          <w:b/>
          <w:w w:val="99"/>
          <w:lang w:val="vi-VN"/>
        </w:rPr>
        <w:t>Mã số học phần:</w:t>
      </w:r>
      <w:r w:rsidR="005E6E12" w:rsidRPr="00EC7D5E">
        <w:rPr>
          <w:b/>
          <w:w w:val="99"/>
        </w:rPr>
        <w:t xml:space="preserve"> </w:t>
      </w:r>
      <w:r w:rsidR="006C485C" w:rsidRPr="00EC7D5E">
        <w:rPr>
          <w:b/>
          <w:w w:val="99"/>
        </w:rPr>
        <w:tab/>
      </w:r>
      <w:r w:rsidR="00E617D0" w:rsidRPr="00EC7D5E">
        <w:rPr>
          <w:w w:val="99"/>
        </w:rPr>
        <w:t>7</w:t>
      </w:r>
      <w:r w:rsidR="005E6E12" w:rsidRPr="00EC7D5E">
        <w:rPr>
          <w:w w:val="99"/>
        </w:rPr>
        <w:t>0102</w:t>
      </w:r>
      <w:r w:rsidR="00E617D0" w:rsidRPr="00EC7D5E">
        <w:rPr>
          <w:w w:val="99"/>
        </w:rPr>
        <w:t>02</w:t>
      </w:r>
    </w:p>
    <w:p w14:paraId="02FDFCF5" w14:textId="77777777" w:rsidR="00A35BF2" w:rsidRPr="00EC7D5E" w:rsidRDefault="00744C77" w:rsidP="00A35BF2">
      <w:pPr>
        <w:pStyle w:val="BodyText2"/>
        <w:tabs>
          <w:tab w:val="left" w:pos="2835"/>
        </w:tabs>
        <w:spacing w:before="40" w:after="40" w:line="240" w:lineRule="auto"/>
        <w:ind w:firstLine="567"/>
        <w:jc w:val="both"/>
        <w:rPr>
          <w:w w:val="99"/>
        </w:rPr>
      </w:pPr>
      <w:r w:rsidRPr="00EC7D5E">
        <w:rPr>
          <w:b/>
          <w:bCs/>
          <w:w w:val="99"/>
        </w:rPr>
        <w:t>Số tín chỉ học phần:</w:t>
      </w:r>
      <w:r w:rsidR="005E6E12" w:rsidRPr="00EC7D5E">
        <w:rPr>
          <w:b/>
          <w:bCs/>
          <w:w w:val="99"/>
        </w:rPr>
        <w:t xml:space="preserve"> </w:t>
      </w:r>
      <w:r w:rsidR="006C485C" w:rsidRPr="00EC7D5E">
        <w:rPr>
          <w:b/>
          <w:bCs/>
          <w:w w:val="99"/>
        </w:rPr>
        <w:tab/>
      </w:r>
      <w:r w:rsidR="006C485C" w:rsidRPr="00EC7D5E">
        <w:rPr>
          <w:bCs/>
          <w:w w:val="99"/>
        </w:rPr>
        <w:t>1</w:t>
      </w:r>
      <w:r w:rsidR="005E6E12" w:rsidRPr="00EC7D5E">
        <w:rPr>
          <w:bCs/>
          <w:w w:val="99"/>
        </w:rPr>
        <w:t>(</w:t>
      </w:r>
      <w:r w:rsidR="006C485C" w:rsidRPr="00EC7D5E">
        <w:rPr>
          <w:bCs/>
          <w:w w:val="99"/>
        </w:rPr>
        <w:t>0-2-1</w:t>
      </w:r>
      <w:r w:rsidR="008A465B" w:rsidRPr="00EC7D5E">
        <w:rPr>
          <w:bCs/>
          <w:w w:val="99"/>
        </w:rPr>
        <w:t>)</w:t>
      </w:r>
      <w:r w:rsidR="005E6E12" w:rsidRPr="00EC7D5E">
        <w:rPr>
          <w:bCs/>
          <w:w w:val="99"/>
        </w:rPr>
        <w:t xml:space="preserve"> </w:t>
      </w:r>
    </w:p>
    <w:p w14:paraId="0F18C75C" w14:textId="77777777" w:rsidR="00C21146" w:rsidRDefault="00744C77" w:rsidP="00A35BF2">
      <w:pPr>
        <w:pStyle w:val="BodyText2"/>
        <w:tabs>
          <w:tab w:val="left" w:pos="2835"/>
        </w:tabs>
        <w:spacing w:before="40" w:after="40" w:line="240" w:lineRule="auto"/>
        <w:ind w:firstLine="567"/>
        <w:jc w:val="both"/>
        <w:rPr>
          <w:b/>
          <w:w w:val="99"/>
        </w:rPr>
      </w:pPr>
      <w:r w:rsidRPr="00EC7D5E">
        <w:rPr>
          <w:b/>
          <w:w w:val="99"/>
          <w:lang w:val="vi-VN"/>
        </w:rPr>
        <w:t>Số tiết học phần:</w:t>
      </w:r>
      <w:r w:rsidR="004A21C9" w:rsidRPr="00EC7D5E">
        <w:rPr>
          <w:b/>
          <w:w w:val="99"/>
        </w:rPr>
        <w:t xml:space="preserve"> </w:t>
      </w:r>
      <w:r w:rsidR="006C485C" w:rsidRPr="00EC7D5E">
        <w:rPr>
          <w:b/>
          <w:w w:val="99"/>
        </w:rPr>
        <w:tab/>
      </w:r>
    </w:p>
    <w:p w14:paraId="44A4D144" w14:textId="0E6B108A" w:rsidR="00C21146" w:rsidRDefault="00C21146" w:rsidP="00C21146">
      <w:pPr>
        <w:pStyle w:val="BodyText2"/>
        <w:spacing w:before="120" w:after="0" w:line="240" w:lineRule="auto"/>
        <w:ind w:left="720"/>
        <w:jc w:val="both"/>
      </w:pPr>
      <w:r w:rsidRPr="008648A7">
        <w:rPr>
          <w:lang w:val="vi-VN"/>
        </w:rPr>
        <w:t>L</w:t>
      </w:r>
      <w:r>
        <w:t>ý</w:t>
      </w:r>
      <w:r w:rsidRPr="008648A7">
        <w:rPr>
          <w:lang w:val="vi-VN"/>
        </w:rPr>
        <w:t xml:space="preserve"> thuyết:</w:t>
      </w:r>
      <w:r w:rsidRPr="008648A7">
        <w:t xml:space="preserve"> 0</w:t>
      </w:r>
      <w:r w:rsidRPr="008648A7">
        <w:rPr>
          <w:lang w:val="vi-VN"/>
        </w:rPr>
        <w:t xml:space="preserve"> </w:t>
      </w:r>
      <w:r>
        <w:rPr>
          <w:lang w:val="vi-VN"/>
        </w:rPr>
        <w:tab/>
      </w:r>
      <w:r>
        <w:rPr>
          <w:lang w:val="vi-VN"/>
        </w:rPr>
        <w:tab/>
      </w:r>
      <w:r>
        <w:rPr>
          <w:lang w:val="vi-VN"/>
        </w:rPr>
        <w:tab/>
      </w:r>
      <w:r w:rsidRPr="008648A7">
        <w:rPr>
          <w:lang w:val="vi-VN"/>
        </w:rPr>
        <w:t>Bài tập:</w:t>
      </w:r>
      <w:r w:rsidRPr="008648A7">
        <w:t xml:space="preserve"> </w:t>
      </w:r>
      <w:r>
        <w:t>0</w:t>
      </w:r>
      <w:r w:rsidRPr="008648A7">
        <w:rPr>
          <w:lang w:val="vi-VN"/>
        </w:rPr>
        <w:t xml:space="preserve"> </w:t>
      </w:r>
      <w:r>
        <w:rPr>
          <w:lang w:val="vi-VN"/>
        </w:rPr>
        <w:tab/>
      </w:r>
      <w:r>
        <w:rPr>
          <w:lang w:val="vi-VN"/>
        </w:rPr>
        <w:tab/>
      </w:r>
      <w:r>
        <w:rPr>
          <w:lang w:val="vi-VN"/>
        </w:rPr>
        <w:tab/>
      </w:r>
      <w:r>
        <w:t>Thực hành: 30</w:t>
      </w:r>
    </w:p>
    <w:p w14:paraId="01FCE411" w14:textId="538B0715" w:rsidR="00C21146" w:rsidRPr="008648A7" w:rsidRDefault="00C21146" w:rsidP="00C21146">
      <w:pPr>
        <w:pStyle w:val="BodyText2"/>
        <w:spacing w:before="120" w:after="0" w:line="240" w:lineRule="auto"/>
        <w:ind w:left="720"/>
        <w:jc w:val="both"/>
        <w:rPr>
          <w:lang w:val="vi-VN"/>
        </w:rPr>
      </w:pPr>
      <w:r>
        <w:t>Thực tập: 0</w:t>
      </w:r>
      <w:r>
        <w:tab/>
      </w:r>
      <w:r>
        <w:tab/>
      </w:r>
      <w:r>
        <w:tab/>
        <w:t>Đồ án: 0</w:t>
      </w:r>
      <w:r>
        <w:tab/>
      </w:r>
      <w:r>
        <w:tab/>
      </w:r>
      <w:r>
        <w:tab/>
      </w:r>
      <w:r w:rsidRPr="008648A7">
        <w:rPr>
          <w:lang w:val="vi-VN"/>
        </w:rPr>
        <w:t>Tự học:</w:t>
      </w:r>
      <w:r w:rsidRPr="008648A7">
        <w:t xml:space="preserve"> 1</w:t>
      </w:r>
      <w:r>
        <w:t>5</w:t>
      </w:r>
    </w:p>
    <w:p w14:paraId="31656872" w14:textId="77777777" w:rsidR="00744C77" w:rsidRPr="00EC7D5E" w:rsidRDefault="006C485C" w:rsidP="006C485C">
      <w:pPr>
        <w:pStyle w:val="BodyText2"/>
        <w:spacing w:before="40" w:after="40" w:line="240" w:lineRule="auto"/>
        <w:jc w:val="both"/>
        <w:rPr>
          <w:b/>
          <w:bCs/>
          <w:w w:val="99"/>
        </w:rPr>
      </w:pPr>
      <w:r w:rsidRPr="00EC7D5E">
        <w:rPr>
          <w:b/>
          <w:bCs/>
          <w:w w:val="99"/>
        </w:rPr>
        <w:t xml:space="preserve">2. </w:t>
      </w:r>
      <w:r w:rsidR="00744C77" w:rsidRPr="00EC7D5E">
        <w:rPr>
          <w:b/>
          <w:bCs/>
          <w:w w:val="99"/>
        </w:rPr>
        <w:t xml:space="preserve">Đơn vị </w:t>
      </w:r>
      <w:r w:rsidR="004A21C9" w:rsidRPr="00EC7D5E">
        <w:rPr>
          <w:b/>
          <w:bCs/>
          <w:w w:val="99"/>
        </w:rPr>
        <w:t xml:space="preserve">quản </w:t>
      </w:r>
      <w:r w:rsidR="007C1C59" w:rsidRPr="00EC7D5E">
        <w:rPr>
          <w:b/>
          <w:bCs/>
          <w:w w:val="99"/>
        </w:rPr>
        <w:t>lí</w:t>
      </w:r>
      <w:r w:rsidR="004A21C9" w:rsidRPr="00EC7D5E">
        <w:rPr>
          <w:b/>
          <w:bCs/>
          <w:w w:val="99"/>
        </w:rPr>
        <w:t xml:space="preserve"> </w:t>
      </w:r>
      <w:r w:rsidR="00744C77" w:rsidRPr="00EC7D5E">
        <w:rPr>
          <w:b/>
          <w:bCs/>
          <w:w w:val="99"/>
        </w:rPr>
        <w:t>học phần</w:t>
      </w:r>
    </w:p>
    <w:p w14:paraId="1A64B5FB" w14:textId="29FD0E3D" w:rsidR="003F5908" w:rsidRPr="00EC7D5E" w:rsidRDefault="006447AD" w:rsidP="00EC7D5E">
      <w:pPr>
        <w:pStyle w:val="BodyText2"/>
        <w:tabs>
          <w:tab w:val="left" w:pos="5103"/>
        </w:tabs>
        <w:spacing w:before="40" w:after="40" w:line="240" w:lineRule="auto"/>
        <w:jc w:val="both"/>
        <w:rPr>
          <w:b/>
          <w:w w:val="99"/>
        </w:rPr>
      </w:pPr>
      <w:r w:rsidRPr="00EC7D5E">
        <w:rPr>
          <w:b/>
          <w:w w:val="99"/>
        </w:rPr>
        <w:t>2.1.</w:t>
      </w:r>
      <w:r w:rsidR="003555B5" w:rsidRPr="00EC7D5E">
        <w:rPr>
          <w:b/>
          <w:w w:val="99"/>
        </w:rPr>
        <w:t xml:space="preserve"> </w:t>
      </w:r>
      <w:r w:rsidR="003F5908" w:rsidRPr="00EC7D5E">
        <w:rPr>
          <w:b/>
          <w:w w:val="99"/>
        </w:rPr>
        <w:t>Giảng viên giảng dạy</w:t>
      </w:r>
      <w:r w:rsidR="00A35BF2" w:rsidRPr="00EC7D5E">
        <w:rPr>
          <w:b/>
          <w:w w:val="99"/>
          <w:lang w:val="vi-VN"/>
        </w:rPr>
        <w:tab/>
      </w:r>
      <w:r w:rsidR="00764131">
        <w:rPr>
          <w:b/>
          <w:w w:val="99"/>
        </w:rPr>
        <w:t xml:space="preserve">       </w:t>
      </w:r>
      <w:r w:rsidR="006D03CF" w:rsidRPr="00EC7D5E">
        <w:rPr>
          <w:b/>
          <w:w w:val="99"/>
        </w:rPr>
        <w:t>Mã giảng viên</w:t>
      </w:r>
    </w:p>
    <w:p w14:paraId="1E7BC8B7" w14:textId="3F1F9AD2" w:rsidR="00834402" w:rsidRPr="002710EC" w:rsidRDefault="00834402" w:rsidP="00834402">
      <w:pPr>
        <w:pStyle w:val="BodyText2"/>
        <w:tabs>
          <w:tab w:val="left" w:pos="5954"/>
        </w:tabs>
        <w:spacing w:before="120" w:after="0" w:line="240" w:lineRule="auto"/>
        <w:ind w:left="711" w:firstLine="20"/>
        <w:jc w:val="both"/>
      </w:pPr>
      <w:bookmarkStart w:id="0" w:name="_Hlk32535010"/>
      <w:r w:rsidRPr="002710EC">
        <w:t>1. ThS Hồ Quỳnh Anh</w:t>
      </w:r>
      <w:r w:rsidRPr="002710EC">
        <w:tab/>
        <w:t>0102-01</w:t>
      </w:r>
    </w:p>
    <w:p w14:paraId="0DCFE1CF" w14:textId="3A833225" w:rsidR="00834402" w:rsidRPr="002710EC" w:rsidRDefault="00834402" w:rsidP="00834402">
      <w:pPr>
        <w:pStyle w:val="BodyText2"/>
        <w:tabs>
          <w:tab w:val="left" w:pos="5954"/>
        </w:tabs>
        <w:spacing w:before="120" w:after="0" w:line="240" w:lineRule="auto"/>
        <w:ind w:left="711" w:firstLine="20"/>
        <w:jc w:val="both"/>
      </w:pPr>
      <w:r w:rsidRPr="002710EC">
        <w:t>2. TS Nguyễn Xuân Chung</w:t>
      </w:r>
      <w:r w:rsidRPr="002710EC">
        <w:tab/>
        <w:t>0102-03</w:t>
      </w:r>
    </w:p>
    <w:p w14:paraId="7B16870E" w14:textId="47CD2206" w:rsidR="00834402" w:rsidRPr="002710EC" w:rsidRDefault="00834402" w:rsidP="00834402">
      <w:pPr>
        <w:pStyle w:val="BodyText2"/>
        <w:tabs>
          <w:tab w:val="left" w:pos="5954"/>
        </w:tabs>
        <w:spacing w:before="120" w:after="0" w:line="240" w:lineRule="auto"/>
        <w:ind w:left="711" w:firstLine="20"/>
        <w:jc w:val="both"/>
      </w:pPr>
      <w:r w:rsidRPr="002710EC">
        <w:t xml:space="preserve">3. </w:t>
      </w:r>
      <w:r>
        <w:t>PGS.</w:t>
      </w:r>
      <w:r w:rsidRPr="002710EC">
        <w:t>TS Vũ Bá Dũng</w:t>
      </w:r>
      <w:r w:rsidRPr="002710EC">
        <w:tab/>
        <w:t>0102-04</w:t>
      </w:r>
    </w:p>
    <w:p w14:paraId="2A482184" w14:textId="239F2795" w:rsidR="00834402" w:rsidRPr="002710EC" w:rsidRDefault="00834402" w:rsidP="00834402">
      <w:pPr>
        <w:pStyle w:val="BodyText2"/>
        <w:tabs>
          <w:tab w:val="left" w:pos="5954"/>
        </w:tabs>
        <w:spacing w:before="120" w:after="0" w:line="240" w:lineRule="auto"/>
        <w:ind w:left="711" w:firstLine="20"/>
        <w:jc w:val="both"/>
      </w:pPr>
      <w:r w:rsidRPr="002710EC">
        <w:t>4. ThS Đỗ Thị Hồng Hải</w:t>
      </w:r>
      <w:r w:rsidRPr="002710EC">
        <w:tab/>
        <w:t>0102-06</w:t>
      </w:r>
    </w:p>
    <w:p w14:paraId="2C3AA17E" w14:textId="2BBE4C15" w:rsidR="00834402" w:rsidRPr="002710EC" w:rsidRDefault="00834402" w:rsidP="00834402">
      <w:pPr>
        <w:pStyle w:val="BodyText2"/>
        <w:tabs>
          <w:tab w:val="left" w:pos="5954"/>
        </w:tabs>
        <w:spacing w:before="120" w:after="0" w:line="240" w:lineRule="auto"/>
        <w:ind w:left="711" w:firstLine="20"/>
        <w:jc w:val="both"/>
      </w:pPr>
      <w:r w:rsidRPr="002710EC">
        <w:t>5. TS Nguyễn Mạnh Hùng</w:t>
      </w:r>
      <w:r w:rsidRPr="002710EC">
        <w:tab/>
        <w:t>0102-07</w:t>
      </w:r>
    </w:p>
    <w:p w14:paraId="60521EC3" w14:textId="3E798A03" w:rsidR="00834402" w:rsidRPr="002710EC" w:rsidRDefault="00834402" w:rsidP="00834402">
      <w:pPr>
        <w:pStyle w:val="BodyText2"/>
        <w:tabs>
          <w:tab w:val="left" w:pos="5954"/>
        </w:tabs>
        <w:spacing w:before="120" w:after="0" w:line="240" w:lineRule="auto"/>
        <w:ind w:left="711" w:firstLine="20"/>
        <w:jc w:val="both"/>
      </w:pPr>
      <w:r>
        <w:t>6</w:t>
      </w:r>
      <w:r w:rsidRPr="002710EC">
        <w:t>. ThS Nguyễn Thị Diệu Thu</w:t>
      </w:r>
      <w:r w:rsidRPr="002710EC">
        <w:tab/>
        <w:t>0102-11</w:t>
      </w:r>
    </w:p>
    <w:p w14:paraId="4972FD53" w14:textId="2388D592" w:rsidR="00834402" w:rsidRPr="002710EC" w:rsidRDefault="00834402" w:rsidP="00834402">
      <w:pPr>
        <w:pStyle w:val="BodyText2"/>
        <w:tabs>
          <w:tab w:val="left" w:pos="5954"/>
        </w:tabs>
        <w:spacing w:before="120" w:after="0" w:line="240" w:lineRule="auto"/>
        <w:ind w:left="711" w:firstLine="20"/>
        <w:jc w:val="both"/>
      </w:pPr>
      <w:r>
        <w:t>7</w:t>
      </w:r>
      <w:r w:rsidRPr="002710EC">
        <w:t xml:space="preserve">. </w:t>
      </w:r>
      <w:r>
        <w:t>PGS.</w:t>
      </w:r>
      <w:r w:rsidRPr="002710EC">
        <w:t>TS Lê Đắc Tuyên</w:t>
      </w:r>
      <w:r w:rsidRPr="002710EC">
        <w:tab/>
        <w:t>0102-13</w:t>
      </w:r>
    </w:p>
    <w:p w14:paraId="5B6D34DD" w14:textId="537605B3" w:rsidR="00834402" w:rsidRPr="002710EC" w:rsidRDefault="00834402" w:rsidP="00834402">
      <w:pPr>
        <w:pStyle w:val="BodyText2"/>
        <w:tabs>
          <w:tab w:val="left" w:pos="5954"/>
        </w:tabs>
        <w:spacing w:before="120" w:after="0" w:line="240" w:lineRule="auto"/>
        <w:ind w:left="711" w:firstLine="20"/>
        <w:jc w:val="both"/>
      </w:pPr>
      <w:r>
        <w:t>8</w:t>
      </w:r>
      <w:r w:rsidRPr="002710EC">
        <w:t>. ThS Trần Thị Hà</w:t>
      </w:r>
      <w:r w:rsidRPr="002710EC">
        <w:tab/>
        <w:t>0102-14</w:t>
      </w:r>
    </w:p>
    <w:p w14:paraId="0791E8B7" w14:textId="71C57EB0" w:rsidR="00834402" w:rsidRPr="002710EC" w:rsidRDefault="00834402" w:rsidP="00834402">
      <w:pPr>
        <w:pStyle w:val="BodyText2"/>
        <w:tabs>
          <w:tab w:val="left" w:pos="5954"/>
        </w:tabs>
        <w:spacing w:before="120" w:after="0" w:line="240" w:lineRule="auto"/>
        <w:ind w:left="711" w:firstLine="20"/>
        <w:jc w:val="both"/>
      </w:pPr>
      <w:r>
        <w:t>9</w:t>
      </w:r>
      <w:r w:rsidRPr="002710EC">
        <w:t>. ThS Tống Bá Tuấn</w:t>
      </w:r>
      <w:r w:rsidRPr="002710EC">
        <w:tab/>
        <w:t>0102-15</w:t>
      </w:r>
    </w:p>
    <w:p w14:paraId="03997393" w14:textId="409A1DE6" w:rsidR="00834402" w:rsidRPr="002710EC" w:rsidRDefault="00834402" w:rsidP="00834402">
      <w:pPr>
        <w:pStyle w:val="BodyText2"/>
        <w:tabs>
          <w:tab w:val="left" w:pos="5954"/>
        </w:tabs>
        <w:spacing w:before="120" w:after="0" w:line="240" w:lineRule="auto"/>
        <w:ind w:left="711" w:firstLine="20"/>
        <w:jc w:val="both"/>
      </w:pPr>
      <w:r w:rsidRPr="002710EC">
        <w:t>1</w:t>
      </w:r>
      <w:r>
        <w:t>0</w:t>
      </w:r>
      <w:r w:rsidRPr="002710EC">
        <w:t>. TS Đào Việt Thắng</w:t>
      </w:r>
      <w:r w:rsidRPr="002710EC">
        <w:tab/>
        <w:t>0102-16</w:t>
      </w:r>
    </w:p>
    <w:p w14:paraId="30F37FA2" w14:textId="7379D30C" w:rsidR="00834402" w:rsidRPr="002710EC" w:rsidRDefault="00834402" w:rsidP="00834402">
      <w:pPr>
        <w:pStyle w:val="BodyText2"/>
        <w:tabs>
          <w:tab w:val="left" w:pos="5954"/>
        </w:tabs>
        <w:spacing w:before="120" w:after="0" w:line="240" w:lineRule="auto"/>
        <w:ind w:left="711" w:firstLine="20"/>
        <w:jc w:val="both"/>
      </w:pPr>
      <w:r w:rsidRPr="002710EC">
        <w:t>1</w:t>
      </w:r>
      <w:r>
        <w:t>1</w:t>
      </w:r>
      <w:r w:rsidRPr="002710EC">
        <w:t>. ThS Nguyễn Thị Hậu</w:t>
      </w:r>
      <w:r w:rsidRPr="002710EC">
        <w:tab/>
        <w:t>0102-17</w:t>
      </w:r>
    </w:p>
    <w:p w14:paraId="08742A4B" w14:textId="23A2730A" w:rsidR="00834402" w:rsidRPr="002710EC" w:rsidRDefault="00834402" w:rsidP="00834402">
      <w:pPr>
        <w:pStyle w:val="BodyText2"/>
        <w:tabs>
          <w:tab w:val="left" w:pos="5954"/>
        </w:tabs>
        <w:spacing w:before="120" w:after="0" w:line="240" w:lineRule="auto"/>
        <w:ind w:left="711" w:firstLine="20"/>
        <w:jc w:val="both"/>
      </w:pPr>
      <w:r w:rsidRPr="002710EC">
        <w:t>1</w:t>
      </w:r>
      <w:r>
        <w:t>2</w:t>
      </w:r>
      <w:r w:rsidRPr="002710EC">
        <w:t>. ThS Đinh Văn Thiên</w:t>
      </w:r>
      <w:r w:rsidRPr="002710EC">
        <w:tab/>
        <w:t>0102-18</w:t>
      </w:r>
    </w:p>
    <w:p w14:paraId="6B873AD0" w14:textId="2A240DE4" w:rsidR="00834402" w:rsidRPr="002710EC" w:rsidRDefault="00834402" w:rsidP="00834402">
      <w:pPr>
        <w:pStyle w:val="BodyText2"/>
        <w:tabs>
          <w:tab w:val="left" w:pos="5954"/>
        </w:tabs>
        <w:spacing w:before="120" w:after="0" w:line="240" w:lineRule="auto"/>
        <w:ind w:left="711" w:firstLine="20"/>
        <w:jc w:val="both"/>
      </w:pPr>
      <w:r w:rsidRPr="002710EC">
        <w:t>1</w:t>
      </w:r>
      <w:r>
        <w:t>3</w:t>
      </w:r>
      <w:r w:rsidRPr="002710EC">
        <w:t>. KS Bùi Hữu Nguyên</w:t>
      </w:r>
      <w:r w:rsidRPr="002710EC">
        <w:tab/>
        <w:t>0102-19</w:t>
      </w:r>
    </w:p>
    <w:bookmarkEnd w:id="0"/>
    <w:p w14:paraId="1D7AD56A" w14:textId="6763188D" w:rsidR="00744C77" w:rsidRPr="00EC7D5E" w:rsidRDefault="006447AD" w:rsidP="00EC7D5E">
      <w:pPr>
        <w:pStyle w:val="BodyText2"/>
        <w:spacing w:before="40" w:after="40" w:line="240" w:lineRule="auto"/>
        <w:jc w:val="both"/>
        <w:rPr>
          <w:w w:val="99"/>
        </w:rPr>
      </w:pPr>
      <w:r w:rsidRPr="00EC7D5E">
        <w:rPr>
          <w:b/>
          <w:w w:val="99"/>
        </w:rPr>
        <w:t>2.2</w:t>
      </w:r>
      <w:r w:rsidR="003555B5" w:rsidRPr="00EC7D5E">
        <w:rPr>
          <w:b/>
          <w:w w:val="99"/>
        </w:rPr>
        <w:t xml:space="preserve">. </w:t>
      </w:r>
      <w:r w:rsidR="00744C77" w:rsidRPr="00EC7D5E">
        <w:rPr>
          <w:b/>
          <w:w w:val="99"/>
        </w:rPr>
        <w:t>Bộ môn:</w:t>
      </w:r>
      <w:r w:rsidR="00A73DF7" w:rsidRPr="00EC7D5E">
        <w:rPr>
          <w:b/>
          <w:w w:val="99"/>
        </w:rPr>
        <w:t xml:space="preserve"> </w:t>
      </w:r>
      <w:r w:rsidR="00A73DF7" w:rsidRPr="00EC7D5E">
        <w:rPr>
          <w:w w:val="99"/>
        </w:rPr>
        <w:t xml:space="preserve">Vật </w:t>
      </w:r>
      <w:r w:rsidR="007C1C59" w:rsidRPr="00EC7D5E">
        <w:rPr>
          <w:w w:val="99"/>
        </w:rPr>
        <w:t>l</w:t>
      </w:r>
      <w:r w:rsidR="00764131">
        <w:rPr>
          <w:w w:val="99"/>
        </w:rPr>
        <w:t>ý</w:t>
      </w:r>
    </w:p>
    <w:p w14:paraId="0C5A10C3" w14:textId="77777777" w:rsidR="00744C77" w:rsidRPr="00EC7D5E" w:rsidRDefault="006447AD" w:rsidP="00EC7D5E">
      <w:pPr>
        <w:pStyle w:val="BodyText2"/>
        <w:tabs>
          <w:tab w:val="num" w:pos="520"/>
        </w:tabs>
        <w:spacing w:before="40" w:after="40" w:line="240" w:lineRule="auto"/>
        <w:jc w:val="both"/>
        <w:rPr>
          <w:w w:val="99"/>
        </w:rPr>
      </w:pPr>
      <w:r w:rsidRPr="00EC7D5E">
        <w:rPr>
          <w:b/>
          <w:w w:val="99"/>
        </w:rPr>
        <w:t>2.3. Khoa:</w:t>
      </w:r>
      <w:r w:rsidR="00A73DF7" w:rsidRPr="00EC7D5E">
        <w:rPr>
          <w:w w:val="99"/>
        </w:rPr>
        <w:t xml:space="preserve"> Khoa học cơ bản</w:t>
      </w:r>
    </w:p>
    <w:p w14:paraId="7641C6BA" w14:textId="77777777" w:rsidR="00744C77" w:rsidRPr="00EC7D5E" w:rsidRDefault="00A35BF2" w:rsidP="00A35BF2">
      <w:pPr>
        <w:pStyle w:val="BodyText2"/>
        <w:spacing w:before="40" w:after="40" w:line="240" w:lineRule="auto"/>
        <w:jc w:val="both"/>
        <w:rPr>
          <w:b/>
          <w:bCs/>
          <w:w w:val="99"/>
        </w:rPr>
      </w:pPr>
      <w:r w:rsidRPr="00EC7D5E">
        <w:rPr>
          <w:b/>
          <w:bCs/>
          <w:w w:val="99"/>
        </w:rPr>
        <w:t xml:space="preserve">3. </w:t>
      </w:r>
      <w:r w:rsidR="00744C77" w:rsidRPr="00EC7D5E">
        <w:rPr>
          <w:b/>
          <w:bCs/>
          <w:w w:val="99"/>
        </w:rPr>
        <w:t xml:space="preserve">Điều kiện </w:t>
      </w:r>
      <w:r w:rsidR="00DA409D" w:rsidRPr="00EC7D5E">
        <w:rPr>
          <w:b/>
          <w:bCs/>
          <w:w w:val="99"/>
        </w:rPr>
        <w:t>học học phần</w:t>
      </w:r>
    </w:p>
    <w:p w14:paraId="7C8C9D75" w14:textId="3A54D540" w:rsidR="00C21146" w:rsidRPr="00652CD9" w:rsidRDefault="00C21146" w:rsidP="00A35BF2">
      <w:pPr>
        <w:pStyle w:val="BodyText2"/>
        <w:spacing w:before="40" w:after="40" w:line="240" w:lineRule="auto"/>
        <w:ind w:firstLine="567"/>
        <w:jc w:val="both"/>
        <w:rPr>
          <w:b/>
          <w:bCs/>
          <w:w w:val="99"/>
        </w:rPr>
      </w:pPr>
      <w:r w:rsidRPr="00652CD9">
        <w:rPr>
          <w:b/>
          <w:bCs/>
          <w:w w:val="99"/>
        </w:rPr>
        <w:t xml:space="preserve">3.1. </w:t>
      </w:r>
      <w:r w:rsidR="006D03CF" w:rsidRPr="00652CD9">
        <w:rPr>
          <w:b/>
          <w:bCs/>
          <w:w w:val="99"/>
        </w:rPr>
        <w:t xml:space="preserve">Môn học </w:t>
      </w:r>
      <w:r w:rsidRPr="00652CD9">
        <w:rPr>
          <w:b/>
          <w:bCs/>
          <w:w w:val="99"/>
        </w:rPr>
        <w:t>tiên quyết:</w:t>
      </w:r>
      <w:r w:rsidRPr="00652CD9">
        <w:rPr>
          <w:bCs/>
          <w:w w:val="99"/>
        </w:rPr>
        <w:t xml:space="preserve"> Vật lý đại cương 1 (7</w:t>
      </w:r>
      <w:r w:rsidRPr="00652CD9">
        <w:rPr>
          <w:w w:val="99"/>
        </w:rPr>
        <w:t>010204)</w:t>
      </w:r>
    </w:p>
    <w:p w14:paraId="5471CF1F" w14:textId="6385D6BC" w:rsidR="006D03CF" w:rsidRPr="00EC7D5E" w:rsidRDefault="00C21146" w:rsidP="00A35BF2">
      <w:pPr>
        <w:pStyle w:val="BodyText2"/>
        <w:spacing w:before="40" w:after="40" w:line="240" w:lineRule="auto"/>
        <w:ind w:firstLine="567"/>
        <w:jc w:val="both"/>
        <w:rPr>
          <w:b/>
          <w:bCs/>
          <w:w w:val="99"/>
        </w:rPr>
      </w:pPr>
      <w:r w:rsidRPr="00652CD9">
        <w:rPr>
          <w:b/>
          <w:bCs/>
          <w:w w:val="99"/>
        </w:rPr>
        <w:t>3.2 Môn học trước:</w:t>
      </w:r>
      <w:r>
        <w:rPr>
          <w:b/>
          <w:bCs/>
          <w:w w:val="99"/>
        </w:rPr>
        <w:t xml:space="preserve"> </w:t>
      </w:r>
    </w:p>
    <w:p w14:paraId="2D23B45A" w14:textId="77777777" w:rsidR="00D303C9" w:rsidRPr="00EC7D5E" w:rsidRDefault="00A35BF2" w:rsidP="00A35BF2">
      <w:pPr>
        <w:pStyle w:val="BodyText2"/>
        <w:spacing w:before="40" w:after="40" w:line="240" w:lineRule="auto"/>
        <w:jc w:val="both"/>
        <w:rPr>
          <w:b/>
          <w:bCs/>
          <w:w w:val="99"/>
        </w:rPr>
      </w:pPr>
      <w:r w:rsidRPr="00EC7D5E">
        <w:rPr>
          <w:b/>
          <w:bCs/>
          <w:w w:val="99"/>
        </w:rPr>
        <w:t xml:space="preserve">4. </w:t>
      </w:r>
      <w:r w:rsidR="00744C77" w:rsidRPr="00EC7D5E">
        <w:rPr>
          <w:b/>
          <w:bCs/>
          <w:w w:val="99"/>
        </w:rPr>
        <w:t>Mục tiêu của học phần</w:t>
      </w:r>
    </w:p>
    <w:p w14:paraId="4DCA9D3D" w14:textId="2021CE9C" w:rsidR="003D1E18" w:rsidRPr="00EC7D5E" w:rsidRDefault="003D1E18" w:rsidP="00EC7D5E">
      <w:pPr>
        <w:pStyle w:val="BodyText2"/>
        <w:spacing w:before="40" w:after="40" w:line="240" w:lineRule="auto"/>
        <w:jc w:val="both"/>
        <w:rPr>
          <w:w w:val="99"/>
        </w:rPr>
      </w:pPr>
      <w:r w:rsidRPr="00EC7D5E">
        <w:rPr>
          <w:b/>
          <w:w w:val="99"/>
        </w:rPr>
        <w:t xml:space="preserve">4.1. </w:t>
      </w:r>
      <w:r w:rsidR="00A35BF2" w:rsidRPr="00EC7D5E">
        <w:rPr>
          <w:b/>
          <w:w w:val="99"/>
        </w:rPr>
        <w:t>Kiến thức:</w:t>
      </w:r>
      <w:r w:rsidR="00A35BF2" w:rsidRPr="00EC7D5E">
        <w:rPr>
          <w:w w:val="99"/>
        </w:rPr>
        <w:t xml:space="preserve"> </w:t>
      </w:r>
      <w:r w:rsidR="00377853" w:rsidRPr="00EC7D5E">
        <w:rPr>
          <w:w w:val="99"/>
        </w:rPr>
        <w:t>N</w:t>
      </w:r>
      <w:r w:rsidR="00A35BF2" w:rsidRPr="00EC7D5E">
        <w:rPr>
          <w:w w:val="99"/>
        </w:rPr>
        <w:t xml:space="preserve">ắm vững và hiểu sâu các kiến thức cơ bản </w:t>
      </w:r>
      <w:r w:rsidR="0012295A" w:rsidRPr="00EC7D5E">
        <w:rPr>
          <w:w w:val="99"/>
        </w:rPr>
        <w:t>của</w:t>
      </w:r>
      <w:r w:rsidR="000A6E1D" w:rsidRPr="00EC7D5E">
        <w:rPr>
          <w:w w:val="99"/>
        </w:rPr>
        <w:t xml:space="preserve"> v</w:t>
      </w:r>
      <w:r w:rsidR="0012295A" w:rsidRPr="00EC7D5E">
        <w:rPr>
          <w:w w:val="99"/>
        </w:rPr>
        <w:t xml:space="preserve">ật </w:t>
      </w:r>
      <w:r w:rsidR="007C1C59" w:rsidRPr="00EC7D5E">
        <w:rPr>
          <w:w w:val="99"/>
        </w:rPr>
        <w:t>lí</w:t>
      </w:r>
      <w:r w:rsidR="0012295A" w:rsidRPr="00EC7D5E">
        <w:rPr>
          <w:w w:val="99"/>
        </w:rPr>
        <w:t xml:space="preserve"> </w:t>
      </w:r>
      <w:r w:rsidRPr="00EC7D5E">
        <w:rPr>
          <w:w w:val="99"/>
        </w:rPr>
        <w:t xml:space="preserve">thông qua các hiện tượng, các định luật vật </w:t>
      </w:r>
      <w:r w:rsidR="007C1C59" w:rsidRPr="00EC7D5E">
        <w:rPr>
          <w:w w:val="99"/>
        </w:rPr>
        <w:t>lí</w:t>
      </w:r>
      <w:r w:rsidRPr="00EC7D5E">
        <w:rPr>
          <w:w w:val="99"/>
        </w:rPr>
        <w:t xml:space="preserve"> được chuyển tải từ mỗi bài thí nghiệm. Các bài thí nghiệm tương ứng các </w:t>
      </w:r>
      <w:r w:rsidR="0012295A" w:rsidRPr="00EC7D5E">
        <w:rPr>
          <w:w w:val="99"/>
        </w:rPr>
        <w:t>phần</w:t>
      </w:r>
      <w:r w:rsidRPr="00EC7D5E">
        <w:rPr>
          <w:w w:val="99"/>
        </w:rPr>
        <w:t xml:space="preserve"> của vật </w:t>
      </w:r>
      <w:r w:rsidR="007C1C59" w:rsidRPr="00EC7D5E">
        <w:rPr>
          <w:w w:val="99"/>
        </w:rPr>
        <w:t>lí</w:t>
      </w:r>
      <w:r w:rsidRPr="00EC7D5E">
        <w:rPr>
          <w:w w:val="99"/>
        </w:rPr>
        <w:t>:</w:t>
      </w:r>
      <w:r w:rsidR="0012295A" w:rsidRPr="00EC7D5E">
        <w:rPr>
          <w:w w:val="99"/>
        </w:rPr>
        <w:t xml:space="preserve"> </w:t>
      </w:r>
    </w:p>
    <w:p w14:paraId="70FEFE01" w14:textId="77777777" w:rsidR="003D1E18" w:rsidRPr="00EC7D5E" w:rsidRDefault="003D1E18" w:rsidP="003D1E18">
      <w:pPr>
        <w:pStyle w:val="BodyText2"/>
        <w:spacing w:before="40" w:after="40" w:line="240" w:lineRule="auto"/>
        <w:ind w:firstLine="567"/>
        <w:jc w:val="both"/>
        <w:rPr>
          <w:w w:val="99"/>
        </w:rPr>
      </w:pPr>
      <w:r w:rsidRPr="00EC7D5E">
        <w:rPr>
          <w:w w:val="99"/>
        </w:rPr>
        <w:t>4.1.1. C</w:t>
      </w:r>
      <w:r w:rsidR="0072764D" w:rsidRPr="00EC7D5E">
        <w:rPr>
          <w:w w:val="99"/>
        </w:rPr>
        <w:t>ơ học</w:t>
      </w:r>
    </w:p>
    <w:p w14:paraId="01636C32" w14:textId="77777777" w:rsidR="003D1E18" w:rsidRPr="00EC7D5E" w:rsidRDefault="003D1E18" w:rsidP="003D1E18">
      <w:pPr>
        <w:pStyle w:val="BodyText2"/>
        <w:spacing w:before="40" w:after="40" w:line="240" w:lineRule="auto"/>
        <w:ind w:firstLine="567"/>
        <w:jc w:val="both"/>
        <w:rPr>
          <w:w w:val="99"/>
        </w:rPr>
      </w:pPr>
      <w:r w:rsidRPr="00EC7D5E">
        <w:rPr>
          <w:w w:val="99"/>
        </w:rPr>
        <w:t>4.1.2. N</w:t>
      </w:r>
      <w:r w:rsidR="0072764D" w:rsidRPr="00EC7D5E">
        <w:rPr>
          <w:w w:val="99"/>
        </w:rPr>
        <w:t>hiệt học</w:t>
      </w:r>
    </w:p>
    <w:p w14:paraId="5E3A6925" w14:textId="73130110" w:rsidR="00EC4759" w:rsidRPr="00EC7D5E" w:rsidRDefault="00EC4759" w:rsidP="003D1E18">
      <w:pPr>
        <w:pStyle w:val="BodyText2"/>
        <w:spacing w:before="40" w:after="40" w:line="240" w:lineRule="auto"/>
        <w:ind w:firstLine="567"/>
        <w:jc w:val="both"/>
        <w:rPr>
          <w:w w:val="99"/>
        </w:rPr>
      </w:pPr>
      <w:r w:rsidRPr="00EC7D5E">
        <w:rPr>
          <w:w w:val="99"/>
        </w:rPr>
        <w:t xml:space="preserve">4.1.3. Điện học </w:t>
      </w:r>
      <w:r w:rsidR="00EC7D5E" w:rsidRPr="00EC7D5E">
        <w:rPr>
          <w:w w:val="99"/>
        </w:rPr>
        <w:t>và</w:t>
      </w:r>
      <w:r w:rsidRPr="00EC7D5E">
        <w:rPr>
          <w:w w:val="99"/>
        </w:rPr>
        <w:t xml:space="preserve"> Từ học</w:t>
      </w:r>
    </w:p>
    <w:p w14:paraId="01E08604" w14:textId="77777777" w:rsidR="003D1E18" w:rsidRPr="00EC7D5E" w:rsidRDefault="003D1E18" w:rsidP="003D1E18">
      <w:pPr>
        <w:pStyle w:val="BodyText2"/>
        <w:spacing w:before="40" w:after="40" w:line="240" w:lineRule="auto"/>
        <w:ind w:firstLine="567"/>
        <w:jc w:val="both"/>
        <w:rPr>
          <w:w w:val="99"/>
        </w:rPr>
      </w:pPr>
      <w:r w:rsidRPr="00EC7D5E">
        <w:rPr>
          <w:w w:val="99"/>
        </w:rPr>
        <w:t>4.1.</w:t>
      </w:r>
      <w:r w:rsidR="00EC4759" w:rsidRPr="00EC7D5E">
        <w:rPr>
          <w:w w:val="99"/>
        </w:rPr>
        <w:t>4</w:t>
      </w:r>
      <w:r w:rsidRPr="00EC7D5E">
        <w:rPr>
          <w:w w:val="99"/>
        </w:rPr>
        <w:t>. Q</w:t>
      </w:r>
      <w:r w:rsidR="0072764D" w:rsidRPr="00EC7D5E">
        <w:rPr>
          <w:w w:val="99"/>
        </w:rPr>
        <w:t>uang học</w:t>
      </w:r>
    </w:p>
    <w:p w14:paraId="1D81F0AB" w14:textId="77777777" w:rsidR="0072764D" w:rsidRPr="00EC7D5E" w:rsidRDefault="003D1E18" w:rsidP="00EC7D5E">
      <w:pPr>
        <w:pStyle w:val="BodyText2"/>
        <w:spacing w:before="40" w:after="40" w:line="240" w:lineRule="auto"/>
        <w:jc w:val="both"/>
        <w:rPr>
          <w:b/>
          <w:w w:val="99"/>
        </w:rPr>
      </w:pPr>
      <w:r w:rsidRPr="00EC7D5E">
        <w:rPr>
          <w:b/>
          <w:w w:val="99"/>
        </w:rPr>
        <w:t xml:space="preserve">4.2. </w:t>
      </w:r>
      <w:r w:rsidR="0072764D" w:rsidRPr="00EC7D5E">
        <w:rPr>
          <w:b/>
          <w:w w:val="99"/>
        </w:rPr>
        <w:t>Kỹ năng</w:t>
      </w:r>
    </w:p>
    <w:p w14:paraId="1CFA7FDB" w14:textId="77777777" w:rsidR="0072764D" w:rsidRPr="00EC7D5E" w:rsidRDefault="003D1E18" w:rsidP="0072764D">
      <w:pPr>
        <w:pStyle w:val="BodyText2"/>
        <w:spacing w:before="40" w:after="40" w:line="240" w:lineRule="auto"/>
        <w:ind w:firstLine="567"/>
        <w:jc w:val="both"/>
        <w:rPr>
          <w:w w:val="99"/>
        </w:rPr>
      </w:pPr>
      <w:r w:rsidRPr="00EC7D5E">
        <w:rPr>
          <w:w w:val="99"/>
        </w:rPr>
        <w:t xml:space="preserve">4.2.1. </w:t>
      </w:r>
      <w:r w:rsidR="00377853" w:rsidRPr="00EC7D5E">
        <w:rPr>
          <w:w w:val="99"/>
        </w:rPr>
        <w:t>L</w:t>
      </w:r>
      <w:r w:rsidR="0072764D" w:rsidRPr="00EC7D5E">
        <w:rPr>
          <w:w w:val="99"/>
        </w:rPr>
        <w:t xml:space="preserve">àm </w:t>
      </w:r>
      <w:r w:rsidR="00377853" w:rsidRPr="00EC7D5E">
        <w:rPr>
          <w:w w:val="99"/>
        </w:rPr>
        <w:t xml:space="preserve">việc theo đúng nội quy, </w:t>
      </w:r>
      <w:r w:rsidR="0072764D" w:rsidRPr="00EC7D5E">
        <w:rPr>
          <w:w w:val="99"/>
        </w:rPr>
        <w:t>làm việ</w:t>
      </w:r>
      <w:r w:rsidR="007C1C59" w:rsidRPr="00EC7D5E">
        <w:rPr>
          <w:w w:val="99"/>
        </w:rPr>
        <w:t>c theo nhóm.</w:t>
      </w:r>
    </w:p>
    <w:p w14:paraId="5107B3B9" w14:textId="2BAAE149" w:rsidR="0072764D" w:rsidRPr="00EC7D5E" w:rsidRDefault="003D1E18" w:rsidP="0072764D">
      <w:pPr>
        <w:pStyle w:val="BodyText2"/>
        <w:spacing w:before="40" w:after="40" w:line="240" w:lineRule="auto"/>
        <w:ind w:firstLine="567"/>
        <w:jc w:val="both"/>
        <w:rPr>
          <w:w w:val="99"/>
        </w:rPr>
      </w:pPr>
      <w:r w:rsidRPr="00EC7D5E">
        <w:rPr>
          <w:w w:val="99"/>
        </w:rPr>
        <w:lastRenderedPageBreak/>
        <w:t xml:space="preserve">4.2.2. </w:t>
      </w:r>
      <w:r w:rsidR="00377853" w:rsidRPr="00EC7D5E">
        <w:rPr>
          <w:w w:val="99"/>
        </w:rPr>
        <w:t>N</w:t>
      </w:r>
      <w:r w:rsidR="0072764D" w:rsidRPr="00EC7D5E">
        <w:rPr>
          <w:w w:val="99"/>
        </w:rPr>
        <w:t xml:space="preserve">ắm được một số phương pháp đo và sử dụng </w:t>
      </w:r>
      <w:r w:rsidR="00377853" w:rsidRPr="00EC7D5E">
        <w:rPr>
          <w:w w:val="99"/>
        </w:rPr>
        <w:t xml:space="preserve">được các </w:t>
      </w:r>
      <w:r w:rsidR="0072764D" w:rsidRPr="00EC7D5E">
        <w:rPr>
          <w:w w:val="99"/>
        </w:rPr>
        <w:t>dụng cụ đo cơ bản (cân khối lượng, đo độ dài với sai số và độ chính xác cao, đồng hồ vạn năng đo các đại lượng đo điện)</w:t>
      </w:r>
      <w:r w:rsidR="007C1C59" w:rsidRPr="00EC7D5E">
        <w:rPr>
          <w:w w:val="99"/>
        </w:rPr>
        <w:t>.</w:t>
      </w:r>
    </w:p>
    <w:p w14:paraId="2F869EC5" w14:textId="77777777" w:rsidR="007356BE" w:rsidRPr="00EC7D5E" w:rsidRDefault="003D1E18" w:rsidP="007356BE">
      <w:pPr>
        <w:pStyle w:val="BodyText2"/>
        <w:spacing w:before="40" w:after="40" w:line="240" w:lineRule="auto"/>
        <w:ind w:firstLine="567"/>
        <w:jc w:val="both"/>
        <w:rPr>
          <w:w w:val="99"/>
        </w:rPr>
      </w:pPr>
      <w:r w:rsidRPr="00EC7D5E">
        <w:rPr>
          <w:w w:val="99"/>
        </w:rPr>
        <w:t xml:space="preserve">4.2.3. </w:t>
      </w:r>
      <w:r w:rsidR="007356BE" w:rsidRPr="00EC7D5E">
        <w:rPr>
          <w:w w:val="99"/>
        </w:rPr>
        <w:t xml:space="preserve">Bước đầu hình thành thế giới quan và tư duy khoa học thông qua quá trình thực nghiệm: cơ sở </w:t>
      </w:r>
      <w:r w:rsidR="007C1C59" w:rsidRPr="00EC7D5E">
        <w:rPr>
          <w:w w:val="99"/>
        </w:rPr>
        <w:t>lí</w:t>
      </w:r>
      <w:r w:rsidR="007356BE" w:rsidRPr="00EC7D5E">
        <w:rPr>
          <w:w w:val="99"/>
        </w:rPr>
        <w:t xml:space="preserve"> thuyết; xây dựng phương pháp; thực hiện phép đo; tính toán kết quả và đánh giá sai số; nhận xét, thảo luận kết quả và rút ra kết luận. Từ đó</w:t>
      </w:r>
      <w:r w:rsidR="00377853" w:rsidRPr="00EC7D5E">
        <w:rPr>
          <w:w w:val="99"/>
        </w:rPr>
        <w:t xml:space="preserve"> dễ dàng tiếp cận với </w:t>
      </w:r>
      <w:r w:rsidR="007356BE" w:rsidRPr="00EC7D5E">
        <w:rPr>
          <w:w w:val="99"/>
        </w:rPr>
        <w:t>các môn kỹ thuật cơ sở và chuyên ngành.</w:t>
      </w:r>
    </w:p>
    <w:p w14:paraId="5A85A7E2" w14:textId="77777777" w:rsidR="00744C77" w:rsidRPr="00EC7D5E" w:rsidRDefault="007356BE" w:rsidP="007356BE">
      <w:pPr>
        <w:pStyle w:val="BodyText2"/>
        <w:spacing w:before="40" w:after="40" w:line="240" w:lineRule="auto"/>
        <w:jc w:val="both"/>
        <w:rPr>
          <w:b/>
          <w:bCs/>
          <w:w w:val="99"/>
        </w:rPr>
      </w:pPr>
      <w:r w:rsidRPr="00EC7D5E">
        <w:rPr>
          <w:b/>
          <w:bCs/>
          <w:w w:val="99"/>
        </w:rPr>
        <w:t xml:space="preserve">5. </w:t>
      </w:r>
      <w:r w:rsidR="00BA09EA" w:rsidRPr="00EC7D5E">
        <w:rPr>
          <w:b/>
          <w:bCs/>
          <w:w w:val="99"/>
        </w:rPr>
        <w:t>T</w:t>
      </w:r>
      <w:r w:rsidR="00744C77" w:rsidRPr="00EC7D5E">
        <w:rPr>
          <w:b/>
          <w:bCs/>
          <w:w w:val="99"/>
        </w:rPr>
        <w:t>óm tắt nội dung học phần</w:t>
      </w:r>
    </w:p>
    <w:p w14:paraId="54866B68" w14:textId="77777777" w:rsidR="005A430C" w:rsidRPr="00EC7D5E" w:rsidRDefault="005A430C" w:rsidP="00AC44F8">
      <w:pPr>
        <w:pStyle w:val="BodyText2"/>
        <w:spacing w:before="40" w:after="40" w:line="240" w:lineRule="auto"/>
        <w:ind w:firstLine="567"/>
        <w:jc w:val="both"/>
        <w:rPr>
          <w:bCs/>
          <w:w w:val="99"/>
        </w:rPr>
      </w:pPr>
      <w:r w:rsidRPr="00EC7D5E">
        <w:rPr>
          <w:bCs/>
          <w:w w:val="99"/>
        </w:rPr>
        <w:t xml:space="preserve">Nội quy, quy tắc phòng thí nghiệm. Một số phương pháp đo và dụng cụ đo cơ bản (cân khối lượng, đo độ dài với sai số và độ chính xác cao, đồng hồ vạn năng đo các đại lượng đo điện,...). Các loại sai số, phương pháp xử </w:t>
      </w:r>
      <w:r w:rsidR="007C1C59" w:rsidRPr="00EC7D5E">
        <w:rPr>
          <w:bCs/>
          <w:w w:val="99"/>
        </w:rPr>
        <w:t>lí</w:t>
      </w:r>
      <w:r w:rsidRPr="00EC7D5E">
        <w:rPr>
          <w:bCs/>
          <w:w w:val="99"/>
        </w:rPr>
        <w:t xml:space="preserve"> số liệu thí nghiệm. Các thí nghiệm vật </w:t>
      </w:r>
      <w:r w:rsidR="007C1C59" w:rsidRPr="00EC7D5E">
        <w:rPr>
          <w:bCs/>
          <w:w w:val="99"/>
        </w:rPr>
        <w:t>lí</w:t>
      </w:r>
      <w:r w:rsidRPr="00EC7D5E">
        <w:rPr>
          <w:bCs/>
          <w:w w:val="99"/>
        </w:rPr>
        <w:t xml:space="preserve"> đại cương thuộc các phần </w:t>
      </w:r>
      <w:r w:rsidRPr="00EC7D5E">
        <w:rPr>
          <w:w w:val="99"/>
        </w:rPr>
        <w:t>cơ học, nhiệt học, điện học, từ học</w:t>
      </w:r>
      <w:r w:rsidR="00EC4759" w:rsidRPr="00EC7D5E">
        <w:rPr>
          <w:w w:val="99"/>
        </w:rPr>
        <w:t xml:space="preserve"> và</w:t>
      </w:r>
      <w:r w:rsidRPr="00EC7D5E">
        <w:rPr>
          <w:w w:val="99"/>
        </w:rPr>
        <w:t xml:space="preserve"> quang học. Xử lí kết quả thí nghiệm thu được theo từng bài thí nghiệm và viết báo cáo thí nghiệm.</w:t>
      </w:r>
    </w:p>
    <w:p w14:paraId="43D35A9C" w14:textId="77777777" w:rsidR="00296F71" w:rsidRPr="00EC7D5E" w:rsidRDefault="00AC44F8" w:rsidP="00AC44F8">
      <w:pPr>
        <w:pStyle w:val="BodyText2"/>
        <w:spacing w:before="40" w:after="40" w:line="240" w:lineRule="auto"/>
        <w:jc w:val="both"/>
        <w:rPr>
          <w:b/>
          <w:bCs/>
          <w:w w:val="99"/>
        </w:rPr>
      </w:pPr>
      <w:r w:rsidRPr="00EC7D5E">
        <w:rPr>
          <w:b/>
          <w:bCs/>
          <w:w w:val="99"/>
        </w:rPr>
        <w:t xml:space="preserve">6. </w:t>
      </w:r>
      <w:r w:rsidR="009540AF" w:rsidRPr="00EC7D5E">
        <w:rPr>
          <w:b/>
          <w:bCs/>
          <w:w w:val="99"/>
        </w:rPr>
        <w:t>Cấu trúc nội dung học phần</w:t>
      </w:r>
    </w:p>
    <w:p w14:paraId="1E47E6BE" w14:textId="77777777" w:rsidR="004A21C9" w:rsidRPr="00EC7D5E" w:rsidRDefault="00BA7C39" w:rsidP="006C485C">
      <w:pPr>
        <w:pStyle w:val="ListParagraph"/>
        <w:spacing w:before="40" w:after="40"/>
        <w:jc w:val="center"/>
        <w:rPr>
          <w:b/>
          <w:bCs/>
          <w:w w:val="99"/>
          <w:lang w:val="nl-NL"/>
        </w:rPr>
      </w:pPr>
      <w:r w:rsidRPr="00EC7D5E">
        <w:rPr>
          <w:b/>
          <w:bCs/>
          <w:w w:val="99"/>
          <w:lang w:val="nl-NL"/>
        </w:rPr>
        <w:t>Bảng 1</w:t>
      </w:r>
      <w:r w:rsidR="004A21C9" w:rsidRPr="00EC7D5E">
        <w:rPr>
          <w:b/>
          <w:bCs/>
          <w:w w:val="99"/>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250"/>
        <w:gridCol w:w="992"/>
        <w:gridCol w:w="1412"/>
      </w:tblGrid>
      <w:tr w:rsidR="00AC44F8" w:rsidRPr="00EC7D5E" w14:paraId="74E9FE7C" w14:textId="77777777" w:rsidTr="00AC44F8">
        <w:tc>
          <w:tcPr>
            <w:tcW w:w="1408" w:type="dxa"/>
            <w:vAlign w:val="center"/>
          </w:tcPr>
          <w:p w14:paraId="476BD938" w14:textId="77777777" w:rsidR="00AC44F8" w:rsidRPr="00EC7D5E" w:rsidRDefault="00AC44F8" w:rsidP="007C1C59">
            <w:pPr>
              <w:pStyle w:val="ListParagraph"/>
              <w:spacing w:before="60" w:after="60"/>
              <w:ind w:left="0"/>
              <w:jc w:val="center"/>
              <w:rPr>
                <w:b/>
                <w:bCs/>
                <w:i/>
                <w:w w:val="99"/>
                <w:lang w:val="vi-VN"/>
              </w:rPr>
            </w:pPr>
            <w:r w:rsidRPr="00EC7D5E">
              <w:rPr>
                <w:b/>
                <w:bCs/>
                <w:i/>
                <w:w w:val="99"/>
              </w:rPr>
              <w:t>Đề mục</w:t>
            </w:r>
          </w:p>
        </w:tc>
        <w:tc>
          <w:tcPr>
            <w:tcW w:w="5250" w:type="dxa"/>
            <w:vAlign w:val="center"/>
          </w:tcPr>
          <w:p w14:paraId="0F791D27" w14:textId="77777777" w:rsidR="00AC44F8" w:rsidRPr="00EC7D5E" w:rsidRDefault="00AC44F8" w:rsidP="007C1C59">
            <w:pPr>
              <w:pStyle w:val="ListParagraph"/>
              <w:spacing w:before="60" w:after="60"/>
              <w:ind w:left="0"/>
              <w:jc w:val="center"/>
              <w:rPr>
                <w:b/>
                <w:bCs/>
                <w:i/>
                <w:w w:val="99"/>
                <w:lang w:val="vi-VN"/>
              </w:rPr>
            </w:pPr>
            <w:r w:rsidRPr="00EC7D5E">
              <w:rPr>
                <w:b/>
                <w:bCs/>
                <w:i/>
                <w:w w:val="99"/>
                <w:lang w:val="vi-VN"/>
              </w:rPr>
              <w:t>Nội dung</w:t>
            </w:r>
          </w:p>
        </w:tc>
        <w:tc>
          <w:tcPr>
            <w:tcW w:w="992" w:type="dxa"/>
            <w:vAlign w:val="center"/>
          </w:tcPr>
          <w:p w14:paraId="3460128C" w14:textId="77777777" w:rsidR="00AC44F8" w:rsidRPr="00EC7D5E" w:rsidRDefault="00AC44F8" w:rsidP="007C1C59">
            <w:pPr>
              <w:pStyle w:val="ListParagraph"/>
              <w:spacing w:before="60" w:after="60"/>
              <w:ind w:left="0"/>
              <w:jc w:val="center"/>
              <w:rPr>
                <w:b/>
                <w:bCs/>
                <w:i/>
                <w:w w:val="99"/>
                <w:lang w:val="vi-VN"/>
              </w:rPr>
            </w:pPr>
            <w:r w:rsidRPr="00EC7D5E">
              <w:rPr>
                <w:b/>
                <w:bCs/>
                <w:i/>
                <w:w w:val="99"/>
                <w:lang w:val="vi-VN"/>
              </w:rPr>
              <w:t>Số tiết</w:t>
            </w:r>
          </w:p>
        </w:tc>
        <w:tc>
          <w:tcPr>
            <w:tcW w:w="1412" w:type="dxa"/>
            <w:vAlign w:val="center"/>
          </w:tcPr>
          <w:p w14:paraId="64B4533C" w14:textId="77777777" w:rsidR="00AC44F8" w:rsidRPr="00EC7D5E" w:rsidRDefault="00AC44F8" w:rsidP="007C1C59">
            <w:pPr>
              <w:pStyle w:val="ListParagraph"/>
              <w:spacing w:before="60" w:after="60"/>
              <w:ind w:left="0"/>
              <w:jc w:val="center"/>
              <w:rPr>
                <w:b/>
                <w:bCs/>
                <w:i/>
                <w:w w:val="99"/>
                <w:lang w:val="vi-VN"/>
              </w:rPr>
            </w:pPr>
            <w:r w:rsidRPr="00EC7D5E">
              <w:rPr>
                <w:b/>
                <w:bCs/>
                <w:i/>
                <w:w w:val="99"/>
                <w:lang w:val="vi-VN"/>
              </w:rPr>
              <w:t>Mục tiêu</w:t>
            </w:r>
          </w:p>
        </w:tc>
      </w:tr>
      <w:tr w:rsidR="00AC44F8" w:rsidRPr="00EC7D5E" w14:paraId="55F9E02B" w14:textId="77777777" w:rsidTr="00AC44F8">
        <w:tc>
          <w:tcPr>
            <w:tcW w:w="1408" w:type="dxa"/>
            <w:vAlign w:val="center"/>
          </w:tcPr>
          <w:p w14:paraId="4FD4C525" w14:textId="77777777" w:rsidR="00AC44F8" w:rsidRPr="00EC7D5E" w:rsidRDefault="00AC44F8" w:rsidP="007C1C59">
            <w:pPr>
              <w:pStyle w:val="ListParagraph"/>
              <w:spacing w:before="60" w:after="60"/>
              <w:ind w:left="0"/>
              <w:jc w:val="center"/>
              <w:rPr>
                <w:b/>
                <w:bCs/>
                <w:w w:val="99"/>
              </w:rPr>
            </w:pPr>
            <w:r w:rsidRPr="00EC7D5E">
              <w:rPr>
                <w:b/>
                <w:bCs/>
                <w:w w:val="99"/>
                <w:lang w:val="nl-NL"/>
              </w:rPr>
              <w:t xml:space="preserve">Phần </w:t>
            </w:r>
            <w:r w:rsidRPr="00EC7D5E">
              <w:rPr>
                <w:b/>
                <w:bCs/>
                <w:w w:val="99"/>
                <w:lang w:val="vi-VN"/>
              </w:rPr>
              <w:t>1</w:t>
            </w:r>
          </w:p>
        </w:tc>
        <w:tc>
          <w:tcPr>
            <w:tcW w:w="5250" w:type="dxa"/>
            <w:vAlign w:val="center"/>
          </w:tcPr>
          <w:p w14:paraId="309BFE13" w14:textId="77777777" w:rsidR="00AC44F8" w:rsidRPr="00EC7D5E" w:rsidRDefault="00AC44F8" w:rsidP="007C1C59">
            <w:pPr>
              <w:pStyle w:val="ListParagraph"/>
              <w:spacing w:before="60" w:after="60"/>
              <w:ind w:left="0"/>
              <w:jc w:val="center"/>
              <w:rPr>
                <w:bCs/>
                <w:w w:val="99"/>
                <w:lang w:val="vi-VN"/>
              </w:rPr>
            </w:pPr>
            <w:r w:rsidRPr="00EC7D5E">
              <w:rPr>
                <w:b/>
                <w:bCs/>
                <w:w w:val="99"/>
              </w:rPr>
              <w:t> </w:t>
            </w:r>
            <w:r w:rsidRPr="00EC7D5E">
              <w:rPr>
                <w:b/>
                <w:w w:val="99"/>
              </w:rPr>
              <w:t xml:space="preserve">CƠ HỌC </w:t>
            </w:r>
          </w:p>
        </w:tc>
        <w:tc>
          <w:tcPr>
            <w:tcW w:w="992" w:type="dxa"/>
            <w:vAlign w:val="center"/>
          </w:tcPr>
          <w:p w14:paraId="6B6EEC60" w14:textId="77777777" w:rsidR="00AC44F8" w:rsidRPr="00EC7D5E" w:rsidRDefault="00AC44F8" w:rsidP="007C1C59">
            <w:pPr>
              <w:pStyle w:val="ListParagraph"/>
              <w:spacing w:before="60" w:after="60"/>
              <w:ind w:left="0"/>
              <w:jc w:val="center"/>
              <w:rPr>
                <w:bCs/>
                <w:w w:val="99"/>
              </w:rPr>
            </w:pPr>
          </w:p>
        </w:tc>
        <w:tc>
          <w:tcPr>
            <w:tcW w:w="1412" w:type="dxa"/>
            <w:vAlign w:val="center"/>
          </w:tcPr>
          <w:p w14:paraId="196F1809" w14:textId="77777777" w:rsidR="00AC44F8" w:rsidRPr="00EC7D5E" w:rsidRDefault="00AC44F8" w:rsidP="007C1C59">
            <w:pPr>
              <w:pStyle w:val="ListParagraph"/>
              <w:spacing w:before="60" w:after="60"/>
              <w:ind w:left="0"/>
              <w:jc w:val="center"/>
              <w:rPr>
                <w:bCs/>
                <w:w w:val="99"/>
              </w:rPr>
            </w:pPr>
          </w:p>
        </w:tc>
      </w:tr>
      <w:tr w:rsidR="003D1E18" w:rsidRPr="00EC7D5E" w14:paraId="6CAB9D07" w14:textId="77777777" w:rsidTr="00AC44F8">
        <w:tc>
          <w:tcPr>
            <w:tcW w:w="1408" w:type="dxa"/>
            <w:vAlign w:val="center"/>
          </w:tcPr>
          <w:p w14:paraId="6E19B5B9" w14:textId="77777777" w:rsidR="003D1E18" w:rsidRPr="00EC7D5E" w:rsidRDefault="003D1E18" w:rsidP="007C1C59">
            <w:pPr>
              <w:pStyle w:val="ListParagraph"/>
              <w:numPr>
                <w:ilvl w:val="0"/>
                <w:numId w:val="39"/>
              </w:numPr>
              <w:spacing w:before="60" w:after="60"/>
              <w:jc w:val="center"/>
              <w:rPr>
                <w:bCs/>
                <w:w w:val="99"/>
                <w:lang w:val="vi-VN"/>
              </w:rPr>
            </w:pPr>
          </w:p>
        </w:tc>
        <w:tc>
          <w:tcPr>
            <w:tcW w:w="5250" w:type="dxa"/>
            <w:vAlign w:val="center"/>
          </w:tcPr>
          <w:p w14:paraId="6B5D6DD2" w14:textId="77777777" w:rsidR="003D1E18" w:rsidRPr="00EC7D5E" w:rsidRDefault="003D1E18" w:rsidP="007C1C59">
            <w:pPr>
              <w:pStyle w:val="ListParagraph"/>
              <w:spacing w:before="60" w:after="60"/>
              <w:ind w:left="32"/>
              <w:rPr>
                <w:bCs/>
                <w:w w:val="99"/>
                <w:lang w:val="vi-VN"/>
              </w:rPr>
            </w:pPr>
            <w:r w:rsidRPr="00EC7D5E">
              <w:rPr>
                <w:bCs/>
                <w:w w:val="99"/>
                <w:lang w:val="vi-VN"/>
              </w:rPr>
              <w:t>Làm quen với các dụng cụ đo độ dài và khối lượ</w:t>
            </w:r>
            <w:r w:rsidR="008017B2" w:rsidRPr="00EC7D5E">
              <w:rPr>
                <w:bCs/>
                <w:w w:val="99"/>
                <w:lang w:val="vi-VN"/>
              </w:rPr>
              <w:t>ng.</w:t>
            </w:r>
          </w:p>
        </w:tc>
        <w:tc>
          <w:tcPr>
            <w:tcW w:w="992" w:type="dxa"/>
            <w:vAlign w:val="center"/>
          </w:tcPr>
          <w:p w14:paraId="7A4AF59D" w14:textId="77777777" w:rsidR="003D1E18" w:rsidRPr="00EC7D5E" w:rsidRDefault="003D1E18" w:rsidP="007C1C59">
            <w:pPr>
              <w:pStyle w:val="ListParagraph"/>
              <w:spacing w:before="60" w:after="60"/>
              <w:ind w:left="0"/>
              <w:jc w:val="center"/>
              <w:rPr>
                <w:bCs/>
                <w:w w:val="99"/>
              </w:rPr>
            </w:pPr>
            <w:r w:rsidRPr="00EC7D5E">
              <w:rPr>
                <w:bCs/>
                <w:w w:val="99"/>
              </w:rPr>
              <w:t>3</w:t>
            </w:r>
          </w:p>
        </w:tc>
        <w:tc>
          <w:tcPr>
            <w:tcW w:w="1412" w:type="dxa"/>
            <w:vMerge w:val="restart"/>
            <w:vAlign w:val="center"/>
          </w:tcPr>
          <w:p w14:paraId="28BD90A2" w14:textId="77777777" w:rsidR="003D1E18" w:rsidRPr="00EC7D5E" w:rsidRDefault="003D1E18" w:rsidP="007C1C59">
            <w:pPr>
              <w:pStyle w:val="ListParagraph"/>
              <w:spacing w:before="60" w:after="60"/>
              <w:ind w:left="0"/>
              <w:jc w:val="center"/>
              <w:rPr>
                <w:bCs/>
                <w:w w:val="99"/>
              </w:rPr>
            </w:pPr>
            <w:r w:rsidRPr="00EC7D5E">
              <w:rPr>
                <w:bCs/>
                <w:w w:val="99"/>
              </w:rPr>
              <w:t>4.1.1</w:t>
            </w:r>
          </w:p>
          <w:p w14:paraId="0B624F6D" w14:textId="77777777" w:rsidR="003D1E18" w:rsidRPr="00EC7D5E" w:rsidRDefault="003D1E18" w:rsidP="007C1C59">
            <w:pPr>
              <w:pStyle w:val="ListParagraph"/>
              <w:spacing w:before="60" w:after="60"/>
              <w:ind w:left="0"/>
              <w:jc w:val="center"/>
              <w:rPr>
                <w:bCs/>
                <w:w w:val="99"/>
              </w:rPr>
            </w:pPr>
            <w:r w:rsidRPr="00EC7D5E">
              <w:rPr>
                <w:bCs/>
                <w:w w:val="99"/>
              </w:rPr>
              <w:t>4.2.1</w:t>
            </w:r>
          </w:p>
          <w:p w14:paraId="558DC164" w14:textId="77777777" w:rsidR="003D1E18" w:rsidRPr="00EC7D5E" w:rsidRDefault="003D1E18" w:rsidP="007C1C59">
            <w:pPr>
              <w:pStyle w:val="ListParagraph"/>
              <w:spacing w:before="60" w:after="60"/>
              <w:ind w:left="0"/>
              <w:jc w:val="center"/>
              <w:rPr>
                <w:bCs/>
                <w:w w:val="99"/>
              </w:rPr>
            </w:pPr>
            <w:r w:rsidRPr="00EC7D5E">
              <w:rPr>
                <w:bCs/>
                <w:w w:val="99"/>
              </w:rPr>
              <w:t>4.2.2</w:t>
            </w:r>
          </w:p>
          <w:p w14:paraId="3A410D65" w14:textId="77777777" w:rsidR="003D1E18" w:rsidRPr="00EC7D5E" w:rsidRDefault="003D1E18" w:rsidP="007C1C59">
            <w:pPr>
              <w:pStyle w:val="ListParagraph"/>
              <w:spacing w:before="60" w:after="60"/>
              <w:ind w:left="0"/>
              <w:jc w:val="center"/>
              <w:rPr>
                <w:bCs/>
                <w:w w:val="99"/>
              </w:rPr>
            </w:pPr>
            <w:r w:rsidRPr="00EC7D5E">
              <w:rPr>
                <w:bCs/>
                <w:w w:val="99"/>
              </w:rPr>
              <w:t>4.2.3</w:t>
            </w:r>
          </w:p>
        </w:tc>
      </w:tr>
      <w:tr w:rsidR="003D1E18" w:rsidRPr="00EC7D5E" w14:paraId="04BFBDB6" w14:textId="77777777" w:rsidTr="00AC44F8">
        <w:tc>
          <w:tcPr>
            <w:tcW w:w="1408" w:type="dxa"/>
            <w:vAlign w:val="center"/>
          </w:tcPr>
          <w:p w14:paraId="0EB3FE5F" w14:textId="77777777" w:rsidR="003D1E18" w:rsidRPr="00EC7D5E" w:rsidRDefault="003D1E18" w:rsidP="007C1C59">
            <w:pPr>
              <w:pStyle w:val="ListParagraph"/>
              <w:numPr>
                <w:ilvl w:val="0"/>
                <w:numId w:val="39"/>
              </w:numPr>
              <w:spacing w:before="60" w:after="60"/>
              <w:jc w:val="center"/>
              <w:rPr>
                <w:bCs/>
                <w:w w:val="99"/>
                <w:lang w:val="vi-VN"/>
              </w:rPr>
            </w:pPr>
          </w:p>
        </w:tc>
        <w:tc>
          <w:tcPr>
            <w:tcW w:w="5250" w:type="dxa"/>
            <w:vAlign w:val="center"/>
          </w:tcPr>
          <w:p w14:paraId="2A323A7C" w14:textId="77777777" w:rsidR="003D1E18" w:rsidRPr="00EC7D5E" w:rsidRDefault="003D1E18" w:rsidP="007C1C59">
            <w:pPr>
              <w:tabs>
                <w:tab w:val="left" w:pos="32"/>
              </w:tabs>
              <w:spacing w:before="60" w:after="60"/>
              <w:ind w:left="32"/>
              <w:rPr>
                <w:bCs/>
                <w:w w:val="99"/>
                <w:lang w:val="vi-VN"/>
              </w:rPr>
            </w:pPr>
            <w:r w:rsidRPr="00EC7D5E">
              <w:rPr>
                <w:bCs/>
                <w:w w:val="99"/>
                <w:lang w:val="vi-VN"/>
              </w:rPr>
              <w:t>Khảo sát các định luật động lực họ</w:t>
            </w:r>
            <w:r w:rsidR="008017B2" w:rsidRPr="00EC7D5E">
              <w:rPr>
                <w:bCs/>
                <w:w w:val="99"/>
                <w:lang w:val="vi-VN"/>
              </w:rPr>
              <w:t>c trên máy Atwood.</w:t>
            </w:r>
          </w:p>
        </w:tc>
        <w:tc>
          <w:tcPr>
            <w:tcW w:w="992" w:type="dxa"/>
            <w:vAlign w:val="center"/>
          </w:tcPr>
          <w:p w14:paraId="63FA74D2" w14:textId="77777777" w:rsidR="003D1E18" w:rsidRPr="00EC7D5E" w:rsidRDefault="003D1E18" w:rsidP="007C1C59">
            <w:pPr>
              <w:pStyle w:val="ListParagraph"/>
              <w:spacing w:before="60" w:after="60"/>
              <w:ind w:left="0"/>
              <w:jc w:val="center"/>
              <w:rPr>
                <w:bCs/>
                <w:w w:val="99"/>
              </w:rPr>
            </w:pPr>
            <w:r w:rsidRPr="00EC7D5E">
              <w:rPr>
                <w:bCs/>
                <w:w w:val="99"/>
              </w:rPr>
              <w:t>3</w:t>
            </w:r>
          </w:p>
        </w:tc>
        <w:tc>
          <w:tcPr>
            <w:tcW w:w="1412" w:type="dxa"/>
            <w:vMerge/>
            <w:vAlign w:val="center"/>
          </w:tcPr>
          <w:p w14:paraId="1A608AF6" w14:textId="77777777" w:rsidR="003D1E18" w:rsidRPr="00EC7D5E" w:rsidRDefault="003D1E18" w:rsidP="007C1C59">
            <w:pPr>
              <w:pStyle w:val="ListParagraph"/>
              <w:spacing w:before="60" w:after="60"/>
              <w:ind w:left="0"/>
              <w:jc w:val="center"/>
              <w:rPr>
                <w:b/>
                <w:bCs/>
                <w:w w:val="99"/>
              </w:rPr>
            </w:pPr>
          </w:p>
        </w:tc>
      </w:tr>
      <w:tr w:rsidR="003D1E18" w:rsidRPr="00EC7D5E" w14:paraId="72E70C68" w14:textId="77777777" w:rsidTr="00AC44F8">
        <w:tc>
          <w:tcPr>
            <w:tcW w:w="1408" w:type="dxa"/>
            <w:vAlign w:val="center"/>
          </w:tcPr>
          <w:p w14:paraId="4ADDA763" w14:textId="77777777" w:rsidR="003D1E18" w:rsidRPr="00EC7D5E" w:rsidRDefault="003D1E18" w:rsidP="007C1C59">
            <w:pPr>
              <w:pStyle w:val="ListParagraph"/>
              <w:numPr>
                <w:ilvl w:val="0"/>
                <w:numId w:val="39"/>
              </w:numPr>
              <w:spacing w:before="60" w:after="60"/>
              <w:jc w:val="center"/>
              <w:rPr>
                <w:bCs/>
                <w:w w:val="99"/>
                <w:lang w:val="vi-VN"/>
              </w:rPr>
            </w:pPr>
          </w:p>
        </w:tc>
        <w:tc>
          <w:tcPr>
            <w:tcW w:w="5250" w:type="dxa"/>
            <w:vAlign w:val="center"/>
          </w:tcPr>
          <w:p w14:paraId="346B6A9D" w14:textId="77777777" w:rsidR="003D1E18" w:rsidRPr="00EC7D5E" w:rsidRDefault="003D1E18" w:rsidP="007C1C59">
            <w:pPr>
              <w:tabs>
                <w:tab w:val="left" w:pos="0"/>
              </w:tabs>
              <w:spacing w:before="60" w:after="60"/>
              <w:ind w:left="32"/>
              <w:jc w:val="both"/>
              <w:rPr>
                <w:bCs/>
                <w:w w:val="99"/>
                <w:lang w:val="vi-VN"/>
              </w:rPr>
            </w:pPr>
            <w:r w:rsidRPr="00EC7D5E">
              <w:rPr>
                <w:bCs/>
                <w:w w:val="99"/>
                <w:lang w:val="vi-VN"/>
              </w:rPr>
              <w:t xml:space="preserve">Khảo sát dao động của con lắc vật </w:t>
            </w:r>
            <w:r w:rsidR="007C1C59" w:rsidRPr="00EC7D5E">
              <w:rPr>
                <w:bCs/>
                <w:w w:val="99"/>
                <w:lang w:val="vi-VN"/>
              </w:rPr>
              <w:t>lí</w:t>
            </w:r>
            <w:r w:rsidRPr="00EC7D5E">
              <w:rPr>
                <w:bCs/>
                <w:w w:val="99"/>
                <w:lang w:val="vi-VN"/>
              </w:rPr>
              <w:t>. Xác định gia tốc trọng trường</w:t>
            </w:r>
            <w:r w:rsidR="008017B2" w:rsidRPr="00EC7D5E">
              <w:rPr>
                <w:bCs/>
                <w:w w:val="99"/>
                <w:lang w:val="vi-VN"/>
              </w:rPr>
              <w:t>.</w:t>
            </w:r>
          </w:p>
        </w:tc>
        <w:tc>
          <w:tcPr>
            <w:tcW w:w="992" w:type="dxa"/>
            <w:vAlign w:val="center"/>
          </w:tcPr>
          <w:p w14:paraId="17E5E739" w14:textId="77777777" w:rsidR="003D1E18" w:rsidRPr="00EC7D5E" w:rsidRDefault="003D1E18" w:rsidP="007C1C59">
            <w:pPr>
              <w:pStyle w:val="ListParagraph"/>
              <w:spacing w:before="60" w:after="60"/>
              <w:ind w:left="0"/>
              <w:jc w:val="center"/>
              <w:rPr>
                <w:bCs/>
                <w:w w:val="99"/>
              </w:rPr>
            </w:pPr>
            <w:r w:rsidRPr="00EC7D5E">
              <w:rPr>
                <w:bCs/>
                <w:w w:val="99"/>
              </w:rPr>
              <w:t>3</w:t>
            </w:r>
          </w:p>
        </w:tc>
        <w:tc>
          <w:tcPr>
            <w:tcW w:w="1412" w:type="dxa"/>
            <w:vMerge/>
            <w:vAlign w:val="center"/>
          </w:tcPr>
          <w:p w14:paraId="69E4358B" w14:textId="77777777" w:rsidR="003D1E18" w:rsidRPr="00EC7D5E" w:rsidRDefault="003D1E18" w:rsidP="007C1C59">
            <w:pPr>
              <w:pStyle w:val="ListParagraph"/>
              <w:spacing w:before="60" w:after="60"/>
              <w:ind w:left="0"/>
              <w:jc w:val="center"/>
              <w:rPr>
                <w:bCs/>
                <w:w w:val="99"/>
              </w:rPr>
            </w:pPr>
          </w:p>
        </w:tc>
      </w:tr>
      <w:tr w:rsidR="00AC44F8" w:rsidRPr="00EC7D5E" w14:paraId="18FA7778" w14:textId="77777777" w:rsidTr="00AC44F8">
        <w:tc>
          <w:tcPr>
            <w:tcW w:w="1408" w:type="dxa"/>
            <w:vAlign w:val="center"/>
          </w:tcPr>
          <w:p w14:paraId="24D3D5BD" w14:textId="77777777" w:rsidR="00AC44F8" w:rsidRPr="00EC7D5E" w:rsidRDefault="00AC44F8" w:rsidP="007C1C59">
            <w:pPr>
              <w:pStyle w:val="ListParagraph"/>
              <w:spacing w:before="60" w:after="60"/>
              <w:ind w:left="0"/>
              <w:jc w:val="center"/>
              <w:rPr>
                <w:b/>
                <w:bCs/>
                <w:w w:val="99"/>
              </w:rPr>
            </w:pPr>
            <w:r w:rsidRPr="00EC7D5E">
              <w:rPr>
                <w:b/>
                <w:bCs/>
                <w:w w:val="99"/>
                <w:lang w:val="nl-NL"/>
              </w:rPr>
              <w:t xml:space="preserve">Phần </w:t>
            </w:r>
            <w:r w:rsidRPr="00EC7D5E">
              <w:rPr>
                <w:b/>
                <w:bCs/>
                <w:w w:val="99"/>
                <w:lang w:val="vi-VN"/>
              </w:rPr>
              <w:t>2</w:t>
            </w:r>
          </w:p>
        </w:tc>
        <w:tc>
          <w:tcPr>
            <w:tcW w:w="5250" w:type="dxa"/>
            <w:vAlign w:val="center"/>
          </w:tcPr>
          <w:p w14:paraId="6DBB731F" w14:textId="77777777" w:rsidR="00AC44F8" w:rsidRPr="00EC7D5E" w:rsidRDefault="00AC44F8" w:rsidP="007C1C59">
            <w:pPr>
              <w:tabs>
                <w:tab w:val="left" w:pos="569"/>
              </w:tabs>
              <w:spacing w:before="60" w:after="60"/>
              <w:ind w:left="108"/>
              <w:jc w:val="center"/>
              <w:rPr>
                <w:b/>
                <w:w w:val="99"/>
              </w:rPr>
            </w:pPr>
            <w:r w:rsidRPr="00EC7D5E">
              <w:rPr>
                <w:b/>
                <w:w w:val="99"/>
              </w:rPr>
              <w:t>NHIỆT HỌC</w:t>
            </w:r>
          </w:p>
        </w:tc>
        <w:tc>
          <w:tcPr>
            <w:tcW w:w="992" w:type="dxa"/>
            <w:vAlign w:val="center"/>
          </w:tcPr>
          <w:p w14:paraId="4B3C66B2" w14:textId="77777777" w:rsidR="00AC44F8" w:rsidRPr="00EC7D5E" w:rsidRDefault="00AC44F8" w:rsidP="007C1C59">
            <w:pPr>
              <w:pStyle w:val="ListParagraph"/>
              <w:spacing w:before="60" w:after="60"/>
              <w:ind w:left="0"/>
              <w:jc w:val="center"/>
              <w:rPr>
                <w:bCs/>
                <w:w w:val="99"/>
              </w:rPr>
            </w:pPr>
          </w:p>
        </w:tc>
        <w:tc>
          <w:tcPr>
            <w:tcW w:w="1412" w:type="dxa"/>
            <w:vAlign w:val="center"/>
          </w:tcPr>
          <w:p w14:paraId="673C8D02" w14:textId="77777777" w:rsidR="00AC44F8" w:rsidRPr="00EC7D5E" w:rsidRDefault="00AC44F8" w:rsidP="007C1C59">
            <w:pPr>
              <w:pStyle w:val="ListParagraph"/>
              <w:spacing w:before="60" w:after="60"/>
              <w:ind w:left="0"/>
              <w:jc w:val="center"/>
              <w:rPr>
                <w:b/>
                <w:bCs/>
                <w:w w:val="99"/>
              </w:rPr>
            </w:pPr>
          </w:p>
        </w:tc>
      </w:tr>
      <w:tr w:rsidR="00AC44F8" w:rsidRPr="00EC7D5E" w14:paraId="34003DC5" w14:textId="77777777" w:rsidTr="00AC44F8">
        <w:tc>
          <w:tcPr>
            <w:tcW w:w="1408" w:type="dxa"/>
            <w:vAlign w:val="center"/>
          </w:tcPr>
          <w:p w14:paraId="5BC60617" w14:textId="77777777" w:rsidR="00AC44F8" w:rsidRPr="00EC7D5E" w:rsidRDefault="00AC44F8" w:rsidP="007C1C59">
            <w:pPr>
              <w:pStyle w:val="ListParagraph"/>
              <w:numPr>
                <w:ilvl w:val="0"/>
                <w:numId w:val="39"/>
              </w:numPr>
              <w:spacing w:before="60" w:after="60"/>
              <w:jc w:val="center"/>
              <w:rPr>
                <w:bCs/>
                <w:w w:val="99"/>
                <w:lang w:val="nl-NL"/>
              </w:rPr>
            </w:pPr>
          </w:p>
        </w:tc>
        <w:tc>
          <w:tcPr>
            <w:tcW w:w="5250" w:type="dxa"/>
            <w:vAlign w:val="center"/>
          </w:tcPr>
          <w:p w14:paraId="56E495D8" w14:textId="77777777" w:rsidR="00AC44F8" w:rsidRPr="00EC7D5E" w:rsidRDefault="00500182" w:rsidP="007C1C59">
            <w:pPr>
              <w:tabs>
                <w:tab w:val="left" w:pos="569"/>
              </w:tabs>
              <w:spacing w:before="60" w:after="60"/>
              <w:ind w:left="32"/>
              <w:rPr>
                <w:b/>
                <w:bCs/>
                <w:w w:val="99"/>
                <w:lang w:val="nl-NL"/>
              </w:rPr>
            </w:pPr>
            <w:r w:rsidRPr="00EC7D5E">
              <w:rPr>
                <w:bCs/>
                <w:w w:val="99"/>
                <w:lang w:val="nl-NL"/>
              </w:rPr>
              <w:t xml:space="preserve">Khảo sát quá trình cân bằng nhiệt động. Xác định </w:t>
            </w:r>
            <w:r w:rsidR="007C1C59" w:rsidRPr="00EC7D5E">
              <w:rPr>
                <w:bCs/>
                <w:w w:val="99"/>
                <w:lang w:val="nl-NL"/>
              </w:rPr>
              <w:t>tỉ</w:t>
            </w:r>
            <w:r w:rsidRPr="00EC7D5E">
              <w:rPr>
                <w:bCs/>
                <w:w w:val="99"/>
                <w:lang w:val="nl-NL"/>
              </w:rPr>
              <w:t xml:space="preserve"> số nhiệt dung phân tử của chất khí</w:t>
            </w:r>
          </w:p>
        </w:tc>
        <w:tc>
          <w:tcPr>
            <w:tcW w:w="992" w:type="dxa"/>
            <w:vAlign w:val="center"/>
          </w:tcPr>
          <w:p w14:paraId="1A55521E" w14:textId="77777777" w:rsidR="00AC44F8" w:rsidRPr="00EC7D5E" w:rsidRDefault="00FB2E4D" w:rsidP="007C1C59">
            <w:pPr>
              <w:pStyle w:val="ListParagraph"/>
              <w:spacing w:before="60" w:after="60"/>
              <w:ind w:left="0"/>
              <w:jc w:val="center"/>
              <w:rPr>
                <w:bCs/>
                <w:w w:val="99"/>
              </w:rPr>
            </w:pPr>
            <w:r w:rsidRPr="00EC7D5E">
              <w:rPr>
                <w:bCs/>
                <w:w w:val="99"/>
              </w:rPr>
              <w:t>3</w:t>
            </w:r>
          </w:p>
        </w:tc>
        <w:tc>
          <w:tcPr>
            <w:tcW w:w="1412" w:type="dxa"/>
            <w:vAlign w:val="center"/>
          </w:tcPr>
          <w:p w14:paraId="563C09C9" w14:textId="77777777" w:rsidR="003D1E18" w:rsidRPr="00EC7D5E" w:rsidRDefault="003D1E18" w:rsidP="007C1C59">
            <w:pPr>
              <w:pStyle w:val="ListParagraph"/>
              <w:spacing w:before="60" w:after="60"/>
              <w:ind w:left="0"/>
              <w:jc w:val="center"/>
              <w:rPr>
                <w:bCs/>
                <w:w w:val="99"/>
              </w:rPr>
            </w:pPr>
            <w:r w:rsidRPr="00EC7D5E">
              <w:rPr>
                <w:bCs/>
                <w:w w:val="99"/>
              </w:rPr>
              <w:t>4.1.2</w:t>
            </w:r>
          </w:p>
          <w:p w14:paraId="58504965" w14:textId="77777777" w:rsidR="003D1E18" w:rsidRPr="00EC7D5E" w:rsidRDefault="003D1E18" w:rsidP="007C1C59">
            <w:pPr>
              <w:pStyle w:val="ListParagraph"/>
              <w:spacing w:before="60" w:after="60"/>
              <w:ind w:left="0"/>
              <w:jc w:val="center"/>
              <w:rPr>
                <w:bCs/>
                <w:w w:val="99"/>
              </w:rPr>
            </w:pPr>
            <w:r w:rsidRPr="00EC7D5E">
              <w:rPr>
                <w:bCs/>
                <w:w w:val="99"/>
              </w:rPr>
              <w:t>4.2.1</w:t>
            </w:r>
          </w:p>
          <w:p w14:paraId="1B1C9EAE" w14:textId="77777777" w:rsidR="00AC44F8" w:rsidRPr="00EC7D5E" w:rsidRDefault="00AC44F8" w:rsidP="007C1C59">
            <w:pPr>
              <w:pStyle w:val="ListParagraph"/>
              <w:spacing w:before="60" w:after="60"/>
              <w:ind w:left="0"/>
              <w:jc w:val="center"/>
              <w:rPr>
                <w:bCs/>
                <w:w w:val="99"/>
              </w:rPr>
            </w:pPr>
            <w:r w:rsidRPr="00EC7D5E">
              <w:rPr>
                <w:bCs/>
                <w:w w:val="99"/>
              </w:rPr>
              <w:t>4.2.3</w:t>
            </w:r>
          </w:p>
        </w:tc>
      </w:tr>
      <w:tr w:rsidR="00B16113" w:rsidRPr="00EC7D5E" w14:paraId="2D0A2A9D" w14:textId="77777777" w:rsidTr="00AC44F8">
        <w:tc>
          <w:tcPr>
            <w:tcW w:w="1408" w:type="dxa"/>
            <w:vAlign w:val="center"/>
          </w:tcPr>
          <w:p w14:paraId="084E9020" w14:textId="77777777" w:rsidR="00B16113" w:rsidRPr="00EC7D5E" w:rsidRDefault="00B16113" w:rsidP="007C1C59">
            <w:pPr>
              <w:spacing w:before="60" w:after="60"/>
              <w:jc w:val="center"/>
              <w:rPr>
                <w:b/>
                <w:bCs/>
                <w:w w:val="99"/>
              </w:rPr>
            </w:pPr>
            <w:r w:rsidRPr="00EC7D5E">
              <w:rPr>
                <w:b/>
                <w:bCs/>
                <w:w w:val="99"/>
              </w:rPr>
              <w:t>Phần 3</w:t>
            </w:r>
          </w:p>
        </w:tc>
        <w:tc>
          <w:tcPr>
            <w:tcW w:w="5250" w:type="dxa"/>
            <w:vAlign w:val="center"/>
          </w:tcPr>
          <w:p w14:paraId="48FBE222" w14:textId="77777777" w:rsidR="00B16113" w:rsidRPr="00EC7D5E" w:rsidRDefault="00B16113" w:rsidP="007C1C59">
            <w:pPr>
              <w:pStyle w:val="ListParagraph"/>
              <w:spacing w:before="60" w:after="60"/>
              <w:ind w:left="0"/>
              <w:jc w:val="center"/>
              <w:rPr>
                <w:bCs/>
                <w:w w:val="99"/>
              </w:rPr>
            </w:pPr>
            <w:r w:rsidRPr="00EC7D5E">
              <w:rPr>
                <w:b/>
                <w:bCs/>
                <w:w w:val="99"/>
              </w:rPr>
              <w:t>ĐIỆN – TỪ</w:t>
            </w:r>
          </w:p>
        </w:tc>
        <w:tc>
          <w:tcPr>
            <w:tcW w:w="992" w:type="dxa"/>
            <w:vAlign w:val="center"/>
          </w:tcPr>
          <w:p w14:paraId="021F0946" w14:textId="77777777" w:rsidR="00B16113" w:rsidRPr="00EC7D5E" w:rsidRDefault="00B16113" w:rsidP="007C1C59">
            <w:pPr>
              <w:pStyle w:val="ListParagraph"/>
              <w:spacing w:before="60" w:after="60"/>
              <w:ind w:left="0"/>
              <w:jc w:val="center"/>
              <w:rPr>
                <w:bCs/>
                <w:w w:val="99"/>
              </w:rPr>
            </w:pPr>
          </w:p>
        </w:tc>
        <w:tc>
          <w:tcPr>
            <w:tcW w:w="1412" w:type="dxa"/>
            <w:vAlign w:val="center"/>
          </w:tcPr>
          <w:p w14:paraId="7BB36A83" w14:textId="77777777" w:rsidR="00B16113" w:rsidRPr="00EC7D5E" w:rsidRDefault="00B16113" w:rsidP="007C1C59">
            <w:pPr>
              <w:pStyle w:val="ListParagraph"/>
              <w:spacing w:before="60" w:after="60"/>
              <w:ind w:left="0"/>
              <w:jc w:val="center"/>
              <w:rPr>
                <w:b/>
                <w:bCs/>
                <w:w w:val="99"/>
              </w:rPr>
            </w:pPr>
          </w:p>
        </w:tc>
      </w:tr>
      <w:tr w:rsidR="008017B2" w:rsidRPr="00EC7D5E" w14:paraId="5A93A5C8" w14:textId="77777777" w:rsidTr="00AC44F8">
        <w:tc>
          <w:tcPr>
            <w:tcW w:w="1408" w:type="dxa"/>
            <w:vAlign w:val="center"/>
          </w:tcPr>
          <w:p w14:paraId="7A119FB9" w14:textId="77777777" w:rsidR="008017B2" w:rsidRPr="00EC7D5E" w:rsidRDefault="008017B2" w:rsidP="007C1C59">
            <w:pPr>
              <w:pStyle w:val="ListParagraph"/>
              <w:numPr>
                <w:ilvl w:val="0"/>
                <w:numId w:val="39"/>
              </w:numPr>
              <w:spacing w:before="60" w:after="60"/>
              <w:jc w:val="center"/>
              <w:rPr>
                <w:bCs/>
                <w:w w:val="99"/>
                <w:lang w:val="vi-VN"/>
              </w:rPr>
            </w:pPr>
          </w:p>
        </w:tc>
        <w:tc>
          <w:tcPr>
            <w:tcW w:w="5250" w:type="dxa"/>
            <w:vAlign w:val="center"/>
          </w:tcPr>
          <w:p w14:paraId="1129827B" w14:textId="77777777" w:rsidR="008017B2" w:rsidRPr="00EC7D5E" w:rsidRDefault="008017B2" w:rsidP="007C1C59">
            <w:pPr>
              <w:pStyle w:val="ListParagraph"/>
              <w:spacing w:before="60" w:after="60"/>
              <w:ind w:left="0"/>
              <w:rPr>
                <w:bCs/>
                <w:w w:val="99"/>
                <w:lang w:val="vi-VN"/>
              </w:rPr>
            </w:pPr>
            <w:r w:rsidRPr="00EC7D5E">
              <w:rPr>
                <w:bCs/>
                <w:w w:val="99"/>
                <w:lang w:val="vi-VN"/>
              </w:rPr>
              <w:t xml:space="preserve">Làm quen các dụng cụ đo điện: vôn kế, ampe kế, đồng hồ vạn năng hiện số, đồng hồ vạn năng chỉ kim. </w:t>
            </w:r>
          </w:p>
        </w:tc>
        <w:tc>
          <w:tcPr>
            <w:tcW w:w="992" w:type="dxa"/>
            <w:vAlign w:val="center"/>
          </w:tcPr>
          <w:p w14:paraId="007F6F58" w14:textId="77777777" w:rsidR="008017B2" w:rsidRPr="00EC7D5E" w:rsidRDefault="008017B2" w:rsidP="007C1C59">
            <w:pPr>
              <w:pStyle w:val="ListParagraph"/>
              <w:spacing w:before="60" w:after="60"/>
              <w:ind w:left="0"/>
              <w:jc w:val="center"/>
              <w:rPr>
                <w:bCs/>
                <w:w w:val="99"/>
              </w:rPr>
            </w:pPr>
            <w:r w:rsidRPr="00EC7D5E">
              <w:rPr>
                <w:bCs/>
                <w:w w:val="99"/>
              </w:rPr>
              <w:t>3</w:t>
            </w:r>
          </w:p>
        </w:tc>
        <w:tc>
          <w:tcPr>
            <w:tcW w:w="1412" w:type="dxa"/>
            <w:vMerge w:val="restart"/>
            <w:vAlign w:val="center"/>
          </w:tcPr>
          <w:p w14:paraId="33DF4176" w14:textId="77777777" w:rsidR="008017B2" w:rsidRPr="00EC7D5E" w:rsidRDefault="008017B2" w:rsidP="007C1C59">
            <w:pPr>
              <w:pStyle w:val="ListParagraph"/>
              <w:spacing w:before="60" w:after="60"/>
              <w:ind w:left="0"/>
              <w:jc w:val="center"/>
              <w:rPr>
                <w:bCs/>
                <w:w w:val="99"/>
              </w:rPr>
            </w:pPr>
            <w:r w:rsidRPr="00EC7D5E">
              <w:rPr>
                <w:bCs/>
                <w:w w:val="99"/>
              </w:rPr>
              <w:t>4.1.3</w:t>
            </w:r>
          </w:p>
          <w:p w14:paraId="16DF1214" w14:textId="77777777" w:rsidR="008017B2" w:rsidRPr="00EC7D5E" w:rsidRDefault="008017B2" w:rsidP="007C1C59">
            <w:pPr>
              <w:pStyle w:val="ListParagraph"/>
              <w:spacing w:before="60" w:after="60"/>
              <w:ind w:left="0"/>
              <w:jc w:val="center"/>
              <w:rPr>
                <w:bCs/>
                <w:w w:val="99"/>
              </w:rPr>
            </w:pPr>
            <w:r w:rsidRPr="00EC7D5E">
              <w:rPr>
                <w:bCs/>
                <w:w w:val="99"/>
              </w:rPr>
              <w:t>4.2.1</w:t>
            </w:r>
          </w:p>
          <w:p w14:paraId="06C54FD0" w14:textId="77777777" w:rsidR="008017B2" w:rsidRPr="00EC7D5E" w:rsidRDefault="008017B2" w:rsidP="007C1C59">
            <w:pPr>
              <w:pStyle w:val="ListParagraph"/>
              <w:spacing w:before="60" w:after="60"/>
              <w:ind w:left="0"/>
              <w:jc w:val="center"/>
              <w:rPr>
                <w:b/>
                <w:bCs/>
                <w:w w:val="99"/>
              </w:rPr>
            </w:pPr>
            <w:r w:rsidRPr="00EC7D5E">
              <w:rPr>
                <w:bCs/>
                <w:w w:val="99"/>
              </w:rPr>
              <w:t>4.2.3</w:t>
            </w:r>
          </w:p>
        </w:tc>
      </w:tr>
      <w:tr w:rsidR="008017B2" w:rsidRPr="00EC7D5E" w14:paraId="27A13603" w14:textId="77777777" w:rsidTr="00AC44F8">
        <w:tc>
          <w:tcPr>
            <w:tcW w:w="1408" w:type="dxa"/>
            <w:vAlign w:val="center"/>
          </w:tcPr>
          <w:p w14:paraId="6D4BC93A" w14:textId="77777777" w:rsidR="008017B2" w:rsidRPr="00EC7D5E" w:rsidRDefault="008017B2" w:rsidP="007C1C59">
            <w:pPr>
              <w:pStyle w:val="ListParagraph"/>
              <w:numPr>
                <w:ilvl w:val="0"/>
                <w:numId w:val="39"/>
              </w:numPr>
              <w:spacing w:before="60" w:after="60"/>
              <w:jc w:val="center"/>
              <w:rPr>
                <w:bCs/>
                <w:w w:val="99"/>
                <w:lang w:val="vi-VN"/>
              </w:rPr>
            </w:pPr>
          </w:p>
        </w:tc>
        <w:tc>
          <w:tcPr>
            <w:tcW w:w="5250" w:type="dxa"/>
            <w:vAlign w:val="center"/>
          </w:tcPr>
          <w:p w14:paraId="0F7396E2" w14:textId="77777777" w:rsidR="008017B2" w:rsidRPr="00EC7D5E" w:rsidRDefault="008017B2" w:rsidP="007C1C59">
            <w:pPr>
              <w:pStyle w:val="ListParagraph"/>
              <w:spacing w:before="60" w:after="60"/>
              <w:ind w:left="0"/>
              <w:jc w:val="both"/>
              <w:rPr>
                <w:bCs/>
                <w:w w:val="99"/>
                <w:lang w:val="vi-VN"/>
              </w:rPr>
            </w:pPr>
            <w:r w:rsidRPr="00EC7D5E">
              <w:rPr>
                <w:bCs/>
                <w:w w:val="99"/>
                <w:lang w:val="vi-VN"/>
              </w:rPr>
              <w:t>Khảo sát chuyển động của electron trong điện trường và từ trường. Xác định điện tích riêng của electron theo phương pháp Magnetron.</w:t>
            </w:r>
          </w:p>
        </w:tc>
        <w:tc>
          <w:tcPr>
            <w:tcW w:w="992" w:type="dxa"/>
            <w:vAlign w:val="center"/>
          </w:tcPr>
          <w:p w14:paraId="6070034A" w14:textId="77777777" w:rsidR="008017B2" w:rsidRPr="00EC7D5E" w:rsidRDefault="008017B2" w:rsidP="007C1C59">
            <w:pPr>
              <w:pStyle w:val="ListParagraph"/>
              <w:spacing w:before="60" w:after="60"/>
              <w:ind w:left="0"/>
              <w:jc w:val="center"/>
              <w:rPr>
                <w:bCs/>
                <w:w w:val="99"/>
              </w:rPr>
            </w:pPr>
            <w:r w:rsidRPr="00EC7D5E">
              <w:rPr>
                <w:bCs/>
                <w:w w:val="99"/>
              </w:rPr>
              <w:t>3</w:t>
            </w:r>
          </w:p>
        </w:tc>
        <w:tc>
          <w:tcPr>
            <w:tcW w:w="1412" w:type="dxa"/>
            <w:vMerge/>
            <w:vAlign w:val="center"/>
          </w:tcPr>
          <w:p w14:paraId="443B07A6" w14:textId="77777777" w:rsidR="008017B2" w:rsidRPr="00EC7D5E" w:rsidRDefault="008017B2" w:rsidP="007C1C59">
            <w:pPr>
              <w:pStyle w:val="ListParagraph"/>
              <w:spacing w:before="60" w:after="60"/>
              <w:ind w:left="0"/>
              <w:jc w:val="center"/>
              <w:rPr>
                <w:b/>
                <w:bCs/>
                <w:w w:val="99"/>
              </w:rPr>
            </w:pPr>
          </w:p>
        </w:tc>
      </w:tr>
      <w:tr w:rsidR="008017B2" w:rsidRPr="00EC7D5E" w14:paraId="2E2BC30D" w14:textId="77777777" w:rsidTr="00AC44F8">
        <w:tc>
          <w:tcPr>
            <w:tcW w:w="1408" w:type="dxa"/>
            <w:vAlign w:val="center"/>
          </w:tcPr>
          <w:p w14:paraId="6EA1C83C" w14:textId="77777777" w:rsidR="008017B2" w:rsidRPr="00EC7D5E" w:rsidRDefault="008017B2" w:rsidP="007C1C59">
            <w:pPr>
              <w:pStyle w:val="ListParagraph"/>
              <w:numPr>
                <w:ilvl w:val="0"/>
                <w:numId w:val="39"/>
              </w:numPr>
              <w:spacing w:before="60" w:after="60"/>
              <w:jc w:val="center"/>
              <w:rPr>
                <w:bCs/>
                <w:w w:val="99"/>
                <w:lang w:val="vi-VN"/>
              </w:rPr>
            </w:pPr>
          </w:p>
        </w:tc>
        <w:tc>
          <w:tcPr>
            <w:tcW w:w="5250" w:type="dxa"/>
            <w:vAlign w:val="center"/>
          </w:tcPr>
          <w:p w14:paraId="4F8B9A03" w14:textId="77777777" w:rsidR="008017B2" w:rsidRPr="00EC7D5E" w:rsidRDefault="008017B2" w:rsidP="007C1C59">
            <w:pPr>
              <w:pStyle w:val="ListParagraph"/>
              <w:spacing w:before="60" w:after="60"/>
              <w:ind w:left="0"/>
              <w:jc w:val="both"/>
              <w:rPr>
                <w:bCs/>
                <w:w w:val="99"/>
                <w:lang w:val="vi-VN"/>
              </w:rPr>
            </w:pPr>
            <w:r w:rsidRPr="00EC7D5E">
              <w:rPr>
                <w:bCs/>
                <w:w w:val="99"/>
                <w:lang w:val="vi-VN"/>
              </w:rPr>
              <w:t>Khảo sát tính chất của sắt từ ferit. Xác định nhiệt độ chuyển pha sắt từ - thuận từ.</w:t>
            </w:r>
          </w:p>
        </w:tc>
        <w:tc>
          <w:tcPr>
            <w:tcW w:w="992" w:type="dxa"/>
            <w:vAlign w:val="center"/>
          </w:tcPr>
          <w:p w14:paraId="39A03471" w14:textId="77777777" w:rsidR="008017B2" w:rsidRPr="00EC7D5E" w:rsidRDefault="008017B2" w:rsidP="007C1C59">
            <w:pPr>
              <w:pStyle w:val="ListParagraph"/>
              <w:spacing w:before="60" w:after="60"/>
              <w:ind w:left="0"/>
              <w:jc w:val="center"/>
              <w:rPr>
                <w:bCs/>
                <w:w w:val="99"/>
              </w:rPr>
            </w:pPr>
            <w:r w:rsidRPr="00EC7D5E">
              <w:rPr>
                <w:bCs/>
                <w:w w:val="99"/>
              </w:rPr>
              <w:t>3</w:t>
            </w:r>
          </w:p>
        </w:tc>
        <w:tc>
          <w:tcPr>
            <w:tcW w:w="1412" w:type="dxa"/>
            <w:vMerge/>
            <w:vAlign w:val="center"/>
          </w:tcPr>
          <w:p w14:paraId="5208943D" w14:textId="77777777" w:rsidR="008017B2" w:rsidRPr="00EC7D5E" w:rsidRDefault="008017B2" w:rsidP="007C1C59">
            <w:pPr>
              <w:pStyle w:val="ListParagraph"/>
              <w:spacing w:before="60" w:after="60"/>
              <w:ind w:left="0"/>
              <w:jc w:val="center"/>
              <w:rPr>
                <w:b/>
                <w:bCs/>
                <w:w w:val="99"/>
              </w:rPr>
            </w:pPr>
          </w:p>
        </w:tc>
      </w:tr>
      <w:tr w:rsidR="00B5640F" w:rsidRPr="00EC7D5E" w14:paraId="0FEE37B3" w14:textId="77777777" w:rsidTr="00FB2E4D">
        <w:tc>
          <w:tcPr>
            <w:tcW w:w="1408" w:type="dxa"/>
            <w:vAlign w:val="center"/>
          </w:tcPr>
          <w:p w14:paraId="5FE689DC" w14:textId="77777777" w:rsidR="00B5640F" w:rsidRPr="00EC7D5E" w:rsidRDefault="00FB2E4D" w:rsidP="007C1C59">
            <w:pPr>
              <w:pStyle w:val="ListParagraph"/>
              <w:spacing w:before="60" w:after="60"/>
              <w:ind w:left="0"/>
              <w:jc w:val="center"/>
              <w:rPr>
                <w:b/>
                <w:bCs/>
                <w:w w:val="99"/>
              </w:rPr>
            </w:pPr>
            <w:r w:rsidRPr="00EC7D5E">
              <w:rPr>
                <w:b/>
                <w:bCs/>
                <w:w w:val="99"/>
                <w:lang w:val="nl-NL"/>
              </w:rPr>
              <w:t>Phần</w:t>
            </w:r>
            <w:r w:rsidR="00B5640F" w:rsidRPr="00EC7D5E">
              <w:rPr>
                <w:b/>
                <w:bCs/>
                <w:w w:val="99"/>
                <w:lang w:val="nl-NL"/>
              </w:rPr>
              <w:t xml:space="preserve"> </w:t>
            </w:r>
            <w:r w:rsidR="00B16113" w:rsidRPr="00EC7D5E">
              <w:rPr>
                <w:b/>
                <w:bCs/>
                <w:w w:val="99"/>
              </w:rPr>
              <w:t>4</w:t>
            </w:r>
          </w:p>
        </w:tc>
        <w:tc>
          <w:tcPr>
            <w:tcW w:w="5250" w:type="dxa"/>
            <w:vAlign w:val="center"/>
          </w:tcPr>
          <w:p w14:paraId="2A43A958" w14:textId="77777777" w:rsidR="00B5640F" w:rsidRPr="00EC7D5E" w:rsidRDefault="00FB2E4D" w:rsidP="007C1C59">
            <w:pPr>
              <w:pStyle w:val="ListParagraph"/>
              <w:spacing w:before="60" w:after="60"/>
              <w:ind w:left="0"/>
              <w:jc w:val="center"/>
              <w:rPr>
                <w:b/>
                <w:bCs/>
                <w:w w:val="99"/>
              </w:rPr>
            </w:pPr>
            <w:r w:rsidRPr="00EC7D5E">
              <w:rPr>
                <w:b/>
                <w:bCs/>
                <w:w w:val="99"/>
              </w:rPr>
              <w:t>QUANG HỌC</w:t>
            </w:r>
          </w:p>
        </w:tc>
        <w:tc>
          <w:tcPr>
            <w:tcW w:w="992" w:type="dxa"/>
            <w:vAlign w:val="center"/>
          </w:tcPr>
          <w:p w14:paraId="00C46871" w14:textId="77777777" w:rsidR="00B5640F" w:rsidRPr="00EC7D5E" w:rsidRDefault="00B5640F" w:rsidP="007C1C59">
            <w:pPr>
              <w:pStyle w:val="ListParagraph"/>
              <w:spacing w:before="60" w:after="60"/>
              <w:ind w:left="0"/>
              <w:jc w:val="center"/>
              <w:rPr>
                <w:bCs/>
                <w:w w:val="99"/>
              </w:rPr>
            </w:pPr>
          </w:p>
        </w:tc>
        <w:tc>
          <w:tcPr>
            <w:tcW w:w="1412" w:type="dxa"/>
            <w:vAlign w:val="center"/>
          </w:tcPr>
          <w:p w14:paraId="09E777DE" w14:textId="77777777" w:rsidR="00B5640F" w:rsidRPr="00EC7D5E" w:rsidRDefault="00B5640F" w:rsidP="007C1C59">
            <w:pPr>
              <w:pStyle w:val="ListParagraph"/>
              <w:spacing w:before="60" w:after="60"/>
              <w:ind w:left="0"/>
              <w:jc w:val="center"/>
              <w:rPr>
                <w:b/>
                <w:bCs/>
                <w:w w:val="99"/>
              </w:rPr>
            </w:pPr>
          </w:p>
        </w:tc>
      </w:tr>
      <w:tr w:rsidR="003E2FE8" w:rsidRPr="00EC7D5E" w14:paraId="069E3F72" w14:textId="77777777" w:rsidTr="00FB2E4D">
        <w:tc>
          <w:tcPr>
            <w:tcW w:w="1408" w:type="dxa"/>
            <w:vAlign w:val="center"/>
          </w:tcPr>
          <w:p w14:paraId="40DB87E9" w14:textId="77777777" w:rsidR="003E2FE8" w:rsidRPr="00EC7D5E" w:rsidRDefault="003E2FE8" w:rsidP="007C1C59">
            <w:pPr>
              <w:pStyle w:val="ListParagraph"/>
              <w:numPr>
                <w:ilvl w:val="0"/>
                <w:numId w:val="39"/>
              </w:numPr>
              <w:spacing w:before="60" w:after="60"/>
              <w:jc w:val="center"/>
              <w:rPr>
                <w:bCs/>
                <w:w w:val="99"/>
              </w:rPr>
            </w:pPr>
            <w:r w:rsidRPr="00EC7D5E">
              <w:rPr>
                <w:bCs/>
                <w:w w:val="99"/>
              </w:rPr>
              <w:t>B</w:t>
            </w:r>
          </w:p>
        </w:tc>
        <w:tc>
          <w:tcPr>
            <w:tcW w:w="5250" w:type="dxa"/>
            <w:vAlign w:val="center"/>
          </w:tcPr>
          <w:p w14:paraId="40F9C87A" w14:textId="77777777" w:rsidR="003E2FE8" w:rsidRPr="00EC7D5E" w:rsidRDefault="003E2FE8" w:rsidP="007C1C59">
            <w:pPr>
              <w:pStyle w:val="ListParagraph"/>
              <w:spacing w:before="60" w:after="60"/>
              <w:ind w:left="0"/>
              <w:jc w:val="both"/>
              <w:rPr>
                <w:bCs/>
                <w:w w:val="99"/>
              </w:rPr>
            </w:pPr>
            <w:r w:rsidRPr="00EC7D5E">
              <w:rPr>
                <w:bCs/>
                <w:w w:val="99"/>
              </w:rPr>
              <w:t>Khảo sát hiện tượng giao thoa ánh sáng cho bởi khe Young. Xác định bước sóng của tia laser</w:t>
            </w:r>
            <w:r w:rsidR="008017B2" w:rsidRPr="00EC7D5E">
              <w:rPr>
                <w:bCs/>
                <w:w w:val="99"/>
              </w:rPr>
              <w:t>.</w:t>
            </w:r>
          </w:p>
        </w:tc>
        <w:tc>
          <w:tcPr>
            <w:tcW w:w="992" w:type="dxa"/>
            <w:vAlign w:val="center"/>
          </w:tcPr>
          <w:p w14:paraId="498CD5C6" w14:textId="77777777" w:rsidR="003E2FE8" w:rsidRPr="00EC7D5E" w:rsidRDefault="003E2FE8" w:rsidP="007C1C59">
            <w:pPr>
              <w:pStyle w:val="ListParagraph"/>
              <w:spacing w:before="60" w:after="60"/>
              <w:ind w:left="0"/>
              <w:jc w:val="center"/>
              <w:rPr>
                <w:bCs/>
                <w:w w:val="99"/>
              </w:rPr>
            </w:pPr>
            <w:r w:rsidRPr="00EC7D5E">
              <w:rPr>
                <w:bCs/>
                <w:w w:val="99"/>
              </w:rPr>
              <w:t>3</w:t>
            </w:r>
          </w:p>
        </w:tc>
        <w:tc>
          <w:tcPr>
            <w:tcW w:w="1412" w:type="dxa"/>
            <w:vMerge w:val="restart"/>
            <w:vAlign w:val="center"/>
          </w:tcPr>
          <w:p w14:paraId="3AF1E486" w14:textId="77777777" w:rsidR="003E2FE8" w:rsidRPr="00EC7D5E" w:rsidRDefault="008017B2" w:rsidP="007C1C59">
            <w:pPr>
              <w:pStyle w:val="ListParagraph"/>
              <w:spacing w:before="60" w:after="60"/>
              <w:ind w:left="0"/>
              <w:jc w:val="center"/>
              <w:rPr>
                <w:bCs/>
                <w:w w:val="99"/>
              </w:rPr>
            </w:pPr>
            <w:r w:rsidRPr="00EC7D5E">
              <w:rPr>
                <w:bCs/>
                <w:w w:val="99"/>
              </w:rPr>
              <w:t>4.1.4</w:t>
            </w:r>
          </w:p>
          <w:p w14:paraId="6CD8A91E" w14:textId="77777777" w:rsidR="003E2FE8" w:rsidRPr="00EC7D5E" w:rsidRDefault="003E2FE8" w:rsidP="007C1C59">
            <w:pPr>
              <w:pStyle w:val="ListParagraph"/>
              <w:spacing w:before="60" w:after="60"/>
              <w:ind w:left="0"/>
              <w:jc w:val="center"/>
              <w:rPr>
                <w:bCs/>
                <w:w w:val="99"/>
              </w:rPr>
            </w:pPr>
            <w:r w:rsidRPr="00EC7D5E">
              <w:rPr>
                <w:bCs/>
                <w:w w:val="99"/>
              </w:rPr>
              <w:t>4.2.1</w:t>
            </w:r>
          </w:p>
          <w:p w14:paraId="4EDCC5D4" w14:textId="77777777" w:rsidR="003E2FE8" w:rsidRPr="00EC7D5E" w:rsidRDefault="003E2FE8" w:rsidP="007C1C59">
            <w:pPr>
              <w:pStyle w:val="ListParagraph"/>
              <w:spacing w:before="60" w:after="60"/>
              <w:ind w:left="0"/>
              <w:jc w:val="center"/>
              <w:rPr>
                <w:b/>
                <w:bCs/>
                <w:w w:val="99"/>
              </w:rPr>
            </w:pPr>
            <w:r w:rsidRPr="00EC7D5E">
              <w:rPr>
                <w:bCs/>
                <w:w w:val="99"/>
              </w:rPr>
              <w:t>4.2.3</w:t>
            </w:r>
          </w:p>
        </w:tc>
      </w:tr>
      <w:tr w:rsidR="003E2FE8" w:rsidRPr="00EC7D5E" w14:paraId="0C29DD2F" w14:textId="77777777" w:rsidTr="00FB2E4D">
        <w:tc>
          <w:tcPr>
            <w:tcW w:w="1408" w:type="dxa"/>
            <w:vAlign w:val="center"/>
          </w:tcPr>
          <w:p w14:paraId="7FF49B54" w14:textId="77777777" w:rsidR="003E2FE8" w:rsidRPr="00EC7D5E" w:rsidRDefault="003E2FE8" w:rsidP="007C1C59">
            <w:pPr>
              <w:pStyle w:val="ListParagraph"/>
              <w:numPr>
                <w:ilvl w:val="0"/>
                <w:numId w:val="39"/>
              </w:numPr>
              <w:spacing w:before="60" w:after="60"/>
              <w:jc w:val="center"/>
              <w:rPr>
                <w:bCs/>
                <w:w w:val="99"/>
              </w:rPr>
            </w:pPr>
            <w:r w:rsidRPr="00EC7D5E">
              <w:rPr>
                <w:bCs/>
                <w:w w:val="99"/>
              </w:rPr>
              <w:t>B</w:t>
            </w:r>
          </w:p>
        </w:tc>
        <w:tc>
          <w:tcPr>
            <w:tcW w:w="5250" w:type="dxa"/>
            <w:vAlign w:val="center"/>
          </w:tcPr>
          <w:p w14:paraId="65F7D814" w14:textId="77777777" w:rsidR="003E2FE8" w:rsidRPr="00EC7D5E" w:rsidRDefault="003E2FE8" w:rsidP="007C1C59">
            <w:pPr>
              <w:tabs>
                <w:tab w:val="right" w:leader="dot" w:pos="9072"/>
              </w:tabs>
              <w:spacing w:before="60" w:after="60"/>
              <w:jc w:val="both"/>
              <w:rPr>
                <w:w w:val="99"/>
              </w:rPr>
            </w:pPr>
            <w:r w:rsidRPr="00EC7D5E">
              <w:rPr>
                <w:w w:val="99"/>
              </w:rPr>
              <w:t>Khảo sát hiện tượng nhiễu xạ ánh sáng qua cách tử phẳng. Xác định bước sóng của tia laser</w:t>
            </w:r>
            <w:r w:rsidR="008017B2" w:rsidRPr="00EC7D5E">
              <w:rPr>
                <w:w w:val="99"/>
              </w:rPr>
              <w:t>.</w:t>
            </w:r>
          </w:p>
        </w:tc>
        <w:tc>
          <w:tcPr>
            <w:tcW w:w="992" w:type="dxa"/>
            <w:vAlign w:val="center"/>
          </w:tcPr>
          <w:p w14:paraId="70296D20" w14:textId="77777777" w:rsidR="003E2FE8" w:rsidRPr="00EC7D5E" w:rsidRDefault="003E2FE8" w:rsidP="007C1C59">
            <w:pPr>
              <w:pStyle w:val="ListParagraph"/>
              <w:spacing w:before="60" w:after="60"/>
              <w:ind w:left="0"/>
              <w:jc w:val="center"/>
              <w:rPr>
                <w:bCs/>
                <w:w w:val="99"/>
              </w:rPr>
            </w:pPr>
            <w:r w:rsidRPr="00EC7D5E">
              <w:rPr>
                <w:bCs/>
                <w:w w:val="99"/>
              </w:rPr>
              <w:t>3</w:t>
            </w:r>
          </w:p>
        </w:tc>
        <w:tc>
          <w:tcPr>
            <w:tcW w:w="1412" w:type="dxa"/>
            <w:vMerge/>
            <w:vAlign w:val="center"/>
          </w:tcPr>
          <w:p w14:paraId="004C5A1E" w14:textId="77777777" w:rsidR="003E2FE8" w:rsidRPr="00EC7D5E" w:rsidRDefault="003E2FE8" w:rsidP="007C1C59">
            <w:pPr>
              <w:pStyle w:val="ListParagraph"/>
              <w:spacing w:before="60" w:after="60"/>
              <w:ind w:left="0"/>
              <w:jc w:val="center"/>
              <w:rPr>
                <w:b/>
                <w:bCs/>
                <w:w w:val="99"/>
              </w:rPr>
            </w:pPr>
          </w:p>
        </w:tc>
      </w:tr>
      <w:tr w:rsidR="003E2FE8" w:rsidRPr="00EC7D5E" w14:paraId="563A000F" w14:textId="77777777" w:rsidTr="00FB2E4D">
        <w:tc>
          <w:tcPr>
            <w:tcW w:w="1408" w:type="dxa"/>
            <w:vAlign w:val="center"/>
          </w:tcPr>
          <w:p w14:paraId="3D1714F7" w14:textId="77777777" w:rsidR="003E2FE8" w:rsidRPr="00EC7D5E" w:rsidRDefault="003E2FE8" w:rsidP="007C1C59">
            <w:pPr>
              <w:pStyle w:val="ListParagraph"/>
              <w:numPr>
                <w:ilvl w:val="0"/>
                <w:numId w:val="39"/>
              </w:numPr>
              <w:spacing w:before="60" w:after="60"/>
              <w:jc w:val="center"/>
              <w:rPr>
                <w:bCs/>
                <w:w w:val="99"/>
              </w:rPr>
            </w:pPr>
          </w:p>
        </w:tc>
        <w:tc>
          <w:tcPr>
            <w:tcW w:w="5250" w:type="dxa"/>
            <w:vAlign w:val="center"/>
          </w:tcPr>
          <w:p w14:paraId="398C151F" w14:textId="77777777" w:rsidR="003E2FE8" w:rsidRPr="00EC7D5E" w:rsidRDefault="003E2FE8" w:rsidP="007C1C59">
            <w:pPr>
              <w:tabs>
                <w:tab w:val="right" w:leader="dot" w:pos="9072"/>
              </w:tabs>
              <w:spacing w:before="60" w:after="60"/>
              <w:jc w:val="both"/>
              <w:rPr>
                <w:w w:val="99"/>
              </w:rPr>
            </w:pPr>
            <w:r w:rsidRPr="00EC7D5E">
              <w:rPr>
                <w:w w:val="99"/>
              </w:rPr>
              <w:t xml:space="preserve">Khảo sát hiện tượng phân cực ánh sáng. Nghiệm </w:t>
            </w:r>
            <w:r w:rsidR="007C1C59" w:rsidRPr="00EC7D5E">
              <w:rPr>
                <w:w w:val="99"/>
              </w:rPr>
              <w:t xml:space="preserve">lại </w:t>
            </w:r>
            <w:r w:rsidRPr="00EC7D5E">
              <w:rPr>
                <w:w w:val="99"/>
              </w:rPr>
              <w:t>định luật Malus.</w:t>
            </w:r>
          </w:p>
        </w:tc>
        <w:tc>
          <w:tcPr>
            <w:tcW w:w="992" w:type="dxa"/>
            <w:vAlign w:val="center"/>
          </w:tcPr>
          <w:p w14:paraId="4E13292B" w14:textId="77777777" w:rsidR="003E2FE8" w:rsidRPr="00EC7D5E" w:rsidRDefault="003E2FE8" w:rsidP="007C1C59">
            <w:pPr>
              <w:pStyle w:val="ListParagraph"/>
              <w:spacing w:before="60" w:after="60"/>
              <w:ind w:left="0"/>
              <w:jc w:val="center"/>
              <w:rPr>
                <w:bCs/>
                <w:w w:val="99"/>
              </w:rPr>
            </w:pPr>
            <w:r w:rsidRPr="00EC7D5E">
              <w:rPr>
                <w:bCs/>
                <w:w w:val="99"/>
              </w:rPr>
              <w:t>3</w:t>
            </w:r>
          </w:p>
        </w:tc>
        <w:tc>
          <w:tcPr>
            <w:tcW w:w="1412" w:type="dxa"/>
            <w:vMerge/>
            <w:vAlign w:val="center"/>
          </w:tcPr>
          <w:p w14:paraId="501F2778" w14:textId="77777777" w:rsidR="003E2FE8" w:rsidRPr="00EC7D5E" w:rsidRDefault="003E2FE8" w:rsidP="007C1C59">
            <w:pPr>
              <w:pStyle w:val="ListParagraph"/>
              <w:spacing w:before="60" w:after="60"/>
              <w:ind w:left="0"/>
              <w:jc w:val="center"/>
              <w:rPr>
                <w:b/>
                <w:bCs/>
                <w:w w:val="99"/>
              </w:rPr>
            </w:pPr>
          </w:p>
        </w:tc>
      </w:tr>
    </w:tbl>
    <w:p w14:paraId="0A2114A5" w14:textId="77777777" w:rsidR="00D70DF5" w:rsidRPr="00EC7D5E" w:rsidRDefault="00FB2E4D" w:rsidP="00FB2E4D">
      <w:pPr>
        <w:pStyle w:val="BodyText2"/>
        <w:spacing w:before="40" w:after="40" w:line="240" w:lineRule="auto"/>
        <w:jc w:val="both"/>
        <w:rPr>
          <w:bCs/>
          <w:w w:val="99"/>
        </w:rPr>
      </w:pPr>
      <w:r w:rsidRPr="00EC7D5E">
        <w:rPr>
          <w:b/>
          <w:bCs/>
          <w:w w:val="99"/>
        </w:rPr>
        <w:t xml:space="preserve">7. </w:t>
      </w:r>
      <w:r w:rsidR="00744C77" w:rsidRPr="00EC7D5E">
        <w:rPr>
          <w:b/>
          <w:bCs/>
          <w:w w:val="99"/>
        </w:rPr>
        <w:t>Phương pháp giảng dạy</w:t>
      </w:r>
      <w:r w:rsidRPr="00EC7D5E">
        <w:rPr>
          <w:b/>
          <w:bCs/>
          <w:w w:val="99"/>
        </w:rPr>
        <w:t>:</w:t>
      </w:r>
      <w:r w:rsidRPr="00EC7D5E">
        <w:rPr>
          <w:bCs/>
          <w:w w:val="99"/>
        </w:rPr>
        <w:t xml:space="preserve"> </w:t>
      </w:r>
    </w:p>
    <w:p w14:paraId="3221C593" w14:textId="77777777" w:rsidR="00D70DF5" w:rsidRPr="00EC7D5E" w:rsidRDefault="00D70DF5" w:rsidP="00D70DF5">
      <w:pPr>
        <w:pStyle w:val="BodyText2"/>
        <w:spacing w:before="40" w:after="40" w:line="240" w:lineRule="auto"/>
        <w:ind w:firstLine="567"/>
        <w:jc w:val="both"/>
        <w:rPr>
          <w:bCs/>
          <w:w w:val="99"/>
        </w:rPr>
      </w:pPr>
      <w:r w:rsidRPr="00EC7D5E">
        <w:rPr>
          <w:bCs/>
          <w:w w:val="99"/>
        </w:rPr>
        <w:t>- Giảng viên thông báo, hướng dẫn và yêu cầu chuẩn bị các bài thí nghiệm ở nhà cho các buổi thí nghiệm.</w:t>
      </w:r>
    </w:p>
    <w:p w14:paraId="49703D5A" w14:textId="77777777" w:rsidR="00C21146" w:rsidRDefault="00D70DF5" w:rsidP="00C21146">
      <w:pPr>
        <w:pStyle w:val="BodyText2"/>
        <w:spacing w:before="40" w:after="40" w:line="240" w:lineRule="auto"/>
        <w:ind w:firstLine="567"/>
        <w:jc w:val="both"/>
        <w:rPr>
          <w:bCs/>
          <w:w w:val="99"/>
        </w:rPr>
      </w:pPr>
      <w:r w:rsidRPr="00EC7D5E">
        <w:rPr>
          <w:bCs/>
          <w:w w:val="99"/>
        </w:rPr>
        <w:lastRenderedPageBreak/>
        <w:t xml:space="preserve">- Trên phòng thí nghiệm: Kiểm tra sự chuẩn bị của sinh viên; giới thiệu mục đích, ý nghĩa, cơ sở </w:t>
      </w:r>
      <w:r w:rsidR="007C1C59" w:rsidRPr="00EC7D5E">
        <w:rPr>
          <w:bCs/>
          <w:w w:val="99"/>
        </w:rPr>
        <w:t>lí</w:t>
      </w:r>
      <w:r w:rsidRPr="00EC7D5E">
        <w:rPr>
          <w:bCs/>
          <w:w w:val="99"/>
        </w:rPr>
        <w:t xml:space="preserve"> thuyế</w:t>
      </w:r>
      <w:r w:rsidR="003B55DA" w:rsidRPr="00EC7D5E">
        <w:rPr>
          <w:bCs/>
          <w:w w:val="99"/>
        </w:rPr>
        <w:t>t chung,</w:t>
      </w:r>
      <w:r w:rsidRPr="00EC7D5E">
        <w:rPr>
          <w:bCs/>
          <w:w w:val="99"/>
        </w:rPr>
        <w:t xml:space="preserve"> dụng cụ của </w:t>
      </w:r>
      <w:r w:rsidR="003B55DA" w:rsidRPr="00EC7D5E">
        <w:rPr>
          <w:bCs/>
          <w:w w:val="99"/>
        </w:rPr>
        <w:t xml:space="preserve">mỗi </w:t>
      </w:r>
      <w:r w:rsidRPr="00EC7D5E">
        <w:rPr>
          <w:bCs/>
          <w:w w:val="99"/>
        </w:rPr>
        <w:t>bài thí nghiệm; hướng dẫn cách làm thí nghiệm; sinh viên tiến hành thí nghiệm theo từng nhóm, từng bài; giảng viên kiểm tra kết quả thí nghiệm, tổng kết rút kinh nghiệm; sinh viên hoàn thiện và nộp báo cáo thí nghiệm.</w:t>
      </w:r>
    </w:p>
    <w:p w14:paraId="59D2913C" w14:textId="5D5CBA9F" w:rsidR="00744C77" w:rsidRPr="00EC7D5E" w:rsidRDefault="00FB2E4D" w:rsidP="00C21146">
      <w:pPr>
        <w:pStyle w:val="BodyText2"/>
        <w:spacing w:before="40" w:after="40" w:line="240" w:lineRule="auto"/>
        <w:jc w:val="both"/>
        <w:rPr>
          <w:b/>
          <w:bCs/>
          <w:w w:val="99"/>
        </w:rPr>
      </w:pPr>
      <w:r w:rsidRPr="00EC7D5E">
        <w:rPr>
          <w:b/>
          <w:bCs/>
          <w:w w:val="99"/>
        </w:rPr>
        <w:t xml:space="preserve">8. </w:t>
      </w:r>
      <w:r w:rsidR="00744C77" w:rsidRPr="00EC7D5E">
        <w:rPr>
          <w:b/>
          <w:bCs/>
          <w:w w:val="99"/>
        </w:rPr>
        <w:t>Nhiệm vụ của sinh viên</w:t>
      </w:r>
    </w:p>
    <w:p w14:paraId="7E1A824F" w14:textId="77777777" w:rsidR="003B55DA" w:rsidRPr="00EC7D5E" w:rsidRDefault="003B55DA" w:rsidP="003B55DA">
      <w:pPr>
        <w:pStyle w:val="BodyText2"/>
        <w:spacing w:before="40" w:after="40" w:line="240" w:lineRule="auto"/>
        <w:ind w:firstLine="620"/>
        <w:jc w:val="both"/>
        <w:rPr>
          <w:bCs/>
          <w:w w:val="99"/>
        </w:rPr>
      </w:pPr>
      <w:r w:rsidRPr="00EC7D5E">
        <w:rPr>
          <w:bCs/>
          <w:w w:val="99"/>
        </w:rPr>
        <w:t>Sinh viên phải thực hiện các nhiệm vụ sau:</w:t>
      </w:r>
    </w:p>
    <w:p w14:paraId="5A0616E5" w14:textId="77777777" w:rsidR="003B55DA" w:rsidRPr="00EC7D5E" w:rsidRDefault="003B55DA" w:rsidP="003B55DA">
      <w:pPr>
        <w:pStyle w:val="BodyText2"/>
        <w:spacing w:before="40" w:after="40" w:line="240" w:lineRule="auto"/>
        <w:ind w:firstLine="620"/>
        <w:jc w:val="both"/>
        <w:rPr>
          <w:bCs/>
          <w:w w:val="99"/>
        </w:rPr>
      </w:pPr>
      <w:r w:rsidRPr="00EC7D5E">
        <w:rPr>
          <w:bCs/>
          <w:w w:val="99"/>
        </w:rPr>
        <w:t>- Hoàn thành đầy đủ các giờ thí nghiệm.</w:t>
      </w:r>
    </w:p>
    <w:p w14:paraId="36A93552" w14:textId="77777777" w:rsidR="003B55DA" w:rsidRPr="00EC7D5E" w:rsidRDefault="003B55DA" w:rsidP="003B55DA">
      <w:pPr>
        <w:pStyle w:val="BodyText2"/>
        <w:spacing w:before="40" w:after="40" w:line="240" w:lineRule="auto"/>
        <w:ind w:firstLine="620"/>
        <w:jc w:val="both"/>
        <w:rPr>
          <w:bCs/>
          <w:w w:val="99"/>
        </w:rPr>
      </w:pPr>
      <w:r w:rsidRPr="00EC7D5E">
        <w:rPr>
          <w:bCs/>
          <w:w w:val="99"/>
        </w:rPr>
        <w:t>- Hoàn thành đúng và đủ các báo cáo thí nghiệm.</w:t>
      </w:r>
    </w:p>
    <w:p w14:paraId="146F545F" w14:textId="77777777" w:rsidR="003B55DA" w:rsidRPr="00EC7D5E" w:rsidRDefault="003B55DA" w:rsidP="003B55DA">
      <w:pPr>
        <w:pStyle w:val="BodyText2"/>
        <w:spacing w:before="40" w:after="40" w:line="240" w:lineRule="auto"/>
        <w:ind w:firstLine="620"/>
        <w:jc w:val="both"/>
        <w:rPr>
          <w:bCs/>
          <w:w w:val="99"/>
        </w:rPr>
      </w:pPr>
      <w:r w:rsidRPr="00EC7D5E">
        <w:rPr>
          <w:bCs/>
          <w:w w:val="99"/>
        </w:rPr>
        <w:t>- Chủ động chuẩn bị các nội dung và thực hiện giờ tự học theo mục 11.</w:t>
      </w:r>
    </w:p>
    <w:p w14:paraId="0E04823A" w14:textId="77777777" w:rsidR="00744C77" w:rsidRPr="00EC7D5E" w:rsidRDefault="00FB2E4D" w:rsidP="00FB2E4D">
      <w:pPr>
        <w:pStyle w:val="BodyText2"/>
        <w:spacing w:before="40" w:after="40" w:line="240" w:lineRule="auto"/>
        <w:jc w:val="both"/>
        <w:rPr>
          <w:b/>
          <w:bCs/>
          <w:w w:val="99"/>
        </w:rPr>
      </w:pPr>
      <w:r w:rsidRPr="00EC7D5E">
        <w:rPr>
          <w:b/>
          <w:bCs/>
          <w:w w:val="99"/>
        </w:rPr>
        <w:t xml:space="preserve">9. </w:t>
      </w:r>
      <w:r w:rsidR="00744C77" w:rsidRPr="00EC7D5E">
        <w:rPr>
          <w:b/>
          <w:bCs/>
          <w:w w:val="99"/>
        </w:rPr>
        <w:t>Đánh gi</w:t>
      </w:r>
      <w:r w:rsidR="009540AF" w:rsidRPr="00EC7D5E">
        <w:rPr>
          <w:b/>
          <w:bCs/>
          <w:w w:val="99"/>
        </w:rPr>
        <w:t>á kết quả học tập của sinh viên</w:t>
      </w:r>
    </w:p>
    <w:p w14:paraId="5E04AA02" w14:textId="77777777" w:rsidR="00744C77" w:rsidRPr="00EC7D5E" w:rsidRDefault="00EF36A6" w:rsidP="00EC7D5E">
      <w:pPr>
        <w:pStyle w:val="BodyText2"/>
        <w:spacing w:before="40" w:after="40" w:line="240" w:lineRule="auto"/>
        <w:jc w:val="both"/>
        <w:rPr>
          <w:b/>
          <w:bCs/>
          <w:w w:val="99"/>
        </w:rPr>
      </w:pPr>
      <w:r w:rsidRPr="00EC7D5E">
        <w:rPr>
          <w:b/>
          <w:bCs/>
          <w:w w:val="99"/>
        </w:rPr>
        <w:t xml:space="preserve">9.1. </w:t>
      </w:r>
      <w:r w:rsidR="00744C77" w:rsidRPr="00EC7D5E">
        <w:rPr>
          <w:b/>
          <w:bCs/>
          <w:w w:val="99"/>
        </w:rPr>
        <w:t>Cách đánh giá</w:t>
      </w:r>
    </w:p>
    <w:p w14:paraId="73FAFEBE" w14:textId="77777777" w:rsidR="00744C77" w:rsidRPr="00EC7D5E" w:rsidRDefault="00744C77" w:rsidP="006C485C">
      <w:pPr>
        <w:pStyle w:val="BodyText2"/>
        <w:tabs>
          <w:tab w:val="num" w:pos="960"/>
        </w:tabs>
        <w:spacing w:before="40" w:after="40" w:line="240" w:lineRule="auto"/>
        <w:ind w:firstLine="259"/>
        <w:jc w:val="both"/>
        <w:rPr>
          <w:bCs/>
          <w:w w:val="99"/>
        </w:rPr>
      </w:pPr>
      <w:r w:rsidRPr="00EC7D5E">
        <w:rPr>
          <w:bCs/>
          <w:w w:val="99"/>
        </w:rPr>
        <w:t>Sinh viên được đánh giá tích lũy học phần như sau:</w:t>
      </w:r>
    </w:p>
    <w:p w14:paraId="7F0BAE10" w14:textId="77777777" w:rsidR="00BA7C39" w:rsidRPr="00EC7D5E" w:rsidRDefault="00BA7C39" w:rsidP="00EF36A6">
      <w:pPr>
        <w:pStyle w:val="BodyText2"/>
        <w:tabs>
          <w:tab w:val="num" w:pos="960"/>
        </w:tabs>
        <w:spacing w:before="40" w:after="40" w:line="240" w:lineRule="auto"/>
        <w:jc w:val="center"/>
        <w:rPr>
          <w:b/>
          <w:bCs/>
          <w:w w:val="99"/>
          <w:lang w:val="nl-NL"/>
        </w:rPr>
      </w:pPr>
      <w:r w:rsidRPr="00EC7D5E">
        <w:rPr>
          <w:b/>
          <w:bCs/>
          <w:w w:val="99"/>
          <w:lang w:val="nl-NL"/>
        </w:rPr>
        <w:t>Bảng 2</w:t>
      </w:r>
      <w:r w:rsidR="004A21C9" w:rsidRPr="00EC7D5E">
        <w:rPr>
          <w:b/>
          <w:bCs/>
          <w:w w:val="99"/>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EC7D5E" w14:paraId="0A7404D5" w14:textId="77777777">
        <w:tc>
          <w:tcPr>
            <w:tcW w:w="564" w:type="dxa"/>
            <w:shd w:val="clear" w:color="auto" w:fill="auto"/>
          </w:tcPr>
          <w:p w14:paraId="7E21A381" w14:textId="77777777" w:rsidR="00665547" w:rsidRPr="00EC7D5E" w:rsidRDefault="00665547" w:rsidP="006C485C">
            <w:pPr>
              <w:pStyle w:val="BodyText2"/>
              <w:tabs>
                <w:tab w:val="num" w:pos="960"/>
              </w:tabs>
              <w:spacing w:before="40" w:after="40" w:line="240" w:lineRule="auto"/>
              <w:jc w:val="center"/>
              <w:rPr>
                <w:b/>
                <w:bCs/>
                <w:w w:val="99"/>
                <w:lang w:val="nl-NL"/>
              </w:rPr>
            </w:pPr>
            <w:r w:rsidRPr="00EC7D5E">
              <w:rPr>
                <w:b/>
                <w:bCs/>
                <w:w w:val="99"/>
                <w:lang w:val="nl-NL"/>
              </w:rPr>
              <w:t>TT</w:t>
            </w:r>
          </w:p>
        </w:tc>
        <w:tc>
          <w:tcPr>
            <w:tcW w:w="2154" w:type="dxa"/>
            <w:shd w:val="clear" w:color="auto" w:fill="auto"/>
          </w:tcPr>
          <w:p w14:paraId="6B8A8A44" w14:textId="77777777" w:rsidR="00665547" w:rsidRPr="00EC7D5E" w:rsidRDefault="00665547" w:rsidP="006C485C">
            <w:pPr>
              <w:pStyle w:val="BodyText2"/>
              <w:tabs>
                <w:tab w:val="num" w:pos="960"/>
              </w:tabs>
              <w:spacing w:before="40" w:after="40" w:line="240" w:lineRule="auto"/>
              <w:jc w:val="center"/>
              <w:rPr>
                <w:b/>
                <w:bCs/>
                <w:w w:val="99"/>
                <w:lang w:val="nl-NL"/>
              </w:rPr>
            </w:pPr>
            <w:r w:rsidRPr="00EC7D5E">
              <w:rPr>
                <w:b/>
                <w:bCs/>
                <w:w w:val="99"/>
                <w:lang w:val="nl-NL"/>
              </w:rPr>
              <w:t>Điểm thành phần</w:t>
            </w:r>
          </w:p>
        </w:tc>
        <w:tc>
          <w:tcPr>
            <w:tcW w:w="4740" w:type="dxa"/>
            <w:shd w:val="clear" w:color="auto" w:fill="auto"/>
          </w:tcPr>
          <w:p w14:paraId="3CE73D07" w14:textId="77777777" w:rsidR="00665547" w:rsidRPr="00EC7D5E" w:rsidRDefault="00665547" w:rsidP="006C485C">
            <w:pPr>
              <w:pStyle w:val="BodyText2"/>
              <w:tabs>
                <w:tab w:val="num" w:pos="960"/>
              </w:tabs>
              <w:spacing w:before="40" w:after="40" w:line="240" w:lineRule="auto"/>
              <w:jc w:val="center"/>
              <w:rPr>
                <w:b/>
                <w:bCs/>
                <w:w w:val="99"/>
                <w:lang w:val="nl-NL"/>
              </w:rPr>
            </w:pPr>
            <w:r w:rsidRPr="00EC7D5E">
              <w:rPr>
                <w:b/>
                <w:bCs/>
                <w:w w:val="99"/>
                <w:lang w:val="nl-NL"/>
              </w:rPr>
              <w:t>Quy định</w:t>
            </w:r>
          </w:p>
        </w:tc>
        <w:tc>
          <w:tcPr>
            <w:tcW w:w="1260" w:type="dxa"/>
            <w:shd w:val="clear" w:color="auto" w:fill="auto"/>
          </w:tcPr>
          <w:p w14:paraId="0E1D05CB" w14:textId="77777777" w:rsidR="00665547" w:rsidRPr="00EC7D5E" w:rsidRDefault="00665547" w:rsidP="006C485C">
            <w:pPr>
              <w:pStyle w:val="BodyText2"/>
              <w:tabs>
                <w:tab w:val="num" w:pos="960"/>
              </w:tabs>
              <w:spacing w:before="40" w:after="40" w:line="240" w:lineRule="auto"/>
              <w:jc w:val="center"/>
              <w:rPr>
                <w:b/>
                <w:bCs/>
                <w:w w:val="99"/>
                <w:lang w:val="nl-NL"/>
              </w:rPr>
            </w:pPr>
            <w:r w:rsidRPr="00EC7D5E">
              <w:rPr>
                <w:b/>
                <w:bCs/>
                <w:w w:val="99"/>
                <w:lang w:val="nl-NL"/>
              </w:rPr>
              <w:t>Trọng số</w:t>
            </w:r>
          </w:p>
        </w:tc>
      </w:tr>
      <w:tr w:rsidR="00E70CA9" w:rsidRPr="00EC7D5E" w14:paraId="34B5F4EB" w14:textId="77777777" w:rsidTr="00FC679F">
        <w:tc>
          <w:tcPr>
            <w:tcW w:w="564" w:type="dxa"/>
            <w:shd w:val="clear" w:color="auto" w:fill="auto"/>
            <w:vAlign w:val="center"/>
          </w:tcPr>
          <w:p w14:paraId="1FEA08D1" w14:textId="77777777" w:rsidR="00E70CA9" w:rsidRPr="00EC7D5E" w:rsidRDefault="00E70CA9" w:rsidP="006C485C">
            <w:pPr>
              <w:pStyle w:val="BodyText2"/>
              <w:tabs>
                <w:tab w:val="num" w:pos="960"/>
              </w:tabs>
              <w:spacing w:before="40" w:after="40" w:line="240" w:lineRule="auto"/>
              <w:jc w:val="center"/>
              <w:rPr>
                <w:bCs/>
                <w:w w:val="99"/>
                <w:lang w:val="nl-NL"/>
              </w:rPr>
            </w:pPr>
            <w:r w:rsidRPr="00EC7D5E">
              <w:rPr>
                <w:bCs/>
                <w:w w:val="99"/>
                <w:lang w:val="nl-NL"/>
              </w:rPr>
              <w:t>1</w:t>
            </w:r>
          </w:p>
        </w:tc>
        <w:tc>
          <w:tcPr>
            <w:tcW w:w="2154" w:type="dxa"/>
            <w:shd w:val="clear" w:color="auto" w:fill="auto"/>
            <w:vAlign w:val="center"/>
          </w:tcPr>
          <w:p w14:paraId="7060FE8F" w14:textId="77777777" w:rsidR="00E70CA9" w:rsidRPr="00EC7D5E" w:rsidRDefault="00E70CA9" w:rsidP="006C485C">
            <w:pPr>
              <w:pStyle w:val="BodyText2"/>
              <w:tabs>
                <w:tab w:val="num" w:pos="960"/>
              </w:tabs>
              <w:spacing w:before="40" w:after="40" w:line="240" w:lineRule="auto"/>
              <w:rPr>
                <w:bCs/>
                <w:w w:val="99"/>
                <w:lang w:val="nl-NL"/>
              </w:rPr>
            </w:pPr>
            <w:r w:rsidRPr="00EC7D5E">
              <w:rPr>
                <w:bCs/>
                <w:w w:val="99"/>
                <w:lang w:val="nl-NL"/>
              </w:rPr>
              <w:t>Điểm chuyên cần</w:t>
            </w:r>
          </w:p>
        </w:tc>
        <w:tc>
          <w:tcPr>
            <w:tcW w:w="4740" w:type="dxa"/>
            <w:shd w:val="clear" w:color="auto" w:fill="auto"/>
            <w:vAlign w:val="center"/>
          </w:tcPr>
          <w:p w14:paraId="54129C79" w14:textId="77777777" w:rsidR="00E70CA9" w:rsidRPr="00EC7D5E" w:rsidRDefault="00E70CA9" w:rsidP="00377853">
            <w:pPr>
              <w:pStyle w:val="BodyText2"/>
              <w:tabs>
                <w:tab w:val="num" w:pos="960"/>
              </w:tabs>
              <w:spacing w:before="40" w:after="40" w:line="240" w:lineRule="auto"/>
              <w:rPr>
                <w:bCs/>
                <w:w w:val="99"/>
                <w:lang w:val="nl-NL"/>
              </w:rPr>
            </w:pPr>
            <w:r w:rsidRPr="00EC7D5E">
              <w:rPr>
                <w:bCs/>
                <w:w w:val="99"/>
                <w:lang w:val="nl-NL"/>
              </w:rPr>
              <w:t xml:space="preserve">Số tiết tham </w:t>
            </w:r>
            <w:r w:rsidR="00377853" w:rsidRPr="00EC7D5E">
              <w:rPr>
                <w:bCs/>
                <w:w w:val="99"/>
                <w:lang w:val="nl-NL"/>
              </w:rPr>
              <w:t>thực hành/thí nghiệm</w:t>
            </w:r>
            <w:r w:rsidR="007C1C59" w:rsidRPr="00EC7D5E">
              <w:rPr>
                <w:bCs/>
                <w:w w:val="99"/>
                <w:lang w:val="nl-NL"/>
              </w:rPr>
              <w:t xml:space="preserve"> 100%</w:t>
            </w:r>
          </w:p>
        </w:tc>
        <w:tc>
          <w:tcPr>
            <w:tcW w:w="1260" w:type="dxa"/>
            <w:vMerge w:val="restart"/>
            <w:shd w:val="clear" w:color="auto" w:fill="auto"/>
            <w:vAlign w:val="center"/>
          </w:tcPr>
          <w:p w14:paraId="6909B6C8" w14:textId="77777777" w:rsidR="00E70CA9" w:rsidRPr="00EC7D5E" w:rsidRDefault="00E70CA9" w:rsidP="006C485C">
            <w:pPr>
              <w:pStyle w:val="BodyText2"/>
              <w:tabs>
                <w:tab w:val="num" w:pos="960"/>
              </w:tabs>
              <w:spacing w:before="40" w:after="40" w:line="240" w:lineRule="auto"/>
              <w:jc w:val="center"/>
              <w:rPr>
                <w:bCs/>
                <w:w w:val="99"/>
                <w:lang w:val="nl-NL"/>
              </w:rPr>
            </w:pPr>
            <w:r w:rsidRPr="00EC7D5E">
              <w:rPr>
                <w:bCs/>
                <w:w w:val="99"/>
                <w:lang w:val="nl-NL"/>
              </w:rPr>
              <w:t>10%</w:t>
            </w:r>
          </w:p>
        </w:tc>
      </w:tr>
      <w:tr w:rsidR="00E70CA9" w:rsidRPr="00EC7D5E" w14:paraId="2B4C4A36" w14:textId="77777777">
        <w:tc>
          <w:tcPr>
            <w:tcW w:w="564" w:type="dxa"/>
            <w:shd w:val="clear" w:color="auto" w:fill="auto"/>
            <w:vAlign w:val="center"/>
          </w:tcPr>
          <w:p w14:paraId="4381A22E" w14:textId="77777777" w:rsidR="00E70CA9" w:rsidRPr="00EC7D5E" w:rsidRDefault="00E70CA9" w:rsidP="006C485C">
            <w:pPr>
              <w:pStyle w:val="BodyText2"/>
              <w:tabs>
                <w:tab w:val="num" w:pos="960"/>
              </w:tabs>
              <w:spacing w:before="40" w:after="40" w:line="240" w:lineRule="auto"/>
              <w:jc w:val="center"/>
              <w:rPr>
                <w:bCs/>
                <w:w w:val="99"/>
                <w:lang w:val="nl-NL"/>
              </w:rPr>
            </w:pPr>
            <w:r w:rsidRPr="00EC7D5E">
              <w:rPr>
                <w:bCs/>
                <w:w w:val="99"/>
                <w:lang w:val="nl-NL"/>
              </w:rPr>
              <w:t>2</w:t>
            </w:r>
          </w:p>
        </w:tc>
        <w:tc>
          <w:tcPr>
            <w:tcW w:w="2154" w:type="dxa"/>
            <w:shd w:val="clear" w:color="auto" w:fill="auto"/>
            <w:vAlign w:val="center"/>
          </w:tcPr>
          <w:p w14:paraId="5F378B23" w14:textId="77777777" w:rsidR="00E70CA9" w:rsidRPr="00EC7D5E" w:rsidRDefault="00E70CA9" w:rsidP="006C485C">
            <w:pPr>
              <w:pStyle w:val="BodyText2"/>
              <w:tabs>
                <w:tab w:val="num" w:pos="960"/>
              </w:tabs>
              <w:spacing w:before="40" w:after="40" w:line="240" w:lineRule="auto"/>
              <w:rPr>
                <w:bCs/>
                <w:w w:val="99"/>
                <w:lang w:val="nl-NL"/>
              </w:rPr>
            </w:pPr>
            <w:r w:rsidRPr="00EC7D5E">
              <w:rPr>
                <w:bCs/>
                <w:w w:val="99"/>
                <w:lang w:val="nl-NL"/>
              </w:rPr>
              <w:t>Thái độ học tập</w:t>
            </w:r>
          </w:p>
        </w:tc>
        <w:tc>
          <w:tcPr>
            <w:tcW w:w="4740" w:type="dxa"/>
            <w:shd w:val="clear" w:color="auto" w:fill="auto"/>
            <w:vAlign w:val="center"/>
          </w:tcPr>
          <w:p w14:paraId="70E1A20B" w14:textId="77777777" w:rsidR="00E70CA9" w:rsidRPr="00EC7D5E" w:rsidRDefault="00377853" w:rsidP="00377853">
            <w:pPr>
              <w:pStyle w:val="BodyText2"/>
              <w:tabs>
                <w:tab w:val="num" w:pos="960"/>
              </w:tabs>
              <w:spacing w:before="40" w:after="40" w:line="240" w:lineRule="auto"/>
              <w:rPr>
                <w:bCs/>
                <w:w w:val="99"/>
                <w:lang w:val="nl-NL"/>
              </w:rPr>
            </w:pPr>
            <w:r w:rsidRPr="00EC7D5E">
              <w:rPr>
                <w:bCs/>
                <w:w w:val="99"/>
                <w:lang w:val="nl-NL"/>
              </w:rPr>
              <w:t>Ý thức, kỷ luật trong buổi thí nghiệm</w:t>
            </w:r>
          </w:p>
        </w:tc>
        <w:tc>
          <w:tcPr>
            <w:tcW w:w="1260" w:type="dxa"/>
            <w:vMerge/>
            <w:tcBorders>
              <w:bottom w:val="single" w:sz="4" w:space="0" w:color="auto"/>
            </w:tcBorders>
            <w:shd w:val="clear" w:color="auto" w:fill="auto"/>
            <w:vAlign w:val="center"/>
          </w:tcPr>
          <w:p w14:paraId="1B126228" w14:textId="77777777" w:rsidR="00E70CA9" w:rsidRPr="00EC7D5E" w:rsidRDefault="00E70CA9" w:rsidP="006C485C">
            <w:pPr>
              <w:pStyle w:val="BodyText2"/>
              <w:tabs>
                <w:tab w:val="num" w:pos="960"/>
              </w:tabs>
              <w:spacing w:before="40" w:after="40" w:line="240" w:lineRule="auto"/>
              <w:jc w:val="center"/>
              <w:rPr>
                <w:bCs/>
                <w:w w:val="99"/>
                <w:lang w:val="nl-NL"/>
              </w:rPr>
            </w:pPr>
          </w:p>
        </w:tc>
      </w:tr>
      <w:tr w:rsidR="00E70CA9" w:rsidRPr="00EC7D5E" w14:paraId="5C95851A" w14:textId="77777777" w:rsidTr="00FC679F">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14:paraId="28C7BD81" w14:textId="77777777" w:rsidR="00E70CA9" w:rsidRPr="00EC7D5E" w:rsidRDefault="00E70CA9" w:rsidP="006C485C">
            <w:pPr>
              <w:pStyle w:val="BodyText2"/>
              <w:tabs>
                <w:tab w:val="num" w:pos="960"/>
              </w:tabs>
              <w:spacing w:before="40" w:after="40" w:line="240" w:lineRule="auto"/>
              <w:jc w:val="center"/>
              <w:rPr>
                <w:bCs/>
                <w:w w:val="99"/>
                <w:lang w:val="nl-NL"/>
              </w:rPr>
            </w:pPr>
            <w:r w:rsidRPr="00EC7D5E">
              <w:rPr>
                <w:bCs/>
                <w:w w:val="99"/>
                <w:lang w:val="nl-NL"/>
              </w:rPr>
              <w:t>3</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14:paraId="11BDC712" w14:textId="77777777" w:rsidR="00E70CA9" w:rsidRPr="00EC7D5E" w:rsidRDefault="00377853" w:rsidP="006C485C">
            <w:pPr>
              <w:pStyle w:val="BodyText2"/>
              <w:tabs>
                <w:tab w:val="num" w:pos="960"/>
              </w:tabs>
              <w:spacing w:before="40" w:after="40" w:line="240" w:lineRule="auto"/>
              <w:rPr>
                <w:bCs/>
                <w:w w:val="99"/>
                <w:lang w:val="nl-NL"/>
              </w:rPr>
            </w:pPr>
            <w:r w:rsidRPr="00EC7D5E">
              <w:rPr>
                <w:bCs/>
                <w:w w:val="99"/>
                <w:lang w:val="nl-NL"/>
              </w:rPr>
              <w:t>Điểm tự học</w:t>
            </w:r>
          </w:p>
        </w:tc>
        <w:tc>
          <w:tcPr>
            <w:tcW w:w="4740" w:type="dxa"/>
            <w:tcBorders>
              <w:top w:val="single" w:sz="4" w:space="0" w:color="auto"/>
              <w:left w:val="single" w:sz="4" w:space="0" w:color="auto"/>
              <w:bottom w:val="single" w:sz="4" w:space="0" w:color="auto"/>
              <w:right w:val="single" w:sz="4" w:space="0" w:color="auto"/>
            </w:tcBorders>
            <w:shd w:val="clear" w:color="auto" w:fill="auto"/>
            <w:vAlign w:val="center"/>
          </w:tcPr>
          <w:p w14:paraId="388AC2C6" w14:textId="77777777" w:rsidR="00E70CA9" w:rsidRPr="00EC7D5E" w:rsidRDefault="00377853" w:rsidP="00377853">
            <w:pPr>
              <w:pStyle w:val="BodyText2"/>
              <w:tabs>
                <w:tab w:val="num" w:pos="960"/>
              </w:tabs>
              <w:spacing w:before="40" w:after="40" w:line="240" w:lineRule="auto"/>
              <w:rPr>
                <w:bCs/>
                <w:w w:val="99"/>
                <w:lang w:val="nl-NL"/>
              </w:rPr>
            </w:pPr>
            <w:r w:rsidRPr="00EC7D5E">
              <w:rPr>
                <w:bCs/>
                <w:w w:val="99"/>
                <w:lang w:val="nl-NL"/>
              </w:rPr>
              <w:t>Chuẩn bị các bài: đọc &amp; trả lời các câu hỏi của bài thí nghiệm</w:t>
            </w:r>
          </w:p>
        </w:tc>
        <w:tc>
          <w:tcPr>
            <w:tcW w:w="1260" w:type="dxa"/>
            <w:vMerge w:val="restart"/>
            <w:shd w:val="clear" w:color="auto" w:fill="auto"/>
            <w:vAlign w:val="center"/>
          </w:tcPr>
          <w:p w14:paraId="3E5EF97A" w14:textId="77777777" w:rsidR="00E70CA9" w:rsidRPr="00EC7D5E" w:rsidRDefault="00E70CA9" w:rsidP="006C485C">
            <w:pPr>
              <w:pStyle w:val="BodyText2"/>
              <w:tabs>
                <w:tab w:val="num" w:pos="960"/>
              </w:tabs>
              <w:spacing w:before="40" w:after="40" w:line="240" w:lineRule="auto"/>
              <w:jc w:val="center"/>
              <w:rPr>
                <w:bCs/>
                <w:w w:val="99"/>
                <w:lang w:val="nl-NL"/>
              </w:rPr>
            </w:pPr>
            <w:r w:rsidRPr="00EC7D5E">
              <w:rPr>
                <w:bCs/>
                <w:w w:val="99"/>
                <w:lang w:val="vi-VN"/>
              </w:rPr>
              <w:t>3</w:t>
            </w:r>
            <w:r w:rsidRPr="00EC7D5E">
              <w:rPr>
                <w:bCs/>
                <w:w w:val="99"/>
                <w:lang w:val="nl-NL"/>
              </w:rPr>
              <w:t>0%</w:t>
            </w:r>
          </w:p>
        </w:tc>
      </w:tr>
      <w:tr w:rsidR="00E70CA9" w:rsidRPr="00EC7D5E" w14:paraId="74292406" w14:textId="77777777" w:rsidTr="00FC679F">
        <w:tc>
          <w:tcPr>
            <w:tcW w:w="564" w:type="dxa"/>
            <w:shd w:val="clear" w:color="auto" w:fill="auto"/>
            <w:vAlign w:val="center"/>
          </w:tcPr>
          <w:p w14:paraId="6F2010BB" w14:textId="77777777" w:rsidR="00E70CA9" w:rsidRPr="00EC7D5E" w:rsidRDefault="00E70CA9" w:rsidP="006C485C">
            <w:pPr>
              <w:pStyle w:val="BodyText2"/>
              <w:tabs>
                <w:tab w:val="num" w:pos="960"/>
              </w:tabs>
              <w:spacing w:before="40" w:after="40" w:line="240" w:lineRule="auto"/>
              <w:jc w:val="center"/>
              <w:rPr>
                <w:bCs/>
                <w:w w:val="99"/>
                <w:lang w:val="nl-NL"/>
              </w:rPr>
            </w:pPr>
            <w:r w:rsidRPr="00EC7D5E">
              <w:rPr>
                <w:bCs/>
                <w:w w:val="99"/>
                <w:lang w:val="nl-NL"/>
              </w:rPr>
              <w:t>4</w:t>
            </w:r>
          </w:p>
        </w:tc>
        <w:tc>
          <w:tcPr>
            <w:tcW w:w="2154" w:type="dxa"/>
            <w:shd w:val="clear" w:color="auto" w:fill="auto"/>
            <w:vAlign w:val="center"/>
          </w:tcPr>
          <w:p w14:paraId="3C2ED16A" w14:textId="77777777" w:rsidR="00E70CA9" w:rsidRPr="00EC7D5E" w:rsidRDefault="000C0072" w:rsidP="006C485C">
            <w:pPr>
              <w:pStyle w:val="BodyText2"/>
              <w:tabs>
                <w:tab w:val="num" w:pos="960"/>
              </w:tabs>
              <w:spacing w:before="40" w:after="40" w:line="240" w:lineRule="auto"/>
              <w:rPr>
                <w:bCs/>
                <w:w w:val="99"/>
                <w:lang w:val="nl-NL"/>
              </w:rPr>
            </w:pPr>
            <w:r w:rsidRPr="00EC7D5E">
              <w:rPr>
                <w:bCs/>
                <w:w w:val="99"/>
                <w:lang w:val="nl-NL"/>
              </w:rPr>
              <w:t>Điểm kiểm tra thường xuyên</w:t>
            </w:r>
          </w:p>
        </w:tc>
        <w:tc>
          <w:tcPr>
            <w:tcW w:w="4740" w:type="dxa"/>
            <w:shd w:val="clear" w:color="auto" w:fill="auto"/>
            <w:vAlign w:val="center"/>
          </w:tcPr>
          <w:p w14:paraId="6B24B688" w14:textId="77777777" w:rsidR="000C0072" w:rsidRPr="00EC7D5E" w:rsidRDefault="000C0072" w:rsidP="000C0072">
            <w:pPr>
              <w:pStyle w:val="BodyText2"/>
              <w:spacing w:before="40" w:after="40" w:line="240" w:lineRule="auto"/>
              <w:rPr>
                <w:bCs/>
                <w:w w:val="99"/>
                <w:lang w:val="nl-NL"/>
              </w:rPr>
            </w:pPr>
            <w:r w:rsidRPr="00EC7D5E">
              <w:rPr>
                <w:bCs/>
                <w:w w:val="99"/>
                <w:lang w:val="nl-NL"/>
              </w:rPr>
              <w:t>- Câu hỏi chuẩn bị về các bài thí nghiệm</w:t>
            </w:r>
          </w:p>
          <w:p w14:paraId="7A7B763D" w14:textId="77777777" w:rsidR="000C0072" w:rsidRPr="00EC7D5E" w:rsidRDefault="000C0072" w:rsidP="000C0072">
            <w:pPr>
              <w:pStyle w:val="BodyText2"/>
              <w:spacing w:before="40" w:after="40" w:line="240" w:lineRule="auto"/>
              <w:rPr>
                <w:bCs/>
                <w:w w:val="99"/>
                <w:lang w:val="nl-NL"/>
              </w:rPr>
            </w:pPr>
            <w:r w:rsidRPr="00EC7D5E">
              <w:rPr>
                <w:bCs/>
                <w:w w:val="99"/>
                <w:lang w:val="nl-NL"/>
              </w:rPr>
              <w:t xml:space="preserve">- Kỹ năng, thao tác thực nghiệm, xử </w:t>
            </w:r>
            <w:r w:rsidR="007C1C59" w:rsidRPr="00EC7D5E">
              <w:rPr>
                <w:bCs/>
                <w:w w:val="99"/>
                <w:lang w:val="nl-NL"/>
              </w:rPr>
              <w:t>lí</w:t>
            </w:r>
            <w:r w:rsidRPr="00EC7D5E">
              <w:rPr>
                <w:bCs/>
                <w:w w:val="99"/>
                <w:lang w:val="nl-NL"/>
              </w:rPr>
              <w:t xml:space="preserve"> số liệu</w:t>
            </w:r>
          </w:p>
          <w:p w14:paraId="6D7405A8" w14:textId="77777777" w:rsidR="00E70CA9" w:rsidRPr="00EC7D5E" w:rsidRDefault="000C0072" w:rsidP="000C0072">
            <w:pPr>
              <w:pStyle w:val="BodyText2"/>
              <w:spacing w:before="40" w:after="40" w:line="240" w:lineRule="auto"/>
              <w:rPr>
                <w:bCs/>
                <w:w w:val="99"/>
                <w:lang w:val="nl-NL"/>
              </w:rPr>
            </w:pPr>
            <w:r w:rsidRPr="00EC7D5E">
              <w:rPr>
                <w:bCs/>
                <w:w w:val="99"/>
                <w:lang w:val="nl-NL"/>
              </w:rPr>
              <w:t>- Viết báo cáo bài thí nghiệm</w:t>
            </w:r>
          </w:p>
        </w:tc>
        <w:tc>
          <w:tcPr>
            <w:tcW w:w="1260" w:type="dxa"/>
            <w:vMerge/>
            <w:shd w:val="clear" w:color="auto" w:fill="auto"/>
            <w:vAlign w:val="center"/>
          </w:tcPr>
          <w:p w14:paraId="1709F5D8" w14:textId="77777777" w:rsidR="00E70CA9" w:rsidRPr="00EC7D5E" w:rsidRDefault="00E70CA9" w:rsidP="006C485C">
            <w:pPr>
              <w:pStyle w:val="BodyText2"/>
              <w:tabs>
                <w:tab w:val="num" w:pos="960"/>
              </w:tabs>
              <w:spacing w:before="40" w:after="40" w:line="240" w:lineRule="auto"/>
              <w:jc w:val="center"/>
              <w:rPr>
                <w:bCs/>
                <w:w w:val="99"/>
                <w:lang w:val="nl-NL"/>
              </w:rPr>
            </w:pPr>
          </w:p>
        </w:tc>
      </w:tr>
      <w:tr w:rsidR="00665547" w:rsidRPr="00EC7D5E" w14:paraId="657A2DDB" w14:textId="77777777" w:rsidTr="00E70CA9">
        <w:tc>
          <w:tcPr>
            <w:tcW w:w="564" w:type="dxa"/>
            <w:shd w:val="clear" w:color="auto" w:fill="auto"/>
            <w:vAlign w:val="center"/>
          </w:tcPr>
          <w:p w14:paraId="69580219" w14:textId="77777777" w:rsidR="00665547" w:rsidRPr="00EC7D5E" w:rsidRDefault="000C0072" w:rsidP="006C485C">
            <w:pPr>
              <w:pStyle w:val="BodyText2"/>
              <w:tabs>
                <w:tab w:val="num" w:pos="960"/>
              </w:tabs>
              <w:spacing w:before="40" w:after="40" w:line="240" w:lineRule="auto"/>
              <w:jc w:val="center"/>
              <w:rPr>
                <w:bCs/>
                <w:w w:val="99"/>
                <w:lang w:val="nl-NL"/>
              </w:rPr>
            </w:pPr>
            <w:r w:rsidRPr="00EC7D5E">
              <w:rPr>
                <w:bCs/>
                <w:w w:val="99"/>
                <w:lang w:val="nl-NL"/>
              </w:rPr>
              <w:t>5</w:t>
            </w:r>
          </w:p>
        </w:tc>
        <w:tc>
          <w:tcPr>
            <w:tcW w:w="2154" w:type="dxa"/>
            <w:shd w:val="clear" w:color="auto" w:fill="auto"/>
            <w:vAlign w:val="center"/>
          </w:tcPr>
          <w:p w14:paraId="7055661A" w14:textId="77777777" w:rsidR="00665547" w:rsidRPr="00EC7D5E" w:rsidRDefault="00665547" w:rsidP="000C0072">
            <w:pPr>
              <w:pStyle w:val="BodyText2"/>
              <w:tabs>
                <w:tab w:val="num" w:pos="960"/>
              </w:tabs>
              <w:spacing w:before="40" w:after="40" w:line="240" w:lineRule="auto"/>
              <w:rPr>
                <w:bCs/>
                <w:w w:val="99"/>
                <w:lang w:val="nl-NL"/>
              </w:rPr>
            </w:pPr>
            <w:r w:rsidRPr="00EC7D5E">
              <w:rPr>
                <w:bCs/>
                <w:w w:val="99"/>
                <w:lang w:val="nl-NL"/>
              </w:rPr>
              <w:t>Điể</w:t>
            </w:r>
            <w:r w:rsidR="000C0072" w:rsidRPr="00EC7D5E">
              <w:rPr>
                <w:bCs/>
                <w:w w:val="99"/>
                <w:lang w:val="nl-NL"/>
              </w:rPr>
              <w:t>m thí nghiệm</w:t>
            </w:r>
          </w:p>
        </w:tc>
        <w:tc>
          <w:tcPr>
            <w:tcW w:w="4740" w:type="dxa"/>
            <w:shd w:val="clear" w:color="auto" w:fill="auto"/>
            <w:vAlign w:val="center"/>
          </w:tcPr>
          <w:p w14:paraId="173AD84D" w14:textId="77777777" w:rsidR="00702C05" w:rsidRPr="00EC7D5E" w:rsidRDefault="000C0072" w:rsidP="000C0072">
            <w:pPr>
              <w:pStyle w:val="BodyText2"/>
              <w:tabs>
                <w:tab w:val="num" w:pos="960"/>
              </w:tabs>
              <w:spacing w:before="40" w:after="40" w:line="240" w:lineRule="auto"/>
              <w:rPr>
                <w:bCs/>
                <w:w w:val="99"/>
                <w:lang w:val="nl-NL"/>
              </w:rPr>
            </w:pPr>
            <w:r w:rsidRPr="00EC7D5E">
              <w:rPr>
                <w:bCs/>
                <w:w w:val="99"/>
                <w:lang w:val="nl-NL"/>
              </w:rPr>
              <w:t>- Báo cáo</w:t>
            </w:r>
            <w:r w:rsidR="007C1C59" w:rsidRPr="00EC7D5E">
              <w:rPr>
                <w:bCs/>
                <w:w w:val="99"/>
                <w:lang w:val="nl-NL"/>
              </w:rPr>
              <w:t xml:space="preserve"> kết quả thí nghiệm</w:t>
            </w:r>
            <w:r w:rsidRPr="00EC7D5E">
              <w:rPr>
                <w:bCs/>
                <w:w w:val="99"/>
                <w:lang w:val="nl-NL"/>
              </w:rPr>
              <w:t>/vấn đáp/trắc nghiệm</w:t>
            </w:r>
          </w:p>
        </w:tc>
        <w:tc>
          <w:tcPr>
            <w:tcW w:w="1260" w:type="dxa"/>
            <w:shd w:val="clear" w:color="auto" w:fill="auto"/>
            <w:vAlign w:val="center"/>
          </w:tcPr>
          <w:p w14:paraId="4788C855" w14:textId="77777777" w:rsidR="00665547" w:rsidRPr="00EC7D5E" w:rsidRDefault="00665547" w:rsidP="006C485C">
            <w:pPr>
              <w:pStyle w:val="BodyText2"/>
              <w:tabs>
                <w:tab w:val="num" w:pos="960"/>
              </w:tabs>
              <w:spacing w:before="40" w:after="40" w:line="240" w:lineRule="auto"/>
              <w:jc w:val="center"/>
              <w:rPr>
                <w:bCs/>
                <w:w w:val="99"/>
                <w:lang w:val="nl-NL"/>
              </w:rPr>
            </w:pPr>
            <w:r w:rsidRPr="00EC7D5E">
              <w:rPr>
                <w:bCs/>
                <w:w w:val="99"/>
                <w:lang w:val="vi-VN"/>
              </w:rPr>
              <w:t>6</w:t>
            </w:r>
            <w:r w:rsidRPr="00EC7D5E">
              <w:rPr>
                <w:bCs/>
                <w:w w:val="99"/>
                <w:lang w:val="nl-NL"/>
              </w:rPr>
              <w:t>0%</w:t>
            </w:r>
          </w:p>
        </w:tc>
      </w:tr>
    </w:tbl>
    <w:p w14:paraId="1B3E279E" w14:textId="77777777" w:rsidR="00744C77" w:rsidRPr="00EC7D5E" w:rsidRDefault="00EF36A6" w:rsidP="00EC7D5E">
      <w:pPr>
        <w:pStyle w:val="BodyText2"/>
        <w:spacing w:before="40" w:after="40" w:line="240" w:lineRule="auto"/>
        <w:jc w:val="both"/>
        <w:rPr>
          <w:b/>
          <w:bCs/>
          <w:w w:val="99"/>
        </w:rPr>
      </w:pPr>
      <w:r w:rsidRPr="00EC7D5E">
        <w:rPr>
          <w:b/>
          <w:bCs/>
          <w:w w:val="99"/>
        </w:rPr>
        <w:t xml:space="preserve">9.2. </w:t>
      </w:r>
      <w:r w:rsidR="00744C77" w:rsidRPr="00EC7D5E">
        <w:rPr>
          <w:b/>
          <w:bCs/>
          <w:w w:val="99"/>
        </w:rPr>
        <w:t>Cách tính điểm</w:t>
      </w:r>
    </w:p>
    <w:p w14:paraId="3A8291F2" w14:textId="77777777" w:rsidR="00744C77" w:rsidRPr="00EC7D5E" w:rsidRDefault="00744C77" w:rsidP="006C485C">
      <w:pPr>
        <w:pStyle w:val="BodyText2"/>
        <w:numPr>
          <w:ilvl w:val="0"/>
          <w:numId w:val="38"/>
        </w:numPr>
        <w:spacing w:before="40" w:after="40" w:line="240" w:lineRule="auto"/>
        <w:jc w:val="both"/>
        <w:rPr>
          <w:bCs/>
          <w:w w:val="99"/>
        </w:rPr>
      </w:pPr>
      <w:r w:rsidRPr="00EC7D5E">
        <w:rPr>
          <w:bCs/>
          <w:w w:val="99"/>
        </w:rPr>
        <w:t>Điểm đánh giá thành phần và điểm th</w:t>
      </w:r>
      <w:r w:rsidR="00EC5ADB" w:rsidRPr="00EC7D5E">
        <w:rPr>
          <w:bCs/>
          <w:w w:val="99"/>
        </w:rPr>
        <w:t xml:space="preserve">í nghiệm </w:t>
      </w:r>
      <w:r w:rsidRPr="00EC7D5E">
        <w:rPr>
          <w:bCs/>
          <w:w w:val="99"/>
        </w:rPr>
        <w:t xml:space="preserve">được chấm theo thang điểm 10 (từ 0 đến 10), làm tròn đến một chữ số thập phân. </w:t>
      </w:r>
    </w:p>
    <w:p w14:paraId="3E25B792" w14:textId="77777777" w:rsidR="00744C77" w:rsidRPr="00EC7D5E" w:rsidRDefault="00744C77" w:rsidP="006C485C">
      <w:pPr>
        <w:pStyle w:val="BodyText2"/>
        <w:numPr>
          <w:ilvl w:val="0"/>
          <w:numId w:val="38"/>
        </w:numPr>
        <w:spacing w:before="40" w:after="40" w:line="240" w:lineRule="auto"/>
        <w:jc w:val="both"/>
        <w:rPr>
          <w:bCs/>
          <w:color w:val="0000FF"/>
          <w:w w:val="99"/>
        </w:rPr>
      </w:pPr>
      <w:r w:rsidRPr="00EC7D5E">
        <w:rPr>
          <w:bCs/>
          <w:w w:val="99"/>
        </w:rPr>
        <w:t xml:space="preserve">Điểm học phần là tổng điểm của tất cả các điểm đánh giá thành phần của học phần nhân với trọng số tương ứng. Điểm học phần </w:t>
      </w:r>
      <w:r w:rsidR="00B63516" w:rsidRPr="00EC7D5E">
        <w:rPr>
          <w:bCs/>
          <w:w w:val="99"/>
          <w:lang w:val="vi-VN"/>
        </w:rPr>
        <w:t xml:space="preserve">tính </w:t>
      </w:r>
      <w:r w:rsidRPr="00EC7D5E">
        <w:rPr>
          <w:bCs/>
          <w:w w:val="99"/>
        </w:rPr>
        <w:t xml:space="preserve">theo thang điểm 10 làm tròn đến một chữ số thập phân, sau đó được quy đổi sang điểm chữ và điểm số theo thang điểm 4 theo quy định về công tác đào tạo của </w:t>
      </w:r>
      <w:r w:rsidR="00B63516" w:rsidRPr="00EC7D5E">
        <w:rPr>
          <w:bCs/>
          <w:w w:val="99"/>
          <w:lang w:val="vi-VN"/>
        </w:rPr>
        <w:t>Nhà t</w:t>
      </w:r>
      <w:r w:rsidRPr="00EC7D5E">
        <w:rPr>
          <w:bCs/>
          <w:w w:val="99"/>
        </w:rPr>
        <w:t xml:space="preserve">rường. </w:t>
      </w:r>
    </w:p>
    <w:p w14:paraId="480040E4" w14:textId="77777777" w:rsidR="00744C77" w:rsidRPr="00EC7D5E" w:rsidRDefault="00EF36A6" w:rsidP="00EF36A6">
      <w:pPr>
        <w:pStyle w:val="BodyText2"/>
        <w:spacing w:before="40" w:after="40" w:line="240" w:lineRule="auto"/>
        <w:jc w:val="both"/>
        <w:rPr>
          <w:b/>
          <w:bCs/>
          <w:w w:val="99"/>
        </w:rPr>
      </w:pPr>
      <w:r w:rsidRPr="00EC7D5E">
        <w:rPr>
          <w:b/>
          <w:bCs/>
          <w:w w:val="99"/>
        </w:rPr>
        <w:t xml:space="preserve">10. </w:t>
      </w:r>
      <w:r w:rsidR="00744C77" w:rsidRPr="00EC7D5E">
        <w:rPr>
          <w:b/>
          <w:bCs/>
          <w:w w:val="99"/>
        </w:rPr>
        <w:t>Tài liệu học tập</w:t>
      </w:r>
    </w:p>
    <w:p w14:paraId="4CC65766" w14:textId="77777777" w:rsidR="00EC5ADB" w:rsidRPr="00EC7D5E" w:rsidRDefault="00EC5ADB" w:rsidP="00EC5ADB">
      <w:pPr>
        <w:pStyle w:val="ListParagraph"/>
        <w:numPr>
          <w:ilvl w:val="0"/>
          <w:numId w:val="40"/>
        </w:numPr>
        <w:spacing w:before="40" w:after="40"/>
        <w:jc w:val="both"/>
        <w:rPr>
          <w:w w:val="99"/>
        </w:rPr>
      </w:pPr>
      <w:bookmarkStart w:id="1" w:name="_Hlk490121217"/>
      <w:r w:rsidRPr="00EC7D5E">
        <w:rPr>
          <w:bCs/>
          <w:w w:val="99"/>
        </w:rPr>
        <w:t xml:space="preserve">Bộ môn vật </w:t>
      </w:r>
      <w:r w:rsidR="007C1C59" w:rsidRPr="00EC7D5E">
        <w:rPr>
          <w:bCs/>
          <w:w w:val="99"/>
        </w:rPr>
        <w:t>lí</w:t>
      </w:r>
      <w:r w:rsidRPr="00EC7D5E">
        <w:rPr>
          <w:bCs/>
          <w:w w:val="99"/>
        </w:rPr>
        <w:t xml:space="preserve">, Tài liệu thí nghiệm vật </w:t>
      </w:r>
      <w:r w:rsidR="007C1C59" w:rsidRPr="00EC7D5E">
        <w:rPr>
          <w:bCs/>
          <w:w w:val="99"/>
        </w:rPr>
        <w:t>lí</w:t>
      </w:r>
      <w:r w:rsidRPr="00EC7D5E">
        <w:rPr>
          <w:bCs/>
          <w:w w:val="99"/>
        </w:rPr>
        <w:t xml:space="preserve"> đại cương, Tài liệu lưu hành nội bộ,</w:t>
      </w:r>
    </w:p>
    <w:p w14:paraId="7013C575" w14:textId="77777777" w:rsidR="00A522E3" w:rsidRPr="00EC7D5E" w:rsidRDefault="00A522E3" w:rsidP="00A522E3">
      <w:pPr>
        <w:pStyle w:val="Default"/>
        <w:numPr>
          <w:ilvl w:val="0"/>
          <w:numId w:val="40"/>
        </w:numPr>
        <w:spacing w:before="40" w:after="40"/>
        <w:rPr>
          <w:bCs/>
          <w:w w:val="99"/>
        </w:rPr>
      </w:pPr>
      <w:r w:rsidRPr="00EC7D5E">
        <w:rPr>
          <w:w w:val="99"/>
        </w:rPr>
        <w:t xml:space="preserve">Dương Hải Triều, 2006, Vật </w:t>
      </w:r>
      <w:r w:rsidR="007C1C59" w:rsidRPr="00EC7D5E">
        <w:rPr>
          <w:w w:val="99"/>
        </w:rPr>
        <w:t>lí</w:t>
      </w:r>
      <w:r w:rsidRPr="00EC7D5E">
        <w:rPr>
          <w:w w:val="99"/>
        </w:rPr>
        <w:t xml:space="preserve"> đại cương, NXB Giao thông vận tải.</w:t>
      </w:r>
    </w:p>
    <w:p w14:paraId="418B1ECD" w14:textId="77777777" w:rsidR="00A522E3" w:rsidRPr="00EC7D5E" w:rsidRDefault="00A522E3" w:rsidP="00A522E3">
      <w:pPr>
        <w:pStyle w:val="Default"/>
        <w:numPr>
          <w:ilvl w:val="0"/>
          <w:numId w:val="40"/>
        </w:numPr>
        <w:spacing w:before="40" w:after="40"/>
        <w:rPr>
          <w:bCs/>
          <w:w w:val="99"/>
        </w:rPr>
      </w:pPr>
      <w:r w:rsidRPr="00EC7D5E">
        <w:rPr>
          <w:bCs/>
          <w:w w:val="99"/>
        </w:rPr>
        <w:t xml:space="preserve">Lương Duyên Bình (chủ biên), 2000, Vật lý đại cương tập 1, tập 2, tập 3, </w:t>
      </w:r>
      <w:r w:rsidRPr="00EC7D5E">
        <w:rPr>
          <w:w w:val="99"/>
        </w:rPr>
        <w:t>NXB</w:t>
      </w:r>
      <w:r w:rsidRPr="00EC7D5E">
        <w:rPr>
          <w:bCs/>
          <w:w w:val="99"/>
        </w:rPr>
        <w:t xml:space="preserve"> Giáo dục.</w:t>
      </w:r>
    </w:p>
    <w:bookmarkEnd w:id="1"/>
    <w:p w14:paraId="11297DB6" w14:textId="77777777" w:rsidR="00744C77" w:rsidRPr="00EC7D5E" w:rsidRDefault="00EF36A6" w:rsidP="00EF36A6">
      <w:pPr>
        <w:pStyle w:val="BodyText2"/>
        <w:spacing w:before="40" w:after="40" w:line="240" w:lineRule="auto"/>
        <w:jc w:val="both"/>
        <w:rPr>
          <w:b/>
          <w:bCs/>
          <w:w w:val="99"/>
        </w:rPr>
      </w:pPr>
      <w:r w:rsidRPr="00EC7D5E">
        <w:rPr>
          <w:b/>
          <w:bCs/>
          <w:w w:val="99"/>
        </w:rPr>
        <w:t xml:space="preserve">11. </w:t>
      </w:r>
      <w:r w:rsidR="007A7F11" w:rsidRPr="00EC7D5E">
        <w:rPr>
          <w:b/>
          <w:bCs/>
          <w:w w:val="99"/>
        </w:rPr>
        <w:t>Hướng dẫn tự học của học phần</w:t>
      </w:r>
    </w:p>
    <w:p w14:paraId="7FC85D6B" w14:textId="77777777" w:rsidR="00BA7C39" w:rsidRPr="00EC7D5E" w:rsidRDefault="00BA7C39" w:rsidP="00EF36A6">
      <w:pPr>
        <w:pStyle w:val="BodyText2"/>
        <w:tabs>
          <w:tab w:val="num" w:pos="960"/>
        </w:tabs>
        <w:spacing w:before="40" w:after="40" w:line="240" w:lineRule="auto"/>
        <w:jc w:val="center"/>
        <w:rPr>
          <w:b/>
          <w:bCs/>
          <w:w w:val="99"/>
        </w:rPr>
      </w:pPr>
      <w:r w:rsidRPr="00EC7D5E">
        <w:rPr>
          <w:b/>
          <w:bCs/>
          <w:w w:val="99"/>
        </w:rPr>
        <w:t>Bảng 3</w:t>
      </w:r>
      <w:r w:rsidR="00D61127" w:rsidRPr="00EC7D5E">
        <w:rPr>
          <w:b/>
          <w:bCs/>
          <w:w w:val="99"/>
        </w:rPr>
        <w:t xml:space="preserve">. </w:t>
      </w:r>
      <w:r w:rsidR="007B1760" w:rsidRPr="00EC7D5E">
        <w:rPr>
          <w:b/>
          <w:bCs/>
          <w:w w:val="99"/>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418"/>
        <w:gridCol w:w="850"/>
        <w:gridCol w:w="709"/>
        <w:gridCol w:w="709"/>
        <w:gridCol w:w="2794"/>
      </w:tblGrid>
      <w:tr w:rsidR="00744C77" w:rsidRPr="00EC7D5E" w14:paraId="2320B2E8" w14:textId="77777777" w:rsidTr="009A3EFA">
        <w:trPr>
          <w:trHeight w:val="282"/>
        </w:trPr>
        <w:tc>
          <w:tcPr>
            <w:tcW w:w="830" w:type="dxa"/>
            <w:shd w:val="clear" w:color="auto" w:fill="auto"/>
            <w:vAlign w:val="center"/>
          </w:tcPr>
          <w:p w14:paraId="44B4DBD0" w14:textId="77777777" w:rsidR="00744C77" w:rsidRPr="00EC7D5E" w:rsidRDefault="00744C77" w:rsidP="009A3EFA">
            <w:pPr>
              <w:pStyle w:val="BodyText2"/>
              <w:tabs>
                <w:tab w:val="num" w:pos="960"/>
              </w:tabs>
              <w:spacing w:before="40" w:after="40" w:line="240" w:lineRule="auto"/>
              <w:ind w:left="-57" w:right="-57"/>
              <w:jc w:val="center"/>
              <w:rPr>
                <w:b/>
                <w:bCs/>
                <w:w w:val="99"/>
                <w:lang w:val="nl-NL"/>
              </w:rPr>
            </w:pPr>
            <w:r w:rsidRPr="00EC7D5E">
              <w:rPr>
                <w:b/>
                <w:bCs/>
                <w:w w:val="99"/>
                <w:lang w:val="nl-NL"/>
              </w:rPr>
              <w:t>T</w:t>
            </w:r>
            <w:r w:rsidR="009A3EFA" w:rsidRPr="00EC7D5E">
              <w:rPr>
                <w:b/>
                <w:bCs/>
                <w:w w:val="99"/>
                <w:lang w:val="nl-NL"/>
              </w:rPr>
              <w:t>T</w:t>
            </w:r>
          </w:p>
        </w:tc>
        <w:tc>
          <w:tcPr>
            <w:tcW w:w="3418" w:type="dxa"/>
            <w:shd w:val="clear" w:color="auto" w:fill="auto"/>
            <w:vAlign w:val="center"/>
          </w:tcPr>
          <w:p w14:paraId="6961A3D6" w14:textId="77777777" w:rsidR="00744C77" w:rsidRPr="00EC7D5E" w:rsidRDefault="00744C77" w:rsidP="001E2B19">
            <w:pPr>
              <w:pStyle w:val="BodyText2"/>
              <w:tabs>
                <w:tab w:val="num" w:pos="960"/>
              </w:tabs>
              <w:spacing w:before="40" w:after="40" w:line="240" w:lineRule="auto"/>
              <w:ind w:left="-57" w:right="-57"/>
              <w:jc w:val="center"/>
              <w:rPr>
                <w:b/>
                <w:bCs/>
                <w:w w:val="99"/>
                <w:lang w:val="nl-NL"/>
              </w:rPr>
            </w:pPr>
            <w:r w:rsidRPr="00EC7D5E">
              <w:rPr>
                <w:b/>
                <w:bCs/>
                <w:w w:val="99"/>
                <w:lang w:val="nl-NL"/>
              </w:rPr>
              <w:t>Nội dung</w:t>
            </w:r>
          </w:p>
        </w:tc>
        <w:tc>
          <w:tcPr>
            <w:tcW w:w="850" w:type="dxa"/>
            <w:shd w:val="clear" w:color="auto" w:fill="auto"/>
          </w:tcPr>
          <w:p w14:paraId="61D72A72" w14:textId="77777777" w:rsidR="00744C77" w:rsidRPr="00EC7D5E" w:rsidRDefault="007C1C59" w:rsidP="001E2B19">
            <w:pPr>
              <w:pStyle w:val="BodyText2"/>
              <w:tabs>
                <w:tab w:val="num" w:pos="960"/>
              </w:tabs>
              <w:spacing w:before="40" w:after="40" w:line="240" w:lineRule="auto"/>
              <w:ind w:left="-57" w:right="-57"/>
              <w:jc w:val="center"/>
              <w:rPr>
                <w:b/>
                <w:bCs/>
                <w:w w:val="99"/>
                <w:lang w:val="nl-NL"/>
              </w:rPr>
            </w:pPr>
            <w:r w:rsidRPr="00EC7D5E">
              <w:rPr>
                <w:b/>
                <w:bCs/>
                <w:w w:val="99"/>
                <w:lang w:val="nl-NL"/>
              </w:rPr>
              <w:t>Lí</w:t>
            </w:r>
            <w:r w:rsidR="00744C77" w:rsidRPr="00EC7D5E">
              <w:rPr>
                <w:b/>
                <w:bCs/>
                <w:w w:val="99"/>
                <w:lang w:val="nl-NL"/>
              </w:rPr>
              <w:t xml:space="preserve"> thuyết (tiết)</w:t>
            </w:r>
          </w:p>
        </w:tc>
        <w:tc>
          <w:tcPr>
            <w:tcW w:w="709" w:type="dxa"/>
          </w:tcPr>
          <w:p w14:paraId="16845239" w14:textId="77777777" w:rsidR="00744C77" w:rsidRPr="00EC7D5E" w:rsidRDefault="00744C77" w:rsidP="001E2B19">
            <w:pPr>
              <w:pStyle w:val="BodyText2"/>
              <w:tabs>
                <w:tab w:val="num" w:pos="960"/>
              </w:tabs>
              <w:spacing w:before="40" w:after="40" w:line="240" w:lineRule="auto"/>
              <w:ind w:left="-57" w:right="-57"/>
              <w:jc w:val="center"/>
              <w:rPr>
                <w:b/>
                <w:bCs/>
                <w:w w:val="99"/>
                <w:lang w:val="nl-NL"/>
              </w:rPr>
            </w:pPr>
            <w:r w:rsidRPr="00EC7D5E">
              <w:rPr>
                <w:b/>
                <w:bCs/>
                <w:w w:val="99"/>
                <w:lang w:val="nl-NL"/>
              </w:rPr>
              <w:t>Bài tập</w:t>
            </w:r>
          </w:p>
          <w:p w14:paraId="6D532361" w14:textId="77777777" w:rsidR="00744C77" w:rsidRPr="00EC7D5E" w:rsidRDefault="00744C77" w:rsidP="001E2B19">
            <w:pPr>
              <w:pStyle w:val="BodyText2"/>
              <w:tabs>
                <w:tab w:val="num" w:pos="960"/>
              </w:tabs>
              <w:spacing w:before="40" w:after="40" w:line="240" w:lineRule="auto"/>
              <w:ind w:left="-57" w:right="-57"/>
              <w:jc w:val="center"/>
              <w:rPr>
                <w:b/>
                <w:bCs/>
                <w:w w:val="99"/>
                <w:lang w:val="nl-NL"/>
              </w:rPr>
            </w:pPr>
            <w:r w:rsidRPr="00EC7D5E">
              <w:rPr>
                <w:b/>
                <w:bCs/>
                <w:w w:val="99"/>
                <w:lang w:val="nl-NL"/>
              </w:rPr>
              <w:t>(tiết)</w:t>
            </w:r>
          </w:p>
        </w:tc>
        <w:tc>
          <w:tcPr>
            <w:tcW w:w="709" w:type="dxa"/>
            <w:shd w:val="clear" w:color="auto" w:fill="auto"/>
          </w:tcPr>
          <w:p w14:paraId="298135CD" w14:textId="77777777" w:rsidR="00744C77" w:rsidRPr="00EC7D5E" w:rsidRDefault="00744C77" w:rsidP="001E2B19">
            <w:pPr>
              <w:pStyle w:val="BodyText2"/>
              <w:tabs>
                <w:tab w:val="num" w:pos="960"/>
              </w:tabs>
              <w:spacing w:before="40" w:after="40" w:line="240" w:lineRule="auto"/>
              <w:ind w:left="-57" w:right="-57"/>
              <w:jc w:val="center"/>
              <w:rPr>
                <w:b/>
                <w:bCs/>
                <w:w w:val="99"/>
                <w:lang w:val="nl-NL"/>
              </w:rPr>
            </w:pPr>
            <w:r w:rsidRPr="00EC7D5E">
              <w:rPr>
                <w:b/>
                <w:bCs/>
                <w:w w:val="99"/>
                <w:lang w:val="nl-NL"/>
              </w:rPr>
              <w:t>Thực hành</w:t>
            </w:r>
          </w:p>
          <w:p w14:paraId="5CF9D329" w14:textId="77777777" w:rsidR="00744C77" w:rsidRPr="00EC7D5E" w:rsidRDefault="00744C77" w:rsidP="001E2B19">
            <w:pPr>
              <w:pStyle w:val="BodyText2"/>
              <w:tabs>
                <w:tab w:val="num" w:pos="960"/>
              </w:tabs>
              <w:spacing w:before="40" w:after="40" w:line="240" w:lineRule="auto"/>
              <w:ind w:left="-57" w:right="-57"/>
              <w:jc w:val="center"/>
              <w:rPr>
                <w:b/>
                <w:bCs/>
                <w:w w:val="99"/>
                <w:lang w:val="nl-NL"/>
              </w:rPr>
            </w:pPr>
            <w:r w:rsidRPr="00EC7D5E">
              <w:rPr>
                <w:b/>
                <w:bCs/>
                <w:w w:val="99"/>
                <w:lang w:val="nl-NL"/>
              </w:rPr>
              <w:t>(tiết)</w:t>
            </w:r>
          </w:p>
        </w:tc>
        <w:tc>
          <w:tcPr>
            <w:tcW w:w="2794" w:type="dxa"/>
            <w:tcBorders>
              <w:bottom w:val="single" w:sz="4" w:space="0" w:color="auto"/>
            </w:tcBorders>
            <w:shd w:val="clear" w:color="auto" w:fill="auto"/>
            <w:vAlign w:val="center"/>
          </w:tcPr>
          <w:p w14:paraId="7726B5FD" w14:textId="77777777" w:rsidR="00744C77" w:rsidRPr="00EC7D5E" w:rsidRDefault="00061141" w:rsidP="001E2B19">
            <w:pPr>
              <w:pStyle w:val="BodyText2"/>
              <w:tabs>
                <w:tab w:val="num" w:pos="960"/>
              </w:tabs>
              <w:spacing w:before="40" w:after="40" w:line="240" w:lineRule="auto"/>
              <w:ind w:left="-57" w:right="-57"/>
              <w:jc w:val="center"/>
              <w:rPr>
                <w:b/>
                <w:bCs/>
                <w:w w:val="99"/>
                <w:lang w:val="nl-NL"/>
              </w:rPr>
            </w:pPr>
            <w:r w:rsidRPr="00EC7D5E">
              <w:rPr>
                <w:b/>
                <w:bCs/>
                <w:w w:val="99"/>
                <w:lang w:val="nl-NL"/>
              </w:rPr>
              <w:t>S</w:t>
            </w:r>
            <w:r w:rsidR="00744C77" w:rsidRPr="00EC7D5E">
              <w:rPr>
                <w:b/>
                <w:bCs/>
                <w:w w:val="99"/>
                <w:lang w:val="nl-NL"/>
              </w:rPr>
              <w:t>inh viên</w:t>
            </w:r>
            <w:r w:rsidRPr="00EC7D5E">
              <w:rPr>
                <w:b/>
                <w:bCs/>
                <w:w w:val="99"/>
                <w:lang w:val="nl-NL"/>
              </w:rPr>
              <w:t xml:space="preserve"> cần chuẩn bị</w:t>
            </w:r>
          </w:p>
        </w:tc>
      </w:tr>
      <w:tr w:rsidR="00D1149F" w:rsidRPr="00EC7D5E" w14:paraId="2EB210B7" w14:textId="77777777" w:rsidTr="009A3EFA">
        <w:trPr>
          <w:trHeight w:val="53"/>
        </w:trPr>
        <w:tc>
          <w:tcPr>
            <w:tcW w:w="830" w:type="dxa"/>
            <w:shd w:val="clear" w:color="auto" w:fill="auto"/>
          </w:tcPr>
          <w:p w14:paraId="387C3BD5" w14:textId="77777777" w:rsidR="00D1149F" w:rsidRPr="00EC7D5E" w:rsidRDefault="00D1149F" w:rsidP="001E2B19">
            <w:pPr>
              <w:pStyle w:val="BodyText2"/>
              <w:tabs>
                <w:tab w:val="num" w:pos="960"/>
              </w:tabs>
              <w:spacing w:before="40" w:after="40" w:line="240" w:lineRule="auto"/>
              <w:ind w:left="-57" w:right="-57"/>
              <w:jc w:val="center"/>
              <w:rPr>
                <w:bCs/>
                <w:w w:val="99"/>
                <w:lang w:val="nl-NL"/>
              </w:rPr>
            </w:pPr>
            <w:r w:rsidRPr="00EC7D5E">
              <w:rPr>
                <w:bCs/>
                <w:w w:val="99"/>
                <w:lang w:val="nl-NL"/>
              </w:rPr>
              <w:t>1</w:t>
            </w:r>
          </w:p>
        </w:tc>
        <w:tc>
          <w:tcPr>
            <w:tcW w:w="3418" w:type="dxa"/>
            <w:shd w:val="clear" w:color="auto" w:fill="auto"/>
          </w:tcPr>
          <w:p w14:paraId="11103425" w14:textId="77777777" w:rsidR="00A522E3" w:rsidRPr="00EC7D5E" w:rsidRDefault="00A522E3" w:rsidP="009A3EFA">
            <w:pPr>
              <w:pStyle w:val="BodyText2"/>
              <w:tabs>
                <w:tab w:val="num" w:pos="960"/>
              </w:tabs>
              <w:spacing w:before="40" w:after="40" w:line="240" w:lineRule="auto"/>
              <w:ind w:left="-57" w:right="-57"/>
              <w:jc w:val="both"/>
              <w:rPr>
                <w:b/>
                <w:bCs/>
                <w:w w:val="99"/>
                <w:lang w:val="nl-NL"/>
              </w:rPr>
            </w:pPr>
            <w:r w:rsidRPr="00EC7D5E">
              <w:rPr>
                <w:b/>
                <w:bCs/>
                <w:w w:val="99"/>
                <w:lang w:val="nl-NL"/>
              </w:rPr>
              <w:t xml:space="preserve">Phần </w:t>
            </w:r>
            <w:r w:rsidR="00D1149F" w:rsidRPr="00EC7D5E">
              <w:rPr>
                <w:b/>
                <w:bCs/>
                <w:w w:val="99"/>
                <w:lang w:val="nl-NL"/>
              </w:rPr>
              <w:t>1</w:t>
            </w:r>
            <w:r w:rsidRPr="00EC7D5E">
              <w:rPr>
                <w:b/>
                <w:bCs/>
                <w:w w:val="99"/>
                <w:lang w:val="nl-NL"/>
              </w:rPr>
              <w:t>. Cơ học</w:t>
            </w:r>
          </w:p>
          <w:p w14:paraId="35AD3A25" w14:textId="77777777" w:rsidR="00A522E3" w:rsidRPr="00EC7D5E" w:rsidRDefault="00500182" w:rsidP="009A3EFA">
            <w:pPr>
              <w:pStyle w:val="BodyText2"/>
              <w:tabs>
                <w:tab w:val="num" w:pos="960"/>
              </w:tabs>
              <w:spacing w:before="40" w:after="40" w:line="240" w:lineRule="auto"/>
              <w:ind w:left="-57" w:right="-57"/>
              <w:jc w:val="both"/>
              <w:rPr>
                <w:bCs/>
                <w:w w:val="99"/>
                <w:lang w:val="nl-NL"/>
              </w:rPr>
            </w:pPr>
            <w:r w:rsidRPr="00EC7D5E">
              <w:rPr>
                <w:b/>
                <w:bCs/>
                <w:w w:val="99"/>
                <w:lang w:val="nl-NL"/>
              </w:rPr>
              <w:t xml:space="preserve">Bài </w:t>
            </w:r>
            <w:r w:rsidR="00A522E3" w:rsidRPr="00EC7D5E">
              <w:rPr>
                <w:b/>
                <w:bCs/>
                <w:w w:val="99"/>
                <w:lang w:val="nl-NL"/>
              </w:rPr>
              <w:t>1.</w:t>
            </w:r>
            <w:r w:rsidR="00A522E3" w:rsidRPr="00EC7D5E">
              <w:rPr>
                <w:bCs/>
                <w:w w:val="99"/>
                <w:lang w:val="nl-NL"/>
              </w:rPr>
              <w:t xml:space="preserve"> Làm quen với các dụng cụ đo độ dài và khối lượng.</w:t>
            </w:r>
          </w:p>
          <w:p w14:paraId="519C7AF3" w14:textId="77777777" w:rsidR="00A522E3" w:rsidRPr="00EC7D5E" w:rsidRDefault="00500182" w:rsidP="009A3EFA">
            <w:pPr>
              <w:pStyle w:val="BodyText2"/>
              <w:tabs>
                <w:tab w:val="num" w:pos="960"/>
              </w:tabs>
              <w:spacing w:before="40" w:after="40" w:line="240" w:lineRule="auto"/>
              <w:ind w:left="-57" w:right="-57"/>
              <w:jc w:val="both"/>
              <w:rPr>
                <w:bCs/>
                <w:w w:val="99"/>
                <w:lang w:val="nl-NL"/>
              </w:rPr>
            </w:pPr>
            <w:r w:rsidRPr="00EC7D5E">
              <w:rPr>
                <w:b/>
                <w:bCs/>
                <w:w w:val="99"/>
                <w:lang w:val="nl-NL"/>
              </w:rPr>
              <w:t xml:space="preserve">Bài </w:t>
            </w:r>
            <w:r w:rsidR="00A522E3" w:rsidRPr="00EC7D5E">
              <w:rPr>
                <w:b/>
                <w:bCs/>
                <w:w w:val="99"/>
                <w:lang w:val="nl-NL"/>
              </w:rPr>
              <w:t xml:space="preserve">2. </w:t>
            </w:r>
            <w:r w:rsidR="00A522E3" w:rsidRPr="00EC7D5E">
              <w:rPr>
                <w:bCs/>
                <w:w w:val="99"/>
                <w:lang w:val="nl-NL"/>
              </w:rPr>
              <w:t xml:space="preserve">Khảo sát các định luật động lực học trên máy Atwood </w:t>
            </w:r>
          </w:p>
          <w:p w14:paraId="7B25B07D" w14:textId="77777777" w:rsidR="00D1149F" w:rsidRPr="00EC7D5E" w:rsidRDefault="00500182" w:rsidP="009A3EFA">
            <w:pPr>
              <w:pStyle w:val="BodyText2"/>
              <w:tabs>
                <w:tab w:val="num" w:pos="960"/>
              </w:tabs>
              <w:spacing w:before="40" w:after="40" w:line="240" w:lineRule="auto"/>
              <w:ind w:left="-57" w:right="-57"/>
              <w:jc w:val="both"/>
              <w:rPr>
                <w:bCs/>
                <w:w w:val="99"/>
                <w:lang w:val="nl-NL"/>
              </w:rPr>
            </w:pPr>
            <w:r w:rsidRPr="00EC7D5E">
              <w:rPr>
                <w:b/>
                <w:bCs/>
                <w:w w:val="99"/>
                <w:lang w:val="nl-NL"/>
              </w:rPr>
              <w:t xml:space="preserve">Bài </w:t>
            </w:r>
            <w:r w:rsidR="00A522E3" w:rsidRPr="00EC7D5E">
              <w:rPr>
                <w:b/>
                <w:bCs/>
                <w:w w:val="99"/>
                <w:lang w:val="nl-NL"/>
              </w:rPr>
              <w:t>3.</w:t>
            </w:r>
            <w:r w:rsidR="00A522E3" w:rsidRPr="00EC7D5E">
              <w:rPr>
                <w:bCs/>
                <w:w w:val="99"/>
                <w:lang w:val="nl-NL"/>
              </w:rPr>
              <w:t xml:space="preserve"> Khảo sát dao động của con lắc vật </w:t>
            </w:r>
            <w:r w:rsidR="007C1C59" w:rsidRPr="00EC7D5E">
              <w:rPr>
                <w:bCs/>
                <w:w w:val="99"/>
                <w:lang w:val="nl-NL"/>
              </w:rPr>
              <w:t>lí</w:t>
            </w:r>
            <w:r w:rsidR="00A522E3" w:rsidRPr="00EC7D5E">
              <w:rPr>
                <w:bCs/>
                <w:w w:val="99"/>
                <w:lang w:val="nl-NL"/>
              </w:rPr>
              <w:t>. Xác định gia tốc trọng trường</w:t>
            </w:r>
          </w:p>
        </w:tc>
        <w:tc>
          <w:tcPr>
            <w:tcW w:w="850" w:type="dxa"/>
            <w:shd w:val="clear" w:color="auto" w:fill="auto"/>
          </w:tcPr>
          <w:p w14:paraId="6FF0A10C" w14:textId="77777777" w:rsidR="00D1149F" w:rsidRPr="00EC7D5E" w:rsidRDefault="002A27F2" w:rsidP="002A27F2">
            <w:pPr>
              <w:pStyle w:val="BodyText2"/>
              <w:tabs>
                <w:tab w:val="num" w:pos="960"/>
              </w:tabs>
              <w:spacing w:before="40" w:after="40" w:line="240" w:lineRule="auto"/>
              <w:ind w:left="-57" w:right="-57"/>
              <w:jc w:val="center"/>
              <w:rPr>
                <w:bCs/>
                <w:w w:val="99"/>
                <w:lang w:val="nl-NL"/>
              </w:rPr>
            </w:pPr>
            <w:r w:rsidRPr="00EC7D5E">
              <w:rPr>
                <w:bCs/>
                <w:w w:val="99"/>
                <w:lang w:val="nl-NL"/>
              </w:rPr>
              <w:t>4.5</w:t>
            </w:r>
          </w:p>
        </w:tc>
        <w:tc>
          <w:tcPr>
            <w:tcW w:w="709" w:type="dxa"/>
          </w:tcPr>
          <w:p w14:paraId="7D5F2A17" w14:textId="77777777" w:rsidR="00D1149F" w:rsidRPr="00EC7D5E" w:rsidRDefault="001E2B19" w:rsidP="001E2B19">
            <w:pPr>
              <w:pStyle w:val="BodyText2"/>
              <w:tabs>
                <w:tab w:val="num" w:pos="960"/>
              </w:tabs>
              <w:spacing w:before="40" w:after="40" w:line="240" w:lineRule="auto"/>
              <w:ind w:left="-57" w:right="-57"/>
              <w:jc w:val="center"/>
              <w:rPr>
                <w:bCs/>
                <w:w w:val="99"/>
                <w:lang w:val="nl-NL"/>
              </w:rPr>
            </w:pPr>
            <w:r w:rsidRPr="00EC7D5E">
              <w:rPr>
                <w:bCs/>
                <w:w w:val="99"/>
                <w:lang w:val="nl-NL"/>
              </w:rPr>
              <w:t>0</w:t>
            </w:r>
          </w:p>
        </w:tc>
        <w:tc>
          <w:tcPr>
            <w:tcW w:w="709" w:type="dxa"/>
            <w:tcBorders>
              <w:right w:val="single" w:sz="4" w:space="0" w:color="auto"/>
            </w:tcBorders>
            <w:shd w:val="clear" w:color="auto" w:fill="auto"/>
          </w:tcPr>
          <w:p w14:paraId="46DEA160" w14:textId="77777777" w:rsidR="00D1149F" w:rsidRPr="00EC7D5E" w:rsidRDefault="002A27F2" w:rsidP="001E2B19">
            <w:pPr>
              <w:pStyle w:val="BodyText2"/>
              <w:tabs>
                <w:tab w:val="num" w:pos="960"/>
              </w:tabs>
              <w:spacing w:before="40" w:after="40" w:line="240" w:lineRule="auto"/>
              <w:ind w:left="-57" w:right="-57"/>
              <w:jc w:val="center"/>
              <w:rPr>
                <w:bCs/>
                <w:w w:val="99"/>
                <w:lang w:val="nl-NL"/>
              </w:rPr>
            </w:pPr>
            <w:r w:rsidRPr="00EC7D5E">
              <w:rPr>
                <w:bCs/>
                <w:w w:val="99"/>
                <w:lang w:val="nl-NL"/>
              </w:rPr>
              <w:t>0</w:t>
            </w:r>
          </w:p>
          <w:p w14:paraId="65E1C4CD" w14:textId="77777777" w:rsidR="00D1149F" w:rsidRPr="00EC7D5E" w:rsidRDefault="00D1149F" w:rsidP="001E2B19">
            <w:pPr>
              <w:pStyle w:val="BodyText2"/>
              <w:tabs>
                <w:tab w:val="num" w:pos="960"/>
              </w:tabs>
              <w:spacing w:before="40" w:after="40" w:line="240" w:lineRule="auto"/>
              <w:ind w:left="-57" w:right="-57"/>
              <w:jc w:val="center"/>
              <w:rPr>
                <w:bCs/>
                <w:w w:val="99"/>
                <w:lang w:val="nl-NL"/>
              </w:rPr>
            </w:pP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2147E004" w14:textId="77777777" w:rsidR="00EC5ADB" w:rsidRPr="00EC7D5E" w:rsidRDefault="00D1149F" w:rsidP="009A3EFA">
            <w:pPr>
              <w:pStyle w:val="BodyText2"/>
              <w:tabs>
                <w:tab w:val="num" w:pos="960"/>
              </w:tabs>
              <w:spacing w:before="40" w:after="40" w:line="240" w:lineRule="auto"/>
              <w:ind w:left="-57" w:right="-57"/>
              <w:jc w:val="both"/>
              <w:rPr>
                <w:bCs/>
                <w:w w:val="99"/>
                <w:lang w:val="nl-NL"/>
              </w:rPr>
            </w:pPr>
            <w:r w:rsidRPr="00EC7D5E">
              <w:rPr>
                <w:bCs/>
                <w:w w:val="99"/>
                <w:lang w:val="nl-NL"/>
              </w:rPr>
              <w:t>-</w:t>
            </w:r>
            <w:r w:rsidR="00EC5ADB" w:rsidRPr="00EC7D5E">
              <w:rPr>
                <w:bCs/>
                <w:w w:val="99"/>
                <w:lang w:val="nl-NL"/>
              </w:rPr>
              <w:t xml:space="preserve"> Nghiên cứu bài 1,2,3 của tài liệu [1] và trả lời các câu hỏi của bài thí nghiệm 1,2,3</w:t>
            </w:r>
          </w:p>
          <w:p w14:paraId="5D69B060" w14:textId="77777777" w:rsidR="00D1149F" w:rsidRPr="00EC7D5E" w:rsidRDefault="00EC5ADB" w:rsidP="009A3EFA">
            <w:pPr>
              <w:pStyle w:val="BodyText2"/>
              <w:tabs>
                <w:tab w:val="num" w:pos="960"/>
              </w:tabs>
              <w:spacing w:before="40" w:after="40" w:line="240" w:lineRule="auto"/>
              <w:ind w:left="-57" w:right="-57"/>
              <w:jc w:val="both"/>
              <w:rPr>
                <w:bCs/>
                <w:w w:val="99"/>
                <w:lang w:val="nl-NL"/>
              </w:rPr>
            </w:pPr>
            <w:r w:rsidRPr="00EC7D5E">
              <w:rPr>
                <w:bCs/>
                <w:w w:val="99"/>
                <w:lang w:val="nl-NL"/>
              </w:rPr>
              <w:t>- Nghiên cứ</w:t>
            </w:r>
            <w:r w:rsidR="00A70D13" w:rsidRPr="00EC7D5E">
              <w:rPr>
                <w:bCs/>
                <w:w w:val="99"/>
                <w:lang w:val="nl-NL"/>
              </w:rPr>
              <w:t>u chương 1,2,3,4,5</w:t>
            </w:r>
            <w:r w:rsidRPr="00EC7D5E">
              <w:rPr>
                <w:bCs/>
                <w:w w:val="99"/>
                <w:lang w:val="nl-NL"/>
              </w:rPr>
              <w:t xml:space="preserve"> của tài liệu [2,3]</w:t>
            </w:r>
          </w:p>
          <w:p w14:paraId="3AA0322F" w14:textId="77777777" w:rsidR="00EC5ADB" w:rsidRPr="00EC7D5E" w:rsidRDefault="00EC5ADB" w:rsidP="009A3EFA">
            <w:pPr>
              <w:pStyle w:val="BodyText2"/>
              <w:tabs>
                <w:tab w:val="num" w:pos="960"/>
              </w:tabs>
              <w:spacing w:before="40" w:after="40" w:line="240" w:lineRule="auto"/>
              <w:ind w:left="-57" w:right="-57"/>
              <w:jc w:val="both"/>
              <w:rPr>
                <w:bCs/>
                <w:w w:val="99"/>
                <w:lang w:val="de-DE"/>
              </w:rPr>
            </w:pPr>
          </w:p>
        </w:tc>
      </w:tr>
      <w:tr w:rsidR="00D1149F" w:rsidRPr="00EC7D5E" w14:paraId="5166BDC0" w14:textId="77777777" w:rsidTr="009A3EFA">
        <w:trPr>
          <w:trHeight w:val="70"/>
        </w:trPr>
        <w:tc>
          <w:tcPr>
            <w:tcW w:w="830" w:type="dxa"/>
            <w:shd w:val="clear" w:color="auto" w:fill="auto"/>
          </w:tcPr>
          <w:p w14:paraId="0037F594" w14:textId="77777777" w:rsidR="00D1149F" w:rsidRPr="00EC7D5E" w:rsidRDefault="00D1149F" w:rsidP="001E2B19">
            <w:pPr>
              <w:pStyle w:val="BodyText2"/>
              <w:tabs>
                <w:tab w:val="num" w:pos="960"/>
              </w:tabs>
              <w:spacing w:before="40" w:after="40" w:line="240" w:lineRule="auto"/>
              <w:ind w:left="-57" w:right="-57"/>
              <w:jc w:val="center"/>
              <w:rPr>
                <w:bCs/>
                <w:w w:val="99"/>
                <w:lang w:val="nl-NL"/>
              </w:rPr>
            </w:pPr>
            <w:r w:rsidRPr="00EC7D5E">
              <w:rPr>
                <w:bCs/>
                <w:w w:val="99"/>
                <w:lang w:val="nl-NL"/>
              </w:rPr>
              <w:lastRenderedPageBreak/>
              <w:t>2</w:t>
            </w:r>
          </w:p>
        </w:tc>
        <w:tc>
          <w:tcPr>
            <w:tcW w:w="3418" w:type="dxa"/>
            <w:shd w:val="clear" w:color="auto" w:fill="auto"/>
          </w:tcPr>
          <w:p w14:paraId="7DD4F1F9" w14:textId="77777777" w:rsidR="00D1149F" w:rsidRPr="00EC7D5E" w:rsidRDefault="00A522E3" w:rsidP="009A3EFA">
            <w:pPr>
              <w:pStyle w:val="BodyText2"/>
              <w:tabs>
                <w:tab w:val="num" w:pos="960"/>
              </w:tabs>
              <w:spacing w:before="40" w:after="40" w:line="240" w:lineRule="auto"/>
              <w:ind w:left="-57" w:right="-57"/>
              <w:jc w:val="both"/>
              <w:rPr>
                <w:b/>
                <w:bCs/>
                <w:w w:val="99"/>
                <w:lang w:val="nl-NL"/>
              </w:rPr>
            </w:pPr>
            <w:r w:rsidRPr="00EC7D5E">
              <w:rPr>
                <w:b/>
                <w:bCs/>
                <w:w w:val="99"/>
                <w:lang w:val="nl-NL"/>
              </w:rPr>
              <w:t xml:space="preserve">Phần </w:t>
            </w:r>
            <w:r w:rsidR="00D1149F" w:rsidRPr="00EC7D5E">
              <w:rPr>
                <w:b/>
                <w:bCs/>
                <w:w w:val="99"/>
                <w:lang w:val="nl-NL"/>
              </w:rPr>
              <w:t>2</w:t>
            </w:r>
            <w:r w:rsidRPr="00EC7D5E">
              <w:rPr>
                <w:b/>
                <w:bCs/>
                <w:w w:val="99"/>
                <w:lang w:val="nl-NL"/>
              </w:rPr>
              <w:t>. Nhiệt học</w:t>
            </w:r>
          </w:p>
          <w:p w14:paraId="6D53DB09" w14:textId="77777777" w:rsidR="00D1149F" w:rsidRPr="00EC7D5E" w:rsidRDefault="00500182" w:rsidP="009A3EFA">
            <w:pPr>
              <w:pStyle w:val="BodyText2"/>
              <w:tabs>
                <w:tab w:val="num" w:pos="960"/>
              </w:tabs>
              <w:spacing w:before="40" w:after="40" w:line="240" w:lineRule="auto"/>
              <w:ind w:left="-57" w:right="-57"/>
              <w:jc w:val="both"/>
              <w:rPr>
                <w:bCs/>
                <w:w w:val="99"/>
                <w:lang w:val="nl-NL"/>
              </w:rPr>
            </w:pPr>
            <w:r w:rsidRPr="00EC7D5E">
              <w:rPr>
                <w:bCs/>
                <w:w w:val="99"/>
                <w:lang w:val="nl-NL"/>
              </w:rPr>
              <w:t xml:space="preserve">Bài 4. </w:t>
            </w:r>
            <w:r w:rsidR="001E2B19" w:rsidRPr="00EC7D5E">
              <w:rPr>
                <w:bCs/>
                <w:w w:val="99"/>
                <w:lang w:val="nl-NL"/>
              </w:rPr>
              <w:t xml:space="preserve">Khảo sát quá trình cân bằng nhiệt động. Xác định </w:t>
            </w:r>
            <w:r w:rsidR="007C1C59" w:rsidRPr="00EC7D5E">
              <w:rPr>
                <w:bCs/>
                <w:w w:val="99"/>
                <w:lang w:val="nl-NL"/>
              </w:rPr>
              <w:t>tỉ</w:t>
            </w:r>
            <w:r w:rsidR="001E2B19" w:rsidRPr="00EC7D5E">
              <w:rPr>
                <w:bCs/>
                <w:w w:val="99"/>
                <w:lang w:val="nl-NL"/>
              </w:rPr>
              <w:t xml:space="preserve"> số nhiệt dung phân tử của chất khí</w:t>
            </w:r>
          </w:p>
        </w:tc>
        <w:tc>
          <w:tcPr>
            <w:tcW w:w="850" w:type="dxa"/>
            <w:shd w:val="clear" w:color="auto" w:fill="auto"/>
          </w:tcPr>
          <w:p w14:paraId="4506E0FB" w14:textId="77777777" w:rsidR="00D1149F" w:rsidRPr="00EC7D5E" w:rsidRDefault="002A27F2" w:rsidP="002A27F2">
            <w:pPr>
              <w:pStyle w:val="BodyText2"/>
              <w:tabs>
                <w:tab w:val="num" w:pos="960"/>
              </w:tabs>
              <w:spacing w:before="40" w:after="40" w:line="240" w:lineRule="auto"/>
              <w:ind w:left="-57" w:right="-57"/>
              <w:jc w:val="center"/>
              <w:rPr>
                <w:bCs/>
                <w:w w:val="99"/>
                <w:lang w:val="nl-NL"/>
              </w:rPr>
            </w:pPr>
            <w:r w:rsidRPr="00EC7D5E">
              <w:rPr>
                <w:bCs/>
                <w:w w:val="99"/>
                <w:lang w:val="nl-NL"/>
              </w:rPr>
              <w:t>1.5</w:t>
            </w:r>
          </w:p>
        </w:tc>
        <w:tc>
          <w:tcPr>
            <w:tcW w:w="709" w:type="dxa"/>
          </w:tcPr>
          <w:p w14:paraId="33F1C8A3" w14:textId="77777777" w:rsidR="00D1149F" w:rsidRPr="00EC7D5E" w:rsidRDefault="001E2B19" w:rsidP="001E2B19">
            <w:pPr>
              <w:pStyle w:val="BodyText2"/>
              <w:tabs>
                <w:tab w:val="num" w:pos="960"/>
              </w:tabs>
              <w:spacing w:before="40" w:after="40" w:line="240" w:lineRule="auto"/>
              <w:ind w:left="-57" w:right="-57"/>
              <w:jc w:val="center"/>
              <w:rPr>
                <w:bCs/>
                <w:w w:val="99"/>
                <w:lang w:val="nl-NL"/>
              </w:rPr>
            </w:pPr>
            <w:r w:rsidRPr="00EC7D5E">
              <w:rPr>
                <w:bCs/>
                <w:w w:val="99"/>
                <w:lang w:val="nl-NL"/>
              </w:rPr>
              <w:t>0</w:t>
            </w:r>
          </w:p>
        </w:tc>
        <w:tc>
          <w:tcPr>
            <w:tcW w:w="709" w:type="dxa"/>
            <w:tcBorders>
              <w:right w:val="single" w:sz="4" w:space="0" w:color="auto"/>
            </w:tcBorders>
            <w:shd w:val="clear" w:color="auto" w:fill="auto"/>
          </w:tcPr>
          <w:p w14:paraId="5DAAEBAE" w14:textId="77777777" w:rsidR="00D1149F" w:rsidRPr="00EC7D5E" w:rsidRDefault="002A27F2" w:rsidP="001E2B19">
            <w:pPr>
              <w:pStyle w:val="BodyText2"/>
              <w:tabs>
                <w:tab w:val="num" w:pos="960"/>
              </w:tabs>
              <w:spacing w:before="40" w:after="40" w:line="240" w:lineRule="auto"/>
              <w:ind w:left="-57" w:right="-57"/>
              <w:jc w:val="center"/>
              <w:rPr>
                <w:bCs/>
                <w:w w:val="99"/>
                <w:lang w:val="nl-NL"/>
              </w:rPr>
            </w:pPr>
            <w:r w:rsidRPr="00EC7D5E">
              <w:rPr>
                <w:bCs/>
                <w:w w:val="99"/>
                <w:lang w:val="nl-NL"/>
              </w:rPr>
              <w:t>0</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1206395" w14:textId="77777777" w:rsidR="00EC5ADB" w:rsidRPr="00EC7D5E" w:rsidRDefault="00EC5ADB" w:rsidP="009A3EFA">
            <w:pPr>
              <w:pStyle w:val="BodyText2"/>
              <w:tabs>
                <w:tab w:val="num" w:pos="960"/>
              </w:tabs>
              <w:spacing w:before="40" w:after="40" w:line="240" w:lineRule="auto"/>
              <w:ind w:left="-57" w:right="-57"/>
              <w:jc w:val="both"/>
              <w:rPr>
                <w:bCs/>
                <w:w w:val="99"/>
                <w:lang w:val="nl-NL"/>
              </w:rPr>
            </w:pPr>
            <w:r w:rsidRPr="00EC7D5E">
              <w:rPr>
                <w:bCs/>
                <w:w w:val="99"/>
                <w:lang w:val="nl-NL"/>
              </w:rPr>
              <w:t>- Nghiên cứu bài 4 của tài liệu [1] và trả lời các câu hỏi của bài thí nghiệ</w:t>
            </w:r>
            <w:r w:rsidR="00E50D65" w:rsidRPr="00EC7D5E">
              <w:rPr>
                <w:bCs/>
                <w:w w:val="99"/>
                <w:lang w:val="nl-NL"/>
              </w:rPr>
              <w:t>m 4</w:t>
            </w:r>
          </w:p>
          <w:p w14:paraId="5298F7C9" w14:textId="77777777" w:rsidR="00D1149F" w:rsidRPr="00EC7D5E" w:rsidRDefault="00EC5ADB" w:rsidP="009A3EFA">
            <w:pPr>
              <w:pStyle w:val="BodyText2"/>
              <w:tabs>
                <w:tab w:val="num" w:pos="960"/>
              </w:tabs>
              <w:spacing w:before="40" w:after="40" w:line="240" w:lineRule="auto"/>
              <w:ind w:left="-57" w:right="-57"/>
              <w:jc w:val="both"/>
              <w:rPr>
                <w:bCs/>
                <w:w w:val="99"/>
                <w:lang w:val="nl-NL"/>
              </w:rPr>
            </w:pPr>
            <w:r w:rsidRPr="00EC7D5E">
              <w:rPr>
                <w:bCs/>
                <w:w w:val="99"/>
                <w:lang w:val="nl-NL"/>
              </w:rPr>
              <w:t>- Nghiên cứ</w:t>
            </w:r>
            <w:r w:rsidR="00A70D13" w:rsidRPr="00EC7D5E">
              <w:rPr>
                <w:bCs/>
                <w:w w:val="99"/>
                <w:lang w:val="nl-NL"/>
              </w:rPr>
              <w:t>u chương 7,8,9</w:t>
            </w:r>
            <w:r w:rsidRPr="00EC7D5E">
              <w:rPr>
                <w:bCs/>
                <w:w w:val="99"/>
                <w:lang w:val="nl-NL"/>
              </w:rPr>
              <w:t xml:space="preserve"> của tài liệu [2,3]</w:t>
            </w:r>
          </w:p>
        </w:tc>
      </w:tr>
      <w:tr w:rsidR="00E50D65" w:rsidRPr="00EC7D5E" w14:paraId="3892DACA" w14:textId="77777777" w:rsidTr="009A3EFA">
        <w:trPr>
          <w:trHeight w:val="70"/>
        </w:trPr>
        <w:tc>
          <w:tcPr>
            <w:tcW w:w="830" w:type="dxa"/>
            <w:shd w:val="clear" w:color="auto" w:fill="auto"/>
          </w:tcPr>
          <w:p w14:paraId="6D8A4AFC" w14:textId="77777777" w:rsidR="00E50D65" w:rsidRPr="00EC7D5E" w:rsidRDefault="00E50D65" w:rsidP="001E2B19">
            <w:pPr>
              <w:pStyle w:val="BodyText2"/>
              <w:tabs>
                <w:tab w:val="num" w:pos="960"/>
              </w:tabs>
              <w:spacing w:before="40" w:after="40" w:line="240" w:lineRule="auto"/>
              <w:ind w:left="-57" w:right="-57"/>
              <w:jc w:val="center"/>
              <w:rPr>
                <w:bCs/>
                <w:w w:val="99"/>
                <w:lang w:val="nl-NL"/>
              </w:rPr>
            </w:pPr>
            <w:r w:rsidRPr="00EC7D5E">
              <w:rPr>
                <w:bCs/>
                <w:w w:val="99"/>
                <w:lang w:val="nl-NL"/>
              </w:rPr>
              <w:t>3</w:t>
            </w:r>
          </w:p>
        </w:tc>
        <w:tc>
          <w:tcPr>
            <w:tcW w:w="3418" w:type="dxa"/>
            <w:shd w:val="clear" w:color="auto" w:fill="auto"/>
          </w:tcPr>
          <w:p w14:paraId="6D6B9663" w14:textId="77777777" w:rsidR="00E50D65" w:rsidRPr="00EC7D5E" w:rsidRDefault="00E50D65" w:rsidP="009A3EFA">
            <w:pPr>
              <w:pStyle w:val="BodyText2"/>
              <w:tabs>
                <w:tab w:val="num" w:pos="960"/>
              </w:tabs>
              <w:spacing w:before="40" w:after="40" w:line="240" w:lineRule="auto"/>
              <w:ind w:left="-57" w:right="-57"/>
              <w:jc w:val="both"/>
              <w:rPr>
                <w:b/>
                <w:bCs/>
                <w:w w:val="99"/>
                <w:lang w:val="nl-NL"/>
              </w:rPr>
            </w:pPr>
            <w:r w:rsidRPr="00EC7D5E">
              <w:rPr>
                <w:b/>
                <w:bCs/>
                <w:w w:val="99"/>
                <w:lang w:val="nl-NL"/>
              </w:rPr>
              <w:t>Phần 3. Điện - Từ</w:t>
            </w:r>
          </w:p>
          <w:p w14:paraId="53754315" w14:textId="77777777" w:rsidR="00E50D65" w:rsidRPr="00EC7D5E" w:rsidRDefault="00E50D65" w:rsidP="009A3EFA">
            <w:pPr>
              <w:pStyle w:val="BodyText2"/>
              <w:tabs>
                <w:tab w:val="num" w:pos="960"/>
              </w:tabs>
              <w:spacing w:before="40" w:after="40" w:line="240" w:lineRule="auto"/>
              <w:ind w:left="-57" w:right="-57"/>
              <w:jc w:val="both"/>
              <w:rPr>
                <w:bCs/>
                <w:w w:val="99"/>
                <w:lang w:val="nl-NL"/>
              </w:rPr>
            </w:pPr>
            <w:r w:rsidRPr="00EC7D5E">
              <w:rPr>
                <w:b/>
                <w:bCs/>
                <w:w w:val="99"/>
                <w:lang w:val="nl-NL"/>
              </w:rPr>
              <w:t xml:space="preserve">Bài 5. </w:t>
            </w:r>
            <w:r w:rsidRPr="00EC7D5E">
              <w:rPr>
                <w:bCs/>
                <w:w w:val="99"/>
                <w:lang w:val="nl-NL"/>
              </w:rPr>
              <w:t xml:space="preserve">Làm quen các dụng cụ đo điện: vôn kế, ampe kế, đồng hồ vạn năng hiện số, đồng hồ vạn năng chỉ kim. </w:t>
            </w:r>
          </w:p>
          <w:p w14:paraId="549B64DA" w14:textId="77777777" w:rsidR="00E50D65" w:rsidRPr="00EC7D5E" w:rsidRDefault="00E50D65" w:rsidP="009A3EFA">
            <w:pPr>
              <w:pStyle w:val="BodyText2"/>
              <w:tabs>
                <w:tab w:val="num" w:pos="960"/>
              </w:tabs>
              <w:spacing w:before="40" w:after="40" w:line="240" w:lineRule="auto"/>
              <w:ind w:left="-57" w:right="-57"/>
              <w:jc w:val="both"/>
              <w:rPr>
                <w:bCs/>
                <w:w w:val="99"/>
                <w:lang w:val="nl-NL"/>
              </w:rPr>
            </w:pPr>
            <w:r w:rsidRPr="00EC7D5E">
              <w:rPr>
                <w:b/>
                <w:bCs/>
                <w:w w:val="99"/>
                <w:lang w:val="nl-NL"/>
              </w:rPr>
              <w:t xml:space="preserve">Bài 6. </w:t>
            </w:r>
            <w:r w:rsidRPr="00EC7D5E">
              <w:rPr>
                <w:bCs/>
                <w:w w:val="99"/>
                <w:lang w:val="nl-NL"/>
              </w:rPr>
              <w:t>Khảo sát chuyển động của electron trong điện trường và từ trường. Xác định điện tích riêng của electron theo phương pháp Magnetron.</w:t>
            </w:r>
          </w:p>
          <w:p w14:paraId="6878F26F" w14:textId="77777777" w:rsidR="00E50D65" w:rsidRPr="00EC7D5E" w:rsidRDefault="00E50D65" w:rsidP="009A3EFA">
            <w:pPr>
              <w:pStyle w:val="BodyText2"/>
              <w:tabs>
                <w:tab w:val="num" w:pos="960"/>
              </w:tabs>
              <w:spacing w:before="40" w:after="40" w:line="240" w:lineRule="auto"/>
              <w:ind w:left="-57" w:right="-57"/>
              <w:jc w:val="both"/>
              <w:rPr>
                <w:b/>
                <w:bCs/>
                <w:w w:val="99"/>
                <w:lang w:val="nl-NL"/>
              </w:rPr>
            </w:pPr>
            <w:r w:rsidRPr="00EC7D5E">
              <w:rPr>
                <w:b/>
                <w:bCs/>
                <w:w w:val="99"/>
                <w:lang w:val="nl-NL"/>
              </w:rPr>
              <w:t xml:space="preserve">Bài 7. </w:t>
            </w:r>
            <w:r w:rsidRPr="00EC7D5E">
              <w:rPr>
                <w:bCs/>
                <w:w w:val="99"/>
                <w:lang w:val="nl-NL"/>
              </w:rPr>
              <w:t>Khảo sát tính chất của sắt từ ferit. Xác định nhiệt độ chuyển pha sắt từ - thuận từ.</w:t>
            </w:r>
          </w:p>
        </w:tc>
        <w:tc>
          <w:tcPr>
            <w:tcW w:w="850" w:type="dxa"/>
            <w:shd w:val="clear" w:color="auto" w:fill="auto"/>
          </w:tcPr>
          <w:p w14:paraId="02F9741B" w14:textId="77777777" w:rsidR="00E50D65" w:rsidRPr="00EC7D5E" w:rsidRDefault="002A27F2" w:rsidP="002A27F2">
            <w:pPr>
              <w:pStyle w:val="BodyText2"/>
              <w:tabs>
                <w:tab w:val="num" w:pos="960"/>
              </w:tabs>
              <w:spacing w:before="40" w:after="40" w:line="240" w:lineRule="auto"/>
              <w:ind w:left="-57" w:right="-57"/>
              <w:jc w:val="center"/>
              <w:rPr>
                <w:bCs/>
                <w:w w:val="99"/>
                <w:lang w:val="nl-NL"/>
              </w:rPr>
            </w:pPr>
            <w:r w:rsidRPr="00EC7D5E">
              <w:rPr>
                <w:bCs/>
                <w:w w:val="99"/>
                <w:lang w:val="nl-NL"/>
              </w:rPr>
              <w:t>4.5</w:t>
            </w:r>
          </w:p>
        </w:tc>
        <w:tc>
          <w:tcPr>
            <w:tcW w:w="709" w:type="dxa"/>
          </w:tcPr>
          <w:p w14:paraId="36E7D2E0" w14:textId="77777777" w:rsidR="00E50D65" w:rsidRPr="00EC7D5E" w:rsidRDefault="009A3EFA" w:rsidP="001E2B19">
            <w:pPr>
              <w:pStyle w:val="BodyText2"/>
              <w:tabs>
                <w:tab w:val="num" w:pos="960"/>
              </w:tabs>
              <w:spacing w:before="40" w:after="40" w:line="240" w:lineRule="auto"/>
              <w:ind w:left="-57" w:right="-57"/>
              <w:jc w:val="center"/>
              <w:rPr>
                <w:bCs/>
                <w:w w:val="99"/>
                <w:lang w:val="nl-NL"/>
              </w:rPr>
            </w:pPr>
            <w:r w:rsidRPr="00EC7D5E">
              <w:rPr>
                <w:bCs/>
                <w:w w:val="99"/>
                <w:lang w:val="nl-NL"/>
              </w:rPr>
              <w:t>0</w:t>
            </w:r>
          </w:p>
        </w:tc>
        <w:tc>
          <w:tcPr>
            <w:tcW w:w="709" w:type="dxa"/>
            <w:tcBorders>
              <w:right w:val="single" w:sz="4" w:space="0" w:color="auto"/>
            </w:tcBorders>
            <w:shd w:val="clear" w:color="auto" w:fill="auto"/>
          </w:tcPr>
          <w:p w14:paraId="7691B583" w14:textId="77777777" w:rsidR="00E50D65" w:rsidRPr="00EC7D5E" w:rsidRDefault="002A27F2" w:rsidP="001E2B19">
            <w:pPr>
              <w:pStyle w:val="BodyText2"/>
              <w:tabs>
                <w:tab w:val="num" w:pos="960"/>
              </w:tabs>
              <w:spacing w:before="40" w:after="40" w:line="240" w:lineRule="auto"/>
              <w:ind w:left="-57" w:right="-57"/>
              <w:jc w:val="center"/>
              <w:rPr>
                <w:bCs/>
                <w:w w:val="99"/>
                <w:lang w:val="nl-NL"/>
              </w:rPr>
            </w:pPr>
            <w:r w:rsidRPr="00EC7D5E">
              <w:rPr>
                <w:bCs/>
                <w:w w:val="99"/>
                <w:lang w:val="nl-NL"/>
              </w:rPr>
              <w:t>0</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EED6723" w14:textId="77777777" w:rsidR="009A3EFA" w:rsidRPr="00EC7D5E" w:rsidRDefault="009A3EFA" w:rsidP="009A3EFA">
            <w:pPr>
              <w:pStyle w:val="BodyText2"/>
              <w:tabs>
                <w:tab w:val="num" w:pos="960"/>
              </w:tabs>
              <w:spacing w:before="40" w:after="40" w:line="240" w:lineRule="auto"/>
              <w:ind w:left="-57" w:right="-57"/>
              <w:jc w:val="both"/>
              <w:rPr>
                <w:bCs/>
                <w:w w:val="99"/>
                <w:lang w:val="nl-NL"/>
              </w:rPr>
            </w:pPr>
            <w:r w:rsidRPr="00EC7D5E">
              <w:rPr>
                <w:bCs/>
                <w:w w:val="99"/>
                <w:lang w:val="nl-NL"/>
              </w:rPr>
              <w:t>- Nghiên cứu bài 5,6,7 của tài liệu [1] và trả lời các câu hỏi của bài thí nghiệm 5,6,7</w:t>
            </w:r>
          </w:p>
          <w:p w14:paraId="049A8FFF" w14:textId="77777777" w:rsidR="00E50D65" w:rsidRPr="00EC7D5E" w:rsidRDefault="009A3EFA" w:rsidP="00A70D13">
            <w:pPr>
              <w:pStyle w:val="BodyText2"/>
              <w:tabs>
                <w:tab w:val="num" w:pos="960"/>
              </w:tabs>
              <w:spacing w:before="40" w:after="40" w:line="240" w:lineRule="auto"/>
              <w:ind w:left="-57" w:right="-57"/>
              <w:jc w:val="both"/>
              <w:rPr>
                <w:bCs/>
                <w:w w:val="99"/>
                <w:lang w:val="nl-NL"/>
              </w:rPr>
            </w:pPr>
            <w:r w:rsidRPr="00EC7D5E">
              <w:rPr>
                <w:bCs/>
                <w:w w:val="99"/>
                <w:lang w:val="nl-NL"/>
              </w:rPr>
              <w:t>- Nghiên cứ</w:t>
            </w:r>
            <w:r w:rsidR="00A70D13" w:rsidRPr="00EC7D5E">
              <w:rPr>
                <w:bCs/>
                <w:w w:val="99"/>
                <w:lang w:val="nl-NL"/>
              </w:rPr>
              <w:t>u chương 11,12,13,14</w:t>
            </w:r>
            <w:r w:rsidRPr="00EC7D5E">
              <w:rPr>
                <w:bCs/>
                <w:w w:val="99"/>
                <w:lang w:val="nl-NL"/>
              </w:rPr>
              <w:t xml:space="preserve"> của tài liệu [2,3]</w:t>
            </w:r>
          </w:p>
        </w:tc>
      </w:tr>
      <w:tr w:rsidR="00D1149F" w:rsidRPr="00EC7D5E" w14:paraId="76504837" w14:textId="77777777" w:rsidTr="009A3EFA">
        <w:trPr>
          <w:trHeight w:val="70"/>
        </w:trPr>
        <w:tc>
          <w:tcPr>
            <w:tcW w:w="830" w:type="dxa"/>
            <w:shd w:val="clear" w:color="auto" w:fill="auto"/>
          </w:tcPr>
          <w:p w14:paraId="74E05737" w14:textId="77777777" w:rsidR="00D1149F" w:rsidRPr="00EC7D5E" w:rsidRDefault="009A3EFA" w:rsidP="001E2B19">
            <w:pPr>
              <w:pStyle w:val="BodyText2"/>
              <w:tabs>
                <w:tab w:val="num" w:pos="960"/>
              </w:tabs>
              <w:spacing w:before="40" w:after="40" w:line="240" w:lineRule="auto"/>
              <w:ind w:left="-57" w:right="-57"/>
              <w:jc w:val="center"/>
              <w:rPr>
                <w:bCs/>
                <w:w w:val="99"/>
                <w:lang w:val="nl-NL"/>
              </w:rPr>
            </w:pPr>
            <w:r w:rsidRPr="00EC7D5E">
              <w:rPr>
                <w:bCs/>
                <w:w w:val="99"/>
                <w:lang w:val="nl-NL"/>
              </w:rPr>
              <w:t>4</w:t>
            </w:r>
          </w:p>
        </w:tc>
        <w:tc>
          <w:tcPr>
            <w:tcW w:w="3418" w:type="dxa"/>
            <w:shd w:val="clear" w:color="auto" w:fill="auto"/>
          </w:tcPr>
          <w:p w14:paraId="5D7EBF08" w14:textId="77777777" w:rsidR="00D1149F" w:rsidRPr="00EC7D5E" w:rsidRDefault="00A522E3" w:rsidP="009A3EFA">
            <w:pPr>
              <w:pStyle w:val="BodyText2"/>
              <w:tabs>
                <w:tab w:val="num" w:pos="960"/>
              </w:tabs>
              <w:spacing w:before="40" w:after="40" w:line="240" w:lineRule="auto"/>
              <w:ind w:left="-57" w:right="-57"/>
              <w:jc w:val="both"/>
              <w:rPr>
                <w:b/>
                <w:bCs/>
                <w:w w:val="99"/>
                <w:lang w:val="nl-NL"/>
              </w:rPr>
            </w:pPr>
            <w:r w:rsidRPr="00EC7D5E">
              <w:rPr>
                <w:b/>
                <w:bCs/>
                <w:w w:val="99"/>
                <w:lang w:val="nl-NL"/>
              </w:rPr>
              <w:t xml:space="preserve">Phần </w:t>
            </w:r>
            <w:r w:rsidR="009A3EFA" w:rsidRPr="00EC7D5E">
              <w:rPr>
                <w:b/>
                <w:bCs/>
                <w:w w:val="99"/>
                <w:lang w:val="nl-NL"/>
              </w:rPr>
              <w:t>4</w:t>
            </w:r>
            <w:r w:rsidRPr="00EC7D5E">
              <w:rPr>
                <w:b/>
                <w:bCs/>
                <w:w w:val="99"/>
                <w:lang w:val="nl-NL"/>
              </w:rPr>
              <w:t>. Quang học</w:t>
            </w:r>
          </w:p>
          <w:p w14:paraId="62737F07" w14:textId="77777777" w:rsidR="003E2FE8" w:rsidRPr="00EC7D5E" w:rsidRDefault="009A3EFA" w:rsidP="009A3EFA">
            <w:pPr>
              <w:pStyle w:val="BodyText2"/>
              <w:tabs>
                <w:tab w:val="num" w:pos="960"/>
              </w:tabs>
              <w:spacing w:before="40" w:after="40" w:line="240" w:lineRule="auto"/>
              <w:ind w:left="-57" w:right="-57"/>
              <w:jc w:val="both"/>
              <w:rPr>
                <w:bCs/>
                <w:w w:val="99"/>
                <w:lang w:val="nl-NL"/>
              </w:rPr>
            </w:pPr>
            <w:r w:rsidRPr="00EC7D5E">
              <w:rPr>
                <w:b/>
                <w:bCs/>
                <w:w w:val="99"/>
                <w:lang w:val="nl-NL"/>
              </w:rPr>
              <w:t>Bài 8</w:t>
            </w:r>
            <w:r w:rsidR="00D1149F" w:rsidRPr="00EC7D5E">
              <w:rPr>
                <w:b/>
                <w:bCs/>
                <w:w w:val="99"/>
                <w:lang w:val="nl-NL"/>
              </w:rPr>
              <w:t>.</w:t>
            </w:r>
            <w:r w:rsidR="00D1149F" w:rsidRPr="00EC7D5E">
              <w:rPr>
                <w:bCs/>
                <w:w w:val="99"/>
                <w:lang w:val="nl-NL"/>
              </w:rPr>
              <w:t xml:space="preserve"> </w:t>
            </w:r>
            <w:r w:rsidR="003E2FE8" w:rsidRPr="00EC7D5E">
              <w:rPr>
                <w:bCs/>
                <w:w w:val="99"/>
                <w:lang w:val="nl-NL"/>
              </w:rPr>
              <w:t>Khảo sát hiện tượng giao thoa ánh sáng cho bởi khe Young. Xác định bước sóng của tia laser</w:t>
            </w:r>
            <w:r w:rsidRPr="00EC7D5E">
              <w:rPr>
                <w:bCs/>
                <w:w w:val="99"/>
                <w:lang w:val="nl-NL"/>
              </w:rPr>
              <w:t>.</w:t>
            </w:r>
          </w:p>
          <w:p w14:paraId="03DD29AE" w14:textId="77777777" w:rsidR="001E2B19" w:rsidRPr="00EC7D5E" w:rsidRDefault="009A3EFA" w:rsidP="009A3EFA">
            <w:pPr>
              <w:pStyle w:val="BodyText2"/>
              <w:tabs>
                <w:tab w:val="num" w:pos="960"/>
              </w:tabs>
              <w:spacing w:before="40" w:after="40" w:line="240" w:lineRule="auto"/>
              <w:ind w:left="-57" w:right="-57"/>
              <w:jc w:val="both"/>
              <w:rPr>
                <w:bCs/>
                <w:w w:val="99"/>
                <w:lang w:val="nl-NL"/>
              </w:rPr>
            </w:pPr>
            <w:r w:rsidRPr="00EC7D5E">
              <w:rPr>
                <w:b/>
                <w:bCs/>
                <w:w w:val="99"/>
                <w:lang w:val="nl-NL"/>
              </w:rPr>
              <w:t>Bài 9</w:t>
            </w:r>
            <w:r w:rsidR="003E2FE8" w:rsidRPr="00EC7D5E">
              <w:rPr>
                <w:b/>
                <w:bCs/>
                <w:w w:val="99"/>
                <w:lang w:val="nl-NL"/>
              </w:rPr>
              <w:t xml:space="preserve">. </w:t>
            </w:r>
            <w:r w:rsidR="001E2B19" w:rsidRPr="00EC7D5E">
              <w:rPr>
                <w:bCs/>
                <w:w w:val="99"/>
                <w:lang w:val="nl-NL"/>
              </w:rPr>
              <w:t>Khảo sát hiện tượng nhiễu xạ ánh sáng qua cách tử phẳng. Xác định bước sóng của tia laser</w:t>
            </w:r>
            <w:r w:rsidRPr="00EC7D5E">
              <w:rPr>
                <w:bCs/>
                <w:w w:val="99"/>
                <w:lang w:val="nl-NL"/>
              </w:rPr>
              <w:t>.</w:t>
            </w:r>
          </w:p>
          <w:p w14:paraId="5694AE88" w14:textId="77777777" w:rsidR="00D1149F" w:rsidRPr="00EC7D5E" w:rsidRDefault="009A3EFA" w:rsidP="009A3EFA">
            <w:pPr>
              <w:pStyle w:val="BodyText2"/>
              <w:tabs>
                <w:tab w:val="num" w:pos="960"/>
              </w:tabs>
              <w:spacing w:before="40" w:after="40" w:line="240" w:lineRule="auto"/>
              <w:ind w:left="-57" w:right="-57"/>
              <w:jc w:val="both"/>
              <w:rPr>
                <w:bCs/>
                <w:w w:val="99"/>
                <w:lang w:val="nl-NL"/>
              </w:rPr>
            </w:pPr>
            <w:r w:rsidRPr="00EC7D5E">
              <w:rPr>
                <w:b/>
                <w:bCs/>
                <w:w w:val="99"/>
                <w:lang w:val="nl-NL"/>
              </w:rPr>
              <w:t>Bài 10</w:t>
            </w:r>
            <w:r w:rsidR="001E2B19" w:rsidRPr="00EC7D5E">
              <w:rPr>
                <w:b/>
                <w:bCs/>
                <w:w w:val="99"/>
                <w:lang w:val="nl-NL"/>
              </w:rPr>
              <w:t>.</w:t>
            </w:r>
            <w:r w:rsidR="001E2B19" w:rsidRPr="00EC7D5E">
              <w:rPr>
                <w:bCs/>
                <w:w w:val="99"/>
                <w:lang w:val="nl-NL"/>
              </w:rPr>
              <w:t xml:space="preserve"> Khảo sát hiện tượng phân cực ánh sáng. </w:t>
            </w:r>
            <w:r w:rsidR="001E2B19" w:rsidRPr="00EC7D5E">
              <w:rPr>
                <w:bCs/>
                <w:w w:val="99"/>
              </w:rPr>
              <w:t>Nghiệm định luật Malus.</w:t>
            </w:r>
          </w:p>
        </w:tc>
        <w:tc>
          <w:tcPr>
            <w:tcW w:w="850" w:type="dxa"/>
            <w:shd w:val="clear" w:color="auto" w:fill="auto"/>
          </w:tcPr>
          <w:p w14:paraId="20F88BB2" w14:textId="77777777" w:rsidR="00D1149F" w:rsidRPr="00EC7D5E" w:rsidRDefault="002A27F2" w:rsidP="001E2B19">
            <w:pPr>
              <w:pStyle w:val="BodyText2"/>
              <w:tabs>
                <w:tab w:val="num" w:pos="960"/>
              </w:tabs>
              <w:spacing w:before="40" w:after="40" w:line="240" w:lineRule="auto"/>
              <w:ind w:left="-57" w:right="-57"/>
              <w:jc w:val="center"/>
              <w:rPr>
                <w:bCs/>
                <w:w w:val="99"/>
                <w:lang w:val="nl-NL"/>
              </w:rPr>
            </w:pPr>
            <w:r w:rsidRPr="00EC7D5E">
              <w:rPr>
                <w:bCs/>
                <w:w w:val="99"/>
                <w:lang w:val="nl-NL"/>
              </w:rPr>
              <w:t>3</w:t>
            </w:r>
          </w:p>
        </w:tc>
        <w:tc>
          <w:tcPr>
            <w:tcW w:w="709" w:type="dxa"/>
          </w:tcPr>
          <w:p w14:paraId="7A1401E7" w14:textId="77777777" w:rsidR="00D1149F" w:rsidRPr="00EC7D5E" w:rsidRDefault="001E2B19" w:rsidP="001E2B19">
            <w:pPr>
              <w:pStyle w:val="BodyText2"/>
              <w:tabs>
                <w:tab w:val="num" w:pos="960"/>
              </w:tabs>
              <w:spacing w:before="40" w:after="40" w:line="240" w:lineRule="auto"/>
              <w:ind w:left="-57" w:right="-57"/>
              <w:jc w:val="center"/>
              <w:rPr>
                <w:bCs/>
                <w:w w:val="99"/>
                <w:lang w:val="nl-NL"/>
              </w:rPr>
            </w:pPr>
            <w:r w:rsidRPr="00EC7D5E">
              <w:rPr>
                <w:bCs/>
                <w:w w:val="99"/>
                <w:lang w:val="nl-NL"/>
              </w:rPr>
              <w:t>0</w:t>
            </w:r>
          </w:p>
        </w:tc>
        <w:tc>
          <w:tcPr>
            <w:tcW w:w="709" w:type="dxa"/>
            <w:tcBorders>
              <w:right w:val="single" w:sz="4" w:space="0" w:color="auto"/>
            </w:tcBorders>
            <w:shd w:val="clear" w:color="auto" w:fill="auto"/>
          </w:tcPr>
          <w:p w14:paraId="6C99FDBE" w14:textId="77777777" w:rsidR="00D1149F" w:rsidRPr="00EC7D5E" w:rsidRDefault="002A27F2" w:rsidP="001E2B19">
            <w:pPr>
              <w:pStyle w:val="BodyText2"/>
              <w:tabs>
                <w:tab w:val="num" w:pos="960"/>
              </w:tabs>
              <w:spacing w:before="40" w:after="40" w:line="240" w:lineRule="auto"/>
              <w:ind w:left="-57" w:right="-57"/>
              <w:jc w:val="center"/>
              <w:rPr>
                <w:bCs/>
                <w:w w:val="99"/>
                <w:lang w:val="nl-NL"/>
              </w:rPr>
            </w:pPr>
            <w:r w:rsidRPr="00EC7D5E">
              <w:rPr>
                <w:bCs/>
                <w:w w:val="99"/>
                <w:lang w:val="nl-NL"/>
              </w:rPr>
              <w:t>0</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AA8418E" w14:textId="77777777" w:rsidR="00EC5ADB" w:rsidRPr="00EC7D5E" w:rsidRDefault="00EC5ADB" w:rsidP="009A3EFA">
            <w:pPr>
              <w:pStyle w:val="BodyText2"/>
              <w:tabs>
                <w:tab w:val="num" w:pos="960"/>
              </w:tabs>
              <w:spacing w:before="40" w:after="40" w:line="240" w:lineRule="auto"/>
              <w:ind w:left="-57" w:right="-57"/>
              <w:jc w:val="both"/>
              <w:rPr>
                <w:bCs/>
                <w:w w:val="99"/>
                <w:lang w:val="nl-NL"/>
              </w:rPr>
            </w:pPr>
            <w:r w:rsidRPr="00EC7D5E">
              <w:rPr>
                <w:bCs/>
                <w:w w:val="99"/>
                <w:lang w:val="nl-NL"/>
              </w:rPr>
              <w:t xml:space="preserve">- Nghiên cứu bài </w:t>
            </w:r>
            <w:r w:rsidR="009A3EFA" w:rsidRPr="00EC7D5E">
              <w:rPr>
                <w:bCs/>
                <w:w w:val="99"/>
                <w:lang w:val="nl-NL"/>
              </w:rPr>
              <w:t>8,9,10</w:t>
            </w:r>
            <w:r w:rsidRPr="00EC7D5E">
              <w:rPr>
                <w:bCs/>
                <w:w w:val="99"/>
                <w:lang w:val="nl-NL"/>
              </w:rPr>
              <w:t xml:space="preserve"> của tài liệu [1] và trả lời các câu hỏi của bài thí nghiệ</w:t>
            </w:r>
            <w:r w:rsidR="009A3EFA" w:rsidRPr="00EC7D5E">
              <w:rPr>
                <w:bCs/>
                <w:w w:val="99"/>
                <w:lang w:val="nl-NL"/>
              </w:rPr>
              <w:t>m 8,9,10</w:t>
            </w:r>
          </w:p>
          <w:p w14:paraId="53E7D534" w14:textId="77777777" w:rsidR="00EC5ADB" w:rsidRPr="00EC7D5E" w:rsidRDefault="00EC5ADB" w:rsidP="009A3EFA">
            <w:pPr>
              <w:pStyle w:val="BodyText2"/>
              <w:tabs>
                <w:tab w:val="num" w:pos="960"/>
              </w:tabs>
              <w:spacing w:before="40" w:after="40" w:line="240" w:lineRule="auto"/>
              <w:ind w:left="-57" w:right="-57"/>
              <w:jc w:val="both"/>
              <w:rPr>
                <w:bCs/>
                <w:w w:val="99"/>
                <w:lang w:val="nl-NL"/>
              </w:rPr>
            </w:pPr>
            <w:r w:rsidRPr="00EC7D5E">
              <w:rPr>
                <w:bCs/>
                <w:w w:val="99"/>
                <w:lang w:val="nl-NL"/>
              </w:rPr>
              <w:t>- Nghiên cứ</w:t>
            </w:r>
            <w:r w:rsidR="00A70D13" w:rsidRPr="00EC7D5E">
              <w:rPr>
                <w:bCs/>
                <w:w w:val="99"/>
                <w:lang w:val="nl-NL"/>
              </w:rPr>
              <w:t>u chương 15</w:t>
            </w:r>
            <w:r w:rsidRPr="00EC7D5E">
              <w:rPr>
                <w:bCs/>
                <w:w w:val="99"/>
                <w:lang w:val="nl-NL"/>
              </w:rPr>
              <w:t xml:space="preserve"> của tài liệu [2,3]</w:t>
            </w:r>
          </w:p>
          <w:p w14:paraId="7FEB05F3" w14:textId="77777777" w:rsidR="00D1149F" w:rsidRPr="00EC7D5E" w:rsidRDefault="00D1149F" w:rsidP="009A3EFA">
            <w:pPr>
              <w:pStyle w:val="BodyText2"/>
              <w:tabs>
                <w:tab w:val="num" w:pos="960"/>
              </w:tabs>
              <w:spacing w:before="40" w:after="40" w:line="240" w:lineRule="auto"/>
              <w:ind w:left="-57" w:right="-57"/>
              <w:jc w:val="both"/>
              <w:rPr>
                <w:bCs/>
                <w:w w:val="99"/>
                <w:lang w:val="nl-NL"/>
              </w:rPr>
            </w:pPr>
          </w:p>
        </w:tc>
      </w:tr>
    </w:tbl>
    <w:p w14:paraId="00EF5973" w14:textId="77777777" w:rsidR="00C53616" w:rsidRPr="00EC7D5E" w:rsidRDefault="00C53616" w:rsidP="006C485C">
      <w:pPr>
        <w:spacing w:before="40" w:after="40"/>
        <w:rPr>
          <w:i/>
          <w:color w:val="FF0000"/>
          <w:w w:val="99"/>
          <w:u w:val="single"/>
          <w:lang w:val="nl-NL"/>
        </w:rPr>
      </w:pPr>
    </w:p>
    <w:tbl>
      <w:tblPr>
        <w:tblW w:w="0" w:type="auto"/>
        <w:tblLook w:val="01E0" w:firstRow="1" w:lastRow="1" w:firstColumn="1" w:lastColumn="1" w:noHBand="0" w:noVBand="0"/>
      </w:tblPr>
      <w:tblGrid>
        <w:gridCol w:w="4531"/>
        <w:gridCol w:w="4531"/>
      </w:tblGrid>
      <w:tr w:rsidR="009540AF" w:rsidRPr="00EC7D5E" w14:paraId="0D05257B" w14:textId="77777777" w:rsidTr="00A522E3">
        <w:trPr>
          <w:trHeight w:val="210"/>
        </w:trPr>
        <w:tc>
          <w:tcPr>
            <w:tcW w:w="4531" w:type="dxa"/>
            <w:shd w:val="clear" w:color="auto" w:fill="auto"/>
          </w:tcPr>
          <w:p w14:paraId="794740CE" w14:textId="77777777" w:rsidR="009540AF" w:rsidRPr="00EC7D5E" w:rsidRDefault="009540AF" w:rsidP="006C485C">
            <w:pPr>
              <w:spacing w:before="40" w:after="40"/>
              <w:jc w:val="both"/>
              <w:rPr>
                <w:b/>
                <w:i/>
                <w:color w:val="FF0000"/>
                <w:w w:val="99"/>
                <w:u w:val="single"/>
                <w:lang w:val="nl-NL"/>
              </w:rPr>
            </w:pPr>
          </w:p>
        </w:tc>
        <w:tc>
          <w:tcPr>
            <w:tcW w:w="4531" w:type="dxa"/>
            <w:shd w:val="clear" w:color="auto" w:fill="auto"/>
          </w:tcPr>
          <w:p w14:paraId="3D8E093C" w14:textId="46525995" w:rsidR="009540AF" w:rsidRPr="00EC7D5E" w:rsidRDefault="009540AF" w:rsidP="00EF36A6">
            <w:pPr>
              <w:spacing w:before="40" w:after="40"/>
              <w:jc w:val="center"/>
              <w:rPr>
                <w:b/>
                <w:i/>
                <w:color w:val="FF0000"/>
                <w:w w:val="99"/>
                <w:u w:val="single"/>
                <w:lang w:val="nl-NL"/>
              </w:rPr>
            </w:pPr>
            <w:r w:rsidRPr="00EC7D5E">
              <w:rPr>
                <w:i/>
                <w:w w:val="99"/>
                <w:lang w:val="nl-NL"/>
              </w:rPr>
              <w:t xml:space="preserve">Hà </w:t>
            </w:r>
            <w:r w:rsidR="00EF36A6" w:rsidRPr="00EC7D5E">
              <w:rPr>
                <w:i/>
                <w:w w:val="99"/>
                <w:lang w:val="nl-NL"/>
              </w:rPr>
              <w:t>N</w:t>
            </w:r>
            <w:r w:rsidRPr="00EC7D5E">
              <w:rPr>
                <w:i/>
                <w:w w:val="99"/>
                <w:lang w:val="nl-NL"/>
              </w:rPr>
              <w:t xml:space="preserve">ội, ngày </w:t>
            </w:r>
            <w:r w:rsidR="00652CD9">
              <w:rPr>
                <w:i/>
                <w:w w:val="99"/>
                <w:lang w:val="nl-NL"/>
              </w:rPr>
              <w:t>04</w:t>
            </w:r>
            <w:r w:rsidRPr="00EC7D5E">
              <w:rPr>
                <w:i/>
                <w:w w:val="99"/>
                <w:lang w:val="nl-NL"/>
              </w:rPr>
              <w:t xml:space="preserve"> tháng </w:t>
            </w:r>
            <w:r w:rsidR="00652CD9">
              <w:rPr>
                <w:i/>
                <w:w w:val="99"/>
                <w:lang w:val="nl-NL"/>
              </w:rPr>
              <w:t>4</w:t>
            </w:r>
            <w:r w:rsidRPr="00EC7D5E">
              <w:rPr>
                <w:i/>
                <w:w w:val="99"/>
                <w:lang w:val="nl-NL"/>
              </w:rPr>
              <w:t xml:space="preserve"> năm </w:t>
            </w:r>
            <w:r w:rsidR="00652CD9">
              <w:rPr>
                <w:i/>
                <w:w w:val="99"/>
                <w:lang w:val="nl-NL"/>
              </w:rPr>
              <w:t>2020</w:t>
            </w:r>
          </w:p>
        </w:tc>
      </w:tr>
      <w:tr w:rsidR="009540AF" w:rsidRPr="00EC7D5E" w14:paraId="1A04DB59" w14:textId="77777777" w:rsidTr="00A522E3">
        <w:trPr>
          <w:trHeight w:val="210"/>
        </w:trPr>
        <w:tc>
          <w:tcPr>
            <w:tcW w:w="4531" w:type="dxa"/>
            <w:shd w:val="clear" w:color="auto" w:fill="auto"/>
          </w:tcPr>
          <w:p w14:paraId="197B9BA1" w14:textId="77777777" w:rsidR="009540AF" w:rsidRPr="00EC7D5E" w:rsidRDefault="009540AF" w:rsidP="006C485C">
            <w:pPr>
              <w:spacing w:before="40" w:after="40"/>
              <w:jc w:val="center"/>
              <w:rPr>
                <w:b/>
                <w:w w:val="99"/>
                <w:lang w:val="nl-NL"/>
              </w:rPr>
            </w:pPr>
            <w:r w:rsidRPr="00EC7D5E">
              <w:rPr>
                <w:b/>
                <w:w w:val="99"/>
                <w:lang w:val="nl-NL"/>
              </w:rPr>
              <w:t>TRƯỞN</w:t>
            </w:r>
            <w:bookmarkStart w:id="2" w:name="_GoBack"/>
            <w:bookmarkEnd w:id="2"/>
            <w:r w:rsidRPr="00EC7D5E">
              <w:rPr>
                <w:b/>
                <w:w w:val="99"/>
                <w:lang w:val="nl-NL"/>
              </w:rPr>
              <w:t>G KHOA</w:t>
            </w:r>
          </w:p>
          <w:p w14:paraId="360E2EF4" w14:textId="77777777" w:rsidR="006F41EB" w:rsidRPr="00EC7D5E" w:rsidRDefault="006F41EB" w:rsidP="006C485C">
            <w:pPr>
              <w:spacing w:before="40" w:after="40"/>
              <w:jc w:val="center"/>
              <w:rPr>
                <w:b/>
                <w:w w:val="99"/>
                <w:lang w:val="nl-NL"/>
              </w:rPr>
            </w:pPr>
          </w:p>
          <w:p w14:paraId="592C1AB5" w14:textId="6ED41AFC" w:rsidR="006F41EB" w:rsidRDefault="006F41EB" w:rsidP="006C485C">
            <w:pPr>
              <w:spacing w:before="40" w:after="40"/>
              <w:jc w:val="center"/>
              <w:rPr>
                <w:b/>
                <w:w w:val="99"/>
                <w:lang w:val="nl-NL"/>
              </w:rPr>
            </w:pPr>
          </w:p>
          <w:p w14:paraId="5A1C3107" w14:textId="0691C093" w:rsidR="00652CD9" w:rsidRDefault="00652CD9" w:rsidP="006C485C">
            <w:pPr>
              <w:spacing w:before="40" w:after="40"/>
              <w:jc w:val="center"/>
              <w:rPr>
                <w:b/>
                <w:w w:val="99"/>
                <w:lang w:val="nl-NL"/>
              </w:rPr>
            </w:pPr>
          </w:p>
          <w:p w14:paraId="20957184" w14:textId="20308B94" w:rsidR="00652CD9" w:rsidRDefault="00652CD9" w:rsidP="006C485C">
            <w:pPr>
              <w:spacing w:before="40" w:after="40"/>
              <w:jc w:val="center"/>
              <w:rPr>
                <w:b/>
                <w:w w:val="99"/>
                <w:lang w:val="nl-NL"/>
              </w:rPr>
            </w:pPr>
          </w:p>
          <w:p w14:paraId="01677035" w14:textId="6F5C330E" w:rsidR="00652CD9" w:rsidRPr="00EC7D5E" w:rsidRDefault="00652CD9" w:rsidP="006C485C">
            <w:pPr>
              <w:spacing w:before="40" w:after="40"/>
              <w:jc w:val="center"/>
              <w:rPr>
                <w:b/>
                <w:w w:val="99"/>
                <w:lang w:val="nl-NL"/>
              </w:rPr>
            </w:pPr>
            <w:r>
              <w:rPr>
                <w:b/>
                <w:w w:val="99"/>
                <w:lang w:val="nl-NL"/>
              </w:rPr>
              <w:t>TS Công Tiến Dũng</w:t>
            </w:r>
          </w:p>
          <w:p w14:paraId="5FC8D20F" w14:textId="77777777" w:rsidR="00EC7D5E" w:rsidRPr="00EC7D5E" w:rsidRDefault="00EC7D5E" w:rsidP="006C485C">
            <w:pPr>
              <w:spacing w:before="40" w:after="40"/>
              <w:jc w:val="center"/>
              <w:rPr>
                <w:b/>
                <w:w w:val="99"/>
                <w:lang w:val="nl-NL"/>
              </w:rPr>
            </w:pPr>
          </w:p>
          <w:p w14:paraId="0C098A51" w14:textId="3E7BFF37" w:rsidR="006F41EB" w:rsidRPr="00EC7D5E" w:rsidRDefault="006F41EB" w:rsidP="006C485C">
            <w:pPr>
              <w:spacing w:before="40" w:after="40"/>
              <w:jc w:val="center"/>
              <w:rPr>
                <w:b/>
                <w:w w:val="99"/>
                <w:lang w:val="nl-NL"/>
              </w:rPr>
            </w:pPr>
          </w:p>
          <w:p w14:paraId="35FABC65" w14:textId="77777777" w:rsidR="00EC7D5E" w:rsidRPr="00EC7D5E" w:rsidRDefault="00EC7D5E" w:rsidP="006C485C">
            <w:pPr>
              <w:spacing w:before="40" w:after="40"/>
              <w:jc w:val="center"/>
              <w:rPr>
                <w:b/>
                <w:w w:val="99"/>
                <w:lang w:val="nl-NL"/>
              </w:rPr>
            </w:pPr>
          </w:p>
          <w:p w14:paraId="650C02DD" w14:textId="6E2456DA" w:rsidR="009540AF" w:rsidRPr="00EC7D5E" w:rsidRDefault="009540AF" w:rsidP="00EF36A6">
            <w:pPr>
              <w:spacing w:before="40" w:after="40"/>
              <w:jc w:val="center"/>
              <w:rPr>
                <w:b/>
                <w:color w:val="FF0000"/>
                <w:w w:val="99"/>
                <w:lang w:val="nl-NL"/>
              </w:rPr>
            </w:pPr>
          </w:p>
        </w:tc>
        <w:tc>
          <w:tcPr>
            <w:tcW w:w="4531" w:type="dxa"/>
            <w:shd w:val="clear" w:color="auto" w:fill="auto"/>
          </w:tcPr>
          <w:p w14:paraId="18D6D664" w14:textId="604371F5" w:rsidR="009540AF" w:rsidRDefault="009540AF" w:rsidP="006C485C">
            <w:pPr>
              <w:spacing w:before="40" w:after="40"/>
              <w:jc w:val="center"/>
              <w:rPr>
                <w:b/>
                <w:w w:val="99"/>
                <w:lang w:val="nl-NL"/>
              </w:rPr>
            </w:pPr>
            <w:r w:rsidRPr="00EC7D5E">
              <w:rPr>
                <w:b/>
                <w:w w:val="99"/>
                <w:lang w:val="nl-NL"/>
              </w:rPr>
              <w:t>TRƯỞNG BỘ MÔN</w:t>
            </w:r>
          </w:p>
          <w:p w14:paraId="1677B320" w14:textId="091F946A" w:rsidR="00652CD9" w:rsidRDefault="00652CD9" w:rsidP="006C485C">
            <w:pPr>
              <w:spacing w:before="40" w:after="40"/>
              <w:jc w:val="center"/>
              <w:rPr>
                <w:b/>
                <w:w w:val="99"/>
                <w:lang w:val="nl-NL"/>
              </w:rPr>
            </w:pPr>
          </w:p>
          <w:p w14:paraId="1B8D6C6B" w14:textId="2585BE33" w:rsidR="00652CD9" w:rsidRDefault="00652CD9" w:rsidP="006C485C">
            <w:pPr>
              <w:spacing w:before="40" w:after="40"/>
              <w:jc w:val="center"/>
              <w:rPr>
                <w:b/>
                <w:w w:val="99"/>
                <w:lang w:val="nl-NL"/>
              </w:rPr>
            </w:pPr>
          </w:p>
          <w:p w14:paraId="16DE7250" w14:textId="77777777" w:rsidR="00652CD9" w:rsidRDefault="00652CD9" w:rsidP="006C485C">
            <w:pPr>
              <w:spacing w:before="40" w:after="40"/>
              <w:jc w:val="center"/>
              <w:rPr>
                <w:b/>
                <w:w w:val="99"/>
                <w:lang w:val="nl-NL"/>
              </w:rPr>
            </w:pPr>
          </w:p>
          <w:p w14:paraId="59ED00D6" w14:textId="7445EF66" w:rsidR="00652CD9" w:rsidRDefault="00652CD9" w:rsidP="006C485C">
            <w:pPr>
              <w:spacing w:before="40" w:after="40"/>
              <w:jc w:val="center"/>
              <w:rPr>
                <w:b/>
                <w:w w:val="99"/>
                <w:lang w:val="nl-NL"/>
              </w:rPr>
            </w:pPr>
          </w:p>
          <w:p w14:paraId="39FE1E35" w14:textId="4A11BCD3" w:rsidR="00652CD9" w:rsidRPr="00EC7D5E" w:rsidRDefault="00652CD9" w:rsidP="006C485C">
            <w:pPr>
              <w:spacing w:before="40" w:after="40"/>
              <w:jc w:val="center"/>
              <w:rPr>
                <w:b/>
                <w:w w:val="99"/>
                <w:lang w:val="nl-NL"/>
              </w:rPr>
            </w:pPr>
            <w:r>
              <w:rPr>
                <w:b/>
                <w:w w:val="99"/>
                <w:lang w:val="nl-NL"/>
              </w:rPr>
              <w:t>TS Nguyễn Mạnh Hùng</w:t>
            </w:r>
          </w:p>
          <w:p w14:paraId="04EB88B5" w14:textId="77777777" w:rsidR="009540AF" w:rsidRPr="00EC7D5E" w:rsidRDefault="009540AF" w:rsidP="006C485C">
            <w:pPr>
              <w:spacing w:before="40" w:after="40"/>
              <w:jc w:val="center"/>
              <w:rPr>
                <w:b/>
                <w:w w:val="99"/>
                <w:lang w:val="nl-NL"/>
              </w:rPr>
            </w:pPr>
          </w:p>
          <w:p w14:paraId="5AE83B14" w14:textId="56D48068" w:rsidR="00AF2857" w:rsidRPr="00EC7D5E" w:rsidRDefault="00AF2857" w:rsidP="006C485C">
            <w:pPr>
              <w:spacing w:before="40" w:after="40"/>
              <w:jc w:val="center"/>
              <w:rPr>
                <w:b/>
                <w:w w:val="99"/>
                <w:lang w:val="nl-NL"/>
              </w:rPr>
            </w:pPr>
          </w:p>
          <w:p w14:paraId="314EFE3C" w14:textId="1159723D" w:rsidR="00EC7D5E" w:rsidRPr="00EC7D5E" w:rsidRDefault="00EC7D5E" w:rsidP="006C485C">
            <w:pPr>
              <w:spacing w:before="40" w:after="40"/>
              <w:jc w:val="center"/>
              <w:rPr>
                <w:b/>
                <w:w w:val="99"/>
                <w:lang w:val="nl-NL"/>
              </w:rPr>
            </w:pPr>
          </w:p>
          <w:p w14:paraId="2F804A67" w14:textId="77777777" w:rsidR="00EC7D5E" w:rsidRPr="00EC7D5E" w:rsidRDefault="00EC7D5E" w:rsidP="006C485C">
            <w:pPr>
              <w:spacing w:before="40" w:after="40"/>
              <w:jc w:val="center"/>
              <w:rPr>
                <w:b/>
                <w:w w:val="99"/>
                <w:lang w:val="nl-NL"/>
              </w:rPr>
            </w:pPr>
          </w:p>
          <w:p w14:paraId="1A2F585E" w14:textId="77777777" w:rsidR="00AF2857" w:rsidRPr="00EC7D5E" w:rsidRDefault="00AF2857" w:rsidP="006C485C">
            <w:pPr>
              <w:spacing w:before="40" w:after="40"/>
              <w:jc w:val="center"/>
              <w:rPr>
                <w:b/>
                <w:w w:val="99"/>
                <w:lang w:val="nl-NL"/>
              </w:rPr>
            </w:pPr>
          </w:p>
          <w:p w14:paraId="255DC96B" w14:textId="0324D65F" w:rsidR="00934A5F" w:rsidRPr="00EC7D5E" w:rsidRDefault="00934A5F" w:rsidP="00EF36A6">
            <w:pPr>
              <w:spacing w:before="40" w:after="40"/>
              <w:jc w:val="center"/>
              <w:rPr>
                <w:b/>
                <w:i/>
                <w:color w:val="FF0000"/>
                <w:w w:val="99"/>
                <w:u w:val="single"/>
                <w:lang w:val="nl-NL"/>
              </w:rPr>
            </w:pPr>
          </w:p>
        </w:tc>
      </w:tr>
    </w:tbl>
    <w:p w14:paraId="475FB821" w14:textId="77777777" w:rsidR="00575954" w:rsidRPr="00EC7D5E" w:rsidRDefault="00575954" w:rsidP="006C485C">
      <w:pPr>
        <w:spacing w:before="40" w:after="40"/>
        <w:jc w:val="both"/>
        <w:rPr>
          <w:i/>
          <w:color w:val="FF0000"/>
          <w:w w:val="99"/>
          <w:lang w:val="nl-NL"/>
        </w:rPr>
      </w:pPr>
    </w:p>
    <w:sectPr w:rsidR="00575954" w:rsidRPr="00EC7D5E" w:rsidSect="006C485C">
      <w:footerReference w:type="even" r:id="rId7"/>
      <w:footerReference w:type="default" r:id="rId8"/>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922928" w14:textId="77777777" w:rsidR="00D3327E" w:rsidRDefault="00D3327E">
      <w:r>
        <w:separator/>
      </w:r>
    </w:p>
  </w:endnote>
  <w:endnote w:type="continuationSeparator" w:id="0">
    <w:p w14:paraId="35443499" w14:textId="77777777" w:rsidR="00D3327E" w:rsidRDefault="00D33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EE1832" w14:textId="77777777" w:rsidR="00A35BF2" w:rsidRDefault="00A35BF2"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823286D" w14:textId="77777777" w:rsidR="00A35BF2" w:rsidRDefault="00A35BF2"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9992F5" w14:textId="77777777" w:rsidR="00A35BF2" w:rsidRPr="00EC7D5E" w:rsidRDefault="00A35BF2" w:rsidP="004240DB">
    <w:pPr>
      <w:pStyle w:val="Footer"/>
      <w:framePr w:wrap="around" w:vAnchor="text" w:hAnchor="margin" w:xAlign="right" w:y="1"/>
      <w:rPr>
        <w:rStyle w:val="PageNumber"/>
      </w:rPr>
    </w:pPr>
    <w:r w:rsidRPr="00EC7D5E">
      <w:rPr>
        <w:rStyle w:val="PageNumber"/>
      </w:rPr>
      <w:fldChar w:fldCharType="begin"/>
    </w:r>
    <w:r w:rsidRPr="00EC7D5E">
      <w:rPr>
        <w:rStyle w:val="PageNumber"/>
      </w:rPr>
      <w:instrText xml:space="preserve">PAGE  </w:instrText>
    </w:r>
    <w:r w:rsidRPr="00EC7D5E">
      <w:rPr>
        <w:rStyle w:val="PageNumber"/>
      </w:rPr>
      <w:fldChar w:fldCharType="separate"/>
    </w:r>
    <w:r w:rsidR="00FF2EAA" w:rsidRPr="00EC7D5E">
      <w:rPr>
        <w:rStyle w:val="PageNumber"/>
        <w:noProof/>
      </w:rPr>
      <w:t>4</w:t>
    </w:r>
    <w:r w:rsidRPr="00EC7D5E">
      <w:rPr>
        <w:rStyle w:val="PageNumber"/>
      </w:rPr>
      <w:fldChar w:fldCharType="end"/>
    </w:r>
  </w:p>
  <w:p w14:paraId="71A7BF8E" w14:textId="77777777" w:rsidR="00A35BF2" w:rsidRDefault="00A35BF2"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3CA967" w14:textId="77777777" w:rsidR="00D3327E" w:rsidRDefault="00D3327E">
      <w:r>
        <w:separator/>
      </w:r>
    </w:p>
  </w:footnote>
  <w:footnote w:type="continuationSeparator" w:id="0">
    <w:p w14:paraId="290EF1DC" w14:textId="77777777" w:rsidR="00D3327E" w:rsidRDefault="00D332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D5375"/>
    <w:multiLevelType w:val="multilevel"/>
    <w:tmpl w:val="E0B4E8D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6CB18FD"/>
    <w:multiLevelType w:val="hybridMultilevel"/>
    <w:tmpl w:val="B2FC0FC4"/>
    <w:lvl w:ilvl="0" w:tplc="66D68D58">
      <w:start w:val="3"/>
      <w:numFmt w:val="bullet"/>
      <w:lvlText w:val="-"/>
      <w:lvlJc w:val="left"/>
      <w:pPr>
        <w:ind w:left="980" w:hanging="360"/>
      </w:pPr>
      <w:rPr>
        <w:rFonts w:ascii="Times New Roman" w:eastAsia="Times New Roman" w:hAnsi="Times New Roman" w:cs="Times New Roman" w:hint="default"/>
      </w:rPr>
    </w:lvl>
    <w:lvl w:ilvl="1" w:tplc="04090003" w:tentative="1">
      <w:start w:val="1"/>
      <w:numFmt w:val="bullet"/>
      <w:lvlText w:val="o"/>
      <w:lvlJc w:val="left"/>
      <w:pPr>
        <w:ind w:left="1700" w:hanging="360"/>
      </w:pPr>
      <w:rPr>
        <w:rFonts w:ascii="Courier New" w:hAnsi="Courier New" w:cs="Courier New" w:hint="default"/>
      </w:rPr>
    </w:lvl>
    <w:lvl w:ilvl="2" w:tplc="04090005" w:tentative="1">
      <w:start w:val="1"/>
      <w:numFmt w:val="bullet"/>
      <w:lvlText w:val=""/>
      <w:lvlJc w:val="left"/>
      <w:pPr>
        <w:ind w:left="2420" w:hanging="360"/>
      </w:pPr>
      <w:rPr>
        <w:rFonts w:ascii="Wingdings" w:hAnsi="Wingdings" w:hint="default"/>
      </w:rPr>
    </w:lvl>
    <w:lvl w:ilvl="3" w:tplc="04090001" w:tentative="1">
      <w:start w:val="1"/>
      <w:numFmt w:val="bullet"/>
      <w:lvlText w:val=""/>
      <w:lvlJc w:val="left"/>
      <w:pPr>
        <w:ind w:left="3140" w:hanging="360"/>
      </w:pPr>
      <w:rPr>
        <w:rFonts w:ascii="Symbol" w:hAnsi="Symbol" w:hint="default"/>
      </w:rPr>
    </w:lvl>
    <w:lvl w:ilvl="4" w:tplc="04090003" w:tentative="1">
      <w:start w:val="1"/>
      <w:numFmt w:val="bullet"/>
      <w:lvlText w:val="o"/>
      <w:lvlJc w:val="left"/>
      <w:pPr>
        <w:ind w:left="3860" w:hanging="360"/>
      </w:pPr>
      <w:rPr>
        <w:rFonts w:ascii="Courier New" w:hAnsi="Courier New" w:cs="Courier New" w:hint="default"/>
      </w:rPr>
    </w:lvl>
    <w:lvl w:ilvl="5" w:tplc="04090005" w:tentative="1">
      <w:start w:val="1"/>
      <w:numFmt w:val="bullet"/>
      <w:lvlText w:val=""/>
      <w:lvlJc w:val="left"/>
      <w:pPr>
        <w:ind w:left="4580" w:hanging="360"/>
      </w:pPr>
      <w:rPr>
        <w:rFonts w:ascii="Wingdings" w:hAnsi="Wingdings" w:hint="default"/>
      </w:rPr>
    </w:lvl>
    <w:lvl w:ilvl="6" w:tplc="04090001" w:tentative="1">
      <w:start w:val="1"/>
      <w:numFmt w:val="bullet"/>
      <w:lvlText w:val=""/>
      <w:lvlJc w:val="left"/>
      <w:pPr>
        <w:ind w:left="5300" w:hanging="360"/>
      </w:pPr>
      <w:rPr>
        <w:rFonts w:ascii="Symbol" w:hAnsi="Symbol" w:hint="default"/>
      </w:rPr>
    </w:lvl>
    <w:lvl w:ilvl="7" w:tplc="04090003" w:tentative="1">
      <w:start w:val="1"/>
      <w:numFmt w:val="bullet"/>
      <w:lvlText w:val="o"/>
      <w:lvlJc w:val="left"/>
      <w:pPr>
        <w:ind w:left="6020" w:hanging="360"/>
      </w:pPr>
      <w:rPr>
        <w:rFonts w:ascii="Courier New" w:hAnsi="Courier New" w:cs="Courier New" w:hint="default"/>
      </w:rPr>
    </w:lvl>
    <w:lvl w:ilvl="8" w:tplc="04090005" w:tentative="1">
      <w:start w:val="1"/>
      <w:numFmt w:val="bullet"/>
      <w:lvlText w:val=""/>
      <w:lvlJc w:val="left"/>
      <w:pPr>
        <w:ind w:left="6740" w:hanging="360"/>
      </w:pPr>
      <w:rPr>
        <w:rFonts w:ascii="Wingdings" w:hAnsi="Wingdings" w:hint="default"/>
      </w:rPr>
    </w:lvl>
  </w:abstractNum>
  <w:abstractNum w:abstractNumId="2" w15:restartNumberingAfterBreak="0">
    <w:nsid w:val="1CAC1C98"/>
    <w:multiLevelType w:val="hybridMultilevel"/>
    <w:tmpl w:val="49083FC6"/>
    <w:lvl w:ilvl="0" w:tplc="60529304">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CA4B60"/>
    <w:multiLevelType w:val="hybridMultilevel"/>
    <w:tmpl w:val="38E867E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FF5396C"/>
    <w:multiLevelType w:val="hybridMultilevel"/>
    <w:tmpl w:val="4984DA92"/>
    <w:lvl w:ilvl="0" w:tplc="A3046F6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3D3931"/>
    <w:multiLevelType w:val="multilevel"/>
    <w:tmpl w:val="A1E0808C"/>
    <w:lvl w:ilvl="0">
      <w:start w:val="2"/>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8" w15:restartNumberingAfterBreak="0">
    <w:nsid w:val="28BE4A51"/>
    <w:multiLevelType w:val="multilevel"/>
    <w:tmpl w:val="9544D52C"/>
    <w:lvl w:ilvl="0">
      <w:start w:val="4"/>
      <w:numFmt w:val="decimal"/>
      <w:lvlText w:val="%1."/>
      <w:lvlJc w:val="left"/>
      <w:pPr>
        <w:ind w:left="585" w:hanging="58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A3B445B"/>
    <w:multiLevelType w:val="multilevel"/>
    <w:tmpl w:val="167CE6EA"/>
    <w:lvl w:ilvl="0">
      <w:start w:val="6"/>
      <w:numFmt w:val="decimal"/>
      <w:lvlText w:val="%1."/>
      <w:lvlJc w:val="left"/>
      <w:pPr>
        <w:ind w:left="540" w:hanging="540"/>
      </w:pPr>
    </w:lvl>
    <w:lvl w:ilvl="1">
      <w:start w:val="1"/>
      <w:numFmt w:val="decimal"/>
      <w:lvlText w:val="%1.%2."/>
      <w:lvlJc w:val="left"/>
      <w:pPr>
        <w:ind w:left="540" w:hanging="540"/>
      </w:pPr>
    </w:lvl>
    <w:lvl w:ilvl="2">
      <w:start w:val="1"/>
      <w:numFmt w:val="decimal"/>
      <w:lvlText w:val="%1.%2.%3."/>
      <w:lvlJc w:val="left"/>
      <w:pPr>
        <w:ind w:left="3555"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2AC61C9A"/>
    <w:multiLevelType w:val="multilevel"/>
    <w:tmpl w:val="99445442"/>
    <w:lvl w:ilvl="0">
      <w:start w:val="1"/>
      <w:numFmt w:val="decimal"/>
      <w:lvlText w:val="%1."/>
      <w:lvlJc w:val="left"/>
      <w:pPr>
        <w:ind w:left="720" w:hanging="360"/>
      </w:pPr>
      <w:rPr>
        <w:rFonts w:hint="default"/>
        <w:b/>
      </w:rPr>
    </w:lvl>
    <w:lvl w:ilvl="1">
      <w:start w:val="1"/>
      <w:numFmt w:val="decimal"/>
      <w:isLgl/>
      <w:lvlText w:val="%1.%2."/>
      <w:lvlJc w:val="left"/>
      <w:pPr>
        <w:ind w:left="72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1" w15:restartNumberingAfterBreak="0">
    <w:nsid w:val="2F470351"/>
    <w:multiLevelType w:val="hybridMultilevel"/>
    <w:tmpl w:val="A2AC3AAC"/>
    <w:lvl w:ilvl="0" w:tplc="BC4E8F52">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1CC2219"/>
    <w:multiLevelType w:val="hybridMultilevel"/>
    <w:tmpl w:val="819CBC1A"/>
    <w:lvl w:ilvl="0" w:tplc="4266AB98">
      <w:start w:val="1"/>
      <w:numFmt w:val="decimal"/>
      <w:lvlText w:val="Bài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4" w15:restartNumberingAfterBreak="0">
    <w:nsid w:val="33977385"/>
    <w:multiLevelType w:val="multilevel"/>
    <w:tmpl w:val="A1E0808C"/>
    <w:lvl w:ilvl="0">
      <w:start w:val="2"/>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5" w15:restartNumberingAfterBreak="0">
    <w:nsid w:val="36841307"/>
    <w:multiLevelType w:val="multilevel"/>
    <w:tmpl w:val="4A7E3198"/>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88C2326"/>
    <w:multiLevelType w:val="hybridMultilevel"/>
    <w:tmpl w:val="38E867E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A911DC6"/>
    <w:multiLevelType w:val="multilevel"/>
    <w:tmpl w:val="A1E0808C"/>
    <w:lvl w:ilvl="0">
      <w:start w:val="2"/>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8" w15:restartNumberingAfterBreak="0">
    <w:nsid w:val="3B22496D"/>
    <w:multiLevelType w:val="multilevel"/>
    <w:tmpl w:val="A1E0808C"/>
    <w:lvl w:ilvl="0">
      <w:start w:val="2"/>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9" w15:restartNumberingAfterBreak="0">
    <w:nsid w:val="3BF01E70"/>
    <w:multiLevelType w:val="hybridMultilevel"/>
    <w:tmpl w:val="B7D4C14C"/>
    <w:lvl w:ilvl="0" w:tplc="3432B5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105CEB"/>
    <w:multiLevelType w:val="multilevel"/>
    <w:tmpl w:val="7E3AF2CE"/>
    <w:lvl w:ilvl="0">
      <w:start w:val="4"/>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56082BCB"/>
    <w:multiLevelType w:val="multilevel"/>
    <w:tmpl w:val="4C442BD6"/>
    <w:lvl w:ilvl="0">
      <w:start w:val="1"/>
      <w:numFmt w:val="decimal"/>
      <w:lvlText w:val="%1."/>
      <w:lvlJc w:val="left"/>
      <w:pPr>
        <w:ind w:left="720" w:hanging="360"/>
      </w:pPr>
      <w:rPr>
        <w:rFonts w:hint="default"/>
        <w:b/>
        <w:i w:val="0"/>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7593966"/>
    <w:multiLevelType w:val="multilevel"/>
    <w:tmpl w:val="7E3AF2CE"/>
    <w:lvl w:ilvl="0">
      <w:start w:val="4"/>
      <w:numFmt w:val="decimal"/>
      <w:lvlText w:val="%1."/>
      <w:lvlJc w:val="left"/>
      <w:pPr>
        <w:ind w:left="585" w:hanging="58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3" w15:restartNumberingAfterBreak="0">
    <w:nsid w:val="576162C4"/>
    <w:multiLevelType w:val="multilevel"/>
    <w:tmpl w:val="A5D6A678"/>
    <w:lvl w:ilvl="0">
      <w:start w:val="3"/>
      <w:numFmt w:val="decimal"/>
      <w:lvlText w:val="%1."/>
      <w:lvlJc w:val="left"/>
      <w:pPr>
        <w:ind w:left="390" w:hanging="39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58D93CCA"/>
    <w:multiLevelType w:val="multilevel"/>
    <w:tmpl w:val="A1E0808C"/>
    <w:lvl w:ilvl="0">
      <w:start w:val="2"/>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5" w15:restartNumberingAfterBreak="0">
    <w:nsid w:val="5C380FE0"/>
    <w:multiLevelType w:val="multilevel"/>
    <w:tmpl w:val="4B045CB8"/>
    <w:lvl w:ilvl="0">
      <w:start w:val="4"/>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7" w15:restartNumberingAfterBreak="0">
    <w:nsid w:val="5F631D2A"/>
    <w:multiLevelType w:val="multilevel"/>
    <w:tmpl w:val="AC745306"/>
    <w:lvl w:ilvl="0">
      <w:start w:val="7"/>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60CF1F28"/>
    <w:multiLevelType w:val="multilevel"/>
    <w:tmpl w:val="50C8A0A2"/>
    <w:lvl w:ilvl="0">
      <w:start w:val="4"/>
      <w:numFmt w:val="decimal"/>
      <w:lvlText w:val="%1."/>
      <w:lvlJc w:val="left"/>
      <w:pPr>
        <w:tabs>
          <w:tab w:val="num" w:pos="390"/>
        </w:tabs>
        <w:ind w:left="390" w:hanging="390"/>
      </w:pPr>
      <w:rPr>
        <w:rFonts w:hint="default"/>
      </w:rPr>
    </w:lvl>
    <w:lvl w:ilvl="1">
      <w:start w:val="4"/>
      <w:numFmt w:val="decimal"/>
      <w:lvlText w:val="%2.2"/>
      <w:lvlJc w:val="left"/>
      <w:pPr>
        <w:tabs>
          <w:tab w:val="num" w:pos="981"/>
        </w:tabs>
        <w:ind w:left="981" w:hanging="720"/>
      </w:pPr>
      <w:rPr>
        <w:rFonts w:hint="default"/>
      </w:rPr>
    </w:lvl>
    <w:lvl w:ilvl="2">
      <w:start w:val="4"/>
      <w:numFmt w:val="decimal"/>
      <w:lvlText w:val="%3.2"/>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9" w15:restartNumberingAfterBreak="0">
    <w:nsid w:val="67F03F7C"/>
    <w:multiLevelType w:val="hybridMultilevel"/>
    <w:tmpl w:val="56D20858"/>
    <w:lvl w:ilvl="0" w:tplc="66D68D58">
      <w:start w:val="3"/>
      <w:numFmt w:val="bullet"/>
      <w:lvlText w:val="-"/>
      <w:lvlJc w:val="left"/>
      <w:pPr>
        <w:ind w:left="1049" w:hanging="360"/>
      </w:pPr>
      <w:rPr>
        <w:rFonts w:ascii="Times New Roman" w:eastAsia="Times New Roman" w:hAnsi="Times New Roman" w:cs="Times New Roman" w:hint="default"/>
      </w:rPr>
    </w:lvl>
    <w:lvl w:ilvl="1" w:tplc="04090003" w:tentative="1">
      <w:start w:val="1"/>
      <w:numFmt w:val="bullet"/>
      <w:lvlText w:val="o"/>
      <w:lvlJc w:val="left"/>
      <w:pPr>
        <w:ind w:left="1769" w:hanging="360"/>
      </w:pPr>
      <w:rPr>
        <w:rFonts w:ascii="Courier New" w:hAnsi="Courier New" w:cs="Courier New" w:hint="default"/>
      </w:rPr>
    </w:lvl>
    <w:lvl w:ilvl="2" w:tplc="04090005" w:tentative="1">
      <w:start w:val="1"/>
      <w:numFmt w:val="bullet"/>
      <w:lvlText w:val=""/>
      <w:lvlJc w:val="left"/>
      <w:pPr>
        <w:ind w:left="2489" w:hanging="360"/>
      </w:pPr>
      <w:rPr>
        <w:rFonts w:ascii="Wingdings" w:hAnsi="Wingdings" w:hint="default"/>
      </w:rPr>
    </w:lvl>
    <w:lvl w:ilvl="3" w:tplc="04090001" w:tentative="1">
      <w:start w:val="1"/>
      <w:numFmt w:val="bullet"/>
      <w:lvlText w:val=""/>
      <w:lvlJc w:val="left"/>
      <w:pPr>
        <w:ind w:left="3209" w:hanging="360"/>
      </w:pPr>
      <w:rPr>
        <w:rFonts w:ascii="Symbol" w:hAnsi="Symbol" w:hint="default"/>
      </w:rPr>
    </w:lvl>
    <w:lvl w:ilvl="4" w:tplc="04090003" w:tentative="1">
      <w:start w:val="1"/>
      <w:numFmt w:val="bullet"/>
      <w:lvlText w:val="o"/>
      <w:lvlJc w:val="left"/>
      <w:pPr>
        <w:ind w:left="3929" w:hanging="360"/>
      </w:pPr>
      <w:rPr>
        <w:rFonts w:ascii="Courier New" w:hAnsi="Courier New" w:cs="Courier New" w:hint="default"/>
      </w:rPr>
    </w:lvl>
    <w:lvl w:ilvl="5" w:tplc="04090005" w:tentative="1">
      <w:start w:val="1"/>
      <w:numFmt w:val="bullet"/>
      <w:lvlText w:val=""/>
      <w:lvlJc w:val="left"/>
      <w:pPr>
        <w:ind w:left="4649" w:hanging="360"/>
      </w:pPr>
      <w:rPr>
        <w:rFonts w:ascii="Wingdings" w:hAnsi="Wingdings" w:hint="default"/>
      </w:rPr>
    </w:lvl>
    <w:lvl w:ilvl="6" w:tplc="04090001" w:tentative="1">
      <w:start w:val="1"/>
      <w:numFmt w:val="bullet"/>
      <w:lvlText w:val=""/>
      <w:lvlJc w:val="left"/>
      <w:pPr>
        <w:ind w:left="5369" w:hanging="360"/>
      </w:pPr>
      <w:rPr>
        <w:rFonts w:ascii="Symbol" w:hAnsi="Symbol" w:hint="default"/>
      </w:rPr>
    </w:lvl>
    <w:lvl w:ilvl="7" w:tplc="04090003" w:tentative="1">
      <w:start w:val="1"/>
      <w:numFmt w:val="bullet"/>
      <w:lvlText w:val="o"/>
      <w:lvlJc w:val="left"/>
      <w:pPr>
        <w:ind w:left="6089" w:hanging="360"/>
      </w:pPr>
      <w:rPr>
        <w:rFonts w:ascii="Courier New" w:hAnsi="Courier New" w:cs="Courier New" w:hint="default"/>
      </w:rPr>
    </w:lvl>
    <w:lvl w:ilvl="8" w:tplc="04090005" w:tentative="1">
      <w:start w:val="1"/>
      <w:numFmt w:val="bullet"/>
      <w:lvlText w:val=""/>
      <w:lvlJc w:val="left"/>
      <w:pPr>
        <w:ind w:left="6809" w:hanging="360"/>
      </w:pPr>
      <w:rPr>
        <w:rFonts w:ascii="Wingdings" w:hAnsi="Wingdings" w:hint="default"/>
      </w:rPr>
    </w:lvl>
  </w:abstractNum>
  <w:abstractNum w:abstractNumId="30"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1" w15:restartNumberingAfterBreak="0">
    <w:nsid w:val="74F41264"/>
    <w:multiLevelType w:val="hybridMultilevel"/>
    <w:tmpl w:val="606EF7C0"/>
    <w:lvl w:ilvl="0" w:tplc="66D68D5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645E15"/>
    <w:multiLevelType w:val="hybridMultilevel"/>
    <w:tmpl w:val="CB7E418C"/>
    <w:lvl w:ilvl="0" w:tplc="8D96500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BFD67A8"/>
    <w:multiLevelType w:val="multilevel"/>
    <w:tmpl w:val="D54AF44C"/>
    <w:lvl w:ilvl="0">
      <w:start w:val="8"/>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num w:numId="1">
    <w:abstractNumId w:val="30"/>
  </w:num>
  <w:num w:numId="2">
    <w:abstractNumId w:val="6"/>
  </w:num>
  <w:num w:numId="3">
    <w:abstractNumId w:val="13"/>
  </w:num>
  <w:num w:numId="4">
    <w:abstractNumId w:val="26"/>
  </w:num>
  <w:num w:numId="5">
    <w:abstractNumId w:val="3"/>
  </w:num>
  <w:num w:numId="6">
    <w:abstractNumId w:val="21"/>
  </w:num>
  <w:num w:numId="7">
    <w:abstractNumId w:val="32"/>
  </w:num>
  <w:num w:numId="8">
    <w:abstractNumId w:val="10"/>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num>
  <w:num w:numId="13">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2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3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4"/>
  </w:num>
  <w:num w:numId="22">
    <w:abstractNumId w:val="16"/>
  </w:num>
  <w:num w:numId="23">
    <w:abstractNumId w:val="2"/>
  </w:num>
  <w:num w:numId="24">
    <w:abstractNumId w:val="0"/>
  </w:num>
  <w:num w:numId="25">
    <w:abstractNumId w:val="28"/>
  </w:num>
  <w:num w:numId="26">
    <w:abstractNumId w:val="25"/>
  </w:num>
  <w:num w:numId="27">
    <w:abstractNumId w:val="8"/>
  </w:num>
  <w:num w:numId="28">
    <w:abstractNumId w:val="7"/>
  </w:num>
  <w:num w:numId="29">
    <w:abstractNumId w:val="15"/>
  </w:num>
  <w:num w:numId="30">
    <w:abstractNumId w:val="22"/>
  </w:num>
  <w:num w:numId="31">
    <w:abstractNumId w:val="20"/>
  </w:num>
  <w:num w:numId="32">
    <w:abstractNumId w:val="9"/>
  </w:num>
  <w:num w:numId="33">
    <w:abstractNumId w:val="27"/>
  </w:num>
  <w:num w:numId="34">
    <w:abstractNumId w:val="33"/>
  </w:num>
  <w:num w:numId="35">
    <w:abstractNumId w:val="11"/>
  </w:num>
  <w:num w:numId="36">
    <w:abstractNumId w:val="29"/>
  </w:num>
  <w:num w:numId="37">
    <w:abstractNumId w:val="1"/>
  </w:num>
  <w:num w:numId="38">
    <w:abstractNumId w:val="31"/>
  </w:num>
  <w:num w:numId="39">
    <w:abstractNumId w:val="12"/>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76C"/>
    <w:rsid w:val="00000056"/>
    <w:rsid w:val="00026105"/>
    <w:rsid w:val="00033BE8"/>
    <w:rsid w:val="00036B4A"/>
    <w:rsid w:val="00054903"/>
    <w:rsid w:val="00061141"/>
    <w:rsid w:val="00065D49"/>
    <w:rsid w:val="00095A1D"/>
    <w:rsid w:val="000A49F9"/>
    <w:rsid w:val="000A6E1D"/>
    <w:rsid w:val="000A6F96"/>
    <w:rsid w:val="000B0691"/>
    <w:rsid w:val="000B22B4"/>
    <w:rsid w:val="000C0072"/>
    <w:rsid w:val="000D075E"/>
    <w:rsid w:val="000D6DC7"/>
    <w:rsid w:val="000E6D98"/>
    <w:rsid w:val="000F78FF"/>
    <w:rsid w:val="0012295A"/>
    <w:rsid w:val="001233EF"/>
    <w:rsid w:val="001265BC"/>
    <w:rsid w:val="0013113A"/>
    <w:rsid w:val="00133F56"/>
    <w:rsid w:val="001471E8"/>
    <w:rsid w:val="001915A3"/>
    <w:rsid w:val="001973A0"/>
    <w:rsid w:val="001A5C97"/>
    <w:rsid w:val="001A76C0"/>
    <w:rsid w:val="001B00E0"/>
    <w:rsid w:val="001E2B19"/>
    <w:rsid w:val="001E3005"/>
    <w:rsid w:val="001F2CFE"/>
    <w:rsid w:val="001F5ACA"/>
    <w:rsid w:val="002008C3"/>
    <w:rsid w:val="00200F66"/>
    <w:rsid w:val="00210206"/>
    <w:rsid w:val="0022089A"/>
    <w:rsid w:val="002360EC"/>
    <w:rsid w:val="002476DE"/>
    <w:rsid w:val="00251C44"/>
    <w:rsid w:val="00290C2F"/>
    <w:rsid w:val="00296F71"/>
    <w:rsid w:val="002A27F2"/>
    <w:rsid w:val="002A6719"/>
    <w:rsid w:val="002A7D7D"/>
    <w:rsid w:val="002B3774"/>
    <w:rsid w:val="002D1F2A"/>
    <w:rsid w:val="00307548"/>
    <w:rsid w:val="00315817"/>
    <w:rsid w:val="00320CDF"/>
    <w:rsid w:val="00322D92"/>
    <w:rsid w:val="003309D6"/>
    <w:rsid w:val="00337938"/>
    <w:rsid w:val="003409C3"/>
    <w:rsid w:val="00347A11"/>
    <w:rsid w:val="003555B5"/>
    <w:rsid w:val="0035578D"/>
    <w:rsid w:val="00365CC2"/>
    <w:rsid w:val="00367502"/>
    <w:rsid w:val="0037281B"/>
    <w:rsid w:val="00377853"/>
    <w:rsid w:val="00383521"/>
    <w:rsid w:val="003961B0"/>
    <w:rsid w:val="003B55DA"/>
    <w:rsid w:val="003B73BB"/>
    <w:rsid w:val="003C3F55"/>
    <w:rsid w:val="003D1E18"/>
    <w:rsid w:val="003E0101"/>
    <w:rsid w:val="003E2FE8"/>
    <w:rsid w:val="003F5908"/>
    <w:rsid w:val="003F7694"/>
    <w:rsid w:val="0040703B"/>
    <w:rsid w:val="004240DB"/>
    <w:rsid w:val="0042577A"/>
    <w:rsid w:val="004377BB"/>
    <w:rsid w:val="004437C7"/>
    <w:rsid w:val="0047459D"/>
    <w:rsid w:val="00481006"/>
    <w:rsid w:val="0048413E"/>
    <w:rsid w:val="004862A5"/>
    <w:rsid w:val="00487B02"/>
    <w:rsid w:val="004900EB"/>
    <w:rsid w:val="0049105F"/>
    <w:rsid w:val="004955C2"/>
    <w:rsid w:val="004A0D78"/>
    <w:rsid w:val="004A21C9"/>
    <w:rsid w:val="004A6863"/>
    <w:rsid w:val="004B1461"/>
    <w:rsid w:val="004B2147"/>
    <w:rsid w:val="004B74BE"/>
    <w:rsid w:val="004C0AFA"/>
    <w:rsid w:val="004D085E"/>
    <w:rsid w:val="004F013A"/>
    <w:rsid w:val="00500182"/>
    <w:rsid w:val="00505AC2"/>
    <w:rsid w:val="0051346C"/>
    <w:rsid w:val="00534B5D"/>
    <w:rsid w:val="00540213"/>
    <w:rsid w:val="0054414F"/>
    <w:rsid w:val="00551492"/>
    <w:rsid w:val="0055499B"/>
    <w:rsid w:val="005654CA"/>
    <w:rsid w:val="00575954"/>
    <w:rsid w:val="00577083"/>
    <w:rsid w:val="00597666"/>
    <w:rsid w:val="005A430C"/>
    <w:rsid w:val="005B2AA7"/>
    <w:rsid w:val="005C4B82"/>
    <w:rsid w:val="005D2622"/>
    <w:rsid w:val="005D3838"/>
    <w:rsid w:val="005E6E12"/>
    <w:rsid w:val="005F0B62"/>
    <w:rsid w:val="00605A66"/>
    <w:rsid w:val="00605C31"/>
    <w:rsid w:val="0060786D"/>
    <w:rsid w:val="0061018F"/>
    <w:rsid w:val="006108B1"/>
    <w:rsid w:val="00612534"/>
    <w:rsid w:val="006406CA"/>
    <w:rsid w:val="00644673"/>
    <w:rsid w:val="006447AD"/>
    <w:rsid w:val="00652CD9"/>
    <w:rsid w:val="00654888"/>
    <w:rsid w:val="006647F9"/>
    <w:rsid w:val="00665547"/>
    <w:rsid w:val="00695501"/>
    <w:rsid w:val="006A0E70"/>
    <w:rsid w:val="006A5431"/>
    <w:rsid w:val="006B7371"/>
    <w:rsid w:val="006C485C"/>
    <w:rsid w:val="006D03CF"/>
    <w:rsid w:val="006D38E3"/>
    <w:rsid w:val="006E002F"/>
    <w:rsid w:val="006E5BAC"/>
    <w:rsid w:val="006F41EB"/>
    <w:rsid w:val="006F73E2"/>
    <w:rsid w:val="00702C05"/>
    <w:rsid w:val="00721118"/>
    <w:rsid w:val="0072764D"/>
    <w:rsid w:val="00733BDA"/>
    <w:rsid w:val="007356BE"/>
    <w:rsid w:val="00744C77"/>
    <w:rsid w:val="00764131"/>
    <w:rsid w:val="0077772C"/>
    <w:rsid w:val="00796A14"/>
    <w:rsid w:val="007A7F11"/>
    <w:rsid w:val="007B1760"/>
    <w:rsid w:val="007B7392"/>
    <w:rsid w:val="007C1C59"/>
    <w:rsid w:val="007C7EDD"/>
    <w:rsid w:val="007D26F2"/>
    <w:rsid w:val="007D7DC1"/>
    <w:rsid w:val="007F7694"/>
    <w:rsid w:val="008017B2"/>
    <w:rsid w:val="00834402"/>
    <w:rsid w:val="008543C1"/>
    <w:rsid w:val="00875E93"/>
    <w:rsid w:val="008776CA"/>
    <w:rsid w:val="008866A3"/>
    <w:rsid w:val="008A465B"/>
    <w:rsid w:val="008B36A4"/>
    <w:rsid w:val="008C1294"/>
    <w:rsid w:val="008C4E59"/>
    <w:rsid w:val="008D09FC"/>
    <w:rsid w:val="008D6E3F"/>
    <w:rsid w:val="008E259D"/>
    <w:rsid w:val="0090524F"/>
    <w:rsid w:val="00907B8F"/>
    <w:rsid w:val="0091264D"/>
    <w:rsid w:val="0091307B"/>
    <w:rsid w:val="00926E23"/>
    <w:rsid w:val="00934A5F"/>
    <w:rsid w:val="0094059F"/>
    <w:rsid w:val="009433F8"/>
    <w:rsid w:val="00952045"/>
    <w:rsid w:val="009540AF"/>
    <w:rsid w:val="00967ACD"/>
    <w:rsid w:val="00971879"/>
    <w:rsid w:val="00980FB9"/>
    <w:rsid w:val="009A19F7"/>
    <w:rsid w:val="009A3EFA"/>
    <w:rsid w:val="009A3FB3"/>
    <w:rsid w:val="009B2345"/>
    <w:rsid w:val="009C37E7"/>
    <w:rsid w:val="009C380D"/>
    <w:rsid w:val="009C7275"/>
    <w:rsid w:val="009C7C90"/>
    <w:rsid w:val="009D205C"/>
    <w:rsid w:val="009D34FE"/>
    <w:rsid w:val="009D4A06"/>
    <w:rsid w:val="009D4CD5"/>
    <w:rsid w:val="009E0BE8"/>
    <w:rsid w:val="009E52A6"/>
    <w:rsid w:val="00A01BDF"/>
    <w:rsid w:val="00A020A4"/>
    <w:rsid w:val="00A029FB"/>
    <w:rsid w:val="00A2576C"/>
    <w:rsid w:val="00A3102F"/>
    <w:rsid w:val="00A35151"/>
    <w:rsid w:val="00A35BF2"/>
    <w:rsid w:val="00A47600"/>
    <w:rsid w:val="00A51E8D"/>
    <w:rsid w:val="00A522E3"/>
    <w:rsid w:val="00A65786"/>
    <w:rsid w:val="00A70D13"/>
    <w:rsid w:val="00A73DF7"/>
    <w:rsid w:val="00A81030"/>
    <w:rsid w:val="00A815CD"/>
    <w:rsid w:val="00A8317D"/>
    <w:rsid w:val="00A916F2"/>
    <w:rsid w:val="00AA03E1"/>
    <w:rsid w:val="00AC44F8"/>
    <w:rsid w:val="00AC595B"/>
    <w:rsid w:val="00AD0B39"/>
    <w:rsid w:val="00AE35E1"/>
    <w:rsid w:val="00AF01AC"/>
    <w:rsid w:val="00AF2857"/>
    <w:rsid w:val="00AF35F4"/>
    <w:rsid w:val="00B16113"/>
    <w:rsid w:val="00B23623"/>
    <w:rsid w:val="00B25A8C"/>
    <w:rsid w:val="00B334B8"/>
    <w:rsid w:val="00B337AF"/>
    <w:rsid w:val="00B400C8"/>
    <w:rsid w:val="00B4496A"/>
    <w:rsid w:val="00B51514"/>
    <w:rsid w:val="00B5640F"/>
    <w:rsid w:val="00B57775"/>
    <w:rsid w:val="00B60C95"/>
    <w:rsid w:val="00B63516"/>
    <w:rsid w:val="00B65AB4"/>
    <w:rsid w:val="00B70AFD"/>
    <w:rsid w:val="00B90939"/>
    <w:rsid w:val="00B94BE5"/>
    <w:rsid w:val="00B96712"/>
    <w:rsid w:val="00BA09EA"/>
    <w:rsid w:val="00BA0F72"/>
    <w:rsid w:val="00BA2A8D"/>
    <w:rsid w:val="00BA7C39"/>
    <w:rsid w:val="00BB2B46"/>
    <w:rsid w:val="00BB364B"/>
    <w:rsid w:val="00BC2752"/>
    <w:rsid w:val="00BD57B6"/>
    <w:rsid w:val="00BE61DA"/>
    <w:rsid w:val="00BF14E1"/>
    <w:rsid w:val="00BF374B"/>
    <w:rsid w:val="00C02961"/>
    <w:rsid w:val="00C21146"/>
    <w:rsid w:val="00C2548B"/>
    <w:rsid w:val="00C41392"/>
    <w:rsid w:val="00C53616"/>
    <w:rsid w:val="00C54134"/>
    <w:rsid w:val="00C61E28"/>
    <w:rsid w:val="00C7326B"/>
    <w:rsid w:val="00C8287E"/>
    <w:rsid w:val="00CA7149"/>
    <w:rsid w:val="00CB0A27"/>
    <w:rsid w:val="00CC245E"/>
    <w:rsid w:val="00CD3A7B"/>
    <w:rsid w:val="00CE2013"/>
    <w:rsid w:val="00D003BE"/>
    <w:rsid w:val="00D1149F"/>
    <w:rsid w:val="00D15239"/>
    <w:rsid w:val="00D171C9"/>
    <w:rsid w:val="00D20B8C"/>
    <w:rsid w:val="00D303C9"/>
    <w:rsid w:val="00D3327E"/>
    <w:rsid w:val="00D34A3C"/>
    <w:rsid w:val="00D35821"/>
    <w:rsid w:val="00D45943"/>
    <w:rsid w:val="00D46C15"/>
    <w:rsid w:val="00D52E89"/>
    <w:rsid w:val="00D61127"/>
    <w:rsid w:val="00D63879"/>
    <w:rsid w:val="00D70DF5"/>
    <w:rsid w:val="00DA409D"/>
    <w:rsid w:val="00DC3527"/>
    <w:rsid w:val="00DE4583"/>
    <w:rsid w:val="00E021D1"/>
    <w:rsid w:val="00E20126"/>
    <w:rsid w:val="00E21585"/>
    <w:rsid w:val="00E25CF8"/>
    <w:rsid w:val="00E35581"/>
    <w:rsid w:val="00E36547"/>
    <w:rsid w:val="00E446A5"/>
    <w:rsid w:val="00E46710"/>
    <w:rsid w:val="00E50D65"/>
    <w:rsid w:val="00E52AD3"/>
    <w:rsid w:val="00E617D0"/>
    <w:rsid w:val="00E6594E"/>
    <w:rsid w:val="00E70CA9"/>
    <w:rsid w:val="00E73AE5"/>
    <w:rsid w:val="00E85721"/>
    <w:rsid w:val="00EA472E"/>
    <w:rsid w:val="00EB143E"/>
    <w:rsid w:val="00EC06C9"/>
    <w:rsid w:val="00EC4759"/>
    <w:rsid w:val="00EC5ADB"/>
    <w:rsid w:val="00EC7D5E"/>
    <w:rsid w:val="00ED262E"/>
    <w:rsid w:val="00EE3756"/>
    <w:rsid w:val="00EE5D69"/>
    <w:rsid w:val="00EF36A6"/>
    <w:rsid w:val="00F03321"/>
    <w:rsid w:val="00F0731C"/>
    <w:rsid w:val="00F26555"/>
    <w:rsid w:val="00F26E9C"/>
    <w:rsid w:val="00F4451D"/>
    <w:rsid w:val="00F50AB8"/>
    <w:rsid w:val="00F96568"/>
    <w:rsid w:val="00F96EEF"/>
    <w:rsid w:val="00FA7C72"/>
    <w:rsid w:val="00FB2E4D"/>
    <w:rsid w:val="00FB5F7D"/>
    <w:rsid w:val="00FB745F"/>
    <w:rsid w:val="00FC679F"/>
    <w:rsid w:val="00FE75DC"/>
    <w:rsid w:val="00FE760E"/>
    <w:rsid w:val="00FF2E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595F2"/>
  <w15:docId w15:val="{F5058138-A6BE-4946-A292-FFA99BBEC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color w:val="000000"/>
        <w:spacing w:val="-4"/>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4C77"/>
  </w:style>
  <w:style w:type="paragraph" w:styleId="Heading1">
    <w:name w:val="heading 1"/>
    <w:basedOn w:val="Normal"/>
    <w:next w:val="Normal"/>
    <w:link w:val="Heading1Char"/>
    <w:uiPriority w:val="9"/>
    <w:qFormat/>
    <w:rsid w:val="00A020A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Muc lon"/>
    <w:basedOn w:val="Normal"/>
    <w:next w:val="Normal"/>
    <w:link w:val="Heading2Char"/>
    <w:uiPriority w:val="9"/>
    <w:qFormat/>
    <w:rsid w:val="0012295A"/>
    <w:pPr>
      <w:keepNext/>
      <w:keepLines/>
      <w:tabs>
        <w:tab w:val="left" w:pos="340"/>
      </w:tabs>
      <w:spacing w:before="200" w:after="120"/>
      <w:outlineLvl w:val="1"/>
    </w:pPr>
  </w:style>
  <w:style w:type="paragraph" w:styleId="Heading3">
    <w:name w:val="heading 3"/>
    <w:basedOn w:val="Normal"/>
    <w:next w:val="Normal"/>
    <w:link w:val="Heading3Char"/>
    <w:uiPriority w:val="9"/>
    <w:unhideWhenUsed/>
    <w:qFormat/>
    <w:rsid w:val="00A916F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style>
  <w:style w:type="paragraph" w:customStyle="1" w:styleId="Default">
    <w:name w:val="Default"/>
    <w:rsid w:val="00744C77"/>
    <w:pPr>
      <w:autoSpaceDE w:val="0"/>
      <w:autoSpaceDN w:val="0"/>
      <w:adjustRightInd w:val="0"/>
    </w:pPr>
    <w:rPr>
      <w:rFonts w:eastAsia="Times New Roman"/>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customStyle="1" w:styleId="Heading2Char">
    <w:name w:val="Heading 2 Char"/>
    <w:aliases w:val="Muc lon Char"/>
    <w:basedOn w:val="DefaultParagraphFont"/>
    <w:link w:val="Heading2"/>
    <w:uiPriority w:val="9"/>
    <w:rsid w:val="0012295A"/>
    <w:rPr>
      <w:rFonts w:ascii="Times New Roman" w:eastAsia="Times New Roman" w:hAnsi="Times New Roman"/>
      <w:sz w:val="26"/>
      <w:szCs w:val="26"/>
    </w:rPr>
  </w:style>
  <w:style w:type="character" w:customStyle="1" w:styleId="st">
    <w:name w:val="st"/>
    <w:basedOn w:val="DefaultParagraphFont"/>
    <w:rsid w:val="00AE35E1"/>
  </w:style>
  <w:style w:type="character" w:styleId="Emphasis">
    <w:name w:val="Emphasis"/>
    <w:basedOn w:val="DefaultParagraphFont"/>
    <w:uiPriority w:val="20"/>
    <w:qFormat/>
    <w:rsid w:val="00AE35E1"/>
    <w:rPr>
      <w:i/>
      <w:iCs/>
    </w:rPr>
  </w:style>
  <w:style w:type="character" w:customStyle="1" w:styleId="Heading3Char">
    <w:name w:val="Heading 3 Char"/>
    <w:basedOn w:val="DefaultParagraphFont"/>
    <w:link w:val="Heading3"/>
    <w:uiPriority w:val="9"/>
    <w:rsid w:val="00A916F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A020A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2778519">
      <w:bodyDiv w:val="1"/>
      <w:marLeft w:val="0"/>
      <w:marRight w:val="0"/>
      <w:marTop w:val="0"/>
      <w:marBottom w:val="0"/>
      <w:divBdr>
        <w:top w:val="none" w:sz="0" w:space="0" w:color="auto"/>
        <w:left w:val="none" w:sz="0" w:space="0" w:color="auto"/>
        <w:bottom w:val="none" w:sz="0" w:space="0" w:color="auto"/>
        <w:right w:val="none" w:sz="0" w:space="0" w:color="auto"/>
      </w:divBdr>
    </w:div>
    <w:div w:id="1832286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Teaching%20HUMG\De%20Cuong%20mon%20hoc\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Mau_de_cuong_chi_tiet_20151204160403.dot</Template>
  <TotalTime>6</TotalTime>
  <Pages>1</Pages>
  <Words>1078</Words>
  <Characters>6151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De Cuong mon hoc VL A2</vt:lpstr>
    </vt:vector>
  </TitlesOfParts>
  <Company/>
  <LinksUpToDate>false</LinksUpToDate>
  <CharactersWithSpaces>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Cuong mon hoc VL A2</dc:title>
  <dc:creator>Dac Tuyen</dc:creator>
  <cp:lastModifiedBy>Nguyen Manh Hung</cp:lastModifiedBy>
  <cp:revision>5</cp:revision>
  <cp:lastPrinted>2019-11-25T08:37:00Z</cp:lastPrinted>
  <dcterms:created xsi:type="dcterms:W3CDTF">2020-04-02T09:53:00Z</dcterms:created>
  <dcterms:modified xsi:type="dcterms:W3CDTF">2020-04-04T08:05:00Z</dcterms:modified>
</cp:coreProperties>
</file>