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45" w:type="dxa"/>
        <w:tblInd w:w="-72" w:type="dxa"/>
        <w:tblLook w:val="01E0"/>
      </w:tblPr>
      <w:tblGrid>
        <w:gridCol w:w="4410"/>
        <w:gridCol w:w="5435"/>
      </w:tblGrid>
      <w:tr w:rsidR="00744C77" w:rsidRPr="00371A22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71A22" w:rsidRDefault="00BA395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A395C">
              <w:rPr>
                <w:noProof/>
                <w:sz w:val="24"/>
              </w:rPr>
              <w:pict>
                <v:line id="Straight Connector 1" o:spid="_x0000_s1027" style="position:absolute;left:0;text-align:left;z-index:251657216;visibility:visible;mso-wrap-distance-top:-6e-5mm;mso-wrap-distance-bottom:-6e-5mm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</w:pict>
            </w:r>
            <w:r w:rsidR="00744C77" w:rsidRPr="00371A22">
              <w:rPr>
                <w:bCs/>
                <w:color w:val="000000"/>
                <w:sz w:val="24"/>
              </w:rPr>
              <w:t>BỘ GI</w:t>
            </w:r>
            <w:r w:rsidR="00B65AB4" w:rsidRPr="00371A22">
              <w:rPr>
                <w:bCs/>
                <w:color w:val="000000"/>
                <w:sz w:val="24"/>
              </w:rPr>
              <w:t>Á</w:t>
            </w:r>
            <w:r w:rsidR="00744C77" w:rsidRPr="00371A22">
              <w:rPr>
                <w:bCs/>
                <w:color w:val="000000"/>
                <w:sz w:val="24"/>
              </w:rPr>
              <w:t>O DỤC VÀ ĐÀO TẠO</w:t>
            </w:r>
            <w:r w:rsidR="004A21C9" w:rsidRPr="00371A22">
              <w:rPr>
                <w:bCs/>
                <w:color w:val="000000"/>
                <w:sz w:val="24"/>
              </w:rPr>
              <w:t xml:space="preserve"> </w:t>
            </w:r>
            <w:r w:rsidR="00744C77" w:rsidRPr="00371A22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71A22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71A22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71A22" w:rsidRDefault="00BA395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BA395C">
              <w:rPr>
                <w:noProof/>
                <w:sz w:val="24"/>
              </w:rPr>
              <w:pict>
                <v:line id="Straight Connector 4" o:spid="_x0000_s1026" style="position:absolute;left:0;text-align:left;z-index:251658240;visibility:visible;mso-wrap-distance-top:-3e-5mm;mso-wrap-distance-bottom:-3e-5mm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<v:stroke joinstyle="miter"/>
                  <o:lock v:ext="edit" shapetype="f"/>
                </v:line>
              </w:pict>
            </w:r>
            <w:r w:rsidR="00744C77" w:rsidRPr="00371A22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71A22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71A22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71A22">
        <w:rPr>
          <w:b/>
          <w:bCs/>
          <w:color w:val="000000"/>
          <w:sz w:val="24"/>
          <w:lang w:val="vi-VN"/>
        </w:rPr>
        <w:t>Đ</w:t>
      </w:r>
      <w:r w:rsidRPr="00371A22">
        <w:rPr>
          <w:b/>
          <w:bCs/>
          <w:color w:val="000000"/>
          <w:sz w:val="24"/>
        </w:rPr>
        <w:t>Ề</w:t>
      </w:r>
      <w:r w:rsidRPr="00371A22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48402E" w:rsidRPr="00182322" w:rsidRDefault="0048402E" w:rsidP="0048402E">
      <w:pPr>
        <w:pStyle w:val="BodyText2"/>
        <w:spacing w:before="120" w:after="0" w:line="240" w:lineRule="auto"/>
        <w:ind w:firstLine="360"/>
        <w:jc w:val="both"/>
        <w:rPr>
          <w:i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1.  </w:t>
      </w:r>
      <w:r w:rsidR="00744C77" w:rsidRPr="00371A22">
        <w:rPr>
          <w:b/>
          <w:bCs/>
          <w:color w:val="000000"/>
          <w:sz w:val="24"/>
          <w:szCs w:val="24"/>
        </w:rPr>
        <w:t>Tên</w:t>
      </w:r>
      <w:r w:rsidR="00744C77" w:rsidRPr="00371A22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71A22">
        <w:rPr>
          <w:b/>
          <w:bCs/>
          <w:sz w:val="24"/>
          <w:szCs w:val="24"/>
        </w:rPr>
        <w:t xml:space="preserve">:  </w:t>
      </w:r>
      <w:r w:rsidR="00682E5C" w:rsidRPr="00182322">
        <w:rPr>
          <w:bCs/>
          <w:i/>
          <w:sz w:val="24"/>
          <w:szCs w:val="24"/>
        </w:rPr>
        <w:t>Toán cao cấp 1 (Mathemati</w:t>
      </w:r>
      <w:r w:rsidR="00F844F2" w:rsidRPr="00182322">
        <w:rPr>
          <w:bCs/>
          <w:i/>
          <w:sz w:val="24"/>
          <w:szCs w:val="24"/>
        </w:rPr>
        <w:t xml:space="preserve">cs </w:t>
      </w:r>
      <w:r w:rsidR="00182322">
        <w:rPr>
          <w:bCs/>
          <w:i/>
          <w:sz w:val="24"/>
          <w:szCs w:val="24"/>
        </w:rPr>
        <w:t xml:space="preserve">1 </w:t>
      </w:r>
      <w:r w:rsidR="00F844F2" w:rsidRPr="00182322">
        <w:rPr>
          <w:bCs/>
          <w:i/>
          <w:sz w:val="24"/>
          <w:szCs w:val="24"/>
        </w:rPr>
        <w:t>for</w:t>
      </w:r>
      <w:r w:rsidR="00682E5C" w:rsidRPr="00182322">
        <w:rPr>
          <w:bCs/>
          <w:i/>
          <w:sz w:val="24"/>
          <w:szCs w:val="24"/>
        </w:rPr>
        <w:t xml:space="preserve"> </w:t>
      </w:r>
      <w:r w:rsidR="00813C7B" w:rsidRPr="00182322">
        <w:rPr>
          <w:bCs/>
          <w:i/>
          <w:sz w:val="24"/>
          <w:szCs w:val="24"/>
        </w:rPr>
        <w:t>E</w:t>
      </w:r>
      <w:r w:rsidR="00C5098E" w:rsidRPr="00182322">
        <w:rPr>
          <w:bCs/>
          <w:i/>
          <w:sz w:val="24"/>
          <w:szCs w:val="24"/>
        </w:rPr>
        <w:t>conomic</w:t>
      </w:r>
      <w:r w:rsidR="00682E5C" w:rsidRPr="00182322">
        <w:rPr>
          <w:bCs/>
          <w:i/>
          <w:sz w:val="24"/>
          <w:szCs w:val="24"/>
        </w:rPr>
        <w:t>)</w:t>
      </w:r>
    </w:p>
    <w:p w:rsidR="00744C77" w:rsidRPr="00371A22" w:rsidRDefault="00744C77" w:rsidP="0048402E">
      <w:pPr>
        <w:pStyle w:val="BodyText2"/>
        <w:spacing w:after="0" w:line="240" w:lineRule="auto"/>
        <w:ind w:left="720"/>
        <w:jc w:val="both"/>
        <w:rPr>
          <w:sz w:val="24"/>
          <w:szCs w:val="24"/>
        </w:rPr>
      </w:pPr>
      <w:r w:rsidRPr="00371A22">
        <w:rPr>
          <w:b/>
          <w:sz w:val="24"/>
          <w:szCs w:val="24"/>
          <w:lang w:val="vi-VN"/>
        </w:rPr>
        <w:t>Mã số học phần:</w:t>
      </w:r>
      <w:r w:rsidR="001066A4" w:rsidRPr="00371A22">
        <w:rPr>
          <w:b/>
          <w:sz w:val="24"/>
          <w:szCs w:val="24"/>
        </w:rPr>
        <w:t xml:space="preserve">    </w:t>
      </w:r>
      <w:r w:rsidR="00116300">
        <w:rPr>
          <w:sz w:val="24"/>
          <w:szCs w:val="24"/>
        </w:rPr>
        <w:t>7</w:t>
      </w:r>
      <w:r w:rsidR="00F00B03" w:rsidRPr="00371A22">
        <w:rPr>
          <w:sz w:val="24"/>
          <w:szCs w:val="24"/>
        </w:rPr>
        <w:t>01</w:t>
      </w:r>
      <w:r w:rsidR="007D5A67">
        <w:rPr>
          <w:sz w:val="24"/>
          <w:szCs w:val="24"/>
        </w:rPr>
        <w:t>0114</w:t>
      </w:r>
    </w:p>
    <w:p w:rsidR="00744C77" w:rsidRPr="00371A22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>Số tín chỉ học phần:</w:t>
      </w:r>
      <w:r w:rsidR="00F00B03" w:rsidRPr="00371A22">
        <w:rPr>
          <w:b/>
          <w:bCs/>
          <w:color w:val="000000"/>
          <w:sz w:val="24"/>
          <w:szCs w:val="24"/>
        </w:rPr>
        <w:t xml:space="preserve"> </w:t>
      </w:r>
      <w:r w:rsidR="00F00B03" w:rsidRPr="00371A22">
        <w:rPr>
          <w:bCs/>
          <w:color w:val="000000"/>
          <w:sz w:val="24"/>
          <w:szCs w:val="24"/>
        </w:rPr>
        <w:t>3</w:t>
      </w:r>
      <w:r w:rsidR="001066A4" w:rsidRPr="00371A22">
        <w:rPr>
          <w:bCs/>
          <w:color w:val="000000"/>
          <w:sz w:val="24"/>
          <w:szCs w:val="24"/>
        </w:rPr>
        <w:t xml:space="preserve"> (</w:t>
      </w:r>
      <w:r w:rsidR="00F00B03" w:rsidRPr="00371A22">
        <w:rPr>
          <w:bCs/>
          <w:color w:val="000000"/>
          <w:sz w:val="24"/>
          <w:szCs w:val="24"/>
        </w:rPr>
        <w:t>3</w:t>
      </w:r>
      <w:r w:rsidR="001066A4" w:rsidRPr="00371A22">
        <w:rPr>
          <w:bCs/>
          <w:color w:val="000000"/>
          <w:sz w:val="24"/>
          <w:szCs w:val="24"/>
        </w:rPr>
        <w:t>-0-</w:t>
      </w:r>
      <w:r w:rsidR="00F00B03" w:rsidRPr="00371A22">
        <w:rPr>
          <w:bCs/>
          <w:color w:val="000000"/>
          <w:sz w:val="24"/>
          <w:szCs w:val="24"/>
        </w:rPr>
        <w:t>6</w:t>
      </w:r>
      <w:r w:rsidR="001066A4" w:rsidRPr="00371A22">
        <w:rPr>
          <w:bCs/>
          <w:color w:val="000000"/>
          <w:sz w:val="24"/>
          <w:szCs w:val="24"/>
        </w:rPr>
        <w:t>)</w:t>
      </w:r>
      <w:r w:rsidR="001C5E8D">
        <w:rPr>
          <w:bCs/>
          <w:color w:val="000000"/>
          <w:sz w:val="24"/>
          <w:szCs w:val="24"/>
        </w:rPr>
        <w:t>, học trong 16</w:t>
      </w:r>
      <w:r w:rsidR="0048402E" w:rsidRPr="00371A22">
        <w:rPr>
          <w:bCs/>
          <w:color w:val="000000"/>
          <w:sz w:val="24"/>
          <w:szCs w:val="24"/>
        </w:rPr>
        <w:t xml:space="preserve"> tuần.</w:t>
      </w:r>
    </w:p>
    <w:p w:rsidR="006447AD" w:rsidRPr="00371A22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71A22">
        <w:rPr>
          <w:b/>
          <w:sz w:val="24"/>
          <w:szCs w:val="24"/>
          <w:lang w:val="vi-VN"/>
        </w:rPr>
        <w:t>Số tiết học phần:</w:t>
      </w:r>
      <w:r w:rsidR="004A21C9" w:rsidRPr="00371A22">
        <w:rPr>
          <w:b/>
          <w:sz w:val="24"/>
          <w:szCs w:val="24"/>
        </w:rPr>
        <w:t xml:space="preserve"> </w:t>
      </w:r>
    </w:p>
    <w:p w:rsidR="000D075E" w:rsidRPr="00371A22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71A22">
        <w:rPr>
          <w:sz w:val="24"/>
          <w:szCs w:val="24"/>
          <w:lang w:val="vi-VN"/>
        </w:rPr>
        <w:t>L</w:t>
      </w:r>
      <w:r w:rsidR="00744C77" w:rsidRPr="00371A22">
        <w:rPr>
          <w:sz w:val="24"/>
          <w:szCs w:val="24"/>
          <w:lang w:val="vi-VN"/>
        </w:rPr>
        <w:t>ý thuyết</w:t>
      </w:r>
      <w:r w:rsidRPr="00371A22">
        <w:rPr>
          <w:sz w:val="24"/>
          <w:szCs w:val="24"/>
          <w:lang w:val="vi-VN"/>
        </w:rPr>
        <w:t>:</w:t>
      </w:r>
      <w:r w:rsidR="00F00B03" w:rsidRPr="00371A22">
        <w:rPr>
          <w:sz w:val="24"/>
          <w:szCs w:val="24"/>
        </w:rPr>
        <w:t xml:space="preserve"> 45</w:t>
      </w:r>
      <w:r w:rsidRPr="00371A22">
        <w:rPr>
          <w:sz w:val="24"/>
          <w:szCs w:val="24"/>
          <w:lang w:val="vi-VN"/>
        </w:rPr>
        <w:t xml:space="preserve">; </w:t>
      </w:r>
      <w:r w:rsidR="00BB73BE" w:rsidRPr="00371A22">
        <w:rPr>
          <w:sz w:val="24"/>
          <w:szCs w:val="24"/>
        </w:rPr>
        <w:t xml:space="preserve">   </w:t>
      </w:r>
      <w:r w:rsidR="000D075E" w:rsidRPr="00371A22">
        <w:rPr>
          <w:sz w:val="24"/>
          <w:szCs w:val="24"/>
          <w:lang w:val="vi-VN"/>
        </w:rPr>
        <w:t>Bài tập:</w:t>
      </w:r>
      <w:r w:rsidR="00BB73BE" w:rsidRPr="00371A22">
        <w:rPr>
          <w:sz w:val="24"/>
          <w:szCs w:val="24"/>
        </w:rPr>
        <w:t xml:space="preserve">   0</w:t>
      </w:r>
      <w:r w:rsidR="000D075E" w:rsidRPr="00371A22">
        <w:rPr>
          <w:sz w:val="24"/>
          <w:szCs w:val="24"/>
          <w:lang w:val="vi-VN"/>
        </w:rPr>
        <w:t xml:space="preserve">; </w:t>
      </w:r>
      <w:r w:rsidR="00BB73BE" w:rsidRPr="00371A22">
        <w:rPr>
          <w:sz w:val="24"/>
          <w:szCs w:val="24"/>
        </w:rPr>
        <w:t xml:space="preserve">    </w:t>
      </w:r>
      <w:r w:rsidRPr="00371A22">
        <w:rPr>
          <w:sz w:val="24"/>
          <w:szCs w:val="24"/>
          <w:lang w:val="vi-VN"/>
        </w:rPr>
        <w:t>T</w:t>
      </w:r>
      <w:r w:rsidR="00744C77" w:rsidRPr="00371A22">
        <w:rPr>
          <w:sz w:val="24"/>
          <w:szCs w:val="24"/>
          <w:lang w:val="vi-VN"/>
        </w:rPr>
        <w:t>hực hành</w:t>
      </w:r>
      <w:r w:rsidRPr="00371A22">
        <w:rPr>
          <w:sz w:val="24"/>
          <w:szCs w:val="24"/>
          <w:lang w:val="vi-VN"/>
        </w:rPr>
        <w:t>:</w:t>
      </w:r>
      <w:r w:rsidR="00BB73BE" w:rsidRPr="00371A22">
        <w:rPr>
          <w:sz w:val="24"/>
          <w:szCs w:val="24"/>
        </w:rPr>
        <w:t xml:space="preserve">  0</w:t>
      </w:r>
      <w:r w:rsidRPr="00371A22">
        <w:rPr>
          <w:sz w:val="24"/>
          <w:szCs w:val="24"/>
          <w:lang w:val="vi-VN"/>
        </w:rPr>
        <w:t xml:space="preserve">; </w:t>
      </w:r>
    </w:p>
    <w:p w:rsidR="00744C77" w:rsidRPr="00371A22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</w:rPr>
      </w:pPr>
      <w:r w:rsidRPr="00371A22">
        <w:rPr>
          <w:sz w:val="24"/>
          <w:szCs w:val="24"/>
        </w:rPr>
        <w:t xml:space="preserve">      </w:t>
      </w:r>
      <w:r w:rsidR="00BB73BE" w:rsidRPr="00371A22">
        <w:rPr>
          <w:sz w:val="24"/>
          <w:szCs w:val="24"/>
        </w:rPr>
        <w:t xml:space="preserve"> </w:t>
      </w:r>
      <w:r w:rsidRPr="00371A22">
        <w:rPr>
          <w:sz w:val="24"/>
          <w:szCs w:val="24"/>
        </w:rPr>
        <w:t xml:space="preserve"> </w:t>
      </w:r>
      <w:r w:rsidR="006447AD" w:rsidRPr="00371A22">
        <w:rPr>
          <w:sz w:val="24"/>
          <w:szCs w:val="24"/>
        </w:rPr>
        <w:t>T</w:t>
      </w:r>
      <w:r w:rsidR="00744C77" w:rsidRPr="00371A22">
        <w:rPr>
          <w:sz w:val="24"/>
          <w:szCs w:val="24"/>
          <w:lang w:val="vi-VN"/>
        </w:rPr>
        <w:t>hực tập</w:t>
      </w:r>
      <w:r w:rsidR="000D075E" w:rsidRPr="00371A22">
        <w:rPr>
          <w:sz w:val="24"/>
          <w:szCs w:val="24"/>
          <w:lang w:val="vi-VN"/>
        </w:rPr>
        <w:t>:</w:t>
      </w:r>
      <w:r w:rsidR="00BB73BE" w:rsidRPr="00371A22">
        <w:rPr>
          <w:sz w:val="24"/>
          <w:szCs w:val="24"/>
        </w:rPr>
        <w:t xml:space="preserve">     0</w:t>
      </w:r>
      <w:r w:rsidR="000D075E" w:rsidRPr="00371A22">
        <w:rPr>
          <w:sz w:val="24"/>
          <w:szCs w:val="24"/>
          <w:lang w:val="vi-VN"/>
        </w:rPr>
        <w:t xml:space="preserve">; </w:t>
      </w:r>
      <w:r w:rsidR="00BB73BE" w:rsidRPr="00371A22">
        <w:rPr>
          <w:sz w:val="24"/>
          <w:szCs w:val="24"/>
        </w:rPr>
        <w:t xml:space="preserve">   </w:t>
      </w:r>
      <w:r w:rsidR="000D075E" w:rsidRPr="00371A22">
        <w:rPr>
          <w:sz w:val="24"/>
          <w:szCs w:val="24"/>
          <w:lang w:val="vi-VN"/>
        </w:rPr>
        <w:t xml:space="preserve">Đồ </w:t>
      </w:r>
      <w:r w:rsidR="00744C77" w:rsidRPr="00371A22">
        <w:rPr>
          <w:sz w:val="24"/>
          <w:szCs w:val="24"/>
          <w:lang w:val="vi-VN"/>
        </w:rPr>
        <w:t>án</w:t>
      </w:r>
      <w:r w:rsidR="000D075E" w:rsidRPr="00371A22">
        <w:rPr>
          <w:sz w:val="24"/>
          <w:szCs w:val="24"/>
          <w:lang w:val="vi-VN"/>
        </w:rPr>
        <w:t>:</w:t>
      </w:r>
      <w:r w:rsidR="00BB73BE" w:rsidRPr="00371A22">
        <w:rPr>
          <w:sz w:val="24"/>
          <w:szCs w:val="24"/>
        </w:rPr>
        <w:t xml:space="preserve">     0</w:t>
      </w:r>
      <w:r w:rsidR="000D075E" w:rsidRPr="00371A22">
        <w:rPr>
          <w:sz w:val="24"/>
          <w:szCs w:val="24"/>
          <w:lang w:val="vi-VN"/>
        </w:rPr>
        <w:t xml:space="preserve">; </w:t>
      </w:r>
      <w:r w:rsidR="00BB73BE" w:rsidRPr="00371A22">
        <w:rPr>
          <w:sz w:val="24"/>
          <w:szCs w:val="24"/>
        </w:rPr>
        <w:t xml:space="preserve">    </w:t>
      </w:r>
      <w:r w:rsidR="000D075E" w:rsidRPr="00371A22">
        <w:rPr>
          <w:sz w:val="24"/>
          <w:szCs w:val="24"/>
          <w:lang w:val="vi-VN"/>
        </w:rPr>
        <w:t>T</w:t>
      </w:r>
      <w:r w:rsidR="00744C77" w:rsidRPr="00371A22">
        <w:rPr>
          <w:sz w:val="24"/>
          <w:szCs w:val="24"/>
          <w:lang w:val="vi-VN"/>
        </w:rPr>
        <w:t>ự học</w:t>
      </w:r>
      <w:r w:rsidR="000D075E" w:rsidRPr="00371A22">
        <w:rPr>
          <w:sz w:val="24"/>
          <w:szCs w:val="24"/>
          <w:lang w:val="vi-VN"/>
        </w:rPr>
        <w:t>:</w:t>
      </w:r>
      <w:r w:rsidR="00F00B03" w:rsidRPr="00371A22">
        <w:rPr>
          <w:sz w:val="24"/>
          <w:szCs w:val="24"/>
        </w:rPr>
        <w:t xml:space="preserve">      90</w:t>
      </w:r>
      <w:r w:rsidR="00DB51DB" w:rsidRPr="00371A22">
        <w:rPr>
          <w:sz w:val="24"/>
          <w:szCs w:val="24"/>
        </w:rPr>
        <w:t>.</w:t>
      </w:r>
    </w:p>
    <w:p w:rsidR="00744C77" w:rsidRPr="00371A22" w:rsidRDefault="0048402E" w:rsidP="0048402E">
      <w:pPr>
        <w:pStyle w:val="BodyText2"/>
        <w:spacing w:before="240" w:after="0" w:line="240" w:lineRule="auto"/>
        <w:ind w:firstLine="36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2.  </w:t>
      </w:r>
      <w:r w:rsidR="00744C77" w:rsidRPr="00371A22">
        <w:rPr>
          <w:b/>
          <w:bCs/>
          <w:color w:val="000000"/>
          <w:sz w:val="24"/>
          <w:szCs w:val="24"/>
        </w:rPr>
        <w:t xml:space="preserve">Đơn vị </w:t>
      </w:r>
      <w:r w:rsidR="004A21C9" w:rsidRPr="00371A22">
        <w:rPr>
          <w:b/>
          <w:bCs/>
          <w:color w:val="000000"/>
          <w:sz w:val="24"/>
          <w:szCs w:val="24"/>
        </w:rPr>
        <w:t xml:space="preserve">quản lý </w:t>
      </w:r>
      <w:r w:rsidR="00744C77" w:rsidRPr="00371A22">
        <w:rPr>
          <w:b/>
          <w:bCs/>
          <w:color w:val="000000"/>
          <w:sz w:val="24"/>
          <w:szCs w:val="24"/>
        </w:rPr>
        <w:t>học phần</w:t>
      </w:r>
    </w:p>
    <w:p w:rsidR="003F5908" w:rsidRPr="00371A22" w:rsidRDefault="006447AD" w:rsidP="0048402E">
      <w:pPr>
        <w:pStyle w:val="BodyText2"/>
        <w:tabs>
          <w:tab w:val="left" w:pos="5670"/>
        </w:tabs>
        <w:spacing w:before="120" w:after="0" w:line="240" w:lineRule="auto"/>
        <w:ind w:left="360" w:firstLine="360"/>
        <w:jc w:val="both"/>
        <w:rPr>
          <w:b/>
          <w:sz w:val="24"/>
          <w:szCs w:val="24"/>
        </w:rPr>
      </w:pPr>
      <w:r w:rsidRPr="00371A22">
        <w:rPr>
          <w:b/>
          <w:sz w:val="24"/>
          <w:szCs w:val="24"/>
        </w:rPr>
        <w:t>2.1.</w:t>
      </w:r>
      <w:r w:rsidR="003555B5" w:rsidRPr="00371A22">
        <w:rPr>
          <w:b/>
          <w:sz w:val="24"/>
          <w:szCs w:val="24"/>
        </w:rPr>
        <w:t xml:space="preserve"> </w:t>
      </w:r>
      <w:r w:rsidR="003F5908" w:rsidRPr="00371A22">
        <w:rPr>
          <w:b/>
          <w:sz w:val="24"/>
          <w:szCs w:val="24"/>
        </w:rPr>
        <w:t>Giảng viên giảng dạy:</w:t>
      </w:r>
      <w:r w:rsidR="006D03CF" w:rsidRPr="00371A22">
        <w:rPr>
          <w:b/>
          <w:sz w:val="24"/>
          <w:szCs w:val="24"/>
          <w:lang w:val="vi-VN"/>
        </w:rPr>
        <w:tab/>
      </w:r>
      <w:r w:rsidR="00E557D9" w:rsidRPr="00371A22">
        <w:rPr>
          <w:b/>
          <w:sz w:val="24"/>
          <w:szCs w:val="24"/>
        </w:rPr>
        <w:t xml:space="preserve">                   </w:t>
      </w:r>
      <w:r w:rsidR="006D03CF" w:rsidRPr="00371A22">
        <w:rPr>
          <w:b/>
          <w:sz w:val="24"/>
          <w:szCs w:val="24"/>
        </w:rPr>
        <w:t>Mã giảng viên</w:t>
      </w:r>
    </w:p>
    <w:tbl>
      <w:tblPr>
        <w:tblW w:w="0" w:type="auto"/>
        <w:tblInd w:w="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8"/>
        <w:gridCol w:w="5087"/>
        <w:gridCol w:w="2923"/>
      </w:tblGrid>
      <w:tr w:rsidR="00E557D9" w:rsidRPr="00371A22" w:rsidTr="00A420EE">
        <w:trPr>
          <w:trHeight w:val="95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PGS. TS. Nguyễn Minh Mẫn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01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Tô Văn Đinh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03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TS. Nguyễn Văn Ngọc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04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Nguyễn Thị Hằng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09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Đào Xuân Hưng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10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6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TS. Nguyễn Trường Thanh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11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7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Nguyễn Thị Lan Hương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12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8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CN. Hà Hữu Cao Trình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16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9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TS. Phạm Tuấn Cường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17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10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Phạm Ngọc Anh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18</w:t>
            </w:r>
          </w:p>
        </w:tc>
      </w:tr>
      <w:tr w:rsidR="00E557D9" w:rsidRPr="00371A22" w:rsidTr="00A420EE">
        <w:trPr>
          <w:trHeight w:val="44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11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Nguyễn Thu Hằng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19</w:t>
            </w:r>
          </w:p>
        </w:tc>
      </w:tr>
      <w:tr w:rsidR="00E557D9" w:rsidRPr="00371A22" w:rsidTr="00A420EE">
        <w:trPr>
          <w:trHeight w:val="440"/>
        </w:trPr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12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Lê Thị Hương Giang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20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13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Nguyễn Thị Kim Sơn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21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14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Nguyễn Thế Lâm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22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15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42233C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</w:t>
            </w:r>
            <w:r w:rsidR="00E557D9" w:rsidRPr="00371A22">
              <w:rPr>
                <w:sz w:val="24"/>
                <w:szCs w:val="24"/>
              </w:rPr>
              <w:t>. Nguyễn Thị Hiền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23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16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Lê Bích Phượng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24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17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TS. Hoàng Ngự Huấn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25</w:t>
            </w:r>
          </w:p>
        </w:tc>
      </w:tr>
      <w:tr w:rsidR="00E557D9" w:rsidRPr="00371A22" w:rsidTr="00A420EE">
        <w:tc>
          <w:tcPr>
            <w:tcW w:w="75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E557D9">
            <w:pPr>
              <w:pStyle w:val="BodyText2"/>
              <w:spacing w:before="120" w:after="0" w:line="240" w:lineRule="auto"/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18</w:t>
            </w:r>
          </w:p>
        </w:tc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pStyle w:val="BodyText2"/>
              <w:spacing w:before="120" w:after="0" w:line="240" w:lineRule="auto"/>
              <w:jc w:val="both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ThS. Nguyễn Thùy Linh</w:t>
            </w:r>
          </w:p>
        </w:tc>
        <w:tc>
          <w:tcPr>
            <w:tcW w:w="292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557D9" w:rsidRPr="00371A22" w:rsidRDefault="00E557D9" w:rsidP="00A420EE">
            <w:pPr>
              <w:jc w:val="center"/>
              <w:rPr>
                <w:sz w:val="24"/>
                <w:szCs w:val="24"/>
              </w:rPr>
            </w:pPr>
            <w:r w:rsidRPr="00371A22">
              <w:rPr>
                <w:sz w:val="24"/>
                <w:szCs w:val="24"/>
              </w:rPr>
              <w:t>0101</w:t>
            </w:r>
            <w:r w:rsidR="00EE5B61" w:rsidRPr="00371A22">
              <w:rPr>
                <w:sz w:val="24"/>
                <w:szCs w:val="24"/>
              </w:rPr>
              <w:t>-</w:t>
            </w:r>
            <w:r w:rsidRPr="00371A22">
              <w:rPr>
                <w:sz w:val="24"/>
                <w:szCs w:val="24"/>
              </w:rPr>
              <w:t>26</w:t>
            </w:r>
          </w:p>
        </w:tc>
      </w:tr>
    </w:tbl>
    <w:p w:rsidR="00744C77" w:rsidRPr="00371A22" w:rsidRDefault="006447AD" w:rsidP="0048402E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</w:rPr>
      </w:pPr>
      <w:r w:rsidRPr="00371A22">
        <w:rPr>
          <w:b/>
          <w:sz w:val="24"/>
          <w:szCs w:val="24"/>
        </w:rPr>
        <w:t>2.2</w:t>
      </w:r>
      <w:r w:rsidR="003555B5" w:rsidRPr="00371A22">
        <w:rPr>
          <w:b/>
          <w:sz w:val="24"/>
          <w:szCs w:val="24"/>
        </w:rPr>
        <w:t xml:space="preserve">. </w:t>
      </w:r>
      <w:r w:rsidR="00744C77" w:rsidRPr="00371A22">
        <w:rPr>
          <w:b/>
          <w:sz w:val="24"/>
          <w:szCs w:val="24"/>
        </w:rPr>
        <w:t>Bộ môn:</w:t>
      </w:r>
      <w:r w:rsidR="00F00B03" w:rsidRPr="00371A22">
        <w:rPr>
          <w:b/>
          <w:sz w:val="24"/>
          <w:szCs w:val="24"/>
        </w:rPr>
        <w:t xml:space="preserve"> </w:t>
      </w:r>
      <w:r w:rsidR="00F00B03" w:rsidRPr="00371A22">
        <w:rPr>
          <w:sz w:val="24"/>
          <w:szCs w:val="24"/>
        </w:rPr>
        <w:t>Toán</w:t>
      </w:r>
      <w:r w:rsidR="0048402E" w:rsidRPr="00371A22">
        <w:rPr>
          <w:sz w:val="24"/>
          <w:szCs w:val="24"/>
        </w:rPr>
        <w:t>.</w:t>
      </w:r>
    </w:p>
    <w:p w:rsidR="00744C77" w:rsidRPr="00371A22" w:rsidRDefault="006447AD" w:rsidP="0048402E">
      <w:pPr>
        <w:pStyle w:val="BodyText2"/>
        <w:tabs>
          <w:tab w:val="num" w:pos="520"/>
        </w:tabs>
        <w:spacing w:before="120" w:after="0" w:line="240" w:lineRule="auto"/>
        <w:ind w:left="720"/>
        <w:jc w:val="both"/>
        <w:rPr>
          <w:sz w:val="24"/>
          <w:szCs w:val="24"/>
        </w:rPr>
      </w:pPr>
      <w:r w:rsidRPr="00371A22">
        <w:rPr>
          <w:b/>
          <w:sz w:val="24"/>
          <w:szCs w:val="24"/>
        </w:rPr>
        <w:t>2.3. Khoa:</w:t>
      </w:r>
      <w:r w:rsidR="00437AEB" w:rsidRPr="00371A22">
        <w:rPr>
          <w:b/>
          <w:sz w:val="24"/>
          <w:szCs w:val="24"/>
        </w:rPr>
        <w:t xml:space="preserve"> </w:t>
      </w:r>
      <w:r w:rsidR="00437AEB" w:rsidRPr="00371A22">
        <w:rPr>
          <w:sz w:val="24"/>
          <w:szCs w:val="24"/>
        </w:rPr>
        <w:t>Khoa học Cơ bản</w:t>
      </w:r>
      <w:r w:rsidR="00DB51DB" w:rsidRPr="00371A22">
        <w:rPr>
          <w:sz w:val="24"/>
          <w:szCs w:val="24"/>
        </w:rPr>
        <w:t>.</w:t>
      </w:r>
    </w:p>
    <w:p w:rsidR="00744C77" w:rsidRPr="00371A22" w:rsidRDefault="0048402E" w:rsidP="0048402E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3.  </w:t>
      </w:r>
      <w:r w:rsidR="00744C77" w:rsidRPr="00371A22">
        <w:rPr>
          <w:b/>
          <w:bCs/>
          <w:color w:val="000000"/>
          <w:sz w:val="24"/>
          <w:szCs w:val="24"/>
        </w:rPr>
        <w:t xml:space="preserve">Điều kiện </w:t>
      </w:r>
      <w:r w:rsidR="00DA409D" w:rsidRPr="00371A22">
        <w:rPr>
          <w:b/>
          <w:bCs/>
          <w:color w:val="000000"/>
          <w:sz w:val="24"/>
          <w:szCs w:val="24"/>
        </w:rPr>
        <w:t>học học phần</w:t>
      </w:r>
      <w:r w:rsidR="00BA09EA" w:rsidRPr="00371A22">
        <w:rPr>
          <w:b/>
          <w:bCs/>
          <w:color w:val="000000"/>
          <w:sz w:val="24"/>
          <w:szCs w:val="24"/>
        </w:rPr>
        <w:t xml:space="preserve"> </w:t>
      </w:r>
    </w:p>
    <w:p w:rsidR="006D03CF" w:rsidRPr="00371A22" w:rsidRDefault="0048402E" w:rsidP="0048402E">
      <w:pPr>
        <w:pStyle w:val="BodyText2"/>
        <w:spacing w:before="240" w:after="0" w:line="240" w:lineRule="auto"/>
        <w:ind w:left="72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3.1. </w:t>
      </w:r>
      <w:r w:rsidR="006D03CF" w:rsidRPr="00371A22">
        <w:rPr>
          <w:b/>
          <w:bCs/>
          <w:color w:val="000000"/>
          <w:sz w:val="24"/>
          <w:szCs w:val="24"/>
        </w:rPr>
        <w:t>Môn học tiên quyết:</w:t>
      </w:r>
      <w:r w:rsidR="006D7A33" w:rsidRPr="00371A22">
        <w:rPr>
          <w:b/>
          <w:bCs/>
          <w:color w:val="000000"/>
          <w:sz w:val="24"/>
          <w:szCs w:val="24"/>
        </w:rPr>
        <w:t xml:space="preserve"> </w:t>
      </w:r>
      <w:r w:rsidR="00F00B03" w:rsidRPr="00371A22">
        <w:rPr>
          <w:bCs/>
          <w:color w:val="000000"/>
          <w:sz w:val="24"/>
          <w:szCs w:val="24"/>
        </w:rPr>
        <w:t>Không.</w:t>
      </w:r>
    </w:p>
    <w:p w:rsidR="006D03CF" w:rsidRPr="00371A22" w:rsidRDefault="0048402E" w:rsidP="0048402E">
      <w:pPr>
        <w:pStyle w:val="BodyText2"/>
        <w:spacing w:before="240" w:after="0" w:line="240" w:lineRule="auto"/>
        <w:ind w:left="72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3.2. </w:t>
      </w:r>
      <w:r w:rsidR="006D03CF" w:rsidRPr="00371A22">
        <w:rPr>
          <w:b/>
          <w:bCs/>
          <w:color w:val="000000"/>
          <w:sz w:val="24"/>
          <w:szCs w:val="24"/>
        </w:rPr>
        <w:t>Môn học học trước:</w:t>
      </w:r>
      <w:r w:rsidR="006D7A33" w:rsidRPr="00371A22">
        <w:rPr>
          <w:b/>
          <w:bCs/>
          <w:color w:val="000000"/>
          <w:sz w:val="24"/>
          <w:szCs w:val="24"/>
        </w:rPr>
        <w:t xml:space="preserve"> </w:t>
      </w:r>
      <w:r w:rsidR="00F00B03" w:rsidRPr="00371A22">
        <w:rPr>
          <w:bCs/>
          <w:color w:val="000000"/>
          <w:sz w:val="24"/>
          <w:szCs w:val="24"/>
        </w:rPr>
        <w:t>Không.</w:t>
      </w:r>
      <w:r w:rsidR="006D7A33" w:rsidRPr="00371A22">
        <w:rPr>
          <w:b/>
          <w:bCs/>
          <w:color w:val="000000"/>
          <w:sz w:val="24"/>
          <w:szCs w:val="24"/>
        </w:rPr>
        <w:t xml:space="preserve"> </w:t>
      </w:r>
    </w:p>
    <w:p w:rsidR="00744C77" w:rsidRPr="00371A22" w:rsidRDefault="00D76696" w:rsidP="009C0EF1">
      <w:pPr>
        <w:pStyle w:val="BodyText2"/>
        <w:spacing w:before="12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lastRenderedPageBreak/>
        <w:t xml:space="preserve">4.  </w:t>
      </w:r>
      <w:r w:rsidR="00744C77" w:rsidRPr="00371A22">
        <w:rPr>
          <w:b/>
          <w:bCs/>
          <w:color w:val="000000"/>
          <w:sz w:val="24"/>
          <w:szCs w:val="24"/>
        </w:rPr>
        <w:t>Mục tiêu của học phần</w:t>
      </w:r>
      <w:r w:rsidR="00BA09EA" w:rsidRPr="00371A22">
        <w:rPr>
          <w:b/>
          <w:bCs/>
          <w:color w:val="000000"/>
          <w:sz w:val="24"/>
          <w:szCs w:val="24"/>
        </w:rPr>
        <w:t xml:space="preserve"> </w:t>
      </w:r>
    </w:p>
    <w:p w:rsidR="00D76696" w:rsidRPr="00371A22" w:rsidRDefault="00A760A0" w:rsidP="00177E9E">
      <w:pPr>
        <w:pStyle w:val="BodyText2"/>
        <w:spacing w:before="12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 xml:space="preserve">     </w:t>
      </w:r>
      <w:r w:rsidR="00D76696" w:rsidRPr="00371A22">
        <w:rPr>
          <w:bCs/>
          <w:color w:val="000000"/>
          <w:sz w:val="24"/>
          <w:szCs w:val="24"/>
        </w:rPr>
        <w:t>Cung cấp cho sinh viên một số kiến thức về đại số tuyến tính và giải tích. Hướng dẫn sinh viên giải các</w:t>
      </w:r>
      <w:r w:rsidR="00F11D88" w:rsidRPr="00371A22">
        <w:rPr>
          <w:bCs/>
          <w:color w:val="000000"/>
          <w:sz w:val="24"/>
          <w:szCs w:val="24"/>
        </w:rPr>
        <w:t xml:space="preserve"> dạng bài tập. G</w:t>
      </w:r>
      <w:r w:rsidR="00D76696" w:rsidRPr="00371A22">
        <w:rPr>
          <w:bCs/>
          <w:color w:val="000000"/>
          <w:sz w:val="24"/>
          <w:szCs w:val="24"/>
        </w:rPr>
        <w:t>iới thiệu một số ứng dụng của đại số tuyến tính và giải tích.</w:t>
      </w:r>
    </w:p>
    <w:p w:rsidR="00744C77" w:rsidRPr="00371A22" w:rsidRDefault="00371A22" w:rsidP="00177E9E">
      <w:pPr>
        <w:autoSpaceDE w:val="0"/>
        <w:autoSpaceDN w:val="0"/>
        <w:adjustRightInd w:val="0"/>
        <w:ind w:left="720"/>
        <w:jc w:val="both"/>
        <w:rPr>
          <w:b/>
          <w:bCs/>
          <w:sz w:val="24"/>
          <w:szCs w:val="24"/>
        </w:rPr>
      </w:pPr>
      <w:r w:rsidRPr="00371A22">
        <w:rPr>
          <w:b/>
          <w:bCs/>
          <w:sz w:val="24"/>
          <w:szCs w:val="24"/>
        </w:rPr>
        <w:t xml:space="preserve">4.1. </w:t>
      </w:r>
      <w:r w:rsidR="00744C77" w:rsidRPr="00371A22">
        <w:rPr>
          <w:b/>
          <w:bCs/>
          <w:sz w:val="24"/>
          <w:szCs w:val="24"/>
          <w:lang w:val="vi-VN"/>
        </w:rPr>
        <w:t xml:space="preserve">Kiến thức </w:t>
      </w:r>
    </w:p>
    <w:p w:rsidR="009C0EF1" w:rsidRPr="00371A22" w:rsidRDefault="009C0EF1" w:rsidP="00177E9E">
      <w:pPr>
        <w:autoSpaceDE w:val="0"/>
        <w:autoSpaceDN w:val="0"/>
        <w:adjustRightInd w:val="0"/>
        <w:ind w:left="1170"/>
        <w:jc w:val="both"/>
        <w:rPr>
          <w:bCs/>
          <w:sz w:val="24"/>
          <w:szCs w:val="24"/>
        </w:rPr>
      </w:pPr>
      <w:r w:rsidRPr="00371A22">
        <w:rPr>
          <w:bCs/>
          <w:sz w:val="24"/>
          <w:szCs w:val="24"/>
        </w:rPr>
        <w:t>4.1.1. Kiến thức cơ bản về ma trận, định thức, ma trận nghịch đảo, hạng ma trận; áp dụng để giải hệ phương trình tuyến tính.</w:t>
      </w:r>
    </w:p>
    <w:p w:rsidR="00D76696" w:rsidRPr="00371A22" w:rsidRDefault="00780D95" w:rsidP="00177E9E">
      <w:pPr>
        <w:autoSpaceDE w:val="0"/>
        <w:autoSpaceDN w:val="0"/>
        <w:adjustRightInd w:val="0"/>
        <w:ind w:left="1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4.1.2. </w:t>
      </w:r>
      <w:r w:rsidR="009C0EF1" w:rsidRPr="00371A22">
        <w:rPr>
          <w:bCs/>
          <w:sz w:val="24"/>
          <w:szCs w:val="24"/>
        </w:rPr>
        <w:t xml:space="preserve">Kiến thức cơ bản về tích </w:t>
      </w:r>
      <w:r w:rsidR="003B08C0" w:rsidRPr="00371A22">
        <w:rPr>
          <w:bCs/>
          <w:sz w:val="24"/>
          <w:szCs w:val="24"/>
        </w:rPr>
        <w:t>phân suy rộng, chuỗi số, chuỗi hàm và</w:t>
      </w:r>
      <w:r w:rsidR="009C0EF1" w:rsidRPr="00371A22">
        <w:rPr>
          <w:bCs/>
          <w:sz w:val="24"/>
          <w:szCs w:val="24"/>
        </w:rPr>
        <w:t xml:space="preserve"> chuỗi lũy thừa.</w:t>
      </w:r>
    </w:p>
    <w:p w:rsidR="009C0EF1" w:rsidRPr="00371A22" w:rsidRDefault="00780D95" w:rsidP="00177E9E">
      <w:pPr>
        <w:autoSpaceDE w:val="0"/>
        <w:autoSpaceDN w:val="0"/>
        <w:adjustRightInd w:val="0"/>
        <w:ind w:left="1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4.1.3. </w:t>
      </w:r>
      <w:r w:rsidR="009C0EF1" w:rsidRPr="00371A22">
        <w:rPr>
          <w:bCs/>
          <w:sz w:val="24"/>
          <w:szCs w:val="24"/>
        </w:rPr>
        <w:t>Kiến thức cơ bản về</w:t>
      </w:r>
      <w:r w:rsidR="00203F7F" w:rsidRPr="00371A22">
        <w:rPr>
          <w:bCs/>
          <w:sz w:val="24"/>
          <w:szCs w:val="24"/>
        </w:rPr>
        <w:t xml:space="preserve"> hàm nhiều biến. Đ</w:t>
      </w:r>
      <w:r w:rsidR="009C0EF1" w:rsidRPr="00371A22">
        <w:rPr>
          <w:bCs/>
          <w:sz w:val="24"/>
          <w:szCs w:val="24"/>
        </w:rPr>
        <w:t>ạo hàm riê</w:t>
      </w:r>
      <w:r>
        <w:rPr>
          <w:bCs/>
          <w:sz w:val="24"/>
          <w:szCs w:val="24"/>
        </w:rPr>
        <w:t xml:space="preserve">ng, </w:t>
      </w:r>
      <w:r w:rsidR="009C0EF1" w:rsidRPr="00371A22">
        <w:rPr>
          <w:bCs/>
          <w:sz w:val="24"/>
          <w:szCs w:val="24"/>
        </w:rPr>
        <w:t>cực trị</w:t>
      </w:r>
      <w:r w:rsidR="00203F7F" w:rsidRPr="00371A22">
        <w:rPr>
          <w:bCs/>
          <w:sz w:val="24"/>
          <w:szCs w:val="24"/>
        </w:rPr>
        <w:t xml:space="preserve"> của hàm hai biến. T</w:t>
      </w:r>
      <w:r w:rsidR="009C0EF1" w:rsidRPr="00371A22">
        <w:rPr>
          <w:bCs/>
          <w:sz w:val="24"/>
          <w:szCs w:val="24"/>
        </w:rPr>
        <w:t xml:space="preserve">ích </w:t>
      </w:r>
      <w:r w:rsidR="005148B2" w:rsidRPr="00371A22">
        <w:rPr>
          <w:bCs/>
          <w:sz w:val="24"/>
          <w:szCs w:val="24"/>
        </w:rPr>
        <w:t>phân kép</w:t>
      </w:r>
      <w:r w:rsidR="00203F7F" w:rsidRPr="00371A22">
        <w:rPr>
          <w:bCs/>
          <w:sz w:val="24"/>
          <w:szCs w:val="24"/>
        </w:rPr>
        <w:t xml:space="preserve"> và ứ</w:t>
      </w:r>
      <w:r w:rsidR="005148B2" w:rsidRPr="00371A22">
        <w:rPr>
          <w:bCs/>
          <w:sz w:val="24"/>
          <w:szCs w:val="24"/>
        </w:rPr>
        <w:t>ng dụng.</w:t>
      </w:r>
    </w:p>
    <w:p w:rsidR="00744C77" w:rsidRPr="00371A22" w:rsidRDefault="006B5EC9" w:rsidP="00177E9E">
      <w:pPr>
        <w:spacing w:before="120"/>
        <w:ind w:left="7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4.2. </w:t>
      </w:r>
      <w:r w:rsidR="00744C77" w:rsidRPr="00371A22">
        <w:rPr>
          <w:b/>
          <w:bCs/>
          <w:sz w:val="24"/>
          <w:szCs w:val="24"/>
          <w:lang w:val="vi-VN"/>
        </w:rPr>
        <w:t>Kỹ năng</w:t>
      </w:r>
      <w:r w:rsidR="00BA09EA" w:rsidRPr="00371A22">
        <w:rPr>
          <w:b/>
          <w:bCs/>
          <w:sz w:val="24"/>
          <w:szCs w:val="24"/>
          <w:lang w:val="vi-VN"/>
        </w:rPr>
        <w:t xml:space="preserve"> </w:t>
      </w:r>
    </w:p>
    <w:p w:rsidR="005148B2" w:rsidRPr="00371A22" w:rsidRDefault="006B5EC9" w:rsidP="00177E9E">
      <w:pPr>
        <w:spacing w:before="120"/>
        <w:ind w:left="1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4.2.1. </w:t>
      </w:r>
      <w:r w:rsidR="005148B2" w:rsidRPr="00371A22">
        <w:rPr>
          <w:bCs/>
          <w:sz w:val="24"/>
          <w:szCs w:val="24"/>
        </w:rPr>
        <w:t>Tính toán với ma trận. Tính định thức, tính hạng, tìm ma trận nghịch đảo. Giải và biện luận hệ phương trình tuyến tính.</w:t>
      </w:r>
    </w:p>
    <w:p w:rsidR="004C1078" w:rsidRPr="00371A22" w:rsidRDefault="006B5EC9" w:rsidP="00177E9E">
      <w:pPr>
        <w:spacing w:before="120"/>
        <w:ind w:left="1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4.2.2. </w:t>
      </w:r>
      <w:r w:rsidR="004C1078" w:rsidRPr="00371A22">
        <w:rPr>
          <w:bCs/>
          <w:sz w:val="24"/>
          <w:szCs w:val="24"/>
        </w:rPr>
        <w:t>Xét sự hội tụ của tích phân suy rộng, xét sự hội tụ của chuỗi số,</w:t>
      </w:r>
      <w:r w:rsidR="000B4F43">
        <w:rPr>
          <w:bCs/>
          <w:sz w:val="24"/>
          <w:szCs w:val="24"/>
        </w:rPr>
        <w:t xml:space="preserve"> tìm miền hội tụ của chuỗi hàm.</w:t>
      </w:r>
      <w:r w:rsidR="004C1078" w:rsidRPr="00371A22">
        <w:rPr>
          <w:bCs/>
          <w:sz w:val="24"/>
          <w:szCs w:val="24"/>
        </w:rPr>
        <w:t>Tính tích phân suy rộng và tính tổng của một chuỗi hội tụ.</w:t>
      </w:r>
      <w:r w:rsidR="003E61B3" w:rsidRPr="00371A22">
        <w:rPr>
          <w:bCs/>
          <w:sz w:val="24"/>
          <w:szCs w:val="24"/>
        </w:rPr>
        <w:t xml:space="preserve"> Khai triển một hàm thành chuỗi lũy thừa.</w:t>
      </w:r>
    </w:p>
    <w:p w:rsidR="00203F7F" w:rsidRPr="00371A22" w:rsidRDefault="000B4F43" w:rsidP="003B08C0">
      <w:pPr>
        <w:spacing w:before="120"/>
        <w:ind w:left="117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4.2.3. </w:t>
      </w:r>
      <w:r w:rsidR="006B3841" w:rsidRPr="00371A22">
        <w:rPr>
          <w:bCs/>
          <w:sz w:val="24"/>
          <w:szCs w:val="24"/>
        </w:rPr>
        <w:t>Tìm</w:t>
      </w:r>
      <w:r w:rsidR="00203F7F" w:rsidRPr="00371A22">
        <w:rPr>
          <w:bCs/>
          <w:sz w:val="24"/>
          <w:szCs w:val="24"/>
        </w:rPr>
        <w:t xml:space="preserve"> đạo hà</w:t>
      </w:r>
      <w:r w:rsidR="00393E52" w:rsidRPr="00371A22">
        <w:rPr>
          <w:bCs/>
          <w:sz w:val="24"/>
          <w:szCs w:val="24"/>
        </w:rPr>
        <w:t>m riêng, vi phân của hàm hai</w:t>
      </w:r>
      <w:r w:rsidR="00203F7F" w:rsidRPr="00371A22">
        <w:rPr>
          <w:bCs/>
          <w:sz w:val="24"/>
          <w:szCs w:val="24"/>
        </w:rPr>
        <w:t xml:space="preserve"> biến. </w:t>
      </w:r>
      <w:r w:rsidR="006B3841" w:rsidRPr="00371A22">
        <w:rPr>
          <w:bCs/>
          <w:sz w:val="24"/>
          <w:szCs w:val="24"/>
        </w:rPr>
        <w:t>Tìm</w:t>
      </w:r>
      <w:r w:rsidR="00393E52" w:rsidRPr="00371A22">
        <w:rPr>
          <w:bCs/>
          <w:sz w:val="24"/>
          <w:szCs w:val="24"/>
        </w:rPr>
        <w:t xml:space="preserve"> đạo h</w:t>
      </w:r>
      <w:r w:rsidR="005326D2">
        <w:rPr>
          <w:bCs/>
          <w:sz w:val="24"/>
          <w:szCs w:val="24"/>
        </w:rPr>
        <w:t xml:space="preserve">àm hàm hợp, </w:t>
      </w:r>
      <w:r w:rsidR="00393E52" w:rsidRPr="00371A22">
        <w:rPr>
          <w:bCs/>
          <w:sz w:val="24"/>
          <w:szCs w:val="24"/>
        </w:rPr>
        <w:t>hàm ẩn.</w:t>
      </w:r>
      <w:r w:rsidR="005D260F" w:rsidRPr="00371A22">
        <w:rPr>
          <w:bCs/>
          <w:sz w:val="24"/>
          <w:szCs w:val="24"/>
        </w:rPr>
        <w:t xml:space="preserve"> Tìm cực trị của hàm hai biến.</w:t>
      </w:r>
      <w:r w:rsidR="00393E52" w:rsidRPr="00371A22">
        <w:rPr>
          <w:bCs/>
          <w:sz w:val="24"/>
          <w:szCs w:val="24"/>
        </w:rPr>
        <w:t xml:space="preserve"> Tí</w:t>
      </w:r>
      <w:r w:rsidR="005326D2">
        <w:rPr>
          <w:bCs/>
          <w:sz w:val="24"/>
          <w:szCs w:val="24"/>
        </w:rPr>
        <w:t>nh tích phân kép và ứng dụng tín</w:t>
      </w:r>
      <w:r w:rsidR="00393E52" w:rsidRPr="00371A22">
        <w:rPr>
          <w:bCs/>
          <w:sz w:val="24"/>
          <w:szCs w:val="24"/>
        </w:rPr>
        <w:t>h thể tích, diện tích.</w:t>
      </w:r>
    </w:p>
    <w:p w:rsidR="00744C77" w:rsidRPr="00371A22" w:rsidRDefault="00B01C93" w:rsidP="003B08C0">
      <w:pPr>
        <w:spacing w:before="12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      5.  </w:t>
      </w:r>
      <w:r w:rsidR="00BA09EA" w:rsidRPr="00371A22">
        <w:rPr>
          <w:b/>
          <w:bCs/>
          <w:color w:val="000000"/>
          <w:sz w:val="24"/>
          <w:szCs w:val="24"/>
        </w:rPr>
        <w:t>T</w:t>
      </w:r>
      <w:r w:rsidR="00744C77" w:rsidRPr="00371A22">
        <w:rPr>
          <w:b/>
          <w:bCs/>
          <w:color w:val="000000"/>
          <w:sz w:val="24"/>
          <w:szCs w:val="24"/>
        </w:rPr>
        <w:t>óm tắt nội dung học phần</w:t>
      </w:r>
    </w:p>
    <w:p w:rsidR="0040484A" w:rsidRPr="00371A22" w:rsidRDefault="006B3841" w:rsidP="006B3841">
      <w:pPr>
        <w:pStyle w:val="ListParagraph"/>
        <w:spacing w:before="120"/>
        <w:ind w:left="750"/>
        <w:jc w:val="both"/>
        <w:rPr>
          <w:b/>
          <w:bCs/>
          <w:color w:val="000000"/>
        </w:rPr>
      </w:pPr>
      <w:r w:rsidRPr="00371A22">
        <w:rPr>
          <w:spacing w:val="-12"/>
          <w:lang w:val="pt-BR"/>
        </w:rPr>
        <w:t xml:space="preserve">Chương 1:  </w:t>
      </w:r>
      <w:r w:rsidR="0040484A" w:rsidRPr="00371A22">
        <w:rPr>
          <w:spacing w:val="-12"/>
          <w:lang w:val="pt-BR"/>
        </w:rPr>
        <w:t>Ma trận - Định th</w:t>
      </w:r>
      <w:r w:rsidRPr="00371A22">
        <w:rPr>
          <w:spacing w:val="-12"/>
          <w:lang w:val="pt-BR"/>
        </w:rPr>
        <w:t>ức - Hệ phương trình tuyến tính.</w:t>
      </w:r>
      <w:r w:rsidR="0040484A" w:rsidRPr="00371A22">
        <w:rPr>
          <w:spacing w:val="-12"/>
          <w:lang w:val="pt-BR"/>
        </w:rPr>
        <w:t xml:space="preserve"> </w:t>
      </w:r>
    </w:p>
    <w:p w:rsidR="0040484A" w:rsidRPr="00371A22" w:rsidRDefault="006B3841" w:rsidP="006B3841">
      <w:pPr>
        <w:pStyle w:val="ListParagraph"/>
        <w:spacing w:before="120"/>
        <w:ind w:left="750"/>
        <w:jc w:val="both"/>
        <w:rPr>
          <w:b/>
          <w:bCs/>
          <w:color w:val="000000"/>
        </w:rPr>
      </w:pPr>
      <w:r w:rsidRPr="00371A22">
        <w:rPr>
          <w:spacing w:val="-12"/>
          <w:lang w:val="pt-BR"/>
        </w:rPr>
        <w:t>Chương 2:  Tích phân suy rộng và chuỗi.</w:t>
      </w:r>
      <w:r w:rsidR="0040484A" w:rsidRPr="00371A22">
        <w:rPr>
          <w:spacing w:val="-12"/>
          <w:lang w:val="pt-BR"/>
        </w:rPr>
        <w:t xml:space="preserve"> </w:t>
      </w:r>
    </w:p>
    <w:p w:rsidR="00296B38" w:rsidRPr="00371A22" w:rsidRDefault="006B3841" w:rsidP="006B3841">
      <w:pPr>
        <w:pStyle w:val="ListParagraph"/>
        <w:spacing w:before="120"/>
        <w:ind w:left="750"/>
        <w:jc w:val="both"/>
        <w:rPr>
          <w:b/>
          <w:bCs/>
          <w:color w:val="000000"/>
        </w:rPr>
      </w:pPr>
      <w:r w:rsidRPr="00371A22">
        <w:rPr>
          <w:spacing w:val="-12"/>
          <w:lang w:val="pt-BR"/>
        </w:rPr>
        <w:t xml:space="preserve">Chương 3:  </w:t>
      </w:r>
      <w:r w:rsidR="0040484A" w:rsidRPr="00371A22">
        <w:rPr>
          <w:spacing w:val="-12"/>
          <w:lang w:val="pt-BR"/>
        </w:rPr>
        <w:t>Hàm hai biến và tích phân kép.</w:t>
      </w:r>
    </w:p>
    <w:p w:rsidR="00296F71" w:rsidRPr="00371A22" w:rsidRDefault="00B01C93" w:rsidP="00B01C93">
      <w:pPr>
        <w:pStyle w:val="BodyText2"/>
        <w:spacing w:before="240" w:after="0" w:line="240" w:lineRule="auto"/>
        <w:ind w:left="360"/>
        <w:jc w:val="both"/>
        <w:rPr>
          <w:b/>
          <w:bCs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6.  </w:t>
      </w:r>
      <w:r w:rsidR="009540AF" w:rsidRPr="00371A22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71A22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71A22">
        <w:rPr>
          <w:b/>
          <w:bCs/>
          <w:lang w:val="nl-NL"/>
        </w:rPr>
        <w:t>Bảng 1</w:t>
      </w:r>
      <w:r w:rsidR="004A21C9" w:rsidRPr="00371A22">
        <w:rPr>
          <w:b/>
          <w:bCs/>
          <w:lang w:val="nl-NL"/>
        </w:rPr>
        <w:t>. Nội dung học phần</w:t>
      </w:r>
    </w:p>
    <w:tbl>
      <w:tblPr>
        <w:tblW w:w="893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76"/>
        <w:gridCol w:w="3969"/>
        <w:gridCol w:w="1417"/>
        <w:gridCol w:w="2268"/>
      </w:tblGrid>
      <w:tr w:rsidR="00095A1D" w:rsidRPr="00371A22" w:rsidTr="00182322">
        <w:trPr>
          <w:trHeight w:val="364"/>
        </w:trPr>
        <w:tc>
          <w:tcPr>
            <w:tcW w:w="1276" w:type="dxa"/>
            <w:tcBorders>
              <w:top w:val="single" w:sz="4" w:space="0" w:color="auto"/>
            </w:tcBorders>
          </w:tcPr>
          <w:p w:rsidR="003B73BB" w:rsidRPr="00371A22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71A22">
              <w:rPr>
                <w:b/>
                <w:bCs/>
                <w:i/>
              </w:rPr>
              <w:t>Đề mục</w:t>
            </w: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3B73BB" w:rsidRPr="00371A22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71A22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3B73BB" w:rsidRPr="00371A22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71A22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3B73BB" w:rsidRPr="00371A22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71A22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256D2B" w:rsidRPr="00371A22" w:rsidTr="00182322">
        <w:trPr>
          <w:trHeight w:val="606"/>
        </w:trPr>
        <w:tc>
          <w:tcPr>
            <w:tcW w:w="1276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71A22">
              <w:rPr>
                <w:b/>
                <w:bCs/>
                <w:lang w:val="nl-NL"/>
              </w:rPr>
              <w:t xml:space="preserve">Chương </w:t>
            </w:r>
            <w:r w:rsidR="0040484A" w:rsidRPr="00371A22">
              <w:rPr>
                <w:b/>
                <w:bCs/>
              </w:rPr>
              <w:t>1</w:t>
            </w:r>
          </w:p>
        </w:tc>
        <w:tc>
          <w:tcPr>
            <w:tcW w:w="3969" w:type="dxa"/>
            <w:vAlign w:val="center"/>
          </w:tcPr>
          <w:p w:rsidR="00256D2B" w:rsidRPr="00371A22" w:rsidRDefault="00256D2B" w:rsidP="00483BF7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71A22">
              <w:rPr>
                <w:b/>
                <w:bCs/>
              </w:rPr>
              <w:t>Ma trận -  Định thức - Hệ phương trình tuyến tính</w:t>
            </w:r>
          </w:p>
        </w:tc>
        <w:tc>
          <w:tcPr>
            <w:tcW w:w="1417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71A22">
              <w:rPr>
                <w:b/>
                <w:bCs/>
              </w:rPr>
              <w:t>1</w:t>
            </w:r>
            <w:r w:rsidR="004805E4" w:rsidRPr="00371A22">
              <w:rPr>
                <w:b/>
                <w:bCs/>
              </w:rPr>
              <w:t>5</w:t>
            </w:r>
          </w:p>
        </w:tc>
        <w:tc>
          <w:tcPr>
            <w:tcW w:w="2268" w:type="dxa"/>
            <w:vMerge w:val="restart"/>
            <w:vAlign w:val="center"/>
          </w:tcPr>
          <w:p w:rsidR="00256D2B" w:rsidRPr="00371A22" w:rsidRDefault="007A5C7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4.1.1</w:t>
            </w:r>
          </w:p>
          <w:p w:rsidR="007A5C77" w:rsidRPr="00371A22" w:rsidRDefault="007A5C77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4.2.1</w:t>
            </w:r>
          </w:p>
        </w:tc>
      </w:tr>
      <w:tr w:rsidR="00256D2B" w:rsidRPr="00371A22" w:rsidTr="00182322">
        <w:trPr>
          <w:trHeight w:val="505"/>
        </w:trPr>
        <w:tc>
          <w:tcPr>
            <w:tcW w:w="1276" w:type="dxa"/>
            <w:vAlign w:val="center"/>
          </w:tcPr>
          <w:p w:rsidR="00256D2B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71A22">
              <w:rPr>
                <w:bCs/>
              </w:rPr>
              <w:t>1</w:t>
            </w:r>
            <w:r w:rsidR="00256D2B" w:rsidRPr="00371A22">
              <w:rPr>
                <w:bCs/>
                <w:lang w:val="vi-VN"/>
              </w:rPr>
              <w:t>.1</w:t>
            </w:r>
          </w:p>
        </w:tc>
        <w:tc>
          <w:tcPr>
            <w:tcW w:w="3969" w:type="dxa"/>
            <w:vAlign w:val="center"/>
          </w:tcPr>
          <w:p w:rsidR="00256D2B" w:rsidRPr="00371A22" w:rsidRDefault="00256D2B" w:rsidP="00483BF7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Ma trận</w:t>
            </w:r>
          </w:p>
        </w:tc>
        <w:tc>
          <w:tcPr>
            <w:tcW w:w="1417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256D2B" w:rsidRPr="00371A22" w:rsidRDefault="00256D2B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371A22" w:rsidTr="00182322">
        <w:trPr>
          <w:trHeight w:val="364"/>
        </w:trPr>
        <w:tc>
          <w:tcPr>
            <w:tcW w:w="1276" w:type="dxa"/>
            <w:vAlign w:val="center"/>
          </w:tcPr>
          <w:p w:rsidR="00256D2B" w:rsidRPr="00371A22" w:rsidRDefault="006C728C" w:rsidP="009D6CED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71A22">
              <w:rPr>
                <w:bCs/>
              </w:rPr>
              <w:t>1</w:t>
            </w:r>
            <w:r w:rsidR="00256D2B" w:rsidRPr="00371A22">
              <w:rPr>
                <w:bCs/>
                <w:lang w:val="vi-VN"/>
              </w:rPr>
              <w:t>.2</w:t>
            </w:r>
          </w:p>
        </w:tc>
        <w:tc>
          <w:tcPr>
            <w:tcW w:w="3969" w:type="dxa"/>
            <w:vAlign w:val="center"/>
          </w:tcPr>
          <w:p w:rsidR="00256D2B" w:rsidRPr="00371A22" w:rsidRDefault="00256D2B" w:rsidP="009D6CED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Định thức</w:t>
            </w:r>
          </w:p>
        </w:tc>
        <w:tc>
          <w:tcPr>
            <w:tcW w:w="1417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256D2B" w:rsidRPr="00371A22" w:rsidRDefault="00256D2B" w:rsidP="009D6CED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256D2B" w:rsidRPr="00371A22" w:rsidTr="00182322">
        <w:trPr>
          <w:trHeight w:val="354"/>
        </w:trPr>
        <w:tc>
          <w:tcPr>
            <w:tcW w:w="1276" w:type="dxa"/>
            <w:vAlign w:val="center"/>
          </w:tcPr>
          <w:p w:rsidR="00256D2B" w:rsidRPr="00371A22" w:rsidRDefault="006C728C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1</w:t>
            </w:r>
            <w:r w:rsidR="00256D2B" w:rsidRPr="00371A22">
              <w:rPr>
                <w:bCs/>
              </w:rPr>
              <w:t>.3</w:t>
            </w:r>
          </w:p>
        </w:tc>
        <w:tc>
          <w:tcPr>
            <w:tcW w:w="3969" w:type="dxa"/>
            <w:vAlign w:val="center"/>
          </w:tcPr>
          <w:p w:rsidR="00256D2B" w:rsidRPr="00371A22" w:rsidRDefault="00256D2B" w:rsidP="009D6CED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Ma trận nghịch đảo</w:t>
            </w:r>
          </w:p>
        </w:tc>
        <w:tc>
          <w:tcPr>
            <w:tcW w:w="1417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3</w:t>
            </w:r>
          </w:p>
        </w:tc>
        <w:tc>
          <w:tcPr>
            <w:tcW w:w="2268" w:type="dxa"/>
            <w:vMerge/>
            <w:vAlign w:val="center"/>
          </w:tcPr>
          <w:p w:rsidR="00256D2B" w:rsidRPr="00371A22" w:rsidRDefault="00256D2B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371A22" w:rsidTr="00182322">
        <w:trPr>
          <w:trHeight w:val="364"/>
        </w:trPr>
        <w:tc>
          <w:tcPr>
            <w:tcW w:w="1276" w:type="dxa"/>
            <w:vAlign w:val="center"/>
          </w:tcPr>
          <w:p w:rsidR="00256D2B" w:rsidRPr="00371A22" w:rsidRDefault="006C728C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1</w:t>
            </w:r>
            <w:r w:rsidR="00256D2B" w:rsidRPr="00371A22">
              <w:rPr>
                <w:bCs/>
              </w:rPr>
              <w:t>.4</w:t>
            </w:r>
          </w:p>
        </w:tc>
        <w:tc>
          <w:tcPr>
            <w:tcW w:w="3969" w:type="dxa"/>
            <w:vAlign w:val="center"/>
          </w:tcPr>
          <w:p w:rsidR="00256D2B" w:rsidRPr="00371A22" w:rsidRDefault="00256D2B" w:rsidP="009D6CED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Hạng của ma trận</w:t>
            </w:r>
          </w:p>
        </w:tc>
        <w:tc>
          <w:tcPr>
            <w:tcW w:w="1417" w:type="dxa"/>
            <w:vAlign w:val="center"/>
          </w:tcPr>
          <w:p w:rsidR="00256D2B" w:rsidRPr="00371A22" w:rsidRDefault="004805E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2</w:t>
            </w:r>
          </w:p>
        </w:tc>
        <w:tc>
          <w:tcPr>
            <w:tcW w:w="2268" w:type="dxa"/>
            <w:vMerge/>
            <w:vAlign w:val="center"/>
          </w:tcPr>
          <w:p w:rsidR="00256D2B" w:rsidRPr="00371A22" w:rsidRDefault="00256D2B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371A22" w:rsidTr="00182322">
        <w:trPr>
          <w:trHeight w:val="354"/>
        </w:trPr>
        <w:tc>
          <w:tcPr>
            <w:tcW w:w="1276" w:type="dxa"/>
            <w:vAlign w:val="center"/>
          </w:tcPr>
          <w:p w:rsidR="00256D2B" w:rsidRPr="00371A22" w:rsidRDefault="006C728C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1</w:t>
            </w:r>
            <w:r w:rsidR="00256D2B" w:rsidRPr="00371A22">
              <w:rPr>
                <w:bCs/>
              </w:rPr>
              <w:t>.5</w:t>
            </w:r>
          </w:p>
        </w:tc>
        <w:tc>
          <w:tcPr>
            <w:tcW w:w="3969" w:type="dxa"/>
            <w:vAlign w:val="center"/>
          </w:tcPr>
          <w:p w:rsidR="00256D2B" w:rsidRPr="00371A22" w:rsidRDefault="00256D2B" w:rsidP="009D6CED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Hệ phương trình tuyến tính</w:t>
            </w:r>
          </w:p>
        </w:tc>
        <w:tc>
          <w:tcPr>
            <w:tcW w:w="1417" w:type="dxa"/>
            <w:vAlign w:val="center"/>
          </w:tcPr>
          <w:p w:rsidR="00256D2B" w:rsidRPr="00371A22" w:rsidRDefault="004805E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256D2B" w:rsidRPr="00371A22" w:rsidRDefault="00256D2B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256D2B" w:rsidRPr="00371A22" w:rsidTr="00182322">
        <w:trPr>
          <w:trHeight w:val="364"/>
        </w:trPr>
        <w:tc>
          <w:tcPr>
            <w:tcW w:w="1276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71A22">
              <w:rPr>
                <w:b/>
                <w:bCs/>
                <w:lang w:val="nl-NL"/>
              </w:rPr>
              <w:t xml:space="preserve">Chương </w:t>
            </w:r>
            <w:r w:rsidR="0040484A" w:rsidRPr="00371A22">
              <w:rPr>
                <w:b/>
                <w:bCs/>
              </w:rPr>
              <w:t>2</w:t>
            </w:r>
          </w:p>
        </w:tc>
        <w:tc>
          <w:tcPr>
            <w:tcW w:w="3969" w:type="dxa"/>
            <w:vAlign w:val="center"/>
          </w:tcPr>
          <w:p w:rsidR="00256D2B" w:rsidRPr="00371A22" w:rsidRDefault="0040484A" w:rsidP="003175F4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71A22">
              <w:rPr>
                <w:b/>
                <w:bCs/>
              </w:rPr>
              <w:t>Tích phân suy rộng và chuỗi</w:t>
            </w:r>
          </w:p>
        </w:tc>
        <w:tc>
          <w:tcPr>
            <w:tcW w:w="1417" w:type="dxa"/>
            <w:vAlign w:val="center"/>
          </w:tcPr>
          <w:p w:rsidR="00256D2B" w:rsidRPr="00371A22" w:rsidRDefault="00256D2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71A22">
              <w:rPr>
                <w:b/>
                <w:bCs/>
              </w:rPr>
              <w:t>1</w:t>
            </w:r>
            <w:r w:rsidR="004805E4" w:rsidRPr="00371A22">
              <w:rPr>
                <w:b/>
                <w:bCs/>
              </w:rPr>
              <w:t>5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</w:tcBorders>
            <w:vAlign w:val="center"/>
          </w:tcPr>
          <w:p w:rsidR="00256D2B" w:rsidRPr="00371A22" w:rsidRDefault="007A5C77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4.1.2</w:t>
            </w:r>
          </w:p>
          <w:p w:rsidR="007A5C77" w:rsidRPr="00371A22" w:rsidRDefault="007A5C77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4.2.2</w:t>
            </w:r>
          </w:p>
        </w:tc>
      </w:tr>
      <w:tr w:rsidR="00256D2B" w:rsidRPr="00371A22" w:rsidTr="00182322">
        <w:trPr>
          <w:trHeight w:val="505"/>
        </w:trPr>
        <w:tc>
          <w:tcPr>
            <w:tcW w:w="1276" w:type="dxa"/>
            <w:vAlign w:val="center"/>
          </w:tcPr>
          <w:p w:rsidR="00256D2B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2</w:t>
            </w:r>
            <w:r w:rsidR="00256D2B" w:rsidRPr="00371A22">
              <w:rPr>
                <w:bCs/>
              </w:rPr>
              <w:t>.1</w:t>
            </w:r>
          </w:p>
        </w:tc>
        <w:tc>
          <w:tcPr>
            <w:tcW w:w="3969" w:type="dxa"/>
            <w:vAlign w:val="center"/>
          </w:tcPr>
          <w:p w:rsidR="00256D2B" w:rsidRPr="00371A22" w:rsidRDefault="0040484A" w:rsidP="0033654A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Tích phân suy rộng</w:t>
            </w:r>
          </w:p>
        </w:tc>
        <w:tc>
          <w:tcPr>
            <w:tcW w:w="1417" w:type="dxa"/>
            <w:vAlign w:val="center"/>
          </w:tcPr>
          <w:p w:rsidR="00256D2B" w:rsidRPr="00371A22" w:rsidRDefault="004805E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:rsidR="00256D2B" w:rsidRPr="00371A22" w:rsidRDefault="00256D2B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0484A" w:rsidRPr="00371A22" w:rsidTr="00182322">
        <w:trPr>
          <w:trHeight w:val="364"/>
        </w:trPr>
        <w:tc>
          <w:tcPr>
            <w:tcW w:w="1276" w:type="dxa"/>
            <w:vAlign w:val="center"/>
          </w:tcPr>
          <w:p w:rsidR="0040484A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2</w:t>
            </w:r>
            <w:r w:rsidR="0040484A" w:rsidRPr="00371A22">
              <w:rPr>
                <w:bCs/>
              </w:rPr>
              <w:t>.2</w:t>
            </w:r>
          </w:p>
        </w:tc>
        <w:tc>
          <w:tcPr>
            <w:tcW w:w="3969" w:type="dxa"/>
            <w:vAlign w:val="center"/>
          </w:tcPr>
          <w:p w:rsidR="0040484A" w:rsidRPr="00371A22" w:rsidRDefault="0040484A" w:rsidP="0041612D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Chuỗi số</w:t>
            </w:r>
          </w:p>
        </w:tc>
        <w:tc>
          <w:tcPr>
            <w:tcW w:w="1417" w:type="dxa"/>
            <w:vAlign w:val="center"/>
          </w:tcPr>
          <w:p w:rsidR="0040484A" w:rsidRPr="00371A22" w:rsidRDefault="004805E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:rsidR="0040484A" w:rsidRPr="00371A22" w:rsidRDefault="0040484A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0484A" w:rsidRPr="00371A22" w:rsidTr="00182322">
        <w:trPr>
          <w:trHeight w:val="364"/>
        </w:trPr>
        <w:tc>
          <w:tcPr>
            <w:tcW w:w="1276" w:type="dxa"/>
            <w:vAlign w:val="center"/>
          </w:tcPr>
          <w:p w:rsidR="0040484A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2</w:t>
            </w:r>
            <w:r w:rsidR="0040484A" w:rsidRPr="00371A22">
              <w:rPr>
                <w:bCs/>
              </w:rPr>
              <w:t>.3</w:t>
            </w:r>
          </w:p>
        </w:tc>
        <w:tc>
          <w:tcPr>
            <w:tcW w:w="3969" w:type="dxa"/>
            <w:vAlign w:val="center"/>
          </w:tcPr>
          <w:p w:rsidR="0040484A" w:rsidRPr="00371A22" w:rsidRDefault="0040484A" w:rsidP="0041612D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Chuỗi hàm</w:t>
            </w:r>
          </w:p>
        </w:tc>
        <w:tc>
          <w:tcPr>
            <w:tcW w:w="1417" w:type="dxa"/>
            <w:vAlign w:val="center"/>
          </w:tcPr>
          <w:p w:rsidR="0040484A" w:rsidRPr="00371A22" w:rsidRDefault="004805E4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:rsidR="0040484A" w:rsidRPr="00371A22" w:rsidRDefault="0040484A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0484A" w:rsidRPr="00371A22" w:rsidTr="00182322">
        <w:trPr>
          <w:trHeight w:val="616"/>
        </w:trPr>
        <w:tc>
          <w:tcPr>
            <w:tcW w:w="1276" w:type="dxa"/>
            <w:vAlign w:val="center"/>
          </w:tcPr>
          <w:p w:rsidR="0040484A" w:rsidRPr="00371A22" w:rsidRDefault="004048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71A22">
              <w:rPr>
                <w:b/>
                <w:bCs/>
              </w:rPr>
              <w:t>Chương 3</w:t>
            </w:r>
          </w:p>
        </w:tc>
        <w:tc>
          <w:tcPr>
            <w:tcW w:w="3969" w:type="dxa"/>
            <w:vAlign w:val="center"/>
          </w:tcPr>
          <w:p w:rsidR="0040484A" w:rsidRPr="00371A22" w:rsidRDefault="0040484A" w:rsidP="003175F4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371A22">
              <w:rPr>
                <w:b/>
                <w:bCs/>
              </w:rPr>
              <w:t>Hàm hai biến và tích phân kép</w:t>
            </w:r>
          </w:p>
        </w:tc>
        <w:tc>
          <w:tcPr>
            <w:tcW w:w="1417" w:type="dxa"/>
            <w:vAlign w:val="center"/>
          </w:tcPr>
          <w:p w:rsidR="0040484A" w:rsidRPr="00371A22" w:rsidRDefault="004048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71A22">
              <w:rPr>
                <w:b/>
                <w:bCs/>
              </w:rPr>
              <w:t>1</w:t>
            </w:r>
            <w:r w:rsidR="004805E4" w:rsidRPr="00371A22">
              <w:rPr>
                <w:b/>
                <w:bCs/>
              </w:rPr>
              <w:t>5</w:t>
            </w:r>
          </w:p>
        </w:tc>
        <w:tc>
          <w:tcPr>
            <w:tcW w:w="2268" w:type="dxa"/>
            <w:vMerge w:val="restart"/>
            <w:vAlign w:val="center"/>
          </w:tcPr>
          <w:p w:rsidR="0040484A" w:rsidRPr="00371A22" w:rsidRDefault="007A5C77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4.1.3</w:t>
            </w:r>
          </w:p>
          <w:p w:rsidR="007A5C77" w:rsidRPr="00371A22" w:rsidRDefault="007A5C77" w:rsidP="009D6CED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lastRenderedPageBreak/>
              <w:t>4.2.3</w:t>
            </w:r>
          </w:p>
        </w:tc>
      </w:tr>
      <w:tr w:rsidR="0040484A" w:rsidRPr="00371A22" w:rsidTr="00182322">
        <w:trPr>
          <w:trHeight w:val="505"/>
        </w:trPr>
        <w:tc>
          <w:tcPr>
            <w:tcW w:w="1276" w:type="dxa"/>
            <w:vAlign w:val="center"/>
          </w:tcPr>
          <w:p w:rsidR="0040484A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lastRenderedPageBreak/>
              <w:t>3</w:t>
            </w:r>
            <w:r w:rsidR="0040484A" w:rsidRPr="00371A22">
              <w:rPr>
                <w:bCs/>
              </w:rPr>
              <w:t>.1</w:t>
            </w:r>
          </w:p>
        </w:tc>
        <w:tc>
          <w:tcPr>
            <w:tcW w:w="3969" w:type="dxa"/>
            <w:vAlign w:val="center"/>
          </w:tcPr>
          <w:p w:rsidR="0040484A" w:rsidRPr="00371A22" w:rsidRDefault="0040484A" w:rsidP="003175F4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Đại cương về hàm hai biến</w:t>
            </w:r>
          </w:p>
        </w:tc>
        <w:tc>
          <w:tcPr>
            <w:tcW w:w="1417" w:type="dxa"/>
            <w:vAlign w:val="center"/>
          </w:tcPr>
          <w:p w:rsidR="0040484A" w:rsidRPr="00371A22" w:rsidRDefault="00D107A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5</w:t>
            </w:r>
          </w:p>
        </w:tc>
        <w:tc>
          <w:tcPr>
            <w:tcW w:w="2268" w:type="dxa"/>
            <w:vMerge/>
            <w:vAlign w:val="center"/>
          </w:tcPr>
          <w:p w:rsidR="0040484A" w:rsidRPr="00371A22" w:rsidRDefault="0040484A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40484A" w:rsidRPr="00371A22" w:rsidTr="00182322">
        <w:trPr>
          <w:trHeight w:val="354"/>
        </w:trPr>
        <w:tc>
          <w:tcPr>
            <w:tcW w:w="1276" w:type="dxa"/>
            <w:vAlign w:val="center"/>
          </w:tcPr>
          <w:p w:rsidR="0040484A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lastRenderedPageBreak/>
              <w:t>3</w:t>
            </w:r>
            <w:r w:rsidR="0040484A" w:rsidRPr="00371A22">
              <w:rPr>
                <w:bCs/>
              </w:rPr>
              <w:t>.2</w:t>
            </w:r>
          </w:p>
        </w:tc>
        <w:tc>
          <w:tcPr>
            <w:tcW w:w="3969" w:type="dxa"/>
            <w:vAlign w:val="center"/>
          </w:tcPr>
          <w:p w:rsidR="0040484A" w:rsidRPr="00371A22" w:rsidRDefault="0040484A" w:rsidP="003175F4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Cực trị của hàm nhiều biến</w:t>
            </w:r>
          </w:p>
        </w:tc>
        <w:tc>
          <w:tcPr>
            <w:tcW w:w="1417" w:type="dxa"/>
            <w:vAlign w:val="center"/>
          </w:tcPr>
          <w:p w:rsidR="0040484A" w:rsidRPr="00371A22" w:rsidRDefault="00D107AB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4</w:t>
            </w:r>
          </w:p>
        </w:tc>
        <w:tc>
          <w:tcPr>
            <w:tcW w:w="2268" w:type="dxa"/>
            <w:vMerge/>
            <w:vAlign w:val="center"/>
          </w:tcPr>
          <w:p w:rsidR="0040484A" w:rsidRPr="00371A22" w:rsidRDefault="0040484A" w:rsidP="009D6CED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40484A" w:rsidRPr="00371A22" w:rsidTr="00182322">
        <w:trPr>
          <w:trHeight w:val="364"/>
        </w:trPr>
        <w:tc>
          <w:tcPr>
            <w:tcW w:w="1276" w:type="dxa"/>
            <w:vAlign w:val="center"/>
          </w:tcPr>
          <w:p w:rsidR="0040484A" w:rsidRPr="00371A22" w:rsidRDefault="006C728C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3</w:t>
            </w:r>
            <w:r w:rsidR="0040484A" w:rsidRPr="00371A22">
              <w:rPr>
                <w:bCs/>
              </w:rPr>
              <w:t>.3</w:t>
            </w:r>
          </w:p>
        </w:tc>
        <w:tc>
          <w:tcPr>
            <w:tcW w:w="3969" w:type="dxa"/>
            <w:vAlign w:val="center"/>
          </w:tcPr>
          <w:p w:rsidR="0040484A" w:rsidRPr="00371A22" w:rsidRDefault="0040484A" w:rsidP="003175F4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Tích phân kép</w:t>
            </w:r>
          </w:p>
        </w:tc>
        <w:tc>
          <w:tcPr>
            <w:tcW w:w="1417" w:type="dxa"/>
            <w:vAlign w:val="center"/>
          </w:tcPr>
          <w:p w:rsidR="0040484A" w:rsidRPr="00371A22" w:rsidRDefault="004048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71A22">
              <w:rPr>
                <w:bCs/>
              </w:rPr>
              <w:t>6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  <w:vAlign w:val="center"/>
          </w:tcPr>
          <w:p w:rsidR="0040484A" w:rsidRPr="00371A22" w:rsidRDefault="0040484A" w:rsidP="009D6CED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</w:tbl>
    <w:p w:rsidR="001C47EE" w:rsidRPr="00371A22" w:rsidRDefault="00B01C93" w:rsidP="00B01C93">
      <w:pPr>
        <w:pStyle w:val="BodyText2"/>
        <w:spacing w:before="120" w:after="0" w:line="240" w:lineRule="auto"/>
        <w:ind w:left="360"/>
        <w:jc w:val="both"/>
        <w:rPr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7.  </w:t>
      </w:r>
      <w:r w:rsidR="00744C77" w:rsidRPr="00371A22">
        <w:rPr>
          <w:b/>
          <w:bCs/>
          <w:color w:val="000000"/>
          <w:sz w:val="24"/>
          <w:szCs w:val="24"/>
        </w:rPr>
        <w:t>Phương pháp giảng dạy</w:t>
      </w:r>
      <w:r w:rsidR="006A5431" w:rsidRPr="00371A22">
        <w:rPr>
          <w:b/>
          <w:bCs/>
          <w:color w:val="000000"/>
          <w:sz w:val="24"/>
          <w:szCs w:val="24"/>
        </w:rPr>
        <w:t xml:space="preserve"> </w:t>
      </w:r>
      <w:r w:rsidR="003F7694" w:rsidRPr="00371A22">
        <w:rPr>
          <w:bCs/>
          <w:color w:val="000000"/>
          <w:sz w:val="24"/>
          <w:szCs w:val="24"/>
        </w:rPr>
        <w:t xml:space="preserve"> </w:t>
      </w:r>
    </w:p>
    <w:p w:rsidR="00D171C9" w:rsidRPr="00371A22" w:rsidRDefault="003F7694" w:rsidP="00B01C93">
      <w:pPr>
        <w:pStyle w:val="BodyText2"/>
        <w:numPr>
          <w:ilvl w:val="0"/>
          <w:numId w:val="8"/>
        </w:numPr>
        <w:spacing w:before="120" w:after="0" w:line="240" w:lineRule="auto"/>
        <w:ind w:left="720" w:hanging="18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>Giảng dạy lý thuyết kết hợp bài tập</w:t>
      </w:r>
      <w:r w:rsidR="001C47EE" w:rsidRPr="00371A22">
        <w:rPr>
          <w:bCs/>
          <w:color w:val="000000"/>
          <w:sz w:val="24"/>
          <w:szCs w:val="24"/>
        </w:rPr>
        <w:t>.</w:t>
      </w:r>
      <w:r w:rsidRPr="00371A22">
        <w:rPr>
          <w:bCs/>
          <w:color w:val="000000"/>
          <w:sz w:val="24"/>
          <w:szCs w:val="24"/>
        </w:rPr>
        <w:t xml:space="preserve"> </w:t>
      </w:r>
    </w:p>
    <w:p w:rsidR="00744C77" w:rsidRPr="00371A22" w:rsidRDefault="00B01C93" w:rsidP="00B01C93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      8.  </w:t>
      </w:r>
      <w:r w:rsidR="00744C77" w:rsidRPr="00371A22">
        <w:rPr>
          <w:b/>
          <w:bCs/>
          <w:color w:val="000000"/>
          <w:sz w:val="24"/>
          <w:szCs w:val="24"/>
        </w:rPr>
        <w:t>Nhiệm vụ của sinh viên</w:t>
      </w:r>
      <w:r w:rsidR="009540AF" w:rsidRPr="00371A22">
        <w:rPr>
          <w:b/>
          <w:bCs/>
          <w:color w:val="000000"/>
          <w:sz w:val="24"/>
          <w:szCs w:val="24"/>
        </w:rPr>
        <w:t xml:space="preserve"> </w:t>
      </w:r>
    </w:p>
    <w:p w:rsidR="002C155F" w:rsidRPr="00371A22" w:rsidRDefault="006E5BAC" w:rsidP="00B01C93">
      <w:pPr>
        <w:pStyle w:val="BodyText2"/>
        <w:numPr>
          <w:ilvl w:val="0"/>
          <w:numId w:val="8"/>
        </w:numPr>
        <w:spacing w:after="0" w:line="240" w:lineRule="auto"/>
        <w:ind w:hanging="21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>Có mặt</w:t>
      </w:r>
      <w:r w:rsidR="00744C77" w:rsidRPr="00371A22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2C155F" w:rsidRPr="00371A22" w:rsidRDefault="006E5BAC" w:rsidP="00B01C93">
      <w:pPr>
        <w:pStyle w:val="BodyText2"/>
        <w:numPr>
          <w:ilvl w:val="0"/>
          <w:numId w:val="8"/>
        </w:numPr>
        <w:spacing w:after="0" w:line="240" w:lineRule="auto"/>
        <w:ind w:hanging="21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>Hoàn thành</w:t>
      </w:r>
      <w:r w:rsidR="00744C77" w:rsidRPr="00371A22">
        <w:rPr>
          <w:bCs/>
          <w:color w:val="000000"/>
          <w:sz w:val="24"/>
          <w:szCs w:val="24"/>
        </w:rPr>
        <w:t xml:space="preserve"> đầy đủ 100% giờ thực hành/thí nghiệm/thực tập và có báo cáo kết quả.</w:t>
      </w:r>
    </w:p>
    <w:p w:rsidR="002C155F" w:rsidRPr="00371A22" w:rsidRDefault="006E5BAC" w:rsidP="00B01C93">
      <w:pPr>
        <w:pStyle w:val="BodyText2"/>
        <w:numPr>
          <w:ilvl w:val="0"/>
          <w:numId w:val="8"/>
        </w:numPr>
        <w:spacing w:after="0" w:line="240" w:lineRule="auto"/>
        <w:ind w:hanging="21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>Hoàn thành</w:t>
      </w:r>
      <w:r w:rsidR="00744C77" w:rsidRPr="00371A22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2C155F" w:rsidRPr="00371A22" w:rsidRDefault="00744C77" w:rsidP="00B01C93">
      <w:pPr>
        <w:pStyle w:val="BodyText2"/>
        <w:numPr>
          <w:ilvl w:val="0"/>
          <w:numId w:val="8"/>
        </w:numPr>
        <w:spacing w:after="0" w:line="240" w:lineRule="auto"/>
        <w:ind w:hanging="21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>Tham dự kiểm tra giữa học kỳ.</w:t>
      </w:r>
    </w:p>
    <w:p w:rsidR="002C155F" w:rsidRPr="00371A22" w:rsidRDefault="00744C77" w:rsidP="00B01C93">
      <w:pPr>
        <w:pStyle w:val="BodyText2"/>
        <w:numPr>
          <w:ilvl w:val="0"/>
          <w:numId w:val="8"/>
        </w:numPr>
        <w:spacing w:after="0" w:line="240" w:lineRule="auto"/>
        <w:ind w:hanging="21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>Tham dự thi kết thúc học phần</w:t>
      </w:r>
      <w:r w:rsidR="000F78FF" w:rsidRPr="00371A22">
        <w:rPr>
          <w:bCs/>
          <w:color w:val="000000"/>
          <w:sz w:val="24"/>
          <w:szCs w:val="24"/>
        </w:rPr>
        <w:t xml:space="preserve"> (bắt buộc)</w:t>
      </w:r>
      <w:r w:rsidRPr="00371A22">
        <w:rPr>
          <w:bCs/>
          <w:color w:val="000000"/>
          <w:sz w:val="24"/>
          <w:szCs w:val="24"/>
        </w:rPr>
        <w:t>.</w:t>
      </w:r>
    </w:p>
    <w:p w:rsidR="00744C77" w:rsidRPr="00371A22" w:rsidRDefault="00744C77" w:rsidP="00B01C93">
      <w:pPr>
        <w:pStyle w:val="BodyText2"/>
        <w:numPr>
          <w:ilvl w:val="0"/>
          <w:numId w:val="8"/>
        </w:numPr>
        <w:spacing w:after="0" w:line="240" w:lineRule="auto"/>
        <w:ind w:hanging="21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 xml:space="preserve">Chủ động </w:t>
      </w:r>
      <w:r w:rsidR="002B3774" w:rsidRPr="00371A22">
        <w:rPr>
          <w:bCs/>
          <w:color w:val="000000"/>
          <w:sz w:val="24"/>
          <w:szCs w:val="24"/>
        </w:rPr>
        <w:t xml:space="preserve">chuẩn bị các nội dung và </w:t>
      </w:r>
      <w:r w:rsidRPr="00371A22">
        <w:rPr>
          <w:bCs/>
          <w:color w:val="000000"/>
          <w:sz w:val="24"/>
          <w:szCs w:val="24"/>
        </w:rPr>
        <w:t>thực hiện giờ tự học</w:t>
      </w:r>
      <w:r w:rsidR="001E4B85" w:rsidRPr="00371A22">
        <w:rPr>
          <w:bCs/>
          <w:color w:val="000000"/>
          <w:sz w:val="24"/>
          <w:szCs w:val="24"/>
        </w:rPr>
        <w:t xml:space="preserve"> theo mục 10</w:t>
      </w:r>
      <w:r w:rsidRPr="00371A22">
        <w:rPr>
          <w:bCs/>
          <w:color w:val="000000"/>
          <w:sz w:val="24"/>
          <w:szCs w:val="24"/>
        </w:rPr>
        <w:t>.</w:t>
      </w:r>
    </w:p>
    <w:p w:rsidR="00744C77" w:rsidRPr="00371A22" w:rsidRDefault="00022A5C" w:rsidP="00022A5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9.  </w:t>
      </w:r>
      <w:r w:rsidR="00744C77" w:rsidRPr="00371A22">
        <w:rPr>
          <w:b/>
          <w:bCs/>
          <w:color w:val="000000"/>
          <w:sz w:val="24"/>
          <w:szCs w:val="24"/>
        </w:rPr>
        <w:t>Đánh gi</w:t>
      </w:r>
      <w:r w:rsidR="009540AF" w:rsidRPr="00371A22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71A22" w:rsidRDefault="00191AD8" w:rsidP="00022A5C">
      <w:pPr>
        <w:pStyle w:val="BodyText2"/>
        <w:spacing w:before="12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9.1. </w:t>
      </w:r>
      <w:r w:rsidR="00744C77" w:rsidRPr="00371A22">
        <w:rPr>
          <w:b/>
          <w:bCs/>
          <w:color w:val="000000"/>
          <w:sz w:val="24"/>
          <w:szCs w:val="24"/>
        </w:rPr>
        <w:t>Cách đánh giá</w:t>
      </w:r>
    </w:p>
    <w:p w:rsidR="00744C77" w:rsidRPr="00371A22" w:rsidRDefault="00022A5C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 xml:space="preserve">       </w:t>
      </w:r>
      <w:r w:rsidR="00744C77" w:rsidRPr="00371A22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71A22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71A22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71A22">
        <w:rPr>
          <w:b/>
          <w:bCs/>
          <w:color w:val="000000"/>
          <w:sz w:val="24"/>
          <w:szCs w:val="24"/>
        </w:rPr>
        <w:t xml:space="preserve">               </w:t>
      </w:r>
      <w:r w:rsidRPr="00371A22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71A22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71A22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994" w:type="dxa"/>
        <w:tblInd w:w="3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7"/>
        <w:gridCol w:w="2220"/>
        <w:gridCol w:w="4820"/>
        <w:gridCol w:w="1417"/>
      </w:tblGrid>
      <w:tr w:rsidR="00665547" w:rsidRPr="00371A22" w:rsidTr="00182322">
        <w:tc>
          <w:tcPr>
            <w:tcW w:w="537" w:type="dxa"/>
            <w:shd w:val="clear" w:color="auto" w:fill="auto"/>
          </w:tcPr>
          <w:p w:rsidR="00665547" w:rsidRPr="00371A22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220" w:type="dxa"/>
            <w:shd w:val="clear" w:color="auto" w:fill="auto"/>
          </w:tcPr>
          <w:p w:rsidR="00665547" w:rsidRPr="00371A22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820" w:type="dxa"/>
            <w:shd w:val="clear" w:color="auto" w:fill="auto"/>
          </w:tcPr>
          <w:p w:rsidR="00665547" w:rsidRPr="00371A22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417" w:type="dxa"/>
            <w:shd w:val="clear" w:color="auto" w:fill="auto"/>
          </w:tcPr>
          <w:p w:rsidR="00665547" w:rsidRPr="00371A22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71A22" w:rsidTr="00182322">
        <w:tc>
          <w:tcPr>
            <w:tcW w:w="537" w:type="dxa"/>
            <w:shd w:val="clear" w:color="auto" w:fill="auto"/>
            <w:vAlign w:val="center"/>
          </w:tcPr>
          <w:p w:rsidR="00665547" w:rsidRPr="00371A22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665547" w:rsidRPr="007920D9" w:rsidTr="00182322">
        <w:tc>
          <w:tcPr>
            <w:tcW w:w="537" w:type="dxa"/>
            <w:shd w:val="clear" w:color="auto" w:fill="auto"/>
            <w:vAlign w:val="center"/>
          </w:tcPr>
          <w:p w:rsidR="00665547" w:rsidRPr="00371A22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71A2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665547" w:rsidRPr="00371A22" w:rsidTr="00182322">
        <w:tc>
          <w:tcPr>
            <w:tcW w:w="537" w:type="dxa"/>
            <w:shd w:val="clear" w:color="auto" w:fill="auto"/>
            <w:vAlign w:val="center"/>
          </w:tcPr>
          <w:p w:rsidR="00665547" w:rsidRPr="00371A22" w:rsidRDefault="0021344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82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65547" w:rsidRPr="00371A22" w:rsidRDefault="00665547" w:rsidP="0021344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547" w:rsidRPr="00371A22" w:rsidRDefault="0020232E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</w:rPr>
              <w:t>3</w:t>
            </w: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  <w:tr w:rsidR="00665547" w:rsidRPr="00371A22" w:rsidTr="00182322">
        <w:tc>
          <w:tcPr>
            <w:tcW w:w="537" w:type="dxa"/>
            <w:shd w:val="clear" w:color="auto" w:fill="auto"/>
            <w:vAlign w:val="center"/>
          </w:tcPr>
          <w:p w:rsidR="00665547" w:rsidRPr="00371A22" w:rsidRDefault="00213445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220" w:type="dxa"/>
            <w:shd w:val="clear" w:color="auto" w:fill="auto"/>
            <w:vAlign w:val="center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13445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</w:p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- Tham dự đủ 80% tiết lý thuyết và 100%</w:t>
            </w:r>
            <w:r w:rsidR="0020232E" w:rsidRPr="00371A2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213445" w:rsidRPr="00371A22">
              <w:rPr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665547" w:rsidRPr="00371A22" w:rsidRDefault="00665547" w:rsidP="00EA472E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="00EA472E" w:rsidRPr="00371A22">
              <w:rPr>
                <w:bCs/>
                <w:color w:val="000000"/>
                <w:sz w:val="24"/>
                <w:szCs w:val="24"/>
                <w:lang w:val="nl-NL"/>
              </w:rPr>
              <w:t>D</w:t>
            </w: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ự thi</w:t>
            </w:r>
            <w:r w:rsidR="00EA472E" w:rsidRPr="00371A22">
              <w:rPr>
                <w:bCs/>
                <w:color w:val="000000"/>
                <w:sz w:val="24"/>
                <w:szCs w:val="24"/>
                <w:lang w:val="nl-NL"/>
              </w:rPr>
              <w:t xml:space="preserve"> kết thúc học phần</w:t>
            </w:r>
            <w:r w:rsidRPr="00371A22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417" w:type="dxa"/>
            <w:shd w:val="clear" w:color="auto" w:fill="auto"/>
          </w:tcPr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vi-VN"/>
              </w:rPr>
            </w:pPr>
          </w:p>
          <w:p w:rsidR="00665547" w:rsidRPr="00371A22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:rsidR="00BC2747" w:rsidRPr="00371A22" w:rsidRDefault="00022A5C" w:rsidP="00022A5C">
      <w:pPr>
        <w:pStyle w:val="BodyText2"/>
        <w:spacing w:before="120" w:line="240" w:lineRule="auto"/>
        <w:ind w:firstLine="72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9.2.  </w:t>
      </w:r>
      <w:r w:rsidR="00744C77" w:rsidRPr="00371A22">
        <w:rPr>
          <w:b/>
          <w:bCs/>
          <w:color w:val="000000"/>
          <w:sz w:val="24"/>
          <w:szCs w:val="24"/>
        </w:rPr>
        <w:t>Cách tính điểm</w:t>
      </w:r>
    </w:p>
    <w:p w:rsidR="00BC2747" w:rsidRPr="00371A22" w:rsidRDefault="00BC2747" w:rsidP="00022A5C">
      <w:pPr>
        <w:pStyle w:val="BodyText2"/>
        <w:numPr>
          <w:ilvl w:val="0"/>
          <w:numId w:val="8"/>
        </w:numPr>
        <w:spacing w:before="120" w:after="60" w:line="240" w:lineRule="auto"/>
        <w:ind w:left="1080"/>
        <w:jc w:val="both"/>
        <w:rPr>
          <w:bCs/>
          <w:color w:val="000000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 xml:space="preserve">Điểm đánh giá thành phần và điểm thi kết thúc học phần được chấm theo thang điểm 10 (từ 0 đến 10), làm tròn đến một chữ số thập phân. </w:t>
      </w:r>
    </w:p>
    <w:p w:rsidR="00BC2747" w:rsidRPr="00371A22" w:rsidRDefault="00BC2747" w:rsidP="00022A5C">
      <w:pPr>
        <w:pStyle w:val="BodyText2"/>
        <w:numPr>
          <w:ilvl w:val="0"/>
          <w:numId w:val="8"/>
        </w:numPr>
        <w:spacing w:before="120" w:after="60" w:line="240" w:lineRule="auto"/>
        <w:ind w:left="1080"/>
        <w:jc w:val="both"/>
        <w:rPr>
          <w:bCs/>
          <w:color w:val="0000FF"/>
          <w:sz w:val="24"/>
          <w:szCs w:val="24"/>
        </w:rPr>
      </w:pPr>
      <w:r w:rsidRPr="00371A22">
        <w:rPr>
          <w:bCs/>
          <w:color w:val="000000"/>
          <w:sz w:val="24"/>
          <w:szCs w:val="24"/>
        </w:rPr>
        <w:t xml:space="preserve">Điểm học phần là tổng điểm của tất cả các điểm đánh giá thành phần của học phần nhân với trọng số tương ứng. Điểm học phần </w:t>
      </w:r>
      <w:r w:rsidRPr="00371A22">
        <w:rPr>
          <w:bCs/>
          <w:color w:val="000000"/>
          <w:sz w:val="24"/>
          <w:szCs w:val="24"/>
          <w:lang w:val="vi-VN"/>
        </w:rPr>
        <w:t xml:space="preserve">tính </w:t>
      </w:r>
      <w:r w:rsidRPr="00371A22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71A22">
        <w:rPr>
          <w:bCs/>
          <w:sz w:val="24"/>
          <w:szCs w:val="24"/>
        </w:rPr>
        <w:t>được quy đổi sang</w:t>
      </w:r>
      <w:r w:rsidRPr="00371A22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71A22">
        <w:rPr>
          <w:bCs/>
          <w:color w:val="000000"/>
          <w:sz w:val="24"/>
          <w:szCs w:val="24"/>
          <w:lang w:val="vi-VN"/>
        </w:rPr>
        <w:t>Nhà t</w:t>
      </w:r>
      <w:r w:rsidRPr="00371A22">
        <w:rPr>
          <w:bCs/>
          <w:color w:val="000000"/>
          <w:sz w:val="24"/>
          <w:szCs w:val="24"/>
        </w:rPr>
        <w:t xml:space="preserve">rường. </w:t>
      </w:r>
    </w:p>
    <w:p w:rsidR="00744C77" w:rsidRPr="00371A22" w:rsidRDefault="00022A5C" w:rsidP="00022A5C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10.  </w:t>
      </w:r>
      <w:r w:rsidR="00744C77" w:rsidRPr="00371A22">
        <w:rPr>
          <w:b/>
          <w:bCs/>
          <w:color w:val="000000"/>
          <w:sz w:val="24"/>
          <w:szCs w:val="24"/>
        </w:rPr>
        <w:t>Tài liệu học tập</w:t>
      </w:r>
    </w:p>
    <w:p w:rsidR="00022A5C" w:rsidRPr="00371A22" w:rsidRDefault="00022A5C" w:rsidP="00182322">
      <w:pPr>
        <w:pStyle w:val="Default"/>
        <w:spacing w:before="120"/>
        <w:ind w:left="810" w:hanging="360"/>
      </w:pPr>
      <w:r w:rsidRPr="00371A22">
        <w:t xml:space="preserve">[1] Nguyễn Đình Trí (chủ biên), </w:t>
      </w:r>
      <w:r w:rsidRPr="00371A22">
        <w:rPr>
          <w:i/>
        </w:rPr>
        <w:t>Toán học cấp - tập 1</w:t>
      </w:r>
      <w:r w:rsidRPr="00371A22">
        <w:t>, NXB GD, 2005.</w:t>
      </w:r>
      <w:r w:rsidR="00BF24F8">
        <w:t xml:space="preserve"> </w:t>
      </w:r>
    </w:p>
    <w:p w:rsidR="00022A5C" w:rsidRPr="00371A22" w:rsidRDefault="00022A5C" w:rsidP="00182322">
      <w:pPr>
        <w:pStyle w:val="Default"/>
        <w:spacing w:before="120"/>
        <w:ind w:left="810" w:hanging="360"/>
      </w:pPr>
      <w:r w:rsidRPr="00371A22">
        <w:t xml:space="preserve">[2] Nguyễn Đình Trí (chủ biên), </w:t>
      </w:r>
      <w:r w:rsidRPr="00371A22">
        <w:rPr>
          <w:i/>
        </w:rPr>
        <w:t>Toán học cấp - tập 2</w:t>
      </w:r>
      <w:r w:rsidRPr="00371A22">
        <w:t>, NXB GD, 2005.</w:t>
      </w:r>
      <w:r w:rsidR="00BF24F8" w:rsidRPr="00BF24F8">
        <w:rPr>
          <w:color w:val="FF0000"/>
        </w:rPr>
        <w:t xml:space="preserve"> </w:t>
      </w:r>
    </w:p>
    <w:p w:rsidR="00022A5C" w:rsidRPr="00371A22" w:rsidRDefault="00022A5C" w:rsidP="00182322">
      <w:pPr>
        <w:pStyle w:val="Default"/>
        <w:spacing w:before="120"/>
        <w:ind w:left="810" w:hanging="360"/>
      </w:pPr>
      <w:r w:rsidRPr="00371A22">
        <w:t xml:space="preserve">[3] Nguyễn Đình Trí (chủ biên), </w:t>
      </w:r>
      <w:r w:rsidRPr="00371A22">
        <w:rPr>
          <w:i/>
        </w:rPr>
        <w:t>Toán học cấp - tập 3</w:t>
      </w:r>
      <w:r w:rsidRPr="00371A22">
        <w:t>, NXB GD, 2005.</w:t>
      </w:r>
      <w:r w:rsidR="00BF24F8" w:rsidRPr="00BF24F8">
        <w:rPr>
          <w:color w:val="FF0000"/>
        </w:rPr>
        <w:t xml:space="preserve"> </w:t>
      </w:r>
    </w:p>
    <w:p w:rsidR="00182322" w:rsidRPr="00371A22" w:rsidRDefault="00014632" w:rsidP="00182322">
      <w:pPr>
        <w:pStyle w:val="Default"/>
        <w:spacing w:before="120"/>
        <w:ind w:left="810" w:hanging="360"/>
      </w:pPr>
      <w:r>
        <w:t>[4</w:t>
      </w:r>
      <w:r w:rsidR="00182322" w:rsidRPr="00371A22">
        <w:t xml:space="preserve">] Nguyễn Đình Trí (chủ biên), </w:t>
      </w:r>
      <w:r w:rsidR="00182322" w:rsidRPr="00371A22">
        <w:rPr>
          <w:i/>
        </w:rPr>
        <w:t>Bài tập toán cao cấp - tập 1,</w:t>
      </w:r>
      <w:r w:rsidR="00182322" w:rsidRPr="00371A22">
        <w:t xml:space="preserve"> NXB GD, 2005.</w:t>
      </w:r>
    </w:p>
    <w:p w:rsidR="009965B8" w:rsidRDefault="00014632" w:rsidP="00182322">
      <w:pPr>
        <w:pStyle w:val="Default"/>
        <w:spacing w:before="120"/>
        <w:ind w:left="810" w:hanging="360"/>
      </w:pPr>
      <w:r>
        <w:t>[5</w:t>
      </w:r>
      <w:r w:rsidR="00182322" w:rsidRPr="00371A22">
        <w:t xml:space="preserve">] Nguyễn Đình Trí (chủ biên), </w:t>
      </w:r>
      <w:r w:rsidR="00182322" w:rsidRPr="00371A22">
        <w:rPr>
          <w:i/>
        </w:rPr>
        <w:t>Bài tập toán cao cấp - tập 2,</w:t>
      </w:r>
      <w:r w:rsidR="00182322" w:rsidRPr="00371A22">
        <w:t xml:space="preserve"> NXB GD, 2005.</w:t>
      </w:r>
    </w:p>
    <w:p w:rsidR="00182322" w:rsidRPr="00371A22" w:rsidRDefault="00014632" w:rsidP="00182322">
      <w:pPr>
        <w:pStyle w:val="Default"/>
        <w:spacing w:before="120"/>
        <w:ind w:left="810" w:hanging="360"/>
      </w:pPr>
      <w:r>
        <w:t>[6</w:t>
      </w:r>
      <w:r w:rsidR="00182322" w:rsidRPr="00371A22">
        <w:t xml:space="preserve">] Nguyễn Đình Trí (chủ biên), </w:t>
      </w:r>
      <w:r w:rsidR="00182322" w:rsidRPr="00371A22">
        <w:rPr>
          <w:i/>
        </w:rPr>
        <w:t>Bài tập toán cao cấp - tập 3,</w:t>
      </w:r>
      <w:r w:rsidR="00182322" w:rsidRPr="00371A22">
        <w:t xml:space="preserve"> NXB GD, 2005.</w:t>
      </w:r>
    </w:p>
    <w:p w:rsidR="00182322" w:rsidRPr="00371A22" w:rsidRDefault="00182322" w:rsidP="00182322">
      <w:pPr>
        <w:pStyle w:val="Default"/>
        <w:spacing w:before="120"/>
      </w:pPr>
    </w:p>
    <w:tbl>
      <w:tblPr>
        <w:tblW w:w="8809" w:type="dxa"/>
        <w:tblLook w:val="01E0"/>
      </w:tblPr>
      <w:tblGrid>
        <w:gridCol w:w="8535"/>
        <w:gridCol w:w="274"/>
      </w:tblGrid>
      <w:tr w:rsidR="00744C77" w:rsidRPr="00371A22" w:rsidTr="00182322">
        <w:trPr>
          <w:trHeight w:val="87"/>
        </w:trPr>
        <w:tc>
          <w:tcPr>
            <w:tcW w:w="8535" w:type="dxa"/>
            <w:shd w:val="clear" w:color="auto" w:fill="auto"/>
          </w:tcPr>
          <w:p w:rsidR="002851DD" w:rsidRPr="00371A22" w:rsidRDefault="002851DD" w:rsidP="00182322">
            <w:pPr>
              <w:rPr>
                <w:sz w:val="24"/>
                <w:szCs w:val="24"/>
              </w:rPr>
            </w:pPr>
          </w:p>
        </w:tc>
        <w:tc>
          <w:tcPr>
            <w:tcW w:w="274" w:type="dxa"/>
            <w:shd w:val="clear" w:color="auto" w:fill="auto"/>
          </w:tcPr>
          <w:p w:rsidR="00744C77" w:rsidRPr="00371A22" w:rsidRDefault="00744C77" w:rsidP="00575954">
            <w:pPr>
              <w:pStyle w:val="Default"/>
              <w:spacing w:before="120"/>
            </w:pPr>
          </w:p>
        </w:tc>
      </w:tr>
    </w:tbl>
    <w:p w:rsidR="00744C77" w:rsidRPr="00371A22" w:rsidRDefault="00783F31" w:rsidP="00783F31">
      <w:pPr>
        <w:pStyle w:val="BodyText2"/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 xml:space="preserve">      11.  </w:t>
      </w:r>
      <w:r w:rsidR="007A7F11" w:rsidRPr="00371A22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71A22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71A22">
        <w:rPr>
          <w:b/>
          <w:bCs/>
          <w:color w:val="000000"/>
          <w:sz w:val="24"/>
          <w:szCs w:val="24"/>
        </w:rPr>
        <w:t>Bảng 3</w:t>
      </w:r>
      <w:r w:rsidR="00D61127" w:rsidRPr="00371A22">
        <w:rPr>
          <w:b/>
          <w:bCs/>
          <w:color w:val="000000"/>
          <w:sz w:val="24"/>
          <w:szCs w:val="24"/>
        </w:rPr>
        <w:t xml:space="preserve">. </w:t>
      </w:r>
      <w:r w:rsidR="007B1760" w:rsidRPr="00371A22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30"/>
        <w:gridCol w:w="2345"/>
        <w:gridCol w:w="872"/>
        <w:gridCol w:w="717"/>
        <w:gridCol w:w="846"/>
        <w:gridCol w:w="3700"/>
      </w:tblGrid>
      <w:tr w:rsidR="00744C77" w:rsidRPr="00371A22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2345" w:type="dxa"/>
            <w:shd w:val="clear" w:color="auto" w:fill="auto"/>
            <w:vAlign w:val="center"/>
          </w:tcPr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17" w:type="dxa"/>
            <w:vAlign w:val="center"/>
          </w:tcPr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46" w:type="dxa"/>
            <w:shd w:val="clear" w:color="auto" w:fill="auto"/>
            <w:vAlign w:val="center"/>
          </w:tcPr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71A22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3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71A22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9E18B3" w:rsidRPr="007920D9" w:rsidTr="009E18B3">
        <w:trPr>
          <w:trHeight w:val="1241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  <w:p w:rsidR="009E18B3" w:rsidRPr="00371A22" w:rsidRDefault="001C5E8D" w:rsidP="009E18B3">
            <w:pPr>
              <w:pStyle w:val="BodyText2"/>
              <w:tabs>
                <w:tab w:val="num" w:pos="960"/>
              </w:tabs>
              <w:spacing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1, 2,</w:t>
            </w:r>
            <w:r w:rsidR="009E18B3"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3, 4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,5</w:t>
            </w: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182322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Chương 1</w:t>
            </w:r>
            <w:r w:rsidR="0018232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Ma trận - Định thức -  Hệ phương trình tuyến tính.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  <w:tc>
          <w:tcPr>
            <w:tcW w:w="717" w:type="dxa"/>
          </w:tcPr>
          <w:p w:rsidR="009E18B3" w:rsidRPr="00371A22" w:rsidRDefault="009E18B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</w:p>
          <w:p w:rsidR="009E18B3" w:rsidRPr="00371A22" w:rsidRDefault="00035429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- Lý thuyết chương 3, tài liệu [1].</w:t>
            </w:r>
          </w:p>
          <w:p w:rsidR="00035429" w:rsidRPr="00371A22" w:rsidRDefault="00035429" w:rsidP="0001463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- Bài tập 3.1 đến 3.45, tài liệu [</w:t>
            </w:r>
            <w:r w:rsidR="00014632">
              <w:rPr>
                <w:bCs/>
                <w:color w:val="000000"/>
                <w:sz w:val="24"/>
                <w:szCs w:val="24"/>
                <w:lang w:val="de-DE"/>
              </w:rPr>
              <w:t>4</w:t>
            </w: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9E18B3" w:rsidRPr="00371A22" w:rsidTr="00770EB3">
        <w:trPr>
          <w:trHeight w:val="35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6D7423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1.1. Ma trận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6C728C">
            <w:pPr>
              <w:pStyle w:val="BodyText2"/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1.2. Định thức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spacing w:after="0" w:line="240" w:lineRule="auto"/>
              <w:ind w:left="240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2C0A3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1.3. Ma trận nghịch đảo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2C0A3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</w:rPr>
            </w:pPr>
            <w:r w:rsidRPr="00371A22">
              <w:rPr>
                <w:bCs/>
                <w:color w:val="000000"/>
                <w:sz w:val="24"/>
                <w:szCs w:val="24"/>
              </w:rPr>
              <w:t>1.4. Hạng của ma trận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D107AB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1.5. Hệ phương trình tuyến tính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7920D9" w:rsidTr="009E18B3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E18B3" w:rsidRPr="00371A22" w:rsidRDefault="001C5E8D" w:rsidP="009E18B3">
            <w:pPr>
              <w:pStyle w:val="BodyText2"/>
              <w:tabs>
                <w:tab w:val="num" w:pos="960"/>
              </w:tabs>
              <w:spacing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6, 7,</w:t>
            </w:r>
            <w:r w:rsidR="009E18B3"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,9,10</w:t>
            </w: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182322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Chương 2</w:t>
            </w:r>
            <w:r w:rsidR="0018232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Tích phân suy rộng và chuỗi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967" w:rsidRPr="00371A22" w:rsidRDefault="00944967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- Lý thuyết chương 8, tài liệu [2].</w:t>
            </w:r>
          </w:p>
          <w:p w:rsidR="00035429" w:rsidRPr="00371A22" w:rsidRDefault="00035429" w:rsidP="0001463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 xml:space="preserve">- Bài tập </w:t>
            </w:r>
            <w:r w:rsidR="00944967" w:rsidRPr="00371A22">
              <w:rPr>
                <w:bCs/>
                <w:color w:val="000000"/>
                <w:sz w:val="24"/>
                <w:szCs w:val="24"/>
                <w:lang w:val="de-DE"/>
              </w:rPr>
              <w:t>chương 8, tài liệu [</w:t>
            </w:r>
            <w:r w:rsidR="00014632">
              <w:rPr>
                <w:bCs/>
                <w:color w:val="000000"/>
                <w:sz w:val="24"/>
                <w:szCs w:val="24"/>
                <w:lang w:val="de-DE"/>
              </w:rPr>
              <w:t>5</w:t>
            </w:r>
            <w:r w:rsidR="00944967" w:rsidRPr="00371A22"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2C0A3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2.1. Tích phân suy rộng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2C0A3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2.2. Chuỗi số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9E18B3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2C0A3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2.3. Chuỗi hàm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18B3" w:rsidRPr="00371A22" w:rsidRDefault="009E18B3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7920D9" w:rsidTr="009E18B3">
        <w:trPr>
          <w:trHeight w:val="70"/>
        </w:trPr>
        <w:tc>
          <w:tcPr>
            <w:tcW w:w="830" w:type="dxa"/>
            <w:vMerge w:val="restart"/>
            <w:shd w:val="clear" w:color="auto" w:fill="auto"/>
            <w:vAlign w:val="center"/>
          </w:tcPr>
          <w:p w:rsidR="009E18B3" w:rsidRPr="00371A22" w:rsidRDefault="001C5E8D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</w:t>
            </w:r>
            <w:r w:rsidR="009E18B3"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12</w:t>
            </w: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,13,14,15,16</w:t>
            </w:r>
          </w:p>
        </w:tc>
        <w:tc>
          <w:tcPr>
            <w:tcW w:w="2345" w:type="dxa"/>
            <w:shd w:val="clear" w:color="auto" w:fill="auto"/>
          </w:tcPr>
          <w:p w:rsidR="009E18B3" w:rsidRPr="00371A22" w:rsidRDefault="009E18B3" w:rsidP="00182322">
            <w:pPr>
              <w:pStyle w:val="BodyText2"/>
              <w:tabs>
                <w:tab w:val="num" w:pos="960"/>
              </w:tabs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Chương 3</w:t>
            </w:r>
            <w:r w:rsidR="00182322">
              <w:rPr>
                <w:b/>
                <w:bCs/>
                <w:color w:val="000000"/>
                <w:sz w:val="24"/>
                <w:szCs w:val="24"/>
                <w:lang w:val="nl-NL"/>
              </w:rPr>
              <w:t>:</w:t>
            </w: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Hàm hai biến và tích phân kép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30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/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44967" w:rsidRPr="00371A22" w:rsidRDefault="00944967" w:rsidP="009E18B3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de-DE"/>
              </w:rPr>
            </w:pP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- Lý thuyết chương 1 và chương 3, tài liệu [3].</w:t>
            </w:r>
          </w:p>
          <w:p w:rsidR="00944967" w:rsidRPr="00371A22" w:rsidRDefault="00944967" w:rsidP="00014632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- Bài tập 1 đến 26, chương 1; bài tập 1 đến 51, chương 3, tài liệu [</w:t>
            </w:r>
            <w:r w:rsidR="00014632">
              <w:rPr>
                <w:bCs/>
                <w:color w:val="000000"/>
                <w:sz w:val="24"/>
                <w:szCs w:val="24"/>
                <w:lang w:val="de-DE"/>
              </w:rPr>
              <w:t>6</w:t>
            </w:r>
            <w:r w:rsidRPr="00371A22">
              <w:rPr>
                <w:bCs/>
                <w:color w:val="000000"/>
                <w:sz w:val="24"/>
                <w:szCs w:val="24"/>
                <w:lang w:val="de-DE"/>
              </w:rPr>
              <w:t>].</w:t>
            </w:r>
          </w:p>
        </w:tc>
      </w:tr>
      <w:tr w:rsidR="009E18B3" w:rsidRPr="00371A22" w:rsidTr="00D07190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E18B3" w:rsidRPr="00182322" w:rsidRDefault="009E18B3" w:rsidP="0064108E">
            <w:pPr>
              <w:pStyle w:val="ListParagraph"/>
              <w:spacing w:before="120"/>
              <w:ind w:left="0"/>
              <w:rPr>
                <w:bCs/>
                <w:lang w:val="nl-NL"/>
              </w:rPr>
            </w:pPr>
            <w:r w:rsidRPr="00182322">
              <w:rPr>
                <w:bCs/>
                <w:lang w:val="nl-NL"/>
              </w:rPr>
              <w:t>3.1. Đại cương về hàm hai biến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E37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D07190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E18B3" w:rsidRPr="00182322" w:rsidRDefault="009E18B3" w:rsidP="0064108E">
            <w:pPr>
              <w:pStyle w:val="ListParagraph"/>
              <w:spacing w:before="120"/>
              <w:ind w:left="0"/>
              <w:rPr>
                <w:bCs/>
                <w:lang w:val="nl-NL"/>
              </w:rPr>
            </w:pPr>
            <w:r w:rsidRPr="00182322">
              <w:rPr>
                <w:bCs/>
                <w:lang w:val="nl-NL"/>
              </w:rPr>
              <w:t>3.2. Cực trị của hàm nhiều biến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E37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9E18B3" w:rsidRPr="00371A22" w:rsidTr="00D07190">
        <w:trPr>
          <w:trHeight w:val="70"/>
        </w:trPr>
        <w:tc>
          <w:tcPr>
            <w:tcW w:w="830" w:type="dxa"/>
            <w:vMerge/>
            <w:shd w:val="clear" w:color="auto" w:fill="auto"/>
            <w:vAlign w:val="center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345" w:type="dxa"/>
            <w:shd w:val="clear" w:color="auto" w:fill="auto"/>
            <w:vAlign w:val="center"/>
          </w:tcPr>
          <w:p w:rsidR="009E18B3" w:rsidRPr="00371A22" w:rsidRDefault="009E18B3" w:rsidP="0064108E">
            <w:pPr>
              <w:pStyle w:val="ListParagraph"/>
              <w:spacing w:before="120"/>
              <w:ind w:left="0"/>
              <w:rPr>
                <w:bCs/>
              </w:rPr>
            </w:pPr>
            <w:r w:rsidRPr="00371A22">
              <w:rPr>
                <w:bCs/>
              </w:rPr>
              <w:t>3.3. Tích phân kép</w:t>
            </w:r>
          </w:p>
        </w:tc>
        <w:tc>
          <w:tcPr>
            <w:tcW w:w="872" w:type="dxa"/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12</w:t>
            </w:r>
          </w:p>
        </w:tc>
        <w:tc>
          <w:tcPr>
            <w:tcW w:w="717" w:type="dxa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9D6CED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71A22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37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E18B3" w:rsidRPr="00371A22" w:rsidRDefault="009E18B3" w:rsidP="00E3708E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</w:tbl>
    <w:p w:rsidR="009A25EB" w:rsidRPr="00371A22" w:rsidRDefault="009A25EB" w:rsidP="009A25EB">
      <w:pPr>
        <w:jc w:val="both"/>
        <w:rPr>
          <w:i/>
          <w:color w:val="FF0000"/>
          <w:sz w:val="24"/>
          <w:szCs w:val="24"/>
        </w:rPr>
      </w:pPr>
    </w:p>
    <w:tbl>
      <w:tblPr>
        <w:tblW w:w="0" w:type="auto"/>
        <w:tblLook w:val="01E0"/>
      </w:tblPr>
      <w:tblGrid>
        <w:gridCol w:w="4518"/>
        <w:gridCol w:w="4518"/>
      </w:tblGrid>
      <w:tr w:rsidR="0015603D" w:rsidRPr="00371A22" w:rsidTr="00393BCF">
        <w:trPr>
          <w:trHeight w:val="157"/>
        </w:trPr>
        <w:tc>
          <w:tcPr>
            <w:tcW w:w="4518" w:type="dxa"/>
            <w:shd w:val="clear" w:color="auto" w:fill="auto"/>
          </w:tcPr>
          <w:p w:rsidR="0015603D" w:rsidRDefault="0015603D">
            <w:pPr>
              <w:spacing w:before="120" w:after="120"/>
              <w:jc w:val="both"/>
              <w:rPr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518" w:type="dxa"/>
            <w:shd w:val="clear" w:color="auto" w:fill="auto"/>
          </w:tcPr>
          <w:p w:rsidR="0015603D" w:rsidRDefault="007920D9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Hà nội, ngày 10 tháng 08</w:t>
            </w:r>
            <w:bookmarkStart w:id="0" w:name="_GoBack"/>
            <w:bookmarkEnd w:id="0"/>
            <w:r w:rsidR="0015603D">
              <w:rPr>
                <w:sz w:val="24"/>
                <w:szCs w:val="24"/>
              </w:rPr>
              <w:t xml:space="preserve"> năm 2018</w:t>
            </w:r>
          </w:p>
        </w:tc>
      </w:tr>
      <w:tr w:rsidR="0015603D" w:rsidRPr="00371A22" w:rsidTr="00393BCF">
        <w:trPr>
          <w:trHeight w:val="157"/>
        </w:trPr>
        <w:tc>
          <w:tcPr>
            <w:tcW w:w="4518" w:type="dxa"/>
            <w:shd w:val="clear" w:color="auto" w:fill="auto"/>
          </w:tcPr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KHOA</w:t>
            </w:r>
          </w:p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15603D" w:rsidRDefault="0015603D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TS. Công Tiến Dũng</w:t>
            </w:r>
          </w:p>
        </w:tc>
        <w:tc>
          <w:tcPr>
            <w:tcW w:w="4518" w:type="dxa"/>
            <w:shd w:val="clear" w:color="auto" w:fill="auto"/>
          </w:tcPr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TRƯỞNG BỘ MÔN</w:t>
            </w:r>
          </w:p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15603D" w:rsidRDefault="0015603D">
            <w:pPr>
              <w:spacing w:before="120" w:after="120"/>
              <w:jc w:val="center"/>
              <w:rPr>
                <w:b/>
                <w:sz w:val="24"/>
                <w:szCs w:val="24"/>
              </w:rPr>
            </w:pPr>
          </w:p>
          <w:p w:rsidR="0015603D" w:rsidRDefault="0015603D">
            <w:pPr>
              <w:spacing w:before="120" w:after="120"/>
              <w:jc w:val="center"/>
              <w:rPr>
                <w:b/>
                <w:i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TS. Nguyễn Trường Thanh</w:t>
            </w:r>
          </w:p>
        </w:tc>
      </w:tr>
    </w:tbl>
    <w:p w:rsidR="00575954" w:rsidRPr="00371A22" w:rsidRDefault="00575954" w:rsidP="00393BCF">
      <w:pPr>
        <w:rPr>
          <w:sz w:val="24"/>
          <w:szCs w:val="24"/>
        </w:rPr>
      </w:pPr>
    </w:p>
    <w:sectPr w:rsidR="00575954" w:rsidRPr="00371A22" w:rsidSect="00EB143E">
      <w:footerReference w:type="even" r:id="rId7"/>
      <w:footerReference w:type="default" r:id="rId8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F4422" w:rsidRDefault="00EF4422">
      <w:r>
        <w:separator/>
      </w:r>
    </w:p>
  </w:endnote>
  <w:endnote w:type="continuationSeparator" w:id="0">
    <w:p w:rsidR="00EF4422" w:rsidRDefault="00EF4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BA395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7BB" w:rsidRDefault="00BA395C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D5A67">
      <w:rPr>
        <w:rStyle w:val="PageNumber"/>
        <w:noProof/>
      </w:rPr>
      <w:t>1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F4422" w:rsidRDefault="00EF4422">
      <w:r>
        <w:separator/>
      </w:r>
    </w:p>
  </w:footnote>
  <w:footnote w:type="continuationSeparator" w:id="0">
    <w:p w:rsidR="00EF4422" w:rsidRDefault="00EF44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76B75"/>
    <w:multiLevelType w:val="multilevel"/>
    <w:tmpl w:val="47B8C6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7F018DB"/>
    <w:multiLevelType w:val="multilevel"/>
    <w:tmpl w:val="858478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731630"/>
    <w:multiLevelType w:val="multilevel"/>
    <w:tmpl w:val="D86078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552D5C62"/>
    <w:multiLevelType w:val="hybridMultilevel"/>
    <w:tmpl w:val="2598AB44"/>
    <w:lvl w:ilvl="0" w:tplc="4C84DCB2">
      <w:start w:val="3"/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>
    <w:nsid w:val="7DB15432"/>
    <w:multiLevelType w:val="hybridMultilevel"/>
    <w:tmpl w:val="091003F6"/>
    <w:lvl w:ilvl="0" w:tplc="1070F4E8">
      <w:start w:val="4"/>
      <w:numFmt w:val="bullet"/>
      <w:lvlText w:val="-"/>
      <w:lvlJc w:val="left"/>
      <w:pPr>
        <w:ind w:left="75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8"/>
  </w:num>
  <w:num w:numId="5">
    <w:abstractNumId w:val="2"/>
  </w:num>
  <w:num w:numId="6">
    <w:abstractNumId w:val="7"/>
  </w:num>
  <w:num w:numId="7">
    <w:abstractNumId w:val="6"/>
  </w:num>
  <w:num w:numId="8">
    <w:abstractNumId w:val="10"/>
  </w:num>
  <w:num w:numId="9">
    <w:abstractNumId w:val="0"/>
  </w:num>
  <w:num w:numId="10">
    <w:abstractNumId w:val="1"/>
  </w:num>
  <w:num w:numId="1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576C"/>
    <w:rsid w:val="00000056"/>
    <w:rsid w:val="00001F13"/>
    <w:rsid w:val="00014632"/>
    <w:rsid w:val="00022A5C"/>
    <w:rsid w:val="0002352A"/>
    <w:rsid w:val="00026105"/>
    <w:rsid w:val="00027FDD"/>
    <w:rsid w:val="00031B2F"/>
    <w:rsid w:val="00035429"/>
    <w:rsid w:val="0003610E"/>
    <w:rsid w:val="000404BB"/>
    <w:rsid w:val="00043EBF"/>
    <w:rsid w:val="00047BAA"/>
    <w:rsid w:val="0005083A"/>
    <w:rsid w:val="00060934"/>
    <w:rsid w:val="00061141"/>
    <w:rsid w:val="00065D49"/>
    <w:rsid w:val="00070648"/>
    <w:rsid w:val="00084ABB"/>
    <w:rsid w:val="00095A1D"/>
    <w:rsid w:val="00096250"/>
    <w:rsid w:val="000A2B1B"/>
    <w:rsid w:val="000A7428"/>
    <w:rsid w:val="000B22B4"/>
    <w:rsid w:val="000B4313"/>
    <w:rsid w:val="000B4F43"/>
    <w:rsid w:val="000C3A26"/>
    <w:rsid w:val="000D075E"/>
    <w:rsid w:val="000D6DC7"/>
    <w:rsid w:val="000E32CA"/>
    <w:rsid w:val="000F2469"/>
    <w:rsid w:val="000F369D"/>
    <w:rsid w:val="000F78FF"/>
    <w:rsid w:val="001066A4"/>
    <w:rsid w:val="001069DB"/>
    <w:rsid w:val="0011064E"/>
    <w:rsid w:val="001156DA"/>
    <w:rsid w:val="00116300"/>
    <w:rsid w:val="00122D30"/>
    <w:rsid w:val="001265BC"/>
    <w:rsid w:val="00135474"/>
    <w:rsid w:val="00140003"/>
    <w:rsid w:val="001471E8"/>
    <w:rsid w:val="0015603D"/>
    <w:rsid w:val="001576F8"/>
    <w:rsid w:val="00176369"/>
    <w:rsid w:val="00177E9E"/>
    <w:rsid w:val="00182322"/>
    <w:rsid w:val="001915A3"/>
    <w:rsid w:val="00191AD8"/>
    <w:rsid w:val="001C06A3"/>
    <w:rsid w:val="001C47EE"/>
    <w:rsid w:val="001C5E8D"/>
    <w:rsid w:val="001D03C6"/>
    <w:rsid w:val="001E4B85"/>
    <w:rsid w:val="001F2CFE"/>
    <w:rsid w:val="00200F66"/>
    <w:rsid w:val="0020232E"/>
    <w:rsid w:val="00203F7F"/>
    <w:rsid w:val="00210206"/>
    <w:rsid w:val="00213445"/>
    <w:rsid w:val="00214F82"/>
    <w:rsid w:val="00224857"/>
    <w:rsid w:val="002323D9"/>
    <w:rsid w:val="002360EC"/>
    <w:rsid w:val="00237991"/>
    <w:rsid w:val="00242F78"/>
    <w:rsid w:val="00247913"/>
    <w:rsid w:val="00256D2B"/>
    <w:rsid w:val="00281AA2"/>
    <w:rsid w:val="002851DD"/>
    <w:rsid w:val="00290C2F"/>
    <w:rsid w:val="00292C9C"/>
    <w:rsid w:val="00292D9C"/>
    <w:rsid w:val="00296B38"/>
    <w:rsid w:val="00296F71"/>
    <w:rsid w:val="002A19AC"/>
    <w:rsid w:val="002A54F2"/>
    <w:rsid w:val="002A7D7D"/>
    <w:rsid w:val="002B3774"/>
    <w:rsid w:val="002C0A3A"/>
    <w:rsid w:val="002C155F"/>
    <w:rsid w:val="002C4CCF"/>
    <w:rsid w:val="002D27F0"/>
    <w:rsid w:val="002E712C"/>
    <w:rsid w:val="003175F4"/>
    <w:rsid w:val="0032145A"/>
    <w:rsid w:val="00327187"/>
    <w:rsid w:val="003339AE"/>
    <w:rsid w:val="0033654A"/>
    <w:rsid w:val="003409C3"/>
    <w:rsid w:val="00342CE8"/>
    <w:rsid w:val="003555B5"/>
    <w:rsid w:val="003555D7"/>
    <w:rsid w:val="00367502"/>
    <w:rsid w:val="00371A22"/>
    <w:rsid w:val="003805C0"/>
    <w:rsid w:val="00393BCF"/>
    <w:rsid w:val="00393E52"/>
    <w:rsid w:val="003961B0"/>
    <w:rsid w:val="003B08C0"/>
    <w:rsid w:val="003B73BB"/>
    <w:rsid w:val="003C048A"/>
    <w:rsid w:val="003C18F8"/>
    <w:rsid w:val="003E0101"/>
    <w:rsid w:val="003E61B3"/>
    <w:rsid w:val="003F5908"/>
    <w:rsid w:val="003F7694"/>
    <w:rsid w:val="0040484A"/>
    <w:rsid w:val="0042233C"/>
    <w:rsid w:val="00423469"/>
    <w:rsid w:val="00423699"/>
    <w:rsid w:val="004240DB"/>
    <w:rsid w:val="0042577A"/>
    <w:rsid w:val="004377BB"/>
    <w:rsid w:val="00437AEB"/>
    <w:rsid w:val="004437C7"/>
    <w:rsid w:val="00466599"/>
    <w:rsid w:val="00471360"/>
    <w:rsid w:val="0047459D"/>
    <w:rsid w:val="004805E4"/>
    <w:rsid w:val="00480604"/>
    <w:rsid w:val="00481AE0"/>
    <w:rsid w:val="00483BF7"/>
    <w:rsid w:val="0048402E"/>
    <w:rsid w:val="0048413E"/>
    <w:rsid w:val="004900EB"/>
    <w:rsid w:val="0049105F"/>
    <w:rsid w:val="004A21C9"/>
    <w:rsid w:val="004B2147"/>
    <w:rsid w:val="004C1078"/>
    <w:rsid w:val="004D085E"/>
    <w:rsid w:val="004E4B78"/>
    <w:rsid w:val="004F013A"/>
    <w:rsid w:val="004F15BB"/>
    <w:rsid w:val="005148B2"/>
    <w:rsid w:val="005326D2"/>
    <w:rsid w:val="0053272F"/>
    <w:rsid w:val="00534B5D"/>
    <w:rsid w:val="005359EC"/>
    <w:rsid w:val="00536BF2"/>
    <w:rsid w:val="00545277"/>
    <w:rsid w:val="00551492"/>
    <w:rsid w:val="00554A14"/>
    <w:rsid w:val="00575954"/>
    <w:rsid w:val="005B19AB"/>
    <w:rsid w:val="005C0290"/>
    <w:rsid w:val="005C32A0"/>
    <w:rsid w:val="005C5146"/>
    <w:rsid w:val="005D260F"/>
    <w:rsid w:val="005E4C0F"/>
    <w:rsid w:val="005F4D65"/>
    <w:rsid w:val="0061018F"/>
    <w:rsid w:val="00612534"/>
    <w:rsid w:val="00630828"/>
    <w:rsid w:val="006406CA"/>
    <w:rsid w:val="006447AD"/>
    <w:rsid w:val="006533C5"/>
    <w:rsid w:val="00654888"/>
    <w:rsid w:val="00655493"/>
    <w:rsid w:val="00665547"/>
    <w:rsid w:val="006723E1"/>
    <w:rsid w:val="00682526"/>
    <w:rsid w:val="00682E5C"/>
    <w:rsid w:val="00695501"/>
    <w:rsid w:val="006A0E70"/>
    <w:rsid w:val="006A186E"/>
    <w:rsid w:val="006A5431"/>
    <w:rsid w:val="006B3841"/>
    <w:rsid w:val="006B5EC9"/>
    <w:rsid w:val="006C728C"/>
    <w:rsid w:val="006D03CF"/>
    <w:rsid w:val="006D1EB1"/>
    <w:rsid w:val="006D69C3"/>
    <w:rsid w:val="006D7423"/>
    <w:rsid w:val="006D7A33"/>
    <w:rsid w:val="006E5BAC"/>
    <w:rsid w:val="007056F1"/>
    <w:rsid w:val="00725E41"/>
    <w:rsid w:val="00733BDA"/>
    <w:rsid w:val="007342DA"/>
    <w:rsid w:val="00744C77"/>
    <w:rsid w:val="0076355E"/>
    <w:rsid w:val="007705CC"/>
    <w:rsid w:val="00770EB3"/>
    <w:rsid w:val="0077772C"/>
    <w:rsid w:val="00780D95"/>
    <w:rsid w:val="00783F31"/>
    <w:rsid w:val="007920D9"/>
    <w:rsid w:val="00795947"/>
    <w:rsid w:val="007A5C77"/>
    <w:rsid w:val="007A7F11"/>
    <w:rsid w:val="007B1760"/>
    <w:rsid w:val="007B6E29"/>
    <w:rsid w:val="007B7392"/>
    <w:rsid w:val="007C1519"/>
    <w:rsid w:val="007C320C"/>
    <w:rsid w:val="007C7EDD"/>
    <w:rsid w:val="007D5A67"/>
    <w:rsid w:val="007E7C9C"/>
    <w:rsid w:val="007F05D8"/>
    <w:rsid w:val="007F708D"/>
    <w:rsid w:val="007F7694"/>
    <w:rsid w:val="00813C7B"/>
    <w:rsid w:val="00826D9A"/>
    <w:rsid w:val="00832590"/>
    <w:rsid w:val="00853349"/>
    <w:rsid w:val="008543C1"/>
    <w:rsid w:val="0085632C"/>
    <w:rsid w:val="008575D7"/>
    <w:rsid w:val="008604FA"/>
    <w:rsid w:val="0086156F"/>
    <w:rsid w:val="0086672C"/>
    <w:rsid w:val="008668FC"/>
    <w:rsid w:val="00875E93"/>
    <w:rsid w:val="00886A6C"/>
    <w:rsid w:val="00890AC1"/>
    <w:rsid w:val="00896220"/>
    <w:rsid w:val="008B68A2"/>
    <w:rsid w:val="008C1294"/>
    <w:rsid w:val="008C4E59"/>
    <w:rsid w:val="008D09FC"/>
    <w:rsid w:val="0090524F"/>
    <w:rsid w:val="0091264D"/>
    <w:rsid w:val="00926E23"/>
    <w:rsid w:val="009405FD"/>
    <w:rsid w:val="00944967"/>
    <w:rsid w:val="00952045"/>
    <w:rsid w:val="009540AF"/>
    <w:rsid w:val="0095460F"/>
    <w:rsid w:val="00960339"/>
    <w:rsid w:val="009653AF"/>
    <w:rsid w:val="00987F3D"/>
    <w:rsid w:val="009965B8"/>
    <w:rsid w:val="009A19F7"/>
    <w:rsid w:val="009A25EB"/>
    <w:rsid w:val="009A2AFE"/>
    <w:rsid w:val="009B7586"/>
    <w:rsid w:val="009C0EF1"/>
    <w:rsid w:val="009C1699"/>
    <w:rsid w:val="009C37E7"/>
    <w:rsid w:val="009D205C"/>
    <w:rsid w:val="009D47EB"/>
    <w:rsid w:val="009D4CD5"/>
    <w:rsid w:val="009D6CED"/>
    <w:rsid w:val="009E0BE8"/>
    <w:rsid w:val="009E18B3"/>
    <w:rsid w:val="009E52A6"/>
    <w:rsid w:val="00A01BDF"/>
    <w:rsid w:val="00A029FB"/>
    <w:rsid w:val="00A03CE6"/>
    <w:rsid w:val="00A13A48"/>
    <w:rsid w:val="00A22B7F"/>
    <w:rsid w:val="00A2576C"/>
    <w:rsid w:val="00A35151"/>
    <w:rsid w:val="00A44DBC"/>
    <w:rsid w:val="00A452CE"/>
    <w:rsid w:val="00A60900"/>
    <w:rsid w:val="00A760A0"/>
    <w:rsid w:val="00AB2DD6"/>
    <w:rsid w:val="00AB6C90"/>
    <w:rsid w:val="00AD08B7"/>
    <w:rsid w:val="00AE2591"/>
    <w:rsid w:val="00AE6F23"/>
    <w:rsid w:val="00AF7164"/>
    <w:rsid w:val="00B01C93"/>
    <w:rsid w:val="00B075AF"/>
    <w:rsid w:val="00B23623"/>
    <w:rsid w:val="00B25A8C"/>
    <w:rsid w:val="00B27002"/>
    <w:rsid w:val="00B32D43"/>
    <w:rsid w:val="00B400C8"/>
    <w:rsid w:val="00B51514"/>
    <w:rsid w:val="00B529EA"/>
    <w:rsid w:val="00B60C95"/>
    <w:rsid w:val="00B63516"/>
    <w:rsid w:val="00B65AB4"/>
    <w:rsid w:val="00B74A21"/>
    <w:rsid w:val="00B90939"/>
    <w:rsid w:val="00B94BE5"/>
    <w:rsid w:val="00B96712"/>
    <w:rsid w:val="00BA09EA"/>
    <w:rsid w:val="00BA0F72"/>
    <w:rsid w:val="00BA2A8D"/>
    <w:rsid w:val="00BA395C"/>
    <w:rsid w:val="00BA3CBF"/>
    <w:rsid w:val="00BA66F0"/>
    <w:rsid w:val="00BA7C39"/>
    <w:rsid w:val="00BB2427"/>
    <w:rsid w:val="00BB68BD"/>
    <w:rsid w:val="00BB73BE"/>
    <w:rsid w:val="00BC05F7"/>
    <w:rsid w:val="00BC2747"/>
    <w:rsid w:val="00BC2752"/>
    <w:rsid w:val="00BD31F2"/>
    <w:rsid w:val="00BE6EA4"/>
    <w:rsid w:val="00BF24F8"/>
    <w:rsid w:val="00C02688"/>
    <w:rsid w:val="00C02961"/>
    <w:rsid w:val="00C05CBF"/>
    <w:rsid w:val="00C16AF2"/>
    <w:rsid w:val="00C2548B"/>
    <w:rsid w:val="00C27C1E"/>
    <w:rsid w:val="00C34F67"/>
    <w:rsid w:val="00C36FC5"/>
    <w:rsid w:val="00C41392"/>
    <w:rsid w:val="00C5098E"/>
    <w:rsid w:val="00C53616"/>
    <w:rsid w:val="00C54134"/>
    <w:rsid w:val="00C70747"/>
    <w:rsid w:val="00C7326B"/>
    <w:rsid w:val="00C8077F"/>
    <w:rsid w:val="00C81922"/>
    <w:rsid w:val="00C8287E"/>
    <w:rsid w:val="00CA7149"/>
    <w:rsid w:val="00CB0A27"/>
    <w:rsid w:val="00CC1E85"/>
    <w:rsid w:val="00CD134B"/>
    <w:rsid w:val="00CE5029"/>
    <w:rsid w:val="00CF12A8"/>
    <w:rsid w:val="00D107AB"/>
    <w:rsid w:val="00D11E6F"/>
    <w:rsid w:val="00D15239"/>
    <w:rsid w:val="00D171C9"/>
    <w:rsid w:val="00D20B8C"/>
    <w:rsid w:val="00D23A43"/>
    <w:rsid w:val="00D45226"/>
    <w:rsid w:val="00D46C15"/>
    <w:rsid w:val="00D501E1"/>
    <w:rsid w:val="00D57194"/>
    <w:rsid w:val="00D61127"/>
    <w:rsid w:val="00D63879"/>
    <w:rsid w:val="00D76696"/>
    <w:rsid w:val="00D86487"/>
    <w:rsid w:val="00D935BF"/>
    <w:rsid w:val="00DA409D"/>
    <w:rsid w:val="00DB0C45"/>
    <w:rsid w:val="00DB30DC"/>
    <w:rsid w:val="00DB51DB"/>
    <w:rsid w:val="00DC316A"/>
    <w:rsid w:val="00DC3527"/>
    <w:rsid w:val="00DD6795"/>
    <w:rsid w:val="00E06448"/>
    <w:rsid w:val="00E075F2"/>
    <w:rsid w:val="00E129A5"/>
    <w:rsid w:val="00E25CF8"/>
    <w:rsid w:val="00E3708E"/>
    <w:rsid w:val="00E3780A"/>
    <w:rsid w:val="00E46710"/>
    <w:rsid w:val="00E535BC"/>
    <w:rsid w:val="00E557D9"/>
    <w:rsid w:val="00E6594E"/>
    <w:rsid w:val="00E707B0"/>
    <w:rsid w:val="00E76741"/>
    <w:rsid w:val="00E96430"/>
    <w:rsid w:val="00EA472E"/>
    <w:rsid w:val="00EA4BED"/>
    <w:rsid w:val="00EB143E"/>
    <w:rsid w:val="00EC06C9"/>
    <w:rsid w:val="00ED2BE9"/>
    <w:rsid w:val="00ED522E"/>
    <w:rsid w:val="00ED7BBB"/>
    <w:rsid w:val="00EE3756"/>
    <w:rsid w:val="00EE5B61"/>
    <w:rsid w:val="00EE5D69"/>
    <w:rsid w:val="00EF4422"/>
    <w:rsid w:val="00F00B03"/>
    <w:rsid w:val="00F0731C"/>
    <w:rsid w:val="00F11D88"/>
    <w:rsid w:val="00F26E9C"/>
    <w:rsid w:val="00F4451D"/>
    <w:rsid w:val="00F50D2B"/>
    <w:rsid w:val="00F72775"/>
    <w:rsid w:val="00F844F2"/>
    <w:rsid w:val="00F8591A"/>
    <w:rsid w:val="00F96568"/>
    <w:rsid w:val="00FA4CF9"/>
    <w:rsid w:val="00FB5F7D"/>
    <w:rsid w:val="00FB74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My%20Documents\Downloads\Mau_de_cuong_chi_tiet_20151204160403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Mau_de_cuong_chi_tiet_20151204160403.dot</Template>
  <TotalTime>144</TotalTime>
  <Pages>1</Pages>
  <Words>901</Words>
  <Characters>5137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Microsoft</Company>
  <LinksUpToDate>false</LinksUpToDate>
  <CharactersWithSpaces>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User</dc:creator>
  <cp:lastModifiedBy>HP</cp:lastModifiedBy>
  <cp:revision>67</cp:revision>
  <cp:lastPrinted>2015-12-03T10:52:00Z</cp:lastPrinted>
  <dcterms:created xsi:type="dcterms:W3CDTF">2015-12-24T18:13:00Z</dcterms:created>
  <dcterms:modified xsi:type="dcterms:W3CDTF">2020-04-05T04:06:00Z</dcterms:modified>
</cp:coreProperties>
</file>