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46038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460385" w:rsidRDefault="00D164C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460385">
              <w:rPr>
                <w:bCs/>
                <w:color w:val="000000"/>
                <w:sz w:val="24"/>
              </w:rPr>
              <w:t>BỘ GI</w:t>
            </w:r>
            <w:r w:rsidR="00B65AB4" w:rsidRPr="00460385">
              <w:rPr>
                <w:bCs/>
                <w:color w:val="000000"/>
                <w:sz w:val="24"/>
              </w:rPr>
              <w:t>Á</w:t>
            </w:r>
            <w:r w:rsidR="00744C77" w:rsidRPr="00460385">
              <w:rPr>
                <w:bCs/>
                <w:color w:val="000000"/>
                <w:sz w:val="24"/>
              </w:rPr>
              <w:t>O DỤC VÀ ĐÀO TẠO</w:t>
            </w:r>
            <w:r w:rsidR="004A21C9" w:rsidRPr="00460385">
              <w:rPr>
                <w:bCs/>
                <w:color w:val="000000"/>
                <w:sz w:val="24"/>
              </w:rPr>
              <w:t xml:space="preserve"> </w:t>
            </w:r>
            <w:r w:rsidR="00744C77" w:rsidRPr="0046038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46038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6038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460385" w:rsidRDefault="00D164C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46038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46038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46038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460385">
        <w:rPr>
          <w:b/>
          <w:bCs/>
          <w:color w:val="000000"/>
          <w:sz w:val="24"/>
          <w:lang w:val="vi-VN"/>
        </w:rPr>
        <w:t>Đ</w:t>
      </w:r>
      <w:r w:rsidRPr="00460385">
        <w:rPr>
          <w:b/>
          <w:bCs/>
          <w:color w:val="000000"/>
          <w:sz w:val="24"/>
        </w:rPr>
        <w:t>Ề</w:t>
      </w:r>
      <w:r w:rsidRPr="0046038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B57146" w:rsidRPr="00460385" w:rsidRDefault="00744C77" w:rsidP="00B57146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Tên</w:t>
      </w:r>
      <w:r w:rsidRPr="00460385">
        <w:rPr>
          <w:b/>
          <w:bCs/>
          <w:color w:val="000000"/>
          <w:sz w:val="24"/>
          <w:szCs w:val="24"/>
          <w:lang w:val="vi-VN"/>
        </w:rPr>
        <w:t xml:space="preserve"> học phần</w:t>
      </w:r>
    </w:p>
    <w:p w:rsidR="00B57146" w:rsidRPr="00460385" w:rsidRDefault="00DC73DE" w:rsidP="00AE58D1">
      <w:pPr>
        <w:pStyle w:val="BodyText2"/>
        <w:spacing w:before="240" w:after="0" w:line="240" w:lineRule="auto"/>
        <w:ind w:left="720"/>
        <w:jc w:val="both"/>
        <w:rPr>
          <w:b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ĐIỀN KINH</w:t>
      </w:r>
      <w:r w:rsidR="00B57146" w:rsidRPr="00460385">
        <w:rPr>
          <w:b/>
          <w:bCs/>
          <w:color w:val="000000"/>
          <w:sz w:val="24"/>
          <w:szCs w:val="24"/>
        </w:rPr>
        <w:t xml:space="preserve"> 1</w:t>
      </w:r>
    </w:p>
    <w:p w:rsidR="00B57146" w:rsidRPr="00460385" w:rsidRDefault="00B57146" w:rsidP="00AE58D1">
      <w:pPr>
        <w:pStyle w:val="BodyText2"/>
        <w:spacing w:before="240" w:after="0" w:line="240" w:lineRule="auto"/>
        <w:ind w:left="720"/>
        <w:jc w:val="both"/>
        <w:rPr>
          <w:b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ATHLETICS 1</w:t>
      </w:r>
    </w:p>
    <w:p w:rsidR="00744C77" w:rsidRPr="00460385" w:rsidRDefault="00744C77" w:rsidP="00B57146">
      <w:pPr>
        <w:pStyle w:val="BodyText2"/>
        <w:spacing w:before="240" w:after="0" w:line="240" w:lineRule="auto"/>
        <w:ind w:left="360" w:firstLine="360"/>
        <w:jc w:val="both"/>
        <w:rPr>
          <w:b/>
          <w:sz w:val="24"/>
          <w:szCs w:val="24"/>
        </w:rPr>
      </w:pPr>
      <w:r w:rsidRPr="00460385">
        <w:rPr>
          <w:b/>
          <w:sz w:val="24"/>
          <w:szCs w:val="24"/>
          <w:lang w:val="vi-VN"/>
        </w:rPr>
        <w:t>Mã số học phần:</w:t>
      </w:r>
      <w:r w:rsidR="00B57146" w:rsidRPr="00460385">
        <w:rPr>
          <w:b/>
          <w:sz w:val="24"/>
          <w:szCs w:val="24"/>
        </w:rPr>
        <w:t xml:space="preserve"> </w:t>
      </w:r>
      <w:r w:rsidR="000014FB">
        <w:rPr>
          <w:b/>
          <w:sz w:val="24"/>
          <w:szCs w:val="24"/>
        </w:rPr>
        <w:t>7010701</w:t>
      </w:r>
      <w:bookmarkStart w:id="0" w:name="_GoBack"/>
      <w:bookmarkEnd w:id="0"/>
    </w:p>
    <w:p w:rsidR="00B57146" w:rsidRPr="00460385" w:rsidRDefault="00B57146" w:rsidP="00B57146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Số tín chỉ: 1</w:t>
      </w:r>
      <w:r w:rsidR="00CA2287" w:rsidRPr="00460385">
        <w:rPr>
          <w:b/>
          <w:bCs/>
          <w:color w:val="000000"/>
          <w:sz w:val="24"/>
          <w:szCs w:val="24"/>
        </w:rPr>
        <w:t xml:space="preserve"> (0-2-1)</w:t>
      </w:r>
    </w:p>
    <w:p w:rsidR="006447AD" w:rsidRPr="0046038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460385">
        <w:rPr>
          <w:b/>
          <w:sz w:val="24"/>
          <w:szCs w:val="24"/>
          <w:lang w:val="vi-VN"/>
        </w:rPr>
        <w:t>Số tiết học phần:</w:t>
      </w:r>
      <w:r w:rsidR="004A21C9" w:rsidRPr="00460385">
        <w:rPr>
          <w:b/>
          <w:sz w:val="24"/>
          <w:szCs w:val="24"/>
        </w:rPr>
        <w:t xml:space="preserve"> </w:t>
      </w:r>
      <w:r w:rsidR="00CA2287" w:rsidRPr="00460385">
        <w:rPr>
          <w:b/>
          <w:sz w:val="24"/>
          <w:szCs w:val="24"/>
        </w:rPr>
        <w:t>45</w:t>
      </w:r>
    </w:p>
    <w:p w:rsidR="000D075E" w:rsidRPr="0046038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460385">
        <w:rPr>
          <w:sz w:val="24"/>
          <w:szCs w:val="24"/>
          <w:lang w:val="vi-VN"/>
        </w:rPr>
        <w:t>L</w:t>
      </w:r>
      <w:r w:rsidR="00744C77" w:rsidRPr="00460385">
        <w:rPr>
          <w:sz w:val="24"/>
          <w:szCs w:val="24"/>
          <w:lang w:val="vi-VN"/>
        </w:rPr>
        <w:t>ý thuyết</w:t>
      </w:r>
      <w:r w:rsidRPr="00460385">
        <w:rPr>
          <w:sz w:val="24"/>
          <w:szCs w:val="24"/>
          <w:lang w:val="vi-VN"/>
        </w:rPr>
        <w:t>:</w:t>
      </w:r>
      <w:r w:rsidR="00B57146" w:rsidRPr="00460385">
        <w:rPr>
          <w:sz w:val="24"/>
          <w:szCs w:val="24"/>
        </w:rPr>
        <w:t xml:space="preserve"> </w:t>
      </w:r>
      <w:r w:rsidR="00A234E3" w:rsidRPr="00460385">
        <w:rPr>
          <w:sz w:val="24"/>
          <w:szCs w:val="24"/>
        </w:rPr>
        <w:t>0</w:t>
      </w:r>
      <w:r w:rsidRPr="00460385">
        <w:rPr>
          <w:sz w:val="24"/>
          <w:szCs w:val="24"/>
          <w:lang w:val="vi-VN"/>
        </w:rPr>
        <w:t xml:space="preserve">; </w:t>
      </w:r>
      <w:r w:rsidR="000D075E" w:rsidRPr="00460385">
        <w:rPr>
          <w:sz w:val="24"/>
          <w:szCs w:val="24"/>
          <w:lang w:val="vi-VN"/>
        </w:rPr>
        <w:t>Bài tập:</w:t>
      </w:r>
      <w:r w:rsidR="00DC73DE" w:rsidRPr="00460385">
        <w:rPr>
          <w:sz w:val="24"/>
          <w:szCs w:val="24"/>
        </w:rPr>
        <w:t xml:space="preserve"> 0</w:t>
      </w:r>
      <w:r w:rsidR="000D075E" w:rsidRPr="00460385">
        <w:rPr>
          <w:sz w:val="24"/>
          <w:szCs w:val="24"/>
          <w:lang w:val="vi-VN"/>
        </w:rPr>
        <w:t xml:space="preserve">; </w:t>
      </w:r>
      <w:r w:rsidRPr="00460385">
        <w:rPr>
          <w:sz w:val="24"/>
          <w:szCs w:val="24"/>
          <w:lang w:val="vi-VN"/>
        </w:rPr>
        <w:t>T</w:t>
      </w:r>
      <w:r w:rsidR="00744C77" w:rsidRPr="00460385">
        <w:rPr>
          <w:sz w:val="24"/>
          <w:szCs w:val="24"/>
          <w:lang w:val="vi-VN"/>
        </w:rPr>
        <w:t>hực hành</w:t>
      </w:r>
      <w:r w:rsidRPr="00460385">
        <w:rPr>
          <w:sz w:val="24"/>
          <w:szCs w:val="24"/>
          <w:lang w:val="vi-VN"/>
        </w:rPr>
        <w:t>:</w:t>
      </w:r>
      <w:r w:rsidR="00CA2287" w:rsidRPr="00460385">
        <w:rPr>
          <w:sz w:val="24"/>
          <w:szCs w:val="24"/>
        </w:rPr>
        <w:t xml:space="preserve"> 30</w:t>
      </w:r>
      <w:r w:rsidRPr="00460385">
        <w:rPr>
          <w:sz w:val="24"/>
          <w:szCs w:val="24"/>
          <w:lang w:val="vi-VN"/>
        </w:rPr>
        <w:t xml:space="preserve"> </w:t>
      </w:r>
    </w:p>
    <w:p w:rsidR="00744C77" w:rsidRPr="00460385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460385">
        <w:rPr>
          <w:sz w:val="24"/>
          <w:szCs w:val="24"/>
        </w:rPr>
        <w:t xml:space="preserve">       </w:t>
      </w:r>
      <w:r w:rsidR="006447AD" w:rsidRPr="00460385">
        <w:rPr>
          <w:sz w:val="24"/>
          <w:szCs w:val="24"/>
        </w:rPr>
        <w:t>T</w:t>
      </w:r>
      <w:r w:rsidR="00744C77" w:rsidRPr="00460385">
        <w:rPr>
          <w:sz w:val="24"/>
          <w:szCs w:val="24"/>
          <w:lang w:val="vi-VN"/>
        </w:rPr>
        <w:t>hực tập</w:t>
      </w:r>
      <w:r w:rsidR="000D075E" w:rsidRPr="00460385">
        <w:rPr>
          <w:sz w:val="24"/>
          <w:szCs w:val="24"/>
          <w:lang w:val="vi-VN"/>
        </w:rPr>
        <w:t>:</w:t>
      </w:r>
      <w:r w:rsidR="00DC73DE" w:rsidRPr="00460385">
        <w:rPr>
          <w:sz w:val="24"/>
          <w:szCs w:val="24"/>
        </w:rPr>
        <w:t xml:space="preserve"> 0</w:t>
      </w:r>
      <w:r w:rsidR="000D075E" w:rsidRPr="00460385">
        <w:rPr>
          <w:sz w:val="24"/>
          <w:szCs w:val="24"/>
          <w:lang w:val="vi-VN"/>
        </w:rPr>
        <w:t xml:space="preserve">; Đồ </w:t>
      </w:r>
      <w:r w:rsidR="00744C77" w:rsidRPr="00460385">
        <w:rPr>
          <w:sz w:val="24"/>
          <w:szCs w:val="24"/>
          <w:lang w:val="vi-VN"/>
        </w:rPr>
        <w:t>án</w:t>
      </w:r>
      <w:r w:rsidR="000D075E" w:rsidRPr="00460385">
        <w:rPr>
          <w:sz w:val="24"/>
          <w:szCs w:val="24"/>
          <w:lang w:val="vi-VN"/>
        </w:rPr>
        <w:t>:</w:t>
      </w:r>
      <w:r w:rsidR="00DC73DE" w:rsidRPr="00460385">
        <w:rPr>
          <w:sz w:val="24"/>
          <w:szCs w:val="24"/>
        </w:rPr>
        <w:t xml:space="preserve"> 0</w:t>
      </w:r>
      <w:r w:rsidR="000D075E" w:rsidRPr="00460385">
        <w:rPr>
          <w:sz w:val="24"/>
          <w:szCs w:val="24"/>
          <w:lang w:val="vi-VN"/>
        </w:rPr>
        <w:t>; T</w:t>
      </w:r>
      <w:r w:rsidR="00744C77" w:rsidRPr="00460385">
        <w:rPr>
          <w:sz w:val="24"/>
          <w:szCs w:val="24"/>
          <w:lang w:val="vi-VN"/>
        </w:rPr>
        <w:t>ự học</w:t>
      </w:r>
      <w:r w:rsidR="000D075E" w:rsidRPr="00460385">
        <w:rPr>
          <w:sz w:val="24"/>
          <w:szCs w:val="24"/>
          <w:lang w:val="vi-VN"/>
        </w:rPr>
        <w:t>:</w:t>
      </w:r>
      <w:r w:rsidR="00A234E3" w:rsidRPr="00460385">
        <w:rPr>
          <w:sz w:val="24"/>
          <w:szCs w:val="24"/>
        </w:rPr>
        <w:t xml:space="preserve"> 1</w:t>
      </w:r>
      <w:r w:rsidR="00CA2287" w:rsidRPr="00460385">
        <w:rPr>
          <w:sz w:val="24"/>
          <w:szCs w:val="24"/>
        </w:rPr>
        <w:t>5</w:t>
      </w:r>
      <w:r w:rsidR="00210206" w:rsidRPr="00460385">
        <w:rPr>
          <w:sz w:val="24"/>
          <w:szCs w:val="24"/>
        </w:rPr>
        <w:t>;</w:t>
      </w:r>
    </w:p>
    <w:p w:rsidR="00744C77" w:rsidRPr="0046038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 xml:space="preserve">Đơn vị </w:t>
      </w:r>
      <w:r w:rsidR="004A21C9" w:rsidRPr="00460385">
        <w:rPr>
          <w:b/>
          <w:bCs/>
          <w:color w:val="000000"/>
          <w:sz w:val="24"/>
          <w:szCs w:val="24"/>
        </w:rPr>
        <w:t xml:space="preserve">quản lý </w:t>
      </w:r>
      <w:r w:rsidRPr="00460385">
        <w:rPr>
          <w:b/>
          <w:bCs/>
          <w:color w:val="000000"/>
          <w:sz w:val="24"/>
          <w:szCs w:val="24"/>
        </w:rPr>
        <w:t>học phần</w:t>
      </w:r>
    </w:p>
    <w:p w:rsidR="00A234E3" w:rsidRPr="00460385" w:rsidRDefault="00A234E3" w:rsidP="00A234E3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Phòng đào tạo</w:t>
      </w:r>
    </w:p>
    <w:p w:rsidR="003F5908" w:rsidRPr="0046038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460385">
        <w:rPr>
          <w:b/>
          <w:sz w:val="24"/>
          <w:szCs w:val="24"/>
        </w:rPr>
        <w:t>2.1.</w:t>
      </w:r>
      <w:r w:rsidR="003555B5" w:rsidRPr="00460385">
        <w:rPr>
          <w:b/>
          <w:sz w:val="24"/>
          <w:szCs w:val="24"/>
        </w:rPr>
        <w:t xml:space="preserve"> </w:t>
      </w:r>
      <w:r w:rsidR="003F5908" w:rsidRPr="00460385">
        <w:rPr>
          <w:b/>
          <w:sz w:val="24"/>
          <w:szCs w:val="24"/>
        </w:rPr>
        <w:t>Giảng viên giảng dạy:</w:t>
      </w:r>
      <w:r w:rsidR="006D03CF" w:rsidRPr="00460385">
        <w:rPr>
          <w:b/>
          <w:sz w:val="24"/>
          <w:szCs w:val="24"/>
          <w:lang w:val="vi-VN"/>
        </w:rPr>
        <w:tab/>
      </w:r>
      <w:r w:rsidR="006D03CF" w:rsidRPr="00460385">
        <w:rPr>
          <w:b/>
          <w:sz w:val="24"/>
          <w:szCs w:val="24"/>
        </w:rPr>
        <w:t>Mã giảng viên</w:t>
      </w:r>
    </w:p>
    <w:p w:rsidR="001F7F01" w:rsidRDefault="00895E3C" w:rsidP="00A234E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460385">
        <w:rPr>
          <w:sz w:val="24"/>
          <w:szCs w:val="24"/>
        </w:rPr>
        <w:t>1</w:t>
      </w:r>
      <w:r w:rsidR="00A234E3" w:rsidRPr="00460385">
        <w:rPr>
          <w:sz w:val="24"/>
          <w:szCs w:val="24"/>
        </w:rPr>
        <w:t xml:space="preserve">. Ths. </w:t>
      </w:r>
      <w:r w:rsidR="001F7F01">
        <w:rPr>
          <w:sz w:val="24"/>
          <w:szCs w:val="24"/>
        </w:rPr>
        <w:t>Nguyễn Khắc Anh Vũ</w:t>
      </w:r>
      <w:r w:rsidR="001F7F01">
        <w:rPr>
          <w:sz w:val="24"/>
          <w:szCs w:val="24"/>
        </w:rPr>
        <w:tab/>
        <w:t>0107-01</w:t>
      </w:r>
    </w:p>
    <w:p w:rsidR="001F7F01" w:rsidRDefault="001F7F01" w:rsidP="00A234E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Ths. Nguyến Quang Huy</w:t>
      </w:r>
      <w:r>
        <w:rPr>
          <w:sz w:val="24"/>
          <w:szCs w:val="24"/>
        </w:rPr>
        <w:tab/>
        <w:t>0107-02</w:t>
      </w:r>
    </w:p>
    <w:p w:rsidR="001F7F01" w:rsidRDefault="001F7F01" w:rsidP="00A234E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3. Ths. Lê Văn Nam</w:t>
      </w:r>
      <w:r>
        <w:rPr>
          <w:sz w:val="24"/>
          <w:szCs w:val="24"/>
        </w:rPr>
        <w:tab/>
        <w:t>0107-04</w:t>
      </w:r>
    </w:p>
    <w:p w:rsidR="001F7F01" w:rsidRDefault="001F7F01" w:rsidP="00A234E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4. Ths. Thái Việt Hưng</w:t>
      </w:r>
      <w:r>
        <w:rPr>
          <w:sz w:val="24"/>
          <w:szCs w:val="24"/>
        </w:rPr>
        <w:tab/>
        <w:t>0107-05</w:t>
      </w:r>
    </w:p>
    <w:p w:rsidR="001F7F01" w:rsidRDefault="001F7F01" w:rsidP="00A234E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5. Ths. Lương Anh Hùng</w:t>
      </w:r>
      <w:r>
        <w:rPr>
          <w:sz w:val="24"/>
          <w:szCs w:val="24"/>
        </w:rPr>
        <w:tab/>
        <w:t xml:space="preserve">0107-08 </w:t>
      </w:r>
    </w:p>
    <w:p w:rsidR="00A234E3" w:rsidRPr="00460385" w:rsidRDefault="001F7F01" w:rsidP="00A234E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Ths. </w:t>
      </w:r>
      <w:r w:rsidR="00A234E3" w:rsidRPr="00460385">
        <w:rPr>
          <w:sz w:val="24"/>
          <w:szCs w:val="24"/>
        </w:rPr>
        <w:t>Lê Viết Tuấn</w:t>
      </w:r>
      <w:r w:rsidR="00A234E3" w:rsidRPr="00460385">
        <w:rPr>
          <w:sz w:val="24"/>
          <w:szCs w:val="24"/>
        </w:rPr>
        <w:tab/>
        <w:t>0107-10</w:t>
      </w:r>
    </w:p>
    <w:p w:rsidR="001F7F01" w:rsidRDefault="001F7F01" w:rsidP="00A234E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460385">
        <w:rPr>
          <w:sz w:val="24"/>
          <w:szCs w:val="24"/>
        </w:rPr>
        <w:t>Ths. Lã Ngọc Linh</w:t>
      </w:r>
      <w:r w:rsidRPr="00460385">
        <w:rPr>
          <w:sz w:val="24"/>
          <w:szCs w:val="24"/>
        </w:rPr>
        <w:tab/>
        <w:t>0107-12</w:t>
      </w:r>
    </w:p>
    <w:p w:rsidR="001F7F01" w:rsidRDefault="001F7F01" w:rsidP="001F7F01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A234E3" w:rsidRPr="00460385">
        <w:rPr>
          <w:sz w:val="24"/>
          <w:szCs w:val="24"/>
        </w:rPr>
        <w:t xml:space="preserve">. Ths. </w:t>
      </w:r>
      <w:r>
        <w:rPr>
          <w:sz w:val="24"/>
          <w:szCs w:val="24"/>
        </w:rPr>
        <w:t>Lý Kế Cường</w:t>
      </w:r>
      <w:r>
        <w:rPr>
          <w:sz w:val="24"/>
          <w:szCs w:val="24"/>
        </w:rPr>
        <w:tab/>
        <w:t>0107-14</w:t>
      </w:r>
    </w:p>
    <w:p w:rsidR="00A234E3" w:rsidRPr="00460385" w:rsidRDefault="001F7F01" w:rsidP="00A234E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Ths. </w:t>
      </w:r>
      <w:r w:rsidR="00A234E3" w:rsidRPr="00460385">
        <w:rPr>
          <w:sz w:val="24"/>
          <w:szCs w:val="24"/>
        </w:rPr>
        <w:t>Nguyễn Huy Thông</w:t>
      </w:r>
      <w:r w:rsidR="00A234E3" w:rsidRPr="00460385">
        <w:rPr>
          <w:sz w:val="24"/>
          <w:szCs w:val="24"/>
        </w:rPr>
        <w:tab/>
        <w:t>0107-15</w:t>
      </w:r>
    </w:p>
    <w:p w:rsidR="00B37A18" w:rsidRDefault="00B37A18" w:rsidP="00A234E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A234E3" w:rsidRPr="00460385">
        <w:rPr>
          <w:sz w:val="24"/>
          <w:szCs w:val="24"/>
        </w:rPr>
        <w:t>.</w:t>
      </w:r>
      <w:r>
        <w:rPr>
          <w:sz w:val="24"/>
          <w:szCs w:val="24"/>
        </w:rPr>
        <w:t xml:space="preserve"> Ths. Trần Lan Hương</w:t>
      </w:r>
      <w:r>
        <w:rPr>
          <w:sz w:val="24"/>
          <w:szCs w:val="24"/>
        </w:rPr>
        <w:tab/>
        <w:t>0107-17</w:t>
      </w:r>
    </w:p>
    <w:p w:rsidR="00A234E3" w:rsidRPr="00460385" w:rsidRDefault="00B37A18" w:rsidP="00A234E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A234E3" w:rsidRPr="00460385">
        <w:rPr>
          <w:sz w:val="24"/>
          <w:szCs w:val="24"/>
        </w:rPr>
        <w:t>. Ths. Đỗ Tiến Thiết</w:t>
      </w:r>
      <w:r w:rsidR="00A234E3" w:rsidRPr="00460385">
        <w:rPr>
          <w:sz w:val="24"/>
          <w:szCs w:val="24"/>
        </w:rPr>
        <w:tab/>
        <w:t>0107-18</w:t>
      </w:r>
    </w:p>
    <w:p w:rsidR="00A234E3" w:rsidRDefault="00B37A18" w:rsidP="00A234E3">
      <w:pPr>
        <w:pStyle w:val="BodyText2"/>
        <w:tabs>
          <w:tab w:val="left" w:pos="5954"/>
        </w:tabs>
        <w:spacing w:before="120" w:after="0" w:line="240" w:lineRule="auto"/>
        <w:ind w:left="709" w:firstLine="22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A234E3" w:rsidRPr="00460385">
        <w:rPr>
          <w:sz w:val="24"/>
          <w:szCs w:val="24"/>
        </w:rPr>
        <w:t>.</w:t>
      </w:r>
      <w:r w:rsidR="001F7F01">
        <w:rPr>
          <w:sz w:val="24"/>
          <w:szCs w:val="24"/>
        </w:rPr>
        <w:t xml:space="preserve"> </w:t>
      </w:r>
      <w:r w:rsidR="00A234E3" w:rsidRPr="00460385">
        <w:rPr>
          <w:sz w:val="24"/>
          <w:szCs w:val="24"/>
        </w:rPr>
        <w:t>Ths. Nguyễn Trường Đông</w:t>
      </w:r>
      <w:r w:rsidR="00A234E3" w:rsidRPr="00460385">
        <w:rPr>
          <w:sz w:val="24"/>
          <w:szCs w:val="24"/>
        </w:rPr>
        <w:tab/>
        <w:t>0107-19</w:t>
      </w:r>
    </w:p>
    <w:p w:rsidR="00B37A18" w:rsidRPr="00460385" w:rsidRDefault="00B37A18" w:rsidP="00A234E3">
      <w:pPr>
        <w:pStyle w:val="BodyText2"/>
        <w:tabs>
          <w:tab w:val="left" w:pos="5954"/>
        </w:tabs>
        <w:spacing w:before="120" w:after="0" w:line="240" w:lineRule="auto"/>
        <w:ind w:left="709" w:firstLine="22"/>
        <w:jc w:val="both"/>
        <w:rPr>
          <w:sz w:val="24"/>
          <w:szCs w:val="24"/>
        </w:rPr>
      </w:pPr>
      <w:r>
        <w:rPr>
          <w:sz w:val="24"/>
          <w:szCs w:val="24"/>
        </w:rPr>
        <w:t>13. Ths. Chu Thị Hồng Hạnh</w:t>
      </w:r>
      <w:r>
        <w:rPr>
          <w:sz w:val="24"/>
          <w:szCs w:val="24"/>
        </w:rPr>
        <w:tab/>
        <w:t>0107-20</w:t>
      </w:r>
    </w:p>
    <w:p w:rsidR="00744C77" w:rsidRPr="00460385" w:rsidRDefault="006447AD" w:rsidP="00A234E3">
      <w:pPr>
        <w:pStyle w:val="BodyText2"/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460385">
        <w:rPr>
          <w:b/>
          <w:sz w:val="24"/>
          <w:szCs w:val="24"/>
        </w:rPr>
        <w:t>2.2</w:t>
      </w:r>
      <w:r w:rsidR="003555B5" w:rsidRPr="00460385">
        <w:rPr>
          <w:b/>
          <w:sz w:val="24"/>
          <w:szCs w:val="24"/>
        </w:rPr>
        <w:t xml:space="preserve">. </w:t>
      </w:r>
      <w:r w:rsidR="00744C77" w:rsidRPr="00460385">
        <w:rPr>
          <w:b/>
          <w:sz w:val="24"/>
          <w:szCs w:val="24"/>
        </w:rPr>
        <w:t>Bộ môn:</w:t>
      </w:r>
      <w:r w:rsidR="00A234E3" w:rsidRPr="00460385">
        <w:rPr>
          <w:sz w:val="24"/>
          <w:szCs w:val="24"/>
        </w:rPr>
        <w:t xml:space="preserve"> GIÁO DỤC THỂ CHẤT</w:t>
      </w:r>
    </w:p>
    <w:p w:rsidR="00744C77" w:rsidRPr="0046038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460385">
        <w:rPr>
          <w:b/>
          <w:sz w:val="24"/>
          <w:szCs w:val="24"/>
        </w:rPr>
        <w:t>2.3. Khoa:</w:t>
      </w:r>
      <w:r w:rsidR="00A234E3" w:rsidRPr="00460385">
        <w:rPr>
          <w:sz w:val="24"/>
          <w:szCs w:val="24"/>
        </w:rPr>
        <w:t xml:space="preserve"> KHOA HỌC CƠ BẢN</w:t>
      </w:r>
    </w:p>
    <w:p w:rsidR="00744C77" w:rsidRPr="0046038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460385">
        <w:rPr>
          <w:b/>
          <w:bCs/>
          <w:color w:val="000000"/>
          <w:sz w:val="24"/>
          <w:szCs w:val="24"/>
        </w:rPr>
        <w:t>học học phần</w:t>
      </w:r>
      <w:r w:rsidR="00BA09EA" w:rsidRPr="00460385">
        <w:rPr>
          <w:b/>
          <w:bCs/>
          <w:color w:val="000000"/>
          <w:sz w:val="24"/>
          <w:szCs w:val="24"/>
        </w:rPr>
        <w:t xml:space="preserve"> </w:t>
      </w:r>
    </w:p>
    <w:p w:rsidR="00A234E3" w:rsidRPr="00460385" w:rsidRDefault="00A234E3" w:rsidP="00464D79">
      <w:pPr>
        <w:pStyle w:val="BodyText2"/>
        <w:spacing w:before="120" w:after="0" w:line="240" w:lineRule="auto"/>
        <w:ind w:left="426"/>
        <w:jc w:val="both"/>
        <w:rPr>
          <w:bCs/>
          <w:color w:val="000000"/>
          <w:sz w:val="24"/>
          <w:szCs w:val="24"/>
        </w:rPr>
      </w:pPr>
      <w:r w:rsidRPr="00460385">
        <w:rPr>
          <w:bCs/>
          <w:color w:val="000000"/>
          <w:sz w:val="24"/>
          <w:szCs w:val="24"/>
        </w:rPr>
        <w:t xml:space="preserve">3.1  </w:t>
      </w:r>
      <w:r w:rsidR="006D03CF" w:rsidRPr="00460385">
        <w:rPr>
          <w:bCs/>
          <w:color w:val="000000"/>
          <w:sz w:val="24"/>
          <w:szCs w:val="24"/>
        </w:rPr>
        <w:t>Môn học tiên quyết:</w:t>
      </w:r>
    </w:p>
    <w:p w:rsidR="00A234E3" w:rsidRPr="00460385" w:rsidRDefault="00A234E3" w:rsidP="00464D79">
      <w:pPr>
        <w:pStyle w:val="BodyText2"/>
        <w:spacing w:before="120" w:after="0" w:line="240" w:lineRule="auto"/>
        <w:ind w:left="426"/>
        <w:jc w:val="both"/>
        <w:rPr>
          <w:bCs/>
          <w:color w:val="000000"/>
          <w:sz w:val="24"/>
          <w:szCs w:val="24"/>
        </w:rPr>
      </w:pPr>
      <w:r w:rsidRPr="00460385">
        <w:rPr>
          <w:bCs/>
          <w:color w:val="000000"/>
          <w:sz w:val="24"/>
          <w:szCs w:val="24"/>
        </w:rPr>
        <w:t xml:space="preserve">3.2 </w:t>
      </w:r>
      <w:r w:rsidR="00B37A18">
        <w:rPr>
          <w:bCs/>
          <w:color w:val="000000"/>
          <w:sz w:val="24"/>
          <w:szCs w:val="24"/>
        </w:rPr>
        <w:t xml:space="preserve"> </w:t>
      </w:r>
      <w:r w:rsidR="006D03CF" w:rsidRPr="00460385">
        <w:rPr>
          <w:bCs/>
          <w:color w:val="000000"/>
          <w:sz w:val="24"/>
          <w:szCs w:val="24"/>
        </w:rPr>
        <w:t>Môn học học trước:</w:t>
      </w:r>
    </w:p>
    <w:p w:rsidR="00744C77" w:rsidRPr="00460385" w:rsidRDefault="00744C77" w:rsidP="00464D7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Mục tiêu của học phần</w:t>
      </w:r>
      <w:r w:rsidR="00BA09EA" w:rsidRPr="00460385">
        <w:rPr>
          <w:b/>
          <w:bCs/>
          <w:color w:val="000000"/>
          <w:sz w:val="24"/>
          <w:szCs w:val="24"/>
        </w:rPr>
        <w:t xml:space="preserve"> </w:t>
      </w:r>
    </w:p>
    <w:p w:rsidR="00744C77" w:rsidRPr="0046038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460385">
        <w:rPr>
          <w:b/>
          <w:bCs/>
          <w:lang w:val="vi-VN"/>
        </w:rPr>
        <w:lastRenderedPageBreak/>
        <w:t xml:space="preserve">Kiến thức </w:t>
      </w:r>
    </w:p>
    <w:p w:rsidR="00B60C95" w:rsidRPr="00460385" w:rsidRDefault="00E74E9A" w:rsidP="00E74E9A">
      <w:pPr>
        <w:pStyle w:val="ListParagraph"/>
        <w:numPr>
          <w:ilvl w:val="0"/>
          <w:numId w:val="7"/>
        </w:numPr>
        <w:spacing w:before="120"/>
        <w:jc w:val="both"/>
        <w:rPr>
          <w:bCs/>
        </w:rPr>
      </w:pPr>
      <w:r w:rsidRPr="00460385">
        <w:rPr>
          <w:bCs/>
        </w:rPr>
        <w:t>Lịch sử phát triển của môn học.</w:t>
      </w:r>
    </w:p>
    <w:p w:rsidR="00E74E9A" w:rsidRPr="00460385" w:rsidRDefault="00E74E9A" w:rsidP="00E74E9A">
      <w:pPr>
        <w:pStyle w:val="ListParagraph"/>
        <w:numPr>
          <w:ilvl w:val="0"/>
          <w:numId w:val="7"/>
        </w:numPr>
        <w:spacing w:before="120"/>
        <w:jc w:val="both"/>
        <w:rPr>
          <w:bCs/>
        </w:rPr>
      </w:pPr>
      <w:r w:rsidRPr="00460385">
        <w:rPr>
          <w:bCs/>
        </w:rPr>
        <w:t>Các loại hình kỹ thuật môn học.</w:t>
      </w:r>
    </w:p>
    <w:p w:rsidR="00E74E9A" w:rsidRPr="00460385" w:rsidRDefault="00E74E9A" w:rsidP="00E74E9A">
      <w:pPr>
        <w:pStyle w:val="ListParagraph"/>
        <w:numPr>
          <w:ilvl w:val="0"/>
          <w:numId w:val="7"/>
        </w:numPr>
        <w:spacing w:before="120"/>
        <w:jc w:val="both"/>
        <w:rPr>
          <w:bCs/>
        </w:rPr>
      </w:pPr>
      <w:r w:rsidRPr="00460385">
        <w:rPr>
          <w:bCs/>
        </w:rPr>
        <w:t>Các giai đoạn kỹ thuật</w:t>
      </w:r>
    </w:p>
    <w:p w:rsidR="00E74E9A" w:rsidRPr="00460385" w:rsidRDefault="00E74E9A" w:rsidP="00E74E9A">
      <w:pPr>
        <w:pStyle w:val="ListParagraph"/>
        <w:numPr>
          <w:ilvl w:val="0"/>
          <w:numId w:val="7"/>
        </w:numPr>
        <w:spacing w:before="120"/>
        <w:jc w:val="both"/>
        <w:rPr>
          <w:bCs/>
        </w:rPr>
      </w:pPr>
      <w:r w:rsidRPr="00460385">
        <w:rPr>
          <w:bCs/>
        </w:rPr>
        <w:t>Nguyên lý kỹ thuật.</w:t>
      </w:r>
    </w:p>
    <w:p w:rsidR="00744C77" w:rsidRPr="00460385" w:rsidRDefault="00744C77" w:rsidP="00464D79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460385">
        <w:rPr>
          <w:b/>
          <w:bCs/>
          <w:lang w:val="vi-VN"/>
        </w:rPr>
        <w:t>Kỹ năng</w:t>
      </w:r>
      <w:r w:rsidR="00BA09EA" w:rsidRPr="00460385">
        <w:rPr>
          <w:b/>
          <w:bCs/>
          <w:lang w:val="vi-VN"/>
        </w:rPr>
        <w:t xml:space="preserve"> </w:t>
      </w:r>
    </w:p>
    <w:p w:rsidR="00B60C95" w:rsidRPr="00460385" w:rsidRDefault="00E74E9A" w:rsidP="00464D79">
      <w:pPr>
        <w:pStyle w:val="ListParagraph"/>
        <w:numPr>
          <w:ilvl w:val="0"/>
          <w:numId w:val="7"/>
        </w:numPr>
        <w:spacing w:before="120"/>
        <w:jc w:val="both"/>
        <w:rPr>
          <w:bCs/>
        </w:rPr>
      </w:pPr>
      <w:r w:rsidRPr="00460385">
        <w:rPr>
          <w:lang w:val="nl-NL"/>
        </w:rPr>
        <w:t xml:space="preserve"> Thực hành đúng kỹ thuật môn học</w:t>
      </w:r>
    </w:p>
    <w:p w:rsidR="00B60C95" w:rsidRPr="00460385" w:rsidRDefault="00E74E9A" w:rsidP="00F86144">
      <w:pPr>
        <w:pStyle w:val="ListParagraph"/>
        <w:numPr>
          <w:ilvl w:val="0"/>
          <w:numId w:val="7"/>
        </w:numPr>
        <w:spacing w:before="120"/>
        <w:ind w:left="426" w:hanging="66"/>
        <w:jc w:val="both"/>
        <w:rPr>
          <w:bCs/>
        </w:rPr>
      </w:pPr>
      <w:r w:rsidRPr="00460385">
        <w:rPr>
          <w:lang w:val="nl-NL"/>
        </w:rPr>
        <w:t xml:space="preserve"> Đạt được thành tích theo yêu cầu của môn học. Có khả năng tự tập luyên hoàn thiện kỹ thuật và nâng cao thành tích. Hướng người khác tập luyện.</w:t>
      </w:r>
    </w:p>
    <w:p w:rsidR="00E74E9A" w:rsidRPr="00460385" w:rsidRDefault="00E74E9A" w:rsidP="00464D79">
      <w:pPr>
        <w:pStyle w:val="BodyText2"/>
        <w:numPr>
          <w:ilvl w:val="0"/>
          <w:numId w:val="6"/>
        </w:numPr>
        <w:spacing w:before="120" w:after="0" w:line="240" w:lineRule="auto"/>
        <w:ind w:left="426" w:firstLine="0"/>
        <w:jc w:val="both"/>
        <w:rPr>
          <w:noProof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Tóm</w:t>
      </w:r>
      <w:r w:rsidR="00744C77" w:rsidRPr="00460385">
        <w:rPr>
          <w:b/>
          <w:bCs/>
          <w:color w:val="000000"/>
          <w:sz w:val="24"/>
          <w:szCs w:val="24"/>
        </w:rPr>
        <w:t xml:space="preserve"> tắt nội dung học phần</w:t>
      </w:r>
      <w:r w:rsidRPr="00460385">
        <w:rPr>
          <w:b/>
          <w:bCs/>
          <w:color w:val="000000"/>
          <w:sz w:val="24"/>
          <w:szCs w:val="24"/>
        </w:rPr>
        <w:t xml:space="preserve">: </w:t>
      </w:r>
    </w:p>
    <w:p w:rsidR="00E74E9A" w:rsidRPr="00460385" w:rsidRDefault="00E74E9A" w:rsidP="00464D79">
      <w:pPr>
        <w:pStyle w:val="BodyText2"/>
        <w:spacing w:before="120" w:after="0" w:line="240" w:lineRule="auto"/>
        <w:ind w:left="426"/>
        <w:jc w:val="both"/>
        <w:rPr>
          <w:noProof/>
          <w:sz w:val="24"/>
          <w:szCs w:val="24"/>
        </w:rPr>
      </w:pPr>
      <w:r w:rsidRPr="00460385">
        <w:rPr>
          <w:noProof/>
          <w:sz w:val="24"/>
          <w:szCs w:val="24"/>
        </w:rPr>
        <w:t>Môn học Điền kinh 1 gồm hai nội dung được phân chia thành hai học trình.</w:t>
      </w:r>
    </w:p>
    <w:p w:rsidR="00E74E9A" w:rsidRPr="00460385" w:rsidRDefault="00E74E9A" w:rsidP="00464D79">
      <w:pPr>
        <w:pStyle w:val="ListParagraph"/>
        <w:spacing w:before="120"/>
        <w:rPr>
          <w:b/>
          <w:noProof/>
        </w:rPr>
      </w:pPr>
      <w:r w:rsidRPr="00460385">
        <w:rPr>
          <w:b/>
          <w:noProof/>
        </w:rPr>
        <w:t>5.1.  Học trình 1: Môn Chạy cự ly ngắn.</w:t>
      </w:r>
    </w:p>
    <w:p w:rsidR="00E74E9A" w:rsidRPr="00460385" w:rsidRDefault="00E74E9A" w:rsidP="00464D79">
      <w:pPr>
        <w:pStyle w:val="ListParagraph"/>
        <w:spacing w:before="120"/>
        <w:jc w:val="both"/>
      </w:pPr>
      <w:r w:rsidRPr="00460385">
        <w:t>Kỹ thuật chạy cự ly ngắn được chia thành 4 giai đoạn, bao gồm:</w:t>
      </w:r>
    </w:p>
    <w:p w:rsidR="00E74E9A" w:rsidRPr="00460385" w:rsidRDefault="00E74E9A" w:rsidP="00464D79">
      <w:pPr>
        <w:pStyle w:val="ListParagraph"/>
        <w:spacing w:before="120"/>
        <w:jc w:val="both"/>
      </w:pPr>
      <w:r w:rsidRPr="00460385">
        <w:t>- Giai đoạn xuất phát.</w:t>
      </w:r>
    </w:p>
    <w:p w:rsidR="00E74E9A" w:rsidRPr="00460385" w:rsidRDefault="00E74E9A" w:rsidP="00464D79">
      <w:pPr>
        <w:pStyle w:val="ListParagraph"/>
        <w:spacing w:before="120"/>
        <w:jc w:val="both"/>
      </w:pPr>
      <w:r w:rsidRPr="00460385">
        <w:t>- Chạy lao sau xuất phát.</w:t>
      </w:r>
    </w:p>
    <w:p w:rsidR="00E74E9A" w:rsidRPr="00460385" w:rsidRDefault="00E74E9A" w:rsidP="00464D79">
      <w:pPr>
        <w:pStyle w:val="ListParagraph"/>
        <w:spacing w:before="120"/>
        <w:jc w:val="both"/>
      </w:pPr>
      <w:r w:rsidRPr="00460385">
        <w:t>- Giai đoạn chạy giữa quãng.</w:t>
      </w:r>
    </w:p>
    <w:p w:rsidR="00E74E9A" w:rsidRPr="00460385" w:rsidRDefault="00E74E9A" w:rsidP="00464D79">
      <w:pPr>
        <w:pStyle w:val="ListParagraph"/>
        <w:spacing w:before="120"/>
        <w:jc w:val="both"/>
      </w:pPr>
      <w:r w:rsidRPr="00460385">
        <w:t>- Giai đoạn về đích.</w:t>
      </w:r>
    </w:p>
    <w:p w:rsidR="00E74E9A" w:rsidRPr="00460385" w:rsidRDefault="00E74E9A" w:rsidP="00464D79">
      <w:pPr>
        <w:pStyle w:val="TieuDe1"/>
        <w:ind w:left="720"/>
        <w:jc w:val="both"/>
        <w:rPr>
          <w:noProof/>
          <w:sz w:val="24"/>
          <w:szCs w:val="24"/>
        </w:rPr>
      </w:pPr>
      <w:r w:rsidRPr="00460385">
        <w:rPr>
          <w:noProof/>
          <w:sz w:val="24"/>
          <w:szCs w:val="24"/>
        </w:rPr>
        <w:t>5.2. Học trình 2: Môn Nhẩy xa kiểu ngồi.</w:t>
      </w:r>
    </w:p>
    <w:p w:rsidR="00E74E9A" w:rsidRPr="00460385" w:rsidRDefault="00E74E9A" w:rsidP="00464D79">
      <w:pPr>
        <w:pStyle w:val="ListParagraph"/>
        <w:spacing w:before="120"/>
        <w:jc w:val="both"/>
      </w:pPr>
      <w:r w:rsidRPr="00460385">
        <w:t>Kỹ thuật nhẩy xa kiểu ngồi được chia thành 4 giai đoạn, bao gồm:</w:t>
      </w:r>
    </w:p>
    <w:p w:rsidR="00E74E9A" w:rsidRPr="00460385" w:rsidRDefault="00E74E9A" w:rsidP="00464D79">
      <w:pPr>
        <w:pStyle w:val="ListParagraph"/>
        <w:spacing w:before="120"/>
        <w:jc w:val="both"/>
      </w:pPr>
      <w:r w:rsidRPr="00460385">
        <w:t>- Giai đoạn chạy đà.</w:t>
      </w:r>
    </w:p>
    <w:p w:rsidR="00E74E9A" w:rsidRPr="00460385" w:rsidRDefault="00E74E9A" w:rsidP="00464D79">
      <w:pPr>
        <w:pStyle w:val="ListParagraph"/>
        <w:spacing w:before="120"/>
        <w:jc w:val="both"/>
      </w:pPr>
      <w:r w:rsidRPr="00460385">
        <w:t>- Giai đoạn giậm nhẩy.</w:t>
      </w:r>
    </w:p>
    <w:p w:rsidR="00E74E9A" w:rsidRPr="00460385" w:rsidRDefault="00E74E9A" w:rsidP="00464D79">
      <w:pPr>
        <w:pStyle w:val="ListParagraph"/>
        <w:spacing w:before="120"/>
        <w:jc w:val="both"/>
      </w:pPr>
      <w:r w:rsidRPr="00460385">
        <w:t>- Giai đoạn bay trên không.</w:t>
      </w:r>
    </w:p>
    <w:p w:rsidR="00E74E9A" w:rsidRPr="00460385" w:rsidRDefault="00E74E9A" w:rsidP="00464D79">
      <w:pPr>
        <w:pStyle w:val="ListParagraph"/>
        <w:spacing w:before="120"/>
        <w:jc w:val="both"/>
      </w:pPr>
      <w:r w:rsidRPr="00460385">
        <w:t>- Giai đoạn tiếp đất.</w:t>
      </w:r>
    </w:p>
    <w:p w:rsidR="00296F71" w:rsidRPr="00460385" w:rsidRDefault="009540AF" w:rsidP="00464D79">
      <w:pPr>
        <w:pStyle w:val="BodyText2"/>
        <w:numPr>
          <w:ilvl w:val="0"/>
          <w:numId w:val="6"/>
        </w:numPr>
        <w:spacing w:before="120" w:after="0" w:line="240" w:lineRule="auto"/>
        <w:ind w:left="357" w:firstLine="0"/>
        <w:jc w:val="both"/>
        <w:rPr>
          <w:b/>
          <w:bCs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46038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460385">
        <w:rPr>
          <w:b/>
          <w:bCs/>
          <w:lang w:val="nl-NL"/>
        </w:rPr>
        <w:t>Bảng 1</w:t>
      </w:r>
      <w:r w:rsidR="004A21C9" w:rsidRPr="00460385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"/>
        <w:gridCol w:w="3803"/>
        <w:gridCol w:w="142"/>
        <w:gridCol w:w="709"/>
        <w:gridCol w:w="142"/>
        <w:gridCol w:w="2858"/>
      </w:tblGrid>
      <w:tr w:rsidR="001265BC" w:rsidRPr="00460385" w:rsidTr="00B52A62">
        <w:trPr>
          <w:jc w:val="center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46038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460385">
              <w:rPr>
                <w:b/>
                <w:bCs/>
              </w:rPr>
              <w:t>6.1. Lý thuyết</w:t>
            </w:r>
          </w:p>
        </w:tc>
      </w:tr>
      <w:tr w:rsidR="00095A1D" w:rsidRPr="00460385" w:rsidTr="00B52A62">
        <w:trPr>
          <w:jc w:val="center"/>
        </w:trPr>
        <w:tc>
          <w:tcPr>
            <w:tcW w:w="1384" w:type="dxa"/>
            <w:tcBorders>
              <w:top w:val="single" w:sz="4" w:space="0" w:color="auto"/>
            </w:tcBorders>
          </w:tcPr>
          <w:p w:rsidR="003B73BB" w:rsidRPr="0046038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460385">
              <w:rPr>
                <w:b/>
                <w:bCs/>
                <w:i/>
              </w:rPr>
              <w:t>Đề mục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</w:tcPr>
          <w:p w:rsidR="003B73BB" w:rsidRPr="0046038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6038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3B73BB" w:rsidRPr="0046038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6038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</w:tcBorders>
          </w:tcPr>
          <w:p w:rsidR="003B73BB" w:rsidRPr="0046038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6038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460385" w:rsidTr="00B52A62">
        <w:trPr>
          <w:trHeight w:val="548"/>
          <w:jc w:val="center"/>
        </w:trPr>
        <w:tc>
          <w:tcPr>
            <w:tcW w:w="1384" w:type="dxa"/>
            <w:vAlign w:val="center"/>
          </w:tcPr>
          <w:p w:rsidR="003B73BB" w:rsidRPr="00460385" w:rsidRDefault="007C7EDD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46038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3827" w:type="dxa"/>
            <w:gridSpan w:val="2"/>
            <w:vAlign w:val="center"/>
          </w:tcPr>
          <w:p w:rsidR="003B73BB" w:rsidRPr="00460385" w:rsidRDefault="00E74E9A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</w:rPr>
              <w:t>Chạy cự ly ngắn</w:t>
            </w:r>
          </w:p>
        </w:tc>
        <w:tc>
          <w:tcPr>
            <w:tcW w:w="851" w:type="dxa"/>
            <w:gridSpan w:val="2"/>
            <w:vAlign w:val="center"/>
          </w:tcPr>
          <w:p w:rsidR="003B73BB" w:rsidRPr="00460385" w:rsidRDefault="00125621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</w:rPr>
              <w:t>1</w:t>
            </w:r>
          </w:p>
        </w:tc>
        <w:tc>
          <w:tcPr>
            <w:tcW w:w="3000" w:type="dxa"/>
            <w:gridSpan w:val="2"/>
            <w:vAlign w:val="center"/>
          </w:tcPr>
          <w:p w:rsidR="003B73BB" w:rsidRPr="00460385" w:rsidRDefault="004B2B04" w:rsidP="00BF7940">
            <w:pPr>
              <w:pStyle w:val="BodyText2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460385">
              <w:rPr>
                <w:bCs/>
                <w:sz w:val="24"/>
                <w:szCs w:val="24"/>
              </w:rPr>
              <w:t>Nắm</w:t>
            </w:r>
            <w:r w:rsidRPr="00460385">
              <w:rPr>
                <w:b/>
                <w:bCs/>
                <w:sz w:val="24"/>
                <w:szCs w:val="24"/>
              </w:rPr>
              <w:t xml:space="preserve"> </w:t>
            </w:r>
            <w:r w:rsidRPr="00460385">
              <w:rPr>
                <w:bCs/>
                <w:sz w:val="24"/>
                <w:szCs w:val="24"/>
              </w:rPr>
              <w:t>vững được nguyên lý kỹ thuật chạy ngắn, và luật.</w:t>
            </w:r>
          </w:p>
        </w:tc>
      </w:tr>
      <w:tr w:rsidR="00BA7C39" w:rsidRPr="00460385" w:rsidTr="00B52A62">
        <w:trPr>
          <w:jc w:val="center"/>
        </w:trPr>
        <w:tc>
          <w:tcPr>
            <w:tcW w:w="1384" w:type="dxa"/>
            <w:vAlign w:val="center"/>
          </w:tcPr>
          <w:p w:rsidR="003B73BB" w:rsidRPr="00460385" w:rsidRDefault="003B73BB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  <w:lang w:val="vi-VN"/>
              </w:rPr>
              <w:t>1.1</w:t>
            </w:r>
          </w:p>
        </w:tc>
        <w:tc>
          <w:tcPr>
            <w:tcW w:w="3827" w:type="dxa"/>
            <w:gridSpan w:val="2"/>
            <w:vAlign w:val="center"/>
          </w:tcPr>
          <w:p w:rsidR="003B73BB" w:rsidRPr="00460385" w:rsidRDefault="00E74E9A" w:rsidP="00F86144">
            <w:pPr>
              <w:pStyle w:val="ListParagraph"/>
              <w:ind w:left="0"/>
              <w:rPr>
                <w:bCs/>
              </w:rPr>
            </w:pPr>
            <w:r w:rsidRPr="00460385">
              <w:rPr>
                <w:bCs/>
              </w:rPr>
              <w:t>Lịch sử phát triển của môn học</w:t>
            </w:r>
          </w:p>
        </w:tc>
        <w:tc>
          <w:tcPr>
            <w:tcW w:w="851" w:type="dxa"/>
            <w:gridSpan w:val="2"/>
            <w:vAlign w:val="center"/>
          </w:tcPr>
          <w:p w:rsidR="003B73BB" w:rsidRPr="00460385" w:rsidRDefault="003B73BB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EE3756" w:rsidRPr="00460385" w:rsidRDefault="00EE3756" w:rsidP="00BF794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460385" w:rsidTr="00B52A62">
        <w:trPr>
          <w:jc w:val="center"/>
        </w:trPr>
        <w:tc>
          <w:tcPr>
            <w:tcW w:w="1384" w:type="dxa"/>
            <w:vAlign w:val="center"/>
          </w:tcPr>
          <w:p w:rsidR="003B73BB" w:rsidRPr="00460385" w:rsidRDefault="003B73BB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  <w:lang w:val="vi-VN"/>
              </w:rPr>
              <w:t>1.2</w:t>
            </w:r>
          </w:p>
        </w:tc>
        <w:tc>
          <w:tcPr>
            <w:tcW w:w="3827" w:type="dxa"/>
            <w:gridSpan w:val="2"/>
            <w:vAlign w:val="center"/>
          </w:tcPr>
          <w:p w:rsidR="00E74E9A" w:rsidRPr="00460385" w:rsidRDefault="00E74E9A" w:rsidP="00F86144">
            <w:pPr>
              <w:pStyle w:val="ListParagraph"/>
              <w:ind w:left="11"/>
              <w:rPr>
                <w:bCs/>
              </w:rPr>
            </w:pPr>
            <w:r w:rsidRPr="00460385">
              <w:rPr>
                <w:bCs/>
              </w:rPr>
              <w:t>- Các lọai hình kỹ thuật môn học.</w:t>
            </w:r>
          </w:p>
          <w:p w:rsidR="00E74E9A" w:rsidRPr="00460385" w:rsidRDefault="00E74E9A" w:rsidP="00F86144">
            <w:pPr>
              <w:pStyle w:val="ListParagraph"/>
              <w:ind w:left="11"/>
              <w:rPr>
                <w:bCs/>
              </w:rPr>
            </w:pPr>
            <w:r w:rsidRPr="00460385">
              <w:rPr>
                <w:bCs/>
              </w:rPr>
              <w:t>- Các giai đoạn kỹ thuật</w:t>
            </w:r>
          </w:p>
          <w:p w:rsidR="003B73BB" w:rsidRPr="00460385" w:rsidRDefault="00E74E9A" w:rsidP="00F86144">
            <w:pPr>
              <w:pStyle w:val="ListParagraph"/>
              <w:ind w:left="11"/>
              <w:rPr>
                <w:bCs/>
              </w:rPr>
            </w:pPr>
            <w:r w:rsidRPr="00460385">
              <w:rPr>
                <w:bCs/>
              </w:rPr>
              <w:t>- Nguyên lý kỹ thuật.</w:t>
            </w:r>
          </w:p>
        </w:tc>
        <w:tc>
          <w:tcPr>
            <w:tcW w:w="851" w:type="dxa"/>
            <w:gridSpan w:val="2"/>
            <w:vAlign w:val="center"/>
          </w:tcPr>
          <w:p w:rsidR="003B73BB" w:rsidRPr="00460385" w:rsidRDefault="003B73BB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3B73BB" w:rsidRPr="00460385" w:rsidRDefault="003B73BB" w:rsidP="00BF794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B2B04" w:rsidRPr="00460385" w:rsidTr="00B52A62">
        <w:trPr>
          <w:jc w:val="center"/>
        </w:trPr>
        <w:tc>
          <w:tcPr>
            <w:tcW w:w="1384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460385">
              <w:rPr>
                <w:b/>
                <w:bCs/>
                <w:lang w:val="nl-NL"/>
              </w:rPr>
              <w:t xml:space="preserve">Chương </w:t>
            </w:r>
            <w:r w:rsidRPr="00460385">
              <w:rPr>
                <w:b/>
                <w:bCs/>
                <w:lang w:val="vi-VN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</w:rPr>
              <w:t>Nhẩy xa kiểu ngồi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460385">
              <w:rPr>
                <w:bCs/>
              </w:rPr>
              <w:t>1</w:t>
            </w:r>
          </w:p>
        </w:tc>
        <w:tc>
          <w:tcPr>
            <w:tcW w:w="3000" w:type="dxa"/>
            <w:gridSpan w:val="2"/>
            <w:vAlign w:val="center"/>
          </w:tcPr>
          <w:p w:rsidR="004B2B04" w:rsidRPr="00460385" w:rsidRDefault="004B2B04" w:rsidP="00BF7940">
            <w:pPr>
              <w:pStyle w:val="BodyText2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460385">
              <w:rPr>
                <w:bCs/>
                <w:sz w:val="24"/>
                <w:szCs w:val="24"/>
              </w:rPr>
              <w:t>Nắm</w:t>
            </w:r>
            <w:r w:rsidRPr="00460385">
              <w:rPr>
                <w:b/>
                <w:bCs/>
                <w:sz w:val="24"/>
                <w:szCs w:val="24"/>
              </w:rPr>
              <w:t xml:space="preserve"> </w:t>
            </w:r>
            <w:r w:rsidRPr="00460385">
              <w:rPr>
                <w:bCs/>
                <w:sz w:val="24"/>
                <w:szCs w:val="24"/>
              </w:rPr>
              <w:t>vững được nguyên lý kỹ thuật nhảy xa kiểu ngồi, và luật.</w:t>
            </w:r>
          </w:p>
        </w:tc>
      </w:tr>
      <w:tr w:rsidR="004B2B04" w:rsidRPr="00460385" w:rsidTr="00B52A62">
        <w:trPr>
          <w:jc w:val="center"/>
        </w:trPr>
        <w:tc>
          <w:tcPr>
            <w:tcW w:w="1384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60385">
              <w:rPr>
                <w:bCs/>
                <w:lang w:val="vi-VN"/>
              </w:rPr>
              <w:t>2.1</w:t>
            </w:r>
          </w:p>
        </w:tc>
        <w:tc>
          <w:tcPr>
            <w:tcW w:w="3827" w:type="dxa"/>
            <w:gridSpan w:val="2"/>
            <w:vAlign w:val="center"/>
          </w:tcPr>
          <w:p w:rsidR="004B2B04" w:rsidRPr="00460385" w:rsidRDefault="004B2B04" w:rsidP="00F86144">
            <w:pPr>
              <w:pStyle w:val="ListParagraph"/>
              <w:ind w:left="11"/>
              <w:rPr>
                <w:bCs/>
              </w:rPr>
            </w:pPr>
            <w:r w:rsidRPr="00460385">
              <w:rPr>
                <w:bCs/>
              </w:rPr>
              <w:t>Lịch sử phát triển của môn học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B2B04" w:rsidRPr="00460385" w:rsidTr="00B52A62">
        <w:trPr>
          <w:jc w:val="center"/>
        </w:trPr>
        <w:tc>
          <w:tcPr>
            <w:tcW w:w="1384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60385">
              <w:rPr>
                <w:bCs/>
                <w:lang w:val="vi-VN"/>
              </w:rPr>
              <w:t>2.2</w:t>
            </w:r>
          </w:p>
        </w:tc>
        <w:tc>
          <w:tcPr>
            <w:tcW w:w="3827" w:type="dxa"/>
            <w:gridSpan w:val="2"/>
            <w:vAlign w:val="center"/>
          </w:tcPr>
          <w:p w:rsidR="004B2B04" w:rsidRPr="00460385" w:rsidRDefault="004B2B04" w:rsidP="00F86144">
            <w:pPr>
              <w:pStyle w:val="ListParagraph"/>
              <w:ind w:left="11"/>
              <w:rPr>
                <w:bCs/>
              </w:rPr>
            </w:pPr>
            <w:r w:rsidRPr="00460385">
              <w:rPr>
                <w:bCs/>
              </w:rPr>
              <w:t>- Các lọai hình kỹ thuật môn học.</w:t>
            </w:r>
          </w:p>
          <w:p w:rsidR="004B2B04" w:rsidRPr="00460385" w:rsidRDefault="004B2B04" w:rsidP="00F86144">
            <w:pPr>
              <w:pStyle w:val="ListParagraph"/>
              <w:ind w:left="11"/>
              <w:rPr>
                <w:bCs/>
              </w:rPr>
            </w:pPr>
            <w:r w:rsidRPr="00460385">
              <w:rPr>
                <w:bCs/>
              </w:rPr>
              <w:t>- Các giai đoạn kỹ thuật</w:t>
            </w:r>
          </w:p>
          <w:p w:rsidR="004B2B04" w:rsidRPr="00460385" w:rsidRDefault="004B2B04" w:rsidP="00F86144">
            <w:pPr>
              <w:pStyle w:val="ListParagraph"/>
              <w:ind w:left="11"/>
              <w:rPr>
                <w:bCs/>
              </w:rPr>
            </w:pPr>
            <w:r w:rsidRPr="00460385">
              <w:rPr>
                <w:bCs/>
              </w:rPr>
              <w:t>- Nguyên lý kỹ thuật.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B2B04" w:rsidRPr="00460385" w:rsidTr="00B52A62">
        <w:trPr>
          <w:jc w:val="center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rPr>
                <w:b/>
                <w:bCs/>
              </w:rPr>
            </w:pPr>
            <w:r w:rsidRPr="00460385">
              <w:rPr>
                <w:b/>
                <w:bCs/>
              </w:rPr>
              <w:t>6.</w:t>
            </w:r>
            <w:r w:rsidRPr="00460385">
              <w:rPr>
                <w:b/>
                <w:bCs/>
                <w:lang w:val="vi-VN"/>
              </w:rPr>
              <w:t>2</w:t>
            </w:r>
            <w:r w:rsidRPr="00460385">
              <w:rPr>
                <w:b/>
                <w:bCs/>
              </w:rPr>
              <w:t xml:space="preserve">. </w:t>
            </w:r>
            <w:r w:rsidRPr="00460385">
              <w:rPr>
                <w:b/>
                <w:bCs/>
                <w:lang w:val="vi-VN"/>
              </w:rPr>
              <w:t>Thực hành</w:t>
            </w: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tcBorders>
              <w:top w:val="single" w:sz="4" w:space="0" w:color="auto"/>
            </w:tcBorders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60385">
              <w:rPr>
                <w:b/>
                <w:bCs/>
                <w:i/>
              </w:rPr>
              <w:lastRenderedPageBreak/>
              <w:t>Đề mục</w:t>
            </w:r>
          </w:p>
        </w:tc>
        <w:tc>
          <w:tcPr>
            <w:tcW w:w="3945" w:type="dxa"/>
            <w:gridSpan w:val="2"/>
            <w:tcBorders>
              <w:top w:val="single" w:sz="4" w:space="0" w:color="auto"/>
            </w:tcBorders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6038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6038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858" w:type="dxa"/>
            <w:tcBorders>
              <w:top w:val="single" w:sz="4" w:space="0" w:color="auto"/>
            </w:tcBorders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6038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460385">
              <w:rPr>
                <w:b/>
                <w:bCs/>
                <w:lang w:val="nl-NL"/>
              </w:rPr>
              <w:t xml:space="preserve">Chương </w:t>
            </w:r>
            <w:r w:rsidRPr="00460385">
              <w:rPr>
                <w:b/>
                <w:bCs/>
                <w:lang w:val="vi-VN"/>
              </w:rPr>
              <w:t>1</w:t>
            </w:r>
          </w:p>
        </w:tc>
        <w:tc>
          <w:tcPr>
            <w:tcW w:w="3945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460385">
              <w:rPr>
                <w:b/>
                <w:bCs/>
              </w:rPr>
              <w:t>Chạy cự ly ngắn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895E3C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</w:rPr>
              <w:t>14</w:t>
            </w:r>
          </w:p>
        </w:tc>
        <w:tc>
          <w:tcPr>
            <w:tcW w:w="2858" w:type="dxa"/>
            <w:vAlign w:val="center"/>
          </w:tcPr>
          <w:p w:rsidR="004B2B04" w:rsidRPr="00460385" w:rsidRDefault="004B2B04" w:rsidP="00BF7940">
            <w:pPr>
              <w:jc w:val="both"/>
              <w:rPr>
                <w:sz w:val="24"/>
                <w:szCs w:val="24"/>
                <w:lang w:val="nl-NL"/>
              </w:rPr>
            </w:pPr>
            <w:r w:rsidRPr="00460385">
              <w:rPr>
                <w:sz w:val="24"/>
                <w:szCs w:val="24"/>
                <w:lang w:val="nl-NL"/>
              </w:rPr>
              <w:t>- Thực hành đúng kỹ thuật môn học.</w:t>
            </w:r>
          </w:p>
          <w:p w:rsidR="004B2B04" w:rsidRPr="00460385" w:rsidRDefault="004B2B04" w:rsidP="00BF7940">
            <w:pPr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sz w:val="24"/>
                <w:szCs w:val="24"/>
                <w:lang w:val="nl-NL"/>
              </w:rPr>
              <w:t>- Đạt được thành tích theo yêu cầu của môn học.</w:t>
            </w: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60385">
              <w:rPr>
                <w:bCs/>
                <w:lang w:val="vi-VN"/>
              </w:rPr>
              <w:t>Bài 1</w:t>
            </w:r>
          </w:p>
        </w:tc>
        <w:tc>
          <w:tcPr>
            <w:tcW w:w="3945" w:type="dxa"/>
            <w:gridSpan w:val="2"/>
            <w:vAlign w:val="center"/>
          </w:tcPr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1.1. Giai đoạn xuất phát.</w:t>
            </w:r>
          </w:p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- Cách đóng bàn đạp.</w:t>
            </w:r>
          </w:p>
          <w:p w:rsidR="004B2B04" w:rsidRPr="00460385" w:rsidRDefault="004B2B04" w:rsidP="00464D79">
            <w:pPr>
              <w:ind w:left="10" w:hanging="10"/>
              <w:jc w:val="both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- Tư thế thân người trong giai đoạn xuất phát.</w:t>
            </w:r>
          </w:p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- Các khẩu lệnh.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858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60385">
              <w:rPr>
                <w:bCs/>
                <w:lang w:val="vi-VN"/>
              </w:rPr>
              <w:t>Bài 2</w:t>
            </w:r>
          </w:p>
        </w:tc>
        <w:tc>
          <w:tcPr>
            <w:tcW w:w="3945" w:type="dxa"/>
            <w:gridSpan w:val="2"/>
            <w:vAlign w:val="center"/>
          </w:tcPr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1.2. Giai đoạn chạy lao sau xuất phát.</w:t>
            </w:r>
          </w:p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- Tư thế thân người.</w:t>
            </w:r>
          </w:p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- Độ dài bước chạy.</w:t>
            </w:r>
          </w:p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- Cách đánh tay.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858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  <w:lang w:val="vi-VN"/>
              </w:rPr>
              <w:t xml:space="preserve">Bài </w:t>
            </w:r>
            <w:r w:rsidRPr="00460385">
              <w:rPr>
                <w:bCs/>
              </w:rPr>
              <w:t>3</w:t>
            </w:r>
          </w:p>
        </w:tc>
        <w:tc>
          <w:tcPr>
            <w:tcW w:w="3945" w:type="dxa"/>
            <w:gridSpan w:val="2"/>
            <w:vAlign w:val="center"/>
          </w:tcPr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1.3. Giai đoạn chạy giữa quãng.</w:t>
            </w:r>
          </w:p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- Tư thế thân người.</w:t>
            </w:r>
          </w:p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- Độ dài bước chạy.</w:t>
            </w:r>
          </w:p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- Cách đánh tay.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858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</w:rPr>
              <w:t>Bài 4</w:t>
            </w:r>
          </w:p>
        </w:tc>
        <w:tc>
          <w:tcPr>
            <w:tcW w:w="3945" w:type="dxa"/>
            <w:gridSpan w:val="2"/>
            <w:vAlign w:val="center"/>
          </w:tcPr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1.4. Giai đoạn về đích.</w:t>
            </w:r>
          </w:p>
          <w:p w:rsidR="004B2B04" w:rsidRPr="00460385" w:rsidRDefault="004B2B04" w:rsidP="00BF7940">
            <w:pPr>
              <w:ind w:left="266" w:hanging="266"/>
              <w:rPr>
                <w:noProof/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>- Các cách đánh đích.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858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460385">
              <w:rPr>
                <w:b/>
                <w:bCs/>
                <w:lang w:val="nl-NL"/>
              </w:rPr>
              <w:t xml:space="preserve">Chương </w:t>
            </w:r>
            <w:r w:rsidRPr="00460385">
              <w:rPr>
                <w:b/>
                <w:bCs/>
                <w:lang w:val="vi-VN"/>
              </w:rPr>
              <w:t>2</w:t>
            </w:r>
          </w:p>
        </w:tc>
        <w:tc>
          <w:tcPr>
            <w:tcW w:w="3945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460385">
              <w:rPr>
                <w:b/>
                <w:bCs/>
              </w:rPr>
              <w:t>Nhẩy xa kiểu ngồi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895E3C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</w:rPr>
              <w:t>14</w:t>
            </w:r>
          </w:p>
        </w:tc>
        <w:tc>
          <w:tcPr>
            <w:tcW w:w="2858" w:type="dxa"/>
            <w:vAlign w:val="center"/>
          </w:tcPr>
          <w:p w:rsidR="004B2B04" w:rsidRPr="00460385" w:rsidRDefault="004B2B04" w:rsidP="00BF7940">
            <w:pPr>
              <w:jc w:val="both"/>
              <w:rPr>
                <w:sz w:val="24"/>
                <w:szCs w:val="24"/>
                <w:lang w:val="nl-NL"/>
              </w:rPr>
            </w:pPr>
            <w:r w:rsidRPr="00460385">
              <w:rPr>
                <w:sz w:val="24"/>
                <w:szCs w:val="24"/>
                <w:lang w:val="nl-NL"/>
              </w:rPr>
              <w:t>- Thực hành đúng kỹ thuật môn học.</w:t>
            </w:r>
          </w:p>
          <w:p w:rsidR="004B2B04" w:rsidRPr="00460385" w:rsidRDefault="004B2B04" w:rsidP="00BF7940">
            <w:pPr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sz w:val="24"/>
                <w:szCs w:val="24"/>
                <w:lang w:val="nl-NL"/>
              </w:rPr>
              <w:t>- Đạt được thành tích theo yêu cầu của môn học.</w:t>
            </w: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60385">
              <w:rPr>
                <w:bCs/>
                <w:lang w:val="vi-VN"/>
              </w:rPr>
              <w:t>Bài 1</w:t>
            </w:r>
          </w:p>
        </w:tc>
        <w:tc>
          <w:tcPr>
            <w:tcW w:w="3945" w:type="dxa"/>
            <w:gridSpan w:val="2"/>
            <w:vAlign w:val="center"/>
          </w:tcPr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noProof/>
                <w:sz w:val="24"/>
                <w:szCs w:val="24"/>
              </w:rPr>
              <w:t xml:space="preserve">2.1. </w:t>
            </w:r>
            <w:r w:rsidRPr="00460385">
              <w:rPr>
                <w:sz w:val="24"/>
                <w:szCs w:val="24"/>
              </w:rPr>
              <w:t>Giai đoạn chạy đà.</w:t>
            </w:r>
          </w:p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- Cách đo đà.</w:t>
            </w:r>
          </w:p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- Cách chạy đà.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858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60385">
              <w:rPr>
                <w:bCs/>
                <w:lang w:val="vi-VN"/>
              </w:rPr>
              <w:t>Bài 2</w:t>
            </w:r>
          </w:p>
        </w:tc>
        <w:tc>
          <w:tcPr>
            <w:tcW w:w="3945" w:type="dxa"/>
            <w:gridSpan w:val="2"/>
            <w:vAlign w:val="center"/>
          </w:tcPr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2.2. Giai đoạn giậm nhẩy.</w:t>
            </w:r>
          </w:p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- Xác định chân giậm nhẩy.</w:t>
            </w:r>
          </w:p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- Cách đặt chân giậm nhẩy.</w:t>
            </w:r>
          </w:p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- Phối hợp động tác đánh tay.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858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  <w:lang w:val="vi-VN"/>
              </w:rPr>
              <w:t xml:space="preserve">Bài </w:t>
            </w:r>
            <w:r w:rsidRPr="00460385">
              <w:rPr>
                <w:bCs/>
              </w:rPr>
              <w:t>3</w:t>
            </w:r>
          </w:p>
        </w:tc>
        <w:tc>
          <w:tcPr>
            <w:tcW w:w="3945" w:type="dxa"/>
            <w:gridSpan w:val="2"/>
            <w:vAlign w:val="center"/>
          </w:tcPr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2.3. Giai đoạn bay trên không.</w:t>
            </w:r>
          </w:p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- Tư thế thân người.</w:t>
            </w:r>
          </w:p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- Phối hợp hoạt động của tay và chân.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858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B2B04" w:rsidRPr="00460385" w:rsidTr="00B52A62">
        <w:trPr>
          <w:jc w:val="center"/>
        </w:trPr>
        <w:tc>
          <w:tcPr>
            <w:tcW w:w="1408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Cs/>
              </w:rPr>
            </w:pPr>
            <w:r w:rsidRPr="00460385">
              <w:rPr>
                <w:bCs/>
                <w:lang w:val="nl-NL"/>
              </w:rPr>
              <w:t>Bài 4</w:t>
            </w:r>
          </w:p>
        </w:tc>
        <w:tc>
          <w:tcPr>
            <w:tcW w:w="3945" w:type="dxa"/>
            <w:gridSpan w:val="2"/>
            <w:vAlign w:val="center"/>
          </w:tcPr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2.4. Giai đoạn tiếp đất.</w:t>
            </w:r>
          </w:p>
          <w:p w:rsidR="004B2B04" w:rsidRPr="00460385" w:rsidRDefault="004B2B04" w:rsidP="00BF7940">
            <w:pPr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- Tư thế thân người.</w:t>
            </w:r>
          </w:p>
          <w:p w:rsidR="004B2B04" w:rsidRPr="00460385" w:rsidRDefault="004B2B04" w:rsidP="00BF7940">
            <w:pPr>
              <w:pStyle w:val="ListParagraph"/>
              <w:ind w:left="0"/>
              <w:rPr>
                <w:bCs/>
                <w:lang w:val="vi-VN"/>
              </w:rPr>
            </w:pPr>
            <w:r w:rsidRPr="00460385">
              <w:t>- Phối hợp hoạt động của tay và chân.</w:t>
            </w:r>
          </w:p>
        </w:tc>
        <w:tc>
          <w:tcPr>
            <w:tcW w:w="851" w:type="dxa"/>
            <w:gridSpan w:val="2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858" w:type="dxa"/>
            <w:vAlign w:val="center"/>
          </w:tcPr>
          <w:p w:rsidR="004B2B04" w:rsidRPr="00460385" w:rsidRDefault="004B2B04" w:rsidP="00BF7940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</w:tbl>
    <w:p w:rsidR="004B2B04" w:rsidRPr="00460385" w:rsidRDefault="00744C77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Phương pháp giảng dạy</w:t>
      </w:r>
      <w:r w:rsidR="006A5431" w:rsidRPr="00460385">
        <w:rPr>
          <w:b/>
          <w:bCs/>
          <w:color w:val="000000"/>
          <w:sz w:val="24"/>
          <w:szCs w:val="24"/>
        </w:rPr>
        <w:t xml:space="preserve"> </w:t>
      </w:r>
    </w:p>
    <w:p w:rsidR="00D171C9" w:rsidRPr="00460385" w:rsidRDefault="003F7694" w:rsidP="004B2B04">
      <w:pPr>
        <w:pStyle w:val="BodyText2"/>
        <w:spacing w:before="120" w:after="0" w:line="240" w:lineRule="auto"/>
        <w:ind w:left="567"/>
        <w:jc w:val="both"/>
        <w:rPr>
          <w:bCs/>
          <w:sz w:val="24"/>
          <w:szCs w:val="24"/>
        </w:rPr>
      </w:pPr>
      <w:r w:rsidRPr="00460385">
        <w:rPr>
          <w:bCs/>
          <w:color w:val="000000"/>
          <w:sz w:val="24"/>
          <w:szCs w:val="24"/>
        </w:rPr>
        <w:t>- Giảng dạy lý thuyết kết hợp bài tập</w:t>
      </w:r>
      <w:r w:rsidR="004B2B04" w:rsidRPr="00460385">
        <w:rPr>
          <w:bCs/>
          <w:color w:val="000000"/>
          <w:sz w:val="24"/>
          <w:szCs w:val="24"/>
        </w:rPr>
        <w:t xml:space="preserve"> thực hành trên sân</w:t>
      </w:r>
      <w:r w:rsidRPr="00460385">
        <w:rPr>
          <w:bCs/>
          <w:color w:val="000000"/>
          <w:sz w:val="24"/>
          <w:szCs w:val="24"/>
        </w:rPr>
        <w:t xml:space="preserve"> </w:t>
      </w:r>
    </w:p>
    <w:p w:rsidR="00744C77" w:rsidRPr="0046038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Nhiệm vụ của sinh viên</w:t>
      </w:r>
      <w:r w:rsidR="009540AF" w:rsidRPr="00460385">
        <w:rPr>
          <w:b/>
          <w:bCs/>
          <w:color w:val="000000"/>
          <w:sz w:val="24"/>
          <w:szCs w:val="24"/>
        </w:rPr>
        <w:t xml:space="preserve"> </w:t>
      </w:r>
    </w:p>
    <w:p w:rsidR="00744C77" w:rsidRPr="0046038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46038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46038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60385">
        <w:rPr>
          <w:bCs/>
          <w:color w:val="000000"/>
          <w:sz w:val="24"/>
          <w:szCs w:val="24"/>
        </w:rPr>
        <w:t xml:space="preserve">- </w:t>
      </w:r>
      <w:r w:rsidR="006E5BAC" w:rsidRPr="00460385">
        <w:rPr>
          <w:bCs/>
          <w:color w:val="000000"/>
          <w:sz w:val="24"/>
          <w:szCs w:val="24"/>
        </w:rPr>
        <w:t>Có mặt</w:t>
      </w:r>
      <w:r w:rsidRPr="00460385">
        <w:rPr>
          <w:bCs/>
          <w:color w:val="000000"/>
          <w:sz w:val="24"/>
          <w:szCs w:val="24"/>
        </w:rPr>
        <w:t xml:space="preserve"> tối thiểu 80% số tiết học.</w:t>
      </w:r>
    </w:p>
    <w:p w:rsidR="00744C77" w:rsidRPr="0046038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60385">
        <w:rPr>
          <w:bCs/>
          <w:color w:val="000000"/>
          <w:sz w:val="24"/>
          <w:szCs w:val="24"/>
        </w:rPr>
        <w:t xml:space="preserve">- </w:t>
      </w:r>
      <w:r w:rsidR="006E5BAC" w:rsidRPr="00460385">
        <w:rPr>
          <w:bCs/>
          <w:color w:val="000000"/>
          <w:sz w:val="24"/>
          <w:szCs w:val="24"/>
        </w:rPr>
        <w:t>Hoàn thành</w:t>
      </w:r>
      <w:r w:rsidRPr="0046038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46038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60385">
        <w:rPr>
          <w:bCs/>
          <w:color w:val="000000"/>
          <w:sz w:val="24"/>
          <w:szCs w:val="24"/>
        </w:rPr>
        <w:t>- Tham dự kiểm tra giữa học kỳ.</w:t>
      </w:r>
    </w:p>
    <w:p w:rsidR="00744C77" w:rsidRPr="0046038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60385">
        <w:rPr>
          <w:bCs/>
          <w:color w:val="000000"/>
          <w:sz w:val="24"/>
          <w:szCs w:val="24"/>
        </w:rPr>
        <w:t>- Tham dự thi kết thúc học phần</w:t>
      </w:r>
      <w:r w:rsidR="000F78FF" w:rsidRPr="00460385">
        <w:rPr>
          <w:bCs/>
          <w:color w:val="000000"/>
          <w:sz w:val="24"/>
          <w:szCs w:val="24"/>
        </w:rPr>
        <w:t xml:space="preserve"> (bắt buộc)</w:t>
      </w:r>
      <w:r w:rsidRPr="00460385">
        <w:rPr>
          <w:bCs/>
          <w:color w:val="000000"/>
          <w:sz w:val="24"/>
          <w:szCs w:val="24"/>
        </w:rPr>
        <w:t>.</w:t>
      </w:r>
    </w:p>
    <w:p w:rsidR="00744C77" w:rsidRPr="0046038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60385">
        <w:rPr>
          <w:bCs/>
          <w:color w:val="000000"/>
          <w:sz w:val="24"/>
          <w:szCs w:val="24"/>
        </w:rPr>
        <w:t xml:space="preserve">- Chủ động </w:t>
      </w:r>
      <w:r w:rsidR="002B3774" w:rsidRPr="00460385">
        <w:rPr>
          <w:bCs/>
          <w:color w:val="000000"/>
          <w:sz w:val="24"/>
          <w:szCs w:val="24"/>
        </w:rPr>
        <w:t xml:space="preserve">chuẩn bị các nội dung và </w:t>
      </w:r>
      <w:r w:rsidRPr="00460385">
        <w:rPr>
          <w:bCs/>
          <w:color w:val="000000"/>
          <w:sz w:val="24"/>
          <w:szCs w:val="24"/>
        </w:rPr>
        <w:t>thực hiện giờ tự học</w:t>
      </w:r>
      <w:r w:rsidR="002B3774" w:rsidRPr="00460385">
        <w:rPr>
          <w:bCs/>
          <w:color w:val="000000"/>
          <w:sz w:val="24"/>
          <w:szCs w:val="24"/>
        </w:rPr>
        <w:t xml:space="preserve"> theo mục 11</w:t>
      </w:r>
      <w:r w:rsidRPr="00460385">
        <w:rPr>
          <w:bCs/>
          <w:color w:val="000000"/>
          <w:sz w:val="24"/>
          <w:szCs w:val="24"/>
        </w:rPr>
        <w:t>.</w:t>
      </w:r>
    </w:p>
    <w:p w:rsidR="00744C77" w:rsidRPr="0046038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Đánh gi</w:t>
      </w:r>
      <w:r w:rsidR="009540AF" w:rsidRPr="0046038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46038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Cách đánh giá</w:t>
      </w:r>
    </w:p>
    <w:p w:rsidR="00744C77" w:rsidRPr="0046038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46038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46038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460385">
        <w:rPr>
          <w:b/>
          <w:bCs/>
          <w:color w:val="000000"/>
          <w:sz w:val="24"/>
          <w:szCs w:val="24"/>
        </w:rPr>
        <w:lastRenderedPageBreak/>
        <w:t xml:space="preserve">                     </w:t>
      </w:r>
      <w:r w:rsidR="004A21C9" w:rsidRPr="00460385">
        <w:rPr>
          <w:b/>
          <w:bCs/>
          <w:color w:val="000000"/>
          <w:sz w:val="24"/>
          <w:szCs w:val="24"/>
        </w:rPr>
        <w:t xml:space="preserve">               </w:t>
      </w:r>
      <w:r w:rsidRPr="0046038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46038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46038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460385" w:rsidTr="00B37A18">
        <w:trPr>
          <w:jc w:val="center"/>
        </w:trPr>
        <w:tc>
          <w:tcPr>
            <w:tcW w:w="564" w:type="dxa"/>
            <w:shd w:val="clear" w:color="auto" w:fill="auto"/>
          </w:tcPr>
          <w:p w:rsidR="00665547" w:rsidRPr="0046038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46038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46038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46038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460385" w:rsidTr="00B37A1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6038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460385" w:rsidTr="00B37A1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6038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46038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460385" w:rsidTr="00B37A1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60385" w:rsidRDefault="00315E2A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60385" w:rsidRDefault="00460385" w:rsidP="0095283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Kiểm tra lý thuyết</w:t>
            </w:r>
            <w:r w:rsidR="00952838" w:rsidRPr="0046038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460385" w:rsidRDefault="00315E2A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460385" w:rsidTr="00B37A1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60385" w:rsidRDefault="00315E2A" w:rsidP="00315E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</w:t>
            </w:r>
            <w:r w:rsidR="00315E2A"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số </w:t>
            </w: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tiết </w:t>
            </w:r>
            <w:r w:rsidR="00315E2A" w:rsidRPr="00460385">
              <w:rPr>
                <w:bCs/>
                <w:color w:val="000000"/>
                <w:sz w:val="24"/>
                <w:szCs w:val="24"/>
                <w:lang w:val="nl-NL"/>
              </w:rPr>
              <w:t>học cho 1 nội dung học.</w:t>
            </w:r>
          </w:p>
          <w:p w:rsidR="00665547" w:rsidRPr="0046038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46038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46038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46038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46038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Cách tính điểm</w:t>
      </w:r>
    </w:p>
    <w:p w:rsidR="00315E2A" w:rsidRPr="00460385" w:rsidRDefault="00315E2A" w:rsidP="00B37A18">
      <w:pPr>
        <w:pStyle w:val="TieuDe1"/>
        <w:spacing w:before="0" w:line="360" w:lineRule="auto"/>
        <w:ind w:firstLine="720"/>
        <w:jc w:val="both"/>
        <w:rPr>
          <w:b w:val="0"/>
          <w:sz w:val="24"/>
          <w:szCs w:val="24"/>
        </w:rPr>
      </w:pPr>
      <w:r w:rsidRPr="00460385">
        <w:rPr>
          <w:b w:val="0"/>
          <w:sz w:val="24"/>
          <w:szCs w:val="24"/>
        </w:rPr>
        <w:t>* Điểm đánh giá học phần = 0,6A + 0,3B + 0,1C</w:t>
      </w:r>
    </w:p>
    <w:p w:rsidR="00315E2A" w:rsidRPr="00460385" w:rsidRDefault="00315E2A" w:rsidP="00315E2A">
      <w:pPr>
        <w:pStyle w:val="Lietke"/>
        <w:numPr>
          <w:ilvl w:val="0"/>
          <w:numId w:val="0"/>
        </w:numPr>
        <w:tabs>
          <w:tab w:val="left" w:pos="720"/>
        </w:tabs>
        <w:spacing w:line="360" w:lineRule="auto"/>
        <w:ind w:left="720"/>
        <w:rPr>
          <w:noProof/>
          <w:sz w:val="24"/>
          <w:szCs w:val="24"/>
        </w:rPr>
      </w:pPr>
      <w:r w:rsidRPr="00460385">
        <w:rPr>
          <w:sz w:val="24"/>
          <w:szCs w:val="24"/>
        </w:rPr>
        <w:t>Trong đó:</w:t>
      </w:r>
      <w:r w:rsidRPr="00460385">
        <w:rPr>
          <w:noProof/>
          <w:sz w:val="24"/>
          <w:szCs w:val="24"/>
        </w:rPr>
        <w:t xml:space="preserve"> </w:t>
      </w:r>
    </w:p>
    <w:p w:rsidR="00961CDD" w:rsidRDefault="00315E2A" w:rsidP="00B37A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720"/>
        <w:rPr>
          <w:noProof/>
          <w:sz w:val="24"/>
          <w:szCs w:val="24"/>
        </w:rPr>
      </w:pPr>
      <w:r w:rsidRPr="00460385">
        <w:rPr>
          <w:noProof/>
          <w:sz w:val="24"/>
          <w:szCs w:val="24"/>
        </w:rPr>
        <w:t>- Điểm A:</w:t>
      </w:r>
      <w:r w:rsidRPr="00460385">
        <w:rPr>
          <w:b/>
          <w:noProof/>
          <w:sz w:val="24"/>
          <w:szCs w:val="24"/>
        </w:rPr>
        <w:t xml:space="preserve"> </w:t>
      </w:r>
      <w:r w:rsidR="00840EAA" w:rsidRPr="00840EAA">
        <w:rPr>
          <w:noProof/>
          <w:sz w:val="24"/>
          <w:szCs w:val="24"/>
        </w:rPr>
        <w:t xml:space="preserve">Thực hành - </w:t>
      </w:r>
      <w:r w:rsidR="00961CDD" w:rsidRPr="00460385">
        <w:rPr>
          <w:noProof/>
          <w:sz w:val="24"/>
          <w:szCs w:val="24"/>
        </w:rPr>
        <w:t>Tính theo thang điểm 10</w:t>
      </w:r>
      <w:r w:rsidR="00840EAA">
        <w:rPr>
          <w:noProof/>
          <w:sz w:val="24"/>
          <w:szCs w:val="24"/>
        </w:rPr>
        <w:t>.</w:t>
      </w:r>
    </w:p>
    <w:p w:rsidR="00315E2A" w:rsidRPr="00460385" w:rsidRDefault="00315E2A" w:rsidP="00B37A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720"/>
        <w:rPr>
          <w:noProof/>
          <w:sz w:val="24"/>
          <w:szCs w:val="24"/>
        </w:rPr>
      </w:pPr>
      <w:r w:rsidRPr="00460385">
        <w:rPr>
          <w:noProof/>
          <w:sz w:val="24"/>
          <w:szCs w:val="24"/>
        </w:rPr>
        <w:t>Là trung bình cộng của 2 nội dung (với điều kiện không có điểm của 1 học trình nhỏ hơn hoặc bằng 2 điểm):</w:t>
      </w:r>
    </w:p>
    <w:p w:rsidR="00315E2A" w:rsidRPr="00460385" w:rsidRDefault="00315E2A" w:rsidP="00B37A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720"/>
        <w:rPr>
          <w:noProof/>
          <w:sz w:val="24"/>
          <w:szCs w:val="24"/>
        </w:rPr>
      </w:pPr>
      <w:r w:rsidRPr="00460385">
        <w:rPr>
          <w:noProof/>
          <w:sz w:val="24"/>
          <w:szCs w:val="24"/>
        </w:rPr>
        <w:t xml:space="preserve">+ Nội dung chạy cự ly ngắn: thực hành giai đoạn chạy lao sau xuất phát (30m) (Nam: 5 giây = 5 điểm, Nữ 6 giây = 5 điểm, ± 0,2 giây = 1 điểm). </w:t>
      </w:r>
    </w:p>
    <w:p w:rsidR="00315E2A" w:rsidRPr="00460385" w:rsidRDefault="00315E2A" w:rsidP="00B37A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720"/>
        <w:rPr>
          <w:noProof/>
          <w:sz w:val="24"/>
          <w:szCs w:val="24"/>
        </w:rPr>
      </w:pPr>
      <w:r w:rsidRPr="00460385">
        <w:rPr>
          <w:noProof/>
          <w:sz w:val="24"/>
          <w:szCs w:val="24"/>
        </w:rPr>
        <w:t>+ Nhẩy xa kiểu ngồi: (Nam: 4 m = 5 điểm, Nữ: 3 m = 5 điểm, ± 20 cm = 1 điểm).</w:t>
      </w:r>
    </w:p>
    <w:p w:rsidR="00315E2A" w:rsidRPr="00460385" w:rsidRDefault="00315E2A" w:rsidP="00B37A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720"/>
        <w:rPr>
          <w:b/>
          <w:noProof/>
          <w:sz w:val="24"/>
          <w:szCs w:val="24"/>
        </w:rPr>
      </w:pPr>
      <w:r w:rsidRPr="00460385">
        <w:rPr>
          <w:noProof/>
          <w:sz w:val="24"/>
          <w:szCs w:val="24"/>
        </w:rPr>
        <w:t>Chú ý:</w:t>
      </w:r>
      <w:r w:rsidRPr="00460385">
        <w:rPr>
          <w:b/>
          <w:noProof/>
          <w:sz w:val="24"/>
          <w:szCs w:val="24"/>
        </w:rPr>
        <w:t xml:space="preserve"> </w:t>
      </w:r>
      <w:r w:rsidRPr="00460385">
        <w:rPr>
          <w:noProof/>
          <w:sz w:val="24"/>
          <w:szCs w:val="24"/>
        </w:rPr>
        <w:t>Đánh giá điểm học trình 1 và 2 độc lập,</w:t>
      </w:r>
      <w:r w:rsidRPr="00460385">
        <w:rPr>
          <w:b/>
          <w:noProof/>
          <w:sz w:val="24"/>
          <w:szCs w:val="24"/>
        </w:rPr>
        <w:t xml:space="preserve"> </w:t>
      </w:r>
      <w:r w:rsidRPr="00460385">
        <w:rPr>
          <w:noProof/>
          <w:sz w:val="24"/>
          <w:szCs w:val="24"/>
        </w:rPr>
        <w:t>nếu nợ điểm học trình nào sẽ thi lại học trình đó.</w:t>
      </w:r>
    </w:p>
    <w:p w:rsidR="00952838" w:rsidRPr="00460385" w:rsidRDefault="00952838" w:rsidP="00B37A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720"/>
        <w:rPr>
          <w:noProof/>
          <w:sz w:val="24"/>
          <w:szCs w:val="24"/>
        </w:rPr>
      </w:pPr>
      <w:r w:rsidRPr="00460385">
        <w:rPr>
          <w:noProof/>
          <w:sz w:val="24"/>
          <w:szCs w:val="24"/>
        </w:rPr>
        <w:t>- Điểm B</w:t>
      </w:r>
      <w:r w:rsidR="00840EAA">
        <w:rPr>
          <w:noProof/>
          <w:sz w:val="24"/>
          <w:szCs w:val="24"/>
        </w:rPr>
        <w:t>:</w:t>
      </w:r>
      <w:r w:rsidRPr="00460385">
        <w:rPr>
          <w:noProof/>
          <w:sz w:val="24"/>
          <w:szCs w:val="24"/>
        </w:rPr>
        <w:t xml:space="preserve"> Lý thuyết</w:t>
      </w:r>
      <w:r w:rsidR="00840EAA">
        <w:rPr>
          <w:noProof/>
          <w:sz w:val="24"/>
          <w:szCs w:val="24"/>
        </w:rPr>
        <w:t xml:space="preserve"> -</w:t>
      </w:r>
      <w:r w:rsidRPr="00460385">
        <w:rPr>
          <w:b/>
          <w:noProof/>
          <w:sz w:val="24"/>
          <w:szCs w:val="24"/>
        </w:rPr>
        <w:t xml:space="preserve"> </w:t>
      </w:r>
      <w:r w:rsidRPr="00460385">
        <w:rPr>
          <w:noProof/>
          <w:sz w:val="24"/>
          <w:szCs w:val="24"/>
        </w:rPr>
        <w:t xml:space="preserve">Tính theo thang điểm 10. </w:t>
      </w:r>
    </w:p>
    <w:p w:rsidR="00315E2A" w:rsidRPr="00460385" w:rsidRDefault="00952838" w:rsidP="00B37A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720"/>
        <w:rPr>
          <w:noProof/>
          <w:sz w:val="24"/>
          <w:szCs w:val="24"/>
        </w:rPr>
      </w:pPr>
      <w:r w:rsidRPr="00460385">
        <w:rPr>
          <w:noProof/>
          <w:sz w:val="24"/>
          <w:szCs w:val="24"/>
        </w:rPr>
        <w:t>+ Trả lời câu hỏi trắc nghiệm trong thời gian 15 phút.</w:t>
      </w:r>
    </w:p>
    <w:p w:rsidR="00315E2A" w:rsidRPr="00460385" w:rsidRDefault="00315E2A" w:rsidP="00B37A18">
      <w:pPr>
        <w:pStyle w:val="Lietke"/>
        <w:numPr>
          <w:ilvl w:val="0"/>
          <w:numId w:val="0"/>
        </w:numPr>
        <w:tabs>
          <w:tab w:val="clear" w:pos="748"/>
          <w:tab w:val="clear" w:pos="2835"/>
        </w:tabs>
        <w:spacing w:line="360" w:lineRule="auto"/>
        <w:ind w:firstLine="720"/>
        <w:rPr>
          <w:b/>
          <w:bCs/>
          <w:sz w:val="24"/>
          <w:szCs w:val="24"/>
        </w:rPr>
      </w:pPr>
      <w:r w:rsidRPr="00460385">
        <w:rPr>
          <w:bCs/>
          <w:sz w:val="24"/>
          <w:szCs w:val="24"/>
        </w:rPr>
        <w:t>- Điểm C:</w:t>
      </w:r>
      <w:r w:rsidRPr="00460385">
        <w:rPr>
          <w:b/>
          <w:bCs/>
          <w:sz w:val="24"/>
          <w:szCs w:val="24"/>
        </w:rPr>
        <w:t xml:space="preserve"> </w:t>
      </w:r>
      <w:r w:rsidRPr="00460385">
        <w:rPr>
          <w:bCs/>
          <w:sz w:val="24"/>
          <w:szCs w:val="24"/>
        </w:rPr>
        <w:t>Ý thức, tinh thần, thái độ, chuyên cần học tập.</w:t>
      </w:r>
    </w:p>
    <w:p w:rsidR="00744C77" w:rsidRPr="00460385" w:rsidRDefault="00744C77" w:rsidP="004335B3">
      <w:pPr>
        <w:pStyle w:val="BodyText2"/>
        <w:numPr>
          <w:ilvl w:val="0"/>
          <w:numId w:val="6"/>
        </w:numPr>
        <w:spacing w:before="240" w:after="0" w:line="360" w:lineRule="auto"/>
        <w:ind w:left="357" w:firstLine="0"/>
        <w:jc w:val="both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8897"/>
        <w:gridCol w:w="425"/>
      </w:tblGrid>
      <w:tr w:rsidR="00744C77" w:rsidRPr="00460385" w:rsidTr="004335B3">
        <w:tc>
          <w:tcPr>
            <w:tcW w:w="8897" w:type="dxa"/>
            <w:shd w:val="clear" w:color="auto" w:fill="auto"/>
          </w:tcPr>
          <w:p w:rsidR="00744C77" w:rsidRPr="00460385" w:rsidRDefault="00744C77" w:rsidP="004335B3">
            <w:pPr>
              <w:pStyle w:val="Default"/>
              <w:spacing w:before="120"/>
              <w:ind w:left="260" w:hanging="260"/>
            </w:pPr>
            <w:r w:rsidRPr="00460385">
              <w:t xml:space="preserve">[1] (Giáo trình/bài giảng) </w:t>
            </w:r>
          </w:p>
          <w:p w:rsidR="00315E2A" w:rsidRDefault="00315E2A" w:rsidP="004335B3">
            <w:pPr>
              <w:spacing w:before="120"/>
              <w:ind w:firstLine="720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1. Giáo trình giáo dục thể chất - Trường Đại học Mỏ - Địa chất 2003</w:t>
            </w:r>
            <w:r w:rsidR="00F069F8" w:rsidRPr="00460385">
              <w:rPr>
                <w:sz w:val="24"/>
                <w:szCs w:val="24"/>
              </w:rPr>
              <w:t>.</w:t>
            </w:r>
          </w:p>
          <w:p w:rsidR="0004511B" w:rsidRPr="00460385" w:rsidRDefault="0004511B" w:rsidP="0004511B">
            <w:pPr>
              <w:pStyle w:val="Default"/>
              <w:spacing w:before="120"/>
              <w:ind w:left="260" w:hanging="260"/>
            </w:pPr>
            <w:r w:rsidRPr="00460385">
              <w:t xml:space="preserve">[2] (Tài liệu tham khảo khác) </w:t>
            </w:r>
          </w:p>
          <w:p w:rsidR="0004511B" w:rsidRPr="00460385" w:rsidRDefault="0004511B" w:rsidP="0004511B">
            <w:pPr>
              <w:spacing w:before="120"/>
              <w:ind w:firstLine="720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1. Giáo trình giáo dục thể chất - Trường Đại học Mỏ - Địa chất 2003.</w:t>
            </w:r>
          </w:p>
          <w:p w:rsidR="0004511B" w:rsidRPr="00460385" w:rsidRDefault="0004511B" w:rsidP="0004511B">
            <w:pPr>
              <w:spacing w:before="120"/>
              <w:ind w:firstLine="720"/>
              <w:jc w:val="both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2. Điền kinh, Sách dùng cho sinh viên Đại học TDTT, NXB TDTT 1996.</w:t>
            </w:r>
          </w:p>
          <w:p w:rsidR="0004511B" w:rsidRPr="00460385" w:rsidRDefault="0004511B" w:rsidP="0004511B">
            <w:pPr>
              <w:spacing w:before="120"/>
              <w:ind w:firstLine="720"/>
              <w:rPr>
                <w:sz w:val="24"/>
                <w:szCs w:val="24"/>
              </w:rPr>
            </w:pPr>
            <w:r w:rsidRPr="00460385">
              <w:rPr>
                <w:sz w:val="24"/>
                <w:szCs w:val="24"/>
              </w:rPr>
              <w:t>3. Luật điền kinh - NXB TDTT 2012.</w:t>
            </w:r>
          </w:p>
        </w:tc>
        <w:tc>
          <w:tcPr>
            <w:tcW w:w="425" w:type="dxa"/>
            <w:shd w:val="clear" w:color="auto" w:fill="auto"/>
          </w:tcPr>
          <w:p w:rsidR="00744C77" w:rsidRPr="00460385" w:rsidRDefault="00744C77" w:rsidP="004335B3">
            <w:pPr>
              <w:pStyle w:val="Default"/>
              <w:spacing w:before="120"/>
              <w:ind w:left="260" w:hanging="260"/>
            </w:pPr>
          </w:p>
        </w:tc>
      </w:tr>
    </w:tbl>
    <w:p w:rsidR="004335B3" w:rsidRPr="00460385" w:rsidRDefault="004335B3" w:rsidP="004335B3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:rsidR="004335B3" w:rsidRPr="00460385" w:rsidRDefault="004335B3">
      <w:pPr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br w:type="page"/>
      </w:r>
    </w:p>
    <w:p w:rsidR="00744C77" w:rsidRPr="0046038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:rsidR="00BA7C39" w:rsidRPr="0046038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460385">
        <w:rPr>
          <w:b/>
          <w:bCs/>
          <w:color w:val="000000"/>
          <w:sz w:val="24"/>
          <w:szCs w:val="24"/>
        </w:rPr>
        <w:t>Bảng 3</w:t>
      </w:r>
      <w:r w:rsidR="00D61127" w:rsidRPr="00460385">
        <w:rPr>
          <w:b/>
          <w:bCs/>
          <w:color w:val="000000"/>
          <w:sz w:val="24"/>
          <w:szCs w:val="24"/>
        </w:rPr>
        <w:t xml:space="preserve">. </w:t>
      </w:r>
      <w:r w:rsidR="007B1760" w:rsidRPr="0046038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460385" w:rsidTr="00BF7940">
        <w:trPr>
          <w:trHeight w:val="924"/>
        </w:trPr>
        <w:tc>
          <w:tcPr>
            <w:tcW w:w="830" w:type="dxa"/>
            <w:shd w:val="clear" w:color="auto" w:fill="auto"/>
            <w:vAlign w:val="center"/>
          </w:tcPr>
          <w:p w:rsidR="00744C77" w:rsidRPr="0046038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46038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46038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46038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46038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46038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46038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46038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460385" w:rsidTr="003C0B0A">
        <w:trPr>
          <w:trHeight w:val="3231"/>
        </w:trPr>
        <w:tc>
          <w:tcPr>
            <w:tcW w:w="830" w:type="dxa"/>
            <w:shd w:val="clear" w:color="auto" w:fill="auto"/>
            <w:vAlign w:val="center"/>
          </w:tcPr>
          <w:p w:rsidR="00D63879" w:rsidRPr="00460385" w:rsidRDefault="00D63879" w:rsidP="00BF7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AE58D1" w:rsidRPr="00460385" w:rsidRDefault="00AE58D1" w:rsidP="00BF7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AE58D1" w:rsidRPr="00460385" w:rsidRDefault="00AE58D1" w:rsidP="00BF7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:rsidR="00D63879" w:rsidRPr="0046038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071C64"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F069F8"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Chạy cự ly ngắn</w:t>
            </w:r>
          </w:p>
          <w:p w:rsidR="00071C64" w:rsidRPr="00460385" w:rsidRDefault="00D63879" w:rsidP="00F069F8">
            <w:pPr>
              <w:spacing w:before="120"/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="00F069F8" w:rsidRPr="00460385">
              <w:rPr>
                <w:bCs/>
                <w:sz w:val="24"/>
                <w:szCs w:val="24"/>
              </w:rPr>
              <w:t>Lịch sử phát triển của môn học.</w:t>
            </w:r>
          </w:p>
          <w:p w:rsidR="00071C64" w:rsidRPr="00460385" w:rsidRDefault="00071C64" w:rsidP="00071C64">
            <w:pPr>
              <w:spacing w:before="120"/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bCs/>
                <w:sz w:val="24"/>
                <w:szCs w:val="24"/>
              </w:rPr>
              <w:t xml:space="preserve">- </w:t>
            </w:r>
            <w:r w:rsidR="00D63879"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F069F8" w:rsidRPr="00460385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="00F069F8" w:rsidRPr="00460385">
              <w:rPr>
                <w:bCs/>
                <w:sz w:val="24"/>
                <w:szCs w:val="24"/>
              </w:rPr>
              <w:t>ác loại hình kỹ thuật môn học.</w:t>
            </w:r>
          </w:p>
          <w:p w:rsidR="00071C64" w:rsidRPr="00460385" w:rsidRDefault="00071C64" w:rsidP="00071C64">
            <w:pPr>
              <w:spacing w:before="120"/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bCs/>
                <w:sz w:val="24"/>
                <w:szCs w:val="24"/>
              </w:rPr>
              <w:t xml:space="preserve">- </w:t>
            </w:r>
            <w:r w:rsidR="00F069F8" w:rsidRPr="00460385">
              <w:rPr>
                <w:bCs/>
                <w:sz w:val="24"/>
                <w:szCs w:val="24"/>
              </w:rPr>
              <w:t>Các giai đoạn kỹ thuật</w:t>
            </w:r>
            <w:r w:rsidRPr="00460385">
              <w:rPr>
                <w:bCs/>
                <w:sz w:val="24"/>
                <w:szCs w:val="24"/>
              </w:rPr>
              <w:t>.</w:t>
            </w:r>
          </w:p>
          <w:p w:rsidR="00F069F8" w:rsidRPr="00460385" w:rsidRDefault="00071C64" w:rsidP="00071C64">
            <w:pPr>
              <w:spacing w:before="120"/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bCs/>
                <w:sz w:val="24"/>
                <w:szCs w:val="24"/>
              </w:rPr>
              <w:t xml:space="preserve">- </w:t>
            </w:r>
            <w:r w:rsidR="00F069F8" w:rsidRPr="00460385">
              <w:rPr>
                <w:bCs/>
                <w:sz w:val="24"/>
                <w:szCs w:val="24"/>
              </w:rPr>
              <w:t>Nguyên lý kỹ thuật.</w:t>
            </w:r>
          </w:p>
          <w:p w:rsidR="00D63879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1.2. Thực hành.</w:t>
            </w:r>
          </w:p>
        </w:tc>
        <w:tc>
          <w:tcPr>
            <w:tcW w:w="872" w:type="dxa"/>
            <w:shd w:val="clear" w:color="auto" w:fill="auto"/>
          </w:tcPr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460385" w:rsidRDefault="00895E3C" w:rsidP="00BF7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717" w:type="dxa"/>
          </w:tcPr>
          <w:p w:rsidR="00D63879" w:rsidRPr="00460385" w:rsidRDefault="00BC275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71C64" w:rsidRPr="00460385" w:rsidRDefault="00071C6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460385" w:rsidRDefault="00895E3C" w:rsidP="00BF7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2B4" w:rsidRPr="0046038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F069F8" w:rsidRPr="00460385">
              <w:rPr>
                <w:sz w:val="24"/>
                <w:szCs w:val="24"/>
              </w:rPr>
              <w:t>1. Giáo trình giáo dục thể chất</w:t>
            </w:r>
            <w:r w:rsidR="003C0B0A" w:rsidRPr="00460385">
              <w:rPr>
                <w:sz w:val="24"/>
                <w:szCs w:val="24"/>
              </w:rPr>
              <w:t>. Phần I</w:t>
            </w:r>
            <w:r w:rsidR="00F069F8" w:rsidRPr="00460385">
              <w:rPr>
                <w:sz w:val="24"/>
                <w:szCs w:val="24"/>
              </w:rPr>
              <w:t xml:space="preserve"> - Trường Đại học Mỏ - Địa chất 2003.</w:t>
            </w:r>
            <w:r w:rsidR="003C0B0A" w:rsidRPr="00460385">
              <w:rPr>
                <w:sz w:val="24"/>
                <w:szCs w:val="24"/>
              </w:rPr>
              <w:t xml:space="preserve"> Từ trang 125 đến trang 132.</w:t>
            </w:r>
          </w:p>
          <w:p w:rsidR="003C0B0A" w:rsidRPr="00460385" w:rsidRDefault="003C0B0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C0B0A" w:rsidRPr="00460385" w:rsidRDefault="003C0B0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C0B0A" w:rsidRPr="00460385" w:rsidRDefault="003C0B0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C0B0A" w:rsidRPr="00460385" w:rsidRDefault="003C0B0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C0B0A" w:rsidRPr="00460385" w:rsidRDefault="003C0B0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95E3C" w:rsidRPr="00460385" w:rsidRDefault="00895E3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C0B0A" w:rsidRPr="00460385" w:rsidRDefault="003C0B0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460385" w:rsidRDefault="003C0B0A" w:rsidP="003C0B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460385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D63879" w:rsidRPr="0046038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 w:rsidR="00BF7940" w:rsidRPr="00460385">
              <w:rPr>
                <w:bCs/>
                <w:color w:val="000000"/>
                <w:sz w:val="24"/>
                <w:szCs w:val="24"/>
                <w:lang w:val="de-DE"/>
              </w:rPr>
              <w:t xml:space="preserve"> Ôn tập các kỹ thuật đã được học</w:t>
            </w:r>
            <w:r w:rsidR="00D63879" w:rsidRPr="0046038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D63879" w:rsidRPr="0046038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460385" w:rsidRDefault="00AE58D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AE58D1" w:rsidRPr="00460385" w:rsidRDefault="00AE58D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:rsidR="00AE58D1" w:rsidRPr="00460385" w:rsidRDefault="00AE58D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:rsidR="00D63879" w:rsidRPr="0046038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="00BF7940"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Nhẩy xa kiểu ngồi</w:t>
            </w:r>
          </w:p>
          <w:p w:rsidR="00BF7940" w:rsidRPr="00460385" w:rsidRDefault="00BF7940" w:rsidP="00BF7940">
            <w:pPr>
              <w:spacing w:before="120"/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Pr="00460385">
              <w:rPr>
                <w:bCs/>
                <w:sz w:val="24"/>
                <w:szCs w:val="24"/>
              </w:rPr>
              <w:t>Lịch sử phát triển của môn học.</w:t>
            </w:r>
          </w:p>
          <w:p w:rsidR="00BF7940" w:rsidRPr="00460385" w:rsidRDefault="00BF7940" w:rsidP="00BF7940">
            <w:pPr>
              <w:spacing w:before="120"/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bCs/>
                <w:sz w:val="24"/>
                <w:szCs w:val="24"/>
              </w:rPr>
              <w:t xml:space="preserve">- </w:t>
            </w: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 w:rsidRPr="00460385">
              <w:rPr>
                <w:bCs/>
                <w:sz w:val="24"/>
                <w:szCs w:val="24"/>
              </w:rPr>
              <w:t>ác loại hình kỹ thuật môn học.</w:t>
            </w:r>
          </w:p>
          <w:p w:rsidR="00BF7940" w:rsidRPr="00460385" w:rsidRDefault="00BF7940" w:rsidP="00BF7940">
            <w:pPr>
              <w:spacing w:before="120"/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bCs/>
                <w:sz w:val="24"/>
                <w:szCs w:val="24"/>
              </w:rPr>
              <w:t>- Các giai đoạn kỹ thuật.</w:t>
            </w:r>
          </w:p>
          <w:p w:rsidR="00BF7940" w:rsidRPr="00460385" w:rsidRDefault="00BF7940" w:rsidP="00BF7940">
            <w:pPr>
              <w:spacing w:before="120"/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bCs/>
                <w:sz w:val="24"/>
                <w:szCs w:val="24"/>
              </w:rPr>
              <w:t>- Nguyên lý kỹ thuật.</w:t>
            </w:r>
          </w:p>
          <w:p w:rsidR="00952838" w:rsidRPr="00460385" w:rsidRDefault="00952838" w:rsidP="00BF7940">
            <w:pPr>
              <w:spacing w:before="120"/>
              <w:jc w:val="both"/>
              <w:rPr>
                <w:bCs/>
                <w:sz w:val="24"/>
                <w:szCs w:val="24"/>
              </w:rPr>
            </w:pPr>
            <w:r w:rsidRPr="00460385">
              <w:rPr>
                <w:bCs/>
                <w:sz w:val="24"/>
                <w:szCs w:val="24"/>
              </w:rPr>
              <w:t>- Luật thi đấu.</w:t>
            </w:r>
          </w:p>
          <w:p w:rsidR="00D63879" w:rsidRPr="00460385" w:rsidRDefault="00BF7940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2.2. Thực hành.</w:t>
            </w:r>
          </w:p>
        </w:tc>
        <w:tc>
          <w:tcPr>
            <w:tcW w:w="872" w:type="dxa"/>
            <w:shd w:val="clear" w:color="auto" w:fill="auto"/>
          </w:tcPr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95E3C" w:rsidRPr="00460385" w:rsidRDefault="00895E3C" w:rsidP="00BF7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460385" w:rsidRDefault="00895E3C" w:rsidP="00BF794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717" w:type="dxa"/>
          </w:tcPr>
          <w:p w:rsidR="00D63879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F7940" w:rsidRPr="00460385" w:rsidRDefault="00BF794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37A18" w:rsidRDefault="00B37A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460385" w:rsidRDefault="00895E3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940" w:rsidRPr="00460385" w:rsidRDefault="00BF7940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6038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6038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460385">
              <w:rPr>
                <w:sz w:val="24"/>
                <w:szCs w:val="24"/>
              </w:rPr>
              <w:t>1. Giáo trình giáo dục thể chất</w:t>
            </w:r>
            <w:r w:rsidR="003C0B0A" w:rsidRPr="00460385">
              <w:rPr>
                <w:sz w:val="24"/>
                <w:szCs w:val="24"/>
              </w:rPr>
              <w:t>. Phần I</w:t>
            </w:r>
            <w:r w:rsidRPr="00460385">
              <w:rPr>
                <w:sz w:val="24"/>
                <w:szCs w:val="24"/>
              </w:rPr>
              <w:t xml:space="preserve"> - Trường Đại học Mỏ - Địa chất 2003.</w:t>
            </w:r>
            <w:r w:rsidR="003C0B0A" w:rsidRPr="00460385">
              <w:rPr>
                <w:sz w:val="24"/>
                <w:szCs w:val="24"/>
              </w:rPr>
              <w:t xml:space="preserve"> Từ trang 155 đến trang 159.</w:t>
            </w:r>
          </w:p>
          <w:p w:rsidR="003C0B0A" w:rsidRPr="00460385" w:rsidRDefault="003C0B0A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C0B0A" w:rsidRPr="00460385" w:rsidRDefault="003C0B0A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C0B0A" w:rsidRPr="00460385" w:rsidRDefault="003C0B0A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95E3C" w:rsidRPr="00460385" w:rsidRDefault="00895E3C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95E3C" w:rsidRPr="00460385" w:rsidRDefault="00895E3C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C0B0A" w:rsidRPr="00460385" w:rsidRDefault="003C0B0A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C0B0A" w:rsidRPr="00460385" w:rsidRDefault="003C0B0A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37A18" w:rsidRDefault="00B37A18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D63879" w:rsidRPr="00460385" w:rsidRDefault="00BF7940" w:rsidP="00BF794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60385">
              <w:rPr>
                <w:bCs/>
                <w:color w:val="000000"/>
                <w:sz w:val="24"/>
                <w:szCs w:val="24"/>
                <w:lang w:val="de-DE"/>
              </w:rPr>
              <w:t>- Ôn tập các kỹ thuật đã được học</w:t>
            </w:r>
            <w:r w:rsidRPr="0046038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</w:tbl>
    <w:p w:rsidR="00C53616" w:rsidRPr="00460385" w:rsidRDefault="00C53616">
      <w:pPr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46038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46038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460385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460385">
              <w:rPr>
                <w:sz w:val="24"/>
                <w:szCs w:val="24"/>
              </w:rPr>
              <w:t>Hà nội, ngày … tháng … năm 20…</w:t>
            </w:r>
          </w:p>
        </w:tc>
      </w:tr>
      <w:tr w:rsidR="009540AF" w:rsidRPr="0046038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46038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460385">
              <w:rPr>
                <w:b/>
                <w:sz w:val="24"/>
                <w:szCs w:val="24"/>
              </w:rPr>
              <w:t>TRƯỞNG KHOA</w:t>
            </w:r>
          </w:p>
          <w:p w:rsidR="009540AF" w:rsidRPr="0046038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46038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460385">
              <w:rPr>
                <w:b/>
                <w:sz w:val="24"/>
                <w:szCs w:val="24"/>
              </w:rPr>
              <w:t>TRƯỞNG BỘ MÔN</w:t>
            </w:r>
          </w:p>
          <w:p w:rsidR="009540AF" w:rsidRPr="0046038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46038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46038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46038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460385" w:rsidRDefault="009540AF" w:rsidP="00B52A62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460385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4C3" w:rsidRDefault="00D164C3">
      <w:r>
        <w:separator/>
      </w:r>
    </w:p>
  </w:endnote>
  <w:endnote w:type="continuationSeparator" w:id="0">
    <w:p w:rsidR="00D164C3" w:rsidRDefault="00D1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7BB" w:rsidRDefault="00A36A5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7BB" w:rsidRDefault="00A36A5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14FB">
      <w:rPr>
        <w:rStyle w:val="PageNumber"/>
        <w:noProof/>
      </w:rPr>
      <w:t>1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4C3" w:rsidRDefault="00D164C3">
      <w:r>
        <w:separator/>
      </w:r>
    </w:p>
  </w:footnote>
  <w:footnote w:type="continuationSeparator" w:id="0">
    <w:p w:rsidR="00D164C3" w:rsidRDefault="00D16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A03341"/>
    <w:multiLevelType w:val="hybridMultilevel"/>
    <w:tmpl w:val="952AD7EC"/>
    <w:lvl w:ilvl="0" w:tplc="06926E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E512E3"/>
    <w:multiLevelType w:val="hybridMultilevel"/>
    <w:tmpl w:val="DDD6132C"/>
    <w:lvl w:ilvl="0" w:tplc="03C4C27E">
      <w:numFmt w:val="bullet"/>
      <w:pStyle w:val="Lietke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34E3"/>
    <w:rsid w:val="00000056"/>
    <w:rsid w:val="000014FB"/>
    <w:rsid w:val="00026105"/>
    <w:rsid w:val="0004511B"/>
    <w:rsid w:val="00061141"/>
    <w:rsid w:val="00065D49"/>
    <w:rsid w:val="00071C64"/>
    <w:rsid w:val="00095A1D"/>
    <w:rsid w:val="000B22B4"/>
    <w:rsid w:val="000C3BC7"/>
    <w:rsid w:val="000D075E"/>
    <w:rsid w:val="000D1033"/>
    <w:rsid w:val="000D6DC7"/>
    <w:rsid w:val="000F78FF"/>
    <w:rsid w:val="001154F7"/>
    <w:rsid w:val="00125621"/>
    <w:rsid w:val="001265BC"/>
    <w:rsid w:val="001471E8"/>
    <w:rsid w:val="0016049D"/>
    <w:rsid w:val="001915A3"/>
    <w:rsid w:val="001A5977"/>
    <w:rsid w:val="001F2CFE"/>
    <w:rsid w:val="001F7F01"/>
    <w:rsid w:val="00200F66"/>
    <w:rsid w:val="00210206"/>
    <w:rsid w:val="0023469C"/>
    <w:rsid w:val="002360EC"/>
    <w:rsid w:val="00290C2F"/>
    <w:rsid w:val="00291A61"/>
    <w:rsid w:val="00296F71"/>
    <w:rsid w:val="002A7D7D"/>
    <w:rsid w:val="002B3774"/>
    <w:rsid w:val="00315E2A"/>
    <w:rsid w:val="003265FF"/>
    <w:rsid w:val="003355F5"/>
    <w:rsid w:val="003409C3"/>
    <w:rsid w:val="003555B5"/>
    <w:rsid w:val="00367502"/>
    <w:rsid w:val="003961B0"/>
    <w:rsid w:val="003B05D1"/>
    <w:rsid w:val="003B73BB"/>
    <w:rsid w:val="003C0B0A"/>
    <w:rsid w:val="003E0101"/>
    <w:rsid w:val="003F5908"/>
    <w:rsid w:val="003F7694"/>
    <w:rsid w:val="004129DB"/>
    <w:rsid w:val="004240DB"/>
    <w:rsid w:val="0042577A"/>
    <w:rsid w:val="004335B3"/>
    <w:rsid w:val="004377BB"/>
    <w:rsid w:val="004437C7"/>
    <w:rsid w:val="00460385"/>
    <w:rsid w:val="004635B5"/>
    <w:rsid w:val="00464D79"/>
    <w:rsid w:val="00467EE4"/>
    <w:rsid w:val="0047459D"/>
    <w:rsid w:val="0048413E"/>
    <w:rsid w:val="004900EB"/>
    <w:rsid w:val="0049105F"/>
    <w:rsid w:val="00496D99"/>
    <w:rsid w:val="004A21C9"/>
    <w:rsid w:val="004A2553"/>
    <w:rsid w:val="004B2147"/>
    <w:rsid w:val="004B2B04"/>
    <w:rsid w:val="004B452A"/>
    <w:rsid w:val="004D085E"/>
    <w:rsid w:val="004F013A"/>
    <w:rsid w:val="004F36CF"/>
    <w:rsid w:val="00534B5D"/>
    <w:rsid w:val="00551492"/>
    <w:rsid w:val="005525FD"/>
    <w:rsid w:val="00570ACC"/>
    <w:rsid w:val="00575954"/>
    <w:rsid w:val="0061018F"/>
    <w:rsid w:val="00612534"/>
    <w:rsid w:val="006406CA"/>
    <w:rsid w:val="006447AD"/>
    <w:rsid w:val="00654888"/>
    <w:rsid w:val="00665547"/>
    <w:rsid w:val="00695501"/>
    <w:rsid w:val="006A0E70"/>
    <w:rsid w:val="006A5431"/>
    <w:rsid w:val="006D03CF"/>
    <w:rsid w:val="006E5BAC"/>
    <w:rsid w:val="00733BDA"/>
    <w:rsid w:val="00744C77"/>
    <w:rsid w:val="0077772C"/>
    <w:rsid w:val="007A7F11"/>
    <w:rsid w:val="007B1760"/>
    <w:rsid w:val="007B7392"/>
    <w:rsid w:val="007C7EDD"/>
    <w:rsid w:val="007F7694"/>
    <w:rsid w:val="00840EAA"/>
    <w:rsid w:val="008543C1"/>
    <w:rsid w:val="00875E93"/>
    <w:rsid w:val="00894D07"/>
    <w:rsid w:val="00895E3C"/>
    <w:rsid w:val="008C1294"/>
    <w:rsid w:val="008C4E59"/>
    <w:rsid w:val="008D09FC"/>
    <w:rsid w:val="008E1AAD"/>
    <w:rsid w:val="008E29D7"/>
    <w:rsid w:val="008F1742"/>
    <w:rsid w:val="008F7C80"/>
    <w:rsid w:val="0090524F"/>
    <w:rsid w:val="00911761"/>
    <w:rsid w:val="0091264D"/>
    <w:rsid w:val="00926E23"/>
    <w:rsid w:val="00952045"/>
    <w:rsid w:val="00952838"/>
    <w:rsid w:val="009540AF"/>
    <w:rsid w:val="00961CDD"/>
    <w:rsid w:val="009901EE"/>
    <w:rsid w:val="009A19F7"/>
    <w:rsid w:val="009C37E7"/>
    <w:rsid w:val="009D205C"/>
    <w:rsid w:val="009E0BE8"/>
    <w:rsid w:val="009E52A6"/>
    <w:rsid w:val="009F385F"/>
    <w:rsid w:val="00A01BDF"/>
    <w:rsid w:val="00A029FB"/>
    <w:rsid w:val="00A234E3"/>
    <w:rsid w:val="00A35151"/>
    <w:rsid w:val="00A36A50"/>
    <w:rsid w:val="00AA6450"/>
    <w:rsid w:val="00AE58D1"/>
    <w:rsid w:val="00B11D48"/>
    <w:rsid w:val="00B23623"/>
    <w:rsid w:val="00B25A8C"/>
    <w:rsid w:val="00B34E0D"/>
    <w:rsid w:val="00B37A18"/>
    <w:rsid w:val="00B400C8"/>
    <w:rsid w:val="00B51514"/>
    <w:rsid w:val="00B52A62"/>
    <w:rsid w:val="00B57146"/>
    <w:rsid w:val="00B60C95"/>
    <w:rsid w:val="00B63516"/>
    <w:rsid w:val="00B65AB4"/>
    <w:rsid w:val="00B661DB"/>
    <w:rsid w:val="00B90939"/>
    <w:rsid w:val="00B94BE5"/>
    <w:rsid w:val="00B96712"/>
    <w:rsid w:val="00BA09EA"/>
    <w:rsid w:val="00BA0F72"/>
    <w:rsid w:val="00BA2A8D"/>
    <w:rsid w:val="00BA7C39"/>
    <w:rsid w:val="00BC2752"/>
    <w:rsid w:val="00BF7940"/>
    <w:rsid w:val="00C02961"/>
    <w:rsid w:val="00C07A97"/>
    <w:rsid w:val="00C2548B"/>
    <w:rsid w:val="00C310D8"/>
    <w:rsid w:val="00C41392"/>
    <w:rsid w:val="00C46564"/>
    <w:rsid w:val="00C53616"/>
    <w:rsid w:val="00C54134"/>
    <w:rsid w:val="00C7326B"/>
    <w:rsid w:val="00C8287E"/>
    <w:rsid w:val="00CA2287"/>
    <w:rsid w:val="00CA53F9"/>
    <w:rsid w:val="00CA7149"/>
    <w:rsid w:val="00CB0A27"/>
    <w:rsid w:val="00CD1DAC"/>
    <w:rsid w:val="00CD79E1"/>
    <w:rsid w:val="00CE457C"/>
    <w:rsid w:val="00CF1F43"/>
    <w:rsid w:val="00CF4F37"/>
    <w:rsid w:val="00D14857"/>
    <w:rsid w:val="00D15239"/>
    <w:rsid w:val="00D164C3"/>
    <w:rsid w:val="00D171C9"/>
    <w:rsid w:val="00D20B8C"/>
    <w:rsid w:val="00D40CB7"/>
    <w:rsid w:val="00D46C15"/>
    <w:rsid w:val="00D61127"/>
    <w:rsid w:val="00D63879"/>
    <w:rsid w:val="00D72ABC"/>
    <w:rsid w:val="00DA409D"/>
    <w:rsid w:val="00DC3527"/>
    <w:rsid w:val="00DC73DE"/>
    <w:rsid w:val="00DE7B31"/>
    <w:rsid w:val="00E25CF8"/>
    <w:rsid w:val="00E46710"/>
    <w:rsid w:val="00E6594E"/>
    <w:rsid w:val="00E74E9A"/>
    <w:rsid w:val="00E80A7B"/>
    <w:rsid w:val="00EA472E"/>
    <w:rsid w:val="00EB143E"/>
    <w:rsid w:val="00EC06C9"/>
    <w:rsid w:val="00EE3756"/>
    <w:rsid w:val="00EE5D69"/>
    <w:rsid w:val="00F069F8"/>
    <w:rsid w:val="00F0731C"/>
    <w:rsid w:val="00F26E9C"/>
    <w:rsid w:val="00F4451D"/>
    <w:rsid w:val="00F4745A"/>
    <w:rsid w:val="00F524C9"/>
    <w:rsid w:val="00F82305"/>
    <w:rsid w:val="00F83A62"/>
    <w:rsid w:val="00F86144"/>
    <w:rsid w:val="00F96568"/>
    <w:rsid w:val="00FB5F7D"/>
    <w:rsid w:val="00FB745F"/>
    <w:rsid w:val="00FD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customStyle="1" w:styleId="TieuDe1">
    <w:name w:val="Tieu De 1"/>
    <w:basedOn w:val="Normal"/>
    <w:link w:val="TieuDe1Char1"/>
    <w:rsid w:val="00E74E9A"/>
    <w:pPr>
      <w:spacing w:before="120"/>
    </w:pPr>
    <w:rPr>
      <w:b/>
      <w:bCs/>
      <w:sz w:val="20"/>
      <w:szCs w:val="20"/>
    </w:rPr>
  </w:style>
  <w:style w:type="character" w:customStyle="1" w:styleId="TieuDe1Char1">
    <w:name w:val="Tieu De 1 Char1"/>
    <w:basedOn w:val="DefaultParagraphFont"/>
    <w:link w:val="TieuDe1"/>
    <w:rsid w:val="00E74E9A"/>
    <w:rPr>
      <w:rFonts w:ascii="Times New Roman" w:eastAsia="Times New Roman" w:hAnsi="Times New Roman"/>
      <w:b/>
      <w:bCs/>
    </w:rPr>
  </w:style>
  <w:style w:type="paragraph" w:customStyle="1" w:styleId="Lietke">
    <w:name w:val="Liet ke"/>
    <w:basedOn w:val="Normal"/>
    <w:link w:val="LietkeChar"/>
    <w:rsid w:val="00315E2A"/>
    <w:pPr>
      <w:numPr>
        <w:numId w:val="8"/>
      </w:numPr>
      <w:tabs>
        <w:tab w:val="left" w:pos="748"/>
        <w:tab w:val="left" w:pos="2835"/>
      </w:tabs>
      <w:jc w:val="both"/>
    </w:pPr>
    <w:rPr>
      <w:sz w:val="20"/>
      <w:szCs w:val="20"/>
    </w:rPr>
  </w:style>
  <w:style w:type="character" w:customStyle="1" w:styleId="LietkeChar">
    <w:name w:val="Liet ke Char"/>
    <w:basedOn w:val="DefaultParagraphFont"/>
    <w:link w:val="Lietke"/>
    <w:rsid w:val="00315E2A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VIETFORUM\Desktop\de%20cuong%20chi%20tiet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4572F-9BAA-4E37-9802-EC3AFAB96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246</TotalTime>
  <Pages>1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VietForum.vn</Company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bienphongvnn</dc:creator>
  <cp:lastModifiedBy>Admin</cp:lastModifiedBy>
  <cp:revision>32</cp:revision>
  <cp:lastPrinted>2019-11-20T03:37:00Z</cp:lastPrinted>
  <dcterms:created xsi:type="dcterms:W3CDTF">2015-12-21T05:34:00Z</dcterms:created>
  <dcterms:modified xsi:type="dcterms:W3CDTF">2019-11-20T03:37:00Z</dcterms:modified>
</cp:coreProperties>
</file>